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ink/ink7.xml" ContentType="application/inkml+xml"/>
  <Override PartName="/word/ink/ink8.xml" ContentType="application/inkml+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ink/ink14.xml" ContentType="application/inkml+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ink/ink15.xml" ContentType="application/inkml+xml"/>
  <Override PartName="/word/ink/ink16.xml" ContentType="application/inkml+xml"/>
  <Override PartName="/word/ink/ink17.xml" ContentType="application/inkml+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ink/ink18.xml" ContentType="application/inkml+xml"/>
  <Override PartName="/word/ink/ink1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1A55C" w14:textId="77777777" w:rsidR="00FC428C" w:rsidRDefault="00FC428C" w:rsidP="00FC428C">
      <w:pPr>
        <w:pStyle w:val="Photo"/>
        <w:keepNext/>
      </w:pPr>
      <w:r w:rsidRPr="00FC428C">
        <w:rPr>
          <w:noProof/>
          <w:lang w:val="en-GB"/>
        </w:rPr>
        <w:drawing>
          <wp:inline distT="0" distB="0" distL="0" distR="0" wp14:anchorId="0AC18F69" wp14:editId="0846A802">
            <wp:extent cx="5274310" cy="5316220"/>
            <wp:effectExtent l="0" t="0" r="2540" b="0"/>
            <wp:docPr id="498369336" name="Picture 1" descr="A blue object with a yellow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69336" name="Picture 1" descr="A blue object with a yellow line&#10;&#10;Description automatically generated with medium confidence"/>
                    <pic:cNvPicPr/>
                  </pic:nvPicPr>
                  <pic:blipFill>
                    <a:blip r:embed="rId8"/>
                    <a:stretch>
                      <a:fillRect/>
                    </a:stretch>
                  </pic:blipFill>
                  <pic:spPr>
                    <a:xfrm>
                      <a:off x="0" y="0"/>
                      <a:ext cx="5274310" cy="5316220"/>
                    </a:xfrm>
                    <a:prstGeom prst="rect">
                      <a:avLst/>
                    </a:prstGeom>
                  </pic:spPr>
                </pic:pic>
              </a:graphicData>
            </a:graphic>
          </wp:inline>
        </w:drawing>
      </w:r>
    </w:p>
    <w:p w14:paraId="2EF557D0" w14:textId="3E73382B" w:rsidR="00C6554A" w:rsidRPr="00C658FC" w:rsidRDefault="00FC428C" w:rsidP="00FC428C">
      <w:pPr>
        <w:pStyle w:val="Caption"/>
        <w:jc w:val="center"/>
        <w:rPr>
          <w:lang w:val="en-GB"/>
        </w:rPr>
      </w:pPr>
      <w:bookmarkStart w:id="0" w:name="_Toc155646922"/>
      <w:r>
        <w:t xml:space="preserve">Cover Image </w:t>
      </w:r>
      <w:fldSimple w:instr=" SEQ Cover_Image \* ARABIC ">
        <w:r>
          <w:rPr>
            <w:noProof/>
          </w:rPr>
          <w:t>1</w:t>
        </w:r>
      </w:fldSimple>
      <w:r>
        <w:t>: A 3D Model of A Shaped Charge in Abaqus</w:t>
      </w:r>
      <w:bookmarkEnd w:id="0"/>
    </w:p>
    <w:p w14:paraId="15368D86" w14:textId="59C10A11" w:rsidR="00C6554A" w:rsidRPr="00C658FC" w:rsidRDefault="005E2856" w:rsidP="00C6554A">
      <w:pPr>
        <w:pStyle w:val="Title"/>
        <w:rPr>
          <w:lang w:val="en-GB"/>
        </w:rPr>
      </w:pPr>
      <w:r w:rsidRPr="00C658FC">
        <w:rPr>
          <w:lang w:val="en-GB"/>
        </w:rPr>
        <w:t>Finite Element Analysis of Shaped Charge Jet Formation</w:t>
      </w:r>
    </w:p>
    <w:p w14:paraId="68E001AE" w14:textId="6E10DC86" w:rsidR="00C6554A" w:rsidRPr="00C658FC" w:rsidRDefault="005E2856" w:rsidP="00C6554A">
      <w:pPr>
        <w:pStyle w:val="Subtitle"/>
        <w:rPr>
          <w:lang w:val="en-GB"/>
        </w:rPr>
      </w:pPr>
      <w:r w:rsidRPr="00C658FC">
        <w:rPr>
          <w:lang w:val="en-GB"/>
        </w:rPr>
        <w:t>Advanced Physics of OME</w:t>
      </w:r>
    </w:p>
    <w:p w14:paraId="1A78907C" w14:textId="0DBFFFAF" w:rsidR="00731999" w:rsidRPr="00C658FC" w:rsidRDefault="005E2856" w:rsidP="00C6554A">
      <w:pPr>
        <w:pStyle w:val="ContactInfo"/>
        <w:rPr>
          <w:lang w:val="en-GB"/>
        </w:rPr>
        <w:sectPr w:rsidR="00731999" w:rsidRPr="00C658FC" w:rsidSect="0014393B">
          <w:footerReference w:type="default" r:id="rId9"/>
          <w:pgSz w:w="11906" w:h="16838" w:code="9"/>
          <w:pgMar w:top="1728" w:right="1800" w:bottom="1440" w:left="1800" w:header="720" w:footer="720" w:gutter="0"/>
          <w:pgNumType w:fmt="lowerRoman" w:start="1"/>
          <w:cols w:space="720"/>
          <w:titlePg/>
          <w:docGrid w:linePitch="360"/>
        </w:sectPr>
      </w:pPr>
      <w:r w:rsidRPr="00C658FC">
        <w:rPr>
          <w:lang w:val="en-GB"/>
        </w:rPr>
        <w:t>Silas Blevins</w:t>
      </w:r>
      <w:r w:rsidR="00C6554A" w:rsidRPr="00C658FC">
        <w:rPr>
          <w:lang w:val="en-GB" w:bidi="en-GB"/>
        </w:rPr>
        <w:t xml:space="preserve"> | </w:t>
      </w:r>
      <w:r w:rsidRPr="00C658FC">
        <w:rPr>
          <w:lang w:val="en-GB"/>
        </w:rPr>
        <w:t>OME Degree Apprenticeship</w:t>
      </w:r>
      <w:r w:rsidR="00C6554A" w:rsidRPr="00C658FC">
        <w:rPr>
          <w:lang w:val="en-GB" w:bidi="en-GB"/>
        </w:rPr>
        <w:t xml:space="preserve"> | </w:t>
      </w:r>
      <w:r w:rsidRPr="00C658FC">
        <w:rPr>
          <w:lang w:val="en-GB"/>
        </w:rPr>
        <w:t>January 2</w:t>
      </w:r>
      <w:r w:rsidR="00731999" w:rsidRPr="00C658FC">
        <w:rPr>
          <w:lang w:val="en-GB"/>
        </w:rPr>
        <w:t>024</w:t>
      </w:r>
    </w:p>
    <w:p w14:paraId="1F8C66FF" w14:textId="1220FED9" w:rsidR="0014393B" w:rsidRPr="00C658FC" w:rsidRDefault="0014393B" w:rsidP="00C6554A">
      <w:pPr>
        <w:pStyle w:val="ContactInfo"/>
        <w:rPr>
          <w:lang w:val="en-GB"/>
        </w:rPr>
        <w:sectPr w:rsidR="0014393B" w:rsidRPr="00C658FC" w:rsidSect="00731999">
          <w:type w:val="continuous"/>
          <w:pgSz w:w="11906" w:h="16838" w:code="9"/>
          <w:pgMar w:top="1728" w:right="1800" w:bottom="1440" w:left="1800" w:header="720" w:footer="720" w:gutter="0"/>
          <w:pgNumType w:fmt="lowerRoman" w:start="1"/>
          <w:cols w:space="720"/>
          <w:titlePg/>
          <w:docGrid w:linePitch="360"/>
        </w:sectPr>
      </w:pPr>
    </w:p>
    <w:p w14:paraId="5BC42B49" w14:textId="1D9CCF91" w:rsidR="005B72E1" w:rsidRPr="00C658FC" w:rsidRDefault="005E2856" w:rsidP="005E2856">
      <w:pPr>
        <w:pStyle w:val="Heading1"/>
        <w:rPr>
          <w:lang w:val="en-GB"/>
        </w:rPr>
      </w:pPr>
      <w:bookmarkStart w:id="1" w:name="_Toc155255631"/>
      <w:r w:rsidRPr="00C658FC">
        <w:rPr>
          <w:lang w:val="en-GB"/>
        </w:rPr>
        <w:lastRenderedPageBreak/>
        <w:t>Abstract</w:t>
      </w:r>
      <w:bookmarkEnd w:id="1"/>
    </w:p>
    <w:p w14:paraId="0941A230" w14:textId="16B9E963" w:rsidR="005E2856" w:rsidRPr="00C658FC" w:rsidRDefault="005E2856" w:rsidP="005E2856">
      <w:pPr>
        <w:rPr>
          <w:lang w:val="en-GB"/>
        </w:rPr>
      </w:pPr>
      <w:r w:rsidRPr="00C658FC">
        <w:rPr>
          <w:lang w:val="en-GB"/>
        </w:rPr>
        <w:t>Shaped Charges are a common explosive article in military applications, used in demolition charges, High Explosive Anti-Tank (HEAT) warheads, and Landmines</w:t>
      </w:r>
      <w:r w:rsidR="00A104C0" w:rsidRPr="00C658FC">
        <w:rPr>
          <w:lang w:val="en-GB"/>
        </w:rPr>
        <w:t xml:space="preserve"> </w:t>
      </w:r>
      <w:sdt>
        <w:sdtPr>
          <w:rPr>
            <w:lang w:val="en-GB"/>
          </w:rPr>
          <w:id w:val="1801654447"/>
          <w:citation/>
        </w:sdtPr>
        <w:sdtContent>
          <w:r w:rsidR="00A104C0" w:rsidRPr="00C658FC">
            <w:rPr>
              <w:lang w:val="en-GB"/>
            </w:rPr>
            <w:fldChar w:fldCharType="begin"/>
          </w:r>
          <w:r w:rsidR="00A104C0" w:rsidRPr="00C658FC">
            <w:rPr>
              <w:lang w:val="en-GB"/>
            </w:rPr>
            <w:instrText xml:space="preserve"> CITATION Eva22 \l 2057 </w:instrText>
          </w:r>
          <w:r w:rsidR="00A104C0" w:rsidRPr="00C658FC">
            <w:rPr>
              <w:lang w:val="en-GB"/>
            </w:rPr>
            <w:fldChar w:fldCharType="separate"/>
          </w:r>
          <w:r w:rsidR="00A104C0" w:rsidRPr="00C658FC">
            <w:rPr>
              <w:noProof/>
              <w:lang w:val="en-GB"/>
            </w:rPr>
            <w:t>[1]</w:t>
          </w:r>
          <w:r w:rsidR="00A104C0" w:rsidRPr="00C658FC">
            <w:rPr>
              <w:lang w:val="en-GB"/>
            </w:rPr>
            <w:fldChar w:fldCharType="end"/>
          </w:r>
        </w:sdtContent>
      </w:sdt>
      <w:r w:rsidR="00A104C0" w:rsidRPr="00C658FC">
        <w:rPr>
          <w:lang w:val="en-GB"/>
        </w:rPr>
        <w:t xml:space="preserve">. Shaped Charges work by the Munroe Effect, which states that when a hollow cavity is formed in one end of an explosive charge and a detonator is placed at the other, the energy of the detonation products </w:t>
      </w:r>
      <w:r w:rsidR="0011346D" w:rsidRPr="00C658FC">
        <w:rPr>
          <w:lang w:val="en-GB"/>
        </w:rPr>
        <w:t>is</w:t>
      </w:r>
      <w:r w:rsidR="00A104C0" w:rsidRPr="00C658FC">
        <w:rPr>
          <w:lang w:val="en-GB"/>
        </w:rPr>
        <w:t xml:space="preserve"> focused</w:t>
      </w:r>
      <w:r w:rsidR="0011346D" w:rsidRPr="00C658FC">
        <w:rPr>
          <w:lang w:val="en-GB"/>
        </w:rPr>
        <w:t>, resulting in an intense localized force which creates a deeper cavity when directed against a metal plate than an equivalent charge without such a cavity. When a liner is added to this cavity, it forms a high-velocity jet which further increases the penetration of the charge</w:t>
      </w:r>
      <w:sdt>
        <w:sdtPr>
          <w:rPr>
            <w:lang w:val="en-GB"/>
          </w:rPr>
          <w:id w:val="-1852632256"/>
          <w:citation/>
        </w:sdtPr>
        <w:sdtContent>
          <w:r w:rsidR="0011346D" w:rsidRPr="00C658FC">
            <w:rPr>
              <w:lang w:val="en-GB"/>
            </w:rPr>
            <w:fldChar w:fldCharType="begin"/>
          </w:r>
          <w:r w:rsidR="0011346D" w:rsidRPr="00C658FC">
            <w:rPr>
              <w:lang w:val="en-GB"/>
            </w:rPr>
            <w:instrText xml:space="preserve"> CITATION Wal90 \l 2057 </w:instrText>
          </w:r>
          <w:r w:rsidR="0011346D" w:rsidRPr="00C658FC">
            <w:rPr>
              <w:lang w:val="en-GB"/>
            </w:rPr>
            <w:fldChar w:fldCharType="separate"/>
          </w:r>
          <w:r w:rsidR="0011346D" w:rsidRPr="00C658FC">
            <w:rPr>
              <w:noProof/>
              <w:lang w:val="en-GB"/>
            </w:rPr>
            <w:t xml:space="preserve"> [2]</w:t>
          </w:r>
          <w:r w:rsidR="0011346D" w:rsidRPr="00C658FC">
            <w:rPr>
              <w:lang w:val="en-GB"/>
            </w:rPr>
            <w:fldChar w:fldCharType="end"/>
          </w:r>
        </w:sdtContent>
      </w:sdt>
      <w:r w:rsidR="0011346D" w:rsidRPr="00C658FC">
        <w:rPr>
          <w:lang w:val="en-GB"/>
        </w:rPr>
        <w:t>. This report documents the use of the Abaqus software to carry out Finite Element Analysis of a notional shaped charge and assess the formation of the jet.</w:t>
      </w:r>
    </w:p>
    <w:p w14:paraId="7E0C2D35" w14:textId="77777777" w:rsidR="0011346D" w:rsidRPr="00C658FC" w:rsidRDefault="0011346D" w:rsidP="005E2856">
      <w:pPr>
        <w:rPr>
          <w:lang w:val="en-GB"/>
        </w:rPr>
      </w:pPr>
    </w:p>
    <w:p w14:paraId="1273DCD8" w14:textId="77777777" w:rsidR="0011346D" w:rsidRPr="00C658FC" w:rsidRDefault="0011346D" w:rsidP="005E2856">
      <w:pPr>
        <w:rPr>
          <w:lang w:val="en-GB"/>
        </w:rPr>
      </w:pPr>
    </w:p>
    <w:p w14:paraId="56DB8EAE" w14:textId="77777777" w:rsidR="0011346D" w:rsidRPr="00C658FC" w:rsidRDefault="0011346D" w:rsidP="005E2856">
      <w:pPr>
        <w:rPr>
          <w:lang w:val="en-GB"/>
        </w:rPr>
      </w:pPr>
    </w:p>
    <w:p w14:paraId="7A4EE144" w14:textId="77777777" w:rsidR="0011346D" w:rsidRPr="00C658FC" w:rsidRDefault="0011346D" w:rsidP="005E2856">
      <w:pPr>
        <w:rPr>
          <w:lang w:val="en-GB"/>
        </w:rPr>
      </w:pPr>
    </w:p>
    <w:p w14:paraId="0762E80C" w14:textId="77777777" w:rsidR="0011346D" w:rsidRPr="00C658FC" w:rsidRDefault="0011346D" w:rsidP="005E2856">
      <w:pPr>
        <w:rPr>
          <w:lang w:val="en-GB"/>
        </w:rPr>
      </w:pPr>
    </w:p>
    <w:p w14:paraId="025A75FA" w14:textId="77777777" w:rsidR="0011346D" w:rsidRPr="00C658FC" w:rsidRDefault="0011346D" w:rsidP="005E2856">
      <w:pPr>
        <w:rPr>
          <w:lang w:val="en-GB"/>
        </w:rPr>
      </w:pPr>
    </w:p>
    <w:p w14:paraId="592868F9" w14:textId="77777777" w:rsidR="0011346D" w:rsidRPr="00C658FC" w:rsidRDefault="0011346D" w:rsidP="005E2856">
      <w:pPr>
        <w:rPr>
          <w:lang w:val="en-GB"/>
        </w:rPr>
      </w:pPr>
    </w:p>
    <w:p w14:paraId="60844BF0" w14:textId="77777777" w:rsidR="0011346D" w:rsidRPr="00C658FC" w:rsidRDefault="0011346D" w:rsidP="005E2856">
      <w:pPr>
        <w:rPr>
          <w:lang w:val="en-GB"/>
        </w:rPr>
      </w:pPr>
    </w:p>
    <w:p w14:paraId="25079775" w14:textId="77777777" w:rsidR="0011346D" w:rsidRPr="00C658FC" w:rsidRDefault="0011346D" w:rsidP="005E2856">
      <w:pPr>
        <w:rPr>
          <w:lang w:val="en-GB"/>
        </w:rPr>
      </w:pPr>
    </w:p>
    <w:p w14:paraId="48D9276C" w14:textId="77777777" w:rsidR="0011346D" w:rsidRPr="00C658FC" w:rsidRDefault="0011346D" w:rsidP="005E2856">
      <w:pPr>
        <w:rPr>
          <w:lang w:val="en-GB"/>
        </w:rPr>
      </w:pPr>
    </w:p>
    <w:p w14:paraId="63F9EF04" w14:textId="77777777" w:rsidR="0011346D" w:rsidRPr="00C658FC" w:rsidRDefault="0011346D" w:rsidP="005E2856">
      <w:pPr>
        <w:rPr>
          <w:lang w:val="en-GB"/>
        </w:rPr>
      </w:pPr>
    </w:p>
    <w:p w14:paraId="48348972" w14:textId="77777777" w:rsidR="0011346D" w:rsidRPr="00C658FC" w:rsidRDefault="0011346D" w:rsidP="005E2856">
      <w:pPr>
        <w:rPr>
          <w:lang w:val="en-GB"/>
        </w:rPr>
      </w:pPr>
    </w:p>
    <w:p w14:paraId="192DE3C5" w14:textId="77777777" w:rsidR="0011346D" w:rsidRPr="00C658FC" w:rsidRDefault="0011346D" w:rsidP="005E2856">
      <w:pPr>
        <w:rPr>
          <w:lang w:val="en-GB"/>
        </w:rPr>
      </w:pPr>
    </w:p>
    <w:p w14:paraId="41092134" w14:textId="77777777" w:rsidR="0011346D" w:rsidRPr="00C658FC" w:rsidRDefault="0011346D" w:rsidP="005E2856">
      <w:pPr>
        <w:rPr>
          <w:lang w:val="en-GB"/>
        </w:rPr>
      </w:pPr>
    </w:p>
    <w:p w14:paraId="6C54EDF3" w14:textId="77777777" w:rsidR="0011346D" w:rsidRPr="00C658FC" w:rsidRDefault="0011346D" w:rsidP="005E2856">
      <w:pPr>
        <w:rPr>
          <w:lang w:val="en-GB"/>
        </w:rPr>
      </w:pPr>
    </w:p>
    <w:p w14:paraId="66B51495" w14:textId="77777777" w:rsidR="0011346D" w:rsidRPr="00C658FC" w:rsidRDefault="0011346D" w:rsidP="005E2856">
      <w:pPr>
        <w:rPr>
          <w:lang w:val="en-GB"/>
        </w:rPr>
      </w:pPr>
    </w:p>
    <w:p w14:paraId="743B335A" w14:textId="77777777" w:rsidR="0011346D" w:rsidRPr="00C658FC" w:rsidRDefault="0011346D" w:rsidP="005E2856">
      <w:pPr>
        <w:rPr>
          <w:lang w:val="en-GB"/>
        </w:rPr>
      </w:pPr>
    </w:p>
    <w:p w14:paraId="642D9956" w14:textId="77777777" w:rsidR="0011346D" w:rsidRPr="00C658FC" w:rsidRDefault="0011346D" w:rsidP="005E2856">
      <w:pPr>
        <w:rPr>
          <w:lang w:val="en-GB"/>
        </w:rPr>
      </w:pPr>
    </w:p>
    <w:p w14:paraId="3EB55BBD" w14:textId="77777777" w:rsidR="0011346D" w:rsidRPr="00C658FC" w:rsidRDefault="0011346D" w:rsidP="005E2856">
      <w:pPr>
        <w:rPr>
          <w:lang w:val="en-GB"/>
        </w:rPr>
      </w:pPr>
    </w:p>
    <w:p w14:paraId="1D4FB6BB" w14:textId="77777777" w:rsidR="0011346D" w:rsidRPr="00C658FC" w:rsidRDefault="0011346D" w:rsidP="005E2856">
      <w:pPr>
        <w:rPr>
          <w:lang w:val="en-GB"/>
        </w:rPr>
      </w:pPr>
    </w:p>
    <w:sdt>
      <w:sdtPr>
        <w:rPr>
          <w:rFonts w:asciiTheme="minorHAnsi" w:eastAsiaTheme="minorHAnsi" w:hAnsiTheme="minorHAnsi" w:cstheme="minorBidi"/>
          <w:color w:val="595959" w:themeColor="text1" w:themeTint="A6"/>
          <w:sz w:val="22"/>
          <w:szCs w:val="22"/>
          <w:lang w:val="en-GB"/>
        </w:rPr>
        <w:id w:val="717015411"/>
        <w:docPartObj>
          <w:docPartGallery w:val="Table of Contents"/>
          <w:docPartUnique/>
        </w:docPartObj>
      </w:sdtPr>
      <w:sdtEndPr>
        <w:rPr>
          <w:b/>
          <w:bCs/>
          <w:noProof/>
        </w:rPr>
      </w:sdtEndPr>
      <w:sdtContent>
        <w:p w14:paraId="61E33C3A" w14:textId="43A112E4" w:rsidR="0011346D" w:rsidRPr="00C658FC" w:rsidRDefault="0011346D">
          <w:pPr>
            <w:pStyle w:val="TOCHeading"/>
            <w:rPr>
              <w:lang w:val="en-GB"/>
            </w:rPr>
          </w:pPr>
          <w:r w:rsidRPr="00C658FC">
            <w:rPr>
              <w:lang w:val="en-GB"/>
            </w:rPr>
            <w:t>Table of Contents</w:t>
          </w:r>
        </w:p>
        <w:p w14:paraId="1D799AB7" w14:textId="54A64E61" w:rsidR="00731999" w:rsidRPr="00C658FC" w:rsidRDefault="0011346D">
          <w:pPr>
            <w:pStyle w:val="TOC1"/>
            <w:tabs>
              <w:tab w:val="right" w:leader="dot" w:pos="8296"/>
            </w:tabs>
            <w:rPr>
              <w:rFonts w:eastAsiaTheme="minorEastAsia"/>
              <w:noProof/>
              <w:color w:val="auto"/>
              <w:kern w:val="2"/>
              <w:sz w:val="24"/>
              <w:szCs w:val="24"/>
              <w:lang w:val="en-GB" w:eastAsia="en-GB"/>
              <w14:ligatures w14:val="standardContextual"/>
            </w:rPr>
          </w:pPr>
          <w:r w:rsidRPr="00C658FC">
            <w:rPr>
              <w:lang w:val="en-GB"/>
            </w:rPr>
            <w:fldChar w:fldCharType="begin"/>
          </w:r>
          <w:r w:rsidRPr="00C658FC">
            <w:rPr>
              <w:lang w:val="en-GB"/>
            </w:rPr>
            <w:instrText xml:space="preserve"> TOC \o "1-3" \h \z \u </w:instrText>
          </w:r>
          <w:r w:rsidRPr="00C658FC">
            <w:rPr>
              <w:lang w:val="en-GB"/>
            </w:rPr>
            <w:fldChar w:fldCharType="separate"/>
          </w:r>
          <w:hyperlink w:anchor="_Toc155255631" w:history="1">
            <w:r w:rsidR="00731999" w:rsidRPr="00C658FC">
              <w:rPr>
                <w:rStyle w:val="Hyperlink"/>
                <w:noProof/>
                <w:lang w:val="en-GB"/>
              </w:rPr>
              <w:t>Abstract</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_Toc155255631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i</w:t>
            </w:r>
            <w:r w:rsidR="00731999" w:rsidRPr="00C658FC">
              <w:rPr>
                <w:noProof/>
                <w:webHidden/>
                <w:lang w:val="en-GB"/>
              </w:rPr>
              <w:fldChar w:fldCharType="end"/>
            </w:r>
          </w:hyperlink>
        </w:p>
        <w:p w14:paraId="5D312AD5" w14:textId="21D8AD2E" w:rsidR="00731999" w:rsidRPr="00C658FC"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55255632" w:history="1">
            <w:r w:rsidR="00731999" w:rsidRPr="00C658FC">
              <w:rPr>
                <w:rStyle w:val="Hyperlink"/>
                <w:noProof/>
                <w:lang w:val="en-GB"/>
              </w:rPr>
              <w:t>Table of Figures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_Toc155255632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iii</w:t>
            </w:r>
            <w:r w:rsidR="00731999" w:rsidRPr="00C658FC">
              <w:rPr>
                <w:noProof/>
                <w:webHidden/>
                <w:lang w:val="en-GB"/>
              </w:rPr>
              <w:fldChar w:fldCharType="end"/>
            </w:r>
          </w:hyperlink>
        </w:p>
        <w:p w14:paraId="42450ABD" w14:textId="41E09A61" w:rsidR="00731999" w:rsidRPr="00C658FC"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55255633" w:history="1">
            <w:r w:rsidR="00731999" w:rsidRPr="00C658FC">
              <w:rPr>
                <w:rStyle w:val="Hyperlink"/>
                <w:noProof/>
                <w:lang w:val="en-GB"/>
              </w:rPr>
              <w:t>List of Tables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_Toc155255633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iv</w:t>
            </w:r>
            <w:r w:rsidR="00731999" w:rsidRPr="00C658FC">
              <w:rPr>
                <w:noProof/>
                <w:webHidden/>
                <w:lang w:val="en-GB"/>
              </w:rPr>
              <w:fldChar w:fldCharType="end"/>
            </w:r>
          </w:hyperlink>
        </w:p>
        <w:p w14:paraId="6DB9DAEF" w14:textId="5E705C79" w:rsidR="00731999" w:rsidRPr="00C658FC"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55255634" w:history="1">
            <w:r w:rsidR="00731999" w:rsidRPr="00C658FC">
              <w:rPr>
                <w:rStyle w:val="Hyperlink"/>
                <w:noProof/>
                <w:lang w:val="en-GB"/>
              </w:rPr>
              <w:t>List of Equations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_Toc155255634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v</w:t>
            </w:r>
            <w:r w:rsidR="00731999" w:rsidRPr="00C658FC">
              <w:rPr>
                <w:noProof/>
                <w:webHidden/>
                <w:lang w:val="en-GB"/>
              </w:rPr>
              <w:fldChar w:fldCharType="end"/>
            </w:r>
          </w:hyperlink>
        </w:p>
        <w:p w14:paraId="0E1100B5" w14:textId="4822876D" w:rsidR="00731999" w:rsidRPr="00C658FC"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55255635" w:history="1">
            <w:r w:rsidR="00731999" w:rsidRPr="00C658FC">
              <w:rPr>
                <w:rStyle w:val="Hyperlink"/>
                <w:noProof/>
                <w:lang w:val="en-GB"/>
              </w:rPr>
              <w:t>1 Introduction</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_Toc155255635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1</w:t>
            </w:r>
            <w:r w:rsidR="00731999" w:rsidRPr="00C658FC">
              <w:rPr>
                <w:noProof/>
                <w:webHidden/>
                <w:lang w:val="en-GB"/>
              </w:rPr>
              <w:fldChar w:fldCharType="end"/>
            </w:r>
          </w:hyperlink>
        </w:p>
        <w:p w14:paraId="3D54D939" w14:textId="770D96B7" w:rsidR="00731999" w:rsidRPr="00C658FC" w:rsidRDefault="00000000">
          <w:pPr>
            <w:pStyle w:val="TOC3"/>
            <w:tabs>
              <w:tab w:val="left" w:pos="1200"/>
              <w:tab w:val="right" w:leader="dot" w:pos="8296"/>
            </w:tabs>
            <w:rPr>
              <w:noProof/>
              <w:lang w:val="en-GB"/>
            </w:rPr>
          </w:pPr>
          <w:hyperlink w:anchor="_Toc155255636" w:history="1">
            <w:r w:rsidR="00731999" w:rsidRPr="00C658FC">
              <w:rPr>
                <w:rStyle w:val="Hyperlink"/>
                <w:noProof/>
                <w:lang w:val="en-GB"/>
              </w:rPr>
              <w:t>1.1</w:t>
            </w:r>
            <w:r w:rsidR="00731999" w:rsidRPr="00C658FC">
              <w:rPr>
                <w:noProof/>
                <w:lang w:val="en-GB"/>
              </w:rPr>
              <w:tab/>
            </w:r>
            <w:r w:rsidR="00731999" w:rsidRPr="00C658FC">
              <w:rPr>
                <w:rStyle w:val="Hyperlink"/>
                <w:noProof/>
                <w:lang w:val="en-GB"/>
              </w:rPr>
              <w:t>Shaped Charge Overview</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_Toc155255636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1</w:t>
            </w:r>
            <w:r w:rsidR="00731999" w:rsidRPr="00C658FC">
              <w:rPr>
                <w:noProof/>
                <w:webHidden/>
                <w:lang w:val="en-GB"/>
              </w:rPr>
              <w:fldChar w:fldCharType="end"/>
            </w:r>
          </w:hyperlink>
        </w:p>
        <w:p w14:paraId="7B1E45C2" w14:textId="20DEACF0" w:rsidR="00731999" w:rsidRPr="00C658FC" w:rsidRDefault="00000000">
          <w:pPr>
            <w:pStyle w:val="TOC3"/>
            <w:tabs>
              <w:tab w:val="left" w:pos="1200"/>
              <w:tab w:val="right" w:leader="dot" w:pos="8296"/>
            </w:tabs>
            <w:rPr>
              <w:noProof/>
              <w:lang w:val="en-GB"/>
            </w:rPr>
          </w:pPr>
          <w:hyperlink w:anchor="_Toc155255637" w:history="1">
            <w:r w:rsidR="00731999" w:rsidRPr="00C658FC">
              <w:rPr>
                <w:rStyle w:val="Hyperlink"/>
                <w:noProof/>
                <w:lang w:val="en-GB"/>
              </w:rPr>
              <w:t>1.2</w:t>
            </w:r>
            <w:r w:rsidR="00731999" w:rsidRPr="00C658FC">
              <w:rPr>
                <w:noProof/>
                <w:lang w:val="en-GB"/>
              </w:rPr>
              <w:tab/>
            </w:r>
            <w:r w:rsidR="00731999" w:rsidRPr="00C658FC">
              <w:rPr>
                <w:rStyle w:val="Hyperlink"/>
                <w:noProof/>
                <w:lang w:val="en-GB"/>
              </w:rPr>
              <w:t>The ABAQUS Software Package</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_Toc155255637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1</w:t>
            </w:r>
            <w:r w:rsidR="00731999" w:rsidRPr="00C658FC">
              <w:rPr>
                <w:noProof/>
                <w:webHidden/>
                <w:lang w:val="en-GB"/>
              </w:rPr>
              <w:fldChar w:fldCharType="end"/>
            </w:r>
          </w:hyperlink>
        </w:p>
        <w:p w14:paraId="53670C73" w14:textId="5175EEF4" w:rsidR="00731999" w:rsidRPr="00C658FC" w:rsidRDefault="00000000">
          <w:pPr>
            <w:pStyle w:val="TOC1"/>
            <w:tabs>
              <w:tab w:val="left" w:pos="440"/>
              <w:tab w:val="right" w:leader="dot" w:pos="8296"/>
            </w:tabs>
            <w:rPr>
              <w:rFonts w:eastAsiaTheme="minorEastAsia"/>
              <w:noProof/>
              <w:color w:val="auto"/>
              <w:kern w:val="2"/>
              <w:sz w:val="24"/>
              <w:szCs w:val="24"/>
              <w:lang w:val="en-GB" w:eastAsia="en-GB"/>
              <w14:ligatures w14:val="standardContextual"/>
            </w:rPr>
          </w:pPr>
          <w:hyperlink w:anchor="_Toc155255638" w:history="1">
            <w:r w:rsidR="00731999" w:rsidRPr="00C658FC">
              <w:rPr>
                <w:rStyle w:val="Hyperlink"/>
                <w:noProof/>
                <w:lang w:val="en-GB"/>
              </w:rPr>
              <w:t>2</w:t>
            </w:r>
            <w:r w:rsidR="00731999" w:rsidRPr="00C658FC">
              <w:rPr>
                <w:rFonts w:eastAsiaTheme="minorEastAsia"/>
                <w:noProof/>
                <w:color w:val="auto"/>
                <w:kern w:val="2"/>
                <w:sz w:val="24"/>
                <w:szCs w:val="24"/>
                <w:lang w:val="en-GB" w:eastAsia="en-GB"/>
                <w14:ligatures w14:val="standardContextual"/>
              </w:rPr>
              <w:tab/>
            </w:r>
            <w:r w:rsidR="00731999" w:rsidRPr="00C658FC">
              <w:rPr>
                <w:rStyle w:val="Hyperlink"/>
                <w:noProof/>
                <w:lang w:val="en-GB"/>
              </w:rPr>
              <w:t>Model Setup</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_Toc155255638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2</w:t>
            </w:r>
            <w:r w:rsidR="00731999" w:rsidRPr="00C658FC">
              <w:rPr>
                <w:noProof/>
                <w:webHidden/>
                <w:lang w:val="en-GB"/>
              </w:rPr>
              <w:fldChar w:fldCharType="end"/>
            </w:r>
          </w:hyperlink>
        </w:p>
        <w:p w14:paraId="3355840D" w14:textId="7345865D" w:rsidR="00731999" w:rsidRPr="00C658FC" w:rsidRDefault="00000000">
          <w:pPr>
            <w:pStyle w:val="TOC3"/>
            <w:tabs>
              <w:tab w:val="left" w:pos="1200"/>
              <w:tab w:val="right" w:leader="dot" w:pos="8296"/>
            </w:tabs>
            <w:rPr>
              <w:noProof/>
              <w:lang w:val="en-GB"/>
            </w:rPr>
          </w:pPr>
          <w:hyperlink w:anchor="_Toc155255639" w:history="1">
            <w:r w:rsidR="00731999" w:rsidRPr="00C658FC">
              <w:rPr>
                <w:rStyle w:val="Hyperlink"/>
                <w:noProof/>
                <w:lang w:val="en-GB"/>
              </w:rPr>
              <w:t>2.1</w:t>
            </w:r>
            <w:r w:rsidR="00731999" w:rsidRPr="00C658FC">
              <w:rPr>
                <w:noProof/>
                <w:lang w:val="en-GB"/>
              </w:rPr>
              <w:tab/>
            </w:r>
            <w:r w:rsidR="00731999" w:rsidRPr="00C658FC">
              <w:rPr>
                <w:rStyle w:val="Hyperlink"/>
                <w:noProof/>
                <w:lang w:val="en-GB"/>
              </w:rPr>
              <w:t>Material Properties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_Toc155255639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2</w:t>
            </w:r>
            <w:r w:rsidR="00731999" w:rsidRPr="00C658FC">
              <w:rPr>
                <w:noProof/>
                <w:webHidden/>
                <w:lang w:val="en-GB"/>
              </w:rPr>
              <w:fldChar w:fldCharType="end"/>
            </w:r>
          </w:hyperlink>
        </w:p>
        <w:p w14:paraId="72B7AC41" w14:textId="07447DF3" w:rsidR="00731999" w:rsidRPr="00C658FC" w:rsidRDefault="00000000">
          <w:pPr>
            <w:pStyle w:val="TOC3"/>
            <w:tabs>
              <w:tab w:val="left" w:pos="1200"/>
              <w:tab w:val="right" w:leader="dot" w:pos="8296"/>
            </w:tabs>
            <w:rPr>
              <w:noProof/>
              <w:lang w:val="en-GB"/>
            </w:rPr>
          </w:pPr>
          <w:hyperlink w:anchor="_Toc155255640" w:history="1">
            <w:r w:rsidR="00731999" w:rsidRPr="00C658FC">
              <w:rPr>
                <w:rStyle w:val="Hyperlink"/>
                <w:noProof/>
                <w:lang w:val="en-GB"/>
              </w:rPr>
              <w:t>2.2</w:t>
            </w:r>
            <w:r w:rsidR="00731999" w:rsidRPr="00C658FC">
              <w:rPr>
                <w:noProof/>
                <w:lang w:val="en-GB"/>
              </w:rPr>
              <w:tab/>
            </w:r>
            <w:r w:rsidR="00731999" w:rsidRPr="00C658FC">
              <w:rPr>
                <w:rStyle w:val="Hyperlink"/>
                <w:noProof/>
                <w:lang w:val="en-GB"/>
              </w:rPr>
              <w:t>Geometry</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_Toc155255640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3</w:t>
            </w:r>
            <w:r w:rsidR="00731999" w:rsidRPr="00C658FC">
              <w:rPr>
                <w:noProof/>
                <w:webHidden/>
                <w:lang w:val="en-GB"/>
              </w:rPr>
              <w:fldChar w:fldCharType="end"/>
            </w:r>
          </w:hyperlink>
        </w:p>
        <w:p w14:paraId="0B582909" w14:textId="50B1B92F" w:rsidR="00731999" w:rsidRPr="00C658FC" w:rsidRDefault="00000000">
          <w:pPr>
            <w:pStyle w:val="TOC3"/>
            <w:tabs>
              <w:tab w:val="left" w:pos="1200"/>
              <w:tab w:val="right" w:leader="dot" w:pos="8296"/>
            </w:tabs>
            <w:rPr>
              <w:noProof/>
              <w:lang w:val="en-GB"/>
            </w:rPr>
          </w:pPr>
          <w:hyperlink w:anchor="_Toc155255641" w:history="1">
            <w:r w:rsidR="00731999" w:rsidRPr="00C658FC">
              <w:rPr>
                <w:rStyle w:val="Hyperlink"/>
                <w:noProof/>
                <w:lang w:val="en-GB"/>
              </w:rPr>
              <w:t>2.3</w:t>
            </w:r>
            <w:r w:rsidR="00731999" w:rsidRPr="00C658FC">
              <w:rPr>
                <w:noProof/>
                <w:lang w:val="en-GB"/>
              </w:rPr>
              <w:tab/>
            </w:r>
            <w:r w:rsidR="00731999" w:rsidRPr="00C658FC">
              <w:rPr>
                <w:rStyle w:val="Hyperlink"/>
                <w:noProof/>
                <w:lang w:val="en-GB"/>
              </w:rPr>
              <w:t>Model Parameters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_Toc155255641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3</w:t>
            </w:r>
            <w:r w:rsidR="00731999" w:rsidRPr="00C658FC">
              <w:rPr>
                <w:noProof/>
                <w:webHidden/>
                <w:lang w:val="en-GB"/>
              </w:rPr>
              <w:fldChar w:fldCharType="end"/>
            </w:r>
          </w:hyperlink>
        </w:p>
        <w:p w14:paraId="502AF5A4" w14:textId="7FC78377" w:rsidR="00731999" w:rsidRPr="00C658FC" w:rsidRDefault="00000000">
          <w:pPr>
            <w:pStyle w:val="TOC3"/>
            <w:tabs>
              <w:tab w:val="left" w:pos="1200"/>
              <w:tab w:val="right" w:leader="dot" w:pos="8296"/>
            </w:tabs>
            <w:rPr>
              <w:noProof/>
              <w:lang w:val="en-GB"/>
            </w:rPr>
          </w:pPr>
          <w:hyperlink w:anchor="_Toc155255642" w:history="1">
            <w:r w:rsidR="00731999" w:rsidRPr="00C658FC">
              <w:rPr>
                <w:rStyle w:val="Hyperlink"/>
                <w:noProof/>
                <w:lang w:val="en-GB"/>
              </w:rPr>
              <w:t>2.4</w:t>
            </w:r>
            <w:r w:rsidR="00731999" w:rsidRPr="00C658FC">
              <w:rPr>
                <w:noProof/>
                <w:lang w:val="en-GB"/>
              </w:rPr>
              <w:tab/>
            </w:r>
            <w:r w:rsidR="00731999" w:rsidRPr="00C658FC">
              <w:rPr>
                <w:rStyle w:val="Hyperlink"/>
                <w:noProof/>
                <w:lang w:val="en-GB"/>
              </w:rPr>
              <w:t>Meshing</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_Toc155255642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3</w:t>
            </w:r>
            <w:r w:rsidR="00731999" w:rsidRPr="00C658FC">
              <w:rPr>
                <w:noProof/>
                <w:webHidden/>
                <w:lang w:val="en-GB"/>
              </w:rPr>
              <w:fldChar w:fldCharType="end"/>
            </w:r>
          </w:hyperlink>
        </w:p>
        <w:p w14:paraId="1B1E7756" w14:textId="0A20499D" w:rsidR="00731999" w:rsidRPr="00C658FC" w:rsidRDefault="00000000">
          <w:pPr>
            <w:pStyle w:val="TOC1"/>
            <w:tabs>
              <w:tab w:val="left" w:pos="440"/>
              <w:tab w:val="right" w:leader="dot" w:pos="8296"/>
            </w:tabs>
            <w:rPr>
              <w:rFonts w:eastAsiaTheme="minorEastAsia"/>
              <w:noProof/>
              <w:color w:val="auto"/>
              <w:kern w:val="2"/>
              <w:sz w:val="24"/>
              <w:szCs w:val="24"/>
              <w:lang w:val="en-GB" w:eastAsia="en-GB"/>
              <w14:ligatures w14:val="standardContextual"/>
            </w:rPr>
          </w:pPr>
          <w:hyperlink w:anchor="_Toc155255643" w:history="1">
            <w:r w:rsidR="00731999" w:rsidRPr="00C658FC">
              <w:rPr>
                <w:rStyle w:val="Hyperlink"/>
                <w:noProof/>
                <w:lang w:val="en-GB"/>
              </w:rPr>
              <w:t>3</w:t>
            </w:r>
            <w:r w:rsidR="00731999" w:rsidRPr="00C658FC">
              <w:rPr>
                <w:rFonts w:eastAsiaTheme="minorEastAsia"/>
                <w:noProof/>
                <w:color w:val="auto"/>
                <w:kern w:val="2"/>
                <w:sz w:val="24"/>
                <w:szCs w:val="24"/>
                <w:lang w:val="en-GB" w:eastAsia="en-GB"/>
                <w14:ligatures w14:val="standardContextual"/>
              </w:rPr>
              <w:tab/>
            </w:r>
            <w:r w:rsidR="00731999" w:rsidRPr="00C658FC">
              <w:rPr>
                <w:rStyle w:val="Hyperlink"/>
                <w:noProof/>
                <w:lang w:val="en-GB"/>
              </w:rPr>
              <w:t>Results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_Toc155255643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4</w:t>
            </w:r>
            <w:r w:rsidR="00731999" w:rsidRPr="00C658FC">
              <w:rPr>
                <w:noProof/>
                <w:webHidden/>
                <w:lang w:val="en-GB"/>
              </w:rPr>
              <w:fldChar w:fldCharType="end"/>
            </w:r>
          </w:hyperlink>
        </w:p>
        <w:p w14:paraId="7AD4E126" w14:textId="4560FECC" w:rsidR="00731999" w:rsidRPr="00C658FC" w:rsidRDefault="00000000">
          <w:pPr>
            <w:pStyle w:val="TOC3"/>
            <w:tabs>
              <w:tab w:val="left" w:pos="1200"/>
              <w:tab w:val="right" w:leader="dot" w:pos="8296"/>
            </w:tabs>
            <w:rPr>
              <w:noProof/>
              <w:lang w:val="en-GB"/>
            </w:rPr>
          </w:pPr>
          <w:hyperlink w:anchor="_Toc155255644" w:history="1">
            <w:r w:rsidR="00731999" w:rsidRPr="00C658FC">
              <w:rPr>
                <w:rStyle w:val="Hyperlink"/>
                <w:noProof/>
                <w:lang w:val="en-GB"/>
              </w:rPr>
              <w:t>3.1</w:t>
            </w:r>
            <w:r w:rsidR="00731999" w:rsidRPr="00C658FC">
              <w:rPr>
                <w:noProof/>
                <w:lang w:val="en-GB"/>
              </w:rPr>
              <w:tab/>
            </w:r>
            <w:r w:rsidR="00731999" w:rsidRPr="00C658FC">
              <w:rPr>
                <w:rStyle w:val="Hyperlink"/>
                <w:noProof/>
                <w:lang w:val="en-GB"/>
              </w:rPr>
              <w:t>2D Results – Velocity and Displacement</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_Toc155255644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4</w:t>
            </w:r>
            <w:r w:rsidR="00731999" w:rsidRPr="00C658FC">
              <w:rPr>
                <w:noProof/>
                <w:webHidden/>
                <w:lang w:val="en-GB"/>
              </w:rPr>
              <w:fldChar w:fldCharType="end"/>
            </w:r>
          </w:hyperlink>
        </w:p>
        <w:p w14:paraId="53CE76E0" w14:textId="0E5197EE" w:rsidR="00731999" w:rsidRPr="00C658FC" w:rsidRDefault="00000000">
          <w:pPr>
            <w:pStyle w:val="TOC3"/>
            <w:tabs>
              <w:tab w:val="left" w:pos="1200"/>
              <w:tab w:val="right" w:leader="dot" w:pos="8296"/>
            </w:tabs>
            <w:rPr>
              <w:noProof/>
              <w:lang w:val="en-GB"/>
            </w:rPr>
          </w:pPr>
          <w:hyperlink w:anchor="_Toc155255645" w:history="1">
            <w:r w:rsidR="00731999" w:rsidRPr="00C658FC">
              <w:rPr>
                <w:rStyle w:val="Hyperlink"/>
                <w:noProof/>
                <w:lang w:val="en-GB"/>
              </w:rPr>
              <w:t>3.2</w:t>
            </w:r>
            <w:r w:rsidR="00731999" w:rsidRPr="00C658FC">
              <w:rPr>
                <w:noProof/>
                <w:lang w:val="en-GB"/>
              </w:rPr>
              <w:tab/>
            </w:r>
            <w:r w:rsidR="00731999" w:rsidRPr="00C658FC">
              <w:rPr>
                <w:rStyle w:val="Hyperlink"/>
                <w:noProof/>
                <w:lang w:val="en-GB"/>
              </w:rPr>
              <w:t>2D Results – Stress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_Toc155255645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4</w:t>
            </w:r>
            <w:r w:rsidR="00731999" w:rsidRPr="00C658FC">
              <w:rPr>
                <w:noProof/>
                <w:webHidden/>
                <w:lang w:val="en-GB"/>
              </w:rPr>
              <w:fldChar w:fldCharType="end"/>
            </w:r>
          </w:hyperlink>
        </w:p>
        <w:p w14:paraId="32B343D2" w14:textId="4BDBBDC8" w:rsidR="00731999" w:rsidRPr="00C658FC" w:rsidRDefault="00000000">
          <w:pPr>
            <w:pStyle w:val="TOC3"/>
            <w:tabs>
              <w:tab w:val="left" w:pos="1200"/>
              <w:tab w:val="right" w:leader="dot" w:pos="8296"/>
            </w:tabs>
            <w:rPr>
              <w:noProof/>
              <w:lang w:val="en-GB"/>
            </w:rPr>
          </w:pPr>
          <w:hyperlink w:anchor="_Toc155255646" w:history="1">
            <w:r w:rsidR="00731999" w:rsidRPr="00C658FC">
              <w:rPr>
                <w:rStyle w:val="Hyperlink"/>
                <w:noProof/>
                <w:lang w:val="en-GB"/>
              </w:rPr>
              <w:t>3.3</w:t>
            </w:r>
            <w:r w:rsidR="00731999" w:rsidRPr="00C658FC">
              <w:rPr>
                <w:noProof/>
                <w:lang w:val="en-GB"/>
              </w:rPr>
              <w:tab/>
            </w:r>
            <w:r w:rsidR="00731999" w:rsidRPr="00C658FC">
              <w:rPr>
                <w:rStyle w:val="Hyperlink"/>
                <w:noProof/>
                <w:lang w:val="en-GB"/>
              </w:rPr>
              <w:t>3D Results – Velocity and Displacement</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_Toc155255646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4</w:t>
            </w:r>
            <w:r w:rsidR="00731999" w:rsidRPr="00C658FC">
              <w:rPr>
                <w:noProof/>
                <w:webHidden/>
                <w:lang w:val="en-GB"/>
              </w:rPr>
              <w:fldChar w:fldCharType="end"/>
            </w:r>
          </w:hyperlink>
        </w:p>
        <w:p w14:paraId="223D9DF7" w14:textId="53931941" w:rsidR="00731999" w:rsidRPr="00C658FC" w:rsidRDefault="00000000">
          <w:pPr>
            <w:pStyle w:val="TOC3"/>
            <w:tabs>
              <w:tab w:val="left" w:pos="1200"/>
              <w:tab w:val="right" w:leader="dot" w:pos="8296"/>
            </w:tabs>
            <w:rPr>
              <w:noProof/>
              <w:lang w:val="en-GB"/>
            </w:rPr>
          </w:pPr>
          <w:hyperlink w:anchor="_Toc155255647" w:history="1">
            <w:r w:rsidR="00731999" w:rsidRPr="00C658FC">
              <w:rPr>
                <w:rStyle w:val="Hyperlink"/>
                <w:noProof/>
                <w:lang w:val="en-GB"/>
              </w:rPr>
              <w:t>3.4</w:t>
            </w:r>
            <w:r w:rsidR="00731999" w:rsidRPr="00C658FC">
              <w:rPr>
                <w:noProof/>
                <w:lang w:val="en-GB"/>
              </w:rPr>
              <w:tab/>
            </w:r>
            <w:r w:rsidR="00731999" w:rsidRPr="00C658FC">
              <w:rPr>
                <w:rStyle w:val="Hyperlink"/>
                <w:noProof/>
                <w:lang w:val="en-GB"/>
              </w:rPr>
              <w:t>3D Results – Stress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_Toc155255647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4</w:t>
            </w:r>
            <w:r w:rsidR="00731999" w:rsidRPr="00C658FC">
              <w:rPr>
                <w:noProof/>
                <w:webHidden/>
                <w:lang w:val="en-GB"/>
              </w:rPr>
              <w:fldChar w:fldCharType="end"/>
            </w:r>
          </w:hyperlink>
        </w:p>
        <w:p w14:paraId="30E1DBEE" w14:textId="776E2842" w:rsidR="00731999" w:rsidRPr="00C658FC" w:rsidRDefault="00000000">
          <w:pPr>
            <w:pStyle w:val="TOC1"/>
            <w:tabs>
              <w:tab w:val="left" w:pos="440"/>
              <w:tab w:val="right" w:leader="dot" w:pos="8296"/>
            </w:tabs>
            <w:rPr>
              <w:rFonts w:eastAsiaTheme="minorEastAsia"/>
              <w:noProof/>
              <w:color w:val="auto"/>
              <w:kern w:val="2"/>
              <w:sz w:val="24"/>
              <w:szCs w:val="24"/>
              <w:lang w:val="en-GB" w:eastAsia="en-GB"/>
              <w14:ligatures w14:val="standardContextual"/>
            </w:rPr>
          </w:pPr>
          <w:hyperlink w:anchor="_Toc155255648" w:history="1">
            <w:r w:rsidR="00731999" w:rsidRPr="00C658FC">
              <w:rPr>
                <w:rStyle w:val="Hyperlink"/>
                <w:noProof/>
                <w:lang w:val="en-GB"/>
              </w:rPr>
              <w:t>4</w:t>
            </w:r>
            <w:r w:rsidR="00731999" w:rsidRPr="00C658FC">
              <w:rPr>
                <w:rFonts w:eastAsiaTheme="minorEastAsia"/>
                <w:noProof/>
                <w:color w:val="auto"/>
                <w:kern w:val="2"/>
                <w:sz w:val="24"/>
                <w:szCs w:val="24"/>
                <w:lang w:val="en-GB" w:eastAsia="en-GB"/>
                <w14:ligatures w14:val="standardContextual"/>
              </w:rPr>
              <w:tab/>
            </w:r>
            <w:r w:rsidR="00731999" w:rsidRPr="00C658FC">
              <w:rPr>
                <w:rStyle w:val="Hyperlink"/>
                <w:noProof/>
                <w:lang w:val="en-GB"/>
              </w:rPr>
              <w:t>Validation</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_Toc155255648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5</w:t>
            </w:r>
            <w:r w:rsidR="00731999" w:rsidRPr="00C658FC">
              <w:rPr>
                <w:noProof/>
                <w:webHidden/>
                <w:lang w:val="en-GB"/>
              </w:rPr>
              <w:fldChar w:fldCharType="end"/>
            </w:r>
          </w:hyperlink>
        </w:p>
        <w:p w14:paraId="63BF1313" w14:textId="19A8EF82" w:rsidR="00731999" w:rsidRPr="00C658FC" w:rsidRDefault="00000000">
          <w:pPr>
            <w:pStyle w:val="TOC3"/>
            <w:tabs>
              <w:tab w:val="left" w:pos="1200"/>
              <w:tab w:val="right" w:leader="dot" w:pos="8296"/>
            </w:tabs>
            <w:rPr>
              <w:noProof/>
              <w:lang w:val="en-GB"/>
            </w:rPr>
          </w:pPr>
          <w:hyperlink w:anchor="_Toc155255649" w:history="1">
            <w:r w:rsidR="00731999" w:rsidRPr="00C658FC">
              <w:rPr>
                <w:rStyle w:val="Hyperlink"/>
                <w:noProof/>
                <w:lang w:val="en-GB"/>
              </w:rPr>
              <w:t>4.1</w:t>
            </w:r>
            <w:r w:rsidR="00731999" w:rsidRPr="00C658FC">
              <w:rPr>
                <w:noProof/>
                <w:lang w:val="en-GB"/>
              </w:rPr>
              <w:tab/>
            </w:r>
            <w:r w:rsidR="00731999" w:rsidRPr="00C658FC">
              <w:rPr>
                <w:rStyle w:val="Hyperlink"/>
                <w:noProof/>
                <w:lang w:val="en-GB"/>
              </w:rPr>
              <w:t>Existing performance Data</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_Toc155255649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5</w:t>
            </w:r>
            <w:r w:rsidR="00731999" w:rsidRPr="00C658FC">
              <w:rPr>
                <w:noProof/>
                <w:webHidden/>
                <w:lang w:val="en-GB"/>
              </w:rPr>
              <w:fldChar w:fldCharType="end"/>
            </w:r>
          </w:hyperlink>
        </w:p>
        <w:p w14:paraId="344BA309" w14:textId="7774E0BE" w:rsidR="00731999" w:rsidRPr="00C658FC" w:rsidRDefault="00000000">
          <w:pPr>
            <w:pStyle w:val="TOC3"/>
            <w:tabs>
              <w:tab w:val="right" w:leader="dot" w:pos="8296"/>
            </w:tabs>
            <w:rPr>
              <w:noProof/>
              <w:lang w:val="en-GB"/>
            </w:rPr>
          </w:pPr>
          <w:hyperlink w:anchor="_Toc155255650" w:history="1">
            <w:r w:rsidR="00731999" w:rsidRPr="00C658FC">
              <w:rPr>
                <w:rStyle w:val="Hyperlink"/>
                <w:noProof/>
                <w:lang w:val="en-GB"/>
              </w:rPr>
              <w:t>4.2 Comparison to Experimental Results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_Toc155255650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5</w:t>
            </w:r>
            <w:r w:rsidR="00731999" w:rsidRPr="00C658FC">
              <w:rPr>
                <w:noProof/>
                <w:webHidden/>
                <w:lang w:val="en-GB"/>
              </w:rPr>
              <w:fldChar w:fldCharType="end"/>
            </w:r>
          </w:hyperlink>
        </w:p>
        <w:p w14:paraId="54BA4FA8" w14:textId="32CAF4EE" w:rsidR="00731999" w:rsidRPr="00C658FC" w:rsidRDefault="00000000">
          <w:pPr>
            <w:pStyle w:val="TOC1"/>
            <w:tabs>
              <w:tab w:val="left" w:pos="440"/>
              <w:tab w:val="right" w:leader="dot" w:pos="8296"/>
            </w:tabs>
            <w:rPr>
              <w:rFonts w:eastAsiaTheme="minorEastAsia"/>
              <w:noProof/>
              <w:color w:val="auto"/>
              <w:kern w:val="2"/>
              <w:sz w:val="24"/>
              <w:szCs w:val="24"/>
              <w:lang w:val="en-GB" w:eastAsia="en-GB"/>
              <w14:ligatures w14:val="standardContextual"/>
            </w:rPr>
          </w:pPr>
          <w:hyperlink w:anchor="_Toc155255651" w:history="1">
            <w:r w:rsidR="00731999" w:rsidRPr="00C658FC">
              <w:rPr>
                <w:rStyle w:val="Hyperlink"/>
                <w:noProof/>
                <w:lang w:val="en-GB"/>
              </w:rPr>
              <w:t>5</w:t>
            </w:r>
            <w:r w:rsidR="00731999" w:rsidRPr="00C658FC">
              <w:rPr>
                <w:rFonts w:eastAsiaTheme="minorEastAsia"/>
                <w:noProof/>
                <w:color w:val="auto"/>
                <w:kern w:val="2"/>
                <w:sz w:val="24"/>
                <w:szCs w:val="24"/>
                <w:lang w:val="en-GB" w:eastAsia="en-GB"/>
                <w14:ligatures w14:val="standardContextual"/>
              </w:rPr>
              <w:tab/>
            </w:r>
            <w:r w:rsidR="00731999" w:rsidRPr="00C658FC">
              <w:rPr>
                <w:rStyle w:val="Hyperlink"/>
                <w:noProof/>
                <w:lang w:val="en-GB"/>
              </w:rPr>
              <w:t>Conclusions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_Toc155255651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6</w:t>
            </w:r>
            <w:r w:rsidR="00731999" w:rsidRPr="00C658FC">
              <w:rPr>
                <w:noProof/>
                <w:webHidden/>
                <w:lang w:val="en-GB"/>
              </w:rPr>
              <w:fldChar w:fldCharType="end"/>
            </w:r>
          </w:hyperlink>
        </w:p>
        <w:p w14:paraId="0A8ED380" w14:textId="6C054B91" w:rsidR="00731999" w:rsidRPr="00C658FC" w:rsidRDefault="00000000">
          <w:pPr>
            <w:pStyle w:val="TOC1"/>
            <w:tabs>
              <w:tab w:val="right" w:leader="dot" w:pos="8296"/>
            </w:tabs>
            <w:rPr>
              <w:rFonts w:eastAsiaTheme="minorEastAsia"/>
              <w:noProof/>
              <w:color w:val="auto"/>
              <w:kern w:val="2"/>
              <w:sz w:val="24"/>
              <w:szCs w:val="24"/>
              <w:lang w:val="en-GB" w:eastAsia="en-GB"/>
              <w14:ligatures w14:val="standardContextual"/>
            </w:rPr>
          </w:pPr>
          <w:hyperlink w:anchor="_Toc155255652" w:history="1">
            <w:r w:rsidR="00731999" w:rsidRPr="00C658FC">
              <w:rPr>
                <w:rStyle w:val="Hyperlink"/>
                <w:noProof/>
                <w:lang w:val="en-GB"/>
              </w:rPr>
              <w:t>6 References</w:t>
            </w:r>
            <w:r w:rsidR="00731999" w:rsidRPr="00C658FC">
              <w:rPr>
                <w:noProof/>
                <w:webHidden/>
                <w:lang w:val="en-GB"/>
              </w:rPr>
              <w:tab/>
            </w:r>
            <w:r w:rsidR="00731999" w:rsidRPr="00C658FC">
              <w:rPr>
                <w:noProof/>
                <w:webHidden/>
                <w:lang w:val="en-GB"/>
              </w:rPr>
              <w:fldChar w:fldCharType="begin"/>
            </w:r>
            <w:r w:rsidR="00731999" w:rsidRPr="00C658FC">
              <w:rPr>
                <w:noProof/>
                <w:webHidden/>
                <w:lang w:val="en-GB"/>
              </w:rPr>
              <w:instrText xml:space="preserve"> PAGEREF _Toc155255652 \h </w:instrText>
            </w:r>
            <w:r w:rsidR="00731999" w:rsidRPr="00C658FC">
              <w:rPr>
                <w:noProof/>
                <w:webHidden/>
                <w:lang w:val="en-GB"/>
              </w:rPr>
            </w:r>
            <w:r w:rsidR="00731999" w:rsidRPr="00C658FC">
              <w:rPr>
                <w:noProof/>
                <w:webHidden/>
                <w:lang w:val="en-GB"/>
              </w:rPr>
              <w:fldChar w:fldCharType="separate"/>
            </w:r>
            <w:r w:rsidR="00731999" w:rsidRPr="00C658FC">
              <w:rPr>
                <w:noProof/>
                <w:webHidden/>
                <w:lang w:val="en-GB"/>
              </w:rPr>
              <w:t>7</w:t>
            </w:r>
            <w:r w:rsidR="00731999" w:rsidRPr="00C658FC">
              <w:rPr>
                <w:noProof/>
                <w:webHidden/>
                <w:lang w:val="en-GB"/>
              </w:rPr>
              <w:fldChar w:fldCharType="end"/>
            </w:r>
          </w:hyperlink>
        </w:p>
        <w:p w14:paraId="658A582E" w14:textId="24548575" w:rsidR="0011346D" w:rsidRPr="00C658FC" w:rsidRDefault="0011346D">
          <w:pPr>
            <w:rPr>
              <w:lang w:val="en-GB"/>
            </w:rPr>
          </w:pPr>
          <w:r w:rsidRPr="00C658FC">
            <w:rPr>
              <w:b/>
              <w:bCs/>
              <w:noProof/>
              <w:lang w:val="en-GB"/>
            </w:rPr>
            <w:fldChar w:fldCharType="end"/>
          </w:r>
        </w:p>
      </w:sdtContent>
    </w:sdt>
    <w:p w14:paraId="2F429B6D" w14:textId="77777777" w:rsidR="0011346D" w:rsidRPr="00C658FC" w:rsidRDefault="0011346D" w:rsidP="005E2856">
      <w:pPr>
        <w:rPr>
          <w:lang w:val="en-GB"/>
        </w:rPr>
      </w:pPr>
    </w:p>
    <w:p w14:paraId="75B5096F" w14:textId="77777777" w:rsidR="0011346D" w:rsidRPr="00C658FC" w:rsidRDefault="0011346D" w:rsidP="005E2856">
      <w:pPr>
        <w:rPr>
          <w:lang w:val="en-GB"/>
        </w:rPr>
      </w:pPr>
    </w:p>
    <w:p w14:paraId="246F3B27" w14:textId="77777777" w:rsidR="0011346D" w:rsidRPr="00C658FC" w:rsidRDefault="0011346D" w:rsidP="005E2856">
      <w:pPr>
        <w:rPr>
          <w:lang w:val="en-GB"/>
        </w:rPr>
      </w:pPr>
    </w:p>
    <w:p w14:paraId="75F17DDA" w14:textId="77777777" w:rsidR="0011346D" w:rsidRPr="00C658FC" w:rsidRDefault="0011346D" w:rsidP="005E2856">
      <w:pPr>
        <w:rPr>
          <w:lang w:val="en-GB"/>
        </w:rPr>
      </w:pPr>
    </w:p>
    <w:p w14:paraId="69247CEF" w14:textId="77777777" w:rsidR="0011346D" w:rsidRPr="00C658FC" w:rsidRDefault="0011346D" w:rsidP="005E2856">
      <w:pPr>
        <w:rPr>
          <w:lang w:val="en-GB"/>
        </w:rPr>
      </w:pPr>
    </w:p>
    <w:p w14:paraId="7A80EB8A" w14:textId="77777777" w:rsidR="0011346D" w:rsidRPr="00C658FC" w:rsidRDefault="0011346D" w:rsidP="005E2856">
      <w:pPr>
        <w:rPr>
          <w:lang w:val="en-GB"/>
        </w:rPr>
      </w:pPr>
    </w:p>
    <w:p w14:paraId="1FAA05AC" w14:textId="76B8D1A9" w:rsidR="0011346D" w:rsidRDefault="0011346D" w:rsidP="0011346D">
      <w:pPr>
        <w:pStyle w:val="Heading1"/>
        <w:rPr>
          <w:lang w:val="en-GB"/>
        </w:rPr>
      </w:pPr>
      <w:bookmarkStart w:id="2" w:name="_Toc155255632"/>
      <w:r w:rsidRPr="00C658FC">
        <w:rPr>
          <w:lang w:val="en-GB"/>
        </w:rPr>
        <w:lastRenderedPageBreak/>
        <w:t>Table of Figures</w:t>
      </w:r>
      <w:bookmarkEnd w:id="2"/>
    </w:p>
    <w:p w14:paraId="2CFA34F9" w14:textId="1D893AEB" w:rsidR="00FC428C" w:rsidRDefault="00FC428C">
      <w:pPr>
        <w:pStyle w:val="TableofFigures"/>
        <w:tabs>
          <w:tab w:val="right" w:leader="dot" w:pos="8296"/>
        </w:tabs>
        <w:rPr>
          <w:rFonts w:eastAsiaTheme="minorEastAsia"/>
          <w:noProof/>
          <w:color w:val="auto"/>
          <w:kern w:val="2"/>
          <w:sz w:val="24"/>
          <w:szCs w:val="24"/>
          <w:lang w:val="en-GB" w:eastAsia="en-GB"/>
          <w14:ligatures w14:val="standardContextual"/>
        </w:rPr>
      </w:pPr>
      <w:r>
        <w:rPr>
          <w:lang w:val="en-GB"/>
        </w:rPr>
        <w:fldChar w:fldCharType="begin"/>
      </w:r>
      <w:r>
        <w:rPr>
          <w:lang w:val="en-GB"/>
        </w:rPr>
        <w:instrText xml:space="preserve"> TOC \h \z \c "Cover Image" </w:instrText>
      </w:r>
      <w:r>
        <w:rPr>
          <w:lang w:val="en-GB"/>
        </w:rPr>
        <w:fldChar w:fldCharType="separate"/>
      </w:r>
      <w:hyperlink w:anchor="_Toc155646922" w:history="1">
        <w:r w:rsidRPr="005E3C2B">
          <w:rPr>
            <w:rStyle w:val="Hyperlink"/>
            <w:noProof/>
          </w:rPr>
          <w:t>Cover Image 1: A 3D Model of A Shaped Charge in Abaqus</w:t>
        </w:r>
        <w:r>
          <w:rPr>
            <w:noProof/>
            <w:webHidden/>
          </w:rPr>
          <w:tab/>
        </w:r>
        <w:r>
          <w:rPr>
            <w:noProof/>
            <w:webHidden/>
          </w:rPr>
          <w:fldChar w:fldCharType="begin"/>
        </w:r>
        <w:r>
          <w:rPr>
            <w:noProof/>
            <w:webHidden/>
          </w:rPr>
          <w:instrText xml:space="preserve"> PAGEREF _Toc155646922 \h </w:instrText>
        </w:r>
        <w:r>
          <w:rPr>
            <w:noProof/>
            <w:webHidden/>
          </w:rPr>
        </w:r>
        <w:r>
          <w:rPr>
            <w:noProof/>
            <w:webHidden/>
          </w:rPr>
          <w:fldChar w:fldCharType="separate"/>
        </w:r>
        <w:r>
          <w:rPr>
            <w:noProof/>
            <w:webHidden/>
          </w:rPr>
          <w:t>i</w:t>
        </w:r>
        <w:r>
          <w:rPr>
            <w:noProof/>
            <w:webHidden/>
          </w:rPr>
          <w:fldChar w:fldCharType="end"/>
        </w:r>
      </w:hyperlink>
    </w:p>
    <w:p w14:paraId="60326ED6" w14:textId="15CF0D06" w:rsidR="00FC428C" w:rsidRPr="00FC428C" w:rsidRDefault="00FC428C" w:rsidP="00FC428C">
      <w:pPr>
        <w:rPr>
          <w:lang w:val="en-GB"/>
        </w:rPr>
      </w:pPr>
      <w:r>
        <w:rPr>
          <w:lang w:val="en-GB"/>
        </w:rPr>
        <w:fldChar w:fldCharType="end"/>
      </w:r>
    </w:p>
    <w:p w14:paraId="3B0B8CC4" w14:textId="6EF34ED2"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r w:rsidRPr="00C658FC">
        <w:rPr>
          <w:lang w:val="en-GB"/>
        </w:rPr>
        <w:fldChar w:fldCharType="begin"/>
      </w:r>
      <w:r w:rsidRPr="00C658FC">
        <w:rPr>
          <w:lang w:val="en-GB"/>
        </w:rPr>
        <w:instrText xml:space="preserve"> TOC \h \z \c "Figure" </w:instrText>
      </w:r>
      <w:r w:rsidRPr="00C658FC">
        <w:rPr>
          <w:lang w:val="en-GB"/>
        </w:rPr>
        <w:fldChar w:fldCharType="separate"/>
      </w:r>
      <w:hyperlink w:anchor="_Toc155646924" w:history="1">
        <w:r w:rsidR="00FC428C" w:rsidRPr="003544C7">
          <w:rPr>
            <w:rStyle w:val="Hyperlink"/>
            <w:noProof/>
            <w:lang w:val="en-GB"/>
          </w:rPr>
          <w:t>Figure 1: A Sectioned High Explosive Anti-Tank (HEAT) Shell showing the components of a shaped charge [4]</w:t>
        </w:r>
        <w:r w:rsidR="00FC428C">
          <w:rPr>
            <w:noProof/>
            <w:webHidden/>
          </w:rPr>
          <w:tab/>
        </w:r>
        <w:r w:rsidR="00FC428C">
          <w:rPr>
            <w:noProof/>
            <w:webHidden/>
          </w:rPr>
          <w:fldChar w:fldCharType="begin"/>
        </w:r>
        <w:r w:rsidR="00FC428C">
          <w:rPr>
            <w:noProof/>
            <w:webHidden/>
          </w:rPr>
          <w:instrText xml:space="preserve"> PAGEREF _Toc155646924 \h </w:instrText>
        </w:r>
        <w:r w:rsidR="00FC428C">
          <w:rPr>
            <w:noProof/>
            <w:webHidden/>
          </w:rPr>
        </w:r>
        <w:r w:rsidR="00FC428C">
          <w:rPr>
            <w:noProof/>
            <w:webHidden/>
          </w:rPr>
          <w:fldChar w:fldCharType="separate"/>
        </w:r>
        <w:r w:rsidR="00FC428C">
          <w:rPr>
            <w:noProof/>
            <w:webHidden/>
          </w:rPr>
          <w:t>1</w:t>
        </w:r>
        <w:r w:rsidR="00FC428C">
          <w:rPr>
            <w:noProof/>
            <w:webHidden/>
          </w:rPr>
          <w:fldChar w:fldCharType="end"/>
        </w:r>
      </w:hyperlink>
    </w:p>
    <w:p w14:paraId="45240349" w14:textId="09C082A9"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25" w:history="1">
        <w:r w:rsidR="00FC428C" w:rsidRPr="003544C7">
          <w:rPr>
            <w:rStyle w:val="Hyperlink"/>
            <w:noProof/>
            <w:lang w:val="en-GB"/>
          </w:rPr>
          <w:t>Figure 2: The Case of the Charge Sketched in Abaqus.</w:t>
        </w:r>
        <w:r w:rsidR="00FC428C">
          <w:rPr>
            <w:noProof/>
            <w:webHidden/>
          </w:rPr>
          <w:tab/>
        </w:r>
        <w:r w:rsidR="00FC428C">
          <w:rPr>
            <w:noProof/>
            <w:webHidden/>
          </w:rPr>
          <w:fldChar w:fldCharType="begin"/>
        </w:r>
        <w:r w:rsidR="00FC428C">
          <w:rPr>
            <w:noProof/>
            <w:webHidden/>
          </w:rPr>
          <w:instrText xml:space="preserve"> PAGEREF _Toc155646925 \h </w:instrText>
        </w:r>
        <w:r w:rsidR="00FC428C">
          <w:rPr>
            <w:noProof/>
            <w:webHidden/>
          </w:rPr>
        </w:r>
        <w:r w:rsidR="00FC428C">
          <w:rPr>
            <w:noProof/>
            <w:webHidden/>
          </w:rPr>
          <w:fldChar w:fldCharType="separate"/>
        </w:r>
        <w:r w:rsidR="00FC428C">
          <w:rPr>
            <w:noProof/>
            <w:webHidden/>
          </w:rPr>
          <w:t>4</w:t>
        </w:r>
        <w:r w:rsidR="00FC428C">
          <w:rPr>
            <w:noProof/>
            <w:webHidden/>
          </w:rPr>
          <w:fldChar w:fldCharType="end"/>
        </w:r>
      </w:hyperlink>
    </w:p>
    <w:p w14:paraId="119ED752" w14:textId="7B36CD7E"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26" w:history="1">
        <w:r w:rsidR="00FC428C" w:rsidRPr="003544C7">
          <w:rPr>
            <w:rStyle w:val="Hyperlink"/>
            <w:noProof/>
            <w:lang w:val="en-GB"/>
          </w:rPr>
          <w:t>Figure 3: The Liner of the Charge Sketched in Abaqus</w:t>
        </w:r>
        <w:r w:rsidR="00FC428C">
          <w:rPr>
            <w:noProof/>
            <w:webHidden/>
          </w:rPr>
          <w:tab/>
        </w:r>
        <w:r w:rsidR="00FC428C">
          <w:rPr>
            <w:noProof/>
            <w:webHidden/>
          </w:rPr>
          <w:fldChar w:fldCharType="begin"/>
        </w:r>
        <w:r w:rsidR="00FC428C">
          <w:rPr>
            <w:noProof/>
            <w:webHidden/>
          </w:rPr>
          <w:instrText xml:space="preserve"> PAGEREF _Toc155646926 \h </w:instrText>
        </w:r>
        <w:r w:rsidR="00FC428C">
          <w:rPr>
            <w:noProof/>
            <w:webHidden/>
          </w:rPr>
        </w:r>
        <w:r w:rsidR="00FC428C">
          <w:rPr>
            <w:noProof/>
            <w:webHidden/>
          </w:rPr>
          <w:fldChar w:fldCharType="separate"/>
        </w:r>
        <w:r w:rsidR="00FC428C">
          <w:rPr>
            <w:noProof/>
            <w:webHidden/>
          </w:rPr>
          <w:t>5</w:t>
        </w:r>
        <w:r w:rsidR="00FC428C">
          <w:rPr>
            <w:noProof/>
            <w:webHidden/>
          </w:rPr>
          <w:fldChar w:fldCharType="end"/>
        </w:r>
      </w:hyperlink>
    </w:p>
    <w:p w14:paraId="15B7296D" w14:textId="47A9427F"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27" w:history="1">
        <w:r w:rsidR="00FC428C" w:rsidRPr="003544C7">
          <w:rPr>
            <w:rStyle w:val="Hyperlink"/>
            <w:noProof/>
            <w:lang w:val="en-GB"/>
          </w:rPr>
          <w:t>Figure 4: The Fill of the Charge Sketched in Abaqus</w:t>
        </w:r>
        <w:r w:rsidR="00FC428C">
          <w:rPr>
            <w:noProof/>
            <w:webHidden/>
          </w:rPr>
          <w:tab/>
        </w:r>
        <w:r w:rsidR="00FC428C">
          <w:rPr>
            <w:noProof/>
            <w:webHidden/>
          </w:rPr>
          <w:fldChar w:fldCharType="begin"/>
        </w:r>
        <w:r w:rsidR="00FC428C">
          <w:rPr>
            <w:noProof/>
            <w:webHidden/>
          </w:rPr>
          <w:instrText xml:space="preserve"> PAGEREF _Toc155646927 \h </w:instrText>
        </w:r>
        <w:r w:rsidR="00FC428C">
          <w:rPr>
            <w:noProof/>
            <w:webHidden/>
          </w:rPr>
        </w:r>
        <w:r w:rsidR="00FC428C">
          <w:rPr>
            <w:noProof/>
            <w:webHidden/>
          </w:rPr>
          <w:fldChar w:fldCharType="separate"/>
        </w:r>
        <w:r w:rsidR="00FC428C">
          <w:rPr>
            <w:noProof/>
            <w:webHidden/>
          </w:rPr>
          <w:t>5</w:t>
        </w:r>
        <w:r w:rsidR="00FC428C">
          <w:rPr>
            <w:noProof/>
            <w:webHidden/>
          </w:rPr>
          <w:fldChar w:fldCharType="end"/>
        </w:r>
      </w:hyperlink>
    </w:p>
    <w:p w14:paraId="2EBCFCC3" w14:textId="4368CA72"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28" w:history="1">
        <w:r w:rsidR="00FC428C" w:rsidRPr="003544C7">
          <w:rPr>
            <w:rStyle w:val="Hyperlink"/>
            <w:noProof/>
            <w:lang w:val="en-GB"/>
          </w:rPr>
          <w:t>Figure 5: The 3D Model Assembly in Abaqus, with colours indicating individual parts</w:t>
        </w:r>
        <w:r w:rsidR="00FC428C">
          <w:rPr>
            <w:noProof/>
            <w:webHidden/>
          </w:rPr>
          <w:tab/>
        </w:r>
        <w:r w:rsidR="00FC428C">
          <w:rPr>
            <w:noProof/>
            <w:webHidden/>
          </w:rPr>
          <w:fldChar w:fldCharType="begin"/>
        </w:r>
        <w:r w:rsidR="00FC428C">
          <w:rPr>
            <w:noProof/>
            <w:webHidden/>
          </w:rPr>
          <w:instrText xml:space="preserve"> PAGEREF _Toc155646928 \h </w:instrText>
        </w:r>
        <w:r w:rsidR="00FC428C">
          <w:rPr>
            <w:noProof/>
            <w:webHidden/>
          </w:rPr>
        </w:r>
        <w:r w:rsidR="00FC428C">
          <w:rPr>
            <w:noProof/>
            <w:webHidden/>
          </w:rPr>
          <w:fldChar w:fldCharType="separate"/>
        </w:r>
        <w:r w:rsidR="00FC428C">
          <w:rPr>
            <w:noProof/>
            <w:webHidden/>
          </w:rPr>
          <w:t>6</w:t>
        </w:r>
        <w:r w:rsidR="00FC428C">
          <w:rPr>
            <w:noProof/>
            <w:webHidden/>
          </w:rPr>
          <w:fldChar w:fldCharType="end"/>
        </w:r>
      </w:hyperlink>
    </w:p>
    <w:p w14:paraId="2339873A" w14:textId="262B4424"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29" w:history="1">
        <w:r w:rsidR="00FC428C" w:rsidRPr="003544C7">
          <w:rPr>
            <w:rStyle w:val="Hyperlink"/>
            <w:noProof/>
            <w:lang w:val="en-GB"/>
          </w:rPr>
          <w:t>Figure 6: The 2D Model Assembly in Abaqus, with colours representing individual parts</w:t>
        </w:r>
        <w:r w:rsidR="00FC428C">
          <w:rPr>
            <w:noProof/>
            <w:webHidden/>
          </w:rPr>
          <w:tab/>
        </w:r>
        <w:r w:rsidR="00FC428C">
          <w:rPr>
            <w:noProof/>
            <w:webHidden/>
          </w:rPr>
          <w:fldChar w:fldCharType="begin"/>
        </w:r>
        <w:r w:rsidR="00FC428C">
          <w:rPr>
            <w:noProof/>
            <w:webHidden/>
          </w:rPr>
          <w:instrText xml:space="preserve"> PAGEREF _Toc155646929 \h </w:instrText>
        </w:r>
        <w:r w:rsidR="00FC428C">
          <w:rPr>
            <w:noProof/>
            <w:webHidden/>
          </w:rPr>
        </w:r>
        <w:r w:rsidR="00FC428C">
          <w:rPr>
            <w:noProof/>
            <w:webHidden/>
          </w:rPr>
          <w:fldChar w:fldCharType="separate"/>
        </w:r>
        <w:r w:rsidR="00FC428C">
          <w:rPr>
            <w:noProof/>
            <w:webHidden/>
          </w:rPr>
          <w:t>6</w:t>
        </w:r>
        <w:r w:rsidR="00FC428C">
          <w:rPr>
            <w:noProof/>
            <w:webHidden/>
          </w:rPr>
          <w:fldChar w:fldCharType="end"/>
        </w:r>
      </w:hyperlink>
    </w:p>
    <w:p w14:paraId="7105935C" w14:textId="64E1F2EA"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0" w:history="1">
        <w:r w:rsidR="00FC428C" w:rsidRPr="003544C7">
          <w:rPr>
            <w:rStyle w:val="Hyperlink"/>
            <w:noProof/>
          </w:rPr>
          <w:t>Figure 7: The 2D Model in Abaqus showing the XSYMM boundary condition</w:t>
        </w:r>
        <w:r w:rsidR="00FC428C">
          <w:rPr>
            <w:noProof/>
            <w:webHidden/>
          </w:rPr>
          <w:tab/>
        </w:r>
        <w:r w:rsidR="00FC428C">
          <w:rPr>
            <w:noProof/>
            <w:webHidden/>
          </w:rPr>
          <w:fldChar w:fldCharType="begin"/>
        </w:r>
        <w:r w:rsidR="00FC428C">
          <w:rPr>
            <w:noProof/>
            <w:webHidden/>
          </w:rPr>
          <w:instrText xml:space="preserve"> PAGEREF _Toc155646930 \h </w:instrText>
        </w:r>
        <w:r w:rsidR="00FC428C">
          <w:rPr>
            <w:noProof/>
            <w:webHidden/>
          </w:rPr>
        </w:r>
        <w:r w:rsidR="00FC428C">
          <w:rPr>
            <w:noProof/>
            <w:webHidden/>
          </w:rPr>
          <w:fldChar w:fldCharType="separate"/>
        </w:r>
        <w:r w:rsidR="00FC428C">
          <w:rPr>
            <w:noProof/>
            <w:webHidden/>
          </w:rPr>
          <w:t>7</w:t>
        </w:r>
        <w:r w:rsidR="00FC428C">
          <w:rPr>
            <w:noProof/>
            <w:webHidden/>
          </w:rPr>
          <w:fldChar w:fldCharType="end"/>
        </w:r>
      </w:hyperlink>
    </w:p>
    <w:p w14:paraId="7DF321B6" w14:textId="2466BCDD"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1" w:history="1">
        <w:r w:rsidR="00FC428C" w:rsidRPr="003544C7">
          <w:rPr>
            <w:rStyle w:val="Hyperlink"/>
            <w:noProof/>
          </w:rPr>
          <w:t>Figure 8: The 3D Model in Abaqus showing the ZSYMM boundary condition</w:t>
        </w:r>
        <w:r w:rsidR="00FC428C">
          <w:rPr>
            <w:noProof/>
            <w:webHidden/>
          </w:rPr>
          <w:tab/>
        </w:r>
        <w:r w:rsidR="00FC428C">
          <w:rPr>
            <w:noProof/>
            <w:webHidden/>
          </w:rPr>
          <w:fldChar w:fldCharType="begin"/>
        </w:r>
        <w:r w:rsidR="00FC428C">
          <w:rPr>
            <w:noProof/>
            <w:webHidden/>
          </w:rPr>
          <w:instrText xml:space="preserve"> PAGEREF _Toc155646931 \h </w:instrText>
        </w:r>
        <w:r w:rsidR="00FC428C">
          <w:rPr>
            <w:noProof/>
            <w:webHidden/>
          </w:rPr>
        </w:r>
        <w:r w:rsidR="00FC428C">
          <w:rPr>
            <w:noProof/>
            <w:webHidden/>
          </w:rPr>
          <w:fldChar w:fldCharType="separate"/>
        </w:r>
        <w:r w:rsidR="00FC428C">
          <w:rPr>
            <w:noProof/>
            <w:webHidden/>
          </w:rPr>
          <w:t>7</w:t>
        </w:r>
        <w:r w:rsidR="00FC428C">
          <w:rPr>
            <w:noProof/>
            <w:webHidden/>
          </w:rPr>
          <w:fldChar w:fldCharType="end"/>
        </w:r>
      </w:hyperlink>
    </w:p>
    <w:p w14:paraId="73613588" w14:textId="1771977C"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2" w:history="1">
        <w:r w:rsidR="00FC428C" w:rsidRPr="003544C7">
          <w:rPr>
            <w:rStyle w:val="Hyperlink"/>
            <w:noProof/>
          </w:rPr>
          <w:t>Figure 9: The Case of the 2D Model meshed in Abaqus. Mesh is Tri-Type with an element size of 0.00001 to 0.0005m</w:t>
        </w:r>
        <w:r w:rsidR="00FC428C">
          <w:rPr>
            <w:noProof/>
            <w:webHidden/>
          </w:rPr>
          <w:tab/>
        </w:r>
        <w:r w:rsidR="00FC428C">
          <w:rPr>
            <w:noProof/>
            <w:webHidden/>
          </w:rPr>
          <w:fldChar w:fldCharType="begin"/>
        </w:r>
        <w:r w:rsidR="00FC428C">
          <w:rPr>
            <w:noProof/>
            <w:webHidden/>
          </w:rPr>
          <w:instrText xml:space="preserve"> PAGEREF _Toc155646932 \h </w:instrText>
        </w:r>
        <w:r w:rsidR="00FC428C">
          <w:rPr>
            <w:noProof/>
            <w:webHidden/>
          </w:rPr>
        </w:r>
        <w:r w:rsidR="00FC428C">
          <w:rPr>
            <w:noProof/>
            <w:webHidden/>
          </w:rPr>
          <w:fldChar w:fldCharType="separate"/>
        </w:r>
        <w:r w:rsidR="00FC428C">
          <w:rPr>
            <w:noProof/>
            <w:webHidden/>
          </w:rPr>
          <w:t>8</w:t>
        </w:r>
        <w:r w:rsidR="00FC428C">
          <w:rPr>
            <w:noProof/>
            <w:webHidden/>
          </w:rPr>
          <w:fldChar w:fldCharType="end"/>
        </w:r>
      </w:hyperlink>
    </w:p>
    <w:p w14:paraId="734F8A54" w14:textId="4B30F30B"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3" w:history="1">
        <w:r w:rsidR="00FC428C" w:rsidRPr="003544C7">
          <w:rPr>
            <w:rStyle w:val="Hyperlink"/>
            <w:noProof/>
          </w:rPr>
          <w:t>Figure 10: The Fill of the 2D Model meshed in Abaqus, Mesh is Tri-Tye with an element size of 0.0005 to 0.002m</w:t>
        </w:r>
        <w:r w:rsidR="00FC428C">
          <w:rPr>
            <w:noProof/>
            <w:webHidden/>
          </w:rPr>
          <w:tab/>
        </w:r>
        <w:r w:rsidR="00FC428C">
          <w:rPr>
            <w:noProof/>
            <w:webHidden/>
          </w:rPr>
          <w:fldChar w:fldCharType="begin"/>
        </w:r>
        <w:r w:rsidR="00FC428C">
          <w:rPr>
            <w:noProof/>
            <w:webHidden/>
          </w:rPr>
          <w:instrText xml:space="preserve"> PAGEREF _Toc155646933 \h </w:instrText>
        </w:r>
        <w:r w:rsidR="00FC428C">
          <w:rPr>
            <w:noProof/>
            <w:webHidden/>
          </w:rPr>
        </w:r>
        <w:r w:rsidR="00FC428C">
          <w:rPr>
            <w:noProof/>
            <w:webHidden/>
          </w:rPr>
          <w:fldChar w:fldCharType="separate"/>
        </w:r>
        <w:r w:rsidR="00FC428C">
          <w:rPr>
            <w:noProof/>
            <w:webHidden/>
          </w:rPr>
          <w:t>8</w:t>
        </w:r>
        <w:r w:rsidR="00FC428C">
          <w:rPr>
            <w:noProof/>
            <w:webHidden/>
          </w:rPr>
          <w:fldChar w:fldCharType="end"/>
        </w:r>
      </w:hyperlink>
    </w:p>
    <w:p w14:paraId="4D7AB652" w14:textId="2FE8C663"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4" w:history="1">
        <w:r w:rsidR="00FC428C" w:rsidRPr="003544C7">
          <w:rPr>
            <w:rStyle w:val="Hyperlink"/>
            <w:noProof/>
          </w:rPr>
          <w:t>Figure 11: The liner of the 2D Model Meshed in Abaqus, Mesh is Tri-Type, Element size approximately 0.0002m</w:t>
        </w:r>
        <w:r w:rsidR="00FC428C">
          <w:rPr>
            <w:noProof/>
            <w:webHidden/>
          </w:rPr>
          <w:tab/>
        </w:r>
        <w:r w:rsidR="00FC428C">
          <w:rPr>
            <w:noProof/>
            <w:webHidden/>
          </w:rPr>
          <w:fldChar w:fldCharType="begin"/>
        </w:r>
        <w:r w:rsidR="00FC428C">
          <w:rPr>
            <w:noProof/>
            <w:webHidden/>
          </w:rPr>
          <w:instrText xml:space="preserve"> PAGEREF _Toc155646934 \h </w:instrText>
        </w:r>
        <w:r w:rsidR="00FC428C">
          <w:rPr>
            <w:noProof/>
            <w:webHidden/>
          </w:rPr>
        </w:r>
        <w:r w:rsidR="00FC428C">
          <w:rPr>
            <w:noProof/>
            <w:webHidden/>
          </w:rPr>
          <w:fldChar w:fldCharType="separate"/>
        </w:r>
        <w:r w:rsidR="00FC428C">
          <w:rPr>
            <w:noProof/>
            <w:webHidden/>
          </w:rPr>
          <w:t>9</w:t>
        </w:r>
        <w:r w:rsidR="00FC428C">
          <w:rPr>
            <w:noProof/>
            <w:webHidden/>
          </w:rPr>
          <w:fldChar w:fldCharType="end"/>
        </w:r>
      </w:hyperlink>
    </w:p>
    <w:p w14:paraId="77B140BA" w14:textId="100F9231"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5" w:history="1">
        <w:r w:rsidR="00FC428C" w:rsidRPr="003544C7">
          <w:rPr>
            <w:rStyle w:val="Hyperlink"/>
            <w:noProof/>
          </w:rPr>
          <w:t>Figure 12: The Case of the 3D Model Meshed in Abaqus, Mesh is Tet-Type, Element Size approximately 0.0025m</w:t>
        </w:r>
        <w:r w:rsidR="00FC428C">
          <w:rPr>
            <w:noProof/>
            <w:webHidden/>
          </w:rPr>
          <w:tab/>
        </w:r>
        <w:r w:rsidR="00FC428C">
          <w:rPr>
            <w:noProof/>
            <w:webHidden/>
          </w:rPr>
          <w:fldChar w:fldCharType="begin"/>
        </w:r>
        <w:r w:rsidR="00FC428C">
          <w:rPr>
            <w:noProof/>
            <w:webHidden/>
          </w:rPr>
          <w:instrText xml:space="preserve"> PAGEREF _Toc155646935 \h </w:instrText>
        </w:r>
        <w:r w:rsidR="00FC428C">
          <w:rPr>
            <w:noProof/>
            <w:webHidden/>
          </w:rPr>
        </w:r>
        <w:r w:rsidR="00FC428C">
          <w:rPr>
            <w:noProof/>
            <w:webHidden/>
          </w:rPr>
          <w:fldChar w:fldCharType="separate"/>
        </w:r>
        <w:r w:rsidR="00FC428C">
          <w:rPr>
            <w:noProof/>
            <w:webHidden/>
          </w:rPr>
          <w:t>9</w:t>
        </w:r>
        <w:r w:rsidR="00FC428C">
          <w:rPr>
            <w:noProof/>
            <w:webHidden/>
          </w:rPr>
          <w:fldChar w:fldCharType="end"/>
        </w:r>
      </w:hyperlink>
    </w:p>
    <w:p w14:paraId="660D10B6" w14:textId="40682D8E"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6" w:history="1">
        <w:r w:rsidR="00FC428C" w:rsidRPr="003544C7">
          <w:rPr>
            <w:rStyle w:val="Hyperlink"/>
            <w:noProof/>
          </w:rPr>
          <w:t>Figure 13: The Fill of the 3D Model Meshed in Abaqus, Mesh is Tet-Type, Element Size approximately 0.003m</w:t>
        </w:r>
        <w:r w:rsidR="00FC428C">
          <w:rPr>
            <w:noProof/>
            <w:webHidden/>
          </w:rPr>
          <w:tab/>
        </w:r>
        <w:r w:rsidR="00FC428C">
          <w:rPr>
            <w:noProof/>
            <w:webHidden/>
          </w:rPr>
          <w:fldChar w:fldCharType="begin"/>
        </w:r>
        <w:r w:rsidR="00FC428C">
          <w:rPr>
            <w:noProof/>
            <w:webHidden/>
          </w:rPr>
          <w:instrText xml:space="preserve"> PAGEREF _Toc155646936 \h </w:instrText>
        </w:r>
        <w:r w:rsidR="00FC428C">
          <w:rPr>
            <w:noProof/>
            <w:webHidden/>
          </w:rPr>
        </w:r>
        <w:r w:rsidR="00FC428C">
          <w:rPr>
            <w:noProof/>
            <w:webHidden/>
          </w:rPr>
          <w:fldChar w:fldCharType="separate"/>
        </w:r>
        <w:r w:rsidR="00FC428C">
          <w:rPr>
            <w:noProof/>
            <w:webHidden/>
          </w:rPr>
          <w:t>10</w:t>
        </w:r>
        <w:r w:rsidR="00FC428C">
          <w:rPr>
            <w:noProof/>
            <w:webHidden/>
          </w:rPr>
          <w:fldChar w:fldCharType="end"/>
        </w:r>
      </w:hyperlink>
    </w:p>
    <w:p w14:paraId="1E46FAC0" w14:textId="43FAB33E"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7" w:history="1">
        <w:r w:rsidR="00FC428C" w:rsidRPr="003544C7">
          <w:rPr>
            <w:rStyle w:val="Hyperlink"/>
            <w:noProof/>
          </w:rPr>
          <w:t>Figure 14: The Liner of the 3D Model Meshed in Abaqus, Mesh is Tet-Type, Element Size approximately 0.0015m</w:t>
        </w:r>
        <w:r w:rsidR="00FC428C">
          <w:rPr>
            <w:noProof/>
            <w:webHidden/>
          </w:rPr>
          <w:tab/>
        </w:r>
        <w:r w:rsidR="00FC428C">
          <w:rPr>
            <w:noProof/>
            <w:webHidden/>
          </w:rPr>
          <w:fldChar w:fldCharType="begin"/>
        </w:r>
        <w:r w:rsidR="00FC428C">
          <w:rPr>
            <w:noProof/>
            <w:webHidden/>
          </w:rPr>
          <w:instrText xml:space="preserve"> PAGEREF _Toc155646937 \h </w:instrText>
        </w:r>
        <w:r w:rsidR="00FC428C">
          <w:rPr>
            <w:noProof/>
            <w:webHidden/>
          </w:rPr>
        </w:r>
        <w:r w:rsidR="00FC428C">
          <w:rPr>
            <w:noProof/>
            <w:webHidden/>
          </w:rPr>
          <w:fldChar w:fldCharType="separate"/>
        </w:r>
        <w:r w:rsidR="00FC428C">
          <w:rPr>
            <w:noProof/>
            <w:webHidden/>
          </w:rPr>
          <w:t>10</w:t>
        </w:r>
        <w:r w:rsidR="00FC428C">
          <w:rPr>
            <w:noProof/>
            <w:webHidden/>
          </w:rPr>
          <w:fldChar w:fldCharType="end"/>
        </w:r>
      </w:hyperlink>
    </w:p>
    <w:p w14:paraId="240E490E" w14:textId="0090DEFA"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8" w:history="1">
        <w:r w:rsidR="00FC428C" w:rsidRPr="003544C7">
          <w:rPr>
            <w:rStyle w:val="Hyperlink"/>
            <w:noProof/>
            <w:lang w:val="en-GB"/>
          </w:rPr>
          <w:t>Figure 15: A Graph of Y Velocities against Time for 10 Nodes Extracted from the 2D Model</w:t>
        </w:r>
        <w:r w:rsidR="00FC428C">
          <w:rPr>
            <w:noProof/>
            <w:webHidden/>
          </w:rPr>
          <w:tab/>
        </w:r>
        <w:r w:rsidR="00FC428C">
          <w:rPr>
            <w:noProof/>
            <w:webHidden/>
          </w:rPr>
          <w:fldChar w:fldCharType="begin"/>
        </w:r>
        <w:r w:rsidR="00FC428C">
          <w:rPr>
            <w:noProof/>
            <w:webHidden/>
          </w:rPr>
          <w:instrText xml:space="preserve"> PAGEREF _Toc155646938 \h </w:instrText>
        </w:r>
        <w:r w:rsidR="00FC428C">
          <w:rPr>
            <w:noProof/>
            <w:webHidden/>
          </w:rPr>
        </w:r>
        <w:r w:rsidR="00FC428C">
          <w:rPr>
            <w:noProof/>
            <w:webHidden/>
          </w:rPr>
          <w:fldChar w:fldCharType="separate"/>
        </w:r>
        <w:r w:rsidR="00FC428C">
          <w:rPr>
            <w:noProof/>
            <w:webHidden/>
          </w:rPr>
          <w:t>12</w:t>
        </w:r>
        <w:r w:rsidR="00FC428C">
          <w:rPr>
            <w:noProof/>
            <w:webHidden/>
          </w:rPr>
          <w:fldChar w:fldCharType="end"/>
        </w:r>
      </w:hyperlink>
    </w:p>
    <w:p w14:paraId="5315657E" w14:textId="15AB345C"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39" w:history="1">
        <w:r w:rsidR="00FC428C" w:rsidRPr="003544C7">
          <w:rPr>
            <w:rStyle w:val="Hyperlink"/>
            <w:noProof/>
            <w:lang w:val="en-GB"/>
          </w:rPr>
          <w:t>Figure 16: A Graph of the Average Y Velocity against time of 10 Nodes Against Time For the 2D Model</w:t>
        </w:r>
        <w:r w:rsidR="00FC428C">
          <w:rPr>
            <w:noProof/>
            <w:webHidden/>
          </w:rPr>
          <w:tab/>
        </w:r>
        <w:r w:rsidR="00FC428C">
          <w:rPr>
            <w:noProof/>
            <w:webHidden/>
          </w:rPr>
          <w:fldChar w:fldCharType="begin"/>
        </w:r>
        <w:r w:rsidR="00FC428C">
          <w:rPr>
            <w:noProof/>
            <w:webHidden/>
          </w:rPr>
          <w:instrText xml:space="preserve"> PAGEREF _Toc155646939 \h </w:instrText>
        </w:r>
        <w:r w:rsidR="00FC428C">
          <w:rPr>
            <w:noProof/>
            <w:webHidden/>
          </w:rPr>
        </w:r>
        <w:r w:rsidR="00FC428C">
          <w:rPr>
            <w:noProof/>
            <w:webHidden/>
          </w:rPr>
          <w:fldChar w:fldCharType="separate"/>
        </w:r>
        <w:r w:rsidR="00FC428C">
          <w:rPr>
            <w:noProof/>
            <w:webHidden/>
          </w:rPr>
          <w:t>13</w:t>
        </w:r>
        <w:r w:rsidR="00FC428C">
          <w:rPr>
            <w:noProof/>
            <w:webHidden/>
          </w:rPr>
          <w:fldChar w:fldCharType="end"/>
        </w:r>
      </w:hyperlink>
    </w:p>
    <w:p w14:paraId="76E37095" w14:textId="4A9CD5D6"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0" w:history="1">
        <w:r w:rsidR="00FC428C" w:rsidRPr="003544C7">
          <w:rPr>
            <w:rStyle w:val="Hyperlink"/>
            <w:noProof/>
            <w:lang w:val="en-GB"/>
          </w:rPr>
          <w:t>Figure 17: A Graph of the Y Displacements of 10 Nodes against Time For the 2D Model</w:t>
        </w:r>
        <w:r w:rsidR="00FC428C">
          <w:rPr>
            <w:noProof/>
            <w:webHidden/>
          </w:rPr>
          <w:tab/>
        </w:r>
        <w:r w:rsidR="00FC428C">
          <w:rPr>
            <w:noProof/>
            <w:webHidden/>
          </w:rPr>
          <w:fldChar w:fldCharType="begin"/>
        </w:r>
        <w:r w:rsidR="00FC428C">
          <w:rPr>
            <w:noProof/>
            <w:webHidden/>
          </w:rPr>
          <w:instrText xml:space="preserve"> PAGEREF _Toc155646940 \h </w:instrText>
        </w:r>
        <w:r w:rsidR="00FC428C">
          <w:rPr>
            <w:noProof/>
            <w:webHidden/>
          </w:rPr>
        </w:r>
        <w:r w:rsidR="00FC428C">
          <w:rPr>
            <w:noProof/>
            <w:webHidden/>
          </w:rPr>
          <w:fldChar w:fldCharType="separate"/>
        </w:r>
        <w:r w:rsidR="00FC428C">
          <w:rPr>
            <w:noProof/>
            <w:webHidden/>
          </w:rPr>
          <w:t>13</w:t>
        </w:r>
        <w:r w:rsidR="00FC428C">
          <w:rPr>
            <w:noProof/>
            <w:webHidden/>
          </w:rPr>
          <w:fldChar w:fldCharType="end"/>
        </w:r>
      </w:hyperlink>
    </w:p>
    <w:p w14:paraId="0E62EDDB" w14:textId="520D91C6"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1" w:history="1">
        <w:r w:rsidR="00FC428C" w:rsidRPr="003544C7">
          <w:rPr>
            <w:rStyle w:val="Hyperlink"/>
            <w:noProof/>
            <w:lang w:val="en-GB"/>
          </w:rPr>
          <w:t>Figure 18: A Graph of the Average Y Displacement against time of 10 Nodes for the 2D Model</w:t>
        </w:r>
        <w:r w:rsidR="00FC428C">
          <w:rPr>
            <w:noProof/>
            <w:webHidden/>
          </w:rPr>
          <w:tab/>
        </w:r>
        <w:r w:rsidR="00FC428C">
          <w:rPr>
            <w:noProof/>
            <w:webHidden/>
          </w:rPr>
          <w:fldChar w:fldCharType="begin"/>
        </w:r>
        <w:r w:rsidR="00FC428C">
          <w:rPr>
            <w:noProof/>
            <w:webHidden/>
          </w:rPr>
          <w:instrText xml:space="preserve"> PAGEREF _Toc155646941 \h </w:instrText>
        </w:r>
        <w:r w:rsidR="00FC428C">
          <w:rPr>
            <w:noProof/>
            <w:webHidden/>
          </w:rPr>
        </w:r>
        <w:r w:rsidR="00FC428C">
          <w:rPr>
            <w:noProof/>
            <w:webHidden/>
          </w:rPr>
          <w:fldChar w:fldCharType="separate"/>
        </w:r>
        <w:r w:rsidR="00FC428C">
          <w:rPr>
            <w:noProof/>
            <w:webHidden/>
          </w:rPr>
          <w:t>14</w:t>
        </w:r>
        <w:r w:rsidR="00FC428C">
          <w:rPr>
            <w:noProof/>
            <w:webHidden/>
          </w:rPr>
          <w:fldChar w:fldCharType="end"/>
        </w:r>
      </w:hyperlink>
    </w:p>
    <w:p w14:paraId="044BA96D" w14:textId="77A86C8F"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2" w:history="1">
        <w:r w:rsidR="00FC428C" w:rsidRPr="003544C7">
          <w:rPr>
            <w:rStyle w:val="Hyperlink"/>
            <w:noProof/>
            <w:lang w:val="en-GB"/>
          </w:rPr>
          <w:t>Figure 19: A Graph of the Y Velocities of 10 Nodes against time for the Conventionally-Meshed 3D Model</w:t>
        </w:r>
        <w:r w:rsidR="00FC428C">
          <w:rPr>
            <w:noProof/>
            <w:webHidden/>
          </w:rPr>
          <w:tab/>
        </w:r>
        <w:r w:rsidR="00FC428C">
          <w:rPr>
            <w:noProof/>
            <w:webHidden/>
          </w:rPr>
          <w:fldChar w:fldCharType="begin"/>
        </w:r>
        <w:r w:rsidR="00FC428C">
          <w:rPr>
            <w:noProof/>
            <w:webHidden/>
          </w:rPr>
          <w:instrText xml:space="preserve"> PAGEREF _Toc155646942 \h </w:instrText>
        </w:r>
        <w:r w:rsidR="00FC428C">
          <w:rPr>
            <w:noProof/>
            <w:webHidden/>
          </w:rPr>
        </w:r>
        <w:r w:rsidR="00FC428C">
          <w:rPr>
            <w:noProof/>
            <w:webHidden/>
          </w:rPr>
          <w:fldChar w:fldCharType="separate"/>
        </w:r>
        <w:r w:rsidR="00FC428C">
          <w:rPr>
            <w:noProof/>
            <w:webHidden/>
          </w:rPr>
          <w:t>14</w:t>
        </w:r>
        <w:r w:rsidR="00FC428C">
          <w:rPr>
            <w:noProof/>
            <w:webHidden/>
          </w:rPr>
          <w:fldChar w:fldCharType="end"/>
        </w:r>
      </w:hyperlink>
    </w:p>
    <w:p w14:paraId="65AF7D48" w14:textId="29AF87DF"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3" w:history="1">
        <w:r w:rsidR="00FC428C" w:rsidRPr="003544C7">
          <w:rPr>
            <w:rStyle w:val="Hyperlink"/>
            <w:noProof/>
            <w:lang w:val="en-GB"/>
          </w:rPr>
          <w:t>Figure 20: A Graph of the average Y Velocity of 10 nodes against time  for the Conventionally-Meshed 3D Model</w:t>
        </w:r>
        <w:r w:rsidR="00FC428C">
          <w:rPr>
            <w:noProof/>
            <w:webHidden/>
          </w:rPr>
          <w:tab/>
        </w:r>
        <w:r w:rsidR="00FC428C">
          <w:rPr>
            <w:noProof/>
            <w:webHidden/>
          </w:rPr>
          <w:fldChar w:fldCharType="begin"/>
        </w:r>
        <w:r w:rsidR="00FC428C">
          <w:rPr>
            <w:noProof/>
            <w:webHidden/>
          </w:rPr>
          <w:instrText xml:space="preserve"> PAGEREF _Toc155646943 \h </w:instrText>
        </w:r>
        <w:r w:rsidR="00FC428C">
          <w:rPr>
            <w:noProof/>
            <w:webHidden/>
          </w:rPr>
        </w:r>
        <w:r w:rsidR="00FC428C">
          <w:rPr>
            <w:noProof/>
            <w:webHidden/>
          </w:rPr>
          <w:fldChar w:fldCharType="separate"/>
        </w:r>
        <w:r w:rsidR="00FC428C">
          <w:rPr>
            <w:noProof/>
            <w:webHidden/>
          </w:rPr>
          <w:t>15</w:t>
        </w:r>
        <w:r w:rsidR="00FC428C">
          <w:rPr>
            <w:noProof/>
            <w:webHidden/>
          </w:rPr>
          <w:fldChar w:fldCharType="end"/>
        </w:r>
      </w:hyperlink>
    </w:p>
    <w:p w14:paraId="18662653" w14:textId="74CCE0CB"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4" w:history="1">
        <w:r w:rsidR="00FC428C" w:rsidRPr="003544C7">
          <w:rPr>
            <w:rStyle w:val="Hyperlink"/>
            <w:noProof/>
            <w:lang w:val="en-GB"/>
          </w:rPr>
          <w:t>Figure 21: A Graph of the Y Displacements against time for 10 Nodes from the Conventionally-Meshed 3D Model</w:t>
        </w:r>
        <w:r w:rsidR="00FC428C">
          <w:rPr>
            <w:noProof/>
            <w:webHidden/>
          </w:rPr>
          <w:tab/>
        </w:r>
        <w:r w:rsidR="00FC428C">
          <w:rPr>
            <w:noProof/>
            <w:webHidden/>
          </w:rPr>
          <w:fldChar w:fldCharType="begin"/>
        </w:r>
        <w:r w:rsidR="00FC428C">
          <w:rPr>
            <w:noProof/>
            <w:webHidden/>
          </w:rPr>
          <w:instrText xml:space="preserve"> PAGEREF _Toc155646944 \h </w:instrText>
        </w:r>
        <w:r w:rsidR="00FC428C">
          <w:rPr>
            <w:noProof/>
            <w:webHidden/>
          </w:rPr>
        </w:r>
        <w:r w:rsidR="00FC428C">
          <w:rPr>
            <w:noProof/>
            <w:webHidden/>
          </w:rPr>
          <w:fldChar w:fldCharType="separate"/>
        </w:r>
        <w:r w:rsidR="00FC428C">
          <w:rPr>
            <w:noProof/>
            <w:webHidden/>
          </w:rPr>
          <w:t>16</w:t>
        </w:r>
        <w:r w:rsidR="00FC428C">
          <w:rPr>
            <w:noProof/>
            <w:webHidden/>
          </w:rPr>
          <w:fldChar w:fldCharType="end"/>
        </w:r>
      </w:hyperlink>
    </w:p>
    <w:p w14:paraId="21D8F899" w14:textId="3346D764"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5" w:history="1">
        <w:r w:rsidR="00FC428C" w:rsidRPr="003544C7">
          <w:rPr>
            <w:rStyle w:val="Hyperlink"/>
            <w:noProof/>
            <w:lang w:val="en-GB"/>
          </w:rPr>
          <w:t>Figure 22: A Graph of the Average Y Displacement of 10 Nodes against time from the Conventionally-Meshed 3D Model</w:t>
        </w:r>
        <w:r w:rsidR="00FC428C">
          <w:rPr>
            <w:noProof/>
            <w:webHidden/>
          </w:rPr>
          <w:tab/>
        </w:r>
        <w:r w:rsidR="00FC428C">
          <w:rPr>
            <w:noProof/>
            <w:webHidden/>
          </w:rPr>
          <w:fldChar w:fldCharType="begin"/>
        </w:r>
        <w:r w:rsidR="00FC428C">
          <w:rPr>
            <w:noProof/>
            <w:webHidden/>
          </w:rPr>
          <w:instrText xml:space="preserve"> PAGEREF _Toc155646945 \h </w:instrText>
        </w:r>
        <w:r w:rsidR="00FC428C">
          <w:rPr>
            <w:noProof/>
            <w:webHidden/>
          </w:rPr>
        </w:r>
        <w:r w:rsidR="00FC428C">
          <w:rPr>
            <w:noProof/>
            <w:webHidden/>
          </w:rPr>
          <w:fldChar w:fldCharType="separate"/>
        </w:r>
        <w:r w:rsidR="00FC428C">
          <w:rPr>
            <w:noProof/>
            <w:webHidden/>
          </w:rPr>
          <w:t>16</w:t>
        </w:r>
        <w:r w:rsidR="00FC428C">
          <w:rPr>
            <w:noProof/>
            <w:webHidden/>
          </w:rPr>
          <w:fldChar w:fldCharType="end"/>
        </w:r>
      </w:hyperlink>
    </w:p>
    <w:p w14:paraId="1BC5D323" w14:textId="2152AE85"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6" w:history="1">
        <w:r w:rsidR="00FC428C" w:rsidRPr="003544C7">
          <w:rPr>
            <w:rStyle w:val="Hyperlink"/>
            <w:noProof/>
            <w:lang w:val="en-GB"/>
          </w:rPr>
          <w:t>Figure 23: A Graph of the Y Velocities against time of 10 nodes for the Adaptively-Meshed 3D Model</w:t>
        </w:r>
        <w:r w:rsidR="00FC428C">
          <w:rPr>
            <w:noProof/>
            <w:webHidden/>
          </w:rPr>
          <w:tab/>
        </w:r>
        <w:r w:rsidR="00FC428C">
          <w:rPr>
            <w:noProof/>
            <w:webHidden/>
          </w:rPr>
          <w:fldChar w:fldCharType="begin"/>
        </w:r>
        <w:r w:rsidR="00FC428C">
          <w:rPr>
            <w:noProof/>
            <w:webHidden/>
          </w:rPr>
          <w:instrText xml:space="preserve"> PAGEREF _Toc155646946 \h </w:instrText>
        </w:r>
        <w:r w:rsidR="00FC428C">
          <w:rPr>
            <w:noProof/>
            <w:webHidden/>
          </w:rPr>
        </w:r>
        <w:r w:rsidR="00FC428C">
          <w:rPr>
            <w:noProof/>
            <w:webHidden/>
          </w:rPr>
          <w:fldChar w:fldCharType="separate"/>
        </w:r>
        <w:r w:rsidR="00FC428C">
          <w:rPr>
            <w:noProof/>
            <w:webHidden/>
          </w:rPr>
          <w:t>17</w:t>
        </w:r>
        <w:r w:rsidR="00FC428C">
          <w:rPr>
            <w:noProof/>
            <w:webHidden/>
          </w:rPr>
          <w:fldChar w:fldCharType="end"/>
        </w:r>
      </w:hyperlink>
    </w:p>
    <w:p w14:paraId="0F41991E" w14:textId="6C75AE0A"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7" w:history="1">
        <w:r w:rsidR="00FC428C" w:rsidRPr="003544C7">
          <w:rPr>
            <w:rStyle w:val="Hyperlink"/>
            <w:noProof/>
            <w:lang w:val="en-GB"/>
          </w:rPr>
          <w:t>Figure 24: A Graph of the average Y Velocity of 10 Nodes against time for the Adaptively-Meshed 3D Model</w:t>
        </w:r>
        <w:r w:rsidR="00FC428C">
          <w:rPr>
            <w:noProof/>
            <w:webHidden/>
          </w:rPr>
          <w:tab/>
        </w:r>
        <w:r w:rsidR="00FC428C">
          <w:rPr>
            <w:noProof/>
            <w:webHidden/>
          </w:rPr>
          <w:fldChar w:fldCharType="begin"/>
        </w:r>
        <w:r w:rsidR="00FC428C">
          <w:rPr>
            <w:noProof/>
            <w:webHidden/>
          </w:rPr>
          <w:instrText xml:space="preserve"> PAGEREF _Toc155646947 \h </w:instrText>
        </w:r>
        <w:r w:rsidR="00FC428C">
          <w:rPr>
            <w:noProof/>
            <w:webHidden/>
          </w:rPr>
        </w:r>
        <w:r w:rsidR="00FC428C">
          <w:rPr>
            <w:noProof/>
            <w:webHidden/>
          </w:rPr>
          <w:fldChar w:fldCharType="separate"/>
        </w:r>
        <w:r w:rsidR="00FC428C">
          <w:rPr>
            <w:noProof/>
            <w:webHidden/>
          </w:rPr>
          <w:t>17</w:t>
        </w:r>
        <w:r w:rsidR="00FC428C">
          <w:rPr>
            <w:noProof/>
            <w:webHidden/>
          </w:rPr>
          <w:fldChar w:fldCharType="end"/>
        </w:r>
      </w:hyperlink>
    </w:p>
    <w:p w14:paraId="629BDE9A" w14:textId="59A21591"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8" w:history="1">
        <w:r w:rsidR="00FC428C" w:rsidRPr="003544C7">
          <w:rPr>
            <w:rStyle w:val="Hyperlink"/>
            <w:noProof/>
            <w:lang w:val="en-GB"/>
          </w:rPr>
          <w:t>Figure 25: A Graph of Y Displacement against Time of 10 Nodes for the Adaptively-Meshed 3D Model</w:t>
        </w:r>
        <w:r w:rsidR="00FC428C">
          <w:rPr>
            <w:noProof/>
            <w:webHidden/>
          </w:rPr>
          <w:tab/>
        </w:r>
        <w:r w:rsidR="00FC428C">
          <w:rPr>
            <w:noProof/>
            <w:webHidden/>
          </w:rPr>
          <w:fldChar w:fldCharType="begin"/>
        </w:r>
        <w:r w:rsidR="00FC428C">
          <w:rPr>
            <w:noProof/>
            <w:webHidden/>
          </w:rPr>
          <w:instrText xml:space="preserve"> PAGEREF _Toc155646948 \h </w:instrText>
        </w:r>
        <w:r w:rsidR="00FC428C">
          <w:rPr>
            <w:noProof/>
            <w:webHidden/>
          </w:rPr>
        </w:r>
        <w:r w:rsidR="00FC428C">
          <w:rPr>
            <w:noProof/>
            <w:webHidden/>
          </w:rPr>
          <w:fldChar w:fldCharType="separate"/>
        </w:r>
        <w:r w:rsidR="00FC428C">
          <w:rPr>
            <w:noProof/>
            <w:webHidden/>
          </w:rPr>
          <w:t>18</w:t>
        </w:r>
        <w:r w:rsidR="00FC428C">
          <w:rPr>
            <w:noProof/>
            <w:webHidden/>
          </w:rPr>
          <w:fldChar w:fldCharType="end"/>
        </w:r>
      </w:hyperlink>
    </w:p>
    <w:p w14:paraId="10B79776" w14:textId="60E3F785"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49" w:history="1">
        <w:r w:rsidR="00FC428C" w:rsidRPr="003544C7">
          <w:rPr>
            <w:rStyle w:val="Hyperlink"/>
            <w:noProof/>
            <w:lang w:val="en-GB"/>
          </w:rPr>
          <w:t>Figure 26: A Graph of Average Y Displacement of 10 Nodes against time for the Adaptively-Meshed 3D Model</w:t>
        </w:r>
        <w:r w:rsidR="00FC428C">
          <w:rPr>
            <w:noProof/>
            <w:webHidden/>
          </w:rPr>
          <w:tab/>
        </w:r>
        <w:r w:rsidR="00FC428C">
          <w:rPr>
            <w:noProof/>
            <w:webHidden/>
          </w:rPr>
          <w:fldChar w:fldCharType="begin"/>
        </w:r>
        <w:r w:rsidR="00FC428C">
          <w:rPr>
            <w:noProof/>
            <w:webHidden/>
          </w:rPr>
          <w:instrText xml:space="preserve"> PAGEREF _Toc155646949 \h </w:instrText>
        </w:r>
        <w:r w:rsidR="00FC428C">
          <w:rPr>
            <w:noProof/>
            <w:webHidden/>
          </w:rPr>
        </w:r>
        <w:r w:rsidR="00FC428C">
          <w:rPr>
            <w:noProof/>
            <w:webHidden/>
          </w:rPr>
          <w:fldChar w:fldCharType="separate"/>
        </w:r>
        <w:r w:rsidR="00FC428C">
          <w:rPr>
            <w:noProof/>
            <w:webHidden/>
          </w:rPr>
          <w:t>18</w:t>
        </w:r>
        <w:r w:rsidR="00FC428C">
          <w:rPr>
            <w:noProof/>
            <w:webHidden/>
          </w:rPr>
          <w:fldChar w:fldCharType="end"/>
        </w:r>
      </w:hyperlink>
    </w:p>
    <w:p w14:paraId="6E3A315A" w14:textId="652DE43B"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50" w:history="1">
        <w:r w:rsidR="00FC428C" w:rsidRPr="003544C7">
          <w:rPr>
            <w:rStyle w:val="Hyperlink"/>
            <w:noProof/>
            <w:lang w:val="en-GB"/>
          </w:rPr>
          <w:t>Figure 27: A Comparison of the average Y Velocities of the Jet Tips from all 3 models</w:t>
        </w:r>
        <w:r w:rsidR="00FC428C">
          <w:rPr>
            <w:noProof/>
            <w:webHidden/>
          </w:rPr>
          <w:tab/>
        </w:r>
        <w:r w:rsidR="00FC428C">
          <w:rPr>
            <w:noProof/>
            <w:webHidden/>
          </w:rPr>
          <w:fldChar w:fldCharType="begin"/>
        </w:r>
        <w:r w:rsidR="00FC428C">
          <w:rPr>
            <w:noProof/>
            <w:webHidden/>
          </w:rPr>
          <w:instrText xml:space="preserve"> PAGEREF _Toc155646950 \h </w:instrText>
        </w:r>
        <w:r w:rsidR="00FC428C">
          <w:rPr>
            <w:noProof/>
            <w:webHidden/>
          </w:rPr>
        </w:r>
        <w:r w:rsidR="00FC428C">
          <w:rPr>
            <w:noProof/>
            <w:webHidden/>
          </w:rPr>
          <w:fldChar w:fldCharType="separate"/>
        </w:r>
        <w:r w:rsidR="00FC428C">
          <w:rPr>
            <w:noProof/>
            <w:webHidden/>
          </w:rPr>
          <w:t>19</w:t>
        </w:r>
        <w:r w:rsidR="00FC428C">
          <w:rPr>
            <w:noProof/>
            <w:webHidden/>
          </w:rPr>
          <w:fldChar w:fldCharType="end"/>
        </w:r>
      </w:hyperlink>
    </w:p>
    <w:p w14:paraId="49843F55" w14:textId="7C998657" w:rsidR="00FC428C" w:rsidRDefault="00000000">
      <w:pPr>
        <w:pStyle w:val="TableofFigures"/>
        <w:tabs>
          <w:tab w:val="right" w:pos="8296"/>
        </w:tabs>
        <w:rPr>
          <w:rFonts w:eastAsiaTheme="minorEastAsia"/>
          <w:noProof/>
          <w:color w:val="auto"/>
          <w:kern w:val="2"/>
          <w:sz w:val="24"/>
          <w:szCs w:val="24"/>
          <w:lang w:val="en-GB" w:eastAsia="en-GB"/>
          <w14:ligatures w14:val="standardContextual"/>
        </w:rPr>
      </w:pPr>
      <w:hyperlink w:anchor="_Toc155646951" w:history="1">
        <w:r w:rsidR="00FC428C" w:rsidRPr="003544C7">
          <w:rPr>
            <w:rStyle w:val="Hyperlink"/>
            <w:noProof/>
            <w:lang w:val="en-GB"/>
          </w:rPr>
          <w:t>Figure 28: A Comparison of the average Y Displacements of the Jet Tips from all 3 models</w:t>
        </w:r>
        <w:r w:rsidR="00FC428C">
          <w:rPr>
            <w:noProof/>
            <w:webHidden/>
          </w:rPr>
          <w:tab/>
        </w:r>
        <w:r w:rsidR="00FC428C">
          <w:rPr>
            <w:noProof/>
            <w:webHidden/>
          </w:rPr>
          <w:fldChar w:fldCharType="begin"/>
        </w:r>
        <w:r w:rsidR="00FC428C">
          <w:rPr>
            <w:noProof/>
            <w:webHidden/>
          </w:rPr>
          <w:instrText xml:space="preserve"> PAGEREF _Toc155646951 \h </w:instrText>
        </w:r>
        <w:r w:rsidR="00FC428C">
          <w:rPr>
            <w:noProof/>
            <w:webHidden/>
          </w:rPr>
        </w:r>
        <w:r w:rsidR="00FC428C">
          <w:rPr>
            <w:noProof/>
            <w:webHidden/>
          </w:rPr>
          <w:fldChar w:fldCharType="separate"/>
        </w:r>
        <w:r w:rsidR="00FC428C">
          <w:rPr>
            <w:noProof/>
            <w:webHidden/>
          </w:rPr>
          <w:t>20</w:t>
        </w:r>
        <w:r w:rsidR="00FC428C">
          <w:rPr>
            <w:noProof/>
            <w:webHidden/>
          </w:rPr>
          <w:fldChar w:fldCharType="end"/>
        </w:r>
      </w:hyperlink>
    </w:p>
    <w:p w14:paraId="45CEB412" w14:textId="717E809C" w:rsidR="0011346D" w:rsidRPr="00C658FC" w:rsidRDefault="00000000" w:rsidP="0011346D">
      <w:pPr>
        <w:tabs>
          <w:tab w:val="left" w:pos="6864"/>
        </w:tabs>
        <w:rPr>
          <w:lang w:val="en-GB"/>
        </w:rPr>
      </w:pPr>
      <w:r w:rsidRPr="00C658FC">
        <w:rPr>
          <w:b/>
          <w:bCs/>
          <w:noProof/>
          <w:lang w:val="en-GB"/>
        </w:rPr>
        <w:fldChar w:fldCharType="end"/>
      </w:r>
      <w:r w:rsidR="0011346D" w:rsidRPr="00C658FC">
        <w:rPr>
          <w:lang w:val="en-GB"/>
        </w:rPr>
        <w:br/>
      </w:r>
      <w:r w:rsidR="0011346D" w:rsidRPr="00C658FC">
        <w:rPr>
          <w:lang w:val="en-GB"/>
        </w:rPr>
        <w:br/>
      </w:r>
      <w:r w:rsidR="0011346D" w:rsidRPr="00C658FC">
        <w:rPr>
          <w:lang w:val="en-GB"/>
        </w:rPr>
        <w:br/>
      </w:r>
    </w:p>
    <w:p w14:paraId="7370D9A7" w14:textId="77777777" w:rsidR="0011346D" w:rsidRPr="00C658FC" w:rsidRDefault="0011346D" w:rsidP="0011346D">
      <w:pPr>
        <w:tabs>
          <w:tab w:val="left" w:pos="6864"/>
        </w:tabs>
        <w:rPr>
          <w:lang w:val="en-GB"/>
        </w:rPr>
      </w:pPr>
    </w:p>
    <w:p w14:paraId="734AFE74" w14:textId="77777777" w:rsidR="0011346D" w:rsidRPr="00C658FC" w:rsidRDefault="0011346D" w:rsidP="0011346D">
      <w:pPr>
        <w:tabs>
          <w:tab w:val="left" w:pos="6864"/>
        </w:tabs>
        <w:rPr>
          <w:lang w:val="en-GB"/>
        </w:rPr>
      </w:pPr>
    </w:p>
    <w:p w14:paraId="58F25983" w14:textId="77777777" w:rsidR="0011346D" w:rsidRPr="00C658FC" w:rsidRDefault="0011346D" w:rsidP="0011346D">
      <w:pPr>
        <w:tabs>
          <w:tab w:val="left" w:pos="6864"/>
        </w:tabs>
        <w:rPr>
          <w:lang w:val="en-GB"/>
        </w:rPr>
      </w:pPr>
    </w:p>
    <w:p w14:paraId="711A7E47" w14:textId="77777777" w:rsidR="0011346D" w:rsidRPr="00C658FC" w:rsidRDefault="0011346D" w:rsidP="0011346D">
      <w:pPr>
        <w:tabs>
          <w:tab w:val="left" w:pos="6864"/>
        </w:tabs>
        <w:rPr>
          <w:lang w:val="en-GB"/>
        </w:rPr>
      </w:pPr>
    </w:p>
    <w:p w14:paraId="5113ACBC" w14:textId="77777777" w:rsidR="0011346D" w:rsidRPr="00C658FC" w:rsidRDefault="0011346D" w:rsidP="0011346D">
      <w:pPr>
        <w:tabs>
          <w:tab w:val="left" w:pos="6864"/>
        </w:tabs>
        <w:rPr>
          <w:lang w:val="en-GB"/>
        </w:rPr>
      </w:pPr>
    </w:p>
    <w:p w14:paraId="12D26450" w14:textId="77777777" w:rsidR="0011346D" w:rsidRPr="00C658FC" w:rsidRDefault="0011346D" w:rsidP="0011346D">
      <w:pPr>
        <w:tabs>
          <w:tab w:val="left" w:pos="6864"/>
        </w:tabs>
        <w:rPr>
          <w:lang w:val="en-GB"/>
        </w:rPr>
      </w:pPr>
    </w:p>
    <w:p w14:paraId="53E7B7AF" w14:textId="77777777" w:rsidR="0011346D" w:rsidRPr="00C658FC" w:rsidRDefault="0011346D" w:rsidP="0011346D">
      <w:pPr>
        <w:tabs>
          <w:tab w:val="left" w:pos="6864"/>
        </w:tabs>
        <w:rPr>
          <w:lang w:val="en-GB"/>
        </w:rPr>
      </w:pPr>
    </w:p>
    <w:p w14:paraId="4260BC36" w14:textId="77777777" w:rsidR="0011346D" w:rsidRPr="00C658FC" w:rsidRDefault="0011346D" w:rsidP="0011346D">
      <w:pPr>
        <w:tabs>
          <w:tab w:val="left" w:pos="6864"/>
        </w:tabs>
        <w:rPr>
          <w:lang w:val="en-GB"/>
        </w:rPr>
      </w:pPr>
    </w:p>
    <w:p w14:paraId="5C7E694F" w14:textId="77777777" w:rsidR="0011346D" w:rsidRPr="00C658FC" w:rsidRDefault="0011346D" w:rsidP="0011346D">
      <w:pPr>
        <w:tabs>
          <w:tab w:val="left" w:pos="6864"/>
        </w:tabs>
        <w:rPr>
          <w:lang w:val="en-GB"/>
        </w:rPr>
      </w:pPr>
    </w:p>
    <w:p w14:paraId="69E47F70" w14:textId="77777777" w:rsidR="0011346D" w:rsidRPr="00C658FC" w:rsidRDefault="0011346D" w:rsidP="0011346D">
      <w:pPr>
        <w:tabs>
          <w:tab w:val="left" w:pos="6864"/>
        </w:tabs>
        <w:rPr>
          <w:lang w:val="en-GB"/>
        </w:rPr>
      </w:pPr>
    </w:p>
    <w:p w14:paraId="73AE0B9B" w14:textId="77777777" w:rsidR="0011346D" w:rsidRPr="00C658FC" w:rsidRDefault="0011346D" w:rsidP="0011346D">
      <w:pPr>
        <w:tabs>
          <w:tab w:val="left" w:pos="6864"/>
        </w:tabs>
        <w:rPr>
          <w:lang w:val="en-GB"/>
        </w:rPr>
      </w:pPr>
    </w:p>
    <w:p w14:paraId="326316AB" w14:textId="2B5B1383" w:rsidR="0011346D" w:rsidRPr="00C658FC" w:rsidRDefault="0011346D" w:rsidP="0011346D">
      <w:pPr>
        <w:pStyle w:val="Heading1"/>
        <w:rPr>
          <w:lang w:val="en-GB"/>
        </w:rPr>
      </w:pPr>
      <w:bookmarkStart w:id="3" w:name="_Toc155255633"/>
      <w:r w:rsidRPr="00C658FC">
        <w:rPr>
          <w:lang w:val="en-GB"/>
        </w:rPr>
        <w:lastRenderedPageBreak/>
        <w:t>List of T</w:t>
      </w:r>
      <w:r w:rsidR="003E7279" w:rsidRPr="00C658FC">
        <w:rPr>
          <w:lang w:val="en-GB"/>
        </w:rPr>
        <w:t>a</w:t>
      </w:r>
      <w:r w:rsidRPr="00C658FC">
        <w:rPr>
          <w:lang w:val="en-GB"/>
        </w:rPr>
        <w:t>bles</w:t>
      </w:r>
      <w:bookmarkEnd w:id="3"/>
    </w:p>
    <w:p w14:paraId="50DBCDCC" w14:textId="29865715" w:rsidR="00FC428C" w:rsidRDefault="0011346D">
      <w:pPr>
        <w:pStyle w:val="TableofFigures"/>
        <w:tabs>
          <w:tab w:val="right" w:leader="dot" w:pos="8296"/>
        </w:tabs>
        <w:rPr>
          <w:rFonts w:eastAsiaTheme="minorEastAsia"/>
          <w:noProof/>
          <w:color w:val="auto"/>
          <w:kern w:val="2"/>
          <w:sz w:val="24"/>
          <w:szCs w:val="24"/>
          <w:lang w:val="en-GB" w:eastAsia="en-GB"/>
          <w14:ligatures w14:val="standardContextual"/>
        </w:rPr>
      </w:pPr>
      <w:r w:rsidRPr="00C658FC">
        <w:rPr>
          <w:b/>
          <w:bCs/>
          <w:lang w:val="en-GB"/>
        </w:rPr>
        <w:fldChar w:fldCharType="begin"/>
      </w:r>
      <w:r w:rsidRPr="00C658FC">
        <w:rPr>
          <w:b/>
          <w:bCs/>
          <w:lang w:val="en-GB"/>
        </w:rPr>
        <w:instrText xml:space="preserve"> TOC \h \z \c "Table" </w:instrText>
      </w:r>
      <w:r w:rsidRPr="00C658FC">
        <w:rPr>
          <w:b/>
          <w:bCs/>
          <w:lang w:val="en-GB"/>
        </w:rPr>
        <w:fldChar w:fldCharType="separate"/>
      </w:r>
      <w:hyperlink w:anchor="_Toc155646969" w:history="1">
        <w:r w:rsidR="00FC428C" w:rsidRPr="004B72B8">
          <w:rPr>
            <w:rStyle w:val="Hyperlink"/>
            <w:noProof/>
            <w:lang w:val="en-GB"/>
          </w:rPr>
          <w:t>Table 1: Basic Material Properties of RDX, Steel 4340, and Copper as used in all models discussed in the report</w:t>
        </w:r>
        <w:r w:rsidR="00FC428C">
          <w:rPr>
            <w:noProof/>
            <w:webHidden/>
          </w:rPr>
          <w:tab/>
        </w:r>
        <w:r w:rsidR="00FC428C">
          <w:rPr>
            <w:noProof/>
            <w:webHidden/>
          </w:rPr>
          <w:fldChar w:fldCharType="begin"/>
        </w:r>
        <w:r w:rsidR="00FC428C">
          <w:rPr>
            <w:noProof/>
            <w:webHidden/>
          </w:rPr>
          <w:instrText xml:space="preserve"> PAGEREF _Toc155646969 \h </w:instrText>
        </w:r>
        <w:r w:rsidR="00FC428C">
          <w:rPr>
            <w:noProof/>
            <w:webHidden/>
          </w:rPr>
        </w:r>
        <w:r w:rsidR="00FC428C">
          <w:rPr>
            <w:noProof/>
            <w:webHidden/>
          </w:rPr>
          <w:fldChar w:fldCharType="separate"/>
        </w:r>
        <w:r w:rsidR="00FC428C">
          <w:rPr>
            <w:noProof/>
            <w:webHidden/>
          </w:rPr>
          <w:t>2</w:t>
        </w:r>
        <w:r w:rsidR="00FC428C">
          <w:rPr>
            <w:noProof/>
            <w:webHidden/>
          </w:rPr>
          <w:fldChar w:fldCharType="end"/>
        </w:r>
      </w:hyperlink>
    </w:p>
    <w:p w14:paraId="1B72E88C" w14:textId="4EB4FD75" w:rsidR="00FC428C"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6970" w:history="1">
        <w:r w:rsidR="00FC428C" w:rsidRPr="004B72B8">
          <w:rPr>
            <w:rStyle w:val="Hyperlink"/>
            <w:noProof/>
            <w:lang w:val="en-GB"/>
          </w:rPr>
          <w:t>Table 2: Johnson-Cook Plasticity Model Parameters for Steel 4340 and Copper</w:t>
        </w:r>
        <w:r w:rsidR="00FC428C">
          <w:rPr>
            <w:noProof/>
            <w:webHidden/>
          </w:rPr>
          <w:tab/>
        </w:r>
        <w:r w:rsidR="00FC428C">
          <w:rPr>
            <w:noProof/>
            <w:webHidden/>
          </w:rPr>
          <w:fldChar w:fldCharType="begin"/>
        </w:r>
        <w:r w:rsidR="00FC428C">
          <w:rPr>
            <w:noProof/>
            <w:webHidden/>
          </w:rPr>
          <w:instrText xml:space="preserve"> PAGEREF _Toc155646970 \h </w:instrText>
        </w:r>
        <w:r w:rsidR="00FC428C">
          <w:rPr>
            <w:noProof/>
            <w:webHidden/>
          </w:rPr>
        </w:r>
        <w:r w:rsidR="00FC428C">
          <w:rPr>
            <w:noProof/>
            <w:webHidden/>
          </w:rPr>
          <w:fldChar w:fldCharType="separate"/>
        </w:r>
        <w:r w:rsidR="00FC428C">
          <w:rPr>
            <w:noProof/>
            <w:webHidden/>
          </w:rPr>
          <w:t>2</w:t>
        </w:r>
        <w:r w:rsidR="00FC428C">
          <w:rPr>
            <w:noProof/>
            <w:webHidden/>
          </w:rPr>
          <w:fldChar w:fldCharType="end"/>
        </w:r>
      </w:hyperlink>
    </w:p>
    <w:p w14:paraId="225009BE" w14:textId="662F23AE" w:rsidR="00FC428C"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6971" w:history="1">
        <w:r w:rsidR="00FC428C" w:rsidRPr="004B72B8">
          <w:rPr>
            <w:rStyle w:val="Hyperlink"/>
            <w:noProof/>
            <w:lang w:val="en-GB"/>
          </w:rPr>
          <w:t>Table 3: Johnson-Cook Damage Model Parameters for Steel 4340 and Copper</w:t>
        </w:r>
        <w:r w:rsidR="00FC428C">
          <w:rPr>
            <w:noProof/>
            <w:webHidden/>
          </w:rPr>
          <w:tab/>
        </w:r>
        <w:r w:rsidR="00FC428C">
          <w:rPr>
            <w:noProof/>
            <w:webHidden/>
          </w:rPr>
          <w:fldChar w:fldCharType="begin"/>
        </w:r>
        <w:r w:rsidR="00FC428C">
          <w:rPr>
            <w:noProof/>
            <w:webHidden/>
          </w:rPr>
          <w:instrText xml:space="preserve"> PAGEREF _Toc155646971 \h </w:instrText>
        </w:r>
        <w:r w:rsidR="00FC428C">
          <w:rPr>
            <w:noProof/>
            <w:webHidden/>
          </w:rPr>
        </w:r>
        <w:r w:rsidR="00FC428C">
          <w:rPr>
            <w:noProof/>
            <w:webHidden/>
          </w:rPr>
          <w:fldChar w:fldCharType="separate"/>
        </w:r>
        <w:r w:rsidR="00FC428C">
          <w:rPr>
            <w:noProof/>
            <w:webHidden/>
          </w:rPr>
          <w:t>2</w:t>
        </w:r>
        <w:r w:rsidR="00FC428C">
          <w:rPr>
            <w:noProof/>
            <w:webHidden/>
          </w:rPr>
          <w:fldChar w:fldCharType="end"/>
        </w:r>
      </w:hyperlink>
    </w:p>
    <w:p w14:paraId="7392916A" w14:textId="6F9CB8A4" w:rsidR="00FC428C"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6972" w:history="1">
        <w:r w:rsidR="00FC428C" w:rsidRPr="004B72B8">
          <w:rPr>
            <w:rStyle w:val="Hyperlink"/>
            <w:noProof/>
            <w:lang w:val="en-GB"/>
          </w:rPr>
          <w:t>Table 4: EOS Parameters for RDX</w:t>
        </w:r>
        <w:r w:rsidR="00FC428C">
          <w:rPr>
            <w:noProof/>
            <w:webHidden/>
          </w:rPr>
          <w:tab/>
        </w:r>
        <w:r w:rsidR="00FC428C">
          <w:rPr>
            <w:noProof/>
            <w:webHidden/>
          </w:rPr>
          <w:fldChar w:fldCharType="begin"/>
        </w:r>
        <w:r w:rsidR="00FC428C">
          <w:rPr>
            <w:noProof/>
            <w:webHidden/>
          </w:rPr>
          <w:instrText xml:space="preserve"> PAGEREF _Toc155646972 \h </w:instrText>
        </w:r>
        <w:r w:rsidR="00FC428C">
          <w:rPr>
            <w:noProof/>
            <w:webHidden/>
          </w:rPr>
        </w:r>
        <w:r w:rsidR="00FC428C">
          <w:rPr>
            <w:noProof/>
            <w:webHidden/>
          </w:rPr>
          <w:fldChar w:fldCharType="separate"/>
        </w:r>
        <w:r w:rsidR="00FC428C">
          <w:rPr>
            <w:noProof/>
            <w:webHidden/>
          </w:rPr>
          <w:t>2</w:t>
        </w:r>
        <w:r w:rsidR="00FC428C">
          <w:rPr>
            <w:noProof/>
            <w:webHidden/>
          </w:rPr>
          <w:fldChar w:fldCharType="end"/>
        </w:r>
      </w:hyperlink>
    </w:p>
    <w:p w14:paraId="58E19614" w14:textId="27C34E74" w:rsidR="00FC428C"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6973" w:history="1">
        <w:r w:rsidR="00FC428C" w:rsidRPr="004B72B8">
          <w:rPr>
            <w:rStyle w:val="Hyperlink"/>
            <w:noProof/>
            <w:lang w:val="en-GB"/>
          </w:rPr>
          <w:t>Table 5: EOS Parameters for Steel 4340 and Copper</w:t>
        </w:r>
        <w:r w:rsidR="00FC428C">
          <w:rPr>
            <w:noProof/>
            <w:webHidden/>
          </w:rPr>
          <w:tab/>
        </w:r>
        <w:r w:rsidR="00FC428C">
          <w:rPr>
            <w:noProof/>
            <w:webHidden/>
          </w:rPr>
          <w:fldChar w:fldCharType="begin"/>
        </w:r>
        <w:r w:rsidR="00FC428C">
          <w:rPr>
            <w:noProof/>
            <w:webHidden/>
          </w:rPr>
          <w:instrText xml:space="preserve"> PAGEREF _Toc155646973 \h </w:instrText>
        </w:r>
        <w:r w:rsidR="00FC428C">
          <w:rPr>
            <w:noProof/>
            <w:webHidden/>
          </w:rPr>
        </w:r>
        <w:r w:rsidR="00FC428C">
          <w:rPr>
            <w:noProof/>
            <w:webHidden/>
          </w:rPr>
          <w:fldChar w:fldCharType="separate"/>
        </w:r>
        <w:r w:rsidR="00FC428C">
          <w:rPr>
            <w:noProof/>
            <w:webHidden/>
          </w:rPr>
          <w:t>2</w:t>
        </w:r>
        <w:r w:rsidR="00FC428C">
          <w:rPr>
            <w:noProof/>
            <w:webHidden/>
          </w:rPr>
          <w:fldChar w:fldCharType="end"/>
        </w:r>
      </w:hyperlink>
    </w:p>
    <w:p w14:paraId="61475FCB" w14:textId="1102F559" w:rsidR="00FC428C"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6974" w:history="1">
        <w:r w:rsidR="00FC428C" w:rsidRPr="004B72B8">
          <w:rPr>
            <w:rStyle w:val="Hyperlink"/>
            <w:noProof/>
            <w:lang w:val="en-GB"/>
          </w:rPr>
          <w:t>Table 6: Comparisons of the Displacement and Velocity Outputs of all 3 models</w:t>
        </w:r>
        <w:r w:rsidR="00FC428C">
          <w:rPr>
            <w:noProof/>
            <w:webHidden/>
          </w:rPr>
          <w:tab/>
        </w:r>
        <w:r w:rsidR="00FC428C">
          <w:rPr>
            <w:noProof/>
            <w:webHidden/>
          </w:rPr>
          <w:fldChar w:fldCharType="begin"/>
        </w:r>
        <w:r w:rsidR="00FC428C">
          <w:rPr>
            <w:noProof/>
            <w:webHidden/>
          </w:rPr>
          <w:instrText xml:space="preserve"> PAGEREF _Toc155646974 \h </w:instrText>
        </w:r>
        <w:r w:rsidR="00FC428C">
          <w:rPr>
            <w:noProof/>
            <w:webHidden/>
          </w:rPr>
        </w:r>
        <w:r w:rsidR="00FC428C">
          <w:rPr>
            <w:noProof/>
            <w:webHidden/>
          </w:rPr>
          <w:fldChar w:fldCharType="separate"/>
        </w:r>
        <w:r w:rsidR="00FC428C">
          <w:rPr>
            <w:noProof/>
            <w:webHidden/>
          </w:rPr>
          <w:t>20</w:t>
        </w:r>
        <w:r w:rsidR="00FC428C">
          <w:rPr>
            <w:noProof/>
            <w:webHidden/>
          </w:rPr>
          <w:fldChar w:fldCharType="end"/>
        </w:r>
      </w:hyperlink>
    </w:p>
    <w:p w14:paraId="22FE1C20" w14:textId="7F207112" w:rsidR="0011346D" w:rsidRDefault="0011346D" w:rsidP="0011346D">
      <w:pPr>
        <w:rPr>
          <w:b/>
          <w:bCs/>
          <w:lang w:val="en-GB"/>
        </w:rPr>
      </w:pPr>
      <w:r w:rsidRPr="00C658FC">
        <w:rPr>
          <w:b/>
          <w:bCs/>
          <w:lang w:val="en-GB"/>
        </w:rPr>
        <w:fldChar w:fldCharType="end"/>
      </w:r>
    </w:p>
    <w:p w14:paraId="1E975ACB" w14:textId="25981F52" w:rsidR="00F94B28" w:rsidRDefault="00F94B28">
      <w:pPr>
        <w:pStyle w:val="TableofFigures"/>
        <w:tabs>
          <w:tab w:val="right" w:leader="dot" w:pos="8296"/>
        </w:tabs>
        <w:rPr>
          <w:rFonts w:eastAsiaTheme="minorEastAsia"/>
          <w:noProof/>
          <w:color w:val="auto"/>
          <w:kern w:val="2"/>
          <w:sz w:val="24"/>
          <w:szCs w:val="24"/>
          <w:lang w:val="en-GB" w:eastAsia="en-GB"/>
          <w14:ligatures w14:val="standardContextual"/>
        </w:rPr>
      </w:pPr>
      <w:r>
        <w:rPr>
          <w:b/>
          <w:bCs/>
          <w:lang w:val="en-GB"/>
        </w:rPr>
        <w:fldChar w:fldCharType="begin"/>
      </w:r>
      <w:r>
        <w:rPr>
          <w:b/>
          <w:bCs/>
          <w:lang w:val="en-GB"/>
        </w:rPr>
        <w:instrText xml:space="preserve"> TOC \h \z \c "Annex A Table" </w:instrText>
      </w:r>
      <w:r>
        <w:rPr>
          <w:b/>
          <w:bCs/>
          <w:lang w:val="en-GB"/>
        </w:rPr>
        <w:fldChar w:fldCharType="separate"/>
      </w:r>
      <w:hyperlink w:anchor="_Toc155647578" w:history="1">
        <w:r w:rsidRPr="00140387">
          <w:rPr>
            <w:rStyle w:val="Hyperlink"/>
            <w:noProof/>
          </w:rPr>
          <w:t>Annex A Table 1: Velocities of the Jet Tip - 2D</w:t>
        </w:r>
        <w:r>
          <w:rPr>
            <w:noProof/>
            <w:webHidden/>
          </w:rPr>
          <w:tab/>
        </w:r>
        <w:r>
          <w:rPr>
            <w:noProof/>
            <w:webHidden/>
          </w:rPr>
          <w:fldChar w:fldCharType="begin"/>
        </w:r>
        <w:r>
          <w:rPr>
            <w:noProof/>
            <w:webHidden/>
          </w:rPr>
          <w:instrText xml:space="preserve"> PAGEREF _Toc155647578 \h </w:instrText>
        </w:r>
        <w:r>
          <w:rPr>
            <w:noProof/>
            <w:webHidden/>
          </w:rPr>
        </w:r>
        <w:r>
          <w:rPr>
            <w:noProof/>
            <w:webHidden/>
          </w:rPr>
          <w:fldChar w:fldCharType="separate"/>
        </w:r>
        <w:r>
          <w:rPr>
            <w:noProof/>
            <w:webHidden/>
          </w:rPr>
          <w:t>27</w:t>
        </w:r>
        <w:r>
          <w:rPr>
            <w:noProof/>
            <w:webHidden/>
          </w:rPr>
          <w:fldChar w:fldCharType="end"/>
        </w:r>
      </w:hyperlink>
    </w:p>
    <w:p w14:paraId="2F82E0A9" w14:textId="0D601EE8" w:rsidR="00F94B28"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7579" w:history="1">
        <w:r w:rsidR="00F94B28" w:rsidRPr="00140387">
          <w:rPr>
            <w:rStyle w:val="Hyperlink"/>
            <w:noProof/>
          </w:rPr>
          <w:t>Annex A Table 2: Jet Tip Displacement - 2D</w:t>
        </w:r>
        <w:r w:rsidR="00F94B28">
          <w:rPr>
            <w:noProof/>
            <w:webHidden/>
          </w:rPr>
          <w:tab/>
        </w:r>
        <w:r w:rsidR="00F94B28">
          <w:rPr>
            <w:noProof/>
            <w:webHidden/>
          </w:rPr>
          <w:fldChar w:fldCharType="begin"/>
        </w:r>
        <w:r w:rsidR="00F94B28">
          <w:rPr>
            <w:noProof/>
            <w:webHidden/>
          </w:rPr>
          <w:instrText xml:space="preserve"> PAGEREF _Toc155647579 \h </w:instrText>
        </w:r>
        <w:r w:rsidR="00F94B28">
          <w:rPr>
            <w:noProof/>
            <w:webHidden/>
          </w:rPr>
        </w:r>
        <w:r w:rsidR="00F94B28">
          <w:rPr>
            <w:noProof/>
            <w:webHidden/>
          </w:rPr>
          <w:fldChar w:fldCharType="separate"/>
        </w:r>
        <w:r w:rsidR="00F94B28">
          <w:rPr>
            <w:noProof/>
            <w:webHidden/>
          </w:rPr>
          <w:t>30</w:t>
        </w:r>
        <w:r w:rsidR="00F94B28">
          <w:rPr>
            <w:noProof/>
            <w:webHidden/>
          </w:rPr>
          <w:fldChar w:fldCharType="end"/>
        </w:r>
      </w:hyperlink>
    </w:p>
    <w:p w14:paraId="4AF16EBD" w14:textId="658D7A46" w:rsidR="00F94B28"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7580" w:history="1">
        <w:r w:rsidR="00F94B28" w:rsidRPr="00140387">
          <w:rPr>
            <w:rStyle w:val="Hyperlink"/>
            <w:noProof/>
          </w:rPr>
          <w:t>Annex A Table 3: Jet Tip Velocities - 3D</w:t>
        </w:r>
        <w:r w:rsidR="00F94B28">
          <w:rPr>
            <w:noProof/>
            <w:webHidden/>
          </w:rPr>
          <w:tab/>
        </w:r>
        <w:r w:rsidR="00F94B28">
          <w:rPr>
            <w:noProof/>
            <w:webHidden/>
          </w:rPr>
          <w:fldChar w:fldCharType="begin"/>
        </w:r>
        <w:r w:rsidR="00F94B28">
          <w:rPr>
            <w:noProof/>
            <w:webHidden/>
          </w:rPr>
          <w:instrText xml:space="preserve"> PAGEREF _Toc155647580 \h </w:instrText>
        </w:r>
        <w:r w:rsidR="00F94B28">
          <w:rPr>
            <w:noProof/>
            <w:webHidden/>
          </w:rPr>
        </w:r>
        <w:r w:rsidR="00F94B28">
          <w:rPr>
            <w:noProof/>
            <w:webHidden/>
          </w:rPr>
          <w:fldChar w:fldCharType="separate"/>
        </w:r>
        <w:r w:rsidR="00F94B28">
          <w:rPr>
            <w:noProof/>
            <w:webHidden/>
          </w:rPr>
          <w:t>32</w:t>
        </w:r>
        <w:r w:rsidR="00F94B28">
          <w:rPr>
            <w:noProof/>
            <w:webHidden/>
          </w:rPr>
          <w:fldChar w:fldCharType="end"/>
        </w:r>
      </w:hyperlink>
    </w:p>
    <w:p w14:paraId="2B321D1B" w14:textId="5C69B668" w:rsidR="00F94B28"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7581" w:history="1">
        <w:r w:rsidR="00F94B28" w:rsidRPr="00140387">
          <w:rPr>
            <w:rStyle w:val="Hyperlink"/>
            <w:noProof/>
          </w:rPr>
          <w:t>Annex A Table 4: Jet Tip Displacements - 3D</w:t>
        </w:r>
        <w:r w:rsidR="00F94B28">
          <w:rPr>
            <w:noProof/>
            <w:webHidden/>
          </w:rPr>
          <w:tab/>
        </w:r>
        <w:r w:rsidR="00F94B28">
          <w:rPr>
            <w:noProof/>
            <w:webHidden/>
          </w:rPr>
          <w:fldChar w:fldCharType="begin"/>
        </w:r>
        <w:r w:rsidR="00F94B28">
          <w:rPr>
            <w:noProof/>
            <w:webHidden/>
          </w:rPr>
          <w:instrText xml:space="preserve"> PAGEREF _Toc155647581 \h </w:instrText>
        </w:r>
        <w:r w:rsidR="00F94B28">
          <w:rPr>
            <w:noProof/>
            <w:webHidden/>
          </w:rPr>
        </w:r>
        <w:r w:rsidR="00F94B28">
          <w:rPr>
            <w:noProof/>
            <w:webHidden/>
          </w:rPr>
          <w:fldChar w:fldCharType="separate"/>
        </w:r>
        <w:r w:rsidR="00F94B28">
          <w:rPr>
            <w:noProof/>
            <w:webHidden/>
          </w:rPr>
          <w:t>35</w:t>
        </w:r>
        <w:r w:rsidR="00F94B28">
          <w:rPr>
            <w:noProof/>
            <w:webHidden/>
          </w:rPr>
          <w:fldChar w:fldCharType="end"/>
        </w:r>
      </w:hyperlink>
    </w:p>
    <w:p w14:paraId="3C93637C" w14:textId="77AF4364" w:rsidR="00F94B28"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7582" w:history="1">
        <w:r w:rsidR="00F94B28" w:rsidRPr="00140387">
          <w:rPr>
            <w:rStyle w:val="Hyperlink"/>
            <w:noProof/>
          </w:rPr>
          <w:t>Annex A Table 5: Jet Tip Velocities - 3D Adaptive</w:t>
        </w:r>
        <w:r w:rsidR="00F94B28">
          <w:rPr>
            <w:noProof/>
            <w:webHidden/>
          </w:rPr>
          <w:tab/>
        </w:r>
        <w:r w:rsidR="00F94B28">
          <w:rPr>
            <w:noProof/>
            <w:webHidden/>
          </w:rPr>
          <w:fldChar w:fldCharType="begin"/>
        </w:r>
        <w:r w:rsidR="00F94B28">
          <w:rPr>
            <w:noProof/>
            <w:webHidden/>
          </w:rPr>
          <w:instrText xml:space="preserve"> PAGEREF _Toc155647582 \h </w:instrText>
        </w:r>
        <w:r w:rsidR="00F94B28">
          <w:rPr>
            <w:noProof/>
            <w:webHidden/>
          </w:rPr>
        </w:r>
        <w:r w:rsidR="00F94B28">
          <w:rPr>
            <w:noProof/>
            <w:webHidden/>
          </w:rPr>
          <w:fldChar w:fldCharType="separate"/>
        </w:r>
        <w:r w:rsidR="00F94B28">
          <w:rPr>
            <w:noProof/>
            <w:webHidden/>
          </w:rPr>
          <w:t>37</w:t>
        </w:r>
        <w:r w:rsidR="00F94B28">
          <w:rPr>
            <w:noProof/>
            <w:webHidden/>
          </w:rPr>
          <w:fldChar w:fldCharType="end"/>
        </w:r>
      </w:hyperlink>
    </w:p>
    <w:p w14:paraId="7D5C5B3E" w14:textId="4D6565D8" w:rsidR="00F94B28"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7583" w:history="1">
        <w:r w:rsidR="00F94B28" w:rsidRPr="00140387">
          <w:rPr>
            <w:rStyle w:val="Hyperlink"/>
            <w:noProof/>
          </w:rPr>
          <w:t>Annex A Table 6: Jet Tip Displacements – 3D Adaptive</w:t>
        </w:r>
        <w:r w:rsidR="00F94B28">
          <w:rPr>
            <w:noProof/>
            <w:webHidden/>
          </w:rPr>
          <w:tab/>
        </w:r>
        <w:r w:rsidR="00F94B28">
          <w:rPr>
            <w:noProof/>
            <w:webHidden/>
          </w:rPr>
          <w:fldChar w:fldCharType="begin"/>
        </w:r>
        <w:r w:rsidR="00F94B28">
          <w:rPr>
            <w:noProof/>
            <w:webHidden/>
          </w:rPr>
          <w:instrText xml:space="preserve"> PAGEREF _Toc155647583 \h </w:instrText>
        </w:r>
        <w:r w:rsidR="00F94B28">
          <w:rPr>
            <w:noProof/>
            <w:webHidden/>
          </w:rPr>
        </w:r>
        <w:r w:rsidR="00F94B28">
          <w:rPr>
            <w:noProof/>
            <w:webHidden/>
          </w:rPr>
          <w:fldChar w:fldCharType="separate"/>
        </w:r>
        <w:r w:rsidR="00F94B28">
          <w:rPr>
            <w:noProof/>
            <w:webHidden/>
          </w:rPr>
          <w:t>40</w:t>
        </w:r>
        <w:r w:rsidR="00F94B28">
          <w:rPr>
            <w:noProof/>
            <w:webHidden/>
          </w:rPr>
          <w:fldChar w:fldCharType="end"/>
        </w:r>
      </w:hyperlink>
    </w:p>
    <w:p w14:paraId="5B255980" w14:textId="473A2635" w:rsidR="00F94B28"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7584" w:history="1">
        <w:r w:rsidR="00F94B28" w:rsidRPr="00140387">
          <w:rPr>
            <w:rStyle w:val="Hyperlink"/>
            <w:noProof/>
          </w:rPr>
          <w:t>Annex A Table 7: Displacement Comparisons</w:t>
        </w:r>
        <w:r w:rsidR="00F94B28">
          <w:rPr>
            <w:noProof/>
            <w:webHidden/>
          </w:rPr>
          <w:tab/>
        </w:r>
        <w:r w:rsidR="00F94B28">
          <w:rPr>
            <w:noProof/>
            <w:webHidden/>
          </w:rPr>
          <w:fldChar w:fldCharType="begin"/>
        </w:r>
        <w:r w:rsidR="00F94B28">
          <w:rPr>
            <w:noProof/>
            <w:webHidden/>
          </w:rPr>
          <w:instrText xml:space="preserve"> PAGEREF _Toc155647584 \h </w:instrText>
        </w:r>
        <w:r w:rsidR="00F94B28">
          <w:rPr>
            <w:noProof/>
            <w:webHidden/>
          </w:rPr>
        </w:r>
        <w:r w:rsidR="00F94B28">
          <w:rPr>
            <w:noProof/>
            <w:webHidden/>
          </w:rPr>
          <w:fldChar w:fldCharType="separate"/>
        </w:r>
        <w:r w:rsidR="00F94B28">
          <w:rPr>
            <w:noProof/>
            <w:webHidden/>
          </w:rPr>
          <w:t>42</w:t>
        </w:r>
        <w:r w:rsidR="00F94B28">
          <w:rPr>
            <w:noProof/>
            <w:webHidden/>
          </w:rPr>
          <w:fldChar w:fldCharType="end"/>
        </w:r>
      </w:hyperlink>
    </w:p>
    <w:p w14:paraId="42E766A1" w14:textId="624F603D" w:rsidR="00F94B28" w:rsidRDefault="00000000">
      <w:pPr>
        <w:pStyle w:val="TableofFigures"/>
        <w:tabs>
          <w:tab w:val="right" w:leader="dot" w:pos="8296"/>
        </w:tabs>
        <w:rPr>
          <w:rFonts w:eastAsiaTheme="minorEastAsia"/>
          <w:noProof/>
          <w:color w:val="auto"/>
          <w:kern w:val="2"/>
          <w:sz w:val="24"/>
          <w:szCs w:val="24"/>
          <w:lang w:val="en-GB" w:eastAsia="en-GB"/>
          <w14:ligatures w14:val="standardContextual"/>
        </w:rPr>
      </w:pPr>
      <w:hyperlink w:anchor="_Toc155647585" w:history="1">
        <w:r w:rsidR="00F94B28" w:rsidRPr="00140387">
          <w:rPr>
            <w:rStyle w:val="Hyperlink"/>
            <w:noProof/>
          </w:rPr>
          <w:t>Annex A Table 8: Velocity Comparisons</w:t>
        </w:r>
        <w:r w:rsidR="00F94B28">
          <w:rPr>
            <w:noProof/>
            <w:webHidden/>
          </w:rPr>
          <w:tab/>
        </w:r>
        <w:r w:rsidR="00F94B28">
          <w:rPr>
            <w:noProof/>
            <w:webHidden/>
          </w:rPr>
          <w:fldChar w:fldCharType="begin"/>
        </w:r>
        <w:r w:rsidR="00F94B28">
          <w:rPr>
            <w:noProof/>
            <w:webHidden/>
          </w:rPr>
          <w:instrText xml:space="preserve"> PAGEREF _Toc155647585 \h </w:instrText>
        </w:r>
        <w:r w:rsidR="00F94B28">
          <w:rPr>
            <w:noProof/>
            <w:webHidden/>
          </w:rPr>
        </w:r>
        <w:r w:rsidR="00F94B28">
          <w:rPr>
            <w:noProof/>
            <w:webHidden/>
          </w:rPr>
          <w:fldChar w:fldCharType="separate"/>
        </w:r>
        <w:r w:rsidR="00F94B28">
          <w:rPr>
            <w:noProof/>
            <w:webHidden/>
          </w:rPr>
          <w:t>44</w:t>
        </w:r>
        <w:r w:rsidR="00F94B28">
          <w:rPr>
            <w:noProof/>
            <w:webHidden/>
          </w:rPr>
          <w:fldChar w:fldCharType="end"/>
        </w:r>
      </w:hyperlink>
    </w:p>
    <w:p w14:paraId="557CA139" w14:textId="4259143E" w:rsidR="00F94B28" w:rsidRPr="00C658FC" w:rsidRDefault="00F94B28" w:rsidP="0011346D">
      <w:pPr>
        <w:rPr>
          <w:b/>
          <w:bCs/>
          <w:lang w:val="en-GB"/>
        </w:rPr>
      </w:pPr>
      <w:r>
        <w:rPr>
          <w:b/>
          <w:bCs/>
          <w:lang w:val="en-GB"/>
        </w:rPr>
        <w:fldChar w:fldCharType="end"/>
      </w:r>
    </w:p>
    <w:p w14:paraId="2110FFF6" w14:textId="77777777" w:rsidR="0014393B" w:rsidRPr="00C658FC" w:rsidRDefault="0014393B" w:rsidP="0011346D">
      <w:pPr>
        <w:rPr>
          <w:b/>
          <w:bCs/>
          <w:lang w:val="en-GB"/>
        </w:rPr>
      </w:pPr>
    </w:p>
    <w:p w14:paraId="203FDC8F" w14:textId="77777777" w:rsidR="0014393B" w:rsidRPr="00C658FC" w:rsidRDefault="0014393B" w:rsidP="0011346D">
      <w:pPr>
        <w:rPr>
          <w:b/>
          <w:bCs/>
          <w:lang w:val="en-GB"/>
        </w:rPr>
      </w:pPr>
    </w:p>
    <w:p w14:paraId="24D8EAAD" w14:textId="77777777" w:rsidR="0014393B" w:rsidRPr="00C658FC" w:rsidRDefault="0014393B" w:rsidP="0011346D">
      <w:pPr>
        <w:rPr>
          <w:b/>
          <w:bCs/>
          <w:lang w:val="en-GB"/>
        </w:rPr>
      </w:pPr>
    </w:p>
    <w:p w14:paraId="5D3AF897" w14:textId="77777777" w:rsidR="0014393B" w:rsidRPr="00C658FC" w:rsidRDefault="0014393B" w:rsidP="0011346D">
      <w:pPr>
        <w:rPr>
          <w:b/>
          <w:bCs/>
          <w:lang w:val="en-GB"/>
        </w:rPr>
      </w:pPr>
    </w:p>
    <w:p w14:paraId="0149144B" w14:textId="77777777" w:rsidR="0014393B" w:rsidRPr="00C658FC" w:rsidRDefault="0014393B" w:rsidP="0011346D">
      <w:pPr>
        <w:rPr>
          <w:b/>
          <w:bCs/>
          <w:lang w:val="en-GB"/>
        </w:rPr>
      </w:pPr>
    </w:p>
    <w:p w14:paraId="6490B881" w14:textId="77777777" w:rsidR="0014393B" w:rsidRPr="00C658FC" w:rsidRDefault="0014393B" w:rsidP="0011346D">
      <w:pPr>
        <w:rPr>
          <w:b/>
          <w:bCs/>
          <w:lang w:val="en-GB"/>
        </w:rPr>
      </w:pPr>
    </w:p>
    <w:p w14:paraId="56358A3F" w14:textId="77777777" w:rsidR="0014393B" w:rsidRPr="00C658FC" w:rsidRDefault="0014393B" w:rsidP="0011346D">
      <w:pPr>
        <w:rPr>
          <w:b/>
          <w:bCs/>
          <w:lang w:val="en-GB"/>
        </w:rPr>
      </w:pPr>
    </w:p>
    <w:p w14:paraId="6EBE6684" w14:textId="77777777" w:rsidR="0014393B" w:rsidRPr="00C658FC" w:rsidRDefault="0014393B" w:rsidP="0011346D">
      <w:pPr>
        <w:rPr>
          <w:b/>
          <w:bCs/>
          <w:lang w:val="en-GB"/>
        </w:rPr>
      </w:pPr>
    </w:p>
    <w:p w14:paraId="6F07F5D9" w14:textId="77777777" w:rsidR="0014393B" w:rsidRPr="00C658FC" w:rsidRDefault="0014393B" w:rsidP="0011346D">
      <w:pPr>
        <w:rPr>
          <w:b/>
          <w:bCs/>
          <w:lang w:val="en-GB"/>
        </w:rPr>
      </w:pPr>
    </w:p>
    <w:p w14:paraId="14B2363A" w14:textId="77777777" w:rsidR="0014393B" w:rsidRPr="00C658FC" w:rsidRDefault="0014393B" w:rsidP="0011346D">
      <w:pPr>
        <w:rPr>
          <w:b/>
          <w:bCs/>
          <w:lang w:val="en-GB"/>
        </w:rPr>
      </w:pPr>
    </w:p>
    <w:p w14:paraId="3EBF7609" w14:textId="77777777" w:rsidR="0014393B" w:rsidRPr="00C658FC" w:rsidRDefault="0014393B" w:rsidP="0011346D">
      <w:pPr>
        <w:rPr>
          <w:b/>
          <w:bCs/>
          <w:lang w:val="en-GB"/>
        </w:rPr>
      </w:pPr>
    </w:p>
    <w:p w14:paraId="318B2460" w14:textId="77777777" w:rsidR="0014393B" w:rsidRPr="00C658FC" w:rsidRDefault="0014393B" w:rsidP="0011346D">
      <w:pPr>
        <w:rPr>
          <w:b/>
          <w:bCs/>
          <w:lang w:val="en-GB"/>
        </w:rPr>
      </w:pPr>
    </w:p>
    <w:p w14:paraId="763C2287" w14:textId="77777777" w:rsidR="0014393B" w:rsidRPr="00C658FC" w:rsidRDefault="0014393B" w:rsidP="0011346D">
      <w:pPr>
        <w:rPr>
          <w:b/>
          <w:bCs/>
          <w:lang w:val="en-GB"/>
        </w:rPr>
      </w:pPr>
    </w:p>
    <w:p w14:paraId="7A52E50D" w14:textId="77777777" w:rsidR="0014393B" w:rsidRPr="00C658FC" w:rsidRDefault="0014393B" w:rsidP="0011346D">
      <w:pPr>
        <w:rPr>
          <w:b/>
          <w:bCs/>
          <w:lang w:val="en-GB"/>
        </w:rPr>
      </w:pPr>
    </w:p>
    <w:p w14:paraId="3F9D1943" w14:textId="77777777" w:rsidR="0014393B" w:rsidRPr="00C658FC" w:rsidRDefault="0014393B" w:rsidP="0011346D">
      <w:pPr>
        <w:rPr>
          <w:b/>
          <w:bCs/>
          <w:lang w:val="en-GB"/>
        </w:rPr>
      </w:pPr>
    </w:p>
    <w:p w14:paraId="6A106DA7" w14:textId="77777777" w:rsidR="0014393B" w:rsidRPr="00C658FC" w:rsidRDefault="0014393B" w:rsidP="0011346D">
      <w:pPr>
        <w:rPr>
          <w:b/>
          <w:bCs/>
          <w:lang w:val="en-GB"/>
        </w:rPr>
      </w:pPr>
    </w:p>
    <w:p w14:paraId="541F03C4" w14:textId="77777777" w:rsidR="0014393B" w:rsidRPr="00C658FC" w:rsidRDefault="0014393B" w:rsidP="0011346D">
      <w:pPr>
        <w:rPr>
          <w:b/>
          <w:bCs/>
          <w:lang w:val="en-GB"/>
        </w:rPr>
      </w:pPr>
    </w:p>
    <w:p w14:paraId="2884C754" w14:textId="77777777" w:rsidR="0014393B" w:rsidRPr="00C658FC" w:rsidRDefault="0014393B" w:rsidP="0014393B">
      <w:pPr>
        <w:rPr>
          <w:lang w:val="en-GB"/>
        </w:rPr>
      </w:pPr>
    </w:p>
    <w:p w14:paraId="0799C0F6" w14:textId="77777777" w:rsidR="0014393B" w:rsidRPr="00C658FC" w:rsidRDefault="0014393B" w:rsidP="0014393B">
      <w:pPr>
        <w:rPr>
          <w:lang w:val="en-GB"/>
        </w:rPr>
      </w:pPr>
    </w:p>
    <w:p w14:paraId="22786F31" w14:textId="77777777" w:rsidR="0014393B" w:rsidRPr="00C658FC" w:rsidRDefault="0014393B" w:rsidP="0014393B">
      <w:pPr>
        <w:rPr>
          <w:lang w:val="en-GB"/>
        </w:rPr>
      </w:pPr>
    </w:p>
    <w:p w14:paraId="3A1A2CB3" w14:textId="77777777" w:rsidR="0014393B" w:rsidRPr="00C658FC" w:rsidRDefault="0014393B" w:rsidP="0014393B">
      <w:pPr>
        <w:rPr>
          <w:lang w:val="en-GB"/>
        </w:rPr>
        <w:sectPr w:rsidR="0014393B" w:rsidRPr="00C658FC" w:rsidSect="0014393B">
          <w:footerReference w:type="first" r:id="rId10"/>
          <w:pgSz w:w="11906" w:h="16838" w:code="9"/>
          <w:pgMar w:top="1728" w:right="1800" w:bottom="1440" w:left="1800" w:header="720" w:footer="720" w:gutter="0"/>
          <w:pgNumType w:fmt="lowerRoman" w:start="1"/>
          <w:cols w:space="720"/>
          <w:titlePg/>
          <w:docGrid w:linePitch="360"/>
        </w:sectPr>
      </w:pPr>
    </w:p>
    <w:p w14:paraId="7472C5D1" w14:textId="6049942A" w:rsidR="0014393B" w:rsidRPr="00C658FC" w:rsidRDefault="0014393B" w:rsidP="0014393B">
      <w:pPr>
        <w:pStyle w:val="Heading1"/>
        <w:rPr>
          <w:lang w:val="en-GB"/>
        </w:rPr>
      </w:pPr>
      <w:bookmarkStart w:id="4" w:name="_Toc155255635"/>
      <w:r w:rsidRPr="00C658FC">
        <w:rPr>
          <w:lang w:val="en-GB"/>
        </w:rPr>
        <w:lastRenderedPageBreak/>
        <w:t>1 Introduction</w:t>
      </w:r>
      <w:bookmarkEnd w:id="4"/>
    </w:p>
    <w:p w14:paraId="20831753" w14:textId="3BA4919C" w:rsidR="0014393B" w:rsidRPr="00C658FC" w:rsidRDefault="0014393B" w:rsidP="0014393B">
      <w:pPr>
        <w:pStyle w:val="Heading3"/>
        <w:numPr>
          <w:ilvl w:val="1"/>
          <w:numId w:val="16"/>
        </w:numPr>
        <w:rPr>
          <w:lang w:val="en-GB"/>
        </w:rPr>
      </w:pPr>
      <w:bookmarkStart w:id="5" w:name="_Toc155255636"/>
      <w:r w:rsidRPr="00C658FC">
        <w:rPr>
          <w:lang w:val="en-GB"/>
        </w:rPr>
        <w:t>Shaped Charge Overview</w:t>
      </w:r>
      <w:bookmarkEnd w:id="5"/>
    </w:p>
    <w:p w14:paraId="5D3956FA" w14:textId="2F599BAE" w:rsidR="0014393B" w:rsidRPr="00C658FC" w:rsidRDefault="0014393B" w:rsidP="0014393B">
      <w:pPr>
        <w:rPr>
          <w:lang w:val="en-GB"/>
        </w:rPr>
      </w:pPr>
      <w:r w:rsidRPr="00C658FC">
        <w:rPr>
          <w:lang w:val="en-GB"/>
        </w:rPr>
        <w:t xml:space="preserve">Shaped charges are a common explosive article used for a range of applications in the military environment. The Munroe Effect, discovered by </w:t>
      </w:r>
      <w:r w:rsidR="00AB441C" w:rsidRPr="00C658FC">
        <w:rPr>
          <w:lang w:val="en-GB"/>
        </w:rPr>
        <w:t xml:space="preserve">Charles E. Munroe in 1888 </w:t>
      </w:r>
      <w:sdt>
        <w:sdtPr>
          <w:rPr>
            <w:lang w:val="en-GB"/>
          </w:rPr>
          <w:id w:val="-886176509"/>
          <w:citation/>
        </w:sdtPr>
        <w:sdtContent>
          <w:r w:rsidR="00AB441C" w:rsidRPr="00C658FC">
            <w:rPr>
              <w:lang w:val="en-GB"/>
            </w:rPr>
            <w:fldChar w:fldCharType="begin"/>
          </w:r>
          <w:r w:rsidR="00AB441C" w:rsidRPr="00C658FC">
            <w:rPr>
              <w:lang w:val="en-GB"/>
            </w:rPr>
            <w:instrText xml:space="preserve"> CITATION Mun88 \l 2057 </w:instrText>
          </w:r>
          <w:r w:rsidR="00AB441C" w:rsidRPr="00C658FC">
            <w:rPr>
              <w:lang w:val="en-GB"/>
            </w:rPr>
            <w:fldChar w:fldCharType="separate"/>
          </w:r>
          <w:r w:rsidR="00AB441C" w:rsidRPr="00C658FC">
            <w:rPr>
              <w:noProof/>
              <w:lang w:val="en-GB"/>
            </w:rPr>
            <w:t>[3]</w:t>
          </w:r>
          <w:r w:rsidR="00AB441C" w:rsidRPr="00C658FC">
            <w:rPr>
              <w:lang w:val="en-GB"/>
            </w:rPr>
            <w:fldChar w:fldCharType="end"/>
          </w:r>
        </w:sdtContent>
      </w:sdt>
      <w:r w:rsidR="00AB441C" w:rsidRPr="00C658FC">
        <w:rPr>
          <w:lang w:val="en-GB"/>
        </w:rPr>
        <w:t xml:space="preserve">, describes how when a hollow cavity is formed in an explosive charge, the detonation energy is more focused than that of  an equivalent solid charge, and as such the blast wave can deform and penetrate a metal plate more easily. </w:t>
      </w:r>
      <w:sdt>
        <w:sdtPr>
          <w:rPr>
            <w:lang w:val="en-GB"/>
          </w:rPr>
          <w:id w:val="704067896"/>
          <w:citation/>
        </w:sdtPr>
        <w:sdtContent>
          <w:r w:rsidR="00AB441C" w:rsidRPr="00C658FC">
            <w:rPr>
              <w:lang w:val="en-GB"/>
            </w:rPr>
            <w:fldChar w:fldCharType="begin"/>
          </w:r>
          <w:r w:rsidR="00AB441C" w:rsidRPr="00C658FC">
            <w:rPr>
              <w:lang w:val="en-GB"/>
            </w:rPr>
            <w:instrText xml:space="preserve"> CITATION Wal90 \l 2057 </w:instrText>
          </w:r>
          <w:r w:rsidR="00AB441C" w:rsidRPr="00C658FC">
            <w:rPr>
              <w:lang w:val="en-GB"/>
            </w:rPr>
            <w:fldChar w:fldCharType="separate"/>
          </w:r>
          <w:r w:rsidR="00AB441C" w:rsidRPr="00C658FC">
            <w:rPr>
              <w:noProof/>
              <w:lang w:val="en-GB"/>
            </w:rPr>
            <w:t>[2]</w:t>
          </w:r>
          <w:r w:rsidR="00AB441C" w:rsidRPr="00C658FC">
            <w:rPr>
              <w:lang w:val="en-GB"/>
            </w:rPr>
            <w:fldChar w:fldCharType="end"/>
          </w:r>
        </w:sdtContent>
      </w:sdt>
      <w:r w:rsidR="00AB441C" w:rsidRPr="00C658FC">
        <w:rPr>
          <w:lang w:val="en-GB"/>
        </w:rPr>
        <w:t xml:space="preserve"> It later came to be understood that if the cavity was lined with metal, the penetrating power was further increased by the formation of a high-velocity jet of metal propelled by the detonation of the explosive</w:t>
      </w:r>
      <w:r w:rsidR="00FB2AE1" w:rsidRPr="00C658FC">
        <w:rPr>
          <w:lang w:val="en-GB"/>
        </w:rPr>
        <w:t xml:space="preserve">. A typical shaped charge as used today in the anti-armour role consists of a main charge of high explosive with a conical metal liner, which forms the jet, with a detonator at the rear of the charge, all contained within a warhead casing, typically metal or plastic. Figure 1 below shows an example of a munition fitted with a shaped charge, with all </w:t>
      </w:r>
      <w:r w:rsidR="00DD601E" w:rsidRPr="00C658FC">
        <w:rPr>
          <w:lang w:val="en-GB"/>
        </w:rPr>
        <w:t xml:space="preserve">major </w:t>
      </w:r>
      <w:r w:rsidR="00FB2AE1" w:rsidRPr="00C658FC">
        <w:rPr>
          <w:lang w:val="en-GB"/>
        </w:rPr>
        <w:t>components visible.</w:t>
      </w:r>
    </w:p>
    <w:p w14:paraId="444E5AB5" w14:textId="77777777" w:rsidR="00FB2AE1" w:rsidRPr="00C658FC" w:rsidRDefault="00FB2AE1" w:rsidP="00FB2AE1">
      <w:pPr>
        <w:keepNext/>
        <w:rPr>
          <w:lang w:val="en-GB"/>
        </w:rPr>
      </w:pPr>
      <w:r w:rsidRPr="00C658FC">
        <w:rPr>
          <w:noProof/>
          <w:lang w:val="en-GB"/>
        </w:rPr>
        <w:drawing>
          <wp:inline distT="0" distB="0" distL="0" distR="0" wp14:anchorId="442E281D" wp14:editId="45163658">
            <wp:extent cx="5274310" cy="1470025"/>
            <wp:effectExtent l="0" t="0" r="2540" b="0"/>
            <wp:docPr id="1139402732" name="Picture 1" descr="A close up of a piece of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02732" name="Picture 1" descr="A close up of a piece of meta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1470025"/>
                    </a:xfrm>
                    <a:prstGeom prst="rect">
                      <a:avLst/>
                    </a:prstGeom>
                  </pic:spPr>
                </pic:pic>
              </a:graphicData>
            </a:graphic>
          </wp:inline>
        </w:drawing>
      </w:r>
    </w:p>
    <w:p w14:paraId="03D9472D" w14:textId="7A3515CD" w:rsidR="00FB2AE1" w:rsidRPr="00C658FC" w:rsidRDefault="00FB2AE1" w:rsidP="00FB2AE1">
      <w:pPr>
        <w:pStyle w:val="Caption"/>
        <w:rPr>
          <w:lang w:val="en-GB"/>
        </w:rPr>
      </w:pPr>
      <w:bookmarkStart w:id="6" w:name="_Toc155646924"/>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1</w:t>
      </w:r>
      <w:r w:rsidRPr="00C658FC">
        <w:rPr>
          <w:noProof/>
          <w:lang w:val="en-GB"/>
        </w:rPr>
        <w:fldChar w:fldCharType="end"/>
      </w:r>
      <w:r w:rsidRPr="00C658FC">
        <w:rPr>
          <w:lang w:val="en-GB"/>
        </w:rPr>
        <w:t xml:space="preserve">: A Sectioned High Explosive Anti-Tank (HEAT) Shell showing the components of a shaped charge </w:t>
      </w:r>
      <w:sdt>
        <w:sdtPr>
          <w:rPr>
            <w:lang w:val="en-GB"/>
          </w:rPr>
          <w:id w:val="-203403134"/>
          <w:citation/>
        </w:sdtPr>
        <w:sdtContent>
          <w:r w:rsidRPr="00C658FC">
            <w:rPr>
              <w:lang w:val="en-GB"/>
            </w:rPr>
            <w:fldChar w:fldCharType="begin"/>
          </w:r>
          <w:r w:rsidRPr="00C658FC">
            <w:rPr>
              <w:lang w:val="en-GB"/>
            </w:rPr>
            <w:instrText xml:space="preserve"> CITATION Dav06 \l 2057 </w:instrText>
          </w:r>
          <w:r w:rsidRPr="00C658FC">
            <w:rPr>
              <w:lang w:val="en-GB"/>
            </w:rPr>
            <w:fldChar w:fldCharType="separate"/>
          </w:r>
          <w:r w:rsidRPr="00C658FC">
            <w:rPr>
              <w:noProof/>
              <w:lang w:val="en-GB"/>
            </w:rPr>
            <w:t>[4]</w:t>
          </w:r>
          <w:r w:rsidRPr="00C658FC">
            <w:rPr>
              <w:lang w:val="en-GB"/>
            </w:rPr>
            <w:fldChar w:fldCharType="end"/>
          </w:r>
        </w:sdtContent>
      </w:sdt>
      <w:bookmarkEnd w:id="6"/>
    </w:p>
    <w:p w14:paraId="5A1A3D0A" w14:textId="1A4DDA4A" w:rsidR="0014393B" w:rsidRPr="00C658FC" w:rsidRDefault="003E7279" w:rsidP="003E7279">
      <w:pPr>
        <w:pStyle w:val="Heading3"/>
        <w:numPr>
          <w:ilvl w:val="1"/>
          <w:numId w:val="16"/>
        </w:numPr>
        <w:rPr>
          <w:lang w:val="en-GB"/>
        </w:rPr>
      </w:pPr>
      <w:bookmarkStart w:id="7" w:name="_Toc155255637"/>
      <w:r w:rsidRPr="00C658FC">
        <w:rPr>
          <w:lang w:val="en-GB"/>
        </w:rPr>
        <w:t>The ABAQUS Software Package</w:t>
      </w:r>
      <w:bookmarkEnd w:id="7"/>
    </w:p>
    <w:p w14:paraId="5D8B22F9" w14:textId="23268B90" w:rsidR="003E7279" w:rsidRPr="00C658FC" w:rsidRDefault="003E7279" w:rsidP="003E7279">
      <w:pPr>
        <w:rPr>
          <w:lang w:val="en-GB"/>
        </w:rPr>
      </w:pPr>
      <w:r w:rsidRPr="00C658FC">
        <w:rPr>
          <w:lang w:val="en-GB"/>
        </w:rPr>
        <w:t xml:space="preserve">ABAQUS is a Finite Element Analysis software package published by Dassault </w:t>
      </w:r>
      <w:proofErr w:type="spellStart"/>
      <w:r w:rsidRPr="00C658FC">
        <w:rPr>
          <w:lang w:val="en-GB"/>
        </w:rPr>
        <w:t>Systemes</w:t>
      </w:r>
      <w:proofErr w:type="spellEnd"/>
      <w:r w:rsidRPr="00C658FC">
        <w:rPr>
          <w:lang w:val="en-GB"/>
        </w:rPr>
        <w:t xml:space="preserve">. The software is capable of calculating the strains and velocities involved in detonations and was therefore an appropriate choice of software to carry out the analysis in this report. As ABAQUS does not </w:t>
      </w:r>
      <w:r w:rsidR="009D7BAF" w:rsidRPr="00C658FC">
        <w:rPr>
          <w:lang w:val="en-GB"/>
        </w:rPr>
        <w:t>include</w:t>
      </w:r>
      <w:r w:rsidRPr="00C658FC">
        <w:rPr>
          <w:lang w:val="en-GB"/>
        </w:rPr>
        <w:t xml:space="preserve"> a database of material properties, all material properties were taken from academic sources and are referenced when appropriate.</w:t>
      </w:r>
    </w:p>
    <w:p w14:paraId="773E4545" w14:textId="77777777" w:rsidR="003E7279" w:rsidRPr="00C658FC" w:rsidRDefault="003E7279" w:rsidP="003E7279">
      <w:pPr>
        <w:rPr>
          <w:lang w:val="en-GB"/>
        </w:rPr>
      </w:pPr>
    </w:p>
    <w:p w14:paraId="7B59E75E" w14:textId="77777777" w:rsidR="003E7279" w:rsidRPr="00C658FC" w:rsidRDefault="003E7279" w:rsidP="003E7279">
      <w:pPr>
        <w:rPr>
          <w:lang w:val="en-GB"/>
        </w:rPr>
      </w:pPr>
    </w:p>
    <w:p w14:paraId="0A1D599E" w14:textId="77777777" w:rsidR="003E7279" w:rsidRPr="00C658FC" w:rsidRDefault="003E7279" w:rsidP="003E7279">
      <w:pPr>
        <w:rPr>
          <w:lang w:val="en-GB"/>
        </w:rPr>
      </w:pPr>
    </w:p>
    <w:p w14:paraId="60BE4009" w14:textId="77777777" w:rsidR="003E7279" w:rsidRPr="00C658FC" w:rsidRDefault="003E7279" w:rsidP="003E7279">
      <w:pPr>
        <w:rPr>
          <w:lang w:val="en-GB"/>
        </w:rPr>
      </w:pPr>
    </w:p>
    <w:p w14:paraId="39347F43" w14:textId="77777777" w:rsidR="003E7279" w:rsidRPr="00C658FC" w:rsidRDefault="003E7279" w:rsidP="003E7279">
      <w:pPr>
        <w:rPr>
          <w:lang w:val="en-GB"/>
        </w:rPr>
      </w:pPr>
    </w:p>
    <w:p w14:paraId="4400CF5A" w14:textId="77777777" w:rsidR="003E7279" w:rsidRPr="00C658FC" w:rsidRDefault="003E7279" w:rsidP="003E7279">
      <w:pPr>
        <w:rPr>
          <w:lang w:val="en-GB"/>
        </w:rPr>
      </w:pPr>
    </w:p>
    <w:p w14:paraId="5744C210" w14:textId="03D5B383" w:rsidR="003E7279" w:rsidRPr="00C658FC" w:rsidRDefault="003E7279" w:rsidP="003E7279">
      <w:pPr>
        <w:pStyle w:val="Heading1"/>
        <w:numPr>
          <w:ilvl w:val="0"/>
          <w:numId w:val="16"/>
        </w:numPr>
        <w:rPr>
          <w:lang w:val="en-GB"/>
        </w:rPr>
      </w:pPr>
      <w:bookmarkStart w:id="8" w:name="_Toc155255638"/>
      <w:r w:rsidRPr="00C658FC">
        <w:rPr>
          <w:lang w:val="en-GB"/>
        </w:rPr>
        <w:lastRenderedPageBreak/>
        <w:t>Model Setup</w:t>
      </w:r>
      <w:bookmarkEnd w:id="8"/>
    </w:p>
    <w:p w14:paraId="3D871765" w14:textId="02994C25" w:rsidR="003E7279" w:rsidRPr="00C658FC" w:rsidRDefault="003E7279" w:rsidP="003E7279">
      <w:pPr>
        <w:pStyle w:val="Heading3"/>
        <w:numPr>
          <w:ilvl w:val="1"/>
          <w:numId w:val="16"/>
        </w:numPr>
        <w:rPr>
          <w:lang w:val="en-GB"/>
        </w:rPr>
      </w:pPr>
      <w:bookmarkStart w:id="9" w:name="_Toc155255639"/>
      <w:r w:rsidRPr="00C658FC">
        <w:rPr>
          <w:lang w:val="en-GB"/>
        </w:rPr>
        <w:t>Material Properties</w:t>
      </w:r>
      <w:bookmarkEnd w:id="9"/>
    </w:p>
    <w:p w14:paraId="62B06A33" w14:textId="792B5E0E" w:rsidR="005206D7" w:rsidRPr="00C658FC" w:rsidRDefault="005206D7" w:rsidP="005206D7">
      <w:pPr>
        <w:rPr>
          <w:lang w:val="en-GB"/>
        </w:rPr>
      </w:pPr>
      <w:r w:rsidRPr="00C658FC">
        <w:rPr>
          <w:lang w:val="en-GB"/>
        </w:rPr>
        <w:t>For the shaped charge being modelled in this report the High Explosive chosen was RDX. Steel 4340 was chosen as the charge casing, and Copper was chosen as the liner. The basic properties of each material are given below.</w:t>
      </w:r>
    </w:p>
    <w:tbl>
      <w:tblPr>
        <w:tblStyle w:val="TableGrid"/>
        <w:tblW w:w="8410" w:type="dxa"/>
        <w:jc w:val="center"/>
        <w:tblLook w:val="04A0" w:firstRow="1" w:lastRow="0" w:firstColumn="1" w:lastColumn="0" w:noHBand="0" w:noVBand="1"/>
      </w:tblPr>
      <w:tblGrid>
        <w:gridCol w:w="1140"/>
        <w:gridCol w:w="1230"/>
        <w:gridCol w:w="1374"/>
        <w:gridCol w:w="1405"/>
        <w:gridCol w:w="1374"/>
        <w:gridCol w:w="1887"/>
      </w:tblGrid>
      <w:tr w:rsidR="005C3BAF" w:rsidRPr="00C658FC" w14:paraId="21398853" w14:textId="77777777" w:rsidTr="005C3BAF">
        <w:trPr>
          <w:jc w:val="center"/>
        </w:trPr>
        <w:tc>
          <w:tcPr>
            <w:tcW w:w="1140" w:type="dxa"/>
          </w:tcPr>
          <w:p w14:paraId="476CA4BD" w14:textId="0FD794EF" w:rsidR="005C3BAF" w:rsidRPr="00C658FC" w:rsidRDefault="005C3BAF" w:rsidP="005206D7">
            <w:pPr>
              <w:rPr>
                <w:lang w:val="en-GB"/>
              </w:rPr>
            </w:pPr>
            <w:r w:rsidRPr="00C658FC">
              <w:rPr>
                <w:lang w:val="en-GB"/>
              </w:rPr>
              <w:t>Material</w:t>
            </w:r>
          </w:p>
        </w:tc>
        <w:tc>
          <w:tcPr>
            <w:tcW w:w="1230" w:type="dxa"/>
          </w:tcPr>
          <w:p w14:paraId="2DF8C00D" w14:textId="03CB19CB" w:rsidR="005C3BAF" w:rsidRPr="00C658FC" w:rsidRDefault="005C3BAF" w:rsidP="005206D7">
            <w:pPr>
              <w:rPr>
                <w:lang w:val="en-GB"/>
              </w:rPr>
            </w:pPr>
            <w:r w:rsidRPr="00C658FC">
              <w:rPr>
                <w:lang w:val="en-GB"/>
              </w:rPr>
              <w:t>Density (kgm</w:t>
            </w:r>
            <w:r w:rsidRPr="00C658FC">
              <w:rPr>
                <w:vertAlign w:val="superscript"/>
                <w:lang w:val="en-GB"/>
              </w:rPr>
              <w:t>-3</w:t>
            </w:r>
            <w:r w:rsidRPr="00C658FC">
              <w:rPr>
                <w:lang w:val="en-GB"/>
              </w:rPr>
              <w:t>)</w:t>
            </w:r>
          </w:p>
        </w:tc>
        <w:tc>
          <w:tcPr>
            <w:tcW w:w="1374" w:type="dxa"/>
          </w:tcPr>
          <w:p w14:paraId="3AEC80F3" w14:textId="7DE8DB05" w:rsidR="005C3BAF" w:rsidRPr="00C658FC" w:rsidRDefault="005C3BAF" w:rsidP="005206D7">
            <w:pPr>
              <w:rPr>
                <w:lang w:val="en-GB"/>
              </w:rPr>
            </w:pPr>
            <w:r w:rsidRPr="00C658FC">
              <w:rPr>
                <w:lang w:val="en-GB"/>
              </w:rPr>
              <w:t>Young’s Modulus (</w:t>
            </w:r>
            <w:proofErr w:type="spellStart"/>
            <w:r w:rsidRPr="00C658FC">
              <w:rPr>
                <w:lang w:val="en-GB"/>
              </w:rPr>
              <w:t>GPa</w:t>
            </w:r>
            <w:proofErr w:type="spellEnd"/>
            <w:r w:rsidRPr="00C658FC">
              <w:rPr>
                <w:lang w:val="en-GB"/>
              </w:rPr>
              <w:t>)</w:t>
            </w:r>
          </w:p>
        </w:tc>
        <w:tc>
          <w:tcPr>
            <w:tcW w:w="1405" w:type="dxa"/>
          </w:tcPr>
          <w:p w14:paraId="1E1BB608" w14:textId="1F872DEB" w:rsidR="005C3BAF" w:rsidRPr="00C658FC" w:rsidRDefault="005C3BAF" w:rsidP="005206D7">
            <w:pPr>
              <w:rPr>
                <w:lang w:val="en-GB"/>
              </w:rPr>
            </w:pPr>
            <w:r w:rsidRPr="00C658FC">
              <w:rPr>
                <w:lang w:val="en-GB"/>
              </w:rPr>
              <w:t>Poisson’s Ratio</w:t>
            </w:r>
          </w:p>
        </w:tc>
        <w:tc>
          <w:tcPr>
            <w:tcW w:w="1374" w:type="dxa"/>
          </w:tcPr>
          <w:p w14:paraId="28231CE3" w14:textId="759EB963" w:rsidR="005C3BAF" w:rsidRPr="00C658FC" w:rsidRDefault="005C3BAF" w:rsidP="005206D7">
            <w:pPr>
              <w:rPr>
                <w:lang w:val="en-GB"/>
              </w:rPr>
            </w:pPr>
            <w:r w:rsidRPr="00C658FC">
              <w:rPr>
                <w:lang w:val="en-GB"/>
              </w:rPr>
              <w:t>Shear Modulus (</w:t>
            </w:r>
            <w:proofErr w:type="spellStart"/>
            <w:r w:rsidRPr="00C658FC">
              <w:rPr>
                <w:lang w:val="en-GB"/>
              </w:rPr>
              <w:t>GPa</w:t>
            </w:r>
            <w:proofErr w:type="spellEnd"/>
            <w:r w:rsidRPr="00C658FC">
              <w:rPr>
                <w:lang w:val="en-GB"/>
              </w:rPr>
              <w:t>)</w:t>
            </w:r>
          </w:p>
        </w:tc>
        <w:tc>
          <w:tcPr>
            <w:tcW w:w="1887" w:type="dxa"/>
          </w:tcPr>
          <w:p w14:paraId="6617EAFB" w14:textId="198F185F" w:rsidR="005C3BAF" w:rsidRPr="00C658FC" w:rsidRDefault="005C3BAF" w:rsidP="005206D7">
            <w:pPr>
              <w:rPr>
                <w:lang w:val="en-GB"/>
              </w:rPr>
            </w:pPr>
            <w:r w:rsidRPr="00C658FC">
              <w:rPr>
                <w:lang w:val="en-GB"/>
              </w:rPr>
              <w:t>Melting Temperature (K)</w:t>
            </w:r>
          </w:p>
        </w:tc>
      </w:tr>
      <w:tr w:rsidR="005C3BAF" w:rsidRPr="00C658FC" w14:paraId="2C8193D3" w14:textId="77777777" w:rsidTr="005C3BAF">
        <w:trPr>
          <w:jc w:val="center"/>
        </w:trPr>
        <w:tc>
          <w:tcPr>
            <w:tcW w:w="1140" w:type="dxa"/>
          </w:tcPr>
          <w:p w14:paraId="372FA94D" w14:textId="5AF3D42A" w:rsidR="005C3BAF" w:rsidRPr="00C658FC" w:rsidRDefault="005C3BAF" w:rsidP="005206D7">
            <w:pPr>
              <w:rPr>
                <w:lang w:val="en-GB"/>
              </w:rPr>
            </w:pPr>
            <w:r w:rsidRPr="00C658FC">
              <w:rPr>
                <w:lang w:val="en-GB"/>
              </w:rPr>
              <w:t>RDX</w:t>
            </w:r>
          </w:p>
        </w:tc>
        <w:tc>
          <w:tcPr>
            <w:tcW w:w="1230" w:type="dxa"/>
          </w:tcPr>
          <w:p w14:paraId="3A7EBDF3" w14:textId="1694142D" w:rsidR="005C3BAF" w:rsidRPr="00C658FC" w:rsidRDefault="005C3BAF" w:rsidP="005206D7">
            <w:pPr>
              <w:rPr>
                <w:lang w:val="en-GB"/>
              </w:rPr>
            </w:pPr>
            <w:r w:rsidRPr="00C658FC">
              <w:rPr>
                <w:lang w:val="en-GB"/>
              </w:rPr>
              <w:t>1</w:t>
            </w:r>
            <w:r w:rsidR="00B948FA" w:rsidRPr="00C658FC">
              <w:rPr>
                <w:lang w:val="en-GB"/>
              </w:rPr>
              <w:t xml:space="preserve">806 </w:t>
            </w:r>
            <w:sdt>
              <w:sdtPr>
                <w:rPr>
                  <w:lang w:val="en-GB"/>
                </w:rPr>
                <w:id w:val="49509764"/>
                <w:citation/>
              </w:sdtPr>
              <w:sdtContent>
                <w:r w:rsidR="00B948FA" w:rsidRPr="00C658FC">
                  <w:rPr>
                    <w:lang w:val="en-GB"/>
                  </w:rPr>
                  <w:fldChar w:fldCharType="begin"/>
                </w:r>
                <w:r w:rsidR="00B948FA" w:rsidRPr="00C658FC">
                  <w:rPr>
                    <w:lang w:val="en-GB"/>
                  </w:rPr>
                  <w:instrText xml:space="preserve"> CITATION Hin04 \l 2057 </w:instrText>
                </w:r>
                <w:r w:rsidR="00B948FA" w:rsidRPr="00C658FC">
                  <w:rPr>
                    <w:lang w:val="en-GB"/>
                  </w:rPr>
                  <w:fldChar w:fldCharType="separate"/>
                </w:r>
                <w:r w:rsidR="00B948FA" w:rsidRPr="00C658FC">
                  <w:rPr>
                    <w:noProof/>
                    <w:lang w:val="en-GB"/>
                  </w:rPr>
                  <w:t>[5]</w:t>
                </w:r>
                <w:r w:rsidR="00B948FA" w:rsidRPr="00C658FC">
                  <w:rPr>
                    <w:lang w:val="en-GB"/>
                  </w:rPr>
                  <w:fldChar w:fldCharType="end"/>
                </w:r>
              </w:sdtContent>
            </w:sdt>
            <w:r w:rsidR="00B948FA" w:rsidRPr="00C658FC">
              <w:rPr>
                <w:lang w:val="en-GB"/>
              </w:rPr>
              <w:t xml:space="preserve"> </w:t>
            </w:r>
            <w:sdt>
              <w:sdtPr>
                <w:rPr>
                  <w:lang w:val="en-GB"/>
                </w:rPr>
                <w:id w:val="-1596941005"/>
                <w:citation/>
              </w:sdtPr>
              <w:sdtContent>
                <w:r w:rsidR="00B948FA" w:rsidRPr="00C658FC">
                  <w:rPr>
                    <w:lang w:val="en-GB"/>
                  </w:rPr>
                  <w:fldChar w:fldCharType="begin"/>
                </w:r>
                <w:r w:rsidR="00B948FA" w:rsidRPr="00C658FC">
                  <w:rPr>
                    <w:lang w:val="en-GB"/>
                  </w:rPr>
                  <w:instrText xml:space="preserve"> CITATION Wan17 \l 2057 </w:instrText>
                </w:r>
                <w:r w:rsidR="00B948FA" w:rsidRPr="00C658FC">
                  <w:rPr>
                    <w:lang w:val="en-GB"/>
                  </w:rPr>
                  <w:fldChar w:fldCharType="separate"/>
                </w:r>
                <w:r w:rsidR="00B948FA" w:rsidRPr="00C658FC">
                  <w:rPr>
                    <w:noProof/>
                    <w:lang w:val="en-GB"/>
                  </w:rPr>
                  <w:t>[6]</w:t>
                </w:r>
                <w:r w:rsidR="00B948FA" w:rsidRPr="00C658FC">
                  <w:rPr>
                    <w:lang w:val="en-GB"/>
                  </w:rPr>
                  <w:fldChar w:fldCharType="end"/>
                </w:r>
              </w:sdtContent>
            </w:sdt>
          </w:p>
        </w:tc>
        <w:tc>
          <w:tcPr>
            <w:tcW w:w="1374" w:type="dxa"/>
          </w:tcPr>
          <w:p w14:paraId="2B49D7FD" w14:textId="0FCBBAA0" w:rsidR="005C3BAF" w:rsidRPr="00C658FC" w:rsidRDefault="00E53A79" w:rsidP="005206D7">
            <w:pPr>
              <w:rPr>
                <w:lang w:val="en-GB"/>
              </w:rPr>
            </w:pPr>
            <w:r w:rsidRPr="00C658FC">
              <w:rPr>
                <w:lang w:val="en-GB"/>
              </w:rPr>
              <w:t>N/A</w:t>
            </w:r>
          </w:p>
        </w:tc>
        <w:tc>
          <w:tcPr>
            <w:tcW w:w="1405" w:type="dxa"/>
          </w:tcPr>
          <w:p w14:paraId="4AEFCE0A" w14:textId="46E09E22" w:rsidR="005C3BAF" w:rsidRPr="00C658FC" w:rsidRDefault="00E53A79" w:rsidP="005206D7">
            <w:pPr>
              <w:rPr>
                <w:lang w:val="en-GB"/>
              </w:rPr>
            </w:pPr>
            <w:r w:rsidRPr="00C658FC">
              <w:rPr>
                <w:lang w:val="en-GB"/>
              </w:rPr>
              <w:t>N/A</w:t>
            </w:r>
          </w:p>
        </w:tc>
        <w:tc>
          <w:tcPr>
            <w:tcW w:w="1374" w:type="dxa"/>
          </w:tcPr>
          <w:p w14:paraId="6CC03A42" w14:textId="1E00FBB5" w:rsidR="005C3BAF" w:rsidRPr="00C658FC" w:rsidRDefault="00E53A79" w:rsidP="005206D7">
            <w:pPr>
              <w:rPr>
                <w:lang w:val="en-GB"/>
              </w:rPr>
            </w:pPr>
            <w:r w:rsidRPr="00C658FC">
              <w:rPr>
                <w:lang w:val="en-GB"/>
              </w:rPr>
              <w:t xml:space="preserve">13.82 </w:t>
            </w:r>
            <w:sdt>
              <w:sdtPr>
                <w:rPr>
                  <w:lang w:val="en-GB"/>
                </w:rPr>
                <w:id w:val="655649812"/>
                <w:citation/>
              </w:sdtPr>
              <w:sdtContent>
                <w:r w:rsidRPr="00C658FC">
                  <w:rPr>
                    <w:lang w:val="en-GB"/>
                  </w:rPr>
                  <w:fldChar w:fldCharType="begin"/>
                </w:r>
                <w:r w:rsidRPr="00C658FC">
                  <w:rPr>
                    <w:lang w:val="en-GB"/>
                  </w:rPr>
                  <w:instrText xml:space="preserve"> CITATION Pah23 \l 2057 </w:instrText>
                </w:r>
                <w:r w:rsidRPr="00C658FC">
                  <w:rPr>
                    <w:lang w:val="en-GB"/>
                  </w:rPr>
                  <w:fldChar w:fldCharType="separate"/>
                </w:r>
                <w:r w:rsidRPr="00C658FC">
                  <w:rPr>
                    <w:noProof/>
                    <w:lang w:val="en-GB"/>
                  </w:rPr>
                  <w:t>[7]</w:t>
                </w:r>
                <w:r w:rsidRPr="00C658FC">
                  <w:rPr>
                    <w:lang w:val="en-GB"/>
                  </w:rPr>
                  <w:fldChar w:fldCharType="end"/>
                </w:r>
              </w:sdtContent>
            </w:sdt>
          </w:p>
        </w:tc>
        <w:tc>
          <w:tcPr>
            <w:tcW w:w="1887" w:type="dxa"/>
          </w:tcPr>
          <w:p w14:paraId="2587F402" w14:textId="35580D14" w:rsidR="005C3BAF" w:rsidRPr="00C658FC" w:rsidRDefault="00E53A79" w:rsidP="005206D7">
            <w:pPr>
              <w:rPr>
                <w:lang w:val="en-GB"/>
              </w:rPr>
            </w:pPr>
            <w:r w:rsidRPr="00C658FC">
              <w:rPr>
                <w:lang w:val="en-GB"/>
              </w:rPr>
              <w:t>N/A</w:t>
            </w:r>
          </w:p>
        </w:tc>
      </w:tr>
      <w:tr w:rsidR="005C3BAF" w:rsidRPr="00C658FC" w14:paraId="27072C04" w14:textId="77777777" w:rsidTr="005C3BAF">
        <w:trPr>
          <w:jc w:val="center"/>
        </w:trPr>
        <w:tc>
          <w:tcPr>
            <w:tcW w:w="1140" w:type="dxa"/>
          </w:tcPr>
          <w:p w14:paraId="0210D48E" w14:textId="5B3A1B64" w:rsidR="005C3BAF" w:rsidRPr="00C658FC" w:rsidRDefault="005C3BAF" w:rsidP="005206D7">
            <w:pPr>
              <w:rPr>
                <w:lang w:val="en-GB"/>
              </w:rPr>
            </w:pPr>
            <w:r w:rsidRPr="00C658FC">
              <w:rPr>
                <w:lang w:val="en-GB"/>
              </w:rPr>
              <w:t>Steel 4340</w:t>
            </w:r>
          </w:p>
        </w:tc>
        <w:tc>
          <w:tcPr>
            <w:tcW w:w="1230" w:type="dxa"/>
          </w:tcPr>
          <w:p w14:paraId="5AB70953" w14:textId="027B597B" w:rsidR="005C3BAF" w:rsidRPr="00C658FC" w:rsidRDefault="00404BD8" w:rsidP="005206D7">
            <w:pPr>
              <w:rPr>
                <w:lang w:val="en-GB"/>
              </w:rPr>
            </w:pPr>
            <w:r w:rsidRPr="00C658FC">
              <w:rPr>
                <w:lang w:val="en-GB"/>
              </w:rPr>
              <w:t xml:space="preserve">7830 </w:t>
            </w:r>
            <w:sdt>
              <w:sdtPr>
                <w:rPr>
                  <w:lang w:val="en-GB"/>
                </w:rPr>
                <w:id w:val="-1246947167"/>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[8]</w:t>
                </w:r>
                <w:r w:rsidRPr="00C658FC">
                  <w:rPr>
                    <w:lang w:val="en-GB"/>
                  </w:rPr>
                  <w:fldChar w:fldCharType="end"/>
                </w:r>
              </w:sdtContent>
            </w:sdt>
          </w:p>
        </w:tc>
        <w:tc>
          <w:tcPr>
            <w:tcW w:w="1374" w:type="dxa"/>
          </w:tcPr>
          <w:p w14:paraId="3AEDA8C5" w14:textId="42BE9399" w:rsidR="005C3BAF" w:rsidRPr="00C658FC" w:rsidRDefault="00404BD8" w:rsidP="005206D7">
            <w:pPr>
              <w:rPr>
                <w:lang w:val="en-GB"/>
              </w:rPr>
            </w:pPr>
            <w:r w:rsidRPr="00C658FC">
              <w:rPr>
                <w:lang w:val="en-GB"/>
              </w:rPr>
              <w:t>200</w:t>
            </w:r>
            <w:sdt>
              <w:sdtPr>
                <w:rPr>
                  <w:lang w:val="en-GB"/>
                </w:rPr>
                <w:id w:val="-86539092"/>
                <w:citation/>
              </w:sdtPr>
              <w:sdtContent>
                <w:r w:rsidRPr="00C658FC">
                  <w:rPr>
                    <w:lang w:val="en-GB"/>
                  </w:rPr>
                  <w:fldChar w:fldCharType="begin"/>
                </w:r>
                <w:r w:rsidR="004517EB" w:rsidRPr="00C658FC">
                  <w:rPr>
                    <w:lang w:val="en-GB"/>
                  </w:rPr>
                  <w:instrText xml:space="preserve">CITATION Mat221 \l 2057 </w:instrText>
                </w:r>
                <w:r w:rsidRPr="00C658FC">
                  <w:rPr>
                    <w:lang w:val="en-GB"/>
                  </w:rPr>
                  <w:fldChar w:fldCharType="separate"/>
                </w:r>
                <w:r w:rsidR="004517EB" w:rsidRPr="00C658FC">
                  <w:rPr>
                    <w:noProof/>
                    <w:lang w:val="en-GB"/>
                  </w:rPr>
                  <w:t xml:space="preserve"> [9]</w:t>
                </w:r>
                <w:r w:rsidRPr="00C658FC">
                  <w:rPr>
                    <w:lang w:val="en-GB"/>
                  </w:rPr>
                  <w:fldChar w:fldCharType="end"/>
                </w:r>
              </w:sdtContent>
            </w:sdt>
          </w:p>
        </w:tc>
        <w:tc>
          <w:tcPr>
            <w:tcW w:w="1405" w:type="dxa"/>
          </w:tcPr>
          <w:p w14:paraId="4A706276" w14:textId="4702C946" w:rsidR="005C3BAF" w:rsidRPr="00C658FC" w:rsidRDefault="00404BD8" w:rsidP="005206D7">
            <w:pPr>
              <w:rPr>
                <w:lang w:val="en-GB"/>
              </w:rPr>
            </w:pPr>
            <w:r w:rsidRPr="00C658FC">
              <w:rPr>
                <w:lang w:val="en-GB"/>
              </w:rPr>
              <w:t>0.29</w:t>
            </w:r>
            <w:sdt>
              <w:sdtPr>
                <w:rPr>
                  <w:lang w:val="en-GB"/>
                </w:rPr>
                <w:id w:val="-1284188842"/>
                <w:citation/>
              </w:sdtPr>
              <w:sdtContent>
                <w:r w:rsidRPr="00C658FC">
                  <w:rPr>
                    <w:lang w:val="en-GB"/>
                  </w:rPr>
                  <w:fldChar w:fldCharType="begin"/>
                </w:r>
                <w:r w:rsidR="004517EB" w:rsidRPr="00C658FC">
                  <w:rPr>
                    <w:lang w:val="en-GB"/>
                  </w:rPr>
                  <w:instrText xml:space="preserve">CITATION Mat221 \l 2057 </w:instrText>
                </w:r>
                <w:r w:rsidRPr="00C658FC">
                  <w:rPr>
                    <w:lang w:val="en-GB"/>
                  </w:rPr>
                  <w:fldChar w:fldCharType="separate"/>
                </w:r>
                <w:r w:rsidR="004517EB" w:rsidRPr="00C658FC">
                  <w:rPr>
                    <w:noProof/>
                    <w:lang w:val="en-GB"/>
                  </w:rPr>
                  <w:t xml:space="preserve"> [9]</w:t>
                </w:r>
                <w:r w:rsidRPr="00C658FC">
                  <w:rPr>
                    <w:lang w:val="en-GB"/>
                  </w:rPr>
                  <w:fldChar w:fldCharType="end"/>
                </w:r>
              </w:sdtContent>
            </w:sdt>
          </w:p>
        </w:tc>
        <w:tc>
          <w:tcPr>
            <w:tcW w:w="1374" w:type="dxa"/>
          </w:tcPr>
          <w:p w14:paraId="547E1AFD" w14:textId="06CA1569" w:rsidR="005C3BAF" w:rsidRPr="00C658FC" w:rsidRDefault="00404BD8" w:rsidP="005206D7">
            <w:pPr>
              <w:rPr>
                <w:lang w:val="en-GB"/>
              </w:rPr>
            </w:pPr>
            <w:r w:rsidRPr="00C658FC">
              <w:rPr>
                <w:lang w:val="en-GB"/>
              </w:rPr>
              <w:t>78</w:t>
            </w:r>
            <w:sdt>
              <w:sdtPr>
                <w:rPr>
                  <w:lang w:val="en-GB"/>
                </w:rPr>
                <w:id w:val="-1465655518"/>
                <w:citation/>
              </w:sdtPr>
              <w:sdtContent>
                <w:r w:rsidRPr="00C658FC">
                  <w:rPr>
                    <w:lang w:val="en-GB"/>
                  </w:rPr>
                  <w:fldChar w:fldCharType="begin"/>
                </w:r>
                <w:r w:rsidR="004517EB" w:rsidRPr="00C658FC">
                  <w:rPr>
                    <w:lang w:val="en-GB"/>
                  </w:rPr>
                  <w:instrText xml:space="preserve">CITATION Mat221 \l 2057 </w:instrText>
                </w:r>
                <w:r w:rsidRPr="00C658FC">
                  <w:rPr>
                    <w:lang w:val="en-GB"/>
                  </w:rPr>
                  <w:fldChar w:fldCharType="separate"/>
                </w:r>
                <w:r w:rsidR="004517EB" w:rsidRPr="00C658FC">
                  <w:rPr>
                    <w:noProof/>
                    <w:lang w:val="en-GB"/>
                  </w:rPr>
                  <w:t xml:space="preserve"> [9]</w:t>
                </w:r>
                <w:r w:rsidRPr="00C658FC">
                  <w:rPr>
                    <w:lang w:val="en-GB"/>
                  </w:rPr>
                  <w:fldChar w:fldCharType="end"/>
                </w:r>
              </w:sdtContent>
            </w:sdt>
          </w:p>
        </w:tc>
        <w:tc>
          <w:tcPr>
            <w:tcW w:w="1887" w:type="dxa"/>
          </w:tcPr>
          <w:p w14:paraId="04DE38C0" w14:textId="3202CA60" w:rsidR="005C3BAF" w:rsidRPr="00C658FC" w:rsidRDefault="00404BD8" w:rsidP="005206D7">
            <w:pPr>
              <w:rPr>
                <w:lang w:val="en-GB"/>
              </w:rPr>
            </w:pPr>
            <w:r w:rsidRPr="00C658FC">
              <w:rPr>
                <w:lang w:val="en-GB"/>
              </w:rPr>
              <w:t xml:space="preserve">1793 </w:t>
            </w:r>
            <w:sdt>
              <w:sdtPr>
                <w:rPr>
                  <w:lang w:val="en-GB"/>
                </w:rPr>
                <w:id w:val="1120958493"/>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[8]</w:t>
                </w:r>
                <w:r w:rsidRPr="00C658FC">
                  <w:rPr>
                    <w:lang w:val="en-GB"/>
                  </w:rPr>
                  <w:fldChar w:fldCharType="end"/>
                </w:r>
              </w:sdtContent>
            </w:sdt>
          </w:p>
        </w:tc>
      </w:tr>
      <w:tr w:rsidR="005C3BAF" w:rsidRPr="00C658FC" w14:paraId="366BB7CA" w14:textId="77777777" w:rsidTr="005C3BAF">
        <w:trPr>
          <w:jc w:val="center"/>
        </w:trPr>
        <w:tc>
          <w:tcPr>
            <w:tcW w:w="1140" w:type="dxa"/>
          </w:tcPr>
          <w:p w14:paraId="59304E2C" w14:textId="079B4EB5" w:rsidR="005C3BAF" w:rsidRPr="00C658FC" w:rsidRDefault="005C3BAF" w:rsidP="005206D7">
            <w:pPr>
              <w:rPr>
                <w:lang w:val="en-GB"/>
              </w:rPr>
            </w:pPr>
            <w:r w:rsidRPr="00C658FC">
              <w:rPr>
                <w:lang w:val="en-GB"/>
              </w:rPr>
              <w:t>Copper</w:t>
            </w:r>
          </w:p>
        </w:tc>
        <w:tc>
          <w:tcPr>
            <w:tcW w:w="1230" w:type="dxa"/>
          </w:tcPr>
          <w:p w14:paraId="2D33DB15" w14:textId="405E0498" w:rsidR="005C3BAF" w:rsidRPr="00C658FC" w:rsidRDefault="00404BD8" w:rsidP="005206D7">
            <w:pPr>
              <w:rPr>
                <w:lang w:val="en-GB"/>
              </w:rPr>
            </w:pPr>
            <w:r w:rsidRPr="00C658FC">
              <w:rPr>
                <w:lang w:val="en-GB"/>
              </w:rPr>
              <w:t>89</w:t>
            </w:r>
            <w:r w:rsidR="00DC2EED" w:rsidRPr="00C658FC">
              <w:rPr>
                <w:lang w:val="en-GB"/>
              </w:rPr>
              <w:t>60</w:t>
            </w:r>
            <w:r w:rsidRPr="00C658FC">
              <w:rPr>
                <w:lang w:val="en-GB"/>
              </w:rPr>
              <w:t xml:space="preserve"> </w:t>
            </w:r>
            <w:sdt>
              <w:sdtPr>
                <w:rPr>
                  <w:lang w:val="en-GB"/>
                </w:rPr>
                <w:id w:val="-1105649968"/>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[10]</w:t>
                </w:r>
                <w:r w:rsidRPr="00C658FC">
                  <w:rPr>
                    <w:lang w:val="en-GB"/>
                  </w:rPr>
                  <w:fldChar w:fldCharType="end"/>
                </w:r>
              </w:sdtContent>
            </w:sdt>
          </w:p>
        </w:tc>
        <w:tc>
          <w:tcPr>
            <w:tcW w:w="1374" w:type="dxa"/>
          </w:tcPr>
          <w:p w14:paraId="39687A17" w14:textId="54C8DC1C" w:rsidR="005C3BAF" w:rsidRPr="00C658FC" w:rsidRDefault="004517EB" w:rsidP="005206D7">
            <w:pPr>
              <w:rPr>
                <w:lang w:val="en-GB"/>
              </w:rPr>
            </w:pPr>
            <w:r w:rsidRPr="00C658FC">
              <w:rPr>
                <w:lang w:val="en-GB"/>
              </w:rPr>
              <w:t>110</w:t>
            </w:r>
            <w:sdt>
              <w:sdtPr>
                <w:rPr>
                  <w:lang w:val="en-GB"/>
                </w:rPr>
                <w:id w:val="-1585449036"/>
                <w:citation/>
              </w:sdtPr>
              <w:sdtContent>
                <w:r w:rsidRPr="00C658FC">
                  <w:rPr>
                    <w:lang w:val="en-GB"/>
                  </w:rPr>
                  <w:fldChar w:fldCharType="begin"/>
                </w:r>
                <w:r w:rsidRPr="00C658FC">
                  <w:rPr>
                    <w:lang w:val="en-GB"/>
                  </w:rPr>
                  <w:instrText xml:space="preserve">CITATION Mat222 \l 2057 </w:instrText>
                </w:r>
                <w:r w:rsidRPr="00C658FC">
                  <w:rPr>
                    <w:lang w:val="en-GB"/>
                  </w:rPr>
                  <w:fldChar w:fldCharType="separate"/>
                </w:r>
                <w:r w:rsidRPr="00C658FC">
                  <w:rPr>
                    <w:noProof/>
                    <w:lang w:val="en-GB"/>
                  </w:rPr>
                  <w:t xml:space="preserve"> [11]</w:t>
                </w:r>
                <w:r w:rsidRPr="00C658FC">
                  <w:rPr>
                    <w:lang w:val="en-GB"/>
                  </w:rPr>
                  <w:fldChar w:fldCharType="end"/>
                </w:r>
              </w:sdtContent>
            </w:sdt>
          </w:p>
        </w:tc>
        <w:tc>
          <w:tcPr>
            <w:tcW w:w="1405" w:type="dxa"/>
          </w:tcPr>
          <w:p w14:paraId="78208670" w14:textId="1E07D66A" w:rsidR="005C3BAF" w:rsidRPr="00C658FC" w:rsidRDefault="004517EB" w:rsidP="005206D7">
            <w:pPr>
              <w:rPr>
                <w:lang w:val="en-GB"/>
              </w:rPr>
            </w:pPr>
            <w:r w:rsidRPr="00C658FC">
              <w:rPr>
                <w:lang w:val="en-GB"/>
              </w:rPr>
              <w:t>0.343</w:t>
            </w:r>
            <w:sdt>
              <w:sdtPr>
                <w:rPr>
                  <w:lang w:val="en-GB"/>
                </w:rPr>
                <w:id w:val="-438986900"/>
                <w:citation/>
              </w:sdtPr>
              <w:sdtContent>
                <w:r w:rsidRPr="00C658FC">
                  <w:rPr>
                    <w:lang w:val="en-GB"/>
                  </w:rPr>
                  <w:fldChar w:fldCharType="begin"/>
                </w:r>
                <w:r w:rsidRPr="00C658FC">
                  <w:rPr>
                    <w:lang w:val="en-GB"/>
                  </w:rPr>
                  <w:instrText xml:space="preserve"> CITATION Mat222 \l 2057 </w:instrText>
                </w:r>
                <w:r w:rsidRPr="00C658FC">
                  <w:rPr>
                    <w:lang w:val="en-GB"/>
                  </w:rPr>
                  <w:fldChar w:fldCharType="separate"/>
                </w:r>
                <w:r w:rsidRPr="00C658FC">
                  <w:rPr>
                    <w:noProof/>
                    <w:lang w:val="en-GB"/>
                  </w:rPr>
                  <w:t xml:space="preserve"> [11]</w:t>
                </w:r>
                <w:r w:rsidRPr="00C658FC">
                  <w:rPr>
                    <w:lang w:val="en-GB"/>
                  </w:rPr>
                  <w:fldChar w:fldCharType="end"/>
                </w:r>
              </w:sdtContent>
            </w:sdt>
          </w:p>
        </w:tc>
        <w:tc>
          <w:tcPr>
            <w:tcW w:w="1374" w:type="dxa"/>
          </w:tcPr>
          <w:p w14:paraId="12D27ED6" w14:textId="32C1DB31" w:rsidR="005C3BAF" w:rsidRPr="00C658FC" w:rsidRDefault="004517EB" w:rsidP="005206D7">
            <w:pPr>
              <w:rPr>
                <w:lang w:val="en-GB"/>
              </w:rPr>
            </w:pPr>
            <w:r w:rsidRPr="00C658FC">
              <w:rPr>
                <w:lang w:val="en-GB"/>
              </w:rPr>
              <w:t>47.7</w:t>
            </w:r>
            <w:sdt>
              <w:sdtPr>
                <w:rPr>
                  <w:lang w:val="en-GB"/>
                </w:rPr>
                <w:id w:val="753097961"/>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 xml:space="preserve"> [10]</w:t>
                </w:r>
                <w:r w:rsidRPr="00C658FC">
                  <w:rPr>
                    <w:lang w:val="en-GB"/>
                  </w:rPr>
                  <w:fldChar w:fldCharType="end"/>
                </w:r>
              </w:sdtContent>
            </w:sdt>
          </w:p>
        </w:tc>
        <w:tc>
          <w:tcPr>
            <w:tcW w:w="1887" w:type="dxa"/>
          </w:tcPr>
          <w:p w14:paraId="30588CDE" w14:textId="353D7B23" w:rsidR="005C3BAF" w:rsidRPr="00C658FC" w:rsidRDefault="004517EB" w:rsidP="004517EB">
            <w:pPr>
              <w:keepNext/>
              <w:rPr>
                <w:lang w:val="en-GB"/>
              </w:rPr>
            </w:pPr>
            <w:r w:rsidRPr="00C658FC">
              <w:rPr>
                <w:lang w:val="en-GB"/>
              </w:rPr>
              <w:t xml:space="preserve">1790 </w:t>
            </w:r>
            <w:sdt>
              <w:sdtPr>
                <w:rPr>
                  <w:lang w:val="en-GB"/>
                </w:rPr>
                <w:id w:val="1764646468"/>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[10]</w:t>
                </w:r>
                <w:r w:rsidRPr="00C658FC">
                  <w:rPr>
                    <w:lang w:val="en-GB"/>
                  </w:rPr>
                  <w:fldChar w:fldCharType="end"/>
                </w:r>
              </w:sdtContent>
            </w:sdt>
          </w:p>
        </w:tc>
      </w:tr>
    </w:tbl>
    <w:p w14:paraId="74C8A221" w14:textId="66285CA0" w:rsidR="005206D7" w:rsidRPr="00C658FC" w:rsidRDefault="004517EB" w:rsidP="004517EB">
      <w:pPr>
        <w:pStyle w:val="Caption"/>
        <w:rPr>
          <w:lang w:val="en-GB"/>
        </w:rPr>
      </w:pPr>
      <w:bookmarkStart w:id="10" w:name="_Toc155646969"/>
      <w:r w:rsidRPr="00C658FC">
        <w:rPr>
          <w:lang w:val="en-GB"/>
        </w:rPr>
        <w:t xml:space="preserve">Table </w:t>
      </w:r>
      <w:r w:rsidRPr="00C658FC">
        <w:rPr>
          <w:lang w:val="en-GB"/>
        </w:rPr>
        <w:fldChar w:fldCharType="begin"/>
      </w:r>
      <w:r w:rsidRPr="00C658FC">
        <w:rPr>
          <w:lang w:val="en-GB"/>
        </w:rPr>
        <w:instrText xml:space="preserve"> SEQ Table \* ARABIC </w:instrText>
      </w:r>
      <w:r w:rsidRPr="00C658FC">
        <w:rPr>
          <w:lang w:val="en-GB"/>
        </w:rPr>
        <w:fldChar w:fldCharType="separate"/>
      </w:r>
      <w:r w:rsidR="00035882" w:rsidRPr="00C658FC">
        <w:rPr>
          <w:noProof/>
          <w:lang w:val="en-GB"/>
        </w:rPr>
        <w:t>1</w:t>
      </w:r>
      <w:r w:rsidRPr="00C658FC">
        <w:rPr>
          <w:noProof/>
          <w:lang w:val="en-GB"/>
        </w:rPr>
        <w:fldChar w:fldCharType="end"/>
      </w:r>
      <w:r w:rsidRPr="00C658FC">
        <w:rPr>
          <w:lang w:val="en-GB"/>
        </w:rPr>
        <w:t>: Basic Material Properties of RDX, Steel 4340, and Copper as used in all models discussed in the report</w:t>
      </w:r>
      <w:bookmarkEnd w:id="10"/>
    </w:p>
    <w:p w14:paraId="43F05FBB" w14:textId="6838D4BD" w:rsidR="004517EB" w:rsidRPr="00C658FC" w:rsidRDefault="004517EB" w:rsidP="004517EB">
      <w:pPr>
        <w:rPr>
          <w:lang w:val="en-GB"/>
        </w:rPr>
      </w:pPr>
      <w:r w:rsidRPr="00C658FC">
        <w:rPr>
          <w:lang w:val="en-GB"/>
        </w:rPr>
        <w:t xml:space="preserve">In addition to the basic material properties depicted above, it was necessary to include failure, damage and Equation of State (EOS) coefficients for the materials in order to accurately model their behaviour </w:t>
      </w:r>
      <w:r w:rsidR="002375C7" w:rsidRPr="00C658FC">
        <w:rPr>
          <w:lang w:val="en-GB"/>
        </w:rPr>
        <w:t>under the high strain rates associated with explosives. Both metals used the Johnson-Cook failure and damage</w:t>
      </w:r>
      <w:r w:rsidR="00DC2EED" w:rsidRPr="00C658FC">
        <w:rPr>
          <w:lang w:val="en-GB"/>
        </w:rPr>
        <w:t>, and both used the Us-Up EOS.</w:t>
      </w:r>
      <w:r w:rsidR="002375C7" w:rsidRPr="00C658FC">
        <w:rPr>
          <w:lang w:val="en-GB"/>
        </w:rPr>
        <w:t xml:space="preserve"> The RDX used the </w:t>
      </w:r>
      <w:r w:rsidR="00DC2EED" w:rsidRPr="00C658FC">
        <w:rPr>
          <w:lang w:val="en-GB"/>
        </w:rPr>
        <w:t xml:space="preserve">JWL </w:t>
      </w:r>
      <w:r w:rsidR="002375C7" w:rsidRPr="00C658FC">
        <w:rPr>
          <w:lang w:val="en-GB"/>
        </w:rPr>
        <w:t>EOS and did not require a failure or damage model. Tables 2, 3, 4 and 5 below show these coefficients.</w:t>
      </w:r>
    </w:p>
    <w:tbl>
      <w:tblPr>
        <w:tblStyle w:val="TableGrid"/>
        <w:tblW w:w="0" w:type="auto"/>
        <w:tblLook w:val="04A0" w:firstRow="1" w:lastRow="0" w:firstColumn="1" w:lastColumn="0" w:noHBand="0" w:noVBand="1"/>
      </w:tblPr>
      <w:tblGrid>
        <w:gridCol w:w="1288"/>
        <w:gridCol w:w="1135"/>
        <w:gridCol w:w="1132"/>
        <w:gridCol w:w="1123"/>
        <w:gridCol w:w="1137"/>
        <w:gridCol w:w="1273"/>
        <w:gridCol w:w="1208"/>
      </w:tblGrid>
      <w:tr w:rsidR="00EF4689" w:rsidRPr="00C658FC" w14:paraId="6043A2CA" w14:textId="4FB8808C" w:rsidTr="00502A36">
        <w:tc>
          <w:tcPr>
            <w:tcW w:w="1299" w:type="dxa"/>
          </w:tcPr>
          <w:p w14:paraId="5A47C397" w14:textId="19ACD149" w:rsidR="00502A36" w:rsidRPr="00C658FC" w:rsidRDefault="00502A36" w:rsidP="004517EB">
            <w:pPr>
              <w:rPr>
                <w:lang w:val="en-GB"/>
              </w:rPr>
            </w:pPr>
            <w:r w:rsidRPr="00C658FC">
              <w:rPr>
                <w:lang w:val="en-GB"/>
              </w:rPr>
              <w:t>Material</w:t>
            </w:r>
          </w:p>
        </w:tc>
        <w:tc>
          <w:tcPr>
            <w:tcW w:w="1148" w:type="dxa"/>
          </w:tcPr>
          <w:p w14:paraId="0E275C1D" w14:textId="02196E85" w:rsidR="00502A36" w:rsidRPr="00C658FC" w:rsidRDefault="00502A36" w:rsidP="004517EB">
            <w:pPr>
              <w:rPr>
                <w:lang w:val="en-GB"/>
              </w:rPr>
            </w:pPr>
            <w:r w:rsidRPr="00C658FC">
              <w:rPr>
                <w:lang w:val="en-GB"/>
              </w:rPr>
              <w:t>A (MPa)</w:t>
            </w:r>
          </w:p>
        </w:tc>
        <w:tc>
          <w:tcPr>
            <w:tcW w:w="1145" w:type="dxa"/>
          </w:tcPr>
          <w:p w14:paraId="1705795D" w14:textId="09C3487C" w:rsidR="00502A36" w:rsidRPr="00C658FC" w:rsidRDefault="00502A36" w:rsidP="004517EB">
            <w:pPr>
              <w:rPr>
                <w:lang w:val="en-GB"/>
              </w:rPr>
            </w:pPr>
            <w:r w:rsidRPr="00C658FC">
              <w:rPr>
                <w:lang w:val="en-GB"/>
              </w:rPr>
              <w:t>B (MPa)</w:t>
            </w:r>
          </w:p>
        </w:tc>
        <w:tc>
          <w:tcPr>
            <w:tcW w:w="1144" w:type="dxa"/>
          </w:tcPr>
          <w:p w14:paraId="480D9A6F" w14:textId="376E43D8" w:rsidR="00502A36" w:rsidRPr="00C658FC" w:rsidRDefault="00502A36" w:rsidP="004517EB">
            <w:pPr>
              <w:rPr>
                <w:lang w:val="en-GB"/>
              </w:rPr>
            </w:pPr>
            <w:r w:rsidRPr="00C658FC">
              <w:rPr>
                <w:lang w:val="en-GB"/>
              </w:rPr>
              <w:t>n</w:t>
            </w:r>
          </w:p>
        </w:tc>
        <w:tc>
          <w:tcPr>
            <w:tcW w:w="1158" w:type="dxa"/>
          </w:tcPr>
          <w:p w14:paraId="4CEA7043" w14:textId="1A1F040A" w:rsidR="00502A36" w:rsidRPr="00C658FC" w:rsidRDefault="00502A36" w:rsidP="004517EB">
            <w:pPr>
              <w:rPr>
                <w:lang w:val="en-GB"/>
              </w:rPr>
            </w:pPr>
            <w:r w:rsidRPr="00C658FC">
              <w:rPr>
                <w:lang w:val="en-GB"/>
              </w:rPr>
              <w:t>m</w:t>
            </w:r>
          </w:p>
        </w:tc>
        <w:tc>
          <w:tcPr>
            <w:tcW w:w="1286" w:type="dxa"/>
          </w:tcPr>
          <w:p w14:paraId="58E18F4F" w14:textId="2DF85AF5" w:rsidR="00502A36" w:rsidRPr="00C658FC" w:rsidRDefault="00502A36" w:rsidP="004517EB">
            <w:pPr>
              <w:rPr>
                <w:lang w:val="en-GB"/>
              </w:rPr>
            </w:pPr>
            <w:r w:rsidRPr="00C658FC">
              <w:rPr>
                <w:lang w:val="en-GB"/>
              </w:rPr>
              <w:t>Melting Temp (K)</w:t>
            </w:r>
          </w:p>
        </w:tc>
        <w:tc>
          <w:tcPr>
            <w:tcW w:w="1116" w:type="dxa"/>
          </w:tcPr>
          <w:p w14:paraId="742869FA" w14:textId="09A196DB" w:rsidR="00502A36" w:rsidRPr="00C658FC" w:rsidRDefault="00502A36" w:rsidP="004517EB">
            <w:pPr>
              <w:rPr>
                <w:lang w:val="en-GB"/>
              </w:rPr>
            </w:pPr>
            <w:r w:rsidRPr="00C658FC">
              <w:rPr>
                <w:lang w:val="en-GB"/>
              </w:rPr>
              <w:t>Transition Temp (K)</w:t>
            </w:r>
          </w:p>
        </w:tc>
      </w:tr>
      <w:tr w:rsidR="00EF4689" w:rsidRPr="00C658FC" w14:paraId="0F576C80" w14:textId="4D7683F8" w:rsidTr="00502A36">
        <w:tc>
          <w:tcPr>
            <w:tcW w:w="1299" w:type="dxa"/>
          </w:tcPr>
          <w:p w14:paraId="1DC8F81A" w14:textId="16218EFA" w:rsidR="00502A36" w:rsidRPr="00C658FC" w:rsidRDefault="00502A36" w:rsidP="004517EB">
            <w:pPr>
              <w:rPr>
                <w:lang w:val="en-GB"/>
              </w:rPr>
            </w:pPr>
            <w:r w:rsidRPr="00C658FC">
              <w:rPr>
                <w:lang w:val="en-GB"/>
              </w:rPr>
              <w:t>Steel 4340</w:t>
            </w:r>
          </w:p>
        </w:tc>
        <w:tc>
          <w:tcPr>
            <w:tcW w:w="1148" w:type="dxa"/>
          </w:tcPr>
          <w:p w14:paraId="41E2B352" w14:textId="53330B6E" w:rsidR="00502A36" w:rsidRPr="00C658FC" w:rsidRDefault="00EF4689" w:rsidP="004517EB">
            <w:pPr>
              <w:rPr>
                <w:lang w:val="en-GB"/>
              </w:rPr>
            </w:pPr>
            <w:r w:rsidRPr="00C658FC">
              <w:rPr>
                <w:lang w:val="en-GB"/>
              </w:rPr>
              <w:t xml:space="preserve">792 </w:t>
            </w:r>
            <w:sdt>
              <w:sdtPr>
                <w:rPr>
                  <w:lang w:val="en-GB"/>
                </w:rPr>
                <w:id w:val="290171917"/>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[8]</w:t>
                </w:r>
                <w:r w:rsidRPr="00C658FC">
                  <w:rPr>
                    <w:lang w:val="en-GB"/>
                  </w:rPr>
                  <w:fldChar w:fldCharType="end"/>
                </w:r>
              </w:sdtContent>
            </w:sdt>
          </w:p>
        </w:tc>
        <w:tc>
          <w:tcPr>
            <w:tcW w:w="1145" w:type="dxa"/>
          </w:tcPr>
          <w:p w14:paraId="31061B45" w14:textId="6EBE1CFF" w:rsidR="00502A36" w:rsidRPr="00C658FC" w:rsidRDefault="00EF4689" w:rsidP="004517EB">
            <w:pPr>
              <w:rPr>
                <w:lang w:val="en-GB"/>
              </w:rPr>
            </w:pPr>
            <w:r w:rsidRPr="00C658FC">
              <w:rPr>
                <w:lang w:val="en-GB"/>
              </w:rPr>
              <w:t>510</w:t>
            </w:r>
            <w:sdt>
              <w:sdtPr>
                <w:rPr>
                  <w:lang w:val="en-GB"/>
                </w:rPr>
                <w:id w:val="1327622392"/>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144" w:type="dxa"/>
          </w:tcPr>
          <w:p w14:paraId="5250EEAC" w14:textId="3CD811CC" w:rsidR="00502A36" w:rsidRPr="00C658FC" w:rsidRDefault="00EF4689" w:rsidP="004517EB">
            <w:pPr>
              <w:rPr>
                <w:lang w:val="en-GB"/>
              </w:rPr>
            </w:pPr>
            <w:r w:rsidRPr="00C658FC">
              <w:rPr>
                <w:lang w:val="en-GB"/>
              </w:rPr>
              <w:t>0.26</w:t>
            </w:r>
            <w:sdt>
              <w:sdtPr>
                <w:rPr>
                  <w:lang w:val="en-GB"/>
                </w:rPr>
                <w:id w:val="1308664838"/>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158" w:type="dxa"/>
          </w:tcPr>
          <w:p w14:paraId="05E116B4" w14:textId="41C37CAE" w:rsidR="00502A36" w:rsidRPr="00C658FC" w:rsidRDefault="00EF4689" w:rsidP="004517EB">
            <w:pPr>
              <w:rPr>
                <w:lang w:val="en-GB"/>
              </w:rPr>
            </w:pPr>
            <w:r w:rsidRPr="00C658FC">
              <w:rPr>
                <w:lang w:val="en-GB"/>
              </w:rPr>
              <w:t>0.26</w:t>
            </w:r>
            <w:sdt>
              <w:sdtPr>
                <w:rPr>
                  <w:lang w:val="en-GB"/>
                </w:rPr>
                <w:id w:val="-1831508903"/>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286" w:type="dxa"/>
          </w:tcPr>
          <w:p w14:paraId="27309F2E" w14:textId="0299D7A0" w:rsidR="00502A36" w:rsidRPr="00C658FC" w:rsidRDefault="00EF4689" w:rsidP="004517EB">
            <w:pPr>
              <w:rPr>
                <w:lang w:val="en-GB"/>
              </w:rPr>
            </w:pPr>
            <w:r w:rsidRPr="00C658FC">
              <w:rPr>
                <w:lang w:val="en-GB"/>
              </w:rPr>
              <w:t>1793</w:t>
            </w:r>
            <w:sdt>
              <w:sdtPr>
                <w:rPr>
                  <w:lang w:val="en-GB"/>
                </w:rPr>
                <w:id w:val="1931535292"/>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116" w:type="dxa"/>
          </w:tcPr>
          <w:p w14:paraId="56B1AD84" w14:textId="6247A4CB" w:rsidR="00502A36" w:rsidRPr="00C658FC" w:rsidRDefault="00EF4689" w:rsidP="004517EB">
            <w:pPr>
              <w:rPr>
                <w:lang w:val="en-GB"/>
              </w:rPr>
            </w:pPr>
            <w:r w:rsidRPr="00C658FC">
              <w:rPr>
                <w:lang w:val="en-GB"/>
              </w:rPr>
              <w:t>293.2</w:t>
            </w:r>
            <w:sdt>
              <w:sdtPr>
                <w:rPr>
                  <w:lang w:val="en-GB"/>
                </w:rPr>
                <w:id w:val="-1202477168"/>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r>
      <w:tr w:rsidR="00EF4689" w:rsidRPr="00C658FC" w14:paraId="14638195" w14:textId="795A746C" w:rsidTr="00502A36">
        <w:tc>
          <w:tcPr>
            <w:tcW w:w="1299" w:type="dxa"/>
          </w:tcPr>
          <w:p w14:paraId="27EA143D" w14:textId="5B559100" w:rsidR="00502A36" w:rsidRPr="00C658FC" w:rsidRDefault="00502A36" w:rsidP="004517EB">
            <w:pPr>
              <w:rPr>
                <w:lang w:val="en-GB"/>
              </w:rPr>
            </w:pPr>
            <w:r w:rsidRPr="00C658FC">
              <w:rPr>
                <w:lang w:val="en-GB"/>
              </w:rPr>
              <w:t>Copper</w:t>
            </w:r>
          </w:p>
        </w:tc>
        <w:tc>
          <w:tcPr>
            <w:tcW w:w="1148" w:type="dxa"/>
          </w:tcPr>
          <w:p w14:paraId="5A17224E" w14:textId="2DFFF52A" w:rsidR="00502A36" w:rsidRPr="00C658FC" w:rsidRDefault="00502A36" w:rsidP="004517EB">
            <w:pPr>
              <w:rPr>
                <w:lang w:val="en-GB"/>
              </w:rPr>
            </w:pPr>
            <w:r w:rsidRPr="00C658FC">
              <w:rPr>
                <w:lang w:val="en-GB"/>
              </w:rPr>
              <w:t xml:space="preserve">120 </w:t>
            </w:r>
            <w:sdt>
              <w:sdtPr>
                <w:rPr>
                  <w:lang w:val="en-GB"/>
                </w:rPr>
                <w:id w:val="-1737613756"/>
                <w:citation/>
              </w:sdtPr>
              <w:sdtContent>
                <w:r w:rsidR="00EF4689" w:rsidRPr="00C658FC">
                  <w:rPr>
                    <w:lang w:val="en-GB"/>
                  </w:rPr>
                  <w:fldChar w:fldCharType="begin"/>
                </w:r>
                <w:r w:rsidR="00EF4689" w:rsidRPr="00C658FC">
                  <w:rPr>
                    <w:lang w:val="en-GB"/>
                  </w:rPr>
                  <w:instrText xml:space="preserve"> CITATION Moh20 \l 2057 </w:instrText>
                </w:r>
                <w:r w:rsidR="00EF4689" w:rsidRPr="00C658FC">
                  <w:rPr>
                    <w:lang w:val="en-GB"/>
                  </w:rPr>
                  <w:fldChar w:fldCharType="separate"/>
                </w:r>
                <w:r w:rsidR="00EF4689" w:rsidRPr="00C658FC">
                  <w:rPr>
                    <w:noProof/>
                    <w:lang w:val="en-GB"/>
                  </w:rPr>
                  <w:t>[10]</w:t>
                </w:r>
                <w:r w:rsidR="00EF4689" w:rsidRPr="00C658FC">
                  <w:rPr>
                    <w:lang w:val="en-GB"/>
                  </w:rPr>
                  <w:fldChar w:fldCharType="end"/>
                </w:r>
              </w:sdtContent>
            </w:sdt>
          </w:p>
        </w:tc>
        <w:tc>
          <w:tcPr>
            <w:tcW w:w="1145" w:type="dxa"/>
          </w:tcPr>
          <w:p w14:paraId="448BE260" w14:textId="305281FF" w:rsidR="00502A36" w:rsidRPr="00C658FC" w:rsidRDefault="00EF4689" w:rsidP="004517EB">
            <w:pPr>
              <w:rPr>
                <w:lang w:val="en-GB"/>
              </w:rPr>
            </w:pPr>
            <w:r w:rsidRPr="00C658FC">
              <w:rPr>
                <w:lang w:val="en-GB"/>
              </w:rPr>
              <w:t xml:space="preserve">292 </w:t>
            </w:r>
            <w:sdt>
              <w:sdtPr>
                <w:rPr>
                  <w:lang w:val="en-GB"/>
                </w:rPr>
                <w:id w:val="-1846007692"/>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[10]</w:t>
                </w:r>
                <w:r w:rsidRPr="00C658FC">
                  <w:rPr>
                    <w:lang w:val="en-GB"/>
                  </w:rPr>
                  <w:fldChar w:fldCharType="end"/>
                </w:r>
              </w:sdtContent>
            </w:sdt>
          </w:p>
        </w:tc>
        <w:tc>
          <w:tcPr>
            <w:tcW w:w="1144" w:type="dxa"/>
          </w:tcPr>
          <w:p w14:paraId="45786720" w14:textId="66EB1AC2" w:rsidR="00502A36" w:rsidRPr="00C658FC" w:rsidRDefault="00EF4689" w:rsidP="004517EB">
            <w:pPr>
              <w:rPr>
                <w:lang w:val="en-GB"/>
              </w:rPr>
            </w:pPr>
            <w:r w:rsidRPr="00C658FC">
              <w:rPr>
                <w:lang w:val="en-GB"/>
              </w:rPr>
              <w:t xml:space="preserve">0.31 </w:t>
            </w:r>
            <w:sdt>
              <w:sdtPr>
                <w:rPr>
                  <w:lang w:val="en-GB"/>
                </w:rPr>
                <w:id w:val="-453715691"/>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[10]</w:t>
                </w:r>
                <w:r w:rsidRPr="00C658FC">
                  <w:rPr>
                    <w:lang w:val="en-GB"/>
                  </w:rPr>
                  <w:fldChar w:fldCharType="end"/>
                </w:r>
              </w:sdtContent>
            </w:sdt>
          </w:p>
        </w:tc>
        <w:tc>
          <w:tcPr>
            <w:tcW w:w="1158" w:type="dxa"/>
          </w:tcPr>
          <w:p w14:paraId="3718FFD5" w14:textId="4388A93B" w:rsidR="00502A36" w:rsidRPr="00C658FC" w:rsidRDefault="00EF4689" w:rsidP="004517EB">
            <w:pPr>
              <w:rPr>
                <w:lang w:val="en-GB"/>
              </w:rPr>
            </w:pPr>
            <w:r w:rsidRPr="00C658FC">
              <w:rPr>
                <w:lang w:val="en-GB"/>
              </w:rPr>
              <w:t xml:space="preserve">1.09 </w:t>
            </w:r>
            <w:sdt>
              <w:sdtPr>
                <w:rPr>
                  <w:lang w:val="en-GB"/>
                </w:rPr>
                <w:id w:val="-338852087"/>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[10]</w:t>
                </w:r>
                <w:r w:rsidRPr="00C658FC">
                  <w:rPr>
                    <w:lang w:val="en-GB"/>
                  </w:rPr>
                  <w:fldChar w:fldCharType="end"/>
                </w:r>
              </w:sdtContent>
            </w:sdt>
          </w:p>
        </w:tc>
        <w:tc>
          <w:tcPr>
            <w:tcW w:w="1286" w:type="dxa"/>
          </w:tcPr>
          <w:p w14:paraId="551B539D" w14:textId="1A9380E9" w:rsidR="00502A36" w:rsidRPr="00C658FC" w:rsidRDefault="00EF4689" w:rsidP="009D7BAF">
            <w:pPr>
              <w:keepNext/>
              <w:rPr>
                <w:lang w:val="en-GB"/>
              </w:rPr>
            </w:pPr>
            <w:r w:rsidRPr="00C658FC">
              <w:rPr>
                <w:lang w:val="en-GB"/>
              </w:rPr>
              <w:t xml:space="preserve">1790 </w:t>
            </w:r>
            <w:sdt>
              <w:sdtPr>
                <w:rPr>
                  <w:lang w:val="en-GB"/>
                </w:rPr>
                <w:id w:val="1649013170"/>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[10]</w:t>
                </w:r>
                <w:r w:rsidRPr="00C658FC">
                  <w:rPr>
                    <w:lang w:val="en-GB"/>
                  </w:rPr>
                  <w:fldChar w:fldCharType="end"/>
                </w:r>
              </w:sdtContent>
            </w:sdt>
          </w:p>
        </w:tc>
        <w:tc>
          <w:tcPr>
            <w:tcW w:w="1116" w:type="dxa"/>
          </w:tcPr>
          <w:p w14:paraId="1E313A6A" w14:textId="7B048D16" w:rsidR="00502A36" w:rsidRPr="00C658FC" w:rsidRDefault="00EF4689" w:rsidP="009D7BAF">
            <w:pPr>
              <w:keepNext/>
              <w:rPr>
                <w:lang w:val="en-GB"/>
              </w:rPr>
            </w:pPr>
            <w:r w:rsidRPr="00C658FC">
              <w:rPr>
                <w:lang w:val="en-GB"/>
              </w:rPr>
              <w:t xml:space="preserve">293 </w:t>
            </w:r>
            <w:sdt>
              <w:sdtPr>
                <w:rPr>
                  <w:lang w:val="en-GB"/>
                </w:rPr>
                <w:id w:val="1416444377"/>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[10]</w:t>
                </w:r>
                <w:r w:rsidRPr="00C658FC">
                  <w:rPr>
                    <w:lang w:val="en-GB"/>
                  </w:rPr>
                  <w:fldChar w:fldCharType="end"/>
                </w:r>
              </w:sdtContent>
            </w:sdt>
          </w:p>
        </w:tc>
      </w:tr>
    </w:tbl>
    <w:p w14:paraId="0FBA8A7A" w14:textId="6C633919" w:rsidR="002375C7" w:rsidRPr="00C658FC" w:rsidRDefault="009D7BAF" w:rsidP="009D7BAF">
      <w:pPr>
        <w:pStyle w:val="Caption"/>
        <w:rPr>
          <w:lang w:val="en-GB"/>
        </w:rPr>
      </w:pPr>
      <w:bookmarkStart w:id="11" w:name="_Toc155646970"/>
      <w:r w:rsidRPr="00C658FC">
        <w:rPr>
          <w:lang w:val="en-GB"/>
        </w:rPr>
        <w:t xml:space="preserve">Table </w:t>
      </w:r>
      <w:r w:rsidRPr="00C658FC">
        <w:rPr>
          <w:lang w:val="en-GB"/>
        </w:rPr>
        <w:fldChar w:fldCharType="begin"/>
      </w:r>
      <w:r w:rsidRPr="00C658FC">
        <w:rPr>
          <w:lang w:val="en-GB"/>
        </w:rPr>
        <w:instrText xml:space="preserve"> SEQ Table \* ARABIC </w:instrText>
      </w:r>
      <w:r w:rsidRPr="00C658FC">
        <w:rPr>
          <w:lang w:val="en-GB"/>
        </w:rPr>
        <w:fldChar w:fldCharType="separate"/>
      </w:r>
      <w:r w:rsidR="00035882" w:rsidRPr="00C658FC">
        <w:rPr>
          <w:noProof/>
          <w:lang w:val="en-GB"/>
        </w:rPr>
        <w:t>2</w:t>
      </w:r>
      <w:r w:rsidRPr="00C658FC">
        <w:rPr>
          <w:noProof/>
          <w:lang w:val="en-GB"/>
        </w:rPr>
        <w:fldChar w:fldCharType="end"/>
      </w:r>
      <w:r w:rsidRPr="00C658FC">
        <w:rPr>
          <w:lang w:val="en-GB"/>
        </w:rPr>
        <w:t>: Johnson-Cook Plasticity Model Parameters for Steel 4340 and Copper</w:t>
      </w:r>
      <w:bookmarkEnd w:id="11"/>
    </w:p>
    <w:tbl>
      <w:tblPr>
        <w:tblStyle w:val="TableGrid"/>
        <w:tblW w:w="7233" w:type="dxa"/>
        <w:tblLook w:val="04A0" w:firstRow="1" w:lastRow="0" w:firstColumn="1" w:lastColumn="0" w:noHBand="0" w:noVBand="1"/>
      </w:tblPr>
      <w:tblGrid>
        <w:gridCol w:w="1308"/>
        <w:gridCol w:w="1185"/>
        <w:gridCol w:w="1185"/>
        <w:gridCol w:w="1185"/>
        <w:gridCol w:w="1185"/>
        <w:gridCol w:w="1185"/>
      </w:tblGrid>
      <w:tr w:rsidR="00EF4689" w:rsidRPr="00C658FC" w14:paraId="7E01408F" w14:textId="77777777" w:rsidTr="00EF4689">
        <w:tc>
          <w:tcPr>
            <w:tcW w:w="1308" w:type="dxa"/>
          </w:tcPr>
          <w:p w14:paraId="060A83D2" w14:textId="1ADB015A" w:rsidR="00EF4689" w:rsidRPr="00C658FC" w:rsidRDefault="00EF4689" w:rsidP="009D7BAF">
            <w:pPr>
              <w:rPr>
                <w:lang w:val="en-GB"/>
              </w:rPr>
            </w:pPr>
            <w:r w:rsidRPr="00C658FC">
              <w:rPr>
                <w:lang w:val="en-GB"/>
              </w:rPr>
              <w:t>Material</w:t>
            </w:r>
          </w:p>
        </w:tc>
        <w:tc>
          <w:tcPr>
            <w:tcW w:w="1185" w:type="dxa"/>
          </w:tcPr>
          <w:p w14:paraId="5C6FBC78" w14:textId="24D15A15" w:rsidR="00EF4689" w:rsidRPr="00C658FC" w:rsidRDefault="00EF4689" w:rsidP="009D7BAF">
            <w:pPr>
              <w:rPr>
                <w:lang w:val="en-GB"/>
              </w:rPr>
            </w:pPr>
            <w:r w:rsidRPr="00C658FC">
              <w:rPr>
                <w:lang w:val="en-GB"/>
              </w:rPr>
              <w:t>d1</w:t>
            </w:r>
          </w:p>
        </w:tc>
        <w:tc>
          <w:tcPr>
            <w:tcW w:w="1185" w:type="dxa"/>
          </w:tcPr>
          <w:p w14:paraId="459E35BD" w14:textId="607C0BA9" w:rsidR="00EF4689" w:rsidRPr="00C658FC" w:rsidRDefault="00EF4689" w:rsidP="009D7BAF">
            <w:pPr>
              <w:rPr>
                <w:lang w:val="en-GB"/>
              </w:rPr>
            </w:pPr>
            <w:r w:rsidRPr="00C658FC">
              <w:rPr>
                <w:lang w:val="en-GB"/>
              </w:rPr>
              <w:t>d2</w:t>
            </w:r>
          </w:p>
        </w:tc>
        <w:tc>
          <w:tcPr>
            <w:tcW w:w="1185" w:type="dxa"/>
          </w:tcPr>
          <w:p w14:paraId="61806DF2" w14:textId="7A1F2C66" w:rsidR="00EF4689" w:rsidRPr="00C658FC" w:rsidRDefault="00EF4689" w:rsidP="009D7BAF">
            <w:pPr>
              <w:rPr>
                <w:lang w:val="en-GB"/>
              </w:rPr>
            </w:pPr>
            <w:r w:rsidRPr="00C658FC">
              <w:rPr>
                <w:lang w:val="en-GB"/>
              </w:rPr>
              <w:t>d3</w:t>
            </w:r>
          </w:p>
        </w:tc>
        <w:tc>
          <w:tcPr>
            <w:tcW w:w="1185" w:type="dxa"/>
          </w:tcPr>
          <w:p w14:paraId="1706D866" w14:textId="28807CB5" w:rsidR="00EF4689" w:rsidRPr="00C658FC" w:rsidRDefault="00EF4689" w:rsidP="009D7BAF">
            <w:pPr>
              <w:rPr>
                <w:lang w:val="en-GB"/>
              </w:rPr>
            </w:pPr>
            <w:r w:rsidRPr="00C658FC">
              <w:rPr>
                <w:lang w:val="en-GB"/>
              </w:rPr>
              <w:t>d4</w:t>
            </w:r>
          </w:p>
        </w:tc>
        <w:tc>
          <w:tcPr>
            <w:tcW w:w="1185" w:type="dxa"/>
          </w:tcPr>
          <w:p w14:paraId="7CA881B7" w14:textId="4BCD466E" w:rsidR="00EF4689" w:rsidRPr="00C658FC" w:rsidRDefault="00EF4689" w:rsidP="009D7BAF">
            <w:pPr>
              <w:rPr>
                <w:lang w:val="en-GB"/>
              </w:rPr>
            </w:pPr>
            <w:r w:rsidRPr="00C658FC">
              <w:rPr>
                <w:lang w:val="en-GB"/>
              </w:rPr>
              <w:t>d5</w:t>
            </w:r>
          </w:p>
        </w:tc>
      </w:tr>
      <w:tr w:rsidR="00EF4689" w:rsidRPr="00C658FC" w14:paraId="6748AB9A" w14:textId="77777777" w:rsidTr="00EF4689">
        <w:tc>
          <w:tcPr>
            <w:tcW w:w="1308" w:type="dxa"/>
          </w:tcPr>
          <w:p w14:paraId="1116A5B0" w14:textId="76E42250" w:rsidR="00EF4689" w:rsidRPr="00C658FC" w:rsidRDefault="00EF4689" w:rsidP="009D7BAF">
            <w:pPr>
              <w:rPr>
                <w:lang w:val="en-GB"/>
              </w:rPr>
            </w:pPr>
            <w:r w:rsidRPr="00C658FC">
              <w:rPr>
                <w:lang w:val="en-GB"/>
              </w:rPr>
              <w:t>Steel 4340</w:t>
            </w:r>
          </w:p>
        </w:tc>
        <w:tc>
          <w:tcPr>
            <w:tcW w:w="1185" w:type="dxa"/>
          </w:tcPr>
          <w:p w14:paraId="2CDF0E9B" w14:textId="3E7A550B" w:rsidR="00EF4689" w:rsidRPr="00C658FC" w:rsidRDefault="00DC2EED" w:rsidP="009D7BAF">
            <w:pPr>
              <w:rPr>
                <w:lang w:val="en-GB"/>
              </w:rPr>
            </w:pPr>
            <w:r w:rsidRPr="00C658FC">
              <w:rPr>
                <w:lang w:val="en-GB"/>
              </w:rPr>
              <w:t>0.05</w:t>
            </w:r>
            <w:sdt>
              <w:sdtPr>
                <w:rPr>
                  <w:lang w:val="en-GB"/>
                </w:rPr>
                <w:id w:val="-1052535350"/>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185" w:type="dxa"/>
          </w:tcPr>
          <w:p w14:paraId="04401698" w14:textId="78DA0C2B" w:rsidR="00EF4689" w:rsidRPr="00C658FC" w:rsidRDefault="00DC2EED" w:rsidP="009D7BAF">
            <w:pPr>
              <w:rPr>
                <w:lang w:val="en-GB"/>
              </w:rPr>
            </w:pPr>
            <w:r w:rsidRPr="00C658FC">
              <w:rPr>
                <w:lang w:val="en-GB"/>
              </w:rPr>
              <w:t>3.44</w:t>
            </w:r>
            <w:sdt>
              <w:sdtPr>
                <w:rPr>
                  <w:lang w:val="en-GB"/>
                </w:rPr>
                <w:id w:val="-1695606290"/>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185" w:type="dxa"/>
          </w:tcPr>
          <w:p w14:paraId="29AF873B" w14:textId="0E86754F" w:rsidR="00EF4689" w:rsidRPr="00C658FC" w:rsidRDefault="00DC2EED" w:rsidP="009D7BAF">
            <w:pPr>
              <w:rPr>
                <w:lang w:val="en-GB"/>
              </w:rPr>
            </w:pPr>
            <w:r w:rsidRPr="00C658FC">
              <w:rPr>
                <w:lang w:val="en-GB"/>
              </w:rPr>
              <w:t>2.12</w:t>
            </w:r>
            <w:sdt>
              <w:sdtPr>
                <w:rPr>
                  <w:lang w:val="en-GB"/>
                </w:rPr>
                <w:id w:val="1317457687"/>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185" w:type="dxa"/>
          </w:tcPr>
          <w:p w14:paraId="4DE3BD3F" w14:textId="6FDCE249" w:rsidR="00EF4689" w:rsidRPr="00C658FC" w:rsidRDefault="00DC2EED" w:rsidP="009D7BAF">
            <w:pPr>
              <w:rPr>
                <w:lang w:val="en-GB"/>
              </w:rPr>
            </w:pPr>
            <w:r w:rsidRPr="00C658FC">
              <w:rPr>
                <w:lang w:val="en-GB"/>
              </w:rPr>
              <w:t>0.002</w:t>
            </w:r>
            <w:sdt>
              <w:sdtPr>
                <w:rPr>
                  <w:lang w:val="en-GB"/>
                </w:rPr>
                <w:id w:val="938955823"/>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185" w:type="dxa"/>
          </w:tcPr>
          <w:p w14:paraId="34DFF96C" w14:textId="13D1B5B0" w:rsidR="00EF4689" w:rsidRPr="00C658FC" w:rsidRDefault="00DD601E" w:rsidP="009D7BAF">
            <w:pPr>
              <w:rPr>
                <w:lang w:val="en-GB"/>
              </w:rPr>
            </w:pPr>
            <w:r w:rsidRPr="00C658FC">
              <w:rPr>
                <w:lang w:val="en-GB"/>
              </w:rPr>
              <w:t>0.61</w:t>
            </w:r>
            <w:sdt>
              <w:sdtPr>
                <w:rPr>
                  <w:lang w:val="en-GB"/>
                </w:rPr>
                <w:id w:val="-1428816506"/>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r>
      <w:tr w:rsidR="00EF4689" w:rsidRPr="00C658FC" w14:paraId="080B263A" w14:textId="77777777" w:rsidTr="00EF4689">
        <w:tc>
          <w:tcPr>
            <w:tcW w:w="1308" w:type="dxa"/>
          </w:tcPr>
          <w:p w14:paraId="39737DE4" w14:textId="06024910" w:rsidR="00EF4689" w:rsidRPr="00C658FC" w:rsidRDefault="00EF4689" w:rsidP="009D7BAF">
            <w:pPr>
              <w:rPr>
                <w:lang w:val="en-GB"/>
              </w:rPr>
            </w:pPr>
            <w:r w:rsidRPr="00C658FC">
              <w:rPr>
                <w:lang w:val="en-GB"/>
              </w:rPr>
              <w:t>Copper</w:t>
            </w:r>
          </w:p>
        </w:tc>
        <w:tc>
          <w:tcPr>
            <w:tcW w:w="1185" w:type="dxa"/>
          </w:tcPr>
          <w:p w14:paraId="1EB169EC" w14:textId="70F18BA0" w:rsidR="00EF4689" w:rsidRPr="00C658FC" w:rsidRDefault="00EF4689" w:rsidP="009D7BAF">
            <w:pPr>
              <w:rPr>
                <w:lang w:val="en-GB"/>
              </w:rPr>
            </w:pPr>
            <w:r w:rsidRPr="00C658FC">
              <w:rPr>
                <w:lang w:val="en-GB"/>
              </w:rPr>
              <w:t>0.54</w:t>
            </w:r>
            <w:sdt>
              <w:sdtPr>
                <w:rPr>
                  <w:lang w:val="en-GB"/>
                </w:rPr>
                <w:id w:val="-151065918"/>
                <w:citation/>
              </w:sdtPr>
              <w:sdtContent>
                <w:r w:rsidRPr="00C658FC">
                  <w:rPr>
                    <w:lang w:val="en-GB"/>
                  </w:rPr>
                  <w:fldChar w:fldCharType="begin"/>
                </w:r>
                <w:r w:rsidRPr="00C658FC">
                  <w:rPr>
                    <w:lang w:val="en-GB"/>
                  </w:rPr>
                  <w:instrText xml:space="preserve"> CITATION Liu19 \l 2057 </w:instrText>
                </w:r>
                <w:r w:rsidRPr="00C658FC">
                  <w:rPr>
                    <w:lang w:val="en-GB"/>
                  </w:rPr>
                  <w:fldChar w:fldCharType="separate"/>
                </w:r>
                <w:r w:rsidRPr="00C658FC">
                  <w:rPr>
                    <w:noProof/>
                    <w:lang w:val="en-GB"/>
                  </w:rPr>
                  <w:t xml:space="preserve"> [12]</w:t>
                </w:r>
                <w:r w:rsidRPr="00C658FC">
                  <w:rPr>
                    <w:lang w:val="en-GB"/>
                  </w:rPr>
                  <w:fldChar w:fldCharType="end"/>
                </w:r>
              </w:sdtContent>
            </w:sdt>
          </w:p>
        </w:tc>
        <w:tc>
          <w:tcPr>
            <w:tcW w:w="1185" w:type="dxa"/>
          </w:tcPr>
          <w:p w14:paraId="17395143" w14:textId="6C497EB5" w:rsidR="00EF4689" w:rsidRPr="00C658FC" w:rsidRDefault="00EF4689" w:rsidP="009D7BAF">
            <w:pPr>
              <w:rPr>
                <w:lang w:val="en-GB"/>
              </w:rPr>
            </w:pPr>
            <w:r w:rsidRPr="00C658FC">
              <w:rPr>
                <w:lang w:val="en-GB"/>
              </w:rPr>
              <w:t>4.89</w:t>
            </w:r>
            <w:sdt>
              <w:sdtPr>
                <w:rPr>
                  <w:lang w:val="en-GB"/>
                </w:rPr>
                <w:id w:val="17132842"/>
                <w:citation/>
              </w:sdtPr>
              <w:sdtContent>
                <w:r w:rsidR="00DC2EED" w:rsidRPr="00C658FC">
                  <w:rPr>
                    <w:lang w:val="en-GB"/>
                  </w:rPr>
                  <w:fldChar w:fldCharType="begin"/>
                </w:r>
                <w:r w:rsidR="00DC2EED" w:rsidRPr="00C658FC">
                  <w:rPr>
                    <w:lang w:val="en-GB"/>
                  </w:rPr>
                  <w:instrText xml:space="preserve"> CITATION Liu19 \l 2057 </w:instrText>
                </w:r>
                <w:r w:rsidR="00DC2EED" w:rsidRPr="00C658FC">
                  <w:rPr>
                    <w:lang w:val="en-GB"/>
                  </w:rPr>
                  <w:fldChar w:fldCharType="separate"/>
                </w:r>
                <w:r w:rsidR="00DC2EED" w:rsidRPr="00C658FC">
                  <w:rPr>
                    <w:noProof/>
                    <w:lang w:val="en-GB"/>
                  </w:rPr>
                  <w:t xml:space="preserve"> [12]</w:t>
                </w:r>
                <w:r w:rsidR="00DC2EED" w:rsidRPr="00C658FC">
                  <w:rPr>
                    <w:lang w:val="en-GB"/>
                  </w:rPr>
                  <w:fldChar w:fldCharType="end"/>
                </w:r>
              </w:sdtContent>
            </w:sdt>
          </w:p>
        </w:tc>
        <w:tc>
          <w:tcPr>
            <w:tcW w:w="1185" w:type="dxa"/>
          </w:tcPr>
          <w:p w14:paraId="0CEF389B" w14:textId="63ACCECC" w:rsidR="00EF4689" w:rsidRPr="00C658FC" w:rsidRDefault="00DC2EED" w:rsidP="009D7BAF">
            <w:pPr>
              <w:rPr>
                <w:lang w:val="en-GB"/>
              </w:rPr>
            </w:pPr>
            <w:r w:rsidRPr="00C658FC">
              <w:rPr>
                <w:lang w:val="en-GB"/>
              </w:rPr>
              <w:t>-3.03</w:t>
            </w:r>
            <w:sdt>
              <w:sdtPr>
                <w:rPr>
                  <w:lang w:val="en-GB"/>
                </w:rPr>
                <w:id w:val="1759240124"/>
                <w:citation/>
              </w:sdtPr>
              <w:sdtContent>
                <w:r w:rsidRPr="00C658FC">
                  <w:rPr>
                    <w:lang w:val="en-GB"/>
                  </w:rPr>
                  <w:fldChar w:fldCharType="begin"/>
                </w:r>
                <w:r w:rsidRPr="00C658FC">
                  <w:rPr>
                    <w:lang w:val="en-GB"/>
                  </w:rPr>
                  <w:instrText xml:space="preserve"> CITATION Liu19 \l 2057 </w:instrText>
                </w:r>
                <w:r w:rsidRPr="00C658FC">
                  <w:rPr>
                    <w:lang w:val="en-GB"/>
                  </w:rPr>
                  <w:fldChar w:fldCharType="separate"/>
                </w:r>
                <w:r w:rsidRPr="00C658FC">
                  <w:rPr>
                    <w:noProof/>
                    <w:lang w:val="en-GB"/>
                  </w:rPr>
                  <w:t xml:space="preserve"> [12]</w:t>
                </w:r>
                <w:r w:rsidRPr="00C658FC">
                  <w:rPr>
                    <w:lang w:val="en-GB"/>
                  </w:rPr>
                  <w:fldChar w:fldCharType="end"/>
                </w:r>
              </w:sdtContent>
            </w:sdt>
          </w:p>
        </w:tc>
        <w:tc>
          <w:tcPr>
            <w:tcW w:w="1185" w:type="dxa"/>
          </w:tcPr>
          <w:p w14:paraId="505B4DCD" w14:textId="746F44BF" w:rsidR="00EF4689" w:rsidRPr="00C658FC" w:rsidRDefault="00DC2EED" w:rsidP="009D7BAF">
            <w:pPr>
              <w:rPr>
                <w:lang w:val="en-GB"/>
              </w:rPr>
            </w:pPr>
            <w:r w:rsidRPr="00C658FC">
              <w:rPr>
                <w:lang w:val="en-GB"/>
              </w:rPr>
              <w:t>0.014</w:t>
            </w:r>
            <w:sdt>
              <w:sdtPr>
                <w:rPr>
                  <w:lang w:val="en-GB"/>
                </w:rPr>
                <w:id w:val="-1210879609"/>
                <w:citation/>
              </w:sdtPr>
              <w:sdtContent>
                <w:r w:rsidRPr="00C658FC">
                  <w:rPr>
                    <w:lang w:val="en-GB"/>
                  </w:rPr>
                  <w:fldChar w:fldCharType="begin"/>
                </w:r>
                <w:r w:rsidRPr="00C658FC">
                  <w:rPr>
                    <w:lang w:val="en-GB"/>
                  </w:rPr>
                  <w:instrText xml:space="preserve"> CITATION Liu19 \l 2057 </w:instrText>
                </w:r>
                <w:r w:rsidRPr="00C658FC">
                  <w:rPr>
                    <w:lang w:val="en-GB"/>
                  </w:rPr>
                  <w:fldChar w:fldCharType="separate"/>
                </w:r>
                <w:r w:rsidRPr="00C658FC">
                  <w:rPr>
                    <w:noProof/>
                    <w:lang w:val="en-GB"/>
                  </w:rPr>
                  <w:t xml:space="preserve"> [12]</w:t>
                </w:r>
                <w:r w:rsidRPr="00C658FC">
                  <w:rPr>
                    <w:lang w:val="en-GB"/>
                  </w:rPr>
                  <w:fldChar w:fldCharType="end"/>
                </w:r>
              </w:sdtContent>
            </w:sdt>
          </w:p>
        </w:tc>
        <w:tc>
          <w:tcPr>
            <w:tcW w:w="1185" w:type="dxa"/>
          </w:tcPr>
          <w:p w14:paraId="59C493DA" w14:textId="2FF5BF81" w:rsidR="00EF4689" w:rsidRPr="00C658FC" w:rsidRDefault="00DC2EED" w:rsidP="009D7BAF">
            <w:pPr>
              <w:rPr>
                <w:lang w:val="en-GB"/>
              </w:rPr>
            </w:pPr>
            <w:r w:rsidRPr="00C658FC">
              <w:rPr>
                <w:lang w:val="en-GB"/>
              </w:rPr>
              <w:t>1.12</w:t>
            </w:r>
            <w:sdt>
              <w:sdtPr>
                <w:rPr>
                  <w:lang w:val="en-GB"/>
                </w:rPr>
                <w:id w:val="392622313"/>
                <w:citation/>
              </w:sdtPr>
              <w:sdtContent>
                <w:r w:rsidRPr="00C658FC">
                  <w:rPr>
                    <w:lang w:val="en-GB"/>
                  </w:rPr>
                  <w:fldChar w:fldCharType="begin"/>
                </w:r>
                <w:r w:rsidRPr="00C658FC">
                  <w:rPr>
                    <w:lang w:val="en-GB"/>
                  </w:rPr>
                  <w:instrText xml:space="preserve"> CITATION Liu19 \l 2057 </w:instrText>
                </w:r>
                <w:r w:rsidRPr="00C658FC">
                  <w:rPr>
                    <w:lang w:val="en-GB"/>
                  </w:rPr>
                  <w:fldChar w:fldCharType="separate"/>
                </w:r>
                <w:r w:rsidRPr="00C658FC">
                  <w:rPr>
                    <w:noProof/>
                    <w:lang w:val="en-GB"/>
                  </w:rPr>
                  <w:t xml:space="preserve"> [12]</w:t>
                </w:r>
                <w:r w:rsidRPr="00C658FC">
                  <w:rPr>
                    <w:lang w:val="en-GB"/>
                  </w:rPr>
                  <w:fldChar w:fldCharType="end"/>
                </w:r>
              </w:sdtContent>
            </w:sdt>
          </w:p>
        </w:tc>
      </w:tr>
    </w:tbl>
    <w:p w14:paraId="2079B312" w14:textId="68DDF967" w:rsidR="009D7BAF" w:rsidRPr="00C658FC" w:rsidRDefault="009D7BAF" w:rsidP="009D7BAF">
      <w:pPr>
        <w:pStyle w:val="Caption"/>
        <w:rPr>
          <w:lang w:val="en-GB"/>
        </w:rPr>
      </w:pPr>
      <w:bookmarkStart w:id="12" w:name="_Toc155646971"/>
      <w:r w:rsidRPr="00C658FC">
        <w:rPr>
          <w:lang w:val="en-GB"/>
        </w:rPr>
        <w:t xml:space="preserve">Table </w:t>
      </w:r>
      <w:r w:rsidRPr="00C658FC">
        <w:rPr>
          <w:lang w:val="en-GB"/>
        </w:rPr>
        <w:fldChar w:fldCharType="begin"/>
      </w:r>
      <w:r w:rsidRPr="00C658FC">
        <w:rPr>
          <w:lang w:val="en-GB"/>
        </w:rPr>
        <w:instrText xml:space="preserve"> SEQ Table \* ARABIC </w:instrText>
      </w:r>
      <w:r w:rsidRPr="00C658FC">
        <w:rPr>
          <w:lang w:val="en-GB"/>
        </w:rPr>
        <w:fldChar w:fldCharType="separate"/>
      </w:r>
      <w:r w:rsidR="00035882" w:rsidRPr="00C658FC">
        <w:rPr>
          <w:noProof/>
          <w:lang w:val="en-GB"/>
        </w:rPr>
        <w:t>3</w:t>
      </w:r>
      <w:r w:rsidRPr="00C658FC">
        <w:rPr>
          <w:noProof/>
          <w:lang w:val="en-GB"/>
        </w:rPr>
        <w:fldChar w:fldCharType="end"/>
      </w:r>
      <w:r w:rsidRPr="00C658FC">
        <w:rPr>
          <w:lang w:val="en-GB"/>
        </w:rPr>
        <w:t>: Johnson-Cook Damage Model Parameters for Steel 4340 and Copper</w:t>
      </w:r>
      <w:bookmarkEnd w:id="12"/>
    </w:p>
    <w:tbl>
      <w:tblPr>
        <w:tblStyle w:val="TableGrid"/>
        <w:tblW w:w="8532" w:type="dxa"/>
        <w:tblLook w:val="04A0" w:firstRow="1" w:lastRow="0" w:firstColumn="1" w:lastColumn="0" w:noHBand="0" w:noVBand="1"/>
      </w:tblPr>
      <w:tblGrid>
        <w:gridCol w:w="1018"/>
        <w:gridCol w:w="1304"/>
        <w:gridCol w:w="938"/>
        <w:gridCol w:w="972"/>
        <w:gridCol w:w="598"/>
        <w:gridCol w:w="506"/>
        <w:gridCol w:w="473"/>
        <w:gridCol w:w="1304"/>
        <w:gridCol w:w="1419"/>
      </w:tblGrid>
      <w:tr w:rsidR="00DD601E" w:rsidRPr="005A79FF" w14:paraId="5D9E82C7" w14:textId="36DDB262" w:rsidTr="00DD601E">
        <w:tc>
          <w:tcPr>
            <w:tcW w:w="1008" w:type="dxa"/>
          </w:tcPr>
          <w:p w14:paraId="0F341B2D" w14:textId="57C5BB9A" w:rsidR="00DD601E" w:rsidRPr="00C658FC" w:rsidRDefault="00DD601E" w:rsidP="009D7BAF">
            <w:pPr>
              <w:rPr>
                <w:lang w:val="en-GB"/>
              </w:rPr>
            </w:pPr>
            <w:r w:rsidRPr="00C658FC">
              <w:rPr>
                <w:lang w:val="en-GB"/>
              </w:rPr>
              <w:t>Material</w:t>
            </w:r>
          </w:p>
        </w:tc>
        <w:tc>
          <w:tcPr>
            <w:tcW w:w="1292" w:type="dxa"/>
          </w:tcPr>
          <w:p w14:paraId="5D035880" w14:textId="71031FEA" w:rsidR="00DD601E" w:rsidRPr="00C658FC" w:rsidRDefault="00DD601E" w:rsidP="009D7BAF">
            <w:pPr>
              <w:rPr>
                <w:lang w:val="en-GB"/>
              </w:rPr>
            </w:pPr>
            <w:r w:rsidRPr="00C658FC">
              <w:rPr>
                <w:lang w:val="en-GB"/>
              </w:rPr>
              <w:t>Detonation Speed ms</w:t>
            </w:r>
            <w:r w:rsidRPr="00C658FC">
              <w:rPr>
                <w:vertAlign w:val="superscript"/>
                <w:lang w:val="en-GB"/>
              </w:rPr>
              <w:t>-1</w:t>
            </w:r>
          </w:p>
        </w:tc>
        <w:tc>
          <w:tcPr>
            <w:tcW w:w="930" w:type="dxa"/>
          </w:tcPr>
          <w:p w14:paraId="64670775" w14:textId="2CA07431" w:rsidR="00DD601E" w:rsidRPr="00C658FC" w:rsidRDefault="00DD601E" w:rsidP="009D7BAF">
            <w:pPr>
              <w:rPr>
                <w:lang w:val="en-GB"/>
              </w:rPr>
            </w:pPr>
            <w:r w:rsidRPr="00C658FC">
              <w:rPr>
                <w:lang w:val="en-GB"/>
              </w:rPr>
              <w:t>A (</w:t>
            </w:r>
            <w:proofErr w:type="spellStart"/>
            <w:r w:rsidRPr="00C658FC">
              <w:rPr>
                <w:lang w:val="en-GB"/>
              </w:rPr>
              <w:t>GPa</w:t>
            </w:r>
            <w:proofErr w:type="spellEnd"/>
            <w:r w:rsidRPr="00C658FC">
              <w:rPr>
                <w:lang w:val="en-GB"/>
              </w:rPr>
              <w:t>)</w:t>
            </w:r>
          </w:p>
        </w:tc>
        <w:tc>
          <w:tcPr>
            <w:tcW w:w="964" w:type="dxa"/>
          </w:tcPr>
          <w:p w14:paraId="5F95EEFD" w14:textId="213CBAF4" w:rsidR="00DD601E" w:rsidRPr="00C658FC" w:rsidRDefault="00DD601E" w:rsidP="009D7BAF">
            <w:pPr>
              <w:rPr>
                <w:lang w:val="en-GB"/>
              </w:rPr>
            </w:pPr>
            <w:r w:rsidRPr="00C658FC">
              <w:rPr>
                <w:lang w:val="en-GB"/>
              </w:rPr>
              <w:t>B(</w:t>
            </w:r>
            <w:proofErr w:type="spellStart"/>
            <w:r w:rsidRPr="00C658FC">
              <w:rPr>
                <w:lang w:val="en-GB"/>
              </w:rPr>
              <w:t>GPa</w:t>
            </w:r>
            <w:proofErr w:type="spellEnd"/>
            <w:r w:rsidRPr="00C658FC">
              <w:rPr>
                <w:lang w:val="en-GB"/>
              </w:rPr>
              <w:t>)</w:t>
            </w:r>
          </w:p>
        </w:tc>
        <w:tc>
          <w:tcPr>
            <w:tcW w:w="594" w:type="dxa"/>
          </w:tcPr>
          <w:p w14:paraId="15FE57CC" w14:textId="31DCE2EE" w:rsidR="00DD601E" w:rsidRPr="00C658FC" w:rsidRDefault="00DD601E" w:rsidP="009D7BAF">
            <w:pPr>
              <w:rPr>
                <w:lang w:val="en-GB"/>
              </w:rPr>
            </w:pPr>
            <w:r w:rsidRPr="00C658FC">
              <w:rPr>
                <w:lang w:val="en-GB"/>
              </w:rPr>
              <w:t>ω</w:t>
            </w:r>
          </w:p>
        </w:tc>
        <w:tc>
          <w:tcPr>
            <w:tcW w:w="503" w:type="dxa"/>
          </w:tcPr>
          <w:p w14:paraId="597AF890" w14:textId="3FF52248" w:rsidR="00DD601E" w:rsidRPr="00C658FC" w:rsidRDefault="00DD601E" w:rsidP="009D7BAF">
            <w:pPr>
              <w:rPr>
                <w:lang w:val="en-GB"/>
              </w:rPr>
            </w:pPr>
            <w:r w:rsidRPr="00C658FC">
              <w:rPr>
                <w:lang w:val="en-GB"/>
              </w:rPr>
              <w:t>R</w:t>
            </w:r>
            <w:r w:rsidRPr="00C658FC">
              <w:rPr>
                <w:vertAlign w:val="subscript"/>
                <w:lang w:val="en-GB"/>
              </w:rPr>
              <w:t>1</w:t>
            </w:r>
          </w:p>
        </w:tc>
        <w:tc>
          <w:tcPr>
            <w:tcW w:w="421" w:type="dxa"/>
          </w:tcPr>
          <w:p w14:paraId="40D4CEF6" w14:textId="0CC5739A" w:rsidR="00DD601E" w:rsidRPr="00C658FC" w:rsidRDefault="00DD601E" w:rsidP="009D7BAF">
            <w:pPr>
              <w:rPr>
                <w:vertAlign w:val="subscript"/>
                <w:lang w:val="en-GB"/>
              </w:rPr>
            </w:pPr>
            <w:r w:rsidRPr="00C658FC">
              <w:rPr>
                <w:lang w:val="en-GB"/>
              </w:rPr>
              <w:t>R</w:t>
            </w:r>
            <w:r w:rsidRPr="00C658FC">
              <w:rPr>
                <w:vertAlign w:val="subscript"/>
                <w:lang w:val="en-GB"/>
              </w:rPr>
              <w:t>2</w:t>
            </w:r>
          </w:p>
        </w:tc>
        <w:tc>
          <w:tcPr>
            <w:tcW w:w="1292" w:type="dxa"/>
          </w:tcPr>
          <w:p w14:paraId="7771FF4B" w14:textId="2DAE6AFF" w:rsidR="00DD601E" w:rsidRPr="00C658FC" w:rsidRDefault="00DD601E" w:rsidP="009D7BAF">
            <w:pPr>
              <w:rPr>
                <w:lang w:val="en-GB"/>
              </w:rPr>
            </w:pPr>
            <w:r w:rsidRPr="00C658FC">
              <w:rPr>
                <w:lang w:val="en-GB"/>
              </w:rPr>
              <w:t>Detonation Energy Density (kJ)</w:t>
            </w:r>
          </w:p>
        </w:tc>
        <w:tc>
          <w:tcPr>
            <w:tcW w:w="1528" w:type="dxa"/>
          </w:tcPr>
          <w:p w14:paraId="721128A6" w14:textId="029B84AE" w:rsidR="00DD601E" w:rsidRPr="005A79FF" w:rsidRDefault="00DD601E" w:rsidP="009D7BAF">
            <w:pPr>
              <w:rPr>
                <w:lang w:val="fr-FR"/>
              </w:rPr>
            </w:pPr>
            <w:r w:rsidRPr="005A79FF">
              <w:rPr>
                <w:lang w:val="fr-FR"/>
              </w:rPr>
              <w:t>Pre-</w:t>
            </w:r>
            <w:proofErr w:type="spellStart"/>
            <w:r w:rsidRPr="005A79FF">
              <w:rPr>
                <w:lang w:val="fr-FR"/>
              </w:rPr>
              <w:t>Detonation</w:t>
            </w:r>
            <w:proofErr w:type="spellEnd"/>
            <w:r w:rsidRPr="005A79FF">
              <w:rPr>
                <w:lang w:val="fr-FR"/>
              </w:rPr>
              <w:t xml:space="preserve"> Bulk </w:t>
            </w:r>
            <w:proofErr w:type="spellStart"/>
            <w:r w:rsidRPr="005A79FF">
              <w:rPr>
                <w:lang w:val="fr-FR"/>
              </w:rPr>
              <w:t>Modulus</w:t>
            </w:r>
            <w:proofErr w:type="spellEnd"/>
            <w:r w:rsidRPr="005A79FF">
              <w:rPr>
                <w:lang w:val="fr-FR"/>
              </w:rPr>
              <w:t xml:space="preserve"> (</w:t>
            </w:r>
            <w:proofErr w:type="spellStart"/>
            <w:r w:rsidRPr="005A79FF">
              <w:rPr>
                <w:lang w:val="fr-FR"/>
              </w:rPr>
              <w:t>GPa</w:t>
            </w:r>
            <w:proofErr w:type="spellEnd"/>
            <w:r w:rsidRPr="005A79FF">
              <w:rPr>
                <w:lang w:val="fr-FR"/>
              </w:rPr>
              <w:t>)</w:t>
            </w:r>
          </w:p>
        </w:tc>
      </w:tr>
      <w:tr w:rsidR="00DD601E" w:rsidRPr="00C658FC" w14:paraId="1415D212" w14:textId="17515A59" w:rsidTr="00DD601E">
        <w:tc>
          <w:tcPr>
            <w:tcW w:w="1008" w:type="dxa"/>
          </w:tcPr>
          <w:p w14:paraId="250BFDA9" w14:textId="575113D1" w:rsidR="00DD601E" w:rsidRPr="00C658FC" w:rsidRDefault="00DD601E" w:rsidP="009D7BAF">
            <w:pPr>
              <w:rPr>
                <w:lang w:val="en-GB"/>
              </w:rPr>
            </w:pPr>
            <w:r w:rsidRPr="00C658FC">
              <w:rPr>
                <w:lang w:val="en-GB"/>
              </w:rPr>
              <w:t>RDX</w:t>
            </w:r>
          </w:p>
        </w:tc>
        <w:tc>
          <w:tcPr>
            <w:tcW w:w="1292" w:type="dxa"/>
          </w:tcPr>
          <w:p w14:paraId="580F0F6A" w14:textId="2B1CD797" w:rsidR="00DD601E" w:rsidRPr="00C658FC" w:rsidRDefault="00DD601E" w:rsidP="009D7BAF">
            <w:pPr>
              <w:rPr>
                <w:lang w:val="en-GB"/>
              </w:rPr>
            </w:pPr>
            <w:r w:rsidRPr="00C658FC">
              <w:rPr>
                <w:lang w:val="en-GB"/>
              </w:rPr>
              <w:t xml:space="preserve">8280.4 </w:t>
            </w:r>
            <w:sdt>
              <w:sdtPr>
                <w:rPr>
                  <w:lang w:val="en-GB"/>
                </w:rPr>
                <w:id w:val="1892844503"/>
                <w:citation/>
              </w:sdtPr>
              <w:sdtContent>
                <w:r w:rsidRPr="00C658FC">
                  <w:rPr>
                    <w:lang w:val="en-GB"/>
                  </w:rPr>
                  <w:fldChar w:fldCharType="begin"/>
                </w:r>
                <w:r w:rsidRPr="00C658FC">
                  <w:rPr>
                    <w:lang w:val="en-GB"/>
                  </w:rPr>
                  <w:instrText xml:space="preserve"> CITATION Hin04 \l 2057 </w:instrText>
                </w:r>
                <w:r w:rsidRPr="00C658FC">
                  <w:rPr>
                    <w:lang w:val="en-GB"/>
                  </w:rPr>
                  <w:fldChar w:fldCharType="separate"/>
                </w:r>
                <w:r w:rsidRPr="00C658FC">
                  <w:rPr>
                    <w:noProof/>
                    <w:lang w:val="en-GB"/>
                  </w:rPr>
                  <w:t>[5]</w:t>
                </w:r>
                <w:r w:rsidRPr="00C658FC">
                  <w:rPr>
                    <w:lang w:val="en-GB"/>
                  </w:rPr>
                  <w:fldChar w:fldCharType="end"/>
                </w:r>
              </w:sdtContent>
            </w:sdt>
          </w:p>
        </w:tc>
        <w:tc>
          <w:tcPr>
            <w:tcW w:w="930" w:type="dxa"/>
          </w:tcPr>
          <w:p w14:paraId="54CF393D" w14:textId="5C731F70" w:rsidR="00DD601E" w:rsidRPr="00C658FC" w:rsidRDefault="00DD601E" w:rsidP="009D7BAF">
            <w:pPr>
              <w:rPr>
                <w:lang w:val="en-GB"/>
              </w:rPr>
            </w:pPr>
            <w:r w:rsidRPr="00C658FC">
              <w:rPr>
                <w:lang w:val="en-GB"/>
              </w:rPr>
              <w:t>611.3019</w:t>
            </w:r>
            <w:sdt>
              <w:sdtPr>
                <w:rPr>
                  <w:lang w:val="en-GB"/>
                </w:rPr>
                <w:id w:val="799889183"/>
                <w:citation/>
              </w:sdtPr>
              <w:sdtContent>
                <w:r w:rsidRPr="00C658FC">
                  <w:rPr>
                    <w:lang w:val="en-GB"/>
                  </w:rPr>
                  <w:fldChar w:fldCharType="begin"/>
                </w:r>
                <w:r w:rsidRPr="00C658FC">
                  <w:rPr>
                    <w:lang w:val="en-GB"/>
                  </w:rPr>
                  <w:instrText xml:space="preserve"> CITATION Hin04 \l 2057 </w:instrText>
                </w:r>
                <w:r w:rsidRPr="00C658FC">
                  <w:rPr>
                    <w:lang w:val="en-GB"/>
                  </w:rPr>
                  <w:fldChar w:fldCharType="separate"/>
                </w:r>
                <w:r w:rsidRPr="00C658FC">
                  <w:rPr>
                    <w:noProof/>
                    <w:lang w:val="en-GB"/>
                  </w:rPr>
                  <w:t xml:space="preserve"> [5]</w:t>
                </w:r>
                <w:r w:rsidRPr="00C658FC">
                  <w:rPr>
                    <w:lang w:val="en-GB"/>
                  </w:rPr>
                  <w:fldChar w:fldCharType="end"/>
                </w:r>
              </w:sdtContent>
            </w:sdt>
          </w:p>
        </w:tc>
        <w:tc>
          <w:tcPr>
            <w:tcW w:w="964" w:type="dxa"/>
          </w:tcPr>
          <w:p w14:paraId="2CD3A9EF" w14:textId="425D4DB4" w:rsidR="00DD601E" w:rsidRPr="00C658FC" w:rsidRDefault="00DD601E" w:rsidP="009D7BAF">
            <w:pPr>
              <w:rPr>
                <w:lang w:val="en-GB"/>
              </w:rPr>
            </w:pPr>
            <w:r w:rsidRPr="00C658FC">
              <w:rPr>
                <w:lang w:val="en-GB"/>
              </w:rPr>
              <w:t>10.65031</w:t>
            </w:r>
            <w:sdt>
              <w:sdtPr>
                <w:rPr>
                  <w:lang w:val="en-GB"/>
                </w:rPr>
                <w:id w:val="-1719196571"/>
                <w:citation/>
              </w:sdtPr>
              <w:sdtContent>
                <w:r w:rsidRPr="00C658FC">
                  <w:rPr>
                    <w:lang w:val="en-GB"/>
                  </w:rPr>
                  <w:fldChar w:fldCharType="begin"/>
                </w:r>
                <w:r w:rsidRPr="00C658FC">
                  <w:rPr>
                    <w:lang w:val="en-GB"/>
                  </w:rPr>
                  <w:instrText xml:space="preserve"> CITATION Hin04 \l 2057 </w:instrText>
                </w:r>
                <w:r w:rsidRPr="00C658FC">
                  <w:rPr>
                    <w:lang w:val="en-GB"/>
                  </w:rPr>
                  <w:fldChar w:fldCharType="separate"/>
                </w:r>
                <w:r w:rsidRPr="00C658FC">
                  <w:rPr>
                    <w:noProof/>
                    <w:lang w:val="en-GB"/>
                  </w:rPr>
                  <w:t xml:space="preserve"> [5]</w:t>
                </w:r>
                <w:r w:rsidRPr="00C658FC">
                  <w:rPr>
                    <w:lang w:val="en-GB"/>
                  </w:rPr>
                  <w:fldChar w:fldCharType="end"/>
                </w:r>
              </w:sdtContent>
            </w:sdt>
          </w:p>
        </w:tc>
        <w:tc>
          <w:tcPr>
            <w:tcW w:w="594" w:type="dxa"/>
          </w:tcPr>
          <w:p w14:paraId="4F2B0852" w14:textId="21CE2570" w:rsidR="00DD601E" w:rsidRPr="00C658FC" w:rsidRDefault="00DD601E" w:rsidP="009D7BAF">
            <w:pPr>
              <w:rPr>
                <w:lang w:val="en-GB"/>
              </w:rPr>
            </w:pPr>
            <w:r w:rsidRPr="00C658FC">
              <w:rPr>
                <w:lang w:val="en-GB"/>
              </w:rPr>
              <w:t>0.32</w:t>
            </w:r>
            <w:sdt>
              <w:sdtPr>
                <w:rPr>
                  <w:lang w:val="en-GB"/>
                </w:rPr>
                <w:id w:val="-1068723343"/>
                <w:citation/>
              </w:sdtPr>
              <w:sdtContent>
                <w:r w:rsidRPr="00C658FC">
                  <w:rPr>
                    <w:lang w:val="en-GB"/>
                  </w:rPr>
                  <w:fldChar w:fldCharType="begin"/>
                </w:r>
                <w:r w:rsidRPr="00C658FC">
                  <w:rPr>
                    <w:lang w:val="en-GB"/>
                  </w:rPr>
                  <w:instrText xml:space="preserve"> CITATION Hin04 \l 2057 </w:instrText>
                </w:r>
                <w:r w:rsidRPr="00C658FC">
                  <w:rPr>
                    <w:lang w:val="en-GB"/>
                  </w:rPr>
                  <w:fldChar w:fldCharType="separate"/>
                </w:r>
                <w:r w:rsidRPr="00C658FC">
                  <w:rPr>
                    <w:noProof/>
                    <w:lang w:val="en-GB"/>
                  </w:rPr>
                  <w:t xml:space="preserve"> [5]</w:t>
                </w:r>
                <w:r w:rsidRPr="00C658FC">
                  <w:rPr>
                    <w:lang w:val="en-GB"/>
                  </w:rPr>
                  <w:fldChar w:fldCharType="end"/>
                </w:r>
              </w:sdtContent>
            </w:sdt>
          </w:p>
        </w:tc>
        <w:tc>
          <w:tcPr>
            <w:tcW w:w="503" w:type="dxa"/>
          </w:tcPr>
          <w:p w14:paraId="40EB0B1B" w14:textId="0CE982A2" w:rsidR="00DD601E" w:rsidRPr="00C658FC" w:rsidRDefault="00DD601E" w:rsidP="009D7BAF">
            <w:pPr>
              <w:keepNext/>
              <w:rPr>
                <w:lang w:val="en-GB"/>
              </w:rPr>
            </w:pPr>
            <w:r w:rsidRPr="00C658FC">
              <w:rPr>
                <w:lang w:val="en-GB"/>
              </w:rPr>
              <w:t>4.4</w:t>
            </w:r>
            <w:sdt>
              <w:sdtPr>
                <w:rPr>
                  <w:lang w:val="en-GB"/>
                </w:rPr>
                <w:id w:val="492312734"/>
                <w:citation/>
              </w:sdtPr>
              <w:sdtContent>
                <w:r w:rsidRPr="00C658FC">
                  <w:rPr>
                    <w:lang w:val="en-GB"/>
                  </w:rPr>
                  <w:fldChar w:fldCharType="begin"/>
                </w:r>
                <w:r w:rsidRPr="00C658FC">
                  <w:rPr>
                    <w:lang w:val="en-GB"/>
                  </w:rPr>
                  <w:instrText xml:space="preserve"> CITATION Hin04 \l 2057 </w:instrText>
                </w:r>
                <w:r w:rsidRPr="00C658FC">
                  <w:rPr>
                    <w:lang w:val="en-GB"/>
                  </w:rPr>
                  <w:fldChar w:fldCharType="separate"/>
                </w:r>
                <w:r w:rsidRPr="00C658FC">
                  <w:rPr>
                    <w:noProof/>
                    <w:lang w:val="en-GB"/>
                  </w:rPr>
                  <w:t xml:space="preserve"> [5]</w:t>
                </w:r>
                <w:r w:rsidRPr="00C658FC">
                  <w:rPr>
                    <w:lang w:val="en-GB"/>
                  </w:rPr>
                  <w:fldChar w:fldCharType="end"/>
                </w:r>
              </w:sdtContent>
            </w:sdt>
          </w:p>
        </w:tc>
        <w:tc>
          <w:tcPr>
            <w:tcW w:w="421" w:type="dxa"/>
          </w:tcPr>
          <w:p w14:paraId="13D5CC48" w14:textId="30F98D17" w:rsidR="00DD601E" w:rsidRPr="00C658FC" w:rsidRDefault="00DD601E" w:rsidP="009D7BAF">
            <w:pPr>
              <w:keepNext/>
              <w:rPr>
                <w:lang w:val="en-GB"/>
              </w:rPr>
            </w:pPr>
            <w:r w:rsidRPr="00C658FC">
              <w:rPr>
                <w:lang w:val="en-GB"/>
              </w:rPr>
              <w:t>1.2</w:t>
            </w:r>
            <w:sdt>
              <w:sdtPr>
                <w:rPr>
                  <w:lang w:val="en-GB"/>
                </w:rPr>
                <w:id w:val="8194043"/>
                <w:citation/>
              </w:sdtPr>
              <w:sdtContent>
                <w:r w:rsidRPr="00C658FC">
                  <w:rPr>
                    <w:lang w:val="en-GB"/>
                  </w:rPr>
                  <w:fldChar w:fldCharType="begin"/>
                </w:r>
                <w:r w:rsidRPr="00C658FC">
                  <w:rPr>
                    <w:lang w:val="en-GB"/>
                  </w:rPr>
                  <w:instrText xml:space="preserve"> CITATION Hin04 \l 2057 </w:instrText>
                </w:r>
                <w:r w:rsidRPr="00C658FC">
                  <w:rPr>
                    <w:lang w:val="en-GB"/>
                  </w:rPr>
                  <w:fldChar w:fldCharType="separate"/>
                </w:r>
                <w:r w:rsidRPr="00C658FC">
                  <w:rPr>
                    <w:noProof/>
                    <w:lang w:val="en-GB"/>
                  </w:rPr>
                  <w:t xml:space="preserve"> [5]</w:t>
                </w:r>
                <w:r w:rsidRPr="00C658FC">
                  <w:rPr>
                    <w:lang w:val="en-GB"/>
                  </w:rPr>
                  <w:fldChar w:fldCharType="end"/>
                </w:r>
              </w:sdtContent>
            </w:sdt>
          </w:p>
        </w:tc>
        <w:tc>
          <w:tcPr>
            <w:tcW w:w="1292" w:type="dxa"/>
          </w:tcPr>
          <w:p w14:paraId="3E4B72B3" w14:textId="678CCAE8" w:rsidR="00DD601E" w:rsidRPr="00C658FC" w:rsidRDefault="00DD601E" w:rsidP="009D7BAF">
            <w:pPr>
              <w:keepNext/>
              <w:rPr>
                <w:lang w:val="en-GB"/>
              </w:rPr>
            </w:pPr>
            <w:r w:rsidRPr="00C658FC">
              <w:rPr>
                <w:lang w:val="en-GB"/>
              </w:rPr>
              <w:t>145.75</w:t>
            </w:r>
            <w:sdt>
              <w:sdtPr>
                <w:rPr>
                  <w:lang w:val="en-GB"/>
                </w:rPr>
                <w:id w:val="980120510"/>
                <w:citation/>
              </w:sdtPr>
              <w:sdtContent>
                <w:r w:rsidRPr="00C658FC">
                  <w:rPr>
                    <w:lang w:val="en-GB"/>
                  </w:rPr>
                  <w:fldChar w:fldCharType="begin"/>
                </w:r>
                <w:r w:rsidRPr="00C658FC">
                  <w:rPr>
                    <w:lang w:val="en-GB"/>
                  </w:rPr>
                  <w:instrText xml:space="preserve"> CITATION Hin04 \l 2057 </w:instrText>
                </w:r>
                <w:r w:rsidRPr="00C658FC">
                  <w:rPr>
                    <w:lang w:val="en-GB"/>
                  </w:rPr>
                  <w:fldChar w:fldCharType="separate"/>
                </w:r>
                <w:r w:rsidRPr="00C658FC">
                  <w:rPr>
                    <w:noProof/>
                    <w:lang w:val="en-GB"/>
                  </w:rPr>
                  <w:t xml:space="preserve"> [5]</w:t>
                </w:r>
                <w:r w:rsidRPr="00C658FC">
                  <w:rPr>
                    <w:lang w:val="en-GB"/>
                  </w:rPr>
                  <w:fldChar w:fldCharType="end"/>
                </w:r>
              </w:sdtContent>
            </w:sdt>
          </w:p>
        </w:tc>
        <w:tc>
          <w:tcPr>
            <w:tcW w:w="1528" w:type="dxa"/>
          </w:tcPr>
          <w:p w14:paraId="2703CD7E" w14:textId="7BD47555" w:rsidR="00DD601E" w:rsidRPr="00C658FC" w:rsidRDefault="00DD601E" w:rsidP="009D7BAF">
            <w:pPr>
              <w:keepNext/>
              <w:rPr>
                <w:lang w:val="en-GB"/>
              </w:rPr>
            </w:pPr>
            <w:r w:rsidRPr="00C658FC">
              <w:rPr>
                <w:lang w:val="en-GB"/>
              </w:rPr>
              <w:t>11.68</w:t>
            </w:r>
            <w:sdt>
              <w:sdtPr>
                <w:rPr>
                  <w:lang w:val="en-GB"/>
                </w:rPr>
                <w:id w:val="210472266"/>
                <w:citation/>
              </w:sdtPr>
              <w:sdtContent>
                <w:r w:rsidRPr="00C658FC">
                  <w:rPr>
                    <w:lang w:val="en-GB"/>
                  </w:rPr>
                  <w:fldChar w:fldCharType="begin"/>
                </w:r>
                <w:r w:rsidRPr="00C658FC">
                  <w:rPr>
                    <w:lang w:val="en-GB"/>
                  </w:rPr>
                  <w:instrText xml:space="preserve"> CITATION Hin04 \l 2057 </w:instrText>
                </w:r>
                <w:r w:rsidRPr="00C658FC">
                  <w:rPr>
                    <w:lang w:val="en-GB"/>
                  </w:rPr>
                  <w:fldChar w:fldCharType="separate"/>
                </w:r>
                <w:r w:rsidRPr="00C658FC">
                  <w:rPr>
                    <w:noProof/>
                    <w:lang w:val="en-GB"/>
                  </w:rPr>
                  <w:t xml:space="preserve"> [5]</w:t>
                </w:r>
                <w:r w:rsidRPr="00C658FC">
                  <w:rPr>
                    <w:lang w:val="en-GB"/>
                  </w:rPr>
                  <w:fldChar w:fldCharType="end"/>
                </w:r>
              </w:sdtContent>
            </w:sdt>
          </w:p>
        </w:tc>
      </w:tr>
    </w:tbl>
    <w:p w14:paraId="2248252C" w14:textId="26ACEC4B" w:rsidR="009D7BAF" w:rsidRPr="00C658FC" w:rsidRDefault="009D7BAF" w:rsidP="009D7BAF">
      <w:pPr>
        <w:pStyle w:val="Caption"/>
        <w:rPr>
          <w:lang w:val="en-GB"/>
        </w:rPr>
      </w:pPr>
      <w:bookmarkStart w:id="13" w:name="_Toc155646972"/>
      <w:r w:rsidRPr="00C658FC">
        <w:rPr>
          <w:lang w:val="en-GB"/>
        </w:rPr>
        <w:t xml:space="preserve">Table </w:t>
      </w:r>
      <w:r w:rsidRPr="00C658FC">
        <w:rPr>
          <w:lang w:val="en-GB"/>
        </w:rPr>
        <w:fldChar w:fldCharType="begin"/>
      </w:r>
      <w:r w:rsidRPr="00C658FC">
        <w:rPr>
          <w:lang w:val="en-GB"/>
        </w:rPr>
        <w:instrText xml:space="preserve"> SEQ Table \* ARABIC </w:instrText>
      </w:r>
      <w:r w:rsidRPr="00C658FC">
        <w:rPr>
          <w:lang w:val="en-GB"/>
        </w:rPr>
        <w:fldChar w:fldCharType="separate"/>
      </w:r>
      <w:r w:rsidR="00035882" w:rsidRPr="00C658FC">
        <w:rPr>
          <w:noProof/>
          <w:lang w:val="en-GB"/>
        </w:rPr>
        <w:t>4</w:t>
      </w:r>
      <w:r w:rsidRPr="00C658FC">
        <w:rPr>
          <w:noProof/>
          <w:lang w:val="en-GB"/>
        </w:rPr>
        <w:fldChar w:fldCharType="end"/>
      </w:r>
      <w:r w:rsidRPr="00C658FC">
        <w:rPr>
          <w:lang w:val="en-GB"/>
        </w:rPr>
        <w:t>: EOS Parameters for RDX</w:t>
      </w:r>
      <w:bookmarkEnd w:id="13"/>
    </w:p>
    <w:tbl>
      <w:tblPr>
        <w:tblStyle w:val="TableGrid"/>
        <w:tblW w:w="4794" w:type="dxa"/>
        <w:tblLook w:val="04A0" w:firstRow="1" w:lastRow="0" w:firstColumn="1" w:lastColumn="0" w:noHBand="0" w:noVBand="1"/>
      </w:tblPr>
      <w:tblGrid>
        <w:gridCol w:w="1273"/>
        <w:gridCol w:w="1188"/>
        <w:gridCol w:w="1213"/>
        <w:gridCol w:w="1120"/>
      </w:tblGrid>
      <w:tr w:rsidR="00DC2EED" w:rsidRPr="00C658FC" w14:paraId="6B90A16F" w14:textId="77777777" w:rsidTr="00DC2EED">
        <w:tc>
          <w:tcPr>
            <w:tcW w:w="1273" w:type="dxa"/>
          </w:tcPr>
          <w:p w14:paraId="3B4E0E9B" w14:textId="7FF31FAE" w:rsidR="00DC2EED" w:rsidRPr="00C658FC" w:rsidRDefault="00DC2EED" w:rsidP="009D7BAF">
            <w:pPr>
              <w:rPr>
                <w:lang w:val="en-GB"/>
              </w:rPr>
            </w:pPr>
            <w:r w:rsidRPr="00C658FC">
              <w:rPr>
                <w:lang w:val="en-GB"/>
              </w:rPr>
              <w:t>Material</w:t>
            </w:r>
          </w:p>
        </w:tc>
        <w:tc>
          <w:tcPr>
            <w:tcW w:w="1188" w:type="dxa"/>
          </w:tcPr>
          <w:p w14:paraId="3C933649" w14:textId="6B842940" w:rsidR="00DC2EED" w:rsidRPr="00C658FC" w:rsidRDefault="00DC2EED" w:rsidP="009D7BAF">
            <w:pPr>
              <w:rPr>
                <w:lang w:val="en-GB"/>
              </w:rPr>
            </w:pPr>
            <w:r w:rsidRPr="00C658FC">
              <w:rPr>
                <w:lang w:val="en-GB"/>
              </w:rPr>
              <w:t>C</w:t>
            </w:r>
            <w:r w:rsidRPr="00C658FC">
              <w:rPr>
                <w:vertAlign w:val="subscript"/>
                <w:lang w:val="en-GB"/>
              </w:rPr>
              <w:t>0</w:t>
            </w:r>
          </w:p>
        </w:tc>
        <w:tc>
          <w:tcPr>
            <w:tcW w:w="1213" w:type="dxa"/>
          </w:tcPr>
          <w:p w14:paraId="76967086" w14:textId="725DE579" w:rsidR="00DC2EED" w:rsidRPr="00C658FC" w:rsidRDefault="00DC2EED" w:rsidP="009D7BAF">
            <w:pPr>
              <w:rPr>
                <w:lang w:val="en-GB"/>
              </w:rPr>
            </w:pPr>
            <w:r w:rsidRPr="00C658FC">
              <w:rPr>
                <w:lang w:val="en-GB"/>
              </w:rPr>
              <w:t>s</w:t>
            </w:r>
          </w:p>
        </w:tc>
        <w:tc>
          <w:tcPr>
            <w:tcW w:w="1120" w:type="dxa"/>
          </w:tcPr>
          <w:p w14:paraId="0467B500" w14:textId="69336B9E" w:rsidR="00DC2EED" w:rsidRPr="00C658FC" w:rsidRDefault="00DC2EED" w:rsidP="009D7BAF">
            <w:pPr>
              <w:rPr>
                <w:lang w:val="en-GB"/>
              </w:rPr>
            </w:pPr>
            <w:r w:rsidRPr="00C658FC">
              <w:rPr>
                <w:lang w:val="en-GB"/>
              </w:rPr>
              <w:t>Γ</w:t>
            </w:r>
            <w:r w:rsidRPr="00C658FC">
              <w:rPr>
                <w:vertAlign w:val="subscript"/>
                <w:lang w:val="en-GB"/>
              </w:rPr>
              <w:t>0</w:t>
            </w:r>
          </w:p>
        </w:tc>
      </w:tr>
      <w:tr w:rsidR="00DC2EED" w:rsidRPr="00C658FC" w14:paraId="2214CD29" w14:textId="77777777" w:rsidTr="00DC2EED">
        <w:tc>
          <w:tcPr>
            <w:tcW w:w="1273" w:type="dxa"/>
          </w:tcPr>
          <w:p w14:paraId="268E047B" w14:textId="3479ABA1" w:rsidR="00DC2EED" w:rsidRPr="00C658FC" w:rsidRDefault="00DC2EED" w:rsidP="009D7BAF">
            <w:pPr>
              <w:rPr>
                <w:lang w:val="en-GB"/>
              </w:rPr>
            </w:pPr>
            <w:r w:rsidRPr="00C658FC">
              <w:rPr>
                <w:lang w:val="en-GB"/>
              </w:rPr>
              <w:t>Steel 4340</w:t>
            </w:r>
          </w:p>
        </w:tc>
        <w:tc>
          <w:tcPr>
            <w:tcW w:w="1188" w:type="dxa"/>
          </w:tcPr>
          <w:p w14:paraId="314E9E8D" w14:textId="5B6BBB15" w:rsidR="00DC2EED" w:rsidRPr="00C658FC" w:rsidRDefault="00DC2EED" w:rsidP="009D7BAF">
            <w:pPr>
              <w:rPr>
                <w:lang w:val="en-GB"/>
              </w:rPr>
            </w:pPr>
            <w:r w:rsidRPr="00C658FC">
              <w:rPr>
                <w:lang w:val="en-GB"/>
              </w:rPr>
              <w:t>0.4578</w:t>
            </w:r>
            <w:sdt>
              <w:sdtPr>
                <w:rPr>
                  <w:lang w:val="en-GB"/>
                </w:rPr>
                <w:id w:val="2079318830"/>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213" w:type="dxa"/>
          </w:tcPr>
          <w:p w14:paraId="30256615" w14:textId="0EE05F5C" w:rsidR="00DC2EED" w:rsidRPr="00C658FC" w:rsidRDefault="00DC2EED" w:rsidP="009D7BAF">
            <w:pPr>
              <w:rPr>
                <w:lang w:val="en-GB"/>
              </w:rPr>
            </w:pPr>
            <w:r w:rsidRPr="00C658FC">
              <w:rPr>
                <w:lang w:val="en-GB"/>
              </w:rPr>
              <w:t>1.33</w:t>
            </w:r>
            <w:sdt>
              <w:sdtPr>
                <w:rPr>
                  <w:lang w:val="en-GB"/>
                </w:rPr>
                <w:id w:val="-2134627063"/>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c>
          <w:tcPr>
            <w:tcW w:w="1120" w:type="dxa"/>
          </w:tcPr>
          <w:p w14:paraId="25CA0BD2" w14:textId="077D7646" w:rsidR="00DC2EED" w:rsidRPr="00C658FC" w:rsidRDefault="00DC2EED" w:rsidP="009D7BAF">
            <w:pPr>
              <w:rPr>
                <w:lang w:val="en-GB"/>
              </w:rPr>
            </w:pPr>
            <w:r w:rsidRPr="00C658FC">
              <w:rPr>
                <w:lang w:val="en-GB"/>
              </w:rPr>
              <w:t>1.67</w:t>
            </w:r>
            <w:sdt>
              <w:sdtPr>
                <w:rPr>
                  <w:lang w:val="en-GB"/>
                </w:rPr>
                <w:id w:val="1671747735"/>
                <w:citation/>
              </w:sdtPr>
              <w:sdtContent>
                <w:r w:rsidRPr="00C658FC">
                  <w:rPr>
                    <w:lang w:val="en-GB"/>
                  </w:rPr>
                  <w:fldChar w:fldCharType="begin"/>
                </w:r>
                <w:r w:rsidRPr="00C658FC">
                  <w:rPr>
                    <w:lang w:val="en-GB"/>
                  </w:rPr>
                  <w:instrText xml:space="preserve"> CITATION Das12 \l 2057 </w:instrText>
                </w:r>
                <w:r w:rsidRPr="00C658FC">
                  <w:rPr>
                    <w:lang w:val="en-GB"/>
                  </w:rPr>
                  <w:fldChar w:fldCharType="separate"/>
                </w:r>
                <w:r w:rsidRPr="00C658FC">
                  <w:rPr>
                    <w:noProof/>
                    <w:lang w:val="en-GB"/>
                  </w:rPr>
                  <w:t xml:space="preserve"> [8]</w:t>
                </w:r>
                <w:r w:rsidRPr="00C658FC">
                  <w:rPr>
                    <w:lang w:val="en-GB"/>
                  </w:rPr>
                  <w:fldChar w:fldCharType="end"/>
                </w:r>
              </w:sdtContent>
            </w:sdt>
          </w:p>
        </w:tc>
      </w:tr>
      <w:tr w:rsidR="00DC2EED" w:rsidRPr="00C658FC" w14:paraId="79FAAE0C" w14:textId="77777777" w:rsidTr="00DC2EED">
        <w:tc>
          <w:tcPr>
            <w:tcW w:w="1273" w:type="dxa"/>
          </w:tcPr>
          <w:p w14:paraId="130F5592" w14:textId="3DC1837C" w:rsidR="00DC2EED" w:rsidRPr="00C658FC" w:rsidRDefault="00DC2EED" w:rsidP="009D7BAF">
            <w:pPr>
              <w:rPr>
                <w:lang w:val="en-GB"/>
              </w:rPr>
            </w:pPr>
            <w:r w:rsidRPr="00C658FC">
              <w:rPr>
                <w:lang w:val="en-GB"/>
              </w:rPr>
              <w:t>Copper</w:t>
            </w:r>
          </w:p>
        </w:tc>
        <w:tc>
          <w:tcPr>
            <w:tcW w:w="1188" w:type="dxa"/>
          </w:tcPr>
          <w:p w14:paraId="4E5273F1" w14:textId="32652BA1" w:rsidR="00DC2EED" w:rsidRPr="00C658FC" w:rsidRDefault="00DC2EED" w:rsidP="009D7BAF">
            <w:pPr>
              <w:rPr>
                <w:lang w:val="en-GB"/>
              </w:rPr>
            </w:pPr>
            <w:r w:rsidRPr="00C658FC">
              <w:rPr>
                <w:lang w:val="en-GB"/>
              </w:rPr>
              <w:t xml:space="preserve">3940 </w:t>
            </w:r>
            <w:sdt>
              <w:sdtPr>
                <w:rPr>
                  <w:lang w:val="en-GB"/>
                </w:rPr>
                <w:id w:val="-1956475132"/>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[10]</w:t>
                </w:r>
                <w:r w:rsidRPr="00C658FC">
                  <w:rPr>
                    <w:lang w:val="en-GB"/>
                  </w:rPr>
                  <w:fldChar w:fldCharType="end"/>
                </w:r>
              </w:sdtContent>
            </w:sdt>
          </w:p>
        </w:tc>
        <w:tc>
          <w:tcPr>
            <w:tcW w:w="1213" w:type="dxa"/>
          </w:tcPr>
          <w:p w14:paraId="4C36BD57" w14:textId="6CC2F006" w:rsidR="00DC2EED" w:rsidRPr="00C658FC" w:rsidRDefault="00DC2EED" w:rsidP="009D7BAF">
            <w:pPr>
              <w:rPr>
                <w:lang w:val="en-GB"/>
              </w:rPr>
            </w:pPr>
            <w:r w:rsidRPr="00C658FC">
              <w:rPr>
                <w:lang w:val="en-GB"/>
              </w:rPr>
              <w:t>1.489</w:t>
            </w:r>
            <w:sdt>
              <w:sdtPr>
                <w:rPr>
                  <w:lang w:val="en-GB"/>
                </w:rPr>
                <w:id w:val="-1749960427"/>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 xml:space="preserve"> [10]</w:t>
                </w:r>
                <w:r w:rsidRPr="00C658FC">
                  <w:rPr>
                    <w:lang w:val="en-GB"/>
                  </w:rPr>
                  <w:fldChar w:fldCharType="end"/>
                </w:r>
              </w:sdtContent>
            </w:sdt>
          </w:p>
        </w:tc>
        <w:tc>
          <w:tcPr>
            <w:tcW w:w="1120" w:type="dxa"/>
          </w:tcPr>
          <w:p w14:paraId="6B0A95CF" w14:textId="4219D8E5" w:rsidR="00DC2EED" w:rsidRPr="00C658FC" w:rsidRDefault="00DC2EED" w:rsidP="009D7BAF">
            <w:pPr>
              <w:rPr>
                <w:lang w:val="en-GB"/>
              </w:rPr>
            </w:pPr>
            <w:r w:rsidRPr="00C658FC">
              <w:rPr>
                <w:lang w:val="en-GB"/>
              </w:rPr>
              <w:t>2.02</w:t>
            </w:r>
            <w:sdt>
              <w:sdtPr>
                <w:rPr>
                  <w:lang w:val="en-GB"/>
                </w:rPr>
                <w:id w:val="-1145890839"/>
                <w:citation/>
              </w:sdtPr>
              <w:sdtContent>
                <w:r w:rsidRPr="00C658FC">
                  <w:rPr>
                    <w:lang w:val="en-GB"/>
                  </w:rPr>
                  <w:fldChar w:fldCharType="begin"/>
                </w:r>
                <w:r w:rsidRPr="00C658FC">
                  <w:rPr>
                    <w:lang w:val="en-GB"/>
                  </w:rPr>
                  <w:instrText xml:space="preserve"> CITATION Moh20 \l 2057 </w:instrText>
                </w:r>
                <w:r w:rsidRPr="00C658FC">
                  <w:rPr>
                    <w:lang w:val="en-GB"/>
                  </w:rPr>
                  <w:fldChar w:fldCharType="separate"/>
                </w:r>
                <w:r w:rsidRPr="00C658FC">
                  <w:rPr>
                    <w:noProof/>
                    <w:lang w:val="en-GB"/>
                  </w:rPr>
                  <w:t xml:space="preserve"> [10]</w:t>
                </w:r>
                <w:r w:rsidRPr="00C658FC">
                  <w:rPr>
                    <w:lang w:val="en-GB"/>
                  </w:rPr>
                  <w:fldChar w:fldCharType="end"/>
                </w:r>
              </w:sdtContent>
            </w:sdt>
          </w:p>
        </w:tc>
      </w:tr>
    </w:tbl>
    <w:p w14:paraId="0BCC2330" w14:textId="20A62522" w:rsidR="009D7BAF" w:rsidRDefault="009D7BAF" w:rsidP="00DD601E">
      <w:pPr>
        <w:pStyle w:val="Caption"/>
        <w:rPr>
          <w:lang w:val="en-GB"/>
        </w:rPr>
      </w:pPr>
      <w:bookmarkStart w:id="14" w:name="_Toc155646973"/>
      <w:r w:rsidRPr="00C658FC">
        <w:rPr>
          <w:lang w:val="en-GB"/>
        </w:rPr>
        <w:t xml:space="preserve">Table </w:t>
      </w:r>
      <w:r w:rsidRPr="00C658FC">
        <w:rPr>
          <w:lang w:val="en-GB"/>
        </w:rPr>
        <w:fldChar w:fldCharType="begin"/>
      </w:r>
      <w:r w:rsidRPr="00C658FC">
        <w:rPr>
          <w:lang w:val="en-GB"/>
        </w:rPr>
        <w:instrText xml:space="preserve"> SEQ Table \* ARABIC </w:instrText>
      </w:r>
      <w:r w:rsidRPr="00C658FC">
        <w:rPr>
          <w:lang w:val="en-GB"/>
        </w:rPr>
        <w:fldChar w:fldCharType="separate"/>
      </w:r>
      <w:r w:rsidR="00035882" w:rsidRPr="00C658FC">
        <w:rPr>
          <w:noProof/>
          <w:lang w:val="en-GB"/>
        </w:rPr>
        <w:t>5</w:t>
      </w:r>
      <w:r w:rsidRPr="00C658FC">
        <w:rPr>
          <w:noProof/>
          <w:lang w:val="en-GB"/>
        </w:rPr>
        <w:fldChar w:fldCharType="end"/>
      </w:r>
      <w:r w:rsidRPr="00C658FC">
        <w:rPr>
          <w:lang w:val="en-GB"/>
        </w:rPr>
        <w:t>: EOS Parameters for Steel 4340 and Copper</w:t>
      </w:r>
      <w:bookmarkEnd w:id="14"/>
    </w:p>
    <w:p w14:paraId="1F4A3F1C" w14:textId="46414B7C" w:rsidR="003E601C" w:rsidRDefault="003E601C" w:rsidP="003E601C">
      <w:pPr>
        <w:rPr>
          <w:lang w:val="en-GB"/>
        </w:rPr>
      </w:pPr>
      <w:r>
        <w:rPr>
          <w:lang w:val="en-GB"/>
        </w:rPr>
        <w:lastRenderedPageBreak/>
        <w:t>During initial test runs of the model, the steel material used the full properties given above. However, model errors in the case lead to the decision to use a simplified steel model, using only Density, Young’s Modulus, and Poisson’s Ratio. This allowed the basic behaviour of the steel to be calculated without limiting the model’s runtime to a value too low to extract meaningful results.</w:t>
      </w:r>
    </w:p>
    <w:p w14:paraId="718DFAC6" w14:textId="77777777" w:rsidR="003E601C" w:rsidRDefault="003E601C" w:rsidP="003E601C">
      <w:pPr>
        <w:rPr>
          <w:lang w:val="en-GB"/>
        </w:rPr>
      </w:pPr>
    </w:p>
    <w:p w14:paraId="4D2BC6DC" w14:textId="77777777" w:rsidR="003E601C" w:rsidRDefault="003E601C" w:rsidP="003E601C">
      <w:pPr>
        <w:rPr>
          <w:lang w:val="en-GB"/>
        </w:rPr>
      </w:pPr>
    </w:p>
    <w:p w14:paraId="5614D89A" w14:textId="77777777" w:rsidR="003E601C" w:rsidRDefault="003E601C" w:rsidP="003E601C">
      <w:pPr>
        <w:rPr>
          <w:lang w:val="en-GB"/>
        </w:rPr>
      </w:pPr>
    </w:p>
    <w:p w14:paraId="78ACFEBA" w14:textId="77777777" w:rsidR="003E601C" w:rsidRDefault="003E601C" w:rsidP="003E601C">
      <w:pPr>
        <w:rPr>
          <w:lang w:val="en-GB"/>
        </w:rPr>
      </w:pPr>
    </w:p>
    <w:p w14:paraId="17B5A7BB" w14:textId="77777777" w:rsidR="003E601C" w:rsidRDefault="003E601C" w:rsidP="003E601C">
      <w:pPr>
        <w:rPr>
          <w:lang w:val="en-GB"/>
        </w:rPr>
      </w:pPr>
    </w:p>
    <w:p w14:paraId="1AC77738" w14:textId="77777777" w:rsidR="003E601C" w:rsidRDefault="003E601C" w:rsidP="003E601C">
      <w:pPr>
        <w:rPr>
          <w:lang w:val="en-GB"/>
        </w:rPr>
      </w:pPr>
    </w:p>
    <w:p w14:paraId="0416E9E9" w14:textId="77777777" w:rsidR="003E601C" w:rsidRDefault="003E601C" w:rsidP="003E601C">
      <w:pPr>
        <w:rPr>
          <w:lang w:val="en-GB"/>
        </w:rPr>
      </w:pPr>
    </w:p>
    <w:p w14:paraId="21BC98B1" w14:textId="77777777" w:rsidR="003E601C" w:rsidRDefault="003E601C" w:rsidP="003E601C">
      <w:pPr>
        <w:rPr>
          <w:lang w:val="en-GB"/>
        </w:rPr>
      </w:pPr>
    </w:p>
    <w:p w14:paraId="29C469AB" w14:textId="77777777" w:rsidR="003E601C" w:rsidRDefault="003E601C" w:rsidP="003E601C">
      <w:pPr>
        <w:rPr>
          <w:lang w:val="en-GB"/>
        </w:rPr>
      </w:pPr>
    </w:p>
    <w:p w14:paraId="6F81F59C" w14:textId="77777777" w:rsidR="003E601C" w:rsidRDefault="003E601C" w:rsidP="003E601C">
      <w:pPr>
        <w:rPr>
          <w:lang w:val="en-GB"/>
        </w:rPr>
      </w:pPr>
    </w:p>
    <w:p w14:paraId="63D7261B" w14:textId="77777777" w:rsidR="003E601C" w:rsidRDefault="003E601C" w:rsidP="003E601C">
      <w:pPr>
        <w:rPr>
          <w:lang w:val="en-GB"/>
        </w:rPr>
      </w:pPr>
    </w:p>
    <w:p w14:paraId="1194D867" w14:textId="77777777" w:rsidR="003E601C" w:rsidRDefault="003E601C" w:rsidP="003E601C">
      <w:pPr>
        <w:rPr>
          <w:lang w:val="en-GB"/>
        </w:rPr>
      </w:pPr>
    </w:p>
    <w:p w14:paraId="0B8F5553" w14:textId="77777777" w:rsidR="003E601C" w:rsidRDefault="003E601C" w:rsidP="003E601C">
      <w:pPr>
        <w:rPr>
          <w:lang w:val="en-GB"/>
        </w:rPr>
      </w:pPr>
    </w:p>
    <w:p w14:paraId="10E4E5E4" w14:textId="77777777" w:rsidR="003E601C" w:rsidRDefault="003E601C" w:rsidP="003E601C">
      <w:pPr>
        <w:rPr>
          <w:lang w:val="en-GB"/>
        </w:rPr>
      </w:pPr>
    </w:p>
    <w:p w14:paraId="6B4223A8" w14:textId="77777777" w:rsidR="003E601C" w:rsidRDefault="003E601C" w:rsidP="003E601C">
      <w:pPr>
        <w:rPr>
          <w:lang w:val="en-GB"/>
        </w:rPr>
      </w:pPr>
    </w:p>
    <w:p w14:paraId="720F1E61" w14:textId="77777777" w:rsidR="003E601C" w:rsidRDefault="003E601C" w:rsidP="003E601C">
      <w:pPr>
        <w:rPr>
          <w:lang w:val="en-GB"/>
        </w:rPr>
      </w:pPr>
    </w:p>
    <w:p w14:paraId="39085634" w14:textId="77777777" w:rsidR="003E601C" w:rsidRDefault="003E601C" w:rsidP="003E601C">
      <w:pPr>
        <w:rPr>
          <w:lang w:val="en-GB"/>
        </w:rPr>
      </w:pPr>
    </w:p>
    <w:p w14:paraId="54F258D8" w14:textId="77777777" w:rsidR="003E601C" w:rsidRDefault="003E601C" w:rsidP="003E601C">
      <w:pPr>
        <w:rPr>
          <w:lang w:val="en-GB"/>
        </w:rPr>
      </w:pPr>
    </w:p>
    <w:p w14:paraId="03F175B8" w14:textId="77777777" w:rsidR="003E601C" w:rsidRDefault="003E601C" w:rsidP="003E601C">
      <w:pPr>
        <w:rPr>
          <w:lang w:val="en-GB"/>
        </w:rPr>
      </w:pPr>
    </w:p>
    <w:p w14:paraId="015EA82F" w14:textId="77777777" w:rsidR="003E601C" w:rsidRDefault="003E601C" w:rsidP="003E601C">
      <w:pPr>
        <w:rPr>
          <w:lang w:val="en-GB"/>
        </w:rPr>
      </w:pPr>
    </w:p>
    <w:p w14:paraId="6B135C39" w14:textId="77777777" w:rsidR="003E601C" w:rsidRDefault="003E601C" w:rsidP="003E601C">
      <w:pPr>
        <w:rPr>
          <w:lang w:val="en-GB"/>
        </w:rPr>
      </w:pPr>
    </w:p>
    <w:p w14:paraId="40CE5D47" w14:textId="77777777" w:rsidR="003E601C" w:rsidRDefault="003E601C" w:rsidP="003E601C">
      <w:pPr>
        <w:rPr>
          <w:lang w:val="en-GB"/>
        </w:rPr>
      </w:pPr>
    </w:p>
    <w:p w14:paraId="3F7A47DB" w14:textId="77777777" w:rsidR="003E601C" w:rsidRPr="003E601C" w:rsidRDefault="003E601C" w:rsidP="003E601C">
      <w:pPr>
        <w:rPr>
          <w:lang w:val="en-GB"/>
        </w:rPr>
      </w:pPr>
    </w:p>
    <w:p w14:paraId="7EC72A7E" w14:textId="3EC281A8" w:rsidR="009D7BAF" w:rsidRPr="00C658FC" w:rsidRDefault="009D7BAF" w:rsidP="009D7BAF">
      <w:pPr>
        <w:pStyle w:val="Heading3"/>
        <w:numPr>
          <w:ilvl w:val="1"/>
          <w:numId w:val="16"/>
        </w:numPr>
        <w:rPr>
          <w:lang w:val="en-GB"/>
        </w:rPr>
      </w:pPr>
      <w:bookmarkStart w:id="15" w:name="_Toc155255640"/>
      <w:r w:rsidRPr="00C658FC">
        <w:rPr>
          <w:lang w:val="en-GB"/>
        </w:rPr>
        <w:lastRenderedPageBreak/>
        <w:t>Geometry</w:t>
      </w:r>
      <w:bookmarkEnd w:id="15"/>
    </w:p>
    <w:p w14:paraId="50A07E54" w14:textId="17C4CDD8" w:rsidR="009D7BAF" w:rsidRPr="00C658FC" w:rsidRDefault="00B02402" w:rsidP="009D7BAF">
      <w:pPr>
        <w:rPr>
          <w:lang w:val="en-GB"/>
        </w:rPr>
      </w:pPr>
      <w:r w:rsidRPr="00C658FC">
        <w:rPr>
          <w:lang w:val="en-GB"/>
        </w:rPr>
        <w:t xml:space="preserve">Whilst no specific shaped charge was used as a basis for the model, consideration was given to realistic sizing, and as such a charge diameter of 120mm was chosen. This number is close to the </w:t>
      </w:r>
      <w:proofErr w:type="spellStart"/>
      <w:r w:rsidRPr="00C658FC">
        <w:rPr>
          <w:lang w:val="en-GB"/>
        </w:rPr>
        <w:t>caliber</w:t>
      </w:r>
      <w:proofErr w:type="spellEnd"/>
      <w:r w:rsidRPr="00C658FC">
        <w:rPr>
          <w:lang w:val="en-GB"/>
        </w:rPr>
        <w:t xml:space="preserve"> of tank main guns used by both NATO (120mm) and China, Russia and other former soviet nations (125mm) and as such is approximately representative of a shaped charge that may be encountered in a modern battlefield environment. </w:t>
      </w:r>
    </w:p>
    <w:p w14:paraId="160AB406" w14:textId="13215E2A" w:rsidR="00B02402" w:rsidRPr="00C658FC" w:rsidRDefault="00B02402" w:rsidP="009D7BAF">
      <w:pPr>
        <w:rPr>
          <w:lang w:val="en-GB"/>
        </w:rPr>
      </w:pPr>
      <w:r w:rsidRPr="00C658FC">
        <w:rPr>
          <w:lang w:val="en-GB"/>
        </w:rPr>
        <w:t>The Case of the charge was drawn in the sketch screen with an external radius of 60mm, an internal radius of 59mm, and a length of 145mm.</w:t>
      </w:r>
    </w:p>
    <w:p w14:paraId="3E86EED5" w14:textId="77777777" w:rsidR="00B02402" w:rsidRPr="00C658FC" w:rsidRDefault="00B02402" w:rsidP="00B02402">
      <w:pPr>
        <w:keepNext/>
        <w:rPr>
          <w:lang w:val="en-GB"/>
        </w:rPr>
      </w:pPr>
      <w:r w:rsidRPr="00C658FC">
        <w:rPr>
          <w:noProof/>
          <w:lang w:val="en-GB"/>
        </w:rPr>
        <w:drawing>
          <wp:inline distT="0" distB="0" distL="0" distR="0" wp14:anchorId="2CB705A0" wp14:editId="681001DE">
            <wp:extent cx="5274310" cy="2541905"/>
            <wp:effectExtent l="0" t="0" r="2540" b="0"/>
            <wp:docPr id="521334462" name="Picture 1"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334462" name="Picture 1" descr="A computer screen shot of a blueprint&#10;&#10;Description automatically generated"/>
                    <pic:cNvPicPr/>
                  </pic:nvPicPr>
                  <pic:blipFill>
                    <a:blip r:embed="rId12"/>
                    <a:stretch>
                      <a:fillRect/>
                    </a:stretch>
                  </pic:blipFill>
                  <pic:spPr>
                    <a:xfrm>
                      <a:off x="0" y="0"/>
                      <a:ext cx="5274310" cy="2541905"/>
                    </a:xfrm>
                    <a:prstGeom prst="rect">
                      <a:avLst/>
                    </a:prstGeom>
                  </pic:spPr>
                </pic:pic>
              </a:graphicData>
            </a:graphic>
          </wp:inline>
        </w:drawing>
      </w:r>
    </w:p>
    <w:p w14:paraId="0E617AB2" w14:textId="1D56503B" w:rsidR="00B02402" w:rsidRPr="00C658FC" w:rsidRDefault="00B02402" w:rsidP="00B02402">
      <w:pPr>
        <w:pStyle w:val="Caption"/>
        <w:rPr>
          <w:lang w:val="en-GB"/>
        </w:rPr>
      </w:pPr>
      <w:bookmarkStart w:id="16" w:name="_Toc155646925"/>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2</w:t>
      </w:r>
      <w:r w:rsidRPr="00C658FC">
        <w:rPr>
          <w:lang w:val="en-GB"/>
        </w:rPr>
        <w:fldChar w:fldCharType="end"/>
      </w:r>
      <w:r w:rsidRPr="00C658FC">
        <w:rPr>
          <w:lang w:val="en-GB"/>
        </w:rPr>
        <w:t>: The Case of the Charge Sketched in Abaqus.</w:t>
      </w:r>
      <w:bookmarkEnd w:id="16"/>
    </w:p>
    <w:p w14:paraId="5BBD668E" w14:textId="3185F3D1" w:rsidR="00B02402" w:rsidRPr="00C658FC" w:rsidRDefault="00B02402" w:rsidP="00B02402">
      <w:pPr>
        <w:rPr>
          <w:lang w:val="en-GB"/>
        </w:rPr>
      </w:pPr>
      <w:r w:rsidRPr="00C658FC">
        <w:rPr>
          <w:lang w:val="en-GB"/>
        </w:rPr>
        <w:t xml:space="preserve">Only half of the case was drawn to allow revolution </w:t>
      </w:r>
      <w:r w:rsidR="002E0575" w:rsidRPr="00C658FC">
        <w:rPr>
          <w:lang w:val="en-GB"/>
        </w:rPr>
        <w:t>to form a 3D shape when carrying out the modelling in 3D. For the 2D model, symmetry was achieved using boundary conditions.</w:t>
      </w:r>
    </w:p>
    <w:p w14:paraId="1808CA78" w14:textId="5E213330" w:rsidR="002E0575" w:rsidRPr="00C658FC" w:rsidRDefault="002E0575" w:rsidP="00B02402">
      <w:pPr>
        <w:rPr>
          <w:lang w:val="en-GB"/>
        </w:rPr>
      </w:pPr>
      <w:r w:rsidRPr="00C658FC">
        <w:rPr>
          <w:lang w:val="en-GB"/>
        </w:rPr>
        <w:t>The Copper Liner was sketched with a radius of 59mm, a length of 105mm, and a half-angle of 25.46°. As with the case, half of the liner was sketched to allow for revolution.</w:t>
      </w:r>
    </w:p>
    <w:p w14:paraId="2D66C458" w14:textId="77777777" w:rsidR="002E0575" w:rsidRPr="00C658FC" w:rsidRDefault="002E0575" w:rsidP="002E0575">
      <w:pPr>
        <w:keepNext/>
        <w:rPr>
          <w:lang w:val="en-GB"/>
        </w:rPr>
      </w:pPr>
      <w:r w:rsidRPr="00C658FC">
        <w:rPr>
          <w:noProof/>
          <w:lang w:val="en-GB"/>
        </w:rPr>
        <w:lastRenderedPageBreak/>
        <w:drawing>
          <wp:inline distT="0" distB="0" distL="0" distR="0" wp14:anchorId="28E75425" wp14:editId="17A3FC21">
            <wp:extent cx="5274310" cy="2585085"/>
            <wp:effectExtent l="0" t="0" r="2540" b="5715"/>
            <wp:docPr id="1620955588" name="Picture 1"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955588" name="Picture 1" descr="A computer screen shot of a blue screen&#10;&#10;Description automatically generated"/>
                    <pic:cNvPicPr/>
                  </pic:nvPicPr>
                  <pic:blipFill>
                    <a:blip r:embed="rId13"/>
                    <a:stretch>
                      <a:fillRect/>
                    </a:stretch>
                  </pic:blipFill>
                  <pic:spPr>
                    <a:xfrm>
                      <a:off x="0" y="0"/>
                      <a:ext cx="5274310" cy="2585085"/>
                    </a:xfrm>
                    <a:prstGeom prst="rect">
                      <a:avLst/>
                    </a:prstGeom>
                  </pic:spPr>
                </pic:pic>
              </a:graphicData>
            </a:graphic>
          </wp:inline>
        </w:drawing>
      </w:r>
    </w:p>
    <w:p w14:paraId="64F86599" w14:textId="68955320" w:rsidR="002E0575" w:rsidRPr="00C658FC" w:rsidRDefault="002E0575" w:rsidP="002E0575">
      <w:pPr>
        <w:pStyle w:val="Caption"/>
        <w:rPr>
          <w:lang w:val="en-GB"/>
        </w:rPr>
      </w:pPr>
      <w:bookmarkStart w:id="17" w:name="_Toc155646926"/>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3</w:t>
      </w:r>
      <w:r w:rsidRPr="00C658FC">
        <w:rPr>
          <w:lang w:val="en-GB"/>
        </w:rPr>
        <w:fldChar w:fldCharType="end"/>
      </w:r>
      <w:r w:rsidRPr="00C658FC">
        <w:rPr>
          <w:lang w:val="en-GB"/>
        </w:rPr>
        <w:t>: The Liner of the Charge Sketched in Abaqus</w:t>
      </w:r>
      <w:bookmarkEnd w:id="17"/>
    </w:p>
    <w:p w14:paraId="5ED31F81" w14:textId="2F2F79D6" w:rsidR="002E0575" w:rsidRPr="00C658FC" w:rsidRDefault="002E0575" w:rsidP="002E0575">
      <w:pPr>
        <w:rPr>
          <w:lang w:val="en-GB"/>
        </w:rPr>
      </w:pPr>
      <w:r w:rsidRPr="00C658FC">
        <w:rPr>
          <w:lang w:val="en-GB"/>
        </w:rPr>
        <w:t xml:space="preserve">The Fill of the charge was sketched by overlaying the liner and case sketches and then removing the outer lines in order to create a shape with a diameter of 59mm, a height of 144mm, and a half-angle in the </w:t>
      </w:r>
      <w:proofErr w:type="spellStart"/>
      <w:r w:rsidRPr="00C658FC">
        <w:rPr>
          <w:lang w:val="en-GB"/>
        </w:rPr>
        <w:t>center</w:t>
      </w:r>
      <w:proofErr w:type="spellEnd"/>
      <w:r w:rsidRPr="00C658FC">
        <w:rPr>
          <w:lang w:val="en-GB"/>
        </w:rPr>
        <w:t xml:space="preserve"> of 25.46°.</w:t>
      </w:r>
    </w:p>
    <w:p w14:paraId="04E8E631" w14:textId="790F98E8" w:rsidR="002E0575" w:rsidRPr="00C658FC" w:rsidRDefault="002E0575" w:rsidP="002E0575">
      <w:pPr>
        <w:pStyle w:val="Caption"/>
        <w:rPr>
          <w:lang w:val="en-GB"/>
        </w:rPr>
      </w:pPr>
      <w:bookmarkStart w:id="18" w:name="_Toc155646927"/>
      <w:r w:rsidRPr="00C658FC">
        <w:rPr>
          <w:noProof/>
          <w:lang w:val="en-GB"/>
        </w:rPr>
        <w:drawing>
          <wp:inline distT="0" distB="0" distL="0" distR="0" wp14:anchorId="5CCC55C8" wp14:editId="3849A1B5">
            <wp:extent cx="5274310" cy="2763520"/>
            <wp:effectExtent l="0" t="0" r="2540" b="0"/>
            <wp:docPr id="4242811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81195" name="Picture 1" descr="A screenshot of a computer&#10;&#10;Description automatically generated"/>
                    <pic:cNvPicPr/>
                  </pic:nvPicPr>
                  <pic:blipFill>
                    <a:blip r:embed="rId14"/>
                    <a:stretch>
                      <a:fillRect/>
                    </a:stretch>
                  </pic:blipFill>
                  <pic:spPr>
                    <a:xfrm>
                      <a:off x="0" y="0"/>
                      <a:ext cx="5274310" cy="2763520"/>
                    </a:xfrm>
                    <a:prstGeom prst="rect">
                      <a:avLst/>
                    </a:prstGeom>
                  </pic:spPr>
                </pic:pic>
              </a:graphicData>
            </a:graphic>
          </wp:inline>
        </w:drawing>
      </w:r>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4</w:t>
      </w:r>
      <w:r w:rsidRPr="00C658FC">
        <w:rPr>
          <w:lang w:val="en-GB"/>
        </w:rPr>
        <w:fldChar w:fldCharType="end"/>
      </w:r>
      <w:r w:rsidRPr="00C658FC">
        <w:rPr>
          <w:lang w:val="en-GB"/>
        </w:rPr>
        <w:t>: The Fill of the Charge Sketched in Abaqus</w:t>
      </w:r>
      <w:bookmarkEnd w:id="18"/>
    </w:p>
    <w:p w14:paraId="349BAADA" w14:textId="706023D2" w:rsidR="002E0575" w:rsidRPr="00C658FC" w:rsidRDefault="002E0575" w:rsidP="00B02402">
      <w:pPr>
        <w:rPr>
          <w:lang w:val="en-GB"/>
        </w:rPr>
      </w:pPr>
      <w:r w:rsidRPr="00C658FC">
        <w:rPr>
          <w:lang w:val="en-GB"/>
        </w:rPr>
        <w:t>After the sketches had been drawn, the parts were created from the sketches, using the re</w:t>
      </w:r>
      <w:r w:rsidR="00C658FC" w:rsidRPr="00C658FC">
        <w:rPr>
          <w:lang w:val="en-GB"/>
        </w:rPr>
        <w:t>volution feature to create parts for the 3D Model. These parts were then combined into an Assembly and materials were assigned appropriately. 3D Parts were rotated through 180° and further symmetry was provided by boundary conditions.</w:t>
      </w:r>
    </w:p>
    <w:p w14:paraId="67301D85" w14:textId="3728742E" w:rsidR="00C658FC" w:rsidRPr="00C658FC" w:rsidRDefault="00C658FC" w:rsidP="00C658FC">
      <w:pPr>
        <w:pStyle w:val="Caption"/>
        <w:rPr>
          <w:lang w:val="en-GB"/>
        </w:rPr>
      </w:pPr>
      <w:bookmarkStart w:id="19" w:name="_Toc155646928"/>
      <w:r w:rsidRPr="00C658FC">
        <w:rPr>
          <w:noProof/>
          <w:lang w:val="en-GB"/>
        </w:rPr>
        <w:lastRenderedPageBreak/>
        <w:drawing>
          <wp:inline distT="0" distB="0" distL="0" distR="0" wp14:anchorId="0C3E3554" wp14:editId="77D7779C">
            <wp:extent cx="5274310" cy="2738755"/>
            <wp:effectExtent l="0" t="0" r="2540" b="4445"/>
            <wp:docPr id="18789745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74540" name="Picture 1" descr="A screenshot of a computer&#10;&#10;Description automatically generated"/>
                    <pic:cNvPicPr/>
                  </pic:nvPicPr>
                  <pic:blipFill>
                    <a:blip r:embed="rId15"/>
                    <a:stretch>
                      <a:fillRect/>
                    </a:stretch>
                  </pic:blipFill>
                  <pic:spPr>
                    <a:xfrm>
                      <a:off x="0" y="0"/>
                      <a:ext cx="5274310" cy="2738755"/>
                    </a:xfrm>
                    <a:prstGeom prst="rect">
                      <a:avLst/>
                    </a:prstGeom>
                  </pic:spPr>
                </pic:pic>
              </a:graphicData>
            </a:graphic>
          </wp:inline>
        </w:drawing>
      </w:r>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5</w:t>
      </w:r>
      <w:r w:rsidRPr="00C658FC">
        <w:rPr>
          <w:lang w:val="en-GB"/>
        </w:rPr>
        <w:fldChar w:fldCharType="end"/>
      </w:r>
      <w:r w:rsidRPr="00C658FC">
        <w:rPr>
          <w:lang w:val="en-GB"/>
        </w:rPr>
        <w:t>: The 3D Model Assembly in Abaqus, with colours indicating individual parts</w:t>
      </w:r>
      <w:bookmarkEnd w:id="19"/>
    </w:p>
    <w:p w14:paraId="2A886E6B" w14:textId="62724AA8" w:rsidR="00C658FC" w:rsidRDefault="00C658FC" w:rsidP="00C658FC">
      <w:pPr>
        <w:pStyle w:val="Caption"/>
        <w:rPr>
          <w:lang w:val="en-GB"/>
        </w:rPr>
      </w:pPr>
      <w:bookmarkStart w:id="20" w:name="_Toc155646929"/>
      <w:r w:rsidRPr="00C658FC">
        <w:rPr>
          <w:noProof/>
          <w:lang w:val="en-GB"/>
        </w:rPr>
        <w:drawing>
          <wp:inline distT="0" distB="0" distL="0" distR="0" wp14:anchorId="64AAB74C" wp14:editId="32149F49">
            <wp:extent cx="5274310" cy="2571115"/>
            <wp:effectExtent l="0" t="0" r="2540" b="635"/>
            <wp:docPr id="150756882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68826" name="Picture 1" descr="A computer screen shot of a computer program&#10;&#10;Description automatically generated"/>
                    <pic:cNvPicPr/>
                  </pic:nvPicPr>
                  <pic:blipFill>
                    <a:blip r:embed="rId16"/>
                    <a:stretch>
                      <a:fillRect/>
                    </a:stretch>
                  </pic:blipFill>
                  <pic:spPr>
                    <a:xfrm>
                      <a:off x="0" y="0"/>
                      <a:ext cx="5274310" cy="2571115"/>
                    </a:xfrm>
                    <a:prstGeom prst="rect">
                      <a:avLst/>
                    </a:prstGeom>
                  </pic:spPr>
                </pic:pic>
              </a:graphicData>
            </a:graphic>
          </wp:inline>
        </w:drawing>
      </w:r>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6</w:t>
      </w:r>
      <w:r w:rsidRPr="00C658FC">
        <w:rPr>
          <w:lang w:val="en-GB"/>
        </w:rPr>
        <w:fldChar w:fldCharType="end"/>
      </w:r>
      <w:r w:rsidRPr="00C658FC">
        <w:rPr>
          <w:lang w:val="en-GB"/>
        </w:rPr>
        <w:t>: The 2D Model Assembly in Ab</w:t>
      </w:r>
      <w:r>
        <w:rPr>
          <w:lang w:val="en-GB"/>
        </w:rPr>
        <w:t>a</w:t>
      </w:r>
      <w:r w:rsidRPr="00C658FC">
        <w:rPr>
          <w:lang w:val="en-GB"/>
        </w:rPr>
        <w:t>qus, with colours representing individual parts</w:t>
      </w:r>
      <w:bookmarkEnd w:id="20"/>
    </w:p>
    <w:p w14:paraId="0C839179" w14:textId="77777777" w:rsidR="00C658FC" w:rsidRPr="00C658FC" w:rsidRDefault="00C658FC" w:rsidP="00C658FC">
      <w:pPr>
        <w:rPr>
          <w:lang w:val="en-GB"/>
        </w:rPr>
      </w:pPr>
    </w:p>
    <w:p w14:paraId="17CEF1AF" w14:textId="71EE9A81" w:rsidR="009D7BAF" w:rsidRPr="00C658FC" w:rsidRDefault="009D7BAF" w:rsidP="009D7BAF">
      <w:pPr>
        <w:pStyle w:val="Heading3"/>
        <w:numPr>
          <w:ilvl w:val="1"/>
          <w:numId w:val="16"/>
        </w:numPr>
        <w:rPr>
          <w:lang w:val="en-GB"/>
        </w:rPr>
      </w:pPr>
      <w:bookmarkStart w:id="21" w:name="_Toc155255641"/>
      <w:r w:rsidRPr="00C658FC">
        <w:rPr>
          <w:lang w:val="en-GB"/>
        </w:rPr>
        <w:t>Model Parameters</w:t>
      </w:r>
      <w:bookmarkEnd w:id="21"/>
    </w:p>
    <w:p w14:paraId="7E36ABA8" w14:textId="600D8851" w:rsidR="008D1632" w:rsidRDefault="00C658FC" w:rsidP="009D7BAF">
      <w:pPr>
        <w:rPr>
          <w:lang w:val="en-GB"/>
        </w:rPr>
      </w:pPr>
      <w:r>
        <w:rPr>
          <w:lang w:val="en-GB"/>
        </w:rPr>
        <w:t>In order to allow the parts to interact with one another, contact behaviour had to be specified. In the Interaction module of Abaqus, an Interaction Property labelled as ‘IntProp-1’ was created with frictionless tangential behaviour, ‘Hard’ Contact Pressure-Overclosure, and default Constraint Enforcement</w:t>
      </w:r>
      <w:r w:rsidR="008D1632">
        <w:rPr>
          <w:lang w:val="en-GB"/>
        </w:rPr>
        <w:t xml:space="preserve">. This property was applied to Step-1 (see ‘Runtime and Outputs’ below) and the contact was set to All With Self, meaning that the parts of the model would be able to interact and exert forces on one another, allowing the jet formation to be appropriately simulated. Boundary conditions were applied to both the 2D and 3D models in the ‘Load’ module to simulate symmetry. In the 2D model, this was an XSYMM Boundary condition, meaning that the model was treated as symmetrical in the X Direction. Similarly, in the 3D Model, a ZSYMM </w:t>
      </w:r>
      <w:r w:rsidR="008D1632">
        <w:rPr>
          <w:lang w:val="en-GB"/>
        </w:rPr>
        <w:lastRenderedPageBreak/>
        <w:t>boundary condition was applied, meaning that the model was treated as symmetrical in the Z direction.</w:t>
      </w:r>
    </w:p>
    <w:p w14:paraId="0AC33C3B" w14:textId="4C9FFF34" w:rsidR="008D1632" w:rsidRDefault="008D1632" w:rsidP="008D1632">
      <w:pPr>
        <w:pStyle w:val="Caption"/>
      </w:pPr>
      <w:bookmarkStart w:id="22" w:name="_Toc155646930"/>
      <w:r w:rsidRPr="008D1632">
        <w:rPr>
          <w:noProof/>
          <w:lang w:val="en-GB"/>
        </w:rPr>
        <w:drawing>
          <wp:inline distT="0" distB="0" distL="0" distR="0" wp14:anchorId="14B70E56" wp14:editId="2E9DC55A">
            <wp:extent cx="5274310" cy="2766060"/>
            <wp:effectExtent l="0" t="0" r="2540" b="0"/>
            <wp:docPr id="173479263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792630" name="Picture 1" descr="A screenshot of a computer program&#10;&#10;Description automatically generated"/>
                    <pic:cNvPicPr/>
                  </pic:nvPicPr>
                  <pic:blipFill>
                    <a:blip r:embed="rId17"/>
                    <a:stretch>
                      <a:fillRect/>
                    </a:stretch>
                  </pic:blipFill>
                  <pic:spPr>
                    <a:xfrm>
                      <a:off x="0" y="0"/>
                      <a:ext cx="5274310" cy="2766060"/>
                    </a:xfrm>
                    <a:prstGeom prst="rect">
                      <a:avLst/>
                    </a:prstGeom>
                  </pic:spPr>
                </pic:pic>
              </a:graphicData>
            </a:graphic>
          </wp:inline>
        </w:drawing>
      </w:r>
      <w:r>
        <w:t xml:space="preserve">Figure </w:t>
      </w:r>
      <w:fldSimple w:instr=" SEQ Figure \* ARABIC ">
        <w:r w:rsidR="003E601C">
          <w:rPr>
            <w:noProof/>
          </w:rPr>
          <w:t>7</w:t>
        </w:r>
      </w:fldSimple>
      <w:r>
        <w:t>: The 2D Model in Abaqus showing the XSYMM boundary condition</w:t>
      </w:r>
      <w:bookmarkEnd w:id="22"/>
    </w:p>
    <w:p w14:paraId="578A5A2A" w14:textId="77777777" w:rsidR="008D1632" w:rsidRDefault="008D1632" w:rsidP="008D1632">
      <w:pPr>
        <w:keepNext/>
      </w:pPr>
      <w:r w:rsidRPr="008D1632">
        <w:rPr>
          <w:noProof/>
          <w:lang w:val="en-GB"/>
        </w:rPr>
        <w:drawing>
          <wp:inline distT="0" distB="0" distL="0" distR="0" wp14:anchorId="00215288" wp14:editId="6A1D3F5A">
            <wp:extent cx="5274310" cy="2747010"/>
            <wp:effectExtent l="0" t="0" r="2540" b="0"/>
            <wp:docPr id="43363452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634523" name="Picture 1" descr="A computer screen shot of a computer program&#10;&#10;Description automatically generated"/>
                    <pic:cNvPicPr/>
                  </pic:nvPicPr>
                  <pic:blipFill>
                    <a:blip r:embed="rId18"/>
                    <a:stretch>
                      <a:fillRect/>
                    </a:stretch>
                  </pic:blipFill>
                  <pic:spPr>
                    <a:xfrm>
                      <a:off x="0" y="0"/>
                      <a:ext cx="5274310" cy="2747010"/>
                    </a:xfrm>
                    <a:prstGeom prst="rect">
                      <a:avLst/>
                    </a:prstGeom>
                  </pic:spPr>
                </pic:pic>
              </a:graphicData>
            </a:graphic>
          </wp:inline>
        </w:drawing>
      </w:r>
    </w:p>
    <w:p w14:paraId="62F23D1E" w14:textId="4EC6AA08" w:rsidR="008D1632" w:rsidRPr="008D1632" w:rsidRDefault="008D1632" w:rsidP="008D1632">
      <w:pPr>
        <w:pStyle w:val="Caption"/>
        <w:rPr>
          <w:lang w:val="en-GB"/>
        </w:rPr>
      </w:pPr>
      <w:bookmarkStart w:id="23" w:name="_Toc155646931"/>
      <w:r>
        <w:t xml:space="preserve">Figure </w:t>
      </w:r>
      <w:fldSimple w:instr=" SEQ Figure \* ARABIC ">
        <w:r w:rsidR="003E601C">
          <w:rPr>
            <w:noProof/>
          </w:rPr>
          <w:t>8</w:t>
        </w:r>
      </w:fldSimple>
      <w:r>
        <w:t>: The 3D Model in Abaqus showing the ZSYMM boundary condition</w:t>
      </w:r>
      <w:bookmarkEnd w:id="23"/>
    </w:p>
    <w:p w14:paraId="491B8107" w14:textId="6D137E19" w:rsidR="009D7BAF" w:rsidRPr="00C658FC" w:rsidRDefault="009D7BAF" w:rsidP="009D7BAF">
      <w:pPr>
        <w:pStyle w:val="Heading3"/>
        <w:numPr>
          <w:ilvl w:val="1"/>
          <w:numId w:val="16"/>
        </w:numPr>
        <w:rPr>
          <w:lang w:val="en-GB"/>
        </w:rPr>
      </w:pPr>
      <w:bookmarkStart w:id="24" w:name="_Toc155255642"/>
      <w:r w:rsidRPr="00C658FC">
        <w:rPr>
          <w:lang w:val="en-GB"/>
        </w:rPr>
        <w:t>Meshing</w:t>
      </w:r>
      <w:bookmarkEnd w:id="24"/>
    </w:p>
    <w:p w14:paraId="4D1656F9" w14:textId="120AD09A" w:rsidR="009D7BAF" w:rsidRDefault="008D1632" w:rsidP="009D7BAF">
      <w:pPr>
        <w:rPr>
          <w:lang w:val="en-GB"/>
        </w:rPr>
      </w:pPr>
      <w:r>
        <w:rPr>
          <w:lang w:val="en-GB"/>
        </w:rPr>
        <w:t xml:space="preserve">In all three models used in this report, sketches were partitioned, allowing the mesh to be proportioned differently in separate areas of the part. In the case of this simulation, this involved making the mesh denser towards the edges of the explosive filler where it met with the </w:t>
      </w:r>
      <w:r w:rsidR="00B12D11">
        <w:rPr>
          <w:lang w:val="en-GB"/>
        </w:rPr>
        <w:t>case and liner. Examples of all meshes are shown below.</w:t>
      </w:r>
    </w:p>
    <w:p w14:paraId="1D06F829" w14:textId="77777777" w:rsidR="00B12D11" w:rsidRDefault="00B12D11" w:rsidP="009D7BAF">
      <w:pPr>
        <w:rPr>
          <w:lang w:val="en-GB"/>
        </w:rPr>
      </w:pPr>
    </w:p>
    <w:p w14:paraId="33D96697" w14:textId="77777777" w:rsidR="00B12D11" w:rsidRDefault="00B12D11" w:rsidP="009D7BAF">
      <w:pPr>
        <w:rPr>
          <w:lang w:val="en-GB"/>
        </w:rPr>
      </w:pPr>
    </w:p>
    <w:p w14:paraId="23D41B37" w14:textId="77777777" w:rsidR="00B12D11" w:rsidRDefault="00B12D11" w:rsidP="00B12D11">
      <w:pPr>
        <w:keepNext/>
      </w:pPr>
      <w:r w:rsidRPr="00B12D11">
        <w:rPr>
          <w:noProof/>
          <w:lang w:val="en-GB"/>
        </w:rPr>
        <w:lastRenderedPageBreak/>
        <w:drawing>
          <wp:inline distT="0" distB="0" distL="0" distR="0" wp14:anchorId="22590732" wp14:editId="32772658">
            <wp:extent cx="5274310" cy="2560320"/>
            <wp:effectExtent l="0" t="0" r="2540" b="0"/>
            <wp:docPr id="1425775127" name="Picture 1" descr="A computer screen shot of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75127" name="Picture 1" descr="A computer screen shot of a blue line&#10;&#10;Description automatically generated"/>
                    <pic:cNvPicPr/>
                  </pic:nvPicPr>
                  <pic:blipFill>
                    <a:blip r:embed="rId19"/>
                    <a:stretch>
                      <a:fillRect/>
                    </a:stretch>
                  </pic:blipFill>
                  <pic:spPr>
                    <a:xfrm>
                      <a:off x="0" y="0"/>
                      <a:ext cx="5274310" cy="2560320"/>
                    </a:xfrm>
                    <a:prstGeom prst="rect">
                      <a:avLst/>
                    </a:prstGeom>
                  </pic:spPr>
                </pic:pic>
              </a:graphicData>
            </a:graphic>
          </wp:inline>
        </w:drawing>
      </w:r>
    </w:p>
    <w:p w14:paraId="0AFAC848" w14:textId="7AA9287F" w:rsidR="00B12D11" w:rsidRDefault="005A79FF" w:rsidP="00B12D11">
      <w:pPr>
        <w:pStyle w:val="Caption"/>
      </w:pPr>
      <w:bookmarkStart w:id="25" w:name="_Toc155646932"/>
      <w:r>
        <w:rPr>
          <w:noProof/>
        </w:rPr>
        <mc:AlternateContent>
          <mc:Choice Requires="wpi">
            <w:drawing>
              <wp:anchor distT="0" distB="0" distL="114300" distR="114300" simplePos="0" relativeHeight="251659264" behindDoc="0" locked="0" layoutInCell="1" allowOverlap="1" wp14:anchorId="46839163" wp14:editId="5F483E18">
                <wp:simplePos x="0" y="0"/>
                <wp:positionH relativeFrom="column">
                  <wp:posOffset>367154</wp:posOffset>
                </wp:positionH>
                <wp:positionV relativeFrom="paragraph">
                  <wp:posOffset>327504</wp:posOffset>
                </wp:positionV>
                <wp:extent cx="488160" cy="37080"/>
                <wp:effectExtent l="38100" t="38100" r="45720" b="58420"/>
                <wp:wrapNone/>
                <wp:docPr id="2130829873"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488160" cy="37080"/>
                      </w14:xfrm>
                    </w14:contentPart>
                  </a:graphicData>
                </a:graphic>
              </wp:anchor>
            </w:drawing>
          </mc:Choice>
          <mc:Fallback>
            <w:pict>
              <v:shapetype w14:anchorId="73CBA7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8.2pt;margin-top:25.1pt;width:39.9pt;height:4.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">
                <v:imagedata r:id="rId21" o:title=""/>
              </v:shape>
            </w:pict>
          </mc:Fallback>
        </mc:AlternateContent>
      </w:r>
      <w:r w:rsidR="00B12D11">
        <w:t xml:space="preserve">Figure </w:t>
      </w:r>
      <w:fldSimple w:instr=" SEQ Figure \* ARABIC ">
        <w:r w:rsidR="003E601C">
          <w:rPr>
            <w:noProof/>
          </w:rPr>
          <w:t>9</w:t>
        </w:r>
      </w:fldSimple>
      <w:r w:rsidR="00B12D11">
        <w:t>: The Case of the 2D Model meshed in Abaqus. Mesh is Tri-Type with an element size of 0.00001 to 0.0005m</w:t>
      </w:r>
      <w:bookmarkEnd w:id="25"/>
    </w:p>
    <w:p w14:paraId="76098977" w14:textId="1E2AF913" w:rsidR="00B12D11" w:rsidRDefault="00B12D11" w:rsidP="00B12D11">
      <w:pPr>
        <w:pStyle w:val="Caption"/>
      </w:pPr>
      <w:bookmarkStart w:id="26" w:name="_Toc155646933"/>
      <w:r w:rsidRPr="00B12D11">
        <w:rPr>
          <w:noProof/>
          <w:lang w:val="en-GB"/>
        </w:rPr>
        <w:drawing>
          <wp:inline distT="0" distB="0" distL="0" distR="0" wp14:anchorId="01A16A55" wp14:editId="7559B192">
            <wp:extent cx="5274310" cy="2769235"/>
            <wp:effectExtent l="0" t="0" r="2540" b="0"/>
            <wp:docPr id="21161050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05061" name="Picture 1" descr="A screenshot of a computer&#10;&#10;Description automatically generated"/>
                    <pic:cNvPicPr/>
                  </pic:nvPicPr>
                  <pic:blipFill>
                    <a:blip r:embed="rId22"/>
                    <a:stretch>
                      <a:fillRect/>
                    </a:stretch>
                  </pic:blipFill>
                  <pic:spPr>
                    <a:xfrm>
                      <a:off x="0" y="0"/>
                      <a:ext cx="5274310" cy="2769235"/>
                    </a:xfrm>
                    <a:prstGeom prst="rect">
                      <a:avLst/>
                    </a:prstGeom>
                  </pic:spPr>
                </pic:pic>
              </a:graphicData>
            </a:graphic>
          </wp:inline>
        </w:drawing>
      </w:r>
      <w:r>
        <w:t xml:space="preserve">Figure </w:t>
      </w:r>
      <w:fldSimple w:instr=" SEQ Figure \* ARABIC ">
        <w:r w:rsidR="003E601C">
          <w:rPr>
            <w:noProof/>
          </w:rPr>
          <w:t>10</w:t>
        </w:r>
      </w:fldSimple>
      <w:r>
        <w:t>: The Fill of the 2D Model meshed in Abaqus, Mesh is Tri-Tye with an element size of 0.0005 to 0.002m</w:t>
      </w:r>
      <w:bookmarkEnd w:id="26"/>
    </w:p>
    <w:p w14:paraId="63AC22C2" w14:textId="46FCD977" w:rsidR="00B12D11" w:rsidRDefault="00B12D11" w:rsidP="00B12D11">
      <w:pPr>
        <w:pStyle w:val="Caption"/>
      </w:pPr>
      <w:bookmarkStart w:id="27" w:name="_Toc155646934"/>
      <w:r w:rsidRPr="00B12D11">
        <w:rPr>
          <w:noProof/>
          <w:lang w:val="en-GB"/>
        </w:rPr>
        <w:lastRenderedPageBreak/>
        <w:drawing>
          <wp:inline distT="0" distB="0" distL="0" distR="0" wp14:anchorId="2B6E6FDE" wp14:editId="1DA49B02">
            <wp:extent cx="5274310" cy="2749550"/>
            <wp:effectExtent l="0" t="0" r="2540" b="0"/>
            <wp:docPr id="10403828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82806" name="Picture 1" descr="A screenshot of a computer&#10;&#10;Description automatically generated"/>
                    <pic:cNvPicPr/>
                  </pic:nvPicPr>
                  <pic:blipFill>
                    <a:blip r:embed="rId23"/>
                    <a:stretch>
                      <a:fillRect/>
                    </a:stretch>
                  </pic:blipFill>
                  <pic:spPr>
                    <a:xfrm>
                      <a:off x="0" y="0"/>
                      <a:ext cx="5274310" cy="2749550"/>
                    </a:xfrm>
                    <a:prstGeom prst="rect">
                      <a:avLst/>
                    </a:prstGeom>
                  </pic:spPr>
                </pic:pic>
              </a:graphicData>
            </a:graphic>
          </wp:inline>
        </w:drawing>
      </w:r>
      <w:r>
        <w:t xml:space="preserve">Figure </w:t>
      </w:r>
      <w:fldSimple w:instr=" SEQ Figure \* ARABIC ">
        <w:r w:rsidR="003E601C">
          <w:rPr>
            <w:noProof/>
          </w:rPr>
          <w:t>11</w:t>
        </w:r>
      </w:fldSimple>
      <w:r>
        <w:t>: The liner of the 2D Model Meshed in Abaqus, Mesh is Tri-Type, Element size approximately 0.0002m</w:t>
      </w:r>
      <w:bookmarkEnd w:id="27"/>
    </w:p>
    <w:p w14:paraId="08B43A4D" w14:textId="08544D8D" w:rsidR="00B12D11" w:rsidRDefault="00B12D11" w:rsidP="00B12D11">
      <w:pPr>
        <w:rPr>
          <w:lang w:val="en-GB"/>
        </w:rPr>
      </w:pPr>
      <w:r>
        <w:rPr>
          <w:lang w:val="en-GB"/>
        </w:rPr>
        <w:t>Owing to the computational limitations of Abaqus, the 3D model necessitated a more coarse mesh. In addition, a second 3D model was run using the adaptive meshing algorithm to evaluate the differences in results between conventional meshing and adaptive meshing</w:t>
      </w:r>
      <w:r w:rsidR="004644D8">
        <w:rPr>
          <w:lang w:val="en-GB"/>
        </w:rPr>
        <w:t xml:space="preserve">. </w:t>
      </w:r>
    </w:p>
    <w:p w14:paraId="391A5E8A" w14:textId="12DEBCD2" w:rsidR="00B12D11" w:rsidRDefault="00B12D11" w:rsidP="00B12D11">
      <w:pPr>
        <w:pStyle w:val="Caption"/>
      </w:pPr>
      <w:bookmarkStart w:id="28" w:name="_Toc155646935"/>
      <w:r w:rsidRPr="00B12D11">
        <w:rPr>
          <w:noProof/>
          <w:lang w:val="en-GB"/>
        </w:rPr>
        <w:drawing>
          <wp:inline distT="0" distB="0" distL="0" distR="0" wp14:anchorId="62FA3185" wp14:editId="3104318C">
            <wp:extent cx="5274310" cy="2769235"/>
            <wp:effectExtent l="0" t="0" r="2540" b="0"/>
            <wp:docPr id="18928645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64521" name="Picture 1" descr="A screenshot of a computer&#10;&#10;Description automatically generated"/>
                    <pic:cNvPicPr/>
                  </pic:nvPicPr>
                  <pic:blipFill>
                    <a:blip r:embed="rId24"/>
                    <a:stretch>
                      <a:fillRect/>
                    </a:stretch>
                  </pic:blipFill>
                  <pic:spPr>
                    <a:xfrm>
                      <a:off x="0" y="0"/>
                      <a:ext cx="5274310" cy="2769235"/>
                    </a:xfrm>
                    <a:prstGeom prst="rect">
                      <a:avLst/>
                    </a:prstGeom>
                  </pic:spPr>
                </pic:pic>
              </a:graphicData>
            </a:graphic>
          </wp:inline>
        </w:drawing>
      </w:r>
      <w:r>
        <w:t xml:space="preserve">Figure </w:t>
      </w:r>
      <w:fldSimple w:instr=" SEQ Figure \* ARABIC ">
        <w:r w:rsidR="003E601C">
          <w:rPr>
            <w:noProof/>
          </w:rPr>
          <w:t>12</w:t>
        </w:r>
      </w:fldSimple>
      <w:r>
        <w:t>: The Case of the 3D Model Meshed in Abaqus, Mesh is Tet-Type, Element Size approximately 0.0025m</w:t>
      </w:r>
      <w:bookmarkEnd w:id="28"/>
    </w:p>
    <w:p w14:paraId="5788F9D9" w14:textId="0C748855" w:rsidR="00B12D11" w:rsidRDefault="003E601C" w:rsidP="003E601C">
      <w:pPr>
        <w:pStyle w:val="Caption"/>
      </w:pPr>
      <w:bookmarkStart w:id="29" w:name="_Toc155646936"/>
      <w:r w:rsidRPr="003E601C">
        <w:rPr>
          <w:noProof/>
          <w:lang w:val="en-GB"/>
        </w:rPr>
        <w:lastRenderedPageBreak/>
        <w:drawing>
          <wp:inline distT="0" distB="0" distL="0" distR="0" wp14:anchorId="0D7D1D02" wp14:editId="3D498C2E">
            <wp:extent cx="5274310" cy="2760980"/>
            <wp:effectExtent l="0" t="0" r="2540" b="1270"/>
            <wp:docPr id="13963211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21196" name="Picture 1" descr="A screenshot of a computer&#10;&#10;Description automatically generated"/>
                    <pic:cNvPicPr/>
                  </pic:nvPicPr>
                  <pic:blipFill>
                    <a:blip r:embed="rId25"/>
                    <a:stretch>
                      <a:fillRect/>
                    </a:stretch>
                  </pic:blipFill>
                  <pic:spPr>
                    <a:xfrm>
                      <a:off x="0" y="0"/>
                      <a:ext cx="5274310" cy="2760980"/>
                    </a:xfrm>
                    <a:prstGeom prst="rect">
                      <a:avLst/>
                    </a:prstGeom>
                  </pic:spPr>
                </pic:pic>
              </a:graphicData>
            </a:graphic>
          </wp:inline>
        </w:drawing>
      </w:r>
      <w:r>
        <w:t xml:space="preserve">Figure </w:t>
      </w:r>
      <w:fldSimple w:instr=" SEQ Figure \* ARABIC ">
        <w:r>
          <w:rPr>
            <w:noProof/>
          </w:rPr>
          <w:t>13</w:t>
        </w:r>
      </w:fldSimple>
      <w:r>
        <w:t>: The Fill of the 3D Model Meshed in Abaqus, Mesh is Tet-Type, Element Size approximately 0.003m</w:t>
      </w:r>
      <w:bookmarkEnd w:id="29"/>
    </w:p>
    <w:p w14:paraId="41911B72" w14:textId="77777777" w:rsidR="003E601C" w:rsidRDefault="003E601C" w:rsidP="003E601C">
      <w:pPr>
        <w:keepNext/>
      </w:pPr>
      <w:r w:rsidRPr="003E601C">
        <w:rPr>
          <w:noProof/>
          <w:lang w:val="en-GB"/>
        </w:rPr>
        <w:drawing>
          <wp:inline distT="0" distB="0" distL="0" distR="0" wp14:anchorId="38B5A27F" wp14:editId="6600D8A4">
            <wp:extent cx="5274310" cy="2760980"/>
            <wp:effectExtent l="0" t="0" r="2540" b="1270"/>
            <wp:docPr id="18786342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634237" name="Picture 1" descr="A screenshot of a computer&#10;&#10;Description automatically generated"/>
                    <pic:cNvPicPr/>
                  </pic:nvPicPr>
                  <pic:blipFill>
                    <a:blip r:embed="rId26"/>
                    <a:stretch>
                      <a:fillRect/>
                    </a:stretch>
                  </pic:blipFill>
                  <pic:spPr>
                    <a:xfrm>
                      <a:off x="0" y="0"/>
                      <a:ext cx="5274310" cy="2760980"/>
                    </a:xfrm>
                    <a:prstGeom prst="rect">
                      <a:avLst/>
                    </a:prstGeom>
                  </pic:spPr>
                </pic:pic>
              </a:graphicData>
            </a:graphic>
          </wp:inline>
        </w:drawing>
      </w:r>
    </w:p>
    <w:p w14:paraId="6B40778E" w14:textId="27CE5B69" w:rsidR="003E601C" w:rsidRDefault="003E601C" w:rsidP="003E601C">
      <w:pPr>
        <w:pStyle w:val="Caption"/>
      </w:pPr>
      <w:bookmarkStart w:id="30" w:name="_Toc155646937"/>
      <w:r>
        <w:t xml:space="preserve">Figure </w:t>
      </w:r>
      <w:fldSimple w:instr=" SEQ Figure \* ARABIC ">
        <w:r>
          <w:rPr>
            <w:noProof/>
          </w:rPr>
          <w:t>14</w:t>
        </w:r>
      </w:fldSimple>
      <w:r>
        <w:t>: The Liner of the 3D Model Meshed in Abaqus, Mesh is Tet-Type, Element Size approximately 0.0015m</w:t>
      </w:r>
      <w:bookmarkEnd w:id="30"/>
    </w:p>
    <w:p w14:paraId="2DCB188E" w14:textId="77777777" w:rsidR="003E601C" w:rsidRDefault="003E601C" w:rsidP="003E601C">
      <w:pPr>
        <w:rPr>
          <w:lang w:val="en-GB"/>
        </w:rPr>
      </w:pPr>
    </w:p>
    <w:p w14:paraId="5097AA4F" w14:textId="77777777" w:rsidR="003E601C" w:rsidRDefault="003E601C" w:rsidP="003E601C">
      <w:pPr>
        <w:rPr>
          <w:lang w:val="en-GB"/>
        </w:rPr>
      </w:pPr>
    </w:p>
    <w:p w14:paraId="34231A8C" w14:textId="77777777" w:rsidR="003E601C" w:rsidRDefault="003E601C" w:rsidP="003E601C">
      <w:pPr>
        <w:rPr>
          <w:lang w:val="en-GB"/>
        </w:rPr>
      </w:pPr>
    </w:p>
    <w:p w14:paraId="37B74039" w14:textId="77777777" w:rsidR="003E601C" w:rsidRDefault="003E601C" w:rsidP="003E601C">
      <w:pPr>
        <w:rPr>
          <w:lang w:val="en-GB"/>
        </w:rPr>
      </w:pPr>
    </w:p>
    <w:p w14:paraId="66BB2DB8" w14:textId="77777777" w:rsidR="003E601C" w:rsidRDefault="003E601C" w:rsidP="003E601C">
      <w:pPr>
        <w:rPr>
          <w:lang w:val="en-GB"/>
        </w:rPr>
      </w:pPr>
    </w:p>
    <w:p w14:paraId="6A7CDDA6" w14:textId="77777777" w:rsidR="003E601C" w:rsidRPr="003E601C" w:rsidRDefault="003E601C" w:rsidP="003E601C">
      <w:pPr>
        <w:rPr>
          <w:lang w:val="en-GB"/>
        </w:rPr>
      </w:pPr>
    </w:p>
    <w:p w14:paraId="1E453637" w14:textId="243A1572" w:rsidR="00FB7C19" w:rsidRPr="00C658FC" w:rsidRDefault="00FB7C19" w:rsidP="00FB7C19">
      <w:pPr>
        <w:pStyle w:val="Heading3"/>
        <w:numPr>
          <w:ilvl w:val="1"/>
          <w:numId w:val="16"/>
        </w:numPr>
        <w:rPr>
          <w:lang w:val="en-GB"/>
        </w:rPr>
      </w:pPr>
      <w:r w:rsidRPr="00C658FC">
        <w:rPr>
          <w:lang w:val="en-GB"/>
        </w:rPr>
        <w:lastRenderedPageBreak/>
        <w:t>Runtime and Outputs</w:t>
      </w:r>
    </w:p>
    <w:p w14:paraId="0A090C05" w14:textId="0E2096E7" w:rsidR="009D7BAF" w:rsidRPr="004644D8" w:rsidRDefault="003E601C" w:rsidP="009D7BAF">
      <w:pPr>
        <w:rPr>
          <w:lang w:val="en-GB"/>
        </w:rPr>
      </w:pPr>
      <w:r>
        <w:rPr>
          <w:lang w:val="en-GB"/>
        </w:rPr>
        <w:t>In both the 2D and 3D models (Without adaptive meshing) the model was set to run over a single step, named in the Step Module as Step-1. In both cases, Step-1 was set at 5x10</w:t>
      </w:r>
      <w:r>
        <w:rPr>
          <w:vertAlign w:val="superscript"/>
          <w:lang w:val="en-GB"/>
        </w:rPr>
        <w:t>-5</w:t>
      </w:r>
      <w:r>
        <w:rPr>
          <w:lang w:val="en-GB"/>
        </w:rPr>
        <w:t>s but neither model ran to completion owing to element distortion. The 2D model ran to an end time of 4.51x10</w:t>
      </w:r>
      <w:r>
        <w:rPr>
          <w:vertAlign w:val="superscript"/>
          <w:lang w:val="en-GB"/>
        </w:rPr>
        <w:t>-5</w:t>
      </w:r>
      <w:r>
        <w:rPr>
          <w:lang w:val="en-GB"/>
        </w:rPr>
        <w:t>s and the Non-Adaptively Meshed 3D model ran to an end time of 4.17x10</w:t>
      </w:r>
      <w:r>
        <w:rPr>
          <w:vertAlign w:val="superscript"/>
          <w:lang w:val="en-GB"/>
        </w:rPr>
        <w:t>-5</w:t>
      </w:r>
      <w:r>
        <w:rPr>
          <w:lang w:val="en-GB"/>
        </w:rPr>
        <w:t>s. In both cases this resulted in observable jet formation and was deemed to be suitable for interpretation of results.</w:t>
      </w:r>
      <w:r w:rsidR="004644D8">
        <w:rPr>
          <w:lang w:val="en-GB"/>
        </w:rPr>
        <w:t xml:space="preserve"> In the 3D Adaptive Model, an initial attempt was made to only start the adaptive meshing at t=2x10</w:t>
      </w:r>
      <w:r w:rsidR="004644D8">
        <w:rPr>
          <w:vertAlign w:val="superscript"/>
          <w:lang w:val="en-GB"/>
        </w:rPr>
        <w:t>-5</w:t>
      </w:r>
      <w:r w:rsidR="004644D8">
        <w:rPr>
          <w:lang w:val="en-GB"/>
        </w:rPr>
        <w:t>s, however the model crashed at the transition point, and so the decision was made to utilise adaptive meshing for the full duration of 5x10</w:t>
      </w:r>
      <w:r w:rsidR="004644D8">
        <w:rPr>
          <w:vertAlign w:val="superscript"/>
          <w:lang w:val="en-GB"/>
        </w:rPr>
        <w:t>-5</w:t>
      </w:r>
      <w:r w:rsidR="004644D8">
        <w:rPr>
          <w:lang w:val="en-GB"/>
        </w:rPr>
        <w:t>.</w:t>
      </w:r>
    </w:p>
    <w:p w14:paraId="737025FB" w14:textId="77777777" w:rsidR="009D7BAF" w:rsidRPr="00C658FC" w:rsidRDefault="009D7BAF" w:rsidP="009D7BAF">
      <w:pPr>
        <w:rPr>
          <w:lang w:val="en-GB"/>
        </w:rPr>
      </w:pPr>
    </w:p>
    <w:p w14:paraId="07EE8BF1" w14:textId="77777777" w:rsidR="009D7BAF" w:rsidRPr="00C658FC" w:rsidRDefault="009D7BAF" w:rsidP="009D7BAF">
      <w:pPr>
        <w:rPr>
          <w:lang w:val="en-GB"/>
        </w:rPr>
      </w:pPr>
    </w:p>
    <w:p w14:paraId="46A5CF1F" w14:textId="77777777" w:rsidR="009D7BAF" w:rsidRPr="00C658FC" w:rsidRDefault="009D7BAF" w:rsidP="009D7BAF">
      <w:pPr>
        <w:rPr>
          <w:lang w:val="en-GB"/>
        </w:rPr>
      </w:pPr>
    </w:p>
    <w:p w14:paraId="5ACA1251" w14:textId="77777777" w:rsidR="009D7BAF" w:rsidRPr="00C658FC" w:rsidRDefault="009D7BAF" w:rsidP="009D7BAF">
      <w:pPr>
        <w:rPr>
          <w:lang w:val="en-GB"/>
        </w:rPr>
      </w:pPr>
    </w:p>
    <w:p w14:paraId="10405B25" w14:textId="77777777" w:rsidR="009D7BAF" w:rsidRPr="00C658FC" w:rsidRDefault="009D7BAF" w:rsidP="009D7BAF">
      <w:pPr>
        <w:rPr>
          <w:lang w:val="en-GB"/>
        </w:rPr>
      </w:pPr>
    </w:p>
    <w:p w14:paraId="4FD22C85" w14:textId="77777777" w:rsidR="009D7BAF" w:rsidRPr="00C658FC" w:rsidRDefault="009D7BAF" w:rsidP="009D7BAF">
      <w:pPr>
        <w:rPr>
          <w:lang w:val="en-GB"/>
        </w:rPr>
      </w:pPr>
    </w:p>
    <w:p w14:paraId="7C62F8C3" w14:textId="77777777" w:rsidR="009D7BAF" w:rsidRPr="00C658FC" w:rsidRDefault="009D7BAF" w:rsidP="009D7BAF">
      <w:pPr>
        <w:rPr>
          <w:lang w:val="en-GB"/>
        </w:rPr>
      </w:pPr>
    </w:p>
    <w:p w14:paraId="010C804C" w14:textId="77777777" w:rsidR="009D7BAF" w:rsidRPr="00C658FC" w:rsidRDefault="009D7BAF" w:rsidP="009D7BAF">
      <w:pPr>
        <w:rPr>
          <w:lang w:val="en-GB"/>
        </w:rPr>
      </w:pPr>
    </w:p>
    <w:p w14:paraId="11351391" w14:textId="77777777" w:rsidR="009D7BAF" w:rsidRPr="00C658FC" w:rsidRDefault="009D7BAF" w:rsidP="009D7BAF">
      <w:pPr>
        <w:rPr>
          <w:lang w:val="en-GB"/>
        </w:rPr>
      </w:pPr>
    </w:p>
    <w:p w14:paraId="753C0111" w14:textId="77777777" w:rsidR="009D7BAF" w:rsidRPr="00C658FC" w:rsidRDefault="009D7BAF" w:rsidP="009D7BAF">
      <w:pPr>
        <w:rPr>
          <w:lang w:val="en-GB"/>
        </w:rPr>
      </w:pPr>
    </w:p>
    <w:p w14:paraId="524F8EDB" w14:textId="77777777" w:rsidR="009D7BAF" w:rsidRPr="00C658FC" w:rsidRDefault="009D7BAF" w:rsidP="009D7BAF">
      <w:pPr>
        <w:rPr>
          <w:lang w:val="en-GB"/>
        </w:rPr>
      </w:pPr>
    </w:p>
    <w:p w14:paraId="1047D8E5" w14:textId="77777777" w:rsidR="009D7BAF" w:rsidRPr="00C658FC" w:rsidRDefault="009D7BAF" w:rsidP="009D7BAF">
      <w:pPr>
        <w:rPr>
          <w:lang w:val="en-GB"/>
        </w:rPr>
      </w:pPr>
    </w:p>
    <w:p w14:paraId="707160C4" w14:textId="77777777" w:rsidR="009D7BAF" w:rsidRPr="00C658FC" w:rsidRDefault="009D7BAF" w:rsidP="009D7BAF">
      <w:pPr>
        <w:rPr>
          <w:lang w:val="en-GB"/>
        </w:rPr>
      </w:pPr>
    </w:p>
    <w:p w14:paraId="5D630E6D" w14:textId="77777777" w:rsidR="009D7BAF" w:rsidRPr="00C658FC" w:rsidRDefault="009D7BAF" w:rsidP="009D7BAF">
      <w:pPr>
        <w:rPr>
          <w:lang w:val="en-GB"/>
        </w:rPr>
      </w:pPr>
    </w:p>
    <w:p w14:paraId="306BC43F" w14:textId="77777777" w:rsidR="009D7BAF" w:rsidRPr="00C658FC" w:rsidRDefault="009D7BAF" w:rsidP="009D7BAF">
      <w:pPr>
        <w:rPr>
          <w:lang w:val="en-GB"/>
        </w:rPr>
      </w:pPr>
    </w:p>
    <w:p w14:paraId="120451F1" w14:textId="77777777" w:rsidR="009D7BAF" w:rsidRPr="00C658FC" w:rsidRDefault="009D7BAF" w:rsidP="009D7BAF">
      <w:pPr>
        <w:rPr>
          <w:lang w:val="en-GB"/>
        </w:rPr>
      </w:pPr>
    </w:p>
    <w:p w14:paraId="025BDD8D" w14:textId="77777777" w:rsidR="009D7BAF" w:rsidRPr="00C658FC" w:rsidRDefault="009D7BAF" w:rsidP="009D7BAF">
      <w:pPr>
        <w:rPr>
          <w:lang w:val="en-GB"/>
        </w:rPr>
      </w:pPr>
    </w:p>
    <w:p w14:paraId="0A72965F" w14:textId="77777777" w:rsidR="009D7BAF" w:rsidRPr="00C658FC" w:rsidRDefault="009D7BAF" w:rsidP="009D7BAF">
      <w:pPr>
        <w:rPr>
          <w:lang w:val="en-GB"/>
        </w:rPr>
      </w:pPr>
    </w:p>
    <w:p w14:paraId="09A59444" w14:textId="77777777" w:rsidR="009D7BAF" w:rsidRPr="00C658FC" w:rsidRDefault="009D7BAF" w:rsidP="009D7BAF">
      <w:pPr>
        <w:rPr>
          <w:lang w:val="en-GB"/>
        </w:rPr>
      </w:pPr>
    </w:p>
    <w:p w14:paraId="13319907" w14:textId="574D49C0" w:rsidR="009D7BAF" w:rsidRPr="00C658FC" w:rsidRDefault="009D7BAF" w:rsidP="009D7BAF">
      <w:pPr>
        <w:pStyle w:val="Heading1"/>
        <w:numPr>
          <w:ilvl w:val="0"/>
          <w:numId w:val="16"/>
        </w:numPr>
        <w:rPr>
          <w:lang w:val="en-GB"/>
        </w:rPr>
      </w:pPr>
      <w:bookmarkStart w:id="31" w:name="_Toc155255643"/>
      <w:r w:rsidRPr="00C658FC">
        <w:rPr>
          <w:lang w:val="en-GB"/>
        </w:rPr>
        <w:lastRenderedPageBreak/>
        <w:t>Results</w:t>
      </w:r>
      <w:bookmarkEnd w:id="31"/>
    </w:p>
    <w:p w14:paraId="40855CFE" w14:textId="1303FB6D" w:rsidR="009D7BAF" w:rsidRPr="00C658FC" w:rsidRDefault="009D7BAF" w:rsidP="009D7BAF">
      <w:pPr>
        <w:pStyle w:val="Heading3"/>
        <w:numPr>
          <w:ilvl w:val="1"/>
          <w:numId w:val="16"/>
        </w:numPr>
        <w:rPr>
          <w:lang w:val="en-GB"/>
        </w:rPr>
      </w:pPr>
      <w:bookmarkStart w:id="32" w:name="_Toc155255644"/>
      <w:r w:rsidRPr="00C658FC">
        <w:rPr>
          <w:lang w:val="en-GB"/>
        </w:rPr>
        <w:t>2D Results – Velocity and Displacement</w:t>
      </w:r>
      <w:bookmarkEnd w:id="32"/>
    </w:p>
    <w:p w14:paraId="77A86A53" w14:textId="3328D560" w:rsidR="009D7BAF" w:rsidRPr="00C658FC" w:rsidRDefault="00F7145B" w:rsidP="009D7BAF">
      <w:pPr>
        <w:rPr>
          <w:lang w:val="en-GB"/>
        </w:rPr>
      </w:pPr>
      <w:r w:rsidRPr="00C658FC">
        <w:rPr>
          <w:lang w:val="en-GB"/>
        </w:rPr>
        <w:t>One of the defining aspects of shaped charge performance is the velocity of the jet produced. From the model, the velocities of 10 nodes at the tip of the jet</w:t>
      </w:r>
      <w:r w:rsidR="008B052F" w:rsidRPr="00C658FC">
        <w:rPr>
          <w:lang w:val="en-GB"/>
        </w:rPr>
        <w:t xml:space="preserve"> were recorded. Since the jet was projected ‘downwards’ in the coordinate frame of the model, the ‘Y’ velocities were selected. </w:t>
      </w:r>
      <w:r w:rsidR="00235530" w:rsidRPr="00C658FC">
        <w:rPr>
          <w:lang w:val="en-GB"/>
        </w:rPr>
        <w:t>Microsoft Excel was used to record the data and produce graphs. The velocities of the nodes assessed are shown below</w:t>
      </w:r>
      <w:r w:rsidR="00F45B96" w:rsidRPr="00C658FC">
        <w:rPr>
          <w:lang w:val="en-GB"/>
        </w:rPr>
        <w:t>, and the full tables of results are shown in Annex A.</w:t>
      </w:r>
    </w:p>
    <w:p w14:paraId="1E9B8790" w14:textId="77777777" w:rsidR="00235530" w:rsidRPr="00C658FC" w:rsidRDefault="00235530" w:rsidP="00235530">
      <w:pPr>
        <w:keepNext/>
        <w:rPr>
          <w:lang w:val="en-GB"/>
        </w:rPr>
      </w:pPr>
      <w:r w:rsidRPr="00C658FC">
        <w:rPr>
          <w:noProof/>
          <w:lang w:val="en-GB"/>
        </w:rPr>
        <w:drawing>
          <wp:inline distT="0" distB="0" distL="0" distR="0" wp14:anchorId="3ACC6193" wp14:editId="752B9A67">
            <wp:extent cx="5274310" cy="3045460"/>
            <wp:effectExtent l="0" t="0" r="2540" b="2540"/>
            <wp:docPr id="1156059010" name="Chart 1">
              <a:extLst xmlns:a="http://schemas.openxmlformats.org/drawingml/2006/main">
                <a:ext uri="{FF2B5EF4-FFF2-40B4-BE49-F238E27FC236}">
                  <a16:creationId xmlns:a16="http://schemas.microsoft.com/office/drawing/2014/main" id="{F81ADB8B-473D-630E-A24F-32C02ED38A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784388A" w14:textId="6E7369C3" w:rsidR="00235530" w:rsidRPr="00C658FC" w:rsidRDefault="00235530" w:rsidP="00235530">
      <w:pPr>
        <w:pStyle w:val="Caption"/>
        <w:rPr>
          <w:lang w:val="en-GB"/>
        </w:rPr>
      </w:pPr>
      <w:bookmarkStart w:id="33" w:name="_Toc155646938"/>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15</w:t>
      </w:r>
      <w:r w:rsidRPr="00C658FC">
        <w:rPr>
          <w:noProof/>
          <w:lang w:val="en-GB"/>
        </w:rPr>
        <w:fldChar w:fldCharType="end"/>
      </w:r>
      <w:r w:rsidRPr="00C658FC">
        <w:rPr>
          <w:lang w:val="en-GB"/>
        </w:rPr>
        <w:t>: A Graph of Y</w:t>
      </w:r>
      <w:r w:rsidR="004A23C6" w:rsidRPr="00C658FC">
        <w:rPr>
          <w:lang w:val="en-GB"/>
        </w:rPr>
        <w:t xml:space="preserve"> V</w:t>
      </w:r>
      <w:r w:rsidRPr="00C658FC">
        <w:rPr>
          <w:lang w:val="en-GB"/>
        </w:rPr>
        <w:t>elocit</w:t>
      </w:r>
      <w:r w:rsidR="004A23C6" w:rsidRPr="00C658FC">
        <w:rPr>
          <w:lang w:val="en-GB"/>
        </w:rPr>
        <w:t>ies</w:t>
      </w:r>
      <w:r w:rsidRPr="00C658FC">
        <w:rPr>
          <w:lang w:val="en-GB"/>
        </w:rPr>
        <w:t xml:space="preserve"> against Time for 10 Nodes Extracted from the 2D Model</w:t>
      </w:r>
      <w:bookmarkEnd w:id="33"/>
    </w:p>
    <w:p w14:paraId="41769433" w14:textId="77DBEEB7" w:rsidR="00235530" w:rsidRPr="00C658FC" w:rsidRDefault="005A79FF" w:rsidP="00235530">
      <w:pPr>
        <w:rPr>
          <w:lang w:val="en-GB"/>
        </w:rPr>
      </w:pPr>
      <w:r>
        <w:rPr>
          <w:noProof/>
          <w:lang w:val="en-GB"/>
        </w:rPr>
        <mc:AlternateContent>
          <mc:Choice Requires="wpi">
            <w:drawing>
              <wp:anchor distT="0" distB="0" distL="114300" distR="114300" simplePos="0" relativeHeight="251681792" behindDoc="0" locked="0" layoutInCell="1" allowOverlap="1" wp14:anchorId="650467BB" wp14:editId="677DE158">
                <wp:simplePos x="0" y="0"/>
                <wp:positionH relativeFrom="column">
                  <wp:posOffset>1080770</wp:posOffset>
                </wp:positionH>
                <wp:positionV relativeFrom="paragraph">
                  <wp:posOffset>545465</wp:posOffset>
                </wp:positionV>
                <wp:extent cx="967420" cy="1011380"/>
                <wp:effectExtent l="57150" t="38100" r="42545" b="55880"/>
                <wp:wrapNone/>
                <wp:docPr id="1411424078" name="Ink 23"/>
                <wp:cNvGraphicFramePr/>
                <a:graphic xmlns:a="http://schemas.openxmlformats.org/drawingml/2006/main">
                  <a:graphicData uri="http://schemas.microsoft.com/office/word/2010/wordprocessingInk">
                    <w14:contentPart bwMode="auto" r:id="rId28">
                      <w14:nvContentPartPr>
                        <w14:cNvContentPartPr/>
                      </w14:nvContentPartPr>
                      <w14:xfrm>
                        <a:off x="0" y="0"/>
                        <a:ext cx="967420" cy="1011380"/>
                      </w14:xfrm>
                    </w14:contentPart>
                  </a:graphicData>
                </a:graphic>
              </wp:anchor>
            </w:drawing>
          </mc:Choice>
          <mc:Fallback>
            <w:pict>
              <v:shape w14:anchorId="4CAA0620" id="Ink 23" o:spid="_x0000_s1026" type="#_x0000_t75" style="position:absolute;margin-left:84.4pt;margin-top:42.25pt;width:77.55pt;height:81.1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">
                <v:imagedata r:id="rId29" o:title=""/>
              </v:shape>
            </w:pict>
          </mc:Fallback>
        </mc:AlternateContent>
      </w:r>
      <w:r>
        <w:rPr>
          <w:noProof/>
          <w:lang w:val="en-GB"/>
        </w:rPr>
        <mc:AlternateContent>
          <mc:Choice Requires="wpi">
            <w:drawing>
              <wp:anchor distT="0" distB="0" distL="114300" distR="114300" simplePos="0" relativeHeight="251662336" behindDoc="0" locked="0" layoutInCell="1" allowOverlap="1" wp14:anchorId="0752FEBC" wp14:editId="3C7CFD89">
                <wp:simplePos x="0" y="0"/>
                <wp:positionH relativeFrom="column">
                  <wp:posOffset>367665</wp:posOffset>
                </wp:positionH>
                <wp:positionV relativeFrom="paragraph">
                  <wp:posOffset>49530</wp:posOffset>
                </wp:positionV>
                <wp:extent cx="1945660" cy="472440"/>
                <wp:effectExtent l="57150" t="38100" r="54610" b="41910"/>
                <wp:wrapNone/>
                <wp:docPr id="1667088168" name="Ink 4"/>
                <wp:cNvGraphicFramePr/>
                <a:graphic xmlns:a="http://schemas.openxmlformats.org/drawingml/2006/main">
                  <a:graphicData uri="http://schemas.microsoft.com/office/word/2010/wordprocessingInk">
                    <w14:contentPart bwMode="auto" r:id="rId30">
                      <w14:nvContentPartPr>
                        <w14:cNvContentPartPr/>
                      </w14:nvContentPartPr>
                      <w14:xfrm>
                        <a:off x="0" y="0"/>
                        <a:ext cx="1945660" cy="472440"/>
                      </w14:xfrm>
                    </w14:contentPart>
                  </a:graphicData>
                </a:graphic>
              </wp:anchor>
            </w:drawing>
          </mc:Choice>
          <mc:Fallback>
            <w:pict>
              <v:shape w14:anchorId="48326DA4" id="Ink 4" o:spid="_x0000_s1026" type="#_x0000_t75" style="position:absolute;margin-left:28.25pt;margin-top:3.2pt;width:154.6pt;height:38.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">
                <v:imagedata r:id="rId31" o:title=""/>
              </v:shape>
            </w:pict>
          </mc:Fallback>
        </mc:AlternateContent>
      </w:r>
      <w:r w:rsidR="00235530" w:rsidRPr="00C658FC">
        <w:rPr>
          <w:lang w:val="en-GB"/>
        </w:rPr>
        <w:t xml:space="preserve">From the graph above, it can be seen that the nodes undergo rapid acceleration </w:t>
      </w:r>
      <w:r w:rsidR="00031881" w:rsidRPr="00C658FC">
        <w:rPr>
          <w:lang w:val="en-GB"/>
        </w:rPr>
        <w:t xml:space="preserve">between t=0.00001s and t=0.00002s </w:t>
      </w:r>
      <w:r w:rsidR="00235530" w:rsidRPr="00C658FC">
        <w:rPr>
          <w:lang w:val="en-GB"/>
        </w:rPr>
        <w:t>before reaching a velocity of approximately 8000ms</w:t>
      </w:r>
      <w:r w:rsidR="00235530" w:rsidRPr="00C658FC">
        <w:rPr>
          <w:vertAlign w:val="superscript"/>
          <w:lang w:val="en-GB"/>
        </w:rPr>
        <w:t>-1</w:t>
      </w:r>
      <w:r w:rsidR="00235530" w:rsidRPr="00C658FC">
        <w:rPr>
          <w:lang w:val="en-GB"/>
        </w:rPr>
        <w:t>. Because the different meshes used for the 2D and 3D models prevented the exact same nodes from being selected, an average velocity was calculated</w:t>
      </w:r>
      <w:r w:rsidR="005F694D" w:rsidRPr="00C658FC">
        <w:rPr>
          <w:lang w:val="en-GB"/>
        </w:rPr>
        <w:t xml:space="preserve"> to allow comparisons. This average is displayed in the graph below.</w:t>
      </w:r>
    </w:p>
    <w:p w14:paraId="722F0E6B" w14:textId="59E8F062" w:rsidR="005F694D" w:rsidRPr="00C658FC" w:rsidRDefault="005A79FF" w:rsidP="00235530">
      <w:pPr>
        <w:rPr>
          <w:lang w:val="en-GB"/>
        </w:rPr>
      </w:pPr>
      <w:r>
        <w:rPr>
          <w:noProof/>
          <w:lang w:val="en-GB"/>
        </w:rPr>
        <mc:AlternateContent>
          <mc:Choice Requires="wpi">
            <w:drawing>
              <wp:anchor distT="0" distB="0" distL="114300" distR="114300" simplePos="0" relativeHeight="251679744" behindDoc="0" locked="0" layoutInCell="1" allowOverlap="1" wp14:anchorId="009F6E32" wp14:editId="44CFB907">
                <wp:simplePos x="0" y="0"/>
                <wp:positionH relativeFrom="column">
                  <wp:posOffset>3726180</wp:posOffset>
                </wp:positionH>
                <wp:positionV relativeFrom="paragraph">
                  <wp:posOffset>33020</wp:posOffset>
                </wp:positionV>
                <wp:extent cx="713745" cy="426070"/>
                <wp:effectExtent l="38100" t="57150" r="10160" b="50800"/>
                <wp:wrapNone/>
                <wp:docPr id="1184054313" name="Ink 21"/>
                <wp:cNvGraphicFramePr/>
                <a:graphic xmlns:a="http://schemas.openxmlformats.org/drawingml/2006/main">
                  <a:graphicData uri="http://schemas.microsoft.com/office/word/2010/wordprocessingInk">
                    <w14:contentPart bwMode="auto" r:id="rId32">
                      <w14:nvContentPartPr>
                        <w14:cNvContentPartPr/>
                      </w14:nvContentPartPr>
                      <w14:xfrm>
                        <a:off x="0" y="0"/>
                        <a:ext cx="713745" cy="426070"/>
                      </w14:xfrm>
                    </w14:contentPart>
                  </a:graphicData>
                </a:graphic>
              </wp:anchor>
            </w:drawing>
          </mc:Choice>
          <mc:Fallback>
            <w:pict>
              <v:shape w14:anchorId="5AC860E0" id="Ink 21" o:spid="_x0000_s1026" type="#_x0000_t75" style="position:absolute;margin-left:292.7pt;margin-top:1.9pt;width:57.6pt;height:3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">
                <v:imagedata r:id="rId33" o:title=""/>
              </v:shape>
            </w:pict>
          </mc:Fallback>
        </mc:AlternateContent>
      </w:r>
    </w:p>
    <w:p w14:paraId="1826310B" w14:textId="204158F8" w:rsidR="005F694D" w:rsidRPr="00C658FC" w:rsidRDefault="005A79FF" w:rsidP="00235530">
      <w:pPr>
        <w:rPr>
          <w:lang w:val="en-GB"/>
        </w:rPr>
      </w:pPr>
      <w:r>
        <w:rPr>
          <w:noProof/>
          <w:lang w:val="en-GB"/>
        </w:rPr>
        <mc:AlternateContent>
          <mc:Choice Requires="wpi">
            <w:drawing>
              <wp:anchor distT="0" distB="0" distL="114300" distR="114300" simplePos="0" relativeHeight="251684864" behindDoc="0" locked="0" layoutInCell="1" allowOverlap="1" wp14:anchorId="05FEF232" wp14:editId="1A710EE4">
                <wp:simplePos x="0" y="0"/>
                <wp:positionH relativeFrom="column">
                  <wp:posOffset>4730115</wp:posOffset>
                </wp:positionH>
                <wp:positionV relativeFrom="paragraph">
                  <wp:posOffset>-228600</wp:posOffset>
                </wp:positionV>
                <wp:extent cx="717135" cy="966470"/>
                <wp:effectExtent l="38100" t="38100" r="45085" b="43180"/>
                <wp:wrapNone/>
                <wp:docPr id="680659700" name="Ink 26"/>
                <wp:cNvGraphicFramePr/>
                <a:graphic xmlns:a="http://schemas.openxmlformats.org/drawingml/2006/main">
                  <a:graphicData uri="http://schemas.microsoft.com/office/word/2010/wordprocessingInk">
                    <w14:contentPart bwMode="auto" r:id="rId34">
                      <w14:nvContentPartPr>
                        <w14:cNvContentPartPr/>
                      </w14:nvContentPartPr>
                      <w14:xfrm>
                        <a:off x="0" y="0"/>
                        <a:ext cx="717135" cy="966470"/>
                      </w14:xfrm>
                    </w14:contentPart>
                  </a:graphicData>
                </a:graphic>
              </wp:anchor>
            </w:drawing>
          </mc:Choice>
          <mc:Fallback>
            <w:pict>
              <v:shape w14:anchorId="78570530" id="Ink 26" o:spid="_x0000_s1026" type="#_x0000_t75" style="position:absolute;margin-left:371.75pt;margin-top:-18.7pt;width:57.85pt;height:7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">
                <v:imagedata r:id="rId35" o:title=""/>
              </v:shape>
            </w:pict>
          </mc:Fallback>
        </mc:AlternateContent>
      </w:r>
      <w:r>
        <w:rPr>
          <w:noProof/>
          <w:lang w:val="en-GB"/>
        </w:rPr>
        <mc:AlternateContent>
          <mc:Choice Requires="wpi">
            <w:drawing>
              <wp:anchor distT="0" distB="0" distL="114300" distR="114300" simplePos="0" relativeHeight="251680768" behindDoc="0" locked="0" layoutInCell="1" allowOverlap="1" wp14:anchorId="6B73797C" wp14:editId="6FFA117D">
                <wp:simplePos x="0" y="0"/>
                <wp:positionH relativeFrom="column">
                  <wp:posOffset>2482215</wp:posOffset>
                </wp:positionH>
                <wp:positionV relativeFrom="paragraph">
                  <wp:posOffset>-106045</wp:posOffset>
                </wp:positionV>
                <wp:extent cx="860210" cy="364355"/>
                <wp:effectExtent l="38100" t="38100" r="16510" b="55245"/>
                <wp:wrapNone/>
                <wp:docPr id="1805956092" name="Ink 22"/>
                <wp:cNvGraphicFramePr/>
                <a:graphic xmlns:a="http://schemas.openxmlformats.org/drawingml/2006/main">
                  <a:graphicData uri="http://schemas.microsoft.com/office/word/2010/wordprocessingInk">
                    <w14:contentPart bwMode="auto" r:id="rId36">
                      <w14:nvContentPartPr>
                        <w14:cNvContentPartPr/>
                      </w14:nvContentPartPr>
                      <w14:xfrm>
                        <a:off x="0" y="0"/>
                        <a:ext cx="860210" cy="364355"/>
                      </w14:xfrm>
                    </w14:contentPart>
                  </a:graphicData>
                </a:graphic>
              </wp:anchor>
            </w:drawing>
          </mc:Choice>
          <mc:Fallback>
            <w:pict>
              <v:shape w14:anchorId="0B3B16CE" id="Ink 22" o:spid="_x0000_s1026" type="#_x0000_t75" style="position:absolute;margin-left:194.75pt;margin-top:-9.05pt;width:69.15pt;height:30.1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">
                <v:imagedata r:id="rId37" o:title=""/>
              </v:shape>
            </w:pict>
          </mc:Fallback>
        </mc:AlternateContent>
      </w:r>
    </w:p>
    <w:p w14:paraId="46C06C9F" w14:textId="52F87B2B" w:rsidR="005F694D" w:rsidRPr="00C658FC" w:rsidRDefault="005F694D" w:rsidP="00235530">
      <w:pPr>
        <w:rPr>
          <w:lang w:val="en-GB"/>
        </w:rPr>
      </w:pPr>
    </w:p>
    <w:p w14:paraId="1AA4E2BB" w14:textId="77777777" w:rsidR="005F694D" w:rsidRPr="00C658FC" w:rsidRDefault="005F694D" w:rsidP="00235530">
      <w:pPr>
        <w:rPr>
          <w:lang w:val="en-GB"/>
        </w:rPr>
      </w:pPr>
    </w:p>
    <w:p w14:paraId="4B2E37FA" w14:textId="77777777" w:rsidR="005F694D" w:rsidRPr="00C658FC" w:rsidRDefault="005F694D" w:rsidP="00235530">
      <w:pPr>
        <w:rPr>
          <w:lang w:val="en-GB"/>
        </w:rPr>
      </w:pPr>
    </w:p>
    <w:p w14:paraId="00088DE0" w14:textId="77777777" w:rsidR="005F694D" w:rsidRPr="00C658FC" w:rsidRDefault="005F694D" w:rsidP="00235530">
      <w:pPr>
        <w:rPr>
          <w:lang w:val="en-GB"/>
        </w:rPr>
      </w:pPr>
    </w:p>
    <w:p w14:paraId="62F804F6" w14:textId="77777777" w:rsidR="005F694D" w:rsidRPr="00C658FC" w:rsidRDefault="005F694D" w:rsidP="00235530">
      <w:pPr>
        <w:rPr>
          <w:lang w:val="en-GB"/>
        </w:rPr>
      </w:pPr>
    </w:p>
    <w:p w14:paraId="6CC9FD63" w14:textId="77777777" w:rsidR="005F694D" w:rsidRPr="00C658FC" w:rsidRDefault="005F694D" w:rsidP="005F694D">
      <w:pPr>
        <w:keepNext/>
        <w:rPr>
          <w:lang w:val="en-GB"/>
        </w:rPr>
      </w:pPr>
      <w:r w:rsidRPr="00C658FC">
        <w:rPr>
          <w:noProof/>
          <w:lang w:val="en-GB"/>
        </w:rPr>
        <w:lastRenderedPageBreak/>
        <w:drawing>
          <wp:inline distT="0" distB="0" distL="0" distR="0" wp14:anchorId="293A53CC" wp14:editId="34BCD58E">
            <wp:extent cx="5274310" cy="2815590"/>
            <wp:effectExtent l="0" t="0" r="2540" b="3810"/>
            <wp:docPr id="561627912" name="Chart 1">
              <a:extLst xmlns:a="http://schemas.openxmlformats.org/drawingml/2006/main">
                <a:ext uri="{FF2B5EF4-FFF2-40B4-BE49-F238E27FC236}">
                  <a16:creationId xmlns:a16="http://schemas.microsoft.com/office/drawing/2014/main" id="{01209548-D273-72A0-E138-7FE000C86099}"/>
                </a:ext>
                <a:ext uri="{147F2762-F138-4A5C-976F-8EAC2B608ADB}">
                  <a16:predDERef xmlns:a16="http://schemas.microsoft.com/office/drawing/2014/main" pred="{F81ADB8B-473D-630E-A24F-32C02ED38A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8C87344" w14:textId="1F44614E" w:rsidR="005F694D" w:rsidRPr="00C658FC" w:rsidRDefault="005F694D" w:rsidP="005F694D">
      <w:pPr>
        <w:pStyle w:val="Caption"/>
        <w:rPr>
          <w:lang w:val="en-GB"/>
        </w:rPr>
      </w:pPr>
      <w:bookmarkStart w:id="34" w:name="_Toc155646939"/>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16</w:t>
      </w:r>
      <w:r w:rsidRPr="00C658FC">
        <w:rPr>
          <w:noProof/>
          <w:lang w:val="en-GB"/>
        </w:rPr>
        <w:fldChar w:fldCharType="end"/>
      </w:r>
      <w:r w:rsidRPr="00C658FC">
        <w:rPr>
          <w:lang w:val="en-GB"/>
        </w:rPr>
        <w:t xml:space="preserve">: A Graph of the Average Y Velocity </w:t>
      </w:r>
      <w:r w:rsidR="00342C15" w:rsidRPr="00C658FC">
        <w:rPr>
          <w:lang w:val="en-GB"/>
        </w:rPr>
        <w:t xml:space="preserve">against time </w:t>
      </w:r>
      <w:r w:rsidRPr="00C658FC">
        <w:rPr>
          <w:lang w:val="en-GB"/>
        </w:rPr>
        <w:t xml:space="preserve">of 10 Nodes Against Time </w:t>
      </w:r>
      <w:r w:rsidR="009101FE" w:rsidRPr="00C658FC">
        <w:rPr>
          <w:lang w:val="en-GB"/>
        </w:rPr>
        <w:t>For the 2D Model</w:t>
      </w:r>
      <w:bookmarkEnd w:id="34"/>
    </w:p>
    <w:p w14:paraId="264303D1" w14:textId="1C782499" w:rsidR="00F45B96" w:rsidRPr="00C658FC" w:rsidRDefault="00F45B96" w:rsidP="00F45B96">
      <w:pPr>
        <w:rPr>
          <w:lang w:val="en-GB"/>
        </w:rPr>
      </w:pPr>
      <w:r w:rsidRPr="00C658FC">
        <w:rPr>
          <w:lang w:val="en-GB"/>
        </w:rPr>
        <w:t>From this graph, and the tables in Annex A</w:t>
      </w:r>
      <w:r w:rsidR="00342C15" w:rsidRPr="00C658FC">
        <w:rPr>
          <w:lang w:val="en-GB"/>
        </w:rPr>
        <w:t>, it can be seen that the final average velocity of the nodes was approximately 8000ms</w:t>
      </w:r>
      <w:r w:rsidR="00342C15" w:rsidRPr="00C658FC">
        <w:rPr>
          <w:vertAlign w:val="superscript"/>
          <w:lang w:val="en-GB"/>
        </w:rPr>
        <w:t>-1</w:t>
      </w:r>
    </w:p>
    <w:p w14:paraId="78118D5A" w14:textId="7DD387B7" w:rsidR="005F694D" w:rsidRPr="00C658FC" w:rsidRDefault="005F694D" w:rsidP="00235530">
      <w:pPr>
        <w:rPr>
          <w:lang w:val="en-GB"/>
        </w:rPr>
      </w:pPr>
      <w:r w:rsidRPr="00C658FC">
        <w:rPr>
          <w:lang w:val="en-GB"/>
        </w:rPr>
        <w:t xml:space="preserve">In addition to the velocities, </w:t>
      </w:r>
      <w:r w:rsidR="009101FE" w:rsidRPr="00C658FC">
        <w:rPr>
          <w:lang w:val="en-GB"/>
        </w:rPr>
        <w:t>the displacement of the nodes was recorded. The data was collected from the same 10 nodes used for velocity, with the individual and average results shown in the graphs below.</w:t>
      </w:r>
    </w:p>
    <w:p w14:paraId="485728E4" w14:textId="77777777" w:rsidR="009101FE" w:rsidRPr="00C658FC" w:rsidRDefault="009101FE" w:rsidP="009101FE">
      <w:pPr>
        <w:keepNext/>
        <w:rPr>
          <w:lang w:val="en-GB"/>
        </w:rPr>
      </w:pPr>
      <w:r w:rsidRPr="00C658FC">
        <w:rPr>
          <w:noProof/>
          <w:lang w:val="en-GB"/>
        </w:rPr>
        <w:drawing>
          <wp:inline distT="0" distB="0" distL="0" distR="0" wp14:anchorId="0F6EE484" wp14:editId="6860A5FA">
            <wp:extent cx="5274310" cy="2778760"/>
            <wp:effectExtent l="0" t="0" r="2540" b="2540"/>
            <wp:docPr id="389617897" name="Chart 1">
              <a:extLst xmlns:a="http://schemas.openxmlformats.org/drawingml/2006/main">
                <a:ext uri="{FF2B5EF4-FFF2-40B4-BE49-F238E27FC236}">
                  <a16:creationId xmlns:a16="http://schemas.microsoft.com/office/drawing/2014/main" id="{7DF91627-A7D1-D505-ABAD-901B7E99DC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F0CDB83" w14:textId="3603D059" w:rsidR="009101FE" w:rsidRPr="00C658FC" w:rsidRDefault="009101FE" w:rsidP="009101FE">
      <w:pPr>
        <w:pStyle w:val="Caption"/>
        <w:rPr>
          <w:lang w:val="en-GB"/>
        </w:rPr>
      </w:pPr>
      <w:bookmarkStart w:id="35" w:name="_Toc155646940"/>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17</w:t>
      </w:r>
      <w:r w:rsidRPr="00C658FC">
        <w:rPr>
          <w:noProof/>
          <w:lang w:val="en-GB"/>
        </w:rPr>
        <w:fldChar w:fldCharType="end"/>
      </w:r>
      <w:r w:rsidRPr="00C658FC">
        <w:rPr>
          <w:lang w:val="en-GB"/>
        </w:rPr>
        <w:t>: A Graph of the Y Displacements of 10 Nodes against Time For the 2D Model</w:t>
      </w:r>
      <w:bookmarkEnd w:id="35"/>
    </w:p>
    <w:p w14:paraId="18D73BD3" w14:textId="77777777" w:rsidR="00F45B96" w:rsidRPr="00C658FC" w:rsidRDefault="00F45B96" w:rsidP="00F45B96">
      <w:pPr>
        <w:rPr>
          <w:lang w:val="en-GB"/>
        </w:rPr>
      </w:pPr>
    </w:p>
    <w:p w14:paraId="7AB6F41B" w14:textId="77777777" w:rsidR="009101FE" w:rsidRPr="00C658FC" w:rsidRDefault="009101FE" w:rsidP="009101FE">
      <w:pPr>
        <w:keepNext/>
        <w:rPr>
          <w:lang w:val="en-GB"/>
        </w:rPr>
      </w:pPr>
      <w:r w:rsidRPr="00C658FC">
        <w:rPr>
          <w:noProof/>
          <w:lang w:val="en-GB"/>
        </w:rPr>
        <w:lastRenderedPageBreak/>
        <w:drawing>
          <wp:inline distT="0" distB="0" distL="0" distR="0" wp14:anchorId="0EE1972A" wp14:editId="3BAFBA88">
            <wp:extent cx="5274310" cy="2575560"/>
            <wp:effectExtent l="0" t="0" r="2540" b="15240"/>
            <wp:docPr id="1486281332" name="Chart 1">
              <a:extLst xmlns:a="http://schemas.openxmlformats.org/drawingml/2006/main">
                <a:ext uri="{FF2B5EF4-FFF2-40B4-BE49-F238E27FC236}">
                  <a16:creationId xmlns:a16="http://schemas.microsoft.com/office/drawing/2014/main" id="{D48C3E05-DF69-6CF5-828D-2FDEBC05AF40}"/>
                </a:ext>
                <a:ext uri="{147F2762-F138-4A5C-976F-8EAC2B608ADB}">
                  <a16:predDERef xmlns:a16="http://schemas.microsoft.com/office/drawing/2014/main" pred="{7DF91627-A7D1-D505-ABAD-901B7E99DC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A2B525F" w14:textId="6F1F08F0" w:rsidR="009101FE" w:rsidRPr="00C658FC" w:rsidRDefault="009101FE" w:rsidP="009101FE">
      <w:pPr>
        <w:pStyle w:val="Caption"/>
        <w:rPr>
          <w:lang w:val="en-GB"/>
        </w:rPr>
      </w:pPr>
      <w:bookmarkStart w:id="36" w:name="_Toc155646941"/>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18</w:t>
      </w:r>
      <w:r w:rsidRPr="00C658FC">
        <w:rPr>
          <w:noProof/>
          <w:lang w:val="en-GB"/>
        </w:rPr>
        <w:fldChar w:fldCharType="end"/>
      </w:r>
      <w:r w:rsidRPr="00C658FC">
        <w:rPr>
          <w:lang w:val="en-GB"/>
        </w:rPr>
        <w:t>: A Graph of the Average Y Displacement</w:t>
      </w:r>
      <w:r w:rsidR="00342C15" w:rsidRPr="00C658FC">
        <w:rPr>
          <w:lang w:val="en-GB"/>
        </w:rPr>
        <w:t xml:space="preserve"> against time</w:t>
      </w:r>
      <w:r w:rsidRPr="00C658FC">
        <w:rPr>
          <w:lang w:val="en-GB"/>
        </w:rPr>
        <w:t xml:space="preserve"> of 10 Nodes for the 2D Model</w:t>
      </w:r>
      <w:bookmarkEnd w:id="36"/>
    </w:p>
    <w:p w14:paraId="544C8194" w14:textId="37AFEB0D" w:rsidR="009D7BAF" w:rsidRPr="00C658FC" w:rsidRDefault="00F45B96" w:rsidP="009D7BAF">
      <w:pPr>
        <w:rPr>
          <w:lang w:val="en-GB"/>
        </w:rPr>
      </w:pPr>
      <w:r w:rsidRPr="00C658FC">
        <w:rPr>
          <w:lang w:val="en-GB"/>
        </w:rPr>
        <w:t>From these graphs, and the tables in Annex A, it can be seen that by the end of the simulation, the jet had travelled 23.375cm from its point of origin</w:t>
      </w:r>
      <w:r w:rsidR="004A23C6" w:rsidRPr="00C658FC">
        <w:rPr>
          <w:lang w:val="en-GB"/>
        </w:rPr>
        <w:t xml:space="preserve"> in 0.000045s, giving </w:t>
      </w:r>
      <w:r w:rsidR="00342C15" w:rsidRPr="00C658FC">
        <w:rPr>
          <w:lang w:val="en-GB"/>
        </w:rPr>
        <w:t>an overall average velocity of 5194.4ms</w:t>
      </w:r>
      <w:r w:rsidR="00342C15" w:rsidRPr="00C658FC">
        <w:rPr>
          <w:vertAlign w:val="superscript"/>
          <w:lang w:val="en-GB"/>
        </w:rPr>
        <w:t>-1</w:t>
      </w:r>
    </w:p>
    <w:p w14:paraId="5D7D806D" w14:textId="22332F84" w:rsidR="009D7BAF" w:rsidRPr="00C658FC" w:rsidRDefault="009D7BAF" w:rsidP="009D7BAF">
      <w:pPr>
        <w:pStyle w:val="Heading3"/>
        <w:numPr>
          <w:ilvl w:val="1"/>
          <w:numId w:val="16"/>
        </w:numPr>
        <w:rPr>
          <w:lang w:val="en-GB"/>
        </w:rPr>
      </w:pPr>
      <w:bookmarkStart w:id="37" w:name="_Toc155255646"/>
      <w:r w:rsidRPr="00C658FC">
        <w:rPr>
          <w:lang w:val="en-GB"/>
        </w:rPr>
        <w:t>3D Results – Velocity and Displacement</w:t>
      </w:r>
      <w:bookmarkEnd w:id="37"/>
    </w:p>
    <w:p w14:paraId="1A35EF8A" w14:textId="0E12F9C8" w:rsidR="009D7BAF" w:rsidRPr="00C658FC" w:rsidRDefault="004A23C6" w:rsidP="009D7BAF">
      <w:pPr>
        <w:rPr>
          <w:lang w:val="en-GB"/>
        </w:rPr>
      </w:pPr>
      <w:r w:rsidRPr="00C658FC">
        <w:rPr>
          <w:lang w:val="en-GB"/>
        </w:rPr>
        <w:t>Velocity and displacement results were obtained for 10 nodes at the tip of the jet for both the Conventional and Adaptive meshing algorithms used for the 3D model. The graphs below show the velocity of the individual nodes over time, and the average velocity of the nodes for the conventional mesh.</w:t>
      </w:r>
    </w:p>
    <w:p w14:paraId="23119B54" w14:textId="03026968" w:rsidR="004A23C6" w:rsidRPr="00C658FC" w:rsidRDefault="004A23C6" w:rsidP="004A23C6">
      <w:pPr>
        <w:pStyle w:val="Caption"/>
        <w:rPr>
          <w:lang w:val="en-GB"/>
        </w:rPr>
      </w:pPr>
      <w:bookmarkStart w:id="38" w:name="_Toc155646942"/>
      <w:r w:rsidRPr="00C658FC">
        <w:rPr>
          <w:noProof/>
          <w:lang w:val="en-GB"/>
        </w:rPr>
        <w:drawing>
          <wp:inline distT="0" distB="0" distL="0" distR="0" wp14:anchorId="11894278" wp14:editId="07806FB8">
            <wp:extent cx="5274310" cy="2847340"/>
            <wp:effectExtent l="0" t="0" r="2540" b="10160"/>
            <wp:docPr id="1501892923" name="Chart 1">
              <a:extLst xmlns:a="http://schemas.openxmlformats.org/drawingml/2006/main">
                <a:ext uri="{FF2B5EF4-FFF2-40B4-BE49-F238E27FC236}">
                  <a16:creationId xmlns:a16="http://schemas.microsoft.com/office/drawing/2014/main" id="{58412621-B277-BC16-4DF7-0251F9D85B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19</w:t>
      </w:r>
      <w:r w:rsidRPr="00C658FC">
        <w:rPr>
          <w:noProof/>
          <w:lang w:val="en-GB"/>
        </w:rPr>
        <w:fldChar w:fldCharType="end"/>
      </w:r>
      <w:r w:rsidRPr="00C658FC">
        <w:rPr>
          <w:lang w:val="en-GB"/>
        </w:rPr>
        <w:t>: A Graph of the Y Velocities of 10 Nodes</w:t>
      </w:r>
      <w:r w:rsidR="00342C15" w:rsidRPr="00C658FC">
        <w:rPr>
          <w:lang w:val="en-GB"/>
        </w:rPr>
        <w:t xml:space="preserve"> against time</w:t>
      </w:r>
      <w:r w:rsidRPr="00C658FC">
        <w:rPr>
          <w:lang w:val="en-GB"/>
        </w:rPr>
        <w:t xml:space="preserve"> for the Conventionally-Meshed 3D Model</w:t>
      </w:r>
      <w:bookmarkEnd w:id="38"/>
    </w:p>
    <w:p w14:paraId="21D0C782" w14:textId="77777777" w:rsidR="004A23C6" w:rsidRPr="00C658FC" w:rsidRDefault="004A23C6" w:rsidP="004A23C6">
      <w:pPr>
        <w:keepNext/>
        <w:rPr>
          <w:lang w:val="en-GB"/>
        </w:rPr>
      </w:pPr>
      <w:r w:rsidRPr="00C658FC">
        <w:rPr>
          <w:noProof/>
          <w:lang w:val="en-GB"/>
        </w:rPr>
        <w:lastRenderedPageBreak/>
        <w:drawing>
          <wp:inline distT="0" distB="0" distL="0" distR="0" wp14:anchorId="5549BFC6" wp14:editId="5875CA54">
            <wp:extent cx="5274310" cy="2334260"/>
            <wp:effectExtent l="0" t="0" r="2540" b="8890"/>
            <wp:docPr id="984629653" name="Chart 1">
              <a:extLst xmlns:a="http://schemas.openxmlformats.org/drawingml/2006/main">
                <a:ext uri="{FF2B5EF4-FFF2-40B4-BE49-F238E27FC236}">
                  <a16:creationId xmlns:a16="http://schemas.microsoft.com/office/drawing/2014/main" id="{C52486EB-FEAB-82AB-44B9-0AC73CE0139A}"/>
                </a:ext>
                <a:ext uri="{147F2762-F138-4A5C-976F-8EAC2B608ADB}">
                  <a16:predDERef xmlns:a16="http://schemas.microsoft.com/office/drawing/2014/main" pred="{58412621-B277-BC16-4DF7-0251F9D85B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BB7DE37" w14:textId="4E210FAA" w:rsidR="004A23C6" w:rsidRPr="00C658FC" w:rsidRDefault="004A23C6" w:rsidP="004A23C6">
      <w:pPr>
        <w:pStyle w:val="Caption"/>
        <w:rPr>
          <w:lang w:val="en-GB"/>
        </w:rPr>
      </w:pPr>
      <w:bookmarkStart w:id="39" w:name="_Toc155646943"/>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20</w:t>
      </w:r>
      <w:r w:rsidRPr="00C658FC">
        <w:rPr>
          <w:noProof/>
          <w:lang w:val="en-GB"/>
        </w:rPr>
        <w:fldChar w:fldCharType="end"/>
      </w:r>
      <w:r w:rsidRPr="00C658FC">
        <w:rPr>
          <w:lang w:val="en-GB"/>
        </w:rPr>
        <w:t>: A Graph of the average Y Velocit</w:t>
      </w:r>
      <w:r w:rsidR="000F7DB2" w:rsidRPr="00C658FC">
        <w:rPr>
          <w:lang w:val="en-GB"/>
        </w:rPr>
        <w:t xml:space="preserve">y </w:t>
      </w:r>
      <w:r w:rsidRPr="00C658FC">
        <w:rPr>
          <w:lang w:val="en-GB"/>
        </w:rPr>
        <w:t>of 10 nodes</w:t>
      </w:r>
      <w:r w:rsidR="00342C15" w:rsidRPr="00C658FC">
        <w:rPr>
          <w:lang w:val="en-GB"/>
        </w:rPr>
        <w:t xml:space="preserve"> against time </w:t>
      </w:r>
      <w:r w:rsidRPr="00C658FC">
        <w:rPr>
          <w:lang w:val="en-GB"/>
        </w:rPr>
        <w:t xml:space="preserve"> for the Conventionally-Meshed 3D Model</w:t>
      </w:r>
      <w:bookmarkEnd w:id="39"/>
    </w:p>
    <w:p w14:paraId="3428E4EF" w14:textId="2A709EE5" w:rsidR="00342C15" w:rsidRPr="00C658FC" w:rsidRDefault="00342C15" w:rsidP="009D7BAF">
      <w:pPr>
        <w:rPr>
          <w:lang w:val="en-GB"/>
        </w:rPr>
      </w:pPr>
      <w:r w:rsidRPr="00C658FC">
        <w:rPr>
          <w:lang w:val="en-GB"/>
        </w:rPr>
        <w:t>This shows the jet undergoing a rapid acceleration between t=0.00001s and t=0.000025s, before reaching a final velocity of approximately 6000ms</w:t>
      </w:r>
      <w:r w:rsidRPr="00C658FC">
        <w:rPr>
          <w:vertAlign w:val="superscript"/>
          <w:lang w:val="en-GB"/>
        </w:rPr>
        <w:t>-1</w:t>
      </w:r>
      <w:r w:rsidRPr="00C658FC">
        <w:rPr>
          <w:lang w:val="en-GB"/>
        </w:rPr>
        <w:t xml:space="preserve">. </w:t>
      </w:r>
    </w:p>
    <w:p w14:paraId="475C9E11" w14:textId="36232DD0" w:rsidR="00342C15" w:rsidRPr="00C658FC" w:rsidRDefault="00342C15" w:rsidP="009D7BAF">
      <w:pPr>
        <w:rPr>
          <w:lang w:val="en-GB"/>
        </w:rPr>
      </w:pPr>
      <w:r w:rsidRPr="00C658FC">
        <w:rPr>
          <w:lang w:val="en-GB"/>
        </w:rPr>
        <w:t>As with the 2D Model, the displacement of the same nodes was recorded and averaged. This is shown in the graphs below.</w:t>
      </w:r>
    </w:p>
    <w:p w14:paraId="1ABCF9BF" w14:textId="0FCF05AC" w:rsidR="00342C15" w:rsidRPr="00C658FC" w:rsidRDefault="005A79FF" w:rsidP="009D7BAF">
      <w:pPr>
        <w:rPr>
          <w:lang w:val="en-GB"/>
        </w:rPr>
      </w:pPr>
      <w:r>
        <w:rPr>
          <w:noProof/>
          <w:lang w:val="en-GB"/>
        </w:rPr>
        <mc:AlternateContent>
          <mc:Choice Requires="wpi">
            <w:drawing>
              <wp:anchor distT="0" distB="0" distL="114300" distR="114300" simplePos="0" relativeHeight="251707392" behindDoc="0" locked="0" layoutInCell="1" allowOverlap="1" wp14:anchorId="74212A3C" wp14:editId="3DE165EB">
                <wp:simplePos x="0" y="0"/>
                <wp:positionH relativeFrom="column">
                  <wp:posOffset>1156970</wp:posOffset>
                </wp:positionH>
                <wp:positionV relativeFrom="paragraph">
                  <wp:posOffset>-375285</wp:posOffset>
                </wp:positionV>
                <wp:extent cx="1985540" cy="776490"/>
                <wp:effectExtent l="57150" t="57150" r="53340" b="43180"/>
                <wp:wrapNone/>
                <wp:docPr id="614354054" name="Ink 48"/>
                <wp:cNvGraphicFramePr/>
                <a:graphic xmlns:a="http://schemas.openxmlformats.org/drawingml/2006/main">
                  <a:graphicData uri="http://schemas.microsoft.com/office/word/2010/wordprocessingInk">
                    <w14:contentPart bwMode="auto" r:id="rId43">
                      <w14:nvContentPartPr>
                        <w14:cNvContentPartPr/>
                      </w14:nvContentPartPr>
                      <w14:xfrm>
                        <a:off x="0" y="0"/>
                        <a:ext cx="1985540" cy="776490"/>
                      </w14:xfrm>
                    </w14:contentPart>
                  </a:graphicData>
                </a:graphic>
              </wp:anchor>
            </w:drawing>
          </mc:Choice>
          <mc:Fallback>
            <w:pict>
              <v:shape w14:anchorId="38737FCE" id="Ink 48" o:spid="_x0000_s1026" type="#_x0000_t75" style="position:absolute;margin-left:90.4pt;margin-top:-30.25pt;width:157.8pt;height:62.6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&#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">
                <v:imagedata r:id="rId44" o:title=""/>
              </v:shape>
            </w:pict>
          </mc:Fallback>
        </mc:AlternateContent>
      </w:r>
    </w:p>
    <w:p w14:paraId="65C7ACFD" w14:textId="477F6B8D" w:rsidR="00342C15" w:rsidRPr="00C658FC" w:rsidRDefault="005A79FF" w:rsidP="009D7BAF">
      <w:pPr>
        <w:rPr>
          <w:lang w:val="en-GB"/>
        </w:rPr>
      </w:pPr>
      <w:r>
        <w:rPr>
          <w:noProof/>
          <w:lang w:val="en-GB"/>
        </w:rPr>
        <mc:AlternateContent>
          <mc:Choice Requires="wpi">
            <w:drawing>
              <wp:anchor distT="0" distB="0" distL="114300" distR="114300" simplePos="0" relativeHeight="251706368" behindDoc="0" locked="0" layoutInCell="1" allowOverlap="1" wp14:anchorId="7E4DE586" wp14:editId="16510960">
                <wp:simplePos x="0" y="0"/>
                <wp:positionH relativeFrom="column">
                  <wp:posOffset>3413760</wp:posOffset>
                </wp:positionH>
                <wp:positionV relativeFrom="paragraph">
                  <wp:posOffset>-461645</wp:posOffset>
                </wp:positionV>
                <wp:extent cx="1951920" cy="1444280"/>
                <wp:effectExtent l="19050" t="38100" r="48895" b="41910"/>
                <wp:wrapNone/>
                <wp:docPr id="589601546" name="Ink 47"/>
                <wp:cNvGraphicFramePr/>
                <a:graphic xmlns:a="http://schemas.openxmlformats.org/drawingml/2006/main">
                  <a:graphicData uri="http://schemas.microsoft.com/office/word/2010/wordprocessingInk">
                    <w14:contentPart bwMode="auto" r:id="rId45">
                      <w14:nvContentPartPr>
                        <w14:cNvContentPartPr/>
                      </w14:nvContentPartPr>
                      <w14:xfrm>
                        <a:off x="0" y="0"/>
                        <a:ext cx="1951920" cy="1444280"/>
                      </w14:xfrm>
                    </w14:contentPart>
                  </a:graphicData>
                </a:graphic>
              </wp:anchor>
            </w:drawing>
          </mc:Choice>
          <mc:Fallback>
            <w:pict>
              <v:shape w14:anchorId="174E5968" id="Ink 47" o:spid="_x0000_s1026" type="#_x0000_t75" style="position:absolute;margin-left:268.1pt;margin-top:-37.05pt;width:155.15pt;height:115.1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">
                <v:imagedata r:id="rId46" o:title=""/>
              </v:shape>
            </w:pict>
          </mc:Fallback>
        </mc:AlternateContent>
      </w:r>
    </w:p>
    <w:p w14:paraId="2F87A0D1" w14:textId="720EE4DC" w:rsidR="00342C15" w:rsidRPr="00C658FC" w:rsidRDefault="00342C15" w:rsidP="009D7BAF">
      <w:pPr>
        <w:rPr>
          <w:lang w:val="en-GB"/>
        </w:rPr>
      </w:pPr>
    </w:p>
    <w:p w14:paraId="5996827F" w14:textId="77777777" w:rsidR="00342C15" w:rsidRPr="00C658FC" w:rsidRDefault="00342C15" w:rsidP="009D7BAF">
      <w:pPr>
        <w:rPr>
          <w:lang w:val="en-GB"/>
        </w:rPr>
      </w:pPr>
    </w:p>
    <w:p w14:paraId="69D35B59" w14:textId="77777777" w:rsidR="00342C15" w:rsidRPr="00C658FC" w:rsidRDefault="00342C15" w:rsidP="00342C15">
      <w:pPr>
        <w:keepNext/>
        <w:rPr>
          <w:lang w:val="en-GB"/>
        </w:rPr>
      </w:pPr>
      <w:r w:rsidRPr="00C658FC">
        <w:rPr>
          <w:noProof/>
          <w:lang w:val="en-GB"/>
        </w:rPr>
        <w:lastRenderedPageBreak/>
        <w:drawing>
          <wp:inline distT="0" distB="0" distL="0" distR="0" wp14:anchorId="2DC3A1FA" wp14:editId="1551CB48">
            <wp:extent cx="5274310" cy="3159760"/>
            <wp:effectExtent l="0" t="0" r="2540" b="2540"/>
            <wp:docPr id="24568958" name="Chart 1">
              <a:extLst xmlns:a="http://schemas.openxmlformats.org/drawingml/2006/main">
                <a:ext uri="{FF2B5EF4-FFF2-40B4-BE49-F238E27FC236}">
                  <a16:creationId xmlns:a16="http://schemas.microsoft.com/office/drawing/2014/main" id="{59F21D58-9CD2-83DF-9D4F-FC90907D10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26F3C4B2" w14:textId="5ECB0C54" w:rsidR="00342C15" w:rsidRPr="00C658FC" w:rsidRDefault="00342C15" w:rsidP="00342C15">
      <w:pPr>
        <w:pStyle w:val="Caption"/>
        <w:rPr>
          <w:lang w:val="en-GB"/>
        </w:rPr>
      </w:pPr>
      <w:bookmarkStart w:id="40" w:name="_Toc155646944"/>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21</w:t>
      </w:r>
      <w:r w:rsidRPr="00C658FC">
        <w:rPr>
          <w:noProof/>
          <w:lang w:val="en-GB"/>
        </w:rPr>
        <w:fldChar w:fldCharType="end"/>
      </w:r>
      <w:r w:rsidRPr="00C658FC">
        <w:rPr>
          <w:lang w:val="en-GB"/>
        </w:rPr>
        <w:t xml:space="preserve">: A Graph of the Y Displacements against time </w:t>
      </w:r>
      <w:r w:rsidR="00031881" w:rsidRPr="00C658FC">
        <w:rPr>
          <w:lang w:val="en-GB"/>
        </w:rPr>
        <w:t>f</w:t>
      </w:r>
      <w:r w:rsidRPr="00C658FC">
        <w:rPr>
          <w:lang w:val="en-GB"/>
        </w:rPr>
        <w:t>or 10 Nodes from the Conventionally-Meshed 3D Model</w:t>
      </w:r>
      <w:bookmarkEnd w:id="40"/>
    </w:p>
    <w:p w14:paraId="6C868E1D" w14:textId="77777777" w:rsidR="00031881" w:rsidRPr="00C658FC" w:rsidRDefault="00031881" w:rsidP="00031881">
      <w:pPr>
        <w:keepNext/>
        <w:rPr>
          <w:lang w:val="en-GB"/>
        </w:rPr>
      </w:pPr>
      <w:r w:rsidRPr="00C658FC">
        <w:rPr>
          <w:noProof/>
          <w:lang w:val="en-GB"/>
        </w:rPr>
        <w:drawing>
          <wp:inline distT="0" distB="0" distL="0" distR="0" wp14:anchorId="1B8A322D" wp14:editId="546E87AF">
            <wp:extent cx="5274310" cy="2434590"/>
            <wp:effectExtent l="0" t="0" r="2540" b="3810"/>
            <wp:docPr id="1531538611" name="Chart 1">
              <a:extLst xmlns:a="http://schemas.openxmlformats.org/drawingml/2006/main">
                <a:ext uri="{FF2B5EF4-FFF2-40B4-BE49-F238E27FC236}">
                  <a16:creationId xmlns:a16="http://schemas.microsoft.com/office/drawing/2014/main" id="{17382A24-C65C-AF24-62C3-7F153D665D24}"/>
                </a:ext>
                <a:ext uri="{147F2762-F138-4A5C-976F-8EAC2B608ADB}">
                  <a16:predDERef xmlns:a16="http://schemas.microsoft.com/office/drawing/2014/main" pred="{59F21D58-9CD2-83DF-9D4F-FC90907D10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56F9ED4" w14:textId="6BD413E2" w:rsidR="00342C15" w:rsidRPr="00C658FC" w:rsidRDefault="00031881" w:rsidP="00031881">
      <w:pPr>
        <w:pStyle w:val="Caption"/>
        <w:rPr>
          <w:lang w:val="en-GB"/>
        </w:rPr>
      </w:pPr>
      <w:bookmarkStart w:id="41" w:name="_Toc155646945"/>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22</w:t>
      </w:r>
      <w:r w:rsidRPr="00C658FC">
        <w:rPr>
          <w:noProof/>
          <w:lang w:val="en-GB"/>
        </w:rPr>
        <w:fldChar w:fldCharType="end"/>
      </w:r>
      <w:r w:rsidRPr="00C658FC">
        <w:rPr>
          <w:lang w:val="en-GB"/>
        </w:rPr>
        <w:t>: A Graph of the Average Y Displacement of 10 Nodes against time from the Conventionally-Meshed 3D Model</w:t>
      </w:r>
      <w:bookmarkEnd w:id="41"/>
    </w:p>
    <w:p w14:paraId="54D2AF82" w14:textId="7F411FB7" w:rsidR="00342C15" w:rsidRPr="00C658FC" w:rsidRDefault="005A79FF" w:rsidP="009D7BAF">
      <w:pPr>
        <w:rPr>
          <w:lang w:val="en-GB"/>
        </w:rPr>
      </w:pPr>
      <w:r>
        <w:rPr>
          <w:noProof/>
          <w:lang w:val="en-GB"/>
        </w:rPr>
        <mc:AlternateContent>
          <mc:Choice Requires="wpi">
            <w:drawing>
              <wp:anchor distT="0" distB="0" distL="114300" distR="114300" simplePos="0" relativeHeight="251764736" behindDoc="0" locked="0" layoutInCell="1" allowOverlap="1" wp14:anchorId="1C484D79" wp14:editId="20AFFB28">
                <wp:simplePos x="0" y="0"/>
                <wp:positionH relativeFrom="column">
                  <wp:posOffset>5477510</wp:posOffset>
                </wp:positionH>
                <wp:positionV relativeFrom="paragraph">
                  <wp:posOffset>252095</wp:posOffset>
                </wp:positionV>
                <wp:extent cx="642335" cy="455400"/>
                <wp:effectExtent l="38100" t="38100" r="43815" b="40005"/>
                <wp:wrapNone/>
                <wp:docPr id="1605574876" name="Ink 104"/>
                <wp:cNvGraphicFramePr/>
                <a:graphic xmlns:a="http://schemas.openxmlformats.org/drawingml/2006/main">
                  <a:graphicData uri="http://schemas.microsoft.com/office/word/2010/wordprocessingInk">
                    <w14:contentPart bwMode="auto" r:id="rId49">
                      <w14:nvContentPartPr>
                        <w14:cNvContentPartPr/>
                      </w14:nvContentPartPr>
                      <w14:xfrm>
                        <a:off x="0" y="0"/>
                        <a:ext cx="642335" cy="455400"/>
                      </w14:xfrm>
                    </w14:contentPart>
                  </a:graphicData>
                </a:graphic>
              </wp:anchor>
            </w:drawing>
          </mc:Choice>
          <mc:Fallback>
            <w:pict>
              <v:shape w14:anchorId="4F35E3CF" id="Ink 104" o:spid="_x0000_s1026" type="#_x0000_t75" style="position:absolute;margin-left:430.6pt;margin-top:19.15pt;width:52pt;height:37.2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">
                <v:imagedata r:id="rId50" o:title=""/>
              </v:shape>
            </w:pict>
          </mc:Fallback>
        </mc:AlternateContent>
      </w:r>
      <w:r>
        <w:rPr>
          <w:noProof/>
          <w:lang w:val="en-GB"/>
        </w:rPr>
        <mc:AlternateContent>
          <mc:Choice Requires="wpi">
            <w:drawing>
              <wp:anchor distT="0" distB="0" distL="114300" distR="114300" simplePos="0" relativeHeight="251758592" behindDoc="0" locked="0" layoutInCell="1" allowOverlap="1" wp14:anchorId="65A5A709" wp14:editId="1D2490A0">
                <wp:simplePos x="0" y="0"/>
                <wp:positionH relativeFrom="column">
                  <wp:posOffset>4632960</wp:posOffset>
                </wp:positionH>
                <wp:positionV relativeFrom="paragraph">
                  <wp:posOffset>295275</wp:posOffset>
                </wp:positionV>
                <wp:extent cx="733675" cy="531495"/>
                <wp:effectExtent l="57150" t="38100" r="28575" b="40005"/>
                <wp:wrapNone/>
                <wp:docPr id="746967972" name="Ink 98"/>
                <wp:cNvGraphicFramePr/>
                <a:graphic xmlns:a="http://schemas.openxmlformats.org/drawingml/2006/main">
                  <a:graphicData uri="http://schemas.microsoft.com/office/word/2010/wordprocessingInk">
                    <w14:contentPart bwMode="auto" r:id="rId51">
                      <w14:nvContentPartPr>
                        <w14:cNvContentPartPr/>
                      </w14:nvContentPartPr>
                      <w14:xfrm>
                        <a:off x="0" y="0"/>
                        <a:ext cx="733675" cy="531495"/>
                      </w14:xfrm>
                    </w14:contentPart>
                  </a:graphicData>
                </a:graphic>
              </wp:anchor>
            </w:drawing>
          </mc:Choice>
          <mc:Fallback>
            <w:pict>
              <v:shape w14:anchorId="2FAA2B34" id="Ink 98" o:spid="_x0000_s1026" type="#_x0000_t75" style="position:absolute;margin-left:364.1pt;margin-top:22.55pt;width:59.15pt;height:43.2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">
                <v:imagedata r:id="rId52" o:title=""/>
              </v:shape>
            </w:pict>
          </mc:Fallback>
        </mc:AlternateContent>
      </w:r>
      <w:r>
        <w:rPr>
          <w:noProof/>
          <w:lang w:val="en-GB"/>
        </w:rPr>
        <mc:AlternateContent>
          <mc:Choice Requires="wpi">
            <w:drawing>
              <wp:anchor distT="0" distB="0" distL="114300" distR="114300" simplePos="0" relativeHeight="251759616" behindDoc="0" locked="0" layoutInCell="1" allowOverlap="1" wp14:anchorId="56A8F324" wp14:editId="1ECD0924">
                <wp:simplePos x="0" y="0"/>
                <wp:positionH relativeFrom="column">
                  <wp:posOffset>3212465</wp:posOffset>
                </wp:positionH>
                <wp:positionV relativeFrom="paragraph">
                  <wp:posOffset>295275</wp:posOffset>
                </wp:positionV>
                <wp:extent cx="1227250" cy="550135"/>
                <wp:effectExtent l="57150" t="38100" r="49530" b="40640"/>
                <wp:wrapNone/>
                <wp:docPr id="549694142" name="Ink 99"/>
                <wp:cNvGraphicFramePr/>
                <a:graphic xmlns:a="http://schemas.openxmlformats.org/drawingml/2006/main">
                  <a:graphicData uri="http://schemas.microsoft.com/office/word/2010/wordprocessingInk">
                    <w14:contentPart bwMode="auto" r:id="rId53">
                      <w14:nvContentPartPr>
                        <w14:cNvContentPartPr/>
                      </w14:nvContentPartPr>
                      <w14:xfrm>
                        <a:off x="0" y="0"/>
                        <a:ext cx="1227250" cy="550135"/>
                      </w14:xfrm>
                    </w14:contentPart>
                  </a:graphicData>
                </a:graphic>
              </wp:anchor>
            </w:drawing>
          </mc:Choice>
          <mc:Fallback>
            <w:pict>
              <v:shape w14:anchorId="69288416" id="Ink 99" o:spid="_x0000_s1026" type="#_x0000_t75" style="position:absolute;margin-left:252.25pt;margin-top:22.55pt;width:98.05pt;height:44.7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">
                <v:imagedata r:id="rId54" o:title=""/>
              </v:shape>
            </w:pict>
          </mc:Fallback>
        </mc:AlternateContent>
      </w:r>
      <w:r>
        <w:rPr>
          <w:noProof/>
          <w:lang w:val="en-GB"/>
        </w:rPr>
        <mc:AlternateContent>
          <mc:Choice Requires="wpi">
            <w:drawing>
              <wp:anchor distT="0" distB="0" distL="114300" distR="114300" simplePos="0" relativeHeight="251739136" behindDoc="0" locked="0" layoutInCell="1" allowOverlap="1" wp14:anchorId="625E7F9D" wp14:editId="69BDC528">
                <wp:simplePos x="0" y="0"/>
                <wp:positionH relativeFrom="column">
                  <wp:posOffset>1821815</wp:posOffset>
                </wp:positionH>
                <wp:positionV relativeFrom="paragraph">
                  <wp:posOffset>352425</wp:posOffset>
                </wp:positionV>
                <wp:extent cx="1100660" cy="445145"/>
                <wp:effectExtent l="38100" t="38100" r="23495" b="50165"/>
                <wp:wrapNone/>
                <wp:docPr id="1918937491" name="Ink 79"/>
                <wp:cNvGraphicFramePr/>
                <a:graphic xmlns:a="http://schemas.openxmlformats.org/drawingml/2006/main">
                  <a:graphicData uri="http://schemas.microsoft.com/office/word/2010/wordprocessingInk">
                    <w14:contentPart bwMode="auto" r:id="rId55">
                      <w14:nvContentPartPr>
                        <w14:cNvContentPartPr/>
                      </w14:nvContentPartPr>
                      <w14:xfrm>
                        <a:off x="0" y="0"/>
                        <a:ext cx="1100660" cy="445145"/>
                      </w14:xfrm>
                    </w14:contentPart>
                  </a:graphicData>
                </a:graphic>
              </wp:anchor>
            </w:drawing>
          </mc:Choice>
          <mc:Fallback>
            <w:pict>
              <v:shape w14:anchorId="66188B39" id="Ink 79" o:spid="_x0000_s1026" type="#_x0000_t75" style="position:absolute;margin-left:142.75pt;margin-top:27.05pt;width:88.05pt;height:36.4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">
                <v:imagedata r:id="rId56" o:title=""/>
              </v:shape>
            </w:pict>
          </mc:Fallback>
        </mc:AlternateContent>
      </w:r>
      <w:r>
        <w:rPr>
          <w:noProof/>
          <w:lang w:val="en-GB"/>
        </w:rPr>
        <mc:AlternateContent>
          <mc:Choice Requires="wpi">
            <w:drawing>
              <wp:anchor distT="0" distB="0" distL="114300" distR="114300" simplePos="0" relativeHeight="251708416" behindDoc="0" locked="0" layoutInCell="1" allowOverlap="1" wp14:anchorId="6F2880F2" wp14:editId="58D549FC">
                <wp:simplePos x="0" y="0"/>
                <wp:positionH relativeFrom="column">
                  <wp:posOffset>449234</wp:posOffset>
                </wp:positionH>
                <wp:positionV relativeFrom="paragraph">
                  <wp:posOffset>257647</wp:posOffset>
                </wp:positionV>
                <wp:extent cx="948960" cy="423360"/>
                <wp:effectExtent l="38100" t="57150" r="41910" b="53340"/>
                <wp:wrapNone/>
                <wp:docPr id="962129295" name="Ink 49"/>
                <wp:cNvGraphicFramePr/>
                <a:graphic xmlns:a="http://schemas.openxmlformats.org/drawingml/2006/main">
                  <a:graphicData uri="http://schemas.microsoft.com/office/word/2010/wordprocessingInk">
                    <w14:contentPart bwMode="auto" r:id="rId57">
                      <w14:nvContentPartPr>
                        <w14:cNvContentPartPr/>
                      </w14:nvContentPartPr>
                      <w14:xfrm>
                        <a:off x="0" y="0"/>
                        <a:ext cx="948960" cy="423360"/>
                      </w14:xfrm>
                    </w14:contentPart>
                  </a:graphicData>
                </a:graphic>
              </wp:anchor>
            </w:drawing>
          </mc:Choice>
          <mc:Fallback>
            <w:pict>
              <v:shape w14:anchorId="4FF0FB9D" id="Ink 49" o:spid="_x0000_s1026" type="#_x0000_t75" style="position:absolute;margin-left:34.65pt;margin-top:19.6pt;width:76.1pt;height:34.7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">
                <v:imagedata r:id="rId58" o:title=""/>
              </v:shape>
            </w:pict>
          </mc:Fallback>
        </mc:AlternateContent>
      </w:r>
      <w:r w:rsidR="00031881" w:rsidRPr="00C658FC">
        <w:rPr>
          <w:lang w:val="en-GB"/>
        </w:rPr>
        <w:t>From the displacement data above, and the results tables in Annex A, it can be seen that the jet had moved 12.825cm from its origin in 0.0000417s, giving an overall average velocity of 3705.5ms</w:t>
      </w:r>
      <w:r w:rsidR="00031881" w:rsidRPr="00C658FC">
        <w:rPr>
          <w:vertAlign w:val="superscript"/>
          <w:lang w:val="en-GB"/>
        </w:rPr>
        <w:t>-1</w:t>
      </w:r>
      <w:r w:rsidR="00031881" w:rsidRPr="00C658FC">
        <w:rPr>
          <w:lang w:val="en-GB"/>
        </w:rPr>
        <w:t xml:space="preserve">. </w:t>
      </w:r>
    </w:p>
    <w:p w14:paraId="5744CF8B" w14:textId="70A5269B" w:rsidR="00031881" w:rsidRPr="00C658FC" w:rsidRDefault="00031881" w:rsidP="009D7BAF">
      <w:pPr>
        <w:rPr>
          <w:lang w:val="en-GB"/>
        </w:rPr>
      </w:pPr>
      <w:r w:rsidRPr="00C658FC">
        <w:rPr>
          <w:lang w:val="en-GB"/>
        </w:rPr>
        <w:t>Given that the adaptively meshed model produced different results, these are shown and discussed below.</w:t>
      </w:r>
    </w:p>
    <w:p w14:paraId="24723E7E" w14:textId="77777777" w:rsidR="00031881" w:rsidRPr="00C658FC" w:rsidRDefault="00031881" w:rsidP="009D7BAF">
      <w:pPr>
        <w:rPr>
          <w:lang w:val="en-GB"/>
        </w:rPr>
      </w:pPr>
    </w:p>
    <w:p w14:paraId="65FA4FD9" w14:textId="77777777" w:rsidR="00031881" w:rsidRPr="00C658FC" w:rsidRDefault="00031881" w:rsidP="009D7BAF">
      <w:pPr>
        <w:rPr>
          <w:lang w:val="en-GB"/>
        </w:rPr>
      </w:pPr>
    </w:p>
    <w:p w14:paraId="5C972D06" w14:textId="77777777" w:rsidR="000F7DB2" w:rsidRPr="00C658FC" w:rsidRDefault="000F7DB2" w:rsidP="000F7DB2">
      <w:pPr>
        <w:keepNext/>
        <w:rPr>
          <w:lang w:val="en-GB"/>
        </w:rPr>
      </w:pPr>
      <w:r w:rsidRPr="00C658FC">
        <w:rPr>
          <w:noProof/>
          <w:lang w:val="en-GB"/>
        </w:rPr>
        <w:lastRenderedPageBreak/>
        <w:drawing>
          <wp:inline distT="0" distB="0" distL="0" distR="0" wp14:anchorId="65AFCC5A" wp14:editId="1E2EF39F">
            <wp:extent cx="5274310" cy="3509645"/>
            <wp:effectExtent l="0" t="0" r="2540" b="14605"/>
            <wp:docPr id="472860309" name="Chart 1">
              <a:extLst xmlns:a="http://schemas.openxmlformats.org/drawingml/2006/main">
                <a:ext uri="{FF2B5EF4-FFF2-40B4-BE49-F238E27FC236}">
                  <a16:creationId xmlns:a16="http://schemas.microsoft.com/office/drawing/2014/main" id="{61AD0F35-0786-7306-4CD2-7DF08A260F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0798AC54" w14:textId="419486D6" w:rsidR="00031881" w:rsidRPr="00C658FC" w:rsidRDefault="005A79FF" w:rsidP="000F7DB2">
      <w:pPr>
        <w:pStyle w:val="Caption"/>
        <w:rPr>
          <w:lang w:val="en-GB"/>
        </w:rPr>
      </w:pPr>
      <w:bookmarkStart w:id="42" w:name="_Toc155646946"/>
      <w:r>
        <w:rPr>
          <w:noProof/>
          <w:lang w:val="en-GB"/>
        </w:rPr>
        <mc:AlternateContent>
          <mc:Choice Requires="wpi">
            <w:drawing>
              <wp:anchor distT="0" distB="0" distL="114300" distR="114300" simplePos="0" relativeHeight="251731968" behindDoc="0" locked="0" layoutInCell="1" allowOverlap="1" wp14:anchorId="7AEF2D8B" wp14:editId="6B7F8B8A">
                <wp:simplePos x="0" y="0"/>
                <wp:positionH relativeFrom="column">
                  <wp:posOffset>6407785</wp:posOffset>
                </wp:positionH>
                <wp:positionV relativeFrom="paragraph">
                  <wp:posOffset>173355</wp:posOffset>
                </wp:positionV>
                <wp:extent cx="2540" cy="13970"/>
                <wp:effectExtent l="57150" t="38100" r="54610" b="43180"/>
                <wp:wrapNone/>
                <wp:docPr id="2034346944" name="Ink 72"/>
                <wp:cNvGraphicFramePr/>
                <a:graphic xmlns:a="http://schemas.openxmlformats.org/drawingml/2006/main">
                  <a:graphicData uri="http://schemas.microsoft.com/office/word/2010/wordprocessingInk">
                    <w14:contentPart bwMode="auto" r:id="rId60">
                      <w14:nvContentPartPr>
                        <w14:cNvContentPartPr/>
                      </w14:nvContentPartPr>
                      <w14:xfrm>
                        <a:off x="0" y="0"/>
                        <a:ext cx="2540" cy="13970"/>
                      </w14:xfrm>
                    </w14:contentPart>
                  </a:graphicData>
                </a:graphic>
              </wp:anchor>
            </w:drawing>
          </mc:Choice>
          <mc:Fallback>
            <w:pict>
              <v:shape w14:anchorId="12098709" id="Ink 72" o:spid="_x0000_s1026" type="#_x0000_t75" style="position:absolute;margin-left:503.9pt;margin-top:12.95pt;width:1.45pt;height:2.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">
                <v:imagedata r:id="rId61" o:title=""/>
              </v:shape>
            </w:pict>
          </mc:Fallback>
        </mc:AlternateContent>
      </w:r>
      <w:r w:rsidR="000F7DB2" w:rsidRPr="00C658FC">
        <w:rPr>
          <w:lang w:val="en-GB"/>
        </w:rPr>
        <w:t xml:space="preserve">Figure </w:t>
      </w:r>
      <w:r w:rsidR="000F7DB2" w:rsidRPr="00C658FC">
        <w:rPr>
          <w:lang w:val="en-GB"/>
        </w:rPr>
        <w:fldChar w:fldCharType="begin"/>
      </w:r>
      <w:r w:rsidR="000F7DB2" w:rsidRPr="00C658FC">
        <w:rPr>
          <w:lang w:val="en-GB"/>
        </w:rPr>
        <w:instrText xml:space="preserve"> SEQ Figure \* ARABIC </w:instrText>
      </w:r>
      <w:r w:rsidR="000F7DB2" w:rsidRPr="00C658FC">
        <w:rPr>
          <w:lang w:val="en-GB"/>
        </w:rPr>
        <w:fldChar w:fldCharType="separate"/>
      </w:r>
      <w:r w:rsidR="003E601C">
        <w:rPr>
          <w:noProof/>
          <w:lang w:val="en-GB"/>
        </w:rPr>
        <w:t>23</w:t>
      </w:r>
      <w:r w:rsidR="000F7DB2" w:rsidRPr="00C658FC">
        <w:rPr>
          <w:noProof/>
          <w:lang w:val="en-GB"/>
        </w:rPr>
        <w:fldChar w:fldCharType="end"/>
      </w:r>
      <w:r w:rsidR="000F7DB2" w:rsidRPr="00C658FC">
        <w:rPr>
          <w:lang w:val="en-GB"/>
        </w:rPr>
        <w:t>: A Graph of the Y Velocities against time of 10 nodes for the Adaptively-Meshed 3D Model</w:t>
      </w:r>
      <w:bookmarkEnd w:id="42"/>
    </w:p>
    <w:p w14:paraId="6BB67251" w14:textId="77777777" w:rsidR="000F7DB2" w:rsidRPr="00C658FC" w:rsidRDefault="000F7DB2" w:rsidP="000F7DB2">
      <w:pPr>
        <w:keepNext/>
        <w:rPr>
          <w:lang w:val="en-GB"/>
        </w:rPr>
      </w:pPr>
      <w:r w:rsidRPr="00C658FC">
        <w:rPr>
          <w:noProof/>
          <w:lang w:val="en-GB"/>
        </w:rPr>
        <w:drawing>
          <wp:inline distT="0" distB="0" distL="0" distR="0" wp14:anchorId="3D574153" wp14:editId="0789FE0F">
            <wp:extent cx="5274310" cy="2807335"/>
            <wp:effectExtent l="0" t="0" r="2540" b="12065"/>
            <wp:docPr id="1614746640" name="Chart 1">
              <a:extLst xmlns:a="http://schemas.openxmlformats.org/drawingml/2006/main">
                <a:ext uri="{FF2B5EF4-FFF2-40B4-BE49-F238E27FC236}">
                  <a16:creationId xmlns:a16="http://schemas.microsoft.com/office/drawing/2014/main" id="{5AEB6A03-F64A-4984-04CB-A91906A503D0}"/>
                </a:ext>
                <a:ext uri="{147F2762-F138-4A5C-976F-8EAC2B608ADB}">
                  <a16:predDERef xmlns:a16="http://schemas.microsoft.com/office/drawing/2014/main" pred="{61AD0F35-0786-7306-4CD2-7DF08A260F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5B029FB2" w14:textId="3A5F5A28" w:rsidR="00031881" w:rsidRPr="00C658FC" w:rsidRDefault="000F7DB2" w:rsidP="000F7DB2">
      <w:pPr>
        <w:pStyle w:val="Caption"/>
        <w:rPr>
          <w:lang w:val="en-GB"/>
        </w:rPr>
      </w:pPr>
      <w:bookmarkStart w:id="43" w:name="_Toc155646947"/>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24</w:t>
      </w:r>
      <w:r w:rsidRPr="00C658FC">
        <w:rPr>
          <w:noProof/>
          <w:lang w:val="en-GB"/>
        </w:rPr>
        <w:fldChar w:fldCharType="end"/>
      </w:r>
      <w:r w:rsidRPr="00C658FC">
        <w:rPr>
          <w:lang w:val="en-GB"/>
        </w:rPr>
        <w:t>: A Graph of the average Y Velocity of 10 Nodes against time for the Adaptively-Meshed 3D Model</w:t>
      </w:r>
      <w:bookmarkEnd w:id="43"/>
    </w:p>
    <w:p w14:paraId="3F08C735" w14:textId="4FA190B3" w:rsidR="000F7DB2" w:rsidRPr="00C658FC" w:rsidRDefault="000F7DB2" w:rsidP="000F7DB2">
      <w:pPr>
        <w:rPr>
          <w:lang w:val="en-GB"/>
        </w:rPr>
      </w:pPr>
      <w:r w:rsidRPr="00C658FC">
        <w:rPr>
          <w:lang w:val="en-GB"/>
        </w:rPr>
        <w:t>From these graphs it can be seen that the liner undergoes a period of extreme acceleration between t=0.00001s and t=0.000025s, reaching a final velocity of approximately 6000ms</w:t>
      </w:r>
      <w:r w:rsidRPr="00C658FC">
        <w:rPr>
          <w:vertAlign w:val="superscript"/>
          <w:lang w:val="en-GB"/>
        </w:rPr>
        <w:t>-1</w:t>
      </w:r>
      <w:r w:rsidRPr="00C658FC">
        <w:rPr>
          <w:lang w:val="en-GB"/>
        </w:rPr>
        <w:t xml:space="preserve">. </w:t>
      </w:r>
    </w:p>
    <w:p w14:paraId="1BDEC494" w14:textId="76DBACDC" w:rsidR="000F7DB2" w:rsidRPr="00C658FC" w:rsidRDefault="00FB7C19" w:rsidP="000F7DB2">
      <w:pPr>
        <w:rPr>
          <w:lang w:val="en-GB"/>
        </w:rPr>
      </w:pPr>
      <w:r w:rsidRPr="00C658FC">
        <w:rPr>
          <w:lang w:val="en-GB"/>
        </w:rPr>
        <w:t>As with both the 2D and 3D-Conventional model, the displacements were also recorded. These are shown below.</w:t>
      </w:r>
    </w:p>
    <w:p w14:paraId="6E75CF0E" w14:textId="77777777" w:rsidR="00FB7C19" w:rsidRPr="00C658FC" w:rsidRDefault="00FB7C19" w:rsidP="00FB7C19">
      <w:pPr>
        <w:keepNext/>
        <w:rPr>
          <w:lang w:val="en-GB"/>
        </w:rPr>
      </w:pPr>
      <w:r w:rsidRPr="00C658FC">
        <w:rPr>
          <w:noProof/>
          <w:lang w:val="en-GB"/>
        </w:rPr>
        <w:lastRenderedPageBreak/>
        <w:drawing>
          <wp:inline distT="0" distB="0" distL="0" distR="0" wp14:anchorId="63D6FFA6" wp14:editId="3EBD5B14">
            <wp:extent cx="5274310" cy="2944495"/>
            <wp:effectExtent l="0" t="0" r="2540" b="8255"/>
            <wp:docPr id="1913896852" name="Chart 1">
              <a:extLst xmlns:a="http://schemas.openxmlformats.org/drawingml/2006/main">
                <a:ext uri="{FF2B5EF4-FFF2-40B4-BE49-F238E27FC236}">
                  <a16:creationId xmlns:a16="http://schemas.microsoft.com/office/drawing/2014/main" id="{BB6E422F-CA0C-780B-161D-A177DAE3B9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2124CBB8" w14:textId="30A74861" w:rsidR="00FB7C19" w:rsidRPr="00C658FC" w:rsidRDefault="00FB7C19" w:rsidP="00FB7C19">
      <w:pPr>
        <w:pStyle w:val="Caption"/>
        <w:rPr>
          <w:lang w:val="en-GB"/>
        </w:rPr>
      </w:pPr>
      <w:bookmarkStart w:id="44" w:name="_Toc155646948"/>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25</w:t>
      </w:r>
      <w:r w:rsidRPr="00C658FC">
        <w:rPr>
          <w:noProof/>
          <w:lang w:val="en-GB"/>
        </w:rPr>
        <w:fldChar w:fldCharType="end"/>
      </w:r>
      <w:r w:rsidRPr="00C658FC">
        <w:rPr>
          <w:lang w:val="en-GB"/>
        </w:rPr>
        <w:t>: A Graph of Y Displacement against Time of 10 Nodes for the Adaptively-Meshed 3D Model</w:t>
      </w:r>
      <w:bookmarkEnd w:id="44"/>
    </w:p>
    <w:p w14:paraId="69498B0F" w14:textId="77777777" w:rsidR="00FB7C19" w:rsidRPr="00C658FC" w:rsidRDefault="00FB7C19" w:rsidP="00FB7C19">
      <w:pPr>
        <w:keepNext/>
        <w:rPr>
          <w:lang w:val="en-GB"/>
        </w:rPr>
      </w:pPr>
      <w:r w:rsidRPr="00C658FC">
        <w:rPr>
          <w:noProof/>
          <w:lang w:val="en-GB"/>
        </w:rPr>
        <w:drawing>
          <wp:inline distT="0" distB="0" distL="0" distR="0" wp14:anchorId="524D513A" wp14:editId="599EBBED">
            <wp:extent cx="5274310" cy="2361565"/>
            <wp:effectExtent l="0" t="0" r="2540" b="635"/>
            <wp:docPr id="1983028558" name="Chart 1">
              <a:extLst xmlns:a="http://schemas.openxmlformats.org/drawingml/2006/main">
                <a:ext uri="{FF2B5EF4-FFF2-40B4-BE49-F238E27FC236}">
                  <a16:creationId xmlns:a16="http://schemas.microsoft.com/office/drawing/2014/main" id="{61A81F35-0AD0-9810-C61C-D35C35444B20}"/>
                </a:ext>
                <a:ext uri="{147F2762-F138-4A5C-976F-8EAC2B608ADB}">
                  <a16:predDERef xmlns:a16="http://schemas.microsoft.com/office/drawing/2014/main" pred="{BB6E422F-CA0C-780B-161D-A177DAE3B9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1762AC16" w14:textId="3D26B1C7" w:rsidR="00FB7C19" w:rsidRPr="00C658FC" w:rsidRDefault="00FB7C19" w:rsidP="00FB7C19">
      <w:pPr>
        <w:pStyle w:val="Caption"/>
        <w:rPr>
          <w:lang w:val="en-GB"/>
        </w:rPr>
      </w:pPr>
      <w:bookmarkStart w:id="45" w:name="_Toc155646949"/>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26</w:t>
      </w:r>
      <w:r w:rsidRPr="00C658FC">
        <w:rPr>
          <w:noProof/>
          <w:lang w:val="en-GB"/>
        </w:rPr>
        <w:fldChar w:fldCharType="end"/>
      </w:r>
      <w:r w:rsidRPr="00C658FC">
        <w:rPr>
          <w:lang w:val="en-GB"/>
        </w:rPr>
        <w:t>: A Graph of Average Y Displacement of 10 Nodes against time for the Adaptively-Meshed 3D Model</w:t>
      </w:r>
      <w:bookmarkEnd w:id="45"/>
    </w:p>
    <w:p w14:paraId="31BB64D9" w14:textId="3C7A32E9" w:rsidR="00FB7C19" w:rsidRPr="00C658FC" w:rsidRDefault="005A79FF" w:rsidP="00FB7C19">
      <w:pPr>
        <w:rPr>
          <w:lang w:val="en-GB"/>
        </w:rPr>
      </w:pPr>
      <w:r>
        <w:rPr>
          <w:noProof/>
          <w:lang w:val="en-GB"/>
        </w:rPr>
        <mc:AlternateContent>
          <mc:Choice Requires="wpi">
            <w:drawing>
              <wp:anchor distT="0" distB="0" distL="114300" distR="114300" simplePos="0" relativeHeight="251728896" behindDoc="0" locked="0" layoutInCell="1" allowOverlap="1" wp14:anchorId="5C4909B0" wp14:editId="3490C321">
                <wp:simplePos x="0" y="0"/>
                <wp:positionH relativeFrom="column">
                  <wp:posOffset>1575674</wp:posOffset>
                </wp:positionH>
                <wp:positionV relativeFrom="paragraph">
                  <wp:posOffset>448792</wp:posOffset>
                </wp:positionV>
                <wp:extent cx="2167920" cy="33480"/>
                <wp:effectExtent l="38100" t="38100" r="0" b="43180"/>
                <wp:wrapNone/>
                <wp:docPr id="609520189" name="Ink 69"/>
                <wp:cNvGraphicFramePr/>
                <a:graphic xmlns:a="http://schemas.openxmlformats.org/drawingml/2006/main">
                  <a:graphicData uri="http://schemas.microsoft.com/office/word/2010/wordprocessingInk">
                    <w14:contentPart bwMode="auto" r:id="rId65">
                      <w14:nvContentPartPr>
                        <w14:cNvContentPartPr/>
                      </w14:nvContentPartPr>
                      <w14:xfrm>
                        <a:off x="0" y="0"/>
                        <a:ext cx="2167920" cy="33480"/>
                      </w14:xfrm>
                    </w14:contentPart>
                  </a:graphicData>
                </a:graphic>
              </wp:anchor>
            </w:drawing>
          </mc:Choice>
          <mc:Fallback>
            <w:pict>
              <v:shape w14:anchorId="57A9C565" id="Ink 69" o:spid="_x0000_s1026" type="#_x0000_t75" style="position:absolute;margin-left:123.35pt;margin-top:34.65pt;width:172.1pt;height:4.1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">
                <v:imagedata r:id="rId66" o:title=""/>
              </v:shape>
            </w:pict>
          </mc:Fallback>
        </mc:AlternateContent>
      </w:r>
      <w:r w:rsidR="00FB7C19" w:rsidRPr="00C658FC">
        <w:rPr>
          <w:lang w:val="en-GB"/>
        </w:rPr>
        <w:t xml:space="preserve">These graphs, and the tables in Annex A, show that the jet had been projected 9.615cm in </w:t>
      </w:r>
      <w:r w:rsidR="00F43765" w:rsidRPr="00C658FC">
        <w:rPr>
          <w:lang w:val="en-GB"/>
        </w:rPr>
        <w:t>0.0000362s, giving an average overall velocity of 2656ms</w:t>
      </w:r>
      <w:r w:rsidR="00F43765" w:rsidRPr="00C658FC">
        <w:rPr>
          <w:vertAlign w:val="superscript"/>
          <w:lang w:val="en-GB"/>
        </w:rPr>
        <w:t>-1</w:t>
      </w:r>
      <w:r w:rsidR="00FB7C19" w:rsidRPr="00C658FC">
        <w:rPr>
          <w:lang w:val="en-GB"/>
        </w:rPr>
        <w:t xml:space="preserve"> </w:t>
      </w:r>
      <w:r w:rsidR="00FB7C19" w:rsidRPr="00C658FC">
        <w:rPr>
          <w:lang w:val="en-GB"/>
        </w:rPr>
        <w:tab/>
      </w:r>
    </w:p>
    <w:p w14:paraId="25D4E31D" w14:textId="017F03C1" w:rsidR="00F7145B" w:rsidRPr="00C658FC" w:rsidRDefault="005A79FF" w:rsidP="00F7145B">
      <w:pPr>
        <w:rPr>
          <w:lang w:val="en-GB"/>
        </w:rPr>
      </w:pPr>
      <w:r>
        <w:rPr>
          <w:noProof/>
          <w:lang w:val="en-GB"/>
        </w:rPr>
        <mc:AlternateContent>
          <mc:Choice Requires="wpi">
            <w:drawing>
              <wp:anchor distT="0" distB="0" distL="114300" distR="114300" simplePos="0" relativeHeight="251792384" behindDoc="0" locked="0" layoutInCell="1" allowOverlap="1" wp14:anchorId="72F3D5AD" wp14:editId="5BA88ECC">
                <wp:simplePos x="0" y="0"/>
                <wp:positionH relativeFrom="column">
                  <wp:posOffset>3470275</wp:posOffset>
                </wp:positionH>
                <wp:positionV relativeFrom="paragraph">
                  <wp:posOffset>-311785</wp:posOffset>
                </wp:positionV>
                <wp:extent cx="2480945" cy="1121410"/>
                <wp:effectExtent l="57150" t="38100" r="0" b="40640"/>
                <wp:wrapNone/>
                <wp:docPr id="1272794554" name="Ink 131"/>
                <wp:cNvGraphicFramePr/>
                <a:graphic xmlns:a="http://schemas.openxmlformats.org/drawingml/2006/main">
                  <a:graphicData uri="http://schemas.microsoft.com/office/word/2010/wordprocessingInk">
                    <w14:contentPart bwMode="auto" r:id="rId67">
                      <w14:nvContentPartPr>
                        <w14:cNvContentPartPr/>
                      </w14:nvContentPartPr>
                      <w14:xfrm>
                        <a:off x="0" y="0"/>
                        <a:ext cx="2480945" cy="1121410"/>
                      </w14:xfrm>
                    </w14:contentPart>
                  </a:graphicData>
                </a:graphic>
              </wp:anchor>
            </w:drawing>
          </mc:Choice>
          <mc:Fallback>
            <w:pict>
              <v:shape w14:anchorId="386940E0" id="Ink 131" o:spid="_x0000_s1026" type="#_x0000_t75" style="position:absolute;margin-left:272.55pt;margin-top:-25.25pt;width:196.75pt;height:89.7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">
                <v:imagedata r:id="rId68" o:title=""/>
              </v:shape>
            </w:pict>
          </mc:Fallback>
        </mc:AlternateContent>
      </w:r>
    </w:p>
    <w:p w14:paraId="1BEDBC0F" w14:textId="1DDB9797" w:rsidR="00F43765" w:rsidRPr="00C658FC" w:rsidRDefault="005A79FF" w:rsidP="00F7145B">
      <w:pPr>
        <w:rPr>
          <w:lang w:val="en-GB"/>
        </w:rPr>
      </w:pPr>
      <w:r>
        <w:rPr>
          <w:noProof/>
          <w:lang w:val="en-GB"/>
        </w:rPr>
        <mc:AlternateContent>
          <mc:Choice Requires="wpi">
            <w:drawing>
              <wp:anchor distT="0" distB="0" distL="114300" distR="114300" simplePos="0" relativeHeight="251790336" behindDoc="0" locked="0" layoutInCell="1" allowOverlap="1" wp14:anchorId="7A78C787" wp14:editId="65EB1A2E">
                <wp:simplePos x="0" y="0"/>
                <wp:positionH relativeFrom="column">
                  <wp:posOffset>2569845</wp:posOffset>
                </wp:positionH>
                <wp:positionV relativeFrom="paragraph">
                  <wp:posOffset>-87630</wp:posOffset>
                </wp:positionV>
                <wp:extent cx="621060" cy="291910"/>
                <wp:effectExtent l="57150" t="38100" r="26670" b="51435"/>
                <wp:wrapNone/>
                <wp:docPr id="135823328" name="Ink 129"/>
                <wp:cNvGraphicFramePr/>
                <a:graphic xmlns:a="http://schemas.openxmlformats.org/drawingml/2006/main">
                  <a:graphicData uri="http://schemas.microsoft.com/office/word/2010/wordprocessingInk">
                    <w14:contentPart bwMode="auto" r:id="rId69">
                      <w14:nvContentPartPr>
                        <w14:cNvContentPartPr/>
                      </w14:nvContentPartPr>
                      <w14:xfrm>
                        <a:off x="0" y="0"/>
                        <a:ext cx="621060" cy="291910"/>
                      </w14:xfrm>
                    </w14:contentPart>
                  </a:graphicData>
                </a:graphic>
              </wp:anchor>
            </w:drawing>
          </mc:Choice>
          <mc:Fallback>
            <w:pict>
              <v:shape w14:anchorId="58B354E0" id="Ink 129" o:spid="_x0000_s1026" type="#_x0000_t75" style="position:absolute;margin-left:201.65pt;margin-top:-7.6pt;width:50.3pt;height:24.4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">
                <v:imagedata r:id="rId70" o:title=""/>
              </v:shape>
            </w:pict>
          </mc:Fallback>
        </mc:AlternateContent>
      </w:r>
    </w:p>
    <w:p w14:paraId="1099E2CA" w14:textId="7048C60B" w:rsidR="00DC2EED" w:rsidRPr="00C658FC" w:rsidRDefault="00DC2EED" w:rsidP="00F7145B">
      <w:pPr>
        <w:rPr>
          <w:lang w:val="en-GB"/>
        </w:rPr>
      </w:pPr>
    </w:p>
    <w:p w14:paraId="1E37C8BC" w14:textId="77777777" w:rsidR="00DC2EED" w:rsidRPr="00C658FC" w:rsidRDefault="00DC2EED" w:rsidP="00F7145B">
      <w:pPr>
        <w:rPr>
          <w:lang w:val="en-GB"/>
        </w:rPr>
      </w:pPr>
    </w:p>
    <w:p w14:paraId="368FC712" w14:textId="2299A615" w:rsidR="00F7145B" w:rsidRPr="00C658FC" w:rsidRDefault="00F7145B" w:rsidP="00F7145B">
      <w:pPr>
        <w:pStyle w:val="Heading3"/>
        <w:rPr>
          <w:lang w:val="en-GB"/>
        </w:rPr>
      </w:pPr>
      <w:r w:rsidRPr="00C658FC">
        <w:rPr>
          <w:lang w:val="en-GB"/>
        </w:rPr>
        <w:lastRenderedPageBreak/>
        <w:t>3.5 Comparisons</w:t>
      </w:r>
    </w:p>
    <w:p w14:paraId="09E99339" w14:textId="416A1A2A" w:rsidR="009D7BAF" w:rsidRPr="00C658FC" w:rsidRDefault="00F43765" w:rsidP="00F43765">
      <w:pPr>
        <w:rPr>
          <w:lang w:val="en-GB"/>
        </w:rPr>
      </w:pPr>
      <w:r w:rsidRPr="00C658FC">
        <w:rPr>
          <w:lang w:val="en-GB"/>
        </w:rPr>
        <w:t>Since each of the 3 models ran until a different end time, it is necessary to make some normalization to allow the results to be compared. For the velocities, this entails comparing the average velocities over the timespan of the 2D Model as this model ran the longest before crashing. This graph is shown below.</w:t>
      </w:r>
    </w:p>
    <w:p w14:paraId="6011666F" w14:textId="77777777" w:rsidR="00F43765" w:rsidRPr="00C658FC" w:rsidRDefault="00F43765" w:rsidP="00F43765">
      <w:pPr>
        <w:keepNext/>
        <w:rPr>
          <w:lang w:val="en-GB"/>
        </w:rPr>
      </w:pPr>
      <w:r w:rsidRPr="00C658FC">
        <w:rPr>
          <w:noProof/>
          <w:lang w:val="en-GB"/>
        </w:rPr>
        <w:drawing>
          <wp:inline distT="0" distB="0" distL="0" distR="0" wp14:anchorId="66866A18" wp14:editId="3C9F8226">
            <wp:extent cx="5274310" cy="3480435"/>
            <wp:effectExtent l="0" t="0" r="2540" b="5715"/>
            <wp:docPr id="1152589268" name="Chart 1">
              <a:extLst xmlns:a="http://schemas.openxmlformats.org/drawingml/2006/main">
                <a:ext uri="{FF2B5EF4-FFF2-40B4-BE49-F238E27FC236}">
                  <a16:creationId xmlns:a16="http://schemas.microsoft.com/office/drawing/2014/main" id="{469292D4-DFDA-F664-8586-918E75F3C3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5CF86ECD" w14:textId="2AEC6875" w:rsidR="00F43765" w:rsidRPr="00C658FC" w:rsidRDefault="00F43765" w:rsidP="00F43765">
      <w:pPr>
        <w:pStyle w:val="Caption"/>
        <w:rPr>
          <w:lang w:val="en-GB"/>
        </w:rPr>
      </w:pPr>
      <w:bookmarkStart w:id="46" w:name="_Toc155646950"/>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27</w:t>
      </w:r>
      <w:r w:rsidRPr="00C658FC">
        <w:rPr>
          <w:noProof/>
          <w:lang w:val="en-GB"/>
        </w:rPr>
        <w:fldChar w:fldCharType="end"/>
      </w:r>
      <w:r w:rsidRPr="00C658FC">
        <w:rPr>
          <w:lang w:val="en-GB"/>
        </w:rPr>
        <w:t>: A Comparison of the average Y Velocities of the Jet Tips from all 3 models</w:t>
      </w:r>
      <w:bookmarkEnd w:id="46"/>
    </w:p>
    <w:p w14:paraId="3C5D0A00" w14:textId="13E31632" w:rsidR="00F43765" w:rsidRPr="00C658FC" w:rsidRDefault="00FC618B" w:rsidP="00F43765">
      <w:pPr>
        <w:rPr>
          <w:lang w:val="en-GB"/>
        </w:rPr>
      </w:pPr>
      <w:r w:rsidRPr="00C658FC">
        <w:rPr>
          <w:lang w:val="en-GB"/>
        </w:rPr>
        <w:t>This graph shows that the 2D model demonstrates both an earlier acceleration and greater magnitude of final velocity compared to either of the 3D models, which both display similar acceleration and velocity characteristics. It is also seen both in the graph, and in the tables in Annex A, that the final time at which data is present for all three models is t=0.00036. This time will be used where necessary in this analysis to allow for direct comparisons.</w:t>
      </w:r>
      <w:r w:rsidR="00DF7106" w:rsidRPr="00C658FC">
        <w:rPr>
          <w:lang w:val="en-GB"/>
        </w:rPr>
        <w:t xml:space="preserve"> It can also be seen that for all three models, the velocity somewhat plateaus between t=0.000025 and t=0.000036. Taking the mean velocity from each model between these two points will give an approximation of the final jet velocity which can be used to compare results directly</w:t>
      </w:r>
    </w:p>
    <w:p w14:paraId="032567C0" w14:textId="12155488" w:rsidR="00FC618B" w:rsidRPr="00C658FC" w:rsidRDefault="00FC618B" w:rsidP="00F43765">
      <w:pPr>
        <w:rPr>
          <w:lang w:val="en-GB"/>
        </w:rPr>
      </w:pPr>
      <w:r w:rsidRPr="00C658FC">
        <w:rPr>
          <w:lang w:val="en-GB"/>
        </w:rPr>
        <w:t>Similarly to velocities, the average displacements from each model are displayed below.</w:t>
      </w:r>
    </w:p>
    <w:p w14:paraId="7D1BE5B3" w14:textId="77777777" w:rsidR="00FC618B" w:rsidRPr="00C658FC" w:rsidRDefault="00FC618B" w:rsidP="00F43765">
      <w:pPr>
        <w:rPr>
          <w:lang w:val="en-GB"/>
        </w:rPr>
      </w:pPr>
    </w:p>
    <w:p w14:paraId="57D29788" w14:textId="77777777" w:rsidR="00F43765" w:rsidRPr="00C658FC" w:rsidRDefault="00F43765" w:rsidP="00F43765">
      <w:pPr>
        <w:rPr>
          <w:lang w:val="en-GB"/>
        </w:rPr>
      </w:pPr>
    </w:p>
    <w:p w14:paraId="540C4957" w14:textId="77777777" w:rsidR="009D7BAF" w:rsidRPr="00C658FC" w:rsidRDefault="009D7BAF" w:rsidP="009D7BAF">
      <w:pPr>
        <w:rPr>
          <w:lang w:val="en-GB"/>
        </w:rPr>
      </w:pPr>
    </w:p>
    <w:p w14:paraId="0DFF6CEA" w14:textId="77777777" w:rsidR="009D7BAF" w:rsidRPr="00C658FC" w:rsidRDefault="009D7BAF" w:rsidP="009D7BAF">
      <w:pPr>
        <w:rPr>
          <w:lang w:val="en-GB"/>
        </w:rPr>
      </w:pPr>
    </w:p>
    <w:p w14:paraId="39B385DF" w14:textId="77777777" w:rsidR="009D7BAF" w:rsidRPr="00C658FC" w:rsidRDefault="009D7BAF" w:rsidP="009D7BAF">
      <w:pPr>
        <w:rPr>
          <w:lang w:val="en-GB"/>
        </w:rPr>
      </w:pPr>
    </w:p>
    <w:p w14:paraId="35FE1C16" w14:textId="77777777" w:rsidR="00FC618B" w:rsidRPr="00C658FC" w:rsidRDefault="00FC618B" w:rsidP="009D7BAF">
      <w:pPr>
        <w:rPr>
          <w:lang w:val="en-GB"/>
        </w:rPr>
      </w:pPr>
    </w:p>
    <w:p w14:paraId="5F08D351" w14:textId="77777777" w:rsidR="00FC618B" w:rsidRPr="00C658FC" w:rsidRDefault="00FC618B" w:rsidP="00FC618B">
      <w:pPr>
        <w:keepNext/>
        <w:rPr>
          <w:lang w:val="en-GB"/>
        </w:rPr>
      </w:pPr>
      <w:r w:rsidRPr="00C658FC">
        <w:rPr>
          <w:noProof/>
          <w:lang w:val="en-GB"/>
        </w:rPr>
        <w:drawing>
          <wp:inline distT="0" distB="0" distL="0" distR="0" wp14:anchorId="7547D845" wp14:editId="30FE64EC">
            <wp:extent cx="5274310" cy="3289935"/>
            <wp:effectExtent l="0" t="0" r="2540" b="5715"/>
            <wp:docPr id="733328882" name="Chart 1">
              <a:extLst xmlns:a="http://schemas.openxmlformats.org/drawingml/2006/main">
                <a:ext uri="{FF2B5EF4-FFF2-40B4-BE49-F238E27FC236}">
                  <a16:creationId xmlns:a16="http://schemas.microsoft.com/office/drawing/2014/main" id="{2D4781D6-E056-DC6F-16FF-C812F3587B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1A5B18DA" w14:textId="1944CB2C" w:rsidR="00FC618B" w:rsidRPr="00C658FC" w:rsidRDefault="00FC618B" w:rsidP="00FC618B">
      <w:pPr>
        <w:pStyle w:val="Caption"/>
        <w:rPr>
          <w:lang w:val="en-GB"/>
        </w:rPr>
      </w:pPr>
      <w:bookmarkStart w:id="47" w:name="_Toc155646951"/>
      <w:r w:rsidRPr="00C658FC">
        <w:rPr>
          <w:lang w:val="en-GB"/>
        </w:rPr>
        <w:t xml:space="preserve">Figure </w:t>
      </w:r>
      <w:r w:rsidRPr="00C658FC">
        <w:rPr>
          <w:lang w:val="en-GB"/>
        </w:rPr>
        <w:fldChar w:fldCharType="begin"/>
      </w:r>
      <w:r w:rsidRPr="00C658FC">
        <w:rPr>
          <w:lang w:val="en-GB"/>
        </w:rPr>
        <w:instrText xml:space="preserve"> SEQ Figure \* ARABIC </w:instrText>
      </w:r>
      <w:r w:rsidRPr="00C658FC">
        <w:rPr>
          <w:lang w:val="en-GB"/>
        </w:rPr>
        <w:fldChar w:fldCharType="separate"/>
      </w:r>
      <w:r w:rsidR="003E601C">
        <w:rPr>
          <w:noProof/>
          <w:lang w:val="en-GB"/>
        </w:rPr>
        <w:t>28</w:t>
      </w:r>
      <w:r w:rsidRPr="00C658FC">
        <w:rPr>
          <w:noProof/>
          <w:lang w:val="en-GB"/>
        </w:rPr>
        <w:fldChar w:fldCharType="end"/>
      </w:r>
      <w:r w:rsidRPr="00C658FC">
        <w:rPr>
          <w:lang w:val="en-GB"/>
        </w:rPr>
        <w:t>: A Comparison of the average Y Displacements of the Jet Tips from all 3 models</w:t>
      </w:r>
      <w:bookmarkEnd w:id="47"/>
    </w:p>
    <w:p w14:paraId="18B0FD83" w14:textId="161D6C20" w:rsidR="00DF7106" w:rsidRPr="00C658FC" w:rsidRDefault="00320237" w:rsidP="00DF7106">
      <w:pPr>
        <w:rPr>
          <w:lang w:val="en-GB"/>
        </w:rPr>
      </w:pPr>
      <w:r>
        <w:rPr>
          <w:noProof/>
          <w:lang w:val="en-GB"/>
        </w:rPr>
        <mc:AlternateContent>
          <mc:Choice Requires="wpi">
            <w:drawing>
              <wp:anchor distT="0" distB="0" distL="114300" distR="114300" simplePos="0" relativeHeight="251793408" behindDoc="0" locked="0" layoutInCell="1" allowOverlap="1" wp14:anchorId="01C9D2DC" wp14:editId="4DAEDB71">
                <wp:simplePos x="0" y="0"/>
                <wp:positionH relativeFrom="column">
                  <wp:posOffset>1848914</wp:posOffset>
                </wp:positionH>
                <wp:positionV relativeFrom="paragraph">
                  <wp:posOffset>170102</wp:posOffset>
                </wp:positionV>
                <wp:extent cx="1872360" cy="62640"/>
                <wp:effectExtent l="38100" t="38100" r="0" b="52070"/>
                <wp:wrapNone/>
                <wp:docPr id="635853705" name="Ink 132"/>
                <wp:cNvGraphicFramePr/>
                <a:graphic xmlns:a="http://schemas.openxmlformats.org/drawingml/2006/main">
                  <a:graphicData uri="http://schemas.microsoft.com/office/word/2010/wordprocessingInk">
                    <w14:contentPart bwMode="auto" r:id="rId73">
                      <w14:nvContentPartPr>
                        <w14:cNvContentPartPr/>
                      </w14:nvContentPartPr>
                      <w14:xfrm>
                        <a:off x="0" y="0"/>
                        <a:ext cx="1872360" cy="62640"/>
                      </w14:xfrm>
                    </w14:contentPart>
                  </a:graphicData>
                </a:graphic>
              </wp:anchor>
            </w:drawing>
          </mc:Choice>
          <mc:Fallback>
            <w:pict>
              <v:shape w14:anchorId="20254F95" id="Ink 132" o:spid="_x0000_s1026" type="#_x0000_t75" style="position:absolute;margin-left:144.9pt;margin-top:12.7pt;width:148.85pt;height:6.3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&#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">
                <v:imagedata r:id="rId74" o:title=""/>
              </v:shape>
            </w:pict>
          </mc:Fallback>
        </mc:AlternateContent>
      </w:r>
      <w:r w:rsidR="00DF7106" w:rsidRPr="00C658FC">
        <w:rPr>
          <w:lang w:val="en-GB"/>
        </w:rPr>
        <w:t xml:space="preserve">As with the Velocity graphs in (wait for final figure number) it can be seen that the two 3D models demonstrate very similar results, whereas the 2D model demonstrates an earlier start to its movement, and a higher final displacement. </w:t>
      </w:r>
    </w:p>
    <w:p w14:paraId="15FB1183" w14:textId="0037FFC6" w:rsidR="00DF7106" w:rsidRPr="00C658FC" w:rsidRDefault="00DF7106" w:rsidP="00DF7106">
      <w:pPr>
        <w:rPr>
          <w:lang w:val="en-GB"/>
        </w:rPr>
      </w:pPr>
      <w:r w:rsidRPr="00C658FC">
        <w:rPr>
          <w:lang w:val="en-GB"/>
        </w:rPr>
        <w:t>Direct comparisons of the results are shown in the table below.</w:t>
      </w:r>
    </w:p>
    <w:tbl>
      <w:tblPr>
        <w:tblStyle w:val="TableGrid"/>
        <w:tblW w:w="8881" w:type="dxa"/>
        <w:jc w:val="center"/>
        <w:tblLayout w:type="fixed"/>
        <w:tblLook w:val="04A0" w:firstRow="1" w:lastRow="0" w:firstColumn="1" w:lastColumn="0" w:noHBand="0" w:noVBand="1"/>
      </w:tblPr>
      <w:tblGrid>
        <w:gridCol w:w="1393"/>
        <w:gridCol w:w="2153"/>
        <w:gridCol w:w="2428"/>
        <w:gridCol w:w="1532"/>
        <w:gridCol w:w="1375"/>
      </w:tblGrid>
      <w:tr w:rsidR="00497EDB" w:rsidRPr="00C658FC" w14:paraId="7787431E" w14:textId="77777777" w:rsidTr="00497EDB">
        <w:trPr>
          <w:jc w:val="center"/>
        </w:trPr>
        <w:tc>
          <w:tcPr>
            <w:tcW w:w="1393" w:type="dxa"/>
          </w:tcPr>
          <w:p w14:paraId="7B4AE4AC" w14:textId="48115588" w:rsidR="00497EDB" w:rsidRPr="00C658FC" w:rsidRDefault="00497EDB" w:rsidP="00DF7106">
            <w:pPr>
              <w:rPr>
                <w:lang w:val="en-GB"/>
              </w:rPr>
            </w:pPr>
            <w:r w:rsidRPr="00C658FC">
              <w:rPr>
                <w:lang w:val="en-GB"/>
              </w:rPr>
              <w:t>Model</w:t>
            </w:r>
          </w:p>
        </w:tc>
        <w:tc>
          <w:tcPr>
            <w:tcW w:w="2153" w:type="dxa"/>
          </w:tcPr>
          <w:p w14:paraId="03338A5B" w14:textId="359ADD83" w:rsidR="00497EDB" w:rsidRPr="00C658FC" w:rsidRDefault="00497EDB" w:rsidP="00DF7106">
            <w:pPr>
              <w:rPr>
                <w:lang w:val="en-GB"/>
              </w:rPr>
            </w:pPr>
            <w:r w:rsidRPr="00C658FC">
              <w:rPr>
                <w:lang w:val="en-GB"/>
              </w:rPr>
              <w:t>Maximum Velocity</w:t>
            </w:r>
          </w:p>
        </w:tc>
        <w:tc>
          <w:tcPr>
            <w:tcW w:w="2428" w:type="dxa"/>
          </w:tcPr>
          <w:p w14:paraId="6B4F7FE0" w14:textId="72D381CE" w:rsidR="00497EDB" w:rsidRPr="00C658FC" w:rsidRDefault="00497EDB" w:rsidP="00DF7106">
            <w:pPr>
              <w:rPr>
                <w:lang w:val="en-GB"/>
              </w:rPr>
            </w:pPr>
            <w:r w:rsidRPr="00C658FC">
              <w:rPr>
                <w:lang w:val="en-GB"/>
              </w:rPr>
              <w:t>Average Velocity from t=0.00025s to t=0.000036s</w:t>
            </w:r>
          </w:p>
        </w:tc>
        <w:tc>
          <w:tcPr>
            <w:tcW w:w="1532" w:type="dxa"/>
          </w:tcPr>
          <w:p w14:paraId="63E9A4C5" w14:textId="25181174" w:rsidR="00497EDB" w:rsidRPr="00C658FC" w:rsidRDefault="00497EDB" w:rsidP="00DF7106">
            <w:pPr>
              <w:rPr>
                <w:lang w:val="en-GB"/>
              </w:rPr>
            </w:pPr>
            <w:r w:rsidRPr="00C658FC">
              <w:rPr>
                <w:lang w:val="en-GB"/>
              </w:rPr>
              <w:t>Displacement at t=0.000036</w:t>
            </w:r>
          </w:p>
        </w:tc>
        <w:tc>
          <w:tcPr>
            <w:tcW w:w="1375" w:type="dxa"/>
          </w:tcPr>
          <w:p w14:paraId="1562F5CE" w14:textId="0CE3A26B" w:rsidR="00497EDB" w:rsidRPr="00C658FC" w:rsidRDefault="00497EDB" w:rsidP="00497EDB">
            <w:pPr>
              <w:rPr>
                <w:lang w:val="en-GB"/>
              </w:rPr>
            </w:pPr>
            <w:r w:rsidRPr="00C658FC">
              <w:rPr>
                <w:lang w:val="en-GB"/>
              </w:rPr>
              <w:t>Overall Average Velocity up to 0.000036s</w:t>
            </w:r>
          </w:p>
        </w:tc>
      </w:tr>
      <w:tr w:rsidR="00497EDB" w:rsidRPr="00C658FC" w14:paraId="04B923B1" w14:textId="77777777" w:rsidTr="00497EDB">
        <w:trPr>
          <w:jc w:val="center"/>
        </w:trPr>
        <w:tc>
          <w:tcPr>
            <w:tcW w:w="1393" w:type="dxa"/>
          </w:tcPr>
          <w:p w14:paraId="1B26CA6A" w14:textId="30C33482" w:rsidR="00497EDB" w:rsidRPr="00C658FC" w:rsidRDefault="00497EDB" w:rsidP="00DF7106">
            <w:pPr>
              <w:rPr>
                <w:lang w:val="en-GB"/>
              </w:rPr>
            </w:pPr>
            <w:r w:rsidRPr="00C658FC">
              <w:rPr>
                <w:lang w:val="en-GB"/>
              </w:rPr>
              <w:t>2D</w:t>
            </w:r>
          </w:p>
        </w:tc>
        <w:tc>
          <w:tcPr>
            <w:tcW w:w="2153" w:type="dxa"/>
          </w:tcPr>
          <w:p w14:paraId="3A30095E" w14:textId="7591DB38" w:rsidR="00497EDB" w:rsidRPr="00C658FC" w:rsidRDefault="00497EDB" w:rsidP="00DF7106">
            <w:pPr>
              <w:rPr>
                <w:lang w:val="en-GB"/>
              </w:rPr>
            </w:pPr>
            <w:r w:rsidRPr="00C658FC">
              <w:rPr>
                <w:lang w:val="en-GB"/>
              </w:rPr>
              <w:t>8021.532ms</w:t>
            </w:r>
            <w:r w:rsidRPr="00C658FC">
              <w:rPr>
                <w:vertAlign w:val="superscript"/>
                <w:lang w:val="en-GB"/>
              </w:rPr>
              <w:t>-1</w:t>
            </w:r>
          </w:p>
        </w:tc>
        <w:tc>
          <w:tcPr>
            <w:tcW w:w="2428" w:type="dxa"/>
          </w:tcPr>
          <w:p w14:paraId="5FE43237" w14:textId="1F89FC03" w:rsidR="00497EDB" w:rsidRPr="00C658FC" w:rsidRDefault="00497EDB" w:rsidP="00DF7106">
            <w:pPr>
              <w:rPr>
                <w:lang w:val="en-GB"/>
              </w:rPr>
            </w:pPr>
            <w:r w:rsidRPr="00C658FC">
              <w:rPr>
                <w:lang w:val="en-GB"/>
              </w:rPr>
              <w:t>7944.2ms</w:t>
            </w:r>
            <w:r w:rsidRPr="00C658FC">
              <w:rPr>
                <w:vertAlign w:val="superscript"/>
                <w:lang w:val="en-GB"/>
              </w:rPr>
              <w:t>-1</w:t>
            </w:r>
          </w:p>
        </w:tc>
        <w:tc>
          <w:tcPr>
            <w:tcW w:w="1532" w:type="dxa"/>
          </w:tcPr>
          <w:p w14:paraId="5067445E" w14:textId="7ACE5C2B" w:rsidR="00497EDB" w:rsidRPr="00C658FC" w:rsidRDefault="00497EDB" w:rsidP="00DF7106">
            <w:pPr>
              <w:rPr>
                <w:lang w:val="en-GB"/>
              </w:rPr>
            </w:pPr>
            <w:r w:rsidRPr="00C658FC">
              <w:rPr>
                <w:lang w:val="en-GB"/>
              </w:rPr>
              <w:t>0.16205m</w:t>
            </w:r>
          </w:p>
        </w:tc>
        <w:tc>
          <w:tcPr>
            <w:tcW w:w="1375" w:type="dxa"/>
          </w:tcPr>
          <w:p w14:paraId="24B6A291" w14:textId="59CAFEF7" w:rsidR="00497EDB" w:rsidRPr="00C658FC" w:rsidRDefault="00497EDB" w:rsidP="00DF7106">
            <w:pPr>
              <w:rPr>
                <w:vertAlign w:val="superscript"/>
                <w:lang w:val="en-GB"/>
              </w:rPr>
            </w:pPr>
            <w:r w:rsidRPr="00C658FC">
              <w:rPr>
                <w:lang w:val="en-GB"/>
              </w:rPr>
              <w:t>4501.4ms</w:t>
            </w:r>
            <w:r w:rsidRPr="00C658FC">
              <w:rPr>
                <w:vertAlign w:val="superscript"/>
                <w:lang w:val="en-GB"/>
              </w:rPr>
              <w:t>-1</w:t>
            </w:r>
          </w:p>
        </w:tc>
      </w:tr>
      <w:tr w:rsidR="00497EDB" w:rsidRPr="00C658FC" w14:paraId="614794C2" w14:textId="77777777" w:rsidTr="00497EDB">
        <w:trPr>
          <w:jc w:val="center"/>
        </w:trPr>
        <w:tc>
          <w:tcPr>
            <w:tcW w:w="1393" w:type="dxa"/>
          </w:tcPr>
          <w:p w14:paraId="4D9AFF3D" w14:textId="74AC9780" w:rsidR="00497EDB" w:rsidRPr="00C658FC" w:rsidRDefault="00497EDB" w:rsidP="00DF7106">
            <w:pPr>
              <w:rPr>
                <w:lang w:val="en-GB"/>
              </w:rPr>
            </w:pPr>
            <w:r w:rsidRPr="00C658FC">
              <w:rPr>
                <w:lang w:val="en-GB"/>
              </w:rPr>
              <w:t>3D</w:t>
            </w:r>
          </w:p>
        </w:tc>
        <w:tc>
          <w:tcPr>
            <w:tcW w:w="2153" w:type="dxa"/>
          </w:tcPr>
          <w:p w14:paraId="4E3E9B01" w14:textId="64736B97" w:rsidR="00497EDB" w:rsidRPr="00C658FC" w:rsidRDefault="00497EDB" w:rsidP="00DF7106">
            <w:pPr>
              <w:rPr>
                <w:lang w:val="en-GB"/>
              </w:rPr>
            </w:pPr>
            <w:r w:rsidRPr="00C658FC">
              <w:rPr>
                <w:lang w:val="en-GB"/>
              </w:rPr>
              <w:t>6328.468ms</w:t>
            </w:r>
            <w:r w:rsidRPr="00C658FC">
              <w:rPr>
                <w:vertAlign w:val="superscript"/>
                <w:lang w:val="en-GB"/>
              </w:rPr>
              <w:t>-1</w:t>
            </w:r>
          </w:p>
        </w:tc>
        <w:tc>
          <w:tcPr>
            <w:tcW w:w="2428" w:type="dxa"/>
          </w:tcPr>
          <w:p w14:paraId="52CD5904" w14:textId="603A9F6F" w:rsidR="00497EDB" w:rsidRPr="00C658FC" w:rsidRDefault="00497EDB" w:rsidP="00DF7106">
            <w:pPr>
              <w:rPr>
                <w:lang w:val="en-GB"/>
              </w:rPr>
            </w:pPr>
            <w:r w:rsidRPr="00C658FC">
              <w:rPr>
                <w:lang w:val="en-GB"/>
              </w:rPr>
              <w:t>6128.16ms</w:t>
            </w:r>
            <w:r w:rsidRPr="00C658FC">
              <w:rPr>
                <w:vertAlign w:val="superscript"/>
                <w:lang w:val="en-GB"/>
              </w:rPr>
              <w:t>-1</w:t>
            </w:r>
          </w:p>
        </w:tc>
        <w:tc>
          <w:tcPr>
            <w:tcW w:w="1532" w:type="dxa"/>
          </w:tcPr>
          <w:p w14:paraId="2ADCDE9F" w14:textId="35A3B101" w:rsidR="00497EDB" w:rsidRPr="00C658FC" w:rsidRDefault="00497EDB" w:rsidP="00DF7106">
            <w:pPr>
              <w:rPr>
                <w:lang w:val="en-GB"/>
              </w:rPr>
            </w:pPr>
            <w:r w:rsidRPr="00C658FC">
              <w:rPr>
                <w:lang w:val="en-GB"/>
              </w:rPr>
              <w:t>0.09458m</w:t>
            </w:r>
          </w:p>
        </w:tc>
        <w:tc>
          <w:tcPr>
            <w:tcW w:w="1375" w:type="dxa"/>
          </w:tcPr>
          <w:p w14:paraId="76555060" w14:textId="47A0BFBE" w:rsidR="00497EDB" w:rsidRPr="00C658FC" w:rsidRDefault="00497EDB" w:rsidP="00DF7106">
            <w:pPr>
              <w:rPr>
                <w:lang w:val="en-GB"/>
              </w:rPr>
            </w:pPr>
            <w:r w:rsidRPr="00C658FC">
              <w:rPr>
                <w:lang w:val="en-GB"/>
              </w:rPr>
              <w:t>2627.2ms</w:t>
            </w:r>
            <w:r w:rsidRPr="00C658FC">
              <w:rPr>
                <w:vertAlign w:val="superscript"/>
                <w:lang w:val="en-GB"/>
              </w:rPr>
              <w:t>-1</w:t>
            </w:r>
          </w:p>
        </w:tc>
      </w:tr>
      <w:tr w:rsidR="00497EDB" w:rsidRPr="00C658FC" w14:paraId="21831A85" w14:textId="77777777" w:rsidTr="00497EDB">
        <w:trPr>
          <w:jc w:val="center"/>
        </w:trPr>
        <w:tc>
          <w:tcPr>
            <w:tcW w:w="1393" w:type="dxa"/>
          </w:tcPr>
          <w:p w14:paraId="1222C274" w14:textId="7EBD9746" w:rsidR="00497EDB" w:rsidRPr="00C658FC" w:rsidRDefault="00497EDB" w:rsidP="00DF7106">
            <w:pPr>
              <w:rPr>
                <w:lang w:val="en-GB"/>
              </w:rPr>
            </w:pPr>
            <w:r w:rsidRPr="00C658FC">
              <w:rPr>
                <w:lang w:val="en-GB"/>
              </w:rPr>
              <w:t>3D-Adaptive</w:t>
            </w:r>
          </w:p>
        </w:tc>
        <w:tc>
          <w:tcPr>
            <w:tcW w:w="2153" w:type="dxa"/>
          </w:tcPr>
          <w:p w14:paraId="5A8A85CD" w14:textId="677A1141" w:rsidR="00497EDB" w:rsidRPr="00C658FC" w:rsidRDefault="00497EDB" w:rsidP="00DF7106">
            <w:pPr>
              <w:rPr>
                <w:lang w:val="en-GB"/>
              </w:rPr>
            </w:pPr>
            <w:r w:rsidRPr="00C658FC">
              <w:rPr>
                <w:lang w:val="en-GB"/>
              </w:rPr>
              <w:t>6087.11ms</w:t>
            </w:r>
            <w:r w:rsidRPr="00C658FC">
              <w:rPr>
                <w:vertAlign w:val="superscript"/>
                <w:lang w:val="en-GB"/>
              </w:rPr>
              <w:t>-1</w:t>
            </w:r>
          </w:p>
        </w:tc>
        <w:tc>
          <w:tcPr>
            <w:tcW w:w="2428" w:type="dxa"/>
          </w:tcPr>
          <w:p w14:paraId="0F3BE304" w14:textId="1E41ED24" w:rsidR="00497EDB" w:rsidRPr="00C658FC" w:rsidRDefault="00497EDB" w:rsidP="00DF7106">
            <w:pPr>
              <w:rPr>
                <w:vertAlign w:val="superscript"/>
                <w:lang w:val="en-GB"/>
              </w:rPr>
            </w:pPr>
            <w:r w:rsidRPr="00C658FC">
              <w:rPr>
                <w:lang w:val="en-GB"/>
              </w:rPr>
              <w:t>5850.59ms</w:t>
            </w:r>
            <w:r w:rsidRPr="00C658FC">
              <w:rPr>
                <w:vertAlign w:val="superscript"/>
                <w:lang w:val="en-GB"/>
              </w:rPr>
              <w:t>-1</w:t>
            </w:r>
          </w:p>
        </w:tc>
        <w:tc>
          <w:tcPr>
            <w:tcW w:w="1532" w:type="dxa"/>
          </w:tcPr>
          <w:p w14:paraId="0780C641" w14:textId="075B7571" w:rsidR="00497EDB" w:rsidRPr="00C658FC" w:rsidRDefault="00497EDB" w:rsidP="00DF7106">
            <w:pPr>
              <w:rPr>
                <w:lang w:val="en-GB"/>
              </w:rPr>
            </w:pPr>
            <w:r w:rsidRPr="00C658FC">
              <w:rPr>
                <w:lang w:val="en-GB"/>
              </w:rPr>
              <w:t>0.09508m</w:t>
            </w:r>
          </w:p>
        </w:tc>
        <w:tc>
          <w:tcPr>
            <w:tcW w:w="1375" w:type="dxa"/>
          </w:tcPr>
          <w:p w14:paraId="72426F1F" w14:textId="4A49897C" w:rsidR="00497EDB" w:rsidRPr="00C658FC" w:rsidRDefault="00035882" w:rsidP="00035882">
            <w:pPr>
              <w:keepNext/>
              <w:rPr>
                <w:vertAlign w:val="superscript"/>
                <w:lang w:val="en-GB"/>
              </w:rPr>
            </w:pPr>
            <w:r w:rsidRPr="00C658FC">
              <w:rPr>
                <w:lang w:val="en-GB"/>
              </w:rPr>
              <w:t>2641.1ms</w:t>
            </w:r>
            <w:r w:rsidRPr="00C658FC">
              <w:rPr>
                <w:vertAlign w:val="superscript"/>
                <w:lang w:val="en-GB"/>
              </w:rPr>
              <w:t>-1</w:t>
            </w:r>
          </w:p>
        </w:tc>
      </w:tr>
    </w:tbl>
    <w:p w14:paraId="352EB2CA" w14:textId="1322B755" w:rsidR="00FC618B" w:rsidRPr="00C658FC" w:rsidRDefault="00035882" w:rsidP="00FC618B">
      <w:pPr>
        <w:pStyle w:val="Caption"/>
        <w:rPr>
          <w:lang w:val="en-GB"/>
        </w:rPr>
      </w:pPr>
      <w:bookmarkStart w:id="48" w:name="_Toc155646974"/>
      <w:r w:rsidRPr="00C658FC">
        <w:rPr>
          <w:lang w:val="en-GB"/>
        </w:rPr>
        <w:t xml:space="preserve">Table </w:t>
      </w:r>
      <w:r w:rsidRPr="00C658FC">
        <w:rPr>
          <w:lang w:val="en-GB"/>
        </w:rPr>
        <w:fldChar w:fldCharType="begin"/>
      </w:r>
      <w:r w:rsidRPr="00C658FC">
        <w:rPr>
          <w:lang w:val="en-GB"/>
        </w:rPr>
        <w:instrText xml:space="preserve"> SEQ Table \* ARABIC </w:instrText>
      </w:r>
      <w:r w:rsidRPr="00C658FC">
        <w:rPr>
          <w:lang w:val="en-GB"/>
        </w:rPr>
        <w:fldChar w:fldCharType="separate"/>
      </w:r>
      <w:r w:rsidRPr="00C658FC">
        <w:rPr>
          <w:noProof/>
          <w:lang w:val="en-GB"/>
        </w:rPr>
        <w:t>6</w:t>
      </w:r>
      <w:r w:rsidRPr="00C658FC">
        <w:rPr>
          <w:noProof/>
          <w:lang w:val="en-GB"/>
        </w:rPr>
        <w:fldChar w:fldCharType="end"/>
      </w:r>
      <w:r w:rsidRPr="00C658FC">
        <w:rPr>
          <w:lang w:val="en-GB"/>
        </w:rPr>
        <w:t>: Comparisons of the Displacement and Velocity Outputs of all 3 models</w:t>
      </w:r>
      <w:bookmarkEnd w:id="48"/>
    </w:p>
    <w:p w14:paraId="69469FE3" w14:textId="365EFAE9" w:rsidR="00035882" w:rsidRPr="00C658FC" w:rsidRDefault="00035882" w:rsidP="00035882">
      <w:pPr>
        <w:rPr>
          <w:lang w:val="en-GB"/>
        </w:rPr>
      </w:pPr>
      <w:r w:rsidRPr="00C658FC">
        <w:rPr>
          <w:lang w:val="en-GB"/>
        </w:rPr>
        <w:t>This shows that the 3D models both demonstrate a jet velocity of approximately 6000ms</w:t>
      </w:r>
      <w:r w:rsidRPr="00C658FC">
        <w:rPr>
          <w:vertAlign w:val="superscript"/>
          <w:lang w:val="en-GB"/>
        </w:rPr>
        <w:t>-1</w:t>
      </w:r>
      <w:r w:rsidRPr="00C658FC">
        <w:rPr>
          <w:lang w:val="en-GB"/>
        </w:rPr>
        <w:t>, whereas the 2D model demonstrates a jet velocity of approximately   8000ms</w:t>
      </w:r>
      <w:r w:rsidRPr="00C658FC">
        <w:rPr>
          <w:vertAlign w:val="superscript"/>
          <w:lang w:val="en-GB"/>
        </w:rPr>
        <w:t>-1</w:t>
      </w:r>
      <w:r w:rsidRPr="00C658FC">
        <w:rPr>
          <w:lang w:val="en-GB"/>
        </w:rPr>
        <w:t xml:space="preserve">. </w:t>
      </w:r>
    </w:p>
    <w:p w14:paraId="030507BD" w14:textId="77777777" w:rsidR="009D7BAF" w:rsidRPr="00C658FC" w:rsidRDefault="009D7BAF" w:rsidP="009D7BAF">
      <w:pPr>
        <w:rPr>
          <w:lang w:val="en-GB"/>
        </w:rPr>
      </w:pPr>
    </w:p>
    <w:p w14:paraId="79B41F62" w14:textId="77777777" w:rsidR="00731999" w:rsidRPr="00C658FC" w:rsidRDefault="00731999" w:rsidP="0011346D">
      <w:pPr>
        <w:rPr>
          <w:lang w:val="en-GB"/>
        </w:rPr>
      </w:pPr>
    </w:p>
    <w:p w14:paraId="39D72258" w14:textId="227088FC" w:rsidR="00731999" w:rsidRDefault="00731999" w:rsidP="00731999">
      <w:pPr>
        <w:pStyle w:val="Heading1"/>
        <w:numPr>
          <w:ilvl w:val="0"/>
          <w:numId w:val="16"/>
        </w:numPr>
        <w:rPr>
          <w:lang w:val="en-GB"/>
        </w:rPr>
      </w:pPr>
      <w:bookmarkStart w:id="49" w:name="_Toc155255651"/>
      <w:r w:rsidRPr="00C658FC">
        <w:rPr>
          <w:lang w:val="en-GB"/>
        </w:rPr>
        <w:lastRenderedPageBreak/>
        <w:t>Conclusions</w:t>
      </w:r>
      <w:bookmarkEnd w:id="49"/>
    </w:p>
    <w:p w14:paraId="62AB587B" w14:textId="3998D59B" w:rsidR="004644D8" w:rsidRDefault="004644D8" w:rsidP="004644D8">
      <w:pPr>
        <w:pStyle w:val="Heading3"/>
        <w:numPr>
          <w:ilvl w:val="1"/>
          <w:numId w:val="17"/>
        </w:numPr>
        <w:rPr>
          <w:lang w:val="en-GB"/>
        </w:rPr>
      </w:pPr>
      <w:r>
        <w:rPr>
          <w:lang w:val="en-GB"/>
        </w:rPr>
        <w:t>Comparisons to Existing Data</w:t>
      </w:r>
    </w:p>
    <w:p w14:paraId="3EE6DC29" w14:textId="17D8E287" w:rsidR="004644D8" w:rsidRPr="00A750D0" w:rsidRDefault="00A750D0" w:rsidP="004644D8">
      <w:pPr>
        <w:rPr>
          <w:lang w:val="en-GB"/>
        </w:rPr>
      </w:pPr>
      <w:r>
        <w:rPr>
          <w:lang w:val="en-GB"/>
        </w:rPr>
        <w:t xml:space="preserve">Various literature exists concerned with the performance of shaped charges, most noticeably on their penetration performance against targets, and their jet behaviour. Poole </w:t>
      </w:r>
      <w:sdt>
        <w:sdtPr>
          <w:rPr>
            <w:lang w:val="en-GB"/>
          </w:rPr>
          <w:id w:val="9196350"/>
          <w:citation/>
        </w:sdtPr>
        <w:sdtContent>
          <w:r>
            <w:rPr>
              <w:lang w:val="en-GB"/>
            </w:rPr>
            <w:fldChar w:fldCharType="begin"/>
          </w:r>
          <w:r>
            <w:rPr>
              <w:lang w:val="en-GB"/>
            </w:rPr>
            <w:instrText xml:space="preserve"> CITATION Poo05 \l 2057 </w:instrText>
          </w:r>
          <w:r>
            <w:rPr>
              <w:lang w:val="en-GB"/>
            </w:rPr>
            <w:fldChar w:fldCharType="separate"/>
          </w:r>
          <w:r w:rsidRPr="00A750D0">
            <w:rPr>
              <w:noProof/>
              <w:lang w:val="en-GB"/>
            </w:rPr>
            <w:t>[13]</w:t>
          </w:r>
          <w:r>
            <w:rPr>
              <w:lang w:val="en-GB"/>
            </w:rPr>
            <w:fldChar w:fldCharType="end"/>
          </w:r>
        </w:sdtContent>
      </w:sdt>
      <w:r>
        <w:rPr>
          <w:lang w:val="en-GB"/>
        </w:rPr>
        <w:t xml:space="preserve"> describes the shaped charge jet as forming within ‘the order of 6μs’ and reaching speeds of ‘6-12kms</w:t>
      </w:r>
      <w:r>
        <w:rPr>
          <w:vertAlign w:val="superscript"/>
          <w:lang w:val="en-GB"/>
        </w:rPr>
        <w:t>-1</w:t>
      </w:r>
      <w:r>
        <w:rPr>
          <w:lang w:val="en-GB"/>
        </w:rPr>
        <w:t xml:space="preserve">’. Similarly, Walters </w:t>
      </w:r>
      <w:sdt>
        <w:sdtPr>
          <w:rPr>
            <w:lang w:val="en-GB"/>
          </w:rPr>
          <w:id w:val="-996957111"/>
          <w:citation/>
        </w:sdtPr>
        <w:sdtContent>
          <w:r>
            <w:rPr>
              <w:lang w:val="en-GB"/>
            </w:rPr>
            <w:fldChar w:fldCharType="begin"/>
          </w:r>
          <w:r>
            <w:rPr>
              <w:lang w:val="en-GB"/>
            </w:rPr>
            <w:instrText xml:space="preserve"> CITATION Wal90 \l 2057 </w:instrText>
          </w:r>
          <w:r>
            <w:rPr>
              <w:lang w:val="en-GB"/>
            </w:rPr>
            <w:fldChar w:fldCharType="separate"/>
          </w:r>
          <w:r w:rsidRPr="00A750D0">
            <w:rPr>
              <w:noProof/>
              <w:lang w:val="en-GB"/>
            </w:rPr>
            <w:t>[2]</w:t>
          </w:r>
          <w:r>
            <w:rPr>
              <w:lang w:val="en-GB"/>
            </w:rPr>
            <w:fldChar w:fldCharType="end"/>
          </w:r>
        </w:sdtContent>
      </w:sdt>
      <w:r>
        <w:rPr>
          <w:lang w:val="en-GB"/>
        </w:rPr>
        <w:t xml:space="preserve"> gives the velocity of a shaped charge jet tip as ‘in excess of 10 km/s’. This </w:t>
      </w:r>
      <w:r w:rsidR="00855765">
        <w:rPr>
          <w:lang w:val="en-GB"/>
        </w:rPr>
        <w:t>shows that whilst it cannot be guaranteed that this model is a perfect representation of a real charge of the same dimensions and materials, it does perform consistently with existing data on shaped charge jet formation and speed.</w:t>
      </w:r>
    </w:p>
    <w:p w14:paraId="7D63F737" w14:textId="7CE2E3F8" w:rsidR="004644D8" w:rsidRDefault="004644D8" w:rsidP="004644D8">
      <w:pPr>
        <w:pStyle w:val="Heading3"/>
        <w:numPr>
          <w:ilvl w:val="1"/>
          <w:numId w:val="17"/>
        </w:numPr>
        <w:rPr>
          <w:lang w:val="en-GB"/>
        </w:rPr>
      </w:pPr>
      <w:r>
        <w:rPr>
          <w:lang w:val="en-GB"/>
        </w:rPr>
        <w:t>Possible Causes of Disparity between 2D and 3D Models</w:t>
      </w:r>
    </w:p>
    <w:p w14:paraId="691288BF" w14:textId="245BAD60" w:rsidR="004644D8" w:rsidRDefault="004644D8" w:rsidP="004644D8">
      <w:pPr>
        <w:rPr>
          <w:lang w:val="en-GB"/>
        </w:rPr>
      </w:pPr>
      <w:r>
        <w:rPr>
          <w:lang w:val="en-GB"/>
        </w:rPr>
        <w:t>It is clear from the results above that the results of the 2D and 3D models are noticeably different.</w:t>
      </w:r>
      <w:r w:rsidR="00855765">
        <w:rPr>
          <w:lang w:val="en-GB"/>
        </w:rPr>
        <w:t xml:space="preserve"> However, as stated above, shaped charge jets can travel at speeds between 6 and 12kms</w:t>
      </w:r>
      <w:r w:rsidR="00855765">
        <w:rPr>
          <w:vertAlign w:val="superscript"/>
          <w:lang w:val="en-GB"/>
        </w:rPr>
        <w:t>-1</w:t>
      </w:r>
      <w:r w:rsidR="00855765">
        <w:rPr>
          <w:lang w:val="en-GB"/>
        </w:rPr>
        <w:t xml:space="preserve"> </w:t>
      </w:r>
      <w:sdt>
        <w:sdtPr>
          <w:rPr>
            <w:lang w:val="en-GB"/>
          </w:rPr>
          <w:id w:val="1802492115"/>
          <w:citation/>
        </w:sdtPr>
        <w:sdtContent>
          <w:r w:rsidR="00855765">
            <w:rPr>
              <w:lang w:val="en-GB"/>
            </w:rPr>
            <w:fldChar w:fldCharType="begin"/>
          </w:r>
          <w:r w:rsidR="00855765">
            <w:rPr>
              <w:lang w:val="en-GB"/>
            </w:rPr>
            <w:instrText xml:space="preserve"> CITATION Poo05 \l 2057 </w:instrText>
          </w:r>
          <w:r w:rsidR="00855765">
            <w:rPr>
              <w:lang w:val="en-GB"/>
            </w:rPr>
            <w:fldChar w:fldCharType="separate"/>
          </w:r>
          <w:r w:rsidR="00855765" w:rsidRPr="00855765">
            <w:rPr>
              <w:noProof/>
              <w:lang w:val="en-GB"/>
            </w:rPr>
            <w:t>[13]</w:t>
          </w:r>
          <w:r w:rsidR="00855765">
            <w:rPr>
              <w:lang w:val="en-GB"/>
            </w:rPr>
            <w:fldChar w:fldCharType="end"/>
          </w:r>
        </w:sdtContent>
      </w:sdt>
      <w:r w:rsidR="00855765">
        <w:rPr>
          <w:lang w:val="en-GB"/>
        </w:rPr>
        <w:t>. Therefore, all three sets of results lie within the expected values of shaped charge performance. Owing to the computational limitations of Abaqus, the 2D model was able to use a much finer mesh than the 3D models, meaning that some calculations could be performed more accurately. The 3D Models, however, account for forces acting on the liner in the Z-Direction, not just the X and Y. This range of differences demonstrates that there are several contributing factors to the disparity and it is not possible to say which model more accurately represents the performance of a shaped charge.</w:t>
      </w:r>
    </w:p>
    <w:p w14:paraId="48D1CB62" w14:textId="74E04F9C" w:rsidR="00855765" w:rsidRDefault="00855765" w:rsidP="00855765">
      <w:pPr>
        <w:pStyle w:val="Heading3"/>
        <w:numPr>
          <w:ilvl w:val="1"/>
          <w:numId w:val="17"/>
        </w:numPr>
        <w:rPr>
          <w:lang w:val="en-GB"/>
        </w:rPr>
      </w:pPr>
      <w:r>
        <w:rPr>
          <w:lang w:val="en-GB"/>
        </w:rPr>
        <w:t>Overall Conclusions and Further Investigation</w:t>
      </w:r>
    </w:p>
    <w:p w14:paraId="7B6BE294" w14:textId="4C9DB09D" w:rsidR="00855765" w:rsidRPr="00855765" w:rsidRDefault="00855765" w:rsidP="00855765">
      <w:pPr>
        <w:rPr>
          <w:lang w:val="en-GB"/>
        </w:rPr>
      </w:pPr>
      <w:r>
        <w:rPr>
          <w:lang w:val="en-GB"/>
        </w:rPr>
        <w:t xml:space="preserve">Overall, this report has shown that Abaqus is a suitable modelling software for the simulation of the formation of shaped charge jets. The formation of a jet which behaves in accordance with predictions based on previous studies </w:t>
      </w:r>
      <w:sdt>
        <w:sdtPr>
          <w:rPr>
            <w:lang w:val="en-GB"/>
          </w:rPr>
          <w:id w:val="152271014"/>
          <w:citation/>
        </w:sdtPr>
        <w:sdtContent>
          <w:r>
            <w:rPr>
              <w:lang w:val="en-GB"/>
            </w:rPr>
            <w:fldChar w:fldCharType="begin"/>
          </w:r>
          <w:r>
            <w:rPr>
              <w:lang w:val="en-GB"/>
            </w:rPr>
            <w:instrText xml:space="preserve"> CITATION Wal90 \l 2057 </w:instrText>
          </w:r>
          <w:r>
            <w:rPr>
              <w:lang w:val="en-GB"/>
            </w:rPr>
            <w:fldChar w:fldCharType="separate"/>
          </w:r>
          <w:r w:rsidRPr="00855765">
            <w:rPr>
              <w:noProof/>
              <w:lang w:val="en-GB"/>
            </w:rPr>
            <w:t>[2]</w:t>
          </w:r>
          <w:r>
            <w:rPr>
              <w:lang w:val="en-GB"/>
            </w:rPr>
            <w:fldChar w:fldCharType="end"/>
          </w:r>
        </w:sdtContent>
      </w:sdt>
      <w:sdt>
        <w:sdtPr>
          <w:rPr>
            <w:lang w:val="en-GB"/>
          </w:rPr>
          <w:id w:val="2122413812"/>
          <w:citation/>
        </w:sdtPr>
        <w:sdtContent>
          <w:r>
            <w:rPr>
              <w:lang w:val="en-GB"/>
            </w:rPr>
            <w:fldChar w:fldCharType="begin"/>
          </w:r>
          <w:r>
            <w:rPr>
              <w:lang w:val="en-GB"/>
            </w:rPr>
            <w:instrText xml:space="preserve"> CITATION Poo05 \l 2057 </w:instrText>
          </w:r>
          <w:r>
            <w:rPr>
              <w:lang w:val="en-GB"/>
            </w:rPr>
            <w:fldChar w:fldCharType="separate"/>
          </w:r>
          <w:r>
            <w:rPr>
              <w:noProof/>
              <w:lang w:val="en-GB"/>
            </w:rPr>
            <w:t xml:space="preserve"> </w:t>
          </w:r>
          <w:r w:rsidRPr="00855765">
            <w:rPr>
              <w:noProof/>
              <w:lang w:val="en-GB"/>
            </w:rPr>
            <w:t>[13]</w:t>
          </w:r>
          <w:r>
            <w:rPr>
              <w:lang w:val="en-GB"/>
            </w:rPr>
            <w:fldChar w:fldCharType="end"/>
          </w:r>
        </w:sdtContent>
      </w:sdt>
      <w:r w:rsidR="00FC428C">
        <w:rPr>
          <w:lang w:val="en-GB"/>
        </w:rPr>
        <w:t xml:space="preserve"> was demonstrated in both 2D and 3D models. To develop this research further, more detailed studies into the pressures and stresses involved in the jet formation could be carried out. In addition, it is noted that despite its overall suitability, Abaqus’ computational limitations restricted the mesh size and simulation runtimes, and further insight could be gained by comparing these results to those obtained in practical testing and using other modelling software.</w:t>
      </w:r>
    </w:p>
    <w:p w14:paraId="45E5F839" w14:textId="77777777" w:rsidR="00731999" w:rsidRPr="00C658FC" w:rsidRDefault="00731999" w:rsidP="00731999">
      <w:pPr>
        <w:rPr>
          <w:lang w:val="en-GB"/>
        </w:rPr>
      </w:pPr>
    </w:p>
    <w:p w14:paraId="13660407" w14:textId="77777777" w:rsidR="00731999" w:rsidRPr="00C658FC" w:rsidRDefault="00731999" w:rsidP="00731999">
      <w:pPr>
        <w:rPr>
          <w:lang w:val="en-GB"/>
        </w:rPr>
      </w:pPr>
    </w:p>
    <w:p w14:paraId="01BBF3F1" w14:textId="77777777" w:rsidR="00731999" w:rsidRPr="00C658FC" w:rsidRDefault="00731999" w:rsidP="00731999">
      <w:pPr>
        <w:rPr>
          <w:lang w:val="en-GB"/>
        </w:rPr>
      </w:pPr>
    </w:p>
    <w:p w14:paraId="250DEA23" w14:textId="77777777" w:rsidR="00731999" w:rsidRPr="00C658FC" w:rsidRDefault="00731999" w:rsidP="00731999">
      <w:pPr>
        <w:rPr>
          <w:lang w:val="en-GB"/>
        </w:rPr>
      </w:pPr>
    </w:p>
    <w:p w14:paraId="0EF464D0" w14:textId="77777777" w:rsidR="00731999" w:rsidRPr="00C658FC" w:rsidRDefault="00731999" w:rsidP="00731999">
      <w:pPr>
        <w:rPr>
          <w:lang w:val="en-GB"/>
        </w:rPr>
      </w:pPr>
    </w:p>
    <w:p w14:paraId="439B4625" w14:textId="77777777" w:rsidR="00731999" w:rsidRPr="00C658FC" w:rsidRDefault="00731999" w:rsidP="00731999">
      <w:pPr>
        <w:rPr>
          <w:lang w:val="en-GB"/>
        </w:rPr>
      </w:pPr>
    </w:p>
    <w:p w14:paraId="7B8355DF" w14:textId="5CE5C946" w:rsidR="00731999" w:rsidRPr="00C658FC" w:rsidRDefault="00320237" w:rsidP="00731999">
      <w:pPr>
        <w:rPr>
          <w:lang w:val="en-GB"/>
        </w:rPr>
      </w:pPr>
      <w:r>
        <w:rPr>
          <w:noProof/>
          <w:lang w:val="en-GB"/>
        </w:rPr>
        <mc:AlternateContent>
          <mc:Choice Requires="wpi">
            <w:drawing>
              <wp:anchor distT="0" distB="0" distL="114300" distR="114300" simplePos="0" relativeHeight="251794432" behindDoc="0" locked="0" layoutInCell="1" allowOverlap="1" wp14:anchorId="766762DC" wp14:editId="27D02228">
                <wp:simplePos x="0" y="0"/>
                <wp:positionH relativeFrom="column">
                  <wp:posOffset>-1331686</wp:posOffset>
                </wp:positionH>
                <wp:positionV relativeFrom="paragraph">
                  <wp:posOffset>716976</wp:posOffset>
                </wp:positionV>
                <wp:extent cx="25920" cy="10440"/>
                <wp:effectExtent l="38100" t="57150" r="50800" b="46990"/>
                <wp:wrapNone/>
                <wp:docPr id="1440792726" name="Ink 133"/>
                <wp:cNvGraphicFramePr/>
                <a:graphic xmlns:a="http://schemas.openxmlformats.org/drawingml/2006/main">
                  <a:graphicData uri="http://schemas.microsoft.com/office/word/2010/wordprocessingInk">
                    <w14:contentPart bwMode="auto" r:id="rId75">
                      <w14:nvContentPartPr>
                        <w14:cNvContentPartPr/>
                      </w14:nvContentPartPr>
                      <w14:xfrm>
                        <a:off x="0" y="0"/>
                        <a:ext cx="25920" cy="10440"/>
                      </w14:xfrm>
                    </w14:contentPart>
                  </a:graphicData>
                </a:graphic>
              </wp:anchor>
            </w:drawing>
          </mc:Choice>
          <mc:Fallback>
            <w:pict>
              <v:shape w14:anchorId="38AE9EDA" id="Ink 133" o:spid="_x0000_s1026" type="#_x0000_t75" style="position:absolute;margin-left:-105.55pt;margin-top:55.75pt;width:3.5pt;height:2.2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">
                <v:imagedata r:id="rId76" o:title=""/>
              </v:shape>
            </w:pict>
          </mc:Fallback>
        </mc:AlternateContent>
      </w:r>
    </w:p>
    <w:p w14:paraId="444D9829" w14:textId="042CBA02" w:rsidR="00731999" w:rsidRPr="00C658FC" w:rsidRDefault="00731999" w:rsidP="004644D8">
      <w:pPr>
        <w:pStyle w:val="Heading1"/>
        <w:numPr>
          <w:ilvl w:val="0"/>
          <w:numId w:val="17"/>
        </w:numPr>
        <w:rPr>
          <w:lang w:val="en-GB"/>
        </w:rPr>
      </w:pPr>
      <w:bookmarkStart w:id="50" w:name="_Toc155255652"/>
      <w:r w:rsidRPr="00C658FC">
        <w:rPr>
          <w:lang w:val="en-GB"/>
        </w:rPr>
        <w:lastRenderedPageBreak/>
        <w:t>Referenc</w:t>
      </w:r>
      <w:bookmarkEnd w:id="50"/>
      <w:r w:rsidR="00F45B96" w:rsidRPr="00C658FC">
        <w:rPr>
          <w:lang w:val="en-GB"/>
        </w:rPr>
        <w:t>es</w:t>
      </w:r>
    </w:p>
    <w:p w14:paraId="5DB1AC52" w14:textId="77777777" w:rsidR="00F45B96" w:rsidRPr="00C658FC" w:rsidRDefault="00F45B96" w:rsidP="00F45B96">
      <w:pPr>
        <w:rPr>
          <w:lang w:val="en-GB"/>
        </w:rPr>
      </w:pPr>
    </w:p>
    <w:p w14:paraId="1301822F" w14:textId="77777777" w:rsidR="00FC428C" w:rsidRDefault="00FC428C" w:rsidP="00F45B96">
      <w:pPr>
        <w:rPr>
          <w:noProof/>
        </w:rPr>
      </w:pPr>
      <w:r>
        <w:rPr>
          <w:lang w:val="en-GB"/>
        </w:rPr>
        <w:fldChar w:fldCharType="begin"/>
      </w:r>
      <w:r>
        <w:rPr>
          <w:lang w:val="en-GB"/>
        </w:rPr>
        <w:instrText xml:space="preserve"> BIBLIOGRAPHY  \l 2057 </w:instrText>
      </w:r>
      <w:r>
        <w:rPr>
          <w:lang w:val="en-G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0"/>
        <w:gridCol w:w="7966"/>
      </w:tblGrid>
      <w:tr w:rsidR="00FC428C" w14:paraId="4A401A82" w14:textId="77777777">
        <w:trPr>
          <w:divId w:val="694769532"/>
          <w:tblCellSpacing w:w="15" w:type="dxa"/>
        </w:trPr>
        <w:tc>
          <w:tcPr>
            <w:tcW w:w="50" w:type="pct"/>
            <w:hideMark/>
          </w:tcPr>
          <w:p w14:paraId="5A857D9E" w14:textId="4BEE60B9" w:rsidR="00FC428C" w:rsidRDefault="00FC428C">
            <w:pPr>
              <w:pStyle w:val="Bibliography"/>
              <w:rPr>
                <w:noProof/>
                <w:sz w:val="24"/>
                <w:szCs w:val="24"/>
              </w:rPr>
            </w:pPr>
            <w:r>
              <w:rPr>
                <w:noProof/>
              </w:rPr>
              <w:t xml:space="preserve">[1] </w:t>
            </w:r>
          </w:p>
        </w:tc>
        <w:tc>
          <w:tcPr>
            <w:tcW w:w="0" w:type="auto"/>
            <w:hideMark/>
          </w:tcPr>
          <w:p w14:paraId="4E310957" w14:textId="77777777" w:rsidR="00FC428C" w:rsidRDefault="00FC428C">
            <w:pPr>
              <w:pStyle w:val="Bibliography"/>
              <w:rPr>
                <w:noProof/>
              </w:rPr>
            </w:pPr>
            <w:r>
              <w:rPr>
                <w:noProof/>
              </w:rPr>
              <w:t xml:space="preserve">R. Evans and B. Seddon, Explosive Ordnance Guide For Ukraine (Second Edition), Geneva: Geneva International Centre for Humane Demining, 2022. </w:t>
            </w:r>
          </w:p>
        </w:tc>
      </w:tr>
      <w:tr w:rsidR="00FC428C" w14:paraId="318AD01D" w14:textId="77777777">
        <w:trPr>
          <w:divId w:val="694769532"/>
          <w:tblCellSpacing w:w="15" w:type="dxa"/>
        </w:trPr>
        <w:tc>
          <w:tcPr>
            <w:tcW w:w="50" w:type="pct"/>
            <w:hideMark/>
          </w:tcPr>
          <w:p w14:paraId="1845C725" w14:textId="77777777" w:rsidR="00FC428C" w:rsidRDefault="00FC428C">
            <w:pPr>
              <w:pStyle w:val="Bibliography"/>
              <w:rPr>
                <w:noProof/>
              </w:rPr>
            </w:pPr>
            <w:r>
              <w:rPr>
                <w:noProof/>
              </w:rPr>
              <w:t xml:space="preserve">[2] </w:t>
            </w:r>
          </w:p>
        </w:tc>
        <w:tc>
          <w:tcPr>
            <w:tcW w:w="0" w:type="auto"/>
            <w:hideMark/>
          </w:tcPr>
          <w:p w14:paraId="47F588B8" w14:textId="77777777" w:rsidR="00FC428C" w:rsidRDefault="00FC428C">
            <w:pPr>
              <w:pStyle w:val="Bibliography"/>
              <w:rPr>
                <w:noProof/>
              </w:rPr>
            </w:pPr>
            <w:r>
              <w:rPr>
                <w:noProof/>
              </w:rPr>
              <w:t>W. P. Walters, “The Shaped Charge Concept, Part 1. Introduction,” Ballistic Research Laboratory, Aberdeen, 1990.</w:t>
            </w:r>
          </w:p>
        </w:tc>
      </w:tr>
      <w:tr w:rsidR="00FC428C" w14:paraId="7B19FEA5" w14:textId="77777777">
        <w:trPr>
          <w:divId w:val="694769532"/>
          <w:tblCellSpacing w:w="15" w:type="dxa"/>
        </w:trPr>
        <w:tc>
          <w:tcPr>
            <w:tcW w:w="50" w:type="pct"/>
            <w:hideMark/>
          </w:tcPr>
          <w:p w14:paraId="355EB723" w14:textId="77777777" w:rsidR="00FC428C" w:rsidRDefault="00FC428C">
            <w:pPr>
              <w:pStyle w:val="Bibliography"/>
              <w:rPr>
                <w:noProof/>
              </w:rPr>
            </w:pPr>
            <w:r>
              <w:rPr>
                <w:noProof/>
              </w:rPr>
              <w:t xml:space="preserve">[3] </w:t>
            </w:r>
          </w:p>
        </w:tc>
        <w:tc>
          <w:tcPr>
            <w:tcW w:w="0" w:type="auto"/>
            <w:hideMark/>
          </w:tcPr>
          <w:p w14:paraId="0DA481F3" w14:textId="77777777" w:rsidR="00FC428C" w:rsidRDefault="00FC428C">
            <w:pPr>
              <w:pStyle w:val="Bibliography"/>
              <w:rPr>
                <w:noProof/>
              </w:rPr>
            </w:pPr>
            <w:r>
              <w:rPr>
                <w:noProof/>
              </w:rPr>
              <w:t xml:space="preserve">C. E. Munroe, “Effects of Detonation of Gun-Cotton,” </w:t>
            </w:r>
            <w:r>
              <w:rPr>
                <w:i/>
                <w:iCs/>
                <w:noProof/>
              </w:rPr>
              <w:t xml:space="preserve">The American Journal of Science, </w:t>
            </w:r>
            <w:r>
              <w:rPr>
                <w:noProof/>
              </w:rPr>
              <w:t xml:space="preserve">vol. XXXVI, no. 211, pp. 48-49, 1888. </w:t>
            </w:r>
          </w:p>
        </w:tc>
      </w:tr>
      <w:tr w:rsidR="00FC428C" w14:paraId="6E2EF3A7" w14:textId="77777777">
        <w:trPr>
          <w:divId w:val="694769532"/>
          <w:tblCellSpacing w:w="15" w:type="dxa"/>
        </w:trPr>
        <w:tc>
          <w:tcPr>
            <w:tcW w:w="50" w:type="pct"/>
            <w:hideMark/>
          </w:tcPr>
          <w:p w14:paraId="2F4B0910" w14:textId="77777777" w:rsidR="00FC428C" w:rsidRDefault="00FC428C">
            <w:pPr>
              <w:pStyle w:val="Bibliography"/>
              <w:rPr>
                <w:noProof/>
              </w:rPr>
            </w:pPr>
            <w:r>
              <w:rPr>
                <w:noProof/>
              </w:rPr>
              <w:t xml:space="preserve">[4] </w:t>
            </w:r>
          </w:p>
        </w:tc>
        <w:tc>
          <w:tcPr>
            <w:tcW w:w="0" w:type="auto"/>
            <w:hideMark/>
          </w:tcPr>
          <w:p w14:paraId="6CA76DDF" w14:textId="77777777" w:rsidR="00FC428C" w:rsidRDefault="00FC428C">
            <w:pPr>
              <w:pStyle w:val="Bibliography"/>
              <w:rPr>
                <w:noProof/>
              </w:rPr>
            </w:pPr>
            <w:r>
              <w:rPr>
                <w:noProof/>
              </w:rPr>
              <w:t xml:space="preserve">David Monniaux, CC BY-SA 3.0, </w:t>
            </w:r>
            <w:r>
              <w:rPr>
                <w:i/>
                <w:iCs/>
                <w:noProof/>
              </w:rPr>
              <w:t xml:space="preserve">Obus 501556, </w:t>
            </w:r>
            <w:r>
              <w:rPr>
                <w:noProof/>
              </w:rPr>
              <w:t xml:space="preserve">2006. </w:t>
            </w:r>
          </w:p>
        </w:tc>
      </w:tr>
      <w:tr w:rsidR="00FC428C" w14:paraId="4966BF84" w14:textId="77777777">
        <w:trPr>
          <w:divId w:val="694769532"/>
          <w:tblCellSpacing w:w="15" w:type="dxa"/>
        </w:trPr>
        <w:tc>
          <w:tcPr>
            <w:tcW w:w="50" w:type="pct"/>
            <w:hideMark/>
          </w:tcPr>
          <w:p w14:paraId="1A464063" w14:textId="77777777" w:rsidR="00FC428C" w:rsidRDefault="00FC428C">
            <w:pPr>
              <w:pStyle w:val="Bibliography"/>
              <w:rPr>
                <w:noProof/>
              </w:rPr>
            </w:pPr>
            <w:r>
              <w:rPr>
                <w:noProof/>
              </w:rPr>
              <w:t xml:space="preserve">[5] </w:t>
            </w:r>
          </w:p>
        </w:tc>
        <w:tc>
          <w:tcPr>
            <w:tcW w:w="0" w:type="auto"/>
            <w:hideMark/>
          </w:tcPr>
          <w:p w14:paraId="1420CD0A" w14:textId="77777777" w:rsidR="00FC428C" w:rsidRDefault="00FC428C">
            <w:pPr>
              <w:pStyle w:val="Bibliography"/>
              <w:rPr>
                <w:noProof/>
              </w:rPr>
            </w:pPr>
            <w:r>
              <w:rPr>
                <w:noProof/>
              </w:rPr>
              <w:t>R. L. Hinrichsen, M. A. Moshier and A. G. Kurtz, “High Velocity Impacts of Man Portable Air Defense Systems,” American Institute of Aeronautics and Astronautics, Palm Springs, 2004.</w:t>
            </w:r>
          </w:p>
        </w:tc>
      </w:tr>
      <w:tr w:rsidR="00FC428C" w14:paraId="7CED9CA9" w14:textId="77777777">
        <w:trPr>
          <w:divId w:val="694769532"/>
          <w:tblCellSpacing w:w="15" w:type="dxa"/>
        </w:trPr>
        <w:tc>
          <w:tcPr>
            <w:tcW w:w="50" w:type="pct"/>
            <w:hideMark/>
          </w:tcPr>
          <w:p w14:paraId="05CDFE5A" w14:textId="77777777" w:rsidR="00FC428C" w:rsidRDefault="00FC428C">
            <w:pPr>
              <w:pStyle w:val="Bibliography"/>
              <w:rPr>
                <w:noProof/>
              </w:rPr>
            </w:pPr>
            <w:r>
              <w:rPr>
                <w:noProof/>
              </w:rPr>
              <w:t xml:space="preserve">[6] </w:t>
            </w:r>
          </w:p>
        </w:tc>
        <w:tc>
          <w:tcPr>
            <w:tcW w:w="0" w:type="auto"/>
            <w:hideMark/>
          </w:tcPr>
          <w:p w14:paraId="4AA37C8A" w14:textId="77777777" w:rsidR="00FC428C" w:rsidRDefault="00FC428C">
            <w:pPr>
              <w:pStyle w:val="Bibliography"/>
              <w:rPr>
                <w:noProof/>
              </w:rPr>
            </w:pPr>
            <w:r>
              <w:rPr>
                <w:noProof/>
              </w:rPr>
              <w:t xml:space="preserve">Y. Wang, X. Li, S. Chen, X. Ma, Z. Yu, S. Jin, L. Li and Y. Chen, “Preparation and Characterization of Cyclotrimethylenetrinitramine (RDX) with Reduced Sensitivity,” </w:t>
            </w:r>
            <w:r>
              <w:rPr>
                <w:i/>
                <w:iCs/>
                <w:noProof/>
              </w:rPr>
              <w:t xml:space="preserve">Materials, </w:t>
            </w:r>
            <w:r>
              <w:rPr>
                <w:noProof/>
              </w:rPr>
              <w:t xml:space="preserve">vol. 10, no. Special Issue "Energetic Materials and Processes", 2017. </w:t>
            </w:r>
          </w:p>
        </w:tc>
      </w:tr>
      <w:tr w:rsidR="00FC428C" w14:paraId="0340BEBB" w14:textId="77777777">
        <w:trPr>
          <w:divId w:val="694769532"/>
          <w:tblCellSpacing w:w="15" w:type="dxa"/>
        </w:trPr>
        <w:tc>
          <w:tcPr>
            <w:tcW w:w="50" w:type="pct"/>
            <w:hideMark/>
          </w:tcPr>
          <w:p w14:paraId="429FFA21" w14:textId="77777777" w:rsidR="00FC428C" w:rsidRDefault="00FC428C">
            <w:pPr>
              <w:pStyle w:val="Bibliography"/>
              <w:rPr>
                <w:noProof/>
              </w:rPr>
            </w:pPr>
            <w:r>
              <w:rPr>
                <w:noProof/>
              </w:rPr>
              <w:t xml:space="preserve">[7] </w:t>
            </w:r>
          </w:p>
        </w:tc>
        <w:tc>
          <w:tcPr>
            <w:tcW w:w="0" w:type="auto"/>
            <w:hideMark/>
          </w:tcPr>
          <w:p w14:paraId="0E4B8BD9" w14:textId="77777777" w:rsidR="00FC428C" w:rsidRDefault="00FC428C">
            <w:pPr>
              <w:pStyle w:val="Bibliography"/>
              <w:rPr>
                <w:noProof/>
              </w:rPr>
            </w:pPr>
            <w:r>
              <w:rPr>
                <w:noProof/>
              </w:rPr>
              <w:t xml:space="preserve">P. Pahari, A. D. P. Rao and W. M, “Molecular Dynamics Simulations of the Decomposition and Us–Up Relationship of RDX Molecular Crystal Subjected to High Velocity Impact,” </w:t>
            </w:r>
            <w:r>
              <w:rPr>
                <w:i/>
                <w:iCs/>
                <w:noProof/>
              </w:rPr>
              <w:t xml:space="preserve">Springer Journal of Molecular Modelling, </w:t>
            </w:r>
            <w:r>
              <w:rPr>
                <w:noProof/>
              </w:rPr>
              <w:t xml:space="preserve">vol. 29, no. 50, 2023. </w:t>
            </w:r>
          </w:p>
        </w:tc>
      </w:tr>
      <w:tr w:rsidR="00FC428C" w14:paraId="0646A339" w14:textId="77777777">
        <w:trPr>
          <w:divId w:val="694769532"/>
          <w:tblCellSpacing w:w="15" w:type="dxa"/>
        </w:trPr>
        <w:tc>
          <w:tcPr>
            <w:tcW w:w="50" w:type="pct"/>
            <w:hideMark/>
          </w:tcPr>
          <w:p w14:paraId="65E1B691" w14:textId="77777777" w:rsidR="00FC428C" w:rsidRDefault="00FC428C">
            <w:pPr>
              <w:pStyle w:val="Bibliography"/>
              <w:rPr>
                <w:noProof/>
              </w:rPr>
            </w:pPr>
            <w:r>
              <w:rPr>
                <w:noProof/>
              </w:rPr>
              <w:t xml:space="preserve">[8] </w:t>
            </w:r>
          </w:p>
        </w:tc>
        <w:tc>
          <w:tcPr>
            <w:tcW w:w="0" w:type="auto"/>
            <w:hideMark/>
          </w:tcPr>
          <w:p w14:paraId="1F25C015" w14:textId="77777777" w:rsidR="00FC428C" w:rsidRDefault="00FC428C">
            <w:pPr>
              <w:pStyle w:val="Bibliography"/>
              <w:rPr>
                <w:noProof/>
              </w:rPr>
            </w:pPr>
            <w:r>
              <w:rPr>
                <w:noProof/>
              </w:rPr>
              <w:t>Dassault Systemes, “Simulation of Ballistic Perforation of Aluminium Plates with Abaqus/Explicit,” 2012.</w:t>
            </w:r>
          </w:p>
        </w:tc>
      </w:tr>
      <w:tr w:rsidR="00FC428C" w14:paraId="4FAA9C80" w14:textId="77777777">
        <w:trPr>
          <w:divId w:val="694769532"/>
          <w:tblCellSpacing w:w="15" w:type="dxa"/>
        </w:trPr>
        <w:tc>
          <w:tcPr>
            <w:tcW w:w="50" w:type="pct"/>
            <w:hideMark/>
          </w:tcPr>
          <w:p w14:paraId="5EF08105" w14:textId="77777777" w:rsidR="00FC428C" w:rsidRDefault="00FC428C">
            <w:pPr>
              <w:pStyle w:val="Bibliography"/>
              <w:rPr>
                <w:noProof/>
              </w:rPr>
            </w:pPr>
            <w:r>
              <w:rPr>
                <w:noProof/>
              </w:rPr>
              <w:t xml:space="preserve">[9] </w:t>
            </w:r>
          </w:p>
        </w:tc>
        <w:tc>
          <w:tcPr>
            <w:tcW w:w="0" w:type="auto"/>
            <w:hideMark/>
          </w:tcPr>
          <w:p w14:paraId="4B928950" w14:textId="77777777" w:rsidR="00FC428C" w:rsidRDefault="00FC428C">
            <w:pPr>
              <w:pStyle w:val="Bibliography"/>
              <w:rPr>
                <w:noProof/>
              </w:rPr>
            </w:pPr>
            <w:r>
              <w:rPr>
                <w:noProof/>
              </w:rPr>
              <w:t xml:space="preserve">MatWeb, “AISI 4340 Steel, normalized, 25 mm round,” MatWeb, 2023. </w:t>
            </w:r>
            <w:r w:rsidRPr="005A79FF">
              <w:rPr>
                <w:noProof/>
                <w:lang w:val="fr-FR"/>
              </w:rPr>
              <w:t xml:space="preserve">[Online]. Available: https://www.matweb.com/search/DataSheet.aspx?MatGUID=fd2df45bffa54018b54989bc14092d9f&amp;ckck=1. </w:t>
            </w:r>
            <w:r>
              <w:rPr>
                <w:noProof/>
              </w:rPr>
              <w:t>[Accessed September 2023].</w:t>
            </w:r>
          </w:p>
        </w:tc>
      </w:tr>
      <w:tr w:rsidR="00FC428C" w14:paraId="1C1640BD" w14:textId="77777777">
        <w:trPr>
          <w:divId w:val="694769532"/>
          <w:tblCellSpacing w:w="15" w:type="dxa"/>
        </w:trPr>
        <w:tc>
          <w:tcPr>
            <w:tcW w:w="50" w:type="pct"/>
            <w:hideMark/>
          </w:tcPr>
          <w:p w14:paraId="5F42BD8E" w14:textId="77777777" w:rsidR="00FC428C" w:rsidRDefault="00FC428C">
            <w:pPr>
              <w:pStyle w:val="Bibliography"/>
              <w:rPr>
                <w:noProof/>
              </w:rPr>
            </w:pPr>
            <w:r>
              <w:rPr>
                <w:noProof/>
              </w:rPr>
              <w:t xml:space="preserve">[10] </w:t>
            </w:r>
          </w:p>
        </w:tc>
        <w:tc>
          <w:tcPr>
            <w:tcW w:w="0" w:type="auto"/>
            <w:hideMark/>
          </w:tcPr>
          <w:p w14:paraId="1E6ECF5F" w14:textId="77777777" w:rsidR="00FC428C" w:rsidRDefault="00FC428C">
            <w:pPr>
              <w:pStyle w:val="Bibliography"/>
              <w:rPr>
                <w:noProof/>
              </w:rPr>
            </w:pPr>
            <w:r>
              <w:rPr>
                <w:noProof/>
              </w:rPr>
              <w:t xml:space="preserve">M. K. Mohd Nor, C. S. Ho, N. Ma'at and M. F. Kamarulzaman, “Modelling Shock Waves in Composite Materials using Generalised Orthotopic Pressure,” </w:t>
            </w:r>
            <w:r>
              <w:rPr>
                <w:i/>
                <w:iCs/>
                <w:noProof/>
              </w:rPr>
              <w:t xml:space="preserve">Continuum Mechanics and Thermodynamics, </w:t>
            </w:r>
            <w:r>
              <w:rPr>
                <w:noProof/>
              </w:rPr>
              <w:t xml:space="preserve">vol. 25, no. 5, 2020. </w:t>
            </w:r>
          </w:p>
        </w:tc>
      </w:tr>
      <w:tr w:rsidR="00FC428C" w14:paraId="7DD0F309" w14:textId="77777777">
        <w:trPr>
          <w:divId w:val="694769532"/>
          <w:tblCellSpacing w:w="15" w:type="dxa"/>
        </w:trPr>
        <w:tc>
          <w:tcPr>
            <w:tcW w:w="50" w:type="pct"/>
            <w:hideMark/>
          </w:tcPr>
          <w:p w14:paraId="1CBE423E" w14:textId="77777777" w:rsidR="00FC428C" w:rsidRDefault="00FC428C">
            <w:pPr>
              <w:pStyle w:val="Bibliography"/>
              <w:rPr>
                <w:noProof/>
              </w:rPr>
            </w:pPr>
            <w:r>
              <w:rPr>
                <w:noProof/>
              </w:rPr>
              <w:lastRenderedPageBreak/>
              <w:t xml:space="preserve">[11] </w:t>
            </w:r>
          </w:p>
        </w:tc>
        <w:tc>
          <w:tcPr>
            <w:tcW w:w="0" w:type="auto"/>
            <w:hideMark/>
          </w:tcPr>
          <w:p w14:paraId="4A00051D" w14:textId="77777777" w:rsidR="00FC428C" w:rsidRDefault="00FC428C">
            <w:pPr>
              <w:pStyle w:val="Bibliography"/>
              <w:rPr>
                <w:noProof/>
              </w:rPr>
            </w:pPr>
            <w:r>
              <w:rPr>
                <w:noProof/>
              </w:rPr>
              <w:t xml:space="preserve">MatWeb, “Copper, Cu; Annealed,” MatWeb, 2023. </w:t>
            </w:r>
            <w:r w:rsidRPr="005A79FF">
              <w:rPr>
                <w:noProof/>
                <w:lang w:val="fr-FR"/>
              </w:rPr>
              <w:t xml:space="preserve">[Online]. Available: https://www.matweb.com/search/datasheet.aspx?matguid=9aebe83845c04c1db5126fada6f76f7e. </w:t>
            </w:r>
            <w:r>
              <w:rPr>
                <w:noProof/>
              </w:rPr>
              <w:t>[Accessed September 2023].</w:t>
            </w:r>
          </w:p>
        </w:tc>
      </w:tr>
      <w:tr w:rsidR="00FC428C" w14:paraId="0F090046" w14:textId="77777777">
        <w:trPr>
          <w:divId w:val="694769532"/>
          <w:tblCellSpacing w:w="15" w:type="dxa"/>
        </w:trPr>
        <w:tc>
          <w:tcPr>
            <w:tcW w:w="50" w:type="pct"/>
            <w:hideMark/>
          </w:tcPr>
          <w:p w14:paraId="5408A7BD" w14:textId="77777777" w:rsidR="00FC428C" w:rsidRDefault="00FC428C">
            <w:pPr>
              <w:pStyle w:val="Bibliography"/>
              <w:rPr>
                <w:noProof/>
              </w:rPr>
            </w:pPr>
            <w:r>
              <w:rPr>
                <w:noProof/>
              </w:rPr>
              <w:t xml:space="preserve">[12] </w:t>
            </w:r>
          </w:p>
        </w:tc>
        <w:tc>
          <w:tcPr>
            <w:tcW w:w="0" w:type="auto"/>
            <w:hideMark/>
          </w:tcPr>
          <w:p w14:paraId="6B17E715" w14:textId="77777777" w:rsidR="00FC428C" w:rsidRDefault="00FC428C">
            <w:pPr>
              <w:pStyle w:val="Bibliography"/>
              <w:rPr>
                <w:noProof/>
              </w:rPr>
            </w:pPr>
            <w:r>
              <w:rPr>
                <w:noProof/>
              </w:rPr>
              <w:t>H. Liu, J. Zhang, X. Xu, Y. Qui, Z. Liu and W. Zhao, “Effects of Dislocation Density Evolution on Mechanical Behaviour of OFHC Copper During High-Speed Machining,” Xi'an, 2019.</w:t>
            </w:r>
          </w:p>
        </w:tc>
      </w:tr>
      <w:tr w:rsidR="00FC428C" w14:paraId="15BB8EBC" w14:textId="77777777">
        <w:trPr>
          <w:divId w:val="694769532"/>
          <w:tblCellSpacing w:w="15" w:type="dxa"/>
        </w:trPr>
        <w:tc>
          <w:tcPr>
            <w:tcW w:w="50" w:type="pct"/>
            <w:hideMark/>
          </w:tcPr>
          <w:p w14:paraId="675C49C8" w14:textId="77777777" w:rsidR="00FC428C" w:rsidRDefault="00FC428C">
            <w:pPr>
              <w:pStyle w:val="Bibliography"/>
              <w:rPr>
                <w:noProof/>
              </w:rPr>
            </w:pPr>
            <w:r>
              <w:rPr>
                <w:noProof/>
              </w:rPr>
              <w:t xml:space="preserve">[13] </w:t>
            </w:r>
          </w:p>
        </w:tc>
        <w:tc>
          <w:tcPr>
            <w:tcW w:w="0" w:type="auto"/>
            <w:hideMark/>
          </w:tcPr>
          <w:p w14:paraId="5A875B04" w14:textId="77777777" w:rsidR="00FC428C" w:rsidRDefault="00FC428C">
            <w:pPr>
              <w:pStyle w:val="Bibliography"/>
              <w:rPr>
                <w:noProof/>
              </w:rPr>
            </w:pPr>
            <w:r>
              <w:rPr>
                <w:noProof/>
              </w:rPr>
              <w:t>C. Poole, “Penetration of a Shaped Charge,” Corpus Christi College, Oxford, 2005.</w:t>
            </w:r>
          </w:p>
        </w:tc>
      </w:tr>
    </w:tbl>
    <w:p w14:paraId="575F7373" w14:textId="77777777" w:rsidR="00FC428C" w:rsidRDefault="00FC428C">
      <w:pPr>
        <w:divId w:val="694769532"/>
        <w:rPr>
          <w:rFonts w:eastAsia="Times New Roman"/>
          <w:noProof/>
        </w:rPr>
      </w:pPr>
    </w:p>
    <w:p w14:paraId="7DFAA88E" w14:textId="03DCE29D" w:rsidR="00F45B96" w:rsidRPr="00C658FC" w:rsidRDefault="00FC428C" w:rsidP="00F45B96">
      <w:pPr>
        <w:rPr>
          <w:lang w:val="en-GB"/>
        </w:rPr>
      </w:pPr>
      <w:r>
        <w:rPr>
          <w:lang w:val="en-GB"/>
        </w:rPr>
        <w:fldChar w:fldCharType="end"/>
      </w:r>
    </w:p>
    <w:p w14:paraId="5E85B88A" w14:textId="77777777" w:rsidR="00F45B96" w:rsidRPr="00C658FC" w:rsidRDefault="00F45B96" w:rsidP="00F45B96">
      <w:pPr>
        <w:rPr>
          <w:lang w:val="en-GB"/>
        </w:rPr>
      </w:pPr>
    </w:p>
    <w:p w14:paraId="2B78A004" w14:textId="77777777" w:rsidR="00F45B96" w:rsidRPr="00C658FC" w:rsidRDefault="00F45B96" w:rsidP="00F45B96">
      <w:pPr>
        <w:rPr>
          <w:lang w:val="en-GB"/>
        </w:rPr>
      </w:pPr>
    </w:p>
    <w:p w14:paraId="790B8DA7" w14:textId="77777777" w:rsidR="00F45B96" w:rsidRPr="00C658FC" w:rsidRDefault="00F45B96" w:rsidP="00F45B96">
      <w:pPr>
        <w:rPr>
          <w:lang w:val="en-GB"/>
        </w:rPr>
      </w:pPr>
    </w:p>
    <w:p w14:paraId="62B3ACD2" w14:textId="77777777" w:rsidR="00F45B96" w:rsidRPr="00C658FC" w:rsidRDefault="00F45B96" w:rsidP="00F45B96">
      <w:pPr>
        <w:rPr>
          <w:lang w:val="en-GB"/>
        </w:rPr>
      </w:pPr>
    </w:p>
    <w:p w14:paraId="0A9E948C" w14:textId="77777777" w:rsidR="00F45B96" w:rsidRPr="00C658FC" w:rsidRDefault="00F45B96" w:rsidP="00F45B96">
      <w:pPr>
        <w:rPr>
          <w:lang w:val="en-GB"/>
        </w:rPr>
      </w:pPr>
    </w:p>
    <w:p w14:paraId="4CD8F470" w14:textId="77777777" w:rsidR="00F45B96" w:rsidRPr="00C658FC" w:rsidRDefault="00F45B96" w:rsidP="00F45B96">
      <w:pPr>
        <w:rPr>
          <w:lang w:val="en-GB"/>
        </w:rPr>
      </w:pPr>
    </w:p>
    <w:p w14:paraId="6B13132A" w14:textId="77777777" w:rsidR="00F45B96" w:rsidRPr="00C658FC" w:rsidRDefault="00F45B96" w:rsidP="00F45B96">
      <w:pPr>
        <w:rPr>
          <w:lang w:val="en-GB"/>
        </w:rPr>
      </w:pPr>
    </w:p>
    <w:p w14:paraId="22326B64" w14:textId="77777777" w:rsidR="00F45B96" w:rsidRPr="00C658FC" w:rsidRDefault="00F45B96" w:rsidP="00F45B96">
      <w:pPr>
        <w:rPr>
          <w:lang w:val="en-GB"/>
        </w:rPr>
      </w:pPr>
    </w:p>
    <w:p w14:paraId="7C77F093" w14:textId="77777777" w:rsidR="00F45B96" w:rsidRPr="00C658FC" w:rsidRDefault="00F45B96" w:rsidP="00F45B96">
      <w:pPr>
        <w:rPr>
          <w:lang w:val="en-GB"/>
        </w:rPr>
      </w:pPr>
    </w:p>
    <w:p w14:paraId="015FB142" w14:textId="77777777" w:rsidR="00F45B96" w:rsidRPr="00C658FC" w:rsidRDefault="00F45B96" w:rsidP="00F45B96">
      <w:pPr>
        <w:rPr>
          <w:lang w:val="en-GB"/>
        </w:rPr>
      </w:pPr>
    </w:p>
    <w:p w14:paraId="1743D408" w14:textId="77777777" w:rsidR="00F45B96" w:rsidRPr="00C658FC" w:rsidRDefault="00F45B96" w:rsidP="00F45B96">
      <w:pPr>
        <w:rPr>
          <w:lang w:val="en-GB"/>
        </w:rPr>
      </w:pPr>
    </w:p>
    <w:p w14:paraId="02370D1B" w14:textId="77777777" w:rsidR="00F45B96" w:rsidRPr="00C658FC" w:rsidRDefault="00F45B96" w:rsidP="00F45B96">
      <w:pPr>
        <w:rPr>
          <w:lang w:val="en-GB"/>
        </w:rPr>
      </w:pPr>
    </w:p>
    <w:p w14:paraId="0239901C" w14:textId="77777777" w:rsidR="00F45B96" w:rsidRPr="00C658FC" w:rsidRDefault="00F45B96" w:rsidP="00F45B96">
      <w:pPr>
        <w:rPr>
          <w:lang w:val="en-GB"/>
        </w:rPr>
      </w:pPr>
    </w:p>
    <w:p w14:paraId="21FC8525" w14:textId="77777777" w:rsidR="00F45B96" w:rsidRPr="00C658FC" w:rsidRDefault="00F45B96" w:rsidP="00F45B96">
      <w:pPr>
        <w:rPr>
          <w:lang w:val="en-GB"/>
        </w:rPr>
      </w:pPr>
    </w:p>
    <w:p w14:paraId="7F03F5D5" w14:textId="77777777" w:rsidR="00F45B96" w:rsidRPr="00C658FC" w:rsidRDefault="00F45B96" w:rsidP="00F45B96">
      <w:pPr>
        <w:rPr>
          <w:lang w:val="en-GB"/>
        </w:rPr>
      </w:pPr>
    </w:p>
    <w:p w14:paraId="15616CBE" w14:textId="77777777" w:rsidR="00F45B96" w:rsidRPr="00C658FC" w:rsidRDefault="00F45B96" w:rsidP="00F45B96">
      <w:pPr>
        <w:rPr>
          <w:lang w:val="en-GB"/>
        </w:rPr>
      </w:pPr>
    </w:p>
    <w:p w14:paraId="60F35B5E" w14:textId="77777777" w:rsidR="00F45B96" w:rsidRPr="00C658FC" w:rsidRDefault="00F45B96" w:rsidP="00F45B96">
      <w:pPr>
        <w:rPr>
          <w:lang w:val="en-GB"/>
        </w:rPr>
      </w:pPr>
    </w:p>
    <w:p w14:paraId="058C0445" w14:textId="4E0C3792" w:rsidR="00F45B96" w:rsidRPr="00C658FC" w:rsidRDefault="00F45B96" w:rsidP="00F45B96">
      <w:pPr>
        <w:pStyle w:val="Heading1"/>
        <w:rPr>
          <w:lang w:val="en-GB"/>
        </w:rPr>
      </w:pPr>
      <w:r w:rsidRPr="00C658FC">
        <w:rPr>
          <w:lang w:val="en-GB"/>
        </w:rPr>
        <w:lastRenderedPageBreak/>
        <w:t>Annex A: Results Tables</w:t>
      </w:r>
    </w:p>
    <w:p w14:paraId="4CD84E91" w14:textId="77777777" w:rsidR="0011346D" w:rsidRDefault="0011346D" w:rsidP="0011346D">
      <w:pPr>
        <w:rPr>
          <w:lang w:val="en-GB"/>
        </w:rPr>
      </w:pPr>
    </w:p>
    <w:tbl>
      <w:tblPr>
        <w:tblStyle w:val="TableGrid"/>
        <w:tblW w:w="0" w:type="auto"/>
        <w:tblLook w:val="04A0" w:firstRow="1" w:lastRow="0" w:firstColumn="1" w:lastColumn="0" w:noHBand="0" w:noVBand="1"/>
      </w:tblPr>
      <w:tblGrid>
        <w:gridCol w:w="639"/>
        <w:gridCol w:w="640"/>
        <w:gridCol w:w="713"/>
        <w:gridCol w:w="686"/>
        <w:gridCol w:w="676"/>
        <w:gridCol w:w="716"/>
        <w:gridCol w:w="704"/>
        <w:gridCol w:w="720"/>
        <w:gridCol w:w="697"/>
        <w:gridCol w:w="696"/>
        <w:gridCol w:w="704"/>
        <w:gridCol w:w="705"/>
      </w:tblGrid>
      <w:tr w:rsidR="009623F3" w:rsidRPr="009623F3" w14:paraId="06379C42" w14:textId="77777777" w:rsidTr="009623F3">
        <w:trPr>
          <w:trHeight w:val="288"/>
        </w:trPr>
        <w:tc>
          <w:tcPr>
            <w:tcW w:w="960" w:type="dxa"/>
            <w:noWrap/>
            <w:hideMark/>
          </w:tcPr>
          <w:p w14:paraId="00B742FE" w14:textId="77777777" w:rsidR="009623F3" w:rsidRPr="009623F3" w:rsidRDefault="009623F3">
            <w:r w:rsidRPr="009623F3">
              <w:t>t</w:t>
            </w:r>
          </w:p>
        </w:tc>
        <w:tc>
          <w:tcPr>
            <w:tcW w:w="960" w:type="dxa"/>
            <w:noWrap/>
            <w:hideMark/>
          </w:tcPr>
          <w:p w14:paraId="1191C22C" w14:textId="77777777" w:rsidR="009623F3" w:rsidRPr="009623F3" w:rsidRDefault="009623F3">
            <w:r w:rsidRPr="009623F3">
              <w:t>Node 1</w:t>
            </w:r>
          </w:p>
        </w:tc>
        <w:tc>
          <w:tcPr>
            <w:tcW w:w="960" w:type="dxa"/>
            <w:noWrap/>
            <w:hideMark/>
          </w:tcPr>
          <w:p w14:paraId="1FD2D8CC" w14:textId="77777777" w:rsidR="009623F3" w:rsidRPr="009623F3" w:rsidRDefault="009623F3">
            <w:r w:rsidRPr="009623F3">
              <w:t>Node 2</w:t>
            </w:r>
          </w:p>
        </w:tc>
        <w:tc>
          <w:tcPr>
            <w:tcW w:w="960" w:type="dxa"/>
            <w:noWrap/>
            <w:hideMark/>
          </w:tcPr>
          <w:p w14:paraId="76D3BBAC" w14:textId="77777777" w:rsidR="009623F3" w:rsidRPr="009623F3" w:rsidRDefault="009623F3">
            <w:r w:rsidRPr="009623F3">
              <w:t>Node 3</w:t>
            </w:r>
          </w:p>
        </w:tc>
        <w:tc>
          <w:tcPr>
            <w:tcW w:w="960" w:type="dxa"/>
            <w:noWrap/>
            <w:hideMark/>
          </w:tcPr>
          <w:p w14:paraId="33D3A877" w14:textId="77777777" w:rsidR="009623F3" w:rsidRPr="009623F3" w:rsidRDefault="009623F3">
            <w:r w:rsidRPr="009623F3">
              <w:t>Node 4</w:t>
            </w:r>
          </w:p>
        </w:tc>
        <w:tc>
          <w:tcPr>
            <w:tcW w:w="960" w:type="dxa"/>
            <w:noWrap/>
            <w:hideMark/>
          </w:tcPr>
          <w:p w14:paraId="59F2998C" w14:textId="77777777" w:rsidR="009623F3" w:rsidRPr="009623F3" w:rsidRDefault="009623F3">
            <w:r w:rsidRPr="009623F3">
              <w:t>Node 5</w:t>
            </w:r>
          </w:p>
        </w:tc>
        <w:tc>
          <w:tcPr>
            <w:tcW w:w="960" w:type="dxa"/>
            <w:noWrap/>
            <w:hideMark/>
          </w:tcPr>
          <w:p w14:paraId="4AF9722A" w14:textId="77777777" w:rsidR="009623F3" w:rsidRPr="009623F3" w:rsidRDefault="009623F3">
            <w:r w:rsidRPr="009623F3">
              <w:t>Node 6</w:t>
            </w:r>
          </w:p>
        </w:tc>
        <w:tc>
          <w:tcPr>
            <w:tcW w:w="960" w:type="dxa"/>
            <w:noWrap/>
            <w:hideMark/>
          </w:tcPr>
          <w:p w14:paraId="5E9D9B15" w14:textId="77777777" w:rsidR="009623F3" w:rsidRPr="009623F3" w:rsidRDefault="009623F3">
            <w:r w:rsidRPr="009623F3">
              <w:t>Node 7</w:t>
            </w:r>
          </w:p>
        </w:tc>
        <w:tc>
          <w:tcPr>
            <w:tcW w:w="960" w:type="dxa"/>
            <w:noWrap/>
            <w:hideMark/>
          </w:tcPr>
          <w:p w14:paraId="5F536F0F" w14:textId="77777777" w:rsidR="009623F3" w:rsidRPr="009623F3" w:rsidRDefault="009623F3">
            <w:r w:rsidRPr="009623F3">
              <w:t>Node 8</w:t>
            </w:r>
          </w:p>
        </w:tc>
        <w:tc>
          <w:tcPr>
            <w:tcW w:w="960" w:type="dxa"/>
            <w:noWrap/>
            <w:hideMark/>
          </w:tcPr>
          <w:p w14:paraId="1ED88B03" w14:textId="77777777" w:rsidR="009623F3" w:rsidRPr="009623F3" w:rsidRDefault="009623F3">
            <w:r w:rsidRPr="009623F3">
              <w:t>Node 9</w:t>
            </w:r>
          </w:p>
        </w:tc>
        <w:tc>
          <w:tcPr>
            <w:tcW w:w="960" w:type="dxa"/>
            <w:noWrap/>
            <w:hideMark/>
          </w:tcPr>
          <w:p w14:paraId="7459AF87" w14:textId="77777777" w:rsidR="009623F3" w:rsidRPr="009623F3" w:rsidRDefault="009623F3">
            <w:r w:rsidRPr="009623F3">
              <w:t>Node 10</w:t>
            </w:r>
          </w:p>
        </w:tc>
        <w:tc>
          <w:tcPr>
            <w:tcW w:w="960" w:type="dxa"/>
            <w:noWrap/>
            <w:hideMark/>
          </w:tcPr>
          <w:p w14:paraId="2FAFCC26" w14:textId="77777777" w:rsidR="009623F3" w:rsidRPr="009623F3" w:rsidRDefault="009623F3">
            <w:r w:rsidRPr="009623F3">
              <w:t>Average</w:t>
            </w:r>
          </w:p>
        </w:tc>
      </w:tr>
      <w:tr w:rsidR="009623F3" w:rsidRPr="009623F3" w14:paraId="7C343C47" w14:textId="77777777" w:rsidTr="009623F3">
        <w:trPr>
          <w:trHeight w:val="288"/>
        </w:trPr>
        <w:tc>
          <w:tcPr>
            <w:tcW w:w="960" w:type="dxa"/>
            <w:noWrap/>
            <w:hideMark/>
          </w:tcPr>
          <w:p w14:paraId="1E724A46" w14:textId="77777777" w:rsidR="009623F3" w:rsidRPr="009623F3" w:rsidRDefault="009623F3" w:rsidP="009623F3">
            <w:r w:rsidRPr="009623F3">
              <w:t>0</w:t>
            </w:r>
          </w:p>
        </w:tc>
        <w:tc>
          <w:tcPr>
            <w:tcW w:w="960" w:type="dxa"/>
            <w:noWrap/>
            <w:hideMark/>
          </w:tcPr>
          <w:p w14:paraId="21981F0C" w14:textId="77777777" w:rsidR="009623F3" w:rsidRPr="009623F3" w:rsidRDefault="009623F3" w:rsidP="009623F3">
            <w:r w:rsidRPr="009623F3">
              <w:t>0</w:t>
            </w:r>
          </w:p>
        </w:tc>
        <w:tc>
          <w:tcPr>
            <w:tcW w:w="960" w:type="dxa"/>
            <w:noWrap/>
            <w:hideMark/>
          </w:tcPr>
          <w:p w14:paraId="63EBCB00" w14:textId="77777777" w:rsidR="009623F3" w:rsidRPr="009623F3" w:rsidRDefault="009623F3" w:rsidP="009623F3">
            <w:r w:rsidRPr="009623F3">
              <w:t>0</w:t>
            </w:r>
          </w:p>
        </w:tc>
        <w:tc>
          <w:tcPr>
            <w:tcW w:w="960" w:type="dxa"/>
            <w:noWrap/>
            <w:hideMark/>
          </w:tcPr>
          <w:p w14:paraId="67D7AF51" w14:textId="77777777" w:rsidR="009623F3" w:rsidRPr="009623F3" w:rsidRDefault="009623F3" w:rsidP="009623F3">
            <w:r w:rsidRPr="009623F3">
              <w:t>0</w:t>
            </w:r>
          </w:p>
        </w:tc>
        <w:tc>
          <w:tcPr>
            <w:tcW w:w="960" w:type="dxa"/>
            <w:noWrap/>
            <w:hideMark/>
          </w:tcPr>
          <w:p w14:paraId="586D9AFA" w14:textId="77777777" w:rsidR="009623F3" w:rsidRPr="009623F3" w:rsidRDefault="009623F3" w:rsidP="009623F3">
            <w:r w:rsidRPr="009623F3">
              <w:t>0</w:t>
            </w:r>
          </w:p>
        </w:tc>
        <w:tc>
          <w:tcPr>
            <w:tcW w:w="960" w:type="dxa"/>
            <w:noWrap/>
            <w:hideMark/>
          </w:tcPr>
          <w:p w14:paraId="7FDF5FE1" w14:textId="77777777" w:rsidR="009623F3" w:rsidRPr="009623F3" w:rsidRDefault="009623F3" w:rsidP="009623F3">
            <w:r w:rsidRPr="009623F3">
              <w:t>0</w:t>
            </w:r>
          </w:p>
        </w:tc>
        <w:tc>
          <w:tcPr>
            <w:tcW w:w="960" w:type="dxa"/>
            <w:noWrap/>
            <w:hideMark/>
          </w:tcPr>
          <w:p w14:paraId="376E2CA1" w14:textId="77777777" w:rsidR="009623F3" w:rsidRPr="009623F3" w:rsidRDefault="009623F3" w:rsidP="009623F3">
            <w:r w:rsidRPr="009623F3">
              <w:t>0</w:t>
            </w:r>
          </w:p>
        </w:tc>
        <w:tc>
          <w:tcPr>
            <w:tcW w:w="960" w:type="dxa"/>
            <w:noWrap/>
            <w:hideMark/>
          </w:tcPr>
          <w:p w14:paraId="18B2F9ED" w14:textId="77777777" w:rsidR="009623F3" w:rsidRPr="009623F3" w:rsidRDefault="009623F3" w:rsidP="009623F3">
            <w:r w:rsidRPr="009623F3">
              <w:t>0</w:t>
            </w:r>
          </w:p>
        </w:tc>
        <w:tc>
          <w:tcPr>
            <w:tcW w:w="960" w:type="dxa"/>
            <w:noWrap/>
            <w:hideMark/>
          </w:tcPr>
          <w:p w14:paraId="252ABFFB" w14:textId="77777777" w:rsidR="009623F3" w:rsidRPr="009623F3" w:rsidRDefault="009623F3" w:rsidP="009623F3">
            <w:r w:rsidRPr="009623F3">
              <w:t>0</w:t>
            </w:r>
          </w:p>
        </w:tc>
        <w:tc>
          <w:tcPr>
            <w:tcW w:w="960" w:type="dxa"/>
            <w:noWrap/>
            <w:hideMark/>
          </w:tcPr>
          <w:p w14:paraId="7413D393" w14:textId="77777777" w:rsidR="009623F3" w:rsidRPr="009623F3" w:rsidRDefault="009623F3" w:rsidP="009623F3">
            <w:r w:rsidRPr="009623F3">
              <w:t>0</w:t>
            </w:r>
          </w:p>
        </w:tc>
        <w:tc>
          <w:tcPr>
            <w:tcW w:w="960" w:type="dxa"/>
            <w:noWrap/>
            <w:hideMark/>
          </w:tcPr>
          <w:p w14:paraId="37A8B4F9" w14:textId="77777777" w:rsidR="009623F3" w:rsidRPr="009623F3" w:rsidRDefault="009623F3" w:rsidP="009623F3">
            <w:r w:rsidRPr="009623F3">
              <w:t>0</w:t>
            </w:r>
          </w:p>
        </w:tc>
        <w:tc>
          <w:tcPr>
            <w:tcW w:w="960" w:type="dxa"/>
            <w:noWrap/>
            <w:hideMark/>
          </w:tcPr>
          <w:p w14:paraId="5E3396FC" w14:textId="77777777" w:rsidR="009623F3" w:rsidRPr="009623F3" w:rsidRDefault="009623F3" w:rsidP="009623F3">
            <w:r w:rsidRPr="009623F3">
              <w:t>0</w:t>
            </w:r>
          </w:p>
        </w:tc>
      </w:tr>
      <w:tr w:rsidR="009623F3" w:rsidRPr="009623F3" w14:paraId="172504E1" w14:textId="77777777" w:rsidTr="009623F3">
        <w:trPr>
          <w:trHeight w:val="288"/>
        </w:trPr>
        <w:tc>
          <w:tcPr>
            <w:tcW w:w="960" w:type="dxa"/>
            <w:noWrap/>
            <w:hideMark/>
          </w:tcPr>
          <w:p w14:paraId="7AF95DDC" w14:textId="77777777" w:rsidR="009623F3" w:rsidRPr="009623F3" w:rsidRDefault="009623F3" w:rsidP="009623F3">
            <w:r w:rsidRPr="009623F3">
              <w:t>1.00E-06</w:t>
            </w:r>
          </w:p>
        </w:tc>
        <w:tc>
          <w:tcPr>
            <w:tcW w:w="960" w:type="dxa"/>
            <w:noWrap/>
            <w:hideMark/>
          </w:tcPr>
          <w:p w14:paraId="4B92BAAE" w14:textId="77777777" w:rsidR="009623F3" w:rsidRPr="009623F3" w:rsidRDefault="009623F3" w:rsidP="009623F3">
            <w:r w:rsidRPr="009623F3">
              <w:t>0</w:t>
            </w:r>
          </w:p>
        </w:tc>
        <w:tc>
          <w:tcPr>
            <w:tcW w:w="960" w:type="dxa"/>
            <w:noWrap/>
            <w:hideMark/>
          </w:tcPr>
          <w:p w14:paraId="5710857E" w14:textId="77777777" w:rsidR="009623F3" w:rsidRPr="009623F3" w:rsidRDefault="009623F3" w:rsidP="009623F3">
            <w:r w:rsidRPr="009623F3">
              <w:t>0</w:t>
            </w:r>
          </w:p>
        </w:tc>
        <w:tc>
          <w:tcPr>
            <w:tcW w:w="960" w:type="dxa"/>
            <w:noWrap/>
            <w:hideMark/>
          </w:tcPr>
          <w:p w14:paraId="2FDE1C46" w14:textId="77777777" w:rsidR="009623F3" w:rsidRPr="009623F3" w:rsidRDefault="009623F3" w:rsidP="009623F3">
            <w:r w:rsidRPr="009623F3">
              <w:t>-1.12E-23</w:t>
            </w:r>
          </w:p>
        </w:tc>
        <w:tc>
          <w:tcPr>
            <w:tcW w:w="960" w:type="dxa"/>
            <w:noWrap/>
            <w:hideMark/>
          </w:tcPr>
          <w:p w14:paraId="76EF79AD" w14:textId="77777777" w:rsidR="009623F3" w:rsidRPr="009623F3" w:rsidRDefault="009623F3" w:rsidP="009623F3">
            <w:r w:rsidRPr="009623F3">
              <w:t>0</w:t>
            </w:r>
          </w:p>
        </w:tc>
        <w:tc>
          <w:tcPr>
            <w:tcW w:w="960" w:type="dxa"/>
            <w:noWrap/>
            <w:hideMark/>
          </w:tcPr>
          <w:p w14:paraId="5C1BD04A" w14:textId="77777777" w:rsidR="009623F3" w:rsidRPr="009623F3" w:rsidRDefault="009623F3" w:rsidP="009623F3">
            <w:r w:rsidRPr="009623F3">
              <w:t>0</w:t>
            </w:r>
          </w:p>
        </w:tc>
        <w:tc>
          <w:tcPr>
            <w:tcW w:w="960" w:type="dxa"/>
            <w:noWrap/>
            <w:hideMark/>
          </w:tcPr>
          <w:p w14:paraId="32129D32" w14:textId="77777777" w:rsidR="009623F3" w:rsidRPr="009623F3" w:rsidRDefault="009623F3" w:rsidP="009623F3">
            <w:r w:rsidRPr="009623F3">
              <w:t>0</w:t>
            </w:r>
          </w:p>
        </w:tc>
        <w:tc>
          <w:tcPr>
            <w:tcW w:w="960" w:type="dxa"/>
            <w:noWrap/>
            <w:hideMark/>
          </w:tcPr>
          <w:p w14:paraId="0F2559BD" w14:textId="77777777" w:rsidR="009623F3" w:rsidRPr="009623F3" w:rsidRDefault="009623F3" w:rsidP="009623F3">
            <w:r w:rsidRPr="009623F3">
              <w:t>0</w:t>
            </w:r>
          </w:p>
        </w:tc>
        <w:tc>
          <w:tcPr>
            <w:tcW w:w="960" w:type="dxa"/>
            <w:noWrap/>
            <w:hideMark/>
          </w:tcPr>
          <w:p w14:paraId="26F06195" w14:textId="77777777" w:rsidR="009623F3" w:rsidRPr="009623F3" w:rsidRDefault="009623F3" w:rsidP="009623F3">
            <w:r w:rsidRPr="009623F3">
              <w:t>0</w:t>
            </w:r>
          </w:p>
        </w:tc>
        <w:tc>
          <w:tcPr>
            <w:tcW w:w="960" w:type="dxa"/>
            <w:noWrap/>
            <w:hideMark/>
          </w:tcPr>
          <w:p w14:paraId="6EDC5443" w14:textId="77777777" w:rsidR="009623F3" w:rsidRPr="009623F3" w:rsidRDefault="009623F3" w:rsidP="009623F3">
            <w:r w:rsidRPr="009623F3">
              <w:t>0</w:t>
            </w:r>
          </w:p>
        </w:tc>
        <w:tc>
          <w:tcPr>
            <w:tcW w:w="960" w:type="dxa"/>
            <w:noWrap/>
            <w:hideMark/>
          </w:tcPr>
          <w:p w14:paraId="159984F4" w14:textId="77777777" w:rsidR="009623F3" w:rsidRPr="009623F3" w:rsidRDefault="009623F3" w:rsidP="009623F3">
            <w:r w:rsidRPr="009623F3">
              <w:t>0</w:t>
            </w:r>
          </w:p>
        </w:tc>
        <w:tc>
          <w:tcPr>
            <w:tcW w:w="960" w:type="dxa"/>
            <w:noWrap/>
            <w:hideMark/>
          </w:tcPr>
          <w:p w14:paraId="3D8E4CCC" w14:textId="77777777" w:rsidR="009623F3" w:rsidRPr="009623F3" w:rsidRDefault="009623F3" w:rsidP="009623F3">
            <w:r w:rsidRPr="009623F3">
              <w:t>-1.1E-24</w:t>
            </w:r>
          </w:p>
        </w:tc>
      </w:tr>
      <w:tr w:rsidR="009623F3" w:rsidRPr="009623F3" w14:paraId="7C3000DC" w14:textId="77777777" w:rsidTr="009623F3">
        <w:trPr>
          <w:trHeight w:val="288"/>
        </w:trPr>
        <w:tc>
          <w:tcPr>
            <w:tcW w:w="960" w:type="dxa"/>
            <w:noWrap/>
            <w:hideMark/>
          </w:tcPr>
          <w:p w14:paraId="0238EC41" w14:textId="77777777" w:rsidR="009623F3" w:rsidRPr="009623F3" w:rsidRDefault="009623F3" w:rsidP="009623F3">
            <w:r w:rsidRPr="009623F3">
              <w:t>2.00E-06</w:t>
            </w:r>
          </w:p>
        </w:tc>
        <w:tc>
          <w:tcPr>
            <w:tcW w:w="960" w:type="dxa"/>
            <w:noWrap/>
            <w:hideMark/>
          </w:tcPr>
          <w:p w14:paraId="5CCC3C26" w14:textId="77777777" w:rsidR="009623F3" w:rsidRPr="009623F3" w:rsidRDefault="009623F3" w:rsidP="009623F3">
            <w:r w:rsidRPr="009623F3">
              <w:t>-5.80E-05</w:t>
            </w:r>
          </w:p>
        </w:tc>
        <w:tc>
          <w:tcPr>
            <w:tcW w:w="960" w:type="dxa"/>
            <w:noWrap/>
            <w:hideMark/>
          </w:tcPr>
          <w:p w14:paraId="222C630A" w14:textId="77777777" w:rsidR="009623F3" w:rsidRPr="009623F3" w:rsidRDefault="009623F3" w:rsidP="009623F3">
            <w:r w:rsidRPr="009623F3">
              <w:t>6.53E-05</w:t>
            </w:r>
          </w:p>
        </w:tc>
        <w:tc>
          <w:tcPr>
            <w:tcW w:w="960" w:type="dxa"/>
            <w:noWrap/>
            <w:hideMark/>
          </w:tcPr>
          <w:p w14:paraId="1BE029F6" w14:textId="77777777" w:rsidR="009623F3" w:rsidRPr="009623F3" w:rsidRDefault="009623F3" w:rsidP="009623F3">
            <w:r w:rsidRPr="009623F3">
              <w:t>-9.23E-05</w:t>
            </w:r>
          </w:p>
        </w:tc>
        <w:tc>
          <w:tcPr>
            <w:tcW w:w="960" w:type="dxa"/>
            <w:noWrap/>
            <w:hideMark/>
          </w:tcPr>
          <w:p w14:paraId="01B6861B" w14:textId="77777777" w:rsidR="009623F3" w:rsidRPr="009623F3" w:rsidRDefault="009623F3" w:rsidP="009623F3">
            <w:r w:rsidRPr="009623F3">
              <w:t>-0.00065</w:t>
            </w:r>
          </w:p>
        </w:tc>
        <w:tc>
          <w:tcPr>
            <w:tcW w:w="960" w:type="dxa"/>
            <w:noWrap/>
            <w:hideMark/>
          </w:tcPr>
          <w:p w14:paraId="52437513" w14:textId="77777777" w:rsidR="009623F3" w:rsidRPr="009623F3" w:rsidRDefault="009623F3" w:rsidP="009623F3">
            <w:r w:rsidRPr="009623F3">
              <w:t>-0.00052</w:t>
            </w:r>
          </w:p>
        </w:tc>
        <w:tc>
          <w:tcPr>
            <w:tcW w:w="960" w:type="dxa"/>
            <w:noWrap/>
            <w:hideMark/>
          </w:tcPr>
          <w:p w14:paraId="00EF4DBF" w14:textId="77777777" w:rsidR="009623F3" w:rsidRPr="009623F3" w:rsidRDefault="009623F3" w:rsidP="009623F3">
            <w:r w:rsidRPr="009623F3">
              <w:t>1.87E-05</w:t>
            </w:r>
          </w:p>
        </w:tc>
        <w:tc>
          <w:tcPr>
            <w:tcW w:w="960" w:type="dxa"/>
            <w:noWrap/>
            <w:hideMark/>
          </w:tcPr>
          <w:p w14:paraId="77865BD2" w14:textId="77777777" w:rsidR="009623F3" w:rsidRPr="009623F3" w:rsidRDefault="009623F3" w:rsidP="009623F3">
            <w:r w:rsidRPr="009623F3">
              <w:t>0</w:t>
            </w:r>
          </w:p>
        </w:tc>
        <w:tc>
          <w:tcPr>
            <w:tcW w:w="960" w:type="dxa"/>
            <w:noWrap/>
            <w:hideMark/>
          </w:tcPr>
          <w:p w14:paraId="787D7369" w14:textId="77777777" w:rsidR="009623F3" w:rsidRPr="009623F3" w:rsidRDefault="009623F3" w:rsidP="009623F3">
            <w:r w:rsidRPr="009623F3">
              <w:t>0</w:t>
            </w:r>
          </w:p>
        </w:tc>
        <w:tc>
          <w:tcPr>
            <w:tcW w:w="960" w:type="dxa"/>
            <w:noWrap/>
            <w:hideMark/>
          </w:tcPr>
          <w:p w14:paraId="7FC16CB7" w14:textId="77777777" w:rsidR="009623F3" w:rsidRPr="009623F3" w:rsidRDefault="009623F3" w:rsidP="009623F3">
            <w:r w:rsidRPr="009623F3">
              <w:t>0</w:t>
            </w:r>
          </w:p>
        </w:tc>
        <w:tc>
          <w:tcPr>
            <w:tcW w:w="960" w:type="dxa"/>
            <w:noWrap/>
            <w:hideMark/>
          </w:tcPr>
          <w:p w14:paraId="3A74A623" w14:textId="77777777" w:rsidR="009623F3" w:rsidRPr="009623F3" w:rsidRDefault="009623F3" w:rsidP="009623F3">
            <w:r w:rsidRPr="009623F3">
              <w:t>0</w:t>
            </w:r>
          </w:p>
        </w:tc>
        <w:tc>
          <w:tcPr>
            <w:tcW w:w="960" w:type="dxa"/>
            <w:noWrap/>
            <w:hideMark/>
          </w:tcPr>
          <w:p w14:paraId="281657B8" w14:textId="77777777" w:rsidR="009623F3" w:rsidRPr="009623F3" w:rsidRDefault="009623F3" w:rsidP="009623F3">
            <w:r w:rsidRPr="009623F3">
              <w:t>-0.00012</w:t>
            </w:r>
          </w:p>
        </w:tc>
      </w:tr>
      <w:tr w:rsidR="009623F3" w:rsidRPr="009623F3" w14:paraId="62598C02" w14:textId="77777777" w:rsidTr="009623F3">
        <w:trPr>
          <w:trHeight w:val="288"/>
        </w:trPr>
        <w:tc>
          <w:tcPr>
            <w:tcW w:w="960" w:type="dxa"/>
            <w:noWrap/>
            <w:hideMark/>
          </w:tcPr>
          <w:p w14:paraId="589E0203" w14:textId="77777777" w:rsidR="009623F3" w:rsidRPr="009623F3" w:rsidRDefault="009623F3" w:rsidP="009623F3">
            <w:r w:rsidRPr="009623F3">
              <w:t>3.00E-06</w:t>
            </w:r>
          </w:p>
        </w:tc>
        <w:tc>
          <w:tcPr>
            <w:tcW w:w="960" w:type="dxa"/>
            <w:noWrap/>
            <w:hideMark/>
          </w:tcPr>
          <w:p w14:paraId="40C0244D" w14:textId="77777777" w:rsidR="009623F3" w:rsidRPr="009623F3" w:rsidRDefault="009623F3" w:rsidP="009623F3">
            <w:r w:rsidRPr="009623F3">
              <w:t>-4.67E-05</w:t>
            </w:r>
          </w:p>
        </w:tc>
        <w:tc>
          <w:tcPr>
            <w:tcW w:w="960" w:type="dxa"/>
            <w:noWrap/>
            <w:hideMark/>
          </w:tcPr>
          <w:p w14:paraId="263D7770" w14:textId="77777777" w:rsidR="009623F3" w:rsidRPr="009623F3" w:rsidRDefault="009623F3" w:rsidP="009623F3">
            <w:r w:rsidRPr="009623F3">
              <w:t>0.000882</w:t>
            </w:r>
          </w:p>
        </w:tc>
        <w:tc>
          <w:tcPr>
            <w:tcW w:w="960" w:type="dxa"/>
            <w:noWrap/>
            <w:hideMark/>
          </w:tcPr>
          <w:p w14:paraId="1F1BD8E2" w14:textId="77777777" w:rsidR="009623F3" w:rsidRPr="009623F3" w:rsidRDefault="009623F3" w:rsidP="009623F3">
            <w:r w:rsidRPr="009623F3">
              <w:t>-0.00014</w:t>
            </w:r>
          </w:p>
        </w:tc>
        <w:tc>
          <w:tcPr>
            <w:tcW w:w="960" w:type="dxa"/>
            <w:noWrap/>
            <w:hideMark/>
          </w:tcPr>
          <w:p w14:paraId="0A5C1DBD" w14:textId="77777777" w:rsidR="009623F3" w:rsidRPr="009623F3" w:rsidRDefault="009623F3" w:rsidP="009623F3">
            <w:r w:rsidRPr="009623F3">
              <w:t>-0.0007</w:t>
            </w:r>
          </w:p>
        </w:tc>
        <w:tc>
          <w:tcPr>
            <w:tcW w:w="960" w:type="dxa"/>
            <w:noWrap/>
            <w:hideMark/>
          </w:tcPr>
          <w:p w14:paraId="0AED81A7" w14:textId="77777777" w:rsidR="009623F3" w:rsidRPr="009623F3" w:rsidRDefault="009623F3" w:rsidP="009623F3">
            <w:r w:rsidRPr="009623F3">
              <w:t>0.000629</w:t>
            </w:r>
          </w:p>
        </w:tc>
        <w:tc>
          <w:tcPr>
            <w:tcW w:w="960" w:type="dxa"/>
            <w:noWrap/>
            <w:hideMark/>
          </w:tcPr>
          <w:p w14:paraId="54939AAA" w14:textId="77777777" w:rsidR="009623F3" w:rsidRPr="009623F3" w:rsidRDefault="009623F3" w:rsidP="009623F3">
            <w:r w:rsidRPr="009623F3">
              <w:t>0.000382</w:t>
            </w:r>
          </w:p>
        </w:tc>
        <w:tc>
          <w:tcPr>
            <w:tcW w:w="960" w:type="dxa"/>
            <w:noWrap/>
            <w:hideMark/>
          </w:tcPr>
          <w:p w14:paraId="3DA15209" w14:textId="77777777" w:rsidR="009623F3" w:rsidRPr="009623F3" w:rsidRDefault="009623F3" w:rsidP="009623F3">
            <w:r w:rsidRPr="009623F3">
              <w:t>3.74E-23</w:t>
            </w:r>
          </w:p>
        </w:tc>
        <w:tc>
          <w:tcPr>
            <w:tcW w:w="960" w:type="dxa"/>
            <w:noWrap/>
            <w:hideMark/>
          </w:tcPr>
          <w:p w14:paraId="70D4FAC8" w14:textId="77777777" w:rsidR="009623F3" w:rsidRPr="009623F3" w:rsidRDefault="009623F3" w:rsidP="009623F3">
            <w:r w:rsidRPr="009623F3">
              <w:t>0</w:t>
            </w:r>
          </w:p>
        </w:tc>
        <w:tc>
          <w:tcPr>
            <w:tcW w:w="960" w:type="dxa"/>
            <w:noWrap/>
            <w:hideMark/>
          </w:tcPr>
          <w:p w14:paraId="35A5D0DB" w14:textId="77777777" w:rsidR="009623F3" w:rsidRPr="009623F3" w:rsidRDefault="009623F3" w:rsidP="009623F3">
            <w:r w:rsidRPr="009623F3">
              <w:t>0</w:t>
            </w:r>
          </w:p>
        </w:tc>
        <w:tc>
          <w:tcPr>
            <w:tcW w:w="960" w:type="dxa"/>
            <w:noWrap/>
            <w:hideMark/>
          </w:tcPr>
          <w:p w14:paraId="354A2153" w14:textId="77777777" w:rsidR="009623F3" w:rsidRPr="009623F3" w:rsidRDefault="009623F3" w:rsidP="009623F3">
            <w:r w:rsidRPr="009623F3">
              <w:t>0</w:t>
            </w:r>
          </w:p>
        </w:tc>
        <w:tc>
          <w:tcPr>
            <w:tcW w:w="960" w:type="dxa"/>
            <w:noWrap/>
            <w:hideMark/>
          </w:tcPr>
          <w:p w14:paraId="77ED36BB" w14:textId="77777777" w:rsidR="009623F3" w:rsidRPr="009623F3" w:rsidRDefault="009623F3" w:rsidP="009623F3">
            <w:r w:rsidRPr="009623F3">
              <w:t>0.000101</w:t>
            </w:r>
          </w:p>
        </w:tc>
      </w:tr>
      <w:tr w:rsidR="009623F3" w:rsidRPr="009623F3" w14:paraId="63C9F1B2" w14:textId="77777777" w:rsidTr="009623F3">
        <w:trPr>
          <w:trHeight w:val="288"/>
        </w:trPr>
        <w:tc>
          <w:tcPr>
            <w:tcW w:w="960" w:type="dxa"/>
            <w:noWrap/>
            <w:hideMark/>
          </w:tcPr>
          <w:p w14:paraId="205D0E1B" w14:textId="77777777" w:rsidR="009623F3" w:rsidRPr="009623F3" w:rsidRDefault="009623F3" w:rsidP="009623F3">
            <w:r w:rsidRPr="009623F3">
              <w:t>4.00E-06</w:t>
            </w:r>
          </w:p>
        </w:tc>
        <w:tc>
          <w:tcPr>
            <w:tcW w:w="960" w:type="dxa"/>
            <w:noWrap/>
            <w:hideMark/>
          </w:tcPr>
          <w:p w14:paraId="2CF2F26F" w14:textId="77777777" w:rsidR="009623F3" w:rsidRPr="009623F3" w:rsidRDefault="009623F3" w:rsidP="009623F3">
            <w:r w:rsidRPr="009623F3">
              <w:t>-0.0057</w:t>
            </w:r>
          </w:p>
        </w:tc>
        <w:tc>
          <w:tcPr>
            <w:tcW w:w="960" w:type="dxa"/>
            <w:noWrap/>
            <w:hideMark/>
          </w:tcPr>
          <w:p w14:paraId="7F4B50E1" w14:textId="77777777" w:rsidR="009623F3" w:rsidRPr="009623F3" w:rsidRDefault="009623F3" w:rsidP="009623F3">
            <w:r w:rsidRPr="009623F3">
              <w:t>-0.0018</w:t>
            </w:r>
          </w:p>
        </w:tc>
        <w:tc>
          <w:tcPr>
            <w:tcW w:w="960" w:type="dxa"/>
            <w:noWrap/>
            <w:hideMark/>
          </w:tcPr>
          <w:p w14:paraId="076ACFA9" w14:textId="77777777" w:rsidR="009623F3" w:rsidRPr="009623F3" w:rsidRDefault="009623F3" w:rsidP="009623F3">
            <w:r w:rsidRPr="009623F3">
              <w:t>0.001628</w:t>
            </w:r>
          </w:p>
        </w:tc>
        <w:tc>
          <w:tcPr>
            <w:tcW w:w="960" w:type="dxa"/>
            <w:noWrap/>
            <w:hideMark/>
          </w:tcPr>
          <w:p w14:paraId="27AD4D0E" w14:textId="77777777" w:rsidR="009623F3" w:rsidRPr="009623F3" w:rsidRDefault="009623F3" w:rsidP="009623F3">
            <w:r w:rsidRPr="009623F3">
              <w:t>0.003917</w:t>
            </w:r>
          </w:p>
        </w:tc>
        <w:tc>
          <w:tcPr>
            <w:tcW w:w="960" w:type="dxa"/>
            <w:noWrap/>
            <w:hideMark/>
          </w:tcPr>
          <w:p w14:paraId="3E71D094" w14:textId="77777777" w:rsidR="009623F3" w:rsidRPr="009623F3" w:rsidRDefault="009623F3" w:rsidP="009623F3">
            <w:r w:rsidRPr="009623F3">
              <w:t>0.000207</w:t>
            </w:r>
          </w:p>
        </w:tc>
        <w:tc>
          <w:tcPr>
            <w:tcW w:w="960" w:type="dxa"/>
            <w:noWrap/>
            <w:hideMark/>
          </w:tcPr>
          <w:p w14:paraId="2F5B83FA" w14:textId="77777777" w:rsidR="009623F3" w:rsidRPr="009623F3" w:rsidRDefault="009623F3" w:rsidP="009623F3">
            <w:r w:rsidRPr="009623F3">
              <w:t>-0.00076</w:t>
            </w:r>
          </w:p>
        </w:tc>
        <w:tc>
          <w:tcPr>
            <w:tcW w:w="960" w:type="dxa"/>
            <w:noWrap/>
            <w:hideMark/>
          </w:tcPr>
          <w:p w14:paraId="64E2C8DD" w14:textId="77777777" w:rsidR="009623F3" w:rsidRPr="009623F3" w:rsidRDefault="009623F3" w:rsidP="009623F3">
            <w:r w:rsidRPr="009623F3">
              <w:t>-0.00131</w:t>
            </w:r>
          </w:p>
        </w:tc>
        <w:tc>
          <w:tcPr>
            <w:tcW w:w="960" w:type="dxa"/>
            <w:noWrap/>
            <w:hideMark/>
          </w:tcPr>
          <w:p w14:paraId="6B40A538" w14:textId="77777777" w:rsidR="009623F3" w:rsidRPr="009623F3" w:rsidRDefault="009623F3" w:rsidP="009623F3">
            <w:r w:rsidRPr="009623F3">
              <w:t>6.64E-24</w:t>
            </w:r>
          </w:p>
        </w:tc>
        <w:tc>
          <w:tcPr>
            <w:tcW w:w="960" w:type="dxa"/>
            <w:noWrap/>
            <w:hideMark/>
          </w:tcPr>
          <w:p w14:paraId="2A0F3481" w14:textId="77777777" w:rsidR="009623F3" w:rsidRPr="009623F3" w:rsidRDefault="009623F3" w:rsidP="009623F3">
            <w:r w:rsidRPr="009623F3">
              <w:t>3.07E-07</w:t>
            </w:r>
          </w:p>
        </w:tc>
        <w:tc>
          <w:tcPr>
            <w:tcW w:w="960" w:type="dxa"/>
            <w:noWrap/>
            <w:hideMark/>
          </w:tcPr>
          <w:p w14:paraId="245E06B7" w14:textId="77777777" w:rsidR="009623F3" w:rsidRPr="009623F3" w:rsidRDefault="009623F3" w:rsidP="009623F3">
            <w:r w:rsidRPr="009623F3">
              <w:t>8.37E-05</w:t>
            </w:r>
          </w:p>
        </w:tc>
        <w:tc>
          <w:tcPr>
            <w:tcW w:w="960" w:type="dxa"/>
            <w:noWrap/>
            <w:hideMark/>
          </w:tcPr>
          <w:p w14:paraId="463469C1" w14:textId="77777777" w:rsidR="009623F3" w:rsidRPr="009623F3" w:rsidRDefault="009623F3" w:rsidP="009623F3">
            <w:r w:rsidRPr="009623F3">
              <w:t>-0.00037</w:t>
            </w:r>
          </w:p>
        </w:tc>
      </w:tr>
      <w:tr w:rsidR="009623F3" w:rsidRPr="009623F3" w14:paraId="227CA862" w14:textId="77777777" w:rsidTr="009623F3">
        <w:trPr>
          <w:trHeight w:val="288"/>
        </w:trPr>
        <w:tc>
          <w:tcPr>
            <w:tcW w:w="960" w:type="dxa"/>
            <w:noWrap/>
            <w:hideMark/>
          </w:tcPr>
          <w:p w14:paraId="554A18AC" w14:textId="77777777" w:rsidR="009623F3" w:rsidRPr="009623F3" w:rsidRDefault="009623F3" w:rsidP="009623F3">
            <w:r w:rsidRPr="009623F3">
              <w:t>5.00E-06</w:t>
            </w:r>
          </w:p>
        </w:tc>
        <w:tc>
          <w:tcPr>
            <w:tcW w:w="960" w:type="dxa"/>
            <w:noWrap/>
            <w:hideMark/>
          </w:tcPr>
          <w:p w14:paraId="16A1649D" w14:textId="77777777" w:rsidR="009623F3" w:rsidRPr="009623F3" w:rsidRDefault="009623F3" w:rsidP="009623F3">
            <w:r w:rsidRPr="009623F3">
              <w:t>-0.0048</w:t>
            </w:r>
          </w:p>
        </w:tc>
        <w:tc>
          <w:tcPr>
            <w:tcW w:w="960" w:type="dxa"/>
            <w:noWrap/>
            <w:hideMark/>
          </w:tcPr>
          <w:p w14:paraId="489DA49D" w14:textId="77777777" w:rsidR="009623F3" w:rsidRPr="009623F3" w:rsidRDefault="009623F3" w:rsidP="009623F3">
            <w:r w:rsidRPr="009623F3">
              <w:t>-0.00168</w:t>
            </w:r>
          </w:p>
        </w:tc>
        <w:tc>
          <w:tcPr>
            <w:tcW w:w="960" w:type="dxa"/>
            <w:noWrap/>
            <w:hideMark/>
          </w:tcPr>
          <w:p w14:paraId="62C1031C" w14:textId="77777777" w:rsidR="009623F3" w:rsidRPr="009623F3" w:rsidRDefault="009623F3" w:rsidP="009623F3">
            <w:r w:rsidRPr="009623F3">
              <w:t>0.004151</w:t>
            </w:r>
          </w:p>
        </w:tc>
        <w:tc>
          <w:tcPr>
            <w:tcW w:w="960" w:type="dxa"/>
            <w:noWrap/>
            <w:hideMark/>
          </w:tcPr>
          <w:p w14:paraId="21A12E7A" w14:textId="77777777" w:rsidR="009623F3" w:rsidRPr="009623F3" w:rsidRDefault="009623F3" w:rsidP="009623F3">
            <w:r w:rsidRPr="009623F3">
              <w:t>-0.0003</w:t>
            </w:r>
          </w:p>
        </w:tc>
        <w:tc>
          <w:tcPr>
            <w:tcW w:w="960" w:type="dxa"/>
            <w:noWrap/>
            <w:hideMark/>
          </w:tcPr>
          <w:p w14:paraId="3F80C7FA" w14:textId="77777777" w:rsidR="009623F3" w:rsidRPr="009623F3" w:rsidRDefault="009623F3" w:rsidP="009623F3">
            <w:r w:rsidRPr="009623F3">
              <w:t>-0.00167</w:t>
            </w:r>
          </w:p>
        </w:tc>
        <w:tc>
          <w:tcPr>
            <w:tcW w:w="960" w:type="dxa"/>
            <w:noWrap/>
            <w:hideMark/>
          </w:tcPr>
          <w:p w14:paraId="4A848A80" w14:textId="77777777" w:rsidR="009623F3" w:rsidRPr="009623F3" w:rsidRDefault="009623F3" w:rsidP="009623F3">
            <w:r w:rsidRPr="009623F3">
              <w:t>-0.00118</w:t>
            </w:r>
          </w:p>
        </w:tc>
        <w:tc>
          <w:tcPr>
            <w:tcW w:w="960" w:type="dxa"/>
            <w:noWrap/>
            <w:hideMark/>
          </w:tcPr>
          <w:p w14:paraId="59C231AE" w14:textId="77777777" w:rsidR="009623F3" w:rsidRPr="009623F3" w:rsidRDefault="009623F3" w:rsidP="009623F3">
            <w:r w:rsidRPr="009623F3">
              <w:t>0.008034</w:t>
            </w:r>
          </w:p>
        </w:tc>
        <w:tc>
          <w:tcPr>
            <w:tcW w:w="960" w:type="dxa"/>
            <w:noWrap/>
            <w:hideMark/>
          </w:tcPr>
          <w:p w14:paraId="09F8D09B" w14:textId="77777777" w:rsidR="009623F3" w:rsidRPr="009623F3" w:rsidRDefault="009623F3" w:rsidP="009623F3">
            <w:r w:rsidRPr="009623F3">
              <w:t>4.31E-09</w:t>
            </w:r>
          </w:p>
        </w:tc>
        <w:tc>
          <w:tcPr>
            <w:tcW w:w="960" w:type="dxa"/>
            <w:noWrap/>
            <w:hideMark/>
          </w:tcPr>
          <w:p w14:paraId="29678F78" w14:textId="77777777" w:rsidR="009623F3" w:rsidRPr="009623F3" w:rsidRDefault="009623F3" w:rsidP="009623F3">
            <w:r w:rsidRPr="009623F3">
              <w:t>0.003553</w:t>
            </w:r>
          </w:p>
        </w:tc>
        <w:tc>
          <w:tcPr>
            <w:tcW w:w="960" w:type="dxa"/>
            <w:noWrap/>
            <w:hideMark/>
          </w:tcPr>
          <w:p w14:paraId="04F7BB2D" w14:textId="77777777" w:rsidR="009623F3" w:rsidRPr="009623F3" w:rsidRDefault="009623F3" w:rsidP="009623F3">
            <w:r w:rsidRPr="009623F3">
              <w:t>0.002443</w:t>
            </w:r>
          </w:p>
        </w:tc>
        <w:tc>
          <w:tcPr>
            <w:tcW w:w="960" w:type="dxa"/>
            <w:noWrap/>
            <w:hideMark/>
          </w:tcPr>
          <w:p w14:paraId="2ED452E3" w14:textId="77777777" w:rsidR="009623F3" w:rsidRPr="009623F3" w:rsidRDefault="009623F3" w:rsidP="009623F3">
            <w:r w:rsidRPr="009623F3">
              <w:t>0.000855</w:t>
            </w:r>
          </w:p>
        </w:tc>
      </w:tr>
      <w:tr w:rsidR="009623F3" w:rsidRPr="009623F3" w14:paraId="21971EDE" w14:textId="77777777" w:rsidTr="009623F3">
        <w:trPr>
          <w:trHeight w:val="288"/>
        </w:trPr>
        <w:tc>
          <w:tcPr>
            <w:tcW w:w="960" w:type="dxa"/>
            <w:noWrap/>
            <w:hideMark/>
          </w:tcPr>
          <w:p w14:paraId="235469E1" w14:textId="77777777" w:rsidR="009623F3" w:rsidRPr="009623F3" w:rsidRDefault="009623F3" w:rsidP="009623F3">
            <w:r w:rsidRPr="009623F3">
              <w:t>6.00E-06</w:t>
            </w:r>
          </w:p>
        </w:tc>
        <w:tc>
          <w:tcPr>
            <w:tcW w:w="960" w:type="dxa"/>
            <w:noWrap/>
            <w:hideMark/>
          </w:tcPr>
          <w:p w14:paraId="786EB201" w14:textId="77777777" w:rsidR="009623F3" w:rsidRPr="009623F3" w:rsidRDefault="009623F3" w:rsidP="009623F3">
            <w:r w:rsidRPr="009623F3">
              <w:t>-367.535</w:t>
            </w:r>
          </w:p>
        </w:tc>
        <w:tc>
          <w:tcPr>
            <w:tcW w:w="960" w:type="dxa"/>
            <w:noWrap/>
            <w:hideMark/>
          </w:tcPr>
          <w:p w14:paraId="49AFC553" w14:textId="77777777" w:rsidR="009623F3" w:rsidRPr="009623F3" w:rsidRDefault="009623F3" w:rsidP="009623F3">
            <w:r w:rsidRPr="009623F3">
              <w:t>-281.699</w:t>
            </w:r>
          </w:p>
        </w:tc>
        <w:tc>
          <w:tcPr>
            <w:tcW w:w="960" w:type="dxa"/>
            <w:noWrap/>
            <w:hideMark/>
          </w:tcPr>
          <w:p w14:paraId="7731EFD2" w14:textId="77777777" w:rsidR="009623F3" w:rsidRPr="009623F3" w:rsidRDefault="009623F3" w:rsidP="009623F3">
            <w:r w:rsidRPr="009623F3">
              <w:t>-277.809</w:t>
            </w:r>
          </w:p>
        </w:tc>
        <w:tc>
          <w:tcPr>
            <w:tcW w:w="960" w:type="dxa"/>
            <w:noWrap/>
            <w:hideMark/>
          </w:tcPr>
          <w:p w14:paraId="51CA2FFE" w14:textId="77777777" w:rsidR="009623F3" w:rsidRPr="009623F3" w:rsidRDefault="009623F3" w:rsidP="009623F3">
            <w:r w:rsidRPr="009623F3">
              <w:t>-285.542</w:t>
            </w:r>
          </w:p>
        </w:tc>
        <w:tc>
          <w:tcPr>
            <w:tcW w:w="960" w:type="dxa"/>
            <w:noWrap/>
            <w:hideMark/>
          </w:tcPr>
          <w:p w14:paraId="54A001E8" w14:textId="77777777" w:rsidR="009623F3" w:rsidRPr="009623F3" w:rsidRDefault="009623F3" w:rsidP="009623F3">
            <w:r w:rsidRPr="009623F3">
              <w:t>-296.07</w:t>
            </w:r>
          </w:p>
        </w:tc>
        <w:tc>
          <w:tcPr>
            <w:tcW w:w="960" w:type="dxa"/>
            <w:noWrap/>
            <w:hideMark/>
          </w:tcPr>
          <w:p w14:paraId="19760AEF" w14:textId="77777777" w:rsidR="009623F3" w:rsidRPr="009623F3" w:rsidRDefault="009623F3" w:rsidP="009623F3">
            <w:r w:rsidRPr="009623F3">
              <w:t>-84.2187</w:t>
            </w:r>
          </w:p>
        </w:tc>
        <w:tc>
          <w:tcPr>
            <w:tcW w:w="960" w:type="dxa"/>
            <w:noWrap/>
            <w:hideMark/>
          </w:tcPr>
          <w:p w14:paraId="608E2AA5" w14:textId="77777777" w:rsidR="009623F3" w:rsidRPr="009623F3" w:rsidRDefault="009623F3" w:rsidP="009623F3">
            <w:r w:rsidRPr="009623F3">
              <w:t>0.000884</w:t>
            </w:r>
          </w:p>
        </w:tc>
        <w:tc>
          <w:tcPr>
            <w:tcW w:w="960" w:type="dxa"/>
            <w:noWrap/>
            <w:hideMark/>
          </w:tcPr>
          <w:p w14:paraId="4906E225" w14:textId="77777777" w:rsidR="009623F3" w:rsidRPr="009623F3" w:rsidRDefault="009623F3" w:rsidP="009623F3">
            <w:r w:rsidRPr="009623F3">
              <w:t>0.00325</w:t>
            </w:r>
          </w:p>
        </w:tc>
        <w:tc>
          <w:tcPr>
            <w:tcW w:w="960" w:type="dxa"/>
            <w:noWrap/>
            <w:hideMark/>
          </w:tcPr>
          <w:p w14:paraId="281E75FE" w14:textId="77777777" w:rsidR="009623F3" w:rsidRPr="009623F3" w:rsidRDefault="009623F3" w:rsidP="009623F3">
            <w:r w:rsidRPr="009623F3">
              <w:t>0.001773</w:t>
            </w:r>
          </w:p>
        </w:tc>
        <w:tc>
          <w:tcPr>
            <w:tcW w:w="960" w:type="dxa"/>
            <w:noWrap/>
            <w:hideMark/>
          </w:tcPr>
          <w:p w14:paraId="33A14EDE" w14:textId="77777777" w:rsidR="009623F3" w:rsidRPr="009623F3" w:rsidRDefault="009623F3" w:rsidP="009623F3">
            <w:r w:rsidRPr="009623F3">
              <w:t>-0.005</w:t>
            </w:r>
          </w:p>
        </w:tc>
        <w:tc>
          <w:tcPr>
            <w:tcW w:w="960" w:type="dxa"/>
            <w:noWrap/>
            <w:hideMark/>
          </w:tcPr>
          <w:p w14:paraId="4E5B59F6" w14:textId="77777777" w:rsidR="009623F3" w:rsidRPr="009623F3" w:rsidRDefault="009623F3" w:rsidP="009623F3">
            <w:r w:rsidRPr="009623F3">
              <w:t>-159.287</w:t>
            </w:r>
          </w:p>
        </w:tc>
      </w:tr>
      <w:tr w:rsidR="009623F3" w:rsidRPr="009623F3" w14:paraId="72B94B03" w14:textId="77777777" w:rsidTr="009623F3">
        <w:trPr>
          <w:trHeight w:val="288"/>
        </w:trPr>
        <w:tc>
          <w:tcPr>
            <w:tcW w:w="960" w:type="dxa"/>
            <w:noWrap/>
            <w:hideMark/>
          </w:tcPr>
          <w:p w14:paraId="3D87DEB9" w14:textId="77777777" w:rsidR="009623F3" w:rsidRPr="009623F3" w:rsidRDefault="009623F3" w:rsidP="009623F3">
            <w:r w:rsidRPr="009623F3">
              <w:t>7.00E-06</w:t>
            </w:r>
          </w:p>
        </w:tc>
        <w:tc>
          <w:tcPr>
            <w:tcW w:w="960" w:type="dxa"/>
            <w:noWrap/>
            <w:hideMark/>
          </w:tcPr>
          <w:p w14:paraId="20784244" w14:textId="77777777" w:rsidR="009623F3" w:rsidRPr="009623F3" w:rsidRDefault="009623F3" w:rsidP="009623F3">
            <w:r w:rsidRPr="009623F3">
              <w:t>-492.638</w:t>
            </w:r>
          </w:p>
        </w:tc>
        <w:tc>
          <w:tcPr>
            <w:tcW w:w="960" w:type="dxa"/>
            <w:noWrap/>
            <w:hideMark/>
          </w:tcPr>
          <w:p w14:paraId="4092E320" w14:textId="77777777" w:rsidR="009623F3" w:rsidRPr="009623F3" w:rsidRDefault="009623F3" w:rsidP="009623F3">
            <w:r w:rsidRPr="009623F3">
              <w:t>-521.767</w:t>
            </w:r>
          </w:p>
        </w:tc>
        <w:tc>
          <w:tcPr>
            <w:tcW w:w="960" w:type="dxa"/>
            <w:noWrap/>
            <w:hideMark/>
          </w:tcPr>
          <w:p w14:paraId="5E2013D9" w14:textId="77777777" w:rsidR="009623F3" w:rsidRPr="009623F3" w:rsidRDefault="009623F3" w:rsidP="009623F3">
            <w:r w:rsidRPr="009623F3">
              <w:t>-498.98</w:t>
            </w:r>
          </w:p>
        </w:tc>
        <w:tc>
          <w:tcPr>
            <w:tcW w:w="960" w:type="dxa"/>
            <w:noWrap/>
            <w:hideMark/>
          </w:tcPr>
          <w:p w14:paraId="0FA641C7" w14:textId="77777777" w:rsidR="009623F3" w:rsidRPr="009623F3" w:rsidRDefault="009623F3" w:rsidP="009623F3">
            <w:r w:rsidRPr="009623F3">
              <w:t>-489.994</w:t>
            </w:r>
          </w:p>
        </w:tc>
        <w:tc>
          <w:tcPr>
            <w:tcW w:w="960" w:type="dxa"/>
            <w:noWrap/>
            <w:hideMark/>
          </w:tcPr>
          <w:p w14:paraId="78362FE1" w14:textId="77777777" w:rsidR="009623F3" w:rsidRPr="009623F3" w:rsidRDefault="009623F3" w:rsidP="009623F3">
            <w:r w:rsidRPr="009623F3">
              <w:t>-492.175</w:t>
            </w:r>
          </w:p>
        </w:tc>
        <w:tc>
          <w:tcPr>
            <w:tcW w:w="960" w:type="dxa"/>
            <w:noWrap/>
            <w:hideMark/>
          </w:tcPr>
          <w:p w14:paraId="51D7BA9B" w14:textId="77777777" w:rsidR="009623F3" w:rsidRPr="009623F3" w:rsidRDefault="009623F3" w:rsidP="009623F3">
            <w:r w:rsidRPr="009623F3">
              <w:t>-512.219</w:t>
            </w:r>
          </w:p>
        </w:tc>
        <w:tc>
          <w:tcPr>
            <w:tcW w:w="960" w:type="dxa"/>
            <w:noWrap/>
            <w:hideMark/>
          </w:tcPr>
          <w:p w14:paraId="5C1EAD7D" w14:textId="77777777" w:rsidR="009623F3" w:rsidRPr="009623F3" w:rsidRDefault="009623F3" w:rsidP="009623F3">
            <w:r w:rsidRPr="009623F3">
              <w:t>-0.00197</w:t>
            </w:r>
          </w:p>
        </w:tc>
        <w:tc>
          <w:tcPr>
            <w:tcW w:w="960" w:type="dxa"/>
            <w:noWrap/>
            <w:hideMark/>
          </w:tcPr>
          <w:p w14:paraId="1FF284CE" w14:textId="77777777" w:rsidR="009623F3" w:rsidRPr="009623F3" w:rsidRDefault="009623F3" w:rsidP="009623F3">
            <w:r w:rsidRPr="009623F3">
              <w:t>0.004255</w:t>
            </w:r>
          </w:p>
        </w:tc>
        <w:tc>
          <w:tcPr>
            <w:tcW w:w="960" w:type="dxa"/>
            <w:noWrap/>
            <w:hideMark/>
          </w:tcPr>
          <w:p w14:paraId="35DD97FF" w14:textId="77777777" w:rsidR="009623F3" w:rsidRPr="009623F3" w:rsidRDefault="009623F3" w:rsidP="009623F3">
            <w:r w:rsidRPr="009623F3">
              <w:t>0.003567</w:t>
            </w:r>
          </w:p>
        </w:tc>
        <w:tc>
          <w:tcPr>
            <w:tcW w:w="960" w:type="dxa"/>
            <w:noWrap/>
            <w:hideMark/>
          </w:tcPr>
          <w:p w14:paraId="111CDE37" w14:textId="77777777" w:rsidR="009623F3" w:rsidRPr="009623F3" w:rsidRDefault="009623F3" w:rsidP="009623F3">
            <w:r w:rsidRPr="009623F3">
              <w:t>0.003067</w:t>
            </w:r>
          </w:p>
        </w:tc>
        <w:tc>
          <w:tcPr>
            <w:tcW w:w="960" w:type="dxa"/>
            <w:noWrap/>
            <w:hideMark/>
          </w:tcPr>
          <w:p w14:paraId="1B85AFE3" w14:textId="77777777" w:rsidR="009623F3" w:rsidRPr="009623F3" w:rsidRDefault="009623F3" w:rsidP="009623F3">
            <w:r w:rsidRPr="009623F3">
              <w:t>-300.776</w:t>
            </w:r>
          </w:p>
        </w:tc>
      </w:tr>
      <w:tr w:rsidR="009623F3" w:rsidRPr="009623F3" w14:paraId="391220FC" w14:textId="77777777" w:rsidTr="009623F3">
        <w:trPr>
          <w:trHeight w:val="288"/>
        </w:trPr>
        <w:tc>
          <w:tcPr>
            <w:tcW w:w="960" w:type="dxa"/>
            <w:noWrap/>
            <w:hideMark/>
          </w:tcPr>
          <w:p w14:paraId="497FB118" w14:textId="77777777" w:rsidR="009623F3" w:rsidRPr="009623F3" w:rsidRDefault="009623F3" w:rsidP="009623F3">
            <w:r w:rsidRPr="009623F3">
              <w:t>8.00E-06</w:t>
            </w:r>
          </w:p>
        </w:tc>
        <w:tc>
          <w:tcPr>
            <w:tcW w:w="960" w:type="dxa"/>
            <w:noWrap/>
            <w:hideMark/>
          </w:tcPr>
          <w:p w14:paraId="42B9BB10" w14:textId="77777777" w:rsidR="009623F3" w:rsidRPr="009623F3" w:rsidRDefault="009623F3" w:rsidP="009623F3">
            <w:r w:rsidRPr="009623F3">
              <w:t>-637.404</w:t>
            </w:r>
          </w:p>
        </w:tc>
        <w:tc>
          <w:tcPr>
            <w:tcW w:w="960" w:type="dxa"/>
            <w:noWrap/>
            <w:hideMark/>
          </w:tcPr>
          <w:p w14:paraId="6A4A2A61" w14:textId="77777777" w:rsidR="009623F3" w:rsidRPr="009623F3" w:rsidRDefault="009623F3" w:rsidP="009623F3">
            <w:r w:rsidRPr="009623F3">
              <w:t>-702.483</w:t>
            </w:r>
          </w:p>
        </w:tc>
        <w:tc>
          <w:tcPr>
            <w:tcW w:w="960" w:type="dxa"/>
            <w:noWrap/>
            <w:hideMark/>
          </w:tcPr>
          <w:p w14:paraId="3A48B5B6" w14:textId="77777777" w:rsidR="009623F3" w:rsidRPr="009623F3" w:rsidRDefault="009623F3" w:rsidP="009623F3">
            <w:r w:rsidRPr="009623F3">
              <w:t>-678.279</w:t>
            </w:r>
          </w:p>
        </w:tc>
        <w:tc>
          <w:tcPr>
            <w:tcW w:w="960" w:type="dxa"/>
            <w:noWrap/>
            <w:hideMark/>
          </w:tcPr>
          <w:p w14:paraId="126FE53B" w14:textId="77777777" w:rsidR="009623F3" w:rsidRPr="009623F3" w:rsidRDefault="009623F3" w:rsidP="009623F3">
            <w:r w:rsidRPr="009623F3">
              <w:t>-641.385</w:t>
            </w:r>
          </w:p>
        </w:tc>
        <w:tc>
          <w:tcPr>
            <w:tcW w:w="960" w:type="dxa"/>
            <w:noWrap/>
            <w:hideMark/>
          </w:tcPr>
          <w:p w14:paraId="69B9C14D" w14:textId="77777777" w:rsidR="009623F3" w:rsidRPr="009623F3" w:rsidRDefault="009623F3" w:rsidP="009623F3">
            <w:r w:rsidRPr="009623F3">
              <w:t>-639.353</w:t>
            </w:r>
          </w:p>
        </w:tc>
        <w:tc>
          <w:tcPr>
            <w:tcW w:w="960" w:type="dxa"/>
            <w:noWrap/>
            <w:hideMark/>
          </w:tcPr>
          <w:p w14:paraId="1639A202" w14:textId="77777777" w:rsidR="009623F3" w:rsidRPr="009623F3" w:rsidRDefault="009623F3" w:rsidP="009623F3">
            <w:r w:rsidRPr="009623F3">
              <w:t>-635.852</w:t>
            </w:r>
          </w:p>
        </w:tc>
        <w:tc>
          <w:tcPr>
            <w:tcW w:w="960" w:type="dxa"/>
            <w:noWrap/>
            <w:hideMark/>
          </w:tcPr>
          <w:p w14:paraId="3C08E3F2" w14:textId="77777777" w:rsidR="009623F3" w:rsidRPr="009623F3" w:rsidRDefault="009623F3" w:rsidP="009623F3">
            <w:r w:rsidRPr="009623F3">
              <w:t>-0.00433</w:t>
            </w:r>
          </w:p>
        </w:tc>
        <w:tc>
          <w:tcPr>
            <w:tcW w:w="960" w:type="dxa"/>
            <w:noWrap/>
            <w:hideMark/>
          </w:tcPr>
          <w:p w14:paraId="3C1D7DC0" w14:textId="77777777" w:rsidR="009623F3" w:rsidRPr="009623F3" w:rsidRDefault="009623F3" w:rsidP="009623F3">
            <w:r w:rsidRPr="009623F3">
              <w:t>-0.00418</w:t>
            </w:r>
          </w:p>
        </w:tc>
        <w:tc>
          <w:tcPr>
            <w:tcW w:w="960" w:type="dxa"/>
            <w:noWrap/>
            <w:hideMark/>
          </w:tcPr>
          <w:p w14:paraId="526E097D" w14:textId="77777777" w:rsidR="009623F3" w:rsidRPr="009623F3" w:rsidRDefault="009623F3" w:rsidP="009623F3">
            <w:r w:rsidRPr="009623F3">
              <w:t>-0.00212</w:t>
            </w:r>
          </w:p>
        </w:tc>
        <w:tc>
          <w:tcPr>
            <w:tcW w:w="960" w:type="dxa"/>
            <w:noWrap/>
            <w:hideMark/>
          </w:tcPr>
          <w:p w14:paraId="626ED8F9" w14:textId="77777777" w:rsidR="009623F3" w:rsidRPr="009623F3" w:rsidRDefault="009623F3" w:rsidP="009623F3">
            <w:r w:rsidRPr="009623F3">
              <w:t>-0.00332</w:t>
            </w:r>
          </w:p>
        </w:tc>
        <w:tc>
          <w:tcPr>
            <w:tcW w:w="960" w:type="dxa"/>
            <w:noWrap/>
            <w:hideMark/>
          </w:tcPr>
          <w:p w14:paraId="5186BD1F" w14:textId="77777777" w:rsidR="009623F3" w:rsidRPr="009623F3" w:rsidRDefault="009623F3" w:rsidP="009623F3">
            <w:r w:rsidRPr="009623F3">
              <w:t>-393.477</w:t>
            </w:r>
          </w:p>
        </w:tc>
      </w:tr>
      <w:tr w:rsidR="009623F3" w:rsidRPr="009623F3" w14:paraId="19515D4D" w14:textId="77777777" w:rsidTr="009623F3">
        <w:trPr>
          <w:trHeight w:val="288"/>
        </w:trPr>
        <w:tc>
          <w:tcPr>
            <w:tcW w:w="960" w:type="dxa"/>
            <w:noWrap/>
            <w:hideMark/>
          </w:tcPr>
          <w:p w14:paraId="07882B68" w14:textId="77777777" w:rsidR="009623F3" w:rsidRPr="009623F3" w:rsidRDefault="009623F3" w:rsidP="009623F3">
            <w:r w:rsidRPr="009623F3">
              <w:t>9.00E-06</w:t>
            </w:r>
          </w:p>
        </w:tc>
        <w:tc>
          <w:tcPr>
            <w:tcW w:w="960" w:type="dxa"/>
            <w:noWrap/>
            <w:hideMark/>
          </w:tcPr>
          <w:p w14:paraId="0DF5EFAE" w14:textId="77777777" w:rsidR="009623F3" w:rsidRPr="009623F3" w:rsidRDefault="009623F3" w:rsidP="009623F3">
            <w:r w:rsidRPr="009623F3">
              <w:t>-774.595</w:t>
            </w:r>
          </w:p>
        </w:tc>
        <w:tc>
          <w:tcPr>
            <w:tcW w:w="960" w:type="dxa"/>
            <w:noWrap/>
            <w:hideMark/>
          </w:tcPr>
          <w:p w14:paraId="2EF890D9" w14:textId="77777777" w:rsidR="009623F3" w:rsidRPr="009623F3" w:rsidRDefault="009623F3" w:rsidP="009623F3">
            <w:r w:rsidRPr="009623F3">
              <w:t>-935.35</w:t>
            </w:r>
          </w:p>
        </w:tc>
        <w:tc>
          <w:tcPr>
            <w:tcW w:w="960" w:type="dxa"/>
            <w:noWrap/>
            <w:hideMark/>
          </w:tcPr>
          <w:p w14:paraId="10D995DF" w14:textId="77777777" w:rsidR="009623F3" w:rsidRPr="009623F3" w:rsidRDefault="009623F3" w:rsidP="009623F3">
            <w:r w:rsidRPr="009623F3">
              <w:t>-870.365</w:t>
            </w:r>
          </w:p>
        </w:tc>
        <w:tc>
          <w:tcPr>
            <w:tcW w:w="960" w:type="dxa"/>
            <w:noWrap/>
            <w:hideMark/>
          </w:tcPr>
          <w:p w14:paraId="065758F8" w14:textId="77777777" w:rsidR="009623F3" w:rsidRPr="009623F3" w:rsidRDefault="009623F3" w:rsidP="009623F3">
            <w:r w:rsidRPr="009623F3">
              <w:t>-789.827</w:t>
            </w:r>
          </w:p>
        </w:tc>
        <w:tc>
          <w:tcPr>
            <w:tcW w:w="960" w:type="dxa"/>
            <w:noWrap/>
            <w:hideMark/>
          </w:tcPr>
          <w:p w14:paraId="5FFCC41C" w14:textId="77777777" w:rsidR="009623F3" w:rsidRPr="009623F3" w:rsidRDefault="009623F3" w:rsidP="009623F3">
            <w:r w:rsidRPr="009623F3">
              <w:t>-783.575</w:t>
            </w:r>
          </w:p>
        </w:tc>
        <w:tc>
          <w:tcPr>
            <w:tcW w:w="960" w:type="dxa"/>
            <w:noWrap/>
            <w:hideMark/>
          </w:tcPr>
          <w:p w14:paraId="7EFC51D7" w14:textId="77777777" w:rsidR="009623F3" w:rsidRPr="009623F3" w:rsidRDefault="009623F3" w:rsidP="009623F3">
            <w:r w:rsidRPr="009623F3">
              <w:t>-762.434</w:t>
            </w:r>
          </w:p>
        </w:tc>
        <w:tc>
          <w:tcPr>
            <w:tcW w:w="960" w:type="dxa"/>
            <w:noWrap/>
            <w:hideMark/>
          </w:tcPr>
          <w:p w14:paraId="30DCA5FC" w14:textId="77777777" w:rsidR="009623F3" w:rsidRPr="009623F3" w:rsidRDefault="009623F3" w:rsidP="009623F3">
            <w:r w:rsidRPr="009623F3">
              <w:t>-258.049</w:t>
            </w:r>
          </w:p>
        </w:tc>
        <w:tc>
          <w:tcPr>
            <w:tcW w:w="960" w:type="dxa"/>
            <w:noWrap/>
            <w:hideMark/>
          </w:tcPr>
          <w:p w14:paraId="1BD87836" w14:textId="77777777" w:rsidR="009623F3" w:rsidRPr="009623F3" w:rsidRDefault="009623F3" w:rsidP="009623F3">
            <w:r w:rsidRPr="009623F3">
              <w:t>-0.00381</w:t>
            </w:r>
          </w:p>
        </w:tc>
        <w:tc>
          <w:tcPr>
            <w:tcW w:w="960" w:type="dxa"/>
            <w:noWrap/>
            <w:hideMark/>
          </w:tcPr>
          <w:p w14:paraId="5A8863EA" w14:textId="77777777" w:rsidR="009623F3" w:rsidRPr="009623F3" w:rsidRDefault="009623F3" w:rsidP="009623F3">
            <w:r w:rsidRPr="009623F3">
              <w:t>-0.00336</w:t>
            </w:r>
          </w:p>
        </w:tc>
        <w:tc>
          <w:tcPr>
            <w:tcW w:w="960" w:type="dxa"/>
            <w:noWrap/>
            <w:hideMark/>
          </w:tcPr>
          <w:p w14:paraId="3D6DFFF8" w14:textId="77777777" w:rsidR="009623F3" w:rsidRPr="009623F3" w:rsidRDefault="009623F3" w:rsidP="009623F3">
            <w:r w:rsidRPr="009623F3">
              <w:t>0.005358</w:t>
            </w:r>
          </w:p>
        </w:tc>
        <w:tc>
          <w:tcPr>
            <w:tcW w:w="960" w:type="dxa"/>
            <w:noWrap/>
            <w:hideMark/>
          </w:tcPr>
          <w:p w14:paraId="40019F84" w14:textId="77777777" w:rsidR="009623F3" w:rsidRPr="009623F3" w:rsidRDefault="009623F3" w:rsidP="009623F3">
            <w:r w:rsidRPr="009623F3">
              <w:t>-517.42</w:t>
            </w:r>
          </w:p>
        </w:tc>
      </w:tr>
      <w:tr w:rsidR="009623F3" w:rsidRPr="009623F3" w14:paraId="1EEC3238" w14:textId="77777777" w:rsidTr="009623F3">
        <w:trPr>
          <w:trHeight w:val="288"/>
        </w:trPr>
        <w:tc>
          <w:tcPr>
            <w:tcW w:w="960" w:type="dxa"/>
            <w:noWrap/>
            <w:hideMark/>
          </w:tcPr>
          <w:p w14:paraId="61751E59" w14:textId="77777777" w:rsidR="009623F3" w:rsidRPr="009623F3" w:rsidRDefault="009623F3" w:rsidP="009623F3">
            <w:r w:rsidRPr="009623F3">
              <w:t>1.00E-05</w:t>
            </w:r>
          </w:p>
        </w:tc>
        <w:tc>
          <w:tcPr>
            <w:tcW w:w="960" w:type="dxa"/>
            <w:noWrap/>
            <w:hideMark/>
          </w:tcPr>
          <w:p w14:paraId="651A3231" w14:textId="77777777" w:rsidR="009623F3" w:rsidRPr="009623F3" w:rsidRDefault="009623F3" w:rsidP="009623F3">
            <w:r w:rsidRPr="009623F3">
              <w:t>-909.232</w:t>
            </w:r>
          </w:p>
        </w:tc>
        <w:tc>
          <w:tcPr>
            <w:tcW w:w="960" w:type="dxa"/>
            <w:noWrap/>
            <w:hideMark/>
          </w:tcPr>
          <w:p w14:paraId="3904774A" w14:textId="77777777" w:rsidR="009623F3" w:rsidRPr="009623F3" w:rsidRDefault="009623F3" w:rsidP="009623F3">
            <w:r w:rsidRPr="009623F3">
              <w:t>-2182.09</w:t>
            </w:r>
          </w:p>
        </w:tc>
        <w:tc>
          <w:tcPr>
            <w:tcW w:w="960" w:type="dxa"/>
            <w:noWrap/>
            <w:hideMark/>
          </w:tcPr>
          <w:p w14:paraId="7B612487" w14:textId="77777777" w:rsidR="009623F3" w:rsidRPr="009623F3" w:rsidRDefault="009623F3" w:rsidP="009623F3">
            <w:r w:rsidRPr="009623F3">
              <w:t>-1369.56</w:t>
            </w:r>
          </w:p>
        </w:tc>
        <w:tc>
          <w:tcPr>
            <w:tcW w:w="960" w:type="dxa"/>
            <w:noWrap/>
            <w:hideMark/>
          </w:tcPr>
          <w:p w14:paraId="58C3364B" w14:textId="77777777" w:rsidR="009623F3" w:rsidRPr="009623F3" w:rsidRDefault="009623F3" w:rsidP="009623F3">
            <w:r w:rsidRPr="009623F3">
              <w:t>-960.229</w:t>
            </w:r>
          </w:p>
        </w:tc>
        <w:tc>
          <w:tcPr>
            <w:tcW w:w="960" w:type="dxa"/>
            <w:noWrap/>
            <w:hideMark/>
          </w:tcPr>
          <w:p w14:paraId="5406C0C6" w14:textId="77777777" w:rsidR="009623F3" w:rsidRPr="009623F3" w:rsidRDefault="009623F3" w:rsidP="009623F3">
            <w:r w:rsidRPr="009623F3">
              <w:t>-936.925</w:t>
            </w:r>
          </w:p>
        </w:tc>
        <w:tc>
          <w:tcPr>
            <w:tcW w:w="960" w:type="dxa"/>
            <w:noWrap/>
            <w:hideMark/>
          </w:tcPr>
          <w:p w14:paraId="221E4A7E" w14:textId="77777777" w:rsidR="009623F3" w:rsidRPr="009623F3" w:rsidRDefault="009623F3" w:rsidP="009623F3">
            <w:r w:rsidRPr="009623F3">
              <w:t>-879.332</w:t>
            </w:r>
          </w:p>
        </w:tc>
        <w:tc>
          <w:tcPr>
            <w:tcW w:w="960" w:type="dxa"/>
            <w:noWrap/>
            <w:hideMark/>
          </w:tcPr>
          <w:p w14:paraId="7F1C8016" w14:textId="77777777" w:rsidR="009623F3" w:rsidRPr="009623F3" w:rsidRDefault="009623F3" w:rsidP="009623F3">
            <w:r w:rsidRPr="009623F3">
              <w:t>-492.417</w:t>
            </w:r>
          </w:p>
        </w:tc>
        <w:tc>
          <w:tcPr>
            <w:tcW w:w="960" w:type="dxa"/>
            <w:noWrap/>
            <w:hideMark/>
          </w:tcPr>
          <w:p w14:paraId="036AD4AA" w14:textId="77777777" w:rsidR="009623F3" w:rsidRPr="009623F3" w:rsidRDefault="009623F3" w:rsidP="009623F3">
            <w:r w:rsidRPr="009623F3">
              <w:t>-288.518</w:t>
            </w:r>
          </w:p>
        </w:tc>
        <w:tc>
          <w:tcPr>
            <w:tcW w:w="960" w:type="dxa"/>
            <w:noWrap/>
            <w:hideMark/>
          </w:tcPr>
          <w:p w14:paraId="346D3D39" w14:textId="77777777" w:rsidR="009623F3" w:rsidRPr="009623F3" w:rsidRDefault="009623F3" w:rsidP="009623F3">
            <w:r w:rsidRPr="009623F3">
              <w:t>-268.474</w:t>
            </w:r>
          </w:p>
        </w:tc>
        <w:tc>
          <w:tcPr>
            <w:tcW w:w="960" w:type="dxa"/>
            <w:noWrap/>
            <w:hideMark/>
          </w:tcPr>
          <w:p w14:paraId="5DD287C6" w14:textId="77777777" w:rsidR="009623F3" w:rsidRPr="009623F3" w:rsidRDefault="009623F3" w:rsidP="009623F3">
            <w:r w:rsidRPr="009623F3">
              <w:t>-363.694</w:t>
            </w:r>
          </w:p>
        </w:tc>
        <w:tc>
          <w:tcPr>
            <w:tcW w:w="960" w:type="dxa"/>
            <w:noWrap/>
            <w:hideMark/>
          </w:tcPr>
          <w:p w14:paraId="70AFAF7D" w14:textId="77777777" w:rsidR="009623F3" w:rsidRPr="009623F3" w:rsidRDefault="009623F3" w:rsidP="009623F3">
            <w:r w:rsidRPr="009623F3">
              <w:t>-865.047</w:t>
            </w:r>
          </w:p>
        </w:tc>
      </w:tr>
      <w:tr w:rsidR="009623F3" w:rsidRPr="009623F3" w14:paraId="7B4B00AE" w14:textId="77777777" w:rsidTr="009623F3">
        <w:trPr>
          <w:trHeight w:val="288"/>
        </w:trPr>
        <w:tc>
          <w:tcPr>
            <w:tcW w:w="960" w:type="dxa"/>
            <w:noWrap/>
            <w:hideMark/>
          </w:tcPr>
          <w:p w14:paraId="664F3FB8" w14:textId="77777777" w:rsidR="009623F3" w:rsidRPr="009623F3" w:rsidRDefault="009623F3" w:rsidP="009623F3">
            <w:r w:rsidRPr="009623F3">
              <w:t>1.10E-05</w:t>
            </w:r>
          </w:p>
        </w:tc>
        <w:tc>
          <w:tcPr>
            <w:tcW w:w="960" w:type="dxa"/>
            <w:noWrap/>
            <w:hideMark/>
          </w:tcPr>
          <w:p w14:paraId="094C6A96" w14:textId="77777777" w:rsidR="009623F3" w:rsidRPr="009623F3" w:rsidRDefault="009623F3" w:rsidP="009623F3">
            <w:r w:rsidRPr="009623F3">
              <w:t>-1170.69</w:t>
            </w:r>
          </w:p>
        </w:tc>
        <w:tc>
          <w:tcPr>
            <w:tcW w:w="960" w:type="dxa"/>
            <w:noWrap/>
            <w:hideMark/>
          </w:tcPr>
          <w:p w14:paraId="53A1AFD1" w14:textId="77777777" w:rsidR="009623F3" w:rsidRPr="009623F3" w:rsidRDefault="009623F3" w:rsidP="009623F3">
            <w:r w:rsidRPr="009623F3">
              <w:t>-5319.55</w:t>
            </w:r>
          </w:p>
        </w:tc>
        <w:tc>
          <w:tcPr>
            <w:tcW w:w="960" w:type="dxa"/>
            <w:noWrap/>
            <w:hideMark/>
          </w:tcPr>
          <w:p w14:paraId="7CE2CF05" w14:textId="77777777" w:rsidR="009623F3" w:rsidRPr="009623F3" w:rsidRDefault="009623F3" w:rsidP="009623F3">
            <w:r w:rsidRPr="009623F3">
              <w:t>-4729.29</w:t>
            </w:r>
          </w:p>
        </w:tc>
        <w:tc>
          <w:tcPr>
            <w:tcW w:w="960" w:type="dxa"/>
            <w:noWrap/>
            <w:hideMark/>
          </w:tcPr>
          <w:p w14:paraId="242CFAD0" w14:textId="77777777" w:rsidR="009623F3" w:rsidRPr="009623F3" w:rsidRDefault="009623F3" w:rsidP="009623F3">
            <w:r w:rsidRPr="009623F3">
              <w:t>-1501.85</w:t>
            </w:r>
          </w:p>
        </w:tc>
        <w:tc>
          <w:tcPr>
            <w:tcW w:w="960" w:type="dxa"/>
            <w:noWrap/>
            <w:hideMark/>
          </w:tcPr>
          <w:p w14:paraId="6C9ECB1C" w14:textId="77777777" w:rsidR="009623F3" w:rsidRPr="009623F3" w:rsidRDefault="009623F3" w:rsidP="009623F3">
            <w:r w:rsidRPr="009623F3">
              <w:t>-1295.64</w:t>
            </w:r>
          </w:p>
        </w:tc>
        <w:tc>
          <w:tcPr>
            <w:tcW w:w="960" w:type="dxa"/>
            <w:noWrap/>
            <w:hideMark/>
          </w:tcPr>
          <w:p w14:paraId="22E2F14D" w14:textId="77777777" w:rsidR="009623F3" w:rsidRPr="009623F3" w:rsidRDefault="009623F3" w:rsidP="009623F3">
            <w:r w:rsidRPr="009623F3">
              <w:t>-1081.82</w:t>
            </w:r>
          </w:p>
        </w:tc>
        <w:tc>
          <w:tcPr>
            <w:tcW w:w="960" w:type="dxa"/>
            <w:noWrap/>
            <w:hideMark/>
          </w:tcPr>
          <w:p w14:paraId="774FE1D3" w14:textId="77777777" w:rsidR="009623F3" w:rsidRPr="009623F3" w:rsidRDefault="009623F3" w:rsidP="009623F3">
            <w:r w:rsidRPr="009623F3">
              <w:t>-647.879</w:t>
            </w:r>
          </w:p>
        </w:tc>
        <w:tc>
          <w:tcPr>
            <w:tcW w:w="960" w:type="dxa"/>
            <w:noWrap/>
            <w:hideMark/>
          </w:tcPr>
          <w:p w14:paraId="4E974719" w14:textId="77777777" w:rsidR="009623F3" w:rsidRPr="009623F3" w:rsidRDefault="009623F3" w:rsidP="009623F3">
            <w:r w:rsidRPr="009623F3">
              <w:t>-538.696</w:t>
            </w:r>
          </w:p>
        </w:tc>
        <w:tc>
          <w:tcPr>
            <w:tcW w:w="960" w:type="dxa"/>
            <w:noWrap/>
            <w:hideMark/>
          </w:tcPr>
          <w:p w14:paraId="1C8F7635" w14:textId="77777777" w:rsidR="009623F3" w:rsidRPr="009623F3" w:rsidRDefault="009623F3" w:rsidP="009623F3">
            <w:r w:rsidRPr="009623F3">
              <w:t>-449.53</w:t>
            </w:r>
          </w:p>
        </w:tc>
        <w:tc>
          <w:tcPr>
            <w:tcW w:w="960" w:type="dxa"/>
            <w:noWrap/>
            <w:hideMark/>
          </w:tcPr>
          <w:p w14:paraId="46B686DA" w14:textId="77777777" w:rsidR="009623F3" w:rsidRPr="009623F3" w:rsidRDefault="009623F3" w:rsidP="009623F3">
            <w:r w:rsidRPr="009623F3">
              <w:t>-447.877</w:t>
            </w:r>
          </w:p>
        </w:tc>
        <w:tc>
          <w:tcPr>
            <w:tcW w:w="960" w:type="dxa"/>
            <w:noWrap/>
            <w:hideMark/>
          </w:tcPr>
          <w:p w14:paraId="63602A7E" w14:textId="77777777" w:rsidR="009623F3" w:rsidRPr="009623F3" w:rsidRDefault="009623F3" w:rsidP="009623F3">
            <w:r w:rsidRPr="009623F3">
              <w:t>-1718.28</w:t>
            </w:r>
          </w:p>
        </w:tc>
      </w:tr>
      <w:tr w:rsidR="009623F3" w:rsidRPr="009623F3" w14:paraId="2D45FC64" w14:textId="77777777" w:rsidTr="009623F3">
        <w:trPr>
          <w:trHeight w:val="288"/>
        </w:trPr>
        <w:tc>
          <w:tcPr>
            <w:tcW w:w="960" w:type="dxa"/>
            <w:noWrap/>
            <w:hideMark/>
          </w:tcPr>
          <w:p w14:paraId="07661C69" w14:textId="77777777" w:rsidR="009623F3" w:rsidRPr="009623F3" w:rsidRDefault="009623F3" w:rsidP="009623F3">
            <w:r w:rsidRPr="009623F3">
              <w:t>1.20E-05</w:t>
            </w:r>
          </w:p>
        </w:tc>
        <w:tc>
          <w:tcPr>
            <w:tcW w:w="960" w:type="dxa"/>
            <w:noWrap/>
            <w:hideMark/>
          </w:tcPr>
          <w:p w14:paraId="735C8BBC" w14:textId="77777777" w:rsidR="009623F3" w:rsidRPr="009623F3" w:rsidRDefault="009623F3" w:rsidP="009623F3">
            <w:r w:rsidRPr="009623F3">
              <w:t>-3509.43</w:t>
            </w:r>
          </w:p>
        </w:tc>
        <w:tc>
          <w:tcPr>
            <w:tcW w:w="960" w:type="dxa"/>
            <w:noWrap/>
            <w:hideMark/>
          </w:tcPr>
          <w:p w14:paraId="40698FDA" w14:textId="77777777" w:rsidR="009623F3" w:rsidRPr="009623F3" w:rsidRDefault="009623F3" w:rsidP="009623F3">
            <w:r w:rsidRPr="009623F3">
              <w:t>-6016.78</w:t>
            </w:r>
          </w:p>
        </w:tc>
        <w:tc>
          <w:tcPr>
            <w:tcW w:w="960" w:type="dxa"/>
            <w:noWrap/>
            <w:hideMark/>
          </w:tcPr>
          <w:p w14:paraId="2CC06F0B" w14:textId="77777777" w:rsidR="009623F3" w:rsidRPr="009623F3" w:rsidRDefault="009623F3" w:rsidP="009623F3">
            <w:r w:rsidRPr="009623F3">
              <w:t>-5943.08</w:t>
            </w:r>
          </w:p>
        </w:tc>
        <w:tc>
          <w:tcPr>
            <w:tcW w:w="960" w:type="dxa"/>
            <w:noWrap/>
            <w:hideMark/>
          </w:tcPr>
          <w:p w14:paraId="6D70D275" w14:textId="77777777" w:rsidR="009623F3" w:rsidRPr="009623F3" w:rsidRDefault="009623F3" w:rsidP="009623F3">
            <w:r w:rsidRPr="009623F3">
              <w:t>-5181.8</w:t>
            </w:r>
          </w:p>
        </w:tc>
        <w:tc>
          <w:tcPr>
            <w:tcW w:w="960" w:type="dxa"/>
            <w:noWrap/>
            <w:hideMark/>
          </w:tcPr>
          <w:p w14:paraId="1C46CE10" w14:textId="77777777" w:rsidR="009623F3" w:rsidRPr="009623F3" w:rsidRDefault="009623F3" w:rsidP="009623F3">
            <w:r w:rsidRPr="009623F3">
              <w:t>-4318.15</w:t>
            </w:r>
          </w:p>
        </w:tc>
        <w:tc>
          <w:tcPr>
            <w:tcW w:w="960" w:type="dxa"/>
            <w:noWrap/>
            <w:hideMark/>
          </w:tcPr>
          <w:p w14:paraId="635C0384" w14:textId="77777777" w:rsidR="009623F3" w:rsidRPr="009623F3" w:rsidRDefault="009623F3" w:rsidP="009623F3">
            <w:r w:rsidRPr="009623F3">
              <w:t>-2648.52</w:t>
            </w:r>
          </w:p>
        </w:tc>
        <w:tc>
          <w:tcPr>
            <w:tcW w:w="960" w:type="dxa"/>
            <w:noWrap/>
            <w:hideMark/>
          </w:tcPr>
          <w:p w14:paraId="5BFFD8A3" w14:textId="77777777" w:rsidR="009623F3" w:rsidRPr="009623F3" w:rsidRDefault="009623F3" w:rsidP="009623F3">
            <w:r w:rsidRPr="009623F3">
              <w:t>-745.455</w:t>
            </w:r>
          </w:p>
        </w:tc>
        <w:tc>
          <w:tcPr>
            <w:tcW w:w="960" w:type="dxa"/>
            <w:noWrap/>
            <w:hideMark/>
          </w:tcPr>
          <w:p w14:paraId="0126BE75" w14:textId="77777777" w:rsidR="009623F3" w:rsidRPr="009623F3" w:rsidRDefault="009623F3" w:rsidP="009623F3">
            <w:r w:rsidRPr="009623F3">
              <w:t>-674.658</w:t>
            </w:r>
          </w:p>
        </w:tc>
        <w:tc>
          <w:tcPr>
            <w:tcW w:w="960" w:type="dxa"/>
            <w:noWrap/>
            <w:hideMark/>
          </w:tcPr>
          <w:p w14:paraId="46654ECB" w14:textId="77777777" w:rsidR="009623F3" w:rsidRPr="009623F3" w:rsidRDefault="009623F3" w:rsidP="009623F3">
            <w:r w:rsidRPr="009623F3">
              <w:t>-594.716</w:t>
            </w:r>
          </w:p>
        </w:tc>
        <w:tc>
          <w:tcPr>
            <w:tcW w:w="960" w:type="dxa"/>
            <w:noWrap/>
            <w:hideMark/>
          </w:tcPr>
          <w:p w14:paraId="378C95BE" w14:textId="77777777" w:rsidR="009623F3" w:rsidRPr="009623F3" w:rsidRDefault="009623F3" w:rsidP="009623F3">
            <w:r w:rsidRPr="009623F3">
              <w:t>-589.324</w:t>
            </w:r>
          </w:p>
        </w:tc>
        <w:tc>
          <w:tcPr>
            <w:tcW w:w="960" w:type="dxa"/>
            <w:noWrap/>
            <w:hideMark/>
          </w:tcPr>
          <w:p w14:paraId="275970B8" w14:textId="77777777" w:rsidR="009623F3" w:rsidRPr="009623F3" w:rsidRDefault="009623F3" w:rsidP="009623F3">
            <w:r w:rsidRPr="009623F3">
              <w:t>-3022.19</w:t>
            </w:r>
          </w:p>
        </w:tc>
      </w:tr>
      <w:tr w:rsidR="009623F3" w:rsidRPr="009623F3" w14:paraId="1A98FA3C" w14:textId="77777777" w:rsidTr="009623F3">
        <w:trPr>
          <w:trHeight w:val="288"/>
        </w:trPr>
        <w:tc>
          <w:tcPr>
            <w:tcW w:w="960" w:type="dxa"/>
            <w:noWrap/>
            <w:hideMark/>
          </w:tcPr>
          <w:p w14:paraId="70F04EFC" w14:textId="77777777" w:rsidR="009623F3" w:rsidRPr="009623F3" w:rsidRDefault="009623F3" w:rsidP="009623F3">
            <w:r w:rsidRPr="009623F3">
              <w:t>1.30E-05</w:t>
            </w:r>
          </w:p>
        </w:tc>
        <w:tc>
          <w:tcPr>
            <w:tcW w:w="960" w:type="dxa"/>
            <w:noWrap/>
            <w:hideMark/>
          </w:tcPr>
          <w:p w14:paraId="4E12FE66" w14:textId="77777777" w:rsidR="009623F3" w:rsidRPr="009623F3" w:rsidRDefault="009623F3" w:rsidP="009623F3">
            <w:r w:rsidRPr="009623F3">
              <w:t>-5876.21</w:t>
            </w:r>
          </w:p>
        </w:tc>
        <w:tc>
          <w:tcPr>
            <w:tcW w:w="960" w:type="dxa"/>
            <w:noWrap/>
            <w:hideMark/>
          </w:tcPr>
          <w:p w14:paraId="49B67BC6" w14:textId="77777777" w:rsidR="009623F3" w:rsidRPr="009623F3" w:rsidRDefault="009623F3" w:rsidP="009623F3">
            <w:r w:rsidRPr="009623F3">
              <w:t>-6553.23</w:t>
            </w:r>
          </w:p>
        </w:tc>
        <w:tc>
          <w:tcPr>
            <w:tcW w:w="960" w:type="dxa"/>
            <w:noWrap/>
            <w:hideMark/>
          </w:tcPr>
          <w:p w14:paraId="78B74A45" w14:textId="77777777" w:rsidR="009623F3" w:rsidRPr="009623F3" w:rsidRDefault="009623F3" w:rsidP="009623F3">
            <w:r w:rsidRPr="009623F3">
              <w:t>-6302.04</w:t>
            </w:r>
          </w:p>
        </w:tc>
        <w:tc>
          <w:tcPr>
            <w:tcW w:w="960" w:type="dxa"/>
            <w:noWrap/>
            <w:hideMark/>
          </w:tcPr>
          <w:p w14:paraId="2AA93620" w14:textId="77777777" w:rsidR="009623F3" w:rsidRPr="009623F3" w:rsidRDefault="009623F3" w:rsidP="009623F3">
            <w:r w:rsidRPr="009623F3">
              <w:t>-5657.41</w:t>
            </w:r>
          </w:p>
        </w:tc>
        <w:tc>
          <w:tcPr>
            <w:tcW w:w="960" w:type="dxa"/>
            <w:noWrap/>
            <w:hideMark/>
          </w:tcPr>
          <w:p w14:paraId="388E233F" w14:textId="77777777" w:rsidR="009623F3" w:rsidRPr="009623F3" w:rsidRDefault="009623F3" w:rsidP="009623F3">
            <w:r w:rsidRPr="009623F3">
              <w:t>-6037.74</w:t>
            </w:r>
          </w:p>
        </w:tc>
        <w:tc>
          <w:tcPr>
            <w:tcW w:w="960" w:type="dxa"/>
            <w:noWrap/>
            <w:hideMark/>
          </w:tcPr>
          <w:p w14:paraId="3FEAF583" w14:textId="77777777" w:rsidR="009623F3" w:rsidRPr="009623F3" w:rsidRDefault="009623F3" w:rsidP="009623F3">
            <w:r w:rsidRPr="009623F3">
              <w:t>-5140.82</w:t>
            </w:r>
          </w:p>
        </w:tc>
        <w:tc>
          <w:tcPr>
            <w:tcW w:w="960" w:type="dxa"/>
            <w:noWrap/>
            <w:hideMark/>
          </w:tcPr>
          <w:p w14:paraId="33D98353" w14:textId="77777777" w:rsidR="009623F3" w:rsidRPr="009623F3" w:rsidRDefault="009623F3" w:rsidP="009623F3">
            <w:r w:rsidRPr="009623F3">
              <w:t>-824.255</w:t>
            </w:r>
          </w:p>
        </w:tc>
        <w:tc>
          <w:tcPr>
            <w:tcW w:w="960" w:type="dxa"/>
            <w:noWrap/>
            <w:hideMark/>
          </w:tcPr>
          <w:p w14:paraId="3A8FCDBC" w14:textId="77777777" w:rsidR="009623F3" w:rsidRPr="009623F3" w:rsidRDefault="009623F3" w:rsidP="009623F3">
            <w:r w:rsidRPr="009623F3">
              <w:t>-761.95</w:t>
            </w:r>
          </w:p>
        </w:tc>
        <w:tc>
          <w:tcPr>
            <w:tcW w:w="960" w:type="dxa"/>
            <w:noWrap/>
            <w:hideMark/>
          </w:tcPr>
          <w:p w14:paraId="39D4832F" w14:textId="77777777" w:rsidR="009623F3" w:rsidRPr="009623F3" w:rsidRDefault="009623F3" w:rsidP="009623F3">
            <w:r w:rsidRPr="009623F3">
              <w:t>-704.468</w:t>
            </w:r>
          </w:p>
        </w:tc>
        <w:tc>
          <w:tcPr>
            <w:tcW w:w="960" w:type="dxa"/>
            <w:noWrap/>
            <w:hideMark/>
          </w:tcPr>
          <w:p w14:paraId="28B96C68" w14:textId="77777777" w:rsidR="009623F3" w:rsidRPr="009623F3" w:rsidRDefault="009623F3" w:rsidP="009623F3">
            <w:r w:rsidRPr="009623F3">
              <w:t>-698.647</w:t>
            </w:r>
          </w:p>
        </w:tc>
        <w:tc>
          <w:tcPr>
            <w:tcW w:w="960" w:type="dxa"/>
            <w:noWrap/>
            <w:hideMark/>
          </w:tcPr>
          <w:p w14:paraId="6C808C73" w14:textId="77777777" w:rsidR="009623F3" w:rsidRPr="009623F3" w:rsidRDefault="009623F3" w:rsidP="009623F3">
            <w:r w:rsidRPr="009623F3">
              <w:t>-3855.68</w:t>
            </w:r>
          </w:p>
        </w:tc>
      </w:tr>
      <w:tr w:rsidR="009623F3" w:rsidRPr="009623F3" w14:paraId="3CD783E8" w14:textId="77777777" w:rsidTr="009623F3">
        <w:trPr>
          <w:trHeight w:val="288"/>
        </w:trPr>
        <w:tc>
          <w:tcPr>
            <w:tcW w:w="960" w:type="dxa"/>
            <w:noWrap/>
            <w:hideMark/>
          </w:tcPr>
          <w:p w14:paraId="79C49D58" w14:textId="77777777" w:rsidR="009623F3" w:rsidRPr="009623F3" w:rsidRDefault="009623F3" w:rsidP="009623F3">
            <w:r w:rsidRPr="009623F3">
              <w:lastRenderedPageBreak/>
              <w:t>1.40E-05</w:t>
            </w:r>
          </w:p>
        </w:tc>
        <w:tc>
          <w:tcPr>
            <w:tcW w:w="960" w:type="dxa"/>
            <w:noWrap/>
            <w:hideMark/>
          </w:tcPr>
          <w:p w14:paraId="06D5391A" w14:textId="77777777" w:rsidR="009623F3" w:rsidRPr="009623F3" w:rsidRDefault="009623F3" w:rsidP="009623F3">
            <w:r w:rsidRPr="009623F3">
              <w:t>-6129.79</w:t>
            </w:r>
          </w:p>
        </w:tc>
        <w:tc>
          <w:tcPr>
            <w:tcW w:w="960" w:type="dxa"/>
            <w:noWrap/>
            <w:hideMark/>
          </w:tcPr>
          <w:p w14:paraId="3CFC3EF0" w14:textId="77777777" w:rsidR="009623F3" w:rsidRPr="009623F3" w:rsidRDefault="009623F3" w:rsidP="009623F3">
            <w:r w:rsidRPr="009623F3">
              <w:t>-6944.75</w:t>
            </w:r>
          </w:p>
        </w:tc>
        <w:tc>
          <w:tcPr>
            <w:tcW w:w="960" w:type="dxa"/>
            <w:noWrap/>
            <w:hideMark/>
          </w:tcPr>
          <w:p w14:paraId="34074246" w14:textId="77777777" w:rsidR="009623F3" w:rsidRPr="009623F3" w:rsidRDefault="009623F3" w:rsidP="009623F3">
            <w:r w:rsidRPr="009623F3">
              <w:t>-6681.47</w:t>
            </w:r>
          </w:p>
        </w:tc>
        <w:tc>
          <w:tcPr>
            <w:tcW w:w="960" w:type="dxa"/>
            <w:noWrap/>
            <w:hideMark/>
          </w:tcPr>
          <w:p w14:paraId="15863D0A" w14:textId="77777777" w:rsidR="009623F3" w:rsidRPr="009623F3" w:rsidRDefault="009623F3" w:rsidP="009623F3">
            <w:r w:rsidRPr="009623F3">
              <w:t>-5949.58</w:t>
            </w:r>
          </w:p>
        </w:tc>
        <w:tc>
          <w:tcPr>
            <w:tcW w:w="960" w:type="dxa"/>
            <w:noWrap/>
            <w:hideMark/>
          </w:tcPr>
          <w:p w14:paraId="59E078A8" w14:textId="77777777" w:rsidR="009623F3" w:rsidRPr="009623F3" w:rsidRDefault="009623F3" w:rsidP="009623F3">
            <w:r w:rsidRPr="009623F3">
              <w:t>-6432.1</w:t>
            </w:r>
          </w:p>
        </w:tc>
        <w:tc>
          <w:tcPr>
            <w:tcW w:w="960" w:type="dxa"/>
            <w:noWrap/>
            <w:hideMark/>
          </w:tcPr>
          <w:p w14:paraId="13819E93" w14:textId="77777777" w:rsidR="009623F3" w:rsidRPr="009623F3" w:rsidRDefault="009623F3" w:rsidP="009623F3">
            <w:r w:rsidRPr="009623F3">
              <w:t>-5699.38</w:t>
            </w:r>
          </w:p>
        </w:tc>
        <w:tc>
          <w:tcPr>
            <w:tcW w:w="960" w:type="dxa"/>
            <w:noWrap/>
            <w:hideMark/>
          </w:tcPr>
          <w:p w14:paraId="6EAD2333" w14:textId="77777777" w:rsidR="009623F3" w:rsidRPr="009623F3" w:rsidRDefault="009623F3" w:rsidP="009623F3">
            <w:r w:rsidRPr="009623F3">
              <w:t>-900.69</w:t>
            </w:r>
          </w:p>
        </w:tc>
        <w:tc>
          <w:tcPr>
            <w:tcW w:w="960" w:type="dxa"/>
            <w:noWrap/>
            <w:hideMark/>
          </w:tcPr>
          <w:p w14:paraId="032C4568" w14:textId="77777777" w:rsidR="009623F3" w:rsidRPr="009623F3" w:rsidRDefault="009623F3" w:rsidP="009623F3">
            <w:r w:rsidRPr="009623F3">
              <w:t>-834.942</w:t>
            </w:r>
          </w:p>
        </w:tc>
        <w:tc>
          <w:tcPr>
            <w:tcW w:w="960" w:type="dxa"/>
            <w:noWrap/>
            <w:hideMark/>
          </w:tcPr>
          <w:p w14:paraId="546F4D38" w14:textId="77777777" w:rsidR="009623F3" w:rsidRPr="009623F3" w:rsidRDefault="009623F3" w:rsidP="009623F3">
            <w:r w:rsidRPr="009623F3">
              <w:t>-790.572</w:t>
            </w:r>
          </w:p>
        </w:tc>
        <w:tc>
          <w:tcPr>
            <w:tcW w:w="960" w:type="dxa"/>
            <w:noWrap/>
            <w:hideMark/>
          </w:tcPr>
          <w:p w14:paraId="4CF23E27" w14:textId="77777777" w:rsidR="009623F3" w:rsidRPr="009623F3" w:rsidRDefault="009623F3" w:rsidP="009623F3">
            <w:r w:rsidRPr="009623F3">
              <w:t>-783.992</w:t>
            </w:r>
          </w:p>
        </w:tc>
        <w:tc>
          <w:tcPr>
            <w:tcW w:w="960" w:type="dxa"/>
            <w:noWrap/>
            <w:hideMark/>
          </w:tcPr>
          <w:p w14:paraId="044742BA" w14:textId="77777777" w:rsidR="009623F3" w:rsidRPr="009623F3" w:rsidRDefault="009623F3" w:rsidP="009623F3">
            <w:r w:rsidRPr="009623F3">
              <w:t>-4114.73</w:t>
            </w:r>
          </w:p>
        </w:tc>
      </w:tr>
      <w:tr w:rsidR="009623F3" w:rsidRPr="009623F3" w14:paraId="78A2190E" w14:textId="77777777" w:rsidTr="009623F3">
        <w:trPr>
          <w:trHeight w:val="288"/>
        </w:trPr>
        <w:tc>
          <w:tcPr>
            <w:tcW w:w="960" w:type="dxa"/>
            <w:noWrap/>
            <w:hideMark/>
          </w:tcPr>
          <w:p w14:paraId="32EC26CF" w14:textId="77777777" w:rsidR="009623F3" w:rsidRPr="009623F3" w:rsidRDefault="009623F3" w:rsidP="009623F3">
            <w:r w:rsidRPr="009623F3">
              <w:t>1.50E-05</w:t>
            </w:r>
          </w:p>
        </w:tc>
        <w:tc>
          <w:tcPr>
            <w:tcW w:w="960" w:type="dxa"/>
            <w:noWrap/>
            <w:hideMark/>
          </w:tcPr>
          <w:p w14:paraId="2899B0A3" w14:textId="77777777" w:rsidR="009623F3" w:rsidRPr="009623F3" w:rsidRDefault="009623F3" w:rsidP="009623F3">
            <w:r w:rsidRPr="009623F3">
              <w:t>-6331.78</w:t>
            </w:r>
          </w:p>
        </w:tc>
        <w:tc>
          <w:tcPr>
            <w:tcW w:w="960" w:type="dxa"/>
            <w:noWrap/>
            <w:hideMark/>
          </w:tcPr>
          <w:p w14:paraId="2B1A2419" w14:textId="77777777" w:rsidR="009623F3" w:rsidRPr="009623F3" w:rsidRDefault="009623F3" w:rsidP="009623F3">
            <w:r w:rsidRPr="009623F3">
              <w:t>-7238.46</w:t>
            </w:r>
          </w:p>
        </w:tc>
        <w:tc>
          <w:tcPr>
            <w:tcW w:w="960" w:type="dxa"/>
            <w:noWrap/>
            <w:hideMark/>
          </w:tcPr>
          <w:p w14:paraId="24E7A67B" w14:textId="77777777" w:rsidR="009623F3" w:rsidRPr="009623F3" w:rsidRDefault="009623F3" w:rsidP="009623F3">
            <w:r w:rsidRPr="009623F3">
              <w:t>-7101.19</w:t>
            </w:r>
          </w:p>
        </w:tc>
        <w:tc>
          <w:tcPr>
            <w:tcW w:w="960" w:type="dxa"/>
            <w:noWrap/>
            <w:hideMark/>
          </w:tcPr>
          <w:p w14:paraId="65EA7687" w14:textId="77777777" w:rsidR="009623F3" w:rsidRPr="009623F3" w:rsidRDefault="009623F3" w:rsidP="009623F3">
            <w:r w:rsidRPr="009623F3">
              <w:t>-6354.68</w:t>
            </w:r>
          </w:p>
        </w:tc>
        <w:tc>
          <w:tcPr>
            <w:tcW w:w="960" w:type="dxa"/>
            <w:noWrap/>
            <w:hideMark/>
          </w:tcPr>
          <w:p w14:paraId="6ED1FB92" w14:textId="77777777" w:rsidR="009623F3" w:rsidRPr="009623F3" w:rsidRDefault="009623F3" w:rsidP="009623F3">
            <w:r w:rsidRPr="009623F3">
              <w:t>-6683.23</w:t>
            </w:r>
          </w:p>
        </w:tc>
        <w:tc>
          <w:tcPr>
            <w:tcW w:w="960" w:type="dxa"/>
            <w:noWrap/>
            <w:hideMark/>
          </w:tcPr>
          <w:p w14:paraId="08AD0AC6" w14:textId="77777777" w:rsidR="009623F3" w:rsidRPr="009623F3" w:rsidRDefault="009623F3" w:rsidP="009623F3">
            <w:r w:rsidRPr="009623F3">
              <w:t>-6199.1</w:t>
            </w:r>
          </w:p>
        </w:tc>
        <w:tc>
          <w:tcPr>
            <w:tcW w:w="960" w:type="dxa"/>
            <w:noWrap/>
            <w:hideMark/>
          </w:tcPr>
          <w:p w14:paraId="718315C9" w14:textId="77777777" w:rsidR="009623F3" w:rsidRPr="009623F3" w:rsidRDefault="009623F3" w:rsidP="009623F3">
            <w:r w:rsidRPr="009623F3">
              <w:t>-991.542</w:t>
            </w:r>
          </w:p>
        </w:tc>
        <w:tc>
          <w:tcPr>
            <w:tcW w:w="960" w:type="dxa"/>
            <w:noWrap/>
            <w:hideMark/>
          </w:tcPr>
          <w:p w14:paraId="4CE7A147" w14:textId="77777777" w:rsidR="009623F3" w:rsidRPr="009623F3" w:rsidRDefault="009623F3" w:rsidP="009623F3">
            <w:r w:rsidRPr="009623F3">
              <w:t>-896.778</w:t>
            </w:r>
          </w:p>
        </w:tc>
        <w:tc>
          <w:tcPr>
            <w:tcW w:w="960" w:type="dxa"/>
            <w:noWrap/>
            <w:hideMark/>
          </w:tcPr>
          <w:p w14:paraId="6D22F1F0" w14:textId="77777777" w:rsidR="009623F3" w:rsidRPr="009623F3" w:rsidRDefault="009623F3" w:rsidP="009623F3">
            <w:r w:rsidRPr="009623F3">
              <w:t>-864.973</w:t>
            </w:r>
          </w:p>
        </w:tc>
        <w:tc>
          <w:tcPr>
            <w:tcW w:w="960" w:type="dxa"/>
            <w:noWrap/>
            <w:hideMark/>
          </w:tcPr>
          <w:p w14:paraId="70A87986" w14:textId="77777777" w:rsidR="009623F3" w:rsidRPr="009623F3" w:rsidRDefault="009623F3" w:rsidP="009623F3">
            <w:r w:rsidRPr="009623F3">
              <w:t>-858.8</w:t>
            </w:r>
          </w:p>
        </w:tc>
        <w:tc>
          <w:tcPr>
            <w:tcW w:w="960" w:type="dxa"/>
            <w:noWrap/>
            <w:hideMark/>
          </w:tcPr>
          <w:p w14:paraId="0A4AF4E8" w14:textId="77777777" w:rsidR="009623F3" w:rsidRPr="009623F3" w:rsidRDefault="009623F3" w:rsidP="009623F3">
            <w:r w:rsidRPr="009623F3">
              <w:t>-4352.05</w:t>
            </w:r>
          </w:p>
        </w:tc>
      </w:tr>
      <w:tr w:rsidR="009623F3" w:rsidRPr="009623F3" w14:paraId="4F978F6C" w14:textId="77777777" w:rsidTr="009623F3">
        <w:trPr>
          <w:trHeight w:val="288"/>
        </w:trPr>
        <w:tc>
          <w:tcPr>
            <w:tcW w:w="960" w:type="dxa"/>
            <w:noWrap/>
            <w:hideMark/>
          </w:tcPr>
          <w:p w14:paraId="7DA837CD" w14:textId="77777777" w:rsidR="009623F3" w:rsidRPr="009623F3" w:rsidRDefault="009623F3" w:rsidP="009623F3">
            <w:r w:rsidRPr="009623F3">
              <w:t>1.60E-05</w:t>
            </w:r>
          </w:p>
        </w:tc>
        <w:tc>
          <w:tcPr>
            <w:tcW w:w="960" w:type="dxa"/>
            <w:noWrap/>
            <w:hideMark/>
          </w:tcPr>
          <w:p w14:paraId="3971AE48" w14:textId="77777777" w:rsidR="009623F3" w:rsidRPr="009623F3" w:rsidRDefault="009623F3" w:rsidP="009623F3">
            <w:r w:rsidRPr="009623F3">
              <w:t>-6503.14</w:t>
            </w:r>
          </w:p>
        </w:tc>
        <w:tc>
          <w:tcPr>
            <w:tcW w:w="960" w:type="dxa"/>
            <w:noWrap/>
            <w:hideMark/>
          </w:tcPr>
          <w:p w14:paraId="5937CEE8" w14:textId="77777777" w:rsidR="009623F3" w:rsidRPr="009623F3" w:rsidRDefault="009623F3" w:rsidP="009623F3">
            <w:r w:rsidRPr="009623F3">
              <w:t>-7404.13</w:t>
            </w:r>
          </w:p>
        </w:tc>
        <w:tc>
          <w:tcPr>
            <w:tcW w:w="960" w:type="dxa"/>
            <w:noWrap/>
            <w:hideMark/>
          </w:tcPr>
          <w:p w14:paraId="4D097073" w14:textId="77777777" w:rsidR="009623F3" w:rsidRPr="009623F3" w:rsidRDefault="009623F3" w:rsidP="009623F3">
            <w:r w:rsidRPr="009623F3">
              <w:t>-7287.42</w:t>
            </w:r>
          </w:p>
        </w:tc>
        <w:tc>
          <w:tcPr>
            <w:tcW w:w="960" w:type="dxa"/>
            <w:noWrap/>
            <w:hideMark/>
          </w:tcPr>
          <w:p w14:paraId="7E2BC144" w14:textId="77777777" w:rsidR="009623F3" w:rsidRPr="009623F3" w:rsidRDefault="009623F3" w:rsidP="009623F3">
            <w:r w:rsidRPr="009623F3">
              <w:t>-6671.43</w:t>
            </w:r>
          </w:p>
        </w:tc>
        <w:tc>
          <w:tcPr>
            <w:tcW w:w="960" w:type="dxa"/>
            <w:noWrap/>
            <w:hideMark/>
          </w:tcPr>
          <w:p w14:paraId="6FA25792" w14:textId="77777777" w:rsidR="009623F3" w:rsidRPr="009623F3" w:rsidRDefault="009623F3" w:rsidP="009623F3">
            <w:r w:rsidRPr="009623F3">
              <w:t>-6886.17</w:t>
            </w:r>
          </w:p>
        </w:tc>
        <w:tc>
          <w:tcPr>
            <w:tcW w:w="960" w:type="dxa"/>
            <w:noWrap/>
            <w:hideMark/>
          </w:tcPr>
          <w:p w14:paraId="42065E45" w14:textId="77777777" w:rsidR="009623F3" w:rsidRPr="009623F3" w:rsidRDefault="009623F3" w:rsidP="009623F3">
            <w:r w:rsidRPr="009623F3">
              <w:t>-6575.99</w:t>
            </w:r>
          </w:p>
        </w:tc>
        <w:tc>
          <w:tcPr>
            <w:tcW w:w="960" w:type="dxa"/>
            <w:noWrap/>
            <w:hideMark/>
          </w:tcPr>
          <w:p w14:paraId="095B5C01" w14:textId="77777777" w:rsidR="009623F3" w:rsidRPr="009623F3" w:rsidRDefault="009623F3" w:rsidP="009623F3">
            <w:r w:rsidRPr="009623F3">
              <w:t>-1090.63</w:t>
            </w:r>
          </w:p>
        </w:tc>
        <w:tc>
          <w:tcPr>
            <w:tcW w:w="960" w:type="dxa"/>
            <w:noWrap/>
            <w:hideMark/>
          </w:tcPr>
          <w:p w14:paraId="10E54B2A" w14:textId="77777777" w:rsidR="009623F3" w:rsidRPr="009623F3" w:rsidRDefault="009623F3" w:rsidP="009623F3">
            <w:r w:rsidRPr="009623F3">
              <w:t>-964.46</w:t>
            </w:r>
          </w:p>
        </w:tc>
        <w:tc>
          <w:tcPr>
            <w:tcW w:w="960" w:type="dxa"/>
            <w:noWrap/>
            <w:hideMark/>
          </w:tcPr>
          <w:p w14:paraId="47813198" w14:textId="77777777" w:rsidR="009623F3" w:rsidRPr="009623F3" w:rsidRDefault="009623F3" w:rsidP="009623F3">
            <w:r w:rsidRPr="009623F3">
              <w:t>-935.608</w:t>
            </w:r>
          </w:p>
        </w:tc>
        <w:tc>
          <w:tcPr>
            <w:tcW w:w="960" w:type="dxa"/>
            <w:noWrap/>
            <w:hideMark/>
          </w:tcPr>
          <w:p w14:paraId="42587BEB" w14:textId="77777777" w:rsidR="009623F3" w:rsidRPr="009623F3" w:rsidRDefault="009623F3" w:rsidP="009623F3">
            <w:r w:rsidRPr="009623F3">
              <w:t>-927.531</w:t>
            </w:r>
          </w:p>
        </w:tc>
        <w:tc>
          <w:tcPr>
            <w:tcW w:w="960" w:type="dxa"/>
            <w:noWrap/>
            <w:hideMark/>
          </w:tcPr>
          <w:p w14:paraId="5796CF32" w14:textId="77777777" w:rsidR="009623F3" w:rsidRPr="009623F3" w:rsidRDefault="009623F3" w:rsidP="009623F3">
            <w:r w:rsidRPr="009623F3">
              <w:t>-4524.65</w:t>
            </w:r>
          </w:p>
        </w:tc>
      </w:tr>
      <w:tr w:rsidR="009623F3" w:rsidRPr="009623F3" w14:paraId="14781873" w14:textId="77777777" w:rsidTr="009623F3">
        <w:trPr>
          <w:trHeight w:val="288"/>
        </w:trPr>
        <w:tc>
          <w:tcPr>
            <w:tcW w:w="960" w:type="dxa"/>
            <w:noWrap/>
            <w:hideMark/>
          </w:tcPr>
          <w:p w14:paraId="04660F69" w14:textId="77777777" w:rsidR="009623F3" w:rsidRPr="009623F3" w:rsidRDefault="009623F3" w:rsidP="009623F3">
            <w:r w:rsidRPr="009623F3">
              <w:t>1.70E-05</w:t>
            </w:r>
          </w:p>
        </w:tc>
        <w:tc>
          <w:tcPr>
            <w:tcW w:w="960" w:type="dxa"/>
            <w:noWrap/>
            <w:hideMark/>
          </w:tcPr>
          <w:p w14:paraId="5A69D535" w14:textId="77777777" w:rsidR="009623F3" w:rsidRPr="009623F3" w:rsidRDefault="009623F3" w:rsidP="009623F3">
            <w:r w:rsidRPr="009623F3">
              <w:t>-6673.3</w:t>
            </w:r>
          </w:p>
        </w:tc>
        <w:tc>
          <w:tcPr>
            <w:tcW w:w="960" w:type="dxa"/>
            <w:noWrap/>
            <w:hideMark/>
          </w:tcPr>
          <w:p w14:paraId="29253696" w14:textId="77777777" w:rsidR="009623F3" w:rsidRPr="009623F3" w:rsidRDefault="009623F3" w:rsidP="009623F3">
            <w:r w:rsidRPr="009623F3">
              <w:t>-7443.02</w:t>
            </w:r>
          </w:p>
        </w:tc>
        <w:tc>
          <w:tcPr>
            <w:tcW w:w="960" w:type="dxa"/>
            <w:noWrap/>
            <w:hideMark/>
          </w:tcPr>
          <w:p w14:paraId="13ABD44A" w14:textId="77777777" w:rsidR="009623F3" w:rsidRPr="009623F3" w:rsidRDefault="009623F3" w:rsidP="009623F3">
            <w:r w:rsidRPr="009623F3">
              <w:t>-7218.44</w:t>
            </w:r>
          </w:p>
        </w:tc>
        <w:tc>
          <w:tcPr>
            <w:tcW w:w="960" w:type="dxa"/>
            <w:noWrap/>
            <w:hideMark/>
          </w:tcPr>
          <w:p w14:paraId="41FBCC69" w14:textId="77777777" w:rsidR="009623F3" w:rsidRPr="009623F3" w:rsidRDefault="009623F3" w:rsidP="009623F3">
            <w:r w:rsidRPr="009623F3">
              <w:t>-6860.89</w:t>
            </w:r>
          </w:p>
        </w:tc>
        <w:tc>
          <w:tcPr>
            <w:tcW w:w="960" w:type="dxa"/>
            <w:noWrap/>
            <w:hideMark/>
          </w:tcPr>
          <w:p w14:paraId="73DDB474" w14:textId="77777777" w:rsidR="009623F3" w:rsidRPr="009623F3" w:rsidRDefault="009623F3" w:rsidP="009623F3">
            <w:r w:rsidRPr="009623F3">
              <w:t>-7079.7</w:t>
            </w:r>
          </w:p>
        </w:tc>
        <w:tc>
          <w:tcPr>
            <w:tcW w:w="960" w:type="dxa"/>
            <w:noWrap/>
            <w:hideMark/>
          </w:tcPr>
          <w:p w14:paraId="1B60BDF4" w14:textId="77777777" w:rsidR="009623F3" w:rsidRPr="009623F3" w:rsidRDefault="009623F3" w:rsidP="009623F3">
            <w:r w:rsidRPr="009623F3">
              <w:t>-6819.92</w:t>
            </w:r>
          </w:p>
        </w:tc>
        <w:tc>
          <w:tcPr>
            <w:tcW w:w="960" w:type="dxa"/>
            <w:noWrap/>
            <w:hideMark/>
          </w:tcPr>
          <w:p w14:paraId="6963FE33" w14:textId="77777777" w:rsidR="009623F3" w:rsidRPr="009623F3" w:rsidRDefault="009623F3" w:rsidP="009623F3">
            <w:r w:rsidRPr="009623F3">
              <w:t>-1226.57</w:t>
            </w:r>
          </w:p>
        </w:tc>
        <w:tc>
          <w:tcPr>
            <w:tcW w:w="960" w:type="dxa"/>
            <w:noWrap/>
            <w:hideMark/>
          </w:tcPr>
          <w:p w14:paraId="3C1BCC16" w14:textId="77777777" w:rsidR="009623F3" w:rsidRPr="009623F3" w:rsidRDefault="009623F3" w:rsidP="009623F3">
            <w:r w:rsidRPr="009623F3">
              <w:t>-1047.99</w:t>
            </w:r>
          </w:p>
        </w:tc>
        <w:tc>
          <w:tcPr>
            <w:tcW w:w="960" w:type="dxa"/>
            <w:noWrap/>
            <w:hideMark/>
          </w:tcPr>
          <w:p w14:paraId="11712E81" w14:textId="77777777" w:rsidR="009623F3" w:rsidRPr="009623F3" w:rsidRDefault="009623F3" w:rsidP="009623F3">
            <w:r w:rsidRPr="009623F3">
              <w:t>-1003.81</w:t>
            </w:r>
          </w:p>
        </w:tc>
        <w:tc>
          <w:tcPr>
            <w:tcW w:w="960" w:type="dxa"/>
            <w:noWrap/>
            <w:hideMark/>
          </w:tcPr>
          <w:p w14:paraId="3E11BB6B" w14:textId="77777777" w:rsidR="009623F3" w:rsidRPr="009623F3" w:rsidRDefault="009623F3" w:rsidP="009623F3">
            <w:r w:rsidRPr="009623F3">
              <w:t>-990.925</w:t>
            </w:r>
          </w:p>
        </w:tc>
        <w:tc>
          <w:tcPr>
            <w:tcW w:w="960" w:type="dxa"/>
            <w:noWrap/>
            <w:hideMark/>
          </w:tcPr>
          <w:p w14:paraId="494FC652" w14:textId="77777777" w:rsidR="009623F3" w:rsidRPr="009623F3" w:rsidRDefault="009623F3" w:rsidP="009623F3">
            <w:r w:rsidRPr="009623F3">
              <w:t>-4636.46</w:t>
            </w:r>
          </w:p>
        </w:tc>
      </w:tr>
      <w:tr w:rsidR="009623F3" w:rsidRPr="009623F3" w14:paraId="50A96E0E" w14:textId="77777777" w:rsidTr="009623F3">
        <w:trPr>
          <w:trHeight w:val="288"/>
        </w:trPr>
        <w:tc>
          <w:tcPr>
            <w:tcW w:w="960" w:type="dxa"/>
            <w:noWrap/>
            <w:hideMark/>
          </w:tcPr>
          <w:p w14:paraId="5E4EB364" w14:textId="77777777" w:rsidR="009623F3" w:rsidRPr="009623F3" w:rsidRDefault="009623F3" w:rsidP="009623F3">
            <w:r w:rsidRPr="009623F3">
              <w:t>1.80E-05</w:t>
            </w:r>
          </w:p>
        </w:tc>
        <w:tc>
          <w:tcPr>
            <w:tcW w:w="960" w:type="dxa"/>
            <w:noWrap/>
            <w:hideMark/>
          </w:tcPr>
          <w:p w14:paraId="0C44E556" w14:textId="77777777" w:rsidR="009623F3" w:rsidRPr="009623F3" w:rsidRDefault="009623F3" w:rsidP="009623F3">
            <w:r w:rsidRPr="009623F3">
              <w:t>-6814.58</w:t>
            </w:r>
          </w:p>
        </w:tc>
        <w:tc>
          <w:tcPr>
            <w:tcW w:w="960" w:type="dxa"/>
            <w:noWrap/>
            <w:hideMark/>
          </w:tcPr>
          <w:p w14:paraId="4A1EDE32" w14:textId="77777777" w:rsidR="009623F3" w:rsidRPr="009623F3" w:rsidRDefault="009623F3" w:rsidP="009623F3">
            <w:r w:rsidRPr="009623F3">
              <w:t>-7396.09</w:t>
            </w:r>
          </w:p>
        </w:tc>
        <w:tc>
          <w:tcPr>
            <w:tcW w:w="960" w:type="dxa"/>
            <w:noWrap/>
            <w:hideMark/>
          </w:tcPr>
          <w:p w14:paraId="1D3F08B8" w14:textId="77777777" w:rsidR="009623F3" w:rsidRPr="009623F3" w:rsidRDefault="009623F3" w:rsidP="009623F3">
            <w:r w:rsidRPr="009623F3">
              <w:t>-7174.46</w:t>
            </w:r>
          </w:p>
        </w:tc>
        <w:tc>
          <w:tcPr>
            <w:tcW w:w="960" w:type="dxa"/>
            <w:noWrap/>
            <w:hideMark/>
          </w:tcPr>
          <w:p w14:paraId="163E4B8B" w14:textId="77777777" w:rsidR="009623F3" w:rsidRPr="009623F3" w:rsidRDefault="009623F3" w:rsidP="009623F3">
            <w:r w:rsidRPr="009623F3">
              <w:t>-6975.5</w:t>
            </w:r>
          </w:p>
        </w:tc>
        <w:tc>
          <w:tcPr>
            <w:tcW w:w="960" w:type="dxa"/>
            <w:noWrap/>
            <w:hideMark/>
          </w:tcPr>
          <w:p w14:paraId="6EE4DF05" w14:textId="77777777" w:rsidR="009623F3" w:rsidRPr="009623F3" w:rsidRDefault="009623F3" w:rsidP="009623F3">
            <w:r w:rsidRPr="009623F3">
              <w:t>-7234.08</w:t>
            </w:r>
          </w:p>
        </w:tc>
        <w:tc>
          <w:tcPr>
            <w:tcW w:w="960" w:type="dxa"/>
            <w:noWrap/>
            <w:hideMark/>
          </w:tcPr>
          <w:p w14:paraId="5D4CC69D" w14:textId="77777777" w:rsidR="009623F3" w:rsidRPr="009623F3" w:rsidRDefault="009623F3" w:rsidP="009623F3">
            <w:r w:rsidRPr="009623F3">
              <w:t>-6969.92</w:t>
            </w:r>
          </w:p>
        </w:tc>
        <w:tc>
          <w:tcPr>
            <w:tcW w:w="960" w:type="dxa"/>
            <w:noWrap/>
            <w:hideMark/>
          </w:tcPr>
          <w:p w14:paraId="656C625B" w14:textId="77777777" w:rsidR="009623F3" w:rsidRPr="009623F3" w:rsidRDefault="009623F3" w:rsidP="009623F3">
            <w:r w:rsidRPr="009623F3">
              <w:t>-1544.68</w:t>
            </w:r>
          </w:p>
        </w:tc>
        <w:tc>
          <w:tcPr>
            <w:tcW w:w="960" w:type="dxa"/>
            <w:noWrap/>
            <w:hideMark/>
          </w:tcPr>
          <w:p w14:paraId="0A06176D" w14:textId="77777777" w:rsidR="009623F3" w:rsidRPr="009623F3" w:rsidRDefault="009623F3" w:rsidP="009623F3">
            <w:r w:rsidRPr="009623F3">
              <w:t>-1131.32</w:t>
            </w:r>
          </w:p>
        </w:tc>
        <w:tc>
          <w:tcPr>
            <w:tcW w:w="960" w:type="dxa"/>
            <w:noWrap/>
            <w:hideMark/>
          </w:tcPr>
          <w:p w14:paraId="26BD6653" w14:textId="77777777" w:rsidR="009623F3" w:rsidRPr="009623F3" w:rsidRDefault="009623F3" w:rsidP="009623F3">
            <w:r w:rsidRPr="009623F3">
              <w:t>-1068.35</w:t>
            </w:r>
          </w:p>
        </w:tc>
        <w:tc>
          <w:tcPr>
            <w:tcW w:w="960" w:type="dxa"/>
            <w:noWrap/>
            <w:hideMark/>
          </w:tcPr>
          <w:p w14:paraId="4B0B3AB2" w14:textId="77777777" w:rsidR="009623F3" w:rsidRPr="009623F3" w:rsidRDefault="009623F3" w:rsidP="009623F3">
            <w:r w:rsidRPr="009623F3">
              <w:t>-1052.71</w:t>
            </w:r>
          </w:p>
        </w:tc>
        <w:tc>
          <w:tcPr>
            <w:tcW w:w="960" w:type="dxa"/>
            <w:noWrap/>
            <w:hideMark/>
          </w:tcPr>
          <w:p w14:paraId="08D78F84" w14:textId="77777777" w:rsidR="009623F3" w:rsidRPr="009623F3" w:rsidRDefault="009623F3" w:rsidP="009623F3">
            <w:r w:rsidRPr="009623F3">
              <w:t>-4736.17</w:t>
            </w:r>
          </w:p>
        </w:tc>
      </w:tr>
      <w:tr w:rsidR="009623F3" w:rsidRPr="009623F3" w14:paraId="59FA3842" w14:textId="77777777" w:rsidTr="009623F3">
        <w:trPr>
          <w:trHeight w:val="288"/>
        </w:trPr>
        <w:tc>
          <w:tcPr>
            <w:tcW w:w="960" w:type="dxa"/>
            <w:noWrap/>
            <w:hideMark/>
          </w:tcPr>
          <w:p w14:paraId="0EEFE448" w14:textId="77777777" w:rsidR="009623F3" w:rsidRPr="009623F3" w:rsidRDefault="009623F3" w:rsidP="009623F3">
            <w:r w:rsidRPr="009623F3">
              <w:t>1.90E-05</w:t>
            </w:r>
          </w:p>
        </w:tc>
        <w:tc>
          <w:tcPr>
            <w:tcW w:w="960" w:type="dxa"/>
            <w:noWrap/>
            <w:hideMark/>
          </w:tcPr>
          <w:p w14:paraId="241565CA" w14:textId="77777777" w:rsidR="009623F3" w:rsidRPr="009623F3" w:rsidRDefault="009623F3" w:rsidP="009623F3">
            <w:r w:rsidRPr="009623F3">
              <w:t>-6934.17</w:t>
            </w:r>
          </w:p>
        </w:tc>
        <w:tc>
          <w:tcPr>
            <w:tcW w:w="960" w:type="dxa"/>
            <w:noWrap/>
            <w:hideMark/>
          </w:tcPr>
          <w:p w14:paraId="63EEC2BC" w14:textId="77777777" w:rsidR="009623F3" w:rsidRPr="009623F3" w:rsidRDefault="009623F3" w:rsidP="009623F3">
            <w:r w:rsidRPr="009623F3">
              <w:t>-7349.59</w:t>
            </w:r>
          </w:p>
        </w:tc>
        <w:tc>
          <w:tcPr>
            <w:tcW w:w="960" w:type="dxa"/>
            <w:noWrap/>
            <w:hideMark/>
          </w:tcPr>
          <w:p w14:paraId="59B183A8" w14:textId="77777777" w:rsidR="009623F3" w:rsidRPr="009623F3" w:rsidRDefault="009623F3" w:rsidP="009623F3">
            <w:r w:rsidRPr="009623F3">
              <w:t>-7135.42</w:t>
            </w:r>
          </w:p>
        </w:tc>
        <w:tc>
          <w:tcPr>
            <w:tcW w:w="960" w:type="dxa"/>
            <w:noWrap/>
            <w:hideMark/>
          </w:tcPr>
          <w:p w14:paraId="0A14AA50" w14:textId="77777777" w:rsidR="009623F3" w:rsidRPr="009623F3" w:rsidRDefault="009623F3" w:rsidP="009623F3">
            <w:r w:rsidRPr="009623F3">
              <w:t>-7068.39</w:t>
            </w:r>
          </w:p>
        </w:tc>
        <w:tc>
          <w:tcPr>
            <w:tcW w:w="960" w:type="dxa"/>
            <w:noWrap/>
            <w:hideMark/>
          </w:tcPr>
          <w:p w14:paraId="55D67037" w14:textId="77777777" w:rsidR="009623F3" w:rsidRPr="009623F3" w:rsidRDefault="009623F3" w:rsidP="009623F3">
            <w:r w:rsidRPr="009623F3">
              <w:t>-7369.28</w:t>
            </w:r>
          </w:p>
        </w:tc>
        <w:tc>
          <w:tcPr>
            <w:tcW w:w="960" w:type="dxa"/>
            <w:noWrap/>
            <w:hideMark/>
          </w:tcPr>
          <w:p w14:paraId="1E9BCDD1" w14:textId="77777777" w:rsidR="009623F3" w:rsidRPr="009623F3" w:rsidRDefault="009623F3" w:rsidP="009623F3">
            <w:r w:rsidRPr="009623F3">
              <w:t>-7102.75</w:t>
            </w:r>
          </w:p>
        </w:tc>
        <w:tc>
          <w:tcPr>
            <w:tcW w:w="960" w:type="dxa"/>
            <w:noWrap/>
            <w:hideMark/>
          </w:tcPr>
          <w:p w14:paraId="5A338A9D" w14:textId="77777777" w:rsidR="009623F3" w:rsidRPr="009623F3" w:rsidRDefault="009623F3" w:rsidP="009623F3">
            <w:r w:rsidRPr="009623F3">
              <w:t>-4398.33</w:t>
            </w:r>
          </w:p>
        </w:tc>
        <w:tc>
          <w:tcPr>
            <w:tcW w:w="960" w:type="dxa"/>
            <w:noWrap/>
            <w:hideMark/>
          </w:tcPr>
          <w:p w14:paraId="06599203" w14:textId="77777777" w:rsidR="009623F3" w:rsidRPr="009623F3" w:rsidRDefault="009623F3" w:rsidP="009623F3">
            <w:r w:rsidRPr="009623F3">
              <w:t>-1251.45</w:t>
            </w:r>
          </w:p>
        </w:tc>
        <w:tc>
          <w:tcPr>
            <w:tcW w:w="960" w:type="dxa"/>
            <w:noWrap/>
            <w:hideMark/>
          </w:tcPr>
          <w:p w14:paraId="354342ED" w14:textId="77777777" w:rsidR="009623F3" w:rsidRPr="009623F3" w:rsidRDefault="009623F3" w:rsidP="009623F3">
            <w:r w:rsidRPr="009623F3">
              <w:t>-1155.46</w:t>
            </w:r>
          </w:p>
        </w:tc>
        <w:tc>
          <w:tcPr>
            <w:tcW w:w="960" w:type="dxa"/>
            <w:noWrap/>
            <w:hideMark/>
          </w:tcPr>
          <w:p w14:paraId="706B3CA9" w14:textId="77777777" w:rsidR="009623F3" w:rsidRPr="009623F3" w:rsidRDefault="009623F3" w:rsidP="009623F3">
            <w:r w:rsidRPr="009623F3">
              <w:t>-1135.62</w:t>
            </w:r>
          </w:p>
        </w:tc>
        <w:tc>
          <w:tcPr>
            <w:tcW w:w="960" w:type="dxa"/>
            <w:noWrap/>
            <w:hideMark/>
          </w:tcPr>
          <w:p w14:paraId="5D0312EF" w14:textId="77777777" w:rsidR="009623F3" w:rsidRPr="009623F3" w:rsidRDefault="009623F3" w:rsidP="009623F3">
            <w:r w:rsidRPr="009623F3">
              <w:t>-5090.05</w:t>
            </w:r>
          </w:p>
        </w:tc>
      </w:tr>
      <w:tr w:rsidR="009623F3" w:rsidRPr="009623F3" w14:paraId="5AB96CC8" w14:textId="77777777" w:rsidTr="009623F3">
        <w:trPr>
          <w:trHeight w:val="288"/>
        </w:trPr>
        <w:tc>
          <w:tcPr>
            <w:tcW w:w="960" w:type="dxa"/>
            <w:noWrap/>
            <w:hideMark/>
          </w:tcPr>
          <w:p w14:paraId="6F4D2938" w14:textId="77777777" w:rsidR="009623F3" w:rsidRPr="009623F3" w:rsidRDefault="009623F3" w:rsidP="009623F3">
            <w:r w:rsidRPr="009623F3">
              <w:t>2.00E-05</w:t>
            </w:r>
          </w:p>
        </w:tc>
        <w:tc>
          <w:tcPr>
            <w:tcW w:w="960" w:type="dxa"/>
            <w:noWrap/>
            <w:hideMark/>
          </w:tcPr>
          <w:p w14:paraId="7E334319" w14:textId="77777777" w:rsidR="009623F3" w:rsidRPr="009623F3" w:rsidRDefault="009623F3" w:rsidP="009623F3">
            <w:r w:rsidRPr="009623F3">
              <w:t>-7015.08</w:t>
            </w:r>
          </w:p>
        </w:tc>
        <w:tc>
          <w:tcPr>
            <w:tcW w:w="960" w:type="dxa"/>
            <w:noWrap/>
            <w:hideMark/>
          </w:tcPr>
          <w:p w14:paraId="0FA21CBB" w14:textId="77777777" w:rsidR="009623F3" w:rsidRPr="009623F3" w:rsidRDefault="009623F3" w:rsidP="009623F3">
            <w:r w:rsidRPr="009623F3">
              <w:t>-7288.56</w:t>
            </w:r>
          </w:p>
        </w:tc>
        <w:tc>
          <w:tcPr>
            <w:tcW w:w="960" w:type="dxa"/>
            <w:noWrap/>
            <w:hideMark/>
          </w:tcPr>
          <w:p w14:paraId="5934F525" w14:textId="77777777" w:rsidR="009623F3" w:rsidRPr="009623F3" w:rsidRDefault="009623F3" w:rsidP="009623F3">
            <w:r w:rsidRPr="009623F3">
              <w:t>-7081.68</w:t>
            </w:r>
          </w:p>
        </w:tc>
        <w:tc>
          <w:tcPr>
            <w:tcW w:w="960" w:type="dxa"/>
            <w:noWrap/>
            <w:hideMark/>
          </w:tcPr>
          <w:p w14:paraId="5FAD63A8" w14:textId="77777777" w:rsidR="009623F3" w:rsidRPr="009623F3" w:rsidRDefault="009623F3" w:rsidP="009623F3">
            <w:r w:rsidRPr="009623F3">
              <w:t>-7125.74</w:t>
            </w:r>
          </w:p>
        </w:tc>
        <w:tc>
          <w:tcPr>
            <w:tcW w:w="960" w:type="dxa"/>
            <w:noWrap/>
            <w:hideMark/>
          </w:tcPr>
          <w:p w14:paraId="19D50E5B" w14:textId="77777777" w:rsidR="009623F3" w:rsidRPr="009623F3" w:rsidRDefault="009623F3" w:rsidP="009623F3">
            <w:r w:rsidRPr="009623F3">
              <w:t>-7456.74</w:t>
            </w:r>
          </w:p>
        </w:tc>
        <w:tc>
          <w:tcPr>
            <w:tcW w:w="960" w:type="dxa"/>
            <w:noWrap/>
            <w:hideMark/>
          </w:tcPr>
          <w:p w14:paraId="1D94893C" w14:textId="77777777" w:rsidR="009623F3" w:rsidRPr="009623F3" w:rsidRDefault="009623F3" w:rsidP="009623F3">
            <w:r w:rsidRPr="009623F3">
              <w:t>-7172.78</w:t>
            </w:r>
          </w:p>
        </w:tc>
        <w:tc>
          <w:tcPr>
            <w:tcW w:w="960" w:type="dxa"/>
            <w:noWrap/>
            <w:hideMark/>
          </w:tcPr>
          <w:p w14:paraId="666183E8" w14:textId="77777777" w:rsidR="009623F3" w:rsidRPr="009623F3" w:rsidRDefault="009623F3" w:rsidP="009623F3">
            <w:r w:rsidRPr="009623F3">
              <w:t>-6615.59</w:t>
            </w:r>
          </w:p>
        </w:tc>
        <w:tc>
          <w:tcPr>
            <w:tcW w:w="960" w:type="dxa"/>
            <w:noWrap/>
            <w:hideMark/>
          </w:tcPr>
          <w:p w14:paraId="460E5590" w14:textId="77777777" w:rsidR="009623F3" w:rsidRPr="009623F3" w:rsidRDefault="009623F3" w:rsidP="009623F3">
            <w:r w:rsidRPr="009623F3">
              <w:t>-1484.28</w:t>
            </w:r>
          </w:p>
        </w:tc>
        <w:tc>
          <w:tcPr>
            <w:tcW w:w="960" w:type="dxa"/>
            <w:noWrap/>
            <w:hideMark/>
          </w:tcPr>
          <w:p w14:paraId="2EF55FF0" w14:textId="77777777" w:rsidR="009623F3" w:rsidRPr="009623F3" w:rsidRDefault="009623F3" w:rsidP="009623F3">
            <w:r w:rsidRPr="009623F3">
              <w:t>-1272.87</w:t>
            </w:r>
          </w:p>
        </w:tc>
        <w:tc>
          <w:tcPr>
            <w:tcW w:w="960" w:type="dxa"/>
            <w:noWrap/>
            <w:hideMark/>
          </w:tcPr>
          <w:p w14:paraId="166E3FE0" w14:textId="77777777" w:rsidR="009623F3" w:rsidRPr="009623F3" w:rsidRDefault="009623F3" w:rsidP="009623F3">
            <w:r w:rsidRPr="009623F3">
              <w:t>-1239.53</w:t>
            </w:r>
          </w:p>
        </w:tc>
        <w:tc>
          <w:tcPr>
            <w:tcW w:w="960" w:type="dxa"/>
            <w:noWrap/>
            <w:hideMark/>
          </w:tcPr>
          <w:p w14:paraId="1E952501" w14:textId="77777777" w:rsidR="009623F3" w:rsidRPr="009623F3" w:rsidRDefault="009623F3" w:rsidP="009623F3">
            <w:r w:rsidRPr="009623F3">
              <w:t>-5375.29</w:t>
            </w:r>
          </w:p>
        </w:tc>
      </w:tr>
      <w:tr w:rsidR="009623F3" w:rsidRPr="009623F3" w14:paraId="4FEB098C" w14:textId="77777777" w:rsidTr="009623F3">
        <w:trPr>
          <w:trHeight w:val="288"/>
        </w:trPr>
        <w:tc>
          <w:tcPr>
            <w:tcW w:w="960" w:type="dxa"/>
            <w:noWrap/>
            <w:hideMark/>
          </w:tcPr>
          <w:p w14:paraId="168F1132" w14:textId="77777777" w:rsidR="009623F3" w:rsidRPr="009623F3" w:rsidRDefault="009623F3" w:rsidP="009623F3">
            <w:r w:rsidRPr="009623F3">
              <w:t>2.10E-05</w:t>
            </w:r>
          </w:p>
        </w:tc>
        <w:tc>
          <w:tcPr>
            <w:tcW w:w="960" w:type="dxa"/>
            <w:noWrap/>
            <w:hideMark/>
          </w:tcPr>
          <w:p w14:paraId="09936B28" w14:textId="77777777" w:rsidR="009623F3" w:rsidRPr="009623F3" w:rsidRDefault="009623F3" w:rsidP="009623F3">
            <w:r w:rsidRPr="009623F3">
              <w:t>-7020.38</w:t>
            </w:r>
          </w:p>
        </w:tc>
        <w:tc>
          <w:tcPr>
            <w:tcW w:w="960" w:type="dxa"/>
            <w:noWrap/>
            <w:hideMark/>
          </w:tcPr>
          <w:p w14:paraId="778295A6" w14:textId="77777777" w:rsidR="009623F3" w:rsidRPr="009623F3" w:rsidRDefault="009623F3" w:rsidP="009623F3">
            <w:r w:rsidRPr="009623F3">
              <w:t>-7246.77</w:t>
            </w:r>
          </w:p>
        </w:tc>
        <w:tc>
          <w:tcPr>
            <w:tcW w:w="960" w:type="dxa"/>
            <w:noWrap/>
            <w:hideMark/>
          </w:tcPr>
          <w:p w14:paraId="67B40361" w14:textId="77777777" w:rsidR="009623F3" w:rsidRPr="009623F3" w:rsidRDefault="009623F3" w:rsidP="009623F3">
            <w:r w:rsidRPr="009623F3">
              <w:t>-7063.38</w:t>
            </w:r>
          </w:p>
        </w:tc>
        <w:tc>
          <w:tcPr>
            <w:tcW w:w="960" w:type="dxa"/>
            <w:noWrap/>
            <w:hideMark/>
          </w:tcPr>
          <w:p w14:paraId="7FF286A9" w14:textId="77777777" w:rsidR="009623F3" w:rsidRPr="009623F3" w:rsidRDefault="009623F3" w:rsidP="009623F3">
            <w:r w:rsidRPr="009623F3">
              <w:t>-7129.15</w:t>
            </w:r>
          </w:p>
        </w:tc>
        <w:tc>
          <w:tcPr>
            <w:tcW w:w="960" w:type="dxa"/>
            <w:noWrap/>
            <w:hideMark/>
          </w:tcPr>
          <w:p w14:paraId="16250D37" w14:textId="77777777" w:rsidR="009623F3" w:rsidRPr="009623F3" w:rsidRDefault="009623F3" w:rsidP="009623F3">
            <w:r w:rsidRPr="009623F3">
              <w:t>-7455.86</w:t>
            </w:r>
          </w:p>
        </w:tc>
        <w:tc>
          <w:tcPr>
            <w:tcW w:w="960" w:type="dxa"/>
            <w:noWrap/>
            <w:hideMark/>
          </w:tcPr>
          <w:p w14:paraId="2678A85C" w14:textId="77777777" w:rsidR="009623F3" w:rsidRPr="009623F3" w:rsidRDefault="009623F3" w:rsidP="009623F3">
            <w:r w:rsidRPr="009623F3">
              <w:t>-7124.32</w:t>
            </w:r>
          </w:p>
        </w:tc>
        <w:tc>
          <w:tcPr>
            <w:tcW w:w="960" w:type="dxa"/>
            <w:noWrap/>
            <w:hideMark/>
          </w:tcPr>
          <w:p w14:paraId="7DDF9FCB" w14:textId="77777777" w:rsidR="009623F3" w:rsidRPr="009623F3" w:rsidRDefault="009623F3" w:rsidP="009623F3">
            <w:r w:rsidRPr="009623F3">
              <w:t>-7482.59</w:t>
            </w:r>
          </w:p>
        </w:tc>
        <w:tc>
          <w:tcPr>
            <w:tcW w:w="960" w:type="dxa"/>
            <w:noWrap/>
            <w:hideMark/>
          </w:tcPr>
          <w:p w14:paraId="07022ECD" w14:textId="77777777" w:rsidR="009623F3" w:rsidRPr="009623F3" w:rsidRDefault="009623F3" w:rsidP="009623F3">
            <w:r w:rsidRPr="009623F3">
              <w:t>-2981.3</w:t>
            </w:r>
          </w:p>
        </w:tc>
        <w:tc>
          <w:tcPr>
            <w:tcW w:w="960" w:type="dxa"/>
            <w:noWrap/>
            <w:hideMark/>
          </w:tcPr>
          <w:p w14:paraId="79CA3248" w14:textId="77777777" w:rsidR="009623F3" w:rsidRPr="009623F3" w:rsidRDefault="009623F3" w:rsidP="009623F3">
            <w:r w:rsidRPr="009623F3">
              <w:t>-1555.4</w:t>
            </w:r>
          </w:p>
        </w:tc>
        <w:tc>
          <w:tcPr>
            <w:tcW w:w="960" w:type="dxa"/>
            <w:noWrap/>
            <w:hideMark/>
          </w:tcPr>
          <w:p w14:paraId="5CF7DCC1" w14:textId="77777777" w:rsidR="009623F3" w:rsidRPr="009623F3" w:rsidRDefault="009623F3" w:rsidP="009623F3">
            <w:r w:rsidRPr="009623F3">
              <w:t>-1497.86</w:t>
            </w:r>
          </w:p>
        </w:tc>
        <w:tc>
          <w:tcPr>
            <w:tcW w:w="960" w:type="dxa"/>
            <w:noWrap/>
            <w:hideMark/>
          </w:tcPr>
          <w:p w14:paraId="2BDCC7D5" w14:textId="77777777" w:rsidR="009623F3" w:rsidRPr="009623F3" w:rsidRDefault="009623F3" w:rsidP="009623F3">
            <w:r w:rsidRPr="009623F3">
              <w:t>-5655.7</w:t>
            </w:r>
          </w:p>
        </w:tc>
      </w:tr>
      <w:tr w:rsidR="009623F3" w:rsidRPr="009623F3" w14:paraId="0E550D95" w14:textId="77777777" w:rsidTr="009623F3">
        <w:trPr>
          <w:trHeight w:val="288"/>
        </w:trPr>
        <w:tc>
          <w:tcPr>
            <w:tcW w:w="960" w:type="dxa"/>
            <w:noWrap/>
            <w:hideMark/>
          </w:tcPr>
          <w:p w14:paraId="06DA3188" w14:textId="77777777" w:rsidR="009623F3" w:rsidRPr="009623F3" w:rsidRDefault="009623F3" w:rsidP="009623F3">
            <w:r w:rsidRPr="009623F3">
              <w:t>2.20E-05</w:t>
            </w:r>
          </w:p>
        </w:tc>
        <w:tc>
          <w:tcPr>
            <w:tcW w:w="960" w:type="dxa"/>
            <w:noWrap/>
            <w:hideMark/>
          </w:tcPr>
          <w:p w14:paraId="7BAAD092" w14:textId="77777777" w:rsidR="009623F3" w:rsidRPr="009623F3" w:rsidRDefault="009623F3" w:rsidP="009623F3">
            <w:r w:rsidRPr="009623F3">
              <w:t>-7092.29</w:t>
            </w:r>
          </w:p>
        </w:tc>
        <w:tc>
          <w:tcPr>
            <w:tcW w:w="960" w:type="dxa"/>
            <w:noWrap/>
            <w:hideMark/>
          </w:tcPr>
          <w:p w14:paraId="63106AA5" w14:textId="77777777" w:rsidR="009623F3" w:rsidRPr="009623F3" w:rsidRDefault="009623F3" w:rsidP="009623F3">
            <w:r w:rsidRPr="009623F3">
              <w:t>-7399.26</w:t>
            </w:r>
          </w:p>
        </w:tc>
        <w:tc>
          <w:tcPr>
            <w:tcW w:w="960" w:type="dxa"/>
            <w:noWrap/>
            <w:hideMark/>
          </w:tcPr>
          <w:p w14:paraId="07D834A8" w14:textId="77777777" w:rsidR="009623F3" w:rsidRPr="009623F3" w:rsidRDefault="009623F3" w:rsidP="009623F3">
            <w:r w:rsidRPr="009623F3">
              <w:t>-7241.86</w:t>
            </w:r>
          </w:p>
        </w:tc>
        <w:tc>
          <w:tcPr>
            <w:tcW w:w="960" w:type="dxa"/>
            <w:noWrap/>
            <w:hideMark/>
          </w:tcPr>
          <w:p w14:paraId="0C68B60D" w14:textId="77777777" w:rsidR="009623F3" w:rsidRPr="009623F3" w:rsidRDefault="009623F3" w:rsidP="009623F3">
            <w:r w:rsidRPr="009623F3">
              <w:t>-7202.29</w:t>
            </w:r>
          </w:p>
        </w:tc>
        <w:tc>
          <w:tcPr>
            <w:tcW w:w="960" w:type="dxa"/>
            <w:noWrap/>
            <w:hideMark/>
          </w:tcPr>
          <w:p w14:paraId="281CB9DC" w14:textId="77777777" w:rsidR="009623F3" w:rsidRPr="009623F3" w:rsidRDefault="009623F3" w:rsidP="009623F3">
            <w:r w:rsidRPr="009623F3">
              <w:t>-7533.07</w:t>
            </w:r>
          </w:p>
        </w:tc>
        <w:tc>
          <w:tcPr>
            <w:tcW w:w="960" w:type="dxa"/>
            <w:noWrap/>
            <w:hideMark/>
          </w:tcPr>
          <w:p w14:paraId="7112FC0B" w14:textId="77777777" w:rsidR="009623F3" w:rsidRPr="009623F3" w:rsidRDefault="009623F3" w:rsidP="009623F3">
            <w:r w:rsidRPr="009623F3">
              <w:t>-7239.31</w:t>
            </w:r>
          </w:p>
        </w:tc>
        <w:tc>
          <w:tcPr>
            <w:tcW w:w="960" w:type="dxa"/>
            <w:noWrap/>
            <w:hideMark/>
          </w:tcPr>
          <w:p w14:paraId="005C2B02" w14:textId="77777777" w:rsidR="009623F3" w:rsidRPr="009623F3" w:rsidRDefault="009623F3" w:rsidP="009623F3">
            <w:r w:rsidRPr="009623F3">
              <w:t>-7959.63</w:t>
            </w:r>
          </w:p>
        </w:tc>
        <w:tc>
          <w:tcPr>
            <w:tcW w:w="960" w:type="dxa"/>
            <w:noWrap/>
            <w:hideMark/>
          </w:tcPr>
          <w:p w14:paraId="6AEAACB0" w14:textId="77777777" w:rsidR="009623F3" w:rsidRPr="009623F3" w:rsidRDefault="009623F3" w:rsidP="009623F3">
            <w:r w:rsidRPr="009623F3">
              <w:t>-6510.84</w:t>
            </w:r>
          </w:p>
        </w:tc>
        <w:tc>
          <w:tcPr>
            <w:tcW w:w="960" w:type="dxa"/>
            <w:noWrap/>
            <w:hideMark/>
          </w:tcPr>
          <w:p w14:paraId="47EFC849" w14:textId="77777777" w:rsidR="009623F3" w:rsidRPr="009623F3" w:rsidRDefault="009623F3" w:rsidP="009623F3">
            <w:r w:rsidRPr="009623F3">
              <w:t>-3253.79</w:t>
            </w:r>
          </w:p>
        </w:tc>
        <w:tc>
          <w:tcPr>
            <w:tcW w:w="960" w:type="dxa"/>
            <w:noWrap/>
            <w:hideMark/>
          </w:tcPr>
          <w:p w14:paraId="54E37368" w14:textId="77777777" w:rsidR="009623F3" w:rsidRPr="009623F3" w:rsidRDefault="009623F3" w:rsidP="009623F3">
            <w:r w:rsidRPr="009623F3">
              <w:t>-2113.2</w:t>
            </w:r>
          </w:p>
        </w:tc>
        <w:tc>
          <w:tcPr>
            <w:tcW w:w="960" w:type="dxa"/>
            <w:noWrap/>
            <w:hideMark/>
          </w:tcPr>
          <w:p w14:paraId="34CF4349" w14:textId="77777777" w:rsidR="009623F3" w:rsidRPr="009623F3" w:rsidRDefault="009623F3" w:rsidP="009623F3">
            <w:r w:rsidRPr="009623F3">
              <w:t>-6354.55</w:t>
            </w:r>
          </w:p>
        </w:tc>
      </w:tr>
      <w:tr w:rsidR="009623F3" w:rsidRPr="009623F3" w14:paraId="45EE279B" w14:textId="77777777" w:rsidTr="009623F3">
        <w:trPr>
          <w:trHeight w:val="288"/>
        </w:trPr>
        <w:tc>
          <w:tcPr>
            <w:tcW w:w="960" w:type="dxa"/>
            <w:noWrap/>
            <w:hideMark/>
          </w:tcPr>
          <w:p w14:paraId="6FF6BA3C" w14:textId="77777777" w:rsidR="009623F3" w:rsidRPr="009623F3" w:rsidRDefault="009623F3" w:rsidP="009623F3">
            <w:r w:rsidRPr="009623F3">
              <w:t>2.30E-05</w:t>
            </w:r>
          </w:p>
        </w:tc>
        <w:tc>
          <w:tcPr>
            <w:tcW w:w="960" w:type="dxa"/>
            <w:noWrap/>
            <w:hideMark/>
          </w:tcPr>
          <w:p w14:paraId="675376F9" w14:textId="77777777" w:rsidR="009623F3" w:rsidRPr="009623F3" w:rsidRDefault="009623F3" w:rsidP="009623F3">
            <w:r w:rsidRPr="009623F3">
              <w:t>-7185.15</w:t>
            </w:r>
          </w:p>
        </w:tc>
        <w:tc>
          <w:tcPr>
            <w:tcW w:w="960" w:type="dxa"/>
            <w:noWrap/>
            <w:hideMark/>
          </w:tcPr>
          <w:p w14:paraId="08080CF2" w14:textId="77777777" w:rsidR="009623F3" w:rsidRPr="009623F3" w:rsidRDefault="009623F3" w:rsidP="009623F3">
            <w:r w:rsidRPr="009623F3">
              <w:t>-7408.89</w:t>
            </w:r>
          </w:p>
        </w:tc>
        <w:tc>
          <w:tcPr>
            <w:tcW w:w="960" w:type="dxa"/>
            <w:noWrap/>
            <w:hideMark/>
          </w:tcPr>
          <w:p w14:paraId="37E55544" w14:textId="77777777" w:rsidR="009623F3" w:rsidRPr="009623F3" w:rsidRDefault="009623F3" w:rsidP="009623F3">
            <w:r w:rsidRPr="009623F3">
              <w:t>-7190.98</w:t>
            </w:r>
          </w:p>
        </w:tc>
        <w:tc>
          <w:tcPr>
            <w:tcW w:w="960" w:type="dxa"/>
            <w:noWrap/>
            <w:hideMark/>
          </w:tcPr>
          <w:p w14:paraId="7404D1C4" w14:textId="77777777" w:rsidR="009623F3" w:rsidRPr="009623F3" w:rsidRDefault="009623F3" w:rsidP="009623F3">
            <w:r w:rsidRPr="009623F3">
              <w:t>-7275.42</w:t>
            </w:r>
          </w:p>
        </w:tc>
        <w:tc>
          <w:tcPr>
            <w:tcW w:w="960" w:type="dxa"/>
            <w:noWrap/>
            <w:hideMark/>
          </w:tcPr>
          <w:p w14:paraId="77F031A7" w14:textId="77777777" w:rsidR="009623F3" w:rsidRPr="009623F3" w:rsidRDefault="009623F3" w:rsidP="009623F3">
            <w:r w:rsidRPr="009623F3">
              <w:t>-7643.89</w:t>
            </w:r>
          </w:p>
        </w:tc>
        <w:tc>
          <w:tcPr>
            <w:tcW w:w="960" w:type="dxa"/>
            <w:noWrap/>
            <w:hideMark/>
          </w:tcPr>
          <w:p w14:paraId="54ADD1C5" w14:textId="77777777" w:rsidR="009623F3" w:rsidRPr="009623F3" w:rsidRDefault="009623F3" w:rsidP="009623F3">
            <w:r w:rsidRPr="009623F3">
              <w:t>-7393.52</w:t>
            </w:r>
          </w:p>
        </w:tc>
        <w:tc>
          <w:tcPr>
            <w:tcW w:w="960" w:type="dxa"/>
            <w:noWrap/>
            <w:hideMark/>
          </w:tcPr>
          <w:p w14:paraId="2B556762" w14:textId="77777777" w:rsidR="009623F3" w:rsidRPr="009623F3" w:rsidRDefault="009623F3" w:rsidP="009623F3">
            <w:r w:rsidRPr="009623F3">
              <w:t>-8318.99</w:t>
            </w:r>
          </w:p>
        </w:tc>
        <w:tc>
          <w:tcPr>
            <w:tcW w:w="960" w:type="dxa"/>
            <w:noWrap/>
            <w:hideMark/>
          </w:tcPr>
          <w:p w14:paraId="066BD4E6" w14:textId="77777777" w:rsidR="009623F3" w:rsidRPr="009623F3" w:rsidRDefault="009623F3" w:rsidP="009623F3">
            <w:r w:rsidRPr="009623F3">
              <w:t>-8213.94</w:t>
            </w:r>
          </w:p>
        </w:tc>
        <w:tc>
          <w:tcPr>
            <w:tcW w:w="960" w:type="dxa"/>
            <w:noWrap/>
            <w:hideMark/>
          </w:tcPr>
          <w:p w14:paraId="71D33B2B" w14:textId="77777777" w:rsidR="009623F3" w:rsidRPr="009623F3" w:rsidRDefault="009623F3" w:rsidP="009623F3">
            <w:r w:rsidRPr="009623F3">
              <w:t>-6940.92</w:t>
            </w:r>
          </w:p>
        </w:tc>
        <w:tc>
          <w:tcPr>
            <w:tcW w:w="960" w:type="dxa"/>
            <w:noWrap/>
            <w:hideMark/>
          </w:tcPr>
          <w:p w14:paraId="4F91C2A0" w14:textId="77777777" w:rsidR="009623F3" w:rsidRPr="009623F3" w:rsidRDefault="009623F3" w:rsidP="009623F3">
            <w:r w:rsidRPr="009623F3">
              <w:t>-6124.16</w:t>
            </w:r>
          </w:p>
        </w:tc>
        <w:tc>
          <w:tcPr>
            <w:tcW w:w="960" w:type="dxa"/>
            <w:noWrap/>
            <w:hideMark/>
          </w:tcPr>
          <w:p w14:paraId="25E46472" w14:textId="77777777" w:rsidR="009623F3" w:rsidRPr="009623F3" w:rsidRDefault="009623F3" w:rsidP="009623F3">
            <w:r w:rsidRPr="009623F3">
              <w:t>-7369.59</w:t>
            </w:r>
          </w:p>
        </w:tc>
      </w:tr>
      <w:tr w:rsidR="009623F3" w:rsidRPr="009623F3" w14:paraId="2B2F3273" w14:textId="77777777" w:rsidTr="009623F3">
        <w:trPr>
          <w:trHeight w:val="288"/>
        </w:trPr>
        <w:tc>
          <w:tcPr>
            <w:tcW w:w="960" w:type="dxa"/>
            <w:noWrap/>
            <w:hideMark/>
          </w:tcPr>
          <w:p w14:paraId="5C723601" w14:textId="77777777" w:rsidR="009623F3" w:rsidRPr="009623F3" w:rsidRDefault="009623F3" w:rsidP="009623F3">
            <w:r w:rsidRPr="009623F3">
              <w:t>2.40E-05</w:t>
            </w:r>
          </w:p>
        </w:tc>
        <w:tc>
          <w:tcPr>
            <w:tcW w:w="960" w:type="dxa"/>
            <w:noWrap/>
            <w:hideMark/>
          </w:tcPr>
          <w:p w14:paraId="248EB642" w14:textId="77777777" w:rsidR="009623F3" w:rsidRPr="009623F3" w:rsidRDefault="009623F3" w:rsidP="009623F3">
            <w:r w:rsidRPr="009623F3">
              <w:t>-7212.94</w:t>
            </w:r>
          </w:p>
        </w:tc>
        <w:tc>
          <w:tcPr>
            <w:tcW w:w="960" w:type="dxa"/>
            <w:noWrap/>
            <w:hideMark/>
          </w:tcPr>
          <w:p w14:paraId="11F2B90D" w14:textId="77777777" w:rsidR="009623F3" w:rsidRPr="009623F3" w:rsidRDefault="009623F3" w:rsidP="009623F3">
            <w:r w:rsidRPr="009623F3">
              <w:t>-7361.74</w:t>
            </w:r>
          </w:p>
        </w:tc>
        <w:tc>
          <w:tcPr>
            <w:tcW w:w="960" w:type="dxa"/>
            <w:noWrap/>
            <w:hideMark/>
          </w:tcPr>
          <w:p w14:paraId="27B1EE9B" w14:textId="77777777" w:rsidR="009623F3" w:rsidRPr="009623F3" w:rsidRDefault="009623F3" w:rsidP="009623F3">
            <w:r w:rsidRPr="009623F3">
              <w:t>-7134.27</w:t>
            </w:r>
          </w:p>
        </w:tc>
        <w:tc>
          <w:tcPr>
            <w:tcW w:w="960" w:type="dxa"/>
            <w:noWrap/>
            <w:hideMark/>
          </w:tcPr>
          <w:p w14:paraId="701B83B4" w14:textId="77777777" w:rsidR="009623F3" w:rsidRPr="009623F3" w:rsidRDefault="009623F3" w:rsidP="009623F3">
            <w:r w:rsidRPr="009623F3">
              <w:t>-7290.73</w:t>
            </w:r>
          </w:p>
        </w:tc>
        <w:tc>
          <w:tcPr>
            <w:tcW w:w="960" w:type="dxa"/>
            <w:noWrap/>
            <w:hideMark/>
          </w:tcPr>
          <w:p w14:paraId="6A987099" w14:textId="77777777" w:rsidR="009623F3" w:rsidRPr="009623F3" w:rsidRDefault="009623F3" w:rsidP="009623F3">
            <w:r w:rsidRPr="009623F3">
              <w:t>-7674.05</w:t>
            </w:r>
          </w:p>
        </w:tc>
        <w:tc>
          <w:tcPr>
            <w:tcW w:w="960" w:type="dxa"/>
            <w:noWrap/>
            <w:hideMark/>
          </w:tcPr>
          <w:p w14:paraId="7524801C" w14:textId="77777777" w:rsidR="009623F3" w:rsidRPr="009623F3" w:rsidRDefault="009623F3" w:rsidP="009623F3">
            <w:r w:rsidRPr="009623F3">
              <w:t>-7353.66</w:t>
            </w:r>
          </w:p>
        </w:tc>
        <w:tc>
          <w:tcPr>
            <w:tcW w:w="960" w:type="dxa"/>
            <w:noWrap/>
            <w:hideMark/>
          </w:tcPr>
          <w:p w14:paraId="1453ACE8" w14:textId="77777777" w:rsidR="009623F3" w:rsidRPr="009623F3" w:rsidRDefault="009623F3" w:rsidP="009623F3">
            <w:r w:rsidRPr="009623F3">
              <w:t>-8631.54</w:t>
            </w:r>
          </w:p>
        </w:tc>
        <w:tc>
          <w:tcPr>
            <w:tcW w:w="960" w:type="dxa"/>
            <w:noWrap/>
            <w:hideMark/>
          </w:tcPr>
          <w:p w14:paraId="691D0823" w14:textId="77777777" w:rsidR="009623F3" w:rsidRPr="009623F3" w:rsidRDefault="009623F3" w:rsidP="009623F3">
            <w:r w:rsidRPr="009623F3">
              <w:t>-8685.16</w:t>
            </w:r>
          </w:p>
        </w:tc>
        <w:tc>
          <w:tcPr>
            <w:tcW w:w="960" w:type="dxa"/>
            <w:noWrap/>
            <w:hideMark/>
          </w:tcPr>
          <w:p w14:paraId="19CE07F9" w14:textId="77777777" w:rsidR="009623F3" w:rsidRPr="009623F3" w:rsidRDefault="009623F3" w:rsidP="009623F3">
            <w:r w:rsidRPr="009623F3">
              <w:t>-7648.84</w:t>
            </w:r>
          </w:p>
        </w:tc>
        <w:tc>
          <w:tcPr>
            <w:tcW w:w="960" w:type="dxa"/>
            <w:noWrap/>
            <w:hideMark/>
          </w:tcPr>
          <w:p w14:paraId="1014AC75" w14:textId="77777777" w:rsidR="009623F3" w:rsidRPr="009623F3" w:rsidRDefault="009623F3" w:rsidP="009623F3">
            <w:r w:rsidRPr="009623F3">
              <w:t>-8272.79</w:t>
            </w:r>
          </w:p>
        </w:tc>
        <w:tc>
          <w:tcPr>
            <w:tcW w:w="960" w:type="dxa"/>
            <w:noWrap/>
            <w:hideMark/>
          </w:tcPr>
          <w:p w14:paraId="0428C58C" w14:textId="77777777" w:rsidR="009623F3" w:rsidRPr="009623F3" w:rsidRDefault="009623F3" w:rsidP="009623F3">
            <w:r w:rsidRPr="009623F3">
              <w:t>-7726.57</w:t>
            </w:r>
          </w:p>
        </w:tc>
      </w:tr>
      <w:tr w:rsidR="009623F3" w:rsidRPr="009623F3" w14:paraId="1AD874F6" w14:textId="77777777" w:rsidTr="009623F3">
        <w:trPr>
          <w:trHeight w:val="288"/>
        </w:trPr>
        <w:tc>
          <w:tcPr>
            <w:tcW w:w="960" w:type="dxa"/>
            <w:noWrap/>
            <w:hideMark/>
          </w:tcPr>
          <w:p w14:paraId="4CAF2E28" w14:textId="77777777" w:rsidR="009623F3" w:rsidRPr="009623F3" w:rsidRDefault="009623F3" w:rsidP="009623F3">
            <w:r w:rsidRPr="009623F3">
              <w:t>2.50E-05</w:t>
            </w:r>
          </w:p>
        </w:tc>
        <w:tc>
          <w:tcPr>
            <w:tcW w:w="960" w:type="dxa"/>
            <w:noWrap/>
            <w:hideMark/>
          </w:tcPr>
          <w:p w14:paraId="778AA033" w14:textId="77777777" w:rsidR="009623F3" w:rsidRPr="009623F3" w:rsidRDefault="009623F3" w:rsidP="009623F3">
            <w:r w:rsidRPr="009623F3">
              <w:t>-7211.33</w:t>
            </w:r>
          </w:p>
        </w:tc>
        <w:tc>
          <w:tcPr>
            <w:tcW w:w="960" w:type="dxa"/>
            <w:noWrap/>
            <w:hideMark/>
          </w:tcPr>
          <w:p w14:paraId="1C30C568" w14:textId="77777777" w:rsidR="009623F3" w:rsidRPr="009623F3" w:rsidRDefault="009623F3" w:rsidP="009623F3">
            <w:r w:rsidRPr="009623F3">
              <w:t>-7342.01</w:t>
            </w:r>
          </w:p>
        </w:tc>
        <w:tc>
          <w:tcPr>
            <w:tcW w:w="960" w:type="dxa"/>
            <w:noWrap/>
            <w:hideMark/>
          </w:tcPr>
          <w:p w14:paraId="1611EA72" w14:textId="77777777" w:rsidR="009623F3" w:rsidRPr="009623F3" w:rsidRDefault="009623F3" w:rsidP="009623F3">
            <w:r w:rsidRPr="009623F3">
              <w:t>-7125.52</w:t>
            </w:r>
          </w:p>
        </w:tc>
        <w:tc>
          <w:tcPr>
            <w:tcW w:w="960" w:type="dxa"/>
            <w:noWrap/>
            <w:hideMark/>
          </w:tcPr>
          <w:p w14:paraId="485BCBB7" w14:textId="77777777" w:rsidR="009623F3" w:rsidRPr="009623F3" w:rsidRDefault="009623F3" w:rsidP="009623F3">
            <w:r w:rsidRPr="009623F3">
              <w:t>-7289.81</w:t>
            </w:r>
          </w:p>
        </w:tc>
        <w:tc>
          <w:tcPr>
            <w:tcW w:w="960" w:type="dxa"/>
            <w:noWrap/>
            <w:hideMark/>
          </w:tcPr>
          <w:p w14:paraId="04A2FD15" w14:textId="77777777" w:rsidR="009623F3" w:rsidRPr="009623F3" w:rsidRDefault="009623F3" w:rsidP="009623F3">
            <w:r w:rsidRPr="009623F3">
              <w:t>-7674.41</w:t>
            </w:r>
          </w:p>
        </w:tc>
        <w:tc>
          <w:tcPr>
            <w:tcW w:w="960" w:type="dxa"/>
            <w:noWrap/>
            <w:hideMark/>
          </w:tcPr>
          <w:p w14:paraId="7BD3BAAF" w14:textId="77777777" w:rsidR="009623F3" w:rsidRPr="009623F3" w:rsidRDefault="009623F3" w:rsidP="009623F3">
            <w:r w:rsidRPr="009623F3">
              <w:t>-7357.59</w:t>
            </w:r>
          </w:p>
        </w:tc>
        <w:tc>
          <w:tcPr>
            <w:tcW w:w="960" w:type="dxa"/>
            <w:noWrap/>
            <w:hideMark/>
          </w:tcPr>
          <w:p w14:paraId="04ADC44A" w14:textId="77777777" w:rsidR="009623F3" w:rsidRPr="009623F3" w:rsidRDefault="009623F3" w:rsidP="009623F3">
            <w:r w:rsidRPr="009623F3">
              <w:t>-8847.2</w:t>
            </w:r>
          </w:p>
        </w:tc>
        <w:tc>
          <w:tcPr>
            <w:tcW w:w="960" w:type="dxa"/>
            <w:noWrap/>
            <w:hideMark/>
          </w:tcPr>
          <w:p w14:paraId="194FEFFA" w14:textId="77777777" w:rsidR="009623F3" w:rsidRPr="009623F3" w:rsidRDefault="009623F3" w:rsidP="009623F3">
            <w:r w:rsidRPr="009623F3">
              <w:t>-8797.26</w:t>
            </w:r>
          </w:p>
        </w:tc>
        <w:tc>
          <w:tcPr>
            <w:tcW w:w="960" w:type="dxa"/>
            <w:noWrap/>
            <w:hideMark/>
          </w:tcPr>
          <w:p w14:paraId="2AB5F9ED" w14:textId="77777777" w:rsidR="009623F3" w:rsidRPr="009623F3" w:rsidRDefault="009623F3" w:rsidP="009623F3">
            <w:r w:rsidRPr="009623F3">
              <w:t>-8015.81</w:t>
            </w:r>
          </w:p>
        </w:tc>
        <w:tc>
          <w:tcPr>
            <w:tcW w:w="960" w:type="dxa"/>
            <w:noWrap/>
            <w:hideMark/>
          </w:tcPr>
          <w:p w14:paraId="2241C41A" w14:textId="77777777" w:rsidR="009623F3" w:rsidRPr="009623F3" w:rsidRDefault="009623F3" w:rsidP="009623F3">
            <w:r w:rsidRPr="009623F3">
              <w:t>-8734.67</w:t>
            </w:r>
          </w:p>
        </w:tc>
        <w:tc>
          <w:tcPr>
            <w:tcW w:w="960" w:type="dxa"/>
            <w:noWrap/>
            <w:hideMark/>
          </w:tcPr>
          <w:p w14:paraId="500CEC77" w14:textId="77777777" w:rsidR="009623F3" w:rsidRPr="009623F3" w:rsidRDefault="009623F3" w:rsidP="009623F3">
            <w:r w:rsidRPr="009623F3">
              <w:t>-7839.56</w:t>
            </w:r>
          </w:p>
        </w:tc>
      </w:tr>
      <w:tr w:rsidR="009623F3" w:rsidRPr="009623F3" w14:paraId="2CBE163C" w14:textId="77777777" w:rsidTr="009623F3">
        <w:trPr>
          <w:trHeight w:val="288"/>
        </w:trPr>
        <w:tc>
          <w:tcPr>
            <w:tcW w:w="960" w:type="dxa"/>
            <w:noWrap/>
            <w:hideMark/>
          </w:tcPr>
          <w:p w14:paraId="7D0BD223" w14:textId="77777777" w:rsidR="009623F3" w:rsidRPr="009623F3" w:rsidRDefault="009623F3" w:rsidP="009623F3">
            <w:r w:rsidRPr="009623F3">
              <w:t>2.60E-05</w:t>
            </w:r>
          </w:p>
        </w:tc>
        <w:tc>
          <w:tcPr>
            <w:tcW w:w="960" w:type="dxa"/>
            <w:noWrap/>
            <w:hideMark/>
          </w:tcPr>
          <w:p w14:paraId="49898193" w14:textId="77777777" w:rsidR="009623F3" w:rsidRPr="009623F3" w:rsidRDefault="009623F3" w:rsidP="009623F3">
            <w:r w:rsidRPr="009623F3">
              <w:t>-7215.61</w:t>
            </w:r>
          </w:p>
        </w:tc>
        <w:tc>
          <w:tcPr>
            <w:tcW w:w="960" w:type="dxa"/>
            <w:noWrap/>
            <w:hideMark/>
          </w:tcPr>
          <w:p w14:paraId="3B3CBDCB" w14:textId="77777777" w:rsidR="009623F3" w:rsidRPr="009623F3" w:rsidRDefault="009623F3" w:rsidP="009623F3">
            <w:r w:rsidRPr="009623F3">
              <w:t>-7333.57</w:t>
            </w:r>
          </w:p>
        </w:tc>
        <w:tc>
          <w:tcPr>
            <w:tcW w:w="960" w:type="dxa"/>
            <w:noWrap/>
            <w:hideMark/>
          </w:tcPr>
          <w:p w14:paraId="2449E2F9" w14:textId="77777777" w:rsidR="009623F3" w:rsidRPr="009623F3" w:rsidRDefault="009623F3" w:rsidP="009623F3">
            <w:r w:rsidRPr="009623F3">
              <w:t>-7125.44</w:t>
            </w:r>
          </w:p>
        </w:tc>
        <w:tc>
          <w:tcPr>
            <w:tcW w:w="960" w:type="dxa"/>
            <w:noWrap/>
            <w:hideMark/>
          </w:tcPr>
          <w:p w14:paraId="41953636" w14:textId="77777777" w:rsidR="009623F3" w:rsidRPr="009623F3" w:rsidRDefault="009623F3" w:rsidP="009623F3">
            <w:r w:rsidRPr="009623F3">
              <w:t>-7289.68</w:t>
            </w:r>
          </w:p>
        </w:tc>
        <w:tc>
          <w:tcPr>
            <w:tcW w:w="960" w:type="dxa"/>
            <w:noWrap/>
            <w:hideMark/>
          </w:tcPr>
          <w:p w14:paraId="144D8199" w14:textId="77777777" w:rsidR="009623F3" w:rsidRPr="009623F3" w:rsidRDefault="009623F3" w:rsidP="009623F3">
            <w:r w:rsidRPr="009623F3">
              <w:t>-7676.38</w:t>
            </w:r>
          </w:p>
        </w:tc>
        <w:tc>
          <w:tcPr>
            <w:tcW w:w="960" w:type="dxa"/>
            <w:noWrap/>
            <w:hideMark/>
          </w:tcPr>
          <w:p w14:paraId="7C718519" w14:textId="77777777" w:rsidR="009623F3" w:rsidRPr="009623F3" w:rsidRDefault="009623F3" w:rsidP="009623F3">
            <w:r w:rsidRPr="009623F3">
              <w:t>-7371.28</w:t>
            </w:r>
          </w:p>
        </w:tc>
        <w:tc>
          <w:tcPr>
            <w:tcW w:w="960" w:type="dxa"/>
            <w:noWrap/>
            <w:hideMark/>
          </w:tcPr>
          <w:p w14:paraId="2A0C0AF7" w14:textId="77777777" w:rsidR="009623F3" w:rsidRPr="009623F3" w:rsidRDefault="009623F3" w:rsidP="009623F3">
            <w:r w:rsidRPr="009623F3">
              <w:t>-8862.16</w:t>
            </w:r>
          </w:p>
        </w:tc>
        <w:tc>
          <w:tcPr>
            <w:tcW w:w="960" w:type="dxa"/>
            <w:noWrap/>
            <w:hideMark/>
          </w:tcPr>
          <w:p w14:paraId="2B0D7B60" w14:textId="77777777" w:rsidR="009623F3" w:rsidRPr="009623F3" w:rsidRDefault="009623F3" w:rsidP="009623F3">
            <w:r w:rsidRPr="009623F3">
              <w:t>-8913.54</w:t>
            </w:r>
          </w:p>
        </w:tc>
        <w:tc>
          <w:tcPr>
            <w:tcW w:w="960" w:type="dxa"/>
            <w:noWrap/>
            <w:hideMark/>
          </w:tcPr>
          <w:p w14:paraId="3F42DCF4" w14:textId="77777777" w:rsidR="009623F3" w:rsidRPr="009623F3" w:rsidRDefault="009623F3" w:rsidP="009623F3">
            <w:r w:rsidRPr="009623F3">
              <w:t>-8406.35</w:t>
            </w:r>
          </w:p>
        </w:tc>
        <w:tc>
          <w:tcPr>
            <w:tcW w:w="960" w:type="dxa"/>
            <w:noWrap/>
            <w:hideMark/>
          </w:tcPr>
          <w:p w14:paraId="032356A2" w14:textId="77777777" w:rsidR="009623F3" w:rsidRPr="009623F3" w:rsidRDefault="009623F3" w:rsidP="009623F3">
            <w:r w:rsidRPr="009623F3">
              <w:t>-8970.47</w:t>
            </w:r>
          </w:p>
        </w:tc>
        <w:tc>
          <w:tcPr>
            <w:tcW w:w="960" w:type="dxa"/>
            <w:noWrap/>
            <w:hideMark/>
          </w:tcPr>
          <w:p w14:paraId="7DBF3E18" w14:textId="77777777" w:rsidR="009623F3" w:rsidRPr="009623F3" w:rsidRDefault="009623F3" w:rsidP="009623F3">
            <w:r w:rsidRPr="009623F3">
              <w:t>-7916.45</w:t>
            </w:r>
          </w:p>
        </w:tc>
      </w:tr>
      <w:tr w:rsidR="009623F3" w:rsidRPr="009623F3" w14:paraId="070FBF3B" w14:textId="77777777" w:rsidTr="009623F3">
        <w:trPr>
          <w:trHeight w:val="288"/>
        </w:trPr>
        <w:tc>
          <w:tcPr>
            <w:tcW w:w="960" w:type="dxa"/>
            <w:noWrap/>
            <w:hideMark/>
          </w:tcPr>
          <w:p w14:paraId="1367BB6A" w14:textId="77777777" w:rsidR="009623F3" w:rsidRPr="009623F3" w:rsidRDefault="009623F3" w:rsidP="009623F3">
            <w:r w:rsidRPr="009623F3">
              <w:t>2.70E-05</w:t>
            </w:r>
          </w:p>
        </w:tc>
        <w:tc>
          <w:tcPr>
            <w:tcW w:w="960" w:type="dxa"/>
            <w:noWrap/>
            <w:hideMark/>
          </w:tcPr>
          <w:p w14:paraId="0D8D8D27" w14:textId="77777777" w:rsidR="009623F3" w:rsidRPr="009623F3" w:rsidRDefault="009623F3" w:rsidP="009623F3">
            <w:r w:rsidRPr="009623F3">
              <w:t>-7231.82</w:t>
            </w:r>
          </w:p>
        </w:tc>
        <w:tc>
          <w:tcPr>
            <w:tcW w:w="960" w:type="dxa"/>
            <w:noWrap/>
            <w:hideMark/>
          </w:tcPr>
          <w:p w14:paraId="0A6CDB20" w14:textId="77777777" w:rsidR="009623F3" w:rsidRPr="009623F3" w:rsidRDefault="009623F3" w:rsidP="009623F3">
            <w:r w:rsidRPr="009623F3">
              <w:t>-7357.83</w:t>
            </w:r>
          </w:p>
        </w:tc>
        <w:tc>
          <w:tcPr>
            <w:tcW w:w="960" w:type="dxa"/>
            <w:noWrap/>
            <w:hideMark/>
          </w:tcPr>
          <w:p w14:paraId="0D1F18D2" w14:textId="77777777" w:rsidR="009623F3" w:rsidRPr="009623F3" w:rsidRDefault="009623F3" w:rsidP="009623F3">
            <w:r w:rsidRPr="009623F3">
              <w:t>-7142.86</w:t>
            </w:r>
          </w:p>
        </w:tc>
        <w:tc>
          <w:tcPr>
            <w:tcW w:w="960" w:type="dxa"/>
            <w:noWrap/>
            <w:hideMark/>
          </w:tcPr>
          <w:p w14:paraId="7D07DA9F" w14:textId="77777777" w:rsidR="009623F3" w:rsidRPr="009623F3" w:rsidRDefault="009623F3" w:rsidP="009623F3">
            <w:r w:rsidRPr="009623F3">
              <w:t>-7293.61</w:t>
            </w:r>
          </w:p>
        </w:tc>
        <w:tc>
          <w:tcPr>
            <w:tcW w:w="960" w:type="dxa"/>
            <w:noWrap/>
            <w:hideMark/>
          </w:tcPr>
          <w:p w14:paraId="315AF7A7" w14:textId="77777777" w:rsidR="009623F3" w:rsidRPr="009623F3" w:rsidRDefault="009623F3" w:rsidP="009623F3">
            <w:r w:rsidRPr="009623F3">
              <w:t>-7694.05</w:t>
            </w:r>
          </w:p>
        </w:tc>
        <w:tc>
          <w:tcPr>
            <w:tcW w:w="960" w:type="dxa"/>
            <w:noWrap/>
            <w:hideMark/>
          </w:tcPr>
          <w:p w14:paraId="09DB9F1B" w14:textId="77777777" w:rsidR="009623F3" w:rsidRPr="009623F3" w:rsidRDefault="009623F3" w:rsidP="009623F3">
            <w:r w:rsidRPr="009623F3">
              <w:t>-7393.8</w:t>
            </w:r>
          </w:p>
        </w:tc>
        <w:tc>
          <w:tcPr>
            <w:tcW w:w="960" w:type="dxa"/>
            <w:noWrap/>
            <w:hideMark/>
          </w:tcPr>
          <w:p w14:paraId="497395B1" w14:textId="77777777" w:rsidR="009623F3" w:rsidRPr="009623F3" w:rsidRDefault="009623F3" w:rsidP="009623F3">
            <w:r w:rsidRPr="009623F3">
              <w:t>-8741</w:t>
            </w:r>
          </w:p>
        </w:tc>
        <w:tc>
          <w:tcPr>
            <w:tcW w:w="960" w:type="dxa"/>
            <w:noWrap/>
            <w:hideMark/>
          </w:tcPr>
          <w:p w14:paraId="72427AB1" w14:textId="77777777" w:rsidR="009623F3" w:rsidRPr="009623F3" w:rsidRDefault="009623F3" w:rsidP="009623F3">
            <w:r w:rsidRPr="009623F3">
              <w:t>-9000.9</w:t>
            </w:r>
          </w:p>
        </w:tc>
        <w:tc>
          <w:tcPr>
            <w:tcW w:w="960" w:type="dxa"/>
            <w:noWrap/>
            <w:hideMark/>
          </w:tcPr>
          <w:p w14:paraId="7B69DEDE" w14:textId="77777777" w:rsidR="009623F3" w:rsidRPr="009623F3" w:rsidRDefault="009623F3" w:rsidP="009623F3">
            <w:r w:rsidRPr="009623F3">
              <w:t>-8737.21</w:t>
            </w:r>
          </w:p>
        </w:tc>
        <w:tc>
          <w:tcPr>
            <w:tcW w:w="960" w:type="dxa"/>
            <w:noWrap/>
            <w:hideMark/>
          </w:tcPr>
          <w:p w14:paraId="2797F38B" w14:textId="77777777" w:rsidR="009623F3" w:rsidRPr="009623F3" w:rsidRDefault="009623F3" w:rsidP="009623F3">
            <w:r w:rsidRPr="009623F3">
              <w:t>-9248.07</w:t>
            </w:r>
          </w:p>
        </w:tc>
        <w:tc>
          <w:tcPr>
            <w:tcW w:w="960" w:type="dxa"/>
            <w:noWrap/>
            <w:hideMark/>
          </w:tcPr>
          <w:p w14:paraId="0B66EFF2" w14:textId="77777777" w:rsidR="009623F3" w:rsidRPr="009623F3" w:rsidRDefault="009623F3" w:rsidP="009623F3">
            <w:r w:rsidRPr="009623F3">
              <w:t>-7984.12</w:t>
            </w:r>
          </w:p>
        </w:tc>
      </w:tr>
      <w:tr w:rsidR="009623F3" w:rsidRPr="009623F3" w14:paraId="61F651E1" w14:textId="77777777" w:rsidTr="009623F3">
        <w:trPr>
          <w:trHeight w:val="288"/>
        </w:trPr>
        <w:tc>
          <w:tcPr>
            <w:tcW w:w="960" w:type="dxa"/>
            <w:noWrap/>
            <w:hideMark/>
          </w:tcPr>
          <w:p w14:paraId="0227E346" w14:textId="77777777" w:rsidR="009623F3" w:rsidRPr="009623F3" w:rsidRDefault="009623F3" w:rsidP="009623F3">
            <w:r w:rsidRPr="009623F3">
              <w:t>2.80E-05</w:t>
            </w:r>
          </w:p>
        </w:tc>
        <w:tc>
          <w:tcPr>
            <w:tcW w:w="960" w:type="dxa"/>
            <w:noWrap/>
            <w:hideMark/>
          </w:tcPr>
          <w:p w14:paraId="4F46A7AE" w14:textId="77777777" w:rsidR="009623F3" w:rsidRPr="009623F3" w:rsidRDefault="009623F3" w:rsidP="009623F3">
            <w:r w:rsidRPr="009623F3">
              <w:t>-7241.94</w:t>
            </w:r>
          </w:p>
        </w:tc>
        <w:tc>
          <w:tcPr>
            <w:tcW w:w="960" w:type="dxa"/>
            <w:noWrap/>
            <w:hideMark/>
          </w:tcPr>
          <w:p w14:paraId="649BA157" w14:textId="77777777" w:rsidR="009623F3" w:rsidRPr="009623F3" w:rsidRDefault="009623F3" w:rsidP="009623F3">
            <w:r w:rsidRPr="009623F3">
              <w:t>-7384.39</w:t>
            </w:r>
          </w:p>
        </w:tc>
        <w:tc>
          <w:tcPr>
            <w:tcW w:w="960" w:type="dxa"/>
            <w:noWrap/>
            <w:hideMark/>
          </w:tcPr>
          <w:p w14:paraId="4189835C" w14:textId="77777777" w:rsidR="009623F3" w:rsidRPr="009623F3" w:rsidRDefault="009623F3" w:rsidP="009623F3">
            <w:r w:rsidRPr="009623F3">
              <w:t>-7163.51</w:t>
            </w:r>
          </w:p>
        </w:tc>
        <w:tc>
          <w:tcPr>
            <w:tcW w:w="960" w:type="dxa"/>
            <w:noWrap/>
            <w:hideMark/>
          </w:tcPr>
          <w:p w14:paraId="53814AD2" w14:textId="77777777" w:rsidR="009623F3" w:rsidRPr="009623F3" w:rsidRDefault="009623F3" w:rsidP="009623F3">
            <w:r w:rsidRPr="009623F3">
              <w:t>-7307.1</w:t>
            </w:r>
          </w:p>
        </w:tc>
        <w:tc>
          <w:tcPr>
            <w:tcW w:w="960" w:type="dxa"/>
            <w:noWrap/>
            <w:hideMark/>
          </w:tcPr>
          <w:p w14:paraId="2220316F" w14:textId="77777777" w:rsidR="009623F3" w:rsidRPr="009623F3" w:rsidRDefault="009623F3" w:rsidP="009623F3">
            <w:r w:rsidRPr="009623F3">
              <w:t>-7707.99</w:t>
            </w:r>
          </w:p>
        </w:tc>
        <w:tc>
          <w:tcPr>
            <w:tcW w:w="960" w:type="dxa"/>
            <w:noWrap/>
            <w:hideMark/>
          </w:tcPr>
          <w:p w14:paraId="48152C51" w14:textId="77777777" w:rsidR="009623F3" w:rsidRPr="009623F3" w:rsidRDefault="009623F3" w:rsidP="009623F3">
            <w:r w:rsidRPr="009623F3">
              <w:t>-7396.64</w:t>
            </w:r>
          </w:p>
        </w:tc>
        <w:tc>
          <w:tcPr>
            <w:tcW w:w="960" w:type="dxa"/>
            <w:noWrap/>
            <w:hideMark/>
          </w:tcPr>
          <w:p w14:paraId="6F51F3B8" w14:textId="77777777" w:rsidR="009623F3" w:rsidRPr="009623F3" w:rsidRDefault="009623F3" w:rsidP="009623F3">
            <w:r w:rsidRPr="009623F3">
              <w:t>-8586.54</w:t>
            </w:r>
          </w:p>
        </w:tc>
        <w:tc>
          <w:tcPr>
            <w:tcW w:w="960" w:type="dxa"/>
            <w:noWrap/>
            <w:hideMark/>
          </w:tcPr>
          <w:p w14:paraId="35FFC0F2" w14:textId="77777777" w:rsidR="009623F3" w:rsidRPr="009623F3" w:rsidRDefault="009623F3" w:rsidP="009623F3">
            <w:r w:rsidRPr="009623F3">
              <w:t>-8975.72</w:t>
            </w:r>
          </w:p>
        </w:tc>
        <w:tc>
          <w:tcPr>
            <w:tcW w:w="960" w:type="dxa"/>
            <w:noWrap/>
            <w:hideMark/>
          </w:tcPr>
          <w:p w14:paraId="2F99DB5B" w14:textId="77777777" w:rsidR="009623F3" w:rsidRPr="009623F3" w:rsidRDefault="009623F3" w:rsidP="009623F3">
            <w:r w:rsidRPr="009623F3">
              <w:t>-8985.38</w:t>
            </w:r>
          </w:p>
        </w:tc>
        <w:tc>
          <w:tcPr>
            <w:tcW w:w="960" w:type="dxa"/>
            <w:noWrap/>
            <w:hideMark/>
          </w:tcPr>
          <w:p w14:paraId="3C810AED" w14:textId="77777777" w:rsidR="009623F3" w:rsidRPr="009623F3" w:rsidRDefault="009623F3" w:rsidP="009623F3">
            <w:r w:rsidRPr="009623F3">
              <w:t>-9466.11</w:t>
            </w:r>
          </w:p>
        </w:tc>
        <w:tc>
          <w:tcPr>
            <w:tcW w:w="960" w:type="dxa"/>
            <w:noWrap/>
            <w:hideMark/>
          </w:tcPr>
          <w:p w14:paraId="3D8CE9E9" w14:textId="77777777" w:rsidR="009623F3" w:rsidRPr="009623F3" w:rsidRDefault="009623F3" w:rsidP="009623F3">
            <w:r w:rsidRPr="009623F3">
              <w:t>-8021.53</w:t>
            </w:r>
          </w:p>
        </w:tc>
      </w:tr>
      <w:tr w:rsidR="009623F3" w:rsidRPr="009623F3" w14:paraId="5E1F147C" w14:textId="77777777" w:rsidTr="009623F3">
        <w:trPr>
          <w:trHeight w:val="288"/>
        </w:trPr>
        <w:tc>
          <w:tcPr>
            <w:tcW w:w="960" w:type="dxa"/>
            <w:noWrap/>
            <w:hideMark/>
          </w:tcPr>
          <w:p w14:paraId="41B01475" w14:textId="77777777" w:rsidR="009623F3" w:rsidRPr="009623F3" w:rsidRDefault="009623F3" w:rsidP="009623F3">
            <w:r w:rsidRPr="009623F3">
              <w:t>2.90E-05</w:t>
            </w:r>
          </w:p>
        </w:tc>
        <w:tc>
          <w:tcPr>
            <w:tcW w:w="960" w:type="dxa"/>
            <w:noWrap/>
            <w:hideMark/>
          </w:tcPr>
          <w:p w14:paraId="1B0D9FAD" w14:textId="77777777" w:rsidR="009623F3" w:rsidRPr="009623F3" w:rsidRDefault="009623F3" w:rsidP="009623F3">
            <w:r w:rsidRPr="009623F3">
              <w:t>-7232.32</w:t>
            </w:r>
          </w:p>
        </w:tc>
        <w:tc>
          <w:tcPr>
            <w:tcW w:w="960" w:type="dxa"/>
            <w:noWrap/>
            <w:hideMark/>
          </w:tcPr>
          <w:p w14:paraId="74B37B26" w14:textId="77777777" w:rsidR="009623F3" w:rsidRPr="009623F3" w:rsidRDefault="009623F3" w:rsidP="009623F3">
            <w:r w:rsidRPr="009623F3">
              <w:t>-7406.19</w:t>
            </w:r>
          </w:p>
        </w:tc>
        <w:tc>
          <w:tcPr>
            <w:tcW w:w="960" w:type="dxa"/>
            <w:noWrap/>
            <w:hideMark/>
          </w:tcPr>
          <w:p w14:paraId="24884FB3" w14:textId="77777777" w:rsidR="009623F3" w:rsidRPr="009623F3" w:rsidRDefault="009623F3" w:rsidP="009623F3">
            <w:r w:rsidRPr="009623F3">
              <w:t>-7181.64</w:t>
            </w:r>
          </w:p>
        </w:tc>
        <w:tc>
          <w:tcPr>
            <w:tcW w:w="960" w:type="dxa"/>
            <w:noWrap/>
            <w:hideMark/>
          </w:tcPr>
          <w:p w14:paraId="1C665946" w14:textId="77777777" w:rsidR="009623F3" w:rsidRPr="009623F3" w:rsidRDefault="009623F3" w:rsidP="009623F3">
            <w:r w:rsidRPr="009623F3">
              <w:t>-7318.47</w:t>
            </w:r>
          </w:p>
        </w:tc>
        <w:tc>
          <w:tcPr>
            <w:tcW w:w="960" w:type="dxa"/>
            <w:noWrap/>
            <w:hideMark/>
          </w:tcPr>
          <w:p w14:paraId="1D7BA4B4" w14:textId="77777777" w:rsidR="009623F3" w:rsidRPr="009623F3" w:rsidRDefault="009623F3" w:rsidP="009623F3">
            <w:r w:rsidRPr="009623F3">
              <w:t>-7699.9</w:t>
            </w:r>
          </w:p>
        </w:tc>
        <w:tc>
          <w:tcPr>
            <w:tcW w:w="960" w:type="dxa"/>
            <w:noWrap/>
            <w:hideMark/>
          </w:tcPr>
          <w:p w14:paraId="2B6A51CD" w14:textId="77777777" w:rsidR="009623F3" w:rsidRPr="009623F3" w:rsidRDefault="009623F3" w:rsidP="009623F3">
            <w:r w:rsidRPr="009623F3">
              <w:t>-7366.34</w:t>
            </w:r>
          </w:p>
        </w:tc>
        <w:tc>
          <w:tcPr>
            <w:tcW w:w="960" w:type="dxa"/>
            <w:noWrap/>
            <w:hideMark/>
          </w:tcPr>
          <w:p w14:paraId="28D0F918" w14:textId="77777777" w:rsidR="009623F3" w:rsidRPr="009623F3" w:rsidRDefault="009623F3" w:rsidP="009623F3">
            <w:r w:rsidRPr="009623F3">
              <w:t>-8560.9</w:t>
            </w:r>
          </w:p>
        </w:tc>
        <w:tc>
          <w:tcPr>
            <w:tcW w:w="960" w:type="dxa"/>
            <w:noWrap/>
            <w:hideMark/>
          </w:tcPr>
          <w:p w14:paraId="73F0DC77" w14:textId="77777777" w:rsidR="009623F3" w:rsidRPr="009623F3" w:rsidRDefault="009623F3" w:rsidP="009623F3">
            <w:r w:rsidRPr="009623F3">
              <w:t>-8823.01</w:t>
            </w:r>
          </w:p>
        </w:tc>
        <w:tc>
          <w:tcPr>
            <w:tcW w:w="960" w:type="dxa"/>
            <w:noWrap/>
            <w:hideMark/>
          </w:tcPr>
          <w:p w14:paraId="7A46BDC2" w14:textId="77777777" w:rsidR="009623F3" w:rsidRPr="009623F3" w:rsidRDefault="009623F3" w:rsidP="009623F3">
            <w:r w:rsidRPr="009623F3">
              <w:t>-9059.53</w:t>
            </w:r>
          </w:p>
        </w:tc>
        <w:tc>
          <w:tcPr>
            <w:tcW w:w="960" w:type="dxa"/>
            <w:noWrap/>
            <w:hideMark/>
          </w:tcPr>
          <w:p w14:paraId="06EAB77D" w14:textId="77777777" w:rsidR="009623F3" w:rsidRPr="009623F3" w:rsidRDefault="009623F3" w:rsidP="009623F3">
            <w:r w:rsidRPr="009623F3">
              <w:t>-9492.11</w:t>
            </w:r>
          </w:p>
        </w:tc>
        <w:tc>
          <w:tcPr>
            <w:tcW w:w="960" w:type="dxa"/>
            <w:noWrap/>
            <w:hideMark/>
          </w:tcPr>
          <w:p w14:paraId="758DDB32" w14:textId="77777777" w:rsidR="009623F3" w:rsidRPr="009623F3" w:rsidRDefault="009623F3" w:rsidP="009623F3">
            <w:r w:rsidRPr="009623F3">
              <w:t>-8014.04</w:t>
            </w:r>
          </w:p>
        </w:tc>
      </w:tr>
      <w:tr w:rsidR="009623F3" w:rsidRPr="009623F3" w14:paraId="154D36BF" w14:textId="77777777" w:rsidTr="009623F3">
        <w:trPr>
          <w:trHeight w:val="288"/>
        </w:trPr>
        <w:tc>
          <w:tcPr>
            <w:tcW w:w="960" w:type="dxa"/>
            <w:noWrap/>
            <w:hideMark/>
          </w:tcPr>
          <w:p w14:paraId="6961B4AF" w14:textId="77777777" w:rsidR="009623F3" w:rsidRPr="009623F3" w:rsidRDefault="009623F3" w:rsidP="009623F3">
            <w:r w:rsidRPr="009623F3">
              <w:lastRenderedPageBreak/>
              <w:t>3.00E-05</w:t>
            </w:r>
          </w:p>
        </w:tc>
        <w:tc>
          <w:tcPr>
            <w:tcW w:w="960" w:type="dxa"/>
            <w:noWrap/>
            <w:hideMark/>
          </w:tcPr>
          <w:p w14:paraId="645D7D08" w14:textId="77777777" w:rsidR="009623F3" w:rsidRPr="009623F3" w:rsidRDefault="009623F3" w:rsidP="009623F3">
            <w:r w:rsidRPr="009623F3">
              <w:t>-7210.12</w:t>
            </w:r>
          </w:p>
        </w:tc>
        <w:tc>
          <w:tcPr>
            <w:tcW w:w="960" w:type="dxa"/>
            <w:noWrap/>
            <w:hideMark/>
          </w:tcPr>
          <w:p w14:paraId="7192857A" w14:textId="77777777" w:rsidR="009623F3" w:rsidRPr="009623F3" w:rsidRDefault="009623F3" w:rsidP="009623F3">
            <w:r w:rsidRPr="009623F3">
              <w:t>-7416.89</w:t>
            </w:r>
          </w:p>
        </w:tc>
        <w:tc>
          <w:tcPr>
            <w:tcW w:w="960" w:type="dxa"/>
            <w:noWrap/>
            <w:hideMark/>
          </w:tcPr>
          <w:p w14:paraId="1D1796E7" w14:textId="77777777" w:rsidR="009623F3" w:rsidRPr="009623F3" w:rsidRDefault="009623F3" w:rsidP="009623F3">
            <w:r w:rsidRPr="009623F3">
              <w:t>-7196.82</w:t>
            </w:r>
          </w:p>
        </w:tc>
        <w:tc>
          <w:tcPr>
            <w:tcW w:w="960" w:type="dxa"/>
            <w:noWrap/>
            <w:hideMark/>
          </w:tcPr>
          <w:p w14:paraId="2D04DFE1" w14:textId="77777777" w:rsidR="009623F3" w:rsidRPr="009623F3" w:rsidRDefault="009623F3" w:rsidP="009623F3">
            <w:r w:rsidRPr="009623F3">
              <w:t>-7302.22</w:t>
            </w:r>
          </w:p>
        </w:tc>
        <w:tc>
          <w:tcPr>
            <w:tcW w:w="960" w:type="dxa"/>
            <w:noWrap/>
            <w:hideMark/>
          </w:tcPr>
          <w:p w14:paraId="2F0D8AEA" w14:textId="77777777" w:rsidR="009623F3" w:rsidRPr="009623F3" w:rsidRDefault="009623F3" w:rsidP="009623F3">
            <w:r w:rsidRPr="009623F3">
              <w:t>-7678.06</w:t>
            </w:r>
          </w:p>
        </w:tc>
        <w:tc>
          <w:tcPr>
            <w:tcW w:w="960" w:type="dxa"/>
            <w:noWrap/>
            <w:hideMark/>
          </w:tcPr>
          <w:p w14:paraId="3596F41F" w14:textId="77777777" w:rsidR="009623F3" w:rsidRPr="009623F3" w:rsidRDefault="009623F3" w:rsidP="009623F3">
            <w:r w:rsidRPr="009623F3">
              <w:t>-7334.66</w:t>
            </w:r>
          </w:p>
        </w:tc>
        <w:tc>
          <w:tcPr>
            <w:tcW w:w="960" w:type="dxa"/>
            <w:noWrap/>
            <w:hideMark/>
          </w:tcPr>
          <w:p w14:paraId="7B201D2E" w14:textId="77777777" w:rsidR="009623F3" w:rsidRPr="009623F3" w:rsidRDefault="009623F3" w:rsidP="009623F3">
            <w:r w:rsidRPr="009623F3">
              <w:t>-8570.81</w:t>
            </w:r>
          </w:p>
        </w:tc>
        <w:tc>
          <w:tcPr>
            <w:tcW w:w="960" w:type="dxa"/>
            <w:noWrap/>
            <w:hideMark/>
          </w:tcPr>
          <w:p w14:paraId="1A0C5856" w14:textId="77777777" w:rsidR="009623F3" w:rsidRPr="009623F3" w:rsidRDefault="009623F3" w:rsidP="009623F3">
            <w:r w:rsidRPr="009623F3">
              <w:t>-8651.53</w:t>
            </w:r>
          </w:p>
        </w:tc>
        <w:tc>
          <w:tcPr>
            <w:tcW w:w="960" w:type="dxa"/>
            <w:noWrap/>
            <w:hideMark/>
          </w:tcPr>
          <w:p w14:paraId="66A5A100" w14:textId="77777777" w:rsidR="009623F3" w:rsidRPr="009623F3" w:rsidRDefault="009623F3" w:rsidP="009623F3">
            <w:r w:rsidRPr="009623F3">
              <w:t>-9060.08</w:t>
            </w:r>
          </w:p>
        </w:tc>
        <w:tc>
          <w:tcPr>
            <w:tcW w:w="960" w:type="dxa"/>
            <w:noWrap/>
            <w:hideMark/>
          </w:tcPr>
          <w:p w14:paraId="7B1E5AF5" w14:textId="77777777" w:rsidR="009623F3" w:rsidRPr="009623F3" w:rsidRDefault="009623F3" w:rsidP="009623F3">
            <w:r w:rsidRPr="009623F3">
              <w:t>-9381.6</w:t>
            </w:r>
          </w:p>
        </w:tc>
        <w:tc>
          <w:tcPr>
            <w:tcW w:w="960" w:type="dxa"/>
            <w:noWrap/>
            <w:hideMark/>
          </w:tcPr>
          <w:p w14:paraId="569460AA" w14:textId="77777777" w:rsidR="009623F3" w:rsidRPr="009623F3" w:rsidRDefault="009623F3" w:rsidP="009623F3">
            <w:r w:rsidRPr="009623F3">
              <w:t>-7980.28</w:t>
            </w:r>
          </w:p>
        </w:tc>
      </w:tr>
      <w:tr w:rsidR="009623F3" w:rsidRPr="009623F3" w14:paraId="71939688" w14:textId="77777777" w:rsidTr="009623F3">
        <w:trPr>
          <w:trHeight w:val="288"/>
        </w:trPr>
        <w:tc>
          <w:tcPr>
            <w:tcW w:w="960" w:type="dxa"/>
            <w:noWrap/>
            <w:hideMark/>
          </w:tcPr>
          <w:p w14:paraId="4E3A00D2" w14:textId="77777777" w:rsidR="009623F3" w:rsidRPr="009623F3" w:rsidRDefault="009623F3" w:rsidP="009623F3">
            <w:r w:rsidRPr="009623F3">
              <w:t>3.10E-05</w:t>
            </w:r>
          </w:p>
        </w:tc>
        <w:tc>
          <w:tcPr>
            <w:tcW w:w="960" w:type="dxa"/>
            <w:noWrap/>
            <w:hideMark/>
          </w:tcPr>
          <w:p w14:paraId="223E646A" w14:textId="77777777" w:rsidR="009623F3" w:rsidRPr="009623F3" w:rsidRDefault="009623F3" w:rsidP="009623F3">
            <w:r w:rsidRPr="009623F3">
              <w:t>-7179.89</w:t>
            </w:r>
          </w:p>
        </w:tc>
        <w:tc>
          <w:tcPr>
            <w:tcW w:w="960" w:type="dxa"/>
            <w:noWrap/>
            <w:hideMark/>
          </w:tcPr>
          <w:p w14:paraId="4E9EEE1B" w14:textId="77777777" w:rsidR="009623F3" w:rsidRPr="009623F3" w:rsidRDefault="009623F3" w:rsidP="009623F3">
            <w:r w:rsidRPr="009623F3">
              <w:t>-7453.77</w:t>
            </w:r>
          </w:p>
        </w:tc>
        <w:tc>
          <w:tcPr>
            <w:tcW w:w="960" w:type="dxa"/>
            <w:noWrap/>
            <w:hideMark/>
          </w:tcPr>
          <w:p w14:paraId="4221531B" w14:textId="77777777" w:rsidR="009623F3" w:rsidRPr="009623F3" w:rsidRDefault="009623F3" w:rsidP="009623F3">
            <w:r w:rsidRPr="009623F3">
              <w:t>-7227.31</w:t>
            </w:r>
          </w:p>
        </w:tc>
        <w:tc>
          <w:tcPr>
            <w:tcW w:w="960" w:type="dxa"/>
            <w:noWrap/>
            <w:hideMark/>
          </w:tcPr>
          <w:p w14:paraId="137E0FB9" w14:textId="77777777" w:rsidR="009623F3" w:rsidRPr="009623F3" w:rsidRDefault="009623F3" w:rsidP="009623F3">
            <w:r w:rsidRPr="009623F3">
              <w:t>-7279.46</w:t>
            </w:r>
          </w:p>
        </w:tc>
        <w:tc>
          <w:tcPr>
            <w:tcW w:w="960" w:type="dxa"/>
            <w:noWrap/>
            <w:hideMark/>
          </w:tcPr>
          <w:p w14:paraId="662DE8AC" w14:textId="77777777" w:rsidR="009623F3" w:rsidRPr="009623F3" w:rsidRDefault="009623F3" w:rsidP="009623F3">
            <w:r w:rsidRPr="009623F3">
              <w:t>-7645.74</w:t>
            </w:r>
          </w:p>
        </w:tc>
        <w:tc>
          <w:tcPr>
            <w:tcW w:w="960" w:type="dxa"/>
            <w:noWrap/>
            <w:hideMark/>
          </w:tcPr>
          <w:p w14:paraId="0A43FEBB" w14:textId="77777777" w:rsidR="009623F3" w:rsidRPr="009623F3" w:rsidRDefault="009623F3" w:rsidP="009623F3">
            <w:r w:rsidRPr="009623F3">
              <w:t>-7300.11</w:t>
            </w:r>
          </w:p>
        </w:tc>
        <w:tc>
          <w:tcPr>
            <w:tcW w:w="960" w:type="dxa"/>
            <w:noWrap/>
            <w:hideMark/>
          </w:tcPr>
          <w:p w14:paraId="6D900327" w14:textId="77777777" w:rsidR="009623F3" w:rsidRPr="009623F3" w:rsidRDefault="009623F3" w:rsidP="009623F3">
            <w:r w:rsidRPr="009623F3">
              <w:t>-8562.67</w:t>
            </w:r>
          </w:p>
        </w:tc>
        <w:tc>
          <w:tcPr>
            <w:tcW w:w="960" w:type="dxa"/>
            <w:noWrap/>
            <w:hideMark/>
          </w:tcPr>
          <w:p w14:paraId="48D5EA5A" w14:textId="77777777" w:rsidR="009623F3" w:rsidRPr="009623F3" w:rsidRDefault="009623F3" w:rsidP="009623F3">
            <w:r w:rsidRPr="009623F3">
              <w:t>-8557.56</w:t>
            </w:r>
          </w:p>
        </w:tc>
        <w:tc>
          <w:tcPr>
            <w:tcW w:w="960" w:type="dxa"/>
            <w:noWrap/>
            <w:hideMark/>
          </w:tcPr>
          <w:p w14:paraId="518C49D9" w14:textId="77777777" w:rsidR="009623F3" w:rsidRPr="009623F3" w:rsidRDefault="009623F3" w:rsidP="009623F3">
            <w:r w:rsidRPr="009623F3">
              <w:t>-9037.46</w:t>
            </w:r>
          </w:p>
        </w:tc>
        <w:tc>
          <w:tcPr>
            <w:tcW w:w="960" w:type="dxa"/>
            <w:noWrap/>
            <w:hideMark/>
          </w:tcPr>
          <w:p w14:paraId="0DF9EACB" w14:textId="77777777" w:rsidR="009623F3" w:rsidRPr="009623F3" w:rsidRDefault="009623F3" w:rsidP="009623F3">
            <w:r w:rsidRPr="009623F3">
              <w:t>-9254.5</w:t>
            </w:r>
          </w:p>
        </w:tc>
        <w:tc>
          <w:tcPr>
            <w:tcW w:w="960" w:type="dxa"/>
            <w:noWrap/>
            <w:hideMark/>
          </w:tcPr>
          <w:p w14:paraId="47B122DF" w14:textId="77777777" w:rsidR="009623F3" w:rsidRPr="009623F3" w:rsidRDefault="009623F3" w:rsidP="009623F3">
            <w:r w:rsidRPr="009623F3">
              <w:t>-7949.85</w:t>
            </w:r>
          </w:p>
        </w:tc>
      </w:tr>
      <w:tr w:rsidR="009623F3" w:rsidRPr="009623F3" w14:paraId="5CABDC02" w14:textId="77777777" w:rsidTr="009623F3">
        <w:trPr>
          <w:trHeight w:val="288"/>
        </w:trPr>
        <w:tc>
          <w:tcPr>
            <w:tcW w:w="960" w:type="dxa"/>
            <w:noWrap/>
            <w:hideMark/>
          </w:tcPr>
          <w:p w14:paraId="4602D139" w14:textId="77777777" w:rsidR="009623F3" w:rsidRPr="009623F3" w:rsidRDefault="009623F3" w:rsidP="009623F3">
            <w:r w:rsidRPr="009623F3">
              <w:t>3.20E-05</w:t>
            </w:r>
          </w:p>
        </w:tc>
        <w:tc>
          <w:tcPr>
            <w:tcW w:w="960" w:type="dxa"/>
            <w:noWrap/>
            <w:hideMark/>
          </w:tcPr>
          <w:p w14:paraId="75214E3F" w14:textId="77777777" w:rsidR="009623F3" w:rsidRPr="009623F3" w:rsidRDefault="009623F3" w:rsidP="009623F3">
            <w:r w:rsidRPr="009623F3">
              <w:t>-7166.2</w:t>
            </w:r>
          </w:p>
        </w:tc>
        <w:tc>
          <w:tcPr>
            <w:tcW w:w="960" w:type="dxa"/>
            <w:noWrap/>
            <w:hideMark/>
          </w:tcPr>
          <w:p w14:paraId="19C3BF39" w14:textId="77777777" w:rsidR="009623F3" w:rsidRPr="009623F3" w:rsidRDefault="009623F3" w:rsidP="009623F3">
            <w:r w:rsidRPr="009623F3">
              <w:t>-7477.66</w:t>
            </w:r>
          </w:p>
        </w:tc>
        <w:tc>
          <w:tcPr>
            <w:tcW w:w="960" w:type="dxa"/>
            <w:noWrap/>
            <w:hideMark/>
          </w:tcPr>
          <w:p w14:paraId="058BBCC3" w14:textId="77777777" w:rsidR="009623F3" w:rsidRPr="009623F3" w:rsidRDefault="009623F3" w:rsidP="009623F3">
            <w:r w:rsidRPr="009623F3">
              <w:t>-7247.55</w:t>
            </w:r>
          </w:p>
        </w:tc>
        <w:tc>
          <w:tcPr>
            <w:tcW w:w="960" w:type="dxa"/>
            <w:noWrap/>
            <w:hideMark/>
          </w:tcPr>
          <w:p w14:paraId="5CD52A27" w14:textId="77777777" w:rsidR="009623F3" w:rsidRPr="009623F3" w:rsidRDefault="009623F3" w:rsidP="009623F3">
            <w:r w:rsidRPr="009623F3">
              <w:t>-7262.86</w:t>
            </w:r>
          </w:p>
        </w:tc>
        <w:tc>
          <w:tcPr>
            <w:tcW w:w="960" w:type="dxa"/>
            <w:noWrap/>
            <w:hideMark/>
          </w:tcPr>
          <w:p w14:paraId="78BF0589" w14:textId="77777777" w:rsidR="009623F3" w:rsidRPr="009623F3" w:rsidRDefault="009623F3" w:rsidP="009623F3">
            <w:r w:rsidRPr="009623F3">
              <w:t>-7628.77</w:t>
            </w:r>
          </w:p>
        </w:tc>
        <w:tc>
          <w:tcPr>
            <w:tcW w:w="960" w:type="dxa"/>
            <w:noWrap/>
            <w:hideMark/>
          </w:tcPr>
          <w:p w14:paraId="53446423" w14:textId="77777777" w:rsidR="009623F3" w:rsidRPr="009623F3" w:rsidRDefault="009623F3" w:rsidP="009623F3">
            <w:r w:rsidRPr="009623F3">
              <w:t>-7292.93</w:t>
            </w:r>
          </w:p>
        </w:tc>
        <w:tc>
          <w:tcPr>
            <w:tcW w:w="960" w:type="dxa"/>
            <w:noWrap/>
            <w:hideMark/>
          </w:tcPr>
          <w:p w14:paraId="01C266DD" w14:textId="77777777" w:rsidR="009623F3" w:rsidRPr="009623F3" w:rsidRDefault="009623F3" w:rsidP="009623F3">
            <w:r w:rsidRPr="009623F3">
              <w:t>-8522.98</w:t>
            </w:r>
          </w:p>
        </w:tc>
        <w:tc>
          <w:tcPr>
            <w:tcW w:w="960" w:type="dxa"/>
            <w:noWrap/>
            <w:hideMark/>
          </w:tcPr>
          <w:p w14:paraId="19F0DF17" w14:textId="77777777" w:rsidR="009623F3" w:rsidRPr="009623F3" w:rsidRDefault="009623F3" w:rsidP="009623F3">
            <w:r w:rsidRPr="009623F3">
              <w:t>-8526.97</w:t>
            </w:r>
          </w:p>
        </w:tc>
        <w:tc>
          <w:tcPr>
            <w:tcW w:w="960" w:type="dxa"/>
            <w:noWrap/>
            <w:hideMark/>
          </w:tcPr>
          <w:p w14:paraId="48AB2EAE" w14:textId="77777777" w:rsidR="009623F3" w:rsidRPr="009623F3" w:rsidRDefault="009623F3" w:rsidP="009623F3">
            <w:r w:rsidRPr="009623F3">
              <w:t>-8964.77</w:t>
            </w:r>
          </w:p>
        </w:tc>
        <w:tc>
          <w:tcPr>
            <w:tcW w:w="960" w:type="dxa"/>
            <w:noWrap/>
            <w:hideMark/>
          </w:tcPr>
          <w:p w14:paraId="6A2A91F7" w14:textId="77777777" w:rsidR="009623F3" w:rsidRPr="009623F3" w:rsidRDefault="009623F3" w:rsidP="009623F3">
            <w:r w:rsidRPr="009623F3">
              <w:t>-9160.93</w:t>
            </w:r>
          </w:p>
        </w:tc>
        <w:tc>
          <w:tcPr>
            <w:tcW w:w="960" w:type="dxa"/>
            <w:noWrap/>
            <w:hideMark/>
          </w:tcPr>
          <w:p w14:paraId="7E2E98E1" w14:textId="77777777" w:rsidR="009623F3" w:rsidRPr="009623F3" w:rsidRDefault="009623F3" w:rsidP="009623F3">
            <w:r w:rsidRPr="009623F3">
              <w:t>-7925.16</w:t>
            </w:r>
          </w:p>
        </w:tc>
      </w:tr>
      <w:tr w:rsidR="009623F3" w:rsidRPr="009623F3" w14:paraId="02F3F107" w14:textId="77777777" w:rsidTr="009623F3">
        <w:trPr>
          <w:trHeight w:val="288"/>
        </w:trPr>
        <w:tc>
          <w:tcPr>
            <w:tcW w:w="960" w:type="dxa"/>
            <w:noWrap/>
            <w:hideMark/>
          </w:tcPr>
          <w:p w14:paraId="482424B3" w14:textId="77777777" w:rsidR="009623F3" w:rsidRPr="009623F3" w:rsidRDefault="009623F3" w:rsidP="009623F3">
            <w:r w:rsidRPr="009623F3">
              <w:t>3.30E-05</w:t>
            </w:r>
          </w:p>
        </w:tc>
        <w:tc>
          <w:tcPr>
            <w:tcW w:w="960" w:type="dxa"/>
            <w:noWrap/>
            <w:hideMark/>
          </w:tcPr>
          <w:p w14:paraId="2DA0B70D" w14:textId="77777777" w:rsidR="009623F3" w:rsidRPr="009623F3" w:rsidRDefault="009623F3" w:rsidP="009623F3">
            <w:r w:rsidRPr="009623F3">
              <w:t>-7169.47</w:t>
            </w:r>
          </w:p>
        </w:tc>
        <w:tc>
          <w:tcPr>
            <w:tcW w:w="960" w:type="dxa"/>
            <w:noWrap/>
            <w:hideMark/>
          </w:tcPr>
          <w:p w14:paraId="099B4744" w14:textId="77777777" w:rsidR="009623F3" w:rsidRPr="009623F3" w:rsidRDefault="009623F3" w:rsidP="009623F3">
            <w:r w:rsidRPr="009623F3">
              <w:t>-7491.2</w:t>
            </w:r>
          </w:p>
        </w:tc>
        <w:tc>
          <w:tcPr>
            <w:tcW w:w="960" w:type="dxa"/>
            <w:noWrap/>
            <w:hideMark/>
          </w:tcPr>
          <w:p w14:paraId="2509B181" w14:textId="77777777" w:rsidR="009623F3" w:rsidRPr="009623F3" w:rsidRDefault="009623F3" w:rsidP="009623F3">
            <w:r w:rsidRPr="009623F3">
              <w:t>-7255.78</w:t>
            </w:r>
          </w:p>
        </w:tc>
        <w:tc>
          <w:tcPr>
            <w:tcW w:w="960" w:type="dxa"/>
            <w:noWrap/>
            <w:hideMark/>
          </w:tcPr>
          <w:p w14:paraId="7FEB655F" w14:textId="77777777" w:rsidR="009623F3" w:rsidRPr="009623F3" w:rsidRDefault="009623F3" w:rsidP="009623F3">
            <w:r w:rsidRPr="009623F3">
              <w:t>-7259.64</w:t>
            </w:r>
          </w:p>
        </w:tc>
        <w:tc>
          <w:tcPr>
            <w:tcW w:w="960" w:type="dxa"/>
            <w:noWrap/>
            <w:hideMark/>
          </w:tcPr>
          <w:p w14:paraId="049CE09B" w14:textId="77777777" w:rsidR="009623F3" w:rsidRPr="009623F3" w:rsidRDefault="009623F3" w:rsidP="009623F3">
            <w:r w:rsidRPr="009623F3">
              <w:t>-7636.22</w:t>
            </w:r>
          </w:p>
        </w:tc>
        <w:tc>
          <w:tcPr>
            <w:tcW w:w="960" w:type="dxa"/>
            <w:noWrap/>
            <w:hideMark/>
          </w:tcPr>
          <w:p w14:paraId="11614DCA" w14:textId="77777777" w:rsidR="009623F3" w:rsidRPr="009623F3" w:rsidRDefault="009623F3" w:rsidP="009623F3">
            <w:r w:rsidRPr="009623F3">
              <w:t>-7304.99</w:t>
            </w:r>
          </w:p>
        </w:tc>
        <w:tc>
          <w:tcPr>
            <w:tcW w:w="960" w:type="dxa"/>
            <w:noWrap/>
            <w:hideMark/>
          </w:tcPr>
          <w:p w14:paraId="5CF1E9B1" w14:textId="77777777" w:rsidR="009623F3" w:rsidRPr="009623F3" w:rsidRDefault="009623F3" w:rsidP="009623F3">
            <w:r w:rsidRPr="009623F3">
              <w:t>-8489.31</w:t>
            </w:r>
          </w:p>
        </w:tc>
        <w:tc>
          <w:tcPr>
            <w:tcW w:w="960" w:type="dxa"/>
            <w:noWrap/>
            <w:hideMark/>
          </w:tcPr>
          <w:p w14:paraId="479F04B1" w14:textId="77777777" w:rsidR="009623F3" w:rsidRPr="009623F3" w:rsidRDefault="009623F3" w:rsidP="009623F3">
            <w:r w:rsidRPr="009623F3">
              <w:t>-8528.42</w:t>
            </w:r>
          </w:p>
        </w:tc>
        <w:tc>
          <w:tcPr>
            <w:tcW w:w="960" w:type="dxa"/>
            <w:noWrap/>
            <w:hideMark/>
          </w:tcPr>
          <w:p w14:paraId="3A83C887" w14:textId="77777777" w:rsidR="009623F3" w:rsidRPr="009623F3" w:rsidRDefault="009623F3" w:rsidP="009623F3">
            <w:r w:rsidRPr="009623F3">
              <w:t>-8869.75</w:t>
            </w:r>
          </w:p>
        </w:tc>
        <w:tc>
          <w:tcPr>
            <w:tcW w:w="960" w:type="dxa"/>
            <w:noWrap/>
            <w:hideMark/>
          </w:tcPr>
          <w:p w14:paraId="6CB0AECB" w14:textId="77777777" w:rsidR="009623F3" w:rsidRPr="009623F3" w:rsidRDefault="009623F3" w:rsidP="009623F3">
            <w:r w:rsidRPr="009623F3">
              <w:t>-9084.24</w:t>
            </w:r>
          </w:p>
        </w:tc>
        <w:tc>
          <w:tcPr>
            <w:tcW w:w="960" w:type="dxa"/>
            <w:noWrap/>
            <w:hideMark/>
          </w:tcPr>
          <w:p w14:paraId="512E9416" w14:textId="77777777" w:rsidR="009623F3" w:rsidRPr="009623F3" w:rsidRDefault="009623F3" w:rsidP="009623F3">
            <w:r w:rsidRPr="009623F3">
              <w:t>-7908.9</w:t>
            </w:r>
          </w:p>
        </w:tc>
      </w:tr>
      <w:tr w:rsidR="009623F3" w:rsidRPr="009623F3" w14:paraId="7A9F63DE" w14:textId="77777777" w:rsidTr="009623F3">
        <w:trPr>
          <w:trHeight w:val="288"/>
        </w:trPr>
        <w:tc>
          <w:tcPr>
            <w:tcW w:w="960" w:type="dxa"/>
            <w:noWrap/>
            <w:hideMark/>
          </w:tcPr>
          <w:p w14:paraId="637255A2" w14:textId="77777777" w:rsidR="009623F3" w:rsidRPr="009623F3" w:rsidRDefault="009623F3" w:rsidP="009623F3">
            <w:r w:rsidRPr="009623F3">
              <w:t>3.40E-05</w:t>
            </w:r>
          </w:p>
        </w:tc>
        <w:tc>
          <w:tcPr>
            <w:tcW w:w="960" w:type="dxa"/>
            <w:noWrap/>
            <w:hideMark/>
          </w:tcPr>
          <w:p w14:paraId="344C1B9F" w14:textId="77777777" w:rsidR="009623F3" w:rsidRPr="009623F3" w:rsidRDefault="009623F3" w:rsidP="009623F3">
            <w:r w:rsidRPr="009623F3">
              <w:t>-7181.65</w:t>
            </w:r>
          </w:p>
        </w:tc>
        <w:tc>
          <w:tcPr>
            <w:tcW w:w="960" w:type="dxa"/>
            <w:noWrap/>
            <w:hideMark/>
          </w:tcPr>
          <w:p w14:paraId="66CC5F3A" w14:textId="77777777" w:rsidR="009623F3" w:rsidRPr="009623F3" w:rsidRDefault="009623F3" w:rsidP="009623F3">
            <w:r w:rsidRPr="009623F3">
              <w:t>-7503.46</w:t>
            </w:r>
          </w:p>
        </w:tc>
        <w:tc>
          <w:tcPr>
            <w:tcW w:w="960" w:type="dxa"/>
            <w:noWrap/>
            <w:hideMark/>
          </w:tcPr>
          <w:p w14:paraId="496E2450" w14:textId="77777777" w:rsidR="009623F3" w:rsidRPr="009623F3" w:rsidRDefault="009623F3" w:rsidP="009623F3">
            <w:r w:rsidRPr="009623F3">
              <w:t>-7265.79</w:t>
            </w:r>
          </w:p>
        </w:tc>
        <w:tc>
          <w:tcPr>
            <w:tcW w:w="960" w:type="dxa"/>
            <w:noWrap/>
            <w:hideMark/>
          </w:tcPr>
          <w:p w14:paraId="2173EEA6" w14:textId="77777777" w:rsidR="009623F3" w:rsidRPr="009623F3" w:rsidRDefault="009623F3" w:rsidP="009623F3">
            <w:r w:rsidRPr="009623F3">
              <w:t>-7274.88</w:t>
            </w:r>
          </w:p>
        </w:tc>
        <w:tc>
          <w:tcPr>
            <w:tcW w:w="960" w:type="dxa"/>
            <w:noWrap/>
            <w:hideMark/>
          </w:tcPr>
          <w:p w14:paraId="77972B1F" w14:textId="77777777" w:rsidR="009623F3" w:rsidRPr="009623F3" w:rsidRDefault="009623F3" w:rsidP="009623F3">
            <w:r w:rsidRPr="009623F3">
              <w:t>-7647.72</w:t>
            </w:r>
          </w:p>
        </w:tc>
        <w:tc>
          <w:tcPr>
            <w:tcW w:w="960" w:type="dxa"/>
            <w:noWrap/>
            <w:hideMark/>
          </w:tcPr>
          <w:p w14:paraId="7D5E35C6" w14:textId="77777777" w:rsidR="009623F3" w:rsidRPr="009623F3" w:rsidRDefault="009623F3" w:rsidP="009623F3">
            <w:r w:rsidRPr="009623F3">
              <w:t>-7304.89</w:t>
            </w:r>
          </w:p>
        </w:tc>
        <w:tc>
          <w:tcPr>
            <w:tcW w:w="960" w:type="dxa"/>
            <w:noWrap/>
            <w:hideMark/>
          </w:tcPr>
          <w:p w14:paraId="2241F454" w14:textId="77777777" w:rsidR="009623F3" w:rsidRPr="009623F3" w:rsidRDefault="009623F3" w:rsidP="009623F3">
            <w:r w:rsidRPr="009623F3">
              <w:t>-8427.42</w:t>
            </w:r>
          </w:p>
        </w:tc>
        <w:tc>
          <w:tcPr>
            <w:tcW w:w="960" w:type="dxa"/>
            <w:noWrap/>
            <w:hideMark/>
          </w:tcPr>
          <w:p w14:paraId="5746F6AF" w14:textId="77777777" w:rsidR="009623F3" w:rsidRPr="009623F3" w:rsidRDefault="009623F3" w:rsidP="009623F3">
            <w:r w:rsidRPr="009623F3">
              <w:t>-8561.17</w:t>
            </w:r>
          </w:p>
        </w:tc>
        <w:tc>
          <w:tcPr>
            <w:tcW w:w="960" w:type="dxa"/>
            <w:noWrap/>
            <w:hideMark/>
          </w:tcPr>
          <w:p w14:paraId="58726BF1" w14:textId="77777777" w:rsidR="009623F3" w:rsidRPr="009623F3" w:rsidRDefault="009623F3" w:rsidP="009623F3">
            <w:r w:rsidRPr="009623F3">
              <w:t>-8776.92</w:t>
            </w:r>
          </w:p>
        </w:tc>
        <w:tc>
          <w:tcPr>
            <w:tcW w:w="960" w:type="dxa"/>
            <w:noWrap/>
            <w:hideMark/>
          </w:tcPr>
          <w:p w14:paraId="38A3EA9F" w14:textId="77777777" w:rsidR="009623F3" w:rsidRPr="009623F3" w:rsidRDefault="009623F3" w:rsidP="009623F3">
            <w:r w:rsidRPr="009623F3">
              <w:t>-9021.13</w:t>
            </w:r>
          </w:p>
        </w:tc>
        <w:tc>
          <w:tcPr>
            <w:tcW w:w="960" w:type="dxa"/>
            <w:noWrap/>
            <w:hideMark/>
          </w:tcPr>
          <w:p w14:paraId="036CA916" w14:textId="77777777" w:rsidR="009623F3" w:rsidRPr="009623F3" w:rsidRDefault="009623F3" w:rsidP="009623F3">
            <w:r w:rsidRPr="009623F3">
              <w:t>-7896.5</w:t>
            </w:r>
          </w:p>
        </w:tc>
      </w:tr>
      <w:tr w:rsidR="009623F3" w:rsidRPr="009623F3" w14:paraId="21844E75" w14:textId="77777777" w:rsidTr="009623F3">
        <w:trPr>
          <w:trHeight w:val="288"/>
        </w:trPr>
        <w:tc>
          <w:tcPr>
            <w:tcW w:w="960" w:type="dxa"/>
            <w:noWrap/>
            <w:hideMark/>
          </w:tcPr>
          <w:p w14:paraId="4FC7224D" w14:textId="77777777" w:rsidR="009623F3" w:rsidRPr="009623F3" w:rsidRDefault="009623F3" w:rsidP="009623F3">
            <w:r w:rsidRPr="009623F3">
              <w:t>3.50E-05</w:t>
            </w:r>
          </w:p>
        </w:tc>
        <w:tc>
          <w:tcPr>
            <w:tcW w:w="960" w:type="dxa"/>
            <w:noWrap/>
            <w:hideMark/>
          </w:tcPr>
          <w:p w14:paraId="257BB81E" w14:textId="77777777" w:rsidR="009623F3" w:rsidRPr="009623F3" w:rsidRDefault="009623F3" w:rsidP="009623F3">
            <w:r w:rsidRPr="009623F3">
              <w:t>-7187.23</w:t>
            </w:r>
          </w:p>
        </w:tc>
        <w:tc>
          <w:tcPr>
            <w:tcW w:w="960" w:type="dxa"/>
            <w:noWrap/>
            <w:hideMark/>
          </w:tcPr>
          <w:p w14:paraId="16533011" w14:textId="77777777" w:rsidR="009623F3" w:rsidRPr="009623F3" w:rsidRDefault="009623F3" w:rsidP="009623F3">
            <w:r w:rsidRPr="009623F3">
              <w:t>-7524.98</w:t>
            </w:r>
          </w:p>
        </w:tc>
        <w:tc>
          <w:tcPr>
            <w:tcW w:w="960" w:type="dxa"/>
            <w:noWrap/>
            <w:hideMark/>
          </w:tcPr>
          <w:p w14:paraId="1067B580" w14:textId="77777777" w:rsidR="009623F3" w:rsidRPr="009623F3" w:rsidRDefault="009623F3" w:rsidP="009623F3">
            <w:r w:rsidRPr="009623F3">
              <w:t>-7282.26</w:t>
            </w:r>
          </w:p>
        </w:tc>
        <w:tc>
          <w:tcPr>
            <w:tcW w:w="960" w:type="dxa"/>
            <w:noWrap/>
            <w:hideMark/>
          </w:tcPr>
          <w:p w14:paraId="75AAA140" w14:textId="77777777" w:rsidR="009623F3" w:rsidRPr="009623F3" w:rsidRDefault="009623F3" w:rsidP="009623F3">
            <w:r w:rsidRPr="009623F3">
              <w:t>-7287.54</w:t>
            </w:r>
          </w:p>
        </w:tc>
        <w:tc>
          <w:tcPr>
            <w:tcW w:w="960" w:type="dxa"/>
            <w:noWrap/>
            <w:hideMark/>
          </w:tcPr>
          <w:p w14:paraId="2DF90578" w14:textId="77777777" w:rsidR="009623F3" w:rsidRPr="009623F3" w:rsidRDefault="009623F3" w:rsidP="009623F3">
            <w:r w:rsidRPr="009623F3">
              <w:t>-7660.6</w:t>
            </w:r>
          </w:p>
        </w:tc>
        <w:tc>
          <w:tcPr>
            <w:tcW w:w="960" w:type="dxa"/>
            <w:noWrap/>
            <w:hideMark/>
          </w:tcPr>
          <w:p w14:paraId="455391C1" w14:textId="77777777" w:rsidR="009623F3" w:rsidRPr="009623F3" w:rsidRDefault="009623F3" w:rsidP="009623F3">
            <w:r w:rsidRPr="009623F3">
              <w:t>-7312.27</w:t>
            </w:r>
          </w:p>
        </w:tc>
        <w:tc>
          <w:tcPr>
            <w:tcW w:w="960" w:type="dxa"/>
            <w:noWrap/>
            <w:hideMark/>
          </w:tcPr>
          <w:p w14:paraId="320B65B1" w14:textId="77777777" w:rsidR="009623F3" w:rsidRPr="009623F3" w:rsidRDefault="009623F3" w:rsidP="009623F3">
            <w:r w:rsidRPr="009623F3">
              <w:t>-8358.88</w:t>
            </w:r>
          </w:p>
        </w:tc>
        <w:tc>
          <w:tcPr>
            <w:tcW w:w="960" w:type="dxa"/>
            <w:noWrap/>
            <w:hideMark/>
          </w:tcPr>
          <w:p w14:paraId="7A490333" w14:textId="77777777" w:rsidR="009623F3" w:rsidRPr="009623F3" w:rsidRDefault="009623F3" w:rsidP="009623F3">
            <w:r w:rsidRPr="009623F3">
              <w:t>-8625.95</w:t>
            </w:r>
          </w:p>
        </w:tc>
        <w:tc>
          <w:tcPr>
            <w:tcW w:w="960" w:type="dxa"/>
            <w:noWrap/>
            <w:hideMark/>
          </w:tcPr>
          <w:p w14:paraId="5E0CBBCE" w14:textId="77777777" w:rsidR="009623F3" w:rsidRPr="009623F3" w:rsidRDefault="009623F3" w:rsidP="009623F3">
            <w:r w:rsidRPr="009623F3">
              <w:t>-8700.59</w:t>
            </w:r>
          </w:p>
        </w:tc>
        <w:tc>
          <w:tcPr>
            <w:tcW w:w="960" w:type="dxa"/>
            <w:noWrap/>
            <w:hideMark/>
          </w:tcPr>
          <w:p w14:paraId="298DA67A" w14:textId="77777777" w:rsidR="009623F3" w:rsidRPr="009623F3" w:rsidRDefault="009623F3" w:rsidP="009623F3">
            <w:r w:rsidRPr="009623F3">
              <w:t>-8972.32</w:t>
            </w:r>
          </w:p>
        </w:tc>
        <w:tc>
          <w:tcPr>
            <w:tcW w:w="960" w:type="dxa"/>
            <w:noWrap/>
            <w:hideMark/>
          </w:tcPr>
          <w:p w14:paraId="3A386B97" w14:textId="77777777" w:rsidR="009623F3" w:rsidRPr="009623F3" w:rsidRDefault="009623F3" w:rsidP="009623F3">
            <w:r w:rsidRPr="009623F3">
              <w:t>-7891.26</w:t>
            </w:r>
          </w:p>
        </w:tc>
      </w:tr>
      <w:tr w:rsidR="009623F3" w:rsidRPr="009623F3" w14:paraId="6F49931D" w14:textId="77777777" w:rsidTr="009623F3">
        <w:trPr>
          <w:trHeight w:val="288"/>
        </w:trPr>
        <w:tc>
          <w:tcPr>
            <w:tcW w:w="960" w:type="dxa"/>
            <w:noWrap/>
            <w:hideMark/>
          </w:tcPr>
          <w:p w14:paraId="6BC2A6BC" w14:textId="77777777" w:rsidR="009623F3" w:rsidRPr="009623F3" w:rsidRDefault="009623F3" w:rsidP="009623F3">
            <w:r w:rsidRPr="009623F3">
              <w:t>3.60E-05</w:t>
            </w:r>
          </w:p>
        </w:tc>
        <w:tc>
          <w:tcPr>
            <w:tcW w:w="960" w:type="dxa"/>
            <w:noWrap/>
            <w:hideMark/>
          </w:tcPr>
          <w:p w14:paraId="25835809" w14:textId="77777777" w:rsidR="009623F3" w:rsidRPr="009623F3" w:rsidRDefault="009623F3" w:rsidP="009623F3">
            <w:r w:rsidRPr="009623F3">
              <w:t>-7198.7</w:t>
            </w:r>
          </w:p>
        </w:tc>
        <w:tc>
          <w:tcPr>
            <w:tcW w:w="960" w:type="dxa"/>
            <w:noWrap/>
            <w:hideMark/>
          </w:tcPr>
          <w:p w14:paraId="3AD50DBD" w14:textId="77777777" w:rsidR="009623F3" w:rsidRPr="009623F3" w:rsidRDefault="009623F3" w:rsidP="009623F3">
            <w:r w:rsidRPr="009623F3">
              <w:t>-7548.25</w:t>
            </w:r>
          </w:p>
        </w:tc>
        <w:tc>
          <w:tcPr>
            <w:tcW w:w="960" w:type="dxa"/>
            <w:noWrap/>
            <w:hideMark/>
          </w:tcPr>
          <w:p w14:paraId="1A7CD58B" w14:textId="77777777" w:rsidR="009623F3" w:rsidRPr="009623F3" w:rsidRDefault="009623F3" w:rsidP="009623F3">
            <w:r w:rsidRPr="009623F3">
              <w:t>-7305.31</w:t>
            </w:r>
          </w:p>
        </w:tc>
        <w:tc>
          <w:tcPr>
            <w:tcW w:w="960" w:type="dxa"/>
            <w:noWrap/>
            <w:hideMark/>
          </w:tcPr>
          <w:p w14:paraId="4218ECB8" w14:textId="77777777" w:rsidR="009623F3" w:rsidRPr="009623F3" w:rsidRDefault="009623F3" w:rsidP="009623F3">
            <w:r w:rsidRPr="009623F3">
              <w:t>-7309.13</w:t>
            </w:r>
          </w:p>
        </w:tc>
        <w:tc>
          <w:tcPr>
            <w:tcW w:w="960" w:type="dxa"/>
            <w:noWrap/>
            <w:hideMark/>
          </w:tcPr>
          <w:p w14:paraId="513E23A9" w14:textId="77777777" w:rsidR="009623F3" w:rsidRPr="009623F3" w:rsidRDefault="009623F3" w:rsidP="009623F3">
            <w:r w:rsidRPr="009623F3">
              <w:t>-7667.73</w:t>
            </w:r>
          </w:p>
        </w:tc>
        <w:tc>
          <w:tcPr>
            <w:tcW w:w="960" w:type="dxa"/>
            <w:noWrap/>
            <w:hideMark/>
          </w:tcPr>
          <w:p w14:paraId="57EAFBE9" w14:textId="77777777" w:rsidR="009623F3" w:rsidRPr="009623F3" w:rsidRDefault="009623F3" w:rsidP="009623F3">
            <w:r w:rsidRPr="009623F3">
              <w:t>-7302.38</w:t>
            </w:r>
          </w:p>
        </w:tc>
        <w:tc>
          <w:tcPr>
            <w:tcW w:w="960" w:type="dxa"/>
            <w:noWrap/>
            <w:hideMark/>
          </w:tcPr>
          <w:p w14:paraId="6CCEFA99" w14:textId="77777777" w:rsidR="009623F3" w:rsidRPr="009623F3" w:rsidRDefault="009623F3" w:rsidP="009623F3">
            <w:r w:rsidRPr="009623F3">
              <w:t>-8342.83</w:t>
            </w:r>
          </w:p>
        </w:tc>
        <w:tc>
          <w:tcPr>
            <w:tcW w:w="960" w:type="dxa"/>
            <w:noWrap/>
            <w:hideMark/>
          </w:tcPr>
          <w:p w14:paraId="5B70C16E" w14:textId="77777777" w:rsidR="009623F3" w:rsidRPr="009623F3" w:rsidRDefault="009623F3" w:rsidP="009623F3">
            <w:r w:rsidRPr="009623F3">
              <w:t>-8690.04</w:t>
            </w:r>
          </w:p>
        </w:tc>
        <w:tc>
          <w:tcPr>
            <w:tcW w:w="960" w:type="dxa"/>
            <w:noWrap/>
            <w:hideMark/>
          </w:tcPr>
          <w:p w14:paraId="0FB990ED" w14:textId="77777777" w:rsidR="009623F3" w:rsidRPr="009623F3" w:rsidRDefault="009623F3" w:rsidP="009623F3">
            <w:r w:rsidRPr="009623F3">
              <w:t>-8666.34</w:t>
            </w:r>
          </w:p>
        </w:tc>
        <w:tc>
          <w:tcPr>
            <w:tcW w:w="960" w:type="dxa"/>
            <w:noWrap/>
            <w:hideMark/>
          </w:tcPr>
          <w:p w14:paraId="5CF98027" w14:textId="77777777" w:rsidR="009623F3" w:rsidRPr="009623F3" w:rsidRDefault="009623F3" w:rsidP="009623F3">
            <w:r w:rsidRPr="009623F3">
              <w:t>-8950.15</w:t>
            </w:r>
          </w:p>
        </w:tc>
        <w:tc>
          <w:tcPr>
            <w:tcW w:w="960" w:type="dxa"/>
            <w:noWrap/>
            <w:hideMark/>
          </w:tcPr>
          <w:p w14:paraId="6AB650E0" w14:textId="77777777" w:rsidR="009623F3" w:rsidRPr="009623F3" w:rsidRDefault="009623F3" w:rsidP="009623F3">
            <w:r w:rsidRPr="009623F3">
              <w:t>-7898.09</w:t>
            </w:r>
          </w:p>
        </w:tc>
      </w:tr>
      <w:tr w:rsidR="009623F3" w:rsidRPr="009623F3" w14:paraId="7D087361" w14:textId="77777777" w:rsidTr="009623F3">
        <w:trPr>
          <w:trHeight w:val="288"/>
        </w:trPr>
        <w:tc>
          <w:tcPr>
            <w:tcW w:w="960" w:type="dxa"/>
            <w:noWrap/>
            <w:hideMark/>
          </w:tcPr>
          <w:p w14:paraId="749DB565" w14:textId="77777777" w:rsidR="009623F3" w:rsidRPr="009623F3" w:rsidRDefault="009623F3" w:rsidP="009623F3">
            <w:r w:rsidRPr="009623F3">
              <w:t>3.70E-05</w:t>
            </w:r>
          </w:p>
        </w:tc>
        <w:tc>
          <w:tcPr>
            <w:tcW w:w="960" w:type="dxa"/>
            <w:noWrap/>
            <w:hideMark/>
          </w:tcPr>
          <w:p w14:paraId="6144D941" w14:textId="77777777" w:rsidR="009623F3" w:rsidRPr="009623F3" w:rsidRDefault="009623F3" w:rsidP="009623F3">
            <w:r w:rsidRPr="009623F3">
              <w:t>-7168.46</w:t>
            </w:r>
          </w:p>
        </w:tc>
        <w:tc>
          <w:tcPr>
            <w:tcW w:w="960" w:type="dxa"/>
            <w:noWrap/>
            <w:hideMark/>
          </w:tcPr>
          <w:p w14:paraId="294F6C4E" w14:textId="77777777" w:rsidR="009623F3" w:rsidRPr="009623F3" w:rsidRDefault="009623F3" w:rsidP="009623F3">
            <w:r w:rsidRPr="009623F3">
              <w:t>-7560.86</w:t>
            </w:r>
          </w:p>
        </w:tc>
        <w:tc>
          <w:tcPr>
            <w:tcW w:w="960" w:type="dxa"/>
            <w:noWrap/>
            <w:hideMark/>
          </w:tcPr>
          <w:p w14:paraId="66FAB012" w14:textId="77777777" w:rsidR="009623F3" w:rsidRPr="009623F3" w:rsidRDefault="009623F3" w:rsidP="009623F3">
            <w:r w:rsidRPr="009623F3">
              <w:t>-7316.51</w:t>
            </w:r>
          </w:p>
        </w:tc>
        <w:tc>
          <w:tcPr>
            <w:tcW w:w="960" w:type="dxa"/>
            <w:noWrap/>
            <w:hideMark/>
          </w:tcPr>
          <w:p w14:paraId="3A41842C" w14:textId="77777777" w:rsidR="009623F3" w:rsidRPr="009623F3" w:rsidRDefault="009623F3" w:rsidP="009623F3">
            <w:r w:rsidRPr="009623F3">
              <w:t>-7287.86</w:t>
            </w:r>
          </w:p>
        </w:tc>
        <w:tc>
          <w:tcPr>
            <w:tcW w:w="960" w:type="dxa"/>
            <w:noWrap/>
            <w:hideMark/>
          </w:tcPr>
          <w:p w14:paraId="7E785975" w14:textId="77777777" w:rsidR="009623F3" w:rsidRPr="009623F3" w:rsidRDefault="009623F3" w:rsidP="009623F3">
            <w:r w:rsidRPr="009623F3">
              <w:t>-7637.4</w:t>
            </w:r>
          </w:p>
        </w:tc>
        <w:tc>
          <w:tcPr>
            <w:tcW w:w="960" w:type="dxa"/>
            <w:noWrap/>
            <w:hideMark/>
          </w:tcPr>
          <w:p w14:paraId="6A0CD6A9" w14:textId="77777777" w:rsidR="009623F3" w:rsidRPr="009623F3" w:rsidRDefault="009623F3" w:rsidP="009623F3">
            <w:r w:rsidRPr="009623F3">
              <w:t>-7261.12</w:t>
            </w:r>
          </w:p>
        </w:tc>
        <w:tc>
          <w:tcPr>
            <w:tcW w:w="960" w:type="dxa"/>
            <w:noWrap/>
            <w:hideMark/>
          </w:tcPr>
          <w:p w14:paraId="099406A9" w14:textId="77777777" w:rsidR="009623F3" w:rsidRPr="009623F3" w:rsidRDefault="009623F3" w:rsidP="009623F3">
            <w:r w:rsidRPr="009623F3">
              <w:t>-8336.67</w:t>
            </w:r>
          </w:p>
        </w:tc>
        <w:tc>
          <w:tcPr>
            <w:tcW w:w="960" w:type="dxa"/>
            <w:noWrap/>
            <w:hideMark/>
          </w:tcPr>
          <w:p w14:paraId="0ED03F24" w14:textId="77777777" w:rsidR="009623F3" w:rsidRPr="009623F3" w:rsidRDefault="009623F3" w:rsidP="009623F3">
            <w:r w:rsidRPr="009623F3">
              <w:t>-8741.17</w:t>
            </w:r>
          </w:p>
        </w:tc>
        <w:tc>
          <w:tcPr>
            <w:tcW w:w="960" w:type="dxa"/>
            <w:noWrap/>
            <w:hideMark/>
          </w:tcPr>
          <w:p w14:paraId="6612EEF7" w14:textId="77777777" w:rsidR="009623F3" w:rsidRPr="009623F3" w:rsidRDefault="009623F3" w:rsidP="009623F3">
            <w:r w:rsidRPr="009623F3">
              <w:t>-8661.27</w:t>
            </w:r>
          </w:p>
        </w:tc>
        <w:tc>
          <w:tcPr>
            <w:tcW w:w="960" w:type="dxa"/>
            <w:noWrap/>
            <w:hideMark/>
          </w:tcPr>
          <w:p w14:paraId="7F665DFB" w14:textId="77777777" w:rsidR="009623F3" w:rsidRPr="009623F3" w:rsidRDefault="009623F3" w:rsidP="009623F3">
            <w:r w:rsidRPr="009623F3">
              <w:t>-8951.86</w:t>
            </w:r>
          </w:p>
        </w:tc>
        <w:tc>
          <w:tcPr>
            <w:tcW w:w="960" w:type="dxa"/>
            <w:noWrap/>
            <w:hideMark/>
          </w:tcPr>
          <w:p w14:paraId="153067BD" w14:textId="77777777" w:rsidR="009623F3" w:rsidRPr="009623F3" w:rsidRDefault="009623F3" w:rsidP="009623F3">
            <w:r w:rsidRPr="009623F3">
              <w:t>-7892.32</w:t>
            </w:r>
          </w:p>
        </w:tc>
      </w:tr>
      <w:tr w:rsidR="009623F3" w:rsidRPr="009623F3" w14:paraId="6AADC67F" w14:textId="77777777" w:rsidTr="009623F3">
        <w:trPr>
          <w:trHeight w:val="288"/>
        </w:trPr>
        <w:tc>
          <w:tcPr>
            <w:tcW w:w="960" w:type="dxa"/>
            <w:noWrap/>
            <w:hideMark/>
          </w:tcPr>
          <w:p w14:paraId="483F5982" w14:textId="77777777" w:rsidR="009623F3" w:rsidRPr="009623F3" w:rsidRDefault="009623F3" w:rsidP="009623F3">
            <w:r w:rsidRPr="009623F3">
              <w:t>3.80E-05</w:t>
            </w:r>
          </w:p>
        </w:tc>
        <w:tc>
          <w:tcPr>
            <w:tcW w:w="960" w:type="dxa"/>
            <w:noWrap/>
            <w:hideMark/>
          </w:tcPr>
          <w:p w14:paraId="4159A113" w14:textId="77777777" w:rsidR="009623F3" w:rsidRPr="009623F3" w:rsidRDefault="009623F3" w:rsidP="009623F3">
            <w:r w:rsidRPr="009623F3">
              <w:t>-7128.65</w:t>
            </w:r>
          </w:p>
        </w:tc>
        <w:tc>
          <w:tcPr>
            <w:tcW w:w="960" w:type="dxa"/>
            <w:noWrap/>
            <w:hideMark/>
          </w:tcPr>
          <w:p w14:paraId="26852F5E" w14:textId="77777777" w:rsidR="009623F3" w:rsidRPr="009623F3" w:rsidRDefault="009623F3" w:rsidP="009623F3">
            <w:r w:rsidRPr="009623F3">
              <w:t>-7553.31</w:t>
            </w:r>
          </w:p>
        </w:tc>
        <w:tc>
          <w:tcPr>
            <w:tcW w:w="960" w:type="dxa"/>
            <w:noWrap/>
            <w:hideMark/>
          </w:tcPr>
          <w:p w14:paraId="5E76FE57" w14:textId="77777777" w:rsidR="009623F3" w:rsidRPr="009623F3" w:rsidRDefault="009623F3" w:rsidP="009623F3">
            <w:r w:rsidRPr="009623F3">
              <w:t>-7308.13</w:t>
            </w:r>
          </w:p>
        </w:tc>
        <w:tc>
          <w:tcPr>
            <w:tcW w:w="960" w:type="dxa"/>
            <w:noWrap/>
            <w:hideMark/>
          </w:tcPr>
          <w:p w14:paraId="16083D9A" w14:textId="77777777" w:rsidR="009623F3" w:rsidRPr="009623F3" w:rsidRDefault="009623F3" w:rsidP="009623F3">
            <w:r w:rsidRPr="009623F3">
              <w:t>-7254.11</w:t>
            </w:r>
          </w:p>
        </w:tc>
        <w:tc>
          <w:tcPr>
            <w:tcW w:w="960" w:type="dxa"/>
            <w:noWrap/>
            <w:hideMark/>
          </w:tcPr>
          <w:p w14:paraId="5530094C" w14:textId="77777777" w:rsidR="009623F3" w:rsidRPr="009623F3" w:rsidRDefault="009623F3" w:rsidP="009623F3">
            <w:r w:rsidRPr="009623F3">
              <w:t>-7598.52</w:t>
            </w:r>
          </w:p>
        </w:tc>
        <w:tc>
          <w:tcPr>
            <w:tcW w:w="960" w:type="dxa"/>
            <w:noWrap/>
            <w:hideMark/>
          </w:tcPr>
          <w:p w14:paraId="2EE185F9" w14:textId="77777777" w:rsidR="009623F3" w:rsidRPr="009623F3" w:rsidRDefault="009623F3" w:rsidP="009623F3">
            <w:r w:rsidRPr="009623F3">
              <w:t>-7210.57</w:t>
            </w:r>
          </w:p>
        </w:tc>
        <w:tc>
          <w:tcPr>
            <w:tcW w:w="960" w:type="dxa"/>
            <w:noWrap/>
            <w:hideMark/>
          </w:tcPr>
          <w:p w14:paraId="1CDD6160" w14:textId="77777777" w:rsidR="009623F3" w:rsidRPr="009623F3" w:rsidRDefault="009623F3" w:rsidP="009623F3">
            <w:r w:rsidRPr="009623F3">
              <w:t>-8318.57</w:t>
            </w:r>
          </w:p>
        </w:tc>
        <w:tc>
          <w:tcPr>
            <w:tcW w:w="960" w:type="dxa"/>
            <w:noWrap/>
            <w:hideMark/>
          </w:tcPr>
          <w:p w14:paraId="73ED5106" w14:textId="77777777" w:rsidR="009623F3" w:rsidRPr="009623F3" w:rsidRDefault="009623F3" w:rsidP="009623F3">
            <w:r w:rsidRPr="009623F3">
              <w:t>-8800.59</w:t>
            </w:r>
          </w:p>
        </w:tc>
        <w:tc>
          <w:tcPr>
            <w:tcW w:w="960" w:type="dxa"/>
            <w:noWrap/>
            <w:hideMark/>
          </w:tcPr>
          <w:p w14:paraId="724A5960" w14:textId="77777777" w:rsidR="009623F3" w:rsidRPr="009623F3" w:rsidRDefault="009623F3" w:rsidP="009623F3">
            <w:r w:rsidRPr="009623F3">
              <w:t>-8685.11</w:t>
            </w:r>
          </w:p>
        </w:tc>
        <w:tc>
          <w:tcPr>
            <w:tcW w:w="960" w:type="dxa"/>
            <w:noWrap/>
            <w:hideMark/>
          </w:tcPr>
          <w:p w14:paraId="29539E01" w14:textId="77777777" w:rsidR="009623F3" w:rsidRPr="009623F3" w:rsidRDefault="009623F3" w:rsidP="009623F3">
            <w:r w:rsidRPr="009623F3">
              <w:t>-8978.73</w:t>
            </w:r>
          </w:p>
        </w:tc>
        <w:tc>
          <w:tcPr>
            <w:tcW w:w="960" w:type="dxa"/>
            <w:noWrap/>
            <w:hideMark/>
          </w:tcPr>
          <w:p w14:paraId="07E15606" w14:textId="77777777" w:rsidR="009623F3" w:rsidRPr="009623F3" w:rsidRDefault="009623F3" w:rsidP="009623F3">
            <w:r w:rsidRPr="009623F3">
              <w:t>-7883.63</w:t>
            </w:r>
          </w:p>
        </w:tc>
      </w:tr>
      <w:tr w:rsidR="009623F3" w:rsidRPr="009623F3" w14:paraId="1887CA28" w14:textId="77777777" w:rsidTr="009623F3">
        <w:trPr>
          <w:trHeight w:val="288"/>
        </w:trPr>
        <w:tc>
          <w:tcPr>
            <w:tcW w:w="960" w:type="dxa"/>
            <w:noWrap/>
            <w:hideMark/>
          </w:tcPr>
          <w:p w14:paraId="27A4D752" w14:textId="77777777" w:rsidR="009623F3" w:rsidRPr="009623F3" w:rsidRDefault="009623F3" w:rsidP="009623F3">
            <w:r w:rsidRPr="009623F3">
              <w:t>3.90E-05</w:t>
            </w:r>
          </w:p>
        </w:tc>
        <w:tc>
          <w:tcPr>
            <w:tcW w:w="960" w:type="dxa"/>
            <w:noWrap/>
            <w:hideMark/>
          </w:tcPr>
          <w:p w14:paraId="79E52ED1" w14:textId="77777777" w:rsidR="009623F3" w:rsidRPr="009623F3" w:rsidRDefault="009623F3" w:rsidP="009623F3">
            <w:r w:rsidRPr="009623F3">
              <w:t>-7102.13</w:t>
            </w:r>
          </w:p>
        </w:tc>
        <w:tc>
          <w:tcPr>
            <w:tcW w:w="960" w:type="dxa"/>
            <w:noWrap/>
            <w:hideMark/>
          </w:tcPr>
          <w:p w14:paraId="6841F372" w14:textId="77777777" w:rsidR="009623F3" w:rsidRPr="009623F3" w:rsidRDefault="009623F3" w:rsidP="009623F3">
            <w:r w:rsidRPr="009623F3">
              <w:t>-7538.39</w:t>
            </w:r>
          </w:p>
        </w:tc>
        <w:tc>
          <w:tcPr>
            <w:tcW w:w="960" w:type="dxa"/>
            <w:noWrap/>
            <w:hideMark/>
          </w:tcPr>
          <w:p w14:paraId="45254F6E" w14:textId="77777777" w:rsidR="009623F3" w:rsidRPr="009623F3" w:rsidRDefault="009623F3" w:rsidP="009623F3">
            <w:r w:rsidRPr="009623F3">
              <w:t>-7291.11</w:t>
            </w:r>
          </w:p>
        </w:tc>
        <w:tc>
          <w:tcPr>
            <w:tcW w:w="960" w:type="dxa"/>
            <w:noWrap/>
            <w:hideMark/>
          </w:tcPr>
          <w:p w14:paraId="436501D5" w14:textId="77777777" w:rsidR="009623F3" w:rsidRPr="009623F3" w:rsidRDefault="009623F3" w:rsidP="009623F3">
            <w:r w:rsidRPr="009623F3">
              <w:t>-7228.86</w:t>
            </w:r>
          </w:p>
        </w:tc>
        <w:tc>
          <w:tcPr>
            <w:tcW w:w="960" w:type="dxa"/>
            <w:noWrap/>
            <w:hideMark/>
          </w:tcPr>
          <w:p w14:paraId="15041E2D" w14:textId="77777777" w:rsidR="009623F3" w:rsidRPr="009623F3" w:rsidRDefault="009623F3" w:rsidP="009623F3">
            <w:r w:rsidRPr="009623F3">
              <w:t>-7567.7</w:t>
            </w:r>
          </w:p>
        </w:tc>
        <w:tc>
          <w:tcPr>
            <w:tcW w:w="960" w:type="dxa"/>
            <w:noWrap/>
            <w:hideMark/>
          </w:tcPr>
          <w:p w14:paraId="5A0656FF" w14:textId="77777777" w:rsidR="009623F3" w:rsidRPr="009623F3" w:rsidRDefault="009623F3" w:rsidP="009623F3">
            <w:r w:rsidRPr="009623F3">
              <w:t>-7186.19</w:t>
            </w:r>
          </w:p>
        </w:tc>
        <w:tc>
          <w:tcPr>
            <w:tcW w:w="960" w:type="dxa"/>
            <w:noWrap/>
            <w:hideMark/>
          </w:tcPr>
          <w:p w14:paraId="40446CBF" w14:textId="77777777" w:rsidR="009623F3" w:rsidRPr="009623F3" w:rsidRDefault="009623F3" w:rsidP="009623F3">
            <w:r w:rsidRPr="009623F3">
              <w:t>-8311.78</w:t>
            </w:r>
          </w:p>
        </w:tc>
        <w:tc>
          <w:tcPr>
            <w:tcW w:w="960" w:type="dxa"/>
            <w:noWrap/>
            <w:hideMark/>
          </w:tcPr>
          <w:p w14:paraId="1C0CBBBF" w14:textId="77777777" w:rsidR="009623F3" w:rsidRPr="009623F3" w:rsidRDefault="009623F3" w:rsidP="009623F3">
            <w:r w:rsidRPr="009623F3">
              <w:t>-8840.64</w:t>
            </w:r>
          </w:p>
        </w:tc>
        <w:tc>
          <w:tcPr>
            <w:tcW w:w="960" w:type="dxa"/>
            <w:noWrap/>
            <w:hideMark/>
          </w:tcPr>
          <w:p w14:paraId="2F8B587E" w14:textId="77777777" w:rsidR="009623F3" w:rsidRPr="009623F3" w:rsidRDefault="009623F3" w:rsidP="009623F3">
            <w:r w:rsidRPr="009623F3">
              <w:t>-8719.2</w:t>
            </w:r>
          </w:p>
        </w:tc>
        <w:tc>
          <w:tcPr>
            <w:tcW w:w="960" w:type="dxa"/>
            <w:noWrap/>
            <w:hideMark/>
          </w:tcPr>
          <w:p w14:paraId="0FCEA5E7" w14:textId="77777777" w:rsidR="009623F3" w:rsidRPr="009623F3" w:rsidRDefault="009623F3" w:rsidP="009623F3">
            <w:r w:rsidRPr="009623F3">
              <w:t>-9018.98</w:t>
            </w:r>
          </w:p>
        </w:tc>
        <w:tc>
          <w:tcPr>
            <w:tcW w:w="960" w:type="dxa"/>
            <w:noWrap/>
            <w:hideMark/>
          </w:tcPr>
          <w:p w14:paraId="05BF5761" w14:textId="77777777" w:rsidR="009623F3" w:rsidRPr="009623F3" w:rsidRDefault="009623F3" w:rsidP="009623F3">
            <w:r w:rsidRPr="009623F3">
              <w:t>-7880.5</w:t>
            </w:r>
          </w:p>
        </w:tc>
      </w:tr>
      <w:tr w:rsidR="009623F3" w:rsidRPr="009623F3" w14:paraId="0B601724" w14:textId="77777777" w:rsidTr="009623F3">
        <w:trPr>
          <w:trHeight w:val="288"/>
        </w:trPr>
        <w:tc>
          <w:tcPr>
            <w:tcW w:w="960" w:type="dxa"/>
            <w:noWrap/>
            <w:hideMark/>
          </w:tcPr>
          <w:p w14:paraId="2C631090" w14:textId="77777777" w:rsidR="009623F3" w:rsidRPr="009623F3" w:rsidRDefault="009623F3" w:rsidP="009623F3">
            <w:r w:rsidRPr="009623F3">
              <w:t>4.00E-05</w:t>
            </w:r>
          </w:p>
        </w:tc>
        <w:tc>
          <w:tcPr>
            <w:tcW w:w="960" w:type="dxa"/>
            <w:noWrap/>
            <w:hideMark/>
          </w:tcPr>
          <w:p w14:paraId="6F7F2858" w14:textId="77777777" w:rsidR="009623F3" w:rsidRPr="009623F3" w:rsidRDefault="009623F3" w:rsidP="009623F3">
            <w:r w:rsidRPr="009623F3">
              <w:t>-7074.24</w:t>
            </w:r>
          </w:p>
        </w:tc>
        <w:tc>
          <w:tcPr>
            <w:tcW w:w="960" w:type="dxa"/>
            <w:noWrap/>
            <w:hideMark/>
          </w:tcPr>
          <w:p w14:paraId="7C3BB578" w14:textId="77777777" w:rsidR="009623F3" w:rsidRPr="009623F3" w:rsidRDefault="009623F3" w:rsidP="009623F3">
            <w:r w:rsidRPr="009623F3">
              <w:t>-7521.97</w:t>
            </w:r>
          </w:p>
        </w:tc>
        <w:tc>
          <w:tcPr>
            <w:tcW w:w="960" w:type="dxa"/>
            <w:noWrap/>
            <w:hideMark/>
          </w:tcPr>
          <w:p w14:paraId="19ADC664" w14:textId="77777777" w:rsidR="009623F3" w:rsidRPr="009623F3" w:rsidRDefault="009623F3" w:rsidP="009623F3">
            <w:r w:rsidRPr="009623F3">
              <w:t>-7274.6</w:t>
            </w:r>
          </w:p>
        </w:tc>
        <w:tc>
          <w:tcPr>
            <w:tcW w:w="960" w:type="dxa"/>
            <w:noWrap/>
            <w:hideMark/>
          </w:tcPr>
          <w:p w14:paraId="3AA09F4E" w14:textId="77777777" w:rsidR="009623F3" w:rsidRPr="009623F3" w:rsidRDefault="009623F3" w:rsidP="009623F3">
            <w:r w:rsidRPr="009623F3">
              <w:t>-7198.14</w:t>
            </w:r>
          </w:p>
        </w:tc>
        <w:tc>
          <w:tcPr>
            <w:tcW w:w="960" w:type="dxa"/>
            <w:noWrap/>
            <w:hideMark/>
          </w:tcPr>
          <w:p w14:paraId="3F0C36EC" w14:textId="77777777" w:rsidR="009623F3" w:rsidRPr="009623F3" w:rsidRDefault="009623F3" w:rsidP="009623F3">
            <w:r w:rsidRPr="009623F3">
              <w:t>-7540.17</w:t>
            </w:r>
          </w:p>
        </w:tc>
        <w:tc>
          <w:tcPr>
            <w:tcW w:w="960" w:type="dxa"/>
            <w:noWrap/>
            <w:hideMark/>
          </w:tcPr>
          <w:p w14:paraId="52A3CF6E" w14:textId="77777777" w:rsidR="009623F3" w:rsidRPr="009623F3" w:rsidRDefault="009623F3" w:rsidP="009623F3">
            <w:r w:rsidRPr="009623F3">
              <w:t>-7160.78</w:t>
            </w:r>
          </w:p>
        </w:tc>
        <w:tc>
          <w:tcPr>
            <w:tcW w:w="960" w:type="dxa"/>
            <w:noWrap/>
            <w:hideMark/>
          </w:tcPr>
          <w:p w14:paraId="715984AD" w14:textId="77777777" w:rsidR="009623F3" w:rsidRPr="009623F3" w:rsidRDefault="009623F3" w:rsidP="009623F3">
            <w:r w:rsidRPr="009623F3">
              <w:t>-8301.69</w:t>
            </w:r>
          </w:p>
        </w:tc>
        <w:tc>
          <w:tcPr>
            <w:tcW w:w="960" w:type="dxa"/>
            <w:noWrap/>
            <w:hideMark/>
          </w:tcPr>
          <w:p w14:paraId="1243D943" w14:textId="77777777" w:rsidR="009623F3" w:rsidRPr="009623F3" w:rsidRDefault="009623F3" w:rsidP="009623F3">
            <w:r w:rsidRPr="009623F3">
              <w:t>-8876.56</w:t>
            </w:r>
          </w:p>
        </w:tc>
        <w:tc>
          <w:tcPr>
            <w:tcW w:w="960" w:type="dxa"/>
            <w:noWrap/>
            <w:hideMark/>
          </w:tcPr>
          <w:p w14:paraId="4FF28EEB" w14:textId="77777777" w:rsidR="009623F3" w:rsidRPr="009623F3" w:rsidRDefault="009623F3" w:rsidP="009623F3">
            <w:r w:rsidRPr="009623F3">
              <w:t>-8759.59</w:t>
            </w:r>
          </w:p>
        </w:tc>
        <w:tc>
          <w:tcPr>
            <w:tcW w:w="960" w:type="dxa"/>
            <w:noWrap/>
            <w:hideMark/>
          </w:tcPr>
          <w:p w14:paraId="2761B453" w14:textId="77777777" w:rsidR="009623F3" w:rsidRPr="009623F3" w:rsidRDefault="009623F3" w:rsidP="009623F3">
            <w:r w:rsidRPr="009623F3">
              <w:t>-9059.15</w:t>
            </w:r>
          </w:p>
        </w:tc>
        <w:tc>
          <w:tcPr>
            <w:tcW w:w="960" w:type="dxa"/>
            <w:noWrap/>
            <w:hideMark/>
          </w:tcPr>
          <w:p w14:paraId="6A4F9DA8" w14:textId="77777777" w:rsidR="009623F3" w:rsidRPr="009623F3" w:rsidRDefault="009623F3" w:rsidP="009623F3">
            <w:r w:rsidRPr="009623F3">
              <w:t>-7876.69</w:t>
            </w:r>
          </w:p>
        </w:tc>
      </w:tr>
      <w:tr w:rsidR="009623F3" w:rsidRPr="009623F3" w14:paraId="6817677A" w14:textId="77777777" w:rsidTr="009623F3">
        <w:trPr>
          <w:trHeight w:val="288"/>
        </w:trPr>
        <w:tc>
          <w:tcPr>
            <w:tcW w:w="960" w:type="dxa"/>
            <w:noWrap/>
            <w:hideMark/>
          </w:tcPr>
          <w:p w14:paraId="00648325" w14:textId="77777777" w:rsidR="009623F3" w:rsidRPr="009623F3" w:rsidRDefault="009623F3" w:rsidP="009623F3">
            <w:r w:rsidRPr="009623F3">
              <w:t>4.10E-05</w:t>
            </w:r>
          </w:p>
        </w:tc>
        <w:tc>
          <w:tcPr>
            <w:tcW w:w="960" w:type="dxa"/>
            <w:noWrap/>
            <w:hideMark/>
          </w:tcPr>
          <w:p w14:paraId="2B07C55C" w14:textId="77777777" w:rsidR="009623F3" w:rsidRPr="009623F3" w:rsidRDefault="009623F3" w:rsidP="009623F3">
            <w:r w:rsidRPr="009623F3">
              <w:t>-7054.32</w:t>
            </w:r>
          </w:p>
        </w:tc>
        <w:tc>
          <w:tcPr>
            <w:tcW w:w="960" w:type="dxa"/>
            <w:noWrap/>
            <w:hideMark/>
          </w:tcPr>
          <w:p w14:paraId="642B26A0" w14:textId="77777777" w:rsidR="009623F3" w:rsidRPr="009623F3" w:rsidRDefault="009623F3" w:rsidP="009623F3">
            <w:r w:rsidRPr="009623F3">
              <w:t>-7514.04</w:t>
            </w:r>
          </w:p>
        </w:tc>
        <w:tc>
          <w:tcPr>
            <w:tcW w:w="960" w:type="dxa"/>
            <w:noWrap/>
            <w:hideMark/>
          </w:tcPr>
          <w:p w14:paraId="6675A5EF" w14:textId="77777777" w:rsidR="009623F3" w:rsidRPr="009623F3" w:rsidRDefault="009623F3" w:rsidP="009623F3">
            <w:r w:rsidRPr="009623F3">
              <w:t>-7265.05</w:t>
            </w:r>
          </w:p>
        </w:tc>
        <w:tc>
          <w:tcPr>
            <w:tcW w:w="960" w:type="dxa"/>
            <w:noWrap/>
            <w:hideMark/>
          </w:tcPr>
          <w:p w14:paraId="4A6BAB8C" w14:textId="77777777" w:rsidR="009623F3" w:rsidRPr="009623F3" w:rsidRDefault="009623F3" w:rsidP="009623F3">
            <w:r w:rsidRPr="009623F3">
              <w:t>-7181</w:t>
            </w:r>
          </w:p>
        </w:tc>
        <w:tc>
          <w:tcPr>
            <w:tcW w:w="960" w:type="dxa"/>
            <w:noWrap/>
            <w:hideMark/>
          </w:tcPr>
          <w:p w14:paraId="1FA0FF04" w14:textId="77777777" w:rsidR="009623F3" w:rsidRPr="009623F3" w:rsidRDefault="009623F3" w:rsidP="009623F3">
            <w:r w:rsidRPr="009623F3">
              <w:t>-7519.67</w:t>
            </w:r>
          </w:p>
        </w:tc>
        <w:tc>
          <w:tcPr>
            <w:tcW w:w="960" w:type="dxa"/>
            <w:noWrap/>
            <w:hideMark/>
          </w:tcPr>
          <w:p w14:paraId="7E63F82B" w14:textId="77777777" w:rsidR="009623F3" w:rsidRPr="009623F3" w:rsidRDefault="009623F3" w:rsidP="009623F3">
            <w:r w:rsidRPr="009623F3">
              <w:t>-7134.13</w:t>
            </w:r>
          </w:p>
        </w:tc>
        <w:tc>
          <w:tcPr>
            <w:tcW w:w="960" w:type="dxa"/>
            <w:noWrap/>
            <w:hideMark/>
          </w:tcPr>
          <w:p w14:paraId="5C3480E8" w14:textId="77777777" w:rsidR="009623F3" w:rsidRPr="009623F3" w:rsidRDefault="009623F3" w:rsidP="009623F3">
            <w:r w:rsidRPr="009623F3">
              <w:t>-8309.9</w:t>
            </w:r>
          </w:p>
        </w:tc>
        <w:tc>
          <w:tcPr>
            <w:tcW w:w="960" w:type="dxa"/>
            <w:noWrap/>
            <w:hideMark/>
          </w:tcPr>
          <w:p w14:paraId="654224B6" w14:textId="77777777" w:rsidR="009623F3" w:rsidRPr="009623F3" w:rsidRDefault="009623F3" w:rsidP="009623F3">
            <w:r w:rsidRPr="009623F3">
              <w:t>-8910.05</w:t>
            </w:r>
          </w:p>
        </w:tc>
        <w:tc>
          <w:tcPr>
            <w:tcW w:w="960" w:type="dxa"/>
            <w:noWrap/>
            <w:hideMark/>
          </w:tcPr>
          <w:p w14:paraId="3587518E" w14:textId="77777777" w:rsidR="009623F3" w:rsidRPr="009623F3" w:rsidRDefault="009623F3" w:rsidP="009623F3">
            <w:r w:rsidRPr="009623F3">
              <w:t>-8785.97</w:t>
            </w:r>
          </w:p>
        </w:tc>
        <w:tc>
          <w:tcPr>
            <w:tcW w:w="960" w:type="dxa"/>
            <w:noWrap/>
            <w:hideMark/>
          </w:tcPr>
          <w:p w14:paraId="23507C98" w14:textId="77777777" w:rsidR="009623F3" w:rsidRPr="009623F3" w:rsidRDefault="009623F3" w:rsidP="009623F3">
            <w:r w:rsidRPr="009623F3">
              <w:t>-9082.11</w:t>
            </w:r>
          </w:p>
        </w:tc>
        <w:tc>
          <w:tcPr>
            <w:tcW w:w="960" w:type="dxa"/>
            <w:noWrap/>
            <w:hideMark/>
          </w:tcPr>
          <w:p w14:paraId="61C89C0C" w14:textId="77777777" w:rsidR="009623F3" w:rsidRPr="009623F3" w:rsidRDefault="009623F3" w:rsidP="009623F3">
            <w:r w:rsidRPr="009623F3">
              <w:t>-7875.62</w:t>
            </w:r>
          </w:p>
        </w:tc>
      </w:tr>
      <w:tr w:rsidR="009623F3" w:rsidRPr="009623F3" w14:paraId="2BEF3972" w14:textId="77777777" w:rsidTr="009623F3">
        <w:trPr>
          <w:trHeight w:val="288"/>
        </w:trPr>
        <w:tc>
          <w:tcPr>
            <w:tcW w:w="960" w:type="dxa"/>
            <w:noWrap/>
            <w:hideMark/>
          </w:tcPr>
          <w:p w14:paraId="64E99B78" w14:textId="77777777" w:rsidR="009623F3" w:rsidRPr="009623F3" w:rsidRDefault="009623F3" w:rsidP="009623F3">
            <w:r w:rsidRPr="009623F3">
              <w:t>4.20E-05</w:t>
            </w:r>
          </w:p>
        </w:tc>
        <w:tc>
          <w:tcPr>
            <w:tcW w:w="960" w:type="dxa"/>
            <w:noWrap/>
            <w:hideMark/>
          </w:tcPr>
          <w:p w14:paraId="70FE36DD" w14:textId="77777777" w:rsidR="009623F3" w:rsidRPr="009623F3" w:rsidRDefault="009623F3" w:rsidP="009623F3">
            <w:r w:rsidRPr="009623F3">
              <w:t>-7032.93</w:t>
            </w:r>
          </w:p>
        </w:tc>
        <w:tc>
          <w:tcPr>
            <w:tcW w:w="960" w:type="dxa"/>
            <w:noWrap/>
            <w:hideMark/>
          </w:tcPr>
          <w:p w14:paraId="638BA82E" w14:textId="77777777" w:rsidR="009623F3" w:rsidRPr="009623F3" w:rsidRDefault="009623F3" w:rsidP="009623F3">
            <w:r w:rsidRPr="009623F3">
              <w:t>-7497.69</w:t>
            </w:r>
          </w:p>
        </w:tc>
        <w:tc>
          <w:tcPr>
            <w:tcW w:w="960" w:type="dxa"/>
            <w:noWrap/>
            <w:hideMark/>
          </w:tcPr>
          <w:p w14:paraId="7FBFDC20" w14:textId="77777777" w:rsidR="009623F3" w:rsidRPr="009623F3" w:rsidRDefault="009623F3" w:rsidP="009623F3">
            <w:r w:rsidRPr="009623F3">
              <w:t>-7250.82</w:t>
            </w:r>
          </w:p>
        </w:tc>
        <w:tc>
          <w:tcPr>
            <w:tcW w:w="960" w:type="dxa"/>
            <w:noWrap/>
            <w:hideMark/>
          </w:tcPr>
          <w:p w14:paraId="7E6CBBA5" w14:textId="77777777" w:rsidR="009623F3" w:rsidRPr="009623F3" w:rsidRDefault="009623F3" w:rsidP="009623F3">
            <w:r w:rsidRPr="009623F3">
              <w:t>-7159.15</w:t>
            </w:r>
          </w:p>
        </w:tc>
        <w:tc>
          <w:tcPr>
            <w:tcW w:w="960" w:type="dxa"/>
            <w:noWrap/>
            <w:hideMark/>
          </w:tcPr>
          <w:p w14:paraId="2C67AB3E" w14:textId="77777777" w:rsidR="009623F3" w:rsidRPr="009623F3" w:rsidRDefault="009623F3" w:rsidP="009623F3">
            <w:r w:rsidRPr="009623F3">
              <w:t>-7496.75</w:t>
            </w:r>
          </w:p>
        </w:tc>
        <w:tc>
          <w:tcPr>
            <w:tcW w:w="960" w:type="dxa"/>
            <w:noWrap/>
            <w:hideMark/>
          </w:tcPr>
          <w:p w14:paraId="20213E92" w14:textId="77777777" w:rsidR="009623F3" w:rsidRPr="009623F3" w:rsidRDefault="009623F3" w:rsidP="009623F3">
            <w:r w:rsidRPr="009623F3">
              <w:t>-7114.89</w:t>
            </w:r>
          </w:p>
        </w:tc>
        <w:tc>
          <w:tcPr>
            <w:tcW w:w="960" w:type="dxa"/>
            <w:noWrap/>
            <w:hideMark/>
          </w:tcPr>
          <w:p w14:paraId="366A20BC" w14:textId="77777777" w:rsidR="009623F3" w:rsidRPr="009623F3" w:rsidRDefault="009623F3" w:rsidP="009623F3">
            <w:r w:rsidRPr="009623F3">
              <w:t>-8337.16</w:t>
            </w:r>
          </w:p>
        </w:tc>
        <w:tc>
          <w:tcPr>
            <w:tcW w:w="960" w:type="dxa"/>
            <w:noWrap/>
            <w:hideMark/>
          </w:tcPr>
          <w:p w14:paraId="2076A0E5" w14:textId="77777777" w:rsidR="009623F3" w:rsidRPr="009623F3" w:rsidRDefault="009623F3" w:rsidP="009623F3">
            <w:r w:rsidRPr="009623F3">
              <w:t>-8933.96</w:t>
            </w:r>
          </w:p>
        </w:tc>
        <w:tc>
          <w:tcPr>
            <w:tcW w:w="960" w:type="dxa"/>
            <w:noWrap/>
            <w:hideMark/>
          </w:tcPr>
          <w:p w14:paraId="02072772" w14:textId="77777777" w:rsidR="009623F3" w:rsidRPr="009623F3" w:rsidRDefault="009623F3" w:rsidP="009623F3">
            <w:r w:rsidRPr="009623F3">
              <w:t>-8789.3</w:t>
            </w:r>
          </w:p>
        </w:tc>
        <w:tc>
          <w:tcPr>
            <w:tcW w:w="960" w:type="dxa"/>
            <w:noWrap/>
            <w:hideMark/>
          </w:tcPr>
          <w:p w14:paraId="6780E101" w14:textId="77777777" w:rsidR="009623F3" w:rsidRPr="009623F3" w:rsidRDefault="009623F3" w:rsidP="009623F3">
            <w:r w:rsidRPr="009623F3">
              <w:t>-9087.16</w:t>
            </w:r>
          </w:p>
        </w:tc>
        <w:tc>
          <w:tcPr>
            <w:tcW w:w="960" w:type="dxa"/>
            <w:noWrap/>
            <w:hideMark/>
          </w:tcPr>
          <w:p w14:paraId="5644E417" w14:textId="77777777" w:rsidR="009623F3" w:rsidRPr="009623F3" w:rsidRDefault="009623F3" w:rsidP="009623F3">
            <w:r w:rsidRPr="009623F3">
              <w:t>-7869.98</w:t>
            </w:r>
          </w:p>
        </w:tc>
      </w:tr>
      <w:tr w:rsidR="009623F3" w:rsidRPr="009623F3" w14:paraId="25BE6B51" w14:textId="77777777" w:rsidTr="009623F3">
        <w:trPr>
          <w:trHeight w:val="288"/>
        </w:trPr>
        <w:tc>
          <w:tcPr>
            <w:tcW w:w="960" w:type="dxa"/>
            <w:noWrap/>
            <w:hideMark/>
          </w:tcPr>
          <w:p w14:paraId="137BA442" w14:textId="77777777" w:rsidR="009623F3" w:rsidRPr="009623F3" w:rsidRDefault="009623F3" w:rsidP="009623F3">
            <w:r w:rsidRPr="009623F3">
              <w:t>4.30E-05</w:t>
            </w:r>
          </w:p>
        </w:tc>
        <w:tc>
          <w:tcPr>
            <w:tcW w:w="960" w:type="dxa"/>
            <w:noWrap/>
            <w:hideMark/>
          </w:tcPr>
          <w:p w14:paraId="0959234A" w14:textId="77777777" w:rsidR="009623F3" w:rsidRPr="009623F3" w:rsidRDefault="009623F3" w:rsidP="009623F3">
            <w:r w:rsidRPr="009623F3">
              <w:t>-7017.03</w:t>
            </w:r>
          </w:p>
        </w:tc>
        <w:tc>
          <w:tcPr>
            <w:tcW w:w="960" w:type="dxa"/>
            <w:noWrap/>
            <w:hideMark/>
          </w:tcPr>
          <w:p w14:paraId="3BAB80E9" w14:textId="77777777" w:rsidR="009623F3" w:rsidRPr="009623F3" w:rsidRDefault="009623F3" w:rsidP="009623F3">
            <w:r w:rsidRPr="009623F3">
              <w:t>-7484.11</w:t>
            </w:r>
          </w:p>
        </w:tc>
        <w:tc>
          <w:tcPr>
            <w:tcW w:w="960" w:type="dxa"/>
            <w:noWrap/>
            <w:hideMark/>
          </w:tcPr>
          <w:p w14:paraId="3D7D38DF" w14:textId="77777777" w:rsidR="009623F3" w:rsidRPr="009623F3" w:rsidRDefault="009623F3" w:rsidP="009623F3">
            <w:r w:rsidRPr="009623F3">
              <w:t>-7230.85</w:t>
            </w:r>
          </w:p>
        </w:tc>
        <w:tc>
          <w:tcPr>
            <w:tcW w:w="960" w:type="dxa"/>
            <w:noWrap/>
            <w:hideMark/>
          </w:tcPr>
          <w:p w14:paraId="07FB8EC5" w14:textId="77777777" w:rsidR="009623F3" w:rsidRPr="009623F3" w:rsidRDefault="009623F3" w:rsidP="009623F3">
            <w:r w:rsidRPr="009623F3">
              <w:t>-7137.56</w:t>
            </w:r>
          </w:p>
        </w:tc>
        <w:tc>
          <w:tcPr>
            <w:tcW w:w="960" w:type="dxa"/>
            <w:noWrap/>
            <w:hideMark/>
          </w:tcPr>
          <w:p w14:paraId="58A0C12E" w14:textId="77777777" w:rsidR="009623F3" w:rsidRPr="009623F3" w:rsidRDefault="009623F3" w:rsidP="009623F3">
            <w:r w:rsidRPr="009623F3">
              <w:t>-7473.58</w:t>
            </w:r>
          </w:p>
        </w:tc>
        <w:tc>
          <w:tcPr>
            <w:tcW w:w="960" w:type="dxa"/>
            <w:noWrap/>
            <w:hideMark/>
          </w:tcPr>
          <w:p w14:paraId="2A1FE298" w14:textId="77777777" w:rsidR="009623F3" w:rsidRPr="009623F3" w:rsidRDefault="009623F3" w:rsidP="009623F3">
            <w:r w:rsidRPr="009623F3">
              <w:t>-7094.52</w:t>
            </w:r>
          </w:p>
        </w:tc>
        <w:tc>
          <w:tcPr>
            <w:tcW w:w="960" w:type="dxa"/>
            <w:noWrap/>
            <w:hideMark/>
          </w:tcPr>
          <w:p w14:paraId="2444B5BD" w14:textId="77777777" w:rsidR="009623F3" w:rsidRPr="009623F3" w:rsidRDefault="009623F3" w:rsidP="009623F3">
            <w:r w:rsidRPr="009623F3">
              <w:t>-8362.83</w:t>
            </w:r>
          </w:p>
        </w:tc>
        <w:tc>
          <w:tcPr>
            <w:tcW w:w="960" w:type="dxa"/>
            <w:noWrap/>
            <w:hideMark/>
          </w:tcPr>
          <w:p w14:paraId="7AFCE94D" w14:textId="77777777" w:rsidR="009623F3" w:rsidRPr="009623F3" w:rsidRDefault="009623F3" w:rsidP="009623F3">
            <w:r w:rsidRPr="009623F3">
              <w:t>-8945.07</w:t>
            </w:r>
          </w:p>
        </w:tc>
        <w:tc>
          <w:tcPr>
            <w:tcW w:w="960" w:type="dxa"/>
            <w:noWrap/>
            <w:hideMark/>
          </w:tcPr>
          <w:p w14:paraId="538F206A" w14:textId="77777777" w:rsidR="009623F3" w:rsidRPr="009623F3" w:rsidRDefault="009623F3" w:rsidP="009623F3">
            <w:r w:rsidRPr="009623F3">
              <w:t>-8788.93</w:t>
            </w:r>
          </w:p>
        </w:tc>
        <w:tc>
          <w:tcPr>
            <w:tcW w:w="960" w:type="dxa"/>
            <w:noWrap/>
            <w:hideMark/>
          </w:tcPr>
          <w:p w14:paraId="34DB5CA6" w14:textId="77777777" w:rsidR="009623F3" w:rsidRPr="009623F3" w:rsidRDefault="009623F3" w:rsidP="009623F3">
            <w:r w:rsidRPr="009623F3">
              <w:t>-9089.34</w:t>
            </w:r>
          </w:p>
        </w:tc>
        <w:tc>
          <w:tcPr>
            <w:tcW w:w="960" w:type="dxa"/>
            <w:noWrap/>
            <w:hideMark/>
          </w:tcPr>
          <w:p w14:paraId="5E7E137C" w14:textId="77777777" w:rsidR="009623F3" w:rsidRPr="009623F3" w:rsidRDefault="009623F3" w:rsidP="009623F3">
            <w:r w:rsidRPr="009623F3">
              <w:t>-7862.38</w:t>
            </w:r>
          </w:p>
        </w:tc>
      </w:tr>
      <w:tr w:rsidR="009623F3" w:rsidRPr="009623F3" w14:paraId="35C79681" w14:textId="77777777" w:rsidTr="009623F3">
        <w:trPr>
          <w:trHeight w:val="288"/>
        </w:trPr>
        <w:tc>
          <w:tcPr>
            <w:tcW w:w="960" w:type="dxa"/>
            <w:noWrap/>
            <w:hideMark/>
          </w:tcPr>
          <w:p w14:paraId="1527D227" w14:textId="77777777" w:rsidR="009623F3" w:rsidRPr="009623F3" w:rsidRDefault="009623F3" w:rsidP="009623F3">
            <w:r w:rsidRPr="009623F3">
              <w:t>4.40E-05</w:t>
            </w:r>
          </w:p>
        </w:tc>
        <w:tc>
          <w:tcPr>
            <w:tcW w:w="960" w:type="dxa"/>
            <w:noWrap/>
            <w:hideMark/>
          </w:tcPr>
          <w:p w14:paraId="33B5DFD6" w14:textId="77777777" w:rsidR="009623F3" w:rsidRPr="009623F3" w:rsidRDefault="009623F3" w:rsidP="009623F3">
            <w:r w:rsidRPr="009623F3">
              <w:t>-6995.8</w:t>
            </w:r>
          </w:p>
        </w:tc>
        <w:tc>
          <w:tcPr>
            <w:tcW w:w="960" w:type="dxa"/>
            <w:noWrap/>
            <w:hideMark/>
          </w:tcPr>
          <w:p w14:paraId="6358DB06" w14:textId="77777777" w:rsidR="009623F3" w:rsidRPr="009623F3" w:rsidRDefault="009623F3" w:rsidP="009623F3">
            <w:r w:rsidRPr="009623F3">
              <w:t>-7467.04</w:t>
            </w:r>
          </w:p>
        </w:tc>
        <w:tc>
          <w:tcPr>
            <w:tcW w:w="960" w:type="dxa"/>
            <w:noWrap/>
            <w:hideMark/>
          </w:tcPr>
          <w:p w14:paraId="62D75D8E" w14:textId="77777777" w:rsidR="009623F3" w:rsidRPr="009623F3" w:rsidRDefault="009623F3" w:rsidP="009623F3">
            <w:r w:rsidRPr="009623F3">
              <w:t>-7218.38</w:t>
            </w:r>
          </w:p>
        </w:tc>
        <w:tc>
          <w:tcPr>
            <w:tcW w:w="960" w:type="dxa"/>
            <w:noWrap/>
            <w:hideMark/>
          </w:tcPr>
          <w:p w14:paraId="7B2CEB65" w14:textId="77777777" w:rsidR="009623F3" w:rsidRPr="009623F3" w:rsidRDefault="009623F3" w:rsidP="009623F3">
            <w:r w:rsidRPr="009623F3">
              <w:t>-7121.16</w:t>
            </w:r>
          </w:p>
        </w:tc>
        <w:tc>
          <w:tcPr>
            <w:tcW w:w="960" w:type="dxa"/>
            <w:noWrap/>
            <w:hideMark/>
          </w:tcPr>
          <w:p w14:paraId="054F8798" w14:textId="77777777" w:rsidR="009623F3" w:rsidRPr="009623F3" w:rsidRDefault="009623F3" w:rsidP="009623F3">
            <w:r w:rsidRPr="009623F3">
              <w:t>-7457.15</w:t>
            </w:r>
          </w:p>
        </w:tc>
        <w:tc>
          <w:tcPr>
            <w:tcW w:w="960" w:type="dxa"/>
            <w:noWrap/>
            <w:hideMark/>
          </w:tcPr>
          <w:p w14:paraId="5711761C" w14:textId="77777777" w:rsidR="009623F3" w:rsidRPr="009623F3" w:rsidRDefault="009623F3" w:rsidP="009623F3">
            <w:r w:rsidRPr="009623F3">
              <w:t>-7071.3</w:t>
            </w:r>
          </w:p>
        </w:tc>
        <w:tc>
          <w:tcPr>
            <w:tcW w:w="960" w:type="dxa"/>
            <w:noWrap/>
            <w:hideMark/>
          </w:tcPr>
          <w:p w14:paraId="53ECEA3C" w14:textId="77777777" w:rsidR="009623F3" w:rsidRPr="009623F3" w:rsidRDefault="009623F3" w:rsidP="009623F3">
            <w:r w:rsidRPr="009623F3">
              <w:t>-8377.72</w:t>
            </w:r>
          </w:p>
        </w:tc>
        <w:tc>
          <w:tcPr>
            <w:tcW w:w="960" w:type="dxa"/>
            <w:noWrap/>
            <w:hideMark/>
          </w:tcPr>
          <w:p w14:paraId="42E2E660" w14:textId="77777777" w:rsidR="009623F3" w:rsidRPr="009623F3" w:rsidRDefault="009623F3" w:rsidP="009623F3">
            <w:r w:rsidRPr="009623F3">
              <w:t>-8945.32</w:t>
            </w:r>
          </w:p>
        </w:tc>
        <w:tc>
          <w:tcPr>
            <w:tcW w:w="960" w:type="dxa"/>
            <w:noWrap/>
            <w:hideMark/>
          </w:tcPr>
          <w:p w14:paraId="15ACBDE7" w14:textId="77777777" w:rsidR="009623F3" w:rsidRPr="009623F3" w:rsidRDefault="009623F3" w:rsidP="009623F3">
            <w:r w:rsidRPr="009623F3">
              <w:t>-8792.04</w:t>
            </w:r>
          </w:p>
        </w:tc>
        <w:tc>
          <w:tcPr>
            <w:tcW w:w="960" w:type="dxa"/>
            <w:noWrap/>
            <w:hideMark/>
          </w:tcPr>
          <w:p w14:paraId="1EFE1645" w14:textId="77777777" w:rsidR="009623F3" w:rsidRPr="009623F3" w:rsidRDefault="009623F3" w:rsidP="009623F3">
            <w:r w:rsidRPr="009623F3">
              <w:t>-9093.81</w:t>
            </w:r>
          </w:p>
        </w:tc>
        <w:tc>
          <w:tcPr>
            <w:tcW w:w="960" w:type="dxa"/>
            <w:noWrap/>
            <w:hideMark/>
          </w:tcPr>
          <w:p w14:paraId="14A91642" w14:textId="77777777" w:rsidR="009623F3" w:rsidRPr="009623F3" w:rsidRDefault="009623F3" w:rsidP="009623F3">
            <w:r w:rsidRPr="009623F3">
              <w:t>-7853.97</w:t>
            </w:r>
          </w:p>
        </w:tc>
      </w:tr>
      <w:tr w:rsidR="009623F3" w:rsidRPr="009623F3" w14:paraId="5D627E1B" w14:textId="77777777" w:rsidTr="009623F3">
        <w:trPr>
          <w:trHeight w:val="288"/>
        </w:trPr>
        <w:tc>
          <w:tcPr>
            <w:tcW w:w="960" w:type="dxa"/>
            <w:noWrap/>
            <w:hideMark/>
          </w:tcPr>
          <w:p w14:paraId="44E59300" w14:textId="77777777" w:rsidR="009623F3" w:rsidRPr="009623F3" w:rsidRDefault="009623F3" w:rsidP="009623F3">
            <w:r w:rsidRPr="009623F3">
              <w:t>4.50E-05</w:t>
            </w:r>
          </w:p>
        </w:tc>
        <w:tc>
          <w:tcPr>
            <w:tcW w:w="960" w:type="dxa"/>
            <w:noWrap/>
            <w:hideMark/>
          </w:tcPr>
          <w:p w14:paraId="3645536C" w14:textId="77777777" w:rsidR="009623F3" w:rsidRPr="009623F3" w:rsidRDefault="009623F3" w:rsidP="009623F3">
            <w:r w:rsidRPr="009623F3">
              <w:t>-6975.85</w:t>
            </w:r>
          </w:p>
        </w:tc>
        <w:tc>
          <w:tcPr>
            <w:tcW w:w="960" w:type="dxa"/>
            <w:noWrap/>
            <w:hideMark/>
          </w:tcPr>
          <w:p w14:paraId="1C9E29B5" w14:textId="77777777" w:rsidR="009623F3" w:rsidRPr="009623F3" w:rsidRDefault="009623F3" w:rsidP="009623F3">
            <w:r w:rsidRPr="009623F3">
              <w:t>-7453.97</w:t>
            </w:r>
          </w:p>
        </w:tc>
        <w:tc>
          <w:tcPr>
            <w:tcW w:w="960" w:type="dxa"/>
            <w:noWrap/>
            <w:hideMark/>
          </w:tcPr>
          <w:p w14:paraId="7AB2C590" w14:textId="77777777" w:rsidR="009623F3" w:rsidRPr="009623F3" w:rsidRDefault="009623F3" w:rsidP="009623F3">
            <w:r w:rsidRPr="009623F3">
              <w:t>-7206.3</w:t>
            </w:r>
          </w:p>
        </w:tc>
        <w:tc>
          <w:tcPr>
            <w:tcW w:w="960" w:type="dxa"/>
            <w:noWrap/>
            <w:hideMark/>
          </w:tcPr>
          <w:p w14:paraId="37522A16" w14:textId="77777777" w:rsidR="009623F3" w:rsidRPr="009623F3" w:rsidRDefault="009623F3" w:rsidP="009623F3">
            <w:r w:rsidRPr="009623F3">
              <w:t>-7100.02</w:t>
            </w:r>
          </w:p>
        </w:tc>
        <w:tc>
          <w:tcPr>
            <w:tcW w:w="960" w:type="dxa"/>
            <w:noWrap/>
            <w:hideMark/>
          </w:tcPr>
          <w:p w14:paraId="662562BC" w14:textId="77777777" w:rsidR="009623F3" w:rsidRPr="009623F3" w:rsidRDefault="009623F3" w:rsidP="009623F3">
            <w:r w:rsidRPr="009623F3">
              <w:t>-7435.98</w:t>
            </w:r>
          </w:p>
        </w:tc>
        <w:tc>
          <w:tcPr>
            <w:tcW w:w="960" w:type="dxa"/>
            <w:noWrap/>
            <w:hideMark/>
          </w:tcPr>
          <w:p w14:paraId="4349B0D8" w14:textId="77777777" w:rsidR="009623F3" w:rsidRPr="009623F3" w:rsidRDefault="009623F3" w:rsidP="009623F3">
            <w:r w:rsidRPr="009623F3">
              <w:t>-7053.6</w:t>
            </w:r>
          </w:p>
        </w:tc>
        <w:tc>
          <w:tcPr>
            <w:tcW w:w="960" w:type="dxa"/>
            <w:noWrap/>
            <w:hideMark/>
          </w:tcPr>
          <w:p w14:paraId="7D12338B" w14:textId="77777777" w:rsidR="009623F3" w:rsidRPr="009623F3" w:rsidRDefault="009623F3" w:rsidP="009623F3">
            <w:r w:rsidRPr="009623F3">
              <w:t>-8396.89</w:t>
            </w:r>
          </w:p>
        </w:tc>
        <w:tc>
          <w:tcPr>
            <w:tcW w:w="960" w:type="dxa"/>
            <w:noWrap/>
            <w:hideMark/>
          </w:tcPr>
          <w:p w14:paraId="3E505CF9" w14:textId="77777777" w:rsidR="009623F3" w:rsidRPr="009623F3" w:rsidRDefault="009623F3" w:rsidP="009623F3">
            <w:r w:rsidRPr="009623F3">
              <w:t>-8944.17</w:t>
            </w:r>
          </w:p>
        </w:tc>
        <w:tc>
          <w:tcPr>
            <w:tcW w:w="960" w:type="dxa"/>
            <w:noWrap/>
            <w:hideMark/>
          </w:tcPr>
          <w:p w14:paraId="2C0B9181" w14:textId="77777777" w:rsidR="009623F3" w:rsidRPr="009623F3" w:rsidRDefault="009623F3" w:rsidP="009623F3">
            <w:r w:rsidRPr="009623F3">
              <w:t>-8799.53</w:t>
            </w:r>
          </w:p>
        </w:tc>
        <w:tc>
          <w:tcPr>
            <w:tcW w:w="960" w:type="dxa"/>
            <w:noWrap/>
            <w:hideMark/>
          </w:tcPr>
          <w:p w14:paraId="52D9BB8F" w14:textId="77777777" w:rsidR="009623F3" w:rsidRPr="009623F3" w:rsidRDefault="009623F3" w:rsidP="009623F3">
            <w:r w:rsidRPr="009623F3">
              <w:t>-9099</w:t>
            </w:r>
          </w:p>
        </w:tc>
        <w:tc>
          <w:tcPr>
            <w:tcW w:w="960" w:type="dxa"/>
            <w:noWrap/>
            <w:hideMark/>
          </w:tcPr>
          <w:p w14:paraId="05FD318C" w14:textId="77777777" w:rsidR="009623F3" w:rsidRPr="009623F3" w:rsidRDefault="009623F3" w:rsidP="009623F3">
            <w:r w:rsidRPr="009623F3">
              <w:t>-7846.53</w:t>
            </w:r>
          </w:p>
        </w:tc>
      </w:tr>
      <w:tr w:rsidR="009623F3" w:rsidRPr="009623F3" w14:paraId="5C6B6447" w14:textId="77777777" w:rsidTr="009623F3">
        <w:trPr>
          <w:trHeight w:val="288"/>
        </w:trPr>
        <w:tc>
          <w:tcPr>
            <w:tcW w:w="960" w:type="dxa"/>
            <w:noWrap/>
            <w:hideMark/>
          </w:tcPr>
          <w:p w14:paraId="268CBF21" w14:textId="77777777" w:rsidR="009623F3" w:rsidRPr="009623F3" w:rsidRDefault="009623F3" w:rsidP="009623F3">
            <w:r w:rsidRPr="009623F3">
              <w:lastRenderedPageBreak/>
              <w:t>4.51E-05</w:t>
            </w:r>
          </w:p>
        </w:tc>
        <w:tc>
          <w:tcPr>
            <w:tcW w:w="960" w:type="dxa"/>
            <w:noWrap/>
            <w:hideMark/>
          </w:tcPr>
          <w:p w14:paraId="008D2F5B" w14:textId="77777777" w:rsidR="009623F3" w:rsidRPr="009623F3" w:rsidRDefault="009623F3" w:rsidP="009623F3">
            <w:r w:rsidRPr="009623F3">
              <w:t>-6973.14</w:t>
            </w:r>
          </w:p>
        </w:tc>
        <w:tc>
          <w:tcPr>
            <w:tcW w:w="960" w:type="dxa"/>
            <w:noWrap/>
            <w:hideMark/>
          </w:tcPr>
          <w:p w14:paraId="435E6BC8" w14:textId="77777777" w:rsidR="009623F3" w:rsidRPr="009623F3" w:rsidRDefault="009623F3" w:rsidP="009623F3">
            <w:r w:rsidRPr="009623F3">
              <w:t>-7452.88</w:t>
            </w:r>
          </w:p>
        </w:tc>
        <w:tc>
          <w:tcPr>
            <w:tcW w:w="960" w:type="dxa"/>
            <w:noWrap/>
            <w:hideMark/>
          </w:tcPr>
          <w:p w14:paraId="1859BA91" w14:textId="77777777" w:rsidR="009623F3" w:rsidRPr="009623F3" w:rsidRDefault="009623F3" w:rsidP="009623F3">
            <w:r w:rsidRPr="009623F3">
              <w:t>-7204.75</w:t>
            </w:r>
          </w:p>
        </w:tc>
        <w:tc>
          <w:tcPr>
            <w:tcW w:w="960" w:type="dxa"/>
            <w:noWrap/>
            <w:hideMark/>
          </w:tcPr>
          <w:p w14:paraId="455702A0" w14:textId="77777777" w:rsidR="009623F3" w:rsidRPr="009623F3" w:rsidRDefault="009623F3" w:rsidP="009623F3">
            <w:r w:rsidRPr="009623F3">
              <w:t>-7099.73</w:t>
            </w:r>
          </w:p>
        </w:tc>
        <w:tc>
          <w:tcPr>
            <w:tcW w:w="960" w:type="dxa"/>
            <w:noWrap/>
            <w:hideMark/>
          </w:tcPr>
          <w:p w14:paraId="360C8593" w14:textId="77777777" w:rsidR="009623F3" w:rsidRPr="009623F3" w:rsidRDefault="009623F3" w:rsidP="009623F3">
            <w:r w:rsidRPr="009623F3">
              <w:t>-7433.53</w:t>
            </w:r>
          </w:p>
        </w:tc>
        <w:tc>
          <w:tcPr>
            <w:tcW w:w="960" w:type="dxa"/>
            <w:noWrap/>
            <w:hideMark/>
          </w:tcPr>
          <w:p w14:paraId="196D1CE4" w14:textId="77777777" w:rsidR="009623F3" w:rsidRPr="009623F3" w:rsidRDefault="009623F3" w:rsidP="009623F3">
            <w:r w:rsidRPr="009623F3">
              <w:t>-7050.72</w:t>
            </w:r>
          </w:p>
        </w:tc>
        <w:tc>
          <w:tcPr>
            <w:tcW w:w="960" w:type="dxa"/>
            <w:noWrap/>
            <w:hideMark/>
          </w:tcPr>
          <w:p w14:paraId="09FA0B0F" w14:textId="77777777" w:rsidR="009623F3" w:rsidRPr="009623F3" w:rsidRDefault="009623F3" w:rsidP="009623F3">
            <w:r w:rsidRPr="009623F3">
              <w:t>-8399.69</w:t>
            </w:r>
          </w:p>
        </w:tc>
        <w:tc>
          <w:tcPr>
            <w:tcW w:w="960" w:type="dxa"/>
            <w:noWrap/>
            <w:hideMark/>
          </w:tcPr>
          <w:p w14:paraId="5886E2B7" w14:textId="77777777" w:rsidR="009623F3" w:rsidRPr="009623F3" w:rsidRDefault="009623F3" w:rsidP="009623F3">
            <w:r w:rsidRPr="009623F3">
              <w:t>-9334.97</w:t>
            </w:r>
          </w:p>
        </w:tc>
        <w:tc>
          <w:tcPr>
            <w:tcW w:w="960" w:type="dxa"/>
            <w:noWrap/>
            <w:hideMark/>
          </w:tcPr>
          <w:p w14:paraId="49B45D06" w14:textId="77777777" w:rsidR="009623F3" w:rsidRPr="009623F3" w:rsidRDefault="009623F3" w:rsidP="009623F3">
            <w:r w:rsidRPr="009623F3">
              <w:t>-8798.41</w:t>
            </w:r>
          </w:p>
        </w:tc>
        <w:tc>
          <w:tcPr>
            <w:tcW w:w="960" w:type="dxa"/>
            <w:noWrap/>
            <w:hideMark/>
          </w:tcPr>
          <w:p w14:paraId="27618127" w14:textId="77777777" w:rsidR="009623F3" w:rsidRPr="009623F3" w:rsidRDefault="009623F3" w:rsidP="009623F3">
            <w:r w:rsidRPr="009623F3">
              <w:t>-9101.88</w:t>
            </w:r>
          </w:p>
        </w:tc>
        <w:tc>
          <w:tcPr>
            <w:tcW w:w="960" w:type="dxa"/>
            <w:noWrap/>
            <w:hideMark/>
          </w:tcPr>
          <w:p w14:paraId="62A48411" w14:textId="77777777" w:rsidR="009623F3" w:rsidRPr="009623F3" w:rsidRDefault="009623F3" w:rsidP="009623F3">
            <w:pPr>
              <w:keepNext/>
            </w:pPr>
            <w:r w:rsidRPr="009623F3">
              <w:t>-7884.97</w:t>
            </w:r>
          </w:p>
        </w:tc>
      </w:tr>
    </w:tbl>
    <w:p w14:paraId="696B4B35" w14:textId="58A382BF" w:rsidR="00FC428C" w:rsidRDefault="009623F3" w:rsidP="009623F3">
      <w:pPr>
        <w:pStyle w:val="Caption"/>
      </w:pPr>
      <w:bookmarkStart w:id="51" w:name="_Toc155647578"/>
      <w:r>
        <w:t xml:space="preserve">Annex A Table </w:t>
      </w:r>
      <w:fldSimple w:instr=" SEQ Annex_A_Table \* ARABIC ">
        <w:r>
          <w:rPr>
            <w:noProof/>
          </w:rPr>
          <w:t>1</w:t>
        </w:r>
      </w:fldSimple>
      <w:r>
        <w:t>: Velocities of the Jet Tip - 2D</w:t>
      </w:r>
      <w:bookmarkEnd w:id="51"/>
    </w:p>
    <w:tbl>
      <w:tblPr>
        <w:tblStyle w:val="TableGrid"/>
        <w:tblW w:w="0" w:type="auto"/>
        <w:tblLook w:val="04A0" w:firstRow="1" w:lastRow="0" w:firstColumn="1" w:lastColumn="0" w:noHBand="0" w:noVBand="1"/>
      </w:tblPr>
      <w:tblGrid>
        <w:gridCol w:w="679"/>
        <w:gridCol w:w="684"/>
        <w:gridCol w:w="694"/>
        <w:gridCol w:w="687"/>
        <w:gridCol w:w="695"/>
        <w:gridCol w:w="689"/>
        <w:gridCol w:w="693"/>
        <w:gridCol w:w="695"/>
        <w:gridCol w:w="695"/>
        <w:gridCol w:w="696"/>
        <w:gridCol w:w="695"/>
        <w:gridCol w:w="694"/>
      </w:tblGrid>
      <w:tr w:rsidR="009623F3" w:rsidRPr="009623F3" w14:paraId="23A7097B" w14:textId="77777777" w:rsidTr="009623F3">
        <w:trPr>
          <w:trHeight w:val="288"/>
        </w:trPr>
        <w:tc>
          <w:tcPr>
            <w:tcW w:w="960" w:type="dxa"/>
            <w:noWrap/>
            <w:hideMark/>
          </w:tcPr>
          <w:p w14:paraId="7C00A20B" w14:textId="77777777" w:rsidR="009623F3" w:rsidRPr="009623F3" w:rsidRDefault="009623F3">
            <w:r w:rsidRPr="009623F3">
              <w:t>t</w:t>
            </w:r>
          </w:p>
        </w:tc>
        <w:tc>
          <w:tcPr>
            <w:tcW w:w="960" w:type="dxa"/>
            <w:noWrap/>
            <w:hideMark/>
          </w:tcPr>
          <w:p w14:paraId="3F556CF1" w14:textId="77777777" w:rsidR="009623F3" w:rsidRPr="009623F3" w:rsidRDefault="009623F3">
            <w:r w:rsidRPr="009623F3">
              <w:t>Node 1</w:t>
            </w:r>
          </w:p>
        </w:tc>
        <w:tc>
          <w:tcPr>
            <w:tcW w:w="960" w:type="dxa"/>
            <w:noWrap/>
            <w:hideMark/>
          </w:tcPr>
          <w:p w14:paraId="4B413796" w14:textId="77777777" w:rsidR="009623F3" w:rsidRPr="009623F3" w:rsidRDefault="009623F3">
            <w:r w:rsidRPr="009623F3">
              <w:t>Node 2</w:t>
            </w:r>
          </w:p>
        </w:tc>
        <w:tc>
          <w:tcPr>
            <w:tcW w:w="960" w:type="dxa"/>
            <w:noWrap/>
            <w:hideMark/>
          </w:tcPr>
          <w:p w14:paraId="1FFE4DC3" w14:textId="77777777" w:rsidR="009623F3" w:rsidRPr="009623F3" w:rsidRDefault="009623F3">
            <w:r w:rsidRPr="009623F3">
              <w:t>Node 3</w:t>
            </w:r>
          </w:p>
        </w:tc>
        <w:tc>
          <w:tcPr>
            <w:tcW w:w="960" w:type="dxa"/>
            <w:noWrap/>
            <w:hideMark/>
          </w:tcPr>
          <w:p w14:paraId="79F9E443" w14:textId="77777777" w:rsidR="009623F3" w:rsidRPr="009623F3" w:rsidRDefault="009623F3">
            <w:r w:rsidRPr="009623F3">
              <w:t>Node 4</w:t>
            </w:r>
          </w:p>
        </w:tc>
        <w:tc>
          <w:tcPr>
            <w:tcW w:w="960" w:type="dxa"/>
            <w:noWrap/>
            <w:hideMark/>
          </w:tcPr>
          <w:p w14:paraId="02B6E7EA" w14:textId="77777777" w:rsidR="009623F3" w:rsidRPr="009623F3" w:rsidRDefault="009623F3">
            <w:r w:rsidRPr="009623F3">
              <w:t>Node 5</w:t>
            </w:r>
          </w:p>
        </w:tc>
        <w:tc>
          <w:tcPr>
            <w:tcW w:w="960" w:type="dxa"/>
            <w:noWrap/>
            <w:hideMark/>
          </w:tcPr>
          <w:p w14:paraId="3DEB9C01" w14:textId="77777777" w:rsidR="009623F3" w:rsidRPr="009623F3" w:rsidRDefault="009623F3">
            <w:r w:rsidRPr="009623F3">
              <w:t>Node 6</w:t>
            </w:r>
          </w:p>
        </w:tc>
        <w:tc>
          <w:tcPr>
            <w:tcW w:w="960" w:type="dxa"/>
            <w:noWrap/>
            <w:hideMark/>
          </w:tcPr>
          <w:p w14:paraId="12CC9B59" w14:textId="77777777" w:rsidR="009623F3" w:rsidRPr="009623F3" w:rsidRDefault="009623F3">
            <w:r w:rsidRPr="009623F3">
              <w:t>Node 7</w:t>
            </w:r>
          </w:p>
        </w:tc>
        <w:tc>
          <w:tcPr>
            <w:tcW w:w="960" w:type="dxa"/>
            <w:noWrap/>
            <w:hideMark/>
          </w:tcPr>
          <w:p w14:paraId="4E706CAA" w14:textId="77777777" w:rsidR="009623F3" w:rsidRPr="009623F3" w:rsidRDefault="009623F3">
            <w:r w:rsidRPr="009623F3">
              <w:t>Node 8</w:t>
            </w:r>
          </w:p>
        </w:tc>
        <w:tc>
          <w:tcPr>
            <w:tcW w:w="960" w:type="dxa"/>
            <w:noWrap/>
            <w:hideMark/>
          </w:tcPr>
          <w:p w14:paraId="4A058C99" w14:textId="77777777" w:rsidR="009623F3" w:rsidRPr="009623F3" w:rsidRDefault="009623F3">
            <w:r w:rsidRPr="009623F3">
              <w:t>Node 9</w:t>
            </w:r>
          </w:p>
        </w:tc>
        <w:tc>
          <w:tcPr>
            <w:tcW w:w="960" w:type="dxa"/>
            <w:noWrap/>
            <w:hideMark/>
          </w:tcPr>
          <w:p w14:paraId="51EFB76D" w14:textId="77777777" w:rsidR="009623F3" w:rsidRPr="009623F3" w:rsidRDefault="009623F3">
            <w:r w:rsidRPr="009623F3">
              <w:t>Node 10</w:t>
            </w:r>
          </w:p>
        </w:tc>
        <w:tc>
          <w:tcPr>
            <w:tcW w:w="960" w:type="dxa"/>
            <w:noWrap/>
            <w:hideMark/>
          </w:tcPr>
          <w:p w14:paraId="745CB560" w14:textId="77777777" w:rsidR="009623F3" w:rsidRPr="009623F3" w:rsidRDefault="009623F3">
            <w:r w:rsidRPr="009623F3">
              <w:t>Average</w:t>
            </w:r>
          </w:p>
        </w:tc>
      </w:tr>
      <w:tr w:rsidR="009623F3" w:rsidRPr="009623F3" w14:paraId="43FAEC39" w14:textId="77777777" w:rsidTr="009623F3">
        <w:trPr>
          <w:trHeight w:val="288"/>
        </w:trPr>
        <w:tc>
          <w:tcPr>
            <w:tcW w:w="960" w:type="dxa"/>
            <w:noWrap/>
            <w:hideMark/>
          </w:tcPr>
          <w:p w14:paraId="5A2372D9" w14:textId="77777777" w:rsidR="009623F3" w:rsidRPr="009623F3" w:rsidRDefault="009623F3" w:rsidP="009623F3">
            <w:r w:rsidRPr="009623F3">
              <w:t>0</w:t>
            </w:r>
          </w:p>
        </w:tc>
        <w:tc>
          <w:tcPr>
            <w:tcW w:w="960" w:type="dxa"/>
            <w:noWrap/>
            <w:hideMark/>
          </w:tcPr>
          <w:p w14:paraId="1CF9CD65" w14:textId="77777777" w:rsidR="009623F3" w:rsidRPr="009623F3" w:rsidRDefault="009623F3" w:rsidP="009623F3">
            <w:r w:rsidRPr="009623F3">
              <w:t>0</w:t>
            </w:r>
          </w:p>
        </w:tc>
        <w:tc>
          <w:tcPr>
            <w:tcW w:w="960" w:type="dxa"/>
            <w:noWrap/>
            <w:hideMark/>
          </w:tcPr>
          <w:p w14:paraId="36495802" w14:textId="77777777" w:rsidR="009623F3" w:rsidRPr="009623F3" w:rsidRDefault="009623F3" w:rsidP="009623F3">
            <w:r w:rsidRPr="009623F3">
              <w:t>0</w:t>
            </w:r>
          </w:p>
        </w:tc>
        <w:tc>
          <w:tcPr>
            <w:tcW w:w="960" w:type="dxa"/>
            <w:noWrap/>
            <w:hideMark/>
          </w:tcPr>
          <w:p w14:paraId="36C22709" w14:textId="77777777" w:rsidR="009623F3" w:rsidRPr="009623F3" w:rsidRDefault="009623F3" w:rsidP="009623F3">
            <w:r w:rsidRPr="009623F3">
              <w:t>0</w:t>
            </w:r>
          </w:p>
        </w:tc>
        <w:tc>
          <w:tcPr>
            <w:tcW w:w="960" w:type="dxa"/>
            <w:noWrap/>
            <w:hideMark/>
          </w:tcPr>
          <w:p w14:paraId="516043BC" w14:textId="77777777" w:rsidR="009623F3" w:rsidRPr="009623F3" w:rsidRDefault="009623F3" w:rsidP="009623F3">
            <w:r w:rsidRPr="009623F3">
              <w:t>0</w:t>
            </w:r>
          </w:p>
        </w:tc>
        <w:tc>
          <w:tcPr>
            <w:tcW w:w="960" w:type="dxa"/>
            <w:noWrap/>
            <w:hideMark/>
          </w:tcPr>
          <w:p w14:paraId="7513575D" w14:textId="77777777" w:rsidR="009623F3" w:rsidRPr="009623F3" w:rsidRDefault="009623F3" w:rsidP="009623F3">
            <w:r w:rsidRPr="009623F3">
              <w:t>0</w:t>
            </w:r>
          </w:p>
        </w:tc>
        <w:tc>
          <w:tcPr>
            <w:tcW w:w="960" w:type="dxa"/>
            <w:noWrap/>
            <w:hideMark/>
          </w:tcPr>
          <w:p w14:paraId="020B8359" w14:textId="77777777" w:rsidR="009623F3" w:rsidRPr="009623F3" w:rsidRDefault="009623F3" w:rsidP="009623F3">
            <w:r w:rsidRPr="009623F3">
              <w:t>0</w:t>
            </w:r>
          </w:p>
        </w:tc>
        <w:tc>
          <w:tcPr>
            <w:tcW w:w="960" w:type="dxa"/>
            <w:noWrap/>
            <w:hideMark/>
          </w:tcPr>
          <w:p w14:paraId="0EBAAADA" w14:textId="77777777" w:rsidR="009623F3" w:rsidRPr="009623F3" w:rsidRDefault="009623F3" w:rsidP="009623F3">
            <w:r w:rsidRPr="009623F3">
              <w:t>0</w:t>
            </w:r>
          </w:p>
        </w:tc>
        <w:tc>
          <w:tcPr>
            <w:tcW w:w="960" w:type="dxa"/>
            <w:noWrap/>
            <w:hideMark/>
          </w:tcPr>
          <w:p w14:paraId="2A39258C" w14:textId="77777777" w:rsidR="009623F3" w:rsidRPr="009623F3" w:rsidRDefault="009623F3" w:rsidP="009623F3">
            <w:r w:rsidRPr="009623F3">
              <w:t>0</w:t>
            </w:r>
          </w:p>
        </w:tc>
        <w:tc>
          <w:tcPr>
            <w:tcW w:w="960" w:type="dxa"/>
            <w:noWrap/>
            <w:hideMark/>
          </w:tcPr>
          <w:p w14:paraId="6D6226C0" w14:textId="77777777" w:rsidR="009623F3" w:rsidRPr="009623F3" w:rsidRDefault="009623F3" w:rsidP="009623F3">
            <w:r w:rsidRPr="009623F3">
              <w:t>0</w:t>
            </w:r>
          </w:p>
        </w:tc>
        <w:tc>
          <w:tcPr>
            <w:tcW w:w="960" w:type="dxa"/>
            <w:noWrap/>
            <w:hideMark/>
          </w:tcPr>
          <w:p w14:paraId="69758B1C" w14:textId="77777777" w:rsidR="009623F3" w:rsidRPr="009623F3" w:rsidRDefault="009623F3" w:rsidP="009623F3">
            <w:r w:rsidRPr="009623F3">
              <w:t>0</w:t>
            </w:r>
          </w:p>
        </w:tc>
        <w:tc>
          <w:tcPr>
            <w:tcW w:w="960" w:type="dxa"/>
            <w:noWrap/>
            <w:hideMark/>
          </w:tcPr>
          <w:p w14:paraId="5D6698A5" w14:textId="77777777" w:rsidR="009623F3" w:rsidRPr="009623F3" w:rsidRDefault="009623F3" w:rsidP="009623F3">
            <w:r w:rsidRPr="009623F3">
              <w:t>0</w:t>
            </w:r>
          </w:p>
        </w:tc>
      </w:tr>
      <w:tr w:rsidR="009623F3" w:rsidRPr="009623F3" w14:paraId="6A4B5845" w14:textId="77777777" w:rsidTr="009623F3">
        <w:trPr>
          <w:trHeight w:val="288"/>
        </w:trPr>
        <w:tc>
          <w:tcPr>
            <w:tcW w:w="960" w:type="dxa"/>
            <w:noWrap/>
            <w:hideMark/>
          </w:tcPr>
          <w:p w14:paraId="0C453155" w14:textId="77777777" w:rsidR="009623F3" w:rsidRPr="009623F3" w:rsidRDefault="009623F3" w:rsidP="009623F3">
            <w:r w:rsidRPr="009623F3">
              <w:t>1.00E-06</w:t>
            </w:r>
          </w:p>
        </w:tc>
        <w:tc>
          <w:tcPr>
            <w:tcW w:w="960" w:type="dxa"/>
            <w:noWrap/>
            <w:hideMark/>
          </w:tcPr>
          <w:p w14:paraId="55824F90" w14:textId="77777777" w:rsidR="009623F3" w:rsidRPr="009623F3" w:rsidRDefault="009623F3" w:rsidP="009623F3">
            <w:r w:rsidRPr="009623F3">
              <w:t>0</w:t>
            </w:r>
          </w:p>
        </w:tc>
        <w:tc>
          <w:tcPr>
            <w:tcW w:w="960" w:type="dxa"/>
            <w:noWrap/>
            <w:hideMark/>
          </w:tcPr>
          <w:p w14:paraId="03331E4F" w14:textId="77777777" w:rsidR="009623F3" w:rsidRPr="009623F3" w:rsidRDefault="009623F3" w:rsidP="009623F3">
            <w:r w:rsidRPr="009623F3">
              <w:t>0</w:t>
            </w:r>
          </w:p>
        </w:tc>
        <w:tc>
          <w:tcPr>
            <w:tcW w:w="960" w:type="dxa"/>
            <w:noWrap/>
            <w:hideMark/>
          </w:tcPr>
          <w:p w14:paraId="5B1E6BC1" w14:textId="77777777" w:rsidR="009623F3" w:rsidRPr="009623F3" w:rsidRDefault="009623F3" w:rsidP="009623F3">
            <w:r w:rsidRPr="009623F3">
              <w:t>0</w:t>
            </w:r>
          </w:p>
        </w:tc>
        <w:tc>
          <w:tcPr>
            <w:tcW w:w="960" w:type="dxa"/>
            <w:noWrap/>
            <w:hideMark/>
          </w:tcPr>
          <w:p w14:paraId="3918A7A7" w14:textId="77777777" w:rsidR="009623F3" w:rsidRPr="009623F3" w:rsidRDefault="009623F3" w:rsidP="009623F3">
            <w:r w:rsidRPr="009623F3">
              <w:t>0</w:t>
            </w:r>
          </w:p>
        </w:tc>
        <w:tc>
          <w:tcPr>
            <w:tcW w:w="960" w:type="dxa"/>
            <w:noWrap/>
            <w:hideMark/>
          </w:tcPr>
          <w:p w14:paraId="01E488AA" w14:textId="77777777" w:rsidR="009623F3" w:rsidRPr="009623F3" w:rsidRDefault="009623F3" w:rsidP="009623F3">
            <w:r w:rsidRPr="009623F3">
              <w:t>0</w:t>
            </w:r>
          </w:p>
        </w:tc>
        <w:tc>
          <w:tcPr>
            <w:tcW w:w="960" w:type="dxa"/>
            <w:noWrap/>
            <w:hideMark/>
          </w:tcPr>
          <w:p w14:paraId="375B90D0" w14:textId="77777777" w:rsidR="009623F3" w:rsidRPr="009623F3" w:rsidRDefault="009623F3" w:rsidP="009623F3">
            <w:r w:rsidRPr="009623F3">
              <w:t>0</w:t>
            </w:r>
          </w:p>
        </w:tc>
        <w:tc>
          <w:tcPr>
            <w:tcW w:w="960" w:type="dxa"/>
            <w:noWrap/>
            <w:hideMark/>
          </w:tcPr>
          <w:p w14:paraId="4ECF581A" w14:textId="77777777" w:rsidR="009623F3" w:rsidRPr="009623F3" w:rsidRDefault="009623F3" w:rsidP="009623F3">
            <w:r w:rsidRPr="009623F3">
              <w:t>0</w:t>
            </w:r>
          </w:p>
        </w:tc>
        <w:tc>
          <w:tcPr>
            <w:tcW w:w="960" w:type="dxa"/>
            <w:noWrap/>
            <w:hideMark/>
          </w:tcPr>
          <w:p w14:paraId="0373B471" w14:textId="77777777" w:rsidR="009623F3" w:rsidRPr="009623F3" w:rsidRDefault="009623F3" w:rsidP="009623F3">
            <w:r w:rsidRPr="009623F3">
              <w:t>0</w:t>
            </w:r>
          </w:p>
        </w:tc>
        <w:tc>
          <w:tcPr>
            <w:tcW w:w="960" w:type="dxa"/>
            <w:noWrap/>
            <w:hideMark/>
          </w:tcPr>
          <w:p w14:paraId="08DE021C" w14:textId="77777777" w:rsidR="009623F3" w:rsidRPr="009623F3" w:rsidRDefault="009623F3" w:rsidP="009623F3">
            <w:r w:rsidRPr="009623F3">
              <w:t>0</w:t>
            </w:r>
          </w:p>
        </w:tc>
        <w:tc>
          <w:tcPr>
            <w:tcW w:w="960" w:type="dxa"/>
            <w:noWrap/>
            <w:hideMark/>
          </w:tcPr>
          <w:p w14:paraId="4803A258" w14:textId="77777777" w:rsidR="009623F3" w:rsidRPr="009623F3" w:rsidRDefault="009623F3" w:rsidP="009623F3">
            <w:r w:rsidRPr="009623F3">
              <w:t>0</w:t>
            </w:r>
          </w:p>
        </w:tc>
        <w:tc>
          <w:tcPr>
            <w:tcW w:w="960" w:type="dxa"/>
            <w:noWrap/>
            <w:hideMark/>
          </w:tcPr>
          <w:p w14:paraId="4E77F052" w14:textId="77777777" w:rsidR="009623F3" w:rsidRPr="009623F3" w:rsidRDefault="009623F3" w:rsidP="009623F3">
            <w:r w:rsidRPr="009623F3">
              <w:t>0</w:t>
            </w:r>
          </w:p>
        </w:tc>
      </w:tr>
      <w:tr w:rsidR="009623F3" w:rsidRPr="009623F3" w14:paraId="6633CA9D" w14:textId="77777777" w:rsidTr="009623F3">
        <w:trPr>
          <w:trHeight w:val="288"/>
        </w:trPr>
        <w:tc>
          <w:tcPr>
            <w:tcW w:w="960" w:type="dxa"/>
            <w:noWrap/>
            <w:hideMark/>
          </w:tcPr>
          <w:p w14:paraId="67865124" w14:textId="77777777" w:rsidR="009623F3" w:rsidRPr="009623F3" w:rsidRDefault="009623F3" w:rsidP="009623F3">
            <w:r w:rsidRPr="009623F3">
              <w:t>2.00E-06</w:t>
            </w:r>
          </w:p>
        </w:tc>
        <w:tc>
          <w:tcPr>
            <w:tcW w:w="960" w:type="dxa"/>
            <w:noWrap/>
            <w:hideMark/>
          </w:tcPr>
          <w:p w14:paraId="26E3B882" w14:textId="77777777" w:rsidR="009623F3" w:rsidRPr="009623F3" w:rsidRDefault="009623F3" w:rsidP="009623F3">
            <w:r w:rsidRPr="009623F3">
              <w:t>-2.18E-11</w:t>
            </w:r>
          </w:p>
        </w:tc>
        <w:tc>
          <w:tcPr>
            <w:tcW w:w="960" w:type="dxa"/>
            <w:noWrap/>
            <w:hideMark/>
          </w:tcPr>
          <w:p w14:paraId="092A1252" w14:textId="77777777" w:rsidR="009623F3" w:rsidRPr="009623F3" w:rsidRDefault="009623F3" w:rsidP="009623F3">
            <w:r w:rsidRPr="009623F3">
              <w:t>3.09E-11</w:t>
            </w:r>
          </w:p>
        </w:tc>
        <w:tc>
          <w:tcPr>
            <w:tcW w:w="960" w:type="dxa"/>
            <w:noWrap/>
            <w:hideMark/>
          </w:tcPr>
          <w:p w14:paraId="2E0D8505" w14:textId="77777777" w:rsidR="009623F3" w:rsidRPr="009623F3" w:rsidRDefault="009623F3" w:rsidP="009623F3">
            <w:r w:rsidRPr="009623F3">
              <w:t>-1.27E-11</w:t>
            </w:r>
          </w:p>
        </w:tc>
        <w:tc>
          <w:tcPr>
            <w:tcW w:w="960" w:type="dxa"/>
            <w:noWrap/>
            <w:hideMark/>
          </w:tcPr>
          <w:p w14:paraId="57B4D141" w14:textId="77777777" w:rsidR="009623F3" w:rsidRPr="009623F3" w:rsidRDefault="009623F3" w:rsidP="009623F3">
            <w:r w:rsidRPr="009623F3">
              <w:t>-9.46E-11</w:t>
            </w:r>
          </w:p>
        </w:tc>
        <w:tc>
          <w:tcPr>
            <w:tcW w:w="960" w:type="dxa"/>
            <w:noWrap/>
            <w:hideMark/>
          </w:tcPr>
          <w:p w14:paraId="4ECC8C8B" w14:textId="77777777" w:rsidR="009623F3" w:rsidRPr="009623F3" w:rsidRDefault="009623F3" w:rsidP="009623F3">
            <w:r w:rsidRPr="009623F3">
              <w:t>-6.00E-11</w:t>
            </w:r>
          </w:p>
        </w:tc>
        <w:tc>
          <w:tcPr>
            <w:tcW w:w="960" w:type="dxa"/>
            <w:noWrap/>
            <w:hideMark/>
          </w:tcPr>
          <w:p w14:paraId="183899D9" w14:textId="77777777" w:rsidR="009623F3" w:rsidRPr="009623F3" w:rsidRDefault="009623F3" w:rsidP="009623F3">
            <w:r w:rsidRPr="009623F3">
              <w:t>-2.91E-11</w:t>
            </w:r>
          </w:p>
        </w:tc>
        <w:tc>
          <w:tcPr>
            <w:tcW w:w="960" w:type="dxa"/>
            <w:noWrap/>
            <w:hideMark/>
          </w:tcPr>
          <w:p w14:paraId="4E72DC25" w14:textId="77777777" w:rsidR="009623F3" w:rsidRPr="009623F3" w:rsidRDefault="009623F3" w:rsidP="009623F3">
            <w:r w:rsidRPr="009623F3">
              <w:t>0</w:t>
            </w:r>
          </w:p>
        </w:tc>
        <w:tc>
          <w:tcPr>
            <w:tcW w:w="960" w:type="dxa"/>
            <w:noWrap/>
            <w:hideMark/>
          </w:tcPr>
          <w:p w14:paraId="277447C4" w14:textId="77777777" w:rsidR="009623F3" w:rsidRPr="009623F3" w:rsidRDefault="009623F3" w:rsidP="009623F3">
            <w:r w:rsidRPr="009623F3">
              <w:t>0</w:t>
            </w:r>
          </w:p>
        </w:tc>
        <w:tc>
          <w:tcPr>
            <w:tcW w:w="960" w:type="dxa"/>
            <w:noWrap/>
            <w:hideMark/>
          </w:tcPr>
          <w:p w14:paraId="32F1F941" w14:textId="77777777" w:rsidR="009623F3" w:rsidRPr="009623F3" w:rsidRDefault="009623F3" w:rsidP="009623F3">
            <w:r w:rsidRPr="009623F3">
              <w:t>0</w:t>
            </w:r>
          </w:p>
        </w:tc>
        <w:tc>
          <w:tcPr>
            <w:tcW w:w="960" w:type="dxa"/>
            <w:noWrap/>
            <w:hideMark/>
          </w:tcPr>
          <w:p w14:paraId="07F3FE4B" w14:textId="77777777" w:rsidR="009623F3" w:rsidRPr="009623F3" w:rsidRDefault="009623F3" w:rsidP="009623F3">
            <w:r w:rsidRPr="009623F3">
              <w:t>0</w:t>
            </w:r>
          </w:p>
        </w:tc>
        <w:tc>
          <w:tcPr>
            <w:tcW w:w="960" w:type="dxa"/>
            <w:noWrap/>
            <w:hideMark/>
          </w:tcPr>
          <w:p w14:paraId="366F4842" w14:textId="77777777" w:rsidR="009623F3" w:rsidRPr="009623F3" w:rsidRDefault="009623F3" w:rsidP="009623F3">
            <w:r w:rsidRPr="009623F3">
              <w:t>-1.9E-11</w:t>
            </w:r>
          </w:p>
        </w:tc>
      </w:tr>
      <w:tr w:rsidR="009623F3" w:rsidRPr="009623F3" w14:paraId="42837C67" w14:textId="77777777" w:rsidTr="009623F3">
        <w:trPr>
          <w:trHeight w:val="288"/>
        </w:trPr>
        <w:tc>
          <w:tcPr>
            <w:tcW w:w="960" w:type="dxa"/>
            <w:noWrap/>
            <w:hideMark/>
          </w:tcPr>
          <w:p w14:paraId="6BF0E38A" w14:textId="77777777" w:rsidR="009623F3" w:rsidRPr="009623F3" w:rsidRDefault="009623F3" w:rsidP="009623F3">
            <w:r w:rsidRPr="009623F3">
              <w:t>3.00E-06</w:t>
            </w:r>
          </w:p>
        </w:tc>
        <w:tc>
          <w:tcPr>
            <w:tcW w:w="960" w:type="dxa"/>
            <w:noWrap/>
            <w:hideMark/>
          </w:tcPr>
          <w:p w14:paraId="135624AA" w14:textId="77777777" w:rsidR="009623F3" w:rsidRPr="009623F3" w:rsidRDefault="009623F3" w:rsidP="009623F3">
            <w:r w:rsidRPr="009623F3">
              <w:t>-4.73E-10</w:t>
            </w:r>
          </w:p>
        </w:tc>
        <w:tc>
          <w:tcPr>
            <w:tcW w:w="960" w:type="dxa"/>
            <w:noWrap/>
            <w:hideMark/>
          </w:tcPr>
          <w:p w14:paraId="6AC9473A" w14:textId="77777777" w:rsidR="009623F3" w:rsidRPr="009623F3" w:rsidRDefault="009623F3" w:rsidP="009623F3">
            <w:r w:rsidRPr="009623F3">
              <w:t>-4.40E-10</w:t>
            </w:r>
          </w:p>
        </w:tc>
        <w:tc>
          <w:tcPr>
            <w:tcW w:w="960" w:type="dxa"/>
            <w:noWrap/>
            <w:hideMark/>
          </w:tcPr>
          <w:p w14:paraId="46BE621F" w14:textId="77777777" w:rsidR="009623F3" w:rsidRPr="009623F3" w:rsidRDefault="009623F3" w:rsidP="009623F3">
            <w:r w:rsidRPr="009623F3">
              <w:t>-3.35E-10</w:t>
            </w:r>
          </w:p>
        </w:tc>
        <w:tc>
          <w:tcPr>
            <w:tcW w:w="960" w:type="dxa"/>
            <w:noWrap/>
            <w:hideMark/>
          </w:tcPr>
          <w:p w14:paraId="10C72864" w14:textId="77777777" w:rsidR="009623F3" w:rsidRPr="009623F3" w:rsidRDefault="009623F3" w:rsidP="009623F3">
            <w:r w:rsidRPr="009623F3">
              <w:t>-4.04E-10</w:t>
            </w:r>
          </w:p>
        </w:tc>
        <w:tc>
          <w:tcPr>
            <w:tcW w:w="960" w:type="dxa"/>
            <w:noWrap/>
            <w:hideMark/>
          </w:tcPr>
          <w:p w14:paraId="436531BC" w14:textId="77777777" w:rsidR="009623F3" w:rsidRPr="009623F3" w:rsidRDefault="009623F3" w:rsidP="009623F3">
            <w:r w:rsidRPr="009623F3">
              <w:t>-5.28E-10</w:t>
            </w:r>
          </w:p>
        </w:tc>
        <w:tc>
          <w:tcPr>
            <w:tcW w:w="960" w:type="dxa"/>
            <w:noWrap/>
            <w:hideMark/>
          </w:tcPr>
          <w:p w14:paraId="1C31D5FC" w14:textId="77777777" w:rsidR="009623F3" w:rsidRPr="009623F3" w:rsidRDefault="009623F3" w:rsidP="009623F3">
            <w:r w:rsidRPr="009623F3">
              <w:t>-2.87E-10</w:t>
            </w:r>
          </w:p>
        </w:tc>
        <w:tc>
          <w:tcPr>
            <w:tcW w:w="960" w:type="dxa"/>
            <w:noWrap/>
            <w:hideMark/>
          </w:tcPr>
          <w:p w14:paraId="3EEAF279" w14:textId="77777777" w:rsidR="009623F3" w:rsidRPr="009623F3" w:rsidRDefault="009623F3" w:rsidP="009623F3">
            <w:r w:rsidRPr="009623F3">
              <w:t>0</w:t>
            </w:r>
          </w:p>
        </w:tc>
        <w:tc>
          <w:tcPr>
            <w:tcW w:w="960" w:type="dxa"/>
            <w:noWrap/>
            <w:hideMark/>
          </w:tcPr>
          <w:p w14:paraId="5664E233" w14:textId="77777777" w:rsidR="009623F3" w:rsidRPr="009623F3" w:rsidRDefault="009623F3" w:rsidP="009623F3">
            <w:r w:rsidRPr="009623F3">
              <w:t>0</w:t>
            </w:r>
          </w:p>
        </w:tc>
        <w:tc>
          <w:tcPr>
            <w:tcW w:w="960" w:type="dxa"/>
            <w:noWrap/>
            <w:hideMark/>
          </w:tcPr>
          <w:p w14:paraId="77469AFC" w14:textId="77777777" w:rsidR="009623F3" w:rsidRPr="009623F3" w:rsidRDefault="009623F3" w:rsidP="009623F3">
            <w:r w:rsidRPr="009623F3">
              <w:t>0</w:t>
            </w:r>
          </w:p>
        </w:tc>
        <w:tc>
          <w:tcPr>
            <w:tcW w:w="960" w:type="dxa"/>
            <w:noWrap/>
            <w:hideMark/>
          </w:tcPr>
          <w:p w14:paraId="6AB4BB4B" w14:textId="77777777" w:rsidR="009623F3" w:rsidRPr="009623F3" w:rsidRDefault="009623F3" w:rsidP="009623F3">
            <w:r w:rsidRPr="009623F3">
              <w:t>0</w:t>
            </w:r>
          </w:p>
        </w:tc>
        <w:tc>
          <w:tcPr>
            <w:tcW w:w="960" w:type="dxa"/>
            <w:noWrap/>
            <w:hideMark/>
          </w:tcPr>
          <w:p w14:paraId="32820EEE" w14:textId="77777777" w:rsidR="009623F3" w:rsidRPr="009623F3" w:rsidRDefault="009623F3" w:rsidP="009623F3">
            <w:r w:rsidRPr="009623F3">
              <w:t>-2.5E-10</w:t>
            </w:r>
          </w:p>
        </w:tc>
      </w:tr>
      <w:tr w:rsidR="009623F3" w:rsidRPr="009623F3" w14:paraId="02148DA7" w14:textId="77777777" w:rsidTr="009623F3">
        <w:trPr>
          <w:trHeight w:val="288"/>
        </w:trPr>
        <w:tc>
          <w:tcPr>
            <w:tcW w:w="960" w:type="dxa"/>
            <w:noWrap/>
            <w:hideMark/>
          </w:tcPr>
          <w:p w14:paraId="4948613F" w14:textId="77777777" w:rsidR="009623F3" w:rsidRPr="009623F3" w:rsidRDefault="009623F3" w:rsidP="009623F3">
            <w:r w:rsidRPr="009623F3">
              <w:t>4.00E-06</w:t>
            </w:r>
          </w:p>
        </w:tc>
        <w:tc>
          <w:tcPr>
            <w:tcW w:w="960" w:type="dxa"/>
            <w:noWrap/>
            <w:hideMark/>
          </w:tcPr>
          <w:p w14:paraId="78C781F4" w14:textId="77777777" w:rsidR="009623F3" w:rsidRPr="009623F3" w:rsidRDefault="009623F3" w:rsidP="009623F3">
            <w:r w:rsidRPr="009623F3">
              <w:t>-1.08E-09</w:t>
            </w:r>
          </w:p>
        </w:tc>
        <w:tc>
          <w:tcPr>
            <w:tcW w:w="960" w:type="dxa"/>
            <w:noWrap/>
            <w:hideMark/>
          </w:tcPr>
          <w:p w14:paraId="18D16634" w14:textId="77777777" w:rsidR="009623F3" w:rsidRPr="009623F3" w:rsidRDefault="009623F3" w:rsidP="009623F3">
            <w:r w:rsidRPr="009623F3">
              <w:t>-3.93E-10</w:t>
            </w:r>
          </w:p>
        </w:tc>
        <w:tc>
          <w:tcPr>
            <w:tcW w:w="960" w:type="dxa"/>
            <w:noWrap/>
            <w:hideMark/>
          </w:tcPr>
          <w:p w14:paraId="344A9668" w14:textId="77777777" w:rsidR="009623F3" w:rsidRPr="009623F3" w:rsidRDefault="009623F3" w:rsidP="009623F3">
            <w:r w:rsidRPr="009623F3">
              <w:t>-5.09E-10</w:t>
            </w:r>
          </w:p>
        </w:tc>
        <w:tc>
          <w:tcPr>
            <w:tcW w:w="960" w:type="dxa"/>
            <w:noWrap/>
            <w:hideMark/>
          </w:tcPr>
          <w:p w14:paraId="2C78F27E" w14:textId="77777777" w:rsidR="009623F3" w:rsidRPr="009623F3" w:rsidRDefault="009623F3" w:rsidP="009623F3">
            <w:r w:rsidRPr="009623F3">
              <w:t>-5.68E-10</w:t>
            </w:r>
          </w:p>
        </w:tc>
        <w:tc>
          <w:tcPr>
            <w:tcW w:w="960" w:type="dxa"/>
            <w:noWrap/>
            <w:hideMark/>
          </w:tcPr>
          <w:p w14:paraId="36FB9607" w14:textId="77777777" w:rsidR="009623F3" w:rsidRPr="009623F3" w:rsidRDefault="009623F3" w:rsidP="009623F3">
            <w:r w:rsidRPr="009623F3">
              <w:t>-4.22E-10</w:t>
            </w:r>
          </w:p>
        </w:tc>
        <w:tc>
          <w:tcPr>
            <w:tcW w:w="960" w:type="dxa"/>
            <w:noWrap/>
            <w:hideMark/>
          </w:tcPr>
          <w:p w14:paraId="6CB7649B" w14:textId="77777777" w:rsidR="009623F3" w:rsidRPr="009623F3" w:rsidRDefault="009623F3" w:rsidP="009623F3">
            <w:r w:rsidRPr="009623F3">
              <w:t>-1.92E-09</w:t>
            </w:r>
          </w:p>
        </w:tc>
        <w:tc>
          <w:tcPr>
            <w:tcW w:w="960" w:type="dxa"/>
            <w:noWrap/>
            <w:hideMark/>
          </w:tcPr>
          <w:p w14:paraId="529B74E2" w14:textId="77777777" w:rsidR="009623F3" w:rsidRPr="009623F3" w:rsidRDefault="009623F3" w:rsidP="009623F3">
            <w:r w:rsidRPr="009623F3">
              <w:t>0</w:t>
            </w:r>
          </w:p>
        </w:tc>
        <w:tc>
          <w:tcPr>
            <w:tcW w:w="960" w:type="dxa"/>
            <w:noWrap/>
            <w:hideMark/>
          </w:tcPr>
          <w:p w14:paraId="30DFF591" w14:textId="77777777" w:rsidR="009623F3" w:rsidRPr="009623F3" w:rsidRDefault="009623F3" w:rsidP="009623F3">
            <w:r w:rsidRPr="009623F3">
              <w:t>0</w:t>
            </w:r>
          </w:p>
        </w:tc>
        <w:tc>
          <w:tcPr>
            <w:tcW w:w="960" w:type="dxa"/>
            <w:noWrap/>
            <w:hideMark/>
          </w:tcPr>
          <w:p w14:paraId="1ADC91FF" w14:textId="77777777" w:rsidR="009623F3" w:rsidRPr="009623F3" w:rsidRDefault="009623F3" w:rsidP="009623F3">
            <w:r w:rsidRPr="009623F3">
              <w:t>0</w:t>
            </w:r>
          </w:p>
        </w:tc>
        <w:tc>
          <w:tcPr>
            <w:tcW w:w="960" w:type="dxa"/>
            <w:noWrap/>
            <w:hideMark/>
          </w:tcPr>
          <w:p w14:paraId="1AD9A0B5" w14:textId="77777777" w:rsidR="009623F3" w:rsidRPr="009623F3" w:rsidRDefault="009623F3" w:rsidP="009623F3">
            <w:r w:rsidRPr="009623F3">
              <w:t>0</w:t>
            </w:r>
          </w:p>
        </w:tc>
        <w:tc>
          <w:tcPr>
            <w:tcW w:w="960" w:type="dxa"/>
            <w:noWrap/>
            <w:hideMark/>
          </w:tcPr>
          <w:p w14:paraId="29F6F4A8" w14:textId="77777777" w:rsidR="009623F3" w:rsidRPr="009623F3" w:rsidRDefault="009623F3" w:rsidP="009623F3">
            <w:r w:rsidRPr="009623F3">
              <w:t>-4.9E-10</w:t>
            </w:r>
          </w:p>
        </w:tc>
      </w:tr>
      <w:tr w:rsidR="009623F3" w:rsidRPr="009623F3" w14:paraId="1D126EE8" w14:textId="77777777" w:rsidTr="009623F3">
        <w:trPr>
          <w:trHeight w:val="288"/>
        </w:trPr>
        <w:tc>
          <w:tcPr>
            <w:tcW w:w="960" w:type="dxa"/>
            <w:noWrap/>
            <w:hideMark/>
          </w:tcPr>
          <w:p w14:paraId="698AF11E" w14:textId="77777777" w:rsidR="009623F3" w:rsidRPr="009623F3" w:rsidRDefault="009623F3" w:rsidP="009623F3">
            <w:r w:rsidRPr="009623F3">
              <w:t>5.00E-06</w:t>
            </w:r>
          </w:p>
        </w:tc>
        <w:tc>
          <w:tcPr>
            <w:tcW w:w="960" w:type="dxa"/>
            <w:noWrap/>
            <w:hideMark/>
          </w:tcPr>
          <w:p w14:paraId="1251079C" w14:textId="77777777" w:rsidR="009623F3" w:rsidRPr="009623F3" w:rsidRDefault="009623F3" w:rsidP="009623F3">
            <w:r w:rsidRPr="009623F3">
              <w:t>-1.43E-09</w:t>
            </w:r>
          </w:p>
        </w:tc>
        <w:tc>
          <w:tcPr>
            <w:tcW w:w="960" w:type="dxa"/>
            <w:noWrap/>
            <w:hideMark/>
          </w:tcPr>
          <w:p w14:paraId="499DB1E1" w14:textId="77777777" w:rsidR="009623F3" w:rsidRPr="009623F3" w:rsidRDefault="009623F3" w:rsidP="009623F3">
            <w:r w:rsidRPr="009623F3">
              <w:t>-3.93E-10</w:t>
            </w:r>
          </w:p>
        </w:tc>
        <w:tc>
          <w:tcPr>
            <w:tcW w:w="960" w:type="dxa"/>
            <w:noWrap/>
            <w:hideMark/>
          </w:tcPr>
          <w:p w14:paraId="41BDE625" w14:textId="77777777" w:rsidR="009623F3" w:rsidRPr="009623F3" w:rsidRDefault="009623F3" w:rsidP="009623F3">
            <w:r w:rsidRPr="009623F3">
              <w:t>-6.11E-10</w:t>
            </w:r>
          </w:p>
        </w:tc>
        <w:tc>
          <w:tcPr>
            <w:tcW w:w="960" w:type="dxa"/>
            <w:noWrap/>
            <w:hideMark/>
          </w:tcPr>
          <w:p w14:paraId="2D32F861" w14:textId="77777777" w:rsidR="009623F3" w:rsidRPr="009623F3" w:rsidRDefault="009623F3" w:rsidP="009623F3">
            <w:r w:rsidRPr="009623F3">
              <w:t>-1.02E-09</w:t>
            </w:r>
          </w:p>
        </w:tc>
        <w:tc>
          <w:tcPr>
            <w:tcW w:w="960" w:type="dxa"/>
            <w:noWrap/>
            <w:hideMark/>
          </w:tcPr>
          <w:p w14:paraId="176F5A09" w14:textId="77777777" w:rsidR="009623F3" w:rsidRPr="009623F3" w:rsidRDefault="009623F3" w:rsidP="009623F3">
            <w:r w:rsidRPr="009623F3">
              <w:t>-1.14E-09</w:t>
            </w:r>
          </w:p>
        </w:tc>
        <w:tc>
          <w:tcPr>
            <w:tcW w:w="960" w:type="dxa"/>
            <w:noWrap/>
            <w:hideMark/>
          </w:tcPr>
          <w:p w14:paraId="25DDD8F9" w14:textId="77777777" w:rsidR="009623F3" w:rsidRPr="009623F3" w:rsidRDefault="009623F3" w:rsidP="009623F3">
            <w:r w:rsidRPr="009623F3">
              <w:t>-2.94E-09</w:t>
            </w:r>
          </w:p>
        </w:tc>
        <w:tc>
          <w:tcPr>
            <w:tcW w:w="960" w:type="dxa"/>
            <w:noWrap/>
            <w:hideMark/>
          </w:tcPr>
          <w:p w14:paraId="4AD989CB" w14:textId="77777777" w:rsidR="009623F3" w:rsidRPr="009623F3" w:rsidRDefault="009623F3" w:rsidP="009623F3">
            <w:r w:rsidRPr="009623F3">
              <w:t>-6.98E-10</w:t>
            </w:r>
          </w:p>
        </w:tc>
        <w:tc>
          <w:tcPr>
            <w:tcW w:w="960" w:type="dxa"/>
            <w:noWrap/>
            <w:hideMark/>
          </w:tcPr>
          <w:p w14:paraId="16881993" w14:textId="77777777" w:rsidR="009623F3" w:rsidRPr="009623F3" w:rsidRDefault="009623F3" w:rsidP="009623F3">
            <w:r w:rsidRPr="009623F3">
              <w:t>0</w:t>
            </w:r>
          </w:p>
        </w:tc>
        <w:tc>
          <w:tcPr>
            <w:tcW w:w="960" w:type="dxa"/>
            <w:noWrap/>
            <w:hideMark/>
          </w:tcPr>
          <w:p w14:paraId="7E49D44C" w14:textId="77777777" w:rsidR="009623F3" w:rsidRPr="009623F3" w:rsidRDefault="009623F3" w:rsidP="009623F3">
            <w:r w:rsidRPr="009623F3">
              <w:t>2.04E-10</w:t>
            </w:r>
          </w:p>
        </w:tc>
        <w:tc>
          <w:tcPr>
            <w:tcW w:w="960" w:type="dxa"/>
            <w:noWrap/>
            <w:hideMark/>
          </w:tcPr>
          <w:p w14:paraId="716254C7" w14:textId="77777777" w:rsidR="009623F3" w:rsidRPr="009623F3" w:rsidRDefault="009623F3" w:rsidP="009623F3">
            <w:r w:rsidRPr="009623F3">
              <w:t>4.37E-11</w:t>
            </w:r>
          </w:p>
        </w:tc>
        <w:tc>
          <w:tcPr>
            <w:tcW w:w="960" w:type="dxa"/>
            <w:noWrap/>
            <w:hideMark/>
          </w:tcPr>
          <w:p w14:paraId="645B4928" w14:textId="77777777" w:rsidR="009623F3" w:rsidRPr="009623F3" w:rsidRDefault="009623F3" w:rsidP="009623F3">
            <w:r w:rsidRPr="009623F3">
              <w:t>-8E-10</w:t>
            </w:r>
          </w:p>
        </w:tc>
      </w:tr>
      <w:tr w:rsidR="009623F3" w:rsidRPr="009623F3" w14:paraId="7712687B" w14:textId="77777777" w:rsidTr="009623F3">
        <w:trPr>
          <w:trHeight w:val="288"/>
        </w:trPr>
        <w:tc>
          <w:tcPr>
            <w:tcW w:w="960" w:type="dxa"/>
            <w:noWrap/>
            <w:hideMark/>
          </w:tcPr>
          <w:p w14:paraId="673578EB" w14:textId="77777777" w:rsidR="009623F3" w:rsidRPr="009623F3" w:rsidRDefault="009623F3" w:rsidP="009623F3">
            <w:r w:rsidRPr="009623F3">
              <w:t>6.00E-06</w:t>
            </w:r>
          </w:p>
        </w:tc>
        <w:tc>
          <w:tcPr>
            <w:tcW w:w="960" w:type="dxa"/>
            <w:noWrap/>
            <w:hideMark/>
          </w:tcPr>
          <w:p w14:paraId="096CC9E2" w14:textId="77777777" w:rsidR="009623F3" w:rsidRPr="009623F3" w:rsidRDefault="009623F3" w:rsidP="009623F3">
            <w:r w:rsidRPr="009623F3">
              <w:t>-2.54E-05</w:t>
            </w:r>
          </w:p>
        </w:tc>
        <w:tc>
          <w:tcPr>
            <w:tcW w:w="960" w:type="dxa"/>
            <w:noWrap/>
            <w:hideMark/>
          </w:tcPr>
          <w:p w14:paraId="2D8995E8" w14:textId="77777777" w:rsidR="009623F3" w:rsidRPr="009623F3" w:rsidRDefault="009623F3" w:rsidP="009623F3">
            <w:r w:rsidRPr="009623F3">
              <w:t>-0.00018</w:t>
            </w:r>
          </w:p>
        </w:tc>
        <w:tc>
          <w:tcPr>
            <w:tcW w:w="960" w:type="dxa"/>
            <w:noWrap/>
            <w:hideMark/>
          </w:tcPr>
          <w:p w14:paraId="12489E9B" w14:textId="77777777" w:rsidR="009623F3" w:rsidRPr="009623F3" w:rsidRDefault="009623F3" w:rsidP="009623F3">
            <w:r w:rsidRPr="009623F3">
              <w:t>-0.00015</w:t>
            </w:r>
          </w:p>
        </w:tc>
        <w:tc>
          <w:tcPr>
            <w:tcW w:w="960" w:type="dxa"/>
            <w:noWrap/>
            <w:hideMark/>
          </w:tcPr>
          <w:p w14:paraId="06F95211" w14:textId="77777777" w:rsidR="009623F3" w:rsidRPr="009623F3" w:rsidRDefault="009623F3" w:rsidP="009623F3">
            <w:r w:rsidRPr="009623F3">
              <w:t>-6.26E-05</w:t>
            </w:r>
          </w:p>
        </w:tc>
        <w:tc>
          <w:tcPr>
            <w:tcW w:w="960" w:type="dxa"/>
            <w:noWrap/>
            <w:hideMark/>
          </w:tcPr>
          <w:p w14:paraId="25CDFAAB" w14:textId="77777777" w:rsidR="009623F3" w:rsidRPr="009623F3" w:rsidRDefault="009623F3" w:rsidP="009623F3">
            <w:r w:rsidRPr="009623F3">
              <w:t>-4.96E-05</w:t>
            </w:r>
          </w:p>
        </w:tc>
        <w:tc>
          <w:tcPr>
            <w:tcW w:w="960" w:type="dxa"/>
            <w:noWrap/>
            <w:hideMark/>
          </w:tcPr>
          <w:p w14:paraId="6A163734" w14:textId="77777777" w:rsidR="009623F3" w:rsidRPr="009623F3" w:rsidRDefault="009623F3" w:rsidP="009623F3">
            <w:r w:rsidRPr="009623F3">
              <w:t>-3.55E-06</w:t>
            </w:r>
          </w:p>
        </w:tc>
        <w:tc>
          <w:tcPr>
            <w:tcW w:w="960" w:type="dxa"/>
            <w:noWrap/>
            <w:hideMark/>
          </w:tcPr>
          <w:p w14:paraId="7150B1DC" w14:textId="77777777" w:rsidR="009623F3" w:rsidRPr="009623F3" w:rsidRDefault="009623F3" w:rsidP="009623F3">
            <w:r w:rsidRPr="009623F3">
              <w:t>-1.05E-09</w:t>
            </w:r>
          </w:p>
        </w:tc>
        <w:tc>
          <w:tcPr>
            <w:tcW w:w="960" w:type="dxa"/>
            <w:noWrap/>
            <w:hideMark/>
          </w:tcPr>
          <w:p w14:paraId="3FC43B4F" w14:textId="77777777" w:rsidR="009623F3" w:rsidRPr="009623F3" w:rsidRDefault="009623F3" w:rsidP="009623F3">
            <w:r w:rsidRPr="009623F3">
              <w:t>0</w:t>
            </w:r>
          </w:p>
        </w:tc>
        <w:tc>
          <w:tcPr>
            <w:tcW w:w="960" w:type="dxa"/>
            <w:noWrap/>
            <w:hideMark/>
          </w:tcPr>
          <w:p w14:paraId="66241F3D" w14:textId="77777777" w:rsidR="009623F3" w:rsidRPr="009623F3" w:rsidRDefault="009623F3" w:rsidP="009623F3">
            <w:r w:rsidRPr="009623F3">
              <w:t>-8.44E-10</w:t>
            </w:r>
          </w:p>
        </w:tc>
        <w:tc>
          <w:tcPr>
            <w:tcW w:w="960" w:type="dxa"/>
            <w:noWrap/>
            <w:hideMark/>
          </w:tcPr>
          <w:p w14:paraId="12CF4353" w14:textId="77777777" w:rsidR="009623F3" w:rsidRPr="009623F3" w:rsidRDefault="009623F3" w:rsidP="009623F3">
            <w:r w:rsidRPr="009623F3">
              <w:t>-1.69E-09</w:t>
            </w:r>
          </w:p>
        </w:tc>
        <w:tc>
          <w:tcPr>
            <w:tcW w:w="960" w:type="dxa"/>
            <w:noWrap/>
            <w:hideMark/>
          </w:tcPr>
          <w:p w14:paraId="34568AAA" w14:textId="77777777" w:rsidR="009623F3" w:rsidRPr="009623F3" w:rsidRDefault="009623F3" w:rsidP="009623F3">
            <w:r w:rsidRPr="009623F3">
              <w:t>-4.7E-05</w:t>
            </w:r>
          </w:p>
        </w:tc>
      </w:tr>
      <w:tr w:rsidR="009623F3" w:rsidRPr="009623F3" w14:paraId="758CC3D0" w14:textId="77777777" w:rsidTr="009623F3">
        <w:trPr>
          <w:trHeight w:val="288"/>
        </w:trPr>
        <w:tc>
          <w:tcPr>
            <w:tcW w:w="960" w:type="dxa"/>
            <w:noWrap/>
            <w:hideMark/>
          </w:tcPr>
          <w:p w14:paraId="183F36E3" w14:textId="77777777" w:rsidR="009623F3" w:rsidRPr="009623F3" w:rsidRDefault="009623F3" w:rsidP="009623F3">
            <w:r w:rsidRPr="009623F3">
              <w:t>7.00E-06</w:t>
            </w:r>
          </w:p>
        </w:tc>
        <w:tc>
          <w:tcPr>
            <w:tcW w:w="960" w:type="dxa"/>
            <w:noWrap/>
            <w:hideMark/>
          </w:tcPr>
          <w:p w14:paraId="4C297436" w14:textId="77777777" w:rsidR="009623F3" w:rsidRPr="009623F3" w:rsidRDefault="009623F3" w:rsidP="009623F3">
            <w:r w:rsidRPr="009623F3">
              <w:t>-0.00037</w:t>
            </w:r>
          </w:p>
        </w:tc>
        <w:tc>
          <w:tcPr>
            <w:tcW w:w="960" w:type="dxa"/>
            <w:noWrap/>
            <w:hideMark/>
          </w:tcPr>
          <w:p w14:paraId="6D5C1BF9" w14:textId="77777777" w:rsidR="009623F3" w:rsidRPr="009623F3" w:rsidRDefault="009623F3" w:rsidP="009623F3">
            <w:r w:rsidRPr="009623F3">
              <w:t>-0.00064</w:t>
            </w:r>
          </w:p>
        </w:tc>
        <w:tc>
          <w:tcPr>
            <w:tcW w:w="960" w:type="dxa"/>
            <w:noWrap/>
            <w:hideMark/>
          </w:tcPr>
          <w:p w14:paraId="01AA0FEE" w14:textId="77777777" w:rsidR="009623F3" w:rsidRPr="009623F3" w:rsidRDefault="009623F3" w:rsidP="009623F3">
            <w:r w:rsidRPr="009623F3">
              <w:t>-0.00058</w:t>
            </w:r>
          </w:p>
        </w:tc>
        <w:tc>
          <w:tcPr>
            <w:tcW w:w="960" w:type="dxa"/>
            <w:noWrap/>
            <w:hideMark/>
          </w:tcPr>
          <w:p w14:paraId="7431C34C" w14:textId="77777777" w:rsidR="009623F3" w:rsidRPr="009623F3" w:rsidRDefault="009623F3" w:rsidP="009623F3">
            <w:r w:rsidRPr="009623F3">
              <w:t>-0.00043</w:t>
            </w:r>
          </w:p>
        </w:tc>
        <w:tc>
          <w:tcPr>
            <w:tcW w:w="960" w:type="dxa"/>
            <w:noWrap/>
            <w:hideMark/>
          </w:tcPr>
          <w:p w14:paraId="341E3066" w14:textId="77777777" w:rsidR="009623F3" w:rsidRPr="009623F3" w:rsidRDefault="009623F3" w:rsidP="009623F3">
            <w:r w:rsidRPr="009623F3">
              <w:t>-0.00041</w:t>
            </w:r>
          </w:p>
        </w:tc>
        <w:tc>
          <w:tcPr>
            <w:tcW w:w="960" w:type="dxa"/>
            <w:noWrap/>
            <w:hideMark/>
          </w:tcPr>
          <w:p w14:paraId="05338CC1" w14:textId="77777777" w:rsidR="009623F3" w:rsidRPr="009623F3" w:rsidRDefault="009623F3" w:rsidP="009623F3">
            <w:r w:rsidRPr="009623F3">
              <w:t>-0.00033</w:t>
            </w:r>
          </w:p>
        </w:tc>
        <w:tc>
          <w:tcPr>
            <w:tcW w:w="960" w:type="dxa"/>
            <w:noWrap/>
            <w:hideMark/>
          </w:tcPr>
          <w:p w14:paraId="25AB7778" w14:textId="77777777" w:rsidR="009623F3" w:rsidRPr="009623F3" w:rsidRDefault="009623F3" w:rsidP="009623F3">
            <w:r w:rsidRPr="009623F3">
              <w:t>-1.05E-09</w:t>
            </w:r>
          </w:p>
        </w:tc>
        <w:tc>
          <w:tcPr>
            <w:tcW w:w="960" w:type="dxa"/>
            <w:noWrap/>
            <w:hideMark/>
          </w:tcPr>
          <w:p w14:paraId="3E1308A4" w14:textId="77777777" w:rsidR="009623F3" w:rsidRPr="009623F3" w:rsidRDefault="009623F3" w:rsidP="009623F3">
            <w:r w:rsidRPr="009623F3">
              <w:t>-1.46E-09</w:t>
            </w:r>
          </w:p>
        </w:tc>
        <w:tc>
          <w:tcPr>
            <w:tcW w:w="960" w:type="dxa"/>
            <w:noWrap/>
            <w:hideMark/>
          </w:tcPr>
          <w:p w14:paraId="7B3F5171" w14:textId="77777777" w:rsidR="009623F3" w:rsidRPr="009623F3" w:rsidRDefault="009623F3" w:rsidP="009623F3">
            <w:r w:rsidRPr="009623F3">
              <w:t>-1.22E-09</w:t>
            </w:r>
          </w:p>
        </w:tc>
        <w:tc>
          <w:tcPr>
            <w:tcW w:w="960" w:type="dxa"/>
            <w:noWrap/>
            <w:hideMark/>
          </w:tcPr>
          <w:p w14:paraId="47246266" w14:textId="77777777" w:rsidR="009623F3" w:rsidRPr="009623F3" w:rsidRDefault="009623F3" w:rsidP="009623F3">
            <w:r w:rsidRPr="009623F3">
              <w:t>-2.39E-09</w:t>
            </w:r>
          </w:p>
        </w:tc>
        <w:tc>
          <w:tcPr>
            <w:tcW w:w="960" w:type="dxa"/>
            <w:noWrap/>
            <w:hideMark/>
          </w:tcPr>
          <w:p w14:paraId="59DFB0C1" w14:textId="77777777" w:rsidR="009623F3" w:rsidRPr="009623F3" w:rsidRDefault="009623F3" w:rsidP="009623F3">
            <w:r w:rsidRPr="009623F3">
              <w:t>-0.00027</w:t>
            </w:r>
          </w:p>
        </w:tc>
      </w:tr>
      <w:tr w:rsidR="009623F3" w:rsidRPr="009623F3" w14:paraId="7B805A88" w14:textId="77777777" w:rsidTr="009623F3">
        <w:trPr>
          <w:trHeight w:val="288"/>
        </w:trPr>
        <w:tc>
          <w:tcPr>
            <w:tcW w:w="960" w:type="dxa"/>
            <w:noWrap/>
            <w:hideMark/>
          </w:tcPr>
          <w:p w14:paraId="3440EB63" w14:textId="77777777" w:rsidR="009623F3" w:rsidRPr="009623F3" w:rsidRDefault="009623F3" w:rsidP="009623F3">
            <w:r w:rsidRPr="009623F3">
              <w:t>8.00E-06</w:t>
            </w:r>
          </w:p>
        </w:tc>
        <w:tc>
          <w:tcPr>
            <w:tcW w:w="960" w:type="dxa"/>
            <w:noWrap/>
            <w:hideMark/>
          </w:tcPr>
          <w:p w14:paraId="3993134D" w14:textId="77777777" w:rsidR="009623F3" w:rsidRPr="009623F3" w:rsidRDefault="009623F3" w:rsidP="009623F3">
            <w:r w:rsidRPr="009623F3">
              <w:t>-0.0009</w:t>
            </w:r>
          </w:p>
        </w:tc>
        <w:tc>
          <w:tcPr>
            <w:tcW w:w="960" w:type="dxa"/>
            <w:noWrap/>
            <w:hideMark/>
          </w:tcPr>
          <w:p w14:paraId="5A583EBF" w14:textId="77777777" w:rsidR="009623F3" w:rsidRPr="009623F3" w:rsidRDefault="009623F3" w:rsidP="009623F3">
            <w:r w:rsidRPr="009623F3">
              <w:t>-0.00128</w:t>
            </w:r>
          </w:p>
        </w:tc>
        <w:tc>
          <w:tcPr>
            <w:tcW w:w="960" w:type="dxa"/>
            <w:noWrap/>
            <w:hideMark/>
          </w:tcPr>
          <w:p w14:paraId="066C140F" w14:textId="77777777" w:rsidR="009623F3" w:rsidRPr="009623F3" w:rsidRDefault="009623F3" w:rsidP="009623F3">
            <w:r w:rsidRPr="009623F3">
              <w:t>-0.00119</w:t>
            </w:r>
          </w:p>
        </w:tc>
        <w:tc>
          <w:tcPr>
            <w:tcW w:w="960" w:type="dxa"/>
            <w:noWrap/>
            <w:hideMark/>
          </w:tcPr>
          <w:p w14:paraId="7B4A41C9" w14:textId="77777777" w:rsidR="009623F3" w:rsidRPr="009623F3" w:rsidRDefault="009623F3" w:rsidP="009623F3">
            <w:r w:rsidRPr="009623F3">
              <w:t>-0.00098</w:t>
            </w:r>
          </w:p>
        </w:tc>
        <w:tc>
          <w:tcPr>
            <w:tcW w:w="960" w:type="dxa"/>
            <w:noWrap/>
            <w:hideMark/>
          </w:tcPr>
          <w:p w14:paraId="6ACAC104" w14:textId="77777777" w:rsidR="009623F3" w:rsidRPr="009623F3" w:rsidRDefault="009623F3" w:rsidP="009623F3">
            <w:r w:rsidRPr="009623F3">
              <w:t>-0.00095</w:t>
            </w:r>
          </w:p>
        </w:tc>
        <w:tc>
          <w:tcPr>
            <w:tcW w:w="960" w:type="dxa"/>
            <w:noWrap/>
            <w:hideMark/>
          </w:tcPr>
          <w:p w14:paraId="7F5BA02C" w14:textId="77777777" w:rsidR="009623F3" w:rsidRPr="009623F3" w:rsidRDefault="009623F3" w:rsidP="009623F3">
            <w:r w:rsidRPr="009623F3">
              <w:t>-0.00085</w:t>
            </w:r>
          </w:p>
        </w:tc>
        <w:tc>
          <w:tcPr>
            <w:tcW w:w="960" w:type="dxa"/>
            <w:noWrap/>
            <w:hideMark/>
          </w:tcPr>
          <w:p w14:paraId="791CC393" w14:textId="77777777" w:rsidR="009623F3" w:rsidRPr="009623F3" w:rsidRDefault="009623F3" w:rsidP="009623F3">
            <w:r w:rsidRPr="009623F3">
              <w:t>-1.05E-09</w:t>
            </w:r>
          </w:p>
        </w:tc>
        <w:tc>
          <w:tcPr>
            <w:tcW w:w="960" w:type="dxa"/>
            <w:noWrap/>
            <w:hideMark/>
          </w:tcPr>
          <w:p w14:paraId="5F87C786" w14:textId="77777777" w:rsidR="009623F3" w:rsidRPr="009623F3" w:rsidRDefault="009623F3" w:rsidP="009623F3">
            <w:r w:rsidRPr="009623F3">
              <w:t>-2.10E-09</w:t>
            </w:r>
          </w:p>
        </w:tc>
        <w:tc>
          <w:tcPr>
            <w:tcW w:w="960" w:type="dxa"/>
            <w:noWrap/>
            <w:hideMark/>
          </w:tcPr>
          <w:p w14:paraId="76FE59E2" w14:textId="77777777" w:rsidR="009623F3" w:rsidRPr="009623F3" w:rsidRDefault="009623F3" w:rsidP="009623F3">
            <w:r w:rsidRPr="009623F3">
              <w:t>-1.80E-09</w:t>
            </w:r>
          </w:p>
        </w:tc>
        <w:tc>
          <w:tcPr>
            <w:tcW w:w="960" w:type="dxa"/>
            <w:noWrap/>
            <w:hideMark/>
          </w:tcPr>
          <w:p w14:paraId="16CB3D1F" w14:textId="77777777" w:rsidR="009623F3" w:rsidRPr="009623F3" w:rsidRDefault="009623F3" w:rsidP="009623F3">
            <w:r w:rsidRPr="009623F3">
              <w:t>-1.75E-09</w:t>
            </w:r>
          </w:p>
        </w:tc>
        <w:tc>
          <w:tcPr>
            <w:tcW w:w="960" w:type="dxa"/>
            <w:noWrap/>
            <w:hideMark/>
          </w:tcPr>
          <w:p w14:paraId="0DF49838" w14:textId="77777777" w:rsidR="009623F3" w:rsidRPr="009623F3" w:rsidRDefault="009623F3" w:rsidP="009623F3">
            <w:r w:rsidRPr="009623F3">
              <w:t>-0.00062</w:t>
            </w:r>
          </w:p>
        </w:tc>
      </w:tr>
      <w:tr w:rsidR="009623F3" w:rsidRPr="009623F3" w14:paraId="1448EF39" w14:textId="77777777" w:rsidTr="009623F3">
        <w:trPr>
          <w:trHeight w:val="288"/>
        </w:trPr>
        <w:tc>
          <w:tcPr>
            <w:tcW w:w="960" w:type="dxa"/>
            <w:noWrap/>
            <w:hideMark/>
          </w:tcPr>
          <w:p w14:paraId="061E0A79" w14:textId="77777777" w:rsidR="009623F3" w:rsidRPr="009623F3" w:rsidRDefault="009623F3" w:rsidP="009623F3">
            <w:r w:rsidRPr="009623F3">
              <w:t>9.00E-06</w:t>
            </w:r>
          </w:p>
        </w:tc>
        <w:tc>
          <w:tcPr>
            <w:tcW w:w="960" w:type="dxa"/>
            <w:noWrap/>
            <w:hideMark/>
          </w:tcPr>
          <w:p w14:paraId="49846932" w14:textId="77777777" w:rsidR="009623F3" w:rsidRPr="009623F3" w:rsidRDefault="009623F3" w:rsidP="009623F3">
            <w:r w:rsidRPr="009623F3">
              <w:t>-0.00159</w:t>
            </w:r>
          </w:p>
        </w:tc>
        <w:tc>
          <w:tcPr>
            <w:tcW w:w="960" w:type="dxa"/>
            <w:noWrap/>
            <w:hideMark/>
          </w:tcPr>
          <w:p w14:paraId="77C48791" w14:textId="77777777" w:rsidR="009623F3" w:rsidRPr="009623F3" w:rsidRDefault="009623F3" w:rsidP="009623F3">
            <w:r w:rsidRPr="009623F3">
              <w:t>-0.00211</w:t>
            </w:r>
          </w:p>
        </w:tc>
        <w:tc>
          <w:tcPr>
            <w:tcW w:w="960" w:type="dxa"/>
            <w:noWrap/>
            <w:hideMark/>
          </w:tcPr>
          <w:p w14:paraId="4991AECD" w14:textId="77777777" w:rsidR="009623F3" w:rsidRPr="009623F3" w:rsidRDefault="009623F3" w:rsidP="009623F3">
            <w:r w:rsidRPr="009623F3">
              <w:t>-0.00197</w:t>
            </w:r>
          </w:p>
        </w:tc>
        <w:tc>
          <w:tcPr>
            <w:tcW w:w="960" w:type="dxa"/>
            <w:noWrap/>
            <w:hideMark/>
          </w:tcPr>
          <w:p w14:paraId="74EBC251" w14:textId="77777777" w:rsidR="009623F3" w:rsidRPr="009623F3" w:rsidRDefault="009623F3" w:rsidP="009623F3">
            <w:r w:rsidRPr="009623F3">
              <w:t>-0.00169</w:t>
            </w:r>
          </w:p>
        </w:tc>
        <w:tc>
          <w:tcPr>
            <w:tcW w:w="960" w:type="dxa"/>
            <w:noWrap/>
            <w:hideMark/>
          </w:tcPr>
          <w:p w14:paraId="138A8115" w14:textId="77777777" w:rsidR="009623F3" w:rsidRPr="009623F3" w:rsidRDefault="009623F3" w:rsidP="009623F3">
            <w:r w:rsidRPr="009623F3">
              <w:t>-0.00165</w:t>
            </w:r>
          </w:p>
        </w:tc>
        <w:tc>
          <w:tcPr>
            <w:tcW w:w="960" w:type="dxa"/>
            <w:noWrap/>
            <w:hideMark/>
          </w:tcPr>
          <w:p w14:paraId="4386CC95" w14:textId="77777777" w:rsidR="009623F3" w:rsidRPr="009623F3" w:rsidRDefault="009623F3" w:rsidP="009623F3">
            <w:r w:rsidRPr="009623F3">
              <w:t>-0.00151</w:t>
            </w:r>
          </w:p>
        </w:tc>
        <w:tc>
          <w:tcPr>
            <w:tcW w:w="960" w:type="dxa"/>
            <w:noWrap/>
            <w:hideMark/>
          </w:tcPr>
          <w:p w14:paraId="256354AF" w14:textId="77777777" w:rsidR="009623F3" w:rsidRPr="009623F3" w:rsidRDefault="009623F3" w:rsidP="009623F3">
            <w:r w:rsidRPr="009623F3">
              <w:t>-0.00016</w:t>
            </w:r>
          </w:p>
        </w:tc>
        <w:tc>
          <w:tcPr>
            <w:tcW w:w="960" w:type="dxa"/>
            <w:noWrap/>
            <w:hideMark/>
          </w:tcPr>
          <w:p w14:paraId="6EB48E45" w14:textId="77777777" w:rsidR="009623F3" w:rsidRPr="009623F3" w:rsidRDefault="009623F3" w:rsidP="009623F3">
            <w:r w:rsidRPr="009623F3">
              <w:t>-4.77E-09</w:t>
            </w:r>
          </w:p>
        </w:tc>
        <w:tc>
          <w:tcPr>
            <w:tcW w:w="960" w:type="dxa"/>
            <w:noWrap/>
            <w:hideMark/>
          </w:tcPr>
          <w:p w14:paraId="1FC2DEF6" w14:textId="77777777" w:rsidR="009623F3" w:rsidRPr="009623F3" w:rsidRDefault="009623F3" w:rsidP="009623F3">
            <w:r w:rsidRPr="009623F3">
              <w:t>-1.86E-09</w:t>
            </w:r>
          </w:p>
        </w:tc>
        <w:tc>
          <w:tcPr>
            <w:tcW w:w="960" w:type="dxa"/>
            <w:noWrap/>
            <w:hideMark/>
          </w:tcPr>
          <w:p w14:paraId="11F03A71" w14:textId="77777777" w:rsidR="009623F3" w:rsidRPr="009623F3" w:rsidRDefault="009623F3" w:rsidP="009623F3">
            <w:r w:rsidRPr="009623F3">
              <w:t>-1.75E-09</w:t>
            </w:r>
          </w:p>
        </w:tc>
        <w:tc>
          <w:tcPr>
            <w:tcW w:w="960" w:type="dxa"/>
            <w:noWrap/>
            <w:hideMark/>
          </w:tcPr>
          <w:p w14:paraId="47FEC7EF" w14:textId="77777777" w:rsidR="009623F3" w:rsidRPr="009623F3" w:rsidRDefault="009623F3" w:rsidP="009623F3">
            <w:r w:rsidRPr="009623F3">
              <w:t>-0.00107</w:t>
            </w:r>
          </w:p>
        </w:tc>
      </w:tr>
      <w:tr w:rsidR="009623F3" w:rsidRPr="009623F3" w14:paraId="52A14C77" w14:textId="77777777" w:rsidTr="009623F3">
        <w:trPr>
          <w:trHeight w:val="288"/>
        </w:trPr>
        <w:tc>
          <w:tcPr>
            <w:tcW w:w="960" w:type="dxa"/>
            <w:noWrap/>
            <w:hideMark/>
          </w:tcPr>
          <w:p w14:paraId="4D0E178D" w14:textId="77777777" w:rsidR="009623F3" w:rsidRPr="009623F3" w:rsidRDefault="009623F3" w:rsidP="009623F3">
            <w:r w:rsidRPr="009623F3">
              <w:t>1.00E-05</w:t>
            </w:r>
          </w:p>
        </w:tc>
        <w:tc>
          <w:tcPr>
            <w:tcW w:w="960" w:type="dxa"/>
            <w:noWrap/>
            <w:hideMark/>
          </w:tcPr>
          <w:p w14:paraId="30AA5EC1" w14:textId="77777777" w:rsidR="009623F3" w:rsidRPr="009623F3" w:rsidRDefault="009623F3" w:rsidP="009623F3">
            <w:r w:rsidRPr="009623F3">
              <w:t>-0.00241</w:t>
            </w:r>
          </w:p>
        </w:tc>
        <w:tc>
          <w:tcPr>
            <w:tcW w:w="960" w:type="dxa"/>
            <w:noWrap/>
            <w:hideMark/>
          </w:tcPr>
          <w:p w14:paraId="1301E67C" w14:textId="77777777" w:rsidR="009623F3" w:rsidRPr="009623F3" w:rsidRDefault="009623F3" w:rsidP="009623F3">
            <w:r w:rsidRPr="009623F3">
              <w:t>-0.00341</w:t>
            </w:r>
          </w:p>
        </w:tc>
        <w:tc>
          <w:tcPr>
            <w:tcW w:w="960" w:type="dxa"/>
            <w:noWrap/>
            <w:hideMark/>
          </w:tcPr>
          <w:p w14:paraId="4AF3EAC1" w14:textId="77777777" w:rsidR="009623F3" w:rsidRPr="009623F3" w:rsidRDefault="009623F3" w:rsidP="009623F3">
            <w:r w:rsidRPr="009623F3">
              <w:t>-0.00302</w:t>
            </w:r>
          </w:p>
        </w:tc>
        <w:tc>
          <w:tcPr>
            <w:tcW w:w="960" w:type="dxa"/>
            <w:noWrap/>
            <w:hideMark/>
          </w:tcPr>
          <w:p w14:paraId="0A81C170" w14:textId="77777777" w:rsidR="009623F3" w:rsidRPr="009623F3" w:rsidRDefault="009623F3" w:rsidP="009623F3">
            <w:r w:rsidRPr="009623F3">
              <w:t>-0.00255</w:t>
            </w:r>
          </w:p>
        </w:tc>
        <w:tc>
          <w:tcPr>
            <w:tcW w:w="960" w:type="dxa"/>
            <w:noWrap/>
            <w:hideMark/>
          </w:tcPr>
          <w:p w14:paraId="2EE69891" w14:textId="77777777" w:rsidR="009623F3" w:rsidRPr="009623F3" w:rsidRDefault="009623F3" w:rsidP="009623F3">
            <w:r w:rsidRPr="009623F3">
              <w:t>-0.00249</w:t>
            </w:r>
          </w:p>
        </w:tc>
        <w:tc>
          <w:tcPr>
            <w:tcW w:w="960" w:type="dxa"/>
            <w:noWrap/>
            <w:hideMark/>
          </w:tcPr>
          <w:p w14:paraId="5F77B2F6" w14:textId="77777777" w:rsidR="009623F3" w:rsidRPr="009623F3" w:rsidRDefault="009623F3" w:rsidP="009623F3">
            <w:r w:rsidRPr="009623F3">
              <w:t>-0.00232</w:t>
            </w:r>
          </w:p>
        </w:tc>
        <w:tc>
          <w:tcPr>
            <w:tcW w:w="960" w:type="dxa"/>
            <w:noWrap/>
            <w:hideMark/>
          </w:tcPr>
          <w:p w14:paraId="0E1981BA" w14:textId="77777777" w:rsidR="009623F3" w:rsidRPr="009623F3" w:rsidRDefault="009623F3" w:rsidP="009623F3">
            <w:r w:rsidRPr="009623F3">
              <w:t>-0.00057</w:t>
            </w:r>
          </w:p>
        </w:tc>
        <w:tc>
          <w:tcPr>
            <w:tcW w:w="960" w:type="dxa"/>
            <w:noWrap/>
            <w:hideMark/>
          </w:tcPr>
          <w:p w14:paraId="039287CD" w14:textId="77777777" w:rsidR="009623F3" w:rsidRPr="009623F3" w:rsidRDefault="009623F3" w:rsidP="009623F3">
            <w:r w:rsidRPr="009623F3">
              <w:t>-0.00019</w:t>
            </w:r>
          </w:p>
        </w:tc>
        <w:tc>
          <w:tcPr>
            <w:tcW w:w="960" w:type="dxa"/>
            <w:noWrap/>
            <w:hideMark/>
          </w:tcPr>
          <w:p w14:paraId="27708509" w14:textId="77777777" w:rsidR="009623F3" w:rsidRPr="009623F3" w:rsidRDefault="009623F3" w:rsidP="009623F3">
            <w:r w:rsidRPr="009623F3">
              <w:t>-7.14E-05</w:t>
            </w:r>
          </w:p>
        </w:tc>
        <w:tc>
          <w:tcPr>
            <w:tcW w:w="960" w:type="dxa"/>
            <w:noWrap/>
            <w:hideMark/>
          </w:tcPr>
          <w:p w14:paraId="22AC81A3" w14:textId="77777777" w:rsidR="009623F3" w:rsidRPr="009623F3" w:rsidRDefault="009623F3" w:rsidP="009623F3">
            <w:r w:rsidRPr="009623F3">
              <w:t>-3.18E-05</w:t>
            </w:r>
          </w:p>
        </w:tc>
        <w:tc>
          <w:tcPr>
            <w:tcW w:w="960" w:type="dxa"/>
            <w:noWrap/>
            <w:hideMark/>
          </w:tcPr>
          <w:p w14:paraId="4EF61C1C" w14:textId="77777777" w:rsidR="009623F3" w:rsidRPr="009623F3" w:rsidRDefault="009623F3" w:rsidP="009623F3">
            <w:r w:rsidRPr="009623F3">
              <w:t>-0.00171</w:t>
            </w:r>
          </w:p>
        </w:tc>
      </w:tr>
      <w:tr w:rsidR="009623F3" w:rsidRPr="009623F3" w14:paraId="26EF29D5" w14:textId="77777777" w:rsidTr="009623F3">
        <w:trPr>
          <w:trHeight w:val="288"/>
        </w:trPr>
        <w:tc>
          <w:tcPr>
            <w:tcW w:w="960" w:type="dxa"/>
            <w:noWrap/>
            <w:hideMark/>
          </w:tcPr>
          <w:p w14:paraId="10FF5975" w14:textId="77777777" w:rsidR="009623F3" w:rsidRPr="009623F3" w:rsidRDefault="009623F3" w:rsidP="009623F3">
            <w:r w:rsidRPr="009623F3">
              <w:t>1.10E-05</w:t>
            </w:r>
          </w:p>
        </w:tc>
        <w:tc>
          <w:tcPr>
            <w:tcW w:w="960" w:type="dxa"/>
            <w:noWrap/>
            <w:hideMark/>
          </w:tcPr>
          <w:p w14:paraId="2F17AA62" w14:textId="77777777" w:rsidR="009623F3" w:rsidRPr="009623F3" w:rsidRDefault="009623F3" w:rsidP="009623F3">
            <w:r w:rsidRPr="009623F3">
              <w:t>-0.00343</w:t>
            </w:r>
          </w:p>
        </w:tc>
        <w:tc>
          <w:tcPr>
            <w:tcW w:w="960" w:type="dxa"/>
            <w:noWrap/>
            <w:hideMark/>
          </w:tcPr>
          <w:p w14:paraId="39F03304" w14:textId="77777777" w:rsidR="009623F3" w:rsidRPr="009623F3" w:rsidRDefault="009623F3" w:rsidP="009623F3">
            <w:r w:rsidRPr="009623F3">
              <w:t>-0.00748</w:t>
            </w:r>
          </w:p>
        </w:tc>
        <w:tc>
          <w:tcPr>
            <w:tcW w:w="960" w:type="dxa"/>
            <w:noWrap/>
            <w:hideMark/>
          </w:tcPr>
          <w:p w14:paraId="4EE1E9E2" w14:textId="77777777" w:rsidR="009623F3" w:rsidRPr="009623F3" w:rsidRDefault="009623F3" w:rsidP="009623F3">
            <w:r w:rsidRPr="009623F3">
              <w:t>-0.00581</w:t>
            </w:r>
          </w:p>
        </w:tc>
        <w:tc>
          <w:tcPr>
            <w:tcW w:w="960" w:type="dxa"/>
            <w:noWrap/>
            <w:hideMark/>
          </w:tcPr>
          <w:p w14:paraId="4BD65D3D" w14:textId="77777777" w:rsidR="009623F3" w:rsidRPr="009623F3" w:rsidRDefault="009623F3" w:rsidP="009623F3">
            <w:r w:rsidRPr="009623F3">
              <w:t>-0.00368</w:t>
            </w:r>
          </w:p>
        </w:tc>
        <w:tc>
          <w:tcPr>
            <w:tcW w:w="960" w:type="dxa"/>
            <w:noWrap/>
            <w:hideMark/>
          </w:tcPr>
          <w:p w14:paraId="79C3DAB4" w14:textId="77777777" w:rsidR="009623F3" w:rsidRPr="009623F3" w:rsidRDefault="009623F3" w:rsidP="009623F3">
            <w:r w:rsidRPr="009623F3">
              <w:t>-0.00356</w:t>
            </w:r>
          </w:p>
        </w:tc>
        <w:tc>
          <w:tcPr>
            <w:tcW w:w="960" w:type="dxa"/>
            <w:noWrap/>
            <w:hideMark/>
          </w:tcPr>
          <w:p w14:paraId="69AA1AA8" w14:textId="77777777" w:rsidR="009623F3" w:rsidRPr="009623F3" w:rsidRDefault="009623F3" w:rsidP="009623F3">
            <w:r w:rsidRPr="009623F3">
              <w:t>-0.00329</w:t>
            </w:r>
          </w:p>
        </w:tc>
        <w:tc>
          <w:tcPr>
            <w:tcW w:w="960" w:type="dxa"/>
            <w:noWrap/>
            <w:hideMark/>
          </w:tcPr>
          <w:p w14:paraId="3DCD9532" w14:textId="77777777" w:rsidR="009623F3" w:rsidRPr="009623F3" w:rsidRDefault="009623F3" w:rsidP="009623F3">
            <w:r w:rsidRPr="009623F3">
              <w:t>-0.00116</w:t>
            </w:r>
          </w:p>
        </w:tc>
        <w:tc>
          <w:tcPr>
            <w:tcW w:w="960" w:type="dxa"/>
            <w:noWrap/>
            <w:hideMark/>
          </w:tcPr>
          <w:p w14:paraId="12E163CD" w14:textId="77777777" w:rsidR="009623F3" w:rsidRPr="009623F3" w:rsidRDefault="009623F3" w:rsidP="009623F3">
            <w:r w:rsidRPr="009623F3">
              <w:t>-0.00063</w:t>
            </w:r>
          </w:p>
        </w:tc>
        <w:tc>
          <w:tcPr>
            <w:tcW w:w="960" w:type="dxa"/>
            <w:noWrap/>
            <w:hideMark/>
          </w:tcPr>
          <w:p w14:paraId="6BBE71A2" w14:textId="77777777" w:rsidR="009623F3" w:rsidRPr="009623F3" w:rsidRDefault="009623F3" w:rsidP="009623F3">
            <w:r w:rsidRPr="009623F3">
              <w:t>-0.00042</w:t>
            </w:r>
          </w:p>
        </w:tc>
        <w:tc>
          <w:tcPr>
            <w:tcW w:w="960" w:type="dxa"/>
            <w:noWrap/>
            <w:hideMark/>
          </w:tcPr>
          <w:p w14:paraId="041A3C9B" w14:textId="77777777" w:rsidR="009623F3" w:rsidRPr="009623F3" w:rsidRDefault="009623F3" w:rsidP="009623F3">
            <w:r w:rsidRPr="009623F3">
              <w:t>-0.00036</w:t>
            </w:r>
          </w:p>
        </w:tc>
        <w:tc>
          <w:tcPr>
            <w:tcW w:w="960" w:type="dxa"/>
            <w:noWrap/>
            <w:hideMark/>
          </w:tcPr>
          <w:p w14:paraId="7D93B762" w14:textId="77777777" w:rsidR="009623F3" w:rsidRPr="009623F3" w:rsidRDefault="009623F3" w:rsidP="009623F3">
            <w:r w:rsidRPr="009623F3">
              <w:t>-0.00298</w:t>
            </w:r>
          </w:p>
        </w:tc>
      </w:tr>
      <w:tr w:rsidR="009623F3" w:rsidRPr="009623F3" w14:paraId="0E30692F" w14:textId="77777777" w:rsidTr="009623F3">
        <w:trPr>
          <w:trHeight w:val="288"/>
        </w:trPr>
        <w:tc>
          <w:tcPr>
            <w:tcW w:w="960" w:type="dxa"/>
            <w:noWrap/>
            <w:hideMark/>
          </w:tcPr>
          <w:p w14:paraId="40249457" w14:textId="77777777" w:rsidR="009623F3" w:rsidRPr="009623F3" w:rsidRDefault="009623F3" w:rsidP="009623F3">
            <w:r w:rsidRPr="009623F3">
              <w:t>1.20E-05</w:t>
            </w:r>
          </w:p>
        </w:tc>
        <w:tc>
          <w:tcPr>
            <w:tcW w:w="960" w:type="dxa"/>
            <w:noWrap/>
            <w:hideMark/>
          </w:tcPr>
          <w:p w14:paraId="565B9DC7" w14:textId="77777777" w:rsidR="009623F3" w:rsidRPr="009623F3" w:rsidRDefault="009623F3" w:rsidP="009623F3">
            <w:r w:rsidRPr="009623F3">
              <w:t>-0.00548</w:t>
            </w:r>
          </w:p>
        </w:tc>
        <w:tc>
          <w:tcPr>
            <w:tcW w:w="960" w:type="dxa"/>
            <w:noWrap/>
            <w:hideMark/>
          </w:tcPr>
          <w:p w14:paraId="13C0C2C6" w14:textId="77777777" w:rsidR="009623F3" w:rsidRPr="009623F3" w:rsidRDefault="009623F3" w:rsidP="009623F3">
            <w:r w:rsidRPr="009623F3">
              <w:t>-0.01319</w:t>
            </w:r>
          </w:p>
        </w:tc>
        <w:tc>
          <w:tcPr>
            <w:tcW w:w="960" w:type="dxa"/>
            <w:noWrap/>
            <w:hideMark/>
          </w:tcPr>
          <w:p w14:paraId="64FCD37C" w14:textId="77777777" w:rsidR="009623F3" w:rsidRPr="009623F3" w:rsidRDefault="009623F3" w:rsidP="009623F3">
            <w:r w:rsidRPr="009623F3">
              <w:t>-0.01141</w:t>
            </w:r>
          </w:p>
        </w:tc>
        <w:tc>
          <w:tcPr>
            <w:tcW w:w="960" w:type="dxa"/>
            <w:noWrap/>
            <w:hideMark/>
          </w:tcPr>
          <w:p w14:paraId="524A26AB" w14:textId="77777777" w:rsidR="009623F3" w:rsidRPr="009623F3" w:rsidRDefault="009623F3" w:rsidP="009623F3">
            <w:r w:rsidRPr="009623F3">
              <w:t>-0.00707</w:t>
            </w:r>
          </w:p>
        </w:tc>
        <w:tc>
          <w:tcPr>
            <w:tcW w:w="960" w:type="dxa"/>
            <w:noWrap/>
            <w:hideMark/>
          </w:tcPr>
          <w:p w14:paraId="01BA5A2C" w14:textId="77777777" w:rsidR="009623F3" w:rsidRPr="009623F3" w:rsidRDefault="009623F3" w:rsidP="009623F3">
            <w:r w:rsidRPr="009623F3">
              <w:t>-0.00617</w:t>
            </w:r>
          </w:p>
        </w:tc>
        <w:tc>
          <w:tcPr>
            <w:tcW w:w="960" w:type="dxa"/>
            <w:noWrap/>
            <w:hideMark/>
          </w:tcPr>
          <w:p w14:paraId="6521FA9C" w14:textId="77777777" w:rsidR="009623F3" w:rsidRPr="009623F3" w:rsidRDefault="009623F3" w:rsidP="009623F3">
            <w:r w:rsidRPr="009623F3">
              <w:t>-0.00488</w:t>
            </w:r>
          </w:p>
        </w:tc>
        <w:tc>
          <w:tcPr>
            <w:tcW w:w="960" w:type="dxa"/>
            <w:noWrap/>
            <w:hideMark/>
          </w:tcPr>
          <w:p w14:paraId="63982E74" w14:textId="77777777" w:rsidR="009623F3" w:rsidRPr="009623F3" w:rsidRDefault="009623F3" w:rsidP="009623F3">
            <w:r w:rsidRPr="009623F3">
              <w:t>-0.00186</w:t>
            </w:r>
          </w:p>
        </w:tc>
        <w:tc>
          <w:tcPr>
            <w:tcW w:w="960" w:type="dxa"/>
            <w:noWrap/>
            <w:hideMark/>
          </w:tcPr>
          <w:p w14:paraId="603B0BAE" w14:textId="77777777" w:rsidR="009623F3" w:rsidRPr="009623F3" w:rsidRDefault="009623F3" w:rsidP="009623F3">
            <w:r w:rsidRPr="009623F3">
              <w:t>-0.00123</w:t>
            </w:r>
          </w:p>
        </w:tc>
        <w:tc>
          <w:tcPr>
            <w:tcW w:w="960" w:type="dxa"/>
            <w:noWrap/>
            <w:hideMark/>
          </w:tcPr>
          <w:p w14:paraId="543BEF7F" w14:textId="77777777" w:rsidR="009623F3" w:rsidRPr="009623F3" w:rsidRDefault="009623F3" w:rsidP="009623F3">
            <w:r w:rsidRPr="009623F3">
              <w:t>-0.00096</w:t>
            </w:r>
          </w:p>
        </w:tc>
        <w:tc>
          <w:tcPr>
            <w:tcW w:w="960" w:type="dxa"/>
            <w:noWrap/>
            <w:hideMark/>
          </w:tcPr>
          <w:p w14:paraId="1A5FBA73" w14:textId="77777777" w:rsidR="009623F3" w:rsidRPr="009623F3" w:rsidRDefault="009623F3" w:rsidP="009623F3">
            <w:r w:rsidRPr="009623F3">
              <w:t>-0.00087</w:t>
            </w:r>
          </w:p>
        </w:tc>
        <w:tc>
          <w:tcPr>
            <w:tcW w:w="960" w:type="dxa"/>
            <w:noWrap/>
            <w:hideMark/>
          </w:tcPr>
          <w:p w14:paraId="6580830D" w14:textId="77777777" w:rsidR="009623F3" w:rsidRPr="009623F3" w:rsidRDefault="009623F3" w:rsidP="009623F3">
            <w:r w:rsidRPr="009623F3">
              <w:t>-0.00531</w:t>
            </w:r>
          </w:p>
        </w:tc>
      </w:tr>
      <w:tr w:rsidR="009623F3" w:rsidRPr="009623F3" w14:paraId="06F78BB2" w14:textId="77777777" w:rsidTr="009623F3">
        <w:trPr>
          <w:trHeight w:val="288"/>
        </w:trPr>
        <w:tc>
          <w:tcPr>
            <w:tcW w:w="960" w:type="dxa"/>
            <w:noWrap/>
            <w:hideMark/>
          </w:tcPr>
          <w:p w14:paraId="723FF348" w14:textId="77777777" w:rsidR="009623F3" w:rsidRPr="009623F3" w:rsidRDefault="009623F3" w:rsidP="009623F3">
            <w:r w:rsidRPr="009623F3">
              <w:t>1.30E-05</w:t>
            </w:r>
          </w:p>
        </w:tc>
        <w:tc>
          <w:tcPr>
            <w:tcW w:w="960" w:type="dxa"/>
            <w:noWrap/>
            <w:hideMark/>
          </w:tcPr>
          <w:p w14:paraId="1A650EBD" w14:textId="77777777" w:rsidR="009623F3" w:rsidRPr="009623F3" w:rsidRDefault="009623F3" w:rsidP="009623F3">
            <w:r w:rsidRPr="009623F3">
              <w:t>-0.01044</w:t>
            </w:r>
          </w:p>
        </w:tc>
        <w:tc>
          <w:tcPr>
            <w:tcW w:w="960" w:type="dxa"/>
            <w:noWrap/>
            <w:hideMark/>
          </w:tcPr>
          <w:p w14:paraId="31F32C9F" w14:textId="77777777" w:rsidR="009623F3" w:rsidRPr="009623F3" w:rsidRDefault="009623F3" w:rsidP="009623F3">
            <w:r w:rsidRPr="009623F3">
              <w:t>-0.01948</w:t>
            </w:r>
          </w:p>
        </w:tc>
        <w:tc>
          <w:tcPr>
            <w:tcW w:w="960" w:type="dxa"/>
            <w:noWrap/>
            <w:hideMark/>
          </w:tcPr>
          <w:p w14:paraId="59039FEF" w14:textId="77777777" w:rsidR="009623F3" w:rsidRPr="009623F3" w:rsidRDefault="009623F3" w:rsidP="009623F3">
            <w:r w:rsidRPr="009623F3">
              <w:t>-0.0175</w:t>
            </w:r>
          </w:p>
        </w:tc>
        <w:tc>
          <w:tcPr>
            <w:tcW w:w="960" w:type="dxa"/>
            <w:noWrap/>
            <w:hideMark/>
          </w:tcPr>
          <w:p w14:paraId="7B1B7B4C" w14:textId="77777777" w:rsidR="009623F3" w:rsidRPr="009623F3" w:rsidRDefault="009623F3" w:rsidP="009623F3">
            <w:r w:rsidRPr="009623F3">
              <w:t>-0.01268</w:t>
            </w:r>
          </w:p>
        </w:tc>
        <w:tc>
          <w:tcPr>
            <w:tcW w:w="960" w:type="dxa"/>
            <w:noWrap/>
            <w:hideMark/>
          </w:tcPr>
          <w:p w14:paraId="68560CE4" w14:textId="77777777" w:rsidR="009623F3" w:rsidRPr="009623F3" w:rsidRDefault="009623F3" w:rsidP="009623F3">
            <w:r w:rsidRPr="009623F3">
              <w:t>-0.01163</w:t>
            </w:r>
          </w:p>
        </w:tc>
        <w:tc>
          <w:tcPr>
            <w:tcW w:w="960" w:type="dxa"/>
            <w:noWrap/>
            <w:hideMark/>
          </w:tcPr>
          <w:p w14:paraId="48397173" w14:textId="77777777" w:rsidR="009623F3" w:rsidRPr="009623F3" w:rsidRDefault="009623F3" w:rsidP="009623F3">
            <w:r w:rsidRPr="009623F3">
              <w:t>-0.00901</w:t>
            </w:r>
          </w:p>
        </w:tc>
        <w:tc>
          <w:tcPr>
            <w:tcW w:w="960" w:type="dxa"/>
            <w:noWrap/>
            <w:hideMark/>
          </w:tcPr>
          <w:p w14:paraId="5EC234D3" w14:textId="77777777" w:rsidR="009623F3" w:rsidRPr="009623F3" w:rsidRDefault="009623F3" w:rsidP="009623F3">
            <w:r w:rsidRPr="009623F3">
              <w:t>-0.00265</w:t>
            </w:r>
          </w:p>
        </w:tc>
        <w:tc>
          <w:tcPr>
            <w:tcW w:w="960" w:type="dxa"/>
            <w:noWrap/>
            <w:hideMark/>
          </w:tcPr>
          <w:p w14:paraId="5B7159A5" w14:textId="77777777" w:rsidR="009623F3" w:rsidRPr="009623F3" w:rsidRDefault="009623F3" w:rsidP="009623F3">
            <w:r w:rsidRPr="009623F3">
              <w:t>-0.00194</w:t>
            </w:r>
          </w:p>
        </w:tc>
        <w:tc>
          <w:tcPr>
            <w:tcW w:w="960" w:type="dxa"/>
            <w:noWrap/>
            <w:hideMark/>
          </w:tcPr>
          <w:p w14:paraId="2688E45D" w14:textId="77777777" w:rsidR="009623F3" w:rsidRPr="009623F3" w:rsidRDefault="009623F3" w:rsidP="009623F3">
            <w:r w:rsidRPr="009623F3">
              <w:t>-0.00162</w:t>
            </w:r>
          </w:p>
        </w:tc>
        <w:tc>
          <w:tcPr>
            <w:tcW w:w="960" w:type="dxa"/>
            <w:noWrap/>
            <w:hideMark/>
          </w:tcPr>
          <w:p w14:paraId="6CAD79F5" w14:textId="77777777" w:rsidR="009623F3" w:rsidRPr="009623F3" w:rsidRDefault="009623F3" w:rsidP="009623F3">
            <w:r w:rsidRPr="009623F3">
              <w:t>-0.00152</w:t>
            </w:r>
          </w:p>
        </w:tc>
        <w:tc>
          <w:tcPr>
            <w:tcW w:w="960" w:type="dxa"/>
            <w:noWrap/>
            <w:hideMark/>
          </w:tcPr>
          <w:p w14:paraId="562C925B" w14:textId="77777777" w:rsidR="009623F3" w:rsidRPr="009623F3" w:rsidRDefault="009623F3" w:rsidP="009623F3">
            <w:r w:rsidRPr="009623F3">
              <w:t>-0.00885</w:t>
            </w:r>
          </w:p>
        </w:tc>
      </w:tr>
      <w:tr w:rsidR="009623F3" w:rsidRPr="009623F3" w14:paraId="72EF59EE" w14:textId="77777777" w:rsidTr="009623F3">
        <w:trPr>
          <w:trHeight w:val="288"/>
        </w:trPr>
        <w:tc>
          <w:tcPr>
            <w:tcW w:w="960" w:type="dxa"/>
            <w:noWrap/>
            <w:hideMark/>
          </w:tcPr>
          <w:p w14:paraId="61B6EEF3" w14:textId="77777777" w:rsidR="009623F3" w:rsidRPr="009623F3" w:rsidRDefault="009623F3" w:rsidP="009623F3">
            <w:r w:rsidRPr="009623F3">
              <w:t>1.40E-05</w:t>
            </w:r>
          </w:p>
        </w:tc>
        <w:tc>
          <w:tcPr>
            <w:tcW w:w="960" w:type="dxa"/>
            <w:noWrap/>
            <w:hideMark/>
          </w:tcPr>
          <w:p w14:paraId="41F9BE76" w14:textId="77777777" w:rsidR="009623F3" w:rsidRPr="009623F3" w:rsidRDefault="009623F3" w:rsidP="009623F3">
            <w:r w:rsidRPr="009623F3">
              <w:t>-0.01652</w:t>
            </w:r>
          </w:p>
        </w:tc>
        <w:tc>
          <w:tcPr>
            <w:tcW w:w="960" w:type="dxa"/>
            <w:noWrap/>
            <w:hideMark/>
          </w:tcPr>
          <w:p w14:paraId="250C9B12" w14:textId="77777777" w:rsidR="009623F3" w:rsidRPr="009623F3" w:rsidRDefault="009623F3" w:rsidP="009623F3">
            <w:r w:rsidRPr="009623F3">
              <w:t>-0.02624</w:t>
            </w:r>
          </w:p>
        </w:tc>
        <w:tc>
          <w:tcPr>
            <w:tcW w:w="960" w:type="dxa"/>
            <w:noWrap/>
            <w:hideMark/>
          </w:tcPr>
          <w:p w14:paraId="6FA5D216" w14:textId="77777777" w:rsidR="009623F3" w:rsidRPr="009623F3" w:rsidRDefault="009623F3" w:rsidP="009623F3">
            <w:r w:rsidRPr="009623F3">
              <w:t>-0.024</w:t>
            </w:r>
          </w:p>
        </w:tc>
        <w:tc>
          <w:tcPr>
            <w:tcW w:w="960" w:type="dxa"/>
            <w:noWrap/>
            <w:hideMark/>
          </w:tcPr>
          <w:p w14:paraId="477979F2" w14:textId="77777777" w:rsidR="009623F3" w:rsidRPr="009623F3" w:rsidRDefault="009623F3" w:rsidP="009623F3">
            <w:r w:rsidRPr="009623F3">
              <w:t>-0.01847</w:t>
            </w:r>
          </w:p>
        </w:tc>
        <w:tc>
          <w:tcPr>
            <w:tcW w:w="960" w:type="dxa"/>
            <w:noWrap/>
            <w:hideMark/>
          </w:tcPr>
          <w:p w14:paraId="1A481EBF" w14:textId="77777777" w:rsidR="009623F3" w:rsidRPr="009623F3" w:rsidRDefault="009623F3" w:rsidP="009623F3">
            <w:r w:rsidRPr="009623F3">
              <w:t>-0.01788</w:t>
            </w:r>
          </w:p>
        </w:tc>
        <w:tc>
          <w:tcPr>
            <w:tcW w:w="960" w:type="dxa"/>
            <w:noWrap/>
            <w:hideMark/>
          </w:tcPr>
          <w:p w14:paraId="5BD03317" w14:textId="77777777" w:rsidR="009623F3" w:rsidRPr="009623F3" w:rsidRDefault="009623F3" w:rsidP="009623F3">
            <w:r w:rsidRPr="009623F3">
              <w:t>-0.01444</w:t>
            </w:r>
          </w:p>
        </w:tc>
        <w:tc>
          <w:tcPr>
            <w:tcW w:w="960" w:type="dxa"/>
            <w:noWrap/>
            <w:hideMark/>
          </w:tcPr>
          <w:p w14:paraId="5D44F1EA" w14:textId="77777777" w:rsidR="009623F3" w:rsidRPr="009623F3" w:rsidRDefault="009623F3" w:rsidP="009623F3">
            <w:r w:rsidRPr="009623F3">
              <w:t>-0.00353</w:t>
            </w:r>
          </w:p>
        </w:tc>
        <w:tc>
          <w:tcPr>
            <w:tcW w:w="960" w:type="dxa"/>
            <w:noWrap/>
            <w:hideMark/>
          </w:tcPr>
          <w:p w14:paraId="390181D0" w14:textId="77777777" w:rsidR="009623F3" w:rsidRPr="009623F3" w:rsidRDefault="009623F3" w:rsidP="009623F3">
            <w:r w:rsidRPr="009623F3">
              <w:t>-0.00273</w:t>
            </w:r>
          </w:p>
        </w:tc>
        <w:tc>
          <w:tcPr>
            <w:tcW w:w="960" w:type="dxa"/>
            <w:noWrap/>
            <w:hideMark/>
          </w:tcPr>
          <w:p w14:paraId="09DDE04F" w14:textId="77777777" w:rsidR="009623F3" w:rsidRPr="009623F3" w:rsidRDefault="009623F3" w:rsidP="009623F3">
            <w:r w:rsidRPr="009623F3">
              <w:t>-0.00238</w:t>
            </w:r>
          </w:p>
        </w:tc>
        <w:tc>
          <w:tcPr>
            <w:tcW w:w="960" w:type="dxa"/>
            <w:noWrap/>
            <w:hideMark/>
          </w:tcPr>
          <w:p w14:paraId="1FF2DEB7" w14:textId="77777777" w:rsidR="009623F3" w:rsidRPr="009623F3" w:rsidRDefault="009623F3" w:rsidP="009623F3">
            <w:r w:rsidRPr="009623F3">
              <w:t>-0.00227</w:t>
            </w:r>
          </w:p>
        </w:tc>
        <w:tc>
          <w:tcPr>
            <w:tcW w:w="960" w:type="dxa"/>
            <w:noWrap/>
            <w:hideMark/>
          </w:tcPr>
          <w:p w14:paraId="4356C5CE" w14:textId="77777777" w:rsidR="009623F3" w:rsidRPr="009623F3" w:rsidRDefault="009623F3" w:rsidP="009623F3">
            <w:r w:rsidRPr="009623F3">
              <w:t>-0.01285</w:t>
            </w:r>
          </w:p>
        </w:tc>
      </w:tr>
      <w:tr w:rsidR="009623F3" w:rsidRPr="009623F3" w14:paraId="7DE28955" w14:textId="77777777" w:rsidTr="009623F3">
        <w:trPr>
          <w:trHeight w:val="288"/>
        </w:trPr>
        <w:tc>
          <w:tcPr>
            <w:tcW w:w="960" w:type="dxa"/>
            <w:noWrap/>
            <w:hideMark/>
          </w:tcPr>
          <w:p w14:paraId="635A0774" w14:textId="77777777" w:rsidR="009623F3" w:rsidRPr="009623F3" w:rsidRDefault="009623F3" w:rsidP="009623F3">
            <w:r w:rsidRPr="009623F3">
              <w:lastRenderedPageBreak/>
              <w:t>1.50E-05</w:t>
            </w:r>
          </w:p>
        </w:tc>
        <w:tc>
          <w:tcPr>
            <w:tcW w:w="960" w:type="dxa"/>
            <w:noWrap/>
            <w:hideMark/>
          </w:tcPr>
          <w:p w14:paraId="0FDCE10F" w14:textId="77777777" w:rsidR="009623F3" w:rsidRPr="009623F3" w:rsidRDefault="009623F3" w:rsidP="009623F3">
            <w:r w:rsidRPr="009623F3">
              <w:t>-0.02274</w:t>
            </w:r>
          </w:p>
        </w:tc>
        <w:tc>
          <w:tcPr>
            <w:tcW w:w="960" w:type="dxa"/>
            <w:noWrap/>
            <w:hideMark/>
          </w:tcPr>
          <w:p w14:paraId="27B2AFDA" w14:textId="77777777" w:rsidR="009623F3" w:rsidRPr="009623F3" w:rsidRDefault="009623F3" w:rsidP="009623F3">
            <w:r w:rsidRPr="009623F3">
              <w:t>-0.03334</w:t>
            </w:r>
          </w:p>
        </w:tc>
        <w:tc>
          <w:tcPr>
            <w:tcW w:w="960" w:type="dxa"/>
            <w:noWrap/>
            <w:hideMark/>
          </w:tcPr>
          <w:p w14:paraId="0D1108E7" w14:textId="77777777" w:rsidR="009623F3" w:rsidRPr="009623F3" w:rsidRDefault="009623F3" w:rsidP="009623F3">
            <w:r w:rsidRPr="009623F3">
              <w:t>-0.03089</w:t>
            </w:r>
          </w:p>
        </w:tc>
        <w:tc>
          <w:tcPr>
            <w:tcW w:w="960" w:type="dxa"/>
            <w:noWrap/>
            <w:hideMark/>
          </w:tcPr>
          <w:p w14:paraId="618F3D10" w14:textId="77777777" w:rsidR="009623F3" w:rsidRPr="009623F3" w:rsidRDefault="009623F3" w:rsidP="009623F3">
            <w:r w:rsidRPr="009623F3">
              <w:t>-0.02462</w:t>
            </w:r>
          </w:p>
        </w:tc>
        <w:tc>
          <w:tcPr>
            <w:tcW w:w="960" w:type="dxa"/>
            <w:noWrap/>
            <w:hideMark/>
          </w:tcPr>
          <w:p w14:paraId="4F268307" w14:textId="77777777" w:rsidR="009623F3" w:rsidRPr="009623F3" w:rsidRDefault="009623F3" w:rsidP="009623F3">
            <w:r w:rsidRPr="009623F3">
              <w:t>-0.02444</w:t>
            </w:r>
          </w:p>
        </w:tc>
        <w:tc>
          <w:tcPr>
            <w:tcW w:w="960" w:type="dxa"/>
            <w:noWrap/>
            <w:hideMark/>
          </w:tcPr>
          <w:p w14:paraId="137D72D2" w14:textId="77777777" w:rsidR="009623F3" w:rsidRPr="009623F3" w:rsidRDefault="009623F3" w:rsidP="009623F3">
            <w:r w:rsidRPr="009623F3">
              <w:t>-0.0204</w:t>
            </w:r>
          </w:p>
        </w:tc>
        <w:tc>
          <w:tcPr>
            <w:tcW w:w="960" w:type="dxa"/>
            <w:noWrap/>
            <w:hideMark/>
          </w:tcPr>
          <w:p w14:paraId="4EAA9C82" w14:textId="77777777" w:rsidR="009623F3" w:rsidRPr="009623F3" w:rsidRDefault="009623F3" w:rsidP="009623F3">
            <w:r w:rsidRPr="009623F3">
              <w:t>-0.00447</w:t>
            </w:r>
          </w:p>
        </w:tc>
        <w:tc>
          <w:tcPr>
            <w:tcW w:w="960" w:type="dxa"/>
            <w:noWrap/>
            <w:hideMark/>
          </w:tcPr>
          <w:p w14:paraId="0243063D" w14:textId="77777777" w:rsidR="009623F3" w:rsidRPr="009623F3" w:rsidRDefault="009623F3" w:rsidP="009623F3">
            <w:r w:rsidRPr="009623F3">
              <w:t>-0.0036</w:t>
            </w:r>
          </w:p>
        </w:tc>
        <w:tc>
          <w:tcPr>
            <w:tcW w:w="960" w:type="dxa"/>
            <w:noWrap/>
            <w:hideMark/>
          </w:tcPr>
          <w:p w14:paraId="605311EC" w14:textId="77777777" w:rsidR="009623F3" w:rsidRPr="009623F3" w:rsidRDefault="009623F3" w:rsidP="009623F3">
            <w:r w:rsidRPr="009623F3">
              <w:t>-0.00321</w:t>
            </w:r>
          </w:p>
        </w:tc>
        <w:tc>
          <w:tcPr>
            <w:tcW w:w="960" w:type="dxa"/>
            <w:noWrap/>
            <w:hideMark/>
          </w:tcPr>
          <w:p w14:paraId="6DE37AAD" w14:textId="77777777" w:rsidR="009623F3" w:rsidRPr="009623F3" w:rsidRDefault="009623F3" w:rsidP="009623F3">
            <w:r w:rsidRPr="009623F3">
              <w:t>-0.00309</w:t>
            </w:r>
          </w:p>
        </w:tc>
        <w:tc>
          <w:tcPr>
            <w:tcW w:w="960" w:type="dxa"/>
            <w:noWrap/>
            <w:hideMark/>
          </w:tcPr>
          <w:p w14:paraId="4AE63DED" w14:textId="77777777" w:rsidR="009623F3" w:rsidRPr="009623F3" w:rsidRDefault="009623F3" w:rsidP="009623F3">
            <w:r w:rsidRPr="009623F3">
              <w:t>-0.01708</w:t>
            </w:r>
          </w:p>
        </w:tc>
      </w:tr>
      <w:tr w:rsidR="009623F3" w:rsidRPr="009623F3" w14:paraId="19B675B3" w14:textId="77777777" w:rsidTr="009623F3">
        <w:trPr>
          <w:trHeight w:val="288"/>
        </w:trPr>
        <w:tc>
          <w:tcPr>
            <w:tcW w:w="960" w:type="dxa"/>
            <w:noWrap/>
            <w:hideMark/>
          </w:tcPr>
          <w:p w14:paraId="76BB72B8" w14:textId="77777777" w:rsidR="009623F3" w:rsidRPr="009623F3" w:rsidRDefault="009623F3" w:rsidP="009623F3">
            <w:r w:rsidRPr="009623F3">
              <w:t>1.60E-05</w:t>
            </w:r>
          </w:p>
        </w:tc>
        <w:tc>
          <w:tcPr>
            <w:tcW w:w="960" w:type="dxa"/>
            <w:noWrap/>
            <w:hideMark/>
          </w:tcPr>
          <w:p w14:paraId="102CEBF7" w14:textId="77777777" w:rsidR="009623F3" w:rsidRPr="009623F3" w:rsidRDefault="009623F3" w:rsidP="009623F3">
            <w:r w:rsidRPr="009623F3">
              <w:t>-0.02917</w:t>
            </w:r>
          </w:p>
        </w:tc>
        <w:tc>
          <w:tcPr>
            <w:tcW w:w="960" w:type="dxa"/>
            <w:noWrap/>
            <w:hideMark/>
          </w:tcPr>
          <w:p w14:paraId="26652498" w14:textId="77777777" w:rsidR="009623F3" w:rsidRPr="009623F3" w:rsidRDefault="009623F3" w:rsidP="009623F3">
            <w:r w:rsidRPr="009623F3">
              <w:t>-0.04068</w:t>
            </w:r>
          </w:p>
        </w:tc>
        <w:tc>
          <w:tcPr>
            <w:tcW w:w="960" w:type="dxa"/>
            <w:noWrap/>
            <w:hideMark/>
          </w:tcPr>
          <w:p w14:paraId="1139A819" w14:textId="77777777" w:rsidR="009623F3" w:rsidRPr="009623F3" w:rsidRDefault="009623F3" w:rsidP="009623F3">
            <w:r w:rsidRPr="009623F3">
              <w:t>-0.03813</w:t>
            </w:r>
          </w:p>
        </w:tc>
        <w:tc>
          <w:tcPr>
            <w:tcW w:w="960" w:type="dxa"/>
            <w:noWrap/>
            <w:hideMark/>
          </w:tcPr>
          <w:p w14:paraId="6BF2887E" w14:textId="77777777" w:rsidR="009623F3" w:rsidRPr="009623F3" w:rsidRDefault="009623F3" w:rsidP="009623F3">
            <w:r w:rsidRPr="009623F3">
              <w:t>-0.03115</w:t>
            </w:r>
          </w:p>
        </w:tc>
        <w:tc>
          <w:tcPr>
            <w:tcW w:w="960" w:type="dxa"/>
            <w:noWrap/>
            <w:hideMark/>
          </w:tcPr>
          <w:p w14:paraId="526B3991" w14:textId="77777777" w:rsidR="009623F3" w:rsidRPr="009623F3" w:rsidRDefault="009623F3" w:rsidP="009623F3">
            <w:r w:rsidRPr="009623F3">
              <w:t>-0.03124</w:t>
            </w:r>
          </w:p>
        </w:tc>
        <w:tc>
          <w:tcPr>
            <w:tcW w:w="960" w:type="dxa"/>
            <w:noWrap/>
            <w:hideMark/>
          </w:tcPr>
          <w:p w14:paraId="768C49D0" w14:textId="77777777" w:rsidR="009623F3" w:rsidRPr="009623F3" w:rsidRDefault="009623F3" w:rsidP="009623F3">
            <w:r w:rsidRPr="009623F3">
              <w:t>-0.02681</w:t>
            </w:r>
          </w:p>
        </w:tc>
        <w:tc>
          <w:tcPr>
            <w:tcW w:w="960" w:type="dxa"/>
            <w:noWrap/>
            <w:hideMark/>
          </w:tcPr>
          <w:p w14:paraId="7EF89E1B" w14:textId="77777777" w:rsidR="009623F3" w:rsidRPr="009623F3" w:rsidRDefault="009623F3" w:rsidP="009623F3">
            <w:r w:rsidRPr="009623F3">
              <w:t>-0.00551</w:t>
            </w:r>
          </w:p>
        </w:tc>
        <w:tc>
          <w:tcPr>
            <w:tcW w:w="960" w:type="dxa"/>
            <w:noWrap/>
            <w:hideMark/>
          </w:tcPr>
          <w:p w14:paraId="22D6613B" w14:textId="77777777" w:rsidR="009623F3" w:rsidRPr="009623F3" w:rsidRDefault="009623F3" w:rsidP="009623F3">
            <w:r w:rsidRPr="009623F3">
              <w:t>-0.00454</w:t>
            </w:r>
          </w:p>
        </w:tc>
        <w:tc>
          <w:tcPr>
            <w:tcW w:w="960" w:type="dxa"/>
            <w:noWrap/>
            <w:hideMark/>
          </w:tcPr>
          <w:p w14:paraId="155CCBCF" w14:textId="77777777" w:rsidR="009623F3" w:rsidRPr="009623F3" w:rsidRDefault="009623F3" w:rsidP="009623F3">
            <w:r w:rsidRPr="009623F3">
              <w:t>-0.00412</w:t>
            </w:r>
          </w:p>
        </w:tc>
        <w:tc>
          <w:tcPr>
            <w:tcW w:w="960" w:type="dxa"/>
            <w:noWrap/>
            <w:hideMark/>
          </w:tcPr>
          <w:p w14:paraId="24038098" w14:textId="77777777" w:rsidR="009623F3" w:rsidRPr="009623F3" w:rsidRDefault="009623F3" w:rsidP="009623F3">
            <w:r w:rsidRPr="009623F3">
              <w:t>-0.00398</w:t>
            </w:r>
          </w:p>
        </w:tc>
        <w:tc>
          <w:tcPr>
            <w:tcW w:w="960" w:type="dxa"/>
            <w:noWrap/>
            <w:hideMark/>
          </w:tcPr>
          <w:p w14:paraId="35690A21" w14:textId="77777777" w:rsidR="009623F3" w:rsidRPr="009623F3" w:rsidRDefault="009623F3" w:rsidP="009623F3">
            <w:r w:rsidRPr="009623F3">
              <w:t>-0.02153</w:t>
            </w:r>
          </w:p>
        </w:tc>
      </w:tr>
      <w:tr w:rsidR="009623F3" w:rsidRPr="009623F3" w14:paraId="2E68E683" w14:textId="77777777" w:rsidTr="009623F3">
        <w:trPr>
          <w:trHeight w:val="288"/>
        </w:trPr>
        <w:tc>
          <w:tcPr>
            <w:tcW w:w="960" w:type="dxa"/>
            <w:noWrap/>
            <w:hideMark/>
          </w:tcPr>
          <w:p w14:paraId="07CE021D" w14:textId="77777777" w:rsidR="009623F3" w:rsidRPr="009623F3" w:rsidRDefault="009623F3" w:rsidP="009623F3">
            <w:r w:rsidRPr="009623F3">
              <w:t>1.70E-05</w:t>
            </w:r>
          </w:p>
        </w:tc>
        <w:tc>
          <w:tcPr>
            <w:tcW w:w="960" w:type="dxa"/>
            <w:noWrap/>
            <w:hideMark/>
          </w:tcPr>
          <w:p w14:paraId="0533BADA" w14:textId="77777777" w:rsidR="009623F3" w:rsidRPr="009623F3" w:rsidRDefault="009623F3" w:rsidP="009623F3">
            <w:r w:rsidRPr="009623F3">
              <w:t>-0.03576</w:t>
            </w:r>
          </w:p>
        </w:tc>
        <w:tc>
          <w:tcPr>
            <w:tcW w:w="960" w:type="dxa"/>
            <w:noWrap/>
            <w:hideMark/>
          </w:tcPr>
          <w:p w14:paraId="2C93E608" w14:textId="77777777" w:rsidR="009623F3" w:rsidRPr="009623F3" w:rsidRDefault="009623F3" w:rsidP="009623F3">
            <w:r w:rsidRPr="009623F3">
              <w:t>-0.04812</w:t>
            </w:r>
          </w:p>
        </w:tc>
        <w:tc>
          <w:tcPr>
            <w:tcW w:w="960" w:type="dxa"/>
            <w:noWrap/>
            <w:hideMark/>
          </w:tcPr>
          <w:p w14:paraId="40EC9A85" w14:textId="77777777" w:rsidR="009623F3" w:rsidRPr="009623F3" w:rsidRDefault="009623F3" w:rsidP="009623F3">
            <w:r w:rsidRPr="009623F3">
              <w:t>-0.04538</w:t>
            </w:r>
          </w:p>
        </w:tc>
        <w:tc>
          <w:tcPr>
            <w:tcW w:w="960" w:type="dxa"/>
            <w:noWrap/>
            <w:hideMark/>
          </w:tcPr>
          <w:p w14:paraId="4FF0C372" w14:textId="77777777" w:rsidR="009623F3" w:rsidRPr="009623F3" w:rsidRDefault="009623F3" w:rsidP="009623F3">
            <w:r w:rsidRPr="009623F3">
              <w:t>-0.03792</w:t>
            </w:r>
          </w:p>
        </w:tc>
        <w:tc>
          <w:tcPr>
            <w:tcW w:w="960" w:type="dxa"/>
            <w:noWrap/>
            <w:hideMark/>
          </w:tcPr>
          <w:p w14:paraId="6286D22A" w14:textId="77777777" w:rsidR="009623F3" w:rsidRPr="009623F3" w:rsidRDefault="009623F3" w:rsidP="009623F3">
            <w:r w:rsidRPr="009623F3">
              <w:t>-0.03822</w:t>
            </w:r>
          </w:p>
        </w:tc>
        <w:tc>
          <w:tcPr>
            <w:tcW w:w="960" w:type="dxa"/>
            <w:noWrap/>
            <w:hideMark/>
          </w:tcPr>
          <w:p w14:paraId="693988B8" w14:textId="77777777" w:rsidR="009623F3" w:rsidRPr="009623F3" w:rsidRDefault="009623F3" w:rsidP="009623F3">
            <w:r w:rsidRPr="009623F3">
              <w:t>-0.03351</w:t>
            </w:r>
          </w:p>
        </w:tc>
        <w:tc>
          <w:tcPr>
            <w:tcW w:w="960" w:type="dxa"/>
            <w:noWrap/>
            <w:hideMark/>
          </w:tcPr>
          <w:p w14:paraId="5F3EF786" w14:textId="77777777" w:rsidR="009623F3" w:rsidRPr="009623F3" w:rsidRDefault="009623F3" w:rsidP="009623F3">
            <w:r w:rsidRPr="009623F3">
              <w:t>-0.00666</w:t>
            </w:r>
          </w:p>
        </w:tc>
        <w:tc>
          <w:tcPr>
            <w:tcW w:w="960" w:type="dxa"/>
            <w:noWrap/>
            <w:hideMark/>
          </w:tcPr>
          <w:p w14:paraId="0DAAB31D" w14:textId="77777777" w:rsidR="009623F3" w:rsidRPr="009623F3" w:rsidRDefault="009623F3" w:rsidP="009623F3">
            <w:r w:rsidRPr="009623F3">
              <w:t>-0.00554</w:t>
            </w:r>
          </w:p>
        </w:tc>
        <w:tc>
          <w:tcPr>
            <w:tcW w:w="960" w:type="dxa"/>
            <w:noWrap/>
            <w:hideMark/>
          </w:tcPr>
          <w:p w14:paraId="68A6146F" w14:textId="77777777" w:rsidR="009623F3" w:rsidRPr="009623F3" w:rsidRDefault="009623F3" w:rsidP="009623F3">
            <w:r w:rsidRPr="009623F3">
              <w:t>-0.00508</w:t>
            </w:r>
          </w:p>
        </w:tc>
        <w:tc>
          <w:tcPr>
            <w:tcW w:w="960" w:type="dxa"/>
            <w:noWrap/>
            <w:hideMark/>
          </w:tcPr>
          <w:p w14:paraId="466AC94E" w14:textId="77777777" w:rsidR="009623F3" w:rsidRPr="009623F3" w:rsidRDefault="009623F3" w:rsidP="009623F3">
            <w:r w:rsidRPr="009623F3">
              <w:t>-0.00493</w:t>
            </w:r>
          </w:p>
        </w:tc>
        <w:tc>
          <w:tcPr>
            <w:tcW w:w="960" w:type="dxa"/>
            <w:noWrap/>
            <w:hideMark/>
          </w:tcPr>
          <w:p w14:paraId="09B98D28" w14:textId="77777777" w:rsidR="009623F3" w:rsidRPr="009623F3" w:rsidRDefault="009623F3" w:rsidP="009623F3">
            <w:r w:rsidRPr="009623F3">
              <w:t>-0.02611</w:t>
            </w:r>
          </w:p>
        </w:tc>
      </w:tr>
      <w:tr w:rsidR="009623F3" w:rsidRPr="009623F3" w14:paraId="067B6F85" w14:textId="77777777" w:rsidTr="009623F3">
        <w:trPr>
          <w:trHeight w:val="288"/>
        </w:trPr>
        <w:tc>
          <w:tcPr>
            <w:tcW w:w="960" w:type="dxa"/>
            <w:noWrap/>
            <w:hideMark/>
          </w:tcPr>
          <w:p w14:paraId="09600529" w14:textId="77777777" w:rsidR="009623F3" w:rsidRPr="009623F3" w:rsidRDefault="009623F3" w:rsidP="009623F3">
            <w:r w:rsidRPr="009623F3">
              <w:t>1.80E-05</w:t>
            </w:r>
          </w:p>
        </w:tc>
        <w:tc>
          <w:tcPr>
            <w:tcW w:w="960" w:type="dxa"/>
            <w:noWrap/>
            <w:hideMark/>
          </w:tcPr>
          <w:p w14:paraId="43B2BA01" w14:textId="77777777" w:rsidR="009623F3" w:rsidRPr="009623F3" w:rsidRDefault="009623F3" w:rsidP="009623F3">
            <w:r w:rsidRPr="009623F3">
              <w:t>-0.04251</w:t>
            </w:r>
          </w:p>
        </w:tc>
        <w:tc>
          <w:tcPr>
            <w:tcW w:w="960" w:type="dxa"/>
            <w:noWrap/>
            <w:hideMark/>
          </w:tcPr>
          <w:p w14:paraId="3A969679" w14:textId="77777777" w:rsidR="009623F3" w:rsidRPr="009623F3" w:rsidRDefault="009623F3" w:rsidP="009623F3">
            <w:r w:rsidRPr="009623F3">
              <w:t>-0.05554</w:t>
            </w:r>
          </w:p>
        </w:tc>
        <w:tc>
          <w:tcPr>
            <w:tcW w:w="960" w:type="dxa"/>
            <w:noWrap/>
            <w:hideMark/>
          </w:tcPr>
          <w:p w14:paraId="3E177F31" w14:textId="77777777" w:rsidR="009623F3" w:rsidRPr="009623F3" w:rsidRDefault="009623F3" w:rsidP="009623F3">
            <w:r w:rsidRPr="009623F3">
              <w:t>-0.05258</w:t>
            </w:r>
          </w:p>
        </w:tc>
        <w:tc>
          <w:tcPr>
            <w:tcW w:w="960" w:type="dxa"/>
            <w:noWrap/>
            <w:hideMark/>
          </w:tcPr>
          <w:p w14:paraId="26774F79" w14:textId="77777777" w:rsidR="009623F3" w:rsidRPr="009623F3" w:rsidRDefault="009623F3" w:rsidP="009623F3">
            <w:r w:rsidRPr="009623F3">
              <w:t>-0.04485</w:t>
            </w:r>
          </w:p>
        </w:tc>
        <w:tc>
          <w:tcPr>
            <w:tcW w:w="960" w:type="dxa"/>
            <w:noWrap/>
            <w:hideMark/>
          </w:tcPr>
          <w:p w14:paraId="4A30922C" w14:textId="77777777" w:rsidR="009623F3" w:rsidRPr="009623F3" w:rsidRDefault="009623F3" w:rsidP="009623F3">
            <w:r w:rsidRPr="009623F3">
              <w:t>-0.04539</w:t>
            </w:r>
          </w:p>
        </w:tc>
        <w:tc>
          <w:tcPr>
            <w:tcW w:w="960" w:type="dxa"/>
            <w:noWrap/>
            <w:hideMark/>
          </w:tcPr>
          <w:p w14:paraId="44648B2F" w14:textId="77777777" w:rsidR="009623F3" w:rsidRPr="009623F3" w:rsidRDefault="009623F3" w:rsidP="009623F3">
            <w:r w:rsidRPr="009623F3">
              <w:t>-0.04042</w:t>
            </w:r>
          </w:p>
        </w:tc>
        <w:tc>
          <w:tcPr>
            <w:tcW w:w="960" w:type="dxa"/>
            <w:noWrap/>
            <w:hideMark/>
          </w:tcPr>
          <w:p w14:paraId="603C64D0" w14:textId="77777777" w:rsidR="009623F3" w:rsidRPr="009623F3" w:rsidRDefault="009623F3" w:rsidP="009623F3">
            <w:r w:rsidRPr="009623F3">
              <w:t>-0.00802</w:t>
            </w:r>
          </w:p>
        </w:tc>
        <w:tc>
          <w:tcPr>
            <w:tcW w:w="960" w:type="dxa"/>
            <w:noWrap/>
            <w:hideMark/>
          </w:tcPr>
          <w:p w14:paraId="07F45822" w14:textId="77777777" w:rsidR="009623F3" w:rsidRPr="009623F3" w:rsidRDefault="009623F3" w:rsidP="009623F3">
            <w:r w:rsidRPr="009623F3">
              <w:t>-0.00663</w:t>
            </w:r>
          </w:p>
        </w:tc>
        <w:tc>
          <w:tcPr>
            <w:tcW w:w="960" w:type="dxa"/>
            <w:noWrap/>
            <w:hideMark/>
          </w:tcPr>
          <w:p w14:paraId="43E5B84A" w14:textId="77777777" w:rsidR="009623F3" w:rsidRPr="009623F3" w:rsidRDefault="009623F3" w:rsidP="009623F3">
            <w:r w:rsidRPr="009623F3">
              <w:t>-0.00612</w:t>
            </w:r>
          </w:p>
        </w:tc>
        <w:tc>
          <w:tcPr>
            <w:tcW w:w="960" w:type="dxa"/>
            <w:noWrap/>
            <w:hideMark/>
          </w:tcPr>
          <w:p w14:paraId="5EDBC19A" w14:textId="77777777" w:rsidR="009623F3" w:rsidRPr="009623F3" w:rsidRDefault="009623F3" w:rsidP="009623F3">
            <w:r w:rsidRPr="009623F3">
              <w:t>-0.00596</w:t>
            </w:r>
          </w:p>
        </w:tc>
        <w:tc>
          <w:tcPr>
            <w:tcW w:w="960" w:type="dxa"/>
            <w:noWrap/>
            <w:hideMark/>
          </w:tcPr>
          <w:p w14:paraId="2F9F1F2B" w14:textId="77777777" w:rsidR="009623F3" w:rsidRPr="009623F3" w:rsidRDefault="009623F3" w:rsidP="009623F3">
            <w:r w:rsidRPr="009623F3">
              <w:t>-0.0308</w:t>
            </w:r>
          </w:p>
        </w:tc>
      </w:tr>
      <w:tr w:rsidR="009623F3" w:rsidRPr="009623F3" w14:paraId="41EB5EFC" w14:textId="77777777" w:rsidTr="009623F3">
        <w:trPr>
          <w:trHeight w:val="288"/>
        </w:trPr>
        <w:tc>
          <w:tcPr>
            <w:tcW w:w="960" w:type="dxa"/>
            <w:noWrap/>
            <w:hideMark/>
          </w:tcPr>
          <w:p w14:paraId="4871EBF3" w14:textId="77777777" w:rsidR="009623F3" w:rsidRPr="009623F3" w:rsidRDefault="009623F3" w:rsidP="009623F3">
            <w:r w:rsidRPr="009623F3">
              <w:t>1.90E-05</w:t>
            </w:r>
          </w:p>
        </w:tc>
        <w:tc>
          <w:tcPr>
            <w:tcW w:w="960" w:type="dxa"/>
            <w:noWrap/>
            <w:hideMark/>
          </w:tcPr>
          <w:p w14:paraId="5575B0AD" w14:textId="77777777" w:rsidR="009623F3" w:rsidRPr="009623F3" w:rsidRDefault="009623F3" w:rsidP="009623F3">
            <w:r w:rsidRPr="009623F3">
              <w:t>-0.04938</w:t>
            </w:r>
          </w:p>
        </w:tc>
        <w:tc>
          <w:tcPr>
            <w:tcW w:w="960" w:type="dxa"/>
            <w:noWrap/>
            <w:hideMark/>
          </w:tcPr>
          <w:p w14:paraId="1F07D02A" w14:textId="77777777" w:rsidR="009623F3" w:rsidRPr="009623F3" w:rsidRDefault="009623F3" w:rsidP="009623F3">
            <w:r w:rsidRPr="009623F3">
              <w:t>-0.06291</w:t>
            </w:r>
          </w:p>
        </w:tc>
        <w:tc>
          <w:tcPr>
            <w:tcW w:w="960" w:type="dxa"/>
            <w:noWrap/>
            <w:hideMark/>
          </w:tcPr>
          <w:p w14:paraId="09C9A3A4" w14:textId="77777777" w:rsidR="009623F3" w:rsidRPr="009623F3" w:rsidRDefault="009623F3" w:rsidP="009623F3">
            <w:r w:rsidRPr="009623F3">
              <w:t>-0.05974</w:t>
            </w:r>
          </w:p>
        </w:tc>
        <w:tc>
          <w:tcPr>
            <w:tcW w:w="960" w:type="dxa"/>
            <w:noWrap/>
            <w:hideMark/>
          </w:tcPr>
          <w:p w14:paraId="17978FE4" w14:textId="77777777" w:rsidR="009623F3" w:rsidRPr="009623F3" w:rsidRDefault="009623F3" w:rsidP="009623F3">
            <w:r w:rsidRPr="009623F3">
              <w:t>-0.05187</w:t>
            </w:r>
          </w:p>
        </w:tc>
        <w:tc>
          <w:tcPr>
            <w:tcW w:w="960" w:type="dxa"/>
            <w:noWrap/>
            <w:hideMark/>
          </w:tcPr>
          <w:p w14:paraId="2C77D1FB" w14:textId="77777777" w:rsidR="009623F3" w:rsidRPr="009623F3" w:rsidRDefault="009623F3" w:rsidP="009623F3">
            <w:r w:rsidRPr="009623F3">
              <w:t>-0.05269</w:t>
            </w:r>
          </w:p>
        </w:tc>
        <w:tc>
          <w:tcPr>
            <w:tcW w:w="960" w:type="dxa"/>
            <w:noWrap/>
            <w:hideMark/>
          </w:tcPr>
          <w:p w14:paraId="0BBF4DD9" w14:textId="77777777" w:rsidR="009623F3" w:rsidRPr="009623F3" w:rsidRDefault="009623F3" w:rsidP="009623F3">
            <w:r w:rsidRPr="009623F3">
              <w:t>-0.04745</w:t>
            </w:r>
          </w:p>
        </w:tc>
        <w:tc>
          <w:tcPr>
            <w:tcW w:w="960" w:type="dxa"/>
            <w:noWrap/>
            <w:hideMark/>
          </w:tcPr>
          <w:p w14:paraId="451A3222" w14:textId="77777777" w:rsidR="009623F3" w:rsidRPr="009623F3" w:rsidRDefault="009623F3" w:rsidP="009623F3">
            <w:r w:rsidRPr="009623F3">
              <w:t>-0.01073</w:t>
            </w:r>
          </w:p>
        </w:tc>
        <w:tc>
          <w:tcPr>
            <w:tcW w:w="960" w:type="dxa"/>
            <w:noWrap/>
            <w:hideMark/>
          </w:tcPr>
          <w:p w14:paraId="190213F4" w14:textId="77777777" w:rsidR="009623F3" w:rsidRPr="009623F3" w:rsidRDefault="009623F3" w:rsidP="009623F3">
            <w:r w:rsidRPr="009623F3">
              <w:t>-0.00782</w:t>
            </w:r>
          </w:p>
        </w:tc>
        <w:tc>
          <w:tcPr>
            <w:tcW w:w="960" w:type="dxa"/>
            <w:noWrap/>
            <w:hideMark/>
          </w:tcPr>
          <w:p w14:paraId="7FC423B2" w14:textId="77777777" w:rsidR="009623F3" w:rsidRPr="009623F3" w:rsidRDefault="009623F3" w:rsidP="009623F3">
            <w:r w:rsidRPr="009623F3">
              <w:t>-0.00723</w:t>
            </w:r>
          </w:p>
        </w:tc>
        <w:tc>
          <w:tcPr>
            <w:tcW w:w="960" w:type="dxa"/>
            <w:noWrap/>
            <w:hideMark/>
          </w:tcPr>
          <w:p w14:paraId="229A5C60" w14:textId="77777777" w:rsidR="009623F3" w:rsidRPr="009623F3" w:rsidRDefault="009623F3" w:rsidP="009623F3">
            <w:r w:rsidRPr="009623F3">
              <w:t>-0.00705</w:t>
            </w:r>
          </w:p>
        </w:tc>
        <w:tc>
          <w:tcPr>
            <w:tcW w:w="960" w:type="dxa"/>
            <w:noWrap/>
            <w:hideMark/>
          </w:tcPr>
          <w:p w14:paraId="16D69A55" w14:textId="77777777" w:rsidR="009623F3" w:rsidRPr="009623F3" w:rsidRDefault="009623F3" w:rsidP="009623F3">
            <w:r w:rsidRPr="009623F3">
              <w:t>-0.03569</w:t>
            </w:r>
          </w:p>
        </w:tc>
      </w:tr>
      <w:tr w:rsidR="009623F3" w:rsidRPr="009623F3" w14:paraId="04C865BE" w14:textId="77777777" w:rsidTr="009623F3">
        <w:trPr>
          <w:trHeight w:val="288"/>
        </w:trPr>
        <w:tc>
          <w:tcPr>
            <w:tcW w:w="960" w:type="dxa"/>
            <w:noWrap/>
            <w:hideMark/>
          </w:tcPr>
          <w:p w14:paraId="7DA7B48C" w14:textId="77777777" w:rsidR="009623F3" w:rsidRPr="009623F3" w:rsidRDefault="009623F3" w:rsidP="009623F3">
            <w:r w:rsidRPr="009623F3">
              <w:t>2.00E-05</w:t>
            </w:r>
          </w:p>
        </w:tc>
        <w:tc>
          <w:tcPr>
            <w:tcW w:w="960" w:type="dxa"/>
            <w:noWrap/>
            <w:hideMark/>
          </w:tcPr>
          <w:p w14:paraId="25C6583F" w14:textId="77777777" w:rsidR="009623F3" w:rsidRPr="009623F3" w:rsidRDefault="009623F3" w:rsidP="009623F3">
            <w:r w:rsidRPr="009623F3">
              <w:t>-0.05636</w:t>
            </w:r>
          </w:p>
        </w:tc>
        <w:tc>
          <w:tcPr>
            <w:tcW w:w="960" w:type="dxa"/>
            <w:noWrap/>
            <w:hideMark/>
          </w:tcPr>
          <w:p w14:paraId="45342641" w14:textId="77777777" w:rsidR="009623F3" w:rsidRPr="009623F3" w:rsidRDefault="009623F3" w:rsidP="009623F3">
            <w:r w:rsidRPr="009623F3">
              <w:t>-0.07023</w:t>
            </w:r>
          </w:p>
        </w:tc>
        <w:tc>
          <w:tcPr>
            <w:tcW w:w="960" w:type="dxa"/>
            <w:noWrap/>
            <w:hideMark/>
          </w:tcPr>
          <w:p w14:paraId="7CAC5C62" w14:textId="77777777" w:rsidR="009623F3" w:rsidRPr="009623F3" w:rsidRDefault="009623F3" w:rsidP="009623F3">
            <w:r w:rsidRPr="009623F3">
              <w:t>-0.06685</w:t>
            </w:r>
          </w:p>
        </w:tc>
        <w:tc>
          <w:tcPr>
            <w:tcW w:w="960" w:type="dxa"/>
            <w:noWrap/>
            <w:hideMark/>
          </w:tcPr>
          <w:p w14:paraId="7B611475" w14:textId="77777777" w:rsidR="009623F3" w:rsidRPr="009623F3" w:rsidRDefault="009623F3" w:rsidP="009623F3">
            <w:r w:rsidRPr="009623F3">
              <w:t>-0.05897</w:t>
            </w:r>
          </w:p>
        </w:tc>
        <w:tc>
          <w:tcPr>
            <w:tcW w:w="960" w:type="dxa"/>
            <w:noWrap/>
            <w:hideMark/>
          </w:tcPr>
          <w:p w14:paraId="565ACC41" w14:textId="77777777" w:rsidR="009623F3" w:rsidRPr="009623F3" w:rsidRDefault="009623F3" w:rsidP="009623F3">
            <w:r w:rsidRPr="009623F3">
              <w:t>-0.0601</w:t>
            </w:r>
          </w:p>
        </w:tc>
        <w:tc>
          <w:tcPr>
            <w:tcW w:w="960" w:type="dxa"/>
            <w:noWrap/>
            <w:hideMark/>
          </w:tcPr>
          <w:p w14:paraId="745ACE46" w14:textId="77777777" w:rsidR="009623F3" w:rsidRPr="009623F3" w:rsidRDefault="009623F3" w:rsidP="009623F3">
            <w:r w:rsidRPr="009623F3">
              <w:t>-0.05459</w:t>
            </w:r>
          </w:p>
        </w:tc>
        <w:tc>
          <w:tcPr>
            <w:tcW w:w="960" w:type="dxa"/>
            <w:noWrap/>
            <w:hideMark/>
          </w:tcPr>
          <w:p w14:paraId="5AA84C83" w14:textId="77777777" w:rsidR="009623F3" w:rsidRPr="009623F3" w:rsidRDefault="009623F3" w:rsidP="009623F3">
            <w:r w:rsidRPr="009623F3">
              <w:t>-0.0164</w:t>
            </w:r>
          </w:p>
        </w:tc>
        <w:tc>
          <w:tcPr>
            <w:tcW w:w="960" w:type="dxa"/>
            <w:noWrap/>
            <w:hideMark/>
          </w:tcPr>
          <w:p w14:paraId="058C2BD0" w14:textId="77777777" w:rsidR="009623F3" w:rsidRPr="009623F3" w:rsidRDefault="009623F3" w:rsidP="009623F3">
            <w:r w:rsidRPr="009623F3">
              <w:t>-0.00917</w:t>
            </w:r>
          </w:p>
        </w:tc>
        <w:tc>
          <w:tcPr>
            <w:tcW w:w="960" w:type="dxa"/>
            <w:noWrap/>
            <w:hideMark/>
          </w:tcPr>
          <w:p w14:paraId="6D798574" w14:textId="77777777" w:rsidR="009623F3" w:rsidRPr="009623F3" w:rsidRDefault="009623F3" w:rsidP="009623F3">
            <w:r w:rsidRPr="009623F3">
              <w:t>-0.00844</w:t>
            </w:r>
          </w:p>
        </w:tc>
        <w:tc>
          <w:tcPr>
            <w:tcW w:w="960" w:type="dxa"/>
            <w:noWrap/>
            <w:hideMark/>
          </w:tcPr>
          <w:p w14:paraId="6A01AA80" w14:textId="77777777" w:rsidR="009623F3" w:rsidRPr="009623F3" w:rsidRDefault="009623F3" w:rsidP="009623F3">
            <w:r w:rsidRPr="009623F3">
              <w:t>-0.00823</w:t>
            </w:r>
          </w:p>
        </w:tc>
        <w:tc>
          <w:tcPr>
            <w:tcW w:w="960" w:type="dxa"/>
            <w:noWrap/>
            <w:hideMark/>
          </w:tcPr>
          <w:p w14:paraId="5CF6D7F9" w14:textId="77777777" w:rsidR="009623F3" w:rsidRPr="009623F3" w:rsidRDefault="009623F3" w:rsidP="009623F3">
            <w:r w:rsidRPr="009623F3">
              <w:t>-0.04093</w:t>
            </w:r>
          </w:p>
        </w:tc>
      </w:tr>
      <w:tr w:rsidR="009623F3" w:rsidRPr="009623F3" w14:paraId="044B3C66" w14:textId="77777777" w:rsidTr="009623F3">
        <w:trPr>
          <w:trHeight w:val="288"/>
        </w:trPr>
        <w:tc>
          <w:tcPr>
            <w:tcW w:w="960" w:type="dxa"/>
            <w:noWrap/>
            <w:hideMark/>
          </w:tcPr>
          <w:p w14:paraId="16F3EE49" w14:textId="77777777" w:rsidR="009623F3" w:rsidRPr="009623F3" w:rsidRDefault="009623F3" w:rsidP="009623F3">
            <w:r w:rsidRPr="009623F3">
              <w:t>2.10E-05</w:t>
            </w:r>
          </w:p>
        </w:tc>
        <w:tc>
          <w:tcPr>
            <w:tcW w:w="960" w:type="dxa"/>
            <w:noWrap/>
            <w:hideMark/>
          </w:tcPr>
          <w:p w14:paraId="27092C34" w14:textId="77777777" w:rsidR="009623F3" w:rsidRPr="009623F3" w:rsidRDefault="009623F3" w:rsidP="009623F3">
            <w:r w:rsidRPr="009623F3">
              <w:t>-0.06338</w:t>
            </w:r>
          </w:p>
        </w:tc>
        <w:tc>
          <w:tcPr>
            <w:tcW w:w="960" w:type="dxa"/>
            <w:noWrap/>
            <w:hideMark/>
          </w:tcPr>
          <w:p w14:paraId="25F19DE2" w14:textId="77777777" w:rsidR="009623F3" w:rsidRPr="009623F3" w:rsidRDefault="009623F3" w:rsidP="009623F3">
            <w:r w:rsidRPr="009623F3">
              <w:t>-0.07748</w:t>
            </w:r>
          </w:p>
        </w:tc>
        <w:tc>
          <w:tcPr>
            <w:tcW w:w="960" w:type="dxa"/>
            <w:noWrap/>
            <w:hideMark/>
          </w:tcPr>
          <w:p w14:paraId="4142BC85" w14:textId="77777777" w:rsidR="009623F3" w:rsidRPr="009623F3" w:rsidRDefault="009623F3" w:rsidP="009623F3">
            <w:r w:rsidRPr="009623F3">
              <w:t>-0.07389</w:t>
            </w:r>
          </w:p>
        </w:tc>
        <w:tc>
          <w:tcPr>
            <w:tcW w:w="960" w:type="dxa"/>
            <w:noWrap/>
            <w:hideMark/>
          </w:tcPr>
          <w:p w14:paraId="384716DB" w14:textId="77777777" w:rsidR="009623F3" w:rsidRPr="009623F3" w:rsidRDefault="009623F3" w:rsidP="009623F3">
            <w:r w:rsidRPr="009623F3">
              <w:t>-0.06611</w:t>
            </w:r>
          </w:p>
        </w:tc>
        <w:tc>
          <w:tcPr>
            <w:tcW w:w="960" w:type="dxa"/>
            <w:noWrap/>
            <w:hideMark/>
          </w:tcPr>
          <w:p w14:paraId="1A448F8D" w14:textId="77777777" w:rsidR="009623F3" w:rsidRPr="009623F3" w:rsidRDefault="009623F3" w:rsidP="009623F3">
            <w:r w:rsidRPr="009623F3">
              <w:t>-0.06757</w:t>
            </w:r>
          </w:p>
        </w:tc>
        <w:tc>
          <w:tcPr>
            <w:tcW w:w="960" w:type="dxa"/>
            <w:noWrap/>
            <w:hideMark/>
          </w:tcPr>
          <w:p w14:paraId="5343CC58" w14:textId="77777777" w:rsidR="009623F3" w:rsidRPr="009623F3" w:rsidRDefault="009623F3" w:rsidP="009623F3">
            <w:r w:rsidRPr="009623F3">
              <w:t>-0.06176</w:t>
            </w:r>
          </w:p>
        </w:tc>
        <w:tc>
          <w:tcPr>
            <w:tcW w:w="960" w:type="dxa"/>
            <w:noWrap/>
            <w:hideMark/>
          </w:tcPr>
          <w:p w14:paraId="6B0327AE" w14:textId="77777777" w:rsidR="009623F3" w:rsidRPr="009623F3" w:rsidRDefault="009623F3" w:rsidP="009623F3">
            <w:r w:rsidRPr="009623F3">
              <w:t>-0.02353</w:t>
            </w:r>
          </w:p>
        </w:tc>
        <w:tc>
          <w:tcPr>
            <w:tcW w:w="960" w:type="dxa"/>
            <w:noWrap/>
            <w:hideMark/>
          </w:tcPr>
          <w:p w14:paraId="731624A3" w14:textId="77777777" w:rsidR="009623F3" w:rsidRPr="009623F3" w:rsidRDefault="009623F3" w:rsidP="009623F3">
            <w:r w:rsidRPr="009623F3">
              <w:t>-0.01107</w:t>
            </w:r>
          </w:p>
        </w:tc>
        <w:tc>
          <w:tcPr>
            <w:tcW w:w="960" w:type="dxa"/>
            <w:noWrap/>
            <w:hideMark/>
          </w:tcPr>
          <w:p w14:paraId="338866BE" w14:textId="77777777" w:rsidR="009623F3" w:rsidRPr="009623F3" w:rsidRDefault="009623F3" w:rsidP="009623F3">
            <w:r w:rsidRPr="009623F3">
              <w:t>-0.00982</w:t>
            </w:r>
          </w:p>
        </w:tc>
        <w:tc>
          <w:tcPr>
            <w:tcW w:w="960" w:type="dxa"/>
            <w:noWrap/>
            <w:hideMark/>
          </w:tcPr>
          <w:p w14:paraId="12DA65A9" w14:textId="77777777" w:rsidR="009623F3" w:rsidRPr="009623F3" w:rsidRDefault="009623F3" w:rsidP="009623F3">
            <w:r w:rsidRPr="009623F3">
              <w:t>-0.00957</w:t>
            </w:r>
          </w:p>
        </w:tc>
        <w:tc>
          <w:tcPr>
            <w:tcW w:w="960" w:type="dxa"/>
            <w:noWrap/>
            <w:hideMark/>
          </w:tcPr>
          <w:p w14:paraId="5F7AC7AE" w14:textId="77777777" w:rsidR="009623F3" w:rsidRPr="009623F3" w:rsidRDefault="009623F3" w:rsidP="009623F3">
            <w:r w:rsidRPr="009623F3">
              <w:t>-0.04642</w:t>
            </w:r>
          </w:p>
        </w:tc>
      </w:tr>
      <w:tr w:rsidR="009623F3" w:rsidRPr="009623F3" w14:paraId="256E13E9" w14:textId="77777777" w:rsidTr="009623F3">
        <w:trPr>
          <w:trHeight w:val="288"/>
        </w:trPr>
        <w:tc>
          <w:tcPr>
            <w:tcW w:w="960" w:type="dxa"/>
            <w:noWrap/>
            <w:hideMark/>
          </w:tcPr>
          <w:p w14:paraId="5558D4E5" w14:textId="77777777" w:rsidR="009623F3" w:rsidRPr="009623F3" w:rsidRDefault="009623F3" w:rsidP="009623F3">
            <w:r w:rsidRPr="009623F3">
              <w:t>2.20E-05</w:t>
            </w:r>
          </w:p>
        </w:tc>
        <w:tc>
          <w:tcPr>
            <w:tcW w:w="960" w:type="dxa"/>
            <w:noWrap/>
            <w:hideMark/>
          </w:tcPr>
          <w:p w14:paraId="4BEC25BD" w14:textId="77777777" w:rsidR="009623F3" w:rsidRPr="009623F3" w:rsidRDefault="009623F3" w:rsidP="009623F3">
            <w:r w:rsidRPr="009623F3">
              <w:t>-0.07042</w:t>
            </w:r>
          </w:p>
        </w:tc>
        <w:tc>
          <w:tcPr>
            <w:tcW w:w="960" w:type="dxa"/>
            <w:noWrap/>
            <w:hideMark/>
          </w:tcPr>
          <w:p w14:paraId="3D70A79D" w14:textId="77777777" w:rsidR="009623F3" w:rsidRPr="009623F3" w:rsidRDefault="009623F3" w:rsidP="009623F3">
            <w:r w:rsidRPr="009623F3">
              <w:t>-0.08479</w:t>
            </w:r>
          </w:p>
        </w:tc>
        <w:tc>
          <w:tcPr>
            <w:tcW w:w="960" w:type="dxa"/>
            <w:noWrap/>
            <w:hideMark/>
          </w:tcPr>
          <w:p w14:paraId="25DB17B7" w14:textId="77777777" w:rsidR="009623F3" w:rsidRPr="009623F3" w:rsidRDefault="009623F3" w:rsidP="009623F3">
            <w:r w:rsidRPr="009623F3">
              <w:t>-0.08105</w:t>
            </w:r>
          </w:p>
        </w:tc>
        <w:tc>
          <w:tcPr>
            <w:tcW w:w="960" w:type="dxa"/>
            <w:noWrap/>
            <w:hideMark/>
          </w:tcPr>
          <w:p w14:paraId="61298D9D" w14:textId="77777777" w:rsidR="009623F3" w:rsidRPr="009623F3" w:rsidRDefault="009623F3" w:rsidP="009623F3">
            <w:r w:rsidRPr="009623F3">
              <w:t>-0.07326</w:t>
            </w:r>
          </w:p>
        </w:tc>
        <w:tc>
          <w:tcPr>
            <w:tcW w:w="960" w:type="dxa"/>
            <w:noWrap/>
            <w:hideMark/>
          </w:tcPr>
          <w:p w14:paraId="122A9A7A" w14:textId="77777777" w:rsidR="009623F3" w:rsidRPr="009623F3" w:rsidRDefault="009623F3" w:rsidP="009623F3">
            <w:r w:rsidRPr="009623F3">
              <w:t>-0.07505</w:t>
            </w:r>
          </w:p>
        </w:tc>
        <w:tc>
          <w:tcPr>
            <w:tcW w:w="960" w:type="dxa"/>
            <w:noWrap/>
            <w:hideMark/>
          </w:tcPr>
          <w:p w14:paraId="0774F704" w14:textId="77777777" w:rsidR="009623F3" w:rsidRPr="009623F3" w:rsidRDefault="009623F3" w:rsidP="009623F3">
            <w:r w:rsidRPr="009623F3">
              <w:t>-0.06892</w:t>
            </w:r>
          </w:p>
        </w:tc>
        <w:tc>
          <w:tcPr>
            <w:tcW w:w="960" w:type="dxa"/>
            <w:noWrap/>
            <w:hideMark/>
          </w:tcPr>
          <w:p w14:paraId="2D350CE0" w14:textId="77777777" w:rsidR="009623F3" w:rsidRPr="009623F3" w:rsidRDefault="009623F3" w:rsidP="009623F3">
            <w:r w:rsidRPr="009623F3">
              <w:t>-0.03124</w:t>
            </w:r>
          </w:p>
        </w:tc>
        <w:tc>
          <w:tcPr>
            <w:tcW w:w="960" w:type="dxa"/>
            <w:noWrap/>
            <w:hideMark/>
          </w:tcPr>
          <w:p w14:paraId="673BBE98" w14:textId="77777777" w:rsidR="009623F3" w:rsidRPr="009623F3" w:rsidRDefault="009623F3" w:rsidP="009623F3">
            <w:r w:rsidRPr="009623F3">
              <w:t>-0.01617</w:t>
            </w:r>
          </w:p>
        </w:tc>
        <w:tc>
          <w:tcPr>
            <w:tcW w:w="960" w:type="dxa"/>
            <w:noWrap/>
            <w:hideMark/>
          </w:tcPr>
          <w:p w14:paraId="7A0BC986" w14:textId="77777777" w:rsidR="009623F3" w:rsidRPr="009623F3" w:rsidRDefault="009623F3" w:rsidP="009623F3">
            <w:r w:rsidRPr="009623F3">
              <w:t>-0.01189</w:t>
            </w:r>
          </w:p>
        </w:tc>
        <w:tc>
          <w:tcPr>
            <w:tcW w:w="960" w:type="dxa"/>
            <w:noWrap/>
            <w:hideMark/>
          </w:tcPr>
          <w:p w14:paraId="313F00A2" w14:textId="77777777" w:rsidR="009623F3" w:rsidRPr="009623F3" w:rsidRDefault="009623F3" w:rsidP="009623F3">
            <w:r w:rsidRPr="009623F3">
              <w:t>-0.01131</w:t>
            </w:r>
          </w:p>
        </w:tc>
        <w:tc>
          <w:tcPr>
            <w:tcW w:w="960" w:type="dxa"/>
            <w:noWrap/>
            <w:hideMark/>
          </w:tcPr>
          <w:p w14:paraId="59081081" w14:textId="77777777" w:rsidR="009623F3" w:rsidRPr="009623F3" w:rsidRDefault="009623F3" w:rsidP="009623F3">
            <w:r w:rsidRPr="009623F3">
              <w:t>-0.05241</w:t>
            </w:r>
          </w:p>
        </w:tc>
      </w:tr>
      <w:tr w:rsidR="009623F3" w:rsidRPr="009623F3" w14:paraId="29D05D03" w14:textId="77777777" w:rsidTr="009623F3">
        <w:trPr>
          <w:trHeight w:val="288"/>
        </w:trPr>
        <w:tc>
          <w:tcPr>
            <w:tcW w:w="960" w:type="dxa"/>
            <w:noWrap/>
            <w:hideMark/>
          </w:tcPr>
          <w:p w14:paraId="0AFE8C78" w14:textId="77777777" w:rsidR="009623F3" w:rsidRPr="009623F3" w:rsidRDefault="009623F3" w:rsidP="009623F3">
            <w:r w:rsidRPr="009623F3">
              <w:t>2.30E-05</w:t>
            </w:r>
          </w:p>
        </w:tc>
        <w:tc>
          <w:tcPr>
            <w:tcW w:w="960" w:type="dxa"/>
            <w:noWrap/>
            <w:hideMark/>
          </w:tcPr>
          <w:p w14:paraId="625F7B42" w14:textId="77777777" w:rsidR="009623F3" w:rsidRPr="009623F3" w:rsidRDefault="009623F3" w:rsidP="009623F3">
            <w:r w:rsidRPr="009623F3">
              <w:t>-0.07758</w:t>
            </w:r>
          </w:p>
        </w:tc>
        <w:tc>
          <w:tcPr>
            <w:tcW w:w="960" w:type="dxa"/>
            <w:noWrap/>
            <w:hideMark/>
          </w:tcPr>
          <w:p w14:paraId="04087E81" w14:textId="77777777" w:rsidR="009623F3" w:rsidRPr="009623F3" w:rsidRDefault="009623F3" w:rsidP="009623F3">
            <w:r w:rsidRPr="009623F3">
              <w:t>-0.09222</w:t>
            </w:r>
          </w:p>
        </w:tc>
        <w:tc>
          <w:tcPr>
            <w:tcW w:w="960" w:type="dxa"/>
            <w:noWrap/>
            <w:hideMark/>
          </w:tcPr>
          <w:p w14:paraId="54E9C113" w14:textId="77777777" w:rsidR="009623F3" w:rsidRPr="009623F3" w:rsidRDefault="009623F3" w:rsidP="009623F3">
            <w:r w:rsidRPr="009623F3">
              <w:t>-0.08827</w:t>
            </w:r>
          </w:p>
        </w:tc>
        <w:tc>
          <w:tcPr>
            <w:tcW w:w="960" w:type="dxa"/>
            <w:noWrap/>
            <w:hideMark/>
          </w:tcPr>
          <w:p w14:paraId="26A0E82B" w14:textId="77777777" w:rsidR="009623F3" w:rsidRPr="009623F3" w:rsidRDefault="009623F3" w:rsidP="009623F3">
            <w:r w:rsidRPr="009623F3">
              <w:t>-0.0805</w:t>
            </w:r>
          </w:p>
        </w:tc>
        <w:tc>
          <w:tcPr>
            <w:tcW w:w="960" w:type="dxa"/>
            <w:noWrap/>
            <w:hideMark/>
          </w:tcPr>
          <w:p w14:paraId="05F7938A" w14:textId="77777777" w:rsidR="009623F3" w:rsidRPr="009623F3" w:rsidRDefault="009623F3" w:rsidP="009623F3">
            <w:r w:rsidRPr="009623F3">
              <w:t>-0.08265</w:t>
            </w:r>
          </w:p>
        </w:tc>
        <w:tc>
          <w:tcPr>
            <w:tcW w:w="960" w:type="dxa"/>
            <w:noWrap/>
            <w:hideMark/>
          </w:tcPr>
          <w:p w14:paraId="05E3C76A" w14:textId="77777777" w:rsidR="009623F3" w:rsidRPr="009623F3" w:rsidRDefault="009623F3" w:rsidP="009623F3">
            <w:r w:rsidRPr="009623F3">
              <w:t>-0.07625</w:t>
            </w:r>
          </w:p>
        </w:tc>
        <w:tc>
          <w:tcPr>
            <w:tcW w:w="960" w:type="dxa"/>
            <w:noWrap/>
            <w:hideMark/>
          </w:tcPr>
          <w:p w14:paraId="0E65DC6B" w14:textId="77777777" w:rsidR="009623F3" w:rsidRPr="009623F3" w:rsidRDefault="009623F3" w:rsidP="009623F3">
            <w:r w:rsidRPr="009623F3">
              <w:t>-0.0394</w:t>
            </w:r>
          </w:p>
        </w:tc>
        <w:tc>
          <w:tcPr>
            <w:tcW w:w="960" w:type="dxa"/>
            <w:noWrap/>
            <w:hideMark/>
          </w:tcPr>
          <w:p w14:paraId="74C59D1B" w14:textId="77777777" w:rsidR="009623F3" w:rsidRPr="009623F3" w:rsidRDefault="009623F3" w:rsidP="009623F3">
            <w:r w:rsidRPr="009623F3">
              <w:t>-0.0237</w:t>
            </w:r>
          </w:p>
        </w:tc>
        <w:tc>
          <w:tcPr>
            <w:tcW w:w="960" w:type="dxa"/>
            <w:noWrap/>
            <w:hideMark/>
          </w:tcPr>
          <w:p w14:paraId="5C290367" w14:textId="77777777" w:rsidR="009623F3" w:rsidRPr="009623F3" w:rsidRDefault="009623F3" w:rsidP="009623F3">
            <w:r w:rsidRPr="009623F3">
              <w:t>-0.01732</w:t>
            </w:r>
          </w:p>
        </w:tc>
        <w:tc>
          <w:tcPr>
            <w:tcW w:w="960" w:type="dxa"/>
            <w:noWrap/>
            <w:hideMark/>
          </w:tcPr>
          <w:p w14:paraId="2C746428" w14:textId="77777777" w:rsidR="009623F3" w:rsidRPr="009623F3" w:rsidRDefault="009623F3" w:rsidP="009623F3">
            <w:r w:rsidRPr="009623F3">
              <w:t>-0.01525</w:t>
            </w:r>
          </w:p>
        </w:tc>
        <w:tc>
          <w:tcPr>
            <w:tcW w:w="960" w:type="dxa"/>
            <w:noWrap/>
            <w:hideMark/>
          </w:tcPr>
          <w:p w14:paraId="08330EED" w14:textId="77777777" w:rsidR="009623F3" w:rsidRPr="009623F3" w:rsidRDefault="009623F3" w:rsidP="009623F3">
            <w:r w:rsidRPr="009623F3">
              <w:t>-0.05931</w:t>
            </w:r>
          </w:p>
        </w:tc>
      </w:tr>
      <w:tr w:rsidR="009623F3" w:rsidRPr="009623F3" w14:paraId="559A6E6B" w14:textId="77777777" w:rsidTr="009623F3">
        <w:trPr>
          <w:trHeight w:val="288"/>
        </w:trPr>
        <w:tc>
          <w:tcPr>
            <w:tcW w:w="960" w:type="dxa"/>
            <w:noWrap/>
            <w:hideMark/>
          </w:tcPr>
          <w:p w14:paraId="398CF76F" w14:textId="77777777" w:rsidR="009623F3" w:rsidRPr="009623F3" w:rsidRDefault="009623F3" w:rsidP="009623F3">
            <w:r w:rsidRPr="009623F3">
              <w:t>2.40E-05</w:t>
            </w:r>
          </w:p>
        </w:tc>
        <w:tc>
          <w:tcPr>
            <w:tcW w:w="960" w:type="dxa"/>
            <w:noWrap/>
            <w:hideMark/>
          </w:tcPr>
          <w:p w14:paraId="6FFD31C4" w14:textId="77777777" w:rsidR="009623F3" w:rsidRPr="009623F3" w:rsidRDefault="009623F3" w:rsidP="009623F3">
            <w:r w:rsidRPr="009623F3">
              <w:t>-0.08477</w:t>
            </w:r>
          </w:p>
        </w:tc>
        <w:tc>
          <w:tcPr>
            <w:tcW w:w="960" w:type="dxa"/>
            <w:noWrap/>
            <w:hideMark/>
          </w:tcPr>
          <w:p w14:paraId="5F6B213D" w14:textId="77777777" w:rsidR="009623F3" w:rsidRPr="009623F3" w:rsidRDefault="009623F3" w:rsidP="009623F3">
            <w:r w:rsidRPr="009623F3">
              <w:t>-0.0996</w:t>
            </w:r>
          </w:p>
        </w:tc>
        <w:tc>
          <w:tcPr>
            <w:tcW w:w="960" w:type="dxa"/>
            <w:noWrap/>
            <w:hideMark/>
          </w:tcPr>
          <w:p w14:paraId="2BE716E0" w14:textId="77777777" w:rsidR="009623F3" w:rsidRPr="009623F3" w:rsidRDefault="009623F3" w:rsidP="009623F3">
            <w:r w:rsidRPr="009623F3">
              <w:t>-0.09543</w:t>
            </w:r>
          </w:p>
        </w:tc>
        <w:tc>
          <w:tcPr>
            <w:tcW w:w="960" w:type="dxa"/>
            <w:noWrap/>
            <w:hideMark/>
          </w:tcPr>
          <w:p w14:paraId="5B655090" w14:textId="77777777" w:rsidR="009623F3" w:rsidRPr="009623F3" w:rsidRDefault="009623F3" w:rsidP="009623F3">
            <w:r w:rsidRPr="009623F3">
              <w:t>-0.08779</w:t>
            </w:r>
          </w:p>
        </w:tc>
        <w:tc>
          <w:tcPr>
            <w:tcW w:w="960" w:type="dxa"/>
            <w:noWrap/>
            <w:hideMark/>
          </w:tcPr>
          <w:p w14:paraId="58D07F33" w14:textId="77777777" w:rsidR="009623F3" w:rsidRPr="009623F3" w:rsidRDefault="009623F3" w:rsidP="009623F3">
            <w:r w:rsidRPr="009623F3">
              <w:t>-0.09031</w:t>
            </w:r>
          </w:p>
        </w:tc>
        <w:tc>
          <w:tcPr>
            <w:tcW w:w="960" w:type="dxa"/>
            <w:noWrap/>
            <w:hideMark/>
          </w:tcPr>
          <w:p w14:paraId="51ACAE07" w14:textId="77777777" w:rsidR="009623F3" w:rsidRPr="009623F3" w:rsidRDefault="009623F3" w:rsidP="009623F3">
            <w:r w:rsidRPr="009623F3">
              <w:t>-0.08362</w:t>
            </w:r>
          </w:p>
        </w:tc>
        <w:tc>
          <w:tcPr>
            <w:tcW w:w="960" w:type="dxa"/>
            <w:noWrap/>
            <w:hideMark/>
          </w:tcPr>
          <w:p w14:paraId="689D2EF6" w14:textId="77777777" w:rsidR="009623F3" w:rsidRPr="009623F3" w:rsidRDefault="009623F3" w:rsidP="009623F3">
            <w:r w:rsidRPr="009623F3">
              <w:t>-0.04787</w:t>
            </w:r>
          </w:p>
        </w:tc>
        <w:tc>
          <w:tcPr>
            <w:tcW w:w="960" w:type="dxa"/>
            <w:noWrap/>
            <w:hideMark/>
          </w:tcPr>
          <w:p w14:paraId="711F8D33" w14:textId="77777777" w:rsidR="009623F3" w:rsidRPr="009623F3" w:rsidRDefault="009623F3" w:rsidP="009623F3">
            <w:r w:rsidRPr="009623F3">
              <w:t>-0.03221</w:t>
            </w:r>
          </w:p>
        </w:tc>
        <w:tc>
          <w:tcPr>
            <w:tcW w:w="960" w:type="dxa"/>
            <w:noWrap/>
            <w:hideMark/>
          </w:tcPr>
          <w:p w14:paraId="6278C4B4" w14:textId="77777777" w:rsidR="009623F3" w:rsidRPr="009623F3" w:rsidRDefault="009623F3" w:rsidP="009623F3">
            <w:r w:rsidRPr="009623F3">
              <w:t>-0.02476</w:t>
            </w:r>
          </w:p>
        </w:tc>
        <w:tc>
          <w:tcPr>
            <w:tcW w:w="960" w:type="dxa"/>
            <w:noWrap/>
            <w:hideMark/>
          </w:tcPr>
          <w:p w14:paraId="4E1F0BE0" w14:textId="77777777" w:rsidR="009623F3" w:rsidRPr="009623F3" w:rsidRDefault="009623F3" w:rsidP="009623F3">
            <w:r w:rsidRPr="009623F3">
              <w:t>-0.02271</w:t>
            </w:r>
          </w:p>
        </w:tc>
        <w:tc>
          <w:tcPr>
            <w:tcW w:w="960" w:type="dxa"/>
            <w:noWrap/>
            <w:hideMark/>
          </w:tcPr>
          <w:p w14:paraId="18176C17" w14:textId="77777777" w:rsidR="009623F3" w:rsidRPr="009623F3" w:rsidRDefault="009623F3" w:rsidP="009623F3">
            <w:r w:rsidRPr="009623F3">
              <w:t>-0.06691</w:t>
            </w:r>
          </w:p>
        </w:tc>
      </w:tr>
      <w:tr w:rsidR="009623F3" w:rsidRPr="009623F3" w14:paraId="043C1B8C" w14:textId="77777777" w:rsidTr="009623F3">
        <w:trPr>
          <w:trHeight w:val="288"/>
        </w:trPr>
        <w:tc>
          <w:tcPr>
            <w:tcW w:w="960" w:type="dxa"/>
            <w:noWrap/>
            <w:hideMark/>
          </w:tcPr>
          <w:p w14:paraId="208AE454" w14:textId="77777777" w:rsidR="009623F3" w:rsidRPr="009623F3" w:rsidRDefault="009623F3" w:rsidP="009623F3">
            <w:r w:rsidRPr="009623F3">
              <w:t>2.50E-05</w:t>
            </w:r>
          </w:p>
        </w:tc>
        <w:tc>
          <w:tcPr>
            <w:tcW w:w="960" w:type="dxa"/>
            <w:noWrap/>
            <w:hideMark/>
          </w:tcPr>
          <w:p w14:paraId="0B661BBF" w14:textId="77777777" w:rsidR="009623F3" w:rsidRPr="009623F3" w:rsidRDefault="009623F3" w:rsidP="009623F3">
            <w:r w:rsidRPr="009623F3">
              <w:t>-0.09199</w:t>
            </w:r>
          </w:p>
        </w:tc>
        <w:tc>
          <w:tcPr>
            <w:tcW w:w="960" w:type="dxa"/>
            <w:noWrap/>
            <w:hideMark/>
          </w:tcPr>
          <w:p w14:paraId="67432ED3" w14:textId="77777777" w:rsidR="009623F3" w:rsidRPr="009623F3" w:rsidRDefault="009623F3" w:rsidP="009623F3">
            <w:r w:rsidRPr="009623F3">
              <w:t>-0.10695</w:t>
            </w:r>
          </w:p>
        </w:tc>
        <w:tc>
          <w:tcPr>
            <w:tcW w:w="960" w:type="dxa"/>
            <w:noWrap/>
            <w:hideMark/>
          </w:tcPr>
          <w:p w14:paraId="17683696" w14:textId="77777777" w:rsidR="009623F3" w:rsidRPr="009623F3" w:rsidRDefault="009623F3" w:rsidP="009623F3">
            <w:r w:rsidRPr="009623F3">
              <w:t>-0.10256</w:t>
            </w:r>
          </w:p>
        </w:tc>
        <w:tc>
          <w:tcPr>
            <w:tcW w:w="960" w:type="dxa"/>
            <w:noWrap/>
            <w:hideMark/>
          </w:tcPr>
          <w:p w14:paraId="1402DB7B" w14:textId="77777777" w:rsidR="009623F3" w:rsidRPr="009623F3" w:rsidRDefault="009623F3" w:rsidP="009623F3">
            <w:r w:rsidRPr="009623F3">
              <w:t>-0.09508</w:t>
            </w:r>
          </w:p>
        </w:tc>
        <w:tc>
          <w:tcPr>
            <w:tcW w:w="960" w:type="dxa"/>
            <w:noWrap/>
            <w:hideMark/>
          </w:tcPr>
          <w:p w14:paraId="4CAABFFF" w14:textId="77777777" w:rsidR="009623F3" w:rsidRPr="009623F3" w:rsidRDefault="009623F3" w:rsidP="009623F3">
            <w:r w:rsidRPr="009623F3">
              <w:t>-0.09798</w:t>
            </w:r>
          </w:p>
        </w:tc>
        <w:tc>
          <w:tcPr>
            <w:tcW w:w="960" w:type="dxa"/>
            <w:noWrap/>
            <w:hideMark/>
          </w:tcPr>
          <w:p w14:paraId="4D9469F6" w14:textId="77777777" w:rsidR="009623F3" w:rsidRPr="009623F3" w:rsidRDefault="009623F3" w:rsidP="009623F3">
            <w:r w:rsidRPr="009623F3">
              <w:t>-0.09097</w:t>
            </w:r>
          </w:p>
        </w:tc>
        <w:tc>
          <w:tcPr>
            <w:tcW w:w="960" w:type="dxa"/>
            <w:noWrap/>
            <w:hideMark/>
          </w:tcPr>
          <w:p w14:paraId="51B1D16A" w14:textId="77777777" w:rsidR="009623F3" w:rsidRPr="009623F3" w:rsidRDefault="009623F3" w:rsidP="009623F3">
            <w:r w:rsidRPr="009623F3">
              <w:t>-0.05663</w:t>
            </w:r>
          </w:p>
        </w:tc>
        <w:tc>
          <w:tcPr>
            <w:tcW w:w="960" w:type="dxa"/>
            <w:noWrap/>
            <w:hideMark/>
          </w:tcPr>
          <w:p w14:paraId="2DBBC18D" w14:textId="77777777" w:rsidR="009623F3" w:rsidRPr="009623F3" w:rsidRDefault="009623F3" w:rsidP="009623F3">
            <w:r w:rsidRPr="009623F3">
              <w:t>-0.04096</w:t>
            </w:r>
          </w:p>
        </w:tc>
        <w:tc>
          <w:tcPr>
            <w:tcW w:w="960" w:type="dxa"/>
            <w:noWrap/>
            <w:hideMark/>
          </w:tcPr>
          <w:p w14:paraId="16FD033C" w14:textId="77777777" w:rsidR="009623F3" w:rsidRPr="009623F3" w:rsidRDefault="009623F3" w:rsidP="009623F3">
            <w:r w:rsidRPr="009623F3">
              <w:t>-0.03257</w:t>
            </w:r>
          </w:p>
        </w:tc>
        <w:tc>
          <w:tcPr>
            <w:tcW w:w="960" w:type="dxa"/>
            <w:noWrap/>
            <w:hideMark/>
          </w:tcPr>
          <w:p w14:paraId="0371D371" w14:textId="77777777" w:rsidR="009623F3" w:rsidRPr="009623F3" w:rsidRDefault="009623F3" w:rsidP="009623F3">
            <w:r w:rsidRPr="009623F3">
              <w:t>-0.03126</w:t>
            </w:r>
          </w:p>
        </w:tc>
        <w:tc>
          <w:tcPr>
            <w:tcW w:w="960" w:type="dxa"/>
            <w:noWrap/>
            <w:hideMark/>
          </w:tcPr>
          <w:p w14:paraId="40C943D5" w14:textId="77777777" w:rsidR="009623F3" w:rsidRPr="009623F3" w:rsidRDefault="009623F3" w:rsidP="009623F3">
            <w:r w:rsidRPr="009623F3">
              <w:t>-0.07469</w:t>
            </w:r>
          </w:p>
        </w:tc>
      </w:tr>
      <w:tr w:rsidR="009623F3" w:rsidRPr="009623F3" w14:paraId="136416C4" w14:textId="77777777" w:rsidTr="009623F3">
        <w:trPr>
          <w:trHeight w:val="288"/>
        </w:trPr>
        <w:tc>
          <w:tcPr>
            <w:tcW w:w="960" w:type="dxa"/>
            <w:noWrap/>
            <w:hideMark/>
          </w:tcPr>
          <w:p w14:paraId="10F9832F" w14:textId="77777777" w:rsidR="009623F3" w:rsidRPr="009623F3" w:rsidRDefault="009623F3" w:rsidP="009623F3">
            <w:r w:rsidRPr="009623F3">
              <w:t>2.60E-05</w:t>
            </w:r>
          </w:p>
        </w:tc>
        <w:tc>
          <w:tcPr>
            <w:tcW w:w="960" w:type="dxa"/>
            <w:noWrap/>
            <w:hideMark/>
          </w:tcPr>
          <w:p w14:paraId="4F2A53D3" w14:textId="77777777" w:rsidR="009623F3" w:rsidRPr="009623F3" w:rsidRDefault="009623F3" w:rsidP="009623F3">
            <w:r w:rsidRPr="009623F3">
              <w:t>-0.09921</w:t>
            </w:r>
          </w:p>
        </w:tc>
        <w:tc>
          <w:tcPr>
            <w:tcW w:w="960" w:type="dxa"/>
            <w:noWrap/>
            <w:hideMark/>
          </w:tcPr>
          <w:p w14:paraId="25DEB6DF" w14:textId="77777777" w:rsidR="009623F3" w:rsidRPr="009623F3" w:rsidRDefault="009623F3" w:rsidP="009623F3">
            <w:r w:rsidRPr="009623F3">
              <w:t>-0.11429</w:t>
            </w:r>
          </w:p>
        </w:tc>
        <w:tc>
          <w:tcPr>
            <w:tcW w:w="960" w:type="dxa"/>
            <w:noWrap/>
            <w:hideMark/>
          </w:tcPr>
          <w:p w14:paraId="6C1A4E18" w14:textId="77777777" w:rsidR="009623F3" w:rsidRPr="009623F3" w:rsidRDefault="009623F3" w:rsidP="009623F3">
            <w:r w:rsidRPr="009623F3">
              <w:t>-0.10969</w:t>
            </w:r>
          </w:p>
        </w:tc>
        <w:tc>
          <w:tcPr>
            <w:tcW w:w="960" w:type="dxa"/>
            <w:noWrap/>
            <w:hideMark/>
          </w:tcPr>
          <w:p w14:paraId="4832DAB1" w14:textId="77777777" w:rsidR="009623F3" w:rsidRPr="009623F3" w:rsidRDefault="009623F3" w:rsidP="009623F3">
            <w:r w:rsidRPr="009623F3">
              <w:t>-0.10237</w:t>
            </w:r>
          </w:p>
        </w:tc>
        <w:tc>
          <w:tcPr>
            <w:tcW w:w="960" w:type="dxa"/>
            <w:noWrap/>
            <w:hideMark/>
          </w:tcPr>
          <w:p w14:paraId="61FC8866" w14:textId="77777777" w:rsidR="009623F3" w:rsidRPr="009623F3" w:rsidRDefault="009623F3" w:rsidP="009623F3">
            <w:r w:rsidRPr="009623F3">
              <w:t>-0.10566</w:t>
            </w:r>
          </w:p>
        </w:tc>
        <w:tc>
          <w:tcPr>
            <w:tcW w:w="960" w:type="dxa"/>
            <w:noWrap/>
            <w:hideMark/>
          </w:tcPr>
          <w:p w14:paraId="30099190" w14:textId="77777777" w:rsidR="009623F3" w:rsidRPr="009623F3" w:rsidRDefault="009623F3" w:rsidP="009623F3">
            <w:r w:rsidRPr="009623F3">
              <w:t>-0.09834</w:t>
            </w:r>
          </w:p>
        </w:tc>
        <w:tc>
          <w:tcPr>
            <w:tcW w:w="960" w:type="dxa"/>
            <w:noWrap/>
            <w:hideMark/>
          </w:tcPr>
          <w:p w14:paraId="7A22195A" w14:textId="77777777" w:rsidR="009623F3" w:rsidRPr="009623F3" w:rsidRDefault="009623F3" w:rsidP="009623F3">
            <w:r w:rsidRPr="009623F3">
              <w:t>-0.06551</w:t>
            </w:r>
          </w:p>
        </w:tc>
        <w:tc>
          <w:tcPr>
            <w:tcW w:w="960" w:type="dxa"/>
            <w:noWrap/>
            <w:hideMark/>
          </w:tcPr>
          <w:p w14:paraId="09337BF3" w14:textId="77777777" w:rsidR="009623F3" w:rsidRPr="009623F3" w:rsidRDefault="009623F3" w:rsidP="009623F3">
            <w:r w:rsidRPr="009623F3">
              <w:t>-0.04982</w:t>
            </w:r>
          </w:p>
        </w:tc>
        <w:tc>
          <w:tcPr>
            <w:tcW w:w="960" w:type="dxa"/>
            <w:noWrap/>
            <w:hideMark/>
          </w:tcPr>
          <w:p w14:paraId="1726BC46" w14:textId="77777777" w:rsidR="009623F3" w:rsidRPr="009623F3" w:rsidRDefault="009623F3" w:rsidP="009623F3">
            <w:r w:rsidRPr="009623F3">
              <w:t>-0.04078</w:t>
            </w:r>
          </w:p>
        </w:tc>
        <w:tc>
          <w:tcPr>
            <w:tcW w:w="960" w:type="dxa"/>
            <w:noWrap/>
            <w:hideMark/>
          </w:tcPr>
          <w:p w14:paraId="4411763D" w14:textId="77777777" w:rsidR="009623F3" w:rsidRPr="009623F3" w:rsidRDefault="009623F3" w:rsidP="009623F3">
            <w:r w:rsidRPr="009623F3">
              <w:t>-0.0401</w:t>
            </w:r>
          </w:p>
        </w:tc>
        <w:tc>
          <w:tcPr>
            <w:tcW w:w="960" w:type="dxa"/>
            <w:noWrap/>
            <w:hideMark/>
          </w:tcPr>
          <w:p w14:paraId="6CF1CD76" w14:textId="77777777" w:rsidR="009623F3" w:rsidRPr="009623F3" w:rsidRDefault="009623F3" w:rsidP="009623F3">
            <w:r w:rsidRPr="009623F3">
              <w:t>-0.08258</w:t>
            </w:r>
          </w:p>
        </w:tc>
      </w:tr>
      <w:tr w:rsidR="009623F3" w:rsidRPr="009623F3" w14:paraId="2A70ECAD" w14:textId="77777777" w:rsidTr="009623F3">
        <w:trPr>
          <w:trHeight w:val="288"/>
        </w:trPr>
        <w:tc>
          <w:tcPr>
            <w:tcW w:w="960" w:type="dxa"/>
            <w:noWrap/>
            <w:hideMark/>
          </w:tcPr>
          <w:p w14:paraId="01CA0A17" w14:textId="77777777" w:rsidR="009623F3" w:rsidRPr="009623F3" w:rsidRDefault="009623F3" w:rsidP="009623F3">
            <w:r w:rsidRPr="009623F3">
              <w:t>2.70E-05</w:t>
            </w:r>
          </w:p>
        </w:tc>
        <w:tc>
          <w:tcPr>
            <w:tcW w:w="960" w:type="dxa"/>
            <w:noWrap/>
            <w:hideMark/>
          </w:tcPr>
          <w:p w14:paraId="3EF1C044" w14:textId="77777777" w:rsidR="009623F3" w:rsidRPr="009623F3" w:rsidRDefault="009623F3" w:rsidP="009623F3">
            <w:r w:rsidRPr="009623F3">
              <w:t>-0.10643</w:t>
            </w:r>
          </w:p>
        </w:tc>
        <w:tc>
          <w:tcPr>
            <w:tcW w:w="960" w:type="dxa"/>
            <w:noWrap/>
            <w:hideMark/>
          </w:tcPr>
          <w:p w14:paraId="5B69B51D" w14:textId="77777777" w:rsidR="009623F3" w:rsidRPr="009623F3" w:rsidRDefault="009623F3" w:rsidP="009623F3">
            <w:r w:rsidRPr="009623F3">
              <w:t>-0.12163</w:t>
            </w:r>
          </w:p>
        </w:tc>
        <w:tc>
          <w:tcPr>
            <w:tcW w:w="960" w:type="dxa"/>
            <w:noWrap/>
            <w:hideMark/>
          </w:tcPr>
          <w:p w14:paraId="0156042A" w14:textId="77777777" w:rsidR="009623F3" w:rsidRPr="009623F3" w:rsidRDefault="009623F3" w:rsidP="009623F3">
            <w:r w:rsidRPr="009623F3">
              <w:t>-0.11682</w:t>
            </w:r>
          </w:p>
        </w:tc>
        <w:tc>
          <w:tcPr>
            <w:tcW w:w="960" w:type="dxa"/>
            <w:noWrap/>
            <w:hideMark/>
          </w:tcPr>
          <w:p w14:paraId="5BEA5E94" w14:textId="77777777" w:rsidR="009623F3" w:rsidRPr="009623F3" w:rsidRDefault="009623F3" w:rsidP="009623F3">
            <w:r w:rsidRPr="009623F3">
              <w:t>-0.10966</w:t>
            </w:r>
          </w:p>
        </w:tc>
        <w:tc>
          <w:tcPr>
            <w:tcW w:w="960" w:type="dxa"/>
            <w:noWrap/>
            <w:hideMark/>
          </w:tcPr>
          <w:p w14:paraId="493B2AC2" w14:textId="77777777" w:rsidR="009623F3" w:rsidRPr="009623F3" w:rsidRDefault="009623F3" w:rsidP="009623F3">
            <w:r w:rsidRPr="009623F3">
              <w:t>-0.11334</w:t>
            </w:r>
          </w:p>
        </w:tc>
        <w:tc>
          <w:tcPr>
            <w:tcW w:w="960" w:type="dxa"/>
            <w:noWrap/>
            <w:hideMark/>
          </w:tcPr>
          <w:p w14:paraId="7DE4355B" w14:textId="77777777" w:rsidR="009623F3" w:rsidRPr="009623F3" w:rsidRDefault="009623F3" w:rsidP="009623F3">
            <w:r w:rsidRPr="009623F3">
              <w:t>-0.10572</w:t>
            </w:r>
          </w:p>
        </w:tc>
        <w:tc>
          <w:tcPr>
            <w:tcW w:w="960" w:type="dxa"/>
            <w:noWrap/>
            <w:hideMark/>
          </w:tcPr>
          <w:p w14:paraId="36DFDEF1" w14:textId="77777777" w:rsidR="009623F3" w:rsidRPr="009623F3" w:rsidRDefault="009623F3" w:rsidP="009623F3">
            <w:r w:rsidRPr="009623F3">
              <w:t>-0.0743</w:t>
            </w:r>
          </w:p>
        </w:tc>
        <w:tc>
          <w:tcPr>
            <w:tcW w:w="960" w:type="dxa"/>
            <w:noWrap/>
            <w:hideMark/>
          </w:tcPr>
          <w:p w14:paraId="45789932" w14:textId="77777777" w:rsidR="009623F3" w:rsidRPr="009623F3" w:rsidRDefault="009623F3" w:rsidP="009623F3">
            <w:r w:rsidRPr="009623F3">
              <w:t>-0.05878</w:t>
            </w:r>
          </w:p>
        </w:tc>
        <w:tc>
          <w:tcPr>
            <w:tcW w:w="960" w:type="dxa"/>
            <w:noWrap/>
            <w:hideMark/>
          </w:tcPr>
          <w:p w14:paraId="3E99DE3E" w14:textId="77777777" w:rsidR="009623F3" w:rsidRPr="009623F3" w:rsidRDefault="009623F3" w:rsidP="009623F3">
            <w:r w:rsidRPr="009623F3">
              <w:t>-0.04935</w:t>
            </w:r>
          </w:p>
        </w:tc>
        <w:tc>
          <w:tcPr>
            <w:tcW w:w="960" w:type="dxa"/>
            <w:noWrap/>
            <w:hideMark/>
          </w:tcPr>
          <w:p w14:paraId="2FEFCA83" w14:textId="77777777" w:rsidR="009623F3" w:rsidRPr="009623F3" w:rsidRDefault="009623F3" w:rsidP="009623F3">
            <w:r w:rsidRPr="009623F3">
              <w:t>-0.04919</w:t>
            </w:r>
          </w:p>
        </w:tc>
        <w:tc>
          <w:tcPr>
            <w:tcW w:w="960" w:type="dxa"/>
            <w:noWrap/>
            <w:hideMark/>
          </w:tcPr>
          <w:p w14:paraId="1D38E333" w14:textId="77777777" w:rsidR="009623F3" w:rsidRPr="009623F3" w:rsidRDefault="009623F3" w:rsidP="009623F3">
            <w:r w:rsidRPr="009623F3">
              <w:t>-0.09052</w:t>
            </w:r>
          </w:p>
        </w:tc>
      </w:tr>
      <w:tr w:rsidR="009623F3" w:rsidRPr="009623F3" w14:paraId="6E66EB3E" w14:textId="77777777" w:rsidTr="009623F3">
        <w:trPr>
          <w:trHeight w:val="288"/>
        </w:trPr>
        <w:tc>
          <w:tcPr>
            <w:tcW w:w="960" w:type="dxa"/>
            <w:noWrap/>
            <w:hideMark/>
          </w:tcPr>
          <w:p w14:paraId="493477D2" w14:textId="77777777" w:rsidR="009623F3" w:rsidRPr="009623F3" w:rsidRDefault="009623F3" w:rsidP="009623F3">
            <w:r w:rsidRPr="009623F3">
              <w:t>2.80E-05</w:t>
            </w:r>
          </w:p>
        </w:tc>
        <w:tc>
          <w:tcPr>
            <w:tcW w:w="960" w:type="dxa"/>
            <w:noWrap/>
            <w:hideMark/>
          </w:tcPr>
          <w:p w14:paraId="7CE59E5C" w14:textId="77777777" w:rsidR="009623F3" w:rsidRPr="009623F3" w:rsidRDefault="009623F3" w:rsidP="009623F3">
            <w:r w:rsidRPr="009623F3">
              <w:t>-0.11366</w:t>
            </w:r>
          </w:p>
        </w:tc>
        <w:tc>
          <w:tcPr>
            <w:tcW w:w="960" w:type="dxa"/>
            <w:noWrap/>
            <w:hideMark/>
          </w:tcPr>
          <w:p w14:paraId="0FF91EEB" w14:textId="77777777" w:rsidR="009623F3" w:rsidRPr="009623F3" w:rsidRDefault="009623F3" w:rsidP="009623F3">
            <w:r w:rsidRPr="009623F3">
              <w:t>-0.129</w:t>
            </w:r>
          </w:p>
        </w:tc>
        <w:tc>
          <w:tcPr>
            <w:tcW w:w="960" w:type="dxa"/>
            <w:noWrap/>
            <w:hideMark/>
          </w:tcPr>
          <w:p w14:paraId="6323DBA2" w14:textId="77777777" w:rsidR="009623F3" w:rsidRPr="009623F3" w:rsidRDefault="009623F3" w:rsidP="009623F3">
            <w:r w:rsidRPr="009623F3">
              <w:t>-0.12398</w:t>
            </w:r>
          </w:p>
        </w:tc>
        <w:tc>
          <w:tcPr>
            <w:tcW w:w="960" w:type="dxa"/>
            <w:noWrap/>
            <w:hideMark/>
          </w:tcPr>
          <w:p w14:paraId="71ADD3E1" w14:textId="77777777" w:rsidR="009623F3" w:rsidRPr="009623F3" w:rsidRDefault="009623F3" w:rsidP="009623F3">
            <w:r w:rsidRPr="009623F3">
              <w:t>-0.11696</w:t>
            </w:r>
          </w:p>
        </w:tc>
        <w:tc>
          <w:tcPr>
            <w:tcW w:w="960" w:type="dxa"/>
            <w:noWrap/>
            <w:hideMark/>
          </w:tcPr>
          <w:p w14:paraId="34A64C82" w14:textId="77777777" w:rsidR="009623F3" w:rsidRPr="009623F3" w:rsidRDefault="009623F3" w:rsidP="009623F3">
            <w:r w:rsidRPr="009623F3">
              <w:t>-0.12105</w:t>
            </w:r>
          </w:p>
        </w:tc>
        <w:tc>
          <w:tcPr>
            <w:tcW w:w="960" w:type="dxa"/>
            <w:noWrap/>
            <w:hideMark/>
          </w:tcPr>
          <w:p w14:paraId="6AD1F51C" w14:textId="77777777" w:rsidR="009623F3" w:rsidRPr="009623F3" w:rsidRDefault="009623F3" w:rsidP="009623F3">
            <w:r w:rsidRPr="009623F3">
              <w:t>-0.11311</w:t>
            </w:r>
          </w:p>
        </w:tc>
        <w:tc>
          <w:tcPr>
            <w:tcW w:w="960" w:type="dxa"/>
            <w:noWrap/>
            <w:hideMark/>
          </w:tcPr>
          <w:p w14:paraId="13B523DE" w14:textId="77777777" w:rsidR="009623F3" w:rsidRPr="009623F3" w:rsidRDefault="009623F3" w:rsidP="009623F3">
            <w:r w:rsidRPr="009623F3">
              <w:t>-0.08297</w:t>
            </w:r>
          </w:p>
        </w:tc>
        <w:tc>
          <w:tcPr>
            <w:tcW w:w="960" w:type="dxa"/>
            <w:noWrap/>
            <w:hideMark/>
          </w:tcPr>
          <w:p w14:paraId="272DB652" w14:textId="77777777" w:rsidR="009623F3" w:rsidRPr="009623F3" w:rsidRDefault="009623F3" w:rsidP="009623F3">
            <w:r w:rsidRPr="009623F3">
              <w:t>-0.06778</w:t>
            </w:r>
          </w:p>
        </w:tc>
        <w:tc>
          <w:tcPr>
            <w:tcW w:w="960" w:type="dxa"/>
            <w:noWrap/>
            <w:hideMark/>
          </w:tcPr>
          <w:p w14:paraId="1FB823E2" w14:textId="77777777" w:rsidR="009623F3" w:rsidRPr="009623F3" w:rsidRDefault="009623F3" w:rsidP="009623F3">
            <w:r w:rsidRPr="009623F3">
              <w:t>-0.05823</w:t>
            </w:r>
          </w:p>
        </w:tc>
        <w:tc>
          <w:tcPr>
            <w:tcW w:w="960" w:type="dxa"/>
            <w:noWrap/>
            <w:hideMark/>
          </w:tcPr>
          <w:p w14:paraId="76456280" w14:textId="77777777" w:rsidR="009623F3" w:rsidRPr="009623F3" w:rsidRDefault="009623F3" w:rsidP="009623F3">
            <w:r w:rsidRPr="009623F3">
              <w:t>-0.05857</w:t>
            </w:r>
          </w:p>
        </w:tc>
        <w:tc>
          <w:tcPr>
            <w:tcW w:w="960" w:type="dxa"/>
            <w:noWrap/>
            <w:hideMark/>
          </w:tcPr>
          <w:p w14:paraId="5EE0BAB0" w14:textId="77777777" w:rsidR="009623F3" w:rsidRPr="009623F3" w:rsidRDefault="009623F3" w:rsidP="009623F3">
            <w:r w:rsidRPr="009623F3">
              <w:t>-0.09853</w:t>
            </w:r>
          </w:p>
        </w:tc>
      </w:tr>
      <w:tr w:rsidR="009623F3" w:rsidRPr="009623F3" w14:paraId="363BB9C7" w14:textId="77777777" w:rsidTr="009623F3">
        <w:trPr>
          <w:trHeight w:val="288"/>
        </w:trPr>
        <w:tc>
          <w:tcPr>
            <w:tcW w:w="960" w:type="dxa"/>
            <w:noWrap/>
            <w:hideMark/>
          </w:tcPr>
          <w:p w14:paraId="7D5BACA5" w14:textId="77777777" w:rsidR="009623F3" w:rsidRPr="009623F3" w:rsidRDefault="009623F3" w:rsidP="009623F3">
            <w:r w:rsidRPr="009623F3">
              <w:t>2.90E-05</w:t>
            </w:r>
          </w:p>
        </w:tc>
        <w:tc>
          <w:tcPr>
            <w:tcW w:w="960" w:type="dxa"/>
            <w:noWrap/>
            <w:hideMark/>
          </w:tcPr>
          <w:p w14:paraId="40FB3159" w14:textId="77777777" w:rsidR="009623F3" w:rsidRPr="009623F3" w:rsidRDefault="009623F3" w:rsidP="009623F3">
            <w:r w:rsidRPr="009623F3">
              <w:t>-0.12091</w:t>
            </w:r>
          </w:p>
        </w:tc>
        <w:tc>
          <w:tcPr>
            <w:tcW w:w="960" w:type="dxa"/>
            <w:noWrap/>
            <w:hideMark/>
          </w:tcPr>
          <w:p w14:paraId="7FA10376" w14:textId="77777777" w:rsidR="009623F3" w:rsidRPr="009623F3" w:rsidRDefault="009623F3" w:rsidP="009623F3">
            <w:r w:rsidRPr="009623F3">
              <w:t>-0.1364</w:t>
            </w:r>
          </w:p>
        </w:tc>
        <w:tc>
          <w:tcPr>
            <w:tcW w:w="960" w:type="dxa"/>
            <w:noWrap/>
            <w:hideMark/>
          </w:tcPr>
          <w:p w14:paraId="5F0EC7CB" w14:textId="77777777" w:rsidR="009623F3" w:rsidRPr="009623F3" w:rsidRDefault="009623F3" w:rsidP="009623F3">
            <w:r w:rsidRPr="009623F3">
              <w:t>-0.13115</w:t>
            </w:r>
          </w:p>
        </w:tc>
        <w:tc>
          <w:tcPr>
            <w:tcW w:w="960" w:type="dxa"/>
            <w:noWrap/>
            <w:hideMark/>
          </w:tcPr>
          <w:p w14:paraId="55138F63" w14:textId="77777777" w:rsidR="009623F3" w:rsidRPr="009623F3" w:rsidRDefault="009623F3" w:rsidP="009623F3">
            <w:r w:rsidRPr="009623F3">
              <w:t>-0.12428</w:t>
            </w:r>
          </w:p>
        </w:tc>
        <w:tc>
          <w:tcPr>
            <w:tcW w:w="960" w:type="dxa"/>
            <w:noWrap/>
            <w:hideMark/>
          </w:tcPr>
          <w:p w14:paraId="6A709E3B" w14:textId="77777777" w:rsidR="009623F3" w:rsidRPr="009623F3" w:rsidRDefault="009623F3" w:rsidP="009623F3">
            <w:r w:rsidRPr="009623F3">
              <w:t>-0.12876</w:t>
            </w:r>
          </w:p>
        </w:tc>
        <w:tc>
          <w:tcPr>
            <w:tcW w:w="960" w:type="dxa"/>
            <w:noWrap/>
            <w:hideMark/>
          </w:tcPr>
          <w:p w14:paraId="7D733265" w14:textId="77777777" w:rsidR="009623F3" w:rsidRPr="009623F3" w:rsidRDefault="009623F3" w:rsidP="009623F3">
            <w:r w:rsidRPr="009623F3">
              <w:t>-0.12049</w:t>
            </w:r>
          </w:p>
        </w:tc>
        <w:tc>
          <w:tcPr>
            <w:tcW w:w="960" w:type="dxa"/>
            <w:noWrap/>
            <w:hideMark/>
          </w:tcPr>
          <w:p w14:paraId="47613B49" w14:textId="77777777" w:rsidR="009623F3" w:rsidRPr="009623F3" w:rsidRDefault="009623F3" w:rsidP="009623F3">
            <w:r w:rsidRPr="009623F3">
              <w:t>-0.09153</w:t>
            </w:r>
          </w:p>
        </w:tc>
        <w:tc>
          <w:tcPr>
            <w:tcW w:w="960" w:type="dxa"/>
            <w:noWrap/>
            <w:hideMark/>
          </w:tcPr>
          <w:p w14:paraId="782C3D40" w14:textId="77777777" w:rsidR="009623F3" w:rsidRPr="009623F3" w:rsidRDefault="009623F3" w:rsidP="009623F3">
            <w:r w:rsidRPr="009623F3">
              <w:t>-0.07667</w:t>
            </w:r>
          </w:p>
        </w:tc>
        <w:tc>
          <w:tcPr>
            <w:tcW w:w="960" w:type="dxa"/>
            <w:noWrap/>
            <w:hideMark/>
          </w:tcPr>
          <w:p w14:paraId="5436C95E" w14:textId="77777777" w:rsidR="009623F3" w:rsidRPr="009623F3" w:rsidRDefault="009623F3" w:rsidP="009623F3">
            <w:r w:rsidRPr="009623F3">
              <w:t>-0.06726</w:t>
            </w:r>
          </w:p>
        </w:tc>
        <w:tc>
          <w:tcPr>
            <w:tcW w:w="960" w:type="dxa"/>
            <w:noWrap/>
            <w:hideMark/>
          </w:tcPr>
          <w:p w14:paraId="54D80492" w14:textId="77777777" w:rsidR="009623F3" w:rsidRPr="009623F3" w:rsidRDefault="009623F3" w:rsidP="009623F3">
            <w:r w:rsidRPr="009623F3">
              <w:t>-0.06806</w:t>
            </w:r>
          </w:p>
        </w:tc>
        <w:tc>
          <w:tcPr>
            <w:tcW w:w="960" w:type="dxa"/>
            <w:noWrap/>
            <w:hideMark/>
          </w:tcPr>
          <w:p w14:paraId="7E3444AE" w14:textId="77777777" w:rsidR="009623F3" w:rsidRPr="009623F3" w:rsidRDefault="009623F3" w:rsidP="009623F3">
            <w:r w:rsidRPr="009623F3">
              <w:t>-0.10655</w:t>
            </w:r>
          </w:p>
        </w:tc>
      </w:tr>
      <w:tr w:rsidR="009623F3" w:rsidRPr="009623F3" w14:paraId="0CDD4F9E" w14:textId="77777777" w:rsidTr="009623F3">
        <w:trPr>
          <w:trHeight w:val="288"/>
        </w:trPr>
        <w:tc>
          <w:tcPr>
            <w:tcW w:w="960" w:type="dxa"/>
            <w:noWrap/>
            <w:hideMark/>
          </w:tcPr>
          <w:p w14:paraId="2C52D6CB" w14:textId="77777777" w:rsidR="009623F3" w:rsidRPr="009623F3" w:rsidRDefault="009623F3" w:rsidP="009623F3">
            <w:r w:rsidRPr="009623F3">
              <w:t>3.00E-05</w:t>
            </w:r>
          </w:p>
        </w:tc>
        <w:tc>
          <w:tcPr>
            <w:tcW w:w="960" w:type="dxa"/>
            <w:noWrap/>
            <w:hideMark/>
          </w:tcPr>
          <w:p w14:paraId="0106F8E0" w14:textId="77777777" w:rsidR="009623F3" w:rsidRPr="009623F3" w:rsidRDefault="009623F3" w:rsidP="009623F3">
            <w:r w:rsidRPr="009623F3">
              <w:t>-0.12813</w:t>
            </w:r>
          </w:p>
        </w:tc>
        <w:tc>
          <w:tcPr>
            <w:tcW w:w="960" w:type="dxa"/>
            <w:noWrap/>
            <w:hideMark/>
          </w:tcPr>
          <w:p w14:paraId="038655A9" w14:textId="77777777" w:rsidR="009623F3" w:rsidRPr="009623F3" w:rsidRDefault="009623F3" w:rsidP="009623F3">
            <w:r w:rsidRPr="009623F3">
              <w:t>-0.14381</w:t>
            </w:r>
          </w:p>
        </w:tc>
        <w:tc>
          <w:tcPr>
            <w:tcW w:w="960" w:type="dxa"/>
            <w:noWrap/>
            <w:hideMark/>
          </w:tcPr>
          <w:p w14:paraId="5390F548" w14:textId="77777777" w:rsidR="009623F3" w:rsidRPr="009623F3" w:rsidRDefault="009623F3" w:rsidP="009623F3">
            <w:r w:rsidRPr="009623F3">
              <w:t>-0.13834</w:t>
            </w:r>
          </w:p>
        </w:tc>
        <w:tc>
          <w:tcPr>
            <w:tcW w:w="960" w:type="dxa"/>
            <w:noWrap/>
            <w:hideMark/>
          </w:tcPr>
          <w:p w14:paraId="7B1EBC07" w14:textId="77777777" w:rsidR="009623F3" w:rsidRPr="009623F3" w:rsidRDefault="009623F3" w:rsidP="009623F3">
            <w:r w:rsidRPr="009623F3">
              <w:t>-0.13159</w:t>
            </w:r>
          </w:p>
        </w:tc>
        <w:tc>
          <w:tcPr>
            <w:tcW w:w="960" w:type="dxa"/>
            <w:noWrap/>
            <w:hideMark/>
          </w:tcPr>
          <w:p w14:paraId="65205692" w14:textId="77777777" w:rsidR="009623F3" w:rsidRPr="009623F3" w:rsidRDefault="009623F3" w:rsidP="009623F3">
            <w:r w:rsidRPr="009623F3">
              <w:t>-0.13644</w:t>
            </w:r>
          </w:p>
        </w:tc>
        <w:tc>
          <w:tcPr>
            <w:tcW w:w="960" w:type="dxa"/>
            <w:noWrap/>
            <w:hideMark/>
          </w:tcPr>
          <w:p w14:paraId="24A60CF6" w14:textId="77777777" w:rsidR="009623F3" w:rsidRPr="009623F3" w:rsidRDefault="009623F3" w:rsidP="009623F3">
            <w:r w:rsidRPr="009623F3">
              <w:t>-0.12784</w:t>
            </w:r>
          </w:p>
        </w:tc>
        <w:tc>
          <w:tcPr>
            <w:tcW w:w="960" w:type="dxa"/>
            <w:noWrap/>
            <w:hideMark/>
          </w:tcPr>
          <w:p w14:paraId="114BFEC1" w14:textId="77777777" w:rsidR="009623F3" w:rsidRPr="009623F3" w:rsidRDefault="009623F3" w:rsidP="009623F3">
            <w:r w:rsidRPr="009623F3">
              <w:t>-0.1001</w:t>
            </w:r>
          </w:p>
        </w:tc>
        <w:tc>
          <w:tcPr>
            <w:tcW w:w="960" w:type="dxa"/>
            <w:noWrap/>
            <w:hideMark/>
          </w:tcPr>
          <w:p w14:paraId="2B78ED3C" w14:textId="77777777" w:rsidR="009623F3" w:rsidRPr="009623F3" w:rsidRDefault="009623F3" w:rsidP="009623F3">
            <w:r w:rsidRPr="009623F3">
              <w:t>-0.08541</w:t>
            </w:r>
          </w:p>
        </w:tc>
        <w:tc>
          <w:tcPr>
            <w:tcW w:w="960" w:type="dxa"/>
            <w:noWrap/>
            <w:hideMark/>
          </w:tcPr>
          <w:p w14:paraId="5931D656" w14:textId="77777777" w:rsidR="009623F3" w:rsidRPr="009623F3" w:rsidRDefault="009623F3" w:rsidP="009623F3">
            <w:r w:rsidRPr="009623F3">
              <w:t>-0.07632</w:t>
            </w:r>
          </w:p>
        </w:tc>
        <w:tc>
          <w:tcPr>
            <w:tcW w:w="960" w:type="dxa"/>
            <w:noWrap/>
            <w:hideMark/>
          </w:tcPr>
          <w:p w14:paraId="67F87C47" w14:textId="77777777" w:rsidR="009623F3" w:rsidRPr="009623F3" w:rsidRDefault="009623F3" w:rsidP="009623F3">
            <w:r w:rsidRPr="009623F3">
              <w:t>-0.07751</w:t>
            </w:r>
          </w:p>
        </w:tc>
        <w:tc>
          <w:tcPr>
            <w:tcW w:w="960" w:type="dxa"/>
            <w:noWrap/>
            <w:hideMark/>
          </w:tcPr>
          <w:p w14:paraId="42C4A43B" w14:textId="77777777" w:rsidR="009623F3" w:rsidRPr="009623F3" w:rsidRDefault="009623F3" w:rsidP="009623F3">
            <w:r w:rsidRPr="009623F3">
              <w:t>-0.11455</w:t>
            </w:r>
          </w:p>
        </w:tc>
      </w:tr>
      <w:tr w:rsidR="009623F3" w:rsidRPr="009623F3" w14:paraId="4F6AA715" w14:textId="77777777" w:rsidTr="009623F3">
        <w:trPr>
          <w:trHeight w:val="288"/>
        </w:trPr>
        <w:tc>
          <w:tcPr>
            <w:tcW w:w="960" w:type="dxa"/>
            <w:noWrap/>
            <w:hideMark/>
          </w:tcPr>
          <w:p w14:paraId="21440E42" w14:textId="77777777" w:rsidR="009623F3" w:rsidRPr="009623F3" w:rsidRDefault="009623F3" w:rsidP="009623F3">
            <w:r w:rsidRPr="009623F3">
              <w:lastRenderedPageBreak/>
              <w:t>3.10E-05</w:t>
            </w:r>
          </w:p>
        </w:tc>
        <w:tc>
          <w:tcPr>
            <w:tcW w:w="960" w:type="dxa"/>
            <w:noWrap/>
            <w:hideMark/>
          </w:tcPr>
          <w:p w14:paraId="4AE3B3BF" w14:textId="77777777" w:rsidR="009623F3" w:rsidRPr="009623F3" w:rsidRDefault="009623F3" w:rsidP="009623F3">
            <w:r w:rsidRPr="009623F3">
              <w:t>-0.13532</w:t>
            </w:r>
          </w:p>
        </w:tc>
        <w:tc>
          <w:tcPr>
            <w:tcW w:w="960" w:type="dxa"/>
            <w:noWrap/>
            <w:hideMark/>
          </w:tcPr>
          <w:p w14:paraId="1C7381F4" w14:textId="77777777" w:rsidR="009623F3" w:rsidRPr="009623F3" w:rsidRDefault="009623F3" w:rsidP="009623F3">
            <w:r w:rsidRPr="009623F3">
              <w:t>-0.15125</w:t>
            </w:r>
          </w:p>
        </w:tc>
        <w:tc>
          <w:tcPr>
            <w:tcW w:w="960" w:type="dxa"/>
            <w:noWrap/>
            <w:hideMark/>
          </w:tcPr>
          <w:p w14:paraId="164D1FC5" w14:textId="77777777" w:rsidR="009623F3" w:rsidRPr="009623F3" w:rsidRDefault="009623F3" w:rsidP="009623F3">
            <w:r w:rsidRPr="009623F3">
              <w:t>-0.14555</w:t>
            </w:r>
          </w:p>
        </w:tc>
        <w:tc>
          <w:tcPr>
            <w:tcW w:w="960" w:type="dxa"/>
            <w:noWrap/>
            <w:hideMark/>
          </w:tcPr>
          <w:p w14:paraId="27C88FE6" w14:textId="77777777" w:rsidR="009623F3" w:rsidRPr="009623F3" w:rsidRDefault="009623F3" w:rsidP="009623F3">
            <w:r w:rsidRPr="009623F3">
              <w:t>-0.13888</w:t>
            </w:r>
          </w:p>
        </w:tc>
        <w:tc>
          <w:tcPr>
            <w:tcW w:w="960" w:type="dxa"/>
            <w:noWrap/>
            <w:hideMark/>
          </w:tcPr>
          <w:p w14:paraId="54454165" w14:textId="77777777" w:rsidR="009623F3" w:rsidRPr="009623F3" w:rsidRDefault="009623F3" w:rsidP="009623F3">
            <w:r w:rsidRPr="009623F3">
              <w:t>-0.14411</w:t>
            </w:r>
          </w:p>
        </w:tc>
        <w:tc>
          <w:tcPr>
            <w:tcW w:w="960" w:type="dxa"/>
            <w:noWrap/>
            <w:hideMark/>
          </w:tcPr>
          <w:p w14:paraId="7FEAAD88" w14:textId="77777777" w:rsidR="009623F3" w:rsidRPr="009623F3" w:rsidRDefault="009623F3" w:rsidP="009623F3">
            <w:r w:rsidRPr="009623F3">
              <w:t>-0.13516</w:t>
            </w:r>
          </w:p>
        </w:tc>
        <w:tc>
          <w:tcPr>
            <w:tcW w:w="960" w:type="dxa"/>
            <w:noWrap/>
            <w:hideMark/>
          </w:tcPr>
          <w:p w14:paraId="6910458C" w14:textId="77777777" w:rsidR="009623F3" w:rsidRPr="009623F3" w:rsidRDefault="009623F3" w:rsidP="009623F3">
            <w:r w:rsidRPr="009623F3">
              <w:t>-0.10867</w:t>
            </w:r>
          </w:p>
        </w:tc>
        <w:tc>
          <w:tcPr>
            <w:tcW w:w="960" w:type="dxa"/>
            <w:noWrap/>
            <w:hideMark/>
          </w:tcPr>
          <w:p w14:paraId="3048F18A" w14:textId="77777777" w:rsidR="009623F3" w:rsidRPr="009623F3" w:rsidRDefault="009623F3" w:rsidP="009623F3">
            <w:r w:rsidRPr="009623F3">
              <w:t>-0.094</w:t>
            </w:r>
          </w:p>
        </w:tc>
        <w:tc>
          <w:tcPr>
            <w:tcW w:w="960" w:type="dxa"/>
            <w:noWrap/>
            <w:hideMark/>
          </w:tcPr>
          <w:p w14:paraId="79670143" w14:textId="77777777" w:rsidR="009623F3" w:rsidRPr="009623F3" w:rsidRDefault="009623F3" w:rsidP="009623F3">
            <w:r w:rsidRPr="009623F3">
              <w:t>-0.08537</w:t>
            </w:r>
          </w:p>
        </w:tc>
        <w:tc>
          <w:tcPr>
            <w:tcW w:w="960" w:type="dxa"/>
            <w:noWrap/>
            <w:hideMark/>
          </w:tcPr>
          <w:p w14:paraId="7FA86823" w14:textId="77777777" w:rsidR="009623F3" w:rsidRPr="009623F3" w:rsidRDefault="009623F3" w:rsidP="009623F3">
            <w:r w:rsidRPr="009623F3">
              <w:t>-0.08682</w:t>
            </w:r>
          </w:p>
        </w:tc>
        <w:tc>
          <w:tcPr>
            <w:tcW w:w="960" w:type="dxa"/>
            <w:noWrap/>
            <w:hideMark/>
          </w:tcPr>
          <w:p w14:paraId="7AB01034" w14:textId="77777777" w:rsidR="009623F3" w:rsidRPr="009623F3" w:rsidRDefault="009623F3" w:rsidP="009623F3">
            <w:r w:rsidRPr="009623F3">
              <w:t>-0.12251</w:t>
            </w:r>
          </w:p>
        </w:tc>
      </w:tr>
      <w:tr w:rsidR="009623F3" w:rsidRPr="009623F3" w14:paraId="247A581A" w14:textId="77777777" w:rsidTr="009623F3">
        <w:trPr>
          <w:trHeight w:val="288"/>
        </w:trPr>
        <w:tc>
          <w:tcPr>
            <w:tcW w:w="960" w:type="dxa"/>
            <w:noWrap/>
            <w:hideMark/>
          </w:tcPr>
          <w:p w14:paraId="4998A4C6" w14:textId="77777777" w:rsidR="009623F3" w:rsidRPr="009623F3" w:rsidRDefault="009623F3" w:rsidP="009623F3">
            <w:r w:rsidRPr="009623F3">
              <w:t>3.20E-05</w:t>
            </w:r>
          </w:p>
        </w:tc>
        <w:tc>
          <w:tcPr>
            <w:tcW w:w="960" w:type="dxa"/>
            <w:noWrap/>
            <w:hideMark/>
          </w:tcPr>
          <w:p w14:paraId="7FF61917" w14:textId="77777777" w:rsidR="009623F3" w:rsidRPr="009623F3" w:rsidRDefault="009623F3" w:rsidP="009623F3">
            <w:r w:rsidRPr="009623F3">
              <w:t>-0.14249</w:t>
            </w:r>
          </w:p>
        </w:tc>
        <w:tc>
          <w:tcPr>
            <w:tcW w:w="960" w:type="dxa"/>
            <w:noWrap/>
            <w:hideMark/>
          </w:tcPr>
          <w:p w14:paraId="1F2D8D68" w14:textId="77777777" w:rsidR="009623F3" w:rsidRPr="009623F3" w:rsidRDefault="009623F3" w:rsidP="009623F3">
            <w:r w:rsidRPr="009623F3">
              <w:t>-0.15872</w:t>
            </w:r>
          </w:p>
        </w:tc>
        <w:tc>
          <w:tcPr>
            <w:tcW w:w="960" w:type="dxa"/>
            <w:noWrap/>
            <w:hideMark/>
          </w:tcPr>
          <w:p w14:paraId="3196809C" w14:textId="77777777" w:rsidR="009623F3" w:rsidRPr="009623F3" w:rsidRDefault="009623F3" w:rsidP="009623F3">
            <w:r w:rsidRPr="009623F3">
              <w:t>-0.15279</w:t>
            </w:r>
          </w:p>
        </w:tc>
        <w:tc>
          <w:tcPr>
            <w:tcW w:w="960" w:type="dxa"/>
            <w:noWrap/>
            <w:hideMark/>
          </w:tcPr>
          <w:p w14:paraId="75D0B27E" w14:textId="77777777" w:rsidR="009623F3" w:rsidRPr="009623F3" w:rsidRDefault="009623F3" w:rsidP="009623F3">
            <w:r w:rsidRPr="009623F3">
              <w:t>-0.14615</w:t>
            </w:r>
          </w:p>
        </w:tc>
        <w:tc>
          <w:tcPr>
            <w:tcW w:w="960" w:type="dxa"/>
            <w:noWrap/>
            <w:hideMark/>
          </w:tcPr>
          <w:p w14:paraId="625C7319" w14:textId="77777777" w:rsidR="009623F3" w:rsidRPr="009623F3" w:rsidRDefault="009623F3" w:rsidP="009623F3">
            <w:r w:rsidRPr="009623F3">
              <w:t>-0.15174</w:t>
            </w:r>
          </w:p>
        </w:tc>
        <w:tc>
          <w:tcPr>
            <w:tcW w:w="960" w:type="dxa"/>
            <w:noWrap/>
            <w:hideMark/>
          </w:tcPr>
          <w:p w14:paraId="0FB87282" w14:textId="77777777" w:rsidR="009623F3" w:rsidRPr="009623F3" w:rsidRDefault="009623F3" w:rsidP="009623F3">
            <w:r w:rsidRPr="009623F3">
              <w:t>-0.14245</w:t>
            </w:r>
          </w:p>
        </w:tc>
        <w:tc>
          <w:tcPr>
            <w:tcW w:w="960" w:type="dxa"/>
            <w:noWrap/>
            <w:hideMark/>
          </w:tcPr>
          <w:p w14:paraId="320D9256" w14:textId="77777777" w:rsidR="009623F3" w:rsidRPr="009623F3" w:rsidRDefault="009623F3" w:rsidP="009623F3">
            <w:r w:rsidRPr="009623F3">
              <w:t>-0.11721</w:t>
            </w:r>
          </w:p>
        </w:tc>
        <w:tc>
          <w:tcPr>
            <w:tcW w:w="960" w:type="dxa"/>
            <w:noWrap/>
            <w:hideMark/>
          </w:tcPr>
          <w:p w14:paraId="4DB3AE0E" w14:textId="77777777" w:rsidR="009623F3" w:rsidRPr="009623F3" w:rsidRDefault="009623F3" w:rsidP="009623F3">
            <w:r w:rsidRPr="009623F3">
              <w:t>-0.10255</w:t>
            </w:r>
          </w:p>
        </w:tc>
        <w:tc>
          <w:tcPr>
            <w:tcW w:w="960" w:type="dxa"/>
            <w:noWrap/>
            <w:hideMark/>
          </w:tcPr>
          <w:p w14:paraId="01292D80" w14:textId="77777777" w:rsidR="009623F3" w:rsidRPr="009623F3" w:rsidRDefault="009623F3" w:rsidP="009623F3">
            <w:r w:rsidRPr="009623F3">
              <w:t>-0.09437</w:t>
            </w:r>
          </w:p>
        </w:tc>
        <w:tc>
          <w:tcPr>
            <w:tcW w:w="960" w:type="dxa"/>
            <w:noWrap/>
            <w:hideMark/>
          </w:tcPr>
          <w:p w14:paraId="23C335E2" w14:textId="77777777" w:rsidR="009623F3" w:rsidRPr="009623F3" w:rsidRDefault="009623F3" w:rsidP="009623F3">
            <w:r w:rsidRPr="009623F3">
              <w:t>-0.09603</w:t>
            </w:r>
          </w:p>
        </w:tc>
        <w:tc>
          <w:tcPr>
            <w:tcW w:w="960" w:type="dxa"/>
            <w:noWrap/>
            <w:hideMark/>
          </w:tcPr>
          <w:p w14:paraId="12F6E34A" w14:textId="77777777" w:rsidR="009623F3" w:rsidRPr="009623F3" w:rsidRDefault="009623F3" w:rsidP="009623F3">
            <w:r w:rsidRPr="009623F3">
              <w:t>-0.13045</w:t>
            </w:r>
          </w:p>
        </w:tc>
      </w:tr>
      <w:tr w:rsidR="009623F3" w:rsidRPr="009623F3" w14:paraId="3DC118FA" w14:textId="77777777" w:rsidTr="009623F3">
        <w:trPr>
          <w:trHeight w:val="288"/>
        </w:trPr>
        <w:tc>
          <w:tcPr>
            <w:tcW w:w="960" w:type="dxa"/>
            <w:noWrap/>
            <w:hideMark/>
          </w:tcPr>
          <w:p w14:paraId="0492A0D9" w14:textId="77777777" w:rsidR="009623F3" w:rsidRPr="009623F3" w:rsidRDefault="009623F3" w:rsidP="009623F3">
            <w:r w:rsidRPr="009623F3">
              <w:t>3.30E-05</w:t>
            </w:r>
          </w:p>
        </w:tc>
        <w:tc>
          <w:tcPr>
            <w:tcW w:w="960" w:type="dxa"/>
            <w:noWrap/>
            <w:hideMark/>
          </w:tcPr>
          <w:p w14:paraId="083153EE" w14:textId="77777777" w:rsidR="009623F3" w:rsidRPr="009623F3" w:rsidRDefault="009623F3" w:rsidP="009623F3">
            <w:r w:rsidRPr="009623F3">
              <w:t>-0.14966</w:t>
            </w:r>
          </w:p>
        </w:tc>
        <w:tc>
          <w:tcPr>
            <w:tcW w:w="960" w:type="dxa"/>
            <w:noWrap/>
            <w:hideMark/>
          </w:tcPr>
          <w:p w14:paraId="676D77EF" w14:textId="77777777" w:rsidR="009623F3" w:rsidRPr="009623F3" w:rsidRDefault="009623F3" w:rsidP="009623F3">
            <w:r w:rsidRPr="009623F3">
              <w:t>-0.1662</w:t>
            </w:r>
          </w:p>
        </w:tc>
        <w:tc>
          <w:tcPr>
            <w:tcW w:w="960" w:type="dxa"/>
            <w:noWrap/>
            <w:hideMark/>
          </w:tcPr>
          <w:p w14:paraId="6D9F034C" w14:textId="77777777" w:rsidR="009623F3" w:rsidRPr="009623F3" w:rsidRDefault="009623F3" w:rsidP="009623F3">
            <w:r w:rsidRPr="009623F3">
              <w:t>-0.16004</w:t>
            </w:r>
          </w:p>
        </w:tc>
        <w:tc>
          <w:tcPr>
            <w:tcW w:w="960" w:type="dxa"/>
            <w:noWrap/>
            <w:hideMark/>
          </w:tcPr>
          <w:p w14:paraId="084E5953" w14:textId="77777777" w:rsidR="009623F3" w:rsidRPr="009623F3" w:rsidRDefault="009623F3" w:rsidP="009623F3">
            <w:r w:rsidRPr="009623F3">
              <w:t>-0.15341</w:t>
            </w:r>
          </w:p>
        </w:tc>
        <w:tc>
          <w:tcPr>
            <w:tcW w:w="960" w:type="dxa"/>
            <w:noWrap/>
            <w:hideMark/>
          </w:tcPr>
          <w:p w14:paraId="40C5690B" w14:textId="77777777" w:rsidR="009623F3" w:rsidRPr="009623F3" w:rsidRDefault="009623F3" w:rsidP="009623F3">
            <w:r w:rsidRPr="009623F3">
              <w:t>-0.15938</w:t>
            </w:r>
          </w:p>
        </w:tc>
        <w:tc>
          <w:tcPr>
            <w:tcW w:w="960" w:type="dxa"/>
            <w:noWrap/>
            <w:hideMark/>
          </w:tcPr>
          <w:p w14:paraId="705BA50F" w14:textId="77777777" w:rsidR="009623F3" w:rsidRPr="009623F3" w:rsidRDefault="009623F3" w:rsidP="009623F3">
            <w:r w:rsidRPr="009623F3">
              <w:t>-0.14975</w:t>
            </w:r>
          </w:p>
        </w:tc>
        <w:tc>
          <w:tcPr>
            <w:tcW w:w="960" w:type="dxa"/>
            <w:noWrap/>
            <w:hideMark/>
          </w:tcPr>
          <w:p w14:paraId="06D81708" w14:textId="77777777" w:rsidR="009623F3" w:rsidRPr="009623F3" w:rsidRDefault="009623F3" w:rsidP="009623F3">
            <w:r w:rsidRPr="009623F3">
              <w:t>-0.12572</w:t>
            </w:r>
          </w:p>
        </w:tc>
        <w:tc>
          <w:tcPr>
            <w:tcW w:w="960" w:type="dxa"/>
            <w:noWrap/>
            <w:hideMark/>
          </w:tcPr>
          <w:p w14:paraId="2AF834A5" w14:textId="77777777" w:rsidR="009623F3" w:rsidRPr="009623F3" w:rsidRDefault="009623F3" w:rsidP="009623F3">
            <w:r w:rsidRPr="009623F3">
              <w:t>-0.11107</w:t>
            </w:r>
          </w:p>
        </w:tc>
        <w:tc>
          <w:tcPr>
            <w:tcW w:w="960" w:type="dxa"/>
            <w:noWrap/>
            <w:hideMark/>
          </w:tcPr>
          <w:p w14:paraId="0F087443" w14:textId="77777777" w:rsidR="009623F3" w:rsidRPr="009623F3" w:rsidRDefault="009623F3" w:rsidP="009623F3">
            <w:r w:rsidRPr="009623F3">
              <w:t>-0.10329</w:t>
            </w:r>
          </w:p>
        </w:tc>
        <w:tc>
          <w:tcPr>
            <w:tcW w:w="960" w:type="dxa"/>
            <w:noWrap/>
            <w:hideMark/>
          </w:tcPr>
          <w:p w14:paraId="5260EB68" w14:textId="77777777" w:rsidR="009623F3" w:rsidRPr="009623F3" w:rsidRDefault="009623F3" w:rsidP="009623F3">
            <w:r w:rsidRPr="009623F3">
              <w:t>-0.10515</w:t>
            </w:r>
          </w:p>
        </w:tc>
        <w:tc>
          <w:tcPr>
            <w:tcW w:w="960" w:type="dxa"/>
            <w:noWrap/>
            <w:hideMark/>
          </w:tcPr>
          <w:p w14:paraId="6B33D00B" w14:textId="77777777" w:rsidR="009623F3" w:rsidRPr="009623F3" w:rsidRDefault="009623F3" w:rsidP="009623F3">
            <w:r w:rsidRPr="009623F3">
              <w:t>-0.13837</w:t>
            </w:r>
          </w:p>
        </w:tc>
      </w:tr>
      <w:tr w:rsidR="009623F3" w:rsidRPr="009623F3" w14:paraId="221BFA92" w14:textId="77777777" w:rsidTr="009623F3">
        <w:trPr>
          <w:trHeight w:val="288"/>
        </w:trPr>
        <w:tc>
          <w:tcPr>
            <w:tcW w:w="960" w:type="dxa"/>
            <w:noWrap/>
            <w:hideMark/>
          </w:tcPr>
          <w:p w14:paraId="33E806B6" w14:textId="77777777" w:rsidR="009623F3" w:rsidRPr="009623F3" w:rsidRDefault="009623F3" w:rsidP="009623F3">
            <w:r w:rsidRPr="009623F3">
              <w:t>3.40E-05</w:t>
            </w:r>
          </w:p>
        </w:tc>
        <w:tc>
          <w:tcPr>
            <w:tcW w:w="960" w:type="dxa"/>
            <w:noWrap/>
            <w:hideMark/>
          </w:tcPr>
          <w:p w14:paraId="6756506D" w14:textId="77777777" w:rsidR="009623F3" w:rsidRPr="009623F3" w:rsidRDefault="009623F3" w:rsidP="009623F3">
            <w:r w:rsidRPr="009623F3">
              <w:t>-0.15683</w:t>
            </w:r>
          </w:p>
        </w:tc>
        <w:tc>
          <w:tcPr>
            <w:tcW w:w="960" w:type="dxa"/>
            <w:noWrap/>
            <w:hideMark/>
          </w:tcPr>
          <w:p w14:paraId="75585D68" w14:textId="77777777" w:rsidR="009623F3" w:rsidRPr="009623F3" w:rsidRDefault="009623F3" w:rsidP="009623F3">
            <w:r w:rsidRPr="009623F3">
              <w:t>-0.17369</w:t>
            </w:r>
          </w:p>
        </w:tc>
        <w:tc>
          <w:tcPr>
            <w:tcW w:w="960" w:type="dxa"/>
            <w:noWrap/>
            <w:hideMark/>
          </w:tcPr>
          <w:p w14:paraId="5A0449A1" w14:textId="77777777" w:rsidR="009623F3" w:rsidRPr="009623F3" w:rsidRDefault="009623F3" w:rsidP="009623F3">
            <w:r w:rsidRPr="009623F3">
              <w:t>-0.1673</w:t>
            </w:r>
          </w:p>
        </w:tc>
        <w:tc>
          <w:tcPr>
            <w:tcW w:w="960" w:type="dxa"/>
            <w:noWrap/>
            <w:hideMark/>
          </w:tcPr>
          <w:p w14:paraId="71898039" w14:textId="77777777" w:rsidR="009623F3" w:rsidRPr="009623F3" w:rsidRDefault="009623F3" w:rsidP="009623F3">
            <w:r w:rsidRPr="009623F3">
              <w:t>-0.16068</w:t>
            </w:r>
          </w:p>
        </w:tc>
        <w:tc>
          <w:tcPr>
            <w:tcW w:w="960" w:type="dxa"/>
            <w:noWrap/>
            <w:hideMark/>
          </w:tcPr>
          <w:p w14:paraId="430909A3" w14:textId="77777777" w:rsidR="009623F3" w:rsidRPr="009623F3" w:rsidRDefault="009623F3" w:rsidP="009623F3">
            <w:r w:rsidRPr="009623F3">
              <w:t>-0.16702</w:t>
            </w:r>
          </w:p>
        </w:tc>
        <w:tc>
          <w:tcPr>
            <w:tcW w:w="960" w:type="dxa"/>
            <w:noWrap/>
            <w:hideMark/>
          </w:tcPr>
          <w:p w14:paraId="4CC380AA" w14:textId="77777777" w:rsidR="009623F3" w:rsidRPr="009623F3" w:rsidRDefault="009623F3" w:rsidP="009623F3">
            <w:r w:rsidRPr="009623F3">
              <w:t>-0.15706</w:t>
            </w:r>
          </w:p>
        </w:tc>
        <w:tc>
          <w:tcPr>
            <w:tcW w:w="960" w:type="dxa"/>
            <w:noWrap/>
            <w:hideMark/>
          </w:tcPr>
          <w:p w14:paraId="032BDA6B" w14:textId="77777777" w:rsidR="009623F3" w:rsidRPr="009623F3" w:rsidRDefault="009623F3" w:rsidP="009623F3">
            <w:r w:rsidRPr="009623F3">
              <w:t>-0.13418</w:t>
            </w:r>
          </w:p>
        </w:tc>
        <w:tc>
          <w:tcPr>
            <w:tcW w:w="960" w:type="dxa"/>
            <w:noWrap/>
            <w:hideMark/>
          </w:tcPr>
          <w:p w14:paraId="4466FA7C" w14:textId="77777777" w:rsidR="009623F3" w:rsidRPr="009623F3" w:rsidRDefault="009623F3" w:rsidP="009623F3">
            <w:r w:rsidRPr="009623F3">
              <w:t>-0.11961</w:t>
            </w:r>
          </w:p>
        </w:tc>
        <w:tc>
          <w:tcPr>
            <w:tcW w:w="960" w:type="dxa"/>
            <w:noWrap/>
            <w:hideMark/>
          </w:tcPr>
          <w:p w14:paraId="3DA4490E" w14:textId="77777777" w:rsidR="009623F3" w:rsidRPr="009623F3" w:rsidRDefault="009623F3" w:rsidP="009623F3">
            <w:r w:rsidRPr="009623F3">
              <w:t>-0.11211</w:t>
            </w:r>
          </w:p>
        </w:tc>
        <w:tc>
          <w:tcPr>
            <w:tcW w:w="960" w:type="dxa"/>
            <w:noWrap/>
            <w:hideMark/>
          </w:tcPr>
          <w:p w14:paraId="62937F0B" w14:textId="77777777" w:rsidR="009623F3" w:rsidRPr="009623F3" w:rsidRDefault="009623F3" w:rsidP="009623F3">
            <w:r w:rsidRPr="009623F3">
              <w:t>-0.1142</w:t>
            </w:r>
          </w:p>
        </w:tc>
        <w:tc>
          <w:tcPr>
            <w:tcW w:w="960" w:type="dxa"/>
            <w:noWrap/>
            <w:hideMark/>
          </w:tcPr>
          <w:p w14:paraId="4F7DA47C" w14:textId="77777777" w:rsidR="009623F3" w:rsidRPr="009623F3" w:rsidRDefault="009623F3" w:rsidP="009623F3">
            <w:r w:rsidRPr="009623F3">
              <w:t>-0.14627</w:t>
            </w:r>
          </w:p>
        </w:tc>
      </w:tr>
      <w:tr w:rsidR="009623F3" w:rsidRPr="009623F3" w14:paraId="136C476F" w14:textId="77777777" w:rsidTr="009623F3">
        <w:trPr>
          <w:trHeight w:val="288"/>
        </w:trPr>
        <w:tc>
          <w:tcPr>
            <w:tcW w:w="960" w:type="dxa"/>
            <w:noWrap/>
            <w:hideMark/>
          </w:tcPr>
          <w:p w14:paraId="26687E7E" w14:textId="77777777" w:rsidR="009623F3" w:rsidRPr="009623F3" w:rsidRDefault="009623F3" w:rsidP="009623F3">
            <w:r w:rsidRPr="009623F3">
              <w:t>3.50E-05</w:t>
            </w:r>
          </w:p>
        </w:tc>
        <w:tc>
          <w:tcPr>
            <w:tcW w:w="960" w:type="dxa"/>
            <w:noWrap/>
            <w:hideMark/>
          </w:tcPr>
          <w:p w14:paraId="11C97E3E" w14:textId="77777777" w:rsidR="009623F3" w:rsidRPr="009623F3" w:rsidRDefault="009623F3" w:rsidP="009623F3">
            <w:r w:rsidRPr="009623F3">
              <w:t>-0.16402</w:t>
            </w:r>
          </w:p>
        </w:tc>
        <w:tc>
          <w:tcPr>
            <w:tcW w:w="960" w:type="dxa"/>
            <w:noWrap/>
            <w:hideMark/>
          </w:tcPr>
          <w:p w14:paraId="79FCDB86" w14:textId="77777777" w:rsidR="009623F3" w:rsidRPr="009623F3" w:rsidRDefault="009623F3" w:rsidP="009623F3">
            <w:r w:rsidRPr="009623F3">
              <w:t>-0.18121</w:t>
            </w:r>
          </w:p>
        </w:tc>
        <w:tc>
          <w:tcPr>
            <w:tcW w:w="960" w:type="dxa"/>
            <w:noWrap/>
            <w:hideMark/>
          </w:tcPr>
          <w:p w14:paraId="747E9D10" w14:textId="77777777" w:rsidR="009623F3" w:rsidRPr="009623F3" w:rsidRDefault="009623F3" w:rsidP="009623F3">
            <w:r w:rsidRPr="009623F3">
              <w:t>-0.17458</w:t>
            </w:r>
          </w:p>
        </w:tc>
        <w:tc>
          <w:tcPr>
            <w:tcW w:w="960" w:type="dxa"/>
            <w:noWrap/>
            <w:hideMark/>
          </w:tcPr>
          <w:p w14:paraId="385C528B" w14:textId="77777777" w:rsidR="009623F3" w:rsidRPr="009623F3" w:rsidRDefault="009623F3" w:rsidP="009623F3">
            <w:r w:rsidRPr="009623F3">
              <w:t>-0.16796</w:t>
            </w:r>
          </w:p>
        </w:tc>
        <w:tc>
          <w:tcPr>
            <w:tcW w:w="960" w:type="dxa"/>
            <w:noWrap/>
            <w:hideMark/>
          </w:tcPr>
          <w:p w14:paraId="48D76F58" w14:textId="77777777" w:rsidR="009623F3" w:rsidRPr="009623F3" w:rsidRDefault="009623F3" w:rsidP="009623F3">
            <w:r w:rsidRPr="009623F3">
              <w:t>-0.17467</w:t>
            </w:r>
          </w:p>
        </w:tc>
        <w:tc>
          <w:tcPr>
            <w:tcW w:w="960" w:type="dxa"/>
            <w:noWrap/>
            <w:hideMark/>
          </w:tcPr>
          <w:p w14:paraId="0BD75C70" w14:textId="77777777" w:rsidR="009623F3" w:rsidRPr="009623F3" w:rsidRDefault="009623F3" w:rsidP="009623F3">
            <w:r w:rsidRPr="009623F3">
              <w:t>-0.16437</w:t>
            </w:r>
          </w:p>
        </w:tc>
        <w:tc>
          <w:tcPr>
            <w:tcW w:w="960" w:type="dxa"/>
            <w:noWrap/>
            <w:hideMark/>
          </w:tcPr>
          <w:p w14:paraId="6001E384" w14:textId="77777777" w:rsidR="009623F3" w:rsidRPr="009623F3" w:rsidRDefault="009623F3" w:rsidP="009623F3">
            <w:r w:rsidRPr="009623F3">
              <w:t>-0.14257</w:t>
            </w:r>
          </w:p>
        </w:tc>
        <w:tc>
          <w:tcPr>
            <w:tcW w:w="960" w:type="dxa"/>
            <w:noWrap/>
            <w:hideMark/>
          </w:tcPr>
          <w:p w14:paraId="43822CF3" w14:textId="77777777" w:rsidR="009623F3" w:rsidRPr="009623F3" w:rsidRDefault="009623F3" w:rsidP="009623F3">
            <w:r w:rsidRPr="009623F3">
              <w:t>-0.12821</w:t>
            </w:r>
          </w:p>
        </w:tc>
        <w:tc>
          <w:tcPr>
            <w:tcW w:w="960" w:type="dxa"/>
            <w:noWrap/>
            <w:hideMark/>
          </w:tcPr>
          <w:p w14:paraId="740332A0" w14:textId="77777777" w:rsidR="009623F3" w:rsidRPr="009623F3" w:rsidRDefault="009623F3" w:rsidP="009623F3">
            <w:r w:rsidRPr="009623F3">
              <w:t>-0.12085</w:t>
            </w:r>
          </w:p>
        </w:tc>
        <w:tc>
          <w:tcPr>
            <w:tcW w:w="960" w:type="dxa"/>
            <w:noWrap/>
            <w:hideMark/>
          </w:tcPr>
          <w:p w14:paraId="39BA27DA" w14:textId="77777777" w:rsidR="009623F3" w:rsidRPr="009623F3" w:rsidRDefault="009623F3" w:rsidP="009623F3">
            <w:r w:rsidRPr="009623F3">
              <w:t>-0.12319</w:t>
            </w:r>
          </w:p>
        </w:tc>
        <w:tc>
          <w:tcPr>
            <w:tcW w:w="960" w:type="dxa"/>
            <w:noWrap/>
            <w:hideMark/>
          </w:tcPr>
          <w:p w14:paraId="35979643" w14:textId="77777777" w:rsidR="009623F3" w:rsidRPr="009623F3" w:rsidRDefault="009623F3" w:rsidP="009623F3">
            <w:r w:rsidRPr="009623F3">
              <w:t>-0.15416</w:t>
            </w:r>
          </w:p>
        </w:tc>
      </w:tr>
      <w:tr w:rsidR="009623F3" w:rsidRPr="009623F3" w14:paraId="4BC28B1A" w14:textId="77777777" w:rsidTr="009623F3">
        <w:trPr>
          <w:trHeight w:val="288"/>
        </w:trPr>
        <w:tc>
          <w:tcPr>
            <w:tcW w:w="960" w:type="dxa"/>
            <w:noWrap/>
            <w:hideMark/>
          </w:tcPr>
          <w:p w14:paraId="3BFD1E8D" w14:textId="77777777" w:rsidR="009623F3" w:rsidRPr="009623F3" w:rsidRDefault="009623F3" w:rsidP="009623F3">
            <w:r w:rsidRPr="009623F3">
              <w:t>3.60E-05</w:t>
            </w:r>
          </w:p>
        </w:tc>
        <w:tc>
          <w:tcPr>
            <w:tcW w:w="960" w:type="dxa"/>
            <w:noWrap/>
            <w:hideMark/>
          </w:tcPr>
          <w:p w14:paraId="7889EE05" w14:textId="77777777" w:rsidR="009623F3" w:rsidRPr="009623F3" w:rsidRDefault="009623F3" w:rsidP="009623F3">
            <w:r w:rsidRPr="009623F3">
              <w:t>-0.17121</w:t>
            </w:r>
          </w:p>
        </w:tc>
        <w:tc>
          <w:tcPr>
            <w:tcW w:w="960" w:type="dxa"/>
            <w:noWrap/>
            <w:hideMark/>
          </w:tcPr>
          <w:p w14:paraId="5E7D3E1C" w14:textId="77777777" w:rsidR="009623F3" w:rsidRPr="009623F3" w:rsidRDefault="009623F3" w:rsidP="009623F3">
            <w:r w:rsidRPr="009623F3">
              <w:t>-0.18874</w:t>
            </w:r>
          </w:p>
        </w:tc>
        <w:tc>
          <w:tcPr>
            <w:tcW w:w="960" w:type="dxa"/>
            <w:noWrap/>
            <w:hideMark/>
          </w:tcPr>
          <w:p w14:paraId="05C4A19A" w14:textId="77777777" w:rsidR="009623F3" w:rsidRPr="009623F3" w:rsidRDefault="009623F3" w:rsidP="009623F3">
            <w:r w:rsidRPr="009623F3">
              <w:t>-0.18187</w:t>
            </w:r>
          </w:p>
        </w:tc>
        <w:tc>
          <w:tcPr>
            <w:tcW w:w="960" w:type="dxa"/>
            <w:noWrap/>
            <w:hideMark/>
          </w:tcPr>
          <w:p w14:paraId="637833DC" w14:textId="77777777" w:rsidR="009623F3" w:rsidRPr="009623F3" w:rsidRDefault="009623F3" w:rsidP="009623F3">
            <w:r w:rsidRPr="009623F3">
              <w:t>-0.17526</w:t>
            </w:r>
          </w:p>
        </w:tc>
        <w:tc>
          <w:tcPr>
            <w:tcW w:w="960" w:type="dxa"/>
            <w:noWrap/>
            <w:hideMark/>
          </w:tcPr>
          <w:p w14:paraId="156A717D" w14:textId="77777777" w:rsidR="009623F3" w:rsidRPr="009623F3" w:rsidRDefault="009623F3" w:rsidP="009623F3">
            <w:r w:rsidRPr="009623F3">
              <w:t>-0.18234</w:t>
            </w:r>
          </w:p>
        </w:tc>
        <w:tc>
          <w:tcPr>
            <w:tcW w:w="960" w:type="dxa"/>
            <w:noWrap/>
            <w:hideMark/>
          </w:tcPr>
          <w:p w14:paraId="2F9097D6" w14:textId="77777777" w:rsidR="009623F3" w:rsidRPr="009623F3" w:rsidRDefault="009623F3" w:rsidP="009623F3">
            <w:r w:rsidRPr="009623F3">
              <w:t>-0.17168</w:t>
            </w:r>
          </w:p>
        </w:tc>
        <w:tc>
          <w:tcPr>
            <w:tcW w:w="960" w:type="dxa"/>
            <w:noWrap/>
            <w:hideMark/>
          </w:tcPr>
          <w:p w14:paraId="591DB4E6" w14:textId="77777777" w:rsidR="009623F3" w:rsidRPr="009623F3" w:rsidRDefault="009623F3" w:rsidP="009623F3">
            <w:r w:rsidRPr="009623F3">
              <w:t>-0.15091</w:t>
            </w:r>
          </w:p>
        </w:tc>
        <w:tc>
          <w:tcPr>
            <w:tcW w:w="960" w:type="dxa"/>
            <w:noWrap/>
            <w:hideMark/>
          </w:tcPr>
          <w:p w14:paraId="63B1B252" w14:textId="77777777" w:rsidR="009623F3" w:rsidRPr="009623F3" w:rsidRDefault="009623F3" w:rsidP="009623F3">
            <w:r w:rsidRPr="009623F3">
              <w:t>-0.13686</w:t>
            </w:r>
          </w:p>
        </w:tc>
        <w:tc>
          <w:tcPr>
            <w:tcW w:w="960" w:type="dxa"/>
            <w:noWrap/>
            <w:hideMark/>
          </w:tcPr>
          <w:p w14:paraId="3312DAAB" w14:textId="77777777" w:rsidR="009623F3" w:rsidRPr="009623F3" w:rsidRDefault="009623F3" w:rsidP="009623F3">
            <w:r w:rsidRPr="009623F3">
              <w:t>-0.12953</w:t>
            </w:r>
          </w:p>
        </w:tc>
        <w:tc>
          <w:tcPr>
            <w:tcW w:w="960" w:type="dxa"/>
            <w:noWrap/>
            <w:hideMark/>
          </w:tcPr>
          <w:p w14:paraId="755B94A8" w14:textId="77777777" w:rsidR="009623F3" w:rsidRPr="009623F3" w:rsidRDefault="009623F3" w:rsidP="009623F3">
            <w:r w:rsidRPr="009623F3">
              <w:t>-0.13215</w:t>
            </w:r>
          </w:p>
        </w:tc>
        <w:tc>
          <w:tcPr>
            <w:tcW w:w="960" w:type="dxa"/>
            <w:noWrap/>
            <w:hideMark/>
          </w:tcPr>
          <w:p w14:paraId="5562D642" w14:textId="77777777" w:rsidR="009623F3" w:rsidRPr="009623F3" w:rsidRDefault="009623F3" w:rsidP="009623F3">
            <w:r w:rsidRPr="009623F3">
              <w:t>-0.16205</w:t>
            </w:r>
          </w:p>
        </w:tc>
      </w:tr>
      <w:tr w:rsidR="009623F3" w:rsidRPr="009623F3" w14:paraId="44676C3B" w14:textId="77777777" w:rsidTr="009623F3">
        <w:trPr>
          <w:trHeight w:val="288"/>
        </w:trPr>
        <w:tc>
          <w:tcPr>
            <w:tcW w:w="960" w:type="dxa"/>
            <w:noWrap/>
            <w:hideMark/>
          </w:tcPr>
          <w:p w14:paraId="015F3838" w14:textId="77777777" w:rsidR="009623F3" w:rsidRPr="009623F3" w:rsidRDefault="009623F3" w:rsidP="009623F3">
            <w:r w:rsidRPr="009623F3">
              <w:t>3.70E-05</w:t>
            </w:r>
          </w:p>
        </w:tc>
        <w:tc>
          <w:tcPr>
            <w:tcW w:w="960" w:type="dxa"/>
            <w:noWrap/>
            <w:hideMark/>
          </w:tcPr>
          <w:p w14:paraId="3CFC72AB" w14:textId="77777777" w:rsidR="009623F3" w:rsidRPr="009623F3" w:rsidRDefault="009623F3" w:rsidP="009623F3">
            <w:r w:rsidRPr="009623F3">
              <w:t>-0.17839</w:t>
            </w:r>
          </w:p>
        </w:tc>
        <w:tc>
          <w:tcPr>
            <w:tcW w:w="960" w:type="dxa"/>
            <w:noWrap/>
            <w:hideMark/>
          </w:tcPr>
          <w:p w14:paraId="3BC7D80C" w14:textId="77777777" w:rsidR="009623F3" w:rsidRPr="009623F3" w:rsidRDefault="009623F3" w:rsidP="009623F3">
            <w:r w:rsidRPr="009623F3">
              <w:t>-0.1963</w:t>
            </w:r>
          </w:p>
        </w:tc>
        <w:tc>
          <w:tcPr>
            <w:tcW w:w="960" w:type="dxa"/>
            <w:noWrap/>
            <w:hideMark/>
          </w:tcPr>
          <w:p w14:paraId="7CB82610" w14:textId="77777777" w:rsidR="009623F3" w:rsidRPr="009623F3" w:rsidRDefault="009623F3" w:rsidP="009623F3">
            <w:r w:rsidRPr="009623F3">
              <w:t>-0.18918</w:t>
            </w:r>
          </w:p>
        </w:tc>
        <w:tc>
          <w:tcPr>
            <w:tcW w:w="960" w:type="dxa"/>
            <w:noWrap/>
            <w:hideMark/>
          </w:tcPr>
          <w:p w14:paraId="3F992E9F" w14:textId="77777777" w:rsidR="009623F3" w:rsidRPr="009623F3" w:rsidRDefault="009623F3" w:rsidP="009623F3">
            <w:r w:rsidRPr="009623F3">
              <w:t>-0.18256</w:t>
            </w:r>
          </w:p>
        </w:tc>
        <w:tc>
          <w:tcPr>
            <w:tcW w:w="960" w:type="dxa"/>
            <w:noWrap/>
            <w:hideMark/>
          </w:tcPr>
          <w:p w14:paraId="729E5882" w14:textId="77777777" w:rsidR="009623F3" w:rsidRPr="009623F3" w:rsidRDefault="009623F3" w:rsidP="009623F3">
            <w:r w:rsidRPr="009623F3">
              <w:t>-0.18999</w:t>
            </w:r>
          </w:p>
        </w:tc>
        <w:tc>
          <w:tcPr>
            <w:tcW w:w="960" w:type="dxa"/>
            <w:noWrap/>
            <w:hideMark/>
          </w:tcPr>
          <w:p w14:paraId="3FB66FC2" w14:textId="77777777" w:rsidR="009623F3" w:rsidRPr="009623F3" w:rsidRDefault="009623F3" w:rsidP="009623F3">
            <w:r w:rsidRPr="009623F3">
              <w:t>-0.17896</w:t>
            </w:r>
          </w:p>
        </w:tc>
        <w:tc>
          <w:tcPr>
            <w:tcW w:w="960" w:type="dxa"/>
            <w:noWrap/>
            <w:hideMark/>
          </w:tcPr>
          <w:p w14:paraId="54EA3B1E" w14:textId="77777777" w:rsidR="009623F3" w:rsidRPr="009623F3" w:rsidRDefault="009623F3" w:rsidP="009623F3">
            <w:r w:rsidRPr="009623F3">
              <w:t>-0.15925</w:t>
            </w:r>
          </w:p>
        </w:tc>
        <w:tc>
          <w:tcPr>
            <w:tcW w:w="960" w:type="dxa"/>
            <w:noWrap/>
            <w:hideMark/>
          </w:tcPr>
          <w:p w14:paraId="38EADF57" w14:textId="77777777" w:rsidR="009623F3" w:rsidRPr="009623F3" w:rsidRDefault="009623F3" w:rsidP="009623F3">
            <w:r w:rsidRPr="009623F3">
              <w:t>-0.14558</w:t>
            </w:r>
          </w:p>
        </w:tc>
        <w:tc>
          <w:tcPr>
            <w:tcW w:w="960" w:type="dxa"/>
            <w:noWrap/>
            <w:hideMark/>
          </w:tcPr>
          <w:p w14:paraId="2586E699" w14:textId="77777777" w:rsidR="009623F3" w:rsidRPr="009623F3" w:rsidRDefault="009623F3" w:rsidP="009623F3">
            <w:r w:rsidRPr="009623F3">
              <w:t>-0.13819</w:t>
            </w:r>
          </w:p>
        </w:tc>
        <w:tc>
          <w:tcPr>
            <w:tcW w:w="960" w:type="dxa"/>
            <w:noWrap/>
            <w:hideMark/>
          </w:tcPr>
          <w:p w14:paraId="434934D4" w14:textId="77777777" w:rsidR="009623F3" w:rsidRPr="009623F3" w:rsidRDefault="009623F3" w:rsidP="009623F3">
            <w:r w:rsidRPr="009623F3">
              <w:t>-0.1411</w:t>
            </w:r>
          </w:p>
        </w:tc>
        <w:tc>
          <w:tcPr>
            <w:tcW w:w="960" w:type="dxa"/>
            <w:noWrap/>
            <w:hideMark/>
          </w:tcPr>
          <w:p w14:paraId="6A7C7A29" w14:textId="77777777" w:rsidR="009623F3" w:rsidRPr="009623F3" w:rsidRDefault="009623F3" w:rsidP="009623F3">
            <w:r w:rsidRPr="009623F3">
              <w:t>-0.16995</w:t>
            </w:r>
          </w:p>
        </w:tc>
      </w:tr>
      <w:tr w:rsidR="009623F3" w:rsidRPr="009623F3" w14:paraId="18AB68DF" w14:textId="77777777" w:rsidTr="009623F3">
        <w:trPr>
          <w:trHeight w:val="288"/>
        </w:trPr>
        <w:tc>
          <w:tcPr>
            <w:tcW w:w="960" w:type="dxa"/>
            <w:noWrap/>
            <w:hideMark/>
          </w:tcPr>
          <w:p w14:paraId="4EAFFE81" w14:textId="77777777" w:rsidR="009623F3" w:rsidRPr="009623F3" w:rsidRDefault="009623F3" w:rsidP="009623F3">
            <w:r w:rsidRPr="009623F3">
              <w:t>3.80E-05</w:t>
            </w:r>
          </w:p>
        </w:tc>
        <w:tc>
          <w:tcPr>
            <w:tcW w:w="960" w:type="dxa"/>
            <w:noWrap/>
            <w:hideMark/>
          </w:tcPr>
          <w:p w14:paraId="50C38A5B" w14:textId="77777777" w:rsidR="009623F3" w:rsidRPr="009623F3" w:rsidRDefault="009623F3" w:rsidP="009623F3">
            <w:r w:rsidRPr="009623F3">
              <w:t>-0.18554</w:t>
            </w:r>
          </w:p>
        </w:tc>
        <w:tc>
          <w:tcPr>
            <w:tcW w:w="960" w:type="dxa"/>
            <w:noWrap/>
            <w:hideMark/>
          </w:tcPr>
          <w:p w14:paraId="789FA9AF" w14:textId="77777777" w:rsidR="009623F3" w:rsidRPr="009623F3" w:rsidRDefault="009623F3" w:rsidP="009623F3">
            <w:r w:rsidRPr="009623F3">
              <w:t>-0.20386</w:t>
            </w:r>
          </w:p>
        </w:tc>
        <w:tc>
          <w:tcPr>
            <w:tcW w:w="960" w:type="dxa"/>
            <w:noWrap/>
            <w:hideMark/>
          </w:tcPr>
          <w:p w14:paraId="203D9C9B" w14:textId="77777777" w:rsidR="009623F3" w:rsidRPr="009623F3" w:rsidRDefault="009623F3" w:rsidP="009623F3">
            <w:r w:rsidRPr="009623F3">
              <w:t>-0.19649</w:t>
            </w:r>
          </w:p>
        </w:tc>
        <w:tc>
          <w:tcPr>
            <w:tcW w:w="960" w:type="dxa"/>
            <w:noWrap/>
            <w:hideMark/>
          </w:tcPr>
          <w:p w14:paraId="76ADADDD" w14:textId="77777777" w:rsidR="009623F3" w:rsidRPr="009623F3" w:rsidRDefault="009623F3" w:rsidP="009623F3">
            <w:r w:rsidRPr="009623F3">
              <w:t>-0.18983</w:t>
            </w:r>
          </w:p>
        </w:tc>
        <w:tc>
          <w:tcPr>
            <w:tcW w:w="960" w:type="dxa"/>
            <w:noWrap/>
            <w:hideMark/>
          </w:tcPr>
          <w:p w14:paraId="7FF3E307" w14:textId="77777777" w:rsidR="009623F3" w:rsidRPr="009623F3" w:rsidRDefault="009623F3" w:rsidP="009623F3">
            <w:r w:rsidRPr="009623F3">
              <w:t>-0.19761</w:t>
            </w:r>
          </w:p>
        </w:tc>
        <w:tc>
          <w:tcPr>
            <w:tcW w:w="960" w:type="dxa"/>
            <w:noWrap/>
            <w:hideMark/>
          </w:tcPr>
          <w:p w14:paraId="4A598B8A" w14:textId="77777777" w:rsidR="009623F3" w:rsidRPr="009623F3" w:rsidRDefault="009623F3" w:rsidP="009623F3">
            <w:r w:rsidRPr="009623F3">
              <w:t>-0.18619</w:t>
            </w:r>
          </w:p>
        </w:tc>
        <w:tc>
          <w:tcPr>
            <w:tcW w:w="960" w:type="dxa"/>
            <w:noWrap/>
            <w:hideMark/>
          </w:tcPr>
          <w:p w14:paraId="684AFAAE" w14:textId="77777777" w:rsidR="009623F3" w:rsidRPr="009623F3" w:rsidRDefault="009623F3" w:rsidP="009623F3">
            <w:r w:rsidRPr="009623F3">
              <w:t>-0.16758</w:t>
            </w:r>
          </w:p>
        </w:tc>
        <w:tc>
          <w:tcPr>
            <w:tcW w:w="960" w:type="dxa"/>
            <w:noWrap/>
            <w:hideMark/>
          </w:tcPr>
          <w:p w14:paraId="1F7FE557" w14:textId="77777777" w:rsidR="009623F3" w:rsidRPr="009623F3" w:rsidRDefault="009623F3" w:rsidP="009623F3">
            <w:r w:rsidRPr="009623F3">
              <w:t>-0.15436</w:t>
            </w:r>
          </w:p>
        </w:tc>
        <w:tc>
          <w:tcPr>
            <w:tcW w:w="960" w:type="dxa"/>
            <w:noWrap/>
            <w:hideMark/>
          </w:tcPr>
          <w:p w14:paraId="088E0550" w14:textId="77777777" w:rsidR="009623F3" w:rsidRPr="009623F3" w:rsidRDefault="009623F3" w:rsidP="009623F3">
            <w:r w:rsidRPr="009623F3">
              <w:t>-0.14687</w:t>
            </w:r>
          </w:p>
        </w:tc>
        <w:tc>
          <w:tcPr>
            <w:tcW w:w="960" w:type="dxa"/>
            <w:noWrap/>
            <w:hideMark/>
          </w:tcPr>
          <w:p w14:paraId="4B6E8536" w14:textId="77777777" w:rsidR="009623F3" w:rsidRPr="009623F3" w:rsidRDefault="009623F3" w:rsidP="009623F3">
            <w:r w:rsidRPr="009623F3">
              <w:t>-0.15006</w:t>
            </w:r>
          </w:p>
        </w:tc>
        <w:tc>
          <w:tcPr>
            <w:tcW w:w="960" w:type="dxa"/>
            <w:noWrap/>
            <w:hideMark/>
          </w:tcPr>
          <w:p w14:paraId="69F93677" w14:textId="77777777" w:rsidR="009623F3" w:rsidRPr="009623F3" w:rsidRDefault="009623F3" w:rsidP="009623F3">
            <w:r w:rsidRPr="009623F3">
              <w:t>-0.17784</w:t>
            </w:r>
          </w:p>
        </w:tc>
      </w:tr>
      <w:tr w:rsidR="009623F3" w:rsidRPr="009623F3" w14:paraId="33D04263" w14:textId="77777777" w:rsidTr="009623F3">
        <w:trPr>
          <w:trHeight w:val="288"/>
        </w:trPr>
        <w:tc>
          <w:tcPr>
            <w:tcW w:w="960" w:type="dxa"/>
            <w:noWrap/>
            <w:hideMark/>
          </w:tcPr>
          <w:p w14:paraId="02E2ED3C" w14:textId="77777777" w:rsidR="009623F3" w:rsidRPr="009623F3" w:rsidRDefault="009623F3" w:rsidP="009623F3">
            <w:r w:rsidRPr="009623F3">
              <w:t>3.90E-05</w:t>
            </w:r>
          </w:p>
        </w:tc>
        <w:tc>
          <w:tcPr>
            <w:tcW w:w="960" w:type="dxa"/>
            <w:noWrap/>
            <w:hideMark/>
          </w:tcPr>
          <w:p w14:paraId="56B3CF71" w14:textId="77777777" w:rsidR="009623F3" w:rsidRPr="009623F3" w:rsidRDefault="009623F3" w:rsidP="009623F3">
            <w:r w:rsidRPr="009623F3">
              <w:t>-0.19265</w:t>
            </w:r>
          </w:p>
        </w:tc>
        <w:tc>
          <w:tcPr>
            <w:tcW w:w="960" w:type="dxa"/>
            <w:noWrap/>
            <w:hideMark/>
          </w:tcPr>
          <w:p w14:paraId="4B2A082E" w14:textId="77777777" w:rsidR="009623F3" w:rsidRPr="009623F3" w:rsidRDefault="009623F3" w:rsidP="009623F3">
            <w:r w:rsidRPr="009623F3">
              <w:t>-0.21141</w:t>
            </w:r>
          </w:p>
        </w:tc>
        <w:tc>
          <w:tcPr>
            <w:tcW w:w="960" w:type="dxa"/>
            <w:noWrap/>
            <w:hideMark/>
          </w:tcPr>
          <w:p w14:paraId="2688AD4C" w14:textId="77777777" w:rsidR="009623F3" w:rsidRPr="009623F3" w:rsidRDefault="009623F3" w:rsidP="009623F3">
            <w:r w:rsidRPr="009623F3">
              <w:t>-0.20379</w:t>
            </w:r>
          </w:p>
        </w:tc>
        <w:tc>
          <w:tcPr>
            <w:tcW w:w="960" w:type="dxa"/>
            <w:noWrap/>
            <w:hideMark/>
          </w:tcPr>
          <w:p w14:paraId="646CF541" w14:textId="77777777" w:rsidR="009623F3" w:rsidRPr="009623F3" w:rsidRDefault="009623F3" w:rsidP="009623F3">
            <w:r w:rsidRPr="009623F3">
              <w:t>-0.19707</w:t>
            </w:r>
          </w:p>
        </w:tc>
        <w:tc>
          <w:tcPr>
            <w:tcW w:w="960" w:type="dxa"/>
            <w:noWrap/>
            <w:hideMark/>
          </w:tcPr>
          <w:p w14:paraId="4309A4BE" w14:textId="77777777" w:rsidR="009623F3" w:rsidRPr="009623F3" w:rsidRDefault="009623F3" w:rsidP="009623F3">
            <w:r w:rsidRPr="009623F3">
              <w:t>-0.20519</w:t>
            </w:r>
          </w:p>
        </w:tc>
        <w:tc>
          <w:tcPr>
            <w:tcW w:w="960" w:type="dxa"/>
            <w:noWrap/>
            <w:hideMark/>
          </w:tcPr>
          <w:p w14:paraId="6401D69A" w14:textId="77777777" w:rsidR="009623F3" w:rsidRPr="009623F3" w:rsidRDefault="009623F3" w:rsidP="009623F3">
            <w:r w:rsidRPr="009623F3">
              <w:t>-0.19339</w:t>
            </w:r>
          </w:p>
        </w:tc>
        <w:tc>
          <w:tcPr>
            <w:tcW w:w="960" w:type="dxa"/>
            <w:noWrap/>
            <w:hideMark/>
          </w:tcPr>
          <w:p w14:paraId="3592BA06" w14:textId="77777777" w:rsidR="009623F3" w:rsidRPr="009623F3" w:rsidRDefault="009623F3" w:rsidP="009623F3">
            <w:r w:rsidRPr="009623F3">
              <w:t>-0.1759</w:t>
            </w:r>
          </w:p>
        </w:tc>
        <w:tc>
          <w:tcPr>
            <w:tcW w:w="960" w:type="dxa"/>
            <w:noWrap/>
            <w:hideMark/>
          </w:tcPr>
          <w:p w14:paraId="58F7371E" w14:textId="77777777" w:rsidR="009623F3" w:rsidRPr="009623F3" w:rsidRDefault="009623F3" w:rsidP="009623F3">
            <w:r w:rsidRPr="009623F3">
              <w:t>-0.16318</w:t>
            </w:r>
          </w:p>
        </w:tc>
        <w:tc>
          <w:tcPr>
            <w:tcW w:w="960" w:type="dxa"/>
            <w:noWrap/>
            <w:hideMark/>
          </w:tcPr>
          <w:p w14:paraId="1F0A69EB" w14:textId="77777777" w:rsidR="009623F3" w:rsidRPr="009623F3" w:rsidRDefault="009623F3" w:rsidP="009623F3">
            <w:r w:rsidRPr="009623F3">
              <w:t>-0.15557</w:t>
            </w:r>
          </w:p>
        </w:tc>
        <w:tc>
          <w:tcPr>
            <w:tcW w:w="960" w:type="dxa"/>
            <w:noWrap/>
            <w:hideMark/>
          </w:tcPr>
          <w:p w14:paraId="6D8E250D" w14:textId="77777777" w:rsidR="009623F3" w:rsidRPr="009623F3" w:rsidRDefault="009623F3" w:rsidP="009623F3">
            <w:r w:rsidRPr="009623F3">
              <w:t>-0.15906</w:t>
            </w:r>
          </w:p>
        </w:tc>
        <w:tc>
          <w:tcPr>
            <w:tcW w:w="960" w:type="dxa"/>
            <w:noWrap/>
            <w:hideMark/>
          </w:tcPr>
          <w:p w14:paraId="013044E9" w14:textId="77777777" w:rsidR="009623F3" w:rsidRPr="009623F3" w:rsidRDefault="009623F3" w:rsidP="009623F3">
            <w:r w:rsidRPr="009623F3">
              <w:t>-0.18572</w:t>
            </w:r>
          </w:p>
        </w:tc>
      </w:tr>
      <w:tr w:rsidR="009623F3" w:rsidRPr="009623F3" w14:paraId="54658831" w14:textId="77777777" w:rsidTr="009623F3">
        <w:trPr>
          <w:trHeight w:val="288"/>
        </w:trPr>
        <w:tc>
          <w:tcPr>
            <w:tcW w:w="960" w:type="dxa"/>
            <w:noWrap/>
            <w:hideMark/>
          </w:tcPr>
          <w:p w14:paraId="578F9C18" w14:textId="77777777" w:rsidR="009623F3" w:rsidRPr="009623F3" w:rsidRDefault="009623F3" w:rsidP="009623F3">
            <w:r w:rsidRPr="009623F3">
              <w:t>4.00E-05</w:t>
            </w:r>
          </w:p>
        </w:tc>
        <w:tc>
          <w:tcPr>
            <w:tcW w:w="960" w:type="dxa"/>
            <w:noWrap/>
            <w:hideMark/>
          </w:tcPr>
          <w:p w14:paraId="3B6418AD" w14:textId="77777777" w:rsidR="009623F3" w:rsidRPr="009623F3" w:rsidRDefault="009623F3" w:rsidP="009623F3">
            <w:r w:rsidRPr="009623F3">
              <w:t>-0.19974</w:t>
            </w:r>
          </w:p>
        </w:tc>
        <w:tc>
          <w:tcPr>
            <w:tcW w:w="960" w:type="dxa"/>
            <w:noWrap/>
            <w:hideMark/>
          </w:tcPr>
          <w:p w14:paraId="0A137FD0" w14:textId="77777777" w:rsidR="009623F3" w:rsidRPr="009623F3" w:rsidRDefault="009623F3" w:rsidP="009623F3">
            <w:r w:rsidRPr="009623F3">
              <w:t>-0.21894</w:t>
            </w:r>
          </w:p>
        </w:tc>
        <w:tc>
          <w:tcPr>
            <w:tcW w:w="960" w:type="dxa"/>
            <w:noWrap/>
            <w:hideMark/>
          </w:tcPr>
          <w:p w14:paraId="291B15AC" w14:textId="77777777" w:rsidR="009623F3" w:rsidRPr="009623F3" w:rsidRDefault="009623F3" w:rsidP="009623F3">
            <w:r w:rsidRPr="009623F3">
              <w:t>-0.21107</w:t>
            </w:r>
          </w:p>
        </w:tc>
        <w:tc>
          <w:tcPr>
            <w:tcW w:w="960" w:type="dxa"/>
            <w:noWrap/>
            <w:hideMark/>
          </w:tcPr>
          <w:p w14:paraId="0F1B296D" w14:textId="77777777" w:rsidR="009623F3" w:rsidRPr="009623F3" w:rsidRDefault="009623F3" w:rsidP="009623F3">
            <w:r w:rsidRPr="009623F3">
              <w:t>-0.20428</w:t>
            </w:r>
          </w:p>
        </w:tc>
        <w:tc>
          <w:tcPr>
            <w:tcW w:w="960" w:type="dxa"/>
            <w:noWrap/>
            <w:hideMark/>
          </w:tcPr>
          <w:p w14:paraId="2010E815" w14:textId="77777777" w:rsidR="009623F3" w:rsidRPr="009623F3" w:rsidRDefault="009623F3" w:rsidP="009623F3">
            <w:r w:rsidRPr="009623F3">
              <w:t>-0.21275</w:t>
            </w:r>
          </w:p>
        </w:tc>
        <w:tc>
          <w:tcPr>
            <w:tcW w:w="960" w:type="dxa"/>
            <w:noWrap/>
            <w:hideMark/>
          </w:tcPr>
          <w:p w14:paraId="43A42AEC" w14:textId="77777777" w:rsidR="009623F3" w:rsidRPr="009623F3" w:rsidRDefault="009623F3" w:rsidP="009623F3">
            <w:r w:rsidRPr="009623F3">
              <w:t>-0.20056</w:t>
            </w:r>
          </w:p>
        </w:tc>
        <w:tc>
          <w:tcPr>
            <w:tcW w:w="960" w:type="dxa"/>
            <w:noWrap/>
            <w:hideMark/>
          </w:tcPr>
          <w:p w14:paraId="0C0F698B" w14:textId="77777777" w:rsidR="009623F3" w:rsidRPr="009623F3" w:rsidRDefault="009623F3" w:rsidP="009623F3">
            <w:r w:rsidRPr="009623F3">
              <w:t>-0.1842</w:t>
            </w:r>
          </w:p>
        </w:tc>
        <w:tc>
          <w:tcPr>
            <w:tcW w:w="960" w:type="dxa"/>
            <w:noWrap/>
            <w:hideMark/>
          </w:tcPr>
          <w:p w14:paraId="4650A9C0" w14:textId="77777777" w:rsidR="009623F3" w:rsidRPr="009623F3" w:rsidRDefault="009623F3" w:rsidP="009623F3">
            <w:r w:rsidRPr="009623F3">
              <w:t>-0.17204</w:t>
            </w:r>
          </w:p>
        </w:tc>
        <w:tc>
          <w:tcPr>
            <w:tcW w:w="960" w:type="dxa"/>
            <w:noWrap/>
            <w:hideMark/>
          </w:tcPr>
          <w:p w14:paraId="1F8D03B1" w14:textId="77777777" w:rsidR="009623F3" w:rsidRPr="009623F3" w:rsidRDefault="009623F3" w:rsidP="009623F3">
            <w:r w:rsidRPr="009623F3">
              <w:t>-0.16431</w:t>
            </w:r>
          </w:p>
        </w:tc>
        <w:tc>
          <w:tcPr>
            <w:tcW w:w="960" w:type="dxa"/>
            <w:noWrap/>
            <w:hideMark/>
          </w:tcPr>
          <w:p w14:paraId="7FD36813" w14:textId="77777777" w:rsidR="009623F3" w:rsidRPr="009623F3" w:rsidRDefault="009623F3" w:rsidP="009623F3">
            <w:r w:rsidRPr="009623F3">
              <w:t>-0.1681</w:t>
            </w:r>
          </w:p>
        </w:tc>
        <w:tc>
          <w:tcPr>
            <w:tcW w:w="960" w:type="dxa"/>
            <w:noWrap/>
            <w:hideMark/>
          </w:tcPr>
          <w:p w14:paraId="6C4CABBE" w14:textId="77777777" w:rsidR="009623F3" w:rsidRPr="009623F3" w:rsidRDefault="009623F3" w:rsidP="009623F3">
            <w:r w:rsidRPr="009623F3">
              <w:t>-0.1936</w:t>
            </w:r>
          </w:p>
        </w:tc>
      </w:tr>
      <w:tr w:rsidR="009623F3" w:rsidRPr="009623F3" w14:paraId="44D30F8E" w14:textId="77777777" w:rsidTr="009623F3">
        <w:trPr>
          <w:trHeight w:val="288"/>
        </w:trPr>
        <w:tc>
          <w:tcPr>
            <w:tcW w:w="960" w:type="dxa"/>
            <w:noWrap/>
            <w:hideMark/>
          </w:tcPr>
          <w:p w14:paraId="5626967E" w14:textId="77777777" w:rsidR="009623F3" w:rsidRPr="009623F3" w:rsidRDefault="009623F3" w:rsidP="009623F3">
            <w:r w:rsidRPr="009623F3">
              <w:t>4.10E-05</w:t>
            </w:r>
          </w:p>
        </w:tc>
        <w:tc>
          <w:tcPr>
            <w:tcW w:w="960" w:type="dxa"/>
            <w:noWrap/>
            <w:hideMark/>
          </w:tcPr>
          <w:p w14:paraId="21683FAF" w14:textId="77777777" w:rsidR="009623F3" w:rsidRPr="009623F3" w:rsidRDefault="009623F3" w:rsidP="009623F3">
            <w:r w:rsidRPr="009623F3">
              <w:t>-0.2068</w:t>
            </w:r>
          </w:p>
        </w:tc>
        <w:tc>
          <w:tcPr>
            <w:tcW w:w="960" w:type="dxa"/>
            <w:noWrap/>
            <w:hideMark/>
          </w:tcPr>
          <w:p w14:paraId="375FE33C" w14:textId="77777777" w:rsidR="009623F3" w:rsidRPr="009623F3" w:rsidRDefault="009623F3" w:rsidP="009623F3">
            <w:r w:rsidRPr="009623F3">
              <w:t>-0.22645</w:t>
            </w:r>
          </w:p>
        </w:tc>
        <w:tc>
          <w:tcPr>
            <w:tcW w:w="960" w:type="dxa"/>
            <w:noWrap/>
            <w:hideMark/>
          </w:tcPr>
          <w:p w14:paraId="749D3349" w14:textId="77777777" w:rsidR="009623F3" w:rsidRPr="009623F3" w:rsidRDefault="009623F3" w:rsidP="009623F3">
            <w:r w:rsidRPr="009623F3">
              <w:t>-0.21835</w:t>
            </w:r>
          </w:p>
        </w:tc>
        <w:tc>
          <w:tcPr>
            <w:tcW w:w="960" w:type="dxa"/>
            <w:noWrap/>
            <w:hideMark/>
          </w:tcPr>
          <w:p w14:paraId="4DC56417" w14:textId="77777777" w:rsidR="009623F3" w:rsidRPr="009623F3" w:rsidRDefault="009623F3" w:rsidP="009623F3">
            <w:r w:rsidRPr="009623F3">
              <w:t>-0.21147</w:t>
            </w:r>
          </w:p>
        </w:tc>
        <w:tc>
          <w:tcPr>
            <w:tcW w:w="960" w:type="dxa"/>
            <w:noWrap/>
            <w:hideMark/>
          </w:tcPr>
          <w:p w14:paraId="289DA7D7" w14:textId="77777777" w:rsidR="009623F3" w:rsidRPr="009623F3" w:rsidRDefault="009623F3" w:rsidP="009623F3">
            <w:r w:rsidRPr="009623F3">
              <w:t>-0.22028</w:t>
            </w:r>
          </w:p>
        </w:tc>
        <w:tc>
          <w:tcPr>
            <w:tcW w:w="960" w:type="dxa"/>
            <w:noWrap/>
            <w:hideMark/>
          </w:tcPr>
          <w:p w14:paraId="433CA2A5" w14:textId="77777777" w:rsidR="009623F3" w:rsidRPr="009623F3" w:rsidRDefault="009623F3" w:rsidP="009623F3">
            <w:r w:rsidRPr="009623F3">
              <w:t>-0.20771</w:t>
            </w:r>
          </w:p>
        </w:tc>
        <w:tc>
          <w:tcPr>
            <w:tcW w:w="960" w:type="dxa"/>
            <w:noWrap/>
            <w:hideMark/>
          </w:tcPr>
          <w:p w14:paraId="08386EFC" w14:textId="77777777" w:rsidR="009623F3" w:rsidRPr="009623F3" w:rsidRDefault="009623F3" w:rsidP="009623F3">
            <w:r w:rsidRPr="009623F3">
              <w:t>-0.1925</w:t>
            </w:r>
          </w:p>
        </w:tc>
        <w:tc>
          <w:tcPr>
            <w:tcW w:w="960" w:type="dxa"/>
            <w:noWrap/>
            <w:hideMark/>
          </w:tcPr>
          <w:p w14:paraId="78066141" w14:textId="77777777" w:rsidR="009623F3" w:rsidRPr="009623F3" w:rsidRDefault="009623F3" w:rsidP="009623F3">
            <w:r w:rsidRPr="009623F3">
              <w:t>-0.18093</w:t>
            </w:r>
          </w:p>
        </w:tc>
        <w:tc>
          <w:tcPr>
            <w:tcW w:w="960" w:type="dxa"/>
            <w:noWrap/>
            <w:hideMark/>
          </w:tcPr>
          <w:p w14:paraId="27CE0528" w14:textId="77777777" w:rsidR="009623F3" w:rsidRPr="009623F3" w:rsidRDefault="009623F3" w:rsidP="009623F3">
            <w:r w:rsidRPr="009623F3">
              <w:t>-0.17308</w:t>
            </w:r>
          </w:p>
        </w:tc>
        <w:tc>
          <w:tcPr>
            <w:tcW w:w="960" w:type="dxa"/>
            <w:noWrap/>
            <w:hideMark/>
          </w:tcPr>
          <w:p w14:paraId="25A8A3D4" w14:textId="77777777" w:rsidR="009623F3" w:rsidRPr="009623F3" w:rsidRDefault="009623F3" w:rsidP="009623F3">
            <w:r w:rsidRPr="009623F3">
              <w:t>-0.17717</w:t>
            </w:r>
          </w:p>
        </w:tc>
        <w:tc>
          <w:tcPr>
            <w:tcW w:w="960" w:type="dxa"/>
            <w:noWrap/>
            <w:hideMark/>
          </w:tcPr>
          <w:p w14:paraId="51A1BCC1" w14:textId="77777777" w:rsidR="009623F3" w:rsidRPr="009623F3" w:rsidRDefault="009623F3" w:rsidP="009623F3">
            <w:r w:rsidRPr="009623F3">
              <w:t>-0.20147</w:t>
            </w:r>
          </w:p>
        </w:tc>
      </w:tr>
      <w:tr w:rsidR="009623F3" w:rsidRPr="009623F3" w14:paraId="54C52185" w14:textId="77777777" w:rsidTr="009623F3">
        <w:trPr>
          <w:trHeight w:val="288"/>
        </w:trPr>
        <w:tc>
          <w:tcPr>
            <w:tcW w:w="960" w:type="dxa"/>
            <w:noWrap/>
            <w:hideMark/>
          </w:tcPr>
          <w:p w14:paraId="70089373" w14:textId="77777777" w:rsidR="009623F3" w:rsidRPr="009623F3" w:rsidRDefault="009623F3" w:rsidP="009623F3">
            <w:r w:rsidRPr="009623F3">
              <w:t>4.20E-05</w:t>
            </w:r>
          </w:p>
        </w:tc>
        <w:tc>
          <w:tcPr>
            <w:tcW w:w="960" w:type="dxa"/>
            <w:noWrap/>
            <w:hideMark/>
          </w:tcPr>
          <w:p w14:paraId="140D8CF4" w14:textId="77777777" w:rsidR="009623F3" w:rsidRPr="009623F3" w:rsidRDefault="009623F3" w:rsidP="009623F3">
            <w:r w:rsidRPr="009623F3">
              <w:t>-0.21384</w:t>
            </w:r>
          </w:p>
        </w:tc>
        <w:tc>
          <w:tcPr>
            <w:tcW w:w="960" w:type="dxa"/>
            <w:noWrap/>
            <w:hideMark/>
          </w:tcPr>
          <w:p w14:paraId="66E52EF3" w14:textId="77777777" w:rsidR="009623F3" w:rsidRPr="009623F3" w:rsidRDefault="009623F3" w:rsidP="009623F3">
            <w:r w:rsidRPr="009623F3">
              <w:t>-0.23395</w:t>
            </w:r>
          </w:p>
        </w:tc>
        <w:tc>
          <w:tcPr>
            <w:tcW w:w="960" w:type="dxa"/>
            <w:noWrap/>
            <w:hideMark/>
          </w:tcPr>
          <w:p w14:paraId="014716F8" w14:textId="77777777" w:rsidR="009623F3" w:rsidRPr="009623F3" w:rsidRDefault="009623F3" w:rsidP="009623F3">
            <w:r w:rsidRPr="009623F3">
              <w:t>-0.2256</w:t>
            </w:r>
          </w:p>
        </w:tc>
        <w:tc>
          <w:tcPr>
            <w:tcW w:w="960" w:type="dxa"/>
            <w:noWrap/>
            <w:hideMark/>
          </w:tcPr>
          <w:p w14:paraId="1F48D0C8" w14:textId="77777777" w:rsidR="009623F3" w:rsidRPr="009623F3" w:rsidRDefault="009623F3" w:rsidP="009623F3">
            <w:r w:rsidRPr="009623F3">
              <w:t>-0.21863</w:t>
            </w:r>
          </w:p>
        </w:tc>
        <w:tc>
          <w:tcPr>
            <w:tcW w:w="960" w:type="dxa"/>
            <w:noWrap/>
            <w:hideMark/>
          </w:tcPr>
          <w:p w14:paraId="477E5456" w14:textId="77777777" w:rsidR="009623F3" w:rsidRPr="009623F3" w:rsidRDefault="009623F3" w:rsidP="009623F3">
            <w:r w:rsidRPr="009623F3">
              <w:t>-0.22777</w:t>
            </w:r>
          </w:p>
        </w:tc>
        <w:tc>
          <w:tcPr>
            <w:tcW w:w="960" w:type="dxa"/>
            <w:noWrap/>
            <w:hideMark/>
          </w:tcPr>
          <w:p w14:paraId="547637C0" w14:textId="77777777" w:rsidR="009623F3" w:rsidRPr="009623F3" w:rsidRDefault="009623F3" w:rsidP="009623F3">
            <w:r w:rsidRPr="009623F3">
              <w:t>-0.21483</w:t>
            </w:r>
          </w:p>
        </w:tc>
        <w:tc>
          <w:tcPr>
            <w:tcW w:w="960" w:type="dxa"/>
            <w:noWrap/>
            <w:hideMark/>
          </w:tcPr>
          <w:p w14:paraId="5645B470" w14:textId="77777777" w:rsidR="009623F3" w:rsidRPr="009623F3" w:rsidRDefault="009623F3" w:rsidP="009623F3">
            <w:r w:rsidRPr="009623F3">
              <w:t>-0.20082</w:t>
            </w:r>
          </w:p>
        </w:tc>
        <w:tc>
          <w:tcPr>
            <w:tcW w:w="960" w:type="dxa"/>
            <w:noWrap/>
            <w:hideMark/>
          </w:tcPr>
          <w:p w14:paraId="4B2817E9" w14:textId="77777777" w:rsidR="009623F3" w:rsidRPr="009623F3" w:rsidRDefault="009623F3" w:rsidP="009623F3">
            <w:r w:rsidRPr="009623F3">
              <w:t>-0.18984</w:t>
            </w:r>
          </w:p>
        </w:tc>
        <w:tc>
          <w:tcPr>
            <w:tcW w:w="960" w:type="dxa"/>
            <w:noWrap/>
            <w:hideMark/>
          </w:tcPr>
          <w:p w14:paraId="5C2A1CB6" w14:textId="77777777" w:rsidR="009623F3" w:rsidRPr="009623F3" w:rsidRDefault="009623F3" w:rsidP="009623F3">
            <w:r w:rsidRPr="009623F3">
              <w:t>-0.18186</w:t>
            </w:r>
          </w:p>
        </w:tc>
        <w:tc>
          <w:tcPr>
            <w:tcW w:w="960" w:type="dxa"/>
            <w:noWrap/>
            <w:hideMark/>
          </w:tcPr>
          <w:p w14:paraId="569C4E81" w14:textId="77777777" w:rsidR="009623F3" w:rsidRPr="009623F3" w:rsidRDefault="009623F3" w:rsidP="009623F3">
            <w:r w:rsidRPr="009623F3">
              <w:t>-0.18625</w:t>
            </w:r>
          </w:p>
        </w:tc>
        <w:tc>
          <w:tcPr>
            <w:tcW w:w="960" w:type="dxa"/>
            <w:noWrap/>
            <w:hideMark/>
          </w:tcPr>
          <w:p w14:paraId="457C8347" w14:textId="77777777" w:rsidR="009623F3" w:rsidRPr="009623F3" w:rsidRDefault="009623F3" w:rsidP="009623F3">
            <w:r w:rsidRPr="009623F3">
              <w:t>-0.20934</w:t>
            </w:r>
          </w:p>
        </w:tc>
      </w:tr>
      <w:tr w:rsidR="009623F3" w:rsidRPr="009623F3" w14:paraId="725600E3" w14:textId="77777777" w:rsidTr="009623F3">
        <w:trPr>
          <w:trHeight w:val="288"/>
        </w:trPr>
        <w:tc>
          <w:tcPr>
            <w:tcW w:w="960" w:type="dxa"/>
            <w:noWrap/>
            <w:hideMark/>
          </w:tcPr>
          <w:p w14:paraId="29A3C648" w14:textId="77777777" w:rsidR="009623F3" w:rsidRPr="009623F3" w:rsidRDefault="009623F3" w:rsidP="009623F3">
            <w:r w:rsidRPr="009623F3">
              <w:t>4.30E-05</w:t>
            </w:r>
          </w:p>
        </w:tc>
        <w:tc>
          <w:tcPr>
            <w:tcW w:w="960" w:type="dxa"/>
            <w:noWrap/>
            <w:hideMark/>
          </w:tcPr>
          <w:p w14:paraId="0AFA7F44" w14:textId="77777777" w:rsidR="009623F3" w:rsidRPr="009623F3" w:rsidRDefault="009623F3" w:rsidP="009623F3">
            <w:r w:rsidRPr="009623F3">
              <w:t>-0.22088</w:t>
            </w:r>
          </w:p>
        </w:tc>
        <w:tc>
          <w:tcPr>
            <w:tcW w:w="960" w:type="dxa"/>
            <w:noWrap/>
            <w:hideMark/>
          </w:tcPr>
          <w:p w14:paraId="46F115A4" w14:textId="77777777" w:rsidR="009623F3" w:rsidRPr="009623F3" w:rsidRDefault="009623F3" w:rsidP="009623F3">
            <w:r w:rsidRPr="009623F3">
              <w:t>-0.24144</w:t>
            </w:r>
          </w:p>
        </w:tc>
        <w:tc>
          <w:tcPr>
            <w:tcW w:w="960" w:type="dxa"/>
            <w:noWrap/>
            <w:hideMark/>
          </w:tcPr>
          <w:p w14:paraId="29D8086D" w14:textId="77777777" w:rsidR="009623F3" w:rsidRPr="009623F3" w:rsidRDefault="009623F3" w:rsidP="009623F3">
            <w:r w:rsidRPr="009623F3">
              <w:t>-0.23284</w:t>
            </w:r>
          </w:p>
        </w:tc>
        <w:tc>
          <w:tcPr>
            <w:tcW w:w="960" w:type="dxa"/>
            <w:noWrap/>
            <w:hideMark/>
          </w:tcPr>
          <w:p w14:paraId="5FC7FAE3" w14:textId="77777777" w:rsidR="009623F3" w:rsidRPr="009623F3" w:rsidRDefault="009623F3" w:rsidP="009623F3">
            <w:r w:rsidRPr="009623F3">
              <w:t>-0.22578</w:t>
            </w:r>
          </w:p>
        </w:tc>
        <w:tc>
          <w:tcPr>
            <w:tcW w:w="960" w:type="dxa"/>
            <w:noWrap/>
            <w:hideMark/>
          </w:tcPr>
          <w:p w14:paraId="15F0C6A3" w14:textId="77777777" w:rsidR="009623F3" w:rsidRPr="009623F3" w:rsidRDefault="009623F3" w:rsidP="009623F3">
            <w:r w:rsidRPr="009623F3">
              <w:t>-0.23527</w:t>
            </w:r>
          </w:p>
        </w:tc>
        <w:tc>
          <w:tcPr>
            <w:tcW w:w="960" w:type="dxa"/>
            <w:noWrap/>
            <w:hideMark/>
          </w:tcPr>
          <w:p w14:paraId="51010B78" w14:textId="77777777" w:rsidR="009623F3" w:rsidRPr="009623F3" w:rsidRDefault="009623F3" w:rsidP="009623F3">
            <w:r w:rsidRPr="009623F3">
              <w:t>-0.22195</w:t>
            </w:r>
          </w:p>
        </w:tc>
        <w:tc>
          <w:tcPr>
            <w:tcW w:w="960" w:type="dxa"/>
            <w:noWrap/>
            <w:hideMark/>
          </w:tcPr>
          <w:p w14:paraId="3021D389" w14:textId="77777777" w:rsidR="009623F3" w:rsidRPr="009623F3" w:rsidRDefault="009623F3" w:rsidP="009623F3">
            <w:r w:rsidRPr="009623F3">
              <w:t>-0.20918</w:t>
            </w:r>
          </w:p>
        </w:tc>
        <w:tc>
          <w:tcPr>
            <w:tcW w:w="960" w:type="dxa"/>
            <w:noWrap/>
            <w:hideMark/>
          </w:tcPr>
          <w:p w14:paraId="1CBCF98D" w14:textId="77777777" w:rsidR="009623F3" w:rsidRPr="009623F3" w:rsidRDefault="009623F3" w:rsidP="009623F3">
            <w:r w:rsidRPr="009623F3">
              <w:t>-0.19879</w:t>
            </w:r>
          </w:p>
        </w:tc>
        <w:tc>
          <w:tcPr>
            <w:tcW w:w="960" w:type="dxa"/>
            <w:noWrap/>
            <w:hideMark/>
          </w:tcPr>
          <w:p w14:paraId="18BE5457" w14:textId="77777777" w:rsidR="009623F3" w:rsidRPr="009623F3" w:rsidRDefault="009623F3" w:rsidP="009623F3">
            <w:r w:rsidRPr="009623F3">
              <w:t>-0.19066</w:t>
            </w:r>
          </w:p>
        </w:tc>
        <w:tc>
          <w:tcPr>
            <w:tcW w:w="960" w:type="dxa"/>
            <w:noWrap/>
            <w:hideMark/>
          </w:tcPr>
          <w:p w14:paraId="58B65755" w14:textId="77777777" w:rsidR="009623F3" w:rsidRPr="009623F3" w:rsidRDefault="009623F3" w:rsidP="009623F3">
            <w:r w:rsidRPr="009623F3">
              <w:t>-0.19535</w:t>
            </w:r>
          </w:p>
        </w:tc>
        <w:tc>
          <w:tcPr>
            <w:tcW w:w="960" w:type="dxa"/>
            <w:noWrap/>
            <w:hideMark/>
          </w:tcPr>
          <w:p w14:paraId="66414DE4" w14:textId="77777777" w:rsidR="009623F3" w:rsidRPr="009623F3" w:rsidRDefault="009623F3" w:rsidP="009623F3">
            <w:r w:rsidRPr="009623F3">
              <w:t>-0.21721</w:t>
            </w:r>
          </w:p>
        </w:tc>
      </w:tr>
      <w:tr w:rsidR="009623F3" w:rsidRPr="009623F3" w14:paraId="52F143BF" w14:textId="77777777" w:rsidTr="009623F3">
        <w:trPr>
          <w:trHeight w:val="288"/>
        </w:trPr>
        <w:tc>
          <w:tcPr>
            <w:tcW w:w="960" w:type="dxa"/>
            <w:noWrap/>
            <w:hideMark/>
          </w:tcPr>
          <w:p w14:paraId="686CF53B" w14:textId="77777777" w:rsidR="009623F3" w:rsidRPr="009623F3" w:rsidRDefault="009623F3" w:rsidP="009623F3">
            <w:r w:rsidRPr="009623F3">
              <w:t>4.40E-05</w:t>
            </w:r>
          </w:p>
        </w:tc>
        <w:tc>
          <w:tcPr>
            <w:tcW w:w="960" w:type="dxa"/>
            <w:noWrap/>
            <w:hideMark/>
          </w:tcPr>
          <w:p w14:paraId="3708C083" w14:textId="77777777" w:rsidR="009623F3" w:rsidRPr="009623F3" w:rsidRDefault="009623F3" w:rsidP="009623F3">
            <w:r w:rsidRPr="009623F3">
              <w:t>-0.22787</w:t>
            </w:r>
          </w:p>
        </w:tc>
        <w:tc>
          <w:tcPr>
            <w:tcW w:w="960" w:type="dxa"/>
            <w:noWrap/>
            <w:hideMark/>
          </w:tcPr>
          <w:p w14:paraId="65CE2087" w14:textId="77777777" w:rsidR="009623F3" w:rsidRPr="009623F3" w:rsidRDefault="009623F3" w:rsidP="009623F3">
            <w:r w:rsidRPr="009623F3">
              <w:t>-0.24893</w:t>
            </w:r>
          </w:p>
        </w:tc>
        <w:tc>
          <w:tcPr>
            <w:tcW w:w="960" w:type="dxa"/>
            <w:noWrap/>
            <w:hideMark/>
          </w:tcPr>
          <w:p w14:paraId="2FC2CB10" w14:textId="77777777" w:rsidR="009623F3" w:rsidRPr="009623F3" w:rsidRDefault="009623F3" w:rsidP="009623F3">
            <w:r w:rsidRPr="009623F3">
              <w:t>-0.24006</w:t>
            </w:r>
          </w:p>
        </w:tc>
        <w:tc>
          <w:tcPr>
            <w:tcW w:w="960" w:type="dxa"/>
            <w:noWrap/>
            <w:hideMark/>
          </w:tcPr>
          <w:p w14:paraId="5EF4ED7E" w14:textId="77777777" w:rsidR="009623F3" w:rsidRPr="009623F3" w:rsidRDefault="009623F3" w:rsidP="009623F3">
            <w:r w:rsidRPr="009623F3">
              <w:t>-0.2329</w:t>
            </w:r>
          </w:p>
        </w:tc>
        <w:tc>
          <w:tcPr>
            <w:tcW w:w="960" w:type="dxa"/>
            <w:noWrap/>
            <w:hideMark/>
          </w:tcPr>
          <w:p w14:paraId="7547DBF4" w14:textId="77777777" w:rsidR="009623F3" w:rsidRPr="009623F3" w:rsidRDefault="009623F3" w:rsidP="009623F3">
            <w:r w:rsidRPr="009623F3">
              <w:t>-0.24273</w:t>
            </w:r>
          </w:p>
        </w:tc>
        <w:tc>
          <w:tcPr>
            <w:tcW w:w="960" w:type="dxa"/>
            <w:noWrap/>
            <w:hideMark/>
          </w:tcPr>
          <w:p w14:paraId="60CE1008" w14:textId="77777777" w:rsidR="009623F3" w:rsidRPr="009623F3" w:rsidRDefault="009623F3" w:rsidP="009623F3">
            <w:r w:rsidRPr="009623F3">
              <w:t>-0.22903</w:t>
            </w:r>
          </w:p>
        </w:tc>
        <w:tc>
          <w:tcPr>
            <w:tcW w:w="960" w:type="dxa"/>
            <w:noWrap/>
            <w:hideMark/>
          </w:tcPr>
          <w:p w14:paraId="5C49EE6D" w14:textId="77777777" w:rsidR="009623F3" w:rsidRPr="009623F3" w:rsidRDefault="009623F3" w:rsidP="009623F3">
            <w:r w:rsidRPr="009623F3">
              <w:t>-0.21755</w:t>
            </w:r>
          </w:p>
        </w:tc>
        <w:tc>
          <w:tcPr>
            <w:tcW w:w="960" w:type="dxa"/>
            <w:noWrap/>
            <w:hideMark/>
          </w:tcPr>
          <w:p w14:paraId="1B4CBE8A" w14:textId="77777777" w:rsidR="009623F3" w:rsidRPr="009623F3" w:rsidRDefault="009623F3" w:rsidP="009623F3">
            <w:r w:rsidRPr="009623F3">
              <w:t>-0.20773</w:t>
            </w:r>
          </w:p>
        </w:tc>
        <w:tc>
          <w:tcPr>
            <w:tcW w:w="960" w:type="dxa"/>
            <w:noWrap/>
            <w:hideMark/>
          </w:tcPr>
          <w:p w14:paraId="6A368008" w14:textId="77777777" w:rsidR="009623F3" w:rsidRPr="009623F3" w:rsidRDefault="009623F3" w:rsidP="009623F3">
            <w:r w:rsidRPr="009623F3">
              <w:t>-0.19946</w:t>
            </w:r>
          </w:p>
        </w:tc>
        <w:tc>
          <w:tcPr>
            <w:tcW w:w="960" w:type="dxa"/>
            <w:noWrap/>
            <w:hideMark/>
          </w:tcPr>
          <w:p w14:paraId="47DAB32F" w14:textId="77777777" w:rsidR="009623F3" w:rsidRPr="009623F3" w:rsidRDefault="009623F3" w:rsidP="009623F3">
            <w:r w:rsidRPr="009623F3">
              <w:t>-0.20443</w:t>
            </w:r>
          </w:p>
        </w:tc>
        <w:tc>
          <w:tcPr>
            <w:tcW w:w="960" w:type="dxa"/>
            <w:noWrap/>
            <w:hideMark/>
          </w:tcPr>
          <w:p w14:paraId="2C18EAB7" w14:textId="77777777" w:rsidR="009623F3" w:rsidRPr="009623F3" w:rsidRDefault="009623F3" w:rsidP="009623F3">
            <w:r w:rsidRPr="009623F3">
              <w:t>-0.22507</w:t>
            </w:r>
          </w:p>
        </w:tc>
      </w:tr>
      <w:tr w:rsidR="009623F3" w:rsidRPr="009623F3" w14:paraId="2C0DD1F2" w14:textId="77777777" w:rsidTr="009623F3">
        <w:trPr>
          <w:trHeight w:val="288"/>
        </w:trPr>
        <w:tc>
          <w:tcPr>
            <w:tcW w:w="960" w:type="dxa"/>
            <w:noWrap/>
            <w:hideMark/>
          </w:tcPr>
          <w:p w14:paraId="0CC0EB5A" w14:textId="77777777" w:rsidR="009623F3" w:rsidRPr="009623F3" w:rsidRDefault="009623F3" w:rsidP="009623F3">
            <w:r w:rsidRPr="009623F3">
              <w:t>4.50E-05</w:t>
            </w:r>
          </w:p>
        </w:tc>
        <w:tc>
          <w:tcPr>
            <w:tcW w:w="960" w:type="dxa"/>
            <w:noWrap/>
            <w:hideMark/>
          </w:tcPr>
          <w:p w14:paraId="6011A3ED" w14:textId="77777777" w:rsidR="009623F3" w:rsidRPr="009623F3" w:rsidRDefault="009623F3" w:rsidP="009623F3">
            <w:r w:rsidRPr="009623F3">
              <w:t>-0.23483</w:t>
            </w:r>
          </w:p>
        </w:tc>
        <w:tc>
          <w:tcPr>
            <w:tcW w:w="960" w:type="dxa"/>
            <w:noWrap/>
            <w:hideMark/>
          </w:tcPr>
          <w:p w14:paraId="1FCA98D6" w14:textId="77777777" w:rsidR="009623F3" w:rsidRPr="009623F3" w:rsidRDefault="009623F3" w:rsidP="009623F3">
            <w:r w:rsidRPr="009623F3">
              <w:t>-0.25638</w:t>
            </w:r>
          </w:p>
        </w:tc>
        <w:tc>
          <w:tcPr>
            <w:tcW w:w="960" w:type="dxa"/>
            <w:noWrap/>
            <w:hideMark/>
          </w:tcPr>
          <w:p w14:paraId="3A560623" w14:textId="77777777" w:rsidR="009623F3" w:rsidRPr="009623F3" w:rsidRDefault="009623F3" w:rsidP="009623F3">
            <w:r w:rsidRPr="009623F3">
              <w:t>-0.24725</w:t>
            </w:r>
          </w:p>
        </w:tc>
        <w:tc>
          <w:tcPr>
            <w:tcW w:w="960" w:type="dxa"/>
            <w:noWrap/>
            <w:hideMark/>
          </w:tcPr>
          <w:p w14:paraId="11362FA1" w14:textId="77777777" w:rsidR="009623F3" w:rsidRPr="009623F3" w:rsidRDefault="009623F3" w:rsidP="009623F3">
            <w:r w:rsidRPr="009623F3">
              <w:t>-0.23999</w:t>
            </w:r>
          </w:p>
        </w:tc>
        <w:tc>
          <w:tcPr>
            <w:tcW w:w="960" w:type="dxa"/>
            <w:noWrap/>
            <w:hideMark/>
          </w:tcPr>
          <w:p w14:paraId="66CDEED4" w14:textId="77777777" w:rsidR="009623F3" w:rsidRPr="009623F3" w:rsidRDefault="009623F3" w:rsidP="009623F3">
            <w:r w:rsidRPr="009623F3">
              <w:t>-0.25016</w:t>
            </w:r>
          </w:p>
        </w:tc>
        <w:tc>
          <w:tcPr>
            <w:tcW w:w="960" w:type="dxa"/>
            <w:noWrap/>
            <w:hideMark/>
          </w:tcPr>
          <w:p w14:paraId="055035D4" w14:textId="77777777" w:rsidR="009623F3" w:rsidRPr="009623F3" w:rsidRDefault="009623F3" w:rsidP="009623F3">
            <w:r w:rsidRPr="009623F3">
              <w:t>-0.23607</w:t>
            </w:r>
          </w:p>
        </w:tc>
        <w:tc>
          <w:tcPr>
            <w:tcW w:w="960" w:type="dxa"/>
            <w:noWrap/>
            <w:hideMark/>
          </w:tcPr>
          <w:p w14:paraId="712DAE53" w14:textId="77777777" w:rsidR="009623F3" w:rsidRPr="009623F3" w:rsidRDefault="009623F3" w:rsidP="009623F3">
            <w:r w:rsidRPr="009623F3">
              <w:t>-0.22592</w:t>
            </w:r>
          </w:p>
        </w:tc>
        <w:tc>
          <w:tcPr>
            <w:tcW w:w="960" w:type="dxa"/>
            <w:noWrap/>
            <w:hideMark/>
          </w:tcPr>
          <w:p w14:paraId="00859BB8" w14:textId="77777777" w:rsidR="009623F3" w:rsidRPr="009623F3" w:rsidRDefault="009623F3" w:rsidP="009623F3">
            <w:r w:rsidRPr="009623F3">
              <w:t>-0.21664</w:t>
            </w:r>
          </w:p>
        </w:tc>
        <w:tc>
          <w:tcPr>
            <w:tcW w:w="960" w:type="dxa"/>
            <w:noWrap/>
            <w:hideMark/>
          </w:tcPr>
          <w:p w14:paraId="20B3952C" w14:textId="77777777" w:rsidR="009623F3" w:rsidRPr="009623F3" w:rsidRDefault="009623F3" w:rsidP="009623F3">
            <w:r w:rsidRPr="009623F3">
              <w:t>-0.20823</w:t>
            </w:r>
          </w:p>
        </w:tc>
        <w:tc>
          <w:tcPr>
            <w:tcW w:w="960" w:type="dxa"/>
            <w:noWrap/>
            <w:hideMark/>
          </w:tcPr>
          <w:p w14:paraId="246E7CB9" w14:textId="77777777" w:rsidR="009623F3" w:rsidRPr="009623F3" w:rsidRDefault="009623F3" w:rsidP="009623F3">
            <w:r w:rsidRPr="009623F3">
              <w:t>-0.2135</w:t>
            </w:r>
          </w:p>
        </w:tc>
        <w:tc>
          <w:tcPr>
            <w:tcW w:w="960" w:type="dxa"/>
            <w:noWrap/>
            <w:hideMark/>
          </w:tcPr>
          <w:p w14:paraId="3DB38BFA" w14:textId="77777777" w:rsidR="009623F3" w:rsidRPr="009623F3" w:rsidRDefault="009623F3" w:rsidP="009623F3">
            <w:r w:rsidRPr="009623F3">
              <w:t>-0.2329</w:t>
            </w:r>
          </w:p>
        </w:tc>
      </w:tr>
      <w:tr w:rsidR="009623F3" w:rsidRPr="009623F3" w14:paraId="1E8402F2" w14:textId="77777777" w:rsidTr="009623F3">
        <w:trPr>
          <w:trHeight w:val="288"/>
        </w:trPr>
        <w:tc>
          <w:tcPr>
            <w:tcW w:w="960" w:type="dxa"/>
            <w:noWrap/>
            <w:hideMark/>
          </w:tcPr>
          <w:p w14:paraId="293C0416" w14:textId="77777777" w:rsidR="009623F3" w:rsidRPr="009623F3" w:rsidRDefault="009623F3" w:rsidP="009623F3">
            <w:r w:rsidRPr="009623F3">
              <w:t>4.51E-05</w:t>
            </w:r>
          </w:p>
        </w:tc>
        <w:tc>
          <w:tcPr>
            <w:tcW w:w="960" w:type="dxa"/>
            <w:noWrap/>
            <w:hideMark/>
          </w:tcPr>
          <w:p w14:paraId="7E758B4B" w14:textId="77777777" w:rsidR="009623F3" w:rsidRPr="009623F3" w:rsidRDefault="009623F3" w:rsidP="009623F3">
            <w:r w:rsidRPr="009623F3">
              <w:t>-0.23559</w:t>
            </w:r>
          </w:p>
        </w:tc>
        <w:tc>
          <w:tcPr>
            <w:tcW w:w="960" w:type="dxa"/>
            <w:noWrap/>
            <w:hideMark/>
          </w:tcPr>
          <w:p w14:paraId="7E6DAB23" w14:textId="77777777" w:rsidR="009623F3" w:rsidRPr="009623F3" w:rsidRDefault="009623F3" w:rsidP="009623F3">
            <w:r w:rsidRPr="009623F3">
              <w:t>-0.25719</w:t>
            </w:r>
          </w:p>
        </w:tc>
        <w:tc>
          <w:tcPr>
            <w:tcW w:w="960" w:type="dxa"/>
            <w:noWrap/>
            <w:hideMark/>
          </w:tcPr>
          <w:p w14:paraId="504B5753" w14:textId="77777777" w:rsidR="009623F3" w:rsidRPr="009623F3" w:rsidRDefault="009623F3" w:rsidP="009623F3">
            <w:r w:rsidRPr="009623F3">
              <w:t>-0.24803</w:t>
            </w:r>
          </w:p>
        </w:tc>
        <w:tc>
          <w:tcPr>
            <w:tcW w:w="960" w:type="dxa"/>
            <w:noWrap/>
            <w:hideMark/>
          </w:tcPr>
          <w:p w14:paraId="7561DD7F" w14:textId="77777777" w:rsidR="009623F3" w:rsidRPr="009623F3" w:rsidRDefault="009623F3" w:rsidP="009623F3">
            <w:r w:rsidRPr="009623F3">
              <w:t>-0.24076</w:t>
            </w:r>
          </w:p>
        </w:tc>
        <w:tc>
          <w:tcPr>
            <w:tcW w:w="960" w:type="dxa"/>
            <w:noWrap/>
            <w:hideMark/>
          </w:tcPr>
          <w:p w14:paraId="467B42E1" w14:textId="77777777" w:rsidR="009623F3" w:rsidRPr="009623F3" w:rsidRDefault="009623F3" w:rsidP="009623F3">
            <w:r w:rsidRPr="009623F3">
              <w:t>-0.25097</w:t>
            </w:r>
          </w:p>
        </w:tc>
        <w:tc>
          <w:tcPr>
            <w:tcW w:w="960" w:type="dxa"/>
            <w:noWrap/>
            <w:hideMark/>
          </w:tcPr>
          <w:p w14:paraId="01C18164" w14:textId="77777777" w:rsidR="009623F3" w:rsidRPr="009623F3" w:rsidRDefault="009623F3" w:rsidP="009623F3">
            <w:r w:rsidRPr="009623F3">
              <w:t>-0.23683</w:t>
            </w:r>
          </w:p>
        </w:tc>
        <w:tc>
          <w:tcPr>
            <w:tcW w:w="960" w:type="dxa"/>
            <w:noWrap/>
            <w:hideMark/>
          </w:tcPr>
          <w:p w14:paraId="778D9006" w14:textId="77777777" w:rsidR="009623F3" w:rsidRPr="009623F3" w:rsidRDefault="009623F3" w:rsidP="009623F3">
            <w:r w:rsidRPr="009623F3">
              <w:t>-0.22683</w:t>
            </w:r>
          </w:p>
        </w:tc>
        <w:tc>
          <w:tcPr>
            <w:tcW w:w="960" w:type="dxa"/>
            <w:noWrap/>
            <w:hideMark/>
          </w:tcPr>
          <w:p w14:paraId="0CDB26F4" w14:textId="77777777" w:rsidR="009623F3" w:rsidRPr="009623F3" w:rsidRDefault="009623F3" w:rsidP="009623F3">
            <w:r w:rsidRPr="009623F3">
              <w:t>-0.21761</w:t>
            </w:r>
          </w:p>
        </w:tc>
        <w:tc>
          <w:tcPr>
            <w:tcW w:w="960" w:type="dxa"/>
            <w:noWrap/>
            <w:hideMark/>
          </w:tcPr>
          <w:p w14:paraId="4E7210EB" w14:textId="77777777" w:rsidR="009623F3" w:rsidRPr="009623F3" w:rsidRDefault="009623F3" w:rsidP="009623F3">
            <w:r w:rsidRPr="009623F3">
              <w:t>-0.20918</w:t>
            </w:r>
          </w:p>
        </w:tc>
        <w:tc>
          <w:tcPr>
            <w:tcW w:w="960" w:type="dxa"/>
            <w:noWrap/>
            <w:hideMark/>
          </w:tcPr>
          <w:p w14:paraId="08FFDCA5" w14:textId="77777777" w:rsidR="009623F3" w:rsidRPr="009623F3" w:rsidRDefault="009623F3" w:rsidP="009623F3">
            <w:r w:rsidRPr="009623F3">
              <w:t>-0.21449</w:t>
            </w:r>
          </w:p>
        </w:tc>
        <w:tc>
          <w:tcPr>
            <w:tcW w:w="960" w:type="dxa"/>
            <w:noWrap/>
            <w:hideMark/>
          </w:tcPr>
          <w:p w14:paraId="5AC04E2D" w14:textId="77777777" w:rsidR="009623F3" w:rsidRPr="009623F3" w:rsidRDefault="009623F3" w:rsidP="009623F3">
            <w:pPr>
              <w:keepNext/>
            </w:pPr>
            <w:r w:rsidRPr="009623F3">
              <w:t>-0.23375</w:t>
            </w:r>
          </w:p>
        </w:tc>
      </w:tr>
    </w:tbl>
    <w:p w14:paraId="254531BB" w14:textId="70869DA6" w:rsidR="009623F3" w:rsidRDefault="009623F3" w:rsidP="009623F3">
      <w:pPr>
        <w:pStyle w:val="Caption"/>
      </w:pPr>
      <w:bookmarkStart w:id="52" w:name="_Toc155647579"/>
      <w:r>
        <w:t xml:space="preserve">Annex A Table </w:t>
      </w:r>
      <w:fldSimple w:instr=" SEQ Annex_A_Table \* ARABIC ">
        <w:r>
          <w:rPr>
            <w:noProof/>
          </w:rPr>
          <w:t>2</w:t>
        </w:r>
      </w:fldSimple>
      <w:r>
        <w:t>: Jet Tip Displacement - 2D</w:t>
      </w:r>
      <w:bookmarkEnd w:id="52"/>
    </w:p>
    <w:tbl>
      <w:tblPr>
        <w:tblStyle w:val="TableGrid"/>
        <w:tblW w:w="0" w:type="auto"/>
        <w:tblLook w:val="04A0" w:firstRow="1" w:lastRow="0" w:firstColumn="1" w:lastColumn="0" w:noHBand="0" w:noVBand="1"/>
      </w:tblPr>
      <w:tblGrid>
        <w:gridCol w:w="679"/>
        <w:gridCol w:w="689"/>
        <w:gridCol w:w="687"/>
        <w:gridCol w:w="689"/>
        <w:gridCol w:w="695"/>
        <w:gridCol w:w="685"/>
        <w:gridCol w:w="695"/>
        <w:gridCol w:w="695"/>
        <w:gridCol w:w="696"/>
        <w:gridCol w:w="696"/>
        <w:gridCol w:w="695"/>
        <w:gridCol w:w="695"/>
      </w:tblGrid>
      <w:tr w:rsidR="009623F3" w:rsidRPr="009623F3" w14:paraId="47879B0C" w14:textId="77777777" w:rsidTr="009623F3">
        <w:trPr>
          <w:trHeight w:val="288"/>
        </w:trPr>
        <w:tc>
          <w:tcPr>
            <w:tcW w:w="960" w:type="dxa"/>
            <w:noWrap/>
            <w:hideMark/>
          </w:tcPr>
          <w:p w14:paraId="05B265D3" w14:textId="77777777" w:rsidR="009623F3" w:rsidRPr="009623F3" w:rsidRDefault="009623F3">
            <w:r w:rsidRPr="009623F3">
              <w:lastRenderedPageBreak/>
              <w:t>t</w:t>
            </w:r>
          </w:p>
        </w:tc>
        <w:tc>
          <w:tcPr>
            <w:tcW w:w="960" w:type="dxa"/>
            <w:noWrap/>
            <w:hideMark/>
          </w:tcPr>
          <w:p w14:paraId="27F90920" w14:textId="77777777" w:rsidR="009623F3" w:rsidRPr="009623F3" w:rsidRDefault="009623F3">
            <w:r w:rsidRPr="009623F3">
              <w:t>Node 1</w:t>
            </w:r>
          </w:p>
        </w:tc>
        <w:tc>
          <w:tcPr>
            <w:tcW w:w="960" w:type="dxa"/>
            <w:noWrap/>
            <w:hideMark/>
          </w:tcPr>
          <w:p w14:paraId="17DFD051" w14:textId="77777777" w:rsidR="009623F3" w:rsidRPr="009623F3" w:rsidRDefault="009623F3">
            <w:r w:rsidRPr="009623F3">
              <w:t>Node 2</w:t>
            </w:r>
          </w:p>
        </w:tc>
        <w:tc>
          <w:tcPr>
            <w:tcW w:w="960" w:type="dxa"/>
            <w:noWrap/>
            <w:hideMark/>
          </w:tcPr>
          <w:p w14:paraId="0047760B" w14:textId="77777777" w:rsidR="009623F3" w:rsidRPr="009623F3" w:rsidRDefault="009623F3">
            <w:r w:rsidRPr="009623F3">
              <w:t>Node 3</w:t>
            </w:r>
          </w:p>
        </w:tc>
        <w:tc>
          <w:tcPr>
            <w:tcW w:w="960" w:type="dxa"/>
            <w:noWrap/>
            <w:hideMark/>
          </w:tcPr>
          <w:p w14:paraId="50882377" w14:textId="77777777" w:rsidR="009623F3" w:rsidRPr="009623F3" w:rsidRDefault="009623F3">
            <w:r w:rsidRPr="009623F3">
              <w:t>Node 4</w:t>
            </w:r>
          </w:p>
        </w:tc>
        <w:tc>
          <w:tcPr>
            <w:tcW w:w="960" w:type="dxa"/>
            <w:noWrap/>
            <w:hideMark/>
          </w:tcPr>
          <w:p w14:paraId="11C5712A" w14:textId="77777777" w:rsidR="009623F3" w:rsidRPr="009623F3" w:rsidRDefault="009623F3">
            <w:r w:rsidRPr="009623F3">
              <w:t>Node 5</w:t>
            </w:r>
          </w:p>
        </w:tc>
        <w:tc>
          <w:tcPr>
            <w:tcW w:w="960" w:type="dxa"/>
            <w:noWrap/>
            <w:hideMark/>
          </w:tcPr>
          <w:p w14:paraId="5E930D75" w14:textId="77777777" w:rsidR="009623F3" w:rsidRPr="009623F3" w:rsidRDefault="009623F3">
            <w:r w:rsidRPr="009623F3">
              <w:t>Node 6</w:t>
            </w:r>
          </w:p>
        </w:tc>
        <w:tc>
          <w:tcPr>
            <w:tcW w:w="960" w:type="dxa"/>
            <w:noWrap/>
            <w:hideMark/>
          </w:tcPr>
          <w:p w14:paraId="4A7819FE" w14:textId="77777777" w:rsidR="009623F3" w:rsidRPr="009623F3" w:rsidRDefault="009623F3">
            <w:r w:rsidRPr="009623F3">
              <w:t>Node 7</w:t>
            </w:r>
          </w:p>
        </w:tc>
        <w:tc>
          <w:tcPr>
            <w:tcW w:w="960" w:type="dxa"/>
            <w:noWrap/>
            <w:hideMark/>
          </w:tcPr>
          <w:p w14:paraId="7C8A12F7" w14:textId="77777777" w:rsidR="009623F3" w:rsidRPr="009623F3" w:rsidRDefault="009623F3">
            <w:r w:rsidRPr="009623F3">
              <w:t>Node 8</w:t>
            </w:r>
          </w:p>
        </w:tc>
        <w:tc>
          <w:tcPr>
            <w:tcW w:w="960" w:type="dxa"/>
            <w:noWrap/>
            <w:hideMark/>
          </w:tcPr>
          <w:p w14:paraId="58068AEF" w14:textId="77777777" w:rsidR="009623F3" w:rsidRPr="009623F3" w:rsidRDefault="009623F3">
            <w:r w:rsidRPr="009623F3">
              <w:t>Node 9</w:t>
            </w:r>
          </w:p>
        </w:tc>
        <w:tc>
          <w:tcPr>
            <w:tcW w:w="960" w:type="dxa"/>
            <w:noWrap/>
            <w:hideMark/>
          </w:tcPr>
          <w:p w14:paraId="0E0CE0BF" w14:textId="77777777" w:rsidR="009623F3" w:rsidRPr="009623F3" w:rsidRDefault="009623F3">
            <w:r w:rsidRPr="009623F3">
              <w:t>Node 10</w:t>
            </w:r>
          </w:p>
        </w:tc>
        <w:tc>
          <w:tcPr>
            <w:tcW w:w="960" w:type="dxa"/>
            <w:noWrap/>
            <w:hideMark/>
          </w:tcPr>
          <w:p w14:paraId="1F16C4C6" w14:textId="77777777" w:rsidR="009623F3" w:rsidRPr="009623F3" w:rsidRDefault="009623F3">
            <w:r w:rsidRPr="009623F3">
              <w:t>Average</w:t>
            </w:r>
          </w:p>
        </w:tc>
      </w:tr>
      <w:tr w:rsidR="009623F3" w:rsidRPr="009623F3" w14:paraId="0E4847F8" w14:textId="77777777" w:rsidTr="009623F3">
        <w:trPr>
          <w:trHeight w:val="288"/>
        </w:trPr>
        <w:tc>
          <w:tcPr>
            <w:tcW w:w="960" w:type="dxa"/>
            <w:noWrap/>
            <w:hideMark/>
          </w:tcPr>
          <w:p w14:paraId="38540143" w14:textId="77777777" w:rsidR="009623F3" w:rsidRPr="009623F3" w:rsidRDefault="009623F3" w:rsidP="009623F3">
            <w:r w:rsidRPr="009623F3">
              <w:t>0</w:t>
            </w:r>
          </w:p>
        </w:tc>
        <w:tc>
          <w:tcPr>
            <w:tcW w:w="960" w:type="dxa"/>
            <w:noWrap/>
            <w:hideMark/>
          </w:tcPr>
          <w:p w14:paraId="09C14262" w14:textId="77777777" w:rsidR="009623F3" w:rsidRPr="009623F3" w:rsidRDefault="009623F3" w:rsidP="009623F3">
            <w:r w:rsidRPr="009623F3">
              <w:t>0</w:t>
            </w:r>
          </w:p>
        </w:tc>
        <w:tc>
          <w:tcPr>
            <w:tcW w:w="960" w:type="dxa"/>
            <w:noWrap/>
            <w:hideMark/>
          </w:tcPr>
          <w:p w14:paraId="561C5150" w14:textId="77777777" w:rsidR="009623F3" w:rsidRPr="009623F3" w:rsidRDefault="009623F3" w:rsidP="009623F3">
            <w:r w:rsidRPr="009623F3">
              <w:t>0</w:t>
            </w:r>
          </w:p>
        </w:tc>
        <w:tc>
          <w:tcPr>
            <w:tcW w:w="960" w:type="dxa"/>
            <w:noWrap/>
            <w:hideMark/>
          </w:tcPr>
          <w:p w14:paraId="17684E3F" w14:textId="77777777" w:rsidR="009623F3" w:rsidRPr="009623F3" w:rsidRDefault="009623F3" w:rsidP="009623F3">
            <w:r w:rsidRPr="009623F3">
              <w:t>0</w:t>
            </w:r>
          </w:p>
        </w:tc>
        <w:tc>
          <w:tcPr>
            <w:tcW w:w="960" w:type="dxa"/>
            <w:noWrap/>
            <w:hideMark/>
          </w:tcPr>
          <w:p w14:paraId="178E74BF" w14:textId="77777777" w:rsidR="009623F3" w:rsidRPr="009623F3" w:rsidRDefault="009623F3" w:rsidP="009623F3">
            <w:r w:rsidRPr="009623F3">
              <w:t>0</w:t>
            </w:r>
          </w:p>
        </w:tc>
        <w:tc>
          <w:tcPr>
            <w:tcW w:w="960" w:type="dxa"/>
            <w:noWrap/>
            <w:hideMark/>
          </w:tcPr>
          <w:p w14:paraId="4F217D28" w14:textId="77777777" w:rsidR="009623F3" w:rsidRPr="009623F3" w:rsidRDefault="009623F3" w:rsidP="009623F3">
            <w:r w:rsidRPr="009623F3">
              <w:t>0</w:t>
            </w:r>
          </w:p>
        </w:tc>
        <w:tc>
          <w:tcPr>
            <w:tcW w:w="960" w:type="dxa"/>
            <w:noWrap/>
            <w:hideMark/>
          </w:tcPr>
          <w:p w14:paraId="52CB4318" w14:textId="77777777" w:rsidR="009623F3" w:rsidRPr="009623F3" w:rsidRDefault="009623F3" w:rsidP="009623F3">
            <w:r w:rsidRPr="009623F3">
              <w:t>0</w:t>
            </w:r>
          </w:p>
        </w:tc>
        <w:tc>
          <w:tcPr>
            <w:tcW w:w="960" w:type="dxa"/>
            <w:noWrap/>
            <w:hideMark/>
          </w:tcPr>
          <w:p w14:paraId="5AD9C835" w14:textId="77777777" w:rsidR="009623F3" w:rsidRPr="009623F3" w:rsidRDefault="009623F3" w:rsidP="009623F3">
            <w:r w:rsidRPr="009623F3">
              <w:t>0</w:t>
            </w:r>
          </w:p>
        </w:tc>
        <w:tc>
          <w:tcPr>
            <w:tcW w:w="960" w:type="dxa"/>
            <w:noWrap/>
            <w:hideMark/>
          </w:tcPr>
          <w:p w14:paraId="6FE286F2" w14:textId="77777777" w:rsidR="009623F3" w:rsidRPr="009623F3" w:rsidRDefault="009623F3" w:rsidP="009623F3">
            <w:r w:rsidRPr="009623F3">
              <w:t>0</w:t>
            </w:r>
          </w:p>
        </w:tc>
        <w:tc>
          <w:tcPr>
            <w:tcW w:w="960" w:type="dxa"/>
            <w:noWrap/>
            <w:hideMark/>
          </w:tcPr>
          <w:p w14:paraId="605FEF1E" w14:textId="77777777" w:rsidR="009623F3" w:rsidRPr="009623F3" w:rsidRDefault="009623F3" w:rsidP="009623F3">
            <w:r w:rsidRPr="009623F3">
              <w:t>0</w:t>
            </w:r>
          </w:p>
        </w:tc>
        <w:tc>
          <w:tcPr>
            <w:tcW w:w="960" w:type="dxa"/>
            <w:noWrap/>
            <w:hideMark/>
          </w:tcPr>
          <w:p w14:paraId="5B653FD1" w14:textId="77777777" w:rsidR="009623F3" w:rsidRPr="009623F3" w:rsidRDefault="009623F3" w:rsidP="009623F3">
            <w:r w:rsidRPr="009623F3">
              <w:t>0</w:t>
            </w:r>
          </w:p>
        </w:tc>
        <w:tc>
          <w:tcPr>
            <w:tcW w:w="960" w:type="dxa"/>
            <w:noWrap/>
            <w:hideMark/>
          </w:tcPr>
          <w:p w14:paraId="564E20AC" w14:textId="77777777" w:rsidR="009623F3" w:rsidRPr="009623F3" w:rsidRDefault="009623F3" w:rsidP="009623F3">
            <w:r w:rsidRPr="009623F3">
              <w:t>0</w:t>
            </w:r>
          </w:p>
        </w:tc>
      </w:tr>
      <w:tr w:rsidR="009623F3" w:rsidRPr="009623F3" w14:paraId="4F2A6591" w14:textId="77777777" w:rsidTr="009623F3">
        <w:trPr>
          <w:trHeight w:val="288"/>
        </w:trPr>
        <w:tc>
          <w:tcPr>
            <w:tcW w:w="960" w:type="dxa"/>
            <w:noWrap/>
            <w:hideMark/>
          </w:tcPr>
          <w:p w14:paraId="05FDB4A3" w14:textId="77777777" w:rsidR="009623F3" w:rsidRPr="009623F3" w:rsidRDefault="009623F3" w:rsidP="009623F3">
            <w:r w:rsidRPr="009623F3">
              <w:t>1.02E-06</w:t>
            </w:r>
          </w:p>
        </w:tc>
        <w:tc>
          <w:tcPr>
            <w:tcW w:w="960" w:type="dxa"/>
            <w:noWrap/>
            <w:hideMark/>
          </w:tcPr>
          <w:p w14:paraId="710785E3" w14:textId="77777777" w:rsidR="009623F3" w:rsidRPr="009623F3" w:rsidRDefault="009623F3" w:rsidP="009623F3">
            <w:r w:rsidRPr="009623F3">
              <w:t>0</w:t>
            </w:r>
          </w:p>
        </w:tc>
        <w:tc>
          <w:tcPr>
            <w:tcW w:w="960" w:type="dxa"/>
            <w:noWrap/>
            <w:hideMark/>
          </w:tcPr>
          <w:p w14:paraId="48A849E7" w14:textId="77777777" w:rsidR="009623F3" w:rsidRPr="009623F3" w:rsidRDefault="009623F3" w:rsidP="009623F3">
            <w:r w:rsidRPr="009623F3">
              <w:t>0</w:t>
            </w:r>
          </w:p>
        </w:tc>
        <w:tc>
          <w:tcPr>
            <w:tcW w:w="960" w:type="dxa"/>
            <w:noWrap/>
            <w:hideMark/>
          </w:tcPr>
          <w:p w14:paraId="7B28073E" w14:textId="77777777" w:rsidR="009623F3" w:rsidRPr="009623F3" w:rsidRDefault="009623F3" w:rsidP="009623F3">
            <w:r w:rsidRPr="009623F3">
              <w:t>0</w:t>
            </w:r>
          </w:p>
        </w:tc>
        <w:tc>
          <w:tcPr>
            <w:tcW w:w="960" w:type="dxa"/>
            <w:noWrap/>
            <w:hideMark/>
          </w:tcPr>
          <w:p w14:paraId="49AADE0B" w14:textId="77777777" w:rsidR="009623F3" w:rsidRPr="009623F3" w:rsidRDefault="009623F3" w:rsidP="009623F3">
            <w:r w:rsidRPr="009623F3">
              <w:t>0</w:t>
            </w:r>
          </w:p>
        </w:tc>
        <w:tc>
          <w:tcPr>
            <w:tcW w:w="960" w:type="dxa"/>
            <w:noWrap/>
            <w:hideMark/>
          </w:tcPr>
          <w:p w14:paraId="3B15240A" w14:textId="77777777" w:rsidR="009623F3" w:rsidRPr="009623F3" w:rsidRDefault="009623F3" w:rsidP="009623F3">
            <w:r w:rsidRPr="009623F3">
              <w:t>0</w:t>
            </w:r>
          </w:p>
        </w:tc>
        <w:tc>
          <w:tcPr>
            <w:tcW w:w="960" w:type="dxa"/>
            <w:noWrap/>
            <w:hideMark/>
          </w:tcPr>
          <w:p w14:paraId="35145785" w14:textId="77777777" w:rsidR="009623F3" w:rsidRPr="009623F3" w:rsidRDefault="009623F3" w:rsidP="009623F3">
            <w:r w:rsidRPr="009623F3">
              <w:t>0</w:t>
            </w:r>
          </w:p>
        </w:tc>
        <w:tc>
          <w:tcPr>
            <w:tcW w:w="960" w:type="dxa"/>
            <w:noWrap/>
            <w:hideMark/>
          </w:tcPr>
          <w:p w14:paraId="686E5285" w14:textId="77777777" w:rsidR="009623F3" w:rsidRPr="009623F3" w:rsidRDefault="009623F3" w:rsidP="009623F3">
            <w:r w:rsidRPr="009623F3">
              <w:t>0</w:t>
            </w:r>
          </w:p>
        </w:tc>
        <w:tc>
          <w:tcPr>
            <w:tcW w:w="960" w:type="dxa"/>
            <w:noWrap/>
            <w:hideMark/>
          </w:tcPr>
          <w:p w14:paraId="6B60A3E9" w14:textId="77777777" w:rsidR="009623F3" w:rsidRPr="009623F3" w:rsidRDefault="009623F3" w:rsidP="009623F3">
            <w:r w:rsidRPr="009623F3">
              <w:t>0</w:t>
            </w:r>
          </w:p>
        </w:tc>
        <w:tc>
          <w:tcPr>
            <w:tcW w:w="960" w:type="dxa"/>
            <w:noWrap/>
            <w:hideMark/>
          </w:tcPr>
          <w:p w14:paraId="757D1B8D" w14:textId="77777777" w:rsidR="009623F3" w:rsidRPr="009623F3" w:rsidRDefault="009623F3" w:rsidP="009623F3">
            <w:r w:rsidRPr="009623F3">
              <w:t>0</w:t>
            </w:r>
          </w:p>
        </w:tc>
        <w:tc>
          <w:tcPr>
            <w:tcW w:w="960" w:type="dxa"/>
            <w:noWrap/>
            <w:hideMark/>
          </w:tcPr>
          <w:p w14:paraId="5B96DE71" w14:textId="77777777" w:rsidR="009623F3" w:rsidRPr="009623F3" w:rsidRDefault="009623F3" w:rsidP="009623F3">
            <w:r w:rsidRPr="009623F3">
              <w:t>0</w:t>
            </w:r>
          </w:p>
        </w:tc>
        <w:tc>
          <w:tcPr>
            <w:tcW w:w="960" w:type="dxa"/>
            <w:noWrap/>
            <w:hideMark/>
          </w:tcPr>
          <w:p w14:paraId="45E07662" w14:textId="77777777" w:rsidR="009623F3" w:rsidRPr="009623F3" w:rsidRDefault="009623F3" w:rsidP="009623F3">
            <w:r w:rsidRPr="009623F3">
              <w:t>0</w:t>
            </w:r>
          </w:p>
        </w:tc>
      </w:tr>
      <w:tr w:rsidR="009623F3" w:rsidRPr="009623F3" w14:paraId="20577B32" w14:textId="77777777" w:rsidTr="009623F3">
        <w:trPr>
          <w:trHeight w:val="288"/>
        </w:trPr>
        <w:tc>
          <w:tcPr>
            <w:tcW w:w="960" w:type="dxa"/>
            <w:noWrap/>
            <w:hideMark/>
          </w:tcPr>
          <w:p w14:paraId="28874EF5" w14:textId="77777777" w:rsidR="009623F3" w:rsidRPr="009623F3" w:rsidRDefault="009623F3" w:rsidP="009623F3">
            <w:r w:rsidRPr="009623F3">
              <w:t>2.00E-06</w:t>
            </w:r>
          </w:p>
        </w:tc>
        <w:tc>
          <w:tcPr>
            <w:tcW w:w="960" w:type="dxa"/>
            <w:noWrap/>
            <w:hideMark/>
          </w:tcPr>
          <w:p w14:paraId="69ECDA54" w14:textId="77777777" w:rsidR="009623F3" w:rsidRPr="009623F3" w:rsidRDefault="009623F3" w:rsidP="009623F3">
            <w:r w:rsidRPr="009623F3">
              <w:t>0</w:t>
            </w:r>
          </w:p>
        </w:tc>
        <w:tc>
          <w:tcPr>
            <w:tcW w:w="960" w:type="dxa"/>
            <w:noWrap/>
            <w:hideMark/>
          </w:tcPr>
          <w:p w14:paraId="3E80B3BD" w14:textId="77777777" w:rsidR="009623F3" w:rsidRPr="009623F3" w:rsidRDefault="009623F3" w:rsidP="009623F3">
            <w:r w:rsidRPr="009623F3">
              <w:t>0</w:t>
            </w:r>
          </w:p>
        </w:tc>
        <w:tc>
          <w:tcPr>
            <w:tcW w:w="960" w:type="dxa"/>
            <w:noWrap/>
            <w:hideMark/>
          </w:tcPr>
          <w:p w14:paraId="6A7C30B9" w14:textId="77777777" w:rsidR="009623F3" w:rsidRPr="009623F3" w:rsidRDefault="009623F3" w:rsidP="009623F3">
            <w:r w:rsidRPr="009623F3">
              <w:t>0</w:t>
            </w:r>
          </w:p>
        </w:tc>
        <w:tc>
          <w:tcPr>
            <w:tcW w:w="960" w:type="dxa"/>
            <w:noWrap/>
            <w:hideMark/>
          </w:tcPr>
          <w:p w14:paraId="39662BF5" w14:textId="77777777" w:rsidR="009623F3" w:rsidRPr="009623F3" w:rsidRDefault="009623F3" w:rsidP="009623F3">
            <w:r w:rsidRPr="009623F3">
              <w:t>0</w:t>
            </w:r>
          </w:p>
        </w:tc>
        <w:tc>
          <w:tcPr>
            <w:tcW w:w="960" w:type="dxa"/>
            <w:noWrap/>
            <w:hideMark/>
          </w:tcPr>
          <w:p w14:paraId="1FB12E6C" w14:textId="77777777" w:rsidR="009623F3" w:rsidRPr="009623F3" w:rsidRDefault="009623F3" w:rsidP="009623F3">
            <w:r w:rsidRPr="009623F3">
              <w:t>0</w:t>
            </w:r>
          </w:p>
        </w:tc>
        <w:tc>
          <w:tcPr>
            <w:tcW w:w="960" w:type="dxa"/>
            <w:noWrap/>
            <w:hideMark/>
          </w:tcPr>
          <w:p w14:paraId="6B4EA598" w14:textId="77777777" w:rsidR="009623F3" w:rsidRPr="009623F3" w:rsidRDefault="009623F3" w:rsidP="009623F3">
            <w:r w:rsidRPr="009623F3">
              <w:t>0</w:t>
            </w:r>
          </w:p>
        </w:tc>
        <w:tc>
          <w:tcPr>
            <w:tcW w:w="960" w:type="dxa"/>
            <w:noWrap/>
            <w:hideMark/>
          </w:tcPr>
          <w:p w14:paraId="4333B98C" w14:textId="77777777" w:rsidR="009623F3" w:rsidRPr="009623F3" w:rsidRDefault="009623F3" w:rsidP="009623F3">
            <w:r w:rsidRPr="009623F3">
              <w:t>0</w:t>
            </w:r>
          </w:p>
        </w:tc>
        <w:tc>
          <w:tcPr>
            <w:tcW w:w="960" w:type="dxa"/>
            <w:noWrap/>
            <w:hideMark/>
          </w:tcPr>
          <w:p w14:paraId="3261F71E" w14:textId="77777777" w:rsidR="009623F3" w:rsidRPr="009623F3" w:rsidRDefault="009623F3" w:rsidP="009623F3">
            <w:r w:rsidRPr="009623F3">
              <w:t>0</w:t>
            </w:r>
          </w:p>
        </w:tc>
        <w:tc>
          <w:tcPr>
            <w:tcW w:w="960" w:type="dxa"/>
            <w:noWrap/>
            <w:hideMark/>
          </w:tcPr>
          <w:p w14:paraId="735209C5" w14:textId="77777777" w:rsidR="009623F3" w:rsidRPr="009623F3" w:rsidRDefault="009623F3" w:rsidP="009623F3">
            <w:r w:rsidRPr="009623F3">
              <w:t>0</w:t>
            </w:r>
          </w:p>
        </w:tc>
        <w:tc>
          <w:tcPr>
            <w:tcW w:w="960" w:type="dxa"/>
            <w:noWrap/>
            <w:hideMark/>
          </w:tcPr>
          <w:p w14:paraId="2D4DBC89" w14:textId="77777777" w:rsidR="009623F3" w:rsidRPr="009623F3" w:rsidRDefault="009623F3" w:rsidP="009623F3">
            <w:r w:rsidRPr="009623F3">
              <w:t>0</w:t>
            </w:r>
          </w:p>
        </w:tc>
        <w:tc>
          <w:tcPr>
            <w:tcW w:w="960" w:type="dxa"/>
            <w:noWrap/>
            <w:hideMark/>
          </w:tcPr>
          <w:p w14:paraId="1A4691E3" w14:textId="77777777" w:rsidR="009623F3" w:rsidRPr="009623F3" w:rsidRDefault="009623F3" w:rsidP="009623F3">
            <w:r w:rsidRPr="009623F3">
              <w:t>0</w:t>
            </w:r>
          </w:p>
        </w:tc>
      </w:tr>
      <w:tr w:rsidR="009623F3" w:rsidRPr="009623F3" w14:paraId="3B7174E1" w14:textId="77777777" w:rsidTr="009623F3">
        <w:trPr>
          <w:trHeight w:val="288"/>
        </w:trPr>
        <w:tc>
          <w:tcPr>
            <w:tcW w:w="960" w:type="dxa"/>
            <w:noWrap/>
            <w:hideMark/>
          </w:tcPr>
          <w:p w14:paraId="571DFCD0" w14:textId="77777777" w:rsidR="009623F3" w:rsidRPr="009623F3" w:rsidRDefault="009623F3" w:rsidP="009623F3">
            <w:r w:rsidRPr="009623F3">
              <w:t>3.02E-06</w:t>
            </w:r>
          </w:p>
        </w:tc>
        <w:tc>
          <w:tcPr>
            <w:tcW w:w="960" w:type="dxa"/>
            <w:noWrap/>
            <w:hideMark/>
          </w:tcPr>
          <w:p w14:paraId="347894A0" w14:textId="77777777" w:rsidR="009623F3" w:rsidRPr="009623F3" w:rsidRDefault="009623F3" w:rsidP="009623F3">
            <w:r w:rsidRPr="009623F3">
              <w:t>0</w:t>
            </w:r>
          </w:p>
        </w:tc>
        <w:tc>
          <w:tcPr>
            <w:tcW w:w="960" w:type="dxa"/>
            <w:noWrap/>
            <w:hideMark/>
          </w:tcPr>
          <w:p w14:paraId="10EA8888" w14:textId="77777777" w:rsidR="009623F3" w:rsidRPr="009623F3" w:rsidRDefault="009623F3" w:rsidP="009623F3">
            <w:r w:rsidRPr="009623F3">
              <w:t>0</w:t>
            </w:r>
          </w:p>
        </w:tc>
        <w:tc>
          <w:tcPr>
            <w:tcW w:w="960" w:type="dxa"/>
            <w:noWrap/>
            <w:hideMark/>
          </w:tcPr>
          <w:p w14:paraId="10848B0C" w14:textId="77777777" w:rsidR="009623F3" w:rsidRPr="009623F3" w:rsidRDefault="009623F3" w:rsidP="009623F3">
            <w:r w:rsidRPr="009623F3">
              <w:t>0</w:t>
            </w:r>
          </w:p>
        </w:tc>
        <w:tc>
          <w:tcPr>
            <w:tcW w:w="960" w:type="dxa"/>
            <w:noWrap/>
            <w:hideMark/>
          </w:tcPr>
          <w:p w14:paraId="47D70355" w14:textId="77777777" w:rsidR="009623F3" w:rsidRPr="009623F3" w:rsidRDefault="009623F3" w:rsidP="009623F3">
            <w:r w:rsidRPr="009623F3">
              <w:t>0</w:t>
            </w:r>
          </w:p>
        </w:tc>
        <w:tc>
          <w:tcPr>
            <w:tcW w:w="960" w:type="dxa"/>
            <w:noWrap/>
            <w:hideMark/>
          </w:tcPr>
          <w:p w14:paraId="1EA7A1A8" w14:textId="77777777" w:rsidR="009623F3" w:rsidRPr="009623F3" w:rsidRDefault="009623F3" w:rsidP="009623F3">
            <w:r w:rsidRPr="009623F3">
              <w:t>0</w:t>
            </w:r>
          </w:p>
        </w:tc>
        <w:tc>
          <w:tcPr>
            <w:tcW w:w="960" w:type="dxa"/>
            <w:noWrap/>
            <w:hideMark/>
          </w:tcPr>
          <w:p w14:paraId="1FF17257" w14:textId="77777777" w:rsidR="009623F3" w:rsidRPr="009623F3" w:rsidRDefault="009623F3" w:rsidP="009623F3">
            <w:r w:rsidRPr="009623F3">
              <w:t>0</w:t>
            </w:r>
          </w:p>
        </w:tc>
        <w:tc>
          <w:tcPr>
            <w:tcW w:w="960" w:type="dxa"/>
            <w:noWrap/>
            <w:hideMark/>
          </w:tcPr>
          <w:p w14:paraId="0CBC31F3" w14:textId="77777777" w:rsidR="009623F3" w:rsidRPr="009623F3" w:rsidRDefault="009623F3" w:rsidP="009623F3">
            <w:r w:rsidRPr="009623F3">
              <w:t>0</w:t>
            </w:r>
          </w:p>
        </w:tc>
        <w:tc>
          <w:tcPr>
            <w:tcW w:w="960" w:type="dxa"/>
            <w:noWrap/>
            <w:hideMark/>
          </w:tcPr>
          <w:p w14:paraId="2AD4EF8D" w14:textId="77777777" w:rsidR="009623F3" w:rsidRPr="009623F3" w:rsidRDefault="009623F3" w:rsidP="009623F3">
            <w:r w:rsidRPr="009623F3">
              <w:t>0</w:t>
            </w:r>
          </w:p>
        </w:tc>
        <w:tc>
          <w:tcPr>
            <w:tcW w:w="960" w:type="dxa"/>
            <w:noWrap/>
            <w:hideMark/>
          </w:tcPr>
          <w:p w14:paraId="45F6B782" w14:textId="77777777" w:rsidR="009623F3" w:rsidRPr="009623F3" w:rsidRDefault="009623F3" w:rsidP="009623F3">
            <w:r w:rsidRPr="009623F3">
              <w:t>0</w:t>
            </w:r>
          </w:p>
        </w:tc>
        <w:tc>
          <w:tcPr>
            <w:tcW w:w="960" w:type="dxa"/>
            <w:noWrap/>
            <w:hideMark/>
          </w:tcPr>
          <w:p w14:paraId="24EAD46A" w14:textId="77777777" w:rsidR="009623F3" w:rsidRPr="009623F3" w:rsidRDefault="009623F3" w:rsidP="009623F3">
            <w:r w:rsidRPr="009623F3">
              <w:t>0</w:t>
            </w:r>
          </w:p>
        </w:tc>
        <w:tc>
          <w:tcPr>
            <w:tcW w:w="960" w:type="dxa"/>
            <w:noWrap/>
            <w:hideMark/>
          </w:tcPr>
          <w:p w14:paraId="5FE3A658" w14:textId="77777777" w:rsidR="009623F3" w:rsidRPr="009623F3" w:rsidRDefault="009623F3" w:rsidP="009623F3">
            <w:r w:rsidRPr="009623F3">
              <w:t>0</w:t>
            </w:r>
          </w:p>
        </w:tc>
      </w:tr>
      <w:tr w:rsidR="009623F3" w:rsidRPr="009623F3" w14:paraId="4B2BC416" w14:textId="77777777" w:rsidTr="009623F3">
        <w:trPr>
          <w:trHeight w:val="288"/>
        </w:trPr>
        <w:tc>
          <w:tcPr>
            <w:tcW w:w="960" w:type="dxa"/>
            <w:noWrap/>
            <w:hideMark/>
          </w:tcPr>
          <w:p w14:paraId="0A9DBFB2" w14:textId="77777777" w:rsidR="009623F3" w:rsidRPr="009623F3" w:rsidRDefault="009623F3" w:rsidP="009623F3">
            <w:r w:rsidRPr="009623F3">
              <w:t>4.01E-06</w:t>
            </w:r>
          </w:p>
        </w:tc>
        <w:tc>
          <w:tcPr>
            <w:tcW w:w="960" w:type="dxa"/>
            <w:noWrap/>
            <w:hideMark/>
          </w:tcPr>
          <w:p w14:paraId="60CFCEFA" w14:textId="77777777" w:rsidR="009623F3" w:rsidRPr="009623F3" w:rsidRDefault="009623F3" w:rsidP="009623F3">
            <w:r w:rsidRPr="009623F3">
              <w:t>0</w:t>
            </w:r>
          </w:p>
        </w:tc>
        <w:tc>
          <w:tcPr>
            <w:tcW w:w="960" w:type="dxa"/>
            <w:noWrap/>
            <w:hideMark/>
          </w:tcPr>
          <w:p w14:paraId="1F443952" w14:textId="77777777" w:rsidR="009623F3" w:rsidRPr="009623F3" w:rsidRDefault="009623F3" w:rsidP="009623F3">
            <w:r w:rsidRPr="009623F3">
              <w:t>0</w:t>
            </w:r>
          </w:p>
        </w:tc>
        <w:tc>
          <w:tcPr>
            <w:tcW w:w="960" w:type="dxa"/>
            <w:noWrap/>
            <w:hideMark/>
          </w:tcPr>
          <w:p w14:paraId="1757B2DE" w14:textId="77777777" w:rsidR="009623F3" w:rsidRPr="009623F3" w:rsidRDefault="009623F3" w:rsidP="009623F3">
            <w:r w:rsidRPr="009623F3">
              <w:t>0</w:t>
            </w:r>
          </w:p>
        </w:tc>
        <w:tc>
          <w:tcPr>
            <w:tcW w:w="960" w:type="dxa"/>
            <w:noWrap/>
            <w:hideMark/>
          </w:tcPr>
          <w:p w14:paraId="1A75AB58" w14:textId="77777777" w:rsidR="009623F3" w:rsidRPr="009623F3" w:rsidRDefault="009623F3" w:rsidP="009623F3">
            <w:r w:rsidRPr="009623F3">
              <w:t>0</w:t>
            </w:r>
          </w:p>
        </w:tc>
        <w:tc>
          <w:tcPr>
            <w:tcW w:w="960" w:type="dxa"/>
            <w:noWrap/>
            <w:hideMark/>
          </w:tcPr>
          <w:p w14:paraId="2F3B0764" w14:textId="77777777" w:rsidR="009623F3" w:rsidRPr="009623F3" w:rsidRDefault="009623F3" w:rsidP="009623F3">
            <w:r w:rsidRPr="009623F3">
              <w:t>0</w:t>
            </w:r>
          </w:p>
        </w:tc>
        <w:tc>
          <w:tcPr>
            <w:tcW w:w="960" w:type="dxa"/>
            <w:noWrap/>
            <w:hideMark/>
          </w:tcPr>
          <w:p w14:paraId="0697588E" w14:textId="77777777" w:rsidR="009623F3" w:rsidRPr="009623F3" w:rsidRDefault="009623F3" w:rsidP="009623F3">
            <w:r w:rsidRPr="009623F3">
              <w:t>0</w:t>
            </w:r>
          </w:p>
        </w:tc>
        <w:tc>
          <w:tcPr>
            <w:tcW w:w="960" w:type="dxa"/>
            <w:noWrap/>
            <w:hideMark/>
          </w:tcPr>
          <w:p w14:paraId="772CEF2A" w14:textId="77777777" w:rsidR="009623F3" w:rsidRPr="009623F3" w:rsidRDefault="009623F3" w:rsidP="009623F3">
            <w:r w:rsidRPr="009623F3">
              <w:t>0</w:t>
            </w:r>
          </w:p>
        </w:tc>
        <w:tc>
          <w:tcPr>
            <w:tcW w:w="960" w:type="dxa"/>
            <w:noWrap/>
            <w:hideMark/>
          </w:tcPr>
          <w:p w14:paraId="11E00536" w14:textId="77777777" w:rsidR="009623F3" w:rsidRPr="009623F3" w:rsidRDefault="009623F3" w:rsidP="009623F3">
            <w:r w:rsidRPr="009623F3">
              <w:t>0</w:t>
            </w:r>
          </w:p>
        </w:tc>
        <w:tc>
          <w:tcPr>
            <w:tcW w:w="960" w:type="dxa"/>
            <w:noWrap/>
            <w:hideMark/>
          </w:tcPr>
          <w:p w14:paraId="5A34B245" w14:textId="77777777" w:rsidR="009623F3" w:rsidRPr="009623F3" w:rsidRDefault="009623F3" w:rsidP="009623F3">
            <w:r w:rsidRPr="009623F3">
              <w:t>0</w:t>
            </w:r>
          </w:p>
        </w:tc>
        <w:tc>
          <w:tcPr>
            <w:tcW w:w="960" w:type="dxa"/>
            <w:noWrap/>
            <w:hideMark/>
          </w:tcPr>
          <w:p w14:paraId="32A7F01C" w14:textId="77777777" w:rsidR="009623F3" w:rsidRPr="009623F3" w:rsidRDefault="009623F3" w:rsidP="009623F3">
            <w:r w:rsidRPr="009623F3">
              <w:t>0</w:t>
            </w:r>
          </w:p>
        </w:tc>
        <w:tc>
          <w:tcPr>
            <w:tcW w:w="960" w:type="dxa"/>
            <w:noWrap/>
            <w:hideMark/>
          </w:tcPr>
          <w:p w14:paraId="6FB3435A" w14:textId="77777777" w:rsidR="009623F3" w:rsidRPr="009623F3" w:rsidRDefault="009623F3" w:rsidP="009623F3">
            <w:r w:rsidRPr="009623F3">
              <w:t>0</w:t>
            </w:r>
          </w:p>
        </w:tc>
      </w:tr>
      <w:tr w:rsidR="009623F3" w:rsidRPr="009623F3" w14:paraId="2E1F5889" w14:textId="77777777" w:rsidTr="009623F3">
        <w:trPr>
          <w:trHeight w:val="288"/>
        </w:trPr>
        <w:tc>
          <w:tcPr>
            <w:tcW w:w="960" w:type="dxa"/>
            <w:noWrap/>
            <w:hideMark/>
          </w:tcPr>
          <w:p w14:paraId="690E6B83" w14:textId="77777777" w:rsidR="009623F3" w:rsidRPr="009623F3" w:rsidRDefault="009623F3" w:rsidP="009623F3">
            <w:r w:rsidRPr="009623F3">
              <w:t>5.01E-06</w:t>
            </w:r>
          </w:p>
        </w:tc>
        <w:tc>
          <w:tcPr>
            <w:tcW w:w="960" w:type="dxa"/>
            <w:noWrap/>
            <w:hideMark/>
          </w:tcPr>
          <w:p w14:paraId="693F7387" w14:textId="77777777" w:rsidR="009623F3" w:rsidRPr="009623F3" w:rsidRDefault="009623F3" w:rsidP="009623F3">
            <w:r w:rsidRPr="009623F3">
              <w:t>0</w:t>
            </w:r>
          </w:p>
        </w:tc>
        <w:tc>
          <w:tcPr>
            <w:tcW w:w="960" w:type="dxa"/>
            <w:noWrap/>
            <w:hideMark/>
          </w:tcPr>
          <w:p w14:paraId="423FF44F" w14:textId="77777777" w:rsidR="009623F3" w:rsidRPr="009623F3" w:rsidRDefault="009623F3" w:rsidP="009623F3">
            <w:r w:rsidRPr="009623F3">
              <w:t>0</w:t>
            </w:r>
          </w:p>
        </w:tc>
        <w:tc>
          <w:tcPr>
            <w:tcW w:w="960" w:type="dxa"/>
            <w:noWrap/>
            <w:hideMark/>
          </w:tcPr>
          <w:p w14:paraId="2A8C549D" w14:textId="77777777" w:rsidR="009623F3" w:rsidRPr="009623F3" w:rsidRDefault="009623F3" w:rsidP="009623F3">
            <w:r w:rsidRPr="009623F3">
              <w:t>0</w:t>
            </w:r>
          </w:p>
        </w:tc>
        <w:tc>
          <w:tcPr>
            <w:tcW w:w="960" w:type="dxa"/>
            <w:noWrap/>
            <w:hideMark/>
          </w:tcPr>
          <w:p w14:paraId="6496E3AC" w14:textId="77777777" w:rsidR="009623F3" w:rsidRPr="009623F3" w:rsidRDefault="009623F3" w:rsidP="009623F3">
            <w:r w:rsidRPr="009623F3">
              <w:t>0</w:t>
            </w:r>
          </w:p>
        </w:tc>
        <w:tc>
          <w:tcPr>
            <w:tcW w:w="960" w:type="dxa"/>
            <w:noWrap/>
            <w:hideMark/>
          </w:tcPr>
          <w:p w14:paraId="0BA9391F" w14:textId="77777777" w:rsidR="009623F3" w:rsidRPr="009623F3" w:rsidRDefault="009623F3" w:rsidP="009623F3">
            <w:r w:rsidRPr="009623F3">
              <w:t>0</w:t>
            </w:r>
          </w:p>
        </w:tc>
        <w:tc>
          <w:tcPr>
            <w:tcW w:w="960" w:type="dxa"/>
            <w:noWrap/>
            <w:hideMark/>
          </w:tcPr>
          <w:p w14:paraId="7601027F" w14:textId="77777777" w:rsidR="009623F3" w:rsidRPr="009623F3" w:rsidRDefault="009623F3" w:rsidP="009623F3">
            <w:r w:rsidRPr="009623F3">
              <w:t>0</w:t>
            </w:r>
          </w:p>
        </w:tc>
        <w:tc>
          <w:tcPr>
            <w:tcW w:w="960" w:type="dxa"/>
            <w:noWrap/>
            <w:hideMark/>
          </w:tcPr>
          <w:p w14:paraId="1FC9B0BC" w14:textId="77777777" w:rsidR="009623F3" w:rsidRPr="009623F3" w:rsidRDefault="009623F3" w:rsidP="009623F3">
            <w:r w:rsidRPr="009623F3">
              <w:t>0</w:t>
            </w:r>
          </w:p>
        </w:tc>
        <w:tc>
          <w:tcPr>
            <w:tcW w:w="960" w:type="dxa"/>
            <w:noWrap/>
            <w:hideMark/>
          </w:tcPr>
          <w:p w14:paraId="178DD3AC" w14:textId="77777777" w:rsidR="009623F3" w:rsidRPr="009623F3" w:rsidRDefault="009623F3" w:rsidP="009623F3">
            <w:r w:rsidRPr="009623F3">
              <w:t>0</w:t>
            </w:r>
          </w:p>
        </w:tc>
        <w:tc>
          <w:tcPr>
            <w:tcW w:w="960" w:type="dxa"/>
            <w:noWrap/>
            <w:hideMark/>
          </w:tcPr>
          <w:p w14:paraId="36FE29E1" w14:textId="77777777" w:rsidR="009623F3" w:rsidRPr="009623F3" w:rsidRDefault="009623F3" w:rsidP="009623F3">
            <w:r w:rsidRPr="009623F3">
              <w:t>0</w:t>
            </w:r>
          </w:p>
        </w:tc>
        <w:tc>
          <w:tcPr>
            <w:tcW w:w="960" w:type="dxa"/>
            <w:noWrap/>
            <w:hideMark/>
          </w:tcPr>
          <w:p w14:paraId="4F995FA6" w14:textId="77777777" w:rsidR="009623F3" w:rsidRPr="009623F3" w:rsidRDefault="009623F3" w:rsidP="009623F3">
            <w:r w:rsidRPr="009623F3">
              <w:t>0</w:t>
            </w:r>
          </w:p>
        </w:tc>
        <w:tc>
          <w:tcPr>
            <w:tcW w:w="960" w:type="dxa"/>
            <w:noWrap/>
            <w:hideMark/>
          </w:tcPr>
          <w:p w14:paraId="49F74503" w14:textId="77777777" w:rsidR="009623F3" w:rsidRPr="009623F3" w:rsidRDefault="009623F3" w:rsidP="009623F3">
            <w:r w:rsidRPr="009623F3">
              <w:t>0</w:t>
            </w:r>
          </w:p>
        </w:tc>
      </w:tr>
      <w:tr w:rsidR="009623F3" w:rsidRPr="009623F3" w14:paraId="10F10A8B" w14:textId="77777777" w:rsidTr="009623F3">
        <w:trPr>
          <w:trHeight w:val="288"/>
        </w:trPr>
        <w:tc>
          <w:tcPr>
            <w:tcW w:w="960" w:type="dxa"/>
            <w:noWrap/>
            <w:hideMark/>
          </w:tcPr>
          <w:p w14:paraId="03944E73" w14:textId="77777777" w:rsidR="009623F3" w:rsidRPr="009623F3" w:rsidRDefault="009623F3" w:rsidP="009623F3">
            <w:r w:rsidRPr="009623F3">
              <w:t>6.01E-06</w:t>
            </w:r>
          </w:p>
        </w:tc>
        <w:tc>
          <w:tcPr>
            <w:tcW w:w="960" w:type="dxa"/>
            <w:noWrap/>
            <w:hideMark/>
          </w:tcPr>
          <w:p w14:paraId="6B923A9C" w14:textId="77777777" w:rsidR="009623F3" w:rsidRPr="009623F3" w:rsidRDefault="009623F3" w:rsidP="009623F3">
            <w:r w:rsidRPr="009623F3">
              <w:t>0</w:t>
            </w:r>
          </w:p>
        </w:tc>
        <w:tc>
          <w:tcPr>
            <w:tcW w:w="960" w:type="dxa"/>
            <w:noWrap/>
            <w:hideMark/>
          </w:tcPr>
          <w:p w14:paraId="63DF72A6" w14:textId="77777777" w:rsidR="009623F3" w:rsidRPr="009623F3" w:rsidRDefault="009623F3" w:rsidP="009623F3">
            <w:r w:rsidRPr="009623F3">
              <w:t>0</w:t>
            </w:r>
          </w:p>
        </w:tc>
        <w:tc>
          <w:tcPr>
            <w:tcW w:w="960" w:type="dxa"/>
            <w:noWrap/>
            <w:hideMark/>
          </w:tcPr>
          <w:p w14:paraId="0E3E2D70" w14:textId="77777777" w:rsidR="009623F3" w:rsidRPr="009623F3" w:rsidRDefault="009623F3" w:rsidP="009623F3">
            <w:r w:rsidRPr="009623F3">
              <w:t>0</w:t>
            </w:r>
          </w:p>
        </w:tc>
        <w:tc>
          <w:tcPr>
            <w:tcW w:w="960" w:type="dxa"/>
            <w:noWrap/>
            <w:hideMark/>
          </w:tcPr>
          <w:p w14:paraId="0261E115" w14:textId="77777777" w:rsidR="009623F3" w:rsidRPr="009623F3" w:rsidRDefault="009623F3" w:rsidP="009623F3">
            <w:r w:rsidRPr="009623F3">
              <w:t>0</w:t>
            </w:r>
          </w:p>
        </w:tc>
        <w:tc>
          <w:tcPr>
            <w:tcW w:w="960" w:type="dxa"/>
            <w:noWrap/>
            <w:hideMark/>
          </w:tcPr>
          <w:p w14:paraId="0004895F" w14:textId="77777777" w:rsidR="009623F3" w:rsidRPr="009623F3" w:rsidRDefault="009623F3" w:rsidP="009623F3">
            <w:r w:rsidRPr="009623F3">
              <w:t>0</w:t>
            </w:r>
          </w:p>
        </w:tc>
        <w:tc>
          <w:tcPr>
            <w:tcW w:w="960" w:type="dxa"/>
            <w:noWrap/>
            <w:hideMark/>
          </w:tcPr>
          <w:p w14:paraId="4916B178" w14:textId="77777777" w:rsidR="009623F3" w:rsidRPr="009623F3" w:rsidRDefault="009623F3" w:rsidP="009623F3">
            <w:r w:rsidRPr="009623F3">
              <w:t>0</w:t>
            </w:r>
          </w:p>
        </w:tc>
        <w:tc>
          <w:tcPr>
            <w:tcW w:w="960" w:type="dxa"/>
            <w:noWrap/>
            <w:hideMark/>
          </w:tcPr>
          <w:p w14:paraId="06A31CA9" w14:textId="77777777" w:rsidR="009623F3" w:rsidRPr="009623F3" w:rsidRDefault="009623F3" w:rsidP="009623F3">
            <w:r w:rsidRPr="009623F3">
              <w:t>0</w:t>
            </w:r>
          </w:p>
        </w:tc>
        <w:tc>
          <w:tcPr>
            <w:tcW w:w="960" w:type="dxa"/>
            <w:noWrap/>
            <w:hideMark/>
          </w:tcPr>
          <w:p w14:paraId="3A8F40CF" w14:textId="77777777" w:rsidR="009623F3" w:rsidRPr="009623F3" w:rsidRDefault="009623F3" w:rsidP="009623F3">
            <w:r w:rsidRPr="009623F3">
              <w:t>0</w:t>
            </w:r>
          </w:p>
        </w:tc>
        <w:tc>
          <w:tcPr>
            <w:tcW w:w="960" w:type="dxa"/>
            <w:noWrap/>
            <w:hideMark/>
          </w:tcPr>
          <w:p w14:paraId="24B60EA2" w14:textId="77777777" w:rsidR="009623F3" w:rsidRPr="009623F3" w:rsidRDefault="009623F3" w:rsidP="009623F3">
            <w:r w:rsidRPr="009623F3">
              <w:t>0</w:t>
            </w:r>
          </w:p>
        </w:tc>
        <w:tc>
          <w:tcPr>
            <w:tcW w:w="960" w:type="dxa"/>
            <w:noWrap/>
            <w:hideMark/>
          </w:tcPr>
          <w:p w14:paraId="775C10A0" w14:textId="77777777" w:rsidR="009623F3" w:rsidRPr="009623F3" w:rsidRDefault="009623F3" w:rsidP="009623F3">
            <w:r w:rsidRPr="009623F3">
              <w:t>0</w:t>
            </w:r>
          </w:p>
        </w:tc>
        <w:tc>
          <w:tcPr>
            <w:tcW w:w="960" w:type="dxa"/>
            <w:noWrap/>
            <w:hideMark/>
          </w:tcPr>
          <w:p w14:paraId="21F6B7AC" w14:textId="77777777" w:rsidR="009623F3" w:rsidRPr="009623F3" w:rsidRDefault="009623F3" w:rsidP="009623F3">
            <w:r w:rsidRPr="009623F3">
              <w:t>0</w:t>
            </w:r>
          </w:p>
        </w:tc>
      </w:tr>
      <w:tr w:rsidR="009623F3" w:rsidRPr="009623F3" w14:paraId="3AD8FA85" w14:textId="77777777" w:rsidTr="009623F3">
        <w:trPr>
          <w:trHeight w:val="288"/>
        </w:trPr>
        <w:tc>
          <w:tcPr>
            <w:tcW w:w="960" w:type="dxa"/>
            <w:noWrap/>
            <w:hideMark/>
          </w:tcPr>
          <w:p w14:paraId="0A2E2DCC" w14:textId="77777777" w:rsidR="009623F3" w:rsidRPr="009623F3" w:rsidRDefault="009623F3" w:rsidP="009623F3">
            <w:r w:rsidRPr="009623F3">
              <w:t>7.00E-06</w:t>
            </w:r>
          </w:p>
        </w:tc>
        <w:tc>
          <w:tcPr>
            <w:tcW w:w="960" w:type="dxa"/>
            <w:noWrap/>
            <w:hideMark/>
          </w:tcPr>
          <w:p w14:paraId="289FA089" w14:textId="77777777" w:rsidR="009623F3" w:rsidRPr="009623F3" w:rsidRDefault="009623F3" w:rsidP="009623F3">
            <w:r w:rsidRPr="009623F3">
              <w:t>0</w:t>
            </w:r>
          </w:p>
        </w:tc>
        <w:tc>
          <w:tcPr>
            <w:tcW w:w="960" w:type="dxa"/>
            <w:noWrap/>
            <w:hideMark/>
          </w:tcPr>
          <w:p w14:paraId="0EDE6ECE" w14:textId="77777777" w:rsidR="009623F3" w:rsidRPr="009623F3" w:rsidRDefault="009623F3" w:rsidP="009623F3">
            <w:r w:rsidRPr="009623F3">
              <w:t>0</w:t>
            </w:r>
          </w:p>
        </w:tc>
        <w:tc>
          <w:tcPr>
            <w:tcW w:w="960" w:type="dxa"/>
            <w:noWrap/>
            <w:hideMark/>
          </w:tcPr>
          <w:p w14:paraId="064D8FCF" w14:textId="77777777" w:rsidR="009623F3" w:rsidRPr="009623F3" w:rsidRDefault="009623F3" w:rsidP="009623F3">
            <w:r w:rsidRPr="009623F3">
              <w:t>0</w:t>
            </w:r>
          </w:p>
        </w:tc>
        <w:tc>
          <w:tcPr>
            <w:tcW w:w="960" w:type="dxa"/>
            <w:noWrap/>
            <w:hideMark/>
          </w:tcPr>
          <w:p w14:paraId="6892A9CD" w14:textId="77777777" w:rsidR="009623F3" w:rsidRPr="009623F3" w:rsidRDefault="009623F3" w:rsidP="009623F3">
            <w:r w:rsidRPr="009623F3">
              <w:t>0</w:t>
            </w:r>
          </w:p>
        </w:tc>
        <w:tc>
          <w:tcPr>
            <w:tcW w:w="960" w:type="dxa"/>
            <w:noWrap/>
            <w:hideMark/>
          </w:tcPr>
          <w:p w14:paraId="5D8900C0" w14:textId="77777777" w:rsidR="009623F3" w:rsidRPr="009623F3" w:rsidRDefault="009623F3" w:rsidP="009623F3">
            <w:r w:rsidRPr="009623F3">
              <w:t>0</w:t>
            </w:r>
          </w:p>
        </w:tc>
        <w:tc>
          <w:tcPr>
            <w:tcW w:w="960" w:type="dxa"/>
            <w:noWrap/>
            <w:hideMark/>
          </w:tcPr>
          <w:p w14:paraId="6BEEB970" w14:textId="77777777" w:rsidR="009623F3" w:rsidRPr="009623F3" w:rsidRDefault="009623F3" w:rsidP="009623F3">
            <w:r w:rsidRPr="009623F3">
              <w:t>0</w:t>
            </w:r>
          </w:p>
        </w:tc>
        <w:tc>
          <w:tcPr>
            <w:tcW w:w="960" w:type="dxa"/>
            <w:noWrap/>
            <w:hideMark/>
          </w:tcPr>
          <w:p w14:paraId="404CE8E9" w14:textId="77777777" w:rsidR="009623F3" w:rsidRPr="009623F3" w:rsidRDefault="009623F3" w:rsidP="009623F3">
            <w:r w:rsidRPr="009623F3">
              <w:t>-2.12E-24</w:t>
            </w:r>
          </w:p>
        </w:tc>
        <w:tc>
          <w:tcPr>
            <w:tcW w:w="960" w:type="dxa"/>
            <w:noWrap/>
            <w:hideMark/>
          </w:tcPr>
          <w:p w14:paraId="619009C9" w14:textId="77777777" w:rsidR="009623F3" w:rsidRPr="009623F3" w:rsidRDefault="009623F3" w:rsidP="009623F3">
            <w:r w:rsidRPr="009623F3">
              <w:t>0</w:t>
            </w:r>
          </w:p>
        </w:tc>
        <w:tc>
          <w:tcPr>
            <w:tcW w:w="960" w:type="dxa"/>
            <w:noWrap/>
            <w:hideMark/>
          </w:tcPr>
          <w:p w14:paraId="6DD4475F" w14:textId="77777777" w:rsidR="009623F3" w:rsidRPr="009623F3" w:rsidRDefault="009623F3" w:rsidP="009623F3">
            <w:r w:rsidRPr="009623F3">
              <w:t>0</w:t>
            </w:r>
          </w:p>
        </w:tc>
        <w:tc>
          <w:tcPr>
            <w:tcW w:w="960" w:type="dxa"/>
            <w:noWrap/>
            <w:hideMark/>
          </w:tcPr>
          <w:p w14:paraId="03C3022C" w14:textId="77777777" w:rsidR="009623F3" w:rsidRPr="009623F3" w:rsidRDefault="009623F3" w:rsidP="009623F3">
            <w:r w:rsidRPr="009623F3">
              <w:t>0</w:t>
            </w:r>
          </w:p>
        </w:tc>
        <w:tc>
          <w:tcPr>
            <w:tcW w:w="960" w:type="dxa"/>
            <w:noWrap/>
            <w:hideMark/>
          </w:tcPr>
          <w:p w14:paraId="6B3712CC" w14:textId="77777777" w:rsidR="009623F3" w:rsidRPr="009623F3" w:rsidRDefault="009623F3" w:rsidP="009623F3">
            <w:r w:rsidRPr="009623F3">
              <w:t>-2.1E-25</w:t>
            </w:r>
          </w:p>
        </w:tc>
      </w:tr>
      <w:tr w:rsidR="009623F3" w:rsidRPr="009623F3" w14:paraId="2301B672" w14:textId="77777777" w:rsidTr="009623F3">
        <w:trPr>
          <w:trHeight w:val="288"/>
        </w:trPr>
        <w:tc>
          <w:tcPr>
            <w:tcW w:w="960" w:type="dxa"/>
            <w:noWrap/>
            <w:hideMark/>
          </w:tcPr>
          <w:p w14:paraId="310F9510" w14:textId="77777777" w:rsidR="009623F3" w:rsidRPr="009623F3" w:rsidRDefault="009623F3" w:rsidP="009623F3">
            <w:r w:rsidRPr="009623F3">
              <w:t>8.00E-06</w:t>
            </w:r>
          </w:p>
        </w:tc>
        <w:tc>
          <w:tcPr>
            <w:tcW w:w="960" w:type="dxa"/>
            <w:noWrap/>
            <w:hideMark/>
          </w:tcPr>
          <w:p w14:paraId="3DD64AFF" w14:textId="77777777" w:rsidR="009623F3" w:rsidRPr="009623F3" w:rsidRDefault="009623F3" w:rsidP="009623F3">
            <w:r w:rsidRPr="009623F3">
              <w:t>-5.11E-06</w:t>
            </w:r>
          </w:p>
        </w:tc>
        <w:tc>
          <w:tcPr>
            <w:tcW w:w="960" w:type="dxa"/>
            <w:noWrap/>
            <w:hideMark/>
          </w:tcPr>
          <w:p w14:paraId="6107FDB7" w14:textId="77777777" w:rsidR="009623F3" w:rsidRPr="009623F3" w:rsidRDefault="009623F3" w:rsidP="009623F3">
            <w:r w:rsidRPr="009623F3">
              <w:t>9.39E-07</w:t>
            </w:r>
          </w:p>
        </w:tc>
        <w:tc>
          <w:tcPr>
            <w:tcW w:w="960" w:type="dxa"/>
            <w:noWrap/>
            <w:hideMark/>
          </w:tcPr>
          <w:p w14:paraId="0A9D3099" w14:textId="77777777" w:rsidR="009623F3" w:rsidRPr="009623F3" w:rsidRDefault="009623F3" w:rsidP="009623F3">
            <w:r w:rsidRPr="009623F3">
              <w:t>1.34E-06</w:t>
            </w:r>
          </w:p>
        </w:tc>
        <w:tc>
          <w:tcPr>
            <w:tcW w:w="960" w:type="dxa"/>
            <w:noWrap/>
            <w:hideMark/>
          </w:tcPr>
          <w:p w14:paraId="4B5E0C43" w14:textId="77777777" w:rsidR="009623F3" w:rsidRPr="009623F3" w:rsidRDefault="009623F3" w:rsidP="009623F3">
            <w:r w:rsidRPr="009623F3">
              <w:t>-0.00011</w:t>
            </w:r>
          </w:p>
        </w:tc>
        <w:tc>
          <w:tcPr>
            <w:tcW w:w="960" w:type="dxa"/>
            <w:noWrap/>
            <w:hideMark/>
          </w:tcPr>
          <w:p w14:paraId="72094665" w14:textId="77777777" w:rsidR="009623F3" w:rsidRPr="009623F3" w:rsidRDefault="009623F3" w:rsidP="009623F3">
            <w:r w:rsidRPr="009623F3">
              <w:t>-2.46E-05</w:t>
            </w:r>
          </w:p>
        </w:tc>
        <w:tc>
          <w:tcPr>
            <w:tcW w:w="960" w:type="dxa"/>
            <w:noWrap/>
            <w:hideMark/>
          </w:tcPr>
          <w:p w14:paraId="68DE8BA6" w14:textId="77777777" w:rsidR="009623F3" w:rsidRPr="009623F3" w:rsidRDefault="009623F3" w:rsidP="009623F3">
            <w:r w:rsidRPr="009623F3">
              <w:t>-0.00021</w:t>
            </w:r>
          </w:p>
        </w:tc>
        <w:tc>
          <w:tcPr>
            <w:tcW w:w="960" w:type="dxa"/>
            <w:noWrap/>
            <w:hideMark/>
          </w:tcPr>
          <w:p w14:paraId="3CA03BFE" w14:textId="77777777" w:rsidR="009623F3" w:rsidRPr="009623F3" w:rsidRDefault="009623F3" w:rsidP="009623F3">
            <w:r w:rsidRPr="009623F3">
              <w:t>-0.00015</w:t>
            </w:r>
          </w:p>
        </w:tc>
        <w:tc>
          <w:tcPr>
            <w:tcW w:w="960" w:type="dxa"/>
            <w:noWrap/>
            <w:hideMark/>
          </w:tcPr>
          <w:p w14:paraId="6A2A4D32" w14:textId="77777777" w:rsidR="009623F3" w:rsidRPr="009623F3" w:rsidRDefault="009623F3" w:rsidP="009623F3">
            <w:r w:rsidRPr="009623F3">
              <w:t>3.62E-05</w:t>
            </w:r>
          </w:p>
        </w:tc>
        <w:tc>
          <w:tcPr>
            <w:tcW w:w="960" w:type="dxa"/>
            <w:noWrap/>
            <w:hideMark/>
          </w:tcPr>
          <w:p w14:paraId="73E073C4" w14:textId="77777777" w:rsidR="009623F3" w:rsidRPr="009623F3" w:rsidRDefault="009623F3" w:rsidP="009623F3">
            <w:r w:rsidRPr="009623F3">
              <w:t>-9.44E-05</w:t>
            </w:r>
          </w:p>
        </w:tc>
        <w:tc>
          <w:tcPr>
            <w:tcW w:w="960" w:type="dxa"/>
            <w:noWrap/>
            <w:hideMark/>
          </w:tcPr>
          <w:p w14:paraId="04C62908" w14:textId="77777777" w:rsidR="009623F3" w:rsidRPr="009623F3" w:rsidRDefault="009623F3" w:rsidP="009623F3">
            <w:r w:rsidRPr="009623F3">
              <w:t>1.51E-05</w:t>
            </w:r>
          </w:p>
        </w:tc>
        <w:tc>
          <w:tcPr>
            <w:tcW w:w="960" w:type="dxa"/>
            <w:noWrap/>
            <w:hideMark/>
          </w:tcPr>
          <w:p w14:paraId="4120D114" w14:textId="77777777" w:rsidR="009623F3" w:rsidRPr="009623F3" w:rsidRDefault="009623F3" w:rsidP="009623F3">
            <w:r w:rsidRPr="009623F3">
              <w:t>-5.4E-05</w:t>
            </w:r>
          </w:p>
        </w:tc>
      </w:tr>
      <w:tr w:rsidR="009623F3" w:rsidRPr="009623F3" w14:paraId="1FA53CD3" w14:textId="77777777" w:rsidTr="009623F3">
        <w:trPr>
          <w:trHeight w:val="288"/>
        </w:trPr>
        <w:tc>
          <w:tcPr>
            <w:tcW w:w="960" w:type="dxa"/>
            <w:noWrap/>
            <w:hideMark/>
          </w:tcPr>
          <w:p w14:paraId="13C10683" w14:textId="77777777" w:rsidR="009623F3" w:rsidRPr="009623F3" w:rsidRDefault="009623F3" w:rsidP="009623F3">
            <w:r w:rsidRPr="009623F3">
              <w:t>9.00E-06</w:t>
            </w:r>
          </w:p>
        </w:tc>
        <w:tc>
          <w:tcPr>
            <w:tcW w:w="960" w:type="dxa"/>
            <w:noWrap/>
            <w:hideMark/>
          </w:tcPr>
          <w:p w14:paraId="6F2393EC" w14:textId="77777777" w:rsidR="009623F3" w:rsidRPr="009623F3" w:rsidRDefault="009623F3" w:rsidP="009623F3">
            <w:r w:rsidRPr="009623F3">
              <w:t>4.05E-05</w:t>
            </w:r>
          </w:p>
        </w:tc>
        <w:tc>
          <w:tcPr>
            <w:tcW w:w="960" w:type="dxa"/>
            <w:noWrap/>
            <w:hideMark/>
          </w:tcPr>
          <w:p w14:paraId="42EEB7C0" w14:textId="77777777" w:rsidR="009623F3" w:rsidRPr="009623F3" w:rsidRDefault="009623F3" w:rsidP="009623F3">
            <w:r w:rsidRPr="009623F3">
              <w:t>7.45E-06</w:t>
            </w:r>
          </w:p>
        </w:tc>
        <w:tc>
          <w:tcPr>
            <w:tcW w:w="960" w:type="dxa"/>
            <w:noWrap/>
            <w:hideMark/>
          </w:tcPr>
          <w:p w14:paraId="5B0C13B2" w14:textId="77777777" w:rsidR="009623F3" w:rsidRPr="009623F3" w:rsidRDefault="009623F3" w:rsidP="009623F3">
            <w:r w:rsidRPr="009623F3">
              <w:t>-2.70E-06</w:t>
            </w:r>
          </w:p>
        </w:tc>
        <w:tc>
          <w:tcPr>
            <w:tcW w:w="960" w:type="dxa"/>
            <w:noWrap/>
            <w:hideMark/>
          </w:tcPr>
          <w:p w14:paraId="795C706C" w14:textId="77777777" w:rsidR="009623F3" w:rsidRPr="009623F3" w:rsidRDefault="009623F3" w:rsidP="009623F3">
            <w:r w:rsidRPr="009623F3">
              <w:t>2.67E-05</w:t>
            </w:r>
          </w:p>
        </w:tc>
        <w:tc>
          <w:tcPr>
            <w:tcW w:w="960" w:type="dxa"/>
            <w:noWrap/>
            <w:hideMark/>
          </w:tcPr>
          <w:p w14:paraId="6A51DA7D" w14:textId="77777777" w:rsidR="009623F3" w:rsidRPr="009623F3" w:rsidRDefault="009623F3" w:rsidP="009623F3">
            <w:r w:rsidRPr="009623F3">
              <w:t>-4.54E-05</w:t>
            </w:r>
          </w:p>
        </w:tc>
        <w:tc>
          <w:tcPr>
            <w:tcW w:w="960" w:type="dxa"/>
            <w:noWrap/>
            <w:hideMark/>
          </w:tcPr>
          <w:p w14:paraId="6137E5F8" w14:textId="77777777" w:rsidR="009623F3" w:rsidRPr="009623F3" w:rsidRDefault="009623F3" w:rsidP="009623F3">
            <w:r w:rsidRPr="009623F3">
              <w:t>-19.4433</w:t>
            </w:r>
          </w:p>
        </w:tc>
        <w:tc>
          <w:tcPr>
            <w:tcW w:w="960" w:type="dxa"/>
            <w:noWrap/>
            <w:hideMark/>
          </w:tcPr>
          <w:p w14:paraId="387E3EE6" w14:textId="77777777" w:rsidR="009623F3" w:rsidRPr="009623F3" w:rsidRDefault="009623F3" w:rsidP="009623F3">
            <w:r w:rsidRPr="009623F3">
              <w:t>-280.698</w:t>
            </w:r>
          </w:p>
        </w:tc>
        <w:tc>
          <w:tcPr>
            <w:tcW w:w="960" w:type="dxa"/>
            <w:noWrap/>
            <w:hideMark/>
          </w:tcPr>
          <w:p w14:paraId="5E3FD54B" w14:textId="77777777" w:rsidR="009623F3" w:rsidRPr="009623F3" w:rsidRDefault="009623F3" w:rsidP="009623F3">
            <w:r w:rsidRPr="009623F3">
              <w:t>-0.00047</w:t>
            </w:r>
          </w:p>
        </w:tc>
        <w:tc>
          <w:tcPr>
            <w:tcW w:w="960" w:type="dxa"/>
            <w:noWrap/>
            <w:hideMark/>
          </w:tcPr>
          <w:p w14:paraId="51E692FC" w14:textId="77777777" w:rsidR="009623F3" w:rsidRPr="009623F3" w:rsidRDefault="009623F3" w:rsidP="009623F3">
            <w:r w:rsidRPr="009623F3">
              <w:t>-0.00013</w:t>
            </w:r>
          </w:p>
        </w:tc>
        <w:tc>
          <w:tcPr>
            <w:tcW w:w="960" w:type="dxa"/>
            <w:noWrap/>
            <w:hideMark/>
          </w:tcPr>
          <w:p w14:paraId="15A1A73D" w14:textId="77777777" w:rsidR="009623F3" w:rsidRPr="009623F3" w:rsidRDefault="009623F3" w:rsidP="009623F3">
            <w:r w:rsidRPr="009623F3">
              <w:t>-0.00088</w:t>
            </w:r>
          </w:p>
        </w:tc>
        <w:tc>
          <w:tcPr>
            <w:tcW w:w="960" w:type="dxa"/>
            <w:noWrap/>
            <w:hideMark/>
          </w:tcPr>
          <w:p w14:paraId="759992E4" w14:textId="77777777" w:rsidR="009623F3" w:rsidRPr="009623F3" w:rsidRDefault="009623F3" w:rsidP="009623F3">
            <w:r w:rsidRPr="009623F3">
              <w:t>-30.0143</w:t>
            </w:r>
          </w:p>
        </w:tc>
      </w:tr>
      <w:tr w:rsidR="009623F3" w:rsidRPr="009623F3" w14:paraId="132D5A3F" w14:textId="77777777" w:rsidTr="009623F3">
        <w:trPr>
          <w:trHeight w:val="288"/>
        </w:trPr>
        <w:tc>
          <w:tcPr>
            <w:tcW w:w="960" w:type="dxa"/>
            <w:noWrap/>
            <w:hideMark/>
          </w:tcPr>
          <w:p w14:paraId="211B3835" w14:textId="77777777" w:rsidR="009623F3" w:rsidRPr="009623F3" w:rsidRDefault="009623F3" w:rsidP="009623F3">
            <w:r w:rsidRPr="009623F3">
              <w:t>1.00E-05</w:t>
            </w:r>
          </w:p>
        </w:tc>
        <w:tc>
          <w:tcPr>
            <w:tcW w:w="960" w:type="dxa"/>
            <w:noWrap/>
            <w:hideMark/>
          </w:tcPr>
          <w:p w14:paraId="2C47FCA8" w14:textId="77777777" w:rsidR="009623F3" w:rsidRPr="009623F3" w:rsidRDefault="009623F3" w:rsidP="009623F3">
            <w:r w:rsidRPr="009623F3">
              <w:t>-0.00024</w:t>
            </w:r>
          </w:p>
        </w:tc>
        <w:tc>
          <w:tcPr>
            <w:tcW w:w="960" w:type="dxa"/>
            <w:noWrap/>
            <w:hideMark/>
          </w:tcPr>
          <w:p w14:paraId="60B483BC" w14:textId="77777777" w:rsidR="009623F3" w:rsidRPr="009623F3" w:rsidRDefault="009623F3" w:rsidP="009623F3">
            <w:r w:rsidRPr="009623F3">
              <w:t>-158.384</w:t>
            </w:r>
          </w:p>
        </w:tc>
        <w:tc>
          <w:tcPr>
            <w:tcW w:w="960" w:type="dxa"/>
            <w:noWrap/>
            <w:hideMark/>
          </w:tcPr>
          <w:p w14:paraId="082EA0D0" w14:textId="77777777" w:rsidR="009623F3" w:rsidRPr="009623F3" w:rsidRDefault="009623F3" w:rsidP="009623F3">
            <w:r w:rsidRPr="009623F3">
              <w:t>-0.07105</w:t>
            </w:r>
          </w:p>
        </w:tc>
        <w:tc>
          <w:tcPr>
            <w:tcW w:w="960" w:type="dxa"/>
            <w:noWrap/>
            <w:hideMark/>
          </w:tcPr>
          <w:p w14:paraId="7FDBF30C" w14:textId="77777777" w:rsidR="009623F3" w:rsidRPr="009623F3" w:rsidRDefault="009623F3" w:rsidP="009623F3">
            <w:r w:rsidRPr="009623F3">
              <w:t>-0.00046</w:t>
            </w:r>
          </w:p>
        </w:tc>
        <w:tc>
          <w:tcPr>
            <w:tcW w:w="960" w:type="dxa"/>
            <w:noWrap/>
            <w:hideMark/>
          </w:tcPr>
          <w:p w14:paraId="340808FF" w14:textId="77777777" w:rsidR="009623F3" w:rsidRPr="009623F3" w:rsidRDefault="009623F3" w:rsidP="009623F3">
            <w:r w:rsidRPr="009623F3">
              <w:t>-1.65E-05</w:t>
            </w:r>
          </w:p>
        </w:tc>
        <w:tc>
          <w:tcPr>
            <w:tcW w:w="960" w:type="dxa"/>
            <w:noWrap/>
            <w:hideMark/>
          </w:tcPr>
          <w:p w14:paraId="334DFF5F" w14:textId="77777777" w:rsidR="009623F3" w:rsidRPr="009623F3" w:rsidRDefault="009623F3" w:rsidP="009623F3">
            <w:r w:rsidRPr="009623F3">
              <w:t>-220.332</w:t>
            </w:r>
          </w:p>
        </w:tc>
        <w:tc>
          <w:tcPr>
            <w:tcW w:w="960" w:type="dxa"/>
            <w:noWrap/>
            <w:hideMark/>
          </w:tcPr>
          <w:p w14:paraId="524AA618" w14:textId="77777777" w:rsidR="009623F3" w:rsidRPr="009623F3" w:rsidRDefault="009623F3" w:rsidP="009623F3">
            <w:r w:rsidRPr="009623F3">
              <w:t>-502.528</w:t>
            </w:r>
          </w:p>
        </w:tc>
        <w:tc>
          <w:tcPr>
            <w:tcW w:w="960" w:type="dxa"/>
            <w:noWrap/>
            <w:hideMark/>
          </w:tcPr>
          <w:p w14:paraId="14D2C49B" w14:textId="77777777" w:rsidR="009623F3" w:rsidRPr="009623F3" w:rsidRDefault="009623F3" w:rsidP="009623F3">
            <w:r w:rsidRPr="009623F3">
              <w:t>-331.785</w:t>
            </w:r>
          </w:p>
        </w:tc>
        <w:tc>
          <w:tcPr>
            <w:tcW w:w="960" w:type="dxa"/>
            <w:noWrap/>
            <w:hideMark/>
          </w:tcPr>
          <w:p w14:paraId="74CD38A2" w14:textId="77777777" w:rsidR="009623F3" w:rsidRPr="009623F3" w:rsidRDefault="009623F3" w:rsidP="009623F3">
            <w:r w:rsidRPr="009623F3">
              <w:t>-0.04526</w:t>
            </w:r>
          </w:p>
        </w:tc>
        <w:tc>
          <w:tcPr>
            <w:tcW w:w="960" w:type="dxa"/>
            <w:noWrap/>
            <w:hideMark/>
          </w:tcPr>
          <w:p w14:paraId="0002A640" w14:textId="77777777" w:rsidR="009623F3" w:rsidRPr="009623F3" w:rsidRDefault="009623F3" w:rsidP="009623F3">
            <w:r w:rsidRPr="009623F3">
              <w:t>-343.535</w:t>
            </w:r>
          </w:p>
        </w:tc>
        <w:tc>
          <w:tcPr>
            <w:tcW w:w="960" w:type="dxa"/>
            <w:noWrap/>
            <w:hideMark/>
          </w:tcPr>
          <w:p w14:paraId="00B0A16C" w14:textId="77777777" w:rsidR="009623F3" w:rsidRPr="009623F3" w:rsidRDefault="009623F3" w:rsidP="009623F3">
            <w:r w:rsidRPr="009623F3">
              <w:t>-155.668</w:t>
            </w:r>
          </w:p>
        </w:tc>
      </w:tr>
      <w:tr w:rsidR="009623F3" w:rsidRPr="009623F3" w14:paraId="603D7535" w14:textId="77777777" w:rsidTr="009623F3">
        <w:trPr>
          <w:trHeight w:val="288"/>
        </w:trPr>
        <w:tc>
          <w:tcPr>
            <w:tcW w:w="960" w:type="dxa"/>
            <w:noWrap/>
            <w:hideMark/>
          </w:tcPr>
          <w:p w14:paraId="4DEBD210" w14:textId="77777777" w:rsidR="009623F3" w:rsidRPr="009623F3" w:rsidRDefault="009623F3" w:rsidP="009623F3">
            <w:r w:rsidRPr="009623F3">
              <w:t>1.10E-05</w:t>
            </w:r>
          </w:p>
        </w:tc>
        <w:tc>
          <w:tcPr>
            <w:tcW w:w="960" w:type="dxa"/>
            <w:noWrap/>
            <w:hideMark/>
          </w:tcPr>
          <w:p w14:paraId="6AE69E5E" w14:textId="77777777" w:rsidR="009623F3" w:rsidRPr="009623F3" w:rsidRDefault="009623F3" w:rsidP="009623F3">
            <w:r w:rsidRPr="009623F3">
              <w:t>-351.317</w:t>
            </w:r>
          </w:p>
        </w:tc>
        <w:tc>
          <w:tcPr>
            <w:tcW w:w="960" w:type="dxa"/>
            <w:noWrap/>
            <w:hideMark/>
          </w:tcPr>
          <w:p w14:paraId="2C56698C" w14:textId="77777777" w:rsidR="009623F3" w:rsidRPr="009623F3" w:rsidRDefault="009623F3" w:rsidP="009623F3">
            <w:r w:rsidRPr="009623F3">
              <w:t>-434.541</w:t>
            </w:r>
          </w:p>
        </w:tc>
        <w:tc>
          <w:tcPr>
            <w:tcW w:w="960" w:type="dxa"/>
            <w:noWrap/>
            <w:hideMark/>
          </w:tcPr>
          <w:p w14:paraId="0A1BDAD5" w14:textId="77777777" w:rsidR="009623F3" w:rsidRPr="009623F3" w:rsidRDefault="009623F3" w:rsidP="009623F3">
            <w:r w:rsidRPr="009623F3">
              <w:t>-281.68</w:t>
            </w:r>
          </w:p>
        </w:tc>
        <w:tc>
          <w:tcPr>
            <w:tcW w:w="960" w:type="dxa"/>
            <w:noWrap/>
            <w:hideMark/>
          </w:tcPr>
          <w:p w14:paraId="69A6CEFB" w14:textId="77777777" w:rsidR="009623F3" w:rsidRPr="009623F3" w:rsidRDefault="009623F3" w:rsidP="009623F3">
            <w:r w:rsidRPr="009623F3">
              <w:t>-362.998</w:t>
            </w:r>
          </w:p>
        </w:tc>
        <w:tc>
          <w:tcPr>
            <w:tcW w:w="960" w:type="dxa"/>
            <w:noWrap/>
            <w:hideMark/>
          </w:tcPr>
          <w:p w14:paraId="3F5F5677" w14:textId="77777777" w:rsidR="009623F3" w:rsidRPr="009623F3" w:rsidRDefault="009623F3" w:rsidP="009623F3">
            <w:r w:rsidRPr="009623F3">
              <w:t>-275.752</w:t>
            </w:r>
          </w:p>
        </w:tc>
        <w:tc>
          <w:tcPr>
            <w:tcW w:w="960" w:type="dxa"/>
            <w:noWrap/>
            <w:hideMark/>
          </w:tcPr>
          <w:p w14:paraId="4784E08E" w14:textId="77777777" w:rsidR="009623F3" w:rsidRPr="009623F3" w:rsidRDefault="009623F3" w:rsidP="009623F3">
            <w:r w:rsidRPr="009623F3">
              <w:t>-444.823</w:t>
            </w:r>
          </w:p>
        </w:tc>
        <w:tc>
          <w:tcPr>
            <w:tcW w:w="960" w:type="dxa"/>
            <w:noWrap/>
            <w:hideMark/>
          </w:tcPr>
          <w:p w14:paraId="4FA792CF" w14:textId="77777777" w:rsidR="009623F3" w:rsidRPr="009623F3" w:rsidRDefault="009623F3" w:rsidP="009623F3">
            <w:r w:rsidRPr="009623F3">
              <w:t>-619.584</w:t>
            </w:r>
          </w:p>
        </w:tc>
        <w:tc>
          <w:tcPr>
            <w:tcW w:w="960" w:type="dxa"/>
            <w:noWrap/>
            <w:hideMark/>
          </w:tcPr>
          <w:p w14:paraId="6AB7E643" w14:textId="77777777" w:rsidR="009623F3" w:rsidRPr="009623F3" w:rsidRDefault="009623F3" w:rsidP="009623F3">
            <w:r w:rsidRPr="009623F3">
              <w:t>-482.945</w:t>
            </w:r>
          </w:p>
        </w:tc>
        <w:tc>
          <w:tcPr>
            <w:tcW w:w="960" w:type="dxa"/>
            <w:noWrap/>
            <w:hideMark/>
          </w:tcPr>
          <w:p w14:paraId="2C099B17" w14:textId="77777777" w:rsidR="009623F3" w:rsidRPr="009623F3" w:rsidRDefault="009623F3" w:rsidP="009623F3">
            <w:r w:rsidRPr="009623F3">
              <w:t>-287.396</w:t>
            </w:r>
          </w:p>
        </w:tc>
        <w:tc>
          <w:tcPr>
            <w:tcW w:w="960" w:type="dxa"/>
            <w:noWrap/>
            <w:hideMark/>
          </w:tcPr>
          <w:p w14:paraId="078F99C6" w14:textId="77777777" w:rsidR="009623F3" w:rsidRPr="009623F3" w:rsidRDefault="009623F3" w:rsidP="009623F3">
            <w:r w:rsidRPr="009623F3">
              <w:t>-503.912</w:t>
            </w:r>
          </w:p>
        </w:tc>
        <w:tc>
          <w:tcPr>
            <w:tcW w:w="960" w:type="dxa"/>
            <w:noWrap/>
            <w:hideMark/>
          </w:tcPr>
          <w:p w14:paraId="2B0B014B" w14:textId="77777777" w:rsidR="009623F3" w:rsidRPr="009623F3" w:rsidRDefault="009623F3" w:rsidP="009623F3">
            <w:r w:rsidRPr="009623F3">
              <w:t>-404.495</w:t>
            </w:r>
          </w:p>
        </w:tc>
      </w:tr>
      <w:tr w:rsidR="009623F3" w:rsidRPr="009623F3" w14:paraId="6831623D" w14:textId="77777777" w:rsidTr="009623F3">
        <w:trPr>
          <w:trHeight w:val="288"/>
        </w:trPr>
        <w:tc>
          <w:tcPr>
            <w:tcW w:w="960" w:type="dxa"/>
            <w:noWrap/>
            <w:hideMark/>
          </w:tcPr>
          <w:p w14:paraId="30C65FBA" w14:textId="77777777" w:rsidR="009623F3" w:rsidRPr="009623F3" w:rsidRDefault="009623F3" w:rsidP="009623F3">
            <w:r w:rsidRPr="009623F3">
              <w:t>1.20E-05</w:t>
            </w:r>
          </w:p>
        </w:tc>
        <w:tc>
          <w:tcPr>
            <w:tcW w:w="960" w:type="dxa"/>
            <w:noWrap/>
            <w:hideMark/>
          </w:tcPr>
          <w:p w14:paraId="45532482" w14:textId="77777777" w:rsidR="009623F3" w:rsidRPr="009623F3" w:rsidRDefault="009623F3" w:rsidP="009623F3">
            <w:r w:rsidRPr="009623F3">
              <w:t>-460.93</w:t>
            </w:r>
          </w:p>
        </w:tc>
        <w:tc>
          <w:tcPr>
            <w:tcW w:w="960" w:type="dxa"/>
            <w:noWrap/>
            <w:hideMark/>
          </w:tcPr>
          <w:p w14:paraId="21AC6313" w14:textId="77777777" w:rsidR="009623F3" w:rsidRPr="009623F3" w:rsidRDefault="009623F3" w:rsidP="009623F3">
            <w:r w:rsidRPr="009623F3">
              <w:t>-603.887</w:t>
            </w:r>
          </w:p>
        </w:tc>
        <w:tc>
          <w:tcPr>
            <w:tcW w:w="960" w:type="dxa"/>
            <w:noWrap/>
            <w:hideMark/>
          </w:tcPr>
          <w:p w14:paraId="6D618D31" w14:textId="77777777" w:rsidR="009623F3" w:rsidRPr="009623F3" w:rsidRDefault="009623F3" w:rsidP="009623F3">
            <w:r w:rsidRPr="009623F3">
              <w:t>-403.759</w:t>
            </w:r>
          </w:p>
        </w:tc>
        <w:tc>
          <w:tcPr>
            <w:tcW w:w="960" w:type="dxa"/>
            <w:noWrap/>
            <w:hideMark/>
          </w:tcPr>
          <w:p w14:paraId="527280F8" w14:textId="77777777" w:rsidR="009623F3" w:rsidRPr="009623F3" w:rsidRDefault="009623F3" w:rsidP="009623F3">
            <w:r w:rsidRPr="009623F3">
              <w:t>-522.234</w:t>
            </w:r>
          </w:p>
        </w:tc>
        <w:tc>
          <w:tcPr>
            <w:tcW w:w="960" w:type="dxa"/>
            <w:noWrap/>
            <w:hideMark/>
          </w:tcPr>
          <w:p w14:paraId="0DCA80CA" w14:textId="77777777" w:rsidR="009623F3" w:rsidRPr="009623F3" w:rsidRDefault="009623F3" w:rsidP="009623F3">
            <w:r w:rsidRPr="009623F3">
              <w:t>-451.289</w:t>
            </w:r>
          </w:p>
        </w:tc>
        <w:tc>
          <w:tcPr>
            <w:tcW w:w="960" w:type="dxa"/>
            <w:noWrap/>
            <w:hideMark/>
          </w:tcPr>
          <w:p w14:paraId="2CBB7EEE" w14:textId="77777777" w:rsidR="009623F3" w:rsidRPr="009623F3" w:rsidRDefault="009623F3" w:rsidP="009623F3">
            <w:r w:rsidRPr="009623F3">
              <w:t>-649.449</w:t>
            </w:r>
          </w:p>
        </w:tc>
        <w:tc>
          <w:tcPr>
            <w:tcW w:w="960" w:type="dxa"/>
            <w:noWrap/>
            <w:hideMark/>
          </w:tcPr>
          <w:p w14:paraId="3001371F" w14:textId="77777777" w:rsidR="009623F3" w:rsidRPr="009623F3" w:rsidRDefault="009623F3" w:rsidP="009623F3">
            <w:r w:rsidRPr="009623F3">
              <w:t>-695.119</w:t>
            </w:r>
          </w:p>
        </w:tc>
        <w:tc>
          <w:tcPr>
            <w:tcW w:w="960" w:type="dxa"/>
            <w:noWrap/>
            <w:hideMark/>
          </w:tcPr>
          <w:p w14:paraId="39AC5EC1" w14:textId="77777777" w:rsidR="009623F3" w:rsidRPr="009623F3" w:rsidRDefault="009623F3" w:rsidP="009623F3">
            <w:r w:rsidRPr="009623F3">
              <w:t>-599.124</w:t>
            </w:r>
          </w:p>
        </w:tc>
        <w:tc>
          <w:tcPr>
            <w:tcW w:w="960" w:type="dxa"/>
            <w:noWrap/>
            <w:hideMark/>
          </w:tcPr>
          <w:p w14:paraId="24BBD853" w14:textId="77777777" w:rsidR="009623F3" w:rsidRPr="009623F3" w:rsidRDefault="009623F3" w:rsidP="009623F3">
            <w:r w:rsidRPr="009623F3">
              <w:t>-455.239</w:t>
            </w:r>
          </w:p>
        </w:tc>
        <w:tc>
          <w:tcPr>
            <w:tcW w:w="960" w:type="dxa"/>
            <w:noWrap/>
            <w:hideMark/>
          </w:tcPr>
          <w:p w14:paraId="5566A332" w14:textId="77777777" w:rsidR="009623F3" w:rsidRPr="009623F3" w:rsidRDefault="009623F3" w:rsidP="009623F3">
            <w:r w:rsidRPr="009623F3">
              <w:t>-630.922</w:t>
            </w:r>
          </w:p>
        </w:tc>
        <w:tc>
          <w:tcPr>
            <w:tcW w:w="960" w:type="dxa"/>
            <w:noWrap/>
            <w:hideMark/>
          </w:tcPr>
          <w:p w14:paraId="5D8F9419" w14:textId="77777777" w:rsidR="009623F3" w:rsidRPr="009623F3" w:rsidRDefault="009623F3" w:rsidP="009623F3">
            <w:r w:rsidRPr="009623F3">
              <w:t>-547.195</w:t>
            </w:r>
          </w:p>
        </w:tc>
      </w:tr>
      <w:tr w:rsidR="009623F3" w:rsidRPr="009623F3" w14:paraId="7EC2EAC8" w14:textId="77777777" w:rsidTr="009623F3">
        <w:trPr>
          <w:trHeight w:val="288"/>
        </w:trPr>
        <w:tc>
          <w:tcPr>
            <w:tcW w:w="960" w:type="dxa"/>
            <w:noWrap/>
            <w:hideMark/>
          </w:tcPr>
          <w:p w14:paraId="4992B239" w14:textId="77777777" w:rsidR="009623F3" w:rsidRPr="009623F3" w:rsidRDefault="009623F3" w:rsidP="009623F3">
            <w:r w:rsidRPr="009623F3">
              <w:t>1.30E-05</w:t>
            </w:r>
          </w:p>
        </w:tc>
        <w:tc>
          <w:tcPr>
            <w:tcW w:w="960" w:type="dxa"/>
            <w:noWrap/>
            <w:hideMark/>
          </w:tcPr>
          <w:p w14:paraId="1BCC1C69" w14:textId="77777777" w:rsidR="009623F3" w:rsidRPr="009623F3" w:rsidRDefault="009623F3" w:rsidP="009623F3">
            <w:r w:rsidRPr="009623F3">
              <w:t>-616.529</w:t>
            </w:r>
          </w:p>
        </w:tc>
        <w:tc>
          <w:tcPr>
            <w:tcW w:w="960" w:type="dxa"/>
            <w:noWrap/>
            <w:hideMark/>
          </w:tcPr>
          <w:p w14:paraId="006AAA9C" w14:textId="77777777" w:rsidR="009623F3" w:rsidRPr="009623F3" w:rsidRDefault="009623F3" w:rsidP="009623F3">
            <w:r w:rsidRPr="009623F3">
              <w:t>-658.766</w:t>
            </w:r>
          </w:p>
        </w:tc>
        <w:tc>
          <w:tcPr>
            <w:tcW w:w="960" w:type="dxa"/>
            <w:noWrap/>
            <w:hideMark/>
          </w:tcPr>
          <w:p w14:paraId="171FDA92" w14:textId="77777777" w:rsidR="009623F3" w:rsidRPr="009623F3" w:rsidRDefault="009623F3" w:rsidP="009623F3">
            <w:r w:rsidRPr="009623F3">
              <w:t>-601.607</w:t>
            </w:r>
          </w:p>
        </w:tc>
        <w:tc>
          <w:tcPr>
            <w:tcW w:w="960" w:type="dxa"/>
            <w:noWrap/>
            <w:hideMark/>
          </w:tcPr>
          <w:p w14:paraId="3C10D9D9" w14:textId="77777777" w:rsidR="009623F3" w:rsidRPr="009623F3" w:rsidRDefault="009623F3" w:rsidP="009623F3">
            <w:r w:rsidRPr="009623F3">
              <w:t>-615.84</w:t>
            </w:r>
          </w:p>
        </w:tc>
        <w:tc>
          <w:tcPr>
            <w:tcW w:w="960" w:type="dxa"/>
            <w:noWrap/>
            <w:hideMark/>
          </w:tcPr>
          <w:p w14:paraId="6D8231C2" w14:textId="77777777" w:rsidR="009623F3" w:rsidRPr="009623F3" w:rsidRDefault="009623F3" w:rsidP="009623F3">
            <w:r w:rsidRPr="009623F3">
              <w:t>-601.31</w:t>
            </w:r>
          </w:p>
        </w:tc>
        <w:tc>
          <w:tcPr>
            <w:tcW w:w="960" w:type="dxa"/>
            <w:noWrap/>
            <w:hideMark/>
          </w:tcPr>
          <w:p w14:paraId="36BBD26B" w14:textId="77777777" w:rsidR="009623F3" w:rsidRPr="009623F3" w:rsidRDefault="009623F3" w:rsidP="009623F3">
            <w:r w:rsidRPr="009623F3">
              <w:t>-726.301</w:t>
            </w:r>
          </w:p>
        </w:tc>
        <w:tc>
          <w:tcPr>
            <w:tcW w:w="960" w:type="dxa"/>
            <w:noWrap/>
            <w:hideMark/>
          </w:tcPr>
          <w:p w14:paraId="5E841EEC" w14:textId="77777777" w:rsidR="009623F3" w:rsidRPr="009623F3" w:rsidRDefault="009623F3" w:rsidP="009623F3">
            <w:r w:rsidRPr="009623F3">
              <w:t>-784.003</w:t>
            </w:r>
          </w:p>
        </w:tc>
        <w:tc>
          <w:tcPr>
            <w:tcW w:w="960" w:type="dxa"/>
            <w:noWrap/>
            <w:hideMark/>
          </w:tcPr>
          <w:p w14:paraId="0DA32B97" w14:textId="77777777" w:rsidR="009623F3" w:rsidRPr="009623F3" w:rsidRDefault="009623F3" w:rsidP="009623F3">
            <w:r w:rsidRPr="009623F3">
              <w:t>-717.379</w:t>
            </w:r>
          </w:p>
        </w:tc>
        <w:tc>
          <w:tcPr>
            <w:tcW w:w="960" w:type="dxa"/>
            <w:noWrap/>
            <w:hideMark/>
          </w:tcPr>
          <w:p w14:paraId="47CBE9E4" w14:textId="77777777" w:rsidR="009623F3" w:rsidRPr="009623F3" w:rsidRDefault="009623F3" w:rsidP="009623F3">
            <w:r w:rsidRPr="009623F3">
              <w:t>-598.008</w:t>
            </w:r>
          </w:p>
        </w:tc>
        <w:tc>
          <w:tcPr>
            <w:tcW w:w="960" w:type="dxa"/>
            <w:noWrap/>
            <w:hideMark/>
          </w:tcPr>
          <w:p w14:paraId="74D8A5D8" w14:textId="77777777" w:rsidR="009623F3" w:rsidRPr="009623F3" w:rsidRDefault="009623F3" w:rsidP="009623F3">
            <w:r w:rsidRPr="009623F3">
              <w:t>-724.983</w:t>
            </w:r>
          </w:p>
        </w:tc>
        <w:tc>
          <w:tcPr>
            <w:tcW w:w="960" w:type="dxa"/>
            <w:noWrap/>
            <w:hideMark/>
          </w:tcPr>
          <w:p w14:paraId="365F3D64" w14:textId="77777777" w:rsidR="009623F3" w:rsidRPr="009623F3" w:rsidRDefault="009623F3" w:rsidP="009623F3">
            <w:r w:rsidRPr="009623F3">
              <w:t>-664.473</w:t>
            </w:r>
          </w:p>
        </w:tc>
      </w:tr>
      <w:tr w:rsidR="009623F3" w:rsidRPr="009623F3" w14:paraId="18802676" w14:textId="77777777" w:rsidTr="009623F3">
        <w:trPr>
          <w:trHeight w:val="288"/>
        </w:trPr>
        <w:tc>
          <w:tcPr>
            <w:tcW w:w="960" w:type="dxa"/>
            <w:noWrap/>
            <w:hideMark/>
          </w:tcPr>
          <w:p w14:paraId="16B60979" w14:textId="77777777" w:rsidR="009623F3" w:rsidRPr="009623F3" w:rsidRDefault="009623F3" w:rsidP="009623F3">
            <w:r w:rsidRPr="009623F3">
              <w:t>1.40E-05</w:t>
            </w:r>
          </w:p>
        </w:tc>
        <w:tc>
          <w:tcPr>
            <w:tcW w:w="960" w:type="dxa"/>
            <w:noWrap/>
            <w:hideMark/>
          </w:tcPr>
          <w:p w14:paraId="60962286" w14:textId="77777777" w:rsidR="009623F3" w:rsidRPr="009623F3" w:rsidRDefault="009623F3" w:rsidP="009623F3">
            <w:r w:rsidRPr="009623F3">
              <w:t>-716.8</w:t>
            </w:r>
          </w:p>
        </w:tc>
        <w:tc>
          <w:tcPr>
            <w:tcW w:w="960" w:type="dxa"/>
            <w:noWrap/>
            <w:hideMark/>
          </w:tcPr>
          <w:p w14:paraId="7AB75807" w14:textId="77777777" w:rsidR="009623F3" w:rsidRPr="009623F3" w:rsidRDefault="009623F3" w:rsidP="009623F3">
            <w:r w:rsidRPr="009623F3">
              <w:t>-751.383</w:t>
            </w:r>
          </w:p>
        </w:tc>
        <w:tc>
          <w:tcPr>
            <w:tcW w:w="960" w:type="dxa"/>
            <w:noWrap/>
            <w:hideMark/>
          </w:tcPr>
          <w:p w14:paraId="66B8ED37" w14:textId="77777777" w:rsidR="009623F3" w:rsidRPr="009623F3" w:rsidRDefault="009623F3" w:rsidP="009623F3">
            <w:r w:rsidRPr="009623F3">
              <w:t>-715.321</w:t>
            </w:r>
          </w:p>
        </w:tc>
        <w:tc>
          <w:tcPr>
            <w:tcW w:w="960" w:type="dxa"/>
            <w:noWrap/>
            <w:hideMark/>
          </w:tcPr>
          <w:p w14:paraId="5F714DBD" w14:textId="77777777" w:rsidR="009623F3" w:rsidRPr="009623F3" w:rsidRDefault="009623F3" w:rsidP="009623F3">
            <w:r w:rsidRPr="009623F3">
              <w:t>-730.105</w:t>
            </w:r>
          </w:p>
        </w:tc>
        <w:tc>
          <w:tcPr>
            <w:tcW w:w="960" w:type="dxa"/>
            <w:noWrap/>
            <w:hideMark/>
          </w:tcPr>
          <w:p w14:paraId="18C0480B" w14:textId="77777777" w:rsidR="009623F3" w:rsidRPr="009623F3" w:rsidRDefault="009623F3" w:rsidP="009623F3">
            <w:r w:rsidRPr="009623F3">
              <w:t>-699.81</w:t>
            </w:r>
          </w:p>
        </w:tc>
        <w:tc>
          <w:tcPr>
            <w:tcW w:w="960" w:type="dxa"/>
            <w:noWrap/>
            <w:hideMark/>
          </w:tcPr>
          <w:p w14:paraId="2398958E" w14:textId="77777777" w:rsidR="009623F3" w:rsidRPr="009623F3" w:rsidRDefault="009623F3" w:rsidP="009623F3">
            <w:r w:rsidRPr="009623F3">
              <w:t>-865.27</w:t>
            </w:r>
          </w:p>
        </w:tc>
        <w:tc>
          <w:tcPr>
            <w:tcW w:w="960" w:type="dxa"/>
            <w:noWrap/>
            <w:hideMark/>
          </w:tcPr>
          <w:p w14:paraId="2FAE2DF9" w14:textId="77777777" w:rsidR="009623F3" w:rsidRPr="009623F3" w:rsidRDefault="009623F3" w:rsidP="009623F3">
            <w:r w:rsidRPr="009623F3">
              <w:t>-894.668</w:t>
            </w:r>
          </w:p>
        </w:tc>
        <w:tc>
          <w:tcPr>
            <w:tcW w:w="960" w:type="dxa"/>
            <w:noWrap/>
            <w:hideMark/>
          </w:tcPr>
          <w:p w14:paraId="48266493" w14:textId="77777777" w:rsidR="009623F3" w:rsidRPr="009623F3" w:rsidRDefault="009623F3" w:rsidP="009623F3">
            <w:r w:rsidRPr="009623F3">
              <w:t>-793.727</w:t>
            </w:r>
          </w:p>
        </w:tc>
        <w:tc>
          <w:tcPr>
            <w:tcW w:w="960" w:type="dxa"/>
            <w:noWrap/>
            <w:hideMark/>
          </w:tcPr>
          <w:p w14:paraId="03ED414F" w14:textId="77777777" w:rsidR="009623F3" w:rsidRPr="009623F3" w:rsidRDefault="009623F3" w:rsidP="009623F3">
            <w:r w:rsidRPr="009623F3">
              <w:t>-749.172</w:t>
            </w:r>
          </w:p>
        </w:tc>
        <w:tc>
          <w:tcPr>
            <w:tcW w:w="960" w:type="dxa"/>
            <w:noWrap/>
            <w:hideMark/>
          </w:tcPr>
          <w:p w14:paraId="3FEF2860" w14:textId="77777777" w:rsidR="009623F3" w:rsidRPr="009623F3" w:rsidRDefault="009623F3" w:rsidP="009623F3">
            <w:r w:rsidRPr="009623F3">
              <w:t>-774.604</w:t>
            </w:r>
          </w:p>
        </w:tc>
        <w:tc>
          <w:tcPr>
            <w:tcW w:w="960" w:type="dxa"/>
            <w:noWrap/>
            <w:hideMark/>
          </w:tcPr>
          <w:p w14:paraId="54ECB8F3" w14:textId="77777777" w:rsidR="009623F3" w:rsidRPr="009623F3" w:rsidRDefault="009623F3" w:rsidP="009623F3">
            <w:r w:rsidRPr="009623F3">
              <w:t>-769.086</w:t>
            </w:r>
          </w:p>
        </w:tc>
      </w:tr>
      <w:tr w:rsidR="009623F3" w:rsidRPr="009623F3" w14:paraId="6E1370BC" w14:textId="77777777" w:rsidTr="009623F3">
        <w:trPr>
          <w:trHeight w:val="288"/>
        </w:trPr>
        <w:tc>
          <w:tcPr>
            <w:tcW w:w="960" w:type="dxa"/>
            <w:noWrap/>
            <w:hideMark/>
          </w:tcPr>
          <w:p w14:paraId="07502ABA" w14:textId="77777777" w:rsidR="009623F3" w:rsidRPr="009623F3" w:rsidRDefault="009623F3" w:rsidP="009623F3">
            <w:r w:rsidRPr="009623F3">
              <w:t>1.50E-05</w:t>
            </w:r>
          </w:p>
        </w:tc>
        <w:tc>
          <w:tcPr>
            <w:tcW w:w="960" w:type="dxa"/>
            <w:noWrap/>
            <w:hideMark/>
          </w:tcPr>
          <w:p w14:paraId="2983DB57" w14:textId="77777777" w:rsidR="009623F3" w:rsidRPr="009623F3" w:rsidRDefault="009623F3" w:rsidP="009623F3">
            <w:r w:rsidRPr="009623F3">
              <w:t>-799.641</w:t>
            </w:r>
          </w:p>
        </w:tc>
        <w:tc>
          <w:tcPr>
            <w:tcW w:w="960" w:type="dxa"/>
            <w:noWrap/>
            <w:hideMark/>
          </w:tcPr>
          <w:p w14:paraId="4282742B" w14:textId="77777777" w:rsidR="009623F3" w:rsidRPr="009623F3" w:rsidRDefault="009623F3" w:rsidP="009623F3">
            <w:r w:rsidRPr="009623F3">
              <w:t>-835.111</w:t>
            </w:r>
          </w:p>
        </w:tc>
        <w:tc>
          <w:tcPr>
            <w:tcW w:w="960" w:type="dxa"/>
            <w:noWrap/>
            <w:hideMark/>
          </w:tcPr>
          <w:p w14:paraId="21AF6E1D" w14:textId="77777777" w:rsidR="009623F3" w:rsidRPr="009623F3" w:rsidRDefault="009623F3" w:rsidP="009623F3">
            <w:r w:rsidRPr="009623F3">
              <w:t>-813.188</w:t>
            </w:r>
          </w:p>
        </w:tc>
        <w:tc>
          <w:tcPr>
            <w:tcW w:w="960" w:type="dxa"/>
            <w:noWrap/>
            <w:hideMark/>
          </w:tcPr>
          <w:p w14:paraId="622015DD" w14:textId="77777777" w:rsidR="009623F3" w:rsidRPr="009623F3" w:rsidRDefault="009623F3" w:rsidP="009623F3">
            <w:r w:rsidRPr="009623F3">
              <w:t>-798.356</w:t>
            </w:r>
          </w:p>
        </w:tc>
        <w:tc>
          <w:tcPr>
            <w:tcW w:w="960" w:type="dxa"/>
            <w:noWrap/>
            <w:hideMark/>
          </w:tcPr>
          <w:p w14:paraId="03F3BC7F" w14:textId="77777777" w:rsidR="009623F3" w:rsidRPr="009623F3" w:rsidRDefault="009623F3" w:rsidP="009623F3">
            <w:r w:rsidRPr="009623F3">
              <w:t>-769.225</w:t>
            </w:r>
          </w:p>
        </w:tc>
        <w:tc>
          <w:tcPr>
            <w:tcW w:w="960" w:type="dxa"/>
            <w:noWrap/>
            <w:hideMark/>
          </w:tcPr>
          <w:p w14:paraId="3892F541" w14:textId="77777777" w:rsidR="009623F3" w:rsidRPr="009623F3" w:rsidRDefault="009623F3" w:rsidP="009623F3">
            <w:r w:rsidRPr="009623F3">
              <w:t>-963.155</w:t>
            </w:r>
          </w:p>
        </w:tc>
        <w:tc>
          <w:tcPr>
            <w:tcW w:w="960" w:type="dxa"/>
            <w:noWrap/>
            <w:hideMark/>
          </w:tcPr>
          <w:p w14:paraId="78D7A364" w14:textId="77777777" w:rsidR="009623F3" w:rsidRPr="009623F3" w:rsidRDefault="009623F3" w:rsidP="009623F3">
            <w:r w:rsidRPr="009623F3">
              <w:t>-1022.19</w:t>
            </w:r>
          </w:p>
        </w:tc>
        <w:tc>
          <w:tcPr>
            <w:tcW w:w="960" w:type="dxa"/>
            <w:noWrap/>
            <w:hideMark/>
          </w:tcPr>
          <w:p w14:paraId="03A418EF" w14:textId="77777777" w:rsidR="009623F3" w:rsidRPr="009623F3" w:rsidRDefault="009623F3" w:rsidP="009623F3">
            <w:r w:rsidRPr="009623F3">
              <w:t>-847.965</w:t>
            </w:r>
          </w:p>
        </w:tc>
        <w:tc>
          <w:tcPr>
            <w:tcW w:w="960" w:type="dxa"/>
            <w:noWrap/>
            <w:hideMark/>
          </w:tcPr>
          <w:p w14:paraId="495D47FD" w14:textId="77777777" w:rsidR="009623F3" w:rsidRPr="009623F3" w:rsidRDefault="009623F3" w:rsidP="009623F3">
            <w:r w:rsidRPr="009623F3">
              <w:t>-824.999</w:t>
            </w:r>
          </w:p>
        </w:tc>
        <w:tc>
          <w:tcPr>
            <w:tcW w:w="960" w:type="dxa"/>
            <w:noWrap/>
            <w:hideMark/>
          </w:tcPr>
          <w:p w14:paraId="1A9F9379" w14:textId="77777777" w:rsidR="009623F3" w:rsidRPr="009623F3" w:rsidRDefault="009623F3" w:rsidP="009623F3">
            <w:r w:rsidRPr="009623F3">
              <w:t>-843.946</w:t>
            </w:r>
          </w:p>
        </w:tc>
        <w:tc>
          <w:tcPr>
            <w:tcW w:w="960" w:type="dxa"/>
            <w:noWrap/>
            <w:hideMark/>
          </w:tcPr>
          <w:p w14:paraId="76E94545" w14:textId="77777777" w:rsidR="009623F3" w:rsidRPr="009623F3" w:rsidRDefault="009623F3" w:rsidP="009623F3">
            <w:r w:rsidRPr="009623F3">
              <w:t>-851.778</w:t>
            </w:r>
          </w:p>
        </w:tc>
      </w:tr>
      <w:tr w:rsidR="009623F3" w:rsidRPr="009623F3" w14:paraId="5FD5A82E" w14:textId="77777777" w:rsidTr="009623F3">
        <w:trPr>
          <w:trHeight w:val="288"/>
        </w:trPr>
        <w:tc>
          <w:tcPr>
            <w:tcW w:w="960" w:type="dxa"/>
            <w:noWrap/>
            <w:hideMark/>
          </w:tcPr>
          <w:p w14:paraId="7AD8C21F" w14:textId="77777777" w:rsidR="009623F3" w:rsidRPr="009623F3" w:rsidRDefault="009623F3" w:rsidP="009623F3">
            <w:r w:rsidRPr="009623F3">
              <w:t>1.60E-05</w:t>
            </w:r>
          </w:p>
        </w:tc>
        <w:tc>
          <w:tcPr>
            <w:tcW w:w="960" w:type="dxa"/>
            <w:noWrap/>
            <w:hideMark/>
          </w:tcPr>
          <w:p w14:paraId="689C19C4" w14:textId="77777777" w:rsidR="009623F3" w:rsidRPr="009623F3" w:rsidRDefault="009623F3" w:rsidP="009623F3">
            <w:r w:rsidRPr="009623F3">
              <w:t>-846.76</w:t>
            </w:r>
          </w:p>
        </w:tc>
        <w:tc>
          <w:tcPr>
            <w:tcW w:w="960" w:type="dxa"/>
            <w:noWrap/>
            <w:hideMark/>
          </w:tcPr>
          <w:p w14:paraId="479573CE" w14:textId="77777777" w:rsidR="009623F3" w:rsidRPr="009623F3" w:rsidRDefault="009623F3" w:rsidP="009623F3">
            <w:r w:rsidRPr="009623F3">
              <w:t>-927.343</w:t>
            </w:r>
          </w:p>
        </w:tc>
        <w:tc>
          <w:tcPr>
            <w:tcW w:w="960" w:type="dxa"/>
            <w:noWrap/>
            <w:hideMark/>
          </w:tcPr>
          <w:p w14:paraId="4B888C7D" w14:textId="77777777" w:rsidR="009623F3" w:rsidRPr="009623F3" w:rsidRDefault="009623F3" w:rsidP="009623F3">
            <w:r w:rsidRPr="009623F3">
              <w:t>-872.759</w:t>
            </w:r>
          </w:p>
        </w:tc>
        <w:tc>
          <w:tcPr>
            <w:tcW w:w="960" w:type="dxa"/>
            <w:noWrap/>
            <w:hideMark/>
          </w:tcPr>
          <w:p w14:paraId="50826B67" w14:textId="77777777" w:rsidR="009623F3" w:rsidRPr="009623F3" w:rsidRDefault="009623F3" w:rsidP="009623F3">
            <w:r w:rsidRPr="009623F3">
              <w:t>-841.748</w:t>
            </w:r>
          </w:p>
        </w:tc>
        <w:tc>
          <w:tcPr>
            <w:tcW w:w="960" w:type="dxa"/>
            <w:noWrap/>
            <w:hideMark/>
          </w:tcPr>
          <w:p w14:paraId="365F4003" w14:textId="77777777" w:rsidR="009623F3" w:rsidRPr="009623F3" w:rsidRDefault="009623F3" w:rsidP="009623F3">
            <w:r w:rsidRPr="009623F3">
              <w:t>-844.787</w:t>
            </w:r>
          </w:p>
        </w:tc>
        <w:tc>
          <w:tcPr>
            <w:tcW w:w="960" w:type="dxa"/>
            <w:noWrap/>
            <w:hideMark/>
          </w:tcPr>
          <w:p w14:paraId="7F2774A6" w14:textId="77777777" w:rsidR="009623F3" w:rsidRPr="009623F3" w:rsidRDefault="009623F3" w:rsidP="009623F3">
            <w:r w:rsidRPr="009623F3">
              <w:t>-1011.04</w:t>
            </w:r>
          </w:p>
        </w:tc>
        <w:tc>
          <w:tcPr>
            <w:tcW w:w="960" w:type="dxa"/>
            <w:noWrap/>
            <w:hideMark/>
          </w:tcPr>
          <w:p w14:paraId="27B30209" w14:textId="77777777" w:rsidR="009623F3" w:rsidRPr="009623F3" w:rsidRDefault="009623F3" w:rsidP="009623F3">
            <w:r w:rsidRPr="009623F3">
              <w:t>-1141.92</w:t>
            </w:r>
          </w:p>
        </w:tc>
        <w:tc>
          <w:tcPr>
            <w:tcW w:w="960" w:type="dxa"/>
            <w:noWrap/>
            <w:hideMark/>
          </w:tcPr>
          <w:p w14:paraId="1961E552" w14:textId="77777777" w:rsidR="009623F3" w:rsidRPr="009623F3" w:rsidRDefault="009623F3" w:rsidP="009623F3">
            <w:r w:rsidRPr="009623F3">
              <w:t>-953.087</w:t>
            </w:r>
          </w:p>
        </w:tc>
        <w:tc>
          <w:tcPr>
            <w:tcW w:w="960" w:type="dxa"/>
            <w:noWrap/>
            <w:hideMark/>
          </w:tcPr>
          <w:p w14:paraId="5BA72A4B" w14:textId="77777777" w:rsidR="009623F3" w:rsidRPr="009623F3" w:rsidRDefault="009623F3" w:rsidP="009623F3">
            <w:r w:rsidRPr="009623F3">
              <w:t>-880.726</w:t>
            </w:r>
          </w:p>
        </w:tc>
        <w:tc>
          <w:tcPr>
            <w:tcW w:w="960" w:type="dxa"/>
            <w:noWrap/>
            <w:hideMark/>
          </w:tcPr>
          <w:p w14:paraId="370E5F3B" w14:textId="77777777" w:rsidR="009623F3" w:rsidRPr="009623F3" w:rsidRDefault="009623F3" w:rsidP="009623F3">
            <w:r w:rsidRPr="009623F3">
              <w:t>-941.121</w:t>
            </w:r>
          </w:p>
        </w:tc>
        <w:tc>
          <w:tcPr>
            <w:tcW w:w="960" w:type="dxa"/>
            <w:noWrap/>
            <w:hideMark/>
          </w:tcPr>
          <w:p w14:paraId="3D68280F" w14:textId="77777777" w:rsidR="009623F3" w:rsidRPr="009623F3" w:rsidRDefault="009623F3" w:rsidP="009623F3">
            <w:r w:rsidRPr="009623F3">
              <w:t>-926.129</w:t>
            </w:r>
          </w:p>
        </w:tc>
      </w:tr>
      <w:tr w:rsidR="009623F3" w:rsidRPr="009623F3" w14:paraId="32BB38A3" w14:textId="77777777" w:rsidTr="009623F3">
        <w:trPr>
          <w:trHeight w:val="288"/>
        </w:trPr>
        <w:tc>
          <w:tcPr>
            <w:tcW w:w="960" w:type="dxa"/>
            <w:noWrap/>
            <w:hideMark/>
          </w:tcPr>
          <w:p w14:paraId="22A1D9A9" w14:textId="77777777" w:rsidR="009623F3" w:rsidRPr="009623F3" w:rsidRDefault="009623F3" w:rsidP="009623F3">
            <w:r w:rsidRPr="009623F3">
              <w:t>1.70E-05</w:t>
            </w:r>
          </w:p>
        </w:tc>
        <w:tc>
          <w:tcPr>
            <w:tcW w:w="960" w:type="dxa"/>
            <w:noWrap/>
            <w:hideMark/>
          </w:tcPr>
          <w:p w14:paraId="3627DFEB" w14:textId="77777777" w:rsidR="009623F3" w:rsidRPr="009623F3" w:rsidRDefault="009623F3" w:rsidP="009623F3">
            <w:r w:rsidRPr="009623F3">
              <w:t>-930.928</w:t>
            </w:r>
          </w:p>
        </w:tc>
        <w:tc>
          <w:tcPr>
            <w:tcW w:w="960" w:type="dxa"/>
            <w:noWrap/>
            <w:hideMark/>
          </w:tcPr>
          <w:p w14:paraId="32C604B3" w14:textId="77777777" w:rsidR="009623F3" w:rsidRPr="009623F3" w:rsidRDefault="009623F3" w:rsidP="009623F3">
            <w:r w:rsidRPr="009623F3">
              <w:t>-1005.54</w:t>
            </w:r>
          </w:p>
        </w:tc>
        <w:tc>
          <w:tcPr>
            <w:tcW w:w="960" w:type="dxa"/>
            <w:noWrap/>
            <w:hideMark/>
          </w:tcPr>
          <w:p w14:paraId="71AF280F" w14:textId="77777777" w:rsidR="009623F3" w:rsidRPr="009623F3" w:rsidRDefault="009623F3" w:rsidP="009623F3">
            <w:r w:rsidRPr="009623F3">
              <w:t>-941.034</w:t>
            </w:r>
          </w:p>
        </w:tc>
        <w:tc>
          <w:tcPr>
            <w:tcW w:w="960" w:type="dxa"/>
            <w:noWrap/>
            <w:hideMark/>
          </w:tcPr>
          <w:p w14:paraId="67A0A9E7" w14:textId="77777777" w:rsidR="009623F3" w:rsidRPr="009623F3" w:rsidRDefault="009623F3" w:rsidP="009623F3">
            <w:r w:rsidRPr="009623F3">
              <w:t>-925.568</w:t>
            </w:r>
          </w:p>
        </w:tc>
        <w:tc>
          <w:tcPr>
            <w:tcW w:w="960" w:type="dxa"/>
            <w:noWrap/>
            <w:hideMark/>
          </w:tcPr>
          <w:p w14:paraId="19A2F6D6" w14:textId="77777777" w:rsidR="009623F3" w:rsidRPr="009623F3" w:rsidRDefault="009623F3" w:rsidP="009623F3">
            <w:r w:rsidRPr="009623F3">
              <w:t>-920.112</w:t>
            </w:r>
          </w:p>
        </w:tc>
        <w:tc>
          <w:tcPr>
            <w:tcW w:w="960" w:type="dxa"/>
            <w:noWrap/>
            <w:hideMark/>
          </w:tcPr>
          <w:p w14:paraId="1BE42325" w14:textId="77777777" w:rsidR="009623F3" w:rsidRPr="009623F3" w:rsidRDefault="009623F3" w:rsidP="009623F3">
            <w:r w:rsidRPr="009623F3">
              <w:t>-1153.83</w:t>
            </w:r>
          </w:p>
        </w:tc>
        <w:tc>
          <w:tcPr>
            <w:tcW w:w="960" w:type="dxa"/>
            <w:noWrap/>
            <w:hideMark/>
          </w:tcPr>
          <w:p w14:paraId="1A250D26" w14:textId="77777777" w:rsidR="009623F3" w:rsidRPr="009623F3" w:rsidRDefault="009623F3" w:rsidP="009623F3">
            <w:r w:rsidRPr="009623F3">
              <w:t>-1333.11</w:t>
            </w:r>
          </w:p>
        </w:tc>
        <w:tc>
          <w:tcPr>
            <w:tcW w:w="960" w:type="dxa"/>
            <w:noWrap/>
            <w:hideMark/>
          </w:tcPr>
          <w:p w14:paraId="1A7621F4" w14:textId="77777777" w:rsidR="009623F3" w:rsidRPr="009623F3" w:rsidRDefault="009623F3" w:rsidP="009623F3">
            <w:r w:rsidRPr="009623F3">
              <w:t>-1027.94</w:t>
            </w:r>
          </w:p>
        </w:tc>
        <w:tc>
          <w:tcPr>
            <w:tcW w:w="960" w:type="dxa"/>
            <w:noWrap/>
            <w:hideMark/>
          </w:tcPr>
          <w:p w14:paraId="41015B7E" w14:textId="77777777" w:rsidR="009623F3" w:rsidRPr="009623F3" w:rsidRDefault="009623F3" w:rsidP="009623F3">
            <w:r w:rsidRPr="009623F3">
              <w:t>-934.305</w:t>
            </w:r>
          </w:p>
        </w:tc>
        <w:tc>
          <w:tcPr>
            <w:tcW w:w="960" w:type="dxa"/>
            <w:noWrap/>
            <w:hideMark/>
          </w:tcPr>
          <w:p w14:paraId="6C1FC00C" w14:textId="77777777" w:rsidR="009623F3" w:rsidRPr="009623F3" w:rsidRDefault="009623F3" w:rsidP="009623F3">
            <w:r w:rsidRPr="009623F3">
              <w:t>-1052.04</w:t>
            </w:r>
          </w:p>
        </w:tc>
        <w:tc>
          <w:tcPr>
            <w:tcW w:w="960" w:type="dxa"/>
            <w:noWrap/>
            <w:hideMark/>
          </w:tcPr>
          <w:p w14:paraId="19176CF2" w14:textId="77777777" w:rsidR="009623F3" w:rsidRPr="009623F3" w:rsidRDefault="009623F3" w:rsidP="009623F3">
            <w:r w:rsidRPr="009623F3">
              <w:t>-1022.44</w:t>
            </w:r>
          </w:p>
        </w:tc>
      </w:tr>
      <w:tr w:rsidR="009623F3" w:rsidRPr="009623F3" w14:paraId="3B640ABF" w14:textId="77777777" w:rsidTr="009623F3">
        <w:trPr>
          <w:trHeight w:val="288"/>
        </w:trPr>
        <w:tc>
          <w:tcPr>
            <w:tcW w:w="960" w:type="dxa"/>
            <w:noWrap/>
            <w:hideMark/>
          </w:tcPr>
          <w:p w14:paraId="53788BF2" w14:textId="77777777" w:rsidR="009623F3" w:rsidRPr="009623F3" w:rsidRDefault="009623F3" w:rsidP="009623F3">
            <w:r w:rsidRPr="009623F3">
              <w:lastRenderedPageBreak/>
              <w:t>1.80E-05</w:t>
            </w:r>
          </w:p>
        </w:tc>
        <w:tc>
          <w:tcPr>
            <w:tcW w:w="960" w:type="dxa"/>
            <w:noWrap/>
            <w:hideMark/>
          </w:tcPr>
          <w:p w14:paraId="529DAEBC" w14:textId="77777777" w:rsidR="009623F3" w:rsidRPr="009623F3" w:rsidRDefault="009623F3" w:rsidP="009623F3">
            <w:r w:rsidRPr="009623F3">
              <w:t>-1012.13</w:t>
            </w:r>
          </w:p>
        </w:tc>
        <w:tc>
          <w:tcPr>
            <w:tcW w:w="960" w:type="dxa"/>
            <w:noWrap/>
            <w:hideMark/>
          </w:tcPr>
          <w:p w14:paraId="06454AC0" w14:textId="77777777" w:rsidR="009623F3" w:rsidRPr="009623F3" w:rsidRDefault="009623F3" w:rsidP="009623F3">
            <w:r w:rsidRPr="009623F3">
              <w:t>-1090.35</w:t>
            </w:r>
          </w:p>
        </w:tc>
        <w:tc>
          <w:tcPr>
            <w:tcW w:w="960" w:type="dxa"/>
            <w:noWrap/>
            <w:hideMark/>
          </w:tcPr>
          <w:p w14:paraId="2B51632B" w14:textId="77777777" w:rsidR="009623F3" w:rsidRPr="009623F3" w:rsidRDefault="009623F3" w:rsidP="009623F3">
            <w:r w:rsidRPr="009623F3">
              <w:t>-1014.24</w:t>
            </w:r>
          </w:p>
        </w:tc>
        <w:tc>
          <w:tcPr>
            <w:tcW w:w="960" w:type="dxa"/>
            <w:noWrap/>
            <w:hideMark/>
          </w:tcPr>
          <w:p w14:paraId="6C564408" w14:textId="77777777" w:rsidR="009623F3" w:rsidRPr="009623F3" w:rsidRDefault="009623F3" w:rsidP="009623F3">
            <w:r w:rsidRPr="009623F3">
              <w:t>-1024.41</w:t>
            </w:r>
          </w:p>
        </w:tc>
        <w:tc>
          <w:tcPr>
            <w:tcW w:w="960" w:type="dxa"/>
            <w:noWrap/>
            <w:hideMark/>
          </w:tcPr>
          <w:p w14:paraId="447CD7D3" w14:textId="77777777" w:rsidR="009623F3" w:rsidRPr="009623F3" w:rsidRDefault="009623F3" w:rsidP="009623F3">
            <w:r w:rsidRPr="009623F3">
              <w:t>-993.459</w:t>
            </w:r>
          </w:p>
        </w:tc>
        <w:tc>
          <w:tcPr>
            <w:tcW w:w="960" w:type="dxa"/>
            <w:noWrap/>
            <w:hideMark/>
          </w:tcPr>
          <w:p w14:paraId="0470894E" w14:textId="77777777" w:rsidR="009623F3" w:rsidRPr="009623F3" w:rsidRDefault="009623F3" w:rsidP="009623F3">
            <w:r w:rsidRPr="009623F3">
              <w:t>-1283.58</w:t>
            </w:r>
          </w:p>
        </w:tc>
        <w:tc>
          <w:tcPr>
            <w:tcW w:w="960" w:type="dxa"/>
            <w:noWrap/>
            <w:hideMark/>
          </w:tcPr>
          <w:p w14:paraId="6C502C08" w14:textId="77777777" w:rsidR="009623F3" w:rsidRPr="009623F3" w:rsidRDefault="009623F3" w:rsidP="009623F3">
            <w:r w:rsidRPr="009623F3">
              <w:t>-1884.77</w:t>
            </w:r>
          </w:p>
        </w:tc>
        <w:tc>
          <w:tcPr>
            <w:tcW w:w="960" w:type="dxa"/>
            <w:noWrap/>
            <w:hideMark/>
          </w:tcPr>
          <w:p w14:paraId="5AB61FAC" w14:textId="77777777" w:rsidR="009623F3" w:rsidRPr="009623F3" w:rsidRDefault="009623F3" w:rsidP="009623F3">
            <w:r w:rsidRPr="009623F3">
              <w:t>-1121.71</w:t>
            </w:r>
          </w:p>
        </w:tc>
        <w:tc>
          <w:tcPr>
            <w:tcW w:w="960" w:type="dxa"/>
            <w:noWrap/>
            <w:hideMark/>
          </w:tcPr>
          <w:p w14:paraId="17E9F190" w14:textId="77777777" w:rsidR="009623F3" w:rsidRPr="009623F3" w:rsidRDefault="009623F3" w:rsidP="009623F3">
            <w:r w:rsidRPr="009623F3">
              <w:t>-1015.88</w:t>
            </w:r>
          </w:p>
        </w:tc>
        <w:tc>
          <w:tcPr>
            <w:tcW w:w="960" w:type="dxa"/>
            <w:noWrap/>
            <w:hideMark/>
          </w:tcPr>
          <w:p w14:paraId="04E4E042" w14:textId="77777777" w:rsidR="009623F3" w:rsidRPr="009623F3" w:rsidRDefault="009623F3" w:rsidP="009623F3">
            <w:r w:rsidRPr="009623F3">
              <w:t>-1126.98</w:t>
            </w:r>
          </w:p>
        </w:tc>
        <w:tc>
          <w:tcPr>
            <w:tcW w:w="960" w:type="dxa"/>
            <w:noWrap/>
            <w:hideMark/>
          </w:tcPr>
          <w:p w14:paraId="5B7BE744" w14:textId="77777777" w:rsidR="009623F3" w:rsidRPr="009623F3" w:rsidRDefault="009623F3" w:rsidP="009623F3">
            <w:r w:rsidRPr="009623F3">
              <w:t>-1156.75</w:t>
            </w:r>
          </w:p>
        </w:tc>
      </w:tr>
      <w:tr w:rsidR="009623F3" w:rsidRPr="009623F3" w14:paraId="19C3B4EE" w14:textId="77777777" w:rsidTr="009623F3">
        <w:trPr>
          <w:trHeight w:val="288"/>
        </w:trPr>
        <w:tc>
          <w:tcPr>
            <w:tcW w:w="960" w:type="dxa"/>
            <w:noWrap/>
            <w:hideMark/>
          </w:tcPr>
          <w:p w14:paraId="07FD2293" w14:textId="77777777" w:rsidR="009623F3" w:rsidRPr="009623F3" w:rsidRDefault="009623F3" w:rsidP="009623F3">
            <w:r w:rsidRPr="009623F3">
              <w:t>1.90E-05</w:t>
            </w:r>
          </w:p>
        </w:tc>
        <w:tc>
          <w:tcPr>
            <w:tcW w:w="960" w:type="dxa"/>
            <w:noWrap/>
            <w:hideMark/>
          </w:tcPr>
          <w:p w14:paraId="15240512" w14:textId="77777777" w:rsidR="009623F3" w:rsidRPr="009623F3" w:rsidRDefault="009623F3" w:rsidP="009623F3">
            <w:r w:rsidRPr="009623F3">
              <w:t>-1081.11</w:t>
            </w:r>
          </w:p>
        </w:tc>
        <w:tc>
          <w:tcPr>
            <w:tcW w:w="960" w:type="dxa"/>
            <w:noWrap/>
            <w:hideMark/>
          </w:tcPr>
          <w:p w14:paraId="21E348B3" w14:textId="77777777" w:rsidR="009623F3" w:rsidRPr="009623F3" w:rsidRDefault="009623F3" w:rsidP="009623F3">
            <w:r w:rsidRPr="009623F3">
              <w:t>-1220.51</w:t>
            </w:r>
          </w:p>
        </w:tc>
        <w:tc>
          <w:tcPr>
            <w:tcW w:w="960" w:type="dxa"/>
            <w:noWrap/>
            <w:hideMark/>
          </w:tcPr>
          <w:p w14:paraId="2768C79B" w14:textId="77777777" w:rsidR="009623F3" w:rsidRPr="009623F3" w:rsidRDefault="009623F3" w:rsidP="009623F3">
            <w:r w:rsidRPr="009623F3">
              <w:t>-1094.56</w:t>
            </w:r>
          </w:p>
        </w:tc>
        <w:tc>
          <w:tcPr>
            <w:tcW w:w="960" w:type="dxa"/>
            <w:noWrap/>
            <w:hideMark/>
          </w:tcPr>
          <w:p w14:paraId="79BE5135" w14:textId="77777777" w:rsidR="009623F3" w:rsidRPr="009623F3" w:rsidRDefault="009623F3" w:rsidP="009623F3">
            <w:r w:rsidRPr="009623F3">
              <w:t>-1085.52</w:t>
            </w:r>
          </w:p>
        </w:tc>
        <w:tc>
          <w:tcPr>
            <w:tcW w:w="960" w:type="dxa"/>
            <w:noWrap/>
            <w:hideMark/>
          </w:tcPr>
          <w:p w14:paraId="153E5E89" w14:textId="77777777" w:rsidR="009623F3" w:rsidRPr="009623F3" w:rsidRDefault="009623F3" w:rsidP="009623F3">
            <w:r w:rsidRPr="009623F3">
              <w:t>-1051.37</w:t>
            </w:r>
          </w:p>
        </w:tc>
        <w:tc>
          <w:tcPr>
            <w:tcW w:w="960" w:type="dxa"/>
            <w:noWrap/>
            <w:hideMark/>
          </w:tcPr>
          <w:p w14:paraId="14BD600D" w14:textId="77777777" w:rsidR="009623F3" w:rsidRPr="009623F3" w:rsidRDefault="009623F3" w:rsidP="009623F3">
            <w:r w:rsidRPr="009623F3">
              <w:t>-1787.09</w:t>
            </w:r>
          </w:p>
        </w:tc>
        <w:tc>
          <w:tcPr>
            <w:tcW w:w="960" w:type="dxa"/>
            <w:noWrap/>
            <w:hideMark/>
          </w:tcPr>
          <w:p w14:paraId="401A81A1" w14:textId="77777777" w:rsidR="009623F3" w:rsidRPr="009623F3" w:rsidRDefault="009623F3" w:rsidP="009623F3">
            <w:r w:rsidRPr="009623F3">
              <w:t>-2966.17</w:t>
            </w:r>
          </w:p>
        </w:tc>
        <w:tc>
          <w:tcPr>
            <w:tcW w:w="960" w:type="dxa"/>
            <w:noWrap/>
            <w:hideMark/>
          </w:tcPr>
          <w:p w14:paraId="53EBCC16" w14:textId="77777777" w:rsidR="009623F3" w:rsidRPr="009623F3" w:rsidRDefault="009623F3" w:rsidP="009623F3">
            <w:r w:rsidRPr="009623F3">
              <w:t>-1270.87</w:t>
            </w:r>
          </w:p>
        </w:tc>
        <w:tc>
          <w:tcPr>
            <w:tcW w:w="960" w:type="dxa"/>
            <w:noWrap/>
            <w:hideMark/>
          </w:tcPr>
          <w:p w14:paraId="18015697" w14:textId="77777777" w:rsidR="009623F3" w:rsidRPr="009623F3" w:rsidRDefault="009623F3" w:rsidP="009623F3">
            <w:r w:rsidRPr="009623F3">
              <w:t>-1097.53</w:t>
            </w:r>
          </w:p>
        </w:tc>
        <w:tc>
          <w:tcPr>
            <w:tcW w:w="960" w:type="dxa"/>
            <w:noWrap/>
            <w:hideMark/>
          </w:tcPr>
          <w:p w14:paraId="0663963B" w14:textId="77777777" w:rsidR="009623F3" w:rsidRPr="009623F3" w:rsidRDefault="009623F3" w:rsidP="009623F3">
            <w:r w:rsidRPr="009623F3">
              <w:t>-1261.64</w:t>
            </w:r>
          </w:p>
        </w:tc>
        <w:tc>
          <w:tcPr>
            <w:tcW w:w="960" w:type="dxa"/>
            <w:noWrap/>
            <w:hideMark/>
          </w:tcPr>
          <w:p w14:paraId="358711D4" w14:textId="77777777" w:rsidR="009623F3" w:rsidRPr="009623F3" w:rsidRDefault="009623F3" w:rsidP="009623F3">
            <w:r w:rsidRPr="009623F3">
              <w:t>-1391.64</w:t>
            </w:r>
          </w:p>
        </w:tc>
      </w:tr>
      <w:tr w:rsidR="009623F3" w:rsidRPr="009623F3" w14:paraId="1D7A6584" w14:textId="77777777" w:rsidTr="009623F3">
        <w:trPr>
          <w:trHeight w:val="288"/>
        </w:trPr>
        <w:tc>
          <w:tcPr>
            <w:tcW w:w="960" w:type="dxa"/>
            <w:noWrap/>
            <w:hideMark/>
          </w:tcPr>
          <w:p w14:paraId="0400C9CF" w14:textId="77777777" w:rsidR="009623F3" w:rsidRPr="009623F3" w:rsidRDefault="009623F3" w:rsidP="009623F3">
            <w:r w:rsidRPr="009623F3">
              <w:t>2.00E-05</w:t>
            </w:r>
          </w:p>
        </w:tc>
        <w:tc>
          <w:tcPr>
            <w:tcW w:w="960" w:type="dxa"/>
            <w:noWrap/>
            <w:hideMark/>
          </w:tcPr>
          <w:p w14:paraId="2D4AB848" w14:textId="77777777" w:rsidR="009623F3" w:rsidRPr="009623F3" w:rsidRDefault="009623F3" w:rsidP="009623F3">
            <w:r w:rsidRPr="009623F3">
              <w:t>-1179.11</w:t>
            </w:r>
          </w:p>
        </w:tc>
        <w:tc>
          <w:tcPr>
            <w:tcW w:w="960" w:type="dxa"/>
            <w:noWrap/>
            <w:hideMark/>
          </w:tcPr>
          <w:p w14:paraId="268C70D5" w14:textId="77777777" w:rsidR="009623F3" w:rsidRPr="009623F3" w:rsidRDefault="009623F3" w:rsidP="009623F3">
            <w:r w:rsidRPr="009623F3">
              <w:t>-1396.34</w:t>
            </w:r>
          </w:p>
        </w:tc>
        <w:tc>
          <w:tcPr>
            <w:tcW w:w="960" w:type="dxa"/>
            <w:noWrap/>
            <w:hideMark/>
          </w:tcPr>
          <w:p w14:paraId="74D16A93" w14:textId="77777777" w:rsidR="009623F3" w:rsidRPr="009623F3" w:rsidRDefault="009623F3" w:rsidP="009623F3">
            <w:r w:rsidRPr="009623F3">
              <w:t>-1194.19</w:t>
            </w:r>
          </w:p>
        </w:tc>
        <w:tc>
          <w:tcPr>
            <w:tcW w:w="960" w:type="dxa"/>
            <w:noWrap/>
            <w:hideMark/>
          </w:tcPr>
          <w:p w14:paraId="20F28962" w14:textId="77777777" w:rsidR="009623F3" w:rsidRPr="009623F3" w:rsidRDefault="009623F3" w:rsidP="009623F3">
            <w:r w:rsidRPr="009623F3">
              <w:t>-1195.13</w:t>
            </w:r>
          </w:p>
        </w:tc>
        <w:tc>
          <w:tcPr>
            <w:tcW w:w="960" w:type="dxa"/>
            <w:noWrap/>
            <w:hideMark/>
          </w:tcPr>
          <w:p w14:paraId="138D315F" w14:textId="77777777" w:rsidR="009623F3" w:rsidRPr="009623F3" w:rsidRDefault="009623F3" w:rsidP="009623F3">
            <w:r w:rsidRPr="009623F3">
              <w:t>-1148.45</w:t>
            </w:r>
          </w:p>
        </w:tc>
        <w:tc>
          <w:tcPr>
            <w:tcW w:w="960" w:type="dxa"/>
            <w:noWrap/>
            <w:hideMark/>
          </w:tcPr>
          <w:p w14:paraId="2AABC8E7" w14:textId="77777777" w:rsidR="009623F3" w:rsidRPr="009623F3" w:rsidRDefault="009623F3" w:rsidP="009623F3">
            <w:r w:rsidRPr="009623F3">
              <w:t>-2953.14</w:t>
            </w:r>
          </w:p>
        </w:tc>
        <w:tc>
          <w:tcPr>
            <w:tcW w:w="960" w:type="dxa"/>
            <w:noWrap/>
            <w:hideMark/>
          </w:tcPr>
          <w:p w14:paraId="1B471306" w14:textId="77777777" w:rsidR="009623F3" w:rsidRPr="009623F3" w:rsidRDefault="009623F3" w:rsidP="009623F3">
            <w:r w:rsidRPr="009623F3">
              <w:t>-4198.14</w:t>
            </w:r>
          </w:p>
        </w:tc>
        <w:tc>
          <w:tcPr>
            <w:tcW w:w="960" w:type="dxa"/>
            <w:noWrap/>
            <w:hideMark/>
          </w:tcPr>
          <w:p w14:paraId="10B17D23" w14:textId="77777777" w:rsidR="009623F3" w:rsidRPr="009623F3" w:rsidRDefault="009623F3" w:rsidP="009623F3">
            <w:r w:rsidRPr="009623F3">
              <w:t>-1570.24</w:t>
            </w:r>
          </w:p>
        </w:tc>
        <w:tc>
          <w:tcPr>
            <w:tcW w:w="960" w:type="dxa"/>
            <w:noWrap/>
            <w:hideMark/>
          </w:tcPr>
          <w:p w14:paraId="041A64C9" w14:textId="77777777" w:rsidR="009623F3" w:rsidRPr="009623F3" w:rsidRDefault="009623F3" w:rsidP="009623F3">
            <w:r w:rsidRPr="009623F3">
              <w:t>-1190.92</w:t>
            </w:r>
          </w:p>
        </w:tc>
        <w:tc>
          <w:tcPr>
            <w:tcW w:w="960" w:type="dxa"/>
            <w:noWrap/>
            <w:hideMark/>
          </w:tcPr>
          <w:p w14:paraId="039927EC" w14:textId="77777777" w:rsidR="009623F3" w:rsidRPr="009623F3" w:rsidRDefault="009623F3" w:rsidP="009623F3">
            <w:r w:rsidRPr="009623F3">
              <w:t>-1536.82</w:t>
            </w:r>
          </w:p>
        </w:tc>
        <w:tc>
          <w:tcPr>
            <w:tcW w:w="960" w:type="dxa"/>
            <w:noWrap/>
            <w:hideMark/>
          </w:tcPr>
          <w:p w14:paraId="259D455A" w14:textId="77777777" w:rsidR="009623F3" w:rsidRPr="009623F3" w:rsidRDefault="009623F3" w:rsidP="009623F3">
            <w:r w:rsidRPr="009623F3">
              <w:t>-1756.25</w:t>
            </w:r>
          </w:p>
        </w:tc>
      </w:tr>
      <w:tr w:rsidR="009623F3" w:rsidRPr="009623F3" w14:paraId="2C590614" w14:textId="77777777" w:rsidTr="009623F3">
        <w:trPr>
          <w:trHeight w:val="288"/>
        </w:trPr>
        <w:tc>
          <w:tcPr>
            <w:tcW w:w="960" w:type="dxa"/>
            <w:noWrap/>
            <w:hideMark/>
          </w:tcPr>
          <w:p w14:paraId="7B9527EE" w14:textId="77777777" w:rsidR="009623F3" w:rsidRPr="009623F3" w:rsidRDefault="009623F3" w:rsidP="009623F3">
            <w:r w:rsidRPr="009623F3">
              <w:t>2.10E-05</w:t>
            </w:r>
          </w:p>
        </w:tc>
        <w:tc>
          <w:tcPr>
            <w:tcW w:w="960" w:type="dxa"/>
            <w:noWrap/>
            <w:hideMark/>
          </w:tcPr>
          <w:p w14:paraId="2429D165" w14:textId="77777777" w:rsidR="009623F3" w:rsidRPr="009623F3" w:rsidRDefault="009623F3" w:rsidP="009623F3">
            <w:r w:rsidRPr="009623F3">
              <w:t>-1327.06</w:t>
            </w:r>
          </w:p>
        </w:tc>
        <w:tc>
          <w:tcPr>
            <w:tcW w:w="960" w:type="dxa"/>
            <w:noWrap/>
            <w:hideMark/>
          </w:tcPr>
          <w:p w14:paraId="7352D3F3" w14:textId="77777777" w:rsidR="009623F3" w:rsidRPr="009623F3" w:rsidRDefault="009623F3" w:rsidP="009623F3">
            <w:r w:rsidRPr="009623F3">
              <w:t>-2069.3</w:t>
            </w:r>
          </w:p>
        </w:tc>
        <w:tc>
          <w:tcPr>
            <w:tcW w:w="960" w:type="dxa"/>
            <w:noWrap/>
            <w:hideMark/>
          </w:tcPr>
          <w:p w14:paraId="4B99FD53" w14:textId="77777777" w:rsidR="009623F3" w:rsidRPr="009623F3" w:rsidRDefault="009623F3" w:rsidP="009623F3">
            <w:r w:rsidRPr="009623F3">
              <w:t>-1348.82</w:t>
            </w:r>
          </w:p>
        </w:tc>
        <w:tc>
          <w:tcPr>
            <w:tcW w:w="960" w:type="dxa"/>
            <w:noWrap/>
            <w:hideMark/>
          </w:tcPr>
          <w:p w14:paraId="6D98304B" w14:textId="77777777" w:rsidR="009623F3" w:rsidRPr="009623F3" w:rsidRDefault="009623F3" w:rsidP="009623F3">
            <w:r w:rsidRPr="009623F3">
              <w:t>-1341.12</w:t>
            </w:r>
          </w:p>
        </w:tc>
        <w:tc>
          <w:tcPr>
            <w:tcW w:w="960" w:type="dxa"/>
            <w:noWrap/>
            <w:hideMark/>
          </w:tcPr>
          <w:p w14:paraId="0281909B" w14:textId="77777777" w:rsidR="009623F3" w:rsidRPr="009623F3" w:rsidRDefault="009623F3" w:rsidP="009623F3">
            <w:r w:rsidRPr="009623F3">
              <w:t>-1275.16</w:t>
            </w:r>
          </w:p>
        </w:tc>
        <w:tc>
          <w:tcPr>
            <w:tcW w:w="960" w:type="dxa"/>
            <w:noWrap/>
            <w:hideMark/>
          </w:tcPr>
          <w:p w14:paraId="3F953864" w14:textId="77777777" w:rsidR="009623F3" w:rsidRPr="009623F3" w:rsidRDefault="009623F3" w:rsidP="009623F3">
            <w:r w:rsidRPr="009623F3">
              <w:t>-4153.6</w:t>
            </w:r>
          </w:p>
        </w:tc>
        <w:tc>
          <w:tcPr>
            <w:tcW w:w="960" w:type="dxa"/>
            <w:noWrap/>
            <w:hideMark/>
          </w:tcPr>
          <w:p w14:paraId="5AA12301" w14:textId="77777777" w:rsidR="009623F3" w:rsidRPr="009623F3" w:rsidRDefault="009623F3" w:rsidP="009623F3">
            <w:r w:rsidRPr="009623F3">
              <w:t>-5120.36</w:t>
            </w:r>
          </w:p>
        </w:tc>
        <w:tc>
          <w:tcPr>
            <w:tcW w:w="960" w:type="dxa"/>
            <w:noWrap/>
            <w:hideMark/>
          </w:tcPr>
          <w:p w14:paraId="72C8C390" w14:textId="77777777" w:rsidR="009623F3" w:rsidRPr="009623F3" w:rsidRDefault="009623F3" w:rsidP="009623F3">
            <w:r w:rsidRPr="009623F3">
              <w:t>-2567.18</w:t>
            </w:r>
          </w:p>
        </w:tc>
        <w:tc>
          <w:tcPr>
            <w:tcW w:w="960" w:type="dxa"/>
            <w:noWrap/>
            <w:hideMark/>
          </w:tcPr>
          <w:p w14:paraId="1B03623A" w14:textId="77777777" w:rsidR="009623F3" w:rsidRPr="009623F3" w:rsidRDefault="009623F3" w:rsidP="009623F3">
            <w:r w:rsidRPr="009623F3">
              <w:t>-1339.55</w:t>
            </w:r>
          </w:p>
        </w:tc>
        <w:tc>
          <w:tcPr>
            <w:tcW w:w="960" w:type="dxa"/>
            <w:noWrap/>
            <w:hideMark/>
          </w:tcPr>
          <w:p w14:paraId="6BDC08BC" w14:textId="77777777" w:rsidR="009623F3" w:rsidRPr="009623F3" w:rsidRDefault="009623F3" w:rsidP="009623F3">
            <w:r w:rsidRPr="009623F3">
              <w:t>-2524.96</w:t>
            </w:r>
          </w:p>
        </w:tc>
        <w:tc>
          <w:tcPr>
            <w:tcW w:w="960" w:type="dxa"/>
            <w:noWrap/>
            <w:hideMark/>
          </w:tcPr>
          <w:p w14:paraId="734800F1" w14:textId="77777777" w:rsidR="009623F3" w:rsidRPr="009623F3" w:rsidRDefault="009623F3" w:rsidP="009623F3">
            <w:r w:rsidRPr="009623F3">
              <w:t>-2306.71</w:t>
            </w:r>
          </w:p>
        </w:tc>
      </w:tr>
      <w:tr w:rsidR="009623F3" w:rsidRPr="009623F3" w14:paraId="35548942" w14:textId="77777777" w:rsidTr="009623F3">
        <w:trPr>
          <w:trHeight w:val="288"/>
        </w:trPr>
        <w:tc>
          <w:tcPr>
            <w:tcW w:w="960" w:type="dxa"/>
            <w:noWrap/>
            <w:hideMark/>
          </w:tcPr>
          <w:p w14:paraId="6E4AEFB9" w14:textId="77777777" w:rsidR="009623F3" w:rsidRPr="009623F3" w:rsidRDefault="009623F3" w:rsidP="009623F3">
            <w:r w:rsidRPr="009623F3">
              <w:t>2.20E-05</w:t>
            </w:r>
          </w:p>
        </w:tc>
        <w:tc>
          <w:tcPr>
            <w:tcW w:w="960" w:type="dxa"/>
            <w:noWrap/>
            <w:hideMark/>
          </w:tcPr>
          <w:p w14:paraId="4BDB90D4" w14:textId="77777777" w:rsidR="009623F3" w:rsidRPr="009623F3" w:rsidRDefault="009623F3" w:rsidP="009623F3">
            <w:r w:rsidRPr="009623F3">
              <w:t>-1587.05</w:t>
            </w:r>
          </w:p>
        </w:tc>
        <w:tc>
          <w:tcPr>
            <w:tcW w:w="960" w:type="dxa"/>
            <w:noWrap/>
            <w:hideMark/>
          </w:tcPr>
          <w:p w14:paraId="41500256" w14:textId="77777777" w:rsidR="009623F3" w:rsidRPr="009623F3" w:rsidRDefault="009623F3" w:rsidP="009623F3">
            <w:r w:rsidRPr="009623F3">
              <w:t>-3453.51</w:t>
            </w:r>
          </w:p>
        </w:tc>
        <w:tc>
          <w:tcPr>
            <w:tcW w:w="960" w:type="dxa"/>
            <w:noWrap/>
            <w:hideMark/>
          </w:tcPr>
          <w:p w14:paraId="3576779B" w14:textId="77777777" w:rsidR="009623F3" w:rsidRPr="009623F3" w:rsidRDefault="009623F3" w:rsidP="009623F3">
            <w:r w:rsidRPr="009623F3">
              <w:t>-1713.31</w:t>
            </w:r>
          </w:p>
        </w:tc>
        <w:tc>
          <w:tcPr>
            <w:tcW w:w="960" w:type="dxa"/>
            <w:noWrap/>
            <w:hideMark/>
          </w:tcPr>
          <w:p w14:paraId="1CD75166" w14:textId="77777777" w:rsidR="009623F3" w:rsidRPr="009623F3" w:rsidRDefault="009623F3" w:rsidP="009623F3">
            <w:r w:rsidRPr="009623F3">
              <w:t>-1649.62</w:t>
            </w:r>
          </w:p>
        </w:tc>
        <w:tc>
          <w:tcPr>
            <w:tcW w:w="960" w:type="dxa"/>
            <w:noWrap/>
            <w:hideMark/>
          </w:tcPr>
          <w:p w14:paraId="0B5A729A" w14:textId="77777777" w:rsidR="009623F3" w:rsidRPr="009623F3" w:rsidRDefault="009623F3" w:rsidP="009623F3">
            <w:r w:rsidRPr="009623F3">
              <w:t>-1477.01</w:t>
            </w:r>
          </w:p>
        </w:tc>
        <w:tc>
          <w:tcPr>
            <w:tcW w:w="960" w:type="dxa"/>
            <w:noWrap/>
            <w:hideMark/>
          </w:tcPr>
          <w:p w14:paraId="27EB286E" w14:textId="77777777" w:rsidR="009623F3" w:rsidRPr="009623F3" w:rsidRDefault="009623F3" w:rsidP="009623F3">
            <w:r w:rsidRPr="009623F3">
              <w:t>-5059.12</w:t>
            </w:r>
          </w:p>
        </w:tc>
        <w:tc>
          <w:tcPr>
            <w:tcW w:w="960" w:type="dxa"/>
            <w:noWrap/>
            <w:hideMark/>
          </w:tcPr>
          <w:p w14:paraId="037ADD6E" w14:textId="77777777" w:rsidR="009623F3" w:rsidRPr="009623F3" w:rsidRDefault="009623F3" w:rsidP="009623F3">
            <w:r w:rsidRPr="009623F3">
              <w:t>-5673.85</w:t>
            </w:r>
          </w:p>
        </w:tc>
        <w:tc>
          <w:tcPr>
            <w:tcW w:w="960" w:type="dxa"/>
            <w:noWrap/>
            <w:hideMark/>
          </w:tcPr>
          <w:p w14:paraId="1B8D73CB" w14:textId="77777777" w:rsidR="009623F3" w:rsidRPr="009623F3" w:rsidRDefault="009623F3" w:rsidP="009623F3">
            <w:r w:rsidRPr="009623F3">
              <w:t>-3929.89</w:t>
            </w:r>
          </w:p>
        </w:tc>
        <w:tc>
          <w:tcPr>
            <w:tcW w:w="960" w:type="dxa"/>
            <w:noWrap/>
            <w:hideMark/>
          </w:tcPr>
          <w:p w14:paraId="1C9FFA61" w14:textId="77777777" w:rsidR="009623F3" w:rsidRPr="009623F3" w:rsidRDefault="009623F3" w:rsidP="009623F3">
            <w:r w:rsidRPr="009623F3">
              <w:t>-1672.82</w:t>
            </w:r>
          </w:p>
        </w:tc>
        <w:tc>
          <w:tcPr>
            <w:tcW w:w="960" w:type="dxa"/>
            <w:noWrap/>
            <w:hideMark/>
          </w:tcPr>
          <w:p w14:paraId="40552797" w14:textId="77777777" w:rsidR="009623F3" w:rsidRPr="009623F3" w:rsidRDefault="009623F3" w:rsidP="009623F3">
            <w:r w:rsidRPr="009623F3">
              <w:t>-4061.99</w:t>
            </w:r>
          </w:p>
        </w:tc>
        <w:tc>
          <w:tcPr>
            <w:tcW w:w="960" w:type="dxa"/>
            <w:noWrap/>
            <w:hideMark/>
          </w:tcPr>
          <w:p w14:paraId="1DDCA938" w14:textId="77777777" w:rsidR="009623F3" w:rsidRPr="009623F3" w:rsidRDefault="009623F3" w:rsidP="009623F3">
            <w:r w:rsidRPr="009623F3">
              <w:t>-3027.82</w:t>
            </w:r>
          </w:p>
        </w:tc>
      </w:tr>
      <w:tr w:rsidR="009623F3" w:rsidRPr="009623F3" w14:paraId="4BE5B16C" w14:textId="77777777" w:rsidTr="009623F3">
        <w:trPr>
          <w:trHeight w:val="288"/>
        </w:trPr>
        <w:tc>
          <w:tcPr>
            <w:tcW w:w="960" w:type="dxa"/>
            <w:noWrap/>
            <w:hideMark/>
          </w:tcPr>
          <w:p w14:paraId="0722807F" w14:textId="77777777" w:rsidR="009623F3" w:rsidRPr="009623F3" w:rsidRDefault="009623F3" w:rsidP="009623F3">
            <w:r w:rsidRPr="009623F3">
              <w:t>2.30E-05</w:t>
            </w:r>
          </w:p>
        </w:tc>
        <w:tc>
          <w:tcPr>
            <w:tcW w:w="960" w:type="dxa"/>
            <w:noWrap/>
            <w:hideMark/>
          </w:tcPr>
          <w:p w14:paraId="51A8419B" w14:textId="77777777" w:rsidR="009623F3" w:rsidRPr="009623F3" w:rsidRDefault="009623F3" w:rsidP="009623F3">
            <w:r w:rsidRPr="009623F3">
              <w:t>-2419.5</w:t>
            </w:r>
          </w:p>
        </w:tc>
        <w:tc>
          <w:tcPr>
            <w:tcW w:w="960" w:type="dxa"/>
            <w:noWrap/>
            <w:hideMark/>
          </w:tcPr>
          <w:p w14:paraId="3EE9BD5C" w14:textId="77777777" w:rsidR="009623F3" w:rsidRPr="009623F3" w:rsidRDefault="009623F3" w:rsidP="009623F3">
            <w:r w:rsidRPr="009623F3">
              <w:t>-5076.81</w:t>
            </w:r>
          </w:p>
        </w:tc>
        <w:tc>
          <w:tcPr>
            <w:tcW w:w="960" w:type="dxa"/>
            <w:noWrap/>
            <w:hideMark/>
          </w:tcPr>
          <w:p w14:paraId="28125B66" w14:textId="77777777" w:rsidR="009623F3" w:rsidRPr="009623F3" w:rsidRDefault="009623F3" w:rsidP="009623F3">
            <w:r w:rsidRPr="009623F3">
              <w:t>-2908.82</w:t>
            </w:r>
          </w:p>
        </w:tc>
        <w:tc>
          <w:tcPr>
            <w:tcW w:w="960" w:type="dxa"/>
            <w:noWrap/>
            <w:hideMark/>
          </w:tcPr>
          <w:p w14:paraId="63491DE3" w14:textId="77777777" w:rsidR="009623F3" w:rsidRPr="009623F3" w:rsidRDefault="009623F3" w:rsidP="009623F3">
            <w:r w:rsidRPr="009623F3">
              <w:t>-2665.1</w:t>
            </w:r>
          </w:p>
        </w:tc>
        <w:tc>
          <w:tcPr>
            <w:tcW w:w="960" w:type="dxa"/>
            <w:noWrap/>
            <w:hideMark/>
          </w:tcPr>
          <w:p w14:paraId="070C7266" w14:textId="77777777" w:rsidR="009623F3" w:rsidRPr="009623F3" w:rsidRDefault="009623F3" w:rsidP="009623F3">
            <w:r w:rsidRPr="009623F3">
              <w:t>-2131.83</w:t>
            </w:r>
          </w:p>
        </w:tc>
        <w:tc>
          <w:tcPr>
            <w:tcW w:w="960" w:type="dxa"/>
            <w:noWrap/>
            <w:hideMark/>
          </w:tcPr>
          <w:p w14:paraId="038D59DF" w14:textId="77777777" w:rsidR="009623F3" w:rsidRPr="009623F3" w:rsidRDefault="009623F3" w:rsidP="009623F3">
            <w:r w:rsidRPr="009623F3">
              <w:t>-5513.42</w:t>
            </w:r>
          </w:p>
        </w:tc>
        <w:tc>
          <w:tcPr>
            <w:tcW w:w="960" w:type="dxa"/>
            <w:noWrap/>
            <w:hideMark/>
          </w:tcPr>
          <w:p w14:paraId="60BD76EF" w14:textId="77777777" w:rsidR="009623F3" w:rsidRPr="009623F3" w:rsidRDefault="009623F3" w:rsidP="009623F3">
            <w:r w:rsidRPr="009623F3">
              <w:t>-5905.59</w:t>
            </w:r>
          </w:p>
        </w:tc>
        <w:tc>
          <w:tcPr>
            <w:tcW w:w="960" w:type="dxa"/>
            <w:noWrap/>
            <w:hideMark/>
          </w:tcPr>
          <w:p w14:paraId="5F888E22" w14:textId="77777777" w:rsidR="009623F3" w:rsidRPr="009623F3" w:rsidRDefault="009623F3" w:rsidP="009623F3">
            <w:r w:rsidRPr="009623F3">
              <w:t>-5218.72</w:t>
            </w:r>
          </w:p>
        </w:tc>
        <w:tc>
          <w:tcPr>
            <w:tcW w:w="960" w:type="dxa"/>
            <w:noWrap/>
            <w:hideMark/>
          </w:tcPr>
          <w:p w14:paraId="14C189FE" w14:textId="77777777" w:rsidR="009623F3" w:rsidRPr="009623F3" w:rsidRDefault="009623F3" w:rsidP="009623F3">
            <w:r w:rsidRPr="009623F3">
              <w:t>-2678.22</w:t>
            </w:r>
          </w:p>
        </w:tc>
        <w:tc>
          <w:tcPr>
            <w:tcW w:w="960" w:type="dxa"/>
            <w:noWrap/>
            <w:hideMark/>
          </w:tcPr>
          <w:p w14:paraId="5FD78E5E" w14:textId="77777777" w:rsidR="009623F3" w:rsidRPr="009623F3" w:rsidRDefault="009623F3" w:rsidP="009623F3">
            <w:r w:rsidRPr="009623F3">
              <w:t>-5248.11</w:t>
            </w:r>
          </w:p>
        </w:tc>
        <w:tc>
          <w:tcPr>
            <w:tcW w:w="960" w:type="dxa"/>
            <w:noWrap/>
            <w:hideMark/>
          </w:tcPr>
          <w:p w14:paraId="6B7D95B8" w14:textId="77777777" w:rsidR="009623F3" w:rsidRPr="009623F3" w:rsidRDefault="009623F3" w:rsidP="009623F3">
            <w:r w:rsidRPr="009623F3">
              <w:t>-3976.61</w:t>
            </w:r>
          </w:p>
        </w:tc>
      </w:tr>
      <w:tr w:rsidR="009623F3" w:rsidRPr="009623F3" w14:paraId="54B33A80" w14:textId="77777777" w:rsidTr="009623F3">
        <w:trPr>
          <w:trHeight w:val="288"/>
        </w:trPr>
        <w:tc>
          <w:tcPr>
            <w:tcW w:w="960" w:type="dxa"/>
            <w:noWrap/>
            <w:hideMark/>
          </w:tcPr>
          <w:p w14:paraId="45D4668F" w14:textId="77777777" w:rsidR="009623F3" w:rsidRPr="009623F3" w:rsidRDefault="009623F3" w:rsidP="009623F3">
            <w:r w:rsidRPr="009623F3">
              <w:t>2.40E-05</w:t>
            </w:r>
          </w:p>
        </w:tc>
        <w:tc>
          <w:tcPr>
            <w:tcW w:w="960" w:type="dxa"/>
            <w:noWrap/>
            <w:hideMark/>
          </w:tcPr>
          <w:p w14:paraId="006F4C20" w14:textId="77777777" w:rsidR="009623F3" w:rsidRPr="009623F3" w:rsidRDefault="009623F3" w:rsidP="009623F3">
            <w:r w:rsidRPr="009623F3">
              <w:t>-4111.47</w:t>
            </w:r>
          </w:p>
        </w:tc>
        <w:tc>
          <w:tcPr>
            <w:tcW w:w="960" w:type="dxa"/>
            <w:noWrap/>
            <w:hideMark/>
          </w:tcPr>
          <w:p w14:paraId="48C828BD" w14:textId="77777777" w:rsidR="009623F3" w:rsidRPr="009623F3" w:rsidRDefault="009623F3" w:rsidP="009623F3">
            <w:r w:rsidRPr="009623F3">
              <w:t>-6008.71</w:t>
            </w:r>
          </w:p>
        </w:tc>
        <w:tc>
          <w:tcPr>
            <w:tcW w:w="960" w:type="dxa"/>
            <w:noWrap/>
            <w:hideMark/>
          </w:tcPr>
          <w:p w14:paraId="41CFAE95" w14:textId="77777777" w:rsidR="009623F3" w:rsidRPr="009623F3" w:rsidRDefault="009623F3" w:rsidP="009623F3">
            <w:r w:rsidRPr="009623F3">
              <w:t>-4874.98</w:t>
            </w:r>
          </w:p>
        </w:tc>
        <w:tc>
          <w:tcPr>
            <w:tcW w:w="960" w:type="dxa"/>
            <w:noWrap/>
            <w:hideMark/>
          </w:tcPr>
          <w:p w14:paraId="576959DA" w14:textId="77777777" w:rsidR="009623F3" w:rsidRPr="009623F3" w:rsidRDefault="009623F3" w:rsidP="009623F3">
            <w:r w:rsidRPr="009623F3">
              <w:t>-4460.12</w:t>
            </w:r>
          </w:p>
        </w:tc>
        <w:tc>
          <w:tcPr>
            <w:tcW w:w="960" w:type="dxa"/>
            <w:noWrap/>
            <w:hideMark/>
          </w:tcPr>
          <w:p w14:paraId="7FA8E439" w14:textId="77777777" w:rsidR="009623F3" w:rsidRPr="009623F3" w:rsidRDefault="009623F3" w:rsidP="009623F3">
            <w:r w:rsidRPr="009623F3">
              <w:t>-3788.95</w:t>
            </w:r>
          </w:p>
        </w:tc>
        <w:tc>
          <w:tcPr>
            <w:tcW w:w="960" w:type="dxa"/>
            <w:noWrap/>
            <w:hideMark/>
          </w:tcPr>
          <w:p w14:paraId="0D484B5B" w14:textId="77777777" w:rsidR="009623F3" w:rsidRPr="009623F3" w:rsidRDefault="009623F3" w:rsidP="009623F3">
            <w:r w:rsidRPr="009623F3">
              <w:t>-5864</w:t>
            </w:r>
          </w:p>
        </w:tc>
        <w:tc>
          <w:tcPr>
            <w:tcW w:w="960" w:type="dxa"/>
            <w:noWrap/>
            <w:hideMark/>
          </w:tcPr>
          <w:p w14:paraId="297FA439" w14:textId="77777777" w:rsidR="009623F3" w:rsidRPr="009623F3" w:rsidRDefault="009623F3" w:rsidP="009623F3">
            <w:r w:rsidRPr="009623F3">
              <w:t>-5986.64</w:t>
            </w:r>
          </w:p>
        </w:tc>
        <w:tc>
          <w:tcPr>
            <w:tcW w:w="960" w:type="dxa"/>
            <w:noWrap/>
            <w:hideMark/>
          </w:tcPr>
          <w:p w14:paraId="20CBE119" w14:textId="77777777" w:rsidR="009623F3" w:rsidRPr="009623F3" w:rsidRDefault="009623F3" w:rsidP="009623F3">
            <w:r w:rsidRPr="009623F3">
              <w:t>-5855.98</w:t>
            </w:r>
          </w:p>
        </w:tc>
        <w:tc>
          <w:tcPr>
            <w:tcW w:w="960" w:type="dxa"/>
            <w:noWrap/>
            <w:hideMark/>
          </w:tcPr>
          <w:p w14:paraId="48872D03" w14:textId="77777777" w:rsidR="009623F3" w:rsidRPr="009623F3" w:rsidRDefault="009623F3" w:rsidP="009623F3">
            <w:r w:rsidRPr="009623F3">
              <w:t>-4527.4</w:t>
            </w:r>
          </w:p>
        </w:tc>
        <w:tc>
          <w:tcPr>
            <w:tcW w:w="960" w:type="dxa"/>
            <w:noWrap/>
            <w:hideMark/>
          </w:tcPr>
          <w:p w14:paraId="04D69706" w14:textId="77777777" w:rsidR="009623F3" w:rsidRPr="009623F3" w:rsidRDefault="009623F3" w:rsidP="009623F3">
            <w:r w:rsidRPr="009623F3">
              <w:t>-5970.13</w:t>
            </w:r>
          </w:p>
        </w:tc>
        <w:tc>
          <w:tcPr>
            <w:tcW w:w="960" w:type="dxa"/>
            <w:noWrap/>
            <w:hideMark/>
          </w:tcPr>
          <w:p w14:paraId="376C66DF" w14:textId="77777777" w:rsidR="009623F3" w:rsidRPr="009623F3" w:rsidRDefault="009623F3" w:rsidP="009623F3">
            <w:r w:rsidRPr="009623F3">
              <w:t>-5144.84</w:t>
            </w:r>
          </w:p>
        </w:tc>
      </w:tr>
      <w:tr w:rsidR="009623F3" w:rsidRPr="009623F3" w14:paraId="64DAE2C4" w14:textId="77777777" w:rsidTr="009623F3">
        <w:trPr>
          <w:trHeight w:val="288"/>
        </w:trPr>
        <w:tc>
          <w:tcPr>
            <w:tcW w:w="960" w:type="dxa"/>
            <w:noWrap/>
            <w:hideMark/>
          </w:tcPr>
          <w:p w14:paraId="7AD810E5" w14:textId="77777777" w:rsidR="009623F3" w:rsidRPr="009623F3" w:rsidRDefault="009623F3" w:rsidP="009623F3">
            <w:r w:rsidRPr="009623F3">
              <w:t>2.50E-05</w:t>
            </w:r>
          </w:p>
        </w:tc>
        <w:tc>
          <w:tcPr>
            <w:tcW w:w="960" w:type="dxa"/>
            <w:noWrap/>
            <w:hideMark/>
          </w:tcPr>
          <w:p w14:paraId="4E0D1D92" w14:textId="77777777" w:rsidR="009623F3" w:rsidRPr="009623F3" w:rsidRDefault="009623F3" w:rsidP="009623F3">
            <w:r w:rsidRPr="009623F3">
              <w:t>-5354.16</w:t>
            </w:r>
          </w:p>
        </w:tc>
        <w:tc>
          <w:tcPr>
            <w:tcW w:w="960" w:type="dxa"/>
            <w:noWrap/>
            <w:hideMark/>
          </w:tcPr>
          <w:p w14:paraId="683457F5" w14:textId="77777777" w:rsidR="009623F3" w:rsidRPr="009623F3" w:rsidRDefault="009623F3" w:rsidP="009623F3">
            <w:r w:rsidRPr="009623F3">
              <w:t>-6417.47</w:t>
            </w:r>
          </w:p>
        </w:tc>
        <w:tc>
          <w:tcPr>
            <w:tcW w:w="960" w:type="dxa"/>
            <w:noWrap/>
            <w:hideMark/>
          </w:tcPr>
          <w:p w14:paraId="3B1F3DC0" w14:textId="77777777" w:rsidR="009623F3" w:rsidRPr="009623F3" w:rsidRDefault="009623F3" w:rsidP="009623F3">
            <w:r w:rsidRPr="009623F3">
              <w:t>-6018.33</w:t>
            </w:r>
          </w:p>
        </w:tc>
        <w:tc>
          <w:tcPr>
            <w:tcW w:w="960" w:type="dxa"/>
            <w:noWrap/>
            <w:hideMark/>
          </w:tcPr>
          <w:p w14:paraId="3890D03C" w14:textId="77777777" w:rsidR="009623F3" w:rsidRPr="009623F3" w:rsidRDefault="009623F3" w:rsidP="009623F3">
            <w:r w:rsidRPr="009623F3">
              <w:t>-5756.89</w:t>
            </w:r>
          </w:p>
        </w:tc>
        <w:tc>
          <w:tcPr>
            <w:tcW w:w="960" w:type="dxa"/>
            <w:noWrap/>
            <w:hideMark/>
          </w:tcPr>
          <w:p w14:paraId="26914D57" w14:textId="77777777" w:rsidR="009623F3" w:rsidRPr="009623F3" w:rsidRDefault="009623F3" w:rsidP="009623F3">
            <w:r w:rsidRPr="009623F3">
              <w:t>-5606.05</w:t>
            </w:r>
          </w:p>
        </w:tc>
        <w:tc>
          <w:tcPr>
            <w:tcW w:w="960" w:type="dxa"/>
            <w:noWrap/>
            <w:hideMark/>
          </w:tcPr>
          <w:p w14:paraId="2F50B748" w14:textId="77777777" w:rsidR="009623F3" w:rsidRPr="009623F3" w:rsidRDefault="009623F3" w:rsidP="009623F3">
            <w:r w:rsidRPr="009623F3">
              <w:t>-6059.61</w:t>
            </w:r>
          </w:p>
        </w:tc>
        <w:tc>
          <w:tcPr>
            <w:tcW w:w="960" w:type="dxa"/>
            <w:noWrap/>
            <w:hideMark/>
          </w:tcPr>
          <w:p w14:paraId="4694133B" w14:textId="77777777" w:rsidR="009623F3" w:rsidRPr="009623F3" w:rsidRDefault="009623F3" w:rsidP="009623F3">
            <w:r w:rsidRPr="009623F3">
              <w:t>-5980.75</w:t>
            </w:r>
          </w:p>
        </w:tc>
        <w:tc>
          <w:tcPr>
            <w:tcW w:w="960" w:type="dxa"/>
            <w:noWrap/>
            <w:hideMark/>
          </w:tcPr>
          <w:p w14:paraId="39B2A29D" w14:textId="77777777" w:rsidR="009623F3" w:rsidRPr="009623F3" w:rsidRDefault="009623F3" w:rsidP="009623F3">
            <w:r w:rsidRPr="009623F3">
              <w:t>-6157.08</w:t>
            </w:r>
          </w:p>
        </w:tc>
        <w:tc>
          <w:tcPr>
            <w:tcW w:w="960" w:type="dxa"/>
            <w:noWrap/>
            <w:hideMark/>
          </w:tcPr>
          <w:p w14:paraId="15153542" w14:textId="77777777" w:rsidR="009623F3" w:rsidRPr="009623F3" w:rsidRDefault="009623F3" w:rsidP="009623F3">
            <w:r w:rsidRPr="009623F3">
              <w:t>-5801.6</w:t>
            </w:r>
          </w:p>
        </w:tc>
        <w:tc>
          <w:tcPr>
            <w:tcW w:w="960" w:type="dxa"/>
            <w:noWrap/>
            <w:hideMark/>
          </w:tcPr>
          <w:p w14:paraId="69A8DEBE" w14:textId="77777777" w:rsidR="009623F3" w:rsidRPr="009623F3" w:rsidRDefault="009623F3" w:rsidP="009623F3">
            <w:r w:rsidRPr="009623F3">
              <w:t>-6227.68</w:t>
            </w:r>
          </w:p>
        </w:tc>
        <w:tc>
          <w:tcPr>
            <w:tcW w:w="960" w:type="dxa"/>
            <w:noWrap/>
            <w:hideMark/>
          </w:tcPr>
          <w:p w14:paraId="0E7620F4" w14:textId="77777777" w:rsidR="009623F3" w:rsidRPr="009623F3" w:rsidRDefault="009623F3" w:rsidP="009623F3">
            <w:r w:rsidRPr="009623F3">
              <w:t>-5937.96</w:t>
            </w:r>
          </w:p>
        </w:tc>
      </w:tr>
      <w:tr w:rsidR="009623F3" w:rsidRPr="009623F3" w14:paraId="34102393" w14:textId="77777777" w:rsidTr="009623F3">
        <w:trPr>
          <w:trHeight w:val="288"/>
        </w:trPr>
        <w:tc>
          <w:tcPr>
            <w:tcW w:w="960" w:type="dxa"/>
            <w:noWrap/>
            <w:hideMark/>
          </w:tcPr>
          <w:p w14:paraId="3C3A66E6" w14:textId="77777777" w:rsidR="009623F3" w:rsidRPr="009623F3" w:rsidRDefault="009623F3" w:rsidP="009623F3">
            <w:r w:rsidRPr="009623F3">
              <w:t>2.60E-05</w:t>
            </w:r>
          </w:p>
        </w:tc>
        <w:tc>
          <w:tcPr>
            <w:tcW w:w="960" w:type="dxa"/>
            <w:noWrap/>
            <w:hideMark/>
          </w:tcPr>
          <w:p w14:paraId="278A5C66" w14:textId="77777777" w:rsidR="009623F3" w:rsidRPr="009623F3" w:rsidRDefault="009623F3" w:rsidP="009623F3">
            <w:r w:rsidRPr="009623F3">
              <w:t>-5961.93</w:t>
            </w:r>
          </w:p>
        </w:tc>
        <w:tc>
          <w:tcPr>
            <w:tcW w:w="960" w:type="dxa"/>
            <w:noWrap/>
            <w:hideMark/>
          </w:tcPr>
          <w:p w14:paraId="02077C8A" w14:textId="77777777" w:rsidR="009623F3" w:rsidRPr="009623F3" w:rsidRDefault="009623F3" w:rsidP="009623F3">
            <w:r w:rsidRPr="009623F3">
              <w:t>-6428.76</w:t>
            </w:r>
          </w:p>
        </w:tc>
        <w:tc>
          <w:tcPr>
            <w:tcW w:w="960" w:type="dxa"/>
            <w:noWrap/>
            <w:hideMark/>
          </w:tcPr>
          <w:p w14:paraId="7441788C" w14:textId="77777777" w:rsidR="009623F3" w:rsidRPr="009623F3" w:rsidRDefault="009623F3" w:rsidP="009623F3">
            <w:r w:rsidRPr="009623F3">
              <w:t>-6543.55</w:t>
            </w:r>
          </w:p>
        </w:tc>
        <w:tc>
          <w:tcPr>
            <w:tcW w:w="960" w:type="dxa"/>
            <w:noWrap/>
            <w:hideMark/>
          </w:tcPr>
          <w:p w14:paraId="0EBA7878" w14:textId="77777777" w:rsidR="009623F3" w:rsidRPr="009623F3" w:rsidRDefault="009623F3" w:rsidP="009623F3">
            <w:r w:rsidRPr="009623F3">
              <w:t>-6456.23</w:t>
            </w:r>
          </w:p>
        </w:tc>
        <w:tc>
          <w:tcPr>
            <w:tcW w:w="960" w:type="dxa"/>
            <w:noWrap/>
            <w:hideMark/>
          </w:tcPr>
          <w:p w14:paraId="22AC437A" w14:textId="77777777" w:rsidR="009623F3" w:rsidRPr="009623F3" w:rsidRDefault="009623F3" w:rsidP="009623F3">
            <w:r w:rsidRPr="009623F3">
              <w:t>-6329.62</w:t>
            </w:r>
          </w:p>
        </w:tc>
        <w:tc>
          <w:tcPr>
            <w:tcW w:w="960" w:type="dxa"/>
            <w:noWrap/>
            <w:hideMark/>
          </w:tcPr>
          <w:p w14:paraId="45A5556B" w14:textId="77777777" w:rsidR="009623F3" w:rsidRPr="009623F3" w:rsidRDefault="009623F3" w:rsidP="009623F3">
            <w:r w:rsidRPr="009623F3">
              <w:t>-6086.92</w:t>
            </w:r>
          </w:p>
        </w:tc>
        <w:tc>
          <w:tcPr>
            <w:tcW w:w="960" w:type="dxa"/>
            <w:noWrap/>
            <w:hideMark/>
          </w:tcPr>
          <w:p w14:paraId="72CAC941" w14:textId="77777777" w:rsidR="009623F3" w:rsidRPr="009623F3" w:rsidRDefault="009623F3" w:rsidP="009623F3">
            <w:r w:rsidRPr="009623F3">
              <w:t>-5913.73</w:t>
            </w:r>
          </w:p>
        </w:tc>
        <w:tc>
          <w:tcPr>
            <w:tcW w:w="960" w:type="dxa"/>
            <w:noWrap/>
            <w:hideMark/>
          </w:tcPr>
          <w:p w14:paraId="6897A537" w14:textId="77777777" w:rsidR="009623F3" w:rsidRPr="009623F3" w:rsidRDefault="009623F3" w:rsidP="009623F3">
            <w:r w:rsidRPr="009623F3">
              <w:t>-6325.98</w:t>
            </w:r>
          </w:p>
        </w:tc>
        <w:tc>
          <w:tcPr>
            <w:tcW w:w="960" w:type="dxa"/>
            <w:noWrap/>
            <w:hideMark/>
          </w:tcPr>
          <w:p w14:paraId="1CAA30AF" w14:textId="77777777" w:rsidR="009623F3" w:rsidRPr="009623F3" w:rsidRDefault="009623F3" w:rsidP="009623F3">
            <w:r w:rsidRPr="009623F3">
              <w:t>-6313.74</w:t>
            </w:r>
          </w:p>
        </w:tc>
        <w:tc>
          <w:tcPr>
            <w:tcW w:w="960" w:type="dxa"/>
            <w:noWrap/>
            <w:hideMark/>
          </w:tcPr>
          <w:p w14:paraId="481A6D29" w14:textId="77777777" w:rsidR="009623F3" w:rsidRPr="009623F3" w:rsidRDefault="009623F3" w:rsidP="009623F3">
            <w:r w:rsidRPr="009623F3">
              <w:t>-6355</w:t>
            </w:r>
          </w:p>
        </w:tc>
        <w:tc>
          <w:tcPr>
            <w:tcW w:w="960" w:type="dxa"/>
            <w:noWrap/>
            <w:hideMark/>
          </w:tcPr>
          <w:p w14:paraId="38DA9197" w14:textId="77777777" w:rsidR="009623F3" w:rsidRPr="009623F3" w:rsidRDefault="009623F3" w:rsidP="009623F3">
            <w:r w:rsidRPr="009623F3">
              <w:t>-6271.55</w:t>
            </w:r>
          </w:p>
        </w:tc>
      </w:tr>
      <w:tr w:rsidR="009623F3" w:rsidRPr="009623F3" w14:paraId="67645750" w14:textId="77777777" w:rsidTr="009623F3">
        <w:trPr>
          <w:trHeight w:val="288"/>
        </w:trPr>
        <w:tc>
          <w:tcPr>
            <w:tcW w:w="960" w:type="dxa"/>
            <w:noWrap/>
            <w:hideMark/>
          </w:tcPr>
          <w:p w14:paraId="6A319072" w14:textId="77777777" w:rsidR="009623F3" w:rsidRPr="009623F3" w:rsidRDefault="009623F3" w:rsidP="009623F3">
            <w:r w:rsidRPr="009623F3">
              <w:t>2.70E-05</w:t>
            </w:r>
          </w:p>
        </w:tc>
        <w:tc>
          <w:tcPr>
            <w:tcW w:w="960" w:type="dxa"/>
            <w:noWrap/>
            <w:hideMark/>
          </w:tcPr>
          <w:p w14:paraId="0A7F61A6" w14:textId="77777777" w:rsidR="009623F3" w:rsidRPr="009623F3" w:rsidRDefault="009623F3" w:rsidP="009623F3">
            <w:r w:rsidRPr="009623F3">
              <w:t>-6238.62</w:t>
            </w:r>
          </w:p>
        </w:tc>
        <w:tc>
          <w:tcPr>
            <w:tcW w:w="960" w:type="dxa"/>
            <w:noWrap/>
            <w:hideMark/>
          </w:tcPr>
          <w:p w14:paraId="53D1D6EC" w14:textId="77777777" w:rsidR="009623F3" w:rsidRPr="009623F3" w:rsidRDefault="009623F3" w:rsidP="009623F3">
            <w:r w:rsidRPr="009623F3">
              <w:t>-6404.17</w:t>
            </w:r>
          </w:p>
        </w:tc>
        <w:tc>
          <w:tcPr>
            <w:tcW w:w="960" w:type="dxa"/>
            <w:noWrap/>
            <w:hideMark/>
          </w:tcPr>
          <w:p w14:paraId="342F0FB9" w14:textId="77777777" w:rsidR="009623F3" w:rsidRPr="009623F3" w:rsidRDefault="009623F3" w:rsidP="009623F3">
            <w:r w:rsidRPr="009623F3">
              <w:t>-6462.01</w:t>
            </w:r>
          </w:p>
        </w:tc>
        <w:tc>
          <w:tcPr>
            <w:tcW w:w="960" w:type="dxa"/>
            <w:noWrap/>
            <w:hideMark/>
          </w:tcPr>
          <w:p w14:paraId="0C7B0CF1" w14:textId="77777777" w:rsidR="009623F3" w:rsidRPr="009623F3" w:rsidRDefault="009623F3" w:rsidP="009623F3">
            <w:r w:rsidRPr="009623F3">
              <w:t>-6900.81</w:t>
            </w:r>
          </w:p>
        </w:tc>
        <w:tc>
          <w:tcPr>
            <w:tcW w:w="960" w:type="dxa"/>
            <w:noWrap/>
            <w:hideMark/>
          </w:tcPr>
          <w:p w14:paraId="67AC4022" w14:textId="77777777" w:rsidR="009623F3" w:rsidRPr="009623F3" w:rsidRDefault="009623F3" w:rsidP="009623F3">
            <w:r w:rsidRPr="009623F3">
              <w:t>-6479.73</w:t>
            </w:r>
          </w:p>
        </w:tc>
        <w:tc>
          <w:tcPr>
            <w:tcW w:w="960" w:type="dxa"/>
            <w:noWrap/>
            <w:hideMark/>
          </w:tcPr>
          <w:p w14:paraId="5625363C" w14:textId="77777777" w:rsidR="009623F3" w:rsidRPr="009623F3" w:rsidRDefault="009623F3" w:rsidP="009623F3">
            <w:r w:rsidRPr="009623F3">
              <w:t>-5948.12</w:t>
            </w:r>
          </w:p>
        </w:tc>
        <w:tc>
          <w:tcPr>
            <w:tcW w:w="960" w:type="dxa"/>
            <w:noWrap/>
            <w:hideMark/>
          </w:tcPr>
          <w:p w14:paraId="6C9E8C7D" w14:textId="77777777" w:rsidR="009623F3" w:rsidRPr="009623F3" w:rsidRDefault="009623F3" w:rsidP="009623F3">
            <w:r w:rsidRPr="009623F3">
              <w:t>-5831.2</w:t>
            </w:r>
          </w:p>
        </w:tc>
        <w:tc>
          <w:tcPr>
            <w:tcW w:w="960" w:type="dxa"/>
            <w:noWrap/>
            <w:hideMark/>
          </w:tcPr>
          <w:p w14:paraId="19807872" w14:textId="77777777" w:rsidR="009623F3" w:rsidRPr="009623F3" w:rsidRDefault="009623F3" w:rsidP="009623F3">
            <w:r w:rsidRPr="009623F3">
              <w:t>-6344.41</w:t>
            </w:r>
          </w:p>
        </w:tc>
        <w:tc>
          <w:tcPr>
            <w:tcW w:w="960" w:type="dxa"/>
            <w:noWrap/>
            <w:hideMark/>
          </w:tcPr>
          <w:p w14:paraId="70996994" w14:textId="77777777" w:rsidR="009623F3" w:rsidRPr="009623F3" w:rsidRDefault="009623F3" w:rsidP="009623F3">
            <w:r w:rsidRPr="009623F3">
              <w:t>-6232.48</w:t>
            </w:r>
          </w:p>
        </w:tc>
        <w:tc>
          <w:tcPr>
            <w:tcW w:w="960" w:type="dxa"/>
            <w:noWrap/>
            <w:hideMark/>
          </w:tcPr>
          <w:p w14:paraId="48744D7F" w14:textId="77777777" w:rsidR="009623F3" w:rsidRPr="009623F3" w:rsidRDefault="009623F3" w:rsidP="009623F3">
            <w:r w:rsidRPr="009623F3">
              <w:t>-6443.13</w:t>
            </w:r>
          </w:p>
        </w:tc>
        <w:tc>
          <w:tcPr>
            <w:tcW w:w="960" w:type="dxa"/>
            <w:noWrap/>
            <w:hideMark/>
          </w:tcPr>
          <w:p w14:paraId="30CDEF5C" w14:textId="77777777" w:rsidR="009623F3" w:rsidRPr="009623F3" w:rsidRDefault="009623F3" w:rsidP="009623F3">
            <w:r w:rsidRPr="009623F3">
              <w:t>-6328.47</w:t>
            </w:r>
          </w:p>
        </w:tc>
      </w:tr>
      <w:tr w:rsidR="009623F3" w:rsidRPr="009623F3" w14:paraId="699DA699" w14:textId="77777777" w:rsidTr="009623F3">
        <w:trPr>
          <w:trHeight w:val="288"/>
        </w:trPr>
        <w:tc>
          <w:tcPr>
            <w:tcW w:w="960" w:type="dxa"/>
            <w:noWrap/>
            <w:hideMark/>
          </w:tcPr>
          <w:p w14:paraId="0F768F6D" w14:textId="77777777" w:rsidR="009623F3" w:rsidRPr="009623F3" w:rsidRDefault="009623F3" w:rsidP="009623F3">
            <w:r w:rsidRPr="009623F3">
              <w:t>2.80E-05</w:t>
            </w:r>
          </w:p>
        </w:tc>
        <w:tc>
          <w:tcPr>
            <w:tcW w:w="960" w:type="dxa"/>
            <w:noWrap/>
            <w:hideMark/>
          </w:tcPr>
          <w:p w14:paraId="526909A2" w14:textId="77777777" w:rsidR="009623F3" w:rsidRPr="009623F3" w:rsidRDefault="009623F3" w:rsidP="009623F3">
            <w:r w:rsidRPr="009623F3">
              <w:t>-6217.63</w:t>
            </w:r>
          </w:p>
        </w:tc>
        <w:tc>
          <w:tcPr>
            <w:tcW w:w="960" w:type="dxa"/>
            <w:noWrap/>
            <w:hideMark/>
          </w:tcPr>
          <w:p w14:paraId="22A37F2B" w14:textId="77777777" w:rsidR="009623F3" w:rsidRPr="009623F3" w:rsidRDefault="009623F3" w:rsidP="009623F3">
            <w:r w:rsidRPr="009623F3">
              <w:t>-6287.38</w:t>
            </w:r>
          </w:p>
        </w:tc>
        <w:tc>
          <w:tcPr>
            <w:tcW w:w="960" w:type="dxa"/>
            <w:noWrap/>
            <w:hideMark/>
          </w:tcPr>
          <w:p w14:paraId="75525D00" w14:textId="77777777" w:rsidR="009623F3" w:rsidRPr="009623F3" w:rsidRDefault="009623F3" w:rsidP="009623F3">
            <w:r w:rsidRPr="009623F3">
              <w:t>-6151.05</w:t>
            </w:r>
          </w:p>
        </w:tc>
        <w:tc>
          <w:tcPr>
            <w:tcW w:w="960" w:type="dxa"/>
            <w:noWrap/>
            <w:hideMark/>
          </w:tcPr>
          <w:p w14:paraId="73C6B4AB" w14:textId="77777777" w:rsidR="009623F3" w:rsidRPr="009623F3" w:rsidRDefault="009623F3" w:rsidP="009623F3">
            <w:r w:rsidRPr="009623F3">
              <w:t>-6952.2</w:t>
            </w:r>
          </w:p>
        </w:tc>
        <w:tc>
          <w:tcPr>
            <w:tcW w:w="960" w:type="dxa"/>
            <w:noWrap/>
            <w:hideMark/>
          </w:tcPr>
          <w:p w14:paraId="290E0513" w14:textId="77777777" w:rsidR="009623F3" w:rsidRPr="009623F3" w:rsidRDefault="009623F3" w:rsidP="009623F3">
            <w:r w:rsidRPr="009623F3">
              <w:t>-6579.28</w:t>
            </w:r>
          </w:p>
        </w:tc>
        <w:tc>
          <w:tcPr>
            <w:tcW w:w="960" w:type="dxa"/>
            <w:noWrap/>
            <w:hideMark/>
          </w:tcPr>
          <w:p w14:paraId="19E5749C" w14:textId="77777777" w:rsidR="009623F3" w:rsidRPr="009623F3" w:rsidRDefault="009623F3" w:rsidP="009623F3">
            <w:r w:rsidRPr="009623F3">
              <w:t>-5910.32</w:t>
            </w:r>
          </w:p>
        </w:tc>
        <w:tc>
          <w:tcPr>
            <w:tcW w:w="960" w:type="dxa"/>
            <w:noWrap/>
            <w:hideMark/>
          </w:tcPr>
          <w:p w14:paraId="12B73BD2" w14:textId="77777777" w:rsidR="009623F3" w:rsidRPr="009623F3" w:rsidRDefault="009623F3" w:rsidP="009623F3">
            <w:r w:rsidRPr="009623F3">
              <w:t>-5751.62</w:t>
            </w:r>
          </w:p>
        </w:tc>
        <w:tc>
          <w:tcPr>
            <w:tcW w:w="960" w:type="dxa"/>
            <w:noWrap/>
            <w:hideMark/>
          </w:tcPr>
          <w:p w14:paraId="1A7EB524" w14:textId="77777777" w:rsidR="009623F3" w:rsidRPr="009623F3" w:rsidRDefault="009623F3" w:rsidP="009623F3">
            <w:r w:rsidRPr="009623F3">
              <w:t>-6278.82</w:t>
            </w:r>
          </w:p>
        </w:tc>
        <w:tc>
          <w:tcPr>
            <w:tcW w:w="960" w:type="dxa"/>
            <w:noWrap/>
            <w:hideMark/>
          </w:tcPr>
          <w:p w14:paraId="09F7F55B" w14:textId="77777777" w:rsidR="009623F3" w:rsidRPr="009623F3" w:rsidRDefault="009623F3" w:rsidP="009623F3">
            <w:r w:rsidRPr="009623F3">
              <w:t>-6228.94</w:t>
            </w:r>
          </w:p>
        </w:tc>
        <w:tc>
          <w:tcPr>
            <w:tcW w:w="960" w:type="dxa"/>
            <w:noWrap/>
            <w:hideMark/>
          </w:tcPr>
          <w:p w14:paraId="088C5E48" w14:textId="77777777" w:rsidR="009623F3" w:rsidRPr="009623F3" w:rsidRDefault="009623F3" w:rsidP="009623F3">
            <w:r w:rsidRPr="009623F3">
              <w:t>-6437.85</w:t>
            </w:r>
          </w:p>
        </w:tc>
        <w:tc>
          <w:tcPr>
            <w:tcW w:w="960" w:type="dxa"/>
            <w:noWrap/>
            <w:hideMark/>
          </w:tcPr>
          <w:p w14:paraId="0C09A8CE" w14:textId="77777777" w:rsidR="009623F3" w:rsidRPr="009623F3" w:rsidRDefault="009623F3" w:rsidP="009623F3">
            <w:r w:rsidRPr="009623F3">
              <w:t>-6279.51</w:t>
            </w:r>
          </w:p>
        </w:tc>
      </w:tr>
      <w:tr w:rsidR="009623F3" w:rsidRPr="009623F3" w14:paraId="132ECADC" w14:textId="77777777" w:rsidTr="009623F3">
        <w:trPr>
          <w:trHeight w:val="288"/>
        </w:trPr>
        <w:tc>
          <w:tcPr>
            <w:tcW w:w="960" w:type="dxa"/>
            <w:noWrap/>
            <w:hideMark/>
          </w:tcPr>
          <w:p w14:paraId="600D2B86" w14:textId="77777777" w:rsidR="009623F3" w:rsidRPr="009623F3" w:rsidRDefault="009623F3" w:rsidP="009623F3">
            <w:r w:rsidRPr="009623F3">
              <w:t>2.90E-05</w:t>
            </w:r>
          </w:p>
        </w:tc>
        <w:tc>
          <w:tcPr>
            <w:tcW w:w="960" w:type="dxa"/>
            <w:noWrap/>
            <w:hideMark/>
          </w:tcPr>
          <w:p w14:paraId="744B9BC1" w14:textId="77777777" w:rsidR="009623F3" w:rsidRPr="009623F3" w:rsidRDefault="009623F3" w:rsidP="009623F3">
            <w:r w:rsidRPr="009623F3">
              <w:t>-6132.3</w:t>
            </w:r>
          </w:p>
        </w:tc>
        <w:tc>
          <w:tcPr>
            <w:tcW w:w="960" w:type="dxa"/>
            <w:noWrap/>
            <w:hideMark/>
          </w:tcPr>
          <w:p w14:paraId="13A3206B" w14:textId="77777777" w:rsidR="009623F3" w:rsidRPr="009623F3" w:rsidRDefault="009623F3" w:rsidP="009623F3">
            <w:r w:rsidRPr="009623F3">
              <w:t>-6200.51</w:t>
            </w:r>
          </w:p>
        </w:tc>
        <w:tc>
          <w:tcPr>
            <w:tcW w:w="960" w:type="dxa"/>
            <w:noWrap/>
            <w:hideMark/>
          </w:tcPr>
          <w:p w14:paraId="741F7286" w14:textId="77777777" w:rsidR="009623F3" w:rsidRPr="009623F3" w:rsidRDefault="009623F3" w:rsidP="009623F3">
            <w:r w:rsidRPr="009623F3">
              <w:t>-6023.98</w:t>
            </w:r>
          </w:p>
        </w:tc>
        <w:tc>
          <w:tcPr>
            <w:tcW w:w="960" w:type="dxa"/>
            <w:noWrap/>
            <w:hideMark/>
          </w:tcPr>
          <w:p w14:paraId="75796DB8" w14:textId="77777777" w:rsidR="009623F3" w:rsidRPr="009623F3" w:rsidRDefault="009623F3" w:rsidP="009623F3">
            <w:r w:rsidRPr="009623F3">
              <w:t>-6835.86</w:t>
            </w:r>
          </w:p>
        </w:tc>
        <w:tc>
          <w:tcPr>
            <w:tcW w:w="960" w:type="dxa"/>
            <w:noWrap/>
            <w:hideMark/>
          </w:tcPr>
          <w:p w14:paraId="4E73338A" w14:textId="77777777" w:rsidR="009623F3" w:rsidRPr="009623F3" w:rsidRDefault="009623F3" w:rsidP="009623F3">
            <w:r w:rsidRPr="009623F3">
              <w:t>-6549.65</w:t>
            </w:r>
          </w:p>
        </w:tc>
        <w:tc>
          <w:tcPr>
            <w:tcW w:w="960" w:type="dxa"/>
            <w:noWrap/>
            <w:hideMark/>
          </w:tcPr>
          <w:p w14:paraId="348D0D2D" w14:textId="77777777" w:rsidR="009623F3" w:rsidRPr="009623F3" w:rsidRDefault="009623F3" w:rsidP="009623F3">
            <w:r w:rsidRPr="009623F3">
              <w:t>-5896.8</w:t>
            </w:r>
          </w:p>
        </w:tc>
        <w:tc>
          <w:tcPr>
            <w:tcW w:w="960" w:type="dxa"/>
            <w:noWrap/>
            <w:hideMark/>
          </w:tcPr>
          <w:p w14:paraId="223F3B3C" w14:textId="77777777" w:rsidR="009623F3" w:rsidRPr="009623F3" w:rsidRDefault="009623F3" w:rsidP="009623F3">
            <w:r w:rsidRPr="009623F3">
              <w:t>-5684.72</w:t>
            </w:r>
          </w:p>
        </w:tc>
        <w:tc>
          <w:tcPr>
            <w:tcW w:w="960" w:type="dxa"/>
            <w:noWrap/>
            <w:hideMark/>
          </w:tcPr>
          <w:p w14:paraId="6ED03600" w14:textId="77777777" w:rsidR="009623F3" w:rsidRPr="009623F3" w:rsidRDefault="009623F3" w:rsidP="009623F3">
            <w:r w:rsidRPr="009623F3">
              <w:t>-6226.04</w:t>
            </w:r>
          </w:p>
        </w:tc>
        <w:tc>
          <w:tcPr>
            <w:tcW w:w="960" w:type="dxa"/>
            <w:noWrap/>
            <w:hideMark/>
          </w:tcPr>
          <w:p w14:paraId="44B48999" w14:textId="77777777" w:rsidR="009623F3" w:rsidRPr="009623F3" w:rsidRDefault="009623F3" w:rsidP="009623F3">
            <w:r w:rsidRPr="009623F3">
              <w:t>-6192.31</w:t>
            </w:r>
          </w:p>
        </w:tc>
        <w:tc>
          <w:tcPr>
            <w:tcW w:w="960" w:type="dxa"/>
            <w:noWrap/>
            <w:hideMark/>
          </w:tcPr>
          <w:p w14:paraId="5D0F8620" w14:textId="77777777" w:rsidR="009623F3" w:rsidRPr="009623F3" w:rsidRDefault="009623F3" w:rsidP="009623F3">
            <w:r w:rsidRPr="009623F3">
              <w:t>-6375.49</w:t>
            </w:r>
          </w:p>
        </w:tc>
        <w:tc>
          <w:tcPr>
            <w:tcW w:w="960" w:type="dxa"/>
            <w:noWrap/>
            <w:hideMark/>
          </w:tcPr>
          <w:p w14:paraId="379967C5" w14:textId="77777777" w:rsidR="009623F3" w:rsidRPr="009623F3" w:rsidRDefault="009623F3" w:rsidP="009623F3">
            <w:r w:rsidRPr="009623F3">
              <w:t>-6211.77</w:t>
            </w:r>
          </w:p>
        </w:tc>
      </w:tr>
      <w:tr w:rsidR="009623F3" w:rsidRPr="009623F3" w14:paraId="4CD270D2" w14:textId="77777777" w:rsidTr="009623F3">
        <w:trPr>
          <w:trHeight w:val="288"/>
        </w:trPr>
        <w:tc>
          <w:tcPr>
            <w:tcW w:w="960" w:type="dxa"/>
            <w:noWrap/>
            <w:hideMark/>
          </w:tcPr>
          <w:p w14:paraId="052908AE" w14:textId="77777777" w:rsidR="009623F3" w:rsidRPr="009623F3" w:rsidRDefault="009623F3" w:rsidP="009623F3">
            <w:r w:rsidRPr="009623F3">
              <w:t>3.00E-05</w:t>
            </w:r>
          </w:p>
        </w:tc>
        <w:tc>
          <w:tcPr>
            <w:tcW w:w="960" w:type="dxa"/>
            <w:noWrap/>
            <w:hideMark/>
          </w:tcPr>
          <w:p w14:paraId="123EBBE1" w14:textId="77777777" w:rsidR="009623F3" w:rsidRPr="009623F3" w:rsidRDefault="009623F3" w:rsidP="009623F3">
            <w:r w:rsidRPr="009623F3">
              <w:t>-6078.4</w:t>
            </w:r>
          </w:p>
        </w:tc>
        <w:tc>
          <w:tcPr>
            <w:tcW w:w="960" w:type="dxa"/>
            <w:noWrap/>
            <w:hideMark/>
          </w:tcPr>
          <w:p w14:paraId="0BBA50DA" w14:textId="77777777" w:rsidR="009623F3" w:rsidRPr="009623F3" w:rsidRDefault="009623F3" w:rsidP="009623F3">
            <w:r w:rsidRPr="009623F3">
              <w:t>-6138.48</w:t>
            </w:r>
          </w:p>
        </w:tc>
        <w:tc>
          <w:tcPr>
            <w:tcW w:w="960" w:type="dxa"/>
            <w:noWrap/>
            <w:hideMark/>
          </w:tcPr>
          <w:p w14:paraId="05BC71D2" w14:textId="77777777" w:rsidR="009623F3" w:rsidRPr="009623F3" w:rsidRDefault="009623F3" w:rsidP="009623F3">
            <w:r w:rsidRPr="009623F3">
              <w:t>-6011.26</w:t>
            </w:r>
          </w:p>
        </w:tc>
        <w:tc>
          <w:tcPr>
            <w:tcW w:w="960" w:type="dxa"/>
            <w:noWrap/>
            <w:hideMark/>
          </w:tcPr>
          <w:p w14:paraId="296748BA" w14:textId="77777777" w:rsidR="009623F3" w:rsidRPr="009623F3" w:rsidRDefault="009623F3" w:rsidP="009623F3">
            <w:r w:rsidRPr="009623F3">
              <w:t>-6703.53</w:t>
            </w:r>
          </w:p>
        </w:tc>
        <w:tc>
          <w:tcPr>
            <w:tcW w:w="960" w:type="dxa"/>
            <w:noWrap/>
            <w:hideMark/>
          </w:tcPr>
          <w:p w14:paraId="7A5DCD53" w14:textId="77777777" w:rsidR="009623F3" w:rsidRPr="009623F3" w:rsidRDefault="009623F3" w:rsidP="009623F3">
            <w:r w:rsidRPr="009623F3">
              <w:t>-6497.33</w:t>
            </w:r>
          </w:p>
        </w:tc>
        <w:tc>
          <w:tcPr>
            <w:tcW w:w="960" w:type="dxa"/>
            <w:noWrap/>
            <w:hideMark/>
          </w:tcPr>
          <w:p w14:paraId="7B9AED79" w14:textId="77777777" w:rsidR="009623F3" w:rsidRPr="009623F3" w:rsidRDefault="009623F3" w:rsidP="009623F3">
            <w:r w:rsidRPr="009623F3">
              <w:t>-5886.92</w:t>
            </w:r>
          </w:p>
        </w:tc>
        <w:tc>
          <w:tcPr>
            <w:tcW w:w="960" w:type="dxa"/>
            <w:noWrap/>
            <w:hideMark/>
          </w:tcPr>
          <w:p w14:paraId="019532C6" w14:textId="77777777" w:rsidR="009623F3" w:rsidRPr="009623F3" w:rsidRDefault="009623F3" w:rsidP="009623F3">
            <w:r w:rsidRPr="009623F3">
              <w:t>-5630.17</w:t>
            </w:r>
          </w:p>
        </w:tc>
        <w:tc>
          <w:tcPr>
            <w:tcW w:w="960" w:type="dxa"/>
            <w:noWrap/>
            <w:hideMark/>
          </w:tcPr>
          <w:p w14:paraId="53C97420" w14:textId="77777777" w:rsidR="009623F3" w:rsidRPr="009623F3" w:rsidRDefault="009623F3" w:rsidP="009623F3">
            <w:r w:rsidRPr="009623F3">
              <w:t>-6192.98</w:t>
            </w:r>
          </w:p>
        </w:tc>
        <w:tc>
          <w:tcPr>
            <w:tcW w:w="960" w:type="dxa"/>
            <w:noWrap/>
            <w:hideMark/>
          </w:tcPr>
          <w:p w14:paraId="7278D12E" w14:textId="77777777" w:rsidR="009623F3" w:rsidRPr="009623F3" w:rsidRDefault="009623F3" w:rsidP="009623F3">
            <w:r w:rsidRPr="009623F3">
              <w:t>-6154.48</w:t>
            </w:r>
          </w:p>
        </w:tc>
        <w:tc>
          <w:tcPr>
            <w:tcW w:w="960" w:type="dxa"/>
            <w:noWrap/>
            <w:hideMark/>
          </w:tcPr>
          <w:p w14:paraId="1FFDCA0C" w14:textId="77777777" w:rsidR="009623F3" w:rsidRPr="009623F3" w:rsidRDefault="009623F3" w:rsidP="009623F3">
            <w:r w:rsidRPr="009623F3">
              <w:t>-6303.5</w:t>
            </w:r>
          </w:p>
        </w:tc>
        <w:tc>
          <w:tcPr>
            <w:tcW w:w="960" w:type="dxa"/>
            <w:noWrap/>
            <w:hideMark/>
          </w:tcPr>
          <w:p w14:paraId="663CFD68" w14:textId="77777777" w:rsidR="009623F3" w:rsidRPr="009623F3" w:rsidRDefault="009623F3" w:rsidP="009623F3">
            <w:r w:rsidRPr="009623F3">
              <w:t>-6159.71</w:t>
            </w:r>
          </w:p>
        </w:tc>
      </w:tr>
      <w:tr w:rsidR="009623F3" w:rsidRPr="009623F3" w14:paraId="14C9D483" w14:textId="77777777" w:rsidTr="009623F3">
        <w:trPr>
          <w:trHeight w:val="288"/>
        </w:trPr>
        <w:tc>
          <w:tcPr>
            <w:tcW w:w="960" w:type="dxa"/>
            <w:noWrap/>
            <w:hideMark/>
          </w:tcPr>
          <w:p w14:paraId="403F13A9" w14:textId="77777777" w:rsidR="009623F3" w:rsidRPr="009623F3" w:rsidRDefault="009623F3" w:rsidP="009623F3">
            <w:r w:rsidRPr="009623F3">
              <w:t>3.10E-05</w:t>
            </w:r>
          </w:p>
        </w:tc>
        <w:tc>
          <w:tcPr>
            <w:tcW w:w="960" w:type="dxa"/>
            <w:noWrap/>
            <w:hideMark/>
          </w:tcPr>
          <w:p w14:paraId="4EE21F66" w14:textId="77777777" w:rsidR="009623F3" w:rsidRPr="009623F3" w:rsidRDefault="009623F3" w:rsidP="009623F3">
            <w:r w:rsidRPr="009623F3">
              <w:t>-6009.79</w:t>
            </w:r>
          </w:p>
        </w:tc>
        <w:tc>
          <w:tcPr>
            <w:tcW w:w="960" w:type="dxa"/>
            <w:noWrap/>
            <w:hideMark/>
          </w:tcPr>
          <w:p w14:paraId="53DB6033" w14:textId="77777777" w:rsidR="009623F3" w:rsidRPr="009623F3" w:rsidRDefault="009623F3" w:rsidP="009623F3">
            <w:r w:rsidRPr="009623F3">
              <w:t>-6081.83</w:t>
            </w:r>
          </w:p>
        </w:tc>
        <w:tc>
          <w:tcPr>
            <w:tcW w:w="960" w:type="dxa"/>
            <w:noWrap/>
            <w:hideMark/>
          </w:tcPr>
          <w:p w14:paraId="22065DB2" w14:textId="77777777" w:rsidR="009623F3" w:rsidRPr="009623F3" w:rsidRDefault="009623F3" w:rsidP="009623F3">
            <w:r w:rsidRPr="009623F3">
              <w:t>-6021.39</w:t>
            </w:r>
          </w:p>
        </w:tc>
        <w:tc>
          <w:tcPr>
            <w:tcW w:w="960" w:type="dxa"/>
            <w:noWrap/>
            <w:hideMark/>
          </w:tcPr>
          <w:p w14:paraId="69452EFB" w14:textId="77777777" w:rsidR="009623F3" w:rsidRPr="009623F3" w:rsidRDefault="009623F3" w:rsidP="009623F3">
            <w:r w:rsidRPr="009623F3">
              <w:t>-6627.23</w:t>
            </w:r>
          </w:p>
        </w:tc>
        <w:tc>
          <w:tcPr>
            <w:tcW w:w="960" w:type="dxa"/>
            <w:noWrap/>
            <w:hideMark/>
          </w:tcPr>
          <w:p w14:paraId="1E2851AA" w14:textId="77777777" w:rsidR="009623F3" w:rsidRPr="009623F3" w:rsidRDefault="009623F3" w:rsidP="009623F3">
            <w:r w:rsidRPr="009623F3">
              <w:t>-6484.05</w:t>
            </w:r>
          </w:p>
        </w:tc>
        <w:tc>
          <w:tcPr>
            <w:tcW w:w="960" w:type="dxa"/>
            <w:noWrap/>
            <w:hideMark/>
          </w:tcPr>
          <w:p w14:paraId="0BD1B19D" w14:textId="77777777" w:rsidR="009623F3" w:rsidRPr="009623F3" w:rsidRDefault="009623F3" w:rsidP="009623F3">
            <w:r w:rsidRPr="009623F3">
              <w:t>-5855.23</w:t>
            </w:r>
          </w:p>
        </w:tc>
        <w:tc>
          <w:tcPr>
            <w:tcW w:w="960" w:type="dxa"/>
            <w:noWrap/>
            <w:hideMark/>
          </w:tcPr>
          <w:p w14:paraId="0697991F" w14:textId="77777777" w:rsidR="009623F3" w:rsidRPr="009623F3" w:rsidRDefault="009623F3" w:rsidP="009623F3">
            <w:r w:rsidRPr="009623F3">
              <w:t>-5577.48</w:t>
            </w:r>
          </w:p>
        </w:tc>
        <w:tc>
          <w:tcPr>
            <w:tcW w:w="960" w:type="dxa"/>
            <w:noWrap/>
            <w:hideMark/>
          </w:tcPr>
          <w:p w14:paraId="00D9FFE0" w14:textId="77777777" w:rsidR="009623F3" w:rsidRPr="009623F3" w:rsidRDefault="009623F3" w:rsidP="009623F3">
            <w:r w:rsidRPr="009623F3">
              <w:t>-6161.55</w:t>
            </w:r>
          </w:p>
        </w:tc>
        <w:tc>
          <w:tcPr>
            <w:tcW w:w="960" w:type="dxa"/>
            <w:noWrap/>
            <w:hideMark/>
          </w:tcPr>
          <w:p w14:paraId="4639DE09" w14:textId="77777777" w:rsidR="009623F3" w:rsidRPr="009623F3" w:rsidRDefault="009623F3" w:rsidP="009623F3">
            <w:r w:rsidRPr="009623F3">
              <w:t>-6123.54</w:t>
            </w:r>
          </w:p>
        </w:tc>
        <w:tc>
          <w:tcPr>
            <w:tcW w:w="960" w:type="dxa"/>
            <w:noWrap/>
            <w:hideMark/>
          </w:tcPr>
          <w:p w14:paraId="3507D8D0" w14:textId="77777777" w:rsidR="009623F3" w:rsidRPr="009623F3" w:rsidRDefault="009623F3" w:rsidP="009623F3">
            <w:r w:rsidRPr="009623F3">
              <w:t>-6247.19</w:t>
            </w:r>
          </w:p>
        </w:tc>
        <w:tc>
          <w:tcPr>
            <w:tcW w:w="960" w:type="dxa"/>
            <w:noWrap/>
            <w:hideMark/>
          </w:tcPr>
          <w:p w14:paraId="091564D4" w14:textId="77777777" w:rsidR="009623F3" w:rsidRPr="009623F3" w:rsidRDefault="009623F3" w:rsidP="009623F3">
            <w:r w:rsidRPr="009623F3">
              <w:t>-6118.93</w:t>
            </w:r>
          </w:p>
        </w:tc>
      </w:tr>
      <w:tr w:rsidR="009623F3" w:rsidRPr="009623F3" w14:paraId="2D299D1D" w14:textId="77777777" w:rsidTr="009623F3">
        <w:trPr>
          <w:trHeight w:val="288"/>
        </w:trPr>
        <w:tc>
          <w:tcPr>
            <w:tcW w:w="960" w:type="dxa"/>
            <w:noWrap/>
            <w:hideMark/>
          </w:tcPr>
          <w:p w14:paraId="1DEA619C" w14:textId="77777777" w:rsidR="009623F3" w:rsidRPr="009623F3" w:rsidRDefault="009623F3" w:rsidP="009623F3">
            <w:r w:rsidRPr="009623F3">
              <w:t>3.20E-05</w:t>
            </w:r>
          </w:p>
        </w:tc>
        <w:tc>
          <w:tcPr>
            <w:tcW w:w="960" w:type="dxa"/>
            <w:noWrap/>
            <w:hideMark/>
          </w:tcPr>
          <w:p w14:paraId="43AF641B" w14:textId="77777777" w:rsidR="009623F3" w:rsidRPr="009623F3" w:rsidRDefault="009623F3" w:rsidP="009623F3">
            <w:r w:rsidRPr="009623F3">
              <w:t>-5964.64</w:t>
            </w:r>
          </w:p>
        </w:tc>
        <w:tc>
          <w:tcPr>
            <w:tcW w:w="960" w:type="dxa"/>
            <w:noWrap/>
            <w:hideMark/>
          </w:tcPr>
          <w:p w14:paraId="3AA02FC2" w14:textId="77777777" w:rsidR="009623F3" w:rsidRPr="009623F3" w:rsidRDefault="009623F3" w:rsidP="009623F3">
            <w:r w:rsidRPr="009623F3">
              <w:t>-6051.28</w:t>
            </w:r>
          </w:p>
        </w:tc>
        <w:tc>
          <w:tcPr>
            <w:tcW w:w="960" w:type="dxa"/>
            <w:noWrap/>
            <w:hideMark/>
          </w:tcPr>
          <w:p w14:paraId="2E54F80D" w14:textId="77777777" w:rsidR="009623F3" w:rsidRPr="009623F3" w:rsidRDefault="009623F3" w:rsidP="009623F3">
            <w:r w:rsidRPr="009623F3">
              <w:t>-6032.33</w:t>
            </w:r>
          </w:p>
        </w:tc>
        <w:tc>
          <w:tcPr>
            <w:tcW w:w="960" w:type="dxa"/>
            <w:noWrap/>
            <w:hideMark/>
          </w:tcPr>
          <w:p w14:paraId="0CBCC4A5" w14:textId="77777777" w:rsidR="009623F3" w:rsidRPr="009623F3" w:rsidRDefault="009623F3" w:rsidP="009623F3">
            <w:r w:rsidRPr="009623F3">
              <w:t>-6598.77</w:t>
            </w:r>
          </w:p>
        </w:tc>
        <w:tc>
          <w:tcPr>
            <w:tcW w:w="960" w:type="dxa"/>
            <w:noWrap/>
            <w:hideMark/>
          </w:tcPr>
          <w:p w14:paraId="40D0B114" w14:textId="77777777" w:rsidR="009623F3" w:rsidRPr="009623F3" w:rsidRDefault="009623F3" w:rsidP="009623F3">
            <w:r w:rsidRPr="009623F3">
              <w:t>-6503</w:t>
            </w:r>
          </w:p>
        </w:tc>
        <w:tc>
          <w:tcPr>
            <w:tcW w:w="960" w:type="dxa"/>
            <w:noWrap/>
            <w:hideMark/>
          </w:tcPr>
          <w:p w14:paraId="21261C84" w14:textId="77777777" w:rsidR="009623F3" w:rsidRPr="009623F3" w:rsidRDefault="009623F3" w:rsidP="009623F3">
            <w:r w:rsidRPr="009623F3">
              <w:t>-5821.92</w:t>
            </w:r>
          </w:p>
        </w:tc>
        <w:tc>
          <w:tcPr>
            <w:tcW w:w="960" w:type="dxa"/>
            <w:noWrap/>
            <w:hideMark/>
          </w:tcPr>
          <w:p w14:paraId="4E20BC09" w14:textId="77777777" w:rsidR="009623F3" w:rsidRPr="009623F3" w:rsidRDefault="009623F3" w:rsidP="009623F3">
            <w:r w:rsidRPr="009623F3">
              <w:t>-5522.12</w:t>
            </w:r>
          </w:p>
        </w:tc>
        <w:tc>
          <w:tcPr>
            <w:tcW w:w="960" w:type="dxa"/>
            <w:noWrap/>
            <w:hideMark/>
          </w:tcPr>
          <w:p w14:paraId="58DA7511" w14:textId="77777777" w:rsidR="009623F3" w:rsidRPr="009623F3" w:rsidRDefault="009623F3" w:rsidP="009623F3">
            <w:r w:rsidRPr="009623F3">
              <w:t>-6125.23</w:t>
            </w:r>
          </w:p>
        </w:tc>
        <w:tc>
          <w:tcPr>
            <w:tcW w:w="960" w:type="dxa"/>
            <w:noWrap/>
            <w:hideMark/>
          </w:tcPr>
          <w:p w14:paraId="4FC9F82C" w14:textId="77777777" w:rsidR="009623F3" w:rsidRPr="009623F3" w:rsidRDefault="009623F3" w:rsidP="009623F3">
            <w:r w:rsidRPr="009623F3">
              <w:t>-6107.34</w:t>
            </w:r>
          </w:p>
        </w:tc>
        <w:tc>
          <w:tcPr>
            <w:tcW w:w="960" w:type="dxa"/>
            <w:noWrap/>
            <w:hideMark/>
          </w:tcPr>
          <w:p w14:paraId="12429883" w14:textId="77777777" w:rsidR="009623F3" w:rsidRPr="009623F3" w:rsidRDefault="009623F3" w:rsidP="009623F3">
            <w:r w:rsidRPr="009623F3">
              <w:t>-6193.67</w:t>
            </w:r>
          </w:p>
        </w:tc>
        <w:tc>
          <w:tcPr>
            <w:tcW w:w="960" w:type="dxa"/>
            <w:noWrap/>
            <w:hideMark/>
          </w:tcPr>
          <w:p w14:paraId="1FE19BFB" w14:textId="77777777" w:rsidR="009623F3" w:rsidRPr="009623F3" w:rsidRDefault="009623F3" w:rsidP="009623F3">
            <w:r w:rsidRPr="009623F3">
              <w:t>-6092.03</w:t>
            </w:r>
          </w:p>
        </w:tc>
      </w:tr>
      <w:tr w:rsidR="009623F3" w:rsidRPr="009623F3" w14:paraId="5199BA77" w14:textId="77777777" w:rsidTr="009623F3">
        <w:trPr>
          <w:trHeight w:val="288"/>
        </w:trPr>
        <w:tc>
          <w:tcPr>
            <w:tcW w:w="960" w:type="dxa"/>
            <w:noWrap/>
            <w:hideMark/>
          </w:tcPr>
          <w:p w14:paraId="307D2C77" w14:textId="77777777" w:rsidR="009623F3" w:rsidRPr="009623F3" w:rsidRDefault="009623F3" w:rsidP="009623F3">
            <w:r w:rsidRPr="009623F3">
              <w:t>3.30E-05</w:t>
            </w:r>
          </w:p>
        </w:tc>
        <w:tc>
          <w:tcPr>
            <w:tcW w:w="960" w:type="dxa"/>
            <w:noWrap/>
            <w:hideMark/>
          </w:tcPr>
          <w:p w14:paraId="4D1F9D48" w14:textId="77777777" w:rsidR="009623F3" w:rsidRPr="009623F3" w:rsidRDefault="009623F3" w:rsidP="009623F3">
            <w:r w:rsidRPr="009623F3">
              <w:t>-5935.2</w:t>
            </w:r>
          </w:p>
        </w:tc>
        <w:tc>
          <w:tcPr>
            <w:tcW w:w="960" w:type="dxa"/>
            <w:noWrap/>
            <w:hideMark/>
          </w:tcPr>
          <w:p w14:paraId="50E1BB02" w14:textId="77777777" w:rsidR="009623F3" w:rsidRPr="009623F3" w:rsidRDefault="009623F3" w:rsidP="009623F3">
            <w:r w:rsidRPr="009623F3">
              <w:t>-6038.8</w:t>
            </w:r>
          </w:p>
        </w:tc>
        <w:tc>
          <w:tcPr>
            <w:tcW w:w="960" w:type="dxa"/>
            <w:noWrap/>
            <w:hideMark/>
          </w:tcPr>
          <w:p w14:paraId="7ED00C1F" w14:textId="77777777" w:rsidR="009623F3" w:rsidRPr="009623F3" w:rsidRDefault="009623F3" w:rsidP="009623F3">
            <w:r w:rsidRPr="009623F3">
              <w:t>-6054.93</w:t>
            </w:r>
          </w:p>
        </w:tc>
        <w:tc>
          <w:tcPr>
            <w:tcW w:w="960" w:type="dxa"/>
            <w:noWrap/>
            <w:hideMark/>
          </w:tcPr>
          <w:p w14:paraId="0E6DFDA5" w14:textId="77777777" w:rsidR="009623F3" w:rsidRPr="009623F3" w:rsidRDefault="009623F3" w:rsidP="009623F3">
            <w:r w:rsidRPr="009623F3">
              <w:t>-6574.45</w:t>
            </w:r>
          </w:p>
        </w:tc>
        <w:tc>
          <w:tcPr>
            <w:tcW w:w="960" w:type="dxa"/>
            <w:noWrap/>
            <w:hideMark/>
          </w:tcPr>
          <w:p w14:paraId="2CA86A80" w14:textId="77777777" w:rsidR="009623F3" w:rsidRPr="009623F3" w:rsidRDefault="009623F3" w:rsidP="009623F3">
            <w:r w:rsidRPr="009623F3">
              <w:t>-6510.86</w:t>
            </w:r>
          </w:p>
        </w:tc>
        <w:tc>
          <w:tcPr>
            <w:tcW w:w="960" w:type="dxa"/>
            <w:noWrap/>
            <w:hideMark/>
          </w:tcPr>
          <w:p w14:paraId="540A75E2" w14:textId="77777777" w:rsidR="009623F3" w:rsidRPr="009623F3" w:rsidRDefault="009623F3" w:rsidP="009623F3">
            <w:r w:rsidRPr="009623F3">
              <w:t>-5785.85</w:t>
            </w:r>
          </w:p>
        </w:tc>
        <w:tc>
          <w:tcPr>
            <w:tcW w:w="960" w:type="dxa"/>
            <w:noWrap/>
            <w:hideMark/>
          </w:tcPr>
          <w:p w14:paraId="30594096" w14:textId="77777777" w:rsidR="009623F3" w:rsidRPr="009623F3" w:rsidRDefault="009623F3" w:rsidP="009623F3">
            <w:r w:rsidRPr="009623F3">
              <w:t>-5474.67</w:t>
            </w:r>
          </w:p>
        </w:tc>
        <w:tc>
          <w:tcPr>
            <w:tcW w:w="960" w:type="dxa"/>
            <w:noWrap/>
            <w:hideMark/>
          </w:tcPr>
          <w:p w14:paraId="6B0F7A07" w14:textId="77777777" w:rsidR="009623F3" w:rsidRPr="009623F3" w:rsidRDefault="009623F3" w:rsidP="009623F3">
            <w:r w:rsidRPr="009623F3">
              <w:t>-6080.09</w:t>
            </w:r>
          </w:p>
        </w:tc>
        <w:tc>
          <w:tcPr>
            <w:tcW w:w="960" w:type="dxa"/>
            <w:noWrap/>
            <w:hideMark/>
          </w:tcPr>
          <w:p w14:paraId="4BC95FF2" w14:textId="77777777" w:rsidR="009623F3" w:rsidRPr="009623F3" w:rsidRDefault="009623F3" w:rsidP="009623F3">
            <w:r w:rsidRPr="009623F3">
              <w:t>-6091.77</w:t>
            </w:r>
          </w:p>
        </w:tc>
        <w:tc>
          <w:tcPr>
            <w:tcW w:w="960" w:type="dxa"/>
            <w:noWrap/>
            <w:hideMark/>
          </w:tcPr>
          <w:p w14:paraId="07729511" w14:textId="77777777" w:rsidR="009623F3" w:rsidRPr="009623F3" w:rsidRDefault="009623F3" w:rsidP="009623F3">
            <w:r w:rsidRPr="009623F3">
              <w:t>-6140.6</w:t>
            </w:r>
          </w:p>
        </w:tc>
        <w:tc>
          <w:tcPr>
            <w:tcW w:w="960" w:type="dxa"/>
            <w:noWrap/>
            <w:hideMark/>
          </w:tcPr>
          <w:p w14:paraId="51CD71F6" w14:textId="77777777" w:rsidR="009623F3" w:rsidRPr="009623F3" w:rsidRDefault="009623F3" w:rsidP="009623F3">
            <w:r w:rsidRPr="009623F3">
              <w:t>-6068.72</w:t>
            </w:r>
          </w:p>
        </w:tc>
      </w:tr>
      <w:tr w:rsidR="009623F3" w:rsidRPr="009623F3" w14:paraId="0FE737C7" w14:textId="77777777" w:rsidTr="009623F3">
        <w:trPr>
          <w:trHeight w:val="288"/>
        </w:trPr>
        <w:tc>
          <w:tcPr>
            <w:tcW w:w="960" w:type="dxa"/>
            <w:noWrap/>
            <w:hideMark/>
          </w:tcPr>
          <w:p w14:paraId="119347BE" w14:textId="77777777" w:rsidR="009623F3" w:rsidRPr="009623F3" w:rsidRDefault="009623F3" w:rsidP="009623F3">
            <w:r w:rsidRPr="009623F3">
              <w:lastRenderedPageBreak/>
              <w:t>3.40E-05</w:t>
            </w:r>
          </w:p>
        </w:tc>
        <w:tc>
          <w:tcPr>
            <w:tcW w:w="960" w:type="dxa"/>
            <w:noWrap/>
            <w:hideMark/>
          </w:tcPr>
          <w:p w14:paraId="5A33F5B3" w14:textId="77777777" w:rsidR="009623F3" w:rsidRPr="009623F3" w:rsidRDefault="009623F3" w:rsidP="009623F3">
            <w:r w:rsidRPr="009623F3">
              <w:t>-5909.48</w:t>
            </w:r>
          </w:p>
        </w:tc>
        <w:tc>
          <w:tcPr>
            <w:tcW w:w="960" w:type="dxa"/>
            <w:noWrap/>
            <w:hideMark/>
          </w:tcPr>
          <w:p w14:paraId="1665BE47" w14:textId="77777777" w:rsidR="009623F3" w:rsidRPr="009623F3" w:rsidRDefault="009623F3" w:rsidP="009623F3">
            <w:r w:rsidRPr="009623F3">
              <w:t>-6004.67</w:t>
            </w:r>
          </w:p>
        </w:tc>
        <w:tc>
          <w:tcPr>
            <w:tcW w:w="960" w:type="dxa"/>
            <w:noWrap/>
            <w:hideMark/>
          </w:tcPr>
          <w:p w14:paraId="584172FF" w14:textId="77777777" w:rsidR="009623F3" w:rsidRPr="009623F3" w:rsidRDefault="009623F3" w:rsidP="009623F3">
            <w:r w:rsidRPr="009623F3">
              <w:t>-6072.61</w:t>
            </w:r>
          </w:p>
        </w:tc>
        <w:tc>
          <w:tcPr>
            <w:tcW w:w="960" w:type="dxa"/>
            <w:noWrap/>
            <w:hideMark/>
          </w:tcPr>
          <w:p w14:paraId="61E58C3B" w14:textId="77777777" w:rsidR="009623F3" w:rsidRPr="009623F3" w:rsidRDefault="009623F3" w:rsidP="009623F3">
            <w:r w:rsidRPr="009623F3">
              <w:t>-6552.46</w:t>
            </w:r>
          </w:p>
        </w:tc>
        <w:tc>
          <w:tcPr>
            <w:tcW w:w="960" w:type="dxa"/>
            <w:noWrap/>
            <w:hideMark/>
          </w:tcPr>
          <w:p w14:paraId="3E41AD58" w14:textId="77777777" w:rsidR="009623F3" w:rsidRPr="009623F3" w:rsidRDefault="009623F3" w:rsidP="009623F3">
            <w:r w:rsidRPr="009623F3">
              <w:t>-6512.3</w:t>
            </w:r>
          </w:p>
        </w:tc>
        <w:tc>
          <w:tcPr>
            <w:tcW w:w="960" w:type="dxa"/>
            <w:noWrap/>
            <w:hideMark/>
          </w:tcPr>
          <w:p w14:paraId="78A3D0BF" w14:textId="77777777" w:rsidR="009623F3" w:rsidRPr="009623F3" w:rsidRDefault="009623F3" w:rsidP="009623F3">
            <w:r w:rsidRPr="009623F3">
              <w:t>-5757.92</w:t>
            </w:r>
          </w:p>
        </w:tc>
        <w:tc>
          <w:tcPr>
            <w:tcW w:w="960" w:type="dxa"/>
            <w:noWrap/>
            <w:hideMark/>
          </w:tcPr>
          <w:p w14:paraId="3F8C300A" w14:textId="77777777" w:rsidR="009623F3" w:rsidRPr="009623F3" w:rsidRDefault="009623F3" w:rsidP="009623F3">
            <w:r w:rsidRPr="009623F3">
              <w:t>-5426.35</w:t>
            </w:r>
          </w:p>
        </w:tc>
        <w:tc>
          <w:tcPr>
            <w:tcW w:w="960" w:type="dxa"/>
            <w:noWrap/>
            <w:hideMark/>
          </w:tcPr>
          <w:p w14:paraId="001BC4D5" w14:textId="77777777" w:rsidR="009623F3" w:rsidRPr="009623F3" w:rsidRDefault="009623F3" w:rsidP="009623F3">
            <w:r w:rsidRPr="009623F3">
              <w:t>-6032.47</w:t>
            </w:r>
          </w:p>
        </w:tc>
        <w:tc>
          <w:tcPr>
            <w:tcW w:w="960" w:type="dxa"/>
            <w:noWrap/>
            <w:hideMark/>
          </w:tcPr>
          <w:p w14:paraId="445AC0A6" w14:textId="77777777" w:rsidR="009623F3" w:rsidRPr="009623F3" w:rsidRDefault="009623F3" w:rsidP="009623F3">
            <w:r w:rsidRPr="009623F3">
              <w:t>-6088.89</w:t>
            </w:r>
          </w:p>
        </w:tc>
        <w:tc>
          <w:tcPr>
            <w:tcW w:w="960" w:type="dxa"/>
            <w:noWrap/>
            <w:hideMark/>
          </w:tcPr>
          <w:p w14:paraId="689D6CA8" w14:textId="77777777" w:rsidR="009623F3" w:rsidRPr="009623F3" w:rsidRDefault="009623F3" w:rsidP="009623F3">
            <w:r w:rsidRPr="009623F3">
              <w:t>-6091.43</w:t>
            </w:r>
          </w:p>
        </w:tc>
        <w:tc>
          <w:tcPr>
            <w:tcW w:w="960" w:type="dxa"/>
            <w:noWrap/>
            <w:hideMark/>
          </w:tcPr>
          <w:p w14:paraId="7A5E54C6" w14:textId="77777777" w:rsidR="009623F3" w:rsidRPr="009623F3" w:rsidRDefault="009623F3" w:rsidP="009623F3">
            <w:r w:rsidRPr="009623F3">
              <w:t>-6044.86</w:t>
            </w:r>
          </w:p>
        </w:tc>
      </w:tr>
      <w:tr w:rsidR="009623F3" w:rsidRPr="009623F3" w14:paraId="29FAF952" w14:textId="77777777" w:rsidTr="009623F3">
        <w:trPr>
          <w:trHeight w:val="288"/>
        </w:trPr>
        <w:tc>
          <w:tcPr>
            <w:tcW w:w="960" w:type="dxa"/>
            <w:noWrap/>
            <w:hideMark/>
          </w:tcPr>
          <w:p w14:paraId="34538CE8" w14:textId="77777777" w:rsidR="009623F3" w:rsidRPr="009623F3" w:rsidRDefault="009623F3" w:rsidP="009623F3">
            <w:r w:rsidRPr="009623F3">
              <w:t>3.50E-05</w:t>
            </w:r>
          </w:p>
        </w:tc>
        <w:tc>
          <w:tcPr>
            <w:tcW w:w="960" w:type="dxa"/>
            <w:noWrap/>
            <w:hideMark/>
          </w:tcPr>
          <w:p w14:paraId="0451824B" w14:textId="77777777" w:rsidR="009623F3" w:rsidRPr="009623F3" w:rsidRDefault="009623F3" w:rsidP="009623F3">
            <w:r w:rsidRPr="009623F3">
              <w:t>-5904.64</w:t>
            </w:r>
          </w:p>
        </w:tc>
        <w:tc>
          <w:tcPr>
            <w:tcW w:w="960" w:type="dxa"/>
            <w:noWrap/>
            <w:hideMark/>
          </w:tcPr>
          <w:p w14:paraId="46001AD6" w14:textId="77777777" w:rsidR="009623F3" w:rsidRPr="009623F3" w:rsidRDefault="009623F3" w:rsidP="009623F3">
            <w:r w:rsidRPr="009623F3">
              <w:t>-5958.23</w:t>
            </w:r>
          </w:p>
        </w:tc>
        <w:tc>
          <w:tcPr>
            <w:tcW w:w="960" w:type="dxa"/>
            <w:noWrap/>
            <w:hideMark/>
          </w:tcPr>
          <w:p w14:paraId="0D12684D" w14:textId="77777777" w:rsidR="009623F3" w:rsidRPr="009623F3" w:rsidRDefault="009623F3" w:rsidP="009623F3">
            <w:r w:rsidRPr="009623F3">
              <w:t>-6110.23</w:t>
            </w:r>
          </w:p>
        </w:tc>
        <w:tc>
          <w:tcPr>
            <w:tcW w:w="960" w:type="dxa"/>
            <w:noWrap/>
            <w:hideMark/>
          </w:tcPr>
          <w:p w14:paraId="1637FC4F" w14:textId="77777777" w:rsidR="009623F3" w:rsidRPr="009623F3" w:rsidRDefault="009623F3" w:rsidP="009623F3">
            <w:r w:rsidRPr="009623F3">
              <w:t>-6534.4</w:t>
            </w:r>
          </w:p>
        </w:tc>
        <w:tc>
          <w:tcPr>
            <w:tcW w:w="960" w:type="dxa"/>
            <w:noWrap/>
            <w:hideMark/>
          </w:tcPr>
          <w:p w14:paraId="7CD72E39" w14:textId="77777777" w:rsidR="009623F3" w:rsidRPr="009623F3" w:rsidRDefault="009623F3" w:rsidP="009623F3">
            <w:r w:rsidRPr="009623F3">
              <w:t>-6517.61</w:t>
            </w:r>
          </w:p>
        </w:tc>
        <w:tc>
          <w:tcPr>
            <w:tcW w:w="960" w:type="dxa"/>
            <w:noWrap/>
            <w:hideMark/>
          </w:tcPr>
          <w:p w14:paraId="66154481" w14:textId="77777777" w:rsidR="009623F3" w:rsidRPr="009623F3" w:rsidRDefault="009623F3" w:rsidP="009623F3">
            <w:r w:rsidRPr="009623F3">
              <w:t>-5733.46</w:t>
            </w:r>
          </w:p>
        </w:tc>
        <w:tc>
          <w:tcPr>
            <w:tcW w:w="960" w:type="dxa"/>
            <w:noWrap/>
            <w:hideMark/>
          </w:tcPr>
          <w:p w14:paraId="58F1F62F" w14:textId="77777777" w:rsidR="009623F3" w:rsidRPr="009623F3" w:rsidRDefault="009623F3" w:rsidP="009623F3">
            <w:r w:rsidRPr="009623F3">
              <w:t>-5376.03</w:t>
            </w:r>
          </w:p>
        </w:tc>
        <w:tc>
          <w:tcPr>
            <w:tcW w:w="960" w:type="dxa"/>
            <w:noWrap/>
            <w:hideMark/>
          </w:tcPr>
          <w:p w14:paraId="557E4370" w14:textId="77777777" w:rsidR="009623F3" w:rsidRPr="009623F3" w:rsidRDefault="009623F3" w:rsidP="009623F3">
            <w:r w:rsidRPr="009623F3">
              <w:t>-5991.01</w:t>
            </w:r>
          </w:p>
        </w:tc>
        <w:tc>
          <w:tcPr>
            <w:tcW w:w="960" w:type="dxa"/>
            <w:noWrap/>
            <w:hideMark/>
          </w:tcPr>
          <w:p w14:paraId="67EDFBC6" w14:textId="77777777" w:rsidR="009623F3" w:rsidRPr="009623F3" w:rsidRDefault="009623F3" w:rsidP="009623F3">
            <w:r w:rsidRPr="009623F3">
              <w:t>-6081.46</w:t>
            </w:r>
          </w:p>
        </w:tc>
        <w:tc>
          <w:tcPr>
            <w:tcW w:w="960" w:type="dxa"/>
            <w:noWrap/>
            <w:hideMark/>
          </w:tcPr>
          <w:p w14:paraId="2FE0BDD6" w14:textId="77777777" w:rsidR="009623F3" w:rsidRPr="009623F3" w:rsidRDefault="009623F3" w:rsidP="009623F3">
            <w:r w:rsidRPr="009623F3">
              <w:t>-6052.76</w:t>
            </w:r>
          </w:p>
        </w:tc>
        <w:tc>
          <w:tcPr>
            <w:tcW w:w="960" w:type="dxa"/>
            <w:noWrap/>
            <w:hideMark/>
          </w:tcPr>
          <w:p w14:paraId="5BDF8B97" w14:textId="77777777" w:rsidR="009623F3" w:rsidRPr="009623F3" w:rsidRDefault="009623F3" w:rsidP="009623F3">
            <w:r w:rsidRPr="009623F3">
              <w:t>-6025.98</w:t>
            </w:r>
          </w:p>
        </w:tc>
      </w:tr>
      <w:tr w:rsidR="009623F3" w:rsidRPr="009623F3" w14:paraId="3A8A5B7D" w14:textId="77777777" w:rsidTr="009623F3">
        <w:trPr>
          <w:trHeight w:val="288"/>
        </w:trPr>
        <w:tc>
          <w:tcPr>
            <w:tcW w:w="960" w:type="dxa"/>
            <w:noWrap/>
            <w:hideMark/>
          </w:tcPr>
          <w:p w14:paraId="1C3B93FC" w14:textId="77777777" w:rsidR="009623F3" w:rsidRPr="009623F3" w:rsidRDefault="009623F3" w:rsidP="009623F3">
            <w:r w:rsidRPr="009623F3">
              <w:t>3.60E-05</w:t>
            </w:r>
          </w:p>
        </w:tc>
        <w:tc>
          <w:tcPr>
            <w:tcW w:w="960" w:type="dxa"/>
            <w:noWrap/>
            <w:hideMark/>
          </w:tcPr>
          <w:p w14:paraId="34A8F22E" w14:textId="77777777" w:rsidR="009623F3" w:rsidRPr="009623F3" w:rsidRDefault="009623F3" w:rsidP="009623F3">
            <w:r w:rsidRPr="009623F3">
              <w:t>-5893.21</w:t>
            </w:r>
          </w:p>
        </w:tc>
        <w:tc>
          <w:tcPr>
            <w:tcW w:w="960" w:type="dxa"/>
            <w:noWrap/>
            <w:hideMark/>
          </w:tcPr>
          <w:p w14:paraId="505F9B10" w14:textId="77777777" w:rsidR="009623F3" w:rsidRPr="009623F3" w:rsidRDefault="009623F3" w:rsidP="009623F3">
            <w:r w:rsidRPr="009623F3">
              <w:t>-5922.67</w:t>
            </w:r>
          </w:p>
        </w:tc>
        <w:tc>
          <w:tcPr>
            <w:tcW w:w="960" w:type="dxa"/>
            <w:noWrap/>
            <w:hideMark/>
          </w:tcPr>
          <w:p w14:paraId="7ECC922B" w14:textId="77777777" w:rsidR="009623F3" w:rsidRPr="009623F3" w:rsidRDefault="009623F3" w:rsidP="009623F3">
            <w:r w:rsidRPr="009623F3">
              <w:t>-6074.2</w:t>
            </w:r>
          </w:p>
        </w:tc>
        <w:tc>
          <w:tcPr>
            <w:tcW w:w="960" w:type="dxa"/>
            <w:noWrap/>
            <w:hideMark/>
          </w:tcPr>
          <w:p w14:paraId="09108844" w14:textId="77777777" w:rsidR="009623F3" w:rsidRPr="009623F3" w:rsidRDefault="009623F3" w:rsidP="009623F3">
            <w:r w:rsidRPr="009623F3">
              <w:t>-6512.06</w:t>
            </w:r>
          </w:p>
        </w:tc>
        <w:tc>
          <w:tcPr>
            <w:tcW w:w="960" w:type="dxa"/>
            <w:noWrap/>
            <w:hideMark/>
          </w:tcPr>
          <w:p w14:paraId="5A4849EE" w14:textId="77777777" w:rsidR="009623F3" w:rsidRPr="009623F3" w:rsidRDefault="009623F3" w:rsidP="009623F3">
            <w:r w:rsidRPr="009623F3">
              <w:t>-6511.55</w:t>
            </w:r>
          </w:p>
        </w:tc>
        <w:tc>
          <w:tcPr>
            <w:tcW w:w="960" w:type="dxa"/>
            <w:noWrap/>
            <w:hideMark/>
          </w:tcPr>
          <w:p w14:paraId="22491644" w14:textId="77777777" w:rsidR="009623F3" w:rsidRPr="009623F3" w:rsidRDefault="009623F3" w:rsidP="009623F3">
            <w:r w:rsidRPr="009623F3">
              <w:t>-5705.72</w:t>
            </w:r>
          </w:p>
        </w:tc>
        <w:tc>
          <w:tcPr>
            <w:tcW w:w="960" w:type="dxa"/>
            <w:noWrap/>
            <w:hideMark/>
          </w:tcPr>
          <w:p w14:paraId="68E7EA45" w14:textId="77777777" w:rsidR="009623F3" w:rsidRPr="009623F3" w:rsidRDefault="009623F3" w:rsidP="009623F3">
            <w:r w:rsidRPr="009623F3">
              <w:t>-5325.88</w:t>
            </w:r>
          </w:p>
        </w:tc>
        <w:tc>
          <w:tcPr>
            <w:tcW w:w="960" w:type="dxa"/>
            <w:noWrap/>
            <w:hideMark/>
          </w:tcPr>
          <w:p w14:paraId="2413426B" w14:textId="77777777" w:rsidR="009623F3" w:rsidRPr="009623F3" w:rsidRDefault="009623F3" w:rsidP="009623F3">
            <w:r w:rsidRPr="009623F3">
              <w:t>-5952.2</w:t>
            </w:r>
          </w:p>
        </w:tc>
        <w:tc>
          <w:tcPr>
            <w:tcW w:w="960" w:type="dxa"/>
            <w:noWrap/>
            <w:hideMark/>
          </w:tcPr>
          <w:p w14:paraId="11E7C530" w14:textId="77777777" w:rsidR="009623F3" w:rsidRPr="009623F3" w:rsidRDefault="009623F3" w:rsidP="009623F3">
            <w:r w:rsidRPr="009623F3">
              <w:t>-6071.89</w:t>
            </w:r>
          </w:p>
        </w:tc>
        <w:tc>
          <w:tcPr>
            <w:tcW w:w="960" w:type="dxa"/>
            <w:noWrap/>
            <w:hideMark/>
          </w:tcPr>
          <w:p w14:paraId="03846C67" w14:textId="77777777" w:rsidR="009623F3" w:rsidRPr="009623F3" w:rsidRDefault="009623F3" w:rsidP="009623F3">
            <w:r w:rsidRPr="009623F3">
              <w:t>-6014.9</w:t>
            </w:r>
          </w:p>
        </w:tc>
        <w:tc>
          <w:tcPr>
            <w:tcW w:w="960" w:type="dxa"/>
            <w:noWrap/>
            <w:hideMark/>
          </w:tcPr>
          <w:p w14:paraId="0A3F541C" w14:textId="77777777" w:rsidR="009623F3" w:rsidRPr="009623F3" w:rsidRDefault="009623F3" w:rsidP="009623F3">
            <w:r w:rsidRPr="009623F3">
              <w:t>-5998.43</w:t>
            </w:r>
          </w:p>
        </w:tc>
      </w:tr>
      <w:tr w:rsidR="009623F3" w:rsidRPr="009623F3" w14:paraId="62326CED" w14:textId="77777777" w:rsidTr="009623F3">
        <w:trPr>
          <w:trHeight w:val="288"/>
        </w:trPr>
        <w:tc>
          <w:tcPr>
            <w:tcW w:w="960" w:type="dxa"/>
            <w:noWrap/>
            <w:hideMark/>
          </w:tcPr>
          <w:p w14:paraId="68E48F6B" w14:textId="77777777" w:rsidR="009623F3" w:rsidRPr="009623F3" w:rsidRDefault="009623F3" w:rsidP="009623F3">
            <w:r w:rsidRPr="009623F3">
              <w:t>3.70E-05</w:t>
            </w:r>
          </w:p>
        </w:tc>
        <w:tc>
          <w:tcPr>
            <w:tcW w:w="960" w:type="dxa"/>
            <w:noWrap/>
            <w:hideMark/>
          </w:tcPr>
          <w:p w14:paraId="235EE0E0" w14:textId="77777777" w:rsidR="009623F3" w:rsidRPr="009623F3" w:rsidRDefault="009623F3" w:rsidP="009623F3">
            <w:r w:rsidRPr="009623F3">
              <w:t>-5886.98</w:t>
            </w:r>
          </w:p>
        </w:tc>
        <w:tc>
          <w:tcPr>
            <w:tcW w:w="960" w:type="dxa"/>
            <w:noWrap/>
            <w:hideMark/>
          </w:tcPr>
          <w:p w14:paraId="09E5C586" w14:textId="77777777" w:rsidR="009623F3" w:rsidRPr="009623F3" w:rsidRDefault="009623F3" w:rsidP="009623F3">
            <w:r w:rsidRPr="009623F3">
              <w:t>-5894.87</w:t>
            </w:r>
          </w:p>
        </w:tc>
        <w:tc>
          <w:tcPr>
            <w:tcW w:w="960" w:type="dxa"/>
            <w:noWrap/>
            <w:hideMark/>
          </w:tcPr>
          <w:p w14:paraId="4ED7587B" w14:textId="77777777" w:rsidR="009623F3" w:rsidRPr="009623F3" w:rsidRDefault="009623F3" w:rsidP="009623F3">
            <w:r w:rsidRPr="009623F3">
              <w:t>-6089.39</w:t>
            </w:r>
          </w:p>
        </w:tc>
        <w:tc>
          <w:tcPr>
            <w:tcW w:w="960" w:type="dxa"/>
            <w:noWrap/>
            <w:hideMark/>
          </w:tcPr>
          <w:p w14:paraId="366A465E" w14:textId="77777777" w:rsidR="009623F3" w:rsidRPr="009623F3" w:rsidRDefault="009623F3" w:rsidP="009623F3">
            <w:r w:rsidRPr="009623F3">
              <w:t>-6493.9</w:t>
            </w:r>
          </w:p>
        </w:tc>
        <w:tc>
          <w:tcPr>
            <w:tcW w:w="960" w:type="dxa"/>
            <w:noWrap/>
            <w:hideMark/>
          </w:tcPr>
          <w:p w14:paraId="261A5C44" w14:textId="77777777" w:rsidR="009623F3" w:rsidRPr="009623F3" w:rsidRDefault="009623F3" w:rsidP="009623F3">
            <w:r w:rsidRPr="009623F3">
              <w:t>-6500.67</w:t>
            </w:r>
          </w:p>
        </w:tc>
        <w:tc>
          <w:tcPr>
            <w:tcW w:w="960" w:type="dxa"/>
            <w:noWrap/>
            <w:hideMark/>
          </w:tcPr>
          <w:p w14:paraId="5C52678E" w14:textId="77777777" w:rsidR="009623F3" w:rsidRPr="009623F3" w:rsidRDefault="009623F3" w:rsidP="009623F3">
            <w:r w:rsidRPr="009623F3">
              <w:t>-5672.04</w:t>
            </w:r>
          </w:p>
        </w:tc>
        <w:tc>
          <w:tcPr>
            <w:tcW w:w="960" w:type="dxa"/>
            <w:noWrap/>
            <w:hideMark/>
          </w:tcPr>
          <w:p w14:paraId="605B9E08" w14:textId="77777777" w:rsidR="009623F3" w:rsidRPr="009623F3" w:rsidRDefault="009623F3" w:rsidP="009623F3">
            <w:r w:rsidRPr="009623F3">
              <w:t>-5296.83</w:t>
            </w:r>
          </w:p>
        </w:tc>
        <w:tc>
          <w:tcPr>
            <w:tcW w:w="960" w:type="dxa"/>
            <w:noWrap/>
            <w:hideMark/>
          </w:tcPr>
          <w:p w14:paraId="35CA84E1" w14:textId="77777777" w:rsidR="009623F3" w:rsidRPr="009623F3" w:rsidRDefault="009623F3" w:rsidP="009623F3">
            <w:r w:rsidRPr="009623F3">
              <w:t>-5915.17</w:t>
            </w:r>
          </w:p>
        </w:tc>
        <w:tc>
          <w:tcPr>
            <w:tcW w:w="960" w:type="dxa"/>
            <w:noWrap/>
            <w:hideMark/>
          </w:tcPr>
          <w:p w14:paraId="35587BC3" w14:textId="77777777" w:rsidR="009623F3" w:rsidRPr="009623F3" w:rsidRDefault="009623F3" w:rsidP="009623F3">
            <w:r w:rsidRPr="009623F3">
              <w:t>-6056.01</w:t>
            </w:r>
          </w:p>
        </w:tc>
        <w:tc>
          <w:tcPr>
            <w:tcW w:w="960" w:type="dxa"/>
            <w:noWrap/>
            <w:hideMark/>
          </w:tcPr>
          <w:p w14:paraId="1E90C162" w14:textId="77777777" w:rsidR="009623F3" w:rsidRPr="009623F3" w:rsidRDefault="009623F3" w:rsidP="009623F3">
            <w:r w:rsidRPr="009623F3">
              <w:t>-5993.71</w:t>
            </w:r>
          </w:p>
        </w:tc>
        <w:tc>
          <w:tcPr>
            <w:tcW w:w="960" w:type="dxa"/>
            <w:noWrap/>
            <w:hideMark/>
          </w:tcPr>
          <w:p w14:paraId="32578267" w14:textId="77777777" w:rsidR="009623F3" w:rsidRPr="009623F3" w:rsidRDefault="009623F3" w:rsidP="009623F3">
            <w:r w:rsidRPr="009623F3">
              <w:t>-5979.96</w:t>
            </w:r>
          </w:p>
        </w:tc>
      </w:tr>
      <w:tr w:rsidR="009623F3" w:rsidRPr="009623F3" w14:paraId="7FEE4C9C" w14:textId="77777777" w:rsidTr="009623F3">
        <w:trPr>
          <w:trHeight w:val="288"/>
        </w:trPr>
        <w:tc>
          <w:tcPr>
            <w:tcW w:w="960" w:type="dxa"/>
            <w:noWrap/>
            <w:hideMark/>
          </w:tcPr>
          <w:p w14:paraId="4389B330" w14:textId="77777777" w:rsidR="009623F3" w:rsidRPr="009623F3" w:rsidRDefault="009623F3" w:rsidP="009623F3">
            <w:r w:rsidRPr="009623F3">
              <w:t>3.80E-05</w:t>
            </w:r>
          </w:p>
        </w:tc>
        <w:tc>
          <w:tcPr>
            <w:tcW w:w="960" w:type="dxa"/>
            <w:noWrap/>
            <w:hideMark/>
          </w:tcPr>
          <w:p w14:paraId="14AC1248" w14:textId="77777777" w:rsidR="009623F3" w:rsidRPr="009623F3" w:rsidRDefault="009623F3" w:rsidP="009623F3">
            <w:r w:rsidRPr="009623F3">
              <w:t>-5873.15</w:t>
            </w:r>
          </w:p>
        </w:tc>
        <w:tc>
          <w:tcPr>
            <w:tcW w:w="960" w:type="dxa"/>
            <w:noWrap/>
            <w:hideMark/>
          </w:tcPr>
          <w:p w14:paraId="2845FF77" w14:textId="77777777" w:rsidR="009623F3" w:rsidRPr="009623F3" w:rsidRDefault="009623F3" w:rsidP="009623F3">
            <w:r w:rsidRPr="009623F3">
              <w:t>-5862.76</w:t>
            </w:r>
          </w:p>
        </w:tc>
        <w:tc>
          <w:tcPr>
            <w:tcW w:w="960" w:type="dxa"/>
            <w:noWrap/>
            <w:hideMark/>
          </w:tcPr>
          <w:p w14:paraId="2066519F" w14:textId="77777777" w:rsidR="009623F3" w:rsidRPr="009623F3" w:rsidRDefault="009623F3" w:rsidP="009623F3">
            <w:r w:rsidRPr="009623F3">
              <w:t>-6092.11</w:t>
            </w:r>
          </w:p>
        </w:tc>
        <w:tc>
          <w:tcPr>
            <w:tcW w:w="960" w:type="dxa"/>
            <w:noWrap/>
            <w:hideMark/>
          </w:tcPr>
          <w:p w14:paraId="10560EFD" w14:textId="77777777" w:rsidR="009623F3" w:rsidRPr="009623F3" w:rsidRDefault="009623F3" w:rsidP="009623F3">
            <w:r w:rsidRPr="009623F3">
              <w:t>-6472.53</w:t>
            </w:r>
          </w:p>
        </w:tc>
        <w:tc>
          <w:tcPr>
            <w:tcW w:w="960" w:type="dxa"/>
            <w:noWrap/>
            <w:hideMark/>
          </w:tcPr>
          <w:p w14:paraId="5089CBA9" w14:textId="77777777" w:rsidR="009623F3" w:rsidRPr="009623F3" w:rsidRDefault="009623F3" w:rsidP="009623F3">
            <w:r w:rsidRPr="009623F3">
              <w:t>-6486.71</w:t>
            </w:r>
          </w:p>
        </w:tc>
        <w:tc>
          <w:tcPr>
            <w:tcW w:w="960" w:type="dxa"/>
            <w:noWrap/>
            <w:hideMark/>
          </w:tcPr>
          <w:p w14:paraId="515704BC" w14:textId="77777777" w:rsidR="009623F3" w:rsidRPr="009623F3" w:rsidRDefault="009623F3" w:rsidP="009623F3">
            <w:r w:rsidRPr="009623F3">
              <w:t>-5642.17</w:t>
            </w:r>
          </w:p>
        </w:tc>
        <w:tc>
          <w:tcPr>
            <w:tcW w:w="960" w:type="dxa"/>
            <w:noWrap/>
            <w:hideMark/>
          </w:tcPr>
          <w:p w14:paraId="125D812F" w14:textId="77777777" w:rsidR="009623F3" w:rsidRPr="009623F3" w:rsidRDefault="009623F3" w:rsidP="009623F3">
            <w:r w:rsidRPr="009623F3">
              <w:t>-5247.75</w:t>
            </w:r>
          </w:p>
        </w:tc>
        <w:tc>
          <w:tcPr>
            <w:tcW w:w="960" w:type="dxa"/>
            <w:noWrap/>
            <w:hideMark/>
          </w:tcPr>
          <w:p w14:paraId="2831963B" w14:textId="77777777" w:rsidR="009623F3" w:rsidRPr="009623F3" w:rsidRDefault="009623F3" w:rsidP="009623F3">
            <w:r w:rsidRPr="009623F3">
              <w:t>-5882.76</w:t>
            </w:r>
          </w:p>
        </w:tc>
        <w:tc>
          <w:tcPr>
            <w:tcW w:w="960" w:type="dxa"/>
            <w:noWrap/>
            <w:hideMark/>
          </w:tcPr>
          <w:p w14:paraId="115D2B14" w14:textId="77777777" w:rsidR="009623F3" w:rsidRPr="009623F3" w:rsidRDefault="009623F3" w:rsidP="009623F3">
            <w:r w:rsidRPr="009623F3">
              <w:t>-6027.94</w:t>
            </w:r>
          </w:p>
        </w:tc>
        <w:tc>
          <w:tcPr>
            <w:tcW w:w="960" w:type="dxa"/>
            <w:noWrap/>
            <w:hideMark/>
          </w:tcPr>
          <w:p w14:paraId="3E4A6958" w14:textId="77777777" w:rsidR="009623F3" w:rsidRPr="009623F3" w:rsidRDefault="009623F3" w:rsidP="009623F3">
            <w:r w:rsidRPr="009623F3">
              <w:t>-5951.14</w:t>
            </w:r>
          </w:p>
        </w:tc>
        <w:tc>
          <w:tcPr>
            <w:tcW w:w="960" w:type="dxa"/>
            <w:noWrap/>
            <w:hideMark/>
          </w:tcPr>
          <w:p w14:paraId="47B82EF5" w14:textId="77777777" w:rsidR="009623F3" w:rsidRPr="009623F3" w:rsidRDefault="009623F3" w:rsidP="009623F3">
            <w:r w:rsidRPr="009623F3">
              <w:t>-5953.9</w:t>
            </w:r>
          </w:p>
        </w:tc>
      </w:tr>
      <w:tr w:rsidR="009623F3" w:rsidRPr="009623F3" w14:paraId="4EBAD6CD" w14:textId="77777777" w:rsidTr="009623F3">
        <w:trPr>
          <w:trHeight w:val="288"/>
        </w:trPr>
        <w:tc>
          <w:tcPr>
            <w:tcW w:w="960" w:type="dxa"/>
            <w:noWrap/>
            <w:hideMark/>
          </w:tcPr>
          <w:p w14:paraId="73FDF42E" w14:textId="77777777" w:rsidR="009623F3" w:rsidRPr="009623F3" w:rsidRDefault="009623F3" w:rsidP="009623F3">
            <w:r w:rsidRPr="009623F3">
              <w:t>3.90E-05</w:t>
            </w:r>
          </w:p>
        </w:tc>
        <w:tc>
          <w:tcPr>
            <w:tcW w:w="960" w:type="dxa"/>
            <w:noWrap/>
            <w:hideMark/>
          </w:tcPr>
          <w:p w14:paraId="708D7E1F" w14:textId="77777777" w:rsidR="009623F3" w:rsidRPr="009623F3" w:rsidRDefault="009623F3" w:rsidP="009623F3">
            <w:r w:rsidRPr="009623F3">
              <w:t>-5844.82</w:t>
            </w:r>
          </w:p>
        </w:tc>
        <w:tc>
          <w:tcPr>
            <w:tcW w:w="960" w:type="dxa"/>
            <w:noWrap/>
            <w:hideMark/>
          </w:tcPr>
          <w:p w14:paraId="7F2C5D60" w14:textId="77777777" w:rsidR="009623F3" w:rsidRPr="009623F3" w:rsidRDefault="009623F3" w:rsidP="009623F3">
            <w:r w:rsidRPr="009623F3">
              <w:t>-5862.97</w:t>
            </w:r>
          </w:p>
        </w:tc>
        <w:tc>
          <w:tcPr>
            <w:tcW w:w="960" w:type="dxa"/>
            <w:noWrap/>
            <w:hideMark/>
          </w:tcPr>
          <w:p w14:paraId="64071E4A" w14:textId="77777777" w:rsidR="009623F3" w:rsidRPr="009623F3" w:rsidRDefault="009623F3" w:rsidP="009623F3">
            <w:r w:rsidRPr="009623F3">
              <w:t>-6082.09</w:t>
            </w:r>
          </w:p>
        </w:tc>
        <w:tc>
          <w:tcPr>
            <w:tcW w:w="960" w:type="dxa"/>
            <w:noWrap/>
            <w:hideMark/>
          </w:tcPr>
          <w:p w14:paraId="0021E4D0" w14:textId="77777777" w:rsidR="009623F3" w:rsidRPr="009623F3" w:rsidRDefault="009623F3" w:rsidP="009623F3">
            <w:r w:rsidRPr="009623F3">
              <w:t>-6463.27</w:t>
            </w:r>
          </w:p>
        </w:tc>
        <w:tc>
          <w:tcPr>
            <w:tcW w:w="960" w:type="dxa"/>
            <w:noWrap/>
            <w:hideMark/>
          </w:tcPr>
          <w:p w14:paraId="2F53B091" w14:textId="77777777" w:rsidR="009623F3" w:rsidRPr="009623F3" w:rsidRDefault="009623F3" w:rsidP="009623F3">
            <w:r w:rsidRPr="009623F3">
              <w:t>-6468.21</w:t>
            </w:r>
          </w:p>
        </w:tc>
        <w:tc>
          <w:tcPr>
            <w:tcW w:w="960" w:type="dxa"/>
            <w:noWrap/>
            <w:hideMark/>
          </w:tcPr>
          <w:p w14:paraId="38A97C93" w14:textId="77777777" w:rsidR="009623F3" w:rsidRPr="009623F3" w:rsidRDefault="009623F3" w:rsidP="009623F3">
            <w:r w:rsidRPr="009623F3">
              <w:t>-5622.18</w:t>
            </w:r>
          </w:p>
        </w:tc>
        <w:tc>
          <w:tcPr>
            <w:tcW w:w="960" w:type="dxa"/>
            <w:noWrap/>
            <w:hideMark/>
          </w:tcPr>
          <w:p w14:paraId="591CE9B8" w14:textId="77777777" w:rsidR="009623F3" w:rsidRPr="009623F3" w:rsidRDefault="009623F3" w:rsidP="009623F3">
            <w:r w:rsidRPr="009623F3">
              <w:t>-5247.85</w:t>
            </w:r>
          </w:p>
        </w:tc>
        <w:tc>
          <w:tcPr>
            <w:tcW w:w="960" w:type="dxa"/>
            <w:noWrap/>
            <w:hideMark/>
          </w:tcPr>
          <w:p w14:paraId="453F1B46" w14:textId="77777777" w:rsidR="009623F3" w:rsidRPr="009623F3" w:rsidRDefault="009623F3" w:rsidP="009623F3">
            <w:r w:rsidRPr="009623F3">
              <w:t>-5829.75</w:t>
            </w:r>
          </w:p>
        </w:tc>
        <w:tc>
          <w:tcPr>
            <w:tcW w:w="960" w:type="dxa"/>
            <w:noWrap/>
            <w:hideMark/>
          </w:tcPr>
          <w:p w14:paraId="210627B2" w14:textId="77777777" w:rsidR="009623F3" w:rsidRPr="009623F3" w:rsidRDefault="009623F3" w:rsidP="009623F3">
            <w:r w:rsidRPr="009623F3">
              <w:t>-6067.01</w:t>
            </w:r>
          </w:p>
        </w:tc>
        <w:tc>
          <w:tcPr>
            <w:tcW w:w="960" w:type="dxa"/>
            <w:noWrap/>
            <w:hideMark/>
          </w:tcPr>
          <w:p w14:paraId="042D9449" w14:textId="77777777" w:rsidR="009623F3" w:rsidRPr="009623F3" w:rsidRDefault="009623F3" w:rsidP="009623F3">
            <w:r w:rsidRPr="009623F3">
              <w:t>-5890.23</w:t>
            </w:r>
          </w:p>
        </w:tc>
        <w:tc>
          <w:tcPr>
            <w:tcW w:w="960" w:type="dxa"/>
            <w:noWrap/>
            <w:hideMark/>
          </w:tcPr>
          <w:p w14:paraId="639E65F8" w14:textId="77777777" w:rsidR="009623F3" w:rsidRPr="009623F3" w:rsidRDefault="009623F3" w:rsidP="009623F3">
            <w:r w:rsidRPr="009623F3">
              <w:t>-5937.84</w:t>
            </w:r>
          </w:p>
        </w:tc>
      </w:tr>
      <w:tr w:rsidR="009623F3" w:rsidRPr="009623F3" w14:paraId="1D38EA10" w14:textId="77777777" w:rsidTr="009623F3">
        <w:trPr>
          <w:trHeight w:val="288"/>
        </w:trPr>
        <w:tc>
          <w:tcPr>
            <w:tcW w:w="960" w:type="dxa"/>
            <w:noWrap/>
            <w:hideMark/>
          </w:tcPr>
          <w:p w14:paraId="70CF4C0A" w14:textId="77777777" w:rsidR="009623F3" w:rsidRPr="009623F3" w:rsidRDefault="009623F3" w:rsidP="009623F3">
            <w:r w:rsidRPr="009623F3">
              <w:t>4.00E-05</w:t>
            </w:r>
          </w:p>
        </w:tc>
        <w:tc>
          <w:tcPr>
            <w:tcW w:w="960" w:type="dxa"/>
            <w:noWrap/>
            <w:hideMark/>
          </w:tcPr>
          <w:p w14:paraId="5BA5061B" w14:textId="77777777" w:rsidR="009623F3" w:rsidRPr="009623F3" w:rsidRDefault="009623F3" w:rsidP="009623F3">
            <w:r w:rsidRPr="009623F3">
              <w:t>-5830.12</w:t>
            </w:r>
          </w:p>
        </w:tc>
        <w:tc>
          <w:tcPr>
            <w:tcW w:w="960" w:type="dxa"/>
            <w:noWrap/>
            <w:hideMark/>
          </w:tcPr>
          <w:p w14:paraId="64E817FE" w14:textId="77777777" w:rsidR="009623F3" w:rsidRPr="009623F3" w:rsidRDefault="009623F3" w:rsidP="009623F3">
            <w:r w:rsidRPr="009623F3">
              <w:t>-5831.47</w:t>
            </w:r>
          </w:p>
        </w:tc>
        <w:tc>
          <w:tcPr>
            <w:tcW w:w="960" w:type="dxa"/>
            <w:noWrap/>
            <w:hideMark/>
          </w:tcPr>
          <w:p w14:paraId="36ED517A" w14:textId="77777777" w:rsidR="009623F3" w:rsidRPr="009623F3" w:rsidRDefault="009623F3" w:rsidP="009623F3">
            <w:r w:rsidRPr="009623F3">
              <w:t>-6169.82</w:t>
            </w:r>
          </w:p>
        </w:tc>
        <w:tc>
          <w:tcPr>
            <w:tcW w:w="960" w:type="dxa"/>
            <w:noWrap/>
            <w:hideMark/>
          </w:tcPr>
          <w:p w14:paraId="495B85DE" w14:textId="77777777" w:rsidR="009623F3" w:rsidRPr="009623F3" w:rsidRDefault="009623F3" w:rsidP="009623F3">
            <w:r w:rsidRPr="009623F3">
              <w:t>-6459.84</w:t>
            </w:r>
          </w:p>
        </w:tc>
        <w:tc>
          <w:tcPr>
            <w:tcW w:w="960" w:type="dxa"/>
            <w:noWrap/>
            <w:hideMark/>
          </w:tcPr>
          <w:p w14:paraId="572B799A" w14:textId="77777777" w:rsidR="009623F3" w:rsidRPr="009623F3" w:rsidRDefault="009623F3" w:rsidP="009623F3">
            <w:r w:rsidRPr="009623F3">
              <w:t>-6473.82</w:t>
            </w:r>
          </w:p>
        </w:tc>
        <w:tc>
          <w:tcPr>
            <w:tcW w:w="960" w:type="dxa"/>
            <w:noWrap/>
            <w:hideMark/>
          </w:tcPr>
          <w:p w14:paraId="39E4EEA0" w14:textId="77777777" w:rsidR="009623F3" w:rsidRPr="009623F3" w:rsidRDefault="009623F3" w:rsidP="009623F3">
            <w:r w:rsidRPr="009623F3">
              <w:t>-5586.04</w:t>
            </w:r>
          </w:p>
        </w:tc>
        <w:tc>
          <w:tcPr>
            <w:tcW w:w="960" w:type="dxa"/>
            <w:noWrap/>
            <w:hideMark/>
          </w:tcPr>
          <w:p w14:paraId="1EA33643" w14:textId="77777777" w:rsidR="009623F3" w:rsidRPr="009623F3" w:rsidRDefault="009623F3" w:rsidP="009623F3">
            <w:r w:rsidRPr="009623F3">
              <w:t>-5198.97</w:t>
            </w:r>
          </w:p>
        </w:tc>
        <w:tc>
          <w:tcPr>
            <w:tcW w:w="960" w:type="dxa"/>
            <w:noWrap/>
            <w:hideMark/>
          </w:tcPr>
          <w:p w14:paraId="76655C69" w14:textId="77777777" w:rsidR="009623F3" w:rsidRPr="009623F3" w:rsidRDefault="009623F3" w:rsidP="009623F3">
            <w:r w:rsidRPr="009623F3">
              <w:t>-5796.26</w:t>
            </w:r>
          </w:p>
        </w:tc>
        <w:tc>
          <w:tcPr>
            <w:tcW w:w="960" w:type="dxa"/>
            <w:noWrap/>
            <w:hideMark/>
          </w:tcPr>
          <w:p w14:paraId="29973191" w14:textId="77777777" w:rsidR="009623F3" w:rsidRPr="009623F3" w:rsidRDefault="009623F3" w:rsidP="009623F3">
            <w:r w:rsidRPr="009623F3">
              <w:t>-6044.75</w:t>
            </w:r>
          </w:p>
        </w:tc>
        <w:tc>
          <w:tcPr>
            <w:tcW w:w="960" w:type="dxa"/>
            <w:noWrap/>
            <w:hideMark/>
          </w:tcPr>
          <w:p w14:paraId="28554040" w14:textId="77777777" w:rsidR="009623F3" w:rsidRPr="009623F3" w:rsidRDefault="009623F3" w:rsidP="009623F3">
            <w:r w:rsidRPr="009623F3">
              <w:t>-5856.35</w:t>
            </w:r>
          </w:p>
        </w:tc>
        <w:tc>
          <w:tcPr>
            <w:tcW w:w="960" w:type="dxa"/>
            <w:noWrap/>
            <w:hideMark/>
          </w:tcPr>
          <w:p w14:paraId="698E900B" w14:textId="77777777" w:rsidR="009623F3" w:rsidRPr="009623F3" w:rsidRDefault="009623F3" w:rsidP="009623F3">
            <w:r w:rsidRPr="009623F3">
              <w:t>-5924.74</w:t>
            </w:r>
          </w:p>
        </w:tc>
      </w:tr>
      <w:tr w:rsidR="009623F3" w:rsidRPr="009623F3" w14:paraId="41681777" w14:textId="77777777" w:rsidTr="009623F3">
        <w:trPr>
          <w:trHeight w:val="288"/>
        </w:trPr>
        <w:tc>
          <w:tcPr>
            <w:tcW w:w="960" w:type="dxa"/>
            <w:noWrap/>
            <w:hideMark/>
          </w:tcPr>
          <w:p w14:paraId="2B782927" w14:textId="77777777" w:rsidR="009623F3" w:rsidRPr="009623F3" w:rsidRDefault="009623F3" w:rsidP="009623F3">
            <w:r w:rsidRPr="009623F3">
              <w:t>4.10E-05</w:t>
            </w:r>
          </w:p>
        </w:tc>
        <w:tc>
          <w:tcPr>
            <w:tcW w:w="960" w:type="dxa"/>
            <w:noWrap/>
            <w:hideMark/>
          </w:tcPr>
          <w:p w14:paraId="3BCF7FA1" w14:textId="77777777" w:rsidR="009623F3" w:rsidRPr="009623F3" w:rsidRDefault="009623F3" w:rsidP="009623F3">
            <w:r w:rsidRPr="009623F3">
              <w:t>-5835.9</w:t>
            </w:r>
          </w:p>
        </w:tc>
        <w:tc>
          <w:tcPr>
            <w:tcW w:w="960" w:type="dxa"/>
            <w:noWrap/>
            <w:hideMark/>
          </w:tcPr>
          <w:p w14:paraId="226021C0" w14:textId="77777777" w:rsidR="009623F3" w:rsidRPr="009623F3" w:rsidRDefault="009623F3" w:rsidP="009623F3">
            <w:r w:rsidRPr="009623F3">
              <w:t>-5735.6</w:t>
            </w:r>
          </w:p>
        </w:tc>
        <w:tc>
          <w:tcPr>
            <w:tcW w:w="960" w:type="dxa"/>
            <w:noWrap/>
            <w:hideMark/>
          </w:tcPr>
          <w:p w14:paraId="5CFB898E" w14:textId="77777777" w:rsidR="009623F3" w:rsidRPr="009623F3" w:rsidRDefault="009623F3" w:rsidP="009623F3">
            <w:r w:rsidRPr="009623F3">
              <w:t>-6067.66</w:t>
            </w:r>
          </w:p>
        </w:tc>
        <w:tc>
          <w:tcPr>
            <w:tcW w:w="960" w:type="dxa"/>
            <w:noWrap/>
            <w:hideMark/>
          </w:tcPr>
          <w:p w14:paraId="38D8FF60" w14:textId="77777777" w:rsidR="009623F3" w:rsidRPr="009623F3" w:rsidRDefault="009623F3" w:rsidP="009623F3">
            <w:r w:rsidRPr="009623F3">
              <w:t>-6482.27</w:t>
            </w:r>
          </w:p>
        </w:tc>
        <w:tc>
          <w:tcPr>
            <w:tcW w:w="960" w:type="dxa"/>
            <w:noWrap/>
            <w:hideMark/>
          </w:tcPr>
          <w:p w14:paraId="77C9EA33" w14:textId="77777777" w:rsidR="009623F3" w:rsidRPr="009623F3" w:rsidRDefault="009623F3" w:rsidP="009623F3">
            <w:r w:rsidRPr="009623F3">
              <w:t>-6577.66</w:t>
            </w:r>
          </w:p>
        </w:tc>
        <w:tc>
          <w:tcPr>
            <w:tcW w:w="960" w:type="dxa"/>
            <w:noWrap/>
            <w:hideMark/>
          </w:tcPr>
          <w:p w14:paraId="182AAF0D" w14:textId="77777777" w:rsidR="009623F3" w:rsidRPr="009623F3" w:rsidRDefault="009623F3" w:rsidP="009623F3">
            <w:r w:rsidRPr="009623F3">
              <w:t>-5537.23</w:t>
            </w:r>
          </w:p>
        </w:tc>
        <w:tc>
          <w:tcPr>
            <w:tcW w:w="960" w:type="dxa"/>
            <w:noWrap/>
            <w:hideMark/>
          </w:tcPr>
          <w:p w14:paraId="388A3767" w14:textId="77777777" w:rsidR="009623F3" w:rsidRPr="009623F3" w:rsidRDefault="009623F3" w:rsidP="009623F3">
            <w:r w:rsidRPr="009623F3">
              <w:t>-5158</w:t>
            </w:r>
          </w:p>
        </w:tc>
        <w:tc>
          <w:tcPr>
            <w:tcW w:w="960" w:type="dxa"/>
            <w:noWrap/>
            <w:hideMark/>
          </w:tcPr>
          <w:p w14:paraId="297C2E4E" w14:textId="77777777" w:rsidR="009623F3" w:rsidRPr="009623F3" w:rsidRDefault="009623F3" w:rsidP="009623F3">
            <w:r w:rsidRPr="009623F3">
              <w:t>-5784.98</w:t>
            </w:r>
          </w:p>
        </w:tc>
        <w:tc>
          <w:tcPr>
            <w:tcW w:w="960" w:type="dxa"/>
            <w:noWrap/>
            <w:hideMark/>
          </w:tcPr>
          <w:p w14:paraId="1C092F8B" w14:textId="77777777" w:rsidR="009623F3" w:rsidRPr="009623F3" w:rsidRDefault="009623F3" w:rsidP="009623F3">
            <w:r w:rsidRPr="009623F3">
              <w:t>-6040.76</w:t>
            </w:r>
          </w:p>
        </w:tc>
        <w:tc>
          <w:tcPr>
            <w:tcW w:w="960" w:type="dxa"/>
            <w:noWrap/>
            <w:hideMark/>
          </w:tcPr>
          <w:p w14:paraId="2771ACBB" w14:textId="77777777" w:rsidR="009623F3" w:rsidRPr="009623F3" w:rsidRDefault="009623F3" w:rsidP="009623F3">
            <w:r w:rsidRPr="009623F3">
              <w:t>-5816.4</w:t>
            </w:r>
          </w:p>
        </w:tc>
        <w:tc>
          <w:tcPr>
            <w:tcW w:w="960" w:type="dxa"/>
            <w:noWrap/>
            <w:hideMark/>
          </w:tcPr>
          <w:p w14:paraId="4EFC557A" w14:textId="77777777" w:rsidR="009623F3" w:rsidRPr="009623F3" w:rsidRDefault="009623F3" w:rsidP="009623F3">
            <w:r w:rsidRPr="009623F3">
              <w:t>-5903.65</w:t>
            </w:r>
          </w:p>
        </w:tc>
      </w:tr>
      <w:tr w:rsidR="009623F3" w:rsidRPr="009623F3" w14:paraId="78BB5288" w14:textId="77777777" w:rsidTr="009623F3">
        <w:trPr>
          <w:trHeight w:val="288"/>
        </w:trPr>
        <w:tc>
          <w:tcPr>
            <w:tcW w:w="960" w:type="dxa"/>
            <w:noWrap/>
            <w:hideMark/>
          </w:tcPr>
          <w:p w14:paraId="51590A85" w14:textId="77777777" w:rsidR="009623F3" w:rsidRPr="009623F3" w:rsidRDefault="009623F3" w:rsidP="009623F3">
            <w:r w:rsidRPr="009623F3">
              <w:t>4.17E-05</w:t>
            </w:r>
          </w:p>
        </w:tc>
        <w:tc>
          <w:tcPr>
            <w:tcW w:w="960" w:type="dxa"/>
            <w:noWrap/>
            <w:hideMark/>
          </w:tcPr>
          <w:p w14:paraId="5FF5656F" w14:textId="77777777" w:rsidR="009623F3" w:rsidRPr="009623F3" w:rsidRDefault="009623F3" w:rsidP="009623F3">
            <w:r w:rsidRPr="009623F3">
              <w:t>-5820.46</w:t>
            </w:r>
          </w:p>
        </w:tc>
        <w:tc>
          <w:tcPr>
            <w:tcW w:w="960" w:type="dxa"/>
            <w:noWrap/>
            <w:hideMark/>
          </w:tcPr>
          <w:p w14:paraId="64413A59" w14:textId="77777777" w:rsidR="009623F3" w:rsidRPr="009623F3" w:rsidRDefault="009623F3" w:rsidP="009623F3">
            <w:r w:rsidRPr="009623F3">
              <w:t>-5607.93</w:t>
            </w:r>
          </w:p>
        </w:tc>
        <w:tc>
          <w:tcPr>
            <w:tcW w:w="960" w:type="dxa"/>
            <w:noWrap/>
            <w:hideMark/>
          </w:tcPr>
          <w:p w14:paraId="35685F2B" w14:textId="77777777" w:rsidR="009623F3" w:rsidRPr="009623F3" w:rsidRDefault="009623F3" w:rsidP="009623F3">
            <w:r w:rsidRPr="009623F3">
              <w:t>-5252.91</w:t>
            </w:r>
          </w:p>
        </w:tc>
        <w:tc>
          <w:tcPr>
            <w:tcW w:w="960" w:type="dxa"/>
            <w:noWrap/>
            <w:hideMark/>
          </w:tcPr>
          <w:p w14:paraId="0017D19D" w14:textId="77777777" w:rsidR="009623F3" w:rsidRPr="009623F3" w:rsidRDefault="009623F3" w:rsidP="009623F3">
            <w:r w:rsidRPr="009623F3">
              <w:t>-6577.33</w:t>
            </w:r>
          </w:p>
        </w:tc>
        <w:tc>
          <w:tcPr>
            <w:tcW w:w="960" w:type="dxa"/>
            <w:noWrap/>
            <w:hideMark/>
          </w:tcPr>
          <w:p w14:paraId="2CD1111C" w14:textId="77777777" w:rsidR="009623F3" w:rsidRPr="009623F3" w:rsidRDefault="009623F3" w:rsidP="009623F3">
            <w:r w:rsidRPr="009623F3">
              <w:t>-6654.32</w:t>
            </w:r>
          </w:p>
        </w:tc>
        <w:tc>
          <w:tcPr>
            <w:tcW w:w="960" w:type="dxa"/>
            <w:noWrap/>
            <w:hideMark/>
          </w:tcPr>
          <w:p w14:paraId="6B8A24EE" w14:textId="77777777" w:rsidR="009623F3" w:rsidRPr="009623F3" w:rsidRDefault="009623F3" w:rsidP="009623F3">
            <w:r w:rsidRPr="009623F3">
              <w:t>-5503.42</w:t>
            </w:r>
          </w:p>
        </w:tc>
        <w:tc>
          <w:tcPr>
            <w:tcW w:w="960" w:type="dxa"/>
            <w:noWrap/>
            <w:hideMark/>
          </w:tcPr>
          <w:p w14:paraId="2DB7AA0F" w14:textId="77777777" w:rsidR="009623F3" w:rsidRPr="009623F3" w:rsidRDefault="009623F3" w:rsidP="009623F3">
            <w:r w:rsidRPr="009623F3">
              <w:t>-5121.62</w:t>
            </w:r>
          </w:p>
        </w:tc>
        <w:tc>
          <w:tcPr>
            <w:tcW w:w="960" w:type="dxa"/>
            <w:noWrap/>
            <w:hideMark/>
          </w:tcPr>
          <w:p w14:paraId="7A03D4FE" w14:textId="77777777" w:rsidR="009623F3" w:rsidRPr="009623F3" w:rsidRDefault="009623F3" w:rsidP="009623F3">
            <w:r w:rsidRPr="009623F3">
              <w:t>-5750.95</w:t>
            </w:r>
          </w:p>
        </w:tc>
        <w:tc>
          <w:tcPr>
            <w:tcW w:w="960" w:type="dxa"/>
            <w:noWrap/>
            <w:hideMark/>
          </w:tcPr>
          <w:p w14:paraId="000F026C" w14:textId="77777777" w:rsidR="009623F3" w:rsidRPr="009623F3" w:rsidRDefault="009623F3" w:rsidP="009623F3">
            <w:r w:rsidRPr="009623F3">
              <w:t>-5890.77</w:t>
            </w:r>
          </w:p>
        </w:tc>
        <w:tc>
          <w:tcPr>
            <w:tcW w:w="960" w:type="dxa"/>
            <w:noWrap/>
            <w:hideMark/>
          </w:tcPr>
          <w:p w14:paraId="5ADC9D4F" w14:textId="77777777" w:rsidR="009623F3" w:rsidRPr="009623F3" w:rsidRDefault="009623F3" w:rsidP="009623F3">
            <w:r w:rsidRPr="009623F3">
              <w:t>-5764.73</w:t>
            </w:r>
          </w:p>
        </w:tc>
        <w:tc>
          <w:tcPr>
            <w:tcW w:w="960" w:type="dxa"/>
            <w:noWrap/>
            <w:hideMark/>
          </w:tcPr>
          <w:p w14:paraId="5C8BC2C1" w14:textId="77777777" w:rsidR="009623F3" w:rsidRPr="009623F3" w:rsidRDefault="009623F3" w:rsidP="009623F3">
            <w:pPr>
              <w:keepNext/>
            </w:pPr>
            <w:r w:rsidRPr="009623F3">
              <w:t>-5794.44</w:t>
            </w:r>
          </w:p>
        </w:tc>
      </w:tr>
    </w:tbl>
    <w:p w14:paraId="33CEEB7B" w14:textId="024BEFB7" w:rsidR="009623F3" w:rsidRDefault="009623F3" w:rsidP="009623F3">
      <w:pPr>
        <w:pStyle w:val="Caption"/>
      </w:pPr>
      <w:bookmarkStart w:id="53" w:name="_Toc155647580"/>
      <w:r>
        <w:t xml:space="preserve">Annex A Table </w:t>
      </w:r>
      <w:fldSimple w:instr=" SEQ Annex_A_Table \* ARABIC ">
        <w:r>
          <w:rPr>
            <w:noProof/>
          </w:rPr>
          <w:t>3</w:t>
        </w:r>
      </w:fldSimple>
      <w:r>
        <w:t>: Jet Tip Velocities - 3D</w:t>
      </w:r>
      <w:bookmarkEnd w:id="53"/>
    </w:p>
    <w:tbl>
      <w:tblPr>
        <w:tblStyle w:val="TableGrid"/>
        <w:tblW w:w="0" w:type="auto"/>
        <w:tblLook w:val="04A0" w:firstRow="1" w:lastRow="0" w:firstColumn="1" w:lastColumn="0" w:noHBand="0" w:noVBand="1"/>
      </w:tblPr>
      <w:tblGrid>
        <w:gridCol w:w="677"/>
        <w:gridCol w:w="695"/>
        <w:gridCol w:w="696"/>
        <w:gridCol w:w="686"/>
        <w:gridCol w:w="696"/>
        <w:gridCol w:w="687"/>
        <w:gridCol w:w="694"/>
        <w:gridCol w:w="691"/>
        <w:gridCol w:w="694"/>
        <w:gridCol w:w="693"/>
        <w:gridCol w:w="694"/>
        <w:gridCol w:w="693"/>
      </w:tblGrid>
      <w:tr w:rsidR="009623F3" w:rsidRPr="009623F3" w14:paraId="68F533AD" w14:textId="77777777" w:rsidTr="009623F3">
        <w:trPr>
          <w:trHeight w:val="288"/>
        </w:trPr>
        <w:tc>
          <w:tcPr>
            <w:tcW w:w="960" w:type="dxa"/>
            <w:noWrap/>
            <w:hideMark/>
          </w:tcPr>
          <w:p w14:paraId="0F5C4040" w14:textId="77777777" w:rsidR="009623F3" w:rsidRPr="009623F3" w:rsidRDefault="009623F3">
            <w:r w:rsidRPr="009623F3">
              <w:t>t</w:t>
            </w:r>
          </w:p>
        </w:tc>
        <w:tc>
          <w:tcPr>
            <w:tcW w:w="960" w:type="dxa"/>
            <w:noWrap/>
            <w:hideMark/>
          </w:tcPr>
          <w:p w14:paraId="61199DFB" w14:textId="77777777" w:rsidR="009623F3" w:rsidRPr="009623F3" w:rsidRDefault="009623F3">
            <w:r w:rsidRPr="009623F3">
              <w:t>Node 1</w:t>
            </w:r>
          </w:p>
        </w:tc>
        <w:tc>
          <w:tcPr>
            <w:tcW w:w="960" w:type="dxa"/>
            <w:noWrap/>
            <w:hideMark/>
          </w:tcPr>
          <w:p w14:paraId="2ECE9202" w14:textId="77777777" w:rsidR="009623F3" w:rsidRPr="009623F3" w:rsidRDefault="009623F3">
            <w:r w:rsidRPr="009623F3">
              <w:t>Node 2</w:t>
            </w:r>
          </w:p>
        </w:tc>
        <w:tc>
          <w:tcPr>
            <w:tcW w:w="960" w:type="dxa"/>
            <w:noWrap/>
            <w:hideMark/>
          </w:tcPr>
          <w:p w14:paraId="45C418D0" w14:textId="77777777" w:rsidR="009623F3" w:rsidRPr="009623F3" w:rsidRDefault="009623F3">
            <w:r w:rsidRPr="009623F3">
              <w:t>Node 3</w:t>
            </w:r>
          </w:p>
        </w:tc>
        <w:tc>
          <w:tcPr>
            <w:tcW w:w="960" w:type="dxa"/>
            <w:noWrap/>
            <w:hideMark/>
          </w:tcPr>
          <w:p w14:paraId="0EF8C559" w14:textId="77777777" w:rsidR="009623F3" w:rsidRPr="009623F3" w:rsidRDefault="009623F3">
            <w:r w:rsidRPr="009623F3">
              <w:t>Node 4</w:t>
            </w:r>
          </w:p>
        </w:tc>
        <w:tc>
          <w:tcPr>
            <w:tcW w:w="960" w:type="dxa"/>
            <w:noWrap/>
            <w:hideMark/>
          </w:tcPr>
          <w:p w14:paraId="78B79C61" w14:textId="77777777" w:rsidR="009623F3" w:rsidRPr="009623F3" w:rsidRDefault="009623F3">
            <w:r w:rsidRPr="009623F3">
              <w:t>Node 5</w:t>
            </w:r>
          </w:p>
        </w:tc>
        <w:tc>
          <w:tcPr>
            <w:tcW w:w="960" w:type="dxa"/>
            <w:noWrap/>
            <w:hideMark/>
          </w:tcPr>
          <w:p w14:paraId="36F72628" w14:textId="77777777" w:rsidR="009623F3" w:rsidRPr="009623F3" w:rsidRDefault="009623F3">
            <w:r w:rsidRPr="009623F3">
              <w:t>Node 6</w:t>
            </w:r>
          </w:p>
        </w:tc>
        <w:tc>
          <w:tcPr>
            <w:tcW w:w="960" w:type="dxa"/>
            <w:noWrap/>
            <w:hideMark/>
          </w:tcPr>
          <w:p w14:paraId="427F9C2E" w14:textId="77777777" w:rsidR="009623F3" w:rsidRPr="009623F3" w:rsidRDefault="009623F3">
            <w:r w:rsidRPr="009623F3">
              <w:t>Node 7</w:t>
            </w:r>
          </w:p>
        </w:tc>
        <w:tc>
          <w:tcPr>
            <w:tcW w:w="960" w:type="dxa"/>
            <w:noWrap/>
            <w:hideMark/>
          </w:tcPr>
          <w:p w14:paraId="34976DC6" w14:textId="77777777" w:rsidR="009623F3" w:rsidRPr="009623F3" w:rsidRDefault="009623F3">
            <w:r w:rsidRPr="009623F3">
              <w:t>Node 8</w:t>
            </w:r>
          </w:p>
        </w:tc>
        <w:tc>
          <w:tcPr>
            <w:tcW w:w="960" w:type="dxa"/>
            <w:noWrap/>
            <w:hideMark/>
          </w:tcPr>
          <w:p w14:paraId="305B0F56" w14:textId="77777777" w:rsidR="009623F3" w:rsidRPr="009623F3" w:rsidRDefault="009623F3">
            <w:r w:rsidRPr="009623F3">
              <w:t>Node 9</w:t>
            </w:r>
          </w:p>
        </w:tc>
        <w:tc>
          <w:tcPr>
            <w:tcW w:w="960" w:type="dxa"/>
            <w:noWrap/>
            <w:hideMark/>
          </w:tcPr>
          <w:p w14:paraId="306817E1" w14:textId="77777777" w:rsidR="009623F3" w:rsidRPr="009623F3" w:rsidRDefault="009623F3">
            <w:r w:rsidRPr="009623F3">
              <w:t>Node 10</w:t>
            </w:r>
          </w:p>
        </w:tc>
        <w:tc>
          <w:tcPr>
            <w:tcW w:w="960" w:type="dxa"/>
            <w:noWrap/>
            <w:hideMark/>
          </w:tcPr>
          <w:p w14:paraId="2468F113" w14:textId="77777777" w:rsidR="009623F3" w:rsidRPr="009623F3" w:rsidRDefault="009623F3">
            <w:r w:rsidRPr="009623F3">
              <w:t>Average</w:t>
            </w:r>
          </w:p>
        </w:tc>
      </w:tr>
      <w:tr w:rsidR="009623F3" w:rsidRPr="009623F3" w14:paraId="5807D4B1" w14:textId="77777777" w:rsidTr="009623F3">
        <w:trPr>
          <w:trHeight w:val="288"/>
        </w:trPr>
        <w:tc>
          <w:tcPr>
            <w:tcW w:w="960" w:type="dxa"/>
            <w:noWrap/>
            <w:hideMark/>
          </w:tcPr>
          <w:p w14:paraId="21CC6285" w14:textId="77777777" w:rsidR="009623F3" w:rsidRPr="009623F3" w:rsidRDefault="009623F3" w:rsidP="009623F3">
            <w:r w:rsidRPr="009623F3">
              <w:t>0</w:t>
            </w:r>
          </w:p>
        </w:tc>
        <w:tc>
          <w:tcPr>
            <w:tcW w:w="960" w:type="dxa"/>
            <w:noWrap/>
            <w:hideMark/>
          </w:tcPr>
          <w:p w14:paraId="38EC46A8" w14:textId="77777777" w:rsidR="009623F3" w:rsidRPr="009623F3" w:rsidRDefault="009623F3" w:rsidP="009623F3">
            <w:r w:rsidRPr="009623F3">
              <w:t>0</w:t>
            </w:r>
          </w:p>
        </w:tc>
        <w:tc>
          <w:tcPr>
            <w:tcW w:w="960" w:type="dxa"/>
            <w:noWrap/>
            <w:hideMark/>
          </w:tcPr>
          <w:p w14:paraId="5B5F79AA" w14:textId="77777777" w:rsidR="009623F3" w:rsidRPr="009623F3" w:rsidRDefault="009623F3" w:rsidP="009623F3">
            <w:r w:rsidRPr="009623F3">
              <w:t>0</w:t>
            </w:r>
          </w:p>
        </w:tc>
        <w:tc>
          <w:tcPr>
            <w:tcW w:w="960" w:type="dxa"/>
            <w:noWrap/>
            <w:hideMark/>
          </w:tcPr>
          <w:p w14:paraId="78CB5867" w14:textId="77777777" w:rsidR="009623F3" w:rsidRPr="009623F3" w:rsidRDefault="009623F3" w:rsidP="009623F3">
            <w:r w:rsidRPr="009623F3">
              <w:t>0</w:t>
            </w:r>
          </w:p>
        </w:tc>
        <w:tc>
          <w:tcPr>
            <w:tcW w:w="960" w:type="dxa"/>
            <w:noWrap/>
            <w:hideMark/>
          </w:tcPr>
          <w:p w14:paraId="2C0B6BF8" w14:textId="77777777" w:rsidR="009623F3" w:rsidRPr="009623F3" w:rsidRDefault="009623F3" w:rsidP="009623F3">
            <w:r w:rsidRPr="009623F3">
              <w:t>0</w:t>
            </w:r>
          </w:p>
        </w:tc>
        <w:tc>
          <w:tcPr>
            <w:tcW w:w="960" w:type="dxa"/>
            <w:noWrap/>
            <w:hideMark/>
          </w:tcPr>
          <w:p w14:paraId="4D39C902" w14:textId="77777777" w:rsidR="009623F3" w:rsidRPr="009623F3" w:rsidRDefault="009623F3" w:rsidP="009623F3">
            <w:r w:rsidRPr="009623F3">
              <w:t>0</w:t>
            </w:r>
          </w:p>
        </w:tc>
        <w:tc>
          <w:tcPr>
            <w:tcW w:w="960" w:type="dxa"/>
            <w:noWrap/>
            <w:hideMark/>
          </w:tcPr>
          <w:p w14:paraId="3CE1293E" w14:textId="77777777" w:rsidR="009623F3" w:rsidRPr="009623F3" w:rsidRDefault="009623F3" w:rsidP="009623F3">
            <w:r w:rsidRPr="009623F3">
              <w:t>0</w:t>
            </w:r>
          </w:p>
        </w:tc>
        <w:tc>
          <w:tcPr>
            <w:tcW w:w="960" w:type="dxa"/>
            <w:noWrap/>
            <w:hideMark/>
          </w:tcPr>
          <w:p w14:paraId="24F80F5C" w14:textId="77777777" w:rsidR="009623F3" w:rsidRPr="009623F3" w:rsidRDefault="009623F3" w:rsidP="009623F3">
            <w:r w:rsidRPr="009623F3">
              <w:t>0</w:t>
            </w:r>
          </w:p>
        </w:tc>
        <w:tc>
          <w:tcPr>
            <w:tcW w:w="960" w:type="dxa"/>
            <w:noWrap/>
            <w:hideMark/>
          </w:tcPr>
          <w:p w14:paraId="5B71FC1C" w14:textId="77777777" w:rsidR="009623F3" w:rsidRPr="009623F3" w:rsidRDefault="009623F3" w:rsidP="009623F3">
            <w:r w:rsidRPr="009623F3">
              <w:t>0</w:t>
            </w:r>
          </w:p>
        </w:tc>
        <w:tc>
          <w:tcPr>
            <w:tcW w:w="960" w:type="dxa"/>
            <w:noWrap/>
            <w:hideMark/>
          </w:tcPr>
          <w:p w14:paraId="3EE1A726" w14:textId="77777777" w:rsidR="009623F3" w:rsidRPr="009623F3" w:rsidRDefault="009623F3" w:rsidP="009623F3">
            <w:r w:rsidRPr="009623F3">
              <w:t>0</w:t>
            </w:r>
          </w:p>
        </w:tc>
        <w:tc>
          <w:tcPr>
            <w:tcW w:w="960" w:type="dxa"/>
            <w:noWrap/>
            <w:hideMark/>
          </w:tcPr>
          <w:p w14:paraId="71D622A3" w14:textId="77777777" w:rsidR="009623F3" w:rsidRPr="009623F3" w:rsidRDefault="009623F3" w:rsidP="009623F3">
            <w:r w:rsidRPr="009623F3">
              <w:t>0</w:t>
            </w:r>
          </w:p>
        </w:tc>
        <w:tc>
          <w:tcPr>
            <w:tcW w:w="960" w:type="dxa"/>
            <w:noWrap/>
            <w:hideMark/>
          </w:tcPr>
          <w:p w14:paraId="3EFBAC25" w14:textId="77777777" w:rsidR="009623F3" w:rsidRPr="009623F3" w:rsidRDefault="009623F3" w:rsidP="009623F3">
            <w:r w:rsidRPr="009623F3">
              <w:t>0</w:t>
            </w:r>
          </w:p>
        </w:tc>
      </w:tr>
      <w:tr w:rsidR="009623F3" w:rsidRPr="009623F3" w14:paraId="30B62626" w14:textId="77777777" w:rsidTr="009623F3">
        <w:trPr>
          <w:trHeight w:val="288"/>
        </w:trPr>
        <w:tc>
          <w:tcPr>
            <w:tcW w:w="960" w:type="dxa"/>
            <w:noWrap/>
            <w:hideMark/>
          </w:tcPr>
          <w:p w14:paraId="3F776E8E" w14:textId="77777777" w:rsidR="009623F3" w:rsidRPr="009623F3" w:rsidRDefault="009623F3" w:rsidP="009623F3">
            <w:r w:rsidRPr="009623F3">
              <w:t>1.02E-06</w:t>
            </w:r>
          </w:p>
        </w:tc>
        <w:tc>
          <w:tcPr>
            <w:tcW w:w="960" w:type="dxa"/>
            <w:noWrap/>
            <w:hideMark/>
          </w:tcPr>
          <w:p w14:paraId="63D918C6" w14:textId="77777777" w:rsidR="009623F3" w:rsidRPr="009623F3" w:rsidRDefault="009623F3" w:rsidP="009623F3">
            <w:r w:rsidRPr="009623F3">
              <w:t>0</w:t>
            </w:r>
          </w:p>
        </w:tc>
        <w:tc>
          <w:tcPr>
            <w:tcW w:w="960" w:type="dxa"/>
            <w:noWrap/>
            <w:hideMark/>
          </w:tcPr>
          <w:p w14:paraId="1A983FF2" w14:textId="77777777" w:rsidR="009623F3" w:rsidRPr="009623F3" w:rsidRDefault="009623F3" w:rsidP="009623F3">
            <w:r w:rsidRPr="009623F3">
              <w:t>0</w:t>
            </w:r>
          </w:p>
        </w:tc>
        <w:tc>
          <w:tcPr>
            <w:tcW w:w="960" w:type="dxa"/>
            <w:noWrap/>
            <w:hideMark/>
          </w:tcPr>
          <w:p w14:paraId="5DD9DC7C" w14:textId="77777777" w:rsidR="009623F3" w:rsidRPr="009623F3" w:rsidRDefault="009623F3" w:rsidP="009623F3">
            <w:r w:rsidRPr="009623F3">
              <w:t>0</w:t>
            </w:r>
          </w:p>
        </w:tc>
        <w:tc>
          <w:tcPr>
            <w:tcW w:w="960" w:type="dxa"/>
            <w:noWrap/>
            <w:hideMark/>
          </w:tcPr>
          <w:p w14:paraId="09EC7C62" w14:textId="77777777" w:rsidR="009623F3" w:rsidRPr="009623F3" w:rsidRDefault="009623F3" w:rsidP="009623F3">
            <w:r w:rsidRPr="009623F3">
              <w:t>0</w:t>
            </w:r>
          </w:p>
        </w:tc>
        <w:tc>
          <w:tcPr>
            <w:tcW w:w="960" w:type="dxa"/>
            <w:noWrap/>
            <w:hideMark/>
          </w:tcPr>
          <w:p w14:paraId="506C6E54" w14:textId="77777777" w:rsidR="009623F3" w:rsidRPr="009623F3" w:rsidRDefault="009623F3" w:rsidP="009623F3">
            <w:r w:rsidRPr="009623F3">
              <w:t>0</w:t>
            </w:r>
          </w:p>
        </w:tc>
        <w:tc>
          <w:tcPr>
            <w:tcW w:w="960" w:type="dxa"/>
            <w:noWrap/>
            <w:hideMark/>
          </w:tcPr>
          <w:p w14:paraId="6AD1653A" w14:textId="77777777" w:rsidR="009623F3" w:rsidRPr="009623F3" w:rsidRDefault="009623F3" w:rsidP="009623F3">
            <w:r w:rsidRPr="009623F3">
              <w:t>0</w:t>
            </w:r>
          </w:p>
        </w:tc>
        <w:tc>
          <w:tcPr>
            <w:tcW w:w="960" w:type="dxa"/>
            <w:noWrap/>
            <w:hideMark/>
          </w:tcPr>
          <w:p w14:paraId="7E2564AB" w14:textId="77777777" w:rsidR="009623F3" w:rsidRPr="009623F3" w:rsidRDefault="009623F3" w:rsidP="009623F3">
            <w:r w:rsidRPr="009623F3">
              <w:t>0</w:t>
            </w:r>
          </w:p>
        </w:tc>
        <w:tc>
          <w:tcPr>
            <w:tcW w:w="960" w:type="dxa"/>
            <w:noWrap/>
            <w:hideMark/>
          </w:tcPr>
          <w:p w14:paraId="7B93E509" w14:textId="77777777" w:rsidR="009623F3" w:rsidRPr="009623F3" w:rsidRDefault="009623F3" w:rsidP="009623F3">
            <w:r w:rsidRPr="009623F3">
              <w:t>0</w:t>
            </w:r>
          </w:p>
        </w:tc>
        <w:tc>
          <w:tcPr>
            <w:tcW w:w="960" w:type="dxa"/>
            <w:noWrap/>
            <w:hideMark/>
          </w:tcPr>
          <w:p w14:paraId="73C68047" w14:textId="77777777" w:rsidR="009623F3" w:rsidRPr="009623F3" w:rsidRDefault="009623F3" w:rsidP="009623F3">
            <w:r w:rsidRPr="009623F3">
              <w:t>0</w:t>
            </w:r>
          </w:p>
        </w:tc>
        <w:tc>
          <w:tcPr>
            <w:tcW w:w="960" w:type="dxa"/>
            <w:noWrap/>
            <w:hideMark/>
          </w:tcPr>
          <w:p w14:paraId="2134274B" w14:textId="77777777" w:rsidR="009623F3" w:rsidRPr="009623F3" w:rsidRDefault="009623F3" w:rsidP="009623F3">
            <w:r w:rsidRPr="009623F3">
              <w:t>0</w:t>
            </w:r>
          </w:p>
        </w:tc>
        <w:tc>
          <w:tcPr>
            <w:tcW w:w="960" w:type="dxa"/>
            <w:noWrap/>
            <w:hideMark/>
          </w:tcPr>
          <w:p w14:paraId="68D439B1" w14:textId="77777777" w:rsidR="009623F3" w:rsidRPr="009623F3" w:rsidRDefault="009623F3" w:rsidP="009623F3">
            <w:r w:rsidRPr="009623F3">
              <w:t>0</w:t>
            </w:r>
          </w:p>
        </w:tc>
      </w:tr>
      <w:tr w:rsidR="009623F3" w:rsidRPr="009623F3" w14:paraId="37EA14D9" w14:textId="77777777" w:rsidTr="009623F3">
        <w:trPr>
          <w:trHeight w:val="288"/>
        </w:trPr>
        <w:tc>
          <w:tcPr>
            <w:tcW w:w="960" w:type="dxa"/>
            <w:noWrap/>
            <w:hideMark/>
          </w:tcPr>
          <w:p w14:paraId="56E25A64" w14:textId="77777777" w:rsidR="009623F3" w:rsidRPr="009623F3" w:rsidRDefault="009623F3" w:rsidP="009623F3">
            <w:r w:rsidRPr="009623F3">
              <w:t>2.00E-06</w:t>
            </w:r>
          </w:p>
        </w:tc>
        <w:tc>
          <w:tcPr>
            <w:tcW w:w="960" w:type="dxa"/>
            <w:noWrap/>
            <w:hideMark/>
          </w:tcPr>
          <w:p w14:paraId="44B29F52" w14:textId="77777777" w:rsidR="009623F3" w:rsidRPr="009623F3" w:rsidRDefault="009623F3" w:rsidP="009623F3">
            <w:r w:rsidRPr="009623F3">
              <w:t>0</w:t>
            </w:r>
          </w:p>
        </w:tc>
        <w:tc>
          <w:tcPr>
            <w:tcW w:w="960" w:type="dxa"/>
            <w:noWrap/>
            <w:hideMark/>
          </w:tcPr>
          <w:p w14:paraId="1396E356" w14:textId="77777777" w:rsidR="009623F3" w:rsidRPr="009623F3" w:rsidRDefault="009623F3" w:rsidP="009623F3">
            <w:r w:rsidRPr="009623F3">
              <w:t>0</w:t>
            </w:r>
          </w:p>
        </w:tc>
        <w:tc>
          <w:tcPr>
            <w:tcW w:w="960" w:type="dxa"/>
            <w:noWrap/>
            <w:hideMark/>
          </w:tcPr>
          <w:p w14:paraId="1E9C05DA" w14:textId="77777777" w:rsidR="009623F3" w:rsidRPr="009623F3" w:rsidRDefault="009623F3" w:rsidP="009623F3">
            <w:r w:rsidRPr="009623F3">
              <w:t>0</w:t>
            </w:r>
          </w:p>
        </w:tc>
        <w:tc>
          <w:tcPr>
            <w:tcW w:w="960" w:type="dxa"/>
            <w:noWrap/>
            <w:hideMark/>
          </w:tcPr>
          <w:p w14:paraId="62994B18" w14:textId="77777777" w:rsidR="009623F3" w:rsidRPr="009623F3" w:rsidRDefault="009623F3" w:rsidP="009623F3">
            <w:r w:rsidRPr="009623F3">
              <w:t>0</w:t>
            </w:r>
          </w:p>
        </w:tc>
        <w:tc>
          <w:tcPr>
            <w:tcW w:w="960" w:type="dxa"/>
            <w:noWrap/>
            <w:hideMark/>
          </w:tcPr>
          <w:p w14:paraId="2DE2BBD3" w14:textId="77777777" w:rsidR="009623F3" w:rsidRPr="009623F3" w:rsidRDefault="009623F3" w:rsidP="009623F3">
            <w:r w:rsidRPr="009623F3">
              <w:t>0</w:t>
            </w:r>
          </w:p>
        </w:tc>
        <w:tc>
          <w:tcPr>
            <w:tcW w:w="960" w:type="dxa"/>
            <w:noWrap/>
            <w:hideMark/>
          </w:tcPr>
          <w:p w14:paraId="6E4C5AE7" w14:textId="77777777" w:rsidR="009623F3" w:rsidRPr="009623F3" w:rsidRDefault="009623F3" w:rsidP="009623F3">
            <w:r w:rsidRPr="009623F3">
              <w:t>0</w:t>
            </w:r>
          </w:p>
        </w:tc>
        <w:tc>
          <w:tcPr>
            <w:tcW w:w="960" w:type="dxa"/>
            <w:noWrap/>
            <w:hideMark/>
          </w:tcPr>
          <w:p w14:paraId="0248342D" w14:textId="77777777" w:rsidR="009623F3" w:rsidRPr="009623F3" w:rsidRDefault="009623F3" w:rsidP="009623F3">
            <w:r w:rsidRPr="009623F3">
              <w:t>0</w:t>
            </w:r>
          </w:p>
        </w:tc>
        <w:tc>
          <w:tcPr>
            <w:tcW w:w="960" w:type="dxa"/>
            <w:noWrap/>
            <w:hideMark/>
          </w:tcPr>
          <w:p w14:paraId="27065753" w14:textId="77777777" w:rsidR="009623F3" w:rsidRPr="009623F3" w:rsidRDefault="009623F3" w:rsidP="009623F3">
            <w:r w:rsidRPr="009623F3">
              <w:t>0</w:t>
            </w:r>
          </w:p>
        </w:tc>
        <w:tc>
          <w:tcPr>
            <w:tcW w:w="960" w:type="dxa"/>
            <w:noWrap/>
            <w:hideMark/>
          </w:tcPr>
          <w:p w14:paraId="3950CEBE" w14:textId="77777777" w:rsidR="009623F3" w:rsidRPr="009623F3" w:rsidRDefault="009623F3" w:rsidP="009623F3">
            <w:r w:rsidRPr="009623F3">
              <w:t>0</w:t>
            </w:r>
          </w:p>
        </w:tc>
        <w:tc>
          <w:tcPr>
            <w:tcW w:w="960" w:type="dxa"/>
            <w:noWrap/>
            <w:hideMark/>
          </w:tcPr>
          <w:p w14:paraId="6C18135B" w14:textId="77777777" w:rsidR="009623F3" w:rsidRPr="009623F3" w:rsidRDefault="009623F3" w:rsidP="009623F3">
            <w:r w:rsidRPr="009623F3">
              <w:t>0</w:t>
            </w:r>
          </w:p>
        </w:tc>
        <w:tc>
          <w:tcPr>
            <w:tcW w:w="960" w:type="dxa"/>
            <w:noWrap/>
            <w:hideMark/>
          </w:tcPr>
          <w:p w14:paraId="72AB7D12" w14:textId="77777777" w:rsidR="009623F3" w:rsidRPr="009623F3" w:rsidRDefault="009623F3" w:rsidP="009623F3">
            <w:r w:rsidRPr="009623F3">
              <w:t>0</w:t>
            </w:r>
          </w:p>
        </w:tc>
      </w:tr>
      <w:tr w:rsidR="009623F3" w:rsidRPr="009623F3" w14:paraId="65705240" w14:textId="77777777" w:rsidTr="009623F3">
        <w:trPr>
          <w:trHeight w:val="288"/>
        </w:trPr>
        <w:tc>
          <w:tcPr>
            <w:tcW w:w="960" w:type="dxa"/>
            <w:noWrap/>
            <w:hideMark/>
          </w:tcPr>
          <w:p w14:paraId="2A2EA5AB" w14:textId="77777777" w:rsidR="009623F3" w:rsidRPr="009623F3" w:rsidRDefault="009623F3" w:rsidP="009623F3">
            <w:r w:rsidRPr="009623F3">
              <w:t>3.02E-06</w:t>
            </w:r>
          </w:p>
        </w:tc>
        <w:tc>
          <w:tcPr>
            <w:tcW w:w="960" w:type="dxa"/>
            <w:noWrap/>
            <w:hideMark/>
          </w:tcPr>
          <w:p w14:paraId="5A966CFB" w14:textId="77777777" w:rsidR="009623F3" w:rsidRPr="009623F3" w:rsidRDefault="009623F3" w:rsidP="009623F3">
            <w:r w:rsidRPr="009623F3">
              <w:t>0</w:t>
            </w:r>
          </w:p>
        </w:tc>
        <w:tc>
          <w:tcPr>
            <w:tcW w:w="960" w:type="dxa"/>
            <w:noWrap/>
            <w:hideMark/>
          </w:tcPr>
          <w:p w14:paraId="57DFCD8C" w14:textId="77777777" w:rsidR="009623F3" w:rsidRPr="009623F3" w:rsidRDefault="009623F3" w:rsidP="009623F3">
            <w:r w:rsidRPr="009623F3">
              <w:t>0</w:t>
            </w:r>
          </w:p>
        </w:tc>
        <w:tc>
          <w:tcPr>
            <w:tcW w:w="960" w:type="dxa"/>
            <w:noWrap/>
            <w:hideMark/>
          </w:tcPr>
          <w:p w14:paraId="3FDD5112" w14:textId="77777777" w:rsidR="009623F3" w:rsidRPr="009623F3" w:rsidRDefault="009623F3" w:rsidP="009623F3">
            <w:r w:rsidRPr="009623F3">
              <w:t>0</w:t>
            </w:r>
          </w:p>
        </w:tc>
        <w:tc>
          <w:tcPr>
            <w:tcW w:w="960" w:type="dxa"/>
            <w:noWrap/>
            <w:hideMark/>
          </w:tcPr>
          <w:p w14:paraId="287BF7E2" w14:textId="77777777" w:rsidR="009623F3" w:rsidRPr="009623F3" w:rsidRDefault="009623F3" w:rsidP="009623F3">
            <w:r w:rsidRPr="009623F3">
              <w:t>0</w:t>
            </w:r>
          </w:p>
        </w:tc>
        <w:tc>
          <w:tcPr>
            <w:tcW w:w="960" w:type="dxa"/>
            <w:noWrap/>
            <w:hideMark/>
          </w:tcPr>
          <w:p w14:paraId="36E1527F" w14:textId="77777777" w:rsidR="009623F3" w:rsidRPr="009623F3" w:rsidRDefault="009623F3" w:rsidP="009623F3">
            <w:r w:rsidRPr="009623F3">
              <w:t>0</w:t>
            </w:r>
          </w:p>
        </w:tc>
        <w:tc>
          <w:tcPr>
            <w:tcW w:w="960" w:type="dxa"/>
            <w:noWrap/>
            <w:hideMark/>
          </w:tcPr>
          <w:p w14:paraId="7D26B138" w14:textId="77777777" w:rsidR="009623F3" w:rsidRPr="009623F3" w:rsidRDefault="009623F3" w:rsidP="009623F3">
            <w:r w:rsidRPr="009623F3">
              <w:t>0</w:t>
            </w:r>
          </w:p>
        </w:tc>
        <w:tc>
          <w:tcPr>
            <w:tcW w:w="960" w:type="dxa"/>
            <w:noWrap/>
            <w:hideMark/>
          </w:tcPr>
          <w:p w14:paraId="50699E70" w14:textId="77777777" w:rsidR="009623F3" w:rsidRPr="009623F3" w:rsidRDefault="009623F3" w:rsidP="009623F3">
            <w:r w:rsidRPr="009623F3">
              <w:t>0</w:t>
            </w:r>
          </w:p>
        </w:tc>
        <w:tc>
          <w:tcPr>
            <w:tcW w:w="960" w:type="dxa"/>
            <w:noWrap/>
            <w:hideMark/>
          </w:tcPr>
          <w:p w14:paraId="7EF01A81" w14:textId="77777777" w:rsidR="009623F3" w:rsidRPr="009623F3" w:rsidRDefault="009623F3" w:rsidP="009623F3">
            <w:r w:rsidRPr="009623F3">
              <w:t>0</w:t>
            </w:r>
          </w:p>
        </w:tc>
        <w:tc>
          <w:tcPr>
            <w:tcW w:w="960" w:type="dxa"/>
            <w:noWrap/>
            <w:hideMark/>
          </w:tcPr>
          <w:p w14:paraId="5C35D5AD" w14:textId="77777777" w:rsidR="009623F3" w:rsidRPr="009623F3" w:rsidRDefault="009623F3" w:rsidP="009623F3">
            <w:r w:rsidRPr="009623F3">
              <w:t>0</w:t>
            </w:r>
          </w:p>
        </w:tc>
        <w:tc>
          <w:tcPr>
            <w:tcW w:w="960" w:type="dxa"/>
            <w:noWrap/>
            <w:hideMark/>
          </w:tcPr>
          <w:p w14:paraId="18532FC8" w14:textId="77777777" w:rsidR="009623F3" w:rsidRPr="009623F3" w:rsidRDefault="009623F3" w:rsidP="009623F3">
            <w:r w:rsidRPr="009623F3">
              <w:t>0</w:t>
            </w:r>
          </w:p>
        </w:tc>
        <w:tc>
          <w:tcPr>
            <w:tcW w:w="960" w:type="dxa"/>
            <w:noWrap/>
            <w:hideMark/>
          </w:tcPr>
          <w:p w14:paraId="4A5CCEA4" w14:textId="77777777" w:rsidR="009623F3" w:rsidRPr="009623F3" w:rsidRDefault="009623F3" w:rsidP="009623F3">
            <w:r w:rsidRPr="009623F3">
              <w:t>0</w:t>
            </w:r>
          </w:p>
        </w:tc>
      </w:tr>
      <w:tr w:rsidR="009623F3" w:rsidRPr="009623F3" w14:paraId="617CC7AD" w14:textId="77777777" w:rsidTr="009623F3">
        <w:trPr>
          <w:trHeight w:val="288"/>
        </w:trPr>
        <w:tc>
          <w:tcPr>
            <w:tcW w:w="960" w:type="dxa"/>
            <w:noWrap/>
            <w:hideMark/>
          </w:tcPr>
          <w:p w14:paraId="211057F0" w14:textId="77777777" w:rsidR="009623F3" w:rsidRPr="009623F3" w:rsidRDefault="009623F3" w:rsidP="009623F3">
            <w:r w:rsidRPr="009623F3">
              <w:t>4.01E-06</w:t>
            </w:r>
          </w:p>
        </w:tc>
        <w:tc>
          <w:tcPr>
            <w:tcW w:w="960" w:type="dxa"/>
            <w:noWrap/>
            <w:hideMark/>
          </w:tcPr>
          <w:p w14:paraId="0B0A613E" w14:textId="77777777" w:rsidR="009623F3" w:rsidRPr="009623F3" w:rsidRDefault="009623F3" w:rsidP="009623F3">
            <w:r w:rsidRPr="009623F3">
              <w:t>0</w:t>
            </w:r>
          </w:p>
        </w:tc>
        <w:tc>
          <w:tcPr>
            <w:tcW w:w="960" w:type="dxa"/>
            <w:noWrap/>
            <w:hideMark/>
          </w:tcPr>
          <w:p w14:paraId="28412CD7" w14:textId="77777777" w:rsidR="009623F3" w:rsidRPr="009623F3" w:rsidRDefault="009623F3" w:rsidP="009623F3">
            <w:r w:rsidRPr="009623F3">
              <w:t>0</w:t>
            </w:r>
          </w:p>
        </w:tc>
        <w:tc>
          <w:tcPr>
            <w:tcW w:w="960" w:type="dxa"/>
            <w:noWrap/>
            <w:hideMark/>
          </w:tcPr>
          <w:p w14:paraId="6761F91D" w14:textId="77777777" w:rsidR="009623F3" w:rsidRPr="009623F3" w:rsidRDefault="009623F3" w:rsidP="009623F3">
            <w:r w:rsidRPr="009623F3">
              <w:t>0</w:t>
            </w:r>
          </w:p>
        </w:tc>
        <w:tc>
          <w:tcPr>
            <w:tcW w:w="960" w:type="dxa"/>
            <w:noWrap/>
            <w:hideMark/>
          </w:tcPr>
          <w:p w14:paraId="349EB28A" w14:textId="77777777" w:rsidR="009623F3" w:rsidRPr="009623F3" w:rsidRDefault="009623F3" w:rsidP="009623F3">
            <w:r w:rsidRPr="009623F3">
              <w:t>0</w:t>
            </w:r>
          </w:p>
        </w:tc>
        <w:tc>
          <w:tcPr>
            <w:tcW w:w="960" w:type="dxa"/>
            <w:noWrap/>
            <w:hideMark/>
          </w:tcPr>
          <w:p w14:paraId="47342C47" w14:textId="77777777" w:rsidR="009623F3" w:rsidRPr="009623F3" w:rsidRDefault="009623F3" w:rsidP="009623F3">
            <w:r w:rsidRPr="009623F3">
              <w:t>0</w:t>
            </w:r>
          </w:p>
        </w:tc>
        <w:tc>
          <w:tcPr>
            <w:tcW w:w="960" w:type="dxa"/>
            <w:noWrap/>
            <w:hideMark/>
          </w:tcPr>
          <w:p w14:paraId="379378F5" w14:textId="77777777" w:rsidR="009623F3" w:rsidRPr="009623F3" w:rsidRDefault="009623F3" w:rsidP="009623F3">
            <w:r w:rsidRPr="009623F3">
              <w:t>0</w:t>
            </w:r>
          </w:p>
        </w:tc>
        <w:tc>
          <w:tcPr>
            <w:tcW w:w="960" w:type="dxa"/>
            <w:noWrap/>
            <w:hideMark/>
          </w:tcPr>
          <w:p w14:paraId="2F942EB0" w14:textId="77777777" w:rsidR="009623F3" w:rsidRPr="009623F3" w:rsidRDefault="009623F3" w:rsidP="009623F3">
            <w:r w:rsidRPr="009623F3">
              <w:t>0</w:t>
            </w:r>
          </w:p>
        </w:tc>
        <w:tc>
          <w:tcPr>
            <w:tcW w:w="960" w:type="dxa"/>
            <w:noWrap/>
            <w:hideMark/>
          </w:tcPr>
          <w:p w14:paraId="62CFEE0D" w14:textId="77777777" w:rsidR="009623F3" w:rsidRPr="009623F3" w:rsidRDefault="009623F3" w:rsidP="009623F3">
            <w:r w:rsidRPr="009623F3">
              <w:t>0</w:t>
            </w:r>
          </w:p>
        </w:tc>
        <w:tc>
          <w:tcPr>
            <w:tcW w:w="960" w:type="dxa"/>
            <w:noWrap/>
            <w:hideMark/>
          </w:tcPr>
          <w:p w14:paraId="5DEC59F0" w14:textId="77777777" w:rsidR="009623F3" w:rsidRPr="009623F3" w:rsidRDefault="009623F3" w:rsidP="009623F3">
            <w:r w:rsidRPr="009623F3">
              <w:t>0</w:t>
            </w:r>
          </w:p>
        </w:tc>
        <w:tc>
          <w:tcPr>
            <w:tcW w:w="960" w:type="dxa"/>
            <w:noWrap/>
            <w:hideMark/>
          </w:tcPr>
          <w:p w14:paraId="4F4337A2" w14:textId="77777777" w:rsidR="009623F3" w:rsidRPr="009623F3" w:rsidRDefault="009623F3" w:rsidP="009623F3">
            <w:r w:rsidRPr="009623F3">
              <w:t>0</w:t>
            </w:r>
          </w:p>
        </w:tc>
        <w:tc>
          <w:tcPr>
            <w:tcW w:w="960" w:type="dxa"/>
            <w:noWrap/>
            <w:hideMark/>
          </w:tcPr>
          <w:p w14:paraId="60BA2DD2" w14:textId="77777777" w:rsidR="009623F3" w:rsidRPr="009623F3" w:rsidRDefault="009623F3" w:rsidP="009623F3">
            <w:r w:rsidRPr="009623F3">
              <w:t>0</w:t>
            </w:r>
          </w:p>
        </w:tc>
      </w:tr>
      <w:tr w:rsidR="009623F3" w:rsidRPr="009623F3" w14:paraId="2199BFF6" w14:textId="77777777" w:rsidTr="009623F3">
        <w:trPr>
          <w:trHeight w:val="288"/>
        </w:trPr>
        <w:tc>
          <w:tcPr>
            <w:tcW w:w="960" w:type="dxa"/>
            <w:noWrap/>
            <w:hideMark/>
          </w:tcPr>
          <w:p w14:paraId="0B051164" w14:textId="77777777" w:rsidR="009623F3" w:rsidRPr="009623F3" w:rsidRDefault="009623F3" w:rsidP="009623F3">
            <w:r w:rsidRPr="009623F3">
              <w:t>5.01E-06</w:t>
            </w:r>
          </w:p>
        </w:tc>
        <w:tc>
          <w:tcPr>
            <w:tcW w:w="960" w:type="dxa"/>
            <w:noWrap/>
            <w:hideMark/>
          </w:tcPr>
          <w:p w14:paraId="5C78DF20" w14:textId="77777777" w:rsidR="009623F3" w:rsidRPr="009623F3" w:rsidRDefault="009623F3" w:rsidP="009623F3">
            <w:r w:rsidRPr="009623F3">
              <w:t>0</w:t>
            </w:r>
          </w:p>
        </w:tc>
        <w:tc>
          <w:tcPr>
            <w:tcW w:w="960" w:type="dxa"/>
            <w:noWrap/>
            <w:hideMark/>
          </w:tcPr>
          <w:p w14:paraId="2414B880" w14:textId="77777777" w:rsidR="009623F3" w:rsidRPr="009623F3" w:rsidRDefault="009623F3" w:rsidP="009623F3">
            <w:r w:rsidRPr="009623F3">
              <w:t>0</w:t>
            </w:r>
          </w:p>
        </w:tc>
        <w:tc>
          <w:tcPr>
            <w:tcW w:w="960" w:type="dxa"/>
            <w:noWrap/>
            <w:hideMark/>
          </w:tcPr>
          <w:p w14:paraId="49F6D33A" w14:textId="77777777" w:rsidR="009623F3" w:rsidRPr="009623F3" w:rsidRDefault="009623F3" w:rsidP="009623F3">
            <w:r w:rsidRPr="009623F3">
              <w:t>0</w:t>
            </w:r>
          </w:p>
        </w:tc>
        <w:tc>
          <w:tcPr>
            <w:tcW w:w="960" w:type="dxa"/>
            <w:noWrap/>
            <w:hideMark/>
          </w:tcPr>
          <w:p w14:paraId="1D1231E9" w14:textId="77777777" w:rsidR="009623F3" w:rsidRPr="009623F3" w:rsidRDefault="009623F3" w:rsidP="009623F3">
            <w:r w:rsidRPr="009623F3">
              <w:t>0</w:t>
            </w:r>
          </w:p>
        </w:tc>
        <w:tc>
          <w:tcPr>
            <w:tcW w:w="960" w:type="dxa"/>
            <w:noWrap/>
            <w:hideMark/>
          </w:tcPr>
          <w:p w14:paraId="5E118951" w14:textId="77777777" w:rsidR="009623F3" w:rsidRPr="009623F3" w:rsidRDefault="009623F3" w:rsidP="009623F3">
            <w:r w:rsidRPr="009623F3">
              <w:t>0</w:t>
            </w:r>
          </w:p>
        </w:tc>
        <w:tc>
          <w:tcPr>
            <w:tcW w:w="960" w:type="dxa"/>
            <w:noWrap/>
            <w:hideMark/>
          </w:tcPr>
          <w:p w14:paraId="61CDC1D0" w14:textId="77777777" w:rsidR="009623F3" w:rsidRPr="009623F3" w:rsidRDefault="009623F3" w:rsidP="009623F3">
            <w:r w:rsidRPr="009623F3">
              <w:t>0</w:t>
            </w:r>
          </w:p>
        </w:tc>
        <w:tc>
          <w:tcPr>
            <w:tcW w:w="960" w:type="dxa"/>
            <w:noWrap/>
            <w:hideMark/>
          </w:tcPr>
          <w:p w14:paraId="2D913D27" w14:textId="77777777" w:rsidR="009623F3" w:rsidRPr="009623F3" w:rsidRDefault="009623F3" w:rsidP="009623F3">
            <w:r w:rsidRPr="009623F3">
              <w:t>0</w:t>
            </w:r>
          </w:p>
        </w:tc>
        <w:tc>
          <w:tcPr>
            <w:tcW w:w="960" w:type="dxa"/>
            <w:noWrap/>
            <w:hideMark/>
          </w:tcPr>
          <w:p w14:paraId="37E3CCEC" w14:textId="77777777" w:rsidR="009623F3" w:rsidRPr="009623F3" w:rsidRDefault="009623F3" w:rsidP="009623F3">
            <w:r w:rsidRPr="009623F3">
              <w:t>0</w:t>
            </w:r>
          </w:p>
        </w:tc>
        <w:tc>
          <w:tcPr>
            <w:tcW w:w="960" w:type="dxa"/>
            <w:noWrap/>
            <w:hideMark/>
          </w:tcPr>
          <w:p w14:paraId="393945B6" w14:textId="77777777" w:rsidR="009623F3" w:rsidRPr="009623F3" w:rsidRDefault="009623F3" w:rsidP="009623F3">
            <w:r w:rsidRPr="009623F3">
              <w:t>0</w:t>
            </w:r>
          </w:p>
        </w:tc>
        <w:tc>
          <w:tcPr>
            <w:tcW w:w="960" w:type="dxa"/>
            <w:noWrap/>
            <w:hideMark/>
          </w:tcPr>
          <w:p w14:paraId="653437FF" w14:textId="77777777" w:rsidR="009623F3" w:rsidRPr="009623F3" w:rsidRDefault="009623F3" w:rsidP="009623F3">
            <w:r w:rsidRPr="009623F3">
              <w:t>0</w:t>
            </w:r>
          </w:p>
        </w:tc>
        <w:tc>
          <w:tcPr>
            <w:tcW w:w="960" w:type="dxa"/>
            <w:noWrap/>
            <w:hideMark/>
          </w:tcPr>
          <w:p w14:paraId="1F552C85" w14:textId="77777777" w:rsidR="009623F3" w:rsidRPr="009623F3" w:rsidRDefault="009623F3" w:rsidP="009623F3">
            <w:r w:rsidRPr="009623F3">
              <w:t>0</w:t>
            </w:r>
          </w:p>
        </w:tc>
      </w:tr>
      <w:tr w:rsidR="009623F3" w:rsidRPr="009623F3" w14:paraId="0FE70E2E" w14:textId="77777777" w:rsidTr="009623F3">
        <w:trPr>
          <w:trHeight w:val="288"/>
        </w:trPr>
        <w:tc>
          <w:tcPr>
            <w:tcW w:w="960" w:type="dxa"/>
            <w:noWrap/>
            <w:hideMark/>
          </w:tcPr>
          <w:p w14:paraId="22660B73" w14:textId="77777777" w:rsidR="009623F3" w:rsidRPr="009623F3" w:rsidRDefault="009623F3" w:rsidP="009623F3">
            <w:r w:rsidRPr="009623F3">
              <w:t>6.01E-06</w:t>
            </w:r>
          </w:p>
        </w:tc>
        <w:tc>
          <w:tcPr>
            <w:tcW w:w="960" w:type="dxa"/>
            <w:noWrap/>
            <w:hideMark/>
          </w:tcPr>
          <w:p w14:paraId="3FD1EE67" w14:textId="77777777" w:rsidR="009623F3" w:rsidRPr="009623F3" w:rsidRDefault="009623F3" w:rsidP="009623F3">
            <w:r w:rsidRPr="009623F3">
              <w:t>0</w:t>
            </w:r>
          </w:p>
        </w:tc>
        <w:tc>
          <w:tcPr>
            <w:tcW w:w="960" w:type="dxa"/>
            <w:noWrap/>
            <w:hideMark/>
          </w:tcPr>
          <w:p w14:paraId="73B3C506" w14:textId="77777777" w:rsidR="009623F3" w:rsidRPr="009623F3" w:rsidRDefault="009623F3" w:rsidP="009623F3">
            <w:r w:rsidRPr="009623F3">
              <w:t>0</w:t>
            </w:r>
          </w:p>
        </w:tc>
        <w:tc>
          <w:tcPr>
            <w:tcW w:w="960" w:type="dxa"/>
            <w:noWrap/>
            <w:hideMark/>
          </w:tcPr>
          <w:p w14:paraId="529A6EB1" w14:textId="77777777" w:rsidR="009623F3" w:rsidRPr="009623F3" w:rsidRDefault="009623F3" w:rsidP="009623F3">
            <w:r w:rsidRPr="009623F3">
              <w:t>0</w:t>
            </w:r>
          </w:p>
        </w:tc>
        <w:tc>
          <w:tcPr>
            <w:tcW w:w="960" w:type="dxa"/>
            <w:noWrap/>
            <w:hideMark/>
          </w:tcPr>
          <w:p w14:paraId="09954B5B" w14:textId="77777777" w:rsidR="009623F3" w:rsidRPr="009623F3" w:rsidRDefault="009623F3" w:rsidP="009623F3">
            <w:r w:rsidRPr="009623F3">
              <w:t>0</w:t>
            </w:r>
          </w:p>
        </w:tc>
        <w:tc>
          <w:tcPr>
            <w:tcW w:w="960" w:type="dxa"/>
            <w:noWrap/>
            <w:hideMark/>
          </w:tcPr>
          <w:p w14:paraId="3F788760" w14:textId="77777777" w:rsidR="009623F3" w:rsidRPr="009623F3" w:rsidRDefault="009623F3" w:rsidP="009623F3">
            <w:r w:rsidRPr="009623F3">
              <w:t>0</w:t>
            </w:r>
          </w:p>
        </w:tc>
        <w:tc>
          <w:tcPr>
            <w:tcW w:w="960" w:type="dxa"/>
            <w:noWrap/>
            <w:hideMark/>
          </w:tcPr>
          <w:p w14:paraId="0DEE32E3" w14:textId="77777777" w:rsidR="009623F3" w:rsidRPr="009623F3" w:rsidRDefault="009623F3" w:rsidP="009623F3">
            <w:r w:rsidRPr="009623F3">
              <w:t>0</w:t>
            </w:r>
          </w:p>
        </w:tc>
        <w:tc>
          <w:tcPr>
            <w:tcW w:w="960" w:type="dxa"/>
            <w:noWrap/>
            <w:hideMark/>
          </w:tcPr>
          <w:p w14:paraId="0622ED1C" w14:textId="77777777" w:rsidR="009623F3" w:rsidRPr="009623F3" w:rsidRDefault="009623F3" w:rsidP="009623F3">
            <w:r w:rsidRPr="009623F3">
              <w:t>0</w:t>
            </w:r>
          </w:p>
        </w:tc>
        <w:tc>
          <w:tcPr>
            <w:tcW w:w="960" w:type="dxa"/>
            <w:noWrap/>
            <w:hideMark/>
          </w:tcPr>
          <w:p w14:paraId="04EEF8F5" w14:textId="77777777" w:rsidR="009623F3" w:rsidRPr="009623F3" w:rsidRDefault="009623F3" w:rsidP="009623F3">
            <w:r w:rsidRPr="009623F3">
              <w:t>0</w:t>
            </w:r>
          </w:p>
        </w:tc>
        <w:tc>
          <w:tcPr>
            <w:tcW w:w="960" w:type="dxa"/>
            <w:noWrap/>
            <w:hideMark/>
          </w:tcPr>
          <w:p w14:paraId="5ED181CE" w14:textId="77777777" w:rsidR="009623F3" w:rsidRPr="009623F3" w:rsidRDefault="009623F3" w:rsidP="009623F3">
            <w:r w:rsidRPr="009623F3">
              <w:t>0</w:t>
            </w:r>
          </w:p>
        </w:tc>
        <w:tc>
          <w:tcPr>
            <w:tcW w:w="960" w:type="dxa"/>
            <w:noWrap/>
            <w:hideMark/>
          </w:tcPr>
          <w:p w14:paraId="266D9B85" w14:textId="77777777" w:rsidR="009623F3" w:rsidRPr="009623F3" w:rsidRDefault="009623F3" w:rsidP="009623F3">
            <w:r w:rsidRPr="009623F3">
              <w:t>0</w:t>
            </w:r>
          </w:p>
        </w:tc>
        <w:tc>
          <w:tcPr>
            <w:tcW w:w="960" w:type="dxa"/>
            <w:noWrap/>
            <w:hideMark/>
          </w:tcPr>
          <w:p w14:paraId="55F4156E" w14:textId="77777777" w:rsidR="009623F3" w:rsidRPr="009623F3" w:rsidRDefault="009623F3" w:rsidP="009623F3">
            <w:r w:rsidRPr="009623F3">
              <w:t>0</w:t>
            </w:r>
          </w:p>
        </w:tc>
      </w:tr>
      <w:tr w:rsidR="009623F3" w:rsidRPr="009623F3" w14:paraId="1BA551E3" w14:textId="77777777" w:rsidTr="009623F3">
        <w:trPr>
          <w:trHeight w:val="288"/>
        </w:trPr>
        <w:tc>
          <w:tcPr>
            <w:tcW w:w="960" w:type="dxa"/>
            <w:noWrap/>
            <w:hideMark/>
          </w:tcPr>
          <w:p w14:paraId="2E17BFCC" w14:textId="77777777" w:rsidR="009623F3" w:rsidRPr="009623F3" w:rsidRDefault="009623F3" w:rsidP="009623F3">
            <w:r w:rsidRPr="009623F3">
              <w:t>7.00E-06</w:t>
            </w:r>
          </w:p>
        </w:tc>
        <w:tc>
          <w:tcPr>
            <w:tcW w:w="960" w:type="dxa"/>
            <w:noWrap/>
            <w:hideMark/>
          </w:tcPr>
          <w:p w14:paraId="6025BAB7" w14:textId="77777777" w:rsidR="009623F3" w:rsidRPr="009623F3" w:rsidRDefault="009623F3" w:rsidP="009623F3">
            <w:r w:rsidRPr="009623F3">
              <w:t>0</w:t>
            </w:r>
          </w:p>
        </w:tc>
        <w:tc>
          <w:tcPr>
            <w:tcW w:w="960" w:type="dxa"/>
            <w:noWrap/>
            <w:hideMark/>
          </w:tcPr>
          <w:p w14:paraId="2278F4DF" w14:textId="77777777" w:rsidR="009623F3" w:rsidRPr="009623F3" w:rsidRDefault="009623F3" w:rsidP="009623F3">
            <w:r w:rsidRPr="009623F3">
              <w:t>0</w:t>
            </w:r>
          </w:p>
        </w:tc>
        <w:tc>
          <w:tcPr>
            <w:tcW w:w="960" w:type="dxa"/>
            <w:noWrap/>
            <w:hideMark/>
          </w:tcPr>
          <w:p w14:paraId="1556C231" w14:textId="77777777" w:rsidR="009623F3" w:rsidRPr="009623F3" w:rsidRDefault="009623F3" w:rsidP="009623F3">
            <w:r w:rsidRPr="009623F3">
              <w:t>0</w:t>
            </w:r>
          </w:p>
        </w:tc>
        <w:tc>
          <w:tcPr>
            <w:tcW w:w="960" w:type="dxa"/>
            <w:noWrap/>
            <w:hideMark/>
          </w:tcPr>
          <w:p w14:paraId="3C64879A" w14:textId="77777777" w:rsidR="009623F3" w:rsidRPr="009623F3" w:rsidRDefault="009623F3" w:rsidP="009623F3">
            <w:r w:rsidRPr="009623F3">
              <w:t>0</w:t>
            </w:r>
          </w:p>
        </w:tc>
        <w:tc>
          <w:tcPr>
            <w:tcW w:w="960" w:type="dxa"/>
            <w:noWrap/>
            <w:hideMark/>
          </w:tcPr>
          <w:p w14:paraId="77B2E274" w14:textId="77777777" w:rsidR="009623F3" w:rsidRPr="009623F3" w:rsidRDefault="009623F3" w:rsidP="009623F3">
            <w:r w:rsidRPr="009623F3">
              <w:t>0</w:t>
            </w:r>
          </w:p>
        </w:tc>
        <w:tc>
          <w:tcPr>
            <w:tcW w:w="960" w:type="dxa"/>
            <w:noWrap/>
            <w:hideMark/>
          </w:tcPr>
          <w:p w14:paraId="24A66F3C" w14:textId="77777777" w:rsidR="009623F3" w:rsidRPr="009623F3" w:rsidRDefault="009623F3" w:rsidP="009623F3">
            <w:r w:rsidRPr="009623F3">
              <w:t>0</w:t>
            </w:r>
          </w:p>
        </w:tc>
        <w:tc>
          <w:tcPr>
            <w:tcW w:w="960" w:type="dxa"/>
            <w:noWrap/>
            <w:hideMark/>
          </w:tcPr>
          <w:p w14:paraId="20060446" w14:textId="77777777" w:rsidR="009623F3" w:rsidRPr="009623F3" w:rsidRDefault="009623F3" w:rsidP="009623F3">
            <w:r w:rsidRPr="009623F3">
              <w:t>-1.17E-31</w:t>
            </w:r>
          </w:p>
        </w:tc>
        <w:tc>
          <w:tcPr>
            <w:tcW w:w="960" w:type="dxa"/>
            <w:noWrap/>
            <w:hideMark/>
          </w:tcPr>
          <w:p w14:paraId="21DEC31B" w14:textId="77777777" w:rsidR="009623F3" w:rsidRPr="009623F3" w:rsidRDefault="009623F3" w:rsidP="009623F3">
            <w:r w:rsidRPr="009623F3">
              <w:t>0</w:t>
            </w:r>
          </w:p>
        </w:tc>
        <w:tc>
          <w:tcPr>
            <w:tcW w:w="960" w:type="dxa"/>
            <w:noWrap/>
            <w:hideMark/>
          </w:tcPr>
          <w:p w14:paraId="79EF95D5" w14:textId="77777777" w:rsidR="009623F3" w:rsidRPr="009623F3" w:rsidRDefault="009623F3" w:rsidP="009623F3">
            <w:r w:rsidRPr="009623F3">
              <w:t>0</w:t>
            </w:r>
          </w:p>
        </w:tc>
        <w:tc>
          <w:tcPr>
            <w:tcW w:w="960" w:type="dxa"/>
            <w:noWrap/>
            <w:hideMark/>
          </w:tcPr>
          <w:p w14:paraId="775400F7" w14:textId="77777777" w:rsidR="009623F3" w:rsidRPr="009623F3" w:rsidRDefault="009623F3" w:rsidP="009623F3">
            <w:r w:rsidRPr="009623F3">
              <w:t>0</w:t>
            </w:r>
          </w:p>
        </w:tc>
        <w:tc>
          <w:tcPr>
            <w:tcW w:w="960" w:type="dxa"/>
            <w:noWrap/>
            <w:hideMark/>
          </w:tcPr>
          <w:p w14:paraId="6CB5F5D8" w14:textId="77777777" w:rsidR="009623F3" w:rsidRPr="009623F3" w:rsidRDefault="009623F3" w:rsidP="009623F3">
            <w:r w:rsidRPr="009623F3">
              <w:t>-1.2E-32</w:t>
            </w:r>
          </w:p>
        </w:tc>
      </w:tr>
      <w:tr w:rsidR="009623F3" w:rsidRPr="009623F3" w14:paraId="6FB40D0B" w14:textId="77777777" w:rsidTr="009623F3">
        <w:trPr>
          <w:trHeight w:val="288"/>
        </w:trPr>
        <w:tc>
          <w:tcPr>
            <w:tcW w:w="960" w:type="dxa"/>
            <w:noWrap/>
            <w:hideMark/>
          </w:tcPr>
          <w:p w14:paraId="30433307" w14:textId="77777777" w:rsidR="009623F3" w:rsidRPr="009623F3" w:rsidRDefault="009623F3" w:rsidP="009623F3">
            <w:r w:rsidRPr="009623F3">
              <w:t>8.00E-06</w:t>
            </w:r>
          </w:p>
        </w:tc>
        <w:tc>
          <w:tcPr>
            <w:tcW w:w="960" w:type="dxa"/>
            <w:noWrap/>
            <w:hideMark/>
          </w:tcPr>
          <w:p w14:paraId="1D096AE9" w14:textId="77777777" w:rsidR="009623F3" w:rsidRPr="009623F3" w:rsidRDefault="009623F3" w:rsidP="009623F3">
            <w:r w:rsidRPr="009623F3">
              <w:t>0</w:t>
            </w:r>
          </w:p>
        </w:tc>
        <w:tc>
          <w:tcPr>
            <w:tcW w:w="960" w:type="dxa"/>
            <w:noWrap/>
            <w:hideMark/>
          </w:tcPr>
          <w:p w14:paraId="0D573E8B" w14:textId="77777777" w:rsidR="009623F3" w:rsidRPr="009623F3" w:rsidRDefault="009623F3" w:rsidP="009623F3">
            <w:r w:rsidRPr="009623F3">
              <w:t>0</w:t>
            </w:r>
          </w:p>
        </w:tc>
        <w:tc>
          <w:tcPr>
            <w:tcW w:w="960" w:type="dxa"/>
            <w:noWrap/>
            <w:hideMark/>
          </w:tcPr>
          <w:p w14:paraId="6707226D" w14:textId="77777777" w:rsidR="009623F3" w:rsidRPr="009623F3" w:rsidRDefault="009623F3" w:rsidP="009623F3">
            <w:r w:rsidRPr="009623F3">
              <w:t>0</w:t>
            </w:r>
          </w:p>
        </w:tc>
        <w:tc>
          <w:tcPr>
            <w:tcW w:w="960" w:type="dxa"/>
            <w:noWrap/>
            <w:hideMark/>
          </w:tcPr>
          <w:p w14:paraId="17C097D3" w14:textId="77777777" w:rsidR="009623F3" w:rsidRPr="009623F3" w:rsidRDefault="009623F3" w:rsidP="009623F3">
            <w:r w:rsidRPr="009623F3">
              <w:t>0</w:t>
            </w:r>
          </w:p>
        </w:tc>
        <w:tc>
          <w:tcPr>
            <w:tcW w:w="960" w:type="dxa"/>
            <w:noWrap/>
            <w:hideMark/>
          </w:tcPr>
          <w:p w14:paraId="528D4687" w14:textId="77777777" w:rsidR="009623F3" w:rsidRPr="009623F3" w:rsidRDefault="009623F3" w:rsidP="009623F3">
            <w:r w:rsidRPr="009623F3">
              <w:t>0</w:t>
            </w:r>
          </w:p>
        </w:tc>
        <w:tc>
          <w:tcPr>
            <w:tcW w:w="960" w:type="dxa"/>
            <w:noWrap/>
            <w:hideMark/>
          </w:tcPr>
          <w:p w14:paraId="10D790D2" w14:textId="77777777" w:rsidR="009623F3" w:rsidRPr="009623F3" w:rsidRDefault="009623F3" w:rsidP="009623F3">
            <w:r w:rsidRPr="009623F3">
              <w:t>0</w:t>
            </w:r>
          </w:p>
        </w:tc>
        <w:tc>
          <w:tcPr>
            <w:tcW w:w="960" w:type="dxa"/>
            <w:noWrap/>
            <w:hideMark/>
          </w:tcPr>
          <w:p w14:paraId="38DB91B8" w14:textId="77777777" w:rsidR="009623F3" w:rsidRPr="009623F3" w:rsidRDefault="009623F3" w:rsidP="009623F3">
            <w:r w:rsidRPr="009623F3">
              <w:t>0</w:t>
            </w:r>
          </w:p>
        </w:tc>
        <w:tc>
          <w:tcPr>
            <w:tcW w:w="960" w:type="dxa"/>
            <w:noWrap/>
            <w:hideMark/>
          </w:tcPr>
          <w:p w14:paraId="5A7219FB" w14:textId="77777777" w:rsidR="009623F3" w:rsidRPr="009623F3" w:rsidRDefault="009623F3" w:rsidP="009623F3">
            <w:r w:rsidRPr="009623F3">
              <w:t>0</w:t>
            </w:r>
          </w:p>
        </w:tc>
        <w:tc>
          <w:tcPr>
            <w:tcW w:w="960" w:type="dxa"/>
            <w:noWrap/>
            <w:hideMark/>
          </w:tcPr>
          <w:p w14:paraId="665B9FBA" w14:textId="77777777" w:rsidR="009623F3" w:rsidRPr="009623F3" w:rsidRDefault="009623F3" w:rsidP="009623F3">
            <w:r w:rsidRPr="009623F3">
              <w:t>0</w:t>
            </w:r>
          </w:p>
        </w:tc>
        <w:tc>
          <w:tcPr>
            <w:tcW w:w="960" w:type="dxa"/>
            <w:noWrap/>
            <w:hideMark/>
          </w:tcPr>
          <w:p w14:paraId="640B91D6" w14:textId="77777777" w:rsidR="009623F3" w:rsidRPr="009623F3" w:rsidRDefault="009623F3" w:rsidP="009623F3">
            <w:r w:rsidRPr="009623F3">
              <w:t>0</w:t>
            </w:r>
          </w:p>
        </w:tc>
        <w:tc>
          <w:tcPr>
            <w:tcW w:w="960" w:type="dxa"/>
            <w:noWrap/>
            <w:hideMark/>
          </w:tcPr>
          <w:p w14:paraId="2AE6B4D5" w14:textId="77777777" w:rsidR="009623F3" w:rsidRPr="009623F3" w:rsidRDefault="009623F3" w:rsidP="009623F3">
            <w:r w:rsidRPr="009623F3">
              <w:t>0</w:t>
            </w:r>
          </w:p>
        </w:tc>
      </w:tr>
      <w:tr w:rsidR="009623F3" w:rsidRPr="009623F3" w14:paraId="71DA7112" w14:textId="77777777" w:rsidTr="009623F3">
        <w:trPr>
          <w:trHeight w:val="288"/>
        </w:trPr>
        <w:tc>
          <w:tcPr>
            <w:tcW w:w="960" w:type="dxa"/>
            <w:noWrap/>
            <w:hideMark/>
          </w:tcPr>
          <w:p w14:paraId="69654BA4" w14:textId="77777777" w:rsidR="009623F3" w:rsidRPr="009623F3" w:rsidRDefault="009623F3" w:rsidP="009623F3">
            <w:r w:rsidRPr="009623F3">
              <w:lastRenderedPageBreak/>
              <w:t>9.00E-06</w:t>
            </w:r>
          </w:p>
        </w:tc>
        <w:tc>
          <w:tcPr>
            <w:tcW w:w="960" w:type="dxa"/>
            <w:noWrap/>
            <w:hideMark/>
          </w:tcPr>
          <w:p w14:paraId="6E13BB1A" w14:textId="77777777" w:rsidR="009623F3" w:rsidRPr="009623F3" w:rsidRDefault="009623F3" w:rsidP="009623F3">
            <w:r w:rsidRPr="009623F3">
              <w:t>0</w:t>
            </w:r>
          </w:p>
        </w:tc>
        <w:tc>
          <w:tcPr>
            <w:tcW w:w="960" w:type="dxa"/>
            <w:noWrap/>
            <w:hideMark/>
          </w:tcPr>
          <w:p w14:paraId="05FDBD33" w14:textId="77777777" w:rsidR="009623F3" w:rsidRPr="009623F3" w:rsidRDefault="009623F3" w:rsidP="009623F3">
            <w:r w:rsidRPr="009623F3">
              <w:t>0</w:t>
            </w:r>
          </w:p>
        </w:tc>
        <w:tc>
          <w:tcPr>
            <w:tcW w:w="960" w:type="dxa"/>
            <w:noWrap/>
            <w:hideMark/>
          </w:tcPr>
          <w:p w14:paraId="724FFE9A" w14:textId="77777777" w:rsidR="009623F3" w:rsidRPr="009623F3" w:rsidRDefault="009623F3" w:rsidP="009623F3">
            <w:r w:rsidRPr="009623F3">
              <w:t>0</w:t>
            </w:r>
          </w:p>
        </w:tc>
        <w:tc>
          <w:tcPr>
            <w:tcW w:w="960" w:type="dxa"/>
            <w:noWrap/>
            <w:hideMark/>
          </w:tcPr>
          <w:p w14:paraId="01E7592D" w14:textId="77777777" w:rsidR="009623F3" w:rsidRPr="009623F3" w:rsidRDefault="009623F3" w:rsidP="009623F3">
            <w:r w:rsidRPr="009623F3">
              <w:t>0</w:t>
            </w:r>
          </w:p>
        </w:tc>
        <w:tc>
          <w:tcPr>
            <w:tcW w:w="960" w:type="dxa"/>
            <w:noWrap/>
            <w:hideMark/>
          </w:tcPr>
          <w:p w14:paraId="2354D74F" w14:textId="77777777" w:rsidR="009623F3" w:rsidRPr="009623F3" w:rsidRDefault="009623F3" w:rsidP="009623F3">
            <w:r w:rsidRPr="009623F3">
              <w:t>0</w:t>
            </w:r>
          </w:p>
        </w:tc>
        <w:tc>
          <w:tcPr>
            <w:tcW w:w="960" w:type="dxa"/>
            <w:noWrap/>
            <w:hideMark/>
          </w:tcPr>
          <w:p w14:paraId="08D4C1E1" w14:textId="77777777" w:rsidR="009623F3" w:rsidRPr="009623F3" w:rsidRDefault="009623F3" w:rsidP="009623F3">
            <w:r w:rsidRPr="009623F3">
              <w:t>-1.71E-06</w:t>
            </w:r>
          </w:p>
        </w:tc>
        <w:tc>
          <w:tcPr>
            <w:tcW w:w="960" w:type="dxa"/>
            <w:noWrap/>
            <w:hideMark/>
          </w:tcPr>
          <w:p w14:paraId="651E867D" w14:textId="77777777" w:rsidR="009623F3" w:rsidRPr="009623F3" w:rsidRDefault="009623F3" w:rsidP="009623F3">
            <w:r w:rsidRPr="009623F3">
              <w:t>-5.37E-05</w:t>
            </w:r>
          </w:p>
        </w:tc>
        <w:tc>
          <w:tcPr>
            <w:tcW w:w="960" w:type="dxa"/>
            <w:noWrap/>
            <w:hideMark/>
          </w:tcPr>
          <w:p w14:paraId="5F1A5AA0" w14:textId="77777777" w:rsidR="009623F3" w:rsidRPr="009623F3" w:rsidRDefault="009623F3" w:rsidP="009623F3">
            <w:r w:rsidRPr="009623F3">
              <w:t>0</w:t>
            </w:r>
          </w:p>
        </w:tc>
        <w:tc>
          <w:tcPr>
            <w:tcW w:w="960" w:type="dxa"/>
            <w:noWrap/>
            <w:hideMark/>
          </w:tcPr>
          <w:p w14:paraId="11139793" w14:textId="77777777" w:rsidR="009623F3" w:rsidRPr="009623F3" w:rsidRDefault="009623F3" w:rsidP="009623F3">
            <w:r w:rsidRPr="009623F3">
              <w:t>0</w:t>
            </w:r>
          </w:p>
        </w:tc>
        <w:tc>
          <w:tcPr>
            <w:tcW w:w="960" w:type="dxa"/>
            <w:noWrap/>
            <w:hideMark/>
          </w:tcPr>
          <w:p w14:paraId="37AAA803" w14:textId="77777777" w:rsidR="009623F3" w:rsidRPr="009623F3" w:rsidRDefault="009623F3" w:rsidP="009623F3">
            <w:r w:rsidRPr="009623F3">
              <w:t>-7.28E-12</w:t>
            </w:r>
          </w:p>
        </w:tc>
        <w:tc>
          <w:tcPr>
            <w:tcW w:w="960" w:type="dxa"/>
            <w:noWrap/>
            <w:hideMark/>
          </w:tcPr>
          <w:p w14:paraId="28FC4B1D" w14:textId="77777777" w:rsidR="009623F3" w:rsidRPr="009623F3" w:rsidRDefault="009623F3" w:rsidP="009623F3">
            <w:r w:rsidRPr="009623F3">
              <w:t>-5.5E-06</w:t>
            </w:r>
          </w:p>
        </w:tc>
      </w:tr>
      <w:tr w:rsidR="009623F3" w:rsidRPr="009623F3" w14:paraId="15CDF9D6" w14:textId="77777777" w:rsidTr="009623F3">
        <w:trPr>
          <w:trHeight w:val="288"/>
        </w:trPr>
        <w:tc>
          <w:tcPr>
            <w:tcW w:w="960" w:type="dxa"/>
            <w:noWrap/>
            <w:hideMark/>
          </w:tcPr>
          <w:p w14:paraId="6430C210" w14:textId="77777777" w:rsidR="009623F3" w:rsidRPr="009623F3" w:rsidRDefault="009623F3" w:rsidP="009623F3">
            <w:r w:rsidRPr="009623F3">
              <w:t>1.00E-05</w:t>
            </w:r>
          </w:p>
        </w:tc>
        <w:tc>
          <w:tcPr>
            <w:tcW w:w="960" w:type="dxa"/>
            <w:noWrap/>
            <w:hideMark/>
          </w:tcPr>
          <w:p w14:paraId="3D91C9D6" w14:textId="77777777" w:rsidR="009623F3" w:rsidRPr="009623F3" w:rsidRDefault="009623F3" w:rsidP="009623F3">
            <w:r w:rsidRPr="009623F3">
              <w:t>0</w:t>
            </w:r>
          </w:p>
        </w:tc>
        <w:tc>
          <w:tcPr>
            <w:tcW w:w="960" w:type="dxa"/>
            <w:noWrap/>
            <w:hideMark/>
          </w:tcPr>
          <w:p w14:paraId="1CF8F168" w14:textId="77777777" w:rsidR="009623F3" w:rsidRPr="009623F3" w:rsidRDefault="009623F3" w:rsidP="009623F3">
            <w:r w:rsidRPr="009623F3">
              <w:t>-1.99E-05</w:t>
            </w:r>
          </w:p>
        </w:tc>
        <w:tc>
          <w:tcPr>
            <w:tcW w:w="960" w:type="dxa"/>
            <w:noWrap/>
            <w:hideMark/>
          </w:tcPr>
          <w:p w14:paraId="1551F462" w14:textId="77777777" w:rsidR="009623F3" w:rsidRPr="009623F3" w:rsidRDefault="009623F3" w:rsidP="009623F3">
            <w:r w:rsidRPr="009623F3">
              <w:t>-2.88E-09</w:t>
            </w:r>
          </w:p>
        </w:tc>
        <w:tc>
          <w:tcPr>
            <w:tcW w:w="960" w:type="dxa"/>
            <w:noWrap/>
            <w:hideMark/>
          </w:tcPr>
          <w:p w14:paraId="0418FFAA" w14:textId="77777777" w:rsidR="009623F3" w:rsidRPr="009623F3" w:rsidRDefault="009623F3" w:rsidP="009623F3">
            <w:r w:rsidRPr="009623F3">
              <w:t>0</w:t>
            </w:r>
          </w:p>
        </w:tc>
        <w:tc>
          <w:tcPr>
            <w:tcW w:w="960" w:type="dxa"/>
            <w:noWrap/>
            <w:hideMark/>
          </w:tcPr>
          <w:p w14:paraId="4E14C8BD" w14:textId="77777777" w:rsidR="009623F3" w:rsidRPr="009623F3" w:rsidRDefault="009623F3" w:rsidP="009623F3">
            <w:r w:rsidRPr="009623F3">
              <w:t>0</w:t>
            </w:r>
          </w:p>
        </w:tc>
        <w:tc>
          <w:tcPr>
            <w:tcW w:w="960" w:type="dxa"/>
            <w:noWrap/>
            <w:hideMark/>
          </w:tcPr>
          <w:p w14:paraId="0E65EC68" w14:textId="77777777" w:rsidR="009623F3" w:rsidRPr="009623F3" w:rsidRDefault="009623F3" w:rsidP="009623F3">
            <w:r w:rsidRPr="009623F3">
              <w:t>-0.00023</w:t>
            </w:r>
          </w:p>
        </w:tc>
        <w:tc>
          <w:tcPr>
            <w:tcW w:w="960" w:type="dxa"/>
            <w:noWrap/>
            <w:hideMark/>
          </w:tcPr>
          <w:p w14:paraId="772AFAEA" w14:textId="77777777" w:rsidR="009623F3" w:rsidRPr="009623F3" w:rsidRDefault="009623F3" w:rsidP="009623F3">
            <w:r w:rsidRPr="009623F3">
              <w:t>-0.0004</w:t>
            </w:r>
          </w:p>
        </w:tc>
        <w:tc>
          <w:tcPr>
            <w:tcW w:w="960" w:type="dxa"/>
            <w:noWrap/>
            <w:hideMark/>
          </w:tcPr>
          <w:p w14:paraId="46E8D87F" w14:textId="77777777" w:rsidR="009623F3" w:rsidRPr="009623F3" w:rsidRDefault="009623F3" w:rsidP="009623F3">
            <w:r w:rsidRPr="009623F3">
              <w:t>-7.94E-05</w:t>
            </w:r>
          </w:p>
        </w:tc>
        <w:tc>
          <w:tcPr>
            <w:tcW w:w="960" w:type="dxa"/>
            <w:noWrap/>
            <w:hideMark/>
          </w:tcPr>
          <w:p w14:paraId="6DC652C8" w14:textId="77777777" w:rsidR="009623F3" w:rsidRPr="009623F3" w:rsidRDefault="009623F3" w:rsidP="009623F3">
            <w:r w:rsidRPr="009623F3">
              <w:t>-1.80E-09</w:t>
            </w:r>
          </w:p>
        </w:tc>
        <w:tc>
          <w:tcPr>
            <w:tcW w:w="960" w:type="dxa"/>
            <w:noWrap/>
            <w:hideMark/>
          </w:tcPr>
          <w:p w14:paraId="6C62A9E8" w14:textId="77777777" w:rsidR="009623F3" w:rsidRPr="009623F3" w:rsidRDefault="009623F3" w:rsidP="009623F3">
            <w:r w:rsidRPr="009623F3">
              <w:t>-7.27E-05</w:t>
            </w:r>
          </w:p>
        </w:tc>
        <w:tc>
          <w:tcPr>
            <w:tcW w:w="960" w:type="dxa"/>
            <w:noWrap/>
            <w:hideMark/>
          </w:tcPr>
          <w:p w14:paraId="201D0ED0" w14:textId="77777777" w:rsidR="009623F3" w:rsidRPr="009623F3" w:rsidRDefault="009623F3" w:rsidP="009623F3">
            <w:r w:rsidRPr="009623F3">
              <w:t>-8.1E-05</w:t>
            </w:r>
          </w:p>
        </w:tc>
      </w:tr>
      <w:tr w:rsidR="009623F3" w:rsidRPr="009623F3" w14:paraId="110BC173" w14:textId="77777777" w:rsidTr="009623F3">
        <w:trPr>
          <w:trHeight w:val="288"/>
        </w:trPr>
        <w:tc>
          <w:tcPr>
            <w:tcW w:w="960" w:type="dxa"/>
            <w:noWrap/>
            <w:hideMark/>
          </w:tcPr>
          <w:p w14:paraId="19F64A08" w14:textId="77777777" w:rsidR="009623F3" w:rsidRPr="009623F3" w:rsidRDefault="009623F3" w:rsidP="009623F3">
            <w:r w:rsidRPr="009623F3">
              <w:t>1.10E-05</w:t>
            </w:r>
          </w:p>
        </w:tc>
        <w:tc>
          <w:tcPr>
            <w:tcW w:w="960" w:type="dxa"/>
            <w:noWrap/>
            <w:hideMark/>
          </w:tcPr>
          <w:p w14:paraId="1882CCBB" w14:textId="77777777" w:rsidR="009623F3" w:rsidRPr="009623F3" w:rsidRDefault="009623F3" w:rsidP="009623F3">
            <w:r w:rsidRPr="009623F3">
              <w:t>-8.53E-05</w:t>
            </w:r>
          </w:p>
        </w:tc>
        <w:tc>
          <w:tcPr>
            <w:tcW w:w="960" w:type="dxa"/>
            <w:noWrap/>
            <w:hideMark/>
          </w:tcPr>
          <w:p w14:paraId="6CF4E1C5" w14:textId="77777777" w:rsidR="009623F3" w:rsidRPr="009623F3" w:rsidRDefault="009623F3" w:rsidP="009623F3">
            <w:r w:rsidRPr="009623F3">
              <w:t>-0.00032</w:t>
            </w:r>
          </w:p>
        </w:tc>
        <w:tc>
          <w:tcPr>
            <w:tcW w:w="960" w:type="dxa"/>
            <w:noWrap/>
            <w:hideMark/>
          </w:tcPr>
          <w:p w14:paraId="0986397B" w14:textId="77777777" w:rsidR="009623F3" w:rsidRPr="009623F3" w:rsidRDefault="009623F3" w:rsidP="009623F3">
            <w:r w:rsidRPr="009623F3">
              <w:t>-0.00013</w:t>
            </w:r>
          </w:p>
        </w:tc>
        <w:tc>
          <w:tcPr>
            <w:tcW w:w="960" w:type="dxa"/>
            <w:noWrap/>
            <w:hideMark/>
          </w:tcPr>
          <w:p w14:paraId="7D57E159" w14:textId="77777777" w:rsidR="009623F3" w:rsidRPr="009623F3" w:rsidRDefault="009623F3" w:rsidP="009623F3">
            <w:r w:rsidRPr="009623F3">
              <w:t>-8.31E-05</w:t>
            </w:r>
          </w:p>
        </w:tc>
        <w:tc>
          <w:tcPr>
            <w:tcW w:w="960" w:type="dxa"/>
            <w:noWrap/>
            <w:hideMark/>
          </w:tcPr>
          <w:p w14:paraId="2F6CFFFB" w14:textId="77777777" w:rsidR="009623F3" w:rsidRPr="009623F3" w:rsidRDefault="009623F3" w:rsidP="009623F3">
            <w:r w:rsidRPr="009623F3">
              <w:t>-4.95E-05</w:t>
            </w:r>
          </w:p>
        </w:tc>
        <w:tc>
          <w:tcPr>
            <w:tcW w:w="960" w:type="dxa"/>
            <w:noWrap/>
            <w:hideMark/>
          </w:tcPr>
          <w:p w14:paraId="03A50259" w14:textId="77777777" w:rsidR="009623F3" w:rsidRPr="009623F3" w:rsidRDefault="009623F3" w:rsidP="009623F3">
            <w:r w:rsidRPr="009623F3">
              <w:t>-0.00066</w:t>
            </w:r>
          </w:p>
        </w:tc>
        <w:tc>
          <w:tcPr>
            <w:tcW w:w="960" w:type="dxa"/>
            <w:noWrap/>
            <w:hideMark/>
          </w:tcPr>
          <w:p w14:paraId="6C57D2B7" w14:textId="77777777" w:rsidR="009623F3" w:rsidRPr="009623F3" w:rsidRDefault="009623F3" w:rsidP="009623F3">
            <w:r w:rsidRPr="009623F3">
              <w:t>-0.00093</w:t>
            </w:r>
          </w:p>
        </w:tc>
        <w:tc>
          <w:tcPr>
            <w:tcW w:w="960" w:type="dxa"/>
            <w:noWrap/>
            <w:hideMark/>
          </w:tcPr>
          <w:p w14:paraId="003BB424" w14:textId="77777777" w:rsidR="009623F3" w:rsidRPr="009623F3" w:rsidRDefault="009623F3" w:rsidP="009623F3">
            <w:r w:rsidRPr="009623F3">
              <w:t>-0.00043</w:t>
            </w:r>
          </w:p>
        </w:tc>
        <w:tc>
          <w:tcPr>
            <w:tcW w:w="960" w:type="dxa"/>
            <w:noWrap/>
            <w:hideMark/>
          </w:tcPr>
          <w:p w14:paraId="0D7A6DB9" w14:textId="77777777" w:rsidR="009623F3" w:rsidRPr="009623F3" w:rsidRDefault="009623F3" w:rsidP="009623F3">
            <w:r w:rsidRPr="009623F3">
              <w:t>-0.00013</w:t>
            </w:r>
          </w:p>
        </w:tc>
        <w:tc>
          <w:tcPr>
            <w:tcW w:w="960" w:type="dxa"/>
            <w:noWrap/>
            <w:hideMark/>
          </w:tcPr>
          <w:p w14:paraId="2CCFFEDE" w14:textId="77777777" w:rsidR="009623F3" w:rsidRPr="009623F3" w:rsidRDefault="009623F3" w:rsidP="009623F3">
            <w:r w:rsidRPr="009623F3">
              <w:t>-0.00041</w:t>
            </w:r>
          </w:p>
        </w:tc>
        <w:tc>
          <w:tcPr>
            <w:tcW w:w="960" w:type="dxa"/>
            <w:noWrap/>
            <w:hideMark/>
          </w:tcPr>
          <w:p w14:paraId="42715662" w14:textId="77777777" w:rsidR="009623F3" w:rsidRPr="009623F3" w:rsidRDefault="009623F3" w:rsidP="009623F3">
            <w:r w:rsidRPr="009623F3">
              <w:t>-0.00032</w:t>
            </w:r>
          </w:p>
        </w:tc>
      </w:tr>
      <w:tr w:rsidR="009623F3" w:rsidRPr="009623F3" w14:paraId="53BC9679" w14:textId="77777777" w:rsidTr="009623F3">
        <w:trPr>
          <w:trHeight w:val="288"/>
        </w:trPr>
        <w:tc>
          <w:tcPr>
            <w:tcW w:w="960" w:type="dxa"/>
            <w:noWrap/>
            <w:hideMark/>
          </w:tcPr>
          <w:p w14:paraId="0B091612" w14:textId="77777777" w:rsidR="009623F3" w:rsidRPr="009623F3" w:rsidRDefault="009623F3" w:rsidP="009623F3">
            <w:r w:rsidRPr="009623F3">
              <w:t>1.20E-05</w:t>
            </w:r>
          </w:p>
        </w:tc>
        <w:tc>
          <w:tcPr>
            <w:tcW w:w="960" w:type="dxa"/>
            <w:noWrap/>
            <w:hideMark/>
          </w:tcPr>
          <w:p w14:paraId="76A07A57" w14:textId="77777777" w:rsidR="009623F3" w:rsidRPr="009623F3" w:rsidRDefault="009623F3" w:rsidP="009623F3">
            <w:r w:rsidRPr="009623F3">
              <w:t>-0.00043</w:t>
            </w:r>
          </w:p>
        </w:tc>
        <w:tc>
          <w:tcPr>
            <w:tcW w:w="960" w:type="dxa"/>
            <w:noWrap/>
            <w:hideMark/>
          </w:tcPr>
          <w:p w14:paraId="05825897" w14:textId="77777777" w:rsidR="009623F3" w:rsidRPr="009623F3" w:rsidRDefault="009623F3" w:rsidP="009623F3">
            <w:r w:rsidRPr="009623F3">
              <w:t>-0.00081</w:t>
            </w:r>
          </w:p>
        </w:tc>
        <w:tc>
          <w:tcPr>
            <w:tcW w:w="960" w:type="dxa"/>
            <w:noWrap/>
            <w:hideMark/>
          </w:tcPr>
          <w:p w14:paraId="748D4B6E" w14:textId="77777777" w:rsidR="009623F3" w:rsidRPr="009623F3" w:rsidRDefault="009623F3" w:rsidP="009623F3">
            <w:r w:rsidRPr="009623F3">
              <w:t>-0.00051</w:t>
            </w:r>
          </w:p>
        </w:tc>
        <w:tc>
          <w:tcPr>
            <w:tcW w:w="960" w:type="dxa"/>
            <w:noWrap/>
            <w:hideMark/>
          </w:tcPr>
          <w:p w14:paraId="6B93AC1A" w14:textId="77777777" w:rsidR="009623F3" w:rsidRPr="009623F3" w:rsidRDefault="009623F3" w:rsidP="009623F3">
            <w:r w:rsidRPr="009623F3">
              <w:t>-0.00044</w:t>
            </w:r>
          </w:p>
        </w:tc>
        <w:tc>
          <w:tcPr>
            <w:tcW w:w="960" w:type="dxa"/>
            <w:noWrap/>
            <w:hideMark/>
          </w:tcPr>
          <w:p w14:paraId="1B3E4614" w14:textId="77777777" w:rsidR="009623F3" w:rsidRPr="009623F3" w:rsidRDefault="009623F3" w:rsidP="009623F3">
            <w:r w:rsidRPr="009623F3">
              <w:t>-0.00038</w:t>
            </w:r>
          </w:p>
        </w:tc>
        <w:tc>
          <w:tcPr>
            <w:tcW w:w="960" w:type="dxa"/>
            <w:noWrap/>
            <w:hideMark/>
          </w:tcPr>
          <w:p w14:paraId="3F131EA5" w14:textId="77777777" w:rsidR="009623F3" w:rsidRPr="009623F3" w:rsidRDefault="009623F3" w:rsidP="009623F3">
            <w:r w:rsidRPr="009623F3">
              <w:t>-0.00127</w:t>
            </w:r>
          </w:p>
        </w:tc>
        <w:tc>
          <w:tcPr>
            <w:tcW w:w="960" w:type="dxa"/>
            <w:noWrap/>
            <w:hideMark/>
          </w:tcPr>
          <w:p w14:paraId="5B8B6E51" w14:textId="77777777" w:rsidR="009623F3" w:rsidRPr="009623F3" w:rsidRDefault="009623F3" w:rsidP="009623F3">
            <w:r w:rsidRPr="009623F3">
              <w:t>-0.00158</w:t>
            </w:r>
          </w:p>
        </w:tc>
        <w:tc>
          <w:tcPr>
            <w:tcW w:w="960" w:type="dxa"/>
            <w:noWrap/>
            <w:hideMark/>
          </w:tcPr>
          <w:p w14:paraId="0F13F31E" w14:textId="77777777" w:rsidR="009623F3" w:rsidRPr="009623F3" w:rsidRDefault="009623F3" w:rsidP="009623F3">
            <w:r w:rsidRPr="009623F3">
              <w:t>-0.00094</w:t>
            </w:r>
          </w:p>
        </w:tc>
        <w:tc>
          <w:tcPr>
            <w:tcW w:w="960" w:type="dxa"/>
            <w:noWrap/>
            <w:hideMark/>
          </w:tcPr>
          <w:p w14:paraId="0B6289A3" w14:textId="77777777" w:rsidR="009623F3" w:rsidRPr="009623F3" w:rsidRDefault="009623F3" w:rsidP="009623F3">
            <w:r w:rsidRPr="009623F3">
              <w:t>-0.00049</w:t>
            </w:r>
          </w:p>
        </w:tc>
        <w:tc>
          <w:tcPr>
            <w:tcW w:w="960" w:type="dxa"/>
            <w:noWrap/>
            <w:hideMark/>
          </w:tcPr>
          <w:p w14:paraId="5E46ED7B" w14:textId="77777777" w:rsidR="009623F3" w:rsidRPr="009623F3" w:rsidRDefault="009623F3" w:rsidP="009623F3">
            <w:r w:rsidRPr="009623F3">
              <w:t>-0.00092</w:t>
            </w:r>
          </w:p>
        </w:tc>
        <w:tc>
          <w:tcPr>
            <w:tcW w:w="960" w:type="dxa"/>
            <w:noWrap/>
            <w:hideMark/>
          </w:tcPr>
          <w:p w14:paraId="62117B85" w14:textId="77777777" w:rsidR="009623F3" w:rsidRPr="009623F3" w:rsidRDefault="009623F3" w:rsidP="009623F3">
            <w:r w:rsidRPr="009623F3">
              <w:t>-0.00078</w:t>
            </w:r>
          </w:p>
        </w:tc>
      </w:tr>
      <w:tr w:rsidR="009623F3" w:rsidRPr="009623F3" w14:paraId="18FE51D2" w14:textId="77777777" w:rsidTr="009623F3">
        <w:trPr>
          <w:trHeight w:val="288"/>
        </w:trPr>
        <w:tc>
          <w:tcPr>
            <w:tcW w:w="960" w:type="dxa"/>
            <w:noWrap/>
            <w:hideMark/>
          </w:tcPr>
          <w:p w14:paraId="04E59526" w14:textId="77777777" w:rsidR="009623F3" w:rsidRPr="009623F3" w:rsidRDefault="009623F3" w:rsidP="009623F3">
            <w:r w:rsidRPr="009623F3">
              <w:t>1.30E-05</w:t>
            </w:r>
          </w:p>
        </w:tc>
        <w:tc>
          <w:tcPr>
            <w:tcW w:w="960" w:type="dxa"/>
            <w:noWrap/>
            <w:hideMark/>
          </w:tcPr>
          <w:p w14:paraId="76978993" w14:textId="77777777" w:rsidR="009623F3" w:rsidRPr="009623F3" w:rsidRDefault="009623F3" w:rsidP="009623F3">
            <w:r w:rsidRPr="009623F3">
              <w:t>-0.00095</w:t>
            </w:r>
          </w:p>
        </w:tc>
        <w:tc>
          <w:tcPr>
            <w:tcW w:w="960" w:type="dxa"/>
            <w:noWrap/>
            <w:hideMark/>
          </w:tcPr>
          <w:p w14:paraId="2E85C424" w14:textId="77777777" w:rsidR="009623F3" w:rsidRPr="009623F3" w:rsidRDefault="009623F3" w:rsidP="009623F3">
            <w:r w:rsidRPr="009623F3">
              <w:t>-0.00143</w:t>
            </w:r>
          </w:p>
        </w:tc>
        <w:tc>
          <w:tcPr>
            <w:tcW w:w="960" w:type="dxa"/>
            <w:noWrap/>
            <w:hideMark/>
          </w:tcPr>
          <w:p w14:paraId="5CC256BE" w14:textId="77777777" w:rsidR="009623F3" w:rsidRPr="009623F3" w:rsidRDefault="009623F3" w:rsidP="009623F3">
            <w:r w:rsidRPr="009623F3">
              <w:t>-0.00106</w:t>
            </w:r>
          </w:p>
        </w:tc>
        <w:tc>
          <w:tcPr>
            <w:tcW w:w="960" w:type="dxa"/>
            <w:noWrap/>
            <w:hideMark/>
          </w:tcPr>
          <w:p w14:paraId="2686A3AC" w14:textId="77777777" w:rsidR="009623F3" w:rsidRPr="009623F3" w:rsidRDefault="009623F3" w:rsidP="009623F3">
            <w:r w:rsidRPr="009623F3">
              <w:t>-0.00094</w:t>
            </w:r>
          </w:p>
        </w:tc>
        <w:tc>
          <w:tcPr>
            <w:tcW w:w="960" w:type="dxa"/>
            <w:noWrap/>
            <w:hideMark/>
          </w:tcPr>
          <w:p w14:paraId="1641BF80" w14:textId="77777777" w:rsidR="009623F3" w:rsidRPr="009623F3" w:rsidRDefault="009623F3" w:rsidP="009623F3">
            <w:r w:rsidRPr="009623F3">
              <w:t>-0.00087</w:t>
            </w:r>
          </w:p>
        </w:tc>
        <w:tc>
          <w:tcPr>
            <w:tcW w:w="960" w:type="dxa"/>
            <w:noWrap/>
            <w:hideMark/>
          </w:tcPr>
          <w:p w14:paraId="735C45F2" w14:textId="77777777" w:rsidR="009623F3" w:rsidRPr="009623F3" w:rsidRDefault="009623F3" w:rsidP="009623F3">
            <w:r w:rsidRPr="009623F3">
              <w:t>-0.00198</w:t>
            </w:r>
          </w:p>
        </w:tc>
        <w:tc>
          <w:tcPr>
            <w:tcW w:w="960" w:type="dxa"/>
            <w:noWrap/>
            <w:hideMark/>
          </w:tcPr>
          <w:p w14:paraId="35F45AD0" w14:textId="77777777" w:rsidR="009623F3" w:rsidRPr="009623F3" w:rsidRDefault="009623F3" w:rsidP="009623F3">
            <w:r w:rsidRPr="009623F3">
              <w:t>-0.00234</w:t>
            </w:r>
          </w:p>
        </w:tc>
        <w:tc>
          <w:tcPr>
            <w:tcW w:w="960" w:type="dxa"/>
            <w:noWrap/>
            <w:hideMark/>
          </w:tcPr>
          <w:p w14:paraId="7A4CA7D0" w14:textId="77777777" w:rsidR="009623F3" w:rsidRPr="009623F3" w:rsidRDefault="009623F3" w:rsidP="009623F3">
            <w:r w:rsidRPr="009623F3">
              <w:t>-0.00157</w:t>
            </w:r>
          </w:p>
        </w:tc>
        <w:tc>
          <w:tcPr>
            <w:tcW w:w="960" w:type="dxa"/>
            <w:noWrap/>
            <w:hideMark/>
          </w:tcPr>
          <w:p w14:paraId="69CED6FD" w14:textId="77777777" w:rsidR="009623F3" w:rsidRPr="009623F3" w:rsidRDefault="009623F3" w:rsidP="009623F3">
            <w:r w:rsidRPr="009623F3">
              <w:t>-0.00102</w:t>
            </w:r>
          </w:p>
        </w:tc>
        <w:tc>
          <w:tcPr>
            <w:tcW w:w="960" w:type="dxa"/>
            <w:noWrap/>
            <w:hideMark/>
          </w:tcPr>
          <w:p w14:paraId="3F1A8EA3" w14:textId="77777777" w:rsidR="009623F3" w:rsidRPr="009623F3" w:rsidRDefault="009623F3" w:rsidP="009623F3">
            <w:r w:rsidRPr="009623F3">
              <w:t>-0.00157</w:t>
            </w:r>
          </w:p>
        </w:tc>
        <w:tc>
          <w:tcPr>
            <w:tcW w:w="960" w:type="dxa"/>
            <w:noWrap/>
            <w:hideMark/>
          </w:tcPr>
          <w:p w14:paraId="78DEDE2D" w14:textId="77777777" w:rsidR="009623F3" w:rsidRPr="009623F3" w:rsidRDefault="009623F3" w:rsidP="009623F3">
            <w:r w:rsidRPr="009623F3">
              <w:t>-0.00137</w:t>
            </w:r>
          </w:p>
        </w:tc>
      </w:tr>
      <w:tr w:rsidR="009623F3" w:rsidRPr="009623F3" w14:paraId="257D2CB4" w14:textId="77777777" w:rsidTr="009623F3">
        <w:trPr>
          <w:trHeight w:val="288"/>
        </w:trPr>
        <w:tc>
          <w:tcPr>
            <w:tcW w:w="960" w:type="dxa"/>
            <w:noWrap/>
            <w:hideMark/>
          </w:tcPr>
          <w:p w14:paraId="6F95A74C" w14:textId="77777777" w:rsidR="009623F3" w:rsidRPr="009623F3" w:rsidRDefault="009623F3" w:rsidP="009623F3">
            <w:r w:rsidRPr="009623F3">
              <w:t>1.40E-05</w:t>
            </w:r>
          </w:p>
        </w:tc>
        <w:tc>
          <w:tcPr>
            <w:tcW w:w="960" w:type="dxa"/>
            <w:noWrap/>
            <w:hideMark/>
          </w:tcPr>
          <w:p w14:paraId="5B400FC9" w14:textId="77777777" w:rsidR="009623F3" w:rsidRPr="009623F3" w:rsidRDefault="009623F3" w:rsidP="009623F3">
            <w:r w:rsidRPr="009623F3">
              <w:t>-0.0016</w:t>
            </w:r>
          </w:p>
        </w:tc>
        <w:tc>
          <w:tcPr>
            <w:tcW w:w="960" w:type="dxa"/>
            <w:noWrap/>
            <w:hideMark/>
          </w:tcPr>
          <w:p w14:paraId="43AA718E" w14:textId="77777777" w:rsidR="009623F3" w:rsidRPr="009623F3" w:rsidRDefault="009623F3" w:rsidP="009623F3">
            <w:r w:rsidRPr="009623F3">
              <w:t>-0.00215</w:t>
            </w:r>
          </w:p>
        </w:tc>
        <w:tc>
          <w:tcPr>
            <w:tcW w:w="960" w:type="dxa"/>
            <w:noWrap/>
            <w:hideMark/>
          </w:tcPr>
          <w:p w14:paraId="7CD31EC3" w14:textId="77777777" w:rsidR="009623F3" w:rsidRPr="009623F3" w:rsidRDefault="009623F3" w:rsidP="009623F3">
            <w:r w:rsidRPr="009623F3">
              <w:t>-0.00172</w:t>
            </w:r>
          </w:p>
        </w:tc>
        <w:tc>
          <w:tcPr>
            <w:tcW w:w="960" w:type="dxa"/>
            <w:noWrap/>
            <w:hideMark/>
          </w:tcPr>
          <w:p w14:paraId="4A50184C" w14:textId="77777777" w:rsidR="009623F3" w:rsidRPr="009623F3" w:rsidRDefault="009623F3" w:rsidP="009623F3">
            <w:r w:rsidRPr="009623F3">
              <w:t>-0.00158</w:t>
            </w:r>
          </w:p>
        </w:tc>
        <w:tc>
          <w:tcPr>
            <w:tcW w:w="960" w:type="dxa"/>
            <w:noWrap/>
            <w:hideMark/>
          </w:tcPr>
          <w:p w14:paraId="7DC10661" w14:textId="77777777" w:rsidR="009623F3" w:rsidRPr="009623F3" w:rsidRDefault="009623F3" w:rsidP="009623F3">
            <w:r w:rsidRPr="009623F3">
              <w:t>-0.00151</w:t>
            </w:r>
          </w:p>
        </w:tc>
        <w:tc>
          <w:tcPr>
            <w:tcW w:w="960" w:type="dxa"/>
            <w:noWrap/>
            <w:hideMark/>
          </w:tcPr>
          <w:p w14:paraId="711EB138" w14:textId="77777777" w:rsidR="009623F3" w:rsidRPr="009623F3" w:rsidRDefault="009623F3" w:rsidP="009623F3">
            <w:r w:rsidRPr="009623F3">
              <w:t>-0.00277</w:t>
            </w:r>
          </w:p>
        </w:tc>
        <w:tc>
          <w:tcPr>
            <w:tcW w:w="960" w:type="dxa"/>
            <w:noWrap/>
            <w:hideMark/>
          </w:tcPr>
          <w:p w14:paraId="4181A675" w14:textId="77777777" w:rsidR="009623F3" w:rsidRPr="009623F3" w:rsidRDefault="009623F3" w:rsidP="009623F3">
            <w:r w:rsidRPr="009623F3">
              <w:t>-0.00319</w:t>
            </w:r>
          </w:p>
        </w:tc>
        <w:tc>
          <w:tcPr>
            <w:tcW w:w="960" w:type="dxa"/>
            <w:noWrap/>
            <w:hideMark/>
          </w:tcPr>
          <w:p w14:paraId="25DBACC0" w14:textId="77777777" w:rsidR="009623F3" w:rsidRPr="009623F3" w:rsidRDefault="009623F3" w:rsidP="009623F3">
            <w:r w:rsidRPr="009623F3">
              <w:t>-0.00232</w:t>
            </w:r>
          </w:p>
        </w:tc>
        <w:tc>
          <w:tcPr>
            <w:tcW w:w="960" w:type="dxa"/>
            <w:noWrap/>
            <w:hideMark/>
          </w:tcPr>
          <w:p w14:paraId="777EF7D8" w14:textId="77777777" w:rsidR="009623F3" w:rsidRPr="009623F3" w:rsidRDefault="009623F3" w:rsidP="009623F3">
            <w:r w:rsidRPr="009623F3">
              <w:t>-0.00168</w:t>
            </w:r>
          </w:p>
        </w:tc>
        <w:tc>
          <w:tcPr>
            <w:tcW w:w="960" w:type="dxa"/>
            <w:noWrap/>
            <w:hideMark/>
          </w:tcPr>
          <w:p w14:paraId="5CF71F37" w14:textId="77777777" w:rsidR="009623F3" w:rsidRPr="009623F3" w:rsidRDefault="009623F3" w:rsidP="009623F3">
            <w:r w:rsidRPr="009623F3">
              <w:t>-0.0023</w:t>
            </w:r>
          </w:p>
        </w:tc>
        <w:tc>
          <w:tcPr>
            <w:tcW w:w="960" w:type="dxa"/>
            <w:noWrap/>
            <w:hideMark/>
          </w:tcPr>
          <w:p w14:paraId="0F7563AA" w14:textId="77777777" w:rsidR="009623F3" w:rsidRPr="009623F3" w:rsidRDefault="009623F3" w:rsidP="009623F3">
            <w:r w:rsidRPr="009623F3">
              <w:t>-0.00208</w:t>
            </w:r>
          </w:p>
        </w:tc>
      </w:tr>
      <w:tr w:rsidR="009623F3" w:rsidRPr="009623F3" w14:paraId="4AA3CCA5" w14:textId="77777777" w:rsidTr="009623F3">
        <w:trPr>
          <w:trHeight w:val="288"/>
        </w:trPr>
        <w:tc>
          <w:tcPr>
            <w:tcW w:w="960" w:type="dxa"/>
            <w:noWrap/>
            <w:hideMark/>
          </w:tcPr>
          <w:p w14:paraId="4E28B4DB" w14:textId="77777777" w:rsidR="009623F3" w:rsidRPr="009623F3" w:rsidRDefault="009623F3" w:rsidP="009623F3">
            <w:r w:rsidRPr="009623F3">
              <w:t>1.50E-05</w:t>
            </w:r>
          </w:p>
        </w:tc>
        <w:tc>
          <w:tcPr>
            <w:tcW w:w="960" w:type="dxa"/>
            <w:noWrap/>
            <w:hideMark/>
          </w:tcPr>
          <w:p w14:paraId="0AAF09A2" w14:textId="77777777" w:rsidR="009623F3" w:rsidRPr="009623F3" w:rsidRDefault="009623F3" w:rsidP="009623F3">
            <w:r w:rsidRPr="009623F3">
              <w:t>-0.00234</w:t>
            </w:r>
          </w:p>
        </w:tc>
        <w:tc>
          <w:tcPr>
            <w:tcW w:w="960" w:type="dxa"/>
            <w:noWrap/>
            <w:hideMark/>
          </w:tcPr>
          <w:p w14:paraId="781137AE" w14:textId="77777777" w:rsidR="009623F3" w:rsidRPr="009623F3" w:rsidRDefault="009623F3" w:rsidP="009623F3">
            <w:r w:rsidRPr="009623F3">
              <w:t>-0.00297</w:t>
            </w:r>
          </w:p>
        </w:tc>
        <w:tc>
          <w:tcPr>
            <w:tcW w:w="960" w:type="dxa"/>
            <w:noWrap/>
            <w:hideMark/>
          </w:tcPr>
          <w:p w14:paraId="47921861" w14:textId="77777777" w:rsidR="009623F3" w:rsidRPr="009623F3" w:rsidRDefault="009623F3" w:rsidP="009623F3">
            <w:r w:rsidRPr="009623F3">
              <w:t>-0.00249</w:t>
            </w:r>
          </w:p>
        </w:tc>
        <w:tc>
          <w:tcPr>
            <w:tcW w:w="960" w:type="dxa"/>
            <w:noWrap/>
            <w:hideMark/>
          </w:tcPr>
          <w:p w14:paraId="4ABE18FB" w14:textId="77777777" w:rsidR="009623F3" w:rsidRPr="009623F3" w:rsidRDefault="009623F3" w:rsidP="009623F3">
            <w:r w:rsidRPr="009623F3">
              <w:t>-0.00234</w:t>
            </w:r>
          </w:p>
        </w:tc>
        <w:tc>
          <w:tcPr>
            <w:tcW w:w="960" w:type="dxa"/>
            <w:noWrap/>
            <w:hideMark/>
          </w:tcPr>
          <w:p w14:paraId="79D1238E" w14:textId="77777777" w:rsidR="009623F3" w:rsidRPr="009623F3" w:rsidRDefault="009623F3" w:rsidP="009623F3">
            <w:r w:rsidRPr="009623F3">
              <w:t>-0.00225</w:t>
            </w:r>
          </w:p>
        </w:tc>
        <w:tc>
          <w:tcPr>
            <w:tcW w:w="960" w:type="dxa"/>
            <w:noWrap/>
            <w:hideMark/>
          </w:tcPr>
          <w:p w14:paraId="674DFEA3" w14:textId="77777777" w:rsidR="009623F3" w:rsidRPr="009623F3" w:rsidRDefault="009623F3" w:rsidP="009623F3">
            <w:r w:rsidRPr="009623F3">
              <w:t>-0.00366</w:t>
            </w:r>
          </w:p>
        </w:tc>
        <w:tc>
          <w:tcPr>
            <w:tcW w:w="960" w:type="dxa"/>
            <w:noWrap/>
            <w:hideMark/>
          </w:tcPr>
          <w:p w14:paraId="362E9D64" w14:textId="77777777" w:rsidR="009623F3" w:rsidRPr="009623F3" w:rsidRDefault="009623F3" w:rsidP="009623F3">
            <w:r w:rsidRPr="009623F3">
              <w:t>-0.00414</w:t>
            </w:r>
          </w:p>
        </w:tc>
        <w:tc>
          <w:tcPr>
            <w:tcW w:w="960" w:type="dxa"/>
            <w:noWrap/>
            <w:hideMark/>
          </w:tcPr>
          <w:p w14:paraId="3558C791" w14:textId="77777777" w:rsidR="009623F3" w:rsidRPr="009623F3" w:rsidRDefault="009623F3" w:rsidP="009623F3">
            <w:r w:rsidRPr="009623F3">
              <w:t>-0.00315</w:t>
            </w:r>
          </w:p>
        </w:tc>
        <w:tc>
          <w:tcPr>
            <w:tcW w:w="960" w:type="dxa"/>
            <w:noWrap/>
            <w:hideMark/>
          </w:tcPr>
          <w:p w14:paraId="29ECCF08" w14:textId="77777777" w:rsidR="009623F3" w:rsidRPr="009623F3" w:rsidRDefault="009623F3" w:rsidP="009623F3">
            <w:r w:rsidRPr="009623F3">
              <w:t>-0.00244</w:t>
            </w:r>
          </w:p>
        </w:tc>
        <w:tc>
          <w:tcPr>
            <w:tcW w:w="960" w:type="dxa"/>
            <w:noWrap/>
            <w:hideMark/>
          </w:tcPr>
          <w:p w14:paraId="7CCF3913" w14:textId="77777777" w:rsidR="009623F3" w:rsidRPr="009623F3" w:rsidRDefault="009623F3" w:rsidP="009623F3">
            <w:r w:rsidRPr="009623F3">
              <w:t>-0.00314</w:t>
            </w:r>
          </w:p>
        </w:tc>
        <w:tc>
          <w:tcPr>
            <w:tcW w:w="960" w:type="dxa"/>
            <w:noWrap/>
            <w:hideMark/>
          </w:tcPr>
          <w:p w14:paraId="34CD7F92" w14:textId="77777777" w:rsidR="009623F3" w:rsidRPr="009623F3" w:rsidRDefault="009623F3" w:rsidP="009623F3">
            <w:r w:rsidRPr="009623F3">
              <w:t>-0.00289</w:t>
            </w:r>
          </w:p>
        </w:tc>
      </w:tr>
      <w:tr w:rsidR="009623F3" w:rsidRPr="009623F3" w14:paraId="33825897" w14:textId="77777777" w:rsidTr="009623F3">
        <w:trPr>
          <w:trHeight w:val="288"/>
        </w:trPr>
        <w:tc>
          <w:tcPr>
            <w:tcW w:w="960" w:type="dxa"/>
            <w:noWrap/>
            <w:hideMark/>
          </w:tcPr>
          <w:p w14:paraId="08EEB029" w14:textId="77777777" w:rsidR="009623F3" w:rsidRPr="009623F3" w:rsidRDefault="009623F3" w:rsidP="009623F3">
            <w:r w:rsidRPr="009623F3">
              <w:t>1.60E-05</w:t>
            </w:r>
          </w:p>
        </w:tc>
        <w:tc>
          <w:tcPr>
            <w:tcW w:w="960" w:type="dxa"/>
            <w:noWrap/>
            <w:hideMark/>
          </w:tcPr>
          <w:p w14:paraId="47E8BCAE" w14:textId="77777777" w:rsidR="009623F3" w:rsidRPr="009623F3" w:rsidRDefault="009623F3" w:rsidP="009623F3">
            <w:r w:rsidRPr="009623F3">
              <w:t>-0.00317</w:t>
            </w:r>
          </w:p>
        </w:tc>
        <w:tc>
          <w:tcPr>
            <w:tcW w:w="960" w:type="dxa"/>
            <w:noWrap/>
            <w:hideMark/>
          </w:tcPr>
          <w:p w14:paraId="469B4A5C" w14:textId="77777777" w:rsidR="009623F3" w:rsidRPr="009623F3" w:rsidRDefault="009623F3" w:rsidP="009623F3">
            <w:r w:rsidRPr="009623F3">
              <w:t>-0.00384</w:t>
            </w:r>
          </w:p>
        </w:tc>
        <w:tc>
          <w:tcPr>
            <w:tcW w:w="960" w:type="dxa"/>
            <w:noWrap/>
            <w:hideMark/>
          </w:tcPr>
          <w:p w14:paraId="4E807B85" w14:textId="77777777" w:rsidR="009623F3" w:rsidRPr="009623F3" w:rsidRDefault="009623F3" w:rsidP="009623F3">
            <w:r w:rsidRPr="009623F3">
              <w:t>-0.00333</w:t>
            </w:r>
          </w:p>
        </w:tc>
        <w:tc>
          <w:tcPr>
            <w:tcW w:w="960" w:type="dxa"/>
            <w:noWrap/>
            <w:hideMark/>
          </w:tcPr>
          <w:p w14:paraId="320F7DD3" w14:textId="77777777" w:rsidR="009623F3" w:rsidRPr="009623F3" w:rsidRDefault="009623F3" w:rsidP="009623F3">
            <w:r w:rsidRPr="009623F3">
              <w:t>-0.00318</w:t>
            </w:r>
          </w:p>
        </w:tc>
        <w:tc>
          <w:tcPr>
            <w:tcW w:w="960" w:type="dxa"/>
            <w:noWrap/>
            <w:hideMark/>
          </w:tcPr>
          <w:p w14:paraId="175ADFB2" w14:textId="77777777" w:rsidR="009623F3" w:rsidRPr="009623F3" w:rsidRDefault="009623F3" w:rsidP="009623F3">
            <w:r w:rsidRPr="009623F3">
              <w:t>-0.00307</w:t>
            </w:r>
          </w:p>
        </w:tc>
        <w:tc>
          <w:tcPr>
            <w:tcW w:w="960" w:type="dxa"/>
            <w:noWrap/>
            <w:hideMark/>
          </w:tcPr>
          <w:p w14:paraId="1444738D" w14:textId="77777777" w:rsidR="009623F3" w:rsidRPr="009623F3" w:rsidRDefault="009623F3" w:rsidP="009623F3">
            <w:r w:rsidRPr="009623F3">
              <w:t>-0.00466</w:t>
            </w:r>
          </w:p>
        </w:tc>
        <w:tc>
          <w:tcPr>
            <w:tcW w:w="960" w:type="dxa"/>
            <w:noWrap/>
            <w:hideMark/>
          </w:tcPr>
          <w:p w14:paraId="2111B16E" w14:textId="77777777" w:rsidR="009623F3" w:rsidRPr="009623F3" w:rsidRDefault="009623F3" w:rsidP="009623F3">
            <w:r w:rsidRPr="009623F3">
              <w:t>-0.00521</w:t>
            </w:r>
          </w:p>
        </w:tc>
        <w:tc>
          <w:tcPr>
            <w:tcW w:w="960" w:type="dxa"/>
            <w:noWrap/>
            <w:hideMark/>
          </w:tcPr>
          <w:p w14:paraId="3ED08E32" w14:textId="77777777" w:rsidR="009623F3" w:rsidRPr="009623F3" w:rsidRDefault="009623F3" w:rsidP="009623F3">
            <w:r w:rsidRPr="009623F3">
              <w:t>-0.00405</w:t>
            </w:r>
          </w:p>
        </w:tc>
        <w:tc>
          <w:tcPr>
            <w:tcW w:w="960" w:type="dxa"/>
            <w:noWrap/>
            <w:hideMark/>
          </w:tcPr>
          <w:p w14:paraId="61EBE7B5" w14:textId="77777777" w:rsidR="009623F3" w:rsidRPr="009623F3" w:rsidRDefault="009623F3" w:rsidP="009623F3">
            <w:r w:rsidRPr="009623F3">
              <w:t>-0.00329</w:t>
            </w:r>
          </w:p>
        </w:tc>
        <w:tc>
          <w:tcPr>
            <w:tcW w:w="960" w:type="dxa"/>
            <w:noWrap/>
            <w:hideMark/>
          </w:tcPr>
          <w:p w14:paraId="3224F8E6" w14:textId="77777777" w:rsidR="009623F3" w:rsidRPr="009623F3" w:rsidRDefault="009623F3" w:rsidP="009623F3">
            <w:r w:rsidRPr="009623F3">
              <w:t>-0.00406</w:t>
            </w:r>
          </w:p>
        </w:tc>
        <w:tc>
          <w:tcPr>
            <w:tcW w:w="960" w:type="dxa"/>
            <w:noWrap/>
            <w:hideMark/>
          </w:tcPr>
          <w:p w14:paraId="4F6D69D8" w14:textId="77777777" w:rsidR="009623F3" w:rsidRPr="009623F3" w:rsidRDefault="009623F3" w:rsidP="009623F3">
            <w:r w:rsidRPr="009623F3">
              <w:t>-0.00379</w:t>
            </w:r>
          </w:p>
        </w:tc>
      </w:tr>
      <w:tr w:rsidR="009623F3" w:rsidRPr="009623F3" w14:paraId="1412EDA8" w14:textId="77777777" w:rsidTr="009623F3">
        <w:trPr>
          <w:trHeight w:val="288"/>
        </w:trPr>
        <w:tc>
          <w:tcPr>
            <w:tcW w:w="960" w:type="dxa"/>
            <w:noWrap/>
            <w:hideMark/>
          </w:tcPr>
          <w:p w14:paraId="2A8D5985" w14:textId="77777777" w:rsidR="009623F3" w:rsidRPr="009623F3" w:rsidRDefault="009623F3" w:rsidP="009623F3">
            <w:r w:rsidRPr="009623F3">
              <w:t>1.70E-05</w:t>
            </w:r>
          </w:p>
        </w:tc>
        <w:tc>
          <w:tcPr>
            <w:tcW w:w="960" w:type="dxa"/>
            <w:noWrap/>
            <w:hideMark/>
          </w:tcPr>
          <w:p w14:paraId="0BB013CB" w14:textId="77777777" w:rsidR="009623F3" w:rsidRPr="009623F3" w:rsidRDefault="009623F3" w:rsidP="009623F3">
            <w:r w:rsidRPr="009623F3">
              <w:t>-0.00406</w:t>
            </w:r>
          </w:p>
        </w:tc>
        <w:tc>
          <w:tcPr>
            <w:tcW w:w="960" w:type="dxa"/>
            <w:noWrap/>
            <w:hideMark/>
          </w:tcPr>
          <w:p w14:paraId="7CF4095E" w14:textId="77777777" w:rsidR="009623F3" w:rsidRPr="009623F3" w:rsidRDefault="009623F3" w:rsidP="009623F3">
            <w:r w:rsidRPr="009623F3">
              <w:t>-0.0048</w:t>
            </w:r>
          </w:p>
        </w:tc>
        <w:tc>
          <w:tcPr>
            <w:tcW w:w="960" w:type="dxa"/>
            <w:noWrap/>
            <w:hideMark/>
          </w:tcPr>
          <w:p w14:paraId="391844F3" w14:textId="77777777" w:rsidR="009623F3" w:rsidRPr="009623F3" w:rsidRDefault="009623F3" w:rsidP="009623F3">
            <w:r w:rsidRPr="009623F3">
              <w:t>-0.00424</w:t>
            </w:r>
          </w:p>
        </w:tc>
        <w:tc>
          <w:tcPr>
            <w:tcW w:w="960" w:type="dxa"/>
            <w:noWrap/>
            <w:hideMark/>
          </w:tcPr>
          <w:p w14:paraId="7319E408" w14:textId="77777777" w:rsidR="009623F3" w:rsidRPr="009623F3" w:rsidRDefault="009623F3" w:rsidP="009623F3">
            <w:r w:rsidRPr="009623F3">
              <w:t>-0.00408</w:t>
            </w:r>
          </w:p>
        </w:tc>
        <w:tc>
          <w:tcPr>
            <w:tcW w:w="960" w:type="dxa"/>
            <w:noWrap/>
            <w:hideMark/>
          </w:tcPr>
          <w:p w14:paraId="434E0B3B" w14:textId="77777777" w:rsidR="009623F3" w:rsidRPr="009623F3" w:rsidRDefault="009623F3" w:rsidP="009623F3">
            <w:r w:rsidRPr="009623F3">
              <w:t>-0.00396</w:t>
            </w:r>
          </w:p>
        </w:tc>
        <w:tc>
          <w:tcPr>
            <w:tcW w:w="960" w:type="dxa"/>
            <w:noWrap/>
            <w:hideMark/>
          </w:tcPr>
          <w:p w14:paraId="2411A7E2" w14:textId="77777777" w:rsidR="009623F3" w:rsidRPr="009623F3" w:rsidRDefault="009623F3" w:rsidP="009623F3">
            <w:r w:rsidRPr="009623F3">
              <w:t>-0.00573</w:t>
            </w:r>
          </w:p>
        </w:tc>
        <w:tc>
          <w:tcPr>
            <w:tcW w:w="960" w:type="dxa"/>
            <w:noWrap/>
            <w:hideMark/>
          </w:tcPr>
          <w:p w14:paraId="54624D96" w14:textId="77777777" w:rsidR="009623F3" w:rsidRPr="009623F3" w:rsidRDefault="009623F3" w:rsidP="009623F3">
            <w:r w:rsidRPr="009623F3">
              <w:t>-0.00644</w:t>
            </w:r>
          </w:p>
        </w:tc>
        <w:tc>
          <w:tcPr>
            <w:tcW w:w="960" w:type="dxa"/>
            <w:noWrap/>
            <w:hideMark/>
          </w:tcPr>
          <w:p w14:paraId="5A474E14" w14:textId="77777777" w:rsidR="009623F3" w:rsidRPr="009623F3" w:rsidRDefault="009623F3" w:rsidP="009623F3">
            <w:r w:rsidRPr="009623F3">
              <w:t>-0.00503</w:t>
            </w:r>
          </w:p>
        </w:tc>
        <w:tc>
          <w:tcPr>
            <w:tcW w:w="960" w:type="dxa"/>
            <w:noWrap/>
            <w:hideMark/>
          </w:tcPr>
          <w:p w14:paraId="7C8B4641" w14:textId="77777777" w:rsidR="009623F3" w:rsidRPr="009623F3" w:rsidRDefault="009623F3" w:rsidP="009623F3">
            <w:r w:rsidRPr="009623F3">
              <w:t>-0.0042</w:t>
            </w:r>
          </w:p>
        </w:tc>
        <w:tc>
          <w:tcPr>
            <w:tcW w:w="960" w:type="dxa"/>
            <w:noWrap/>
            <w:hideMark/>
          </w:tcPr>
          <w:p w14:paraId="06132886" w14:textId="77777777" w:rsidR="009623F3" w:rsidRPr="009623F3" w:rsidRDefault="009623F3" w:rsidP="009623F3">
            <w:r w:rsidRPr="009623F3">
              <w:t>-0.00505</w:t>
            </w:r>
          </w:p>
        </w:tc>
        <w:tc>
          <w:tcPr>
            <w:tcW w:w="960" w:type="dxa"/>
            <w:noWrap/>
            <w:hideMark/>
          </w:tcPr>
          <w:p w14:paraId="2806485D" w14:textId="77777777" w:rsidR="009623F3" w:rsidRPr="009623F3" w:rsidRDefault="009623F3" w:rsidP="009623F3">
            <w:r w:rsidRPr="009623F3">
              <w:t>-0.00476</w:t>
            </w:r>
          </w:p>
        </w:tc>
      </w:tr>
      <w:tr w:rsidR="009623F3" w:rsidRPr="009623F3" w14:paraId="14F1A006" w14:textId="77777777" w:rsidTr="009623F3">
        <w:trPr>
          <w:trHeight w:val="288"/>
        </w:trPr>
        <w:tc>
          <w:tcPr>
            <w:tcW w:w="960" w:type="dxa"/>
            <w:noWrap/>
            <w:hideMark/>
          </w:tcPr>
          <w:p w14:paraId="3533FFA7" w14:textId="77777777" w:rsidR="009623F3" w:rsidRPr="009623F3" w:rsidRDefault="009623F3" w:rsidP="009623F3">
            <w:r w:rsidRPr="009623F3">
              <w:t>1.80E-05</w:t>
            </w:r>
          </w:p>
        </w:tc>
        <w:tc>
          <w:tcPr>
            <w:tcW w:w="960" w:type="dxa"/>
            <w:noWrap/>
            <w:hideMark/>
          </w:tcPr>
          <w:p w14:paraId="26E3774C" w14:textId="77777777" w:rsidR="009623F3" w:rsidRPr="009623F3" w:rsidRDefault="009623F3" w:rsidP="009623F3">
            <w:r w:rsidRPr="009623F3">
              <w:t>-0.00503</w:t>
            </w:r>
          </w:p>
        </w:tc>
        <w:tc>
          <w:tcPr>
            <w:tcW w:w="960" w:type="dxa"/>
            <w:noWrap/>
            <w:hideMark/>
          </w:tcPr>
          <w:p w14:paraId="7F6458FA" w14:textId="77777777" w:rsidR="009623F3" w:rsidRPr="009623F3" w:rsidRDefault="009623F3" w:rsidP="009623F3">
            <w:r w:rsidRPr="009623F3">
              <w:t>-0.00585</w:t>
            </w:r>
          </w:p>
        </w:tc>
        <w:tc>
          <w:tcPr>
            <w:tcW w:w="960" w:type="dxa"/>
            <w:noWrap/>
            <w:hideMark/>
          </w:tcPr>
          <w:p w14:paraId="47B65BC4" w14:textId="77777777" w:rsidR="009623F3" w:rsidRPr="009623F3" w:rsidRDefault="009623F3" w:rsidP="009623F3">
            <w:r w:rsidRPr="009623F3">
              <w:t>-0.00522</w:t>
            </w:r>
          </w:p>
        </w:tc>
        <w:tc>
          <w:tcPr>
            <w:tcW w:w="960" w:type="dxa"/>
            <w:noWrap/>
            <w:hideMark/>
          </w:tcPr>
          <w:p w14:paraId="39EB4C3D" w14:textId="77777777" w:rsidR="009623F3" w:rsidRPr="009623F3" w:rsidRDefault="009623F3" w:rsidP="009623F3">
            <w:r w:rsidRPr="009623F3">
              <w:t>-0.00504</w:t>
            </w:r>
          </w:p>
        </w:tc>
        <w:tc>
          <w:tcPr>
            <w:tcW w:w="960" w:type="dxa"/>
            <w:noWrap/>
            <w:hideMark/>
          </w:tcPr>
          <w:p w14:paraId="12D8986E" w14:textId="77777777" w:rsidR="009623F3" w:rsidRPr="009623F3" w:rsidRDefault="009623F3" w:rsidP="009623F3">
            <w:r w:rsidRPr="009623F3">
              <w:t>-0.0049</w:t>
            </w:r>
          </w:p>
        </w:tc>
        <w:tc>
          <w:tcPr>
            <w:tcW w:w="960" w:type="dxa"/>
            <w:noWrap/>
            <w:hideMark/>
          </w:tcPr>
          <w:p w14:paraId="1A5C6664" w14:textId="77777777" w:rsidR="009623F3" w:rsidRPr="009623F3" w:rsidRDefault="009623F3" w:rsidP="009623F3">
            <w:r w:rsidRPr="009623F3">
              <w:t>-0.00694</w:t>
            </w:r>
          </w:p>
        </w:tc>
        <w:tc>
          <w:tcPr>
            <w:tcW w:w="960" w:type="dxa"/>
            <w:noWrap/>
            <w:hideMark/>
          </w:tcPr>
          <w:p w14:paraId="65D0C72B" w14:textId="77777777" w:rsidR="009623F3" w:rsidRPr="009623F3" w:rsidRDefault="009623F3" w:rsidP="009623F3">
            <w:r w:rsidRPr="009623F3">
              <w:t>-0.00798</w:t>
            </w:r>
          </w:p>
        </w:tc>
        <w:tc>
          <w:tcPr>
            <w:tcW w:w="960" w:type="dxa"/>
            <w:noWrap/>
            <w:hideMark/>
          </w:tcPr>
          <w:p w14:paraId="1575A958" w14:textId="77777777" w:rsidR="009623F3" w:rsidRPr="009623F3" w:rsidRDefault="009623F3" w:rsidP="009623F3">
            <w:r w:rsidRPr="009623F3">
              <w:t>-0.00611</w:t>
            </w:r>
          </w:p>
        </w:tc>
        <w:tc>
          <w:tcPr>
            <w:tcW w:w="960" w:type="dxa"/>
            <w:noWrap/>
            <w:hideMark/>
          </w:tcPr>
          <w:p w14:paraId="5DEE5DF3" w14:textId="77777777" w:rsidR="009623F3" w:rsidRPr="009623F3" w:rsidRDefault="009623F3" w:rsidP="009623F3">
            <w:r w:rsidRPr="009623F3">
              <w:t>-0.00518</w:t>
            </w:r>
          </w:p>
        </w:tc>
        <w:tc>
          <w:tcPr>
            <w:tcW w:w="960" w:type="dxa"/>
            <w:noWrap/>
            <w:hideMark/>
          </w:tcPr>
          <w:p w14:paraId="1C9709F9" w14:textId="77777777" w:rsidR="009623F3" w:rsidRPr="009623F3" w:rsidRDefault="009623F3" w:rsidP="009623F3">
            <w:r w:rsidRPr="009623F3">
              <w:t>-0.00613</w:t>
            </w:r>
          </w:p>
        </w:tc>
        <w:tc>
          <w:tcPr>
            <w:tcW w:w="960" w:type="dxa"/>
            <w:noWrap/>
            <w:hideMark/>
          </w:tcPr>
          <w:p w14:paraId="69664F00" w14:textId="77777777" w:rsidR="009623F3" w:rsidRPr="009623F3" w:rsidRDefault="009623F3" w:rsidP="009623F3">
            <w:r w:rsidRPr="009623F3">
              <w:t>-0.00584</w:t>
            </w:r>
          </w:p>
        </w:tc>
      </w:tr>
      <w:tr w:rsidR="009623F3" w:rsidRPr="009623F3" w14:paraId="2296C339" w14:textId="77777777" w:rsidTr="009623F3">
        <w:trPr>
          <w:trHeight w:val="288"/>
        </w:trPr>
        <w:tc>
          <w:tcPr>
            <w:tcW w:w="960" w:type="dxa"/>
            <w:noWrap/>
            <w:hideMark/>
          </w:tcPr>
          <w:p w14:paraId="1494C4AC" w14:textId="77777777" w:rsidR="009623F3" w:rsidRPr="009623F3" w:rsidRDefault="009623F3" w:rsidP="009623F3">
            <w:r w:rsidRPr="009623F3">
              <w:t>1.90E-05</w:t>
            </w:r>
          </w:p>
        </w:tc>
        <w:tc>
          <w:tcPr>
            <w:tcW w:w="960" w:type="dxa"/>
            <w:noWrap/>
            <w:hideMark/>
          </w:tcPr>
          <w:p w14:paraId="2A49C0B2" w14:textId="77777777" w:rsidR="009623F3" w:rsidRPr="009623F3" w:rsidRDefault="009623F3" w:rsidP="009623F3">
            <w:r w:rsidRPr="009623F3">
              <w:t>-0.00607</w:t>
            </w:r>
          </w:p>
        </w:tc>
        <w:tc>
          <w:tcPr>
            <w:tcW w:w="960" w:type="dxa"/>
            <w:noWrap/>
            <w:hideMark/>
          </w:tcPr>
          <w:p w14:paraId="6A7227B5" w14:textId="77777777" w:rsidR="009623F3" w:rsidRPr="009623F3" w:rsidRDefault="009623F3" w:rsidP="009623F3">
            <w:r w:rsidRPr="009623F3">
              <w:t>-0.007</w:t>
            </w:r>
          </w:p>
        </w:tc>
        <w:tc>
          <w:tcPr>
            <w:tcW w:w="960" w:type="dxa"/>
            <w:noWrap/>
            <w:hideMark/>
          </w:tcPr>
          <w:p w14:paraId="386A29B0" w14:textId="77777777" w:rsidR="009623F3" w:rsidRPr="009623F3" w:rsidRDefault="009623F3" w:rsidP="009623F3">
            <w:r w:rsidRPr="009623F3">
              <w:t>-0.00627</w:t>
            </w:r>
          </w:p>
        </w:tc>
        <w:tc>
          <w:tcPr>
            <w:tcW w:w="960" w:type="dxa"/>
            <w:noWrap/>
            <w:hideMark/>
          </w:tcPr>
          <w:p w14:paraId="5BCE2418" w14:textId="77777777" w:rsidR="009623F3" w:rsidRPr="009623F3" w:rsidRDefault="009623F3" w:rsidP="009623F3">
            <w:r w:rsidRPr="009623F3">
              <w:t>-0.00609</w:t>
            </w:r>
          </w:p>
        </w:tc>
        <w:tc>
          <w:tcPr>
            <w:tcW w:w="960" w:type="dxa"/>
            <w:noWrap/>
            <w:hideMark/>
          </w:tcPr>
          <w:p w14:paraId="0E4BA0C9" w14:textId="77777777" w:rsidR="009623F3" w:rsidRPr="009623F3" w:rsidRDefault="009623F3" w:rsidP="009623F3">
            <w:r w:rsidRPr="009623F3">
              <w:t>-0.00593</w:t>
            </w:r>
          </w:p>
        </w:tc>
        <w:tc>
          <w:tcPr>
            <w:tcW w:w="960" w:type="dxa"/>
            <w:noWrap/>
            <w:hideMark/>
          </w:tcPr>
          <w:p w14:paraId="0664005C" w14:textId="77777777" w:rsidR="009623F3" w:rsidRPr="009623F3" w:rsidRDefault="009623F3" w:rsidP="009623F3">
            <w:r w:rsidRPr="009623F3">
              <w:t>-0.00843</w:t>
            </w:r>
          </w:p>
        </w:tc>
        <w:tc>
          <w:tcPr>
            <w:tcW w:w="960" w:type="dxa"/>
            <w:noWrap/>
            <w:hideMark/>
          </w:tcPr>
          <w:p w14:paraId="456E8BE2" w14:textId="77777777" w:rsidR="009623F3" w:rsidRPr="009623F3" w:rsidRDefault="009623F3" w:rsidP="009623F3">
            <w:r w:rsidRPr="009623F3">
              <w:t>-0.01041</w:t>
            </w:r>
          </w:p>
        </w:tc>
        <w:tc>
          <w:tcPr>
            <w:tcW w:w="960" w:type="dxa"/>
            <w:noWrap/>
            <w:hideMark/>
          </w:tcPr>
          <w:p w14:paraId="3CF93B5D" w14:textId="77777777" w:rsidR="009623F3" w:rsidRPr="009623F3" w:rsidRDefault="009623F3" w:rsidP="009623F3">
            <w:r w:rsidRPr="009623F3">
              <w:t>-0.0073</w:t>
            </w:r>
          </w:p>
        </w:tc>
        <w:tc>
          <w:tcPr>
            <w:tcW w:w="960" w:type="dxa"/>
            <w:noWrap/>
            <w:hideMark/>
          </w:tcPr>
          <w:p w14:paraId="40672598" w14:textId="77777777" w:rsidR="009623F3" w:rsidRPr="009623F3" w:rsidRDefault="009623F3" w:rsidP="009623F3">
            <w:r w:rsidRPr="009623F3">
              <w:t>-0.00623</w:t>
            </w:r>
          </w:p>
        </w:tc>
        <w:tc>
          <w:tcPr>
            <w:tcW w:w="960" w:type="dxa"/>
            <w:noWrap/>
            <w:hideMark/>
          </w:tcPr>
          <w:p w14:paraId="501A04A5" w14:textId="77777777" w:rsidR="009623F3" w:rsidRPr="009623F3" w:rsidRDefault="009623F3" w:rsidP="009623F3">
            <w:r w:rsidRPr="009623F3">
              <w:t>-0.00732</w:t>
            </w:r>
          </w:p>
        </w:tc>
        <w:tc>
          <w:tcPr>
            <w:tcW w:w="960" w:type="dxa"/>
            <w:noWrap/>
            <w:hideMark/>
          </w:tcPr>
          <w:p w14:paraId="11311246" w14:textId="77777777" w:rsidR="009623F3" w:rsidRPr="009623F3" w:rsidRDefault="009623F3" w:rsidP="009623F3">
            <w:r w:rsidRPr="009623F3">
              <w:t>-0.00711</w:t>
            </w:r>
          </w:p>
        </w:tc>
      </w:tr>
      <w:tr w:rsidR="009623F3" w:rsidRPr="009623F3" w14:paraId="34CD6585" w14:textId="77777777" w:rsidTr="009623F3">
        <w:trPr>
          <w:trHeight w:val="288"/>
        </w:trPr>
        <w:tc>
          <w:tcPr>
            <w:tcW w:w="960" w:type="dxa"/>
            <w:noWrap/>
            <w:hideMark/>
          </w:tcPr>
          <w:p w14:paraId="0CCC399A" w14:textId="77777777" w:rsidR="009623F3" w:rsidRPr="009623F3" w:rsidRDefault="009623F3" w:rsidP="009623F3">
            <w:r w:rsidRPr="009623F3">
              <w:t>2.00E-05</w:t>
            </w:r>
          </w:p>
        </w:tc>
        <w:tc>
          <w:tcPr>
            <w:tcW w:w="960" w:type="dxa"/>
            <w:noWrap/>
            <w:hideMark/>
          </w:tcPr>
          <w:p w14:paraId="11CA7EE6" w14:textId="77777777" w:rsidR="009623F3" w:rsidRPr="009623F3" w:rsidRDefault="009623F3" w:rsidP="009623F3">
            <w:r w:rsidRPr="009623F3">
              <w:t>-0.00721</w:t>
            </w:r>
          </w:p>
        </w:tc>
        <w:tc>
          <w:tcPr>
            <w:tcW w:w="960" w:type="dxa"/>
            <w:noWrap/>
            <w:hideMark/>
          </w:tcPr>
          <w:p w14:paraId="2072E8A4" w14:textId="77777777" w:rsidR="009623F3" w:rsidRPr="009623F3" w:rsidRDefault="009623F3" w:rsidP="009623F3">
            <w:r w:rsidRPr="009623F3">
              <w:t>-0.0083</w:t>
            </w:r>
          </w:p>
        </w:tc>
        <w:tc>
          <w:tcPr>
            <w:tcW w:w="960" w:type="dxa"/>
            <w:noWrap/>
            <w:hideMark/>
          </w:tcPr>
          <w:p w14:paraId="7353A00F" w14:textId="77777777" w:rsidR="009623F3" w:rsidRPr="009623F3" w:rsidRDefault="009623F3" w:rsidP="009623F3">
            <w:r w:rsidRPr="009623F3">
              <w:t>-0.00741</w:t>
            </w:r>
          </w:p>
        </w:tc>
        <w:tc>
          <w:tcPr>
            <w:tcW w:w="960" w:type="dxa"/>
            <w:noWrap/>
            <w:hideMark/>
          </w:tcPr>
          <w:p w14:paraId="6A306066" w14:textId="77777777" w:rsidR="009623F3" w:rsidRPr="009623F3" w:rsidRDefault="009623F3" w:rsidP="009623F3">
            <w:r w:rsidRPr="009623F3">
              <w:t>-0.00724</w:t>
            </w:r>
          </w:p>
        </w:tc>
        <w:tc>
          <w:tcPr>
            <w:tcW w:w="960" w:type="dxa"/>
            <w:noWrap/>
            <w:hideMark/>
          </w:tcPr>
          <w:p w14:paraId="5CEF1A1F" w14:textId="77777777" w:rsidR="009623F3" w:rsidRPr="009623F3" w:rsidRDefault="009623F3" w:rsidP="009623F3">
            <w:r w:rsidRPr="009623F3">
              <w:t>-0.00703</w:t>
            </w:r>
          </w:p>
        </w:tc>
        <w:tc>
          <w:tcPr>
            <w:tcW w:w="960" w:type="dxa"/>
            <w:noWrap/>
            <w:hideMark/>
          </w:tcPr>
          <w:p w14:paraId="5BC9F4C5" w14:textId="77777777" w:rsidR="009623F3" w:rsidRPr="009623F3" w:rsidRDefault="009623F3" w:rsidP="009623F3">
            <w:r w:rsidRPr="009623F3">
              <w:t>-0.01072</w:t>
            </w:r>
          </w:p>
        </w:tc>
        <w:tc>
          <w:tcPr>
            <w:tcW w:w="960" w:type="dxa"/>
            <w:noWrap/>
            <w:hideMark/>
          </w:tcPr>
          <w:p w14:paraId="6DC01DC7" w14:textId="77777777" w:rsidR="009623F3" w:rsidRPr="009623F3" w:rsidRDefault="009623F3" w:rsidP="009623F3">
            <w:r w:rsidRPr="009623F3">
              <w:t>-0.01398</w:t>
            </w:r>
          </w:p>
        </w:tc>
        <w:tc>
          <w:tcPr>
            <w:tcW w:w="960" w:type="dxa"/>
            <w:noWrap/>
            <w:hideMark/>
          </w:tcPr>
          <w:p w14:paraId="7E4350ED" w14:textId="77777777" w:rsidR="009623F3" w:rsidRPr="009623F3" w:rsidRDefault="009623F3" w:rsidP="009623F3">
            <w:r w:rsidRPr="009623F3">
              <w:t>-0.00869</w:t>
            </w:r>
          </w:p>
        </w:tc>
        <w:tc>
          <w:tcPr>
            <w:tcW w:w="960" w:type="dxa"/>
            <w:noWrap/>
            <w:hideMark/>
          </w:tcPr>
          <w:p w14:paraId="77849B31" w14:textId="77777777" w:rsidR="009623F3" w:rsidRPr="009623F3" w:rsidRDefault="009623F3" w:rsidP="009623F3">
            <w:r w:rsidRPr="009623F3">
              <w:t>-0.00737</w:t>
            </w:r>
          </w:p>
        </w:tc>
        <w:tc>
          <w:tcPr>
            <w:tcW w:w="960" w:type="dxa"/>
            <w:noWrap/>
            <w:hideMark/>
          </w:tcPr>
          <w:p w14:paraId="354293D3" w14:textId="77777777" w:rsidR="009623F3" w:rsidRPr="009623F3" w:rsidRDefault="009623F3" w:rsidP="009623F3">
            <w:r w:rsidRPr="009623F3">
              <w:t>-0.0087</w:t>
            </w:r>
          </w:p>
        </w:tc>
        <w:tc>
          <w:tcPr>
            <w:tcW w:w="960" w:type="dxa"/>
            <w:noWrap/>
            <w:hideMark/>
          </w:tcPr>
          <w:p w14:paraId="562DC437" w14:textId="77777777" w:rsidR="009623F3" w:rsidRPr="009623F3" w:rsidRDefault="009623F3" w:rsidP="009623F3">
            <w:r w:rsidRPr="009623F3">
              <w:t>-0.00866</w:t>
            </w:r>
          </w:p>
        </w:tc>
      </w:tr>
      <w:tr w:rsidR="009623F3" w:rsidRPr="009623F3" w14:paraId="39E2D7B2" w14:textId="77777777" w:rsidTr="009623F3">
        <w:trPr>
          <w:trHeight w:val="288"/>
        </w:trPr>
        <w:tc>
          <w:tcPr>
            <w:tcW w:w="960" w:type="dxa"/>
            <w:noWrap/>
            <w:hideMark/>
          </w:tcPr>
          <w:p w14:paraId="46BC7C9A" w14:textId="77777777" w:rsidR="009623F3" w:rsidRPr="009623F3" w:rsidRDefault="009623F3" w:rsidP="009623F3">
            <w:r w:rsidRPr="009623F3">
              <w:t>2.10E-05</w:t>
            </w:r>
          </w:p>
        </w:tc>
        <w:tc>
          <w:tcPr>
            <w:tcW w:w="960" w:type="dxa"/>
            <w:noWrap/>
            <w:hideMark/>
          </w:tcPr>
          <w:p w14:paraId="4804FF41" w14:textId="77777777" w:rsidR="009623F3" w:rsidRPr="009623F3" w:rsidRDefault="009623F3" w:rsidP="009623F3">
            <w:r w:rsidRPr="009623F3">
              <w:t>-0.00846</w:t>
            </w:r>
          </w:p>
        </w:tc>
        <w:tc>
          <w:tcPr>
            <w:tcW w:w="960" w:type="dxa"/>
            <w:noWrap/>
            <w:hideMark/>
          </w:tcPr>
          <w:p w14:paraId="02C13C41" w14:textId="77777777" w:rsidR="009623F3" w:rsidRPr="009623F3" w:rsidRDefault="009623F3" w:rsidP="009623F3">
            <w:r w:rsidRPr="009623F3">
              <w:t>-0.00996</w:t>
            </w:r>
          </w:p>
        </w:tc>
        <w:tc>
          <w:tcPr>
            <w:tcW w:w="960" w:type="dxa"/>
            <w:noWrap/>
            <w:hideMark/>
          </w:tcPr>
          <w:p w14:paraId="4A3142B5" w14:textId="77777777" w:rsidR="009623F3" w:rsidRPr="009623F3" w:rsidRDefault="009623F3" w:rsidP="009623F3">
            <w:r w:rsidRPr="009623F3">
              <w:t>-0.00867</w:t>
            </w:r>
          </w:p>
        </w:tc>
        <w:tc>
          <w:tcPr>
            <w:tcW w:w="960" w:type="dxa"/>
            <w:noWrap/>
            <w:hideMark/>
          </w:tcPr>
          <w:p w14:paraId="5ED90354" w14:textId="77777777" w:rsidR="009623F3" w:rsidRPr="009623F3" w:rsidRDefault="009623F3" w:rsidP="009623F3">
            <w:r w:rsidRPr="009623F3">
              <w:t>-0.00849</w:t>
            </w:r>
          </w:p>
        </w:tc>
        <w:tc>
          <w:tcPr>
            <w:tcW w:w="960" w:type="dxa"/>
            <w:noWrap/>
            <w:hideMark/>
          </w:tcPr>
          <w:p w14:paraId="46619BBC" w14:textId="77777777" w:rsidR="009623F3" w:rsidRPr="009623F3" w:rsidRDefault="009623F3" w:rsidP="009623F3">
            <w:r w:rsidRPr="009623F3">
              <w:t>-0.00823</w:t>
            </w:r>
          </w:p>
        </w:tc>
        <w:tc>
          <w:tcPr>
            <w:tcW w:w="960" w:type="dxa"/>
            <w:noWrap/>
            <w:hideMark/>
          </w:tcPr>
          <w:p w14:paraId="29A05C8E" w14:textId="77777777" w:rsidR="009623F3" w:rsidRPr="009623F3" w:rsidRDefault="009623F3" w:rsidP="009623F3">
            <w:r w:rsidRPr="009623F3">
              <w:t>-0.0143</w:t>
            </w:r>
          </w:p>
        </w:tc>
        <w:tc>
          <w:tcPr>
            <w:tcW w:w="960" w:type="dxa"/>
            <w:noWrap/>
            <w:hideMark/>
          </w:tcPr>
          <w:p w14:paraId="080B8496" w14:textId="77777777" w:rsidR="009623F3" w:rsidRPr="009623F3" w:rsidRDefault="009623F3" w:rsidP="009623F3">
            <w:r w:rsidRPr="009623F3">
              <w:t>-0.0187</w:t>
            </w:r>
          </w:p>
        </w:tc>
        <w:tc>
          <w:tcPr>
            <w:tcW w:w="960" w:type="dxa"/>
            <w:noWrap/>
            <w:hideMark/>
          </w:tcPr>
          <w:p w14:paraId="3CEA2F88" w14:textId="77777777" w:rsidR="009623F3" w:rsidRPr="009623F3" w:rsidRDefault="009623F3" w:rsidP="009623F3">
            <w:r w:rsidRPr="009623F3">
              <w:t>-0.01069</w:t>
            </w:r>
          </w:p>
        </w:tc>
        <w:tc>
          <w:tcPr>
            <w:tcW w:w="960" w:type="dxa"/>
            <w:noWrap/>
            <w:hideMark/>
          </w:tcPr>
          <w:p w14:paraId="7F2E415B" w14:textId="77777777" w:rsidR="009623F3" w:rsidRPr="009623F3" w:rsidRDefault="009623F3" w:rsidP="009623F3">
            <w:r w:rsidRPr="009623F3">
              <w:t>-0.00863</w:t>
            </w:r>
          </w:p>
        </w:tc>
        <w:tc>
          <w:tcPr>
            <w:tcW w:w="960" w:type="dxa"/>
            <w:noWrap/>
            <w:hideMark/>
          </w:tcPr>
          <w:p w14:paraId="2C8E2ECE" w14:textId="77777777" w:rsidR="009623F3" w:rsidRPr="009623F3" w:rsidRDefault="009623F3" w:rsidP="009623F3">
            <w:r w:rsidRPr="009623F3">
              <w:t>-0.01063</w:t>
            </w:r>
          </w:p>
        </w:tc>
        <w:tc>
          <w:tcPr>
            <w:tcW w:w="960" w:type="dxa"/>
            <w:noWrap/>
            <w:hideMark/>
          </w:tcPr>
          <w:p w14:paraId="65A65A4B" w14:textId="77777777" w:rsidR="009623F3" w:rsidRPr="009623F3" w:rsidRDefault="009623F3" w:rsidP="009623F3">
            <w:r w:rsidRPr="009623F3">
              <w:t>-0.01068</w:t>
            </w:r>
          </w:p>
        </w:tc>
      </w:tr>
      <w:tr w:rsidR="009623F3" w:rsidRPr="009623F3" w14:paraId="326FE7AB" w14:textId="77777777" w:rsidTr="009623F3">
        <w:trPr>
          <w:trHeight w:val="288"/>
        </w:trPr>
        <w:tc>
          <w:tcPr>
            <w:tcW w:w="960" w:type="dxa"/>
            <w:noWrap/>
            <w:hideMark/>
          </w:tcPr>
          <w:p w14:paraId="4E79A972" w14:textId="77777777" w:rsidR="009623F3" w:rsidRPr="009623F3" w:rsidRDefault="009623F3" w:rsidP="009623F3">
            <w:r w:rsidRPr="009623F3">
              <w:t>2.20E-05</w:t>
            </w:r>
          </w:p>
        </w:tc>
        <w:tc>
          <w:tcPr>
            <w:tcW w:w="960" w:type="dxa"/>
            <w:noWrap/>
            <w:hideMark/>
          </w:tcPr>
          <w:p w14:paraId="2C6655D4" w14:textId="77777777" w:rsidR="009623F3" w:rsidRPr="009623F3" w:rsidRDefault="009623F3" w:rsidP="009623F3">
            <w:r w:rsidRPr="009623F3">
              <w:t>-0.00989</w:t>
            </w:r>
          </w:p>
        </w:tc>
        <w:tc>
          <w:tcPr>
            <w:tcW w:w="960" w:type="dxa"/>
            <w:noWrap/>
            <w:hideMark/>
          </w:tcPr>
          <w:p w14:paraId="6CF77091" w14:textId="77777777" w:rsidR="009623F3" w:rsidRPr="009623F3" w:rsidRDefault="009623F3" w:rsidP="009623F3">
            <w:r w:rsidRPr="009623F3">
              <w:t>-0.01268</w:t>
            </w:r>
          </w:p>
        </w:tc>
        <w:tc>
          <w:tcPr>
            <w:tcW w:w="960" w:type="dxa"/>
            <w:noWrap/>
            <w:hideMark/>
          </w:tcPr>
          <w:p w14:paraId="6BA6609C" w14:textId="77777777" w:rsidR="009623F3" w:rsidRPr="009623F3" w:rsidRDefault="009623F3" w:rsidP="009623F3">
            <w:r w:rsidRPr="009623F3">
              <w:t>-0.01017</w:t>
            </w:r>
          </w:p>
        </w:tc>
        <w:tc>
          <w:tcPr>
            <w:tcW w:w="960" w:type="dxa"/>
            <w:noWrap/>
            <w:hideMark/>
          </w:tcPr>
          <w:p w14:paraId="68D53D47" w14:textId="77777777" w:rsidR="009623F3" w:rsidRPr="009623F3" w:rsidRDefault="009623F3" w:rsidP="009623F3">
            <w:r w:rsidRPr="009623F3">
              <w:t>-0.00996</w:t>
            </w:r>
          </w:p>
        </w:tc>
        <w:tc>
          <w:tcPr>
            <w:tcW w:w="960" w:type="dxa"/>
            <w:noWrap/>
            <w:hideMark/>
          </w:tcPr>
          <w:p w14:paraId="579CA954" w14:textId="77777777" w:rsidR="009623F3" w:rsidRPr="009623F3" w:rsidRDefault="009623F3" w:rsidP="009623F3">
            <w:r w:rsidRPr="009623F3">
              <w:t>-0.0096</w:t>
            </w:r>
          </w:p>
        </w:tc>
        <w:tc>
          <w:tcPr>
            <w:tcW w:w="960" w:type="dxa"/>
            <w:noWrap/>
            <w:hideMark/>
          </w:tcPr>
          <w:p w14:paraId="3018E1DE" w14:textId="77777777" w:rsidR="009623F3" w:rsidRPr="009623F3" w:rsidRDefault="009623F3" w:rsidP="009623F3">
            <w:r w:rsidRPr="009623F3">
              <w:t>-0.0189</w:t>
            </w:r>
          </w:p>
        </w:tc>
        <w:tc>
          <w:tcPr>
            <w:tcW w:w="960" w:type="dxa"/>
            <w:noWrap/>
            <w:hideMark/>
          </w:tcPr>
          <w:p w14:paraId="459DE022" w14:textId="77777777" w:rsidR="009623F3" w:rsidRPr="009623F3" w:rsidRDefault="009623F3" w:rsidP="009623F3">
            <w:r w:rsidRPr="009623F3">
              <w:t>-0.02411</w:t>
            </w:r>
          </w:p>
        </w:tc>
        <w:tc>
          <w:tcPr>
            <w:tcW w:w="960" w:type="dxa"/>
            <w:noWrap/>
            <w:hideMark/>
          </w:tcPr>
          <w:p w14:paraId="54AC5410" w14:textId="77777777" w:rsidR="009623F3" w:rsidRPr="009623F3" w:rsidRDefault="009623F3" w:rsidP="009623F3">
            <w:r w:rsidRPr="009623F3">
              <w:t>-0.01393</w:t>
            </w:r>
          </w:p>
        </w:tc>
        <w:tc>
          <w:tcPr>
            <w:tcW w:w="960" w:type="dxa"/>
            <w:noWrap/>
            <w:hideMark/>
          </w:tcPr>
          <w:p w14:paraId="7221D03D" w14:textId="77777777" w:rsidR="009623F3" w:rsidRPr="009623F3" w:rsidRDefault="009623F3" w:rsidP="009623F3">
            <w:r w:rsidRPr="009623F3">
              <w:t>-0.01011</w:t>
            </w:r>
          </w:p>
        </w:tc>
        <w:tc>
          <w:tcPr>
            <w:tcW w:w="960" w:type="dxa"/>
            <w:noWrap/>
            <w:hideMark/>
          </w:tcPr>
          <w:p w14:paraId="163E999E" w14:textId="77777777" w:rsidR="009623F3" w:rsidRPr="009623F3" w:rsidRDefault="009623F3" w:rsidP="009623F3">
            <w:r w:rsidRPr="009623F3">
              <w:t>-0.01394</w:t>
            </w:r>
          </w:p>
        </w:tc>
        <w:tc>
          <w:tcPr>
            <w:tcW w:w="960" w:type="dxa"/>
            <w:noWrap/>
            <w:hideMark/>
          </w:tcPr>
          <w:p w14:paraId="7A97F3C6" w14:textId="77777777" w:rsidR="009623F3" w:rsidRPr="009623F3" w:rsidRDefault="009623F3" w:rsidP="009623F3">
            <w:r w:rsidRPr="009623F3">
              <w:t>-0.01333</w:t>
            </w:r>
          </w:p>
        </w:tc>
      </w:tr>
      <w:tr w:rsidR="009623F3" w:rsidRPr="009623F3" w14:paraId="417DF4A5" w14:textId="77777777" w:rsidTr="009623F3">
        <w:trPr>
          <w:trHeight w:val="288"/>
        </w:trPr>
        <w:tc>
          <w:tcPr>
            <w:tcW w:w="960" w:type="dxa"/>
            <w:noWrap/>
            <w:hideMark/>
          </w:tcPr>
          <w:p w14:paraId="0A1764F7" w14:textId="77777777" w:rsidR="009623F3" w:rsidRPr="009623F3" w:rsidRDefault="009623F3" w:rsidP="009623F3">
            <w:r w:rsidRPr="009623F3">
              <w:t>2.30E-05</w:t>
            </w:r>
          </w:p>
        </w:tc>
        <w:tc>
          <w:tcPr>
            <w:tcW w:w="960" w:type="dxa"/>
            <w:noWrap/>
            <w:hideMark/>
          </w:tcPr>
          <w:p w14:paraId="3E89030A" w14:textId="77777777" w:rsidR="009623F3" w:rsidRPr="009623F3" w:rsidRDefault="009623F3" w:rsidP="009623F3">
            <w:r w:rsidRPr="009623F3">
              <w:t>-0.01181</w:t>
            </w:r>
          </w:p>
        </w:tc>
        <w:tc>
          <w:tcPr>
            <w:tcW w:w="960" w:type="dxa"/>
            <w:noWrap/>
            <w:hideMark/>
          </w:tcPr>
          <w:p w14:paraId="29467006" w14:textId="77777777" w:rsidR="009623F3" w:rsidRPr="009623F3" w:rsidRDefault="009623F3" w:rsidP="009623F3">
            <w:r w:rsidRPr="009623F3">
              <w:t>-0.017</w:t>
            </w:r>
          </w:p>
        </w:tc>
        <w:tc>
          <w:tcPr>
            <w:tcW w:w="960" w:type="dxa"/>
            <w:noWrap/>
            <w:hideMark/>
          </w:tcPr>
          <w:p w14:paraId="0E446468" w14:textId="77777777" w:rsidR="009623F3" w:rsidRPr="009623F3" w:rsidRDefault="009623F3" w:rsidP="009623F3">
            <w:r w:rsidRPr="009623F3">
              <w:t>-0.01238</w:t>
            </w:r>
          </w:p>
        </w:tc>
        <w:tc>
          <w:tcPr>
            <w:tcW w:w="960" w:type="dxa"/>
            <w:noWrap/>
            <w:hideMark/>
          </w:tcPr>
          <w:p w14:paraId="70CCB588" w14:textId="77777777" w:rsidR="009623F3" w:rsidRPr="009623F3" w:rsidRDefault="009623F3" w:rsidP="009623F3">
            <w:r w:rsidRPr="009623F3">
              <w:t>-0.01202</w:t>
            </w:r>
          </w:p>
        </w:tc>
        <w:tc>
          <w:tcPr>
            <w:tcW w:w="960" w:type="dxa"/>
            <w:noWrap/>
            <w:hideMark/>
          </w:tcPr>
          <w:p w14:paraId="785D14BE" w14:textId="77777777" w:rsidR="009623F3" w:rsidRPr="009623F3" w:rsidRDefault="009623F3" w:rsidP="009623F3">
            <w:r w:rsidRPr="009623F3">
              <w:t>-0.01133</w:t>
            </w:r>
          </w:p>
        </w:tc>
        <w:tc>
          <w:tcPr>
            <w:tcW w:w="960" w:type="dxa"/>
            <w:noWrap/>
            <w:hideMark/>
          </w:tcPr>
          <w:p w14:paraId="25F1C46C" w14:textId="77777777" w:rsidR="009623F3" w:rsidRPr="009623F3" w:rsidRDefault="009623F3" w:rsidP="009623F3">
            <w:r w:rsidRPr="009623F3">
              <w:t>-0.02421</w:t>
            </w:r>
          </w:p>
        </w:tc>
        <w:tc>
          <w:tcPr>
            <w:tcW w:w="960" w:type="dxa"/>
            <w:noWrap/>
            <w:hideMark/>
          </w:tcPr>
          <w:p w14:paraId="47091F67" w14:textId="77777777" w:rsidR="009623F3" w:rsidRPr="009623F3" w:rsidRDefault="009623F3" w:rsidP="009623F3">
            <w:r w:rsidRPr="009623F3">
              <w:t>-0.02992</w:t>
            </w:r>
          </w:p>
        </w:tc>
        <w:tc>
          <w:tcPr>
            <w:tcW w:w="960" w:type="dxa"/>
            <w:noWrap/>
            <w:hideMark/>
          </w:tcPr>
          <w:p w14:paraId="440686CA" w14:textId="77777777" w:rsidR="009623F3" w:rsidRPr="009623F3" w:rsidRDefault="009623F3" w:rsidP="009623F3">
            <w:r w:rsidRPr="009623F3">
              <w:t>-0.01854</w:t>
            </w:r>
          </w:p>
        </w:tc>
        <w:tc>
          <w:tcPr>
            <w:tcW w:w="960" w:type="dxa"/>
            <w:noWrap/>
            <w:hideMark/>
          </w:tcPr>
          <w:p w14:paraId="496DBB17" w14:textId="77777777" w:rsidR="009623F3" w:rsidRPr="009623F3" w:rsidRDefault="009623F3" w:rsidP="009623F3">
            <w:r w:rsidRPr="009623F3">
              <w:t>-0.0122</w:t>
            </w:r>
          </w:p>
        </w:tc>
        <w:tc>
          <w:tcPr>
            <w:tcW w:w="960" w:type="dxa"/>
            <w:noWrap/>
            <w:hideMark/>
          </w:tcPr>
          <w:p w14:paraId="11AF34AE" w14:textId="77777777" w:rsidR="009623F3" w:rsidRPr="009623F3" w:rsidRDefault="009623F3" w:rsidP="009623F3">
            <w:r w:rsidRPr="009623F3">
              <w:t>-0.01863</w:t>
            </w:r>
          </w:p>
        </w:tc>
        <w:tc>
          <w:tcPr>
            <w:tcW w:w="960" w:type="dxa"/>
            <w:noWrap/>
            <w:hideMark/>
          </w:tcPr>
          <w:p w14:paraId="0984AA17" w14:textId="77777777" w:rsidR="009623F3" w:rsidRPr="009623F3" w:rsidRDefault="009623F3" w:rsidP="009623F3">
            <w:r w:rsidRPr="009623F3">
              <w:t>-0.0168</w:t>
            </w:r>
          </w:p>
        </w:tc>
      </w:tr>
      <w:tr w:rsidR="009623F3" w:rsidRPr="009623F3" w14:paraId="67CB9B1F" w14:textId="77777777" w:rsidTr="009623F3">
        <w:trPr>
          <w:trHeight w:val="288"/>
        </w:trPr>
        <w:tc>
          <w:tcPr>
            <w:tcW w:w="960" w:type="dxa"/>
            <w:noWrap/>
            <w:hideMark/>
          </w:tcPr>
          <w:p w14:paraId="181F31F0" w14:textId="77777777" w:rsidR="009623F3" w:rsidRPr="009623F3" w:rsidRDefault="009623F3" w:rsidP="009623F3">
            <w:r w:rsidRPr="009623F3">
              <w:t>2.40E-05</w:t>
            </w:r>
          </w:p>
        </w:tc>
        <w:tc>
          <w:tcPr>
            <w:tcW w:w="960" w:type="dxa"/>
            <w:noWrap/>
            <w:hideMark/>
          </w:tcPr>
          <w:p w14:paraId="7FCB8F69" w14:textId="77777777" w:rsidR="009623F3" w:rsidRPr="009623F3" w:rsidRDefault="009623F3" w:rsidP="009623F3">
            <w:r w:rsidRPr="009623F3">
              <w:t>-0.01504</w:t>
            </w:r>
          </w:p>
        </w:tc>
        <w:tc>
          <w:tcPr>
            <w:tcW w:w="960" w:type="dxa"/>
            <w:noWrap/>
            <w:hideMark/>
          </w:tcPr>
          <w:p w14:paraId="3F49BD6F" w14:textId="77777777" w:rsidR="009623F3" w:rsidRPr="009623F3" w:rsidRDefault="009623F3" w:rsidP="009623F3">
            <w:r w:rsidRPr="009623F3">
              <w:t>-0.02255</w:t>
            </w:r>
          </w:p>
        </w:tc>
        <w:tc>
          <w:tcPr>
            <w:tcW w:w="960" w:type="dxa"/>
            <w:noWrap/>
            <w:hideMark/>
          </w:tcPr>
          <w:p w14:paraId="0AF522C5" w14:textId="77777777" w:rsidR="009623F3" w:rsidRPr="009623F3" w:rsidRDefault="009623F3" w:rsidP="009623F3">
            <w:r w:rsidRPr="009623F3">
              <w:t>-0.01626</w:t>
            </w:r>
          </w:p>
        </w:tc>
        <w:tc>
          <w:tcPr>
            <w:tcW w:w="960" w:type="dxa"/>
            <w:noWrap/>
            <w:hideMark/>
          </w:tcPr>
          <w:p w14:paraId="79439211" w14:textId="77777777" w:rsidR="009623F3" w:rsidRPr="009623F3" w:rsidRDefault="009623F3" w:rsidP="009623F3">
            <w:r w:rsidRPr="009623F3">
              <w:t>-0.01561</w:t>
            </w:r>
          </w:p>
        </w:tc>
        <w:tc>
          <w:tcPr>
            <w:tcW w:w="960" w:type="dxa"/>
            <w:noWrap/>
            <w:hideMark/>
          </w:tcPr>
          <w:p w14:paraId="3047805A" w14:textId="77777777" w:rsidR="009623F3" w:rsidRPr="009623F3" w:rsidRDefault="009623F3" w:rsidP="009623F3">
            <w:r w:rsidRPr="009623F3">
              <w:t>-0.01425</w:t>
            </w:r>
          </w:p>
        </w:tc>
        <w:tc>
          <w:tcPr>
            <w:tcW w:w="960" w:type="dxa"/>
            <w:noWrap/>
            <w:hideMark/>
          </w:tcPr>
          <w:p w14:paraId="4213BF02" w14:textId="77777777" w:rsidR="009623F3" w:rsidRPr="009623F3" w:rsidRDefault="009623F3" w:rsidP="009623F3">
            <w:r w:rsidRPr="009623F3">
              <w:t>-0.02991</w:t>
            </w:r>
          </w:p>
        </w:tc>
        <w:tc>
          <w:tcPr>
            <w:tcW w:w="960" w:type="dxa"/>
            <w:noWrap/>
            <w:hideMark/>
          </w:tcPr>
          <w:p w14:paraId="0A93800E" w14:textId="77777777" w:rsidR="009623F3" w:rsidRPr="009623F3" w:rsidRDefault="009623F3" w:rsidP="009623F3">
            <w:r w:rsidRPr="009623F3">
              <w:t>-0.03587</w:t>
            </w:r>
          </w:p>
        </w:tc>
        <w:tc>
          <w:tcPr>
            <w:tcW w:w="960" w:type="dxa"/>
            <w:noWrap/>
            <w:hideMark/>
          </w:tcPr>
          <w:p w14:paraId="57A441C5" w14:textId="77777777" w:rsidR="009623F3" w:rsidRPr="009623F3" w:rsidRDefault="009623F3" w:rsidP="009623F3">
            <w:r w:rsidRPr="009623F3">
              <w:t>-0.02414</w:t>
            </w:r>
          </w:p>
        </w:tc>
        <w:tc>
          <w:tcPr>
            <w:tcW w:w="960" w:type="dxa"/>
            <w:noWrap/>
            <w:hideMark/>
          </w:tcPr>
          <w:p w14:paraId="537C149B" w14:textId="77777777" w:rsidR="009623F3" w:rsidRPr="009623F3" w:rsidRDefault="009623F3" w:rsidP="009623F3">
            <w:r w:rsidRPr="009623F3">
              <w:t>-0.0158</w:t>
            </w:r>
          </w:p>
        </w:tc>
        <w:tc>
          <w:tcPr>
            <w:tcW w:w="960" w:type="dxa"/>
            <w:noWrap/>
            <w:hideMark/>
          </w:tcPr>
          <w:p w14:paraId="5A2F69AE" w14:textId="77777777" w:rsidR="009623F3" w:rsidRPr="009623F3" w:rsidRDefault="009623F3" w:rsidP="009623F3">
            <w:r w:rsidRPr="009623F3">
              <w:t>-0.02427</w:t>
            </w:r>
          </w:p>
        </w:tc>
        <w:tc>
          <w:tcPr>
            <w:tcW w:w="960" w:type="dxa"/>
            <w:noWrap/>
            <w:hideMark/>
          </w:tcPr>
          <w:p w14:paraId="67F61D36" w14:textId="77777777" w:rsidR="009623F3" w:rsidRPr="009623F3" w:rsidRDefault="009623F3" w:rsidP="009623F3">
            <w:r w:rsidRPr="009623F3">
              <w:t>-0.02137</w:t>
            </w:r>
          </w:p>
        </w:tc>
      </w:tr>
      <w:tr w:rsidR="009623F3" w:rsidRPr="009623F3" w14:paraId="5D7462B4" w14:textId="77777777" w:rsidTr="009623F3">
        <w:trPr>
          <w:trHeight w:val="288"/>
        </w:trPr>
        <w:tc>
          <w:tcPr>
            <w:tcW w:w="960" w:type="dxa"/>
            <w:noWrap/>
            <w:hideMark/>
          </w:tcPr>
          <w:p w14:paraId="090AF3CB" w14:textId="77777777" w:rsidR="009623F3" w:rsidRPr="009623F3" w:rsidRDefault="009623F3" w:rsidP="009623F3">
            <w:r w:rsidRPr="009623F3">
              <w:lastRenderedPageBreak/>
              <w:t>2.50E-05</w:t>
            </w:r>
          </w:p>
        </w:tc>
        <w:tc>
          <w:tcPr>
            <w:tcW w:w="960" w:type="dxa"/>
            <w:noWrap/>
            <w:hideMark/>
          </w:tcPr>
          <w:p w14:paraId="04376C12" w14:textId="77777777" w:rsidR="009623F3" w:rsidRPr="009623F3" w:rsidRDefault="009623F3" w:rsidP="009623F3">
            <w:r w:rsidRPr="009623F3">
              <w:t>-0.01985</w:t>
            </w:r>
          </w:p>
        </w:tc>
        <w:tc>
          <w:tcPr>
            <w:tcW w:w="960" w:type="dxa"/>
            <w:noWrap/>
            <w:hideMark/>
          </w:tcPr>
          <w:p w14:paraId="5D39A04A" w14:textId="77777777" w:rsidR="009623F3" w:rsidRPr="009623F3" w:rsidRDefault="009623F3" w:rsidP="009623F3">
            <w:r w:rsidRPr="009623F3">
              <w:t>-0.02882</w:t>
            </w:r>
          </w:p>
        </w:tc>
        <w:tc>
          <w:tcPr>
            <w:tcW w:w="960" w:type="dxa"/>
            <w:noWrap/>
            <w:hideMark/>
          </w:tcPr>
          <w:p w14:paraId="06C7281A" w14:textId="77777777" w:rsidR="009623F3" w:rsidRPr="009623F3" w:rsidRDefault="009623F3" w:rsidP="009623F3">
            <w:r w:rsidRPr="009623F3">
              <w:t>-0.02178</w:t>
            </w:r>
          </w:p>
        </w:tc>
        <w:tc>
          <w:tcPr>
            <w:tcW w:w="960" w:type="dxa"/>
            <w:noWrap/>
            <w:hideMark/>
          </w:tcPr>
          <w:p w14:paraId="215A3288" w14:textId="77777777" w:rsidR="009623F3" w:rsidRPr="009623F3" w:rsidRDefault="009623F3" w:rsidP="009623F3">
            <w:r w:rsidRPr="009623F3">
              <w:t>-0.02077</w:t>
            </w:r>
          </w:p>
        </w:tc>
        <w:tc>
          <w:tcPr>
            <w:tcW w:w="960" w:type="dxa"/>
            <w:noWrap/>
            <w:hideMark/>
          </w:tcPr>
          <w:p w14:paraId="1C515104" w14:textId="77777777" w:rsidR="009623F3" w:rsidRPr="009623F3" w:rsidRDefault="009623F3" w:rsidP="009623F3">
            <w:r w:rsidRPr="009623F3">
              <w:t>-0.01902</w:t>
            </w:r>
          </w:p>
        </w:tc>
        <w:tc>
          <w:tcPr>
            <w:tcW w:w="960" w:type="dxa"/>
            <w:noWrap/>
            <w:hideMark/>
          </w:tcPr>
          <w:p w14:paraId="769DD679" w14:textId="77777777" w:rsidR="009623F3" w:rsidRPr="009623F3" w:rsidRDefault="009623F3" w:rsidP="009623F3">
            <w:r w:rsidRPr="009623F3">
              <w:t>-0.03588</w:t>
            </w:r>
          </w:p>
        </w:tc>
        <w:tc>
          <w:tcPr>
            <w:tcW w:w="960" w:type="dxa"/>
            <w:noWrap/>
            <w:hideMark/>
          </w:tcPr>
          <w:p w14:paraId="2039DFDD" w14:textId="77777777" w:rsidR="009623F3" w:rsidRPr="009623F3" w:rsidRDefault="009623F3" w:rsidP="009623F3">
            <w:r w:rsidRPr="009623F3">
              <w:t>-0.04185</w:t>
            </w:r>
          </w:p>
        </w:tc>
        <w:tc>
          <w:tcPr>
            <w:tcW w:w="960" w:type="dxa"/>
            <w:noWrap/>
            <w:hideMark/>
          </w:tcPr>
          <w:p w14:paraId="674DD728" w14:textId="77777777" w:rsidR="009623F3" w:rsidRPr="009623F3" w:rsidRDefault="009623F3" w:rsidP="009623F3">
            <w:r w:rsidRPr="009623F3">
              <w:t>-0.03017</w:t>
            </w:r>
          </w:p>
        </w:tc>
        <w:tc>
          <w:tcPr>
            <w:tcW w:w="960" w:type="dxa"/>
            <w:noWrap/>
            <w:hideMark/>
          </w:tcPr>
          <w:p w14:paraId="30440A60" w14:textId="77777777" w:rsidR="009623F3" w:rsidRPr="009623F3" w:rsidRDefault="009623F3" w:rsidP="009623F3">
            <w:r w:rsidRPr="009623F3">
              <w:t>-0.021</w:t>
            </w:r>
          </w:p>
        </w:tc>
        <w:tc>
          <w:tcPr>
            <w:tcW w:w="960" w:type="dxa"/>
            <w:noWrap/>
            <w:hideMark/>
          </w:tcPr>
          <w:p w14:paraId="3D4ECD7B" w14:textId="77777777" w:rsidR="009623F3" w:rsidRPr="009623F3" w:rsidRDefault="009623F3" w:rsidP="009623F3">
            <w:r w:rsidRPr="009623F3">
              <w:t>-0.0304</w:t>
            </w:r>
          </w:p>
        </w:tc>
        <w:tc>
          <w:tcPr>
            <w:tcW w:w="960" w:type="dxa"/>
            <w:noWrap/>
            <w:hideMark/>
          </w:tcPr>
          <w:p w14:paraId="132DC1E6" w14:textId="77777777" w:rsidR="009623F3" w:rsidRPr="009623F3" w:rsidRDefault="009623F3" w:rsidP="009623F3">
            <w:r w:rsidRPr="009623F3">
              <w:t>-0.02695</w:t>
            </w:r>
          </w:p>
        </w:tc>
      </w:tr>
      <w:tr w:rsidR="009623F3" w:rsidRPr="009623F3" w14:paraId="485CF840" w14:textId="77777777" w:rsidTr="009623F3">
        <w:trPr>
          <w:trHeight w:val="288"/>
        </w:trPr>
        <w:tc>
          <w:tcPr>
            <w:tcW w:w="960" w:type="dxa"/>
            <w:noWrap/>
            <w:hideMark/>
          </w:tcPr>
          <w:p w14:paraId="54FB7E8A" w14:textId="77777777" w:rsidR="009623F3" w:rsidRPr="009623F3" w:rsidRDefault="009623F3" w:rsidP="009623F3">
            <w:r w:rsidRPr="009623F3">
              <w:t>2.60E-05</w:t>
            </w:r>
          </w:p>
        </w:tc>
        <w:tc>
          <w:tcPr>
            <w:tcW w:w="960" w:type="dxa"/>
            <w:noWrap/>
            <w:hideMark/>
          </w:tcPr>
          <w:p w14:paraId="4F32443B" w14:textId="77777777" w:rsidR="009623F3" w:rsidRPr="009623F3" w:rsidRDefault="009623F3" w:rsidP="009623F3">
            <w:r w:rsidRPr="009623F3">
              <w:t>-0.02557</w:t>
            </w:r>
          </w:p>
        </w:tc>
        <w:tc>
          <w:tcPr>
            <w:tcW w:w="960" w:type="dxa"/>
            <w:noWrap/>
            <w:hideMark/>
          </w:tcPr>
          <w:p w14:paraId="56706BF1" w14:textId="77777777" w:rsidR="009623F3" w:rsidRPr="009623F3" w:rsidRDefault="009623F3" w:rsidP="009623F3">
            <w:r w:rsidRPr="009623F3">
              <w:t>-0.03522</w:t>
            </w:r>
          </w:p>
        </w:tc>
        <w:tc>
          <w:tcPr>
            <w:tcW w:w="960" w:type="dxa"/>
            <w:noWrap/>
            <w:hideMark/>
          </w:tcPr>
          <w:p w14:paraId="31E9D498" w14:textId="77777777" w:rsidR="009623F3" w:rsidRPr="009623F3" w:rsidRDefault="009623F3" w:rsidP="009623F3">
            <w:r w:rsidRPr="009623F3">
              <w:t>-0.02819</w:t>
            </w:r>
          </w:p>
        </w:tc>
        <w:tc>
          <w:tcPr>
            <w:tcW w:w="960" w:type="dxa"/>
            <w:noWrap/>
            <w:hideMark/>
          </w:tcPr>
          <w:p w14:paraId="728D8F1A" w14:textId="77777777" w:rsidR="009623F3" w:rsidRPr="009623F3" w:rsidRDefault="009623F3" w:rsidP="009623F3">
            <w:r w:rsidRPr="009623F3">
              <w:t>-0.0269</w:t>
            </w:r>
          </w:p>
        </w:tc>
        <w:tc>
          <w:tcPr>
            <w:tcW w:w="960" w:type="dxa"/>
            <w:noWrap/>
            <w:hideMark/>
          </w:tcPr>
          <w:p w14:paraId="3BB7C804" w14:textId="77777777" w:rsidR="009623F3" w:rsidRPr="009623F3" w:rsidRDefault="009623F3" w:rsidP="009623F3">
            <w:r w:rsidRPr="009623F3">
              <w:t>-0.02511</w:t>
            </w:r>
          </w:p>
        </w:tc>
        <w:tc>
          <w:tcPr>
            <w:tcW w:w="960" w:type="dxa"/>
            <w:noWrap/>
            <w:hideMark/>
          </w:tcPr>
          <w:p w14:paraId="148106C4" w14:textId="77777777" w:rsidR="009623F3" w:rsidRPr="009623F3" w:rsidRDefault="009623F3" w:rsidP="009623F3">
            <w:r w:rsidRPr="009623F3">
              <w:t>-0.04199</w:t>
            </w:r>
          </w:p>
        </w:tc>
        <w:tc>
          <w:tcPr>
            <w:tcW w:w="960" w:type="dxa"/>
            <w:noWrap/>
            <w:hideMark/>
          </w:tcPr>
          <w:p w14:paraId="34ED415B" w14:textId="77777777" w:rsidR="009623F3" w:rsidRPr="009623F3" w:rsidRDefault="009623F3" w:rsidP="009623F3">
            <w:r w:rsidRPr="009623F3">
              <w:t>-0.04781</w:t>
            </w:r>
          </w:p>
        </w:tc>
        <w:tc>
          <w:tcPr>
            <w:tcW w:w="960" w:type="dxa"/>
            <w:noWrap/>
            <w:hideMark/>
          </w:tcPr>
          <w:p w14:paraId="0CF103B9" w14:textId="77777777" w:rsidR="009623F3" w:rsidRPr="009623F3" w:rsidRDefault="009623F3" w:rsidP="009623F3">
            <w:r w:rsidRPr="009623F3">
              <w:t>-0.03642</w:t>
            </w:r>
          </w:p>
        </w:tc>
        <w:tc>
          <w:tcPr>
            <w:tcW w:w="960" w:type="dxa"/>
            <w:noWrap/>
            <w:hideMark/>
          </w:tcPr>
          <w:p w14:paraId="15288483" w14:textId="77777777" w:rsidR="009623F3" w:rsidRPr="009623F3" w:rsidRDefault="009623F3" w:rsidP="009623F3">
            <w:r w:rsidRPr="009623F3">
              <w:t>-0.02711</w:t>
            </w:r>
          </w:p>
        </w:tc>
        <w:tc>
          <w:tcPr>
            <w:tcW w:w="960" w:type="dxa"/>
            <w:noWrap/>
            <w:hideMark/>
          </w:tcPr>
          <w:p w14:paraId="4E7040D3" w14:textId="77777777" w:rsidR="009623F3" w:rsidRPr="009623F3" w:rsidRDefault="009623F3" w:rsidP="009623F3">
            <w:r w:rsidRPr="009623F3">
              <w:t>-0.0367</w:t>
            </w:r>
          </w:p>
        </w:tc>
        <w:tc>
          <w:tcPr>
            <w:tcW w:w="960" w:type="dxa"/>
            <w:noWrap/>
            <w:hideMark/>
          </w:tcPr>
          <w:p w14:paraId="4373B113" w14:textId="77777777" w:rsidR="009623F3" w:rsidRPr="009623F3" w:rsidRDefault="009623F3" w:rsidP="009623F3">
            <w:r w:rsidRPr="009623F3">
              <w:t>-0.0331</w:t>
            </w:r>
          </w:p>
        </w:tc>
      </w:tr>
      <w:tr w:rsidR="009623F3" w:rsidRPr="009623F3" w14:paraId="622B5C23" w14:textId="77777777" w:rsidTr="009623F3">
        <w:trPr>
          <w:trHeight w:val="288"/>
        </w:trPr>
        <w:tc>
          <w:tcPr>
            <w:tcW w:w="960" w:type="dxa"/>
            <w:noWrap/>
            <w:hideMark/>
          </w:tcPr>
          <w:p w14:paraId="31AC7AA1" w14:textId="77777777" w:rsidR="009623F3" w:rsidRPr="009623F3" w:rsidRDefault="009623F3" w:rsidP="009623F3">
            <w:r w:rsidRPr="009623F3">
              <w:t>2.70E-05</w:t>
            </w:r>
          </w:p>
        </w:tc>
        <w:tc>
          <w:tcPr>
            <w:tcW w:w="960" w:type="dxa"/>
            <w:noWrap/>
            <w:hideMark/>
          </w:tcPr>
          <w:p w14:paraId="40E941FD" w14:textId="77777777" w:rsidR="009623F3" w:rsidRPr="009623F3" w:rsidRDefault="009623F3" w:rsidP="009623F3">
            <w:r w:rsidRPr="009623F3">
              <w:t>-0.03172</w:t>
            </w:r>
          </w:p>
        </w:tc>
        <w:tc>
          <w:tcPr>
            <w:tcW w:w="960" w:type="dxa"/>
            <w:noWrap/>
            <w:hideMark/>
          </w:tcPr>
          <w:p w14:paraId="4F955609" w14:textId="77777777" w:rsidR="009623F3" w:rsidRPr="009623F3" w:rsidRDefault="009623F3" w:rsidP="009623F3">
            <w:r w:rsidRPr="009623F3">
              <w:t>-0.04165</w:t>
            </w:r>
          </w:p>
        </w:tc>
        <w:tc>
          <w:tcPr>
            <w:tcW w:w="960" w:type="dxa"/>
            <w:noWrap/>
            <w:hideMark/>
          </w:tcPr>
          <w:p w14:paraId="2F1269EB" w14:textId="77777777" w:rsidR="009623F3" w:rsidRPr="009623F3" w:rsidRDefault="009623F3" w:rsidP="009623F3">
            <w:r w:rsidRPr="009623F3">
              <w:t>-0.03471</w:t>
            </w:r>
          </w:p>
        </w:tc>
        <w:tc>
          <w:tcPr>
            <w:tcW w:w="960" w:type="dxa"/>
            <w:noWrap/>
            <w:hideMark/>
          </w:tcPr>
          <w:p w14:paraId="70761D42" w14:textId="77777777" w:rsidR="009623F3" w:rsidRPr="009623F3" w:rsidRDefault="009623F3" w:rsidP="009623F3">
            <w:r w:rsidRPr="009623F3">
              <w:t>-0.03359</w:t>
            </w:r>
          </w:p>
        </w:tc>
        <w:tc>
          <w:tcPr>
            <w:tcW w:w="960" w:type="dxa"/>
            <w:noWrap/>
            <w:hideMark/>
          </w:tcPr>
          <w:p w14:paraId="7E4D525A" w14:textId="77777777" w:rsidR="009623F3" w:rsidRPr="009623F3" w:rsidRDefault="009623F3" w:rsidP="009623F3">
            <w:r w:rsidRPr="009623F3">
              <w:t>-0.03153</w:t>
            </w:r>
          </w:p>
        </w:tc>
        <w:tc>
          <w:tcPr>
            <w:tcW w:w="960" w:type="dxa"/>
            <w:noWrap/>
            <w:hideMark/>
          </w:tcPr>
          <w:p w14:paraId="775D3DC1" w14:textId="77777777" w:rsidR="009623F3" w:rsidRPr="009623F3" w:rsidRDefault="009623F3" w:rsidP="009623F3">
            <w:r w:rsidRPr="009623F3">
              <w:t>-0.04801</w:t>
            </w:r>
          </w:p>
        </w:tc>
        <w:tc>
          <w:tcPr>
            <w:tcW w:w="960" w:type="dxa"/>
            <w:noWrap/>
            <w:hideMark/>
          </w:tcPr>
          <w:p w14:paraId="4F170714" w14:textId="77777777" w:rsidR="009623F3" w:rsidRPr="009623F3" w:rsidRDefault="009623F3" w:rsidP="009623F3">
            <w:r w:rsidRPr="009623F3">
              <w:t>-0.05368</w:t>
            </w:r>
          </w:p>
        </w:tc>
        <w:tc>
          <w:tcPr>
            <w:tcW w:w="960" w:type="dxa"/>
            <w:noWrap/>
            <w:hideMark/>
          </w:tcPr>
          <w:p w14:paraId="41776EBF" w14:textId="77777777" w:rsidR="009623F3" w:rsidRPr="009623F3" w:rsidRDefault="009623F3" w:rsidP="009623F3">
            <w:r w:rsidRPr="009623F3">
              <w:t>-0.04276</w:t>
            </w:r>
          </w:p>
        </w:tc>
        <w:tc>
          <w:tcPr>
            <w:tcW w:w="960" w:type="dxa"/>
            <w:noWrap/>
            <w:hideMark/>
          </w:tcPr>
          <w:p w14:paraId="1DE05F1E" w14:textId="77777777" w:rsidR="009623F3" w:rsidRPr="009623F3" w:rsidRDefault="009623F3" w:rsidP="009623F3">
            <w:r w:rsidRPr="009623F3">
              <w:t>-0.03342</w:t>
            </w:r>
          </w:p>
        </w:tc>
        <w:tc>
          <w:tcPr>
            <w:tcW w:w="960" w:type="dxa"/>
            <w:noWrap/>
            <w:hideMark/>
          </w:tcPr>
          <w:p w14:paraId="43ADD18C" w14:textId="77777777" w:rsidR="009623F3" w:rsidRPr="009623F3" w:rsidRDefault="009623F3" w:rsidP="009623F3">
            <w:r w:rsidRPr="009623F3">
              <w:t>-0.0431</w:t>
            </w:r>
          </w:p>
        </w:tc>
        <w:tc>
          <w:tcPr>
            <w:tcW w:w="960" w:type="dxa"/>
            <w:noWrap/>
            <w:hideMark/>
          </w:tcPr>
          <w:p w14:paraId="7E4CC4EB" w14:textId="77777777" w:rsidR="009623F3" w:rsidRPr="009623F3" w:rsidRDefault="009623F3" w:rsidP="009623F3">
            <w:r w:rsidRPr="009623F3">
              <w:t>-0.03942</w:t>
            </w:r>
          </w:p>
        </w:tc>
      </w:tr>
      <w:tr w:rsidR="009623F3" w:rsidRPr="009623F3" w14:paraId="7C6CAC85" w14:textId="77777777" w:rsidTr="009623F3">
        <w:trPr>
          <w:trHeight w:val="288"/>
        </w:trPr>
        <w:tc>
          <w:tcPr>
            <w:tcW w:w="960" w:type="dxa"/>
            <w:noWrap/>
            <w:hideMark/>
          </w:tcPr>
          <w:p w14:paraId="347A92CB" w14:textId="77777777" w:rsidR="009623F3" w:rsidRPr="009623F3" w:rsidRDefault="009623F3" w:rsidP="009623F3">
            <w:r w:rsidRPr="009623F3">
              <w:t>2.80E-05</w:t>
            </w:r>
          </w:p>
        </w:tc>
        <w:tc>
          <w:tcPr>
            <w:tcW w:w="960" w:type="dxa"/>
            <w:noWrap/>
            <w:hideMark/>
          </w:tcPr>
          <w:p w14:paraId="5D5E34AF" w14:textId="77777777" w:rsidR="009623F3" w:rsidRPr="009623F3" w:rsidRDefault="009623F3" w:rsidP="009623F3">
            <w:r w:rsidRPr="009623F3">
              <w:t>-0.03796</w:t>
            </w:r>
          </w:p>
        </w:tc>
        <w:tc>
          <w:tcPr>
            <w:tcW w:w="960" w:type="dxa"/>
            <w:noWrap/>
            <w:hideMark/>
          </w:tcPr>
          <w:p w14:paraId="02180D99" w14:textId="77777777" w:rsidR="009623F3" w:rsidRPr="009623F3" w:rsidRDefault="009623F3" w:rsidP="009623F3">
            <w:r w:rsidRPr="009623F3">
              <w:t>-0.04799</w:t>
            </w:r>
          </w:p>
        </w:tc>
        <w:tc>
          <w:tcPr>
            <w:tcW w:w="960" w:type="dxa"/>
            <w:noWrap/>
            <w:hideMark/>
          </w:tcPr>
          <w:p w14:paraId="6FCE48E6" w14:textId="77777777" w:rsidR="009623F3" w:rsidRPr="009623F3" w:rsidRDefault="009623F3" w:rsidP="009623F3">
            <w:r w:rsidRPr="009623F3">
              <w:t>-0.04101</w:t>
            </w:r>
          </w:p>
        </w:tc>
        <w:tc>
          <w:tcPr>
            <w:tcW w:w="960" w:type="dxa"/>
            <w:noWrap/>
            <w:hideMark/>
          </w:tcPr>
          <w:p w14:paraId="57CF80BD" w14:textId="77777777" w:rsidR="009623F3" w:rsidRPr="009623F3" w:rsidRDefault="009623F3" w:rsidP="009623F3">
            <w:r w:rsidRPr="009623F3">
              <w:t>-0.04054</w:t>
            </w:r>
          </w:p>
        </w:tc>
        <w:tc>
          <w:tcPr>
            <w:tcW w:w="960" w:type="dxa"/>
            <w:noWrap/>
            <w:hideMark/>
          </w:tcPr>
          <w:p w14:paraId="4E8AB3B1" w14:textId="77777777" w:rsidR="009623F3" w:rsidRPr="009623F3" w:rsidRDefault="009623F3" w:rsidP="009623F3">
            <w:r w:rsidRPr="009623F3">
              <w:t>-0.03805</w:t>
            </w:r>
          </w:p>
        </w:tc>
        <w:tc>
          <w:tcPr>
            <w:tcW w:w="960" w:type="dxa"/>
            <w:noWrap/>
            <w:hideMark/>
          </w:tcPr>
          <w:p w14:paraId="3A1C6FC2" w14:textId="77777777" w:rsidR="009623F3" w:rsidRPr="009623F3" w:rsidRDefault="009623F3" w:rsidP="009623F3">
            <w:r w:rsidRPr="009623F3">
              <w:t>-0.05393</w:t>
            </w:r>
          </w:p>
        </w:tc>
        <w:tc>
          <w:tcPr>
            <w:tcW w:w="960" w:type="dxa"/>
            <w:noWrap/>
            <w:hideMark/>
          </w:tcPr>
          <w:p w14:paraId="6FF832E0" w14:textId="77777777" w:rsidR="009623F3" w:rsidRPr="009623F3" w:rsidRDefault="009623F3" w:rsidP="009623F3">
            <w:r w:rsidRPr="009623F3">
              <w:t>-0.05947</w:t>
            </w:r>
          </w:p>
        </w:tc>
        <w:tc>
          <w:tcPr>
            <w:tcW w:w="960" w:type="dxa"/>
            <w:noWrap/>
            <w:hideMark/>
          </w:tcPr>
          <w:p w14:paraId="1FC4AD91" w14:textId="77777777" w:rsidR="009623F3" w:rsidRPr="009623F3" w:rsidRDefault="009623F3" w:rsidP="009623F3">
            <w:r w:rsidRPr="009623F3">
              <w:t>-0.04907</w:t>
            </w:r>
          </w:p>
        </w:tc>
        <w:tc>
          <w:tcPr>
            <w:tcW w:w="960" w:type="dxa"/>
            <w:noWrap/>
            <w:hideMark/>
          </w:tcPr>
          <w:p w14:paraId="5743669F" w14:textId="77777777" w:rsidR="009623F3" w:rsidRPr="009623F3" w:rsidRDefault="009623F3" w:rsidP="009623F3">
            <w:r w:rsidRPr="009623F3">
              <w:t>-0.03965</w:t>
            </w:r>
          </w:p>
        </w:tc>
        <w:tc>
          <w:tcPr>
            <w:tcW w:w="960" w:type="dxa"/>
            <w:noWrap/>
            <w:hideMark/>
          </w:tcPr>
          <w:p w14:paraId="4FC4BE86" w14:textId="77777777" w:rsidR="009623F3" w:rsidRPr="009623F3" w:rsidRDefault="009623F3" w:rsidP="009623F3">
            <w:r w:rsidRPr="009623F3">
              <w:t>-0.04955</w:t>
            </w:r>
          </w:p>
        </w:tc>
        <w:tc>
          <w:tcPr>
            <w:tcW w:w="960" w:type="dxa"/>
            <w:noWrap/>
            <w:hideMark/>
          </w:tcPr>
          <w:p w14:paraId="49CDEF93" w14:textId="77777777" w:rsidR="009623F3" w:rsidRPr="009623F3" w:rsidRDefault="009623F3" w:rsidP="009623F3">
            <w:r w:rsidRPr="009623F3">
              <w:t>-0.04572</w:t>
            </w:r>
          </w:p>
        </w:tc>
      </w:tr>
      <w:tr w:rsidR="009623F3" w:rsidRPr="009623F3" w14:paraId="6249F194" w14:textId="77777777" w:rsidTr="009623F3">
        <w:trPr>
          <w:trHeight w:val="288"/>
        </w:trPr>
        <w:tc>
          <w:tcPr>
            <w:tcW w:w="960" w:type="dxa"/>
            <w:noWrap/>
            <w:hideMark/>
          </w:tcPr>
          <w:p w14:paraId="70236D83" w14:textId="77777777" w:rsidR="009623F3" w:rsidRPr="009623F3" w:rsidRDefault="009623F3" w:rsidP="009623F3">
            <w:r w:rsidRPr="009623F3">
              <w:t>2.90E-05</w:t>
            </w:r>
          </w:p>
        </w:tc>
        <w:tc>
          <w:tcPr>
            <w:tcW w:w="960" w:type="dxa"/>
            <w:noWrap/>
            <w:hideMark/>
          </w:tcPr>
          <w:p w14:paraId="1A2D3CE5" w14:textId="77777777" w:rsidR="009623F3" w:rsidRPr="009623F3" w:rsidRDefault="009623F3" w:rsidP="009623F3">
            <w:r w:rsidRPr="009623F3">
              <w:t>-0.04413</w:t>
            </w:r>
          </w:p>
        </w:tc>
        <w:tc>
          <w:tcPr>
            <w:tcW w:w="960" w:type="dxa"/>
            <w:noWrap/>
            <w:hideMark/>
          </w:tcPr>
          <w:p w14:paraId="5485CBDF" w14:textId="77777777" w:rsidR="009623F3" w:rsidRPr="009623F3" w:rsidRDefault="009623F3" w:rsidP="009623F3">
            <w:r w:rsidRPr="009623F3">
              <w:t>-0.05422</w:t>
            </w:r>
          </w:p>
        </w:tc>
        <w:tc>
          <w:tcPr>
            <w:tcW w:w="960" w:type="dxa"/>
            <w:noWrap/>
            <w:hideMark/>
          </w:tcPr>
          <w:p w14:paraId="2BEB0A12" w14:textId="77777777" w:rsidR="009623F3" w:rsidRPr="009623F3" w:rsidRDefault="009623F3" w:rsidP="009623F3">
            <w:r w:rsidRPr="009623F3">
              <w:t>-0.04708</w:t>
            </w:r>
          </w:p>
        </w:tc>
        <w:tc>
          <w:tcPr>
            <w:tcW w:w="960" w:type="dxa"/>
            <w:noWrap/>
            <w:hideMark/>
          </w:tcPr>
          <w:p w14:paraId="72EE2921" w14:textId="77777777" w:rsidR="009623F3" w:rsidRPr="009623F3" w:rsidRDefault="009623F3" w:rsidP="009623F3">
            <w:r w:rsidRPr="009623F3">
              <w:t>-0.04743</w:t>
            </w:r>
          </w:p>
        </w:tc>
        <w:tc>
          <w:tcPr>
            <w:tcW w:w="960" w:type="dxa"/>
            <w:noWrap/>
            <w:hideMark/>
          </w:tcPr>
          <w:p w14:paraId="35ACD9F7" w14:textId="77777777" w:rsidR="009623F3" w:rsidRPr="009623F3" w:rsidRDefault="009623F3" w:rsidP="009623F3">
            <w:r w:rsidRPr="009623F3">
              <w:t>-0.04462</w:t>
            </w:r>
          </w:p>
        </w:tc>
        <w:tc>
          <w:tcPr>
            <w:tcW w:w="960" w:type="dxa"/>
            <w:noWrap/>
            <w:hideMark/>
          </w:tcPr>
          <w:p w14:paraId="43329FB0" w14:textId="77777777" w:rsidR="009623F3" w:rsidRPr="009623F3" w:rsidRDefault="009623F3" w:rsidP="009623F3">
            <w:r w:rsidRPr="009623F3">
              <w:t>-0.05983</w:t>
            </w:r>
          </w:p>
        </w:tc>
        <w:tc>
          <w:tcPr>
            <w:tcW w:w="960" w:type="dxa"/>
            <w:noWrap/>
            <w:hideMark/>
          </w:tcPr>
          <w:p w14:paraId="0824FD4E" w14:textId="77777777" w:rsidR="009623F3" w:rsidRPr="009623F3" w:rsidRDefault="009623F3" w:rsidP="009623F3">
            <w:r w:rsidRPr="009623F3">
              <w:t>-0.06518</w:t>
            </w:r>
          </w:p>
        </w:tc>
        <w:tc>
          <w:tcPr>
            <w:tcW w:w="960" w:type="dxa"/>
            <w:noWrap/>
            <w:hideMark/>
          </w:tcPr>
          <w:p w14:paraId="0E164F10" w14:textId="77777777" w:rsidR="009623F3" w:rsidRPr="009623F3" w:rsidRDefault="009623F3" w:rsidP="009623F3">
            <w:r w:rsidRPr="009623F3">
              <w:t>-0.05532</w:t>
            </w:r>
          </w:p>
        </w:tc>
        <w:tc>
          <w:tcPr>
            <w:tcW w:w="960" w:type="dxa"/>
            <w:noWrap/>
            <w:hideMark/>
          </w:tcPr>
          <w:p w14:paraId="08E3D55C" w14:textId="77777777" w:rsidR="009623F3" w:rsidRPr="009623F3" w:rsidRDefault="009623F3" w:rsidP="009623F3">
            <w:r w:rsidRPr="009623F3">
              <w:t>-0.04587</w:t>
            </w:r>
          </w:p>
        </w:tc>
        <w:tc>
          <w:tcPr>
            <w:tcW w:w="960" w:type="dxa"/>
            <w:noWrap/>
            <w:hideMark/>
          </w:tcPr>
          <w:p w14:paraId="277CD4E8" w14:textId="77777777" w:rsidR="009623F3" w:rsidRPr="009623F3" w:rsidRDefault="009623F3" w:rsidP="009623F3">
            <w:r w:rsidRPr="009623F3">
              <w:t>-0.05596</w:t>
            </w:r>
          </w:p>
        </w:tc>
        <w:tc>
          <w:tcPr>
            <w:tcW w:w="960" w:type="dxa"/>
            <w:noWrap/>
            <w:hideMark/>
          </w:tcPr>
          <w:p w14:paraId="7B00A1BE" w14:textId="77777777" w:rsidR="009623F3" w:rsidRPr="009623F3" w:rsidRDefault="009623F3" w:rsidP="009623F3">
            <w:r w:rsidRPr="009623F3">
              <w:t>-0.05197</w:t>
            </w:r>
          </w:p>
        </w:tc>
      </w:tr>
      <w:tr w:rsidR="009623F3" w:rsidRPr="009623F3" w14:paraId="539F7E8F" w14:textId="77777777" w:rsidTr="009623F3">
        <w:trPr>
          <w:trHeight w:val="288"/>
        </w:trPr>
        <w:tc>
          <w:tcPr>
            <w:tcW w:w="960" w:type="dxa"/>
            <w:noWrap/>
            <w:hideMark/>
          </w:tcPr>
          <w:p w14:paraId="49C5A8D6" w14:textId="77777777" w:rsidR="009623F3" w:rsidRPr="009623F3" w:rsidRDefault="009623F3" w:rsidP="009623F3">
            <w:r w:rsidRPr="009623F3">
              <w:t>3.00E-05</w:t>
            </w:r>
          </w:p>
        </w:tc>
        <w:tc>
          <w:tcPr>
            <w:tcW w:w="960" w:type="dxa"/>
            <w:noWrap/>
            <w:hideMark/>
          </w:tcPr>
          <w:p w14:paraId="3EEAED10" w14:textId="77777777" w:rsidR="009623F3" w:rsidRPr="009623F3" w:rsidRDefault="009623F3" w:rsidP="009623F3">
            <w:r w:rsidRPr="009623F3">
              <w:t>-0.05023</w:t>
            </w:r>
          </w:p>
        </w:tc>
        <w:tc>
          <w:tcPr>
            <w:tcW w:w="960" w:type="dxa"/>
            <w:noWrap/>
            <w:hideMark/>
          </w:tcPr>
          <w:p w14:paraId="5595580D" w14:textId="77777777" w:rsidR="009623F3" w:rsidRPr="009623F3" w:rsidRDefault="009623F3" w:rsidP="009623F3">
            <w:r w:rsidRPr="009623F3">
              <w:t>-0.06039</w:t>
            </w:r>
          </w:p>
        </w:tc>
        <w:tc>
          <w:tcPr>
            <w:tcW w:w="960" w:type="dxa"/>
            <w:noWrap/>
            <w:hideMark/>
          </w:tcPr>
          <w:p w14:paraId="5D5FD15F" w14:textId="77777777" w:rsidR="009623F3" w:rsidRPr="009623F3" w:rsidRDefault="009623F3" w:rsidP="009623F3">
            <w:r w:rsidRPr="009623F3">
              <w:t>-0.05309</w:t>
            </w:r>
          </w:p>
        </w:tc>
        <w:tc>
          <w:tcPr>
            <w:tcW w:w="960" w:type="dxa"/>
            <w:noWrap/>
            <w:hideMark/>
          </w:tcPr>
          <w:p w14:paraId="3FF023DF" w14:textId="77777777" w:rsidR="009623F3" w:rsidRPr="009623F3" w:rsidRDefault="009623F3" w:rsidP="009623F3">
            <w:r w:rsidRPr="009623F3">
              <w:t>-0.0542</w:t>
            </w:r>
          </w:p>
        </w:tc>
        <w:tc>
          <w:tcPr>
            <w:tcW w:w="960" w:type="dxa"/>
            <w:noWrap/>
            <w:hideMark/>
          </w:tcPr>
          <w:p w14:paraId="7A9CED3D" w14:textId="77777777" w:rsidR="009623F3" w:rsidRPr="009623F3" w:rsidRDefault="009623F3" w:rsidP="009623F3">
            <w:r w:rsidRPr="009623F3">
              <w:t>-0.05114</w:t>
            </w:r>
          </w:p>
        </w:tc>
        <w:tc>
          <w:tcPr>
            <w:tcW w:w="960" w:type="dxa"/>
            <w:noWrap/>
            <w:hideMark/>
          </w:tcPr>
          <w:p w14:paraId="71462515" w14:textId="77777777" w:rsidR="009623F3" w:rsidRPr="009623F3" w:rsidRDefault="009623F3" w:rsidP="009623F3">
            <w:r w:rsidRPr="009623F3">
              <w:t>-0.06573</w:t>
            </w:r>
          </w:p>
        </w:tc>
        <w:tc>
          <w:tcPr>
            <w:tcW w:w="960" w:type="dxa"/>
            <w:noWrap/>
            <w:hideMark/>
          </w:tcPr>
          <w:p w14:paraId="2B09946F" w14:textId="77777777" w:rsidR="009623F3" w:rsidRPr="009623F3" w:rsidRDefault="009623F3" w:rsidP="009623F3">
            <w:r w:rsidRPr="009623F3">
              <w:t>-0.07084</w:t>
            </w:r>
          </w:p>
        </w:tc>
        <w:tc>
          <w:tcPr>
            <w:tcW w:w="960" w:type="dxa"/>
            <w:noWrap/>
            <w:hideMark/>
          </w:tcPr>
          <w:p w14:paraId="29903F44" w14:textId="77777777" w:rsidR="009623F3" w:rsidRPr="009623F3" w:rsidRDefault="009623F3" w:rsidP="009623F3">
            <w:r w:rsidRPr="009623F3">
              <w:t>-0.06153</w:t>
            </w:r>
          </w:p>
        </w:tc>
        <w:tc>
          <w:tcPr>
            <w:tcW w:w="960" w:type="dxa"/>
            <w:noWrap/>
            <w:hideMark/>
          </w:tcPr>
          <w:p w14:paraId="1DD7DE7C" w14:textId="77777777" w:rsidR="009623F3" w:rsidRPr="009623F3" w:rsidRDefault="009623F3" w:rsidP="009623F3">
            <w:r w:rsidRPr="009623F3">
              <w:t>-0.05204</w:t>
            </w:r>
          </w:p>
        </w:tc>
        <w:tc>
          <w:tcPr>
            <w:tcW w:w="960" w:type="dxa"/>
            <w:noWrap/>
            <w:hideMark/>
          </w:tcPr>
          <w:p w14:paraId="7D7EF929" w14:textId="77777777" w:rsidR="009623F3" w:rsidRPr="009623F3" w:rsidRDefault="009623F3" w:rsidP="009623F3">
            <w:r w:rsidRPr="009623F3">
              <w:t>-0.0623</w:t>
            </w:r>
          </w:p>
        </w:tc>
        <w:tc>
          <w:tcPr>
            <w:tcW w:w="960" w:type="dxa"/>
            <w:noWrap/>
            <w:hideMark/>
          </w:tcPr>
          <w:p w14:paraId="0B2989FE" w14:textId="77777777" w:rsidR="009623F3" w:rsidRPr="009623F3" w:rsidRDefault="009623F3" w:rsidP="009623F3">
            <w:r w:rsidRPr="009623F3">
              <w:t>-0.05815</w:t>
            </w:r>
          </w:p>
        </w:tc>
      </w:tr>
      <w:tr w:rsidR="009623F3" w:rsidRPr="009623F3" w14:paraId="68B7EDCC" w14:textId="77777777" w:rsidTr="009623F3">
        <w:trPr>
          <w:trHeight w:val="288"/>
        </w:trPr>
        <w:tc>
          <w:tcPr>
            <w:tcW w:w="960" w:type="dxa"/>
            <w:noWrap/>
            <w:hideMark/>
          </w:tcPr>
          <w:p w14:paraId="28C71103" w14:textId="77777777" w:rsidR="009623F3" w:rsidRPr="009623F3" w:rsidRDefault="009623F3" w:rsidP="009623F3">
            <w:r w:rsidRPr="009623F3">
              <w:t>3.10E-05</w:t>
            </w:r>
          </w:p>
        </w:tc>
        <w:tc>
          <w:tcPr>
            <w:tcW w:w="960" w:type="dxa"/>
            <w:noWrap/>
            <w:hideMark/>
          </w:tcPr>
          <w:p w14:paraId="77E46A7E" w14:textId="77777777" w:rsidR="009623F3" w:rsidRPr="009623F3" w:rsidRDefault="009623F3" w:rsidP="009623F3">
            <w:r w:rsidRPr="009623F3">
              <w:t>-0.05628</w:t>
            </w:r>
          </w:p>
        </w:tc>
        <w:tc>
          <w:tcPr>
            <w:tcW w:w="960" w:type="dxa"/>
            <w:noWrap/>
            <w:hideMark/>
          </w:tcPr>
          <w:p w14:paraId="10D64BC7" w14:textId="77777777" w:rsidR="009623F3" w:rsidRPr="009623F3" w:rsidRDefault="009623F3" w:rsidP="009623F3">
            <w:r w:rsidRPr="009623F3">
              <w:t>-0.0665</w:t>
            </w:r>
          </w:p>
        </w:tc>
        <w:tc>
          <w:tcPr>
            <w:tcW w:w="960" w:type="dxa"/>
            <w:noWrap/>
            <w:hideMark/>
          </w:tcPr>
          <w:p w14:paraId="0825C945" w14:textId="77777777" w:rsidR="009623F3" w:rsidRPr="009623F3" w:rsidRDefault="009623F3" w:rsidP="009623F3">
            <w:r w:rsidRPr="009623F3">
              <w:t>-0.05911</w:t>
            </w:r>
          </w:p>
        </w:tc>
        <w:tc>
          <w:tcPr>
            <w:tcW w:w="960" w:type="dxa"/>
            <w:noWrap/>
            <w:hideMark/>
          </w:tcPr>
          <w:p w14:paraId="2CA7037B" w14:textId="77777777" w:rsidR="009623F3" w:rsidRPr="009623F3" w:rsidRDefault="009623F3" w:rsidP="009623F3">
            <w:r w:rsidRPr="009623F3">
              <w:t>-0.06086</w:t>
            </w:r>
          </w:p>
        </w:tc>
        <w:tc>
          <w:tcPr>
            <w:tcW w:w="960" w:type="dxa"/>
            <w:noWrap/>
            <w:hideMark/>
          </w:tcPr>
          <w:p w14:paraId="1E3D4DFE" w14:textId="77777777" w:rsidR="009623F3" w:rsidRPr="009623F3" w:rsidRDefault="009623F3" w:rsidP="009623F3">
            <w:r w:rsidRPr="009623F3">
              <w:t>-0.05763</w:t>
            </w:r>
          </w:p>
        </w:tc>
        <w:tc>
          <w:tcPr>
            <w:tcW w:w="960" w:type="dxa"/>
            <w:noWrap/>
            <w:hideMark/>
          </w:tcPr>
          <w:p w14:paraId="30E5C79D" w14:textId="77777777" w:rsidR="009623F3" w:rsidRPr="009623F3" w:rsidRDefault="009623F3" w:rsidP="009623F3">
            <w:r w:rsidRPr="009623F3">
              <w:t>-0.0716</w:t>
            </w:r>
          </w:p>
        </w:tc>
        <w:tc>
          <w:tcPr>
            <w:tcW w:w="960" w:type="dxa"/>
            <w:noWrap/>
            <w:hideMark/>
          </w:tcPr>
          <w:p w14:paraId="7A27B0AB" w14:textId="77777777" w:rsidR="009623F3" w:rsidRPr="009623F3" w:rsidRDefault="009623F3" w:rsidP="009623F3">
            <w:r w:rsidRPr="009623F3">
              <w:t>-0.07645</w:t>
            </w:r>
          </w:p>
        </w:tc>
        <w:tc>
          <w:tcPr>
            <w:tcW w:w="960" w:type="dxa"/>
            <w:noWrap/>
            <w:hideMark/>
          </w:tcPr>
          <w:p w14:paraId="5FB179C5" w14:textId="77777777" w:rsidR="009623F3" w:rsidRPr="009623F3" w:rsidRDefault="009623F3" w:rsidP="009623F3">
            <w:r w:rsidRPr="009623F3">
              <w:t>-0.06771</w:t>
            </w:r>
          </w:p>
        </w:tc>
        <w:tc>
          <w:tcPr>
            <w:tcW w:w="960" w:type="dxa"/>
            <w:noWrap/>
            <w:hideMark/>
          </w:tcPr>
          <w:p w14:paraId="369958E7" w14:textId="77777777" w:rsidR="009623F3" w:rsidRPr="009623F3" w:rsidRDefault="009623F3" w:rsidP="009623F3">
            <w:r w:rsidRPr="009623F3">
              <w:t>-0.05817</w:t>
            </w:r>
          </w:p>
        </w:tc>
        <w:tc>
          <w:tcPr>
            <w:tcW w:w="960" w:type="dxa"/>
            <w:noWrap/>
            <w:hideMark/>
          </w:tcPr>
          <w:p w14:paraId="33F463B2" w14:textId="77777777" w:rsidR="009623F3" w:rsidRPr="009623F3" w:rsidRDefault="009623F3" w:rsidP="009623F3">
            <w:r w:rsidRPr="009623F3">
              <w:t>-0.06858</w:t>
            </w:r>
          </w:p>
        </w:tc>
        <w:tc>
          <w:tcPr>
            <w:tcW w:w="960" w:type="dxa"/>
            <w:noWrap/>
            <w:hideMark/>
          </w:tcPr>
          <w:p w14:paraId="41A16BF8" w14:textId="77777777" w:rsidR="009623F3" w:rsidRPr="009623F3" w:rsidRDefault="009623F3" w:rsidP="009623F3">
            <w:r w:rsidRPr="009623F3">
              <w:t>-0.06429</w:t>
            </w:r>
          </w:p>
        </w:tc>
      </w:tr>
      <w:tr w:rsidR="009623F3" w:rsidRPr="009623F3" w14:paraId="4962D7EB" w14:textId="77777777" w:rsidTr="009623F3">
        <w:trPr>
          <w:trHeight w:val="288"/>
        </w:trPr>
        <w:tc>
          <w:tcPr>
            <w:tcW w:w="960" w:type="dxa"/>
            <w:noWrap/>
            <w:hideMark/>
          </w:tcPr>
          <w:p w14:paraId="732A89BE" w14:textId="77777777" w:rsidR="009623F3" w:rsidRPr="009623F3" w:rsidRDefault="009623F3" w:rsidP="009623F3">
            <w:r w:rsidRPr="009623F3">
              <w:t>3.20E-05</w:t>
            </w:r>
          </w:p>
        </w:tc>
        <w:tc>
          <w:tcPr>
            <w:tcW w:w="960" w:type="dxa"/>
            <w:noWrap/>
            <w:hideMark/>
          </w:tcPr>
          <w:p w14:paraId="41F327AC" w14:textId="77777777" w:rsidR="009623F3" w:rsidRPr="009623F3" w:rsidRDefault="009623F3" w:rsidP="009623F3">
            <w:r w:rsidRPr="009623F3">
              <w:t>-0.06226</w:t>
            </w:r>
          </w:p>
        </w:tc>
        <w:tc>
          <w:tcPr>
            <w:tcW w:w="960" w:type="dxa"/>
            <w:noWrap/>
            <w:hideMark/>
          </w:tcPr>
          <w:p w14:paraId="2845CFD2" w14:textId="77777777" w:rsidR="009623F3" w:rsidRPr="009623F3" w:rsidRDefault="009623F3" w:rsidP="009623F3">
            <w:r w:rsidRPr="009623F3">
              <w:t>-0.07257</w:t>
            </w:r>
          </w:p>
        </w:tc>
        <w:tc>
          <w:tcPr>
            <w:tcW w:w="960" w:type="dxa"/>
            <w:noWrap/>
            <w:hideMark/>
          </w:tcPr>
          <w:p w14:paraId="19427911" w14:textId="77777777" w:rsidR="009623F3" w:rsidRPr="009623F3" w:rsidRDefault="009623F3" w:rsidP="009623F3">
            <w:r w:rsidRPr="009623F3">
              <w:t>-0.06513</w:t>
            </w:r>
          </w:p>
        </w:tc>
        <w:tc>
          <w:tcPr>
            <w:tcW w:w="960" w:type="dxa"/>
            <w:noWrap/>
            <w:hideMark/>
          </w:tcPr>
          <w:p w14:paraId="262B497C" w14:textId="77777777" w:rsidR="009623F3" w:rsidRPr="009623F3" w:rsidRDefault="009623F3" w:rsidP="009623F3">
            <w:r w:rsidRPr="009623F3">
              <w:t>-0.06747</w:t>
            </w:r>
          </w:p>
        </w:tc>
        <w:tc>
          <w:tcPr>
            <w:tcW w:w="960" w:type="dxa"/>
            <w:noWrap/>
            <w:hideMark/>
          </w:tcPr>
          <w:p w14:paraId="65AED863" w14:textId="77777777" w:rsidR="009623F3" w:rsidRPr="009623F3" w:rsidRDefault="009623F3" w:rsidP="009623F3">
            <w:r w:rsidRPr="009623F3">
              <w:t>-0.06412</w:t>
            </w:r>
          </w:p>
        </w:tc>
        <w:tc>
          <w:tcPr>
            <w:tcW w:w="960" w:type="dxa"/>
            <w:noWrap/>
            <w:hideMark/>
          </w:tcPr>
          <w:p w14:paraId="7FB02C99" w14:textId="77777777" w:rsidR="009623F3" w:rsidRPr="009623F3" w:rsidRDefault="009623F3" w:rsidP="009623F3">
            <w:r w:rsidRPr="009623F3">
              <w:t>-0.07744</w:t>
            </w:r>
          </w:p>
        </w:tc>
        <w:tc>
          <w:tcPr>
            <w:tcW w:w="960" w:type="dxa"/>
            <w:noWrap/>
            <w:hideMark/>
          </w:tcPr>
          <w:p w14:paraId="24ABD33C" w14:textId="77777777" w:rsidR="009623F3" w:rsidRPr="009623F3" w:rsidRDefault="009623F3" w:rsidP="009623F3">
            <w:r w:rsidRPr="009623F3">
              <w:t>-0.082</w:t>
            </w:r>
          </w:p>
        </w:tc>
        <w:tc>
          <w:tcPr>
            <w:tcW w:w="960" w:type="dxa"/>
            <w:noWrap/>
            <w:hideMark/>
          </w:tcPr>
          <w:p w14:paraId="6ED35CC4" w14:textId="77777777" w:rsidR="009623F3" w:rsidRPr="009623F3" w:rsidRDefault="009623F3" w:rsidP="009623F3">
            <w:r w:rsidRPr="009623F3">
              <w:t>-0.07385</w:t>
            </w:r>
          </w:p>
        </w:tc>
        <w:tc>
          <w:tcPr>
            <w:tcW w:w="960" w:type="dxa"/>
            <w:noWrap/>
            <w:hideMark/>
          </w:tcPr>
          <w:p w14:paraId="3D9ABF58" w14:textId="77777777" w:rsidR="009623F3" w:rsidRPr="009623F3" w:rsidRDefault="009623F3" w:rsidP="009623F3">
            <w:r w:rsidRPr="009623F3">
              <w:t>-0.06429</w:t>
            </w:r>
          </w:p>
        </w:tc>
        <w:tc>
          <w:tcPr>
            <w:tcW w:w="960" w:type="dxa"/>
            <w:noWrap/>
            <w:hideMark/>
          </w:tcPr>
          <w:p w14:paraId="74AB5B6C" w14:textId="77777777" w:rsidR="009623F3" w:rsidRPr="009623F3" w:rsidRDefault="009623F3" w:rsidP="009623F3">
            <w:r w:rsidRPr="009623F3">
              <w:t>-0.0748</w:t>
            </w:r>
          </w:p>
        </w:tc>
        <w:tc>
          <w:tcPr>
            <w:tcW w:w="960" w:type="dxa"/>
            <w:noWrap/>
            <w:hideMark/>
          </w:tcPr>
          <w:p w14:paraId="6CDF30DF" w14:textId="77777777" w:rsidR="009623F3" w:rsidRPr="009623F3" w:rsidRDefault="009623F3" w:rsidP="009623F3">
            <w:r w:rsidRPr="009623F3">
              <w:t>-0.07039</w:t>
            </w:r>
          </w:p>
        </w:tc>
      </w:tr>
      <w:tr w:rsidR="009623F3" w:rsidRPr="009623F3" w14:paraId="1D5EE898" w14:textId="77777777" w:rsidTr="009623F3">
        <w:trPr>
          <w:trHeight w:val="288"/>
        </w:trPr>
        <w:tc>
          <w:tcPr>
            <w:tcW w:w="960" w:type="dxa"/>
            <w:noWrap/>
            <w:hideMark/>
          </w:tcPr>
          <w:p w14:paraId="7002246A" w14:textId="77777777" w:rsidR="009623F3" w:rsidRPr="009623F3" w:rsidRDefault="009623F3" w:rsidP="009623F3">
            <w:r w:rsidRPr="009623F3">
              <w:t>3.30E-05</w:t>
            </w:r>
          </w:p>
        </w:tc>
        <w:tc>
          <w:tcPr>
            <w:tcW w:w="960" w:type="dxa"/>
            <w:noWrap/>
            <w:hideMark/>
          </w:tcPr>
          <w:p w14:paraId="1D3BF2BE" w14:textId="77777777" w:rsidR="009623F3" w:rsidRPr="009623F3" w:rsidRDefault="009623F3" w:rsidP="009623F3">
            <w:r w:rsidRPr="009623F3">
              <w:t>-0.06821</w:t>
            </w:r>
          </w:p>
        </w:tc>
        <w:tc>
          <w:tcPr>
            <w:tcW w:w="960" w:type="dxa"/>
            <w:noWrap/>
            <w:hideMark/>
          </w:tcPr>
          <w:p w14:paraId="1FDC1CCC" w14:textId="77777777" w:rsidR="009623F3" w:rsidRPr="009623F3" w:rsidRDefault="009623F3" w:rsidP="009623F3">
            <w:r w:rsidRPr="009623F3">
              <w:t>-0.07861</w:t>
            </w:r>
          </w:p>
        </w:tc>
        <w:tc>
          <w:tcPr>
            <w:tcW w:w="960" w:type="dxa"/>
            <w:noWrap/>
            <w:hideMark/>
          </w:tcPr>
          <w:p w14:paraId="5A49734F" w14:textId="77777777" w:rsidR="009623F3" w:rsidRPr="009623F3" w:rsidRDefault="009623F3" w:rsidP="009623F3">
            <w:r w:rsidRPr="009623F3">
              <w:t>-0.07117</w:t>
            </w:r>
          </w:p>
        </w:tc>
        <w:tc>
          <w:tcPr>
            <w:tcW w:w="960" w:type="dxa"/>
            <w:noWrap/>
            <w:hideMark/>
          </w:tcPr>
          <w:p w14:paraId="4ED97630" w14:textId="77777777" w:rsidR="009623F3" w:rsidRPr="009623F3" w:rsidRDefault="009623F3" w:rsidP="009623F3">
            <w:r w:rsidRPr="009623F3">
              <w:t>-0.07406</w:t>
            </w:r>
          </w:p>
        </w:tc>
        <w:tc>
          <w:tcPr>
            <w:tcW w:w="960" w:type="dxa"/>
            <w:noWrap/>
            <w:hideMark/>
          </w:tcPr>
          <w:p w14:paraId="0797FD23" w14:textId="77777777" w:rsidR="009623F3" w:rsidRPr="009623F3" w:rsidRDefault="009623F3" w:rsidP="009623F3">
            <w:r w:rsidRPr="009623F3">
              <w:t>-0.07063</w:t>
            </w:r>
          </w:p>
        </w:tc>
        <w:tc>
          <w:tcPr>
            <w:tcW w:w="960" w:type="dxa"/>
            <w:noWrap/>
            <w:hideMark/>
          </w:tcPr>
          <w:p w14:paraId="6CD6D831" w14:textId="77777777" w:rsidR="009623F3" w:rsidRPr="009623F3" w:rsidRDefault="009623F3" w:rsidP="009623F3">
            <w:r w:rsidRPr="009623F3">
              <w:t>-0.08324</w:t>
            </w:r>
          </w:p>
        </w:tc>
        <w:tc>
          <w:tcPr>
            <w:tcW w:w="960" w:type="dxa"/>
            <w:noWrap/>
            <w:hideMark/>
          </w:tcPr>
          <w:p w14:paraId="0930BDA6" w14:textId="77777777" w:rsidR="009623F3" w:rsidRPr="009623F3" w:rsidRDefault="009623F3" w:rsidP="009623F3">
            <w:r w:rsidRPr="009623F3">
              <w:t>-0.0875</w:t>
            </w:r>
          </w:p>
        </w:tc>
        <w:tc>
          <w:tcPr>
            <w:tcW w:w="960" w:type="dxa"/>
            <w:noWrap/>
            <w:hideMark/>
          </w:tcPr>
          <w:p w14:paraId="2DE847DF" w14:textId="77777777" w:rsidR="009623F3" w:rsidRPr="009623F3" w:rsidRDefault="009623F3" w:rsidP="009623F3">
            <w:r w:rsidRPr="009623F3">
              <w:t>-0.07996</w:t>
            </w:r>
          </w:p>
        </w:tc>
        <w:tc>
          <w:tcPr>
            <w:tcW w:w="960" w:type="dxa"/>
            <w:noWrap/>
            <w:hideMark/>
          </w:tcPr>
          <w:p w14:paraId="431A0330" w14:textId="77777777" w:rsidR="009623F3" w:rsidRPr="009623F3" w:rsidRDefault="009623F3" w:rsidP="009623F3">
            <w:r w:rsidRPr="009623F3">
              <w:t>-0.07038</w:t>
            </w:r>
          </w:p>
        </w:tc>
        <w:tc>
          <w:tcPr>
            <w:tcW w:w="960" w:type="dxa"/>
            <w:noWrap/>
            <w:hideMark/>
          </w:tcPr>
          <w:p w14:paraId="57F925B9" w14:textId="77777777" w:rsidR="009623F3" w:rsidRPr="009623F3" w:rsidRDefault="009623F3" w:rsidP="009623F3">
            <w:r w:rsidRPr="009623F3">
              <w:t>-0.08096</w:t>
            </w:r>
          </w:p>
        </w:tc>
        <w:tc>
          <w:tcPr>
            <w:tcW w:w="960" w:type="dxa"/>
            <w:noWrap/>
            <w:hideMark/>
          </w:tcPr>
          <w:p w14:paraId="0C290985" w14:textId="77777777" w:rsidR="009623F3" w:rsidRPr="009623F3" w:rsidRDefault="009623F3" w:rsidP="009623F3">
            <w:r w:rsidRPr="009623F3">
              <w:t>-0.07647</w:t>
            </w:r>
          </w:p>
        </w:tc>
      </w:tr>
      <w:tr w:rsidR="009623F3" w:rsidRPr="009623F3" w14:paraId="2FAFD485" w14:textId="77777777" w:rsidTr="009623F3">
        <w:trPr>
          <w:trHeight w:val="288"/>
        </w:trPr>
        <w:tc>
          <w:tcPr>
            <w:tcW w:w="960" w:type="dxa"/>
            <w:noWrap/>
            <w:hideMark/>
          </w:tcPr>
          <w:p w14:paraId="5D0DC850" w14:textId="77777777" w:rsidR="009623F3" w:rsidRPr="009623F3" w:rsidRDefault="009623F3" w:rsidP="009623F3">
            <w:r w:rsidRPr="009623F3">
              <w:t>3.40E-05</w:t>
            </w:r>
          </w:p>
        </w:tc>
        <w:tc>
          <w:tcPr>
            <w:tcW w:w="960" w:type="dxa"/>
            <w:noWrap/>
            <w:hideMark/>
          </w:tcPr>
          <w:p w14:paraId="74CA8EA2" w14:textId="77777777" w:rsidR="009623F3" w:rsidRPr="009623F3" w:rsidRDefault="009623F3" w:rsidP="009623F3">
            <w:r w:rsidRPr="009623F3">
              <w:t>-0.07413</w:t>
            </w:r>
          </w:p>
        </w:tc>
        <w:tc>
          <w:tcPr>
            <w:tcW w:w="960" w:type="dxa"/>
            <w:noWrap/>
            <w:hideMark/>
          </w:tcPr>
          <w:p w14:paraId="19CEDA6F" w14:textId="77777777" w:rsidR="009623F3" w:rsidRPr="009623F3" w:rsidRDefault="009623F3" w:rsidP="009623F3">
            <w:r w:rsidRPr="009623F3">
              <w:t>-0.08463</w:t>
            </w:r>
          </w:p>
        </w:tc>
        <w:tc>
          <w:tcPr>
            <w:tcW w:w="960" w:type="dxa"/>
            <w:noWrap/>
            <w:hideMark/>
          </w:tcPr>
          <w:p w14:paraId="2F9E9849" w14:textId="77777777" w:rsidR="009623F3" w:rsidRPr="009623F3" w:rsidRDefault="009623F3" w:rsidP="009623F3">
            <w:r w:rsidRPr="009623F3">
              <w:t>-0.07724</w:t>
            </w:r>
          </w:p>
        </w:tc>
        <w:tc>
          <w:tcPr>
            <w:tcW w:w="960" w:type="dxa"/>
            <w:noWrap/>
            <w:hideMark/>
          </w:tcPr>
          <w:p w14:paraId="7244F8B1" w14:textId="77777777" w:rsidR="009623F3" w:rsidRPr="009623F3" w:rsidRDefault="009623F3" w:rsidP="009623F3">
            <w:r w:rsidRPr="009623F3">
              <w:t>-0.08062</w:t>
            </w:r>
          </w:p>
        </w:tc>
        <w:tc>
          <w:tcPr>
            <w:tcW w:w="960" w:type="dxa"/>
            <w:noWrap/>
            <w:hideMark/>
          </w:tcPr>
          <w:p w14:paraId="5B0585C7" w14:textId="77777777" w:rsidR="009623F3" w:rsidRPr="009623F3" w:rsidRDefault="009623F3" w:rsidP="009623F3">
            <w:r w:rsidRPr="009623F3">
              <w:t>-0.07714</w:t>
            </w:r>
          </w:p>
        </w:tc>
        <w:tc>
          <w:tcPr>
            <w:tcW w:w="960" w:type="dxa"/>
            <w:noWrap/>
            <w:hideMark/>
          </w:tcPr>
          <w:p w14:paraId="7DE9F749" w14:textId="77777777" w:rsidR="009623F3" w:rsidRPr="009623F3" w:rsidRDefault="009623F3" w:rsidP="009623F3">
            <w:r w:rsidRPr="009623F3">
              <w:t>-0.08901</w:t>
            </w:r>
          </w:p>
        </w:tc>
        <w:tc>
          <w:tcPr>
            <w:tcW w:w="960" w:type="dxa"/>
            <w:noWrap/>
            <w:hideMark/>
          </w:tcPr>
          <w:p w14:paraId="13C09D1D" w14:textId="77777777" w:rsidR="009623F3" w:rsidRPr="009623F3" w:rsidRDefault="009623F3" w:rsidP="009623F3">
            <w:r w:rsidRPr="009623F3">
              <w:t>-0.09295</w:t>
            </w:r>
          </w:p>
        </w:tc>
        <w:tc>
          <w:tcPr>
            <w:tcW w:w="960" w:type="dxa"/>
            <w:noWrap/>
            <w:hideMark/>
          </w:tcPr>
          <w:p w14:paraId="5F582319" w14:textId="77777777" w:rsidR="009623F3" w:rsidRPr="009623F3" w:rsidRDefault="009623F3" w:rsidP="009623F3">
            <w:r w:rsidRPr="009623F3">
              <w:t>-0.08601</w:t>
            </w:r>
          </w:p>
        </w:tc>
        <w:tc>
          <w:tcPr>
            <w:tcW w:w="960" w:type="dxa"/>
            <w:noWrap/>
            <w:hideMark/>
          </w:tcPr>
          <w:p w14:paraId="53474D73" w14:textId="77777777" w:rsidR="009623F3" w:rsidRPr="009623F3" w:rsidRDefault="009623F3" w:rsidP="009623F3">
            <w:r w:rsidRPr="009623F3">
              <w:t>-0.07647</w:t>
            </w:r>
          </w:p>
        </w:tc>
        <w:tc>
          <w:tcPr>
            <w:tcW w:w="960" w:type="dxa"/>
            <w:noWrap/>
            <w:hideMark/>
          </w:tcPr>
          <w:p w14:paraId="717306AC" w14:textId="77777777" w:rsidR="009623F3" w:rsidRPr="009623F3" w:rsidRDefault="009623F3" w:rsidP="009623F3">
            <w:r w:rsidRPr="009623F3">
              <w:t>-0.08708</w:t>
            </w:r>
          </w:p>
        </w:tc>
        <w:tc>
          <w:tcPr>
            <w:tcW w:w="960" w:type="dxa"/>
            <w:noWrap/>
            <w:hideMark/>
          </w:tcPr>
          <w:p w14:paraId="64D3E2C7" w14:textId="77777777" w:rsidR="009623F3" w:rsidRPr="009623F3" w:rsidRDefault="009623F3" w:rsidP="009623F3">
            <w:r w:rsidRPr="009623F3">
              <w:t>-0.08253</w:t>
            </w:r>
          </w:p>
        </w:tc>
      </w:tr>
      <w:tr w:rsidR="009623F3" w:rsidRPr="009623F3" w14:paraId="5D3262A9" w14:textId="77777777" w:rsidTr="009623F3">
        <w:trPr>
          <w:trHeight w:val="288"/>
        </w:trPr>
        <w:tc>
          <w:tcPr>
            <w:tcW w:w="960" w:type="dxa"/>
            <w:noWrap/>
            <w:hideMark/>
          </w:tcPr>
          <w:p w14:paraId="0778BF32" w14:textId="77777777" w:rsidR="009623F3" w:rsidRPr="009623F3" w:rsidRDefault="009623F3" w:rsidP="009623F3">
            <w:r w:rsidRPr="009623F3">
              <w:t>3.50E-05</w:t>
            </w:r>
          </w:p>
        </w:tc>
        <w:tc>
          <w:tcPr>
            <w:tcW w:w="960" w:type="dxa"/>
            <w:noWrap/>
            <w:hideMark/>
          </w:tcPr>
          <w:p w14:paraId="3E4BA294" w14:textId="77777777" w:rsidR="009623F3" w:rsidRPr="009623F3" w:rsidRDefault="009623F3" w:rsidP="009623F3">
            <w:r w:rsidRPr="009623F3">
              <w:t>-0.08004</w:t>
            </w:r>
          </w:p>
        </w:tc>
        <w:tc>
          <w:tcPr>
            <w:tcW w:w="960" w:type="dxa"/>
            <w:noWrap/>
            <w:hideMark/>
          </w:tcPr>
          <w:p w14:paraId="76A8D131" w14:textId="77777777" w:rsidR="009623F3" w:rsidRPr="009623F3" w:rsidRDefault="009623F3" w:rsidP="009623F3">
            <w:r w:rsidRPr="009623F3">
              <w:t>-0.09061</w:t>
            </w:r>
          </w:p>
        </w:tc>
        <w:tc>
          <w:tcPr>
            <w:tcW w:w="960" w:type="dxa"/>
            <w:noWrap/>
            <w:hideMark/>
          </w:tcPr>
          <w:p w14:paraId="456E454E" w14:textId="77777777" w:rsidR="009623F3" w:rsidRPr="009623F3" w:rsidRDefault="009623F3" w:rsidP="009623F3">
            <w:r w:rsidRPr="009623F3">
              <w:t>-0.08332</w:t>
            </w:r>
          </w:p>
        </w:tc>
        <w:tc>
          <w:tcPr>
            <w:tcW w:w="960" w:type="dxa"/>
            <w:noWrap/>
            <w:hideMark/>
          </w:tcPr>
          <w:p w14:paraId="32658898" w14:textId="77777777" w:rsidR="009623F3" w:rsidRPr="009623F3" w:rsidRDefault="009623F3" w:rsidP="009623F3">
            <w:r w:rsidRPr="009623F3">
              <w:t>-0.08717</w:t>
            </w:r>
          </w:p>
        </w:tc>
        <w:tc>
          <w:tcPr>
            <w:tcW w:w="960" w:type="dxa"/>
            <w:noWrap/>
            <w:hideMark/>
          </w:tcPr>
          <w:p w14:paraId="7C35FF17" w14:textId="77777777" w:rsidR="009623F3" w:rsidRPr="009623F3" w:rsidRDefault="009623F3" w:rsidP="009623F3">
            <w:r w:rsidRPr="009623F3">
              <w:t>-0.08365</w:t>
            </w:r>
          </w:p>
        </w:tc>
        <w:tc>
          <w:tcPr>
            <w:tcW w:w="960" w:type="dxa"/>
            <w:noWrap/>
            <w:hideMark/>
          </w:tcPr>
          <w:p w14:paraId="3E880752" w14:textId="77777777" w:rsidR="009623F3" w:rsidRPr="009623F3" w:rsidRDefault="009623F3" w:rsidP="009623F3">
            <w:r w:rsidRPr="009623F3">
              <w:t>-0.09476</w:t>
            </w:r>
          </w:p>
        </w:tc>
        <w:tc>
          <w:tcPr>
            <w:tcW w:w="960" w:type="dxa"/>
            <w:noWrap/>
            <w:hideMark/>
          </w:tcPr>
          <w:p w14:paraId="038DB946" w14:textId="77777777" w:rsidR="009623F3" w:rsidRPr="009623F3" w:rsidRDefault="009623F3" w:rsidP="009623F3">
            <w:r w:rsidRPr="009623F3">
              <w:t>-0.09835</w:t>
            </w:r>
          </w:p>
        </w:tc>
        <w:tc>
          <w:tcPr>
            <w:tcW w:w="960" w:type="dxa"/>
            <w:noWrap/>
            <w:hideMark/>
          </w:tcPr>
          <w:p w14:paraId="6F0955CB" w14:textId="77777777" w:rsidR="009623F3" w:rsidRPr="009623F3" w:rsidRDefault="009623F3" w:rsidP="009623F3">
            <w:r w:rsidRPr="009623F3">
              <w:t>-0.09202</w:t>
            </w:r>
          </w:p>
        </w:tc>
        <w:tc>
          <w:tcPr>
            <w:tcW w:w="960" w:type="dxa"/>
            <w:noWrap/>
            <w:hideMark/>
          </w:tcPr>
          <w:p w14:paraId="542D42C2" w14:textId="77777777" w:rsidR="009623F3" w:rsidRPr="009623F3" w:rsidRDefault="009623F3" w:rsidP="009623F3">
            <w:r w:rsidRPr="009623F3">
              <w:t>-0.08256</w:t>
            </w:r>
          </w:p>
        </w:tc>
        <w:tc>
          <w:tcPr>
            <w:tcW w:w="960" w:type="dxa"/>
            <w:noWrap/>
            <w:hideMark/>
          </w:tcPr>
          <w:p w14:paraId="6766E99C" w14:textId="77777777" w:rsidR="009623F3" w:rsidRPr="009623F3" w:rsidRDefault="009623F3" w:rsidP="009623F3">
            <w:r w:rsidRPr="009623F3">
              <w:t>-0.09315</w:t>
            </w:r>
          </w:p>
        </w:tc>
        <w:tc>
          <w:tcPr>
            <w:tcW w:w="960" w:type="dxa"/>
            <w:noWrap/>
            <w:hideMark/>
          </w:tcPr>
          <w:p w14:paraId="721CFD68" w14:textId="77777777" w:rsidR="009623F3" w:rsidRPr="009623F3" w:rsidRDefault="009623F3" w:rsidP="009623F3">
            <w:r w:rsidRPr="009623F3">
              <w:t>-0.08856</w:t>
            </w:r>
          </w:p>
        </w:tc>
      </w:tr>
      <w:tr w:rsidR="009623F3" w:rsidRPr="009623F3" w14:paraId="7113C93E" w14:textId="77777777" w:rsidTr="009623F3">
        <w:trPr>
          <w:trHeight w:val="288"/>
        </w:trPr>
        <w:tc>
          <w:tcPr>
            <w:tcW w:w="960" w:type="dxa"/>
            <w:noWrap/>
            <w:hideMark/>
          </w:tcPr>
          <w:p w14:paraId="70FFCC2D" w14:textId="77777777" w:rsidR="009623F3" w:rsidRPr="009623F3" w:rsidRDefault="009623F3" w:rsidP="009623F3">
            <w:r w:rsidRPr="009623F3">
              <w:t>3.60E-05</w:t>
            </w:r>
          </w:p>
        </w:tc>
        <w:tc>
          <w:tcPr>
            <w:tcW w:w="960" w:type="dxa"/>
            <w:noWrap/>
            <w:hideMark/>
          </w:tcPr>
          <w:p w14:paraId="2048D1EF" w14:textId="77777777" w:rsidR="009623F3" w:rsidRPr="009623F3" w:rsidRDefault="009623F3" w:rsidP="009623F3">
            <w:r w:rsidRPr="009623F3">
              <w:t>-0.08594</w:t>
            </w:r>
          </w:p>
        </w:tc>
        <w:tc>
          <w:tcPr>
            <w:tcW w:w="960" w:type="dxa"/>
            <w:noWrap/>
            <w:hideMark/>
          </w:tcPr>
          <w:p w14:paraId="24AA93C5" w14:textId="77777777" w:rsidR="009623F3" w:rsidRPr="009623F3" w:rsidRDefault="009623F3" w:rsidP="009623F3">
            <w:r w:rsidRPr="009623F3">
              <w:t>-0.09656</w:t>
            </w:r>
          </w:p>
        </w:tc>
        <w:tc>
          <w:tcPr>
            <w:tcW w:w="960" w:type="dxa"/>
            <w:noWrap/>
            <w:hideMark/>
          </w:tcPr>
          <w:p w14:paraId="3EF3AD28" w14:textId="77777777" w:rsidR="009623F3" w:rsidRPr="009623F3" w:rsidRDefault="009623F3" w:rsidP="009623F3">
            <w:r w:rsidRPr="009623F3">
              <w:t>-0.0894</w:t>
            </w:r>
          </w:p>
        </w:tc>
        <w:tc>
          <w:tcPr>
            <w:tcW w:w="960" w:type="dxa"/>
            <w:noWrap/>
            <w:hideMark/>
          </w:tcPr>
          <w:p w14:paraId="2546A10A" w14:textId="77777777" w:rsidR="009623F3" w:rsidRPr="009623F3" w:rsidRDefault="009623F3" w:rsidP="009623F3">
            <w:r w:rsidRPr="009623F3">
              <w:t>-0.09369</w:t>
            </w:r>
          </w:p>
        </w:tc>
        <w:tc>
          <w:tcPr>
            <w:tcW w:w="960" w:type="dxa"/>
            <w:noWrap/>
            <w:hideMark/>
          </w:tcPr>
          <w:p w14:paraId="219CB761" w14:textId="77777777" w:rsidR="009623F3" w:rsidRPr="009623F3" w:rsidRDefault="009623F3" w:rsidP="009623F3">
            <w:r w:rsidRPr="009623F3">
              <w:t>-0.09017</w:t>
            </w:r>
          </w:p>
        </w:tc>
        <w:tc>
          <w:tcPr>
            <w:tcW w:w="960" w:type="dxa"/>
            <w:noWrap/>
            <w:hideMark/>
          </w:tcPr>
          <w:p w14:paraId="1433C74D" w14:textId="77777777" w:rsidR="009623F3" w:rsidRPr="009623F3" w:rsidRDefault="009623F3" w:rsidP="009623F3">
            <w:r w:rsidRPr="009623F3">
              <w:t>-0.10048</w:t>
            </w:r>
          </w:p>
        </w:tc>
        <w:tc>
          <w:tcPr>
            <w:tcW w:w="960" w:type="dxa"/>
            <w:noWrap/>
            <w:hideMark/>
          </w:tcPr>
          <w:p w14:paraId="21719E41" w14:textId="77777777" w:rsidR="009623F3" w:rsidRPr="009623F3" w:rsidRDefault="009623F3" w:rsidP="009623F3">
            <w:r w:rsidRPr="009623F3">
              <w:t>-0.1037</w:t>
            </w:r>
          </w:p>
        </w:tc>
        <w:tc>
          <w:tcPr>
            <w:tcW w:w="960" w:type="dxa"/>
            <w:noWrap/>
            <w:hideMark/>
          </w:tcPr>
          <w:p w14:paraId="1ED0EFD1" w14:textId="77777777" w:rsidR="009623F3" w:rsidRPr="009623F3" w:rsidRDefault="009623F3" w:rsidP="009623F3">
            <w:r w:rsidRPr="009623F3">
              <w:t>-0.09801</w:t>
            </w:r>
          </w:p>
        </w:tc>
        <w:tc>
          <w:tcPr>
            <w:tcW w:w="960" w:type="dxa"/>
            <w:noWrap/>
            <w:hideMark/>
          </w:tcPr>
          <w:p w14:paraId="508CF459" w14:textId="77777777" w:rsidR="009623F3" w:rsidRPr="009623F3" w:rsidRDefault="009623F3" w:rsidP="009623F3">
            <w:r w:rsidRPr="009623F3">
              <w:t>-0.08864</w:t>
            </w:r>
          </w:p>
        </w:tc>
        <w:tc>
          <w:tcPr>
            <w:tcW w:w="960" w:type="dxa"/>
            <w:noWrap/>
            <w:hideMark/>
          </w:tcPr>
          <w:p w14:paraId="4A86E8DA" w14:textId="77777777" w:rsidR="009623F3" w:rsidRPr="009623F3" w:rsidRDefault="009623F3" w:rsidP="009623F3">
            <w:r w:rsidRPr="009623F3">
              <w:t>-0.09919</w:t>
            </w:r>
          </w:p>
        </w:tc>
        <w:tc>
          <w:tcPr>
            <w:tcW w:w="960" w:type="dxa"/>
            <w:noWrap/>
            <w:hideMark/>
          </w:tcPr>
          <w:p w14:paraId="349FC9F7" w14:textId="77777777" w:rsidR="009623F3" w:rsidRPr="009623F3" w:rsidRDefault="009623F3" w:rsidP="009623F3">
            <w:r w:rsidRPr="009623F3">
              <w:t>-0.09458</w:t>
            </w:r>
          </w:p>
        </w:tc>
      </w:tr>
      <w:tr w:rsidR="009623F3" w:rsidRPr="009623F3" w14:paraId="5E3DE222" w14:textId="77777777" w:rsidTr="009623F3">
        <w:trPr>
          <w:trHeight w:val="288"/>
        </w:trPr>
        <w:tc>
          <w:tcPr>
            <w:tcW w:w="960" w:type="dxa"/>
            <w:noWrap/>
            <w:hideMark/>
          </w:tcPr>
          <w:p w14:paraId="1F1C386D" w14:textId="77777777" w:rsidR="009623F3" w:rsidRPr="009623F3" w:rsidRDefault="009623F3" w:rsidP="009623F3">
            <w:r w:rsidRPr="009623F3">
              <w:t>3.70E-05</w:t>
            </w:r>
          </w:p>
        </w:tc>
        <w:tc>
          <w:tcPr>
            <w:tcW w:w="960" w:type="dxa"/>
            <w:noWrap/>
            <w:hideMark/>
          </w:tcPr>
          <w:p w14:paraId="18AD6C77" w14:textId="77777777" w:rsidR="009623F3" w:rsidRPr="009623F3" w:rsidRDefault="009623F3" w:rsidP="009623F3">
            <w:r w:rsidRPr="009623F3">
              <w:t>-0.09183</w:t>
            </w:r>
          </w:p>
        </w:tc>
        <w:tc>
          <w:tcPr>
            <w:tcW w:w="960" w:type="dxa"/>
            <w:noWrap/>
            <w:hideMark/>
          </w:tcPr>
          <w:p w14:paraId="5026D3EA" w14:textId="77777777" w:rsidR="009623F3" w:rsidRPr="009623F3" w:rsidRDefault="009623F3" w:rsidP="009623F3">
            <w:r w:rsidRPr="009623F3">
              <w:t>-0.10246</w:t>
            </w:r>
          </w:p>
        </w:tc>
        <w:tc>
          <w:tcPr>
            <w:tcW w:w="960" w:type="dxa"/>
            <w:noWrap/>
            <w:hideMark/>
          </w:tcPr>
          <w:p w14:paraId="7C9CAB2B" w14:textId="77777777" w:rsidR="009623F3" w:rsidRPr="009623F3" w:rsidRDefault="009623F3" w:rsidP="009623F3">
            <w:r w:rsidRPr="009623F3">
              <w:t>-0.09548</w:t>
            </w:r>
          </w:p>
        </w:tc>
        <w:tc>
          <w:tcPr>
            <w:tcW w:w="960" w:type="dxa"/>
            <w:noWrap/>
            <w:hideMark/>
          </w:tcPr>
          <w:p w14:paraId="215F97CB" w14:textId="77777777" w:rsidR="009623F3" w:rsidRPr="009623F3" w:rsidRDefault="009623F3" w:rsidP="009623F3">
            <w:r w:rsidRPr="009623F3">
              <w:t>-0.10019</w:t>
            </w:r>
          </w:p>
        </w:tc>
        <w:tc>
          <w:tcPr>
            <w:tcW w:w="960" w:type="dxa"/>
            <w:noWrap/>
            <w:hideMark/>
          </w:tcPr>
          <w:p w14:paraId="6B4F144B" w14:textId="77777777" w:rsidR="009623F3" w:rsidRPr="009623F3" w:rsidRDefault="009623F3" w:rsidP="009623F3">
            <w:r w:rsidRPr="009623F3">
              <w:t>-0.09667</w:t>
            </w:r>
          </w:p>
        </w:tc>
        <w:tc>
          <w:tcPr>
            <w:tcW w:w="960" w:type="dxa"/>
            <w:noWrap/>
            <w:hideMark/>
          </w:tcPr>
          <w:p w14:paraId="53CA815F" w14:textId="77777777" w:rsidR="009623F3" w:rsidRPr="009623F3" w:rsidRDefault="009623F3" w:rsidP="009623F3">
            <w:r w:rsidRPr="009623F3">
              <w:t>-0.10616</w:t>
            </w:r>
          </w:p>
        </w:tc>
        <w:tc>
          <w:tcPr>
            <w:tcW w:w="960" w:type="dxa"/>
            <w:noWrap/>
            <w:hideMark/>
          </w:tcPr>
          <w:p w14:paraId="1AD20ABB" w14:textId="77777777" w:rsidR="009623F3" w:rsidRPr="009623F3" w:rsidRDefault="009623F3" w:rsidP="009623F3">
            <w:r w:rsidRPr="009623F3">
              <w:t>-0.10901</w:t>
            </w:r>
          </w:p>
        </w:tc>
        <w:tc>
          <w:tcPr>
            <w:tcW w:w="960" w:type="dxa"/>
            <w:noWrap/>
            <w:hideMark/>
          </w:tcPr>
          <w:p w14:paraId="06F26D05" w14:textId="77777777" w:rsidR="009623F3" w:rsidRPr="009623F3" w:rsidRDefault="009623F3" w:rsidP="009623F3">
            <w:r w:rsidRPr="009623F3">
              <w:t>-0.10394</w:t>
            </w:r>
          </w:p>
        </w:tc>
        <w:tc>
          <w:tcPr>
            <w:tcW w:w="960" w:type="dxa"/>
            <w:noWrap/>
            <w:hideMark/>
          </w:tcPr>
          <w:p w14:paraId="1D4D1E6D" w14:textId="77777777" w:rsidR="009623F3" w:rsidRPr="009623F3" w:rsidRDefault="009623F3" w:rsidP="009623F3">
            <w:r w:rsidRPr="009623F3">
              <w:t>-0.0947</w:t>
            </w:r>
          </w:p>
        </w:tc>
        <w:tc>
          <w:tcPr>
            <w:tcW w:w="960" w:type="dxa"/>
            <w:noWrap/>
            <w:hideMark/>
          </w:tcPr>
          <w:p w14:paraId="32950B9F" w14:textId="77777777" w:rsidR="009623F3" w:rsidRPr="009623F3" w:rsidRDefault="009623F3" w:rsidP="009623F3">
            <w:r w:rsidRPr="009623F3">
              <w:t>-0.10519</w:t>
            </w:r>
          </w:p>
        </w:tc>
        <w:tc>
          <w:tcPr>
            <w:tcW w:w="960" w:type="dxa"/>
            <w:noWrap/>
            <w:hideMark/>
          </w:tcPr>
          <w:p w14:paraId="1AEBAC4E" w14:textId="77777777" w:rsidR="009623F3" w:rsidRPr="009623F3" w:rsidRDefault="009623F3" w:rsidP="009623F3">
            <w:r w:rsidRPr="009623F3">
              <w:t>-0.10056</w:t>
            </w:r>
          </w:p>
        </w:tc>
      </w:tr>
      <w:tr w:rsidR="009623F3" w:rsidRPr="009623F3" w14:paraId="65D3563E" w14:textId="77777777" w:rsidTr="009623F3">
        <w:trPr>
          <w:trHeight w:val="288"/>
        </w:trPr>
        <w:tc>
          <w:tcPr>
            <w:tcW w:w="960" w:type="dxa"/>
            <w:noWrap/>
            <w:hideMark/>
          </w:tcPr>
          <w:p w14:paraId="07191C3B" w14:textId="77777777" w:rsidR="009623F3" w:rsidRPr="009623F3" w:rsidRDefault="009623F3" w:rsidP="009623F3">
            <w:r w:rsidRPr="009623F3">
              <w:t>3.80E-05</w:t>
            </w:r>
          </w:p>
        </w:tc>
        <w:tc>
          <w:tcPr>
            <w:tcW w:w="960" w:type="dxa"/>
            <w:noWrap/>
            <w:hideMark/>
          </w:tcPr>
          <w:p w14:paraId="695CA9CB" w14:textId="77777777" w:rsidR="009623F3" w:rsidRPr="009623F3" w:rsidRDefault="009623F3" w:rsidP="009623F3">
            <w:r w:rsidRPr="009623F3">
              <w:t>-0.09771</w:t>
            </w:r>
          </w:p>
        </w:tc>
        <w:tc>
          <w:tcPr>
            <w:tcW w:w="960" w:type="dxa"/>
            <w:noWrap/>
            <w:hideMark/>
          </w:tcPr>
          <w:p w14:paraId="22EAD0F3" w14:textId="77777777" w:rsidR="009623F3" w:rsidRPr="009623F3" w:rsidRDefault="009623F3" w:rsidP="009623F3">
            <w:r w:rsidRPr="009623F3">
              <w:t>-0.10835</w:t>
            </w:r>
          </w:p>
        </w:tc>
        <w:tc>
          <w:tcPr>
            <w:tcW w:w="960" w:type="dxa"/>
            <w:noWrap/>
            <w:hideMark/>
          </w:tcPr>
          <w:p w14:paraId="255ECBF3" w14:textId="77777777" w:rsidR="009623F3" w:rsidRPr="009623F3" w:rsidRDefault="009623F3" w:rsidP="009623F3">
            <w:r w:rsidRPr="009623F3">
              <w:t>-0.10157</w:t>
            </w:r>
          </w:p>
        </w:tc>
        <w:tc>
          <w:tcPr>
            <w:tcW w:w="960" w:type="dxa"/>
            <w:noWrap/>
            <w:hideMark/>
          </w:tcPr>
          <w:p w14:paraId="40C302AB" w14:textId="77777777" w:rsidR="009623F3" w:rsidRPr="009623F3" w:rsidRDefault="009623F3" w:rsidP="009623F3">
            <w:r w:rsidRPr="009623F3">
              <w:t>-0.10668</w:t>
            </w:r>
          </w:p>
        </w:tc>
        <w:tc>
          <w:tcPr>
            <w:tcW w:w="960" w:type="dxa"/>
            <w:noWrap/>
            <w:hideMark/>
          </w:tcPr>
          <w:p w14:paraId="144A2859" w14:textId="77777777" w:rsidR="009623F3" w:rsidRPr="009623F3" w:rsidRDefault="009623F3" w:rsidP="009623F3">
            <w:r w:rsidRPr="009623F3">
              <w:t>-0.10316</w:t>
            </w:r>
          </w:p>
        </w:tc>
        <w:tc>
          <w:tcPr>
            <w:tcW w:w="960" w:type="dxa"/>
            <w:noWrap/>
            <w:hideMark/>
          </w:tcPr>
          <w:p w14:paraId="7BFAAA15" w14:textId="77777777" w:rsidR="009623F3" w:rsidRPr="009623F3" w:rsidRDefault="009623F3" w:rsidP="009623F3">
            <w:r w:rsidRPr="009623F3">
              <w:t>-0.11182</w:t>
            </w:r>
          </w:p>
        </w:tc>
        <w:tc>
          <w:tcPr>
            <w:tcW w:w="960" w:type="dxa"/>
            <w:noWrap/>
            <w:hideMark/>
          </w:tcPr>
          <w:p w14:paraId="5A5BD9F8" w14:textId="77777777" w:rsidR="009623F3" w:rsidRPr="009623F3" w:rsidRDefault="009623F3" w:rsidP="009623F3">
            <w:r w:rsidRPr="009623F3">
              <w:t>-0.11427</w:t>
            </w:r>
          </w:p>
        </w:tc>
        <w:tc>
          <w:tcPr>
            <w:tcW w:w="960" w:type="dxa"/>
            <w:noWrap/>
            <w:hideMark/>
          </w:tcPr>
          <w:p w14:paraId="10C5E021" w14:textId="77777777" w:rsidR="009623F3" w:rsidRPr="009623F3" w:rsidRDefault="009623F3" w:rsidP="009623F3">
            <w:r w:rsidRPr="009623F3">
              <w:t>-0.10983</w:t>
            </w:r>
          </w:p>
        </w:tc>
        <w:tc>
          <w:tcPr>
            <w:tcW w:w="960" w:type="dxa"/>
            <w:noWrap/>
            <w:hideMark/>
          </w:tcPr>
          <w:p w14:paraId="12340E15" w14:textId="77777777" w:rsidR="009623F3" w:rsidRPr="009623F3" w:rsidRDefault="009623F3" w:rsidP="009623F3">
            <w:r w:rsidRPr="009623F3">
              <w:t>-0.10075</w:t>
            </w:r>
          </w:p>
        </w:tc>
        <w:tc>
          <w:tcPr>
            <w:tcW w:w="960" w:type="dxa"/>
            <w:noWrap/>
            <w:hideMark/>
          </w:tcPr>
          <w:p w14:paraId="720D0907" w14:textId="77777777" w:rsidR="009623F3" w:rsidRPr="009623F3" w:rsidRDefault="009623F3" w:rsidP="009623F3">
            <w:r w:rsidRPr="009623F3">
              <w:t>-0.11117</w:t>
            </w:r>
          </w:p>
        </w:tc>
        <w:tc>
          <w:tcPr>
            <w:tcW w:w="960" w:type="dxa"/>
            <w:noWrap/>
            <w:hideMark/>
          </w:tcPr>
          <w:p w14:paraId="792043BB" w14:textId="77777777" w:rsidR="009623F3" w:rsidRPr="009623F3" w:rsidRDefault="009623F3" w:rsidP="009623F3">
            <w:r w:rsidRPr="009623F3">
              <w:t>-0.10653</w:t>
            </w:r>
          </w:p>
        </w:tc>
      </w:tr>
      <w:tr w:rsidR="009623F3" w:rsidRPr="009623F3" w14:paraId="13F81CF2" w14:textId="77777777" w:rsidTr="009623F3">
        <w:trPr>
          <w:trHeight w:val="288"/>
        </w:trPr>
        <w:tc>
          <w:tcPr>
            <w:tcW w:w="960" w:type="dxa"/>
            <w:noWrap/>
            <w:hideMark/>
          </w:tcPr>
          <w:p w14:paraId="77A0655B" w14:textId="77777777" w:rsidR="009623F3" w:rsidRPr="009623F3" w:rsidRDefault="009623F3" w:rsidP="009623F3">
            <w:r w:rsidRPr="009623F3">
              <w:t>3.90E-05</w:t>
            </w:r>
          </w:p>
        </w:tc>
        <w:tc>
          <w:tcPr>
            <w:tcW w:w="960" w:type="dxa"/>
            <w:noWrap/>
            <w:hideMark/>
          </w:tcPr>
          <w:p w14:paraId="5F5D5648" w14:textId="77777777" w:rsidR="009623F3" w:rsidRPr="009623F3" w:rsidRDefault="009623F3" w:rsidP="009623F3">
            <w:r w:rsidRPr="009623F3">
              <w:t>-0.10357</w:t>
            </w:r>
          </w:p>
        </w:tc>
        <w:tc>
          <w:tcPr>
            <w:tcW w:w="960" w:type="dxa"/>
            <w:noWrap/>
            <w:hideMark/>
          </w:tcPr>
          <w:p w14:paraId="1AC3FCAC" w14:textId="77777777" w:rsidR="009623F3" w:rsidRPr="009623F3" w:rsidRDefault="009623F3" w:rsidP="009623F3">
            <w:r w:rsidRPr="009623F3">
              <w:t>-0.11421</w:t>
            </w:r>
          </w:p>
        </w:tc>
        <w:tc>
          <w:tcPr>
            <w:tcW w:w="960" w:type="dxa"/>
            <w:noWrap/>
            <w:hideMark/>
          </w:tcPr>
          <w:p w14:paraId="6BC11744" w14:textId="77777777" w:rsidR="009623F3" w:rsidRPr="009623F3" w:rsidRDefault="009623F3" w:rsidP="009623F3">
            <w:r w:rsidRPr="009623F3">
              <w:t>-0.10765</w:t>
            </w:r>
          </w:p>
        </w:tc>
        <w:tc>
          <w:tcPr>
            <w:tcW w:w="960" w:type="dxa"/>
            <w:noWrap/>
            <w:hideMark/>
          </w:tcPr>
          <w:p w14:paraId="69A6822A" w14:textId="77777777" w:rsidR="009623F3" w:rsidRPr="009623F3" w:rsidRDefault="009623F3" w:rsidP="009623F3">
            <w:r w:rsidRPr="009623F3">
              <w:t>-0.11314</w:t>
            </w:r>
          </w:p>
        </w:tc>
        <w:tc>
          <w:tcPr>
            <w:tcW w:w="960" w:type="dxa"/>
            <w:noWrap/>
            <w:hideMark/>
          </w:tcPr>
          <w:p w14:paraId="33DC65D7" w14:textId="77777777" w:rsidR="009623F3" w:rsidRPr="009623F3" w:rsidRDefault="009623F3" w:rsidP="009623F3">
            <w:r w:rsidRPr="009623F3">
              <w:t>-0.10964</w:t>
            </w:r>
          </w:p>
        </w:tc>
        <w:tc>
          <w:tcPr>
            <w:tcW w:w="960" w:type="dxa"/>
            <w:noWrap/>
            <w:hideMark/>
          </w:tcPr>
          <w:p w14:paraId="293BC81E" w14:textId="77777777" w:rsidR="009623F3" w:rsidRPr="009623F3" w:rsidRDefault="009623F3" w:rsidP="009623F3">
            <w:r w:rsidRPr="009623F3">
              <w:t>-0.11745</w:t>
            </w:r>
          </w:p>
        </w:tc>
        <w:tc>
          <w:tcPr>
            <w:tcW w:w="960" w:type="dxa"/>
            <w:noWrap/>
            <w:hideMark/>
          </w:tcPr>
          <w:p w14:paraId="7578E6A9" w14:textId="77777777" w:rsidR="009623F3" w:rsidRPr="009623F3" w:rsidRDefault="009623F3" w:rsidP="009623F3">
            <w:r w:rsidRPr="009623F3">
              <w:t>-0.11952</w:t>
            </w:r>
          </w:p>
        </w:tc>
        <w:tc>
          <w:tcPr>
            <w:tcW w:w="960" w:type="dxa"/>
            <w:noWrap/>
            <w:hideMark/>
          </w:tcPr>
          <w:p w14:paraId="3A35D157" w14:textId="77777777" w:rsidR="009623F3" w:rsidRPr="009623F3" w:rsidRDefault="009623F3" w:rsidP="009623F3">
            <w:r w:rsidRPr="009623F3">
              <w:t>-0.11569</w:t>
            </w:r>
          </w:p>
        </w:tc>
        <w:tc>
          <w:tcPr>
            <w:tcW w:w="960" w:type="dxa"/>
            <w:noWrap/>
            <w:hideMark/>
          </w:tcPr>
          <w:p w14:paraId="3DACB878" w14:textId="77777777" w:rsidR="009623F3" w:rsidRPr="009623F3" w:rsidRDefault="009623F3" w:rsidP="009623F3">
            <w:r w:rsidRPr="009623F3">
              <w:t>-0.1068</w:t>
            </w:r>
          </w:p>
        </w:tc>
        <w:tc>
          <w:tcPr>
            <w:tcW w:w="960" w:type="dxa"/>
            <w:noWrap/>
            <w:hideMark/>
          </w:tcPr>
          <w:p w14:paraId="262DA079" w14:textId="77777777" w:rsidR="009623F3" w:rsidRPr="009623F3" w:rsidRDefault="009623F3" w:rsidP="009623F3">
            <w:r w:rsidRPr="009623F3">
              <w:t>-0.11709</w:t>
            </w:r>
          </w:p>
        </w:tc>
        <w:tc>
          <w:tcPr>
            <w:tcW w:w="960" w:type="dxa"/>
            <w:noWrap/>
            <w:hideMark/>
          </w:tcPr>
          <w:p w14:paraId="3F72035F" w14:textId="77777777" w:rsidR="009623F3" w:rsidRPr="009623F3" w:rsidRDefault="009623F3" w:rsidP="009623F3">
            <w:r w:rsidRPr="009623F3">
              <w:t>-0.11248</w:t>
            </w:r>
          </w:p>
        </w:tc>
      </w:tr>
      <w:tr w:rsidR="009623F3" w:rsidRPr="009623F3" w14:paraId="62CEE38C" w14:textId="77777777" w:rsidTr="009623F3">
        <w:trPr>
          <w:trHeight w:val="288"/>
        </w:trPr>
        <w:tc>
          <w:tcPr>
            <w:tcW w:w="960" w:type="dxa"/>
            <w:noWrap/>
            <w:hideMark/>
          </w:tcPr>
          <w:p w14:paraId="307B23B1" w14:textId="77777777" w:rsidR="009623F3" w:rsidRPr="009623F3" w:rsidRDefault="009623F3" w:rsidP="009623F3">
            <w:r w:rsidRPr="009623F3">
              <w:t>4.00E-05</w:t>
            </w:r>
          </w:p>
        </w:tc>
        <w:tc>
          <w:tcPr>
            <w:tcW w:w="960" w:type="dxa"/>
            <w:noWrap/>
            <w:hideMark/>
          </w:tcPr>
          <w:p w14:paraId="7F15047B" w14:textId="77777777" w:rsidR="009623F3" w:rsidRPr="009623F3" w:rsidRDefault="009623F3" w:rsidP="009623F3">
            <w:r w:rsidRPr="009623F3">
              <w:t>-0.10941</w:t>
            </w:r>
          </w:p>
        </w:tc>
        <w:tc>
          <w:tcPr>
            <w:tcW w:w="960" w:type="dxa"/>
            <w:noWrap/>
            <w:hideMark/>
          </w:tcPr>
          <w:p w14:paraId="6459D1F3" w14:textId="77777777" w:rsidR="009623F3" w:rsidRPr="009623F3" w:rsidRDefault="009623F3" w:rsidP="009623F3">
            <w:r w:rsidRPr="009623F3">
              <w:t>-0.12007</w:t>
            </w:r>
          </w:p>
        </w:tc>
        <w:tc>
          <w:tcPr>
            <w:tcW w:w="960" w:type="dxa"/>
            <w:noWrap/>
            <w:hideMark/>
          </w:tcPr>
          <w:p w14:paraId="64D84D70" w14:textId="77777777" w:rsidR="009623F3" w:rsidRPr="009623F3" w:rsidRDefault="009623F3" w:rsidP="009623F3">
            <w:r w:rsidRPr="009623F3">
              <w:t>-0.11379</w:t>
            </w:r>
          </w:p>
        </w:tc>
        <w:tc>
          <w:tcPr>
            <w:tcW w:w="960" w:type="dxa"/>
            <w:noWrap/>
            <w:hideMark/>
          </w:tcPr>
          <w:p w14:paraId="591FACAF" w14:textId="77777777" w:rsidR="009623F3" w:rsidRPr="009623F3" w:rsidRDefault="009623F3" w:rsidP="009623F3">
            <w:r w:rsidRPr="009623F3">
              <w:t>-0.1196</w:t>
            </w:r>
          </w:p>
        </w:tc>
        <w:tc>
          <w:tcPr>
            <w:tcW w:w="960" w:type="dxa"/>
            <w:noWrap/>
            <w:hideMark/>
          </w:tcPr>
          <w:p w14:paraId="2F309E1A" w14:textId="77777777" w:rsidR="009623F3" w:rsidRPr="009623F3" w:rsidRDefault="009623F3" w:rsidP="009623F3">
            <w:r w:rsidRPr="009623F3">
              <w:t>-0.11611</w:t>
            </w:r>
          </w:p>
        </w:tc>
        <w:tc>
          <w:tcPr>
            <w:tcW w:w="960" w:type="dxa"/>
            <w:noWrap/>
            <w:hideMark/>
          </w:tcPr>
          <w:p w14:paraId="772E0DD4" w14:textId="77777777" w:rsidR="009623F3" w:rsidRPr="009623F3" w:rsidRDefault="009623F3" w:rsidP="009623F3">
            <w:r w:rsidRPr="009623F3">
              <w:t>-0.12305</w:t>
            </w:r>
          </w:p>
        </w:tc>
        <w:tc>
          <w:tcPr>
            <w:tcW w:w="960" w:type="dxa"/>
            <w:noWrap/>
            <w:hideMark/>
          </w:tcPr>
          <w:p w14:paraId="3CD57BAC" w14:textId="77777777" w:rsidR="009623F3" w:rsidRPr="009623F3" w:rsidRDefault="009623F3" w:rsidP="009623F3">
            <w:r w:rsidRPr="009623F3">
              <w:t>-0.12475</w:t>
            </w:r>
          </w:p>
        </w:tc>
        <w:tc>
          <w:tcPr>
            <w:tcW w:w="960" w:type="dxa"/>
            <w:noWrap/>
            <w:hideMark/>
          </w:tcPr>
          <w:p w14:paraId="64F6407C" w14:textId="77777777" w:rsidR="009623F3" w:rsidRPr="009623F3" w:rsidRDefault="009623F3" w:rsidP="009623F3">
            <w:r w:rsidRPr="009623F3">
              <w:t>-0.1215</w:t>
            </w:r>
          </w:p>
        </w:tc>
        <w:tc>
          <w:tcPr>
            <w:tcW w:w="960" w:type="dxa"/>
            <w:noWrap/>
            <w:hideMark/>
          </w:tcPr>
          <w:p w14:paraId="5614CE6E" w14:textId="77777777" w:rsidR="009623F3" w:rsidRPr="009623F3" w:rsidRDefault="009623F3" w:rsidP="009623F3">
            <w:r w:rsidRPr="009623F3">
              <w:t>-0.11284</w:t>
            </w:r>
          </w:p>
        </w:tc>
        <w:tc>
          <w:tcPr>
            <w:tcW w:w="960" w:type="dxa"/>
            <w:noWrap/>
            <w:hideMark/>
          </w:tcPr>
          <w:p w14:paraId="774035B0" w14:textId="77777777" w:rsidR="009623F3" w:rsidRPr="009623F3" w:rsidRDefault="009623F3" w:rsidP="009623F3">
            <w:r w:rsidRPr="009623F3">
              <w:t>-0.12295</w:t>
            </w:r>
          </w:p>
        </w:tc>
        <w:tc>
          <w:tcPr>
            <w:tcW w:w="960" w:type="dxa"/>
            <w:noWrap/>
            <w:hideMark/>
          </w:tcPr>
          <w:p w14:paraId="75589812" w14:textId="77777777" w:rsidR="009623F3" w:rsidRPr="009623F3" w:rsidRDefault="009623F3" w:rsidP="009623F3">
            <w:r w:rsidRPr="009623F3">
              <w:t>-0.11841</w:t>
            </w:r>
          </w:p>
        </w:tc>
      </w:tr>
      <w:tr w:rsidR="009623F3" w:rsidRPr="009623F3" w14:paraId="44B71066" w14:textId="77777777" w:rsidTr="009623F3">
        <w:trPr>
          <w:trHeight w:val="288"/>
        </w:trPr>
        <w:tc>
          <w:tcPr>
            <w:tcW w:w="960" w:type="dxa"/>
            <w:noWrap/>
            <w:hideMark/>
          </w:tcPr>
          <w:p w14:paraId="35FC5930" w14:textId="77777777" w:rsidR="009623F3" w:rsidRPr="009623F3" w:rsidRDefault="009623F3" w:rsidP="009623F3">
            <w:r w:rsidRPr="009623F3">
              <w:lastRenderedPageBreak/>
              <w:t>4.10E-05</w:t>
            </w:r>
          </w:p>
        </w:tc>
        <w:tc>
          <w:tcPr>
            <w:tcW w:w="960" w:type="dxa"/>
            <w:noWrap/>
            <w:hideMark/>
          </w:tcPr>
          <w:p w14:paraId="2CF64C6C" w14:textId="77777777" w:rsidR="009623F3" w:rsidRPr="009623F3" w:rsidRDefault="009623F3" w:rsidP="009623F3">
            <w:r w:rsidRPr="009623F3">
              <w:t>-0.11524</w:t>
            </w:r>
          </w:p>
        </w:tc>
        <w:tc>
          <w:tcPr>
            <w:tcW w:w="960" w:type="dxa"/>
            <w:noWrap/>
            <w:hideMark/>
          </w:tcPr>
          <w:p w14:paraId="7FDE97BC" w14:textId="77777777" w:rsidR="009623F3" w:rsidRPr="009623F3" w:rsidRDefault="009623F3" w:rsidP="009623F3">
            <w:r w:rsidRPr="009623F3">
              <w:t>-0.12585</w:t>
            </w:r>
          </w:p>
        </w:tc>
        <w:tc>
          <w:tcPr>
            <w:tcW w:w="960" w:type="dxa"/>
            <w:noWrap/>
            <w:hideMark/>
          </w:tcPr>
          <w:p w14:paraId="196FF299" w14:textId="77777777" w:rsidR="009623F3" w:rsidRPr="009623F3" w:rsidRDefault="009623F3" w:rsidP="009623F3">
            <w:r w:rsidRPr="009623F3">
              <w:t>-0.11991</w:t>
            </w:r>
          </w:p>
        </w:tc>
        <w:tc>
          <w:tcPr>
            <w:tcW w:w="960" w:type="dxa"/>
            <w:noWrap/>
            <w:hideMark/>
          </w:tcPr>
          <w:p w14:paraId="76BA8F40" w14:textId="77777777" w:rsidR="009623F3" w:rsidRPr="009623F3" w:rsidRDefault="009623F3" w:rsidP="009623F3">
            <w:r w:rsidRPr="009623F3">
              <w:t>-0.12608</w:t>
            </w:r>
          </w:p>
        </w:tc>
        <w:tc>
          <w:tcPr>
            <w:tcW w:w="960" w:type="dxa"/>
            <w:noWrap/>
            <w:hideMark/>
          </w:tcPr>
          <w:p w14:paraId="6E1688E0" w14:textId="77777777" w:rsidR="009623F3" w:rsidRPr="009623F3" w:rsidRDefault="009623F3" w:rsidP="009623F3">
            <w:r w:rsidRPr="009623F3">
              <w:t>-0.12262</w:t>
            </w:r>
          </w:p>
        </w:tc>
        <w:tc>
          <w:tcPr>
            <w:tcW w:w="960" w:type="dxa"/>
            <w:noWrap/>
            <w:hideMark/>
          </w:tcPr>
          <w:p w14:paraId="718DF8AD" w14:textId="77777777" w:rsidR="009623F3" w:rsidRPr="009623F3" w:rsidRDefault="009623F3" w:rsidP="009623F3">
            <w:r w:rsidRPr="009623F3">
              <w:t>-0.12861</w:t>
            </w:r>
          </w:p>
        </w:tc>
        <w:tc>
          <w:tcPr>
            <w:tcW w:w="960" w:type="dxa"/>
            <w:noWrap/>
            <w:hideMark/>
          </w:tcPr>
          <w:p w14:paraId="6E89F610" w14:textId="77777777" w:rsidR="009623F3" w:rsidRPr="009623F3" w:rsidRDefault="009623F3" w:rsidP="009623F3">
            <w:r w:rsidRPr="009623F3">
              <w:t>-0.12993</w:t>
            </w:r>
          </w:p>
        </w:tc>
        <w:tc>
          <w:tcPr>
            <w:tcW w:w="960" w:type="dxa"/>
            <w:noWrap/>
            <w:hideMark/>
          </w:tcPr>
          <w:p w14:paraId="3DB1AF56" w14:textId="77777777" w:rsidR="009623F3" w:rsidRPr="009623F3" w:rsidRDefault="009623F3" w:rsidP="009623F3">
            <w:r w:rsidRPr="009623F3">
              <w:t>-0.12729</w:t>
            </w:r>
          </w:p>
        </w:tc>
        <w:tc>
          <w:tcPr>
            <w:tcW w:w="960" w:type="dxa"/>
            <w:noWrap/>
            <w:hideMark/>
          </w:tcPr>
          <w:p w14:paraId="64A042E4" w14:textId="77777777" w:rsidR="009623F3" w:rsidRPr="009623F3" w:rsidRDefault="009623F3" w:rsidP="009623F3">
            <w:r w:rsidRPr="009623F3">
              <w:t>-0.1189</w:t>
            </w:r>
          </w:p>
        </w:tc>
        <w:tc>
          <w:tcPr>
            <w:tcW w:w="960" w:type="dxa"/>
            <w:noWrap/>
            <w:hideMark/>
          </w:tcPr>
          <w:p w14:paraId="73331E0F" w14:textId="77777777" w:rsidR="009623F3" w:rsidRPr="009623F3" w:rsidRDefault="009623F3" w:rsidP="009623F3">
            <w:r w:rsidRPr="009623F3">
              <w:t>-0.12879</w:t>
            </w:r>
          </w:p>
        </w:tc>
        <w:tc>
          <w:tcPr>
            <w:tcW w:w="960" w:type="dxa"/>
            <w:noWrap/>
            <w:hideMark/>
          </w:tcPr>
          <w:p w14:paraId="0B15219C" w14:textId="77777777" w:rsidR="009623F3" w:rsidRPr="009623F3" w:rsidRDefault="009623F3" w:rsidP="009623F3">
            <w:r w:rsidRPr="009623F3">
              <w:t>-0.12432</w:t>
            </w:r>
          </w:p>
        </w:tc>
      </w:tr>
      <w:tr w:rsidR="009623F3" w:rsidRPr="009623F3" w14:paraId="105A7173" w14:textId="77777777" w:rsidTr="009623F3">
        <w:trPr>
          <w:trHeight w:val="288"/>
        </w:trPr>
        <w:tc>
          <w:tcPr>
            <w:tcW w:w="960" w:type="dxa"/>
            <w:noWrap/>
            <w:hideMark/>
          </w:tcPr>
          <w:p w14:paraId="3DFCF1C5" w14:textId="77777777" w:rsidR="009623F3" w:rsidRPr="009623F3" w:rsidRDefault="009623F3" w:rsidP="009623F3">
            <w:r w:rsidRPr="009623F3">
              <w:t>4.17E-05</w:t>
            </w:r>
          </w:p>
        </w:tc>
        <w:tc>
          <w:tcPr>
            <w:tcW w:w="960" w:type="dxa"/>
            <w:noWrap/>
            <w:hideMark/>
          </w:tcPr>
          <w:p w14:paraId="2BD3EECE" w14:textId="77777777" w:rsidR="009623F3" w:rsidRPr="009623F3" w:rsidRDefault="009623F3" w:rsidP="009623F3">
            <w:r w:rsidRPr="009623F3">
              <w:t>-0.11914</w:t>
            </w:r>
          </w:p>
        </w:tc>
        <w:tc>
          <w:tcPr>
            <w:tcW w:w="960" w:type="dxa"/>
            <w:noWrap/>
            <w:hideMark/>
          </w:tcPr>
          <w:p w14:paraId="7C7D1F50" w14:textId="77777777" w:rsidR="009623F3" w:rsidRPr="009623F3" w:rsidRDefault="009623F3" w:rsidP="009623F3">
            <w:r w:rsidRPr="009623F3">
              <w:t>-0.12966</w:t>
            </w:r>
          </w:p>
        </w:tc>
        <w:tc>
          <w:tcPr>
            <w:tcW w:w="960" w:type="dxa"/>
            <w:noWrap/>
            <w:hideMark/>
          </w:tcPr>
          <w:p w14:paraId="67272F07" w14:textId="77777777" w:rsidR="009623F3" w:rsidRPr="009623F3" w:rsidRDefault="009623F3" w:rsidP="009623F3">
            <w:r w:rsidRPr="009623F3">
              <w:t>-0.12396</w:t>
            </w:r>
          </w:p>
        </w:tc>
        <w:tc>
          <w:tcPr>
            <w:tcW w:w="960" w:type="dxa"/>
            <w:noWrap/>
            <w:hideMark/>
          </w:tcPr>
          <w:p w14:paraId="65442031" w14:textId="77777777" w:rsidR="009623F3" w:rsidRPr="009623F3" w:rsidRDefault="009623F3" w:rsidP="009623F3">
            <w:r w:rsidRPr="009623F3">
              <w:t>-0.13043</w:t>
            </w:r>
          </w:p>
        </w:tc>
        <w:tc>
          <w:tcPr>
            <w:tcW w:w="960" w:type="dxa"/>
            <w:noWrap/>
            <w:hideMark/>
          </w:tcPr>
          <w:p w14:paraId="0193F349" w14:textId="77777777" w:rsidR="009623F3" w:rsidRPr="009623F3" w:rsidRDefault="009623F3" w:rsidP="009623F3">
            <w:r w:rsidRPr="009623F3">
              <w:t>-0.12698</w:t>
            </w:r>
          </w:p>
        </w:tc>
        <w:tc>
          <w:tcPr>
            <w:tcW w:w="960" w:type="dxa"/>
            <w:noWrap/>
            <w:hideMark/>
          </w:tcPr>
          <w:p w14:paraId="23E8F82F" w14:textId="77777777" w:rsidR="009623F3" w:rsidRPr="009623F3" w:rsidRDefault="009623F3" w:rsidP="009623F3">
            <w:r w:rsidRPr="009623F3">
              <w:t>-0.13229</w:t>
            </w:r>
          </w:p>
        </w:tc>
        <w:tc>
          <w:tcPr>
            <w:tcW w:w="960" w:type="dxa"/>
            <w:noWrap/>
            <w:hideMark/>
          </w:tcPr>
          <w:p w14:paraId="3B85F38D" w14:textId="77777777" w:rsidR="009623F3" w:rsidRPr="009623F3" w:rsidRDefault="009623F3" w:rsidP="009623F3">
            <w:r w:rsidRPr="009623F3">
              <w:t>-0.13336</w:t>
            </w:r>
          </w:p>
        </w:tc>
        <w:tc>
          <w:tcPr>
            <w:tcW w:w="960" w:type="dxa"/>
            <w:noWrap/>
            <w:hideMark/>
          </w:tcPr>
          <w:p w14:paraId="1CDD2A59" w14:textId="77777777" w:rsidR="009623F3" w:rsidRPr="009623F3" w:rsidRDefault="009623F3" w:rsidP="009623F3">
            <w:r w:rsidRPr="009623F3">
              <w:t>-0.13113</w:t>
            </w:r>
          </w:p>
        </w:tc>
        <w:tc>
          <w:tcPr>
            <w:tcW w:w="960" w:type="dxa"/>
            <w:noWrap/>
            <w:hideMark/>
          </w:tcPr>
          <w:p w14:paraId="6BAE6A73" w14:textId="77777777" w:rsidR="009623F3" w:rsidRPr="009623F3" w:rsidRDefault="009623F3" w:rsidP="009623F3">
            <w:r w:rsidRPr="009623F3">
              <w:t>-0.12292</w:t>
            </w:r>
          </w:p>
        </w:tc>
        <w:tc>
          <w:tcPr>
            <w:tcW w:w="960" w:type="dxa"/>
            <w:noWrap/>
            <w:hideMark/>
          </w:tcPr>
          <w:p w14:paraId="1D36C0FB" w14:textId="77777777" w:rsidR="009623F3" w:rsidRPr="009623F3" w:rsidRDefault="009623F3" w:rsidP="009623F3">
            <w:r w:rsidRPr="009623F3">
              <w:t>-0.13266</w:t>
            </w:r>
          </w:p>
        </w:tc>
        <w:tc>
          <w:tcPr>
            <w:tcW w:w="960" w:type="dxa"/>
            <w:noWrap/>
            <w:hideMark/>
          </w:tcPr>
          <w:p w14:paraId="589612C2" w14:textId="77777777" w:rsidR="009623F3" w:rsidRPr="009623F3" w:rsidRDefault="009623F3" w:rsidP="009623F3">
            <w:pPr>
              <w:keepNext/>
            </w:pPr>
            <w:r w:rsidRPr="009623F3">
              <w:t>-0.12825</w:t>
            </w:r>
          </w:p>
        </w:tc>
      </w:tr>
    </w:tbl>
    <w:p w14:paraId="58286F51" w14:textId="02A9D507" w:rsidR="009623F3" w:rsidRDefault="009623F3" w:rsidP="009623F3">
      <w:pPr>
        <w:pStyle w:val="Caption"/>
      </w:pPr>
      <w:bookmarkStart w:id="54" w:name="_Toc155647581"/>
      <w:r>
        <w:t xml:space="preserve">Annex A Table </w:t>
      </w:r>
      <w:fldSimple w:instr=" SEQ Annex_A_Table \* ARABIC ">
        <w:r>
          <w:rPr>
            <w:noProof/>
          </w:rPr>
          <w:t>4</w:t>
        </w:r>
      </w:fldSimple>
      <w:r>
        <w:t>: Jet Tip Displacements - 3D</w:t>
      </w:r>
      <w:bookmarkEnd w:id="54"/>
    </w:p>
    <w:tbl>
      <w:tblPr>
        <w:tblStyle w:val="TableGrid"/>
        <w:tblW w:w="0" w:type="auto"/>
        <w:tblLook w:val="04A0" w:firstRow="1" w:lastRow="0" w:firstColumn="1" w:lastColumn="0" w:noHBand="0" w:noVBand="1"/>
      </w:tblPr>
      <w:tblGrid>
        <w:gridCol w:w="668"/>
        <w:gridCol w:w="738"/>
        <w:gridCol w:w="674"/>
        <w:gridCol w:w="724"/>
        <w:gridCol w:w="738"/>
        <w:gridCol w:w="685"/>
        <w:gridCol w:w="676"/>
        <w:gridCol w:w="680"/>
        <w:gridCol w:w="682"/>
        <w:gridCol w:w="675"/>
        <w:gridCol w:w="675"/>
        <w:gridCol w:w="681"/>
      </w:tblGrid>
      <w:tr w:rsidR="009623F3" w:rsidRPr="009623F3" w14:paraId="1AE3FADB" w14:textId="77777777" w:rsidTr="009623F3">
        <w:trPr>
          <w:trHeight w:val="288"/>
        </w:trPr>
        <w:tc>
          <w:tcPr>
            <w:tcW w:w="960" w:type="dxa"/>
            <w:noWrap/>
            <w:hideMark/>
          </w:tcPr>
          <w:p w14:paraId="1B01833F" w14:textId="77777777" w:rsidR="009623F3" w:rsidRPr="009623F3" w:rsidRDefault="009623F3">
            <w:r w:rsidRPr="009623F3">
              <w:t>t</w:t>
            </w:r>
          </w:p>
        </w:tc>
        <w:tc>
          <w:tcPr>
            <w:tcW w:w="960" w:type="dxa"/>
            <w:noWrap/>
            <w:hideMark/>
          </w:tcPr>
          <w:p w14:paraId="2414D3CB" w14:textId="77777777" w:rsidR="009623F3" w:rsidRPr="009623F3" w:rsidRDefault="009623F3">
            <w:r w:rsidRPr="009623F3">
              <w:t>Node 1</w:t>
            </w:r>
          </w:p>
        </w:tc>
        <w:tc>
          <w:tcPr>
            <w:tcW w:w="960" w:type="dxa"/>
            <w:noWrap/>
            <w:hideMark/>
          </w:tcPr>
          <w:p w14:paraId="4E0DC64C" w14:textId="77777777" w:rsidR="009623F3" w:rsidRPr="009623F3" w:rsidRDefault="009623F3">
            <w:r w:rsidRPr="009623F3">
              <w:t>Node 2</w:t>
            </w:r>
          </w:p>
        </w:tc>
        <w:tc>
          <w:tcPr>
            <w:tcW w:w="960" w:type="dxa"/>
            <w:noWrap/>
            <w:hideMark/>
          </w:tcPr>
          <w:p w14:paraId="017D2A41" w14:textId="77777777" w:rsidR="009623F3" w:rsidRPr="009623F3" w:rsidRDefault="009623F3">
            <w:r w:rsidRPr="009623F3">
              <w:t>Node 3</w:t>
            </w:r>
          </w:p>
        </w:tc>
        <w:tc>
          <w:tcPr>
            <w:tcW w:w="960" w:type="dxa"/>
            <w:noWrap/>
            <w:hideMark/>
          </w:tcPr>
          <w:p w14:paraId="39CAAE85" w14:textId="77777777" w:rsidR="009623F3" w:rsidRPr="009623F3" w:rsidRDefault="009623F3">
            <w:r w:rsidRPr="009623F3">
              <w:t>Node 4</w:t>
            </w:r>
          </w:p>
        </w:tc>
        <w:tc>
          <w:tcPr>
            <w:tcW w:w="960" w:type="dxa"/>
            <w:noWrap/>
            <w:hideMark/>
          </w:tcPr>
          <w:p w14:paraId="2F95F2EB" w14:textId="77777777" w:rsidR="009623F3" w:rsidRPr="009623F3" w:rsidRDefault="009623F3">
            <w:r w:rsidRPr="009623F3">
              <w:t>Node 5</w:t>
            </w:r>
          </w:p>
        </w:tc>
        <w:tc>
          <w:tcPr>
            <w:tcW w:w="960" w:type="dxa"/>
            <w:noWrap/>
            <w:hideMark/>
          </w:tcPr>
          <w:p w14:paraId="2694F511" w14:textId="77777777" w:rsidR="009623F3" w:rsidRPr="009623F3" w:rsidRDefault="009623F3">
            <w:r w:rsidRPr="009623F3">
              <w:t>Node 6</w:t>
            </w:r>
          </w:p>
        </w:tc>
        <w:tc>
          <w:tcPr>
            <w:tcW w:w="960" w:type="dxa"/>
            <w:noWrap/>
            <w:hideMark/>
          </w:tcPr>
          <w:p w14:paraId="3B8A62E5" w14:textId="77777777" w:rsidR="009623F3" w:rsidRPr="009623F3" w:rsidRDefault="009623F3">
            <w:r w:rsidRPr="009623F3">
              <w:t>Node 7</w:t>
            </w:r>
          </w:p>
        </w:tc>
        <w:tc>
          <w:tcPr>
            <w:tcW w:w="960" w:type="dxa"/>
            <w:noWrap/>
            <w:hideMark/>
          </w:tcPr>
          <w:p w14:paraId="4700BD3D" w14:textId="77777777" w:rsidR="009623F3" w:rsidRPr="009623F3" w:rsidRDefault="009623F3">
            <w:r w:rsidRPr="009623F3">
              <w:t>Node 8</w:t>
            </w:r>
          </w:p>
        </w:tc>
        <w:tc>
          <w:tcPr>
            <w:tcW w:w="960" w:type="dxa"/>
            <w:noWrap/>
            <w:hideMark/>
          </w:tcPr>
          <w:p w14:paraId="0268A308" w14:textId="77777777" w:rsidR="009623F3" w:rsidRPr="009623F3" w:rsidRDefault="009623F3">
            <w:r w:rsidRPr="009623F3">
              <w:t>Node 9</w:t>
            </w:r>
          </w:p>
        </w:tc>
        <w:tc>
          <w:tcPr>
            <w:tcW w:w="960" w:type="dxa"/>
            <w:noWrap/>
            <w:hideMark/>
          </w:tcPr>
          <w:p w14:paraId="03432388" w14:textId="77777777" w:rsidR="009623F3" w:rsidRPr="009623F3" w:rsidRDefault="009623F3">
            <w:r w:rsidRPr="009623F3">
              <w:t>Node 10</w:t>
            </w:r>
          </w:p>
        </w:tc>
        <w:tc>
          <w:tcPr>
            <w:tcW w:w="960" w:type="dxa"/>
            <w:noWrap/>
            <w:hideMark/>
          </w:tcPr>
          <w:p w14:paraId="41B6BFAC" w14:textId="77777777" w:rsidR="009623F3" w:rsidRPr="009623F3" w:rsidRDefault="009623F3">
            <w:r w:rsidRPr="009623F3">
              <w:t>Average</w:t>
            </w:r>
          </w:p>
        </w:tc>
      </w:tr>
      <w:tr w:rsidR="009623F3" w:rsidRPr="009623F3" w14:paraId="32C3715D" w14:textId="77777777" w:rsidTr="009623F3">
        <w:trPr>
          <w:trHeight w:val="288"/>
        </w:trPr>
        <w:tc>
          <w:tcPr>
            <w:tcW w:w="960" w:type="dxa"/>
            <w:noWrap/>
            <w:hideMark/>
          </w:tcPr>
          <w:p w14:paraId="371B596F" w14:textId="77777777" w:rsidR="009623F3" w:rsidRPr="009623F3" w:rsidRDefault="009623F3" w:rsidP="009623F3">
            <w:r w:rsidRPr="009623F3">
              <w:t>0</w:t>
            </w:r>
          </w:p>
        </w:tc>
        <w:tc>
          <w:tcPr>
            <w:tcW w:w="960" w:type="dxa"/>
            <w:noWrap/>
            <w:hideMark/>
          </w:tcPr>
          <w:p w14:paraId="2F42C1CE" w14:textId="77777777" w:rsidR="009623F3" w:rsidRPr="009623F3" w:rsidRDefault="009623F3" w:rsidP="009623F3">
            <w:r w:rsidRPr="009623F3">
              <w:t>0</w:t>
            </w:r>
          </w:p>
        </w:tc>
        <w:tc>
          <w:tcPr>
            <w:tcW w:w="960" w:type="dxa"/>
            <w:noWrap/>
            <w:hideMark/>
          </w:tcPr>
          <w:p w14:paraId="2F11C471" w14:textId="77777777" w:rsidR="009623F3" w:rsidRPr="009623F3" w:rsidRDefault="009623F3" w:rsidP="009623F3">
            <w:r w:rsidRPr="009623F3">
              <w:t>0</w:t>
            </w:r>
          </w:p>
        </w:tc>
        <w:tc>
          <w:tcPr>
            <w:tcW w:w="960" w:type="dxa"/>
            <w:noWrap/>
            <w:hideMark/>
          </w:tcPr>
          <w:p w14:paraId="57A9FD43" w14:textId="77777777" w:rsidR="009623F3" w:rsidRPr="009623F3" w:rsidRDefault="009623F3" w:rsidP="009623F3">
            <w:r w:rsidRPr="009623F3">
              <w:t>0</w:t>
            </w:r>
          </w:p>
        </w:tc>
        <w:tc>
          <w:tcPr>
            <w:tcW w:w="960" w:type="dxa"/>
            <w:noWrap/>
            <w:hideMark/>
          </w:tcPr>
          <w:p w14:paraId="2F65E7DB" w14:textId="77777777" w:rsidR="009623F3" w:rsidRPr="009623F3" w:rsidRDefault="009623F3" w:rsidP="009623F3">
            <w:r w:rsidRPr="009623F3">
              <w:t>0</w:t>
            </w:r>
          </w:p>
        </w:tc>
        <w:tc>
          <w:tcPr>
            <w:tcW w:w="960" w:type="dxa"/>
            <w:noWrap/>
            <w:hideMark/>
          </w:tcPr>
          <w:p w14:paraId="737C8157" w14:textId="77777777" w:rsidR="009623F3" w:rsidRPr="009623F3" w:rsidRDefault="009623F3" w:rsidP="009623F3">
            <w:r w:rsidRPr="009623F3">
              <w:t>0</w:t>
            </w:r>
          </w:p>
        </w:tc>
        <w:tc>
          <w:tcPr>
            <w:tcW w:w="960" w:type="dxa"/>
            <w:noWrap/>
            <w:hideMark/>
          </w:tcPr>
          <w:p w14:paraId="0A7ADD12" w14:textId="77777777" w:rsidR="009623F3" w:rsidRPr="009623F3" w:rsidRDefault="009623F3" w:rsidP="009623F3">
            <w:r w:rsidRPr="009623F3">
              <w:t>0</w:t>
            </w:r>
          </w:p>
        </w:tc>
        <w:tc>
          <w:tcPr>
            <w:tcW w:w="960" w:type="dxa"/>
            <w:noWrap/>
            <w:hideMark/>
          </w:tcPr>
          <w:p w14:paraId="267FB5C3" w14:textId="77777777" w:rsidR="009623F3" w:rsidRPr="009623F3" w:rsidRDefault="009623F3" w:rsidP="009623F3">
            <w:r w:rsidRPr="009623F3">
              <w:t>0</w:t>
            </w:r>
          </w:p>
        </w:tc>
        <w:tc>
          <w:tcPr>
            <w:tcW w:w="960" w:type="dxa"/>
            <w:noWrap/>
            <w:hideMark/>
          </w:tcPr>
          <w:p w14:paraId="0C6CB27D" w14:textId="77777777" w:rsidR="009623F3" w:rsidRPr="009623F3" w:rsidRDefault="009623F3" w:rsidP="009623F3">
            <w:r w:rsidRPr="009623F3">
              <w:t>0</w:t>
            </w:r>
          </w:p>
        </w:tc>
        <w:tc>
          <w:tcPr>
            <w:tcW w:w="960" w:type="dxa"/>
            <w:noWrap/>
            <w:hideMark/>
          </w:tcPr>
          <w:p w14:paraId="4108252D" w14:textId="77777777" w:rsidR="009623F3" w:rsidRPr="009623F3" w:rsidRDefault="009623F3" w:rsidP="009623F3">
            <w:r w:rsidRPr="009623F3">
              <w:t>0</w:t>
            </w:r>
          </w:p>
        </w:tc>
        <w:tc>
          <w:tcPr>
            <w:tcW w:w="960" w:type="dxa"/>
            <w:noWrap/>
            <w:hideMark/>
          </w:tcPr>
          <w:p w14:paraId="7086F8ED" w14:textId="77777777" w:rsidR="009623F3" w:rsidRPr="009623F3" w:rsidRDefault="009623F3" w:rsidP="009623F3">
            <w:r w:rsidRPr="009623F3">
              <w:t>0</w:t>
            </w:r>
          </w:p>
        </w:tc>
        <w:tc>
          <w:tcPr>
            <w:tcW w:w="960" w:type="dxa"/>
            <w:noWrap/>
            <w:hideMark/>
          </w:tcPr>
          <w:p w14:paraId="0508842D" w14:textId="77777777" w:rsidR="009623F3" w:rsidRPr="009623F3" w:rsidRDefault="009623F3" w:rsidP="009623F3">
            <w:r w:rsidRPr="009623F3">
              <w:t>0</w:t>
            </w:r>
          </w:p>
        </w:tc>
      </w:tr>
      <w:tr w:rsidR="009623F3" w:rsidRPr="009623F3" w14:paraId="098A417C" w14:textId="77777777" w:rsidTr="009623F3">
        <w:trPr>
          <w:trHeight w:val="288"/>
        </w:trPr>
        <w:tc>
          <w:tcPr>
            <w:tcW w:w="960" w:type="dxa"/>
            <w:noWrap/>
            <w:hideMark/>
          </w:tcPr>
          <w:p w14:paraId="0EE0CD69" w14:textId="77777777" w:rsidR="009623F3" w:rsidRPr="009623F3" w:rsidRDefault="009623F3" w:rsidP="009623F3">
            <w:r w:rsidRPr="009623F3">
              <w:t>1.00E-06</w:t>
            </w:r>
          </w:p>
        </w:tc>
        <w:tc>
          <w:tcPr>
            <w:tcW w:w="960" w:type="dxa"/>
            <w:noWrap/>
            <w:hideMark/>
          </w:tcPr>
          <w:p w14:paraId="6134F9B4" w14:textId="77777777" w:rsidR="009623F3" w:rsidRPr="009623F3" w:rsidRDefault="009623F3" w:rsidP="009623F3">
            <w:r w:rsidRPr="009623F3">
              <w:t>0</w:t>
            </w:r>
          </w:p>
        </w:tc>
        <w:tc>
          <w:tcPr>
            <w:tcW w:w="960" w:type="dxa"/>
            <w:noWrap/>
            <w:hideMark/>
          </w:tcPr>
          <w:p w14:paraId="485C4FF2" w14:textId="77777777" w:rsidR="009623F3" w:rsidRPr="009623F3" w:rsidRDefault="009623F3" w:rsidP="009623F3">
            <w:r w:rsidRPr="009623F3">
              <w:t>0</w:t>
            </w:r>
          </w:p>
        </w:tc>
        <w:tc>
          <w:tcPr>
            <w:tcW w:w="960" w:type="dxa"/>
            <w:noWrap/>
            <w:hideMark/>
          </w:tcPr>
          <w:p w14:paraId="1873E3CA" w14:textId="77777777" w:rsidR="009623F3" w:rsidRPr="009623F3" w:rsidRDefault="009623F3" w:rsidP="009623F3">
            <w:r w:rsidRPr="009623F3">
              <w:t>0</w:t>
            </w:r>
          </w:p>
        </w:tc>
        <w:tc>
          <w:tcPr>
            <w:tcW w:w="960" w:type="dxa"/>
            <w:noWrap/>
            <w:hideMark/>
          </w:tcPr>
          <w:p w14:paraId="30F66CF0" w14:textId="77777777" w:rsidR="009623F3" w:rsidRPr="009623F3" w:rsidRDefault="009623F3" w:rsidP="009623F3">
            <w:r w:rsidRPr="009623F3">
              <w:t>0</w:t>
            </w:r>
          </w:p>
        </w:tc>
        <w:tc>
          <w:tcPr>
            <w:tcW w:w="960" w:type="dxa"/>
            <w:noWrap/>
            <w:hideMark/>
          </w:tcPr>
          <w:p w14:paraId="78BE01A2" w14:textId="77777777" w:rsidR="009623F3" w:rsidRPr="009623F3" w:rsidRDefault="009623F3" w:rsidP="009623F3">
            <w:r w:rsidRPr="009623F3">
              <w:t>0</w:t>
            </w:r>
          </w:p>
        </w:tc>
        <w:tc>
          <w:tcPr>
            <w:tcW w:w="960" w:type="dxa"/>
            <w:noWrap/>
            <w:hideMark/>
          </w:tcPr>
          <w:p w14:paraId="2C51AAE0" w14:textId="77777777" w:rsidR="009623F3" w:rsidRPr="009623F3" w:rsidRDefault="009623F3" w:rsidP="009623F3">
            <w:r w:rsidRPr="009623F3">
              <w:t>0</w:t>
            </w:r>
          </w:p>
        </w:tc>
        <w:tc>
          <w:tcPr>
            <w:tcW w:w="960" w:type="dxa"/>
            <w:noWrap/>
            <w:hideMark/>
          </w:tcPr>
          <w:p w14:paraId="54151323" w14:textId="77777777" w:rsidR="009623F3" w:rsidRPr="009623F3" w:rsidRDefault="009623F3" w:rsidP="009623F3">
            <w:r w:rsidRPr="009623F3">
              <w:t>0</w:t>
            </w:r>
          </w:p>
        </w:tc>
        <w:tc>
          <w:tcPr>
            <w:tcW w:w="960" w:type="dxa"/>
            <w:noWrap/>
            <w:hideMark/>
          </w:tcPr>
          <w:p w14:paraId="478C15A8" w14:textId="77777777" w:rsidR="009623F3" w:rsidRPr="009623F3" w:rsidRDefault="009623F3" w:rsidP="009623F3">
            <w:r w:rsidRPr="009623F3">
              <w:t>0</w:t>
            </w:r>
          </w:p>
        </w:tc>
        <w:tc>
          <w:tcPr>
            <w:tcW w:w="960" w:type="dxa"/>
            <w:noWrap/>
            <w:hideMark/>
          </w:tcPr>
          <w:p w14:paraId="6427B61B" w14:textId="77777777" w:rsidR="009623F3" w:rsidRPr="009623F3" w:rsidRDefault="009623F3" w:rsidP="009623F3">
            <w:r w:rsidRPr="009623F3">
              <w:t>0</w:t>
            </w:r>
          </w:p>
        </w:tc>
        <w:tc>
          <w:tcPr>
            <w:tcW w:w="960" w:type="dxa"/>
            <w:noWrap/>
            <w:hideMark/>
          </w:tcPr>
          <w:p w14:paraId="62820F1C" w14:textId="77777777" w:rsidR="009623F3" w:rsidRPr="009623F3" w:rsidRDefault="009623F3" w:rsidP="009623F3">
            <w:r w:rsidRPr="009623F3">
              <w:t>0</w:t>
            </w:r>
          </w:p>
        </w:tc>
        <w:tc>
          <w:tcPr>
            <w:tcW w:w="960" w:type="dxa"/>
            <w:noWrap/>
            <w:hideMark/>
          </w:tcPr>
          <w:p w14:paraId="328A9531" w14:textId="77777777" w:rsidR="009623F3" w:rsidRPr="009623F3" w:rsidRDefault="009623F3" w:rsidP="009623F3">
            <w:r w:rsidRPr="009623F3">
              <w:t>0</w:t>
            </w:r>
          </w:p>
        </w:tc>
      </w:tr>
      <w:tr w:rsidR="009623F3" w:rsidRPr="009623F3" w14:paraId="472534CC" w14:textId="77777777" w:rsidTr="009623F3">
        <w:trPr>
          <w:trHeight w:val="288"/>
        </w:trPr>
        <w:tc>
          <w:tcPr>
            <w:tcW w:w="960" w:type="dxa"/>
            <w:noWrap/>
            <w:hideMark/>
          </w:tcPr>
          <w:p w14:paraId="17FEECDE" w14:textId="77777777" w:rsidR="009623F3" w:rsidRPr="009623F3" w:rsidRDefault="009623F3" w:rsidP="009623F3">
            <w:r w:rsidRPr="009623F3">
              <w:t>2.01E-06</w:t>
            </w:r>
          </w:p>
        </w:tc>
        <w:tc>
          <w:tcPr>
            <w:tcW w:w="960" w:type="dxa"/>
            <w:noWrap/>
            <w:hideMark/>
          </w:tcPr>
          <w:p w14:paraId="29D1CAAE" w14:textId="77777777" w:rsidR="009623F3" w:rsidRPr="009623F3" w:rsidRDefault="009623F3" w:rsidP="009623F3">
            <w:r w:rsidRPr="009623F3">
              <w:t>0</w:t>
            </w:r>
          </w:p>
        </w:tc>
        <w:tc>
          <w:tcPr>
            <w:tcW w:w="960" w:type="dxa"/>
            <w:noWrap/>
            <w:hideMark/>
          </w:tcPr>
          <w:p w14:paraId="70593A5E" w14:textId="77777777" w:rsidR="009623F3" w:rsidRPr="009623F3" w:rsidRDefault="009623F3" w:rsidP="009623F3">
            <w:r w:rsidRPr="009623F3">
              <w:t>0</w:t>
            </w:r>
          </w:p>
        </w:tc>
        <w:tc>
          <w:tcPr>
            <w:tcW w:w="960" w:type="dxa"/>
            <w:noWrap/>
            <w:hideMark/>
          </w:tcPr>
          <w:p w14:paraId="2A211B17" w14:textId="77777777" w:rsidR="009623F3" w:rsidRPr="009623F3" w:rsidRDefault="009623F3" w:rsidP="009623F3">
            <w:r w:rsidRPr="009623F3">
              <w:t>0</w:t>
            </w:r>
          </w:p>
        </w:tc>
        <w:tc>
          <w:tcPr>
            <w:tcW w:w="960" w:type="dxa"/>
            <w:noWrap/>
            <w:hideMark/>
          </w:tcPr>
          <w:p w14:paraId="53190D68" w14:textId="77777777" w:rsidR="009623F3" w:rsidRPr="009623F3" w:rsidRDefault="009623F3" w:rsidP="009623F3">
            <w:r w:rsidRPr="009623F3">
              <w:t>0</w:t>
            </w:r>
          </w:p>
        </w:tc>
        <w:tc>
          <w:tcPr>
            <w:tcW w:w="960" w:type="dxa"/>
            <w:noWrap/>
            <w:hideMark/>
          </w:tcPr>
          <w:p w14:paraId="032436A3" w14:textId="77777777" w:rsidR="009623F3" w:rsidRPr="009623F3" w:rsidRDefault="009623F3" w:rsidP="009623F3">
            <w:r w:rsidRPr="009623F3">
              <w:t>0</w:t>
            </w:r>
          </w:p>
        </w:tc>
        <w:tc>
          <w:tcPr>
            <w:tcW w:w="960" w:type="dxa"/>
            <w:noWrap/>
            <w:hideMark/>
          </w:tcPr>
          <w:p w14:paraId="1F50B540" w14:textId="77777777" w:rsidR="009623F3" w:rsidRPr="009623F3" w:rsidRDefault="009623F3" w:rsidP="009623F3">
            <w:r w:rsidRPr="009623F3">
              <w:t>0</w:t>
            </w:r>
          </w:p>
        </w:tc>
        <w:tc>
          <w:tcPr>
            <w:tcW w:w="960" w:type="dxa"/>
            <w:noWrap/>
            <w:hideMark/>
          </w:tcPr>
          <w:p w14:paraId="76462E44" w14:textId="77777777" w:rsidR="009623F3" w:rsidRPr="009623F3" w:rsidRDefault="009623F3" w:rsidP="009623F3">
            <w:r w:rsidRPr="009623F3">
              <w:t>0</w:t>
            </w:r>
          </w:p>
        </w:tc>
        <w:tc>
          <w:tcPr>
            <w:tcW w:w="960" w:type="dxa"/>
            <w:noWrap/>
            <w:hideMark/>
          </w:tcPr>
          <w:p w14:paraId="7D69EB9F" w14:textId="77777777" w:rsidR="009623F3" w:rsidRPr="009623F3" w:rsidRDefault="009623F3" w:rsidP="009623F3">
            <w:r w:rsidRPr="009623F3">
              <w:t>0</w:t>
            </w:r>
          </w:p>
        </w:tc>
        <w:tc>
          <w:tcPr>
            <w:tcW w:w="960" w:type="dxa"/>
            <w:noWrap/>
            <w:hideMark/>
          </w:tcPr>
          <w:p w14:paraId="63813BF4" w14:textId="77777777" w:rsidR="009623F3" w:rsidRPr="009623F3" w:rsidRDefault="009623F3" w:rsidP="009623F3">
            <w:r w:rsidRPr="009623F3">
              <w:t>0</w:t>
            </w:r>
          </w:p>
        </w:tc>
        <w:tc>
          <w:tcPr>
            <w:tcW w:w="960" w:type="dxa"/>
            <w:noWrap/>
            <w:hideMark/>
          </w:tcPr>
          <w:p w14:paraId="6FE5EFF5" w14:textId="77777777" w:rsidR="009623F3" w:rsidRPr="009623F3" w:rsidRDefault="009623F3" w:rsidP="009623F3">
            <w:r w:rsidRPr="009623F3">
              <w:t>0</w:t>
            </w:r>
          </w:p>
        </w:tc>
        <w:tc>
          <w:tcPr>
            <w:tcW w:w="960" w:type="dxa"/>
            <w:noWrap/>
            <w:hideMark/>
          </w:tcPr>
          <w:p w14:paraId="63336E8E" w14:textId="77777777" w:rsidR="009623F3" w:rsidRPr="009623F3" w:rsidRDefault="009623F3" w:rsidP="009623F3">
            <w:r w:rsidRPr="009623F3">
              <w:t>0</w:t>
            </w:r>
          </w:p>
        </w:tc>
      </w:tr>
      <w:tr w:rsidR="009623F3" w:rsidRPr="009623F3" w14:paraId="436721A6" w14:textId="77777777" w:rsidTr="009623F3">
        <w:trPr>
          <w:trHeight w:val="288"/>
        </w:trPr>
        <w:tc>
          <w:tcPr>
            <w:tcW w:w="960" w:type="dxa"/>
            <w:noWrap/>
            <w:hideMark/>
          </w:tcPr>
          <w:p w14:paraId="79674F92" w14:textId="77777777" w:rsidR="009623F3" w:rsidRPr="009623F3" w:rsidRDefault="009623F3" w:rsidP="009623F3">
            <w:r w:rsidRPr="009623F3">
              <w:t>3.01E-06</w:t>
            </w:r>
          </w:p>
        </w:tc>
        <w:tc>
          <w:tcPr>
            <w:tcW w:w="960" w:type="dxa"/>
            <w:noWrap/>
            <w:hideMark/>
          </w:tcPr>
          <w:p w14:paraId="0B648F99" w14:textId="77777777" w:rsidR="009623F3" w:rsidRPr="009623F3" w:rsidRDefault="009623F3" w:rsidP="009623F3">
            <w:r w:rsidRPr="009623F3">
              <w:t>0</w:t>
            </w:r>
          </w:p>
        </w:tc>
        <w:tc>
          <w:tcPr>
            <w:tcW w:w="960" w:type="dxa"/>
            <w:noWrap/>
            <w:hideMark/>
          </w:tcPr>
          <w:p w14:paraId="2BE5A84A" w14:textId="77777777" w:rsidR="009623F3" w:rsidRPr="009623F3" w:rsidRDefault="009623F3" w:rsidP="009623F3">
            <w:r w:rsidRPr="009623F3">
              <w:t>0</w:t>
            </w:r>
          </w:p>
        </w:tc>
        <w:tc>
          <w:tcPr>
            <w:tcW w:w="960" w:type="dxa"/>
            <w:noWrap/>
            <w:hideMark/>
          </w:tcPr>
          <w:p w14:paraId="2475F235" w14:textId="77777777" w:rsidR="009623F3" w:rsidRPr="009623F3" w:rsidRDefault="009623F3" w:rsidP="009623F3">
            <w:r w:rsidRPr="009623F3">
              <w:t>0</w:t>
            </w:r>
          </w:p>
        </w:tc>
        <w:tc>
          <w:tcPr>
            <w:tcW w:w="960" w:type="dxa"/>
            <w:noWrap/>
            <w:hideMark/>
          </w:tcPr>
          <w:p w14:paraId="5BD98E21" w14:textId="77777777" w:rsidR="009623F3" w:rsidRPr="009623F3" w:rsidRDefault="009623F3" w:rsidP="009623F3">
            <w:r w:rsidRPr="009623F3">
              <w:t>0</w:t>
            </w:r>
          </w:p>
        </w:tc>
        <w:tc>
          <w:tcPr>
            <w:tcW w:w="960" w:type="dxa"/>
            <w:noWrap/>
            <w:hideMark/>
          </w:tcPr>
          <w:p w14:paraId="442E6EA4" w14:textId="77777777" w:rsidR="009623F3" w:rsidRPr="009623F3" w:rsidRDefault="009623F3" w:rsidP="009623F3">
            <w:r w:rsidRPr="009623F3">
              <w:t>0</w:t>
            </w:r>
          </w:p>
        </w:tc>
        <w:tc>
          <w:tcPr>
            <w:tcW w:w="960" w:type="dxa"/>
            <w:noWrap/>
            <w:hideMark/>
          </w:tcPr>
          <w:p w14:paraId="44575D93" w14:textId="77777777" w:rsidR="009623F3" w:rsidRPr="009623F3" w:rsidRDefault="009623F3" w:rsidP="009623F3">
            <w:r w:rsidRPr="009623F3">
              <w:t>0</w:t>
            </w:r>
          </w:p>
        </w:tc>
        <w:tc>
          <w:tcPr>
            <w:tcW w:w="960" w:type="dxa"/>
            <w:noWrap/>
            <w:hideMark/>
          </w:tcPr>
          <w:p w14:paraId="66AD9BA1" w14:textId="77777777" w:rsidR="009623F3" w:rsidRPr="009623F3" w:rsidRDefault="009623F3" w:rsidP="009623F3">
            <w:r w:rsidRPr="009623F3">
              <w:t>0</w:t>
            </w:r>
          </w:p>
        </w:tc>
        <w:tc>
          <w:tcPr>
            <w:tcW w:w="960" w:type="dxa"/>
            <w:noWrap/>
            <w:hideMark/>
          </w:tcPr>
          <w:p w14:paraId="2D38576A" w14:textId="77777777" w:rsidR="009623F3" w:rsidRPr="009623F3" w:rsidRDefault="009623F3" w:rsidP="009623F3">
            <w:r w:rsidRPr="009623F3">
              <w:t>0</w:t>
            </w:r>
          </w:p>
        </w:tc>
        <w:tc>
          <w:tcPr>
            <w:tcW w:w="960" w:type="dxa"/>
            <w:noWrap/>
            <w:hideMark/>
          </w:tcPr>
          <w:p w14:paraId="657E54DF" w14:textId="77777777" w:rsidR="009623F3" w:rsidRPr="009623F3" w:rsidRDefault="009623F3" w:rsidP="009623F3">
            <w:r w:rsidRPr="009623F3">
              <w:t>0</w:t>
            </w:r>
          </w:p>
        </w:tc>
        <w:tc>
          <w:tcPr>
            <w:tcW w:w="960" w:type="dxa"/>
            <w:noWrap/>
            <w:hideMark/>
          </w:tcPr>
          <w:p w14:paraId="3A8AE746" w14:textId="77777777" w:rsidR="009623F3" w:rsidRPr="009623F3" w:rsidRDefault="009623F3" w:rsidP="009623F3">
            <w:r w:rsidRPr="009623F3">
              <w:t>0</w:t>
            </w:r>
          </w:p>
        </w:tc>
        <w:tc>
          <w:tcPr>
            <w:tcW w:w="960" w:type="dxa"/>
            <w:noWrap/>
            <w:hideMark/>
          </w:tcPr>
          <w:p w14:paraId="7DD7305B" w14:textId="77777777" w:rsidR="009623F3" w:rsidRPr="009623F3" w:rsidRDefault="009623F3" w:rsidP="009623F3">
            <w:r w:rsidRPr="009623F3">
              <w:t>0</w:t>
            </w:r>
          </w:p>
        </w:tc>
      </w:tr>
      <w:tr w:rsidR="009623F3" w:rsidRPr="009623F3" w14:paraId="370A1943" w14:textId="77777777" w:rsidTr="009623F3">
        <w:trPr>
          <w:trHeight w:val="288"/>
        </w:trPr>
        <w:tc>
          <w:tcPr>
            <w:tcW w:w="960" w:type="dxa"/>
            <w:noWrap/>
            <w:hideMark/>
          </w:tcPr>
          <w:p w14:paraId="6682AA41" w14:textId="77777777" w:rsidR="009623F3" w:rsidRPr="009623F3" w:rsidRDefault="009623F3" w:rsidP="009623F3">
            <w:r w:rsidRPr="009623F3">
              <w:t>4.00E-06</w:t>
            </w:r>
          </w:p>
        </w:tc>
        <w:tc>
          <w:tcPr>
            <w:tcW w:w="960" w:type="dxa"/>
            <w:noWrap/>
            <w:hideMark/>
          </w:tcPr>
          <w:p w14:paraId="3DCA6E5C" w14:textId="77777777" w:rsidR="009623F3" w:rsidRPr="009623F3" w:rsidRDefault="009623F3" w:rsidP="009623F3">
            <w:r w:rsidRPr="009623F3">
              <w:t>0</w:t>
            </w:r>
          </w:p>
        </w:tc>
        <w:tc>
          <w:tcPr>
            <w:tcW w:w="960" w:type="dxa"/>
            <w:noWrap/>
            <w:hideMark/>
          </w:tcPr>
          <w:p w14:paraId="19F884BC" w14:textId="77777777" w:rsidR="009623F3" w:rsidRPr="009623F3" w:rsidRDefault="009623F3" w:rsidP="009623F3">
            <w:r w:rsidRPr="009623F3">
              <w:t>0</w:t>
            </w:r>
          </w:p>
        </w:tc>
        <w:tc>
          <w:tcPr>
            <w:tcW w:w="960" w:type="dxa"/>
            <w:noWrap/>
            <w:hideMark/>
          </w:tcPr>
          <w:p w14:paraId="6E08D472" w14:textId="77777777" w:rsidR="009623F3" w:rsidRPr="009623F3" w:rsidRDefault="009623F3" w:rsidP="009623F3">
            <w:r w:rsidRPr="009623F3">
              <w:t>0</w:t>
            </w:r>
          </w:p>
        </w:tc>
        <w:tc>
          <w:tcPr>
            <w:tcW w:w="960" w:type="dxa"/>
            <w:noWrap/>
            <w:hideMark/>
          </w:tcPr>
          <w:p w14:paraId="63CB0370" w14:textId="77777777" w:rsidR="009623F3" w:rsidRPr="009623F3" w:rsidRDefault="009623F3" w:rsidP="009623F3">
            <w:r w:rsidRPr="009623F3">
              <w:t>0</w:t>
            </w:r>
          </w:p>
        </w:tc>
        <w:tc>
          <w:tcPr>
            <w:tcW w:w="960" w:type="dxa"/>
            <w:noWrap/>
            <w:hideMark/>
          </w:tcPr>
          <w:p w14:paraId="7E4FBA6C" w14:textId="77777777" w:rsidR="009623F3" w:rsidRPr="009623F3" w:rsidRDefault="009623F3" w:rsidP="009623F3">
            <w:r w:rsidRPr="009623F3">
              <w:t>0</w:t>
            </w:r>
          </w:p>
        </w:tc>
        <w:tc>
          <w:tcPr>
            <w:tcW w:w="960" w:type="dxa"/>
            <w:noWrap/>
            <w:hideMark/>
          </w:tcPr>
          <w:p w14:paraId="53AFC029" w14:textId="77777777" w:rsidR="009623F3" w:rsidRPr="009623F3" w:rsidRDefault="009623F3" w:rsidP="009623F3">
            <w:r w:rsidRPr="009623F3">
              <w:t>0</w:t>
            </w:r>
          </w:p>
        </w:tc>
        <w:tc>
          <w:tcPr>
            <w:tcW w:w="960" w:type="dxa"/>
            <w:noWrap/>
            <w:hideMark/>
          </w:tcPr>
          <w:p w14:paraId="186BD9B6" w14:textId="77777777" w:rsidR="009623F3" w:rsidRPr="009623F3" w:rsidRDefault="009623F3" w:rsidP="009623F3">
            <w:r w:rsidRPr="009623F3">
              <w:t>0</w:t>
            </w:r>
          </w:p>
        </w:tc>
        <w:tc>
          <w:tcPr>
            <w:tcW w:w="960" w:type="dxa"/>
            <w:noWrap/>
            <w:hideMark/>
          </w:tcPr>
          <w:p w14:paraId="7C8BD568" w14:textId="77777777" w:rsidR="009623F3" w:rsidRPr="009623F3" w:rsidRDefault="009623F3" w:rsidP="009623F3">
            <w:r w:rsidRPr="009623F3">
              <w:t>0</w:t>
            </w:r>
          </w:p>
        </w:tc>
        <w:tc>
          <w:tcPr>
            <w:tcW w:w="960" w:type="dxa"/>
            <w:noWrap/>
            <w:hideMark/>
          </w:tcPr>
          <w:p w14:paraId="1B870320" w14:textId="77777777" w:rsidR="009623F3" w:rsidRPr="009623F3" w:rsidRDefault="009623F3" w:rsidP="009623F3">
            <w:r w:rsidRPr="009623F3">
              <w:t>0</w:t>
            </w:r>
          </w:p>
        </w:tc>
        <w:tc>
          <w:tcPr>
            <w:tcW w:w="960" w:type="dxa"/>
            <w:noWrap/>
            <w:hideMark/>
          </w:tcPr>
          <w:p w14:paraId="258F9E58" w14:textId="77777777" w:rsidR="009623F3" w:rsidRPr="009623F3" w:rsidRDefault="009623F3" w:rsidP="009623F3">
            <w:r w:rsidRPr="009623F3">
              <w:t>0</w:t>
            </w:r>
          </w:p>
        </w:tc>
        <w:tc>
          <w:tcPr>
            <w:tcW w:w="960" w:type="dxa"/>
            <w:noWrap/>
            <w:hideMark/>
          </w:tcPr>
          <w:p w14:paraId="11BA66E5" w14:textId="77777777" w:rsidR="009623F3" w:rsidRPr="009623F3" w:rsidRDefault="009623F3" w:rsidP="009623F3">
            <w:r w:rsidRPr="009623F3">
              <w:t>0</w:t>
            </w:r>
          </w:p>
        </w:tc>
      </w:tr>
      <w:tr w:rsidR="009623F3" w:rsidRPr="009623F3" w14:paraId="5DEF53E6" w14:textId="77777777" w:rsidTr="009623F3">
        <w:trPr>
          <w:trHeight w:val="288"/>
        </w:trPr>
        <w:tc>
          <w:tcPr>
            <w:tcW w:w="960" w:type="dxa"/>
            <w:noWrap/>
            <w:hideMark/>
          </w:tcPr>
          <w:p w14:paraId="1977F06A" w14:textId="77777777" w:rsidR="009623F3" w:rsidRPr="009623F3" w:rsidRDefault="009623F3" w:rsidP="009623F3">
            <w:r w:rsidRPr="009623F3">
              <w:t>5.01E-06</w:t>
            </w:r>
          </w:p>
        </w:tc>
        <w:tc>
          <w:tcPr>
            <w:tcW w:w="960" w:type="dxa"/>
            <w:noWrap/>
            <w:hideMark/>
          </w:tcPr>
          <w:p w14:paraId="294EDA84" w14:textId="77777777" w:rsidR="009623F3" w:rsidRPr="009623F3" w:rsidRDefault="009623F3" w:rsidP="009623F3">
            <w:r w:rsidRPr="009623F3">
              <w:t>-2.47E-05</w:t>
            </w:r>
          </w:p>
        </w:tc>
        <w:tc>
          <w:tcPr>
            <w:tcW w:w="960" w:type="dxa"/>
            <w:noWrap/>
            <w:hideMark/>
          </w:tcPr>
          <w:p w14:paraId="5121C2C8" w14:textId="77777777" w:rsidR="009623F3" w:rsidRPr="009623F3" w:rsidRDefault="009623F3" w:rsidP="009623F3">
            <w:r w:rsidRPr="009623F3">
              <w:t>-0.00142</w:t>
            </w:r>
          </w:p>
        </w:tc>
        <w:tc>
          <w:tcPr>
            <w:tcW w:w="960" w:type="dxa"/>
            <w:noWrap/>
            <w:hideMark/>
          </w:tcPr>
          <w:p w14:paraId="173A61C7" w14:textId="77777777" w:rsidR="009623F3" w:rsidRPr="009623F3" w:rsidRDefault="009623F3" w:rsidP="009623F3">
            <w:r w:rsidRPr="009623F3">
              <w:t>0.000109</w:t>
            </w:r>
          </w:p>
        </w:tc>
        <w:tc>
          <w:tcPr>
            <w:tcW w:w="960" w:type="dxa"/>
            <w:noWrap/>
            <w:hideMark/>
          </w:tcPr>
          <w:p w14:paraId="35C5D115" w14:textId="77777777" w:rsidR="009623F3" w:rsidRPr="009623F3" w:rsidRDefault="009623F3" w:rsidP="009623F3">
            <w:r w:rsidRPr="009623F3">
              <w:t>-0.00026</w:t>
            </w:r>
          </w:p>
        </w:tc>
        <w:tc>
          <w:tcPr>
            <w:tcW w:w="960" w:type="dxa"/>
            <w:noWrap/>
            <w:hideMark/>
          </w:tcPr>
          <w:p w14:paraId="00F2D88B" w14:textId="77777777" w:rsidR="009623F3" w:rsidRPr="009623F3" w:rsidRDefault="009623F3" w:rsidP="009623F3">
            <w:r w:rsidRPr="009623F3">
              <w:t>-0.0002</w:t>
            </w:r>
          </w:p>
        </w:tc>
        <w:tc>
          <w:tcPr>
            <w:tcW w:w="960" w:type="dxa"/>
            <w:noWrap/>
            <w:hideMark/>
          </w:tcPr>
          <w:p w14:paraId="7F69EBAA" w14:textId="77777777" w:rsidR="009623F3" w:rsidRPr="009623F3" w:rsidRDefault="009623F3" w:rsidP="009623F3">
            <w:r w:rsidRPr="009623F3">
              <w:t>-0.0004</w:t>
            </w:r>
          </w:p>
        </w:tc>
        <w:tc>
          <w:tcPr>
            <w:tcW w:w="960" w:type="dxa"/>
            <w:noWrap/>
            <w:hideMark/>
          </w:tcPr>
          <w:p w14:paraId="1D82C82E" w14:textId="77777777" w:rsidR="009623F3" w:rsidRPr="009623F3" w:rsidRDefault="009623F3" w:rsidP="009623F3">
            <w:r w:rsidRPr="009623F3">
              <w:t>3.53E-07</w:t>
            </w:r>
          </w:p>
        </w:tc>
        <w:tc>
          <w:tcPr>
            <w:tcW w:w="960" w:type="dxa"/>
            <w:noWrap/>
            <w:hideMark/>
          </w:tcPr>
          <w:p w14:paraId="3D464F9F" w14:textId="77777777" w:rsidR="009623F3" w:rsidRPr="009623F3" w:rsidRDefault="009623F3" w:rsidP="009623F3">
            <w:r w:rsidRPr="009623F3">
              <w:t>-3.02E-05</w:t>
            </w:r>
          </w:p>
        </w:tc>
        <w:tc>
          <w:tcPr>
            <w:tcW w:w="960" w:type="dxa"/>
            <w:noWrap/>
            <w:hideMark/>
          </w:tcPr>
          <w:p w14:paraId="4D696878" w14:textId="77777777" w:rsidR="009623F3" w:rsidRPr="009623F3" w:rsidRDefault="009623F3" w:rsidP="009623F3">
            <w:r w:rsidRPr="009623F3">
              <w:t>3.44E-05</w:t>
            </w:r>
          </w:p>
        </w:tc>
        <w:tc>
          <w:tcPr>
            <w:tcW w:w="960" w:type="dxa"/>
            <w:noWrap/>
            <w:hideMark/>
          </w:tcPr>
          <w:p w14:paraId="5FD99809" w14:textId="77777777" w:rsidR="009623F3" w:rsidRPr="009623F3" w:rsidRDefault="009623F3" w:rsidP="009623F3">
            <w:r w:rsidRPr="009623F3">
              <w:t>-4.23E-05</w:t>
            </w:r>
          </w:p>
        </w:tc>
        <w:tc>
          <w:tcPr>
            <w:tcW w:w="960" w:type="dxa"/>
            <w:noWrap/>
            <w:hideMark/>
          </w:tcPr>
          <w:p w14:paraId="39AA864F" w14:textId="77777777" w:rsidR="009623F3" w:rsidRPr="009623F3" w:rsidRDefault="009623F3" w:rsidP="009623F3">
            <w:r w:rsidRPr="009623F3">
              <w:t>-0.00022</w:t>
            </w:r>
          </w:p>
        </w:tc>
      </w:tr>
      <w:tr w:rsidR="009623F3" w:rsidRPr="009623F3" w14:paraId="4C42E2A3" w14:textId="77777777" w:rsidTr="009623F3">
        <w:trPr>
          <w:trHeight w:val="288"/>
        </w:trPr>
        <w:tc>
          <w:tcPr>
            <w:tcW w:w="960" w:type="dxa"/>
            <w:noWrap/>
            <w:hideMark/>
          </w:tcPr>
          <w:p w14:paraId="4172782B" w14:textId="77777777" w:rsidR="009623F3" w:rsidRPr="009623F3" w:rsidRDefault="009623F3" w:rsidP="009623F3">
            <w:r w:rsidRPr="009623F3">
              <w:t>6.00E-06</w:t>
            </w:r>
          </w:p>
        </w:tc>
        <w:tc>
          <w:tcPr>
            <w:tcW w:w="960" w:type="dxa"/>
            <w:noWrap/>
            <w:hideMark/>
          </w:tcPr>
          <w:p w14:paraId="5F78ECC0" w14:textId="77777777" w:rsidR="009623F3" w:rsidRPr="009623F3" w:rsidRDefault="009623F3" w:rsidP="009623F3">
            <w:r w:rsidRPr="009623F3">
              <w:t>-1.98E-05</w:t>
            </w:r>
          </w:p>
        </w:tc>
        <w:tc>
          <w:tcPr>
            <w:tcW w:w="960" w:type="dxa"/>
            <w:noWrap/>
            <w:hideMark/>
          </w:tcPr>
          <w:p w14:paraId="3D1F6781" w14:textId="77777777" w:rsidR="009623F3" w:rsidRPr="009623F3" w:rsidRDefault="009623F3" w:rsidP="009623F3">
            <w:r w:rsidRPr="009623F3">
              <w:t>-3.26E-05</w:t>
            </w:r>
          </w:p>
        </w:tc>
        <w:tc>
          <w:tcPr>
            <w:tcW w:w="960" w:type="dxa"/>
            <w:noWrap/>
            <w:hideMark/>
          </w:tcPr>
          <w:p w14:paraId="78D28CF6" w14:textId="77777777" w:rsidR="009623F3" w:rsidRPr="009623F3" w:rsidRDefault="009623F3" w:rsidP="009623F3">
            <w:r w:rsidRPr="009623F3">
              <w:t>-6.09E-05</w:t>
            </w:r>
          </w:p>
        </w:tc>
        <w:tc>
          <w:tcPr>
            <w:tcW w:w="960" w:type="dxa"/>
            <w:noWrap/>
            <w:hideMark/>
          </w:tcPr>
          <w:p w14:paraId="4076B60C" w14:textId="77777777" w:rsidR="009623F3" w:rsidRPr="009623F3" w:rsidRDefault="009623F3" w:rsidP="009623F3">
            <w:r w:rsidRPr="009623F3">
              <w:t>0.000657</w:t>
            </w:r>
          </w:p>
        </w:tc>
        <w:tc>
          <w:tcPr>
            <w:tcW w:w="960" w:type="dxa"/>
            <w:noWrap/>
            <w:hideMark/>
          </w:tcPr>
          <w:p w14:paraId="2532CDCB" w14:textId="77777777" w:rsidR="009623F3" w:rsidRPr="009623F3" w:rsidRDefault="009623F3" w:rsidP="009623F3">
            <w:r w:rsidRPr="009623F3">
              <w:t>-0.00047</w:t>
            </w:r>
          </w:p>
        </w:tc>
        <w:tc>
          <w:tcPr>
            <w:tcW w:w="960" w:type="dxa"/>
            <w:noWrap/>
            <w:hideMark/>
          </w:tcPr>
          <w:p w14:paraId="290D99A6" w14:textId="77777777" w:rsidR="009623F3" w:rsidRPr="009623F3" w:rsidRDefault="009623F3" w:rsidP="009623F3">
            <w:r w:rsidRPr="009623F3">
              <w:t>2.54E-05</w:t>
            </w:r>
          </w:p>
        </w:tc>
        <w:tc>
          <w:tcPr>
            <w:tcW w:w="960" w:type="dxa"/>
            <w:noWrap/>
            <w:hideMark/>
          </w:tcPr>
          <w:p w14:paraId="09CC31ED" w14:textId="77777777" w:rsidR="009623F3" w:rsidRPr="009623F3" w:rsidRDefault="009623F3" w:rsidP="009623F3">
            <w:r w:rsidRPr="009623F3">
              <w:t>4.46E-06</w:t>
            </w:r>
          </w:p>
        </w:tc>
        <w:tc>
          <w:tcPr>
            <w:tcW w:w="960" w:type="dxa"/>
            <w:noWrap/>
            <w:hideMark/>
          </w:tcPr>
          <w:p w14:paraId="79A4028C" w14:textId="77777777" w:rsidR="009623F3" w:rsidRPr="009623F3" w:rsidRDefault="009623F3" w:rsidP="009623F3">
            <w:r w:rsidRPr="009623F3">
              <w:t>-5.60E-06</w:t>
            </w:r>
          </w:p>
        </w:tc>
        <w:tc>
          <w:tcPr>
            <w:tcW w:w="960" w:type="dxa"/>
            <w:noWrap/>
            <w:hideMark/>
          </w:tcPr>
          <w:p w14:paraId="2402B091" w14:textId="77777777" w:rsidR="009623F3" w:rsidRPr="009623F3" w:rsidRDefault="009623F3" w:rsidP="009623F3">
            <w:r w:rsidRPr="009623F3">
              <w:t>-0.00012</w:t>
            </w:r>
          </w:p>
        </w:tc>
        <w:tc>
          <w:tcPr>
            <w:tcW w:w="960" w:type="dxa"/>
            <w:noWrap/>
            <w:hideMark/>
          </w:tcPr>
          <w:p w14:paraId="163C8052" w14:textId="77777777" w:rsidR="009623F3" w:rsidRPr="009623F3" w:rsidRDefault="009623F3" w:rsidP="009623F3">
            <w:r w:rsidRPr="009623F3">
              <w:t>3.69E-06</w:t>
            </w:r>
          </w:p>
        </w:tc>
        <w:tc>
          <w:tcPr>
            <w:tcW w:w="960" w:type="dxa"/>
            <w:noWrap/>
            <w:hideMark/>
          </w:tcPr>
          <w:p w14:paraId="2A1394DE" w14:textId="77777777" w:rsidR="009623F3" w:rsidRPr="009623F3" w:rsidRDefault="009623F3" w:rsidP="009623F3">
            <w:r w:rsidRPr="009623F3">
              <w:t>-2E-06</w:t>
            </w:r>
          </w:p>
        </w:tc>
      </w:tr>
      <w:tr w:rsidR="009623F3" w:rsidRPr="009623F3" w14:paraId="2BEDE4C3" w14:textId="77777777" w:rsidTr="009623F3">
        <w:trPr>
          <w:trHeight w:val="288"/>
        </w:trPr>
        <w:tc>
          <w:tcPr>
            <w:tcW w:w="960" w:type="dxa"/>
            <w:noWrap/>
            <w:hideMark/>
          </w:tcPr>
          <w:p w14:paraId="3CFD66D3" w14:textId="77777777" w:rsidR="009623F3" w:rsidRPr="009623F3" w:rsidRDefault="009623F3" w:rsidP="009623F3">
            <w:r w:rsidRPr="009623F3">
              <w:t>7.01E-06</w:t>
            </w:r>
          </w:p>
        </w:tc>
        <w:tc>
          <w:tcPr>
            <w:tcW w:w="960" w:type="dxa"/>
            <w:noWrap/>
            <w:hideMark/>
          </w:tcPr>
          <w:p w14:paraId="605E7DCC" w14:textId="77777777" w:rsidR="009623F3" w:rsidRPr="009623F3" w:rsidRDefault="009623F3" w:rsidP="009623F3">
            <w:r w:rsidRPr="009623F3">
              <w:t>-0.00021</w:t>
            </w:r>
          </w:p>
        </w:tc>
        <w:tc>
          <w:tcPr>
            <w:tcW w:w="960" w:type="dxa"/>
            <w:noWrap/>
            <w:hideMark/>
          </w:tcPr>
          <w:p w14:paraId="240CF073" w14:textId="77777777" w:rsidR="009623F3" w:rsidRPr="009623F3" w:rsidRDefault="009623F3" w:rsidP="009623F3">
            <w:r w:rsidRPr="009623F3">
              <w:t>-0.00059</w:t>
            </w:r>
          </w:p>
        </w:tc>
        <w:tc>
          <w:tcPr>
            <w:tcW w:w="960" w:type="dxa"/>
            <w:noWrap/>
            <w:hideMark/>
          </w:tcPr>
          <w:p w14:paraId="1F71307D" w14:textId="77777777" w:rsidR="009623F3" w:rsidRPr="009623F3" w:rsidRDefault="009623F3" w:rsidP="009623F3">
            <w:r w:rsidRPr="009623F3">
              <w:t>-0.00011</w:t>
            </w:r>
          </w:p>
        </w:tc>
        <w:tc>
          <w:tcPr>
            <w:tcW w:w="960" w:type="dxa"/>
            <w:noWrap/>
            <w:hideMark/>
          </w:tcPr>
          <w:p w14:paraId="545DF48A" w14:textId="77777777" w:rsidR="009623F3" w:rsidRPr="009623F3" w:rsidRDefault="009623F3" w:rsidP="009623F3">
            <w:r w:rsidRPr="009623F3">
              <w:t>-0.00044</w:t>
            </w:r>
          </w:p>
        </w:tc>
        <w:tc>
          <w:tcPr>
            <w:tcW w:w="960" w:type="dxa"/>
            <w:noWrap/>
            <w:hideMark/>
          </w:tcPr>
          <w:p w14:paraId="337B36C3" w14:textId="77777777" w:rsidR="009623F3" w:rsidRPr="009623F3" w:rsidRDefault="009623F3" w:rsidP="009623F3">
            <w:r w:rsidRPr="009623F3">
              <w:t>0.000115</w:t>
            </w:r>
          </w:p>
        </w:tc>
        <w:tc>
          <w:tcPr>
            <w:tcW w:w="960" w:type="dxa"/>
            <w:noWrap/>
            <w:hideMark/>
          </w:tcPr>
          <w:p w14:paraId="18F0AE82" w14:textId="77777777" w:rsidR="009623F3" w:rsidRPr="009623F3" w:rsidRDefault="009623F3" w:rsidP="009623F3">
            <w:r w:rsidRPr="009623F3">
              <w:t>9.42E-05</w:t>
            </w:r>
          </w:p>
        </w:tc>
        <w:tc>
          <w:tcPr>
            <w:tcW w:w="960" w:type="dxa"/>
            <w:noWrap/>
            <w:hideMark/>
          </w:tcPr>
          <w:p w14:paraId="646378A2" w14:textId="77777777" w:rsidR="009623F3" w:rsidRPr="009623F3" w:rsidRDefault="009623F3" w:rsidP="009623F3">
            <w:r w:rsidRPr="009623F3">
              <w:t>-1.67E-05</w:t>
            </w:r>
          </w:p>
        </w:tc>
        <w:tc>
          <w:tcPr>
            <w:tcW w:w="960" w:type="dxa"/>
            <w:noWrap/>
            <w:hideMark/>
          </w:tcPr>
          <w:p w14:paraId="5717BCA9" w14:textId="77777777" w:rsidR="009623F3" w:rsidRPr="009623F3" w:rsidRDefault="009623F3" w:rsidP="009623F3">
            <w:r w:rsidRPr="009623F3">
              <w:t>2.28E-05</w:t>
            </w:r>
          </w:p>
        </w:tc>
        <w:tc>
          <w:tcPr>
            <w:tcW w:w="960" w:type="dxa"/>
            <w:noWrap/>
            <w:hideMark/>
          </w:tcPr>
          <w:p w14:paraId="44AD891E" w14:textId="77777777" w:rsidR="009623F3" w:rsidRPr="009623F3" w:rsidRDefault="009623F3" w:rsidP="009623F3">
            <w:r w:rsidRPr="009623F3">
              <w:t>3.80E-05</w:t>
            </w:r>
          </w:p>
        </w:tc>
        <w:tc>
          <w:tcPr>
            <w:tcW w:w="960" w:type="dxa"/>
            <w:noWrap/>
            <w:hideMark/>
          </w:tcPr>
          <w:p w14:paraId="5072290D" w14:textId="77777777" w:rsidR="009623F3" w:rsidRPr="009623F3" w:rsidRDefault="009623F3" w:rsidP="009623F3">
            <w:r w:rsidRPr="009623F3">
              <w:t>-5.47E-05</w:t>
            </w:r>
          </w:p>
        </w:tc>
        <w:tc>
          <w:tcPr>
            <w:tcW w:w="960" w:type="dxa"/>
            <w:noWrap/>
            <w:hideMark/>
          </w:tcPr>
          <w:p w14:paraId="469DB9CE" w14:textId="77777777" w:rsidR="009623F3" w:rsidRPr="009623F3" w:rsidRDefault="009623F3" w:rsidP="009623F3">
            <w:r w:rsidRPr="009623F3">
              <w:t>-0.00012</w:t>
            </w:r>
          </w:p>
        </w:tc>
      </w:tr>
      <w:tr w:rsidR="009623F3" w:rsidRPr="009623F3" w14:paraId="0AF841FE" w14:textId="77777777" w:rsidTr="009623F3">
        <w:trPr>
          <w:trHeight w:val="288"/>
        </w:trPr>
        <w:tc>
          <w:tcPr>
            <w:tcW w:w="960" w:type="dxa"/>
            <w:noWrap/>
            <w:hideMark/>
          </w:tcPr>
          <w:p w14:paraId="606DC6E8" w14:textId="77777777" w:rsidR="009623F3" w:rsidRPr="009623F3" w:rsidRDefault="009623F3" w:rsidP="009623F3">
            <w:r w:rsidRPr="009623F3">
              <w:t>8.00E-06</w:t>
            </w:r>
          </w:p>
        </w:tc>
        <w:tc>
          <w:tcPr>
            <w:tcW w:w="960" w:type="dxa"/>
            <w:noWrap/>
            <w:hideMark/>
          </w:tcPr>
          <w:p w14:paraId="6E74A9B7" w14:textId="77777777" w:rsidR="009623F3" w:rsidRPr="009623F3" w:rsidRDefault="009623F3" w:rsidP="009623F3">
            <w:r w:rsidRPr="009623F3">
              <w:t>1.79E-07</w:t>
            </w:r>
          </w:p>
        </w:tc>
        <w:tc>
          <w:tcPr>
            <w:tcW w:w="960" w:type="dxa"/>
            <w:noWrap/>
            <w:hideMark/>
          </w:tcPr>
          <w:p w14:paraId="0C9FBFDA" w14:textId="77777777" w:rsidR="009623F3" w:rsidRPr="009623F3" w:rsidRDefault="009623F3" w:rsidP="009623F3">
            <w:r w:rsidRPr="009623F3">
              <w:t>-0.00119</w:t>
            </w:r>
          </w:p>
        </w:tc>
        <w:tc>
          <w:tcPr>
            <w:tcW w:w="960" w:type="dxa"/>
            <w:noWrap/>
            <w:hideMark/>
          </w:tcPr>
          <w:p w14:paraId="678FD719" w14:textId="77777777" w:rsidR="009623F3" w:rsidRPr="009623F3" w:rsidRDefault="009623F3" w:rsidP="009623F3">
            <w:r w:rsidRPr="009623F3">
              <w:t>-0.00052</w:t>
            </w:r>
          </w:p>
        </w:tc>
        <w:tc>
          <w:tcPr>
            <w:tcW w:w="960" w:type="dxa"/>
            <w:noWrap/>
            <w:hideMark/>
          </w:tcPr>
          <w:p w14:paraId="143BD02C" w14:textId="77777777" w:rsidR="009623F3" w:rsidRPr="009623F3" w:rsidRDefault="009623F3" w:rsidP="009623F3">
            <w:r w:rsidRPr="009623F3">
              <w:t>-0.0841</w:t>
            </w:r>
          </w:p>
        </w:tc>
        <w:tc>
          <w:tcPr>
            <w:tcW w:w="960" w:type="dxa"/>
            <w:noWrap/>
            <w:hideMark/>
          </w:tcPr>
          <w:p w14:paraId="55ADE5A6" w14:textId="77777777" w:rsidR="009623F3" w:rsidRPr="009623F3" w:rsidRDefault="009623F3" w:rsidP="009623F3">
            <w:r w:rsidRPr="009623F3">
              <w:t>-0.00136</w:t>
            </w:r>
          </w:p>
        </w:tc>
        <w:tc>
          <w:tcPr>
            <w:tcW w:w="960" w:type="dxa"/>
            <w:noWrap/>
            <w:hideMark/>
          </w:tcPr>
          <w:p w14:paraId="0B4FFDF4" w14:textId="77777777" w:rsidR="009623F3" w:rsidRPr="009623F3" w:rsidRDefault="009623F3" w:rsidP="009623F3">
            <w:r w:rsidRPr="009623F3">
              <w:t>-1.04E-05</w:t>
            </w:r>
          </w:p>
        </w:tc>
        <w:tc>
          <w:tcPr>
            <w:tcW w:w="960" w:type="dxa"/>
            <w:noWrap/>
            <w:hideMark/>
          </w:tcPr>
          <w:p w14:paraId="16CE3BA8" w14:textId="77777777" w:rsidR="009623F3" w:rsidRPr="009623F3" w:rsidRDefault="009623F3" w:rsidP="009623F3">
            <w:r w:rsidRPr="009623F3">
              <w:t>-5.21E-05</w:t>
            </w:r>
          </w:p>
        </w:tc>
        <w:tc>
          <w:tcPr>
            <w:tcW w:w="960" w:type="dxa"/>
            <w:noWrap/>
            <w:hideMark/>
          </w:tcPr>
          <w:p w14:paraId="00D3507C" w14:textId="77777777" w:rsidR="009623F3" w:rsidRPr="009623F3" w:rsidRDefault="009623F3" w:rsidP="009623F3">
            <w:r w:rsidRPr="009623F3">
              <w:t>-0.00051</w:t>
            </w:r>
          </w:p>
        </w:tc>
        <w:tc>
          <w:tcPr>
            <w:tcW w:w="960" w:type="dxa"/>
            <w:noWrap/>
            <w:hideMark/>
          </w:tcPr>
          <w:p w14:paraId="45C35E38" w14:textId="77777777" w:rsidR="009623F3" w:rsidRPr="009623F3" w:rsidRDefault="009623F3" w:rsidP="009623F3">
            <w:r w:rsidRPr="009623F3">
              <w:t>-8.25E-05</w:t>
            </w:r>
          </w:p>
        </w:tc>
        <w:tc>
          <w:tcPr>
            <w:tcW w:w="960" w:type="dxa"/>
            <w:noWrap/>
            <w:hideMark/>
          </w:tcPr>
          <w:p w14:paraId="73025485" w14:textId="77777777" w:rsidR="009623F3" w:rsidRPr="009623F3" w:rsidRDefault="009623F3" w:rsidP="009623F3">
            <w:r w:rsidRPr="009623F3">
              <w:t>-0.02981</w:t>
            </w:r>
          </w:p>
        </w:tc>
        <w:tc>
          <w:tcPr>
            <w:tcW w:w="960" w:type="dxa"/>
            <w:noWrap/>
            <w:hideMark/>
          </w:tcPr>
          <w:p w14:paraId="3B71773D" w14:textId="77777777" w:rsidR="009623F3" w:rsidRPr="009623F3" w:rsidRDefault="009623F3" w:rsidP="009623F3">
            <w:r w:rsidRPr="009623F3">
              <w:t>-0.01176</w:t>
            </w:r>
          </w:p>
        </w:tc>
      </w:tr>
      <w:tr w:rsidR="009623F3" w:rsidRPr="009623F3" w14:paraId="75E1F33E" w14:textId="77777777" w:rsidTr="009623F3">
        <w:trPr>
          <w:trHeight w:val="288"/>
        </w:trPr>
        <w:tc>
          <w:tcPr>
            <w:tcW w:w="960" w:type="dxa"/>
            <w:noWrap/>
            <w:hideMark/>
          </w:tcPr>
          <w:p w14:paraId="71087726" w14:textId="77777777" w:rsidR="009623F3" w:rsidRPr="009623F3" w:rsidRDefault="009623F3" w:rsidP="009623F3">
            <w:r w:rsidRPr="009623F3">
              <w:t>9.00E-06</w:t>
            </w:r>
          </w:p>
        </w:tc>
        <w:tc>
          <w:tcPr>
            <w:tcW w:w="960" w:type="dxa"/>
            <w:noWrap/>
            <w:hideMark/>
          </w:tcPr>
          <w:p w14:paraId="6CCFF0C0" w14:textId="77777777" w:rsidR="009623F3" w:rsidRPr="009623F3" w:rsidRDefault="009623F3" w:rsidP="009623F3">
            <w:r w:rsidRPr="009623F3">
              <w:t>0.000224</w:t>
            </w:r>
          </w:p>
        </w:tc>
        <w:tc>
          <w:tcPr>
            <w:tcW w:w="960" w:type="dxa"/>
            <w:noWrap/>
            <w:hideMark/>
          </w:tcPr>
          <w:p w14:paraId="0053F103" w14:textId="77777777" w:rsidR="009623F3" w:rsidRPr="009623F3" w:rsidRDefault="009623F3" w:rsidP="009623F3">
            <w:r w:rsidRPr="009623F3">
              <w:t>-170.039</w:t>
            </w:r>
          </w:p>
        </w:tc>
        <w:tc>
          <w:tcPr>
            <w:tcW w:w="960" w:type="dxa"/>
            <w:noWrap/>
            <w:hideMark/>
          </w:tcPr>
          <w:p w14:paraId="2F51ABED" w14:textId="77777777" w:rsidR="009623F3" w:rsidRPr="009623F3" w:rsidRDefault="009623F3" w:rsidP="009623F3">
            <w:r w:rsidRPr="009623F3">
              <w:t>-63.4141</w:t>
            </w:r>
          </w:p>
        </w:tc>
        <w:tc>
          <w:tcPr>
            <w:tcW w:w="960" w:type="dxa"/>
            <w:noWrap/>
            <w:hideMark/>
          </w:tcPr>
          <w:p w14:paraId="6B3D608A" w14:textId="77777777" w:rsidR="009623F3" w:rsidRPr="009623F3" w:rsidRDefault="009623F3" w:rsidP="009623F3">
            <w:r w:rsidRPr="009623F3">
              <w:t>-266.324</w:t>
            </w:r>
          </w:p>
        </w:tc>
        <w:tc>
          <w:tcPr>
            <w:tcW w:w="960" w:type="dxa"/>
            <w:noWrap/>
            <w:hideMark/>
          </w:tcPr>
          <w:p w14:paraId="2CAD7443" w14:textId="77777777" w:rsidR="009623F3" w:rsidRPr="009623F3" w:rsidRDefault="009623F3" w:rsidP="009623F3">
            <w:r w:rsidRPr="009623F3">
              <w:t>-186.961</w:t>
            </w:r>
          </w:p>
        </w:tc>
        <w:tc>
          <w:tcPr>
            <w:tcW w:w="960" w:type="dxa"/>
            <w:noWrap/>
            <w:hideMark/>
          </w:tcPr>
          <w:p w14:paraId="1551F7FF" w14:textId="77777777" w:rsidR="009623F3" w:rsidRPr="009623F3" w:rsidRDefault="009623F3" w:rsidP="009623F3">
            <w:r w:rsidRPr="009623F3">
              <w:t>-0.00019</w:t>
            </w:r>
          </w:p>
        </w:tc>
        <w:tc>
          <w:tcPr>
            <w:tcW w:w="960" w:type="dxa"/>
            <w:noWrap/>
            <w:hideMark/>
          </w:tcPr>
          <w:p w14:paraId="04A3BA52" w14:textId="77777777" w:rsidR="009623F3" w:rsidRPr="009623F3" w:rsidRDefault="009623F3" w:rsidP="009623F3">
            <w:r w:rsidRPr="009623F3">
              <w:t>-0.06884</w:t>
            </w:r>
          </w:p>
        </w:tc>
        <w:tc>
          <w:tcPr>
            <w:tcW w:w="960" w:type="dxa"/>
            <w:noWrap/>
            <w:hideMark/>
          </w:tcPr>
          <w:p w14:paraId="182F969C" w14:textId="77777777" w:rsidR="009623F3" w:rsidRPr="009623F3" w:rsidRDefault="009623F3" w:rsidP="009623F3">
            <w:r w:rsidRPr="009623F3">
              <w:t>-4.97E-05</w:t>
            </w:r>
          </w:p>
        </w:tc>
        <w:tc>
          <w:tcPr>
            <w:tcW w:w="960" w:type="dxa"/>
            <w:noWrap/>
            <w:hideMark/>
          </w:tcPr>
          <w:p w14:paraId="74B1A8B3" w14:textId="77777777" w:rsidR="009623F3" w:rsidRPr="009623F3" w:rsidRDefault="009623F3" w:rsidP="009623F3">
            <w:r w:rsidRPr="009623F3">
              <w:t>-0.00018</w:t>
            </w:r>
          </w:p>
        </w:tc>
        <w:tc>
          <w:tcPr>
            <w:tcW w:w="960" w:type="dxa"/>
            <w:noWrap/>
            <w:hideMark/>
          </w:tcPr>
          <w:p w14:paraId="5EA1C68C" w14:textId="77777777" w:rsidR="009623F3" w:rsidRPr="009623F3" w:rsidRDefault="009623F3" w:rsidP="009623F3">
            <w:r w:rsidRPr="009623F3">
              <w:t>-251.989</w:t>
            </w:r>
          </w:p>
        </w:tc>
        <w:tc>
          <w:tcPr>
            <w:tcW w:w="960" w:type="dxa"/>
            <w:noWrap/>
            <w:hideMark/>
          </w:tcPr>
          <w:p w14:paraId="7F4ADBDF" w14:textId="77777777" w:rsidR="009623F3" w:rsidRPr="009623F3" w:rsidRDefault="009623F3" w:rsidP="009623F3">
            <w:r w:rsidRPr="009623F3">
              <w:t>-93.8796</w:t>
            </w:r>
          </w:p>
        </w:tc>
      </w:tr>
      <w:tr w:rsidR="009623F3" w:rsidRPr="009623F3" w14:paraId="0CD8AFD4" w14:textId="77777777" w:rsidTr="009623F3">
        <w:trPr>
          <w:trHeight w:val="288"/>
        </w:trPr>
        <w:tc>
          <w:tcPr>
            <w:tcW w:w="960" w:type="dxa"/>
            <w:noWrap/>
            <w:hideMark/>
          </w:tcPr>
          <w:p w14:paraId="783D8DD4" w14:textId="77777777" w:rsidR="009623F3" w:rsidRPr="009623F3" w:rsidRDefault="009623F3" w:rsidP="009623F3">
            <w:r w:rsidRPr="009623F3">
              <w:t>1.00E-05</w:t>
            </w:r>
          </w:p>
        </w:tc>
        <w:tc>
          <w:tcPr>
            <w:tcW w:w="960" w:type="dxa"/>
            <w:noWrap/>
            <w:hideMark/>
          </w:tcPr>
          <w:p w14:paraId="6C76E50A" w14:textId="77777777" w:rsidR="009623F3" w:rsidRPr="009623F3" w:rsidRDefault="009623F3" w:rsidP="009623F3">
            <w:r w:rsidRPr="009623F3">
              <w:t>-0.00014</w:t>
            </w:r>
          </w:p>
        </w:tc>
        <w:tc>
          <w:tcPr>
            <w:tcW w:w="960" w:type="dxa"/>
            <w:noWrap/>
            <w:hideMark/>
          </w:tcPr>
          <w:p w14:paraId="283DA78C" w14:textId="77777777" w:rsidR="009623F3" w:rsidRPr="009623F3" w:rsidRDefault="009623F3" w:rsidP="009623F3">
            <w:r w:rsidRPr="009623F3">
              <w:t>-395.632</w:t>
            </w:r>
          </w:p>
        </w:tc>
        <w:tc>
          <w:tcPr>
            <w:tcW w:w="960" w:type="dxa"/>
            <w:noWrap/>
            <w:hideMark/>
          </w:tcPr>
          <w:p w14:paraId="60516386" w14:textId="77777777" w:rsidR="009623F3" w:rsidRPr="009623F3" w:rsidRDefault="009623F3" w:rsidP="009623F3">
            <w:r w:rsidRPr="009623F3">
              <w:t>-376.962</w:t>
            </w:r>
          </w:p>
        </w:tc>
        <w:tc>
          <w:tcPr>
            <w:tcW w:w="960" w:type="dxa"/>
            <w:noWrap/>
            <w:hideMark/>
          </w:tcPr>
          <w:p w14:paraId="2D63F854" w14:textId="77777777" w:rsidR="009623F3" w:rsidRPr="009623F3" w:rsidRDefault="009623F3" w:rsidP="009623F3">
            <w:r w:rsidRPr="009623F3">
              <w:t>-456.961</w:t>
            </w:r>
          </w:p>
        </w:tc>
        <w:tc>
          <w:tcPr>
            <w:tcW w:w="960" w:type="dxa"/>
            <w:noWrap/>
            <w:hideMark/>
          </w:tcPr>
          <w:p w14:paraId="6F3A7086" w14:textId="77777777" w:rsidR="009623F3" w:rsidRPr="009623F3" w:rsidRDefault="009623F3" w:rsidP="009623F3">
            <w:r w:rsidRPr="009623F3">
              <w:t>-402.934</w:t>
            </w:r>
          </w:p>
        </w:tc>
        <w:tc>
          <w:tcPr>
            <w:tcW w:w="960" w:type="dxa"/>
            <w:noWrap/>
            <w:hideMark/>
          </w:tcPr>
          <w:p w14:paraId="2FFBC5DB" w14:textId="77777777" w:rsidR="009623F3" w:rsidRPr="009623F3" w:rsidRDefault="009623F3" w:rsidP="009623F3">
            <w:r w:rsidRPr="009623F3">
              <w:t>-0.08244</w:t>
            </w:r>
          </w:p>
        </w:tc>
        <w:tc>
          <w:tcPr>
            <w:tcW w:w="960" w:type="dxa"/>
            <w:noWrap/>
            <w:hideMark/>
          </w:tcPr>
          <w:p w14:paraId="68E24217" w14:textId="77777777" w:rsidR="009623F3" w:rsidRPr="009623F3" w:rsidRDefault="009623F3" w:rsidP="009623F3">
            <w:r w:rsidRPr="009623F3">
              <w:t>-253.277</w:t>
            </w:r>
          </w:p>
        </w:tc>
        <w:tc>
          <w:tcPr>
            <w:tcW w:w="960" w:type="dxa"/>
            <w:noWrap/>
            <w:hideMark/>
          </w:tcPr>
          <w:p w14:paraId="4B0E5CE6" w14:textId="77777777" w:rsidR="009623F3" w:rsidRPr="009623F3" w:rsidRDefault="009623F3" w:rsidP="009623F3">
            <w:r w:rsidRPr="009623F3">
              <w:t>-1.6299</w:t>
            </w:r>
          </w:p>
        </w:tc>
        <w:tc>
          <w:tcPr>
            <w:tcW w:w="960" w:type="dxa"/>
            <w:noWrap/>
            <w:hideMark/>
          </w:tcPr>
          <w:p w14:paraId="010EB6A8" w14:textId="77777777" w:rsidR="009623F3" w:rsidRPr="009623F3" w:rsidRDefault="009623F3" w:rsidP="009623F3">
            <w:r w:rsidRPr="009623F3">
              <w:t>-92.4883</w:t>
            </w:r>
          </w:p>
        </w:tc>
        <w:tc>
          <w:tcPr>
            <w:tcW w:w="960" w:type="dxa"/>
            <w:noWrap/>
            <w:hideMark/>
          </w:tcPr>
          <w:p w14:paraId="2C81E901" w14:textId="77777777" w:rsidR="009623F3" w:rsidRPr="009623F3" w:rsidRDefault="009623F3" w:rsidP="009623F3">
            <w:r w:rsidRPr="009623F3">
              <w:t>-463.649</w:t>
            </w:r>
          </w:p>
        </w:tc>
        <w:tc>
          <w:tcPr>
            <w:tcW w:w="960" w:type="dxa"/>
            <w:noWrap/>
            <w:hideMark/>
          </w:tcPr>
          <w:p w14:paraId="0ED49805" w14:textId="77777777" w:rsidR="009623F3" w:rsidRPr="009623F3" w:rsidRDefault="009623F3" w:rsidP="009623F3">
            <w:r w:rsidRPr="009623F3">
              <w:t>-244.362</w:t>
            </w:r>
          </w:p>
        </w:tc>
      </w:tr>
      <w:tr w:rsidR="009623F3" w:rsidRPr="009623F3" w14:paraId="391C5692" w14:textId="77777777" w:rsidTr="009623F3">
        <w:trPr>
          <w:trHeight w:val="288"/>
        </w:trPr>
        <w:tc>
          <w:tcPr>
            <w:tcW w:w="960" w:type="dxa"/>
            <w:noWrap/>
            <w:hideMark/>
          </w:tcPr>
          <w:p w14:paraId="6FDE1617" w14:textId="77777777" w:rsidR="009623F3" w:rsidRPr="009623F3" w:rsidRDefault="009623F3" w:rsidP="009623F3">
            <w:r w:rsidRPr="009623F3">
              <w:t>1.10E-05</w:t>
            </w:r>
          </w:p>
        </w:tc>
        <w:tc>
          <w:tcPr>
            <w:tcW w:w="960" w:type="dxa"/>
            <w:noWrap/>
            <w:hideMark/>
          </w:tcPr>
          <w:p w14:paraId="36027026" w14:textId="77777777" w:rsidR="009623F3" w:rsidRPr="009623F3" w:rsidRDefault="009623F3" w:rsidP="009623F3">
            <w:r w:rsidRPr="009623F3">
              <w:t>-85.562</w:t>
            </w:r>
          </w:p>
        </w:tc>
        <w:tc>
          <w:tcPr>
            <w:tcW w:w="960" w:type="dxa"/>
            <w:noWrap/>
            <w:hideMark/>
          </w:tcPr>
          <w:p w14:paraId="1695205F" w14:textId="77777777" w:rsidR="009623F3" w:rsidRPr="009623F3" w:rsidRDefault="009623F3" w:rsidP="009623F3">
            <w:r w:rsidRPr="009623F3">
              <w:t>-532.52</w:t>
            </w:r>
          </w:p>
        </w:tc>
        <w:tc>
          <w:tcPr>
            <w:tcW w:w="960" w:type="dxa"/>
            <w:noWrap/>
            <w:hideMark/>
          </w:tcPr>
          <w:p w14:paraId="7207A9AF" w14:textId="77777777" w:rsidR="009623F3" w:rsidRPr="009623F3" w:rsidRDefault="009623F3" w:rsidP="009623F3">
            <w:r w:rsidRPr="009623F3">
              <w:t>-539.963</w:t>
            </w:r>
          </w:p>
        </w:tc>
        <w:tc>
          <w:tcPr>
            <w:tcW w:w="960" w:type="dxa"/>
            <w:noWrap/>
            <w:hideMark/>
          </w:tcPr>
          <w:p w14:paraId="2B05A23A" w14:textId="77777777" w:rsidR="009623F3" w:rsidRPr="009623F3" w:rsidRDefault="009623F3" w:rsidP="009623F3">
            <w:r w:rsidRPr="009623F3">
              <w:t>-592.885</w:t>
            </w:r>
          </w:p>
        </w:tc>
        <w:tc>
          <w:tcPr>
            <w:tcW w:w="960" w:type="dxa"/>
            <w:noWrap/>
            <w:hideMark/>
          </w:tcPr>
          <w:p w14:paraId="122D4418" w14:textId="77777777" w:rsidR="009623F3" w:rsidRPr="009623F3" w:rsidRDefault="009623F3" w:rsidP="009623F3">
            <w:r w:rsidRPr="009623F3">
              <w:t>-561.815</w:t>
            </w:r>
          </w:p>
        </w:tc>
        <w:tc>
          <w:tcPr>
            <w:tcW w:w="960" w:type="dxa"/>
            <w:noWrap/>
            <w:hideMark/>
          </w:tcPr>
          <w:p w14:paraId="6D9A08F5" w14:textId="77777777" w:rsidR="009623F3" w:rsidRPr="009623F3" w:rsidRDefault="009623F3" w:rsidP="009623F3">
            <w:r w:rsidRPr="009623F3">
              <w:t>-271.562</w:t>
            </w:r>
          </w:p>
        </w:tc>
        <w:tc>
          <w:tcPr>
            <w:tcW w:w="960" w:type="dxa"/>
            <w:noWrap/>
            <w:hideMark/>
          </w:tcPr>
          <w:p w14:paraId="4956A0B4" w14:textId="77777777" w:rsidR="009623F3" w:rsidRPr="009623F3" w:rsidRDefault="009623F3" w:rsidP="009623F3">
            <w:r w:rsidRPr="009623F3">
              <w:t>-447.508</w:t>
            </w:r>
          </w:p>
        </w:tc>
        <w:tc>
          <w:tcPr>
            <w:tcW w:w="960" w:type="dxa"/>
            <w:noWrap/>
            <w:hideMark/>
          </w:tcPr>
          <w:p w14:paraId="1B60036B" w14:textId="77777777" w:rsidR="009623F3" w:rsidRPr="009623F3" w:rsidRDefault="009623F3" w:rsidP="009623F3">
            <w:r w:rsidRPr="009623F3">
              <w:t>-274.226</w:t>
            </w:r>
          </w:p>
        </w:tc>
        <w:tc>
          <w:tcPr>
            <w:tcW w:w="960" w:type="dxa"/>
            <w:noWrap/>
            <w:hideMark/>
          </w:tcPr>
          <w:p w14:paraId="4D6FD42C" w14:textId="77777777" w:rsidR="009623F3" w:rsidRPr="009623F3" w:rsidRDefault="009623F3" w:rsidP="009623F3">
            <w:r w:rsidRPr="009623F3">
              <w:t>-368.298</w:t>
            </w:r>
          </w:p>
        </w:tc>
        <w:tc>
          <w:tcPr>
            <w:tcW w:w="960" w:type="dxa"/>
            <w:noWrap/>
            <w:hideMark/>
          </w:tcPr>
          <w:p w14:paraId="562B6D95" w14:textId="77777777" w:rsidR="009623F3" w:rsidRPr="009623F3" w:rsidRDefault="009623F3" w:rsidP="009623F3">
            <w:r w:rsidRPr="009623F3">
              <w:t>-583.393</w:t>
            </w:r>
          </w:p>
        </w:tc>
        <w:tc>
          <w:tcPr>
            <w:tcW w:w="960" w:type="dxa"/>
            <w:noWrap/>
            <w:hideMark/>
          </w:tcPr>
          <w:p w14:paraId="5B17BF8C" w14:textId="77777777" w:rsidR="009623F3" w:rsidRPr="009623F3" w:rsidRDefault="009623F3" w:rsidP="009623F3">
            <w:r w:rsidRPr="009623F3">
              <w:t>-425.773</w:t>
            </w:r>
          </w:p>
        </w:tc>
      </w:tr>
      <w:tr w:rsidR="009623F3" w:rsidRPr="009623F3" w14:paraId="3787ADE0" w14:textId="77777777" w:rsidTr="009623F3">
        <w:trPr>
          <w:trHeight w:val="288"/>
        </w:trPr>
        <w:tc>
          <w:tcPr>
            <w:tcW w:w="960" w:type="dxa"/>
            <w:noWrap/>
            <w:hideMark/>
          </w:tcPr>
          <w:p w14:paraId="0F31EA6C" w14:textId="77777777" w:rsidR="009623F3" w:rsidRPr="009623F3" w:rsidRDefault="009623F3" w:rsidP="009623F3">
            <w:r w:rsidRPr="009623F3">
              <w:t>1.20E-05</w:t>
            </w:r>
          </w:p>
        </w:tc>
        <w:tc>
          <w:tcPr>
            <w:tcW w:w="960" w:type="dxa"/>
            <w:noWrap/>
            <w:hideMark/>
          </w:tcPr>
          <w:p w14:paraId="08FADA60" w14:textId="77777777" w:rsidR="009623F3" w:rsidRPr="009623F3" w:rsidRDefault="009623F3" w:rsidP="009623F3">
            <w:r w:rsidRPr="009623F3">
              <w:t>-374.122</w:t>
            </w:r>
          </w:p>
        </w:tc>
        <w:tc>
          <w:tcPr>
            <w:tcW w:w="960" w:type="dxa"/>
            <w:noWrap/>
            <w:hideMark/>
          </w:tcPr>
          <w:p w14:paraId="1A983DA3" w14:textId="77777777" w:rsidR="009623F3" w:rsidRPr="009623F3" w:rsidRDefault="009623F3" w:rsidP="009623F3">
            <w:r w:rsidRPr="009623F3">
              <w:t>-661.91</w:t>
            </w:r>
          </w:p>
        </w:tc>
        <w:tc>
          <w:tcPr>
            <w:tcW w:w="960" w:type="dxa"/>
            <w:noWrap/>
            <w:hideMark/>
          </w:tcPr>
          <w:p w14:paraId="5D8168DC" w14:textId="77777777" w:rsidR="009623F3" w:rsidRPr="009623F3" w:rsidRDefault="009623F3" w:rsidP="009623F3">
            <w:r w:rsidRPr="009623F3">
              <w:t>-651.406</w:t>
            </w:r>
          </w:p>
        </w:tc>
        <w:tc>
          <w:tcPr>
            <w:tcW w:w="960" w:type="dxa"/>
            <w:noWrap/>
            <w:hideMark/>
          </w:tcPr>
          <w:p w14:paraId="48A0A72C" w14:textId="77777777" w:rsidR="009623F3" w:rsidRPr="009623F3" w:rsidRDefault="009623F3" w:rsidP="009623F3">
            <w:r w:rsidRPr="009623F3">
              <w:t>-699.073</w:t>
            </w:r>
          </w:p>
        </w:tc>
        <w:tc>
          <w:tcPr>
            <w:tcW w:w="960" w:type="dxa"/>
            <w:noWrap/>
            <w:hideMark/>
          </w:tcPr>
          <w:p w14:paraId="563A285C" w14:textId="77777777" w:rsidR="009623F3" w:rsidRPr="009623F3" w:rsidRDefault="009623F3" w:rsidP="009623F3">
            <w:r w:rsidRPr="009623F3">
              <w:t>-679.036</w:t>
            </w:r>
          </w:p>
        </w:tc>
        <w:tc>
          <w:tcPr>
            <w:tcW w:w="960" w:type="dxa"/>
            <w:noWrap/>
            <w:hideMark/>
          </w:tcPr>
          <w:p w14:paraId="102B4869" w14:textId="77777777" w:rsidR="009623F3" w:rsidRPr="009623F3" w:rsidRDefault="009623F3" w:rsidP="009623F3">
            <w:r w:rsidRPr="009623F3">
              <w:t>-459.12</w:t>
            </w:r>
          </w:p>
        </w:tc>
        <w:tc>
          <w:tcPr>
            <w:tcW w:w="960" w:type="dxa"/>
            <w:noWrap/>
            <w:hideMark/>
          </w:tcPr>
          <w:p w14:paraId="6785A8B4" w14:textId="77777777" w:rsidR="009623F3" w:rsidRPr="009623F3" w:rsidRDefault="009623F3" w:rsidP="009623F3">
            <w:r w:rsidRPr="009623F3">
              <w:t>-576.328</w:t>
            </w:r>
          </w:p>
        </w:tc>
        <w:tc>
          <w:tcPr>
            <w:tcW w:w="960" w:type="dxa"/>
            <w:noWrap/>
            <w:hideMark/>
          </w:tcPr>
          <w:p w14:paraId="0DA5E2F3" w14:textId="77777777" w:rsidR="009623F3" w:rsidRPr="009623F3" w:rsidRDefault="009623F3" w:rsidP="009623F3">
            <w:r w:rsidRPr="009623F3">
              <w:t>-473.565</w:t>
            </w:r>
          </w:p>
        </w:tc>
        <w:tc>
          <w:tcPr>
            <w:tcW w:w="960" w:type="dxa"/>
            <w:noWrap/>
            <w:hideMark/>
          </w:tcPr>
          <w:p w14:paraId="30004AC9" w14:textId="77777777" w:rsidR="009623F3" w:rsidRPr="009623F3" w:rsidRDefault="009623F3" w:rsidP="009623F3">
            <w:r w:rsidRPr="009623F3">
              <w:t>-538.452</w:t>
            </w:r>
          </w:p>
        </w:tc>
        <w:tc>
          <w:tcPr>
            <w:tcW w:w="960" w:type="dxa"/>
            <w:noWrap/>
            <w:hideMark/>
          </w:tcPr>
          <w:p w14:paraId="1641D7F0" w14:textId="77777777" w:rsidR="009623F3" w:rsidRPr="009623F3" w:rsidRDefault="009623F3" w:rsidP="009623F3">
            <w:r w:rsidRPr="009623F3">
              <w:t>-690.7</w:t>
            </w:r>
          </w:p>
        </w:tc>
        <w:tc>
          <w:tcPr>
            <w:tcW w:w="960" w:type="dxa"/>
            <w:noWrap/>
            <w:hideMark/>
          </w:tcPr>
          <w:p w14:paraId="7705E0A2" w14:textId="77777777" w:rsidR="009623F3" w:rsidRPr="009623F3" w:rsidRDefault="009623F3" w:rsidP="009623F3">
            <w:r w:rsidRPr="009623F3">
              <w:t>-580.371</w:t>
            </w:r>
          </w:p>
        </w:tc>
      </w:tr>
      <w:tr w:rsidR="009623F3" w:rsidRPr="009623F3" w14:paraId="1E43BA7C" w14:textId="77777777" w:rsidTr="009623F3">
        <w:trPr>
          <w:trHeight w:val="288"/>
        </w:trPr>
        <w:tc>
          <w:tcPr>
            <w:tcW w:w="960" w:type="dxa"/>
            <w:noWrap/>
            <w:hideMark/>
          </w:tcPr>
          <w:p w14:paraId="6B262A23" w14:textId="77777777" w:rsidR="009623F3" w:rsidRPr="009623F3" w:rsidRDefault="009623F3" w:rsidP="009623F3">
            <w:r w:rsidRPr="009623F3">
              <w:t>1.30E-05</w:t>
            </w:r>
          </w:p>
        </w:tc>
        <w:tc>
          <w:tcPr>
            <w:tcW w:w="960" w:type="dxa"/>
            <w:noWrap/>
            <w:hideMark/>
          </w:tcPr>
          <w:p w14:paraId="322B70A9" w14:textId="77777777" w:rsidR="009623F3" w:rsidRPr="009623F3" w:rsidRDefault="009623F3" w:rsidP="009623F3">
            <w:r w:rsidRPr="009623F3">
              <w:t>-533.56</w:t>
            </w:r>
          </w:p>
        </w:tc>
        <w:tc>
          <w:tcPr>
            <w:tcW w:w="960" w:type="dxa"/>
            <w:noWrap/>
            <w:hideMark/>
          </w:tcPr>
          <w:p w14:paraId="478DC542" w14:textId="77777777" w:rsidR="009623F3" w:rsidRPr="009623F3" w:rsidRDefault="009623F3" w:rsidP="009623F3">
            <w:r w:rsidRPr="009623F3">
              <w:t>-760.331</w:t>
            </w:r>
          </w:p>
        </w:tc>
        <w:tc>
          <w:tcPr>
            <w:tcW w:w="960" w:type="dxa"/>
            <w:noWrap/>
            <w:hideMark/>
          </w:tcPr>
          <w:p w14:paraId="24D541DB" w14:textId="77777777" w:rsidR="009623F3" w:rsidRPr="009623F3" w:rsidRDefault="009623F3" w:rsidP="009623F3">
            <w:r w:rsidRPr="009623F3">
              <w:t>-727.993</w:t>
            </w:r>
          </w:p>
        </w:tc>
        <w:tc>
          <w:tcPr>
            <w:tcW w:w="960" w:type="dxa"/>
            <w:noWrap/>
            <w:hideMark/>
          </w:tcPr>
          <w:p w14:paraId="244C2FF9" w14:textId="77777777" w:rsidR="009623F3" w:rsidRPr="009623F3" w:rsidRDefault="009623F3" w:rsidP="009623F3">
            <w:r w:rsidRPr="009623F3">
              <w:t>-776.069</w:t>
            </w:r>
          </w:p>
        </w:tc>
        <w:tc>
          <w:tcPr>
            <w:tcW w:w="960" w:type="dxa"/>
            <w:noWrap/>
            <w:hideMark/>
          </w:tcPr>
          <w:p w14:paraId="19D92CE4" w14:textId="77777777" w:rsidR="009623F3" w:rsidRPr="009623F3" w:rsidRDefault="009623F3" w:rsidP="009623F3">
            <w:r w:rsidRPr="009623F3">
              <w:t>-764.437</w:t>
            </w:r>
          </w:p>
        </w:tc>
        <w:tc>
          <w:tcPr>
            <w:tcW w:w="960" w:type="dxa"/>
            <w:noWrap/>
            <w:hideMark/>
          </w:tcPr>
          <w:p w14:paraId="3B9BDA9B" w14:textId="77777777" w:rsidR="009623F3" w:rsidRPr="009623F3" w:rsidRDefault="009623F3" w:rsidP="009623F3">
            <w:r w:rsidRPr="009623F3">
              <w:t>-567.488</w:t>
            </w:r>
          </w:p>
        </w:tc>
        <w:tc>
          <w:tcPr>
            <w:tcW w:w="960" w:type="dxa"/>
            <w:noWrap/>
            <w:hideMark/>
          </w:tcPr>
          <w:p w14:paraId="651E337D" w14:textId="77777777" w:rsidR="009623F3" w:rsidRPr="009623F3" w:rsidRDefault="009623F3" w:rsidP="009623F3">
            <w:r w:rsidRPr="009623F3">
              <w:t>-678.21</w:t>
            </w:r>
          </w:p>
        </w:tc>
        <w:tc>
          <w:tcPr>
            <w:tcW w:w="960" w:type="dxa"/>
            <w:noWrap/>
            <w:hideMark/>
          </w:tcPr>
          <w:p w14:paraId="52AA31AE" w14:textId="77777777" w:rsidR="009623F3" w:rsidRPr="009623F3" w:rsidRDefault="009623F3" w:rsidP="009623F3">
            <w:r w:rsidRPr="009623F3">
              <w:t>-615.606</w:t>
            </w:r>
          </w:p>
        </w:tc>
        <w:tc>
          <w:tcPr>
            <w:tcW w:w="960" w:type="dxa"/>
            <w:noWrap/>
            <w:hideMark/>
          </w:tcPr>
          <w:p w14:paraId="6640AFEF" w14:textId="77777777" w:rsidR="009623F3" w:rsidRPr="009623F3" w:rsidRDefault="009623F3" w:rsidP="009623F3">
            <w:r w:rsidRPr="009623F3">
              <w:t>-654.474</w:t>
            </w:r>
          </w:p>
        </w:tc>
        <w:tc>
          <w:tcPr>
            <w:tcW w:w="960" w:type="dxa"/>
            <w:noWrap/>
            <w:hideMark/>
          </w:tcPr>
          <w:p w14:paraId="5AAA47DA" w14:textId="77777777" w:rsidR="009623F3" w:rsidRPr="009623F3" w:rsidRDefault="009623F3" w:rsidP="009623F3">
            <w:r w:rsidRPr="009623F3">
              <w:t>-786.346</w:t>
            </w:r>
          </w:p>
        </w:tc>
        <w:tc>
          <w:tcPr>
            <w:tcW w:w="960" w:type="dxa"/>
            <w:noWrap/>
            <w:hideMark/>
          </w:tcPr>
          <w:p w14:paraId="519362D7" w14:textId="77777777" w:rsidR="009623F3" w:rsidRPr="009623F3" w:rsidRDefault="009623F3" w:rsidP="009623F3">
            <w:r w:rsidRPr="009623F3">
              <w:t>-686.451</w:t>
            </w:r>
          </w:p>
        </w:tc>
      </w:tr>
      <w:tr w:rsidR="009623F3" w:rsidRPr="009623F3" w14:paraId="5FD33998" w14:textId="77777777" w:rsidTr="009623F3">
        <w:trPr>
          <w:trHeight w:val="288"/>
        </w:trPr>
        <w:tc>
          <w:tcPr>
            <w:tcW w:w="960" w:type="dxa"/>
            <w:noWrap/>
            <w:hideMark/>
          </w:tcPr>
          <w:p w14:paraId="2755DB80" w14:textId="77777777" w:rsidR="009623F3" w:rsidRPr="009623F3" w:rsidRDefault="009623F3" w:rsidP="009623F3">
            <w:r w:rsidRPr="009623F3">
              <w:t>1.40E-05</w:t>
            </w:r>
          </w:p>
        </w:tc>
        <w:tc>
          <w:tcPr>
            <w:tcW w:w="960" w:type="dxa"/>
            <w:noWrap/>
            <w:hideMark/>
          </w:tcPr>
          <w:p w14:paraId="23D276AC" w14:textId="77777777" w:rsidR="009623F3" w:rsidRPr="009623F3" w:rsidRDefault="009623F3" w:rsidP="009623F3">
            <w:r w:rsidRPr="009623F3">
              <w:t>-650.495</w:t>
            </w:r>
          </w:p>
        </w:tc>
        <w:tc>
          <w:tcPr>
            <w:tcW w:w="960" w:type="dxa"/>
            <w:noWrap/>
            <w:hideMark/>
          </w:tcPr>
          <w:p w14:paraId="5C1F6EA9" w14:textId="77777777" w:rsidR="009623F3" w:rsidRPr="009623F3" w:rsidRDefault="009623F3" w:rsidP="009623F3">
            <w:r w:rsidRPr="009623F3">
              <w:t>-824.398</w:t>
            </w:r>
          </w:p>
        </w:tc>
        <w:tc>
          <w:tcPr>
            <w:tcW w:w="960" w:type="dxa"/>
            <w:noWrap/>
            <w:hideMark/>
          </w:tcPr>
          <w:p w14:paraId="3CE542DB" w14:textId="77777777" w:rsidR="009623F3" w:rsidRPr="009623F3" w:rsidRDefault="009623F3" w:rsidP="009623F3">
            <w:r w:rsidRPr="009623F3">
              <w:t>-819.902</w:t>
            </w:r>
          </w:p>
        </w:tc>
        <w:tc>
          <w:tcPr>
            <w:tcW w:w="960" w:type="dxa"/>
            <w:noWrap/>
            <w:hideMark/>
          </w:tcPr>
          <w:p w14:paraId="42428FE5" w14:textId="77777777" w:rsidR="009623F3" w:rsidRPr="009623F3" w:rsidRDefault="009623F3" w:rsidP="009623F3">
            <w:r w:rsidRPr="009623F3">
              <w:t>-857.058</w:t>
            </w:r>
          </w:p>
        </w:tc>
        <w:tc>
          <w:tcPr>
            <w:tcW w:w="960" w:type="dxa"/>
            <w:noWrap/>
            <w:hideMark/>
          </w:tcPr>
          <w:p w14:paraId="0E9710D9" w14:textId="77777777" w:rsidR="009623F3" w:rsidRPr="009623F3" w:rsidRDefault="009623F3" w:rsidP="009623F3">
            <w:r w:rsidRPr="009623F3">
              <w:t>-833.758</w:t>
            </w:r>
          </w:p>
        </w:tc>
        <w:tc>
          <w:tcPr>
            <w:tcW w:w="960" w:type="dxa"/>
            <w:noWrap/>
            <w:hideMark/>
          </w:tcPr>
          <w:p w14:paraId="546E0157" w14:textId="77777777" w:rsidR="009623F3" w:rsidRPr="009623F3" w:rsidRDefault="009623F3" w:rsidP="009623F3">
            <w:r w:rsidRPr="009623F3">
              <w:t>-684.377</w:t>
            </w:r>
          </w:p>
        </w:tc>
        <w:tc>
          <w:tcPr>
            <w:tcW w:w="960" w:type="dxa"/>
            <w:noWrap/>
            <w:hideMark/>
          </w:tcPr>
          <w:p w14:paraId="1B363C67" w14:textId="77777777" w:rsidR="009623F3" w:rsidRPr="009623F3" w:rsidRDefault="009623F3" w:rsidP="009623F3">
            <w:r w:rsidRPr="009623F3">
              <w:t>-767.284</w:t>
            </w:r>
          </w:p>
        </w:tc>
        <w:tc>
          <w:tcPr>
            <w:tcW w:w="960" w:type="dxa"/>
            <w:noWrap/>
            <w:hideMark/>
          </w:tcPr>
          <w:p w14:paraId="0AB7EE13" w14:textId="77777777" w:rsidR="009623F3" w:rsidRPr="009623F3" w:rsidRDefault="009623F3" w:rsidP="009623F3">
            <w:r w:rsidRPr="009623F3">
              <w:t>-706.693</w:t>
            </w:r>
          </w:p>
        </w:tc>
        <w:tc>
          <w:tcPr>
            <w:tcW w:w="960" w:type="dxa"/>
            <w:noWrap/>
            <w:hideMark/>
          </w:tcPr>
          <w:p w14:paraId="4D34FA49" w14:textId="77777777" w:rsidR="009623F3" w:rsidRPr="009623F3" w:rsidRDefault="009623F3" w:rsidP="009623F3">
            <w:r w:rsidRPr="009623F3">
              <w:t>-741.08</w:t>
            </w:r>
          </w:p>
        </w:tc>
        <w:tc>
          <w:tcPr>
            <w:tcW w:w="960" w:type="dxa"/>
            <w:noWrap/>
            <w:hideMark/>
          </w:tcPr>
          <w:p w14:paraId="0472A2E2" w14:textId="77777777" w:rsidR="009623F3" w:rsidRPr="009623F3" w:rsidRDefault="009623F3" w:rsidP="009623F3">
            <w:r w:rsidRPr="009623F3">
              <w:t>-871.747</w:t>
            </w:r>
          </w:p>
        </w:tc>
        <w:tc>
          <w:tcPr>
            <w:tcW w:w="960" w:type="dxa"/>
            <w:noWrap/>
            <w:hideMark/>
          </w:tcPr>
          <w:p w14:paraId="3CDF5BD8" w14:textId="77777777" w:rsidR="009623F3" w:rsidRPr="009623F3" w:rsidRDefault="009623F3" w:rsidP="009623F3">
            <w:r w:rsidRPr="009623F3">
              <w:t>-775.679</w:t>
            </w:r>
          </w:p>
        </w:tc>
      </w:tr>
      <w:tr w:rsidR="009623F3" w:rsidRPr="009623F3" w14:paraId="2F49025F" w14:textId="77777777" w:rsidTr="009623F3">
        <w:trPr>
          <w:trHeight w:val="288"/>
        </w:trPr>
        <w:tc>
          <w:tcPr>
            <w:tcW w:w="960" w:type="dxa"/>
            <w:noWrap/>
            <w:hideMark/>
          </w:tcPr>
          <w:p w14:paraId="45556B0A" w14:textId="77777777" w:rsidR="009623F3" w:rsidRPr="009623F3" w:rsidRDefault="009623F3" w:rsidP="009623F3">
            <w:r w:rsidRPr="009623F3">
              <w:lastRenderedPageBreak/>
              <w:t>1.50E-05</w:t>
            </w:r>
          </w:p>
        </w:tc>
        <w:tc>
          <w:tcPr>
            <w:tcW w:w="960" w:type="dxa"/>
            <w:noWrap/>
            <w:hideMark/>
          </w:tcPr>
          <w:p w14:paraId="78F82AE8" w14:textId="77777777" w:rsidR="009623F3" w:rsidRPr="009623F3" w:rsidRDefault="009623F3" w:rsidP="009623F3">
            <w:r w:rsidRPr="009623F3">
              <w:t>-737.148</w:t>
            </w:r>
          </w:p>
        </w:tc>
        <w:tc>
          <w:tcPr>
            <w:tcW w:w="960" w:type="dxa"/>
            <w:noWrap/>
            <w:hideMark/>
          </w:tcPr>
          <w:p w14:paraId="63930309" w14:textId="77777777" w:rsidR="009623F3" w:rsidRPr="009623F3" w:rsidRDefault="009623F3" w:rsidP="009623F3">
            <w:r w:rsidRPr="009623F3">
              <w:t>-909.693</w:t>
            </w:r>
          </w:p>
        </w:tc>
        <w:tc>
          <w:tcPr>
            <w:tcW w:w="960" w:type="dxa"/>
            <w:noWrap/>
            <w:hideMark/>
          </w:tcPr>
          <w:p w14:paraId="19E85ABF" w14:textId="77777777" w:rsidR="009623F3" w:rsidRPr="009623F3" w:rsidRDefault="009623F3" w:rsidP="009623F3">
            <w:r w:rsidRPr="009623F3">
              <w:t>-909.827</w:t>
            </w:r>
          </w:p>
        </w:tc>
        <w:tc>
          <w:tcPr>
            <w:tcW w:w="960" w:type="dxa"/>
            <w:noWrap/>
            <w:hideMark/>
          </w:tcPr>
          <w:p w14:paraId="01EE0923" w14:textId="77777777" w:rsidR="009623F3" w:rsidRPr="009623F3" w:rsidRDefault="009623F3" w:rsidP="009623F3">
            <w:r w:rsidRPr="009623F3">
              <w:t>-949.563</w:t>
            </w:r>
          </w:p>
        </w:tc>
        <w:tc>
          <w:tcPr>
            <w:tcW w:w="960" w:type="dxa"/>
            <w:noWrap/>
            <w:hideMark/>
          </w:tcPr>
          <w:p w14:paraId="23E13C96" w14:textId="77777777" w:rsidR="009623F3" w:rsidRPr="009623F3" w:rsidRDefault="009623F3" w:rsidP="009623F3">
            <w:r w:rsidRPr="009623F3">
              <w:t>-903.061</w:t>
            </w:r>
          </w:p>
        </w:tc>
        <w:tc>
          <w:tcPr>
            <w:tcW w:w="960" w:type="dxa"/>
            <w:noWrap/>
            <w:hideMark/>
          </w:tcPr>
          <w:p w14:paraId="12DE1B2B" w14:textId="77777777" w:rsidR="009623F3" w:rsidRPr="009623F3" w:rsidRDefault="009623F3" w:rsidP="009623F3">
            <w:r w:rsidRPr="009623F3">
              <w:t>-774.062</w:t>
            </w:r>
          </w:p>
        </w:tc>
        <w:tc>
          <w:tcPr>
            <w:tcW w:w="960" w:type="dxa"/>
            <w:noWrap/>
            <w:hideMark/>
          </w:tcPr>
          <w:p w14:paraId="6DC4EE7A" w14:textId="77777777" w:rsidR="009623F3" w:rsidRPr="009623F3" w:rsidRDefault="009623F3" w:rsidP="009623F3">
            <w:r w:rsidRPr="009623F3">
              <w:t>-840.224</w:t>
            </w:r>
          </w:p>
        </w:tc>
        <w:tc>
          <w:tcPr>
            <w:tcW w:w="960" w:type="dxa"/>
            <w:noWrap/>
            <w:hideMark/>
          </w:tcPr>
          <w:p w14:paraId="36FD9E74" w14:textId="77777777" w:rsidR="009623F3" w:rsidRPr="009623F3" w:rsidRDefault="009623F3" w:rsidP="009623F3">
            <w:r w:rsidRPr="009623F3">
              <w:t>-789.128</w:t>
            </w:r>
          </w:p>
        </w:tc>
        <w:tc>
          <w:tcPr>
            <w:tcW w:w="960" w:type="dxa"/>
            <w:noWrap/>
            <w:hideMark/>
          </w:tcPr>
          <w:p w14:paraId="3AB4A3C7" w14:textId="77777777" w:rsidR="009623F3" w:rsidRPr="009623F3" w:rsidRDefault="009623F3" w:rsidP="009623F3">
            <w:r w:rsidRPr="009623F3">
              <w:t>-812.406</w:t>
            </w:r>
          </w:p>
        </w:tc>
        <w:tc>
          <w:tcPr>
            <w:tcW w:w="960" w:type="dxa"/>
            <w:noWrap/>
            <w:hideMark/>
          </w:tcPr>
          <w:p w14:paraId="3EFBE8C1" w14:textId="77777777" w:rsidR="009623F3" w:rsidRPr="009623F3" w:rsidRDefault="009623F3" w:rsidP="009623F3">
            <w:r w:rsidRPr="009623F3">
              <w:t>-962.767</w:t>
            </w:r>
          </w:p>
        </w:tc>
        <w:tc>
          <w:tcPr>
            <w:tcW w:w="960" w:type="dxa"/>
            <w:noWrap/>
            <w:hideMark/>
          </w:tcPr>
          <w:p w14:paraId="611CF753" w14:textId="77777777" w:rsidR="009623F3" w:rsidRPr="009623F3" w:rsidRDefault="009623F3" w:rsidP="009623F3">
            <w:r w:rsidRPr="009623F3">
              <w:t>-858.788</w:t>
            </w:r>
          </w:p>
        </w:tc>
      </w:tr>
      <w:tr w:rsidR="009623F3" w:rsidRPr="009623F3" w14:paraId="24284876" w14:textId="77777777" w:rsidTr="009623F3">
        <w:trPr>
          <w:trHeight w:val="288"/>
        </w:trPr>
        <w:tc>
          <w:tcPr>
            <w:tcW w:w="960" w:type="dxa"/>
            <w:noWrap/>
            <w:hideMark/>
          </w:tcPr>
          <w:p w14:paraId="1EECBA79" w14:textId="77777777" w:rsidR="009623F3" w:rsidRPr="009623F3" w:rsidRDefault="009623F3" w:rsidP="009623F3">
            <w:r w:rsidRPr="009623F3">
              <w:t>1.60E-05</w:t>
            </w:r>
          </w:p>
        </w:tc>
        <w:tc>
          <w:tcPr>
            <w:tcW w:w="960" w:type="dxa"/>
            <w:noWrap/>
            <w:hideMark/>
          </w:tcPr>
          <w:p w14:paraId="7ABA8421" w14:textId="77777777" w:rsidR="009623F3" w:rsidRPr="009623F3" w:rsidRDefault="009623F3" w:rsidP="009623F3">
            <w:r w:rsidRPr="009623F3">
              <w:t>-808.171</w:t>
            </w:r>
          </w:p>
        </w:tc>
        <w:tc>
          <w:tcPr>
            <w:tcW w:w="960" w:type="dxa"/>
            <w:noWrap/>
            <w:hideMark/>
          </w:tcPr>
          <w:p w14:paraId="606BCD76" w14:textId="77777777" w:rsidR="009623F3" w:rsidRPr="009623F3" w:rsidRDefault="009623F3" w:rsidP="009623F3">
            <w:r w:rsidRPr="009623F3">
              <w:t>-1011.85</w:t>
            </w:r>
          </w:p>
        </w:tc>
        <w:tc>
          <w:tcPr>
            <w:tcW w:w="960" w:type="dxa"/>
            <w:noWrap/>
            <w:hideMark/>
          </w:tcPr>
          <w:p w14:paraId="22B6223A" w14:textId="77777777" w:rsidR="009623F3" w:rsidRPr="009623F3" w:rsidRDefault="009623F3" w:rsidP="009623F3">
            <w:r w:rsidRPr="009623F3">
              <w:t>-996.521</w:t>
            </w:r>
          </w:p>
        </w:tc>
        <w:tc>
          <w:tcPr>
            <w:tcW w:w="960" w:type="dxa"/>
            <w:noWrap/>
            <w:hideMark/>
          </w:tcPr>
          <w:p w14:paraId="404BD64C" w14:textId="77777777" w:rsidR="009623F3" w:rsidRPr="009623F3" w:rsidRDefault="009623F3" w:rsidP="009623F3">
            <w:r w:rsidRPr="009623F3">
              <w:t>-1063.12</w:t>
            </w:r>
          </w:p>
        </w:tc>
        <w:tc>
          <w:tcPr>
            <w:tcW w:w="960" w:type="dxa"/>
            <w:noWrap/>
            <w:hideMark/>
          </w:tcPr>
          <w:p w14:paraId="38690989" w14:textId="77777777" w:rsidR="009623F3" w:rsidRPr="009623F3" w:rsidRDefault="009623F3" w:rsidP="009623F3">
            <w:r w:rsidRPr="009623F3">
              <w:t>-1002.25</w:t>
            </w:r>
          </w:p>
        </w:tc>
        <w:tc>
          <w:tcPr>
            <w:tcW w:w="960" w:type="dxa"/>
            <w:noWrap/>
            <w:hideMark/>
          </w:tcPr>
          <w:p w14:paraId="309FA423" w14:textId="77777777" w:rsidR="009623F3" w:rsidRPr="009623F3" w:rsidRDefault="009623F3" w:rsidP="009623F3">
            <w:r w:rsidRPr="009623F3">
              <w:t>-841.601</w:t>
            </w:r>
          </w:p>
        </w:tc>
        <w:tc>
          <w:tcPr>
            <w:tcW w:w="960" w:type="dxa"/>
            <w:noWrap/>
            <w:hideMark/>
          </w:tcPr>
          <w:p w14:paraId="7768A49C" w14:textId="77777777" w:rsidR="009623F3" w:rsidRPr="009623F3" w:rsidRDefault="009623F3" w:rsidP="009623F3">
            <w:r w:rsidRPr="009623F3">
              <w:t>-915.472</w:t>
            </w:r>
          </w:p>
        </w:tc>
        <w:tc>
          <w:tcPr>
            <w:tcW w:w="960" w:type="dxa"/>
            <w:noWrap/>
            <w:hideMark/>
          </w:tcPr>
          <w:p w14:paraId="047FE2F8" w14:textId="77777777" w:rsidR="009623F3" w:rsidRPr="009623F3" w:rsidRDefault="009623F3" w:rsidP="009623F3">
            <w:r w:rsidRPr="009623F3">
              <w:t>-864.069</w:t>
            </w:r>
          </w:p>
        </w:tc>
        <w:tc>
          <w:tcPr>
            <w:tcW w:w="960" w:type="dxa"/>
            <w:noWrap/>
            <w:hideMark/>
          </w:tcPr>
          <w:p w14:paraId="393305F5" w14:textId="77777777" w:rsidR="009623F3" w:rsidRPr="009623F3" w:rsidRDefault="009623F3" w:rsidP="009623F3">
            <w:r w:rsidRPr="009623F3">
              <w:t>-884.279</w:t>
            </w:r>
          </w:p>
        </w:tc>
        <w:tc>
          <w:tcPr>
            <w:tcW w:w="960" w:type="dxa"/>
            <w:noWrap/>
            <w:hideMark/>
          </w:tcPr>
          <w:p w14:paraId="757854E1" w14:textId="77777777" w:rsidR="009623F3" w:rsidRPr="009623F3" w:rsidRDefault="009623F3" w:rsidP="009623F3">
            <w:r w:rsidRPr="009623F3">
              <w:t>-1073.23</w:t>
            </w:r>
          </w:p>
        </w:tc>
        <w:tc>
          <w:tcPr>
            <w:tcW w:w="960" w:type="dxa"/>
            <w:noWrap/>
            <w:hideMark/>
          </w:tcPr>
          <w:p w14:paraId="245D2384" w14:textId="77777777" w:rsidR="009623F3" w:rsidRPr="009623F3" w:rsidRDefault="009623F3" w:rsidP="009623F3">
            <w:r w:rsidRPr="009623F3">
              <w:t>-946.056</w:t>
            </w:r>
          </w:p>
        </w:tc>
      </w:tr>
      <w:tr w:rsidR="009623F3" w:rsidRPr="009623F3" w14:paraId="309E1A47" w14:textId="77777777" w:rsidTr="009623F3">
        <w:trPr>
          <w:trHeight w:val="288"/>
        </w:trPr>
        <w:tc>
          <w:tcPr>
            <w:tcW w:w="960" w:type="dxa"/>
            <w:noWrap/>
            <w:hideMark/>
          </w:tcPr>
          <w:p w14:paraId="3870919D" w14:textId="77777777" w:rsidR="009623F3" w:rsidRPr="009623F3" w:rsidRDefault="009623F3" w:rsidP="009623F3">
            <w:r w:rsidRPr="009623F3">
              <w:t>1.70E-05</w:t>
            </w:r>
          </w:p>
        </w:tc>
        <w:tc>
          <w:tcPr>
            <w:tcW w:w="960" w:type="dxa"/>
            <w:noWrap/>
            <w:hideMark/>
          </w:tcPr>
          <w:p w14:paraId="518EF718" w14:textId="77777777" w:rsidR="009623F3" w:rsidRPr="009623F3" w:rsidRDefault="009623F3" w:rsidP="009623F3">
            <w:r w:rsidRPr="009623F3">
              <w:t>-877.659</w:t>
            </w:r>
          </w:p>
        </w:tc>
        <w:tc>
          <w:tcPr>
            <w:tcW w:w="960" w:type="dxa"/>
            <w:noWrap/>
            <w:hideMark/>
          </w:tcPr>
          <w:p w14:paraId="74AA435C" w14:textId="77777777" w:rsidR="009623F3" w:rsidRPr="009623F3" w:rsidRDefault="009623F3" w:rsidP="009623F3">
            <w:r w:rsidRPr="009623F3">
              <w:t>-1154.53</w:t>
            </w:r>
          </w:p>
        </w:tc>
        <w:tc>
          <w:tcPr>
            <w:tcW w:w="960" w:type="dxa"/>
            <w:noWrap/>
            <w:hideMark/>
          </w:tcPr>
          <w:p w14:paraId="42E712FD" w14:textId="77777777" w:rsidR="009623F3" w:rsidRPr="009623F3" w:rsidRDefault="009623F3" w:rsidP="009623F3">
            <w:r w:rsidRPr="009623F3">
              <w:t>-1107.73</w:t>
            </w:r>
          </w:p>
        </w:tc>
        <w:tc>
          <w:tcPr>
            <w:tcW w:w="960" w:type="dxa"/>
            <w:noWrap/>
            <w:hideMark/>
          </w:tcPr>
          <w:p w14:paraId="35D04369" w14:textId="77777777" w:rsidR="009623F3" w:rsidRPr="009623F3" w:rsidRDefault="009623F3" w:rsidP="009623F3">
            <w:r w:rsidRPr="009623F3">
              <w:t>-1239.47</w:t>
            </w:r>
          </w:p>
        </w:tc>
        <w:tc>
          <w:tcPr>
            <w:tcW w:w="960" w:type="dxa"/>
            <w:noWrap/>
            <w:hideMark/>
          </w:tcPr>
          <w:p w14:paraId="11B6E246" w14:textId="77777777" w:rsidR="009623F3" w:rsidRPr="009623F3" w:rsidRDefault="009623F3" w:rsidP="009623F3">
            <w:r w:rsidRPr="009623F3">
              <w:t>-1137.75</w:t>
            </w:r>
          </w:p>
        </w:tc>
        <w:tc>
          <w:tcPr>
            <w:tcW w:w="960" w:type="dxa"/>
            <w:noWrap/>
            <w:hideMark/>
          </w:tcPr>
          <w:p w14:paraId="301343B7" w14:textId="77777777" w:rsidR="009623F3" w:rsidRPr="009623F3" w:rsidRDefault="009623F3" w:rsidP="009623F3">
            <w:r w:rsidRPr="009623F3">
              <w:t>-911.44</w:t>
            </w:r>
          </w:p>
        </w:tc>
        <w:tc>
          <w:tcPr>
            <w:tcW w:w="960" w:type="dxa"/>
            <w:noWrap/>
            <w:hideMark/>
          </w:tcPr>
          <w:p w14:paraId="6E19845E" w14:textId="77777777" w:rsidR="009623F3" w:rsidRPr="009623F3" w:rsidRDefault="009623F3" w:rsidP="009623F3">
            <w:r w:rsidRPr="009623F3">
              <w:t>-999.01</w:t>
            </w:r>
          </w:p>
        </w:tc>
        <w:tc>
          <w:tcPr>
            <w:tcW w:w="960" w:type="dxa"/>
            <w:noWrap/>
            <w:hideMark/>
          </w:tcPr>
          <w:p w14:paraId="63F7EF86" w14:textId="77777777" w:rsidR="009623F3" w:rsidRPr="009623F3" w:rsidRDefault="009623F3" w:rsidP="009623F3">
            <w:r w:rsidRPr="009623F3">
              <w:t>-932.89</w:t>
            </w:r>
          </w:p>
        </w:tc>
        <w:tc>
          <w:tcPr>
            <w:tcW w:w="960" w:type="dxa"/>
            <w:noWrap/>
            <w:hideMark/>
          </w:tcPr>
          <w:p w14:paraId="39ACDEBE" w14:textId="77777777" w:rsidR="009623F3" w:rsidRPr="009623F3" w:rsidRDefault="009623F3" w:rsidP="009623F3">
            <w:r w:rsidRPr="009623F3">
              <w:t>-956.149</w:t>
            </w:r>
          </w:p>
        </w:tc>
        <w:tc>
          <w:tcPr>
            <w:tcW w:w="960" w:type="dxa"/>
            <w:noWrap/>
            <w:hideMark/>
          </w:tcPr>
          <w:p w14:paraId="37E9EA8D" w14:textId="77777777" w:rsidR="009623F3" w:rsidRPr="009623F3" w:rsidRDefault="009623F3" w:rsidP="009623F3">
            <w:r w:rsidRPr="009623F3">
              <w:t>-1240.71</w:t>
            </w:r>
          </w:p>
        </w:tc>
        <w:tc>
          <w:tcPr>
            <w:tcW w:w="960" w:type="dxa"/>
            <w:noWrap/>
            <w:hideMark/>
          </w:tcPr>
          <w:p w14:paraId="23D800A9" w14:textId="77777777" w:rsidR="009623F3" w:rsidRPr="009623F3" w:rsidRDefault="009623F3" w:rsidP="009623F3">
            <w:r w:rsidRPr="009623F3">
              <w:t>-1055.73</w:t>
            </w:r>
          </w:p>
        </w:tc>
      </w:tr>
      <w:tr w:rsidR="009623F3" w:rsidRPr="009623F3" w14:paraId="4D8F4286" w14:textId="77777777" w:rsidTr="009623F3">
        <w:trPr>
          <w:trHeight w:val="288"/>
        </w:trPr>
        <w:tc>
          <w:tcPr>
            <w:tcW w:w="960" w:type="dxa"/>
            <w:noWrap/>
            <w:hideMark/>
          </w:tcPr>
          <w:p w14:paraId="3C62E930" w14:textId="77777777" w:rsidR="009623F3" w:rsidRPr="009623F3" w:rsidRDefault="009623F3" w:rsidP="009623F3">
            <w:r w:rsidRPr="009623F3">
              <w:t>1.80E-05</w:t>
            </w:r>
          </w:p>
        </w:tc>
        <w:tc>
          <w:tcPr>
            <w:tcW w:w="960" w:type="dxa"/>
            <w:noWrap/>
            <w:hideMark/>
          </w:tcPr>
          <w:p w14:paraId="3998B6A5" w14:textId="77777777" w:rsidR="009623F3" w:rsidRPr="009623F3" w:rsidRDefault="009623F3" w:rsidP="009623F3">
            <w:r w:rsidRPr="009623F3">
              <w:t>-950.819</w:t>
            </w:r>
          </w:p>
        </w:tc>
        <w:tc>
          <w:tcPr>
            <w:tcW w:w="960" w:type="dxa"/>
            <w:noWrap/>
            <w:hideMark/>
          </w:tcPr>
          <w:p w14:paraId="32A3BA79" w14:textId="77777777" w:rsidR="009623F3" w:rsidRPr="009623F3" w:rsidRDefault="009623F3" w:rsidP="009623F3">
            <w:r w:rsidRPr="009623F3">
              <w:t>-1472.4</w:t>
            </w:r>
          </w:p>
        </w:tc>
        <w:tc>
          <w:tcPr>
            <w:tcW w:w="960" w:type="dxa"/>
            <w:noWrap/>
            <w:hideMark/>
          </w:tcPr>
          <w:p w14:paraId="4E358853" w14:textId="77777777" w:rsidR="009623F3" w:rsidRPr="009623F3" w:rsidRDefault="009623F3" w:rsidP="009623F3">
            <w:r w:rsidRPr="009623F3">
              <w:t>-1270.02</w:t>
            </w:r>
          </w:p>
        </w:tc>
        <w:tc>
          <w:tcPr>
            <w:tcW w:w="960" w:type="dxa"/>
            <w:noWrap/>
            <w:hideMark/>
          </w:tcPr>
          <w:p w14:paraId="76BBC638" w14:textId="77777777" w:rsidR="009623F3" w:rsidRPr="009623F3" w:rsidRDefault="009623F3" w:rsidP="009623F3">
            <w:r w:rsidRPr="009623F3">
              <w:t>-1702.16</w:t>
            </w:r>
          </w:p>
        </w:tc>
        <w:tc>
          <w:tcPr>
            <w:tcW w:w="960" w:type="dxa"/>
            <w:noWrap/>
            <w:hideMark/>
          </w:tcPr>
          <w:p w14:paraId="1CB04C08" w14:textId="77777777" w:rsidR="009623F3" w:rsidRPr="009623F3" w:rsidRDefault="009623F3" w:rsidP="009623F3">
            <w:r w:rsidRPr="009623F3">
              <w:t>-1420.87</w:t>
            </w:r>
          </w:p>
        </w:tc>
        <w:tc>
          <w:tcPr>
            <w:tcW w:w="960" w:type="dxa"/>
            <w:noWrap/>
            <w:hideMark/>
          </w:tcPr>
          <w:p w14:paraId="326181C9" w14:textId="77777777" w:rsidR="009623F3" w:rsidRPr="009623F3" w:rsidRDefault="009623F3" w:rsidP="009623F3">
            <w:r w:rsidRPr="009623F3">
              <w:t>-984.534</w:t>
            </w:r>
          </w:p>
        </w:tc>
        <w:tc>
          <w:tcPr>
            <w:tcW w:w="960" w:type="dxa"/>
            <w:noWrap/>
            <w:hideMark/>
          </w:tcPr>
          <w:p w14:paraId="61BCBC4E" w14:textId="77777777" w:rsidR="009623F3" w:rsidRPr="009623F3" w:rsidRDefault="009623F3" w:rsidP="009623F3">
            <w:r w:rsidRPr="009623F3">
              <w:t>-1096.84</w:t>
            </w:r>
          </w:p>
        </w:tc>
        <w:tc>
          <w:tcPr>
            <w:tcW w:w="960" w:type="dxa"/>
            <w:noWrap/>
            <w:hideMark/>
          </w:tcPr>
          <w:p w14:paraId="2090F6B2" w14:textId="77777777" w:rsidR="009623F3" w:rsidRPr="009623F3" w:rsidRDefault="009623F3" w:rsidP="009623F3">
            <w:r w:rsidRPr="009623F3">
              <w:t>-1008.51</w:t>
            </w:r>
          </w:p>
        </w:tc>
        <w:tc>
          <w:tcPr>
            <w:tcW w:w="960" w:type="dxa"/>
            <w:noWrap/>
            <w:hideMark/>
          </w:tcPr>
          <w:p w14:paraId="7454D5E4" w14:textId="77777777" w:rsidR="009623F3" w:rsidRPr="009623F3" w:rsidRDefault="009623F3" w:rsidP="009623F3">
            <w:r w:rsidRPr="009623F3">
              <w:t>-1041.11</w:t>
            </w:r>
          </w:p>
        </w:tc>
        <w:tc>
          <w:tcPr>
            <w:tcW w:w="960" w:type="dxa"/>
            <w:noWrap/>
            <w:hideMark/>
          </w:tcPr>
          <w:p w14:paraId="759E73C0" w14:textId="77777777" w:rsidR="009623F3" w:rsidRPr="009623F3" w:rsidRDefault="009623F3" w:rsidP="009623F3">
            <w:r w:rsidRPr="009623F3">
              <w:t>-1678.8</w:t>
            </w:r>
          </w:p>
        </w:tc>
        <w:tc>
          <w:tcPr>
            <w:tcW w:w="960" w:type="dxa"/>
            <w:noWrap/>
            <w:hideMark/>
          </w:tcPr>
          <w:p w14:paraId="5ACB8A8E" w14:textId="77777777" w:rsidR="009623F3" w:rsidRPr="009623F3" w:rsidRDefault="009623F3" w:rsidP="009623F3">
            <w:r w:rsidRPr="009623F3">
              <w:t>-1262.61</w:t>
            </w:r>
          </w:p>
        </w:tc>
      </w:tr>
      <w:tr w:rsidR="009623F3" w:rsidRPr="009623F3" w14:paraId="469BFF54" w14:textId="77777777" w:rsidTr="009623F3">
        <w:trPr>
          <w:trHeight w:val="288"/>
        </w:trPr>
        <w:tc>
          <w:tcPr>
            <w:tcW w:w="960" w:type="dxa"/>
            <w:noWrap/>
            <w:hideMark/>
          </w:tcPr>
          <w:p w14:paraId="0BF7FFD3" w14:textId="77777777" w:rsidR="009623F3" w:rsidRPr="009623F3" w:rsidRDefault="009623F3" w:rsidP="009623F3">
            <w:r w:rsidRPr="009623F3">
              <w:t>1.90E-05</w:t>
            </w:r>
          </w:p>
        </w:tc>
        <w:tc>
          <w:tcPr>
            <w:tcW w:w="960" w:type="dxa"/>
            <w:noWrap/>
            <w:hideMark/>
          </w:tcPr>
          <w:p w14:paraId="441DFFC5" w14:textId="77777777" w:rsidR="009623F3" w:rsidRPr="009623F3" w:rsidRDefault="009623F3" w:rsidP="009623F3">
            <w:r w:rsidRPr="009623F3">
              <w:t>-1025.94</w:t>
            </w:r>
          </w:p>
        </w:tc>
        <w:tc>
          <w:tcPr>
            <w:tcW w:w="960" w:type="dxa"/>
            <w:noWrap/>
            <w:hideMark/>
          </w:tcPr>
          <w:p w14:paraId="4DE9F24C" w14:textId="77777777" w:rsidR="009623F3" w:rsidRPr="009623F3" w:rsidRDefault="009623F3" w:rsidP="009623F3">
            <w:r w:rsidRPr="009623F3">
              <w:t>-2404.72</w:t>
            </w:r>
          </w:p>
        </w:tc>
        <w:tc>
          <w:tcPr>
            <w:tcW w:w="960" w:type="dxa"/>
            <w:noWrap/>
            <w:hideMark/>
          </w:tcPr>
          <w:p w14:paraId="23011D43" w14:textId="77777777" w:rsidR="009623F3" w:rsidRPr="009623F3" w:rsidRDefault="009623F3" w:rsidP="009623F3">
            <w:r w:rsidRPr="009623F3">
              <w:t>-1681.99</w:t>
            </w:r>
          </w:p>
        </w:tc>
        <w:tc>
          <w:tcPr>
            <w:tcW w:w="960" w:type="dxa"/>
            <w:noWrap/>
            <w:hideMark/>
          </w:tcPr>
          <w:p w14:paraId="7CCC4A09" w14:textId="77777777" w:rsidR="009623F3" w:rsidRPr="009623F3" w:rsidRDefault="009623F3" w:rsidP="009623F3">
            <w:r w:rsidRPr="009623F3">
              <w:t>-3028.42</w:t>
            </w:r>
          </w:p>
        </w:tc>
        <w:tc>
          <w:tcPr>
            <w:tcW w:w="960" w:type="dxa"/>
            <w:noWrap/>
            <w:hideMark/>
          </w:tcPr>
          <w:p w14:paraId="44412C09" w14:textId="77777777" w:rsidR="009623F3" w:rsidRPr="009623F3" w:rsidRDefault="009623F3" w:rsidP="009623F3">
            <w:r w:rsidRPr="009623F3">
              <w:t>-2338.53</w:t>
            </w:r>
          </w:p>
        </w:tc>
        <w:tc>
          <w:tcPr>
            <w:tcW w:w="960" w:type="dxa"/>
            <w:noWrap/>
            <w:hideMark/>
          </w:tcPr>
          <w:p w14:paraId="13433D59" w14:textId="77777777" w:rsidR="009623F3" w:rsidRPr="009623F3" w:rsidRDefault="009623F3" w:rsidP="009623F3">
            <w:r w:rsidRPr="009623F3">
              <w:t>-1073.78</w:t>
            </w:r>
          </w:p>
        </w:tc>
        <w:tc>
          <w:tcPr>
            <w:tcW w:w="960" w:type="dxa"/>
            <w:noWrap/>
            <w:hideMark/>
          </w:tcPr>
          <w:p w14:paraId="15953E46" w14:textId="77777777" w:rsidR="009623F3" w:rsidRPr="009623F3" w:rsidRDefault="009623F3" w:rsidP="009623F3">
            <w:r w:rsidRPr="009623F3">
              <w:t>-1234.16</w:t>
            </w:r>
          </w:p>
        </w:tc>
        <w:tc>
          <w:tcPr>
            <w:tcW w:w="960" w:type="dxa"/>
            <w:noWrap/>
            <w:hideMark/>
          </w:tcPr>
          <w:p w14:paraId="1982CD16" w14:textId="77777777" w:rsidR="009623F3" w:rsidRPr="009623F3" w:rsidRDefault="009623F3" w:rsidP="009623F3">
            <w:r w:rsidRPr="009623F3">
              <w:t>-1099.19</w:t>
            </w:r>
          </w:p>
        </w:tc>
        <w:tc>
          <w:tcPr>
            <w:tcW w:w="960" w:type="dxa"/>
            <w:noWrap/>
            <w:hideMark/>
          </w:tcPr>
          <w:p w14:paraId="4A028DAC" w14:textId="77777777" w:rsidR="009623F3" w:rsidRPr="009623F3" w:rsidRDefault="009623F3" w:rsidP="009623F3">
            <w:r w:rsidRPr="009623F3">
              <w:t>-1146.7</w:t>
            </w:r>
          </w:p>
        </w:tc>
        <w:tc>
          <w:tcPr>
            <w:tcW w:w="960" w:type="dxa"/>
            <w:noWrap/>
            <w:hideMark/>
          </w:tcPr>
          <w:p w14:paraId="5F01E0AA" w14:textId="77777777" w:rsidR="009623F3" w:rsidRPr="009623F3" w:rsidRDefault="009623F3" w:rsidP="009623F3">
            <w:r w:rsidRPr="009623F3">
              <w:t>-2680.98</w:t>
            </w:r>
          </w:p>
        </w:tc>
        <w:tc>
          <w:tcPr>
            <w:tcW w:w="960" w:type="dxa"/>
            <w:noWrap/>
            <w:hideMark/>
          </w:tcPr>
          <w:p w14:paraId="6614CA26" w14:textId="77777777" w:rsidR="009623F3" w:rsidRPr="009623F3" w:rsidRDefault="009623F3" w:rsidP="009623F3">
            <w:r w:rsidRPr="009623F3">
              <w:t>-1771.44</w:t>
            </w:r>
          </w:p>
        </w:tc>
      </w:tr>
      <w:tr w:rsidR="009623F3" w:rsidRPr="009623F3" w14:paraId="44822A4E" w14:textId="77777777" w:rsidTr="009623F3">
        <w:trPr>
          <w:trHeight w:val="288"/>
        </w:trPr>
        <w:tc>
          <w:tcPr>
            <w:tcW w:w="960" w:type="dxa"/>
            <w:noWrap/>
            <w:hideMark/>
          </w:tcPr>
          <w:p w14:paraId="699F0617" w14:textId="77777777" w:rsidR="009623F3" w:rsidRPr="009623F3" w:rsidRDefault="009623F3" w:rsidP="009623F3">
            <w:r w:rsidRPr="009623F3">
              <w:t>2.00E-05</w:t>
            </w:r>
          </w:p>
        </w:tc>
        <w:tc>
          <w:tcPr>
            <w:tcW w:w="960" w:type="dxa"/>
            <w:noWrap/>
            <w:hideMark/>
          </w:tcPr>
          <w:p w14:paraId="14B992A0" w14:textId="77777777" w:rsidR="009623F3" w:rsidRPr="009623F3" w:rsidRDefault="009623F3" w:rsidP="009623F3">
            <w:r w:rsidRPr="009623F3">
              <w:t>-1105.85</w:t>
            </w:r>
          </w:p>
        </w:tc>
        <w:tc>
          <w:tcPr>
            <w:tcW w:w="960" w:type="dxa"/>
            <w:noWrap/>
            <w:hideMark/>
          </w:tcPr>
          <w:p w14:paraId="2E3AB7AD" w14:textId="77777777" w:rsidR="009623F3" w:rsidRPr="009623F3" w:rsidRDefault="009623F3" w:rsidP="009623F3">
            <w:r w:rsidRPr="009623F3">
              <w:t>-3674.31</w:t>
            </w:r>
          </w:p>
        </w:tc>
        <w:tc>
          <w:tcPr>
            <w:tcW w:w="960" w:type="dxa"/>
            <w:noWrap/>
            <w:hideMark/>
          </w:tcPr>
          <w:p w14:paraId="1DA5407E" w14:textId="77777777" w:rsidR="009623F3" w:rsidRPr="009623F3" w:rsidRDefault="009623F3" w:rsidP="009623F3">
            <w:r w:rsidRPr="009623F3">
              <w:t>-2770.12</w:t>
            </w:r>
          </w:p>
        </w:tc>
        <w:tc>
          <w:tcPr>
            <w:tcW w:w="960" w:type="dxa"/>
            <w:noWrap/>
            <w:hideMark/>
          </w:tcPr>
          <w:p w14:paraId="67A7D0AD" w14:textId="77777777" w:rsidR="009623F3" w:rsidRPr="009623F3" w:rsidRDefault="009623F3" w:rsidP="009623F3">
            <w:r w:rsidRPr="009623F3">
              <w:t>-4311.95</w:t>
            </w:r>
          </w:p>
        </w:tc>
        <w:tc>
          <w:tcPr>
            <w:tcW w:w="960" w:type="dxa"/>
            <w:noWrap/>
            <w:hideMark/>
          </w:tcPr>
          <w:p w14:paraId="2BFD71D0" w14:textId="77777777" w:rsidR="009623F3" w:rsidRPr="009623F3" w:rsidRDefault="009623F3" w:rsidP="009623F3">
            <w:r w:rsidRPr="009623F3">
              <w:t>-3780.96</w:t>
            </w:r>
          </w:p>
        </w:tc>
        <w:tc>
          <w:tcPr>
            <w:tcW w:w="960" w:type="dxa"/>
            <w:noWrap/>
            <w:hideMark/>
          </w:tcPr>
          <w:p w14:paraId="350400CB" w14:textId="77777777" w:rsidR="009623F3" w:rsidRPr="009623F3" w:rsidRDefault="009623F3" w:rsidP="009623F3">
            <w:r w:rsidRPr="009623F3">
              <w:t>-1179.16</w:t>
            </w:r>
          </w:p>
        </w:tc>
        <w:tc>
          <w:tcPr>
            <w:tcW w:w="960" w:type="dxa"/>
            <w:noWrap/>
            <w:hideMark/>
          </w:tcPr>
          <w:p w14:paraId="759F497A" w14:textId="77777777" w:rsidR="009623F3" w:rsidRPr="009623F3" w:rsidRDefault="009623F3" w:rsidP="009623F3">
            <w:r w:rsidRPr="009623F3">
              <w:t>-1514.09</w:t>
            </w:r>
          </w:p>
        </w:tc>
        <w:tc>
          <w:tcPr>
            <w:tcW w:w="960" w:type="dxa"/>
            <w:noWrap/>
            <w:hideMark/>
          </w:tcPr>
          <w:p w14:paraId="7AD2D670" w14:textId="77777777" w:rsidR="009623F3" w:rsidRPr="009623F3" w:rsidRDefault="009623F3" w:rsidP="009623F3">
            <w:r w:rsidRPr="009623F3">
              <w:t>-1210.97</w:t>
            </w:r>
          </w:p>
        </w:tc>
        <w:tc>
          <w:tcPr>
            <w:tcW w:w="960" w:type="dxa"/>
            <w:noWrap/>
            <w:hideMark/>
          </w:tcPr>
          <w:p w14:paraId="0579701E" w14:textId="77777777" w:rsidR="009623F3" w:rsidRPr="009623F3" w:rsidRDefault="009623F3" w:rsidP="009623F3">
            <w:r w:rsidRPr="009623F3">
              <w:t>-1304.14</w:t>
            </w:r>
          </w:p>
        </w:tc>
        <w:tc>
          <w:tcPr>
            <w:tcW w:w="960" w:type="dxa"/>
            <w:noWrap/>
            <w:hideMark/>
          </w:tcPr>
          <w:p w14:paraId="1ECED1E4" w14:textId="77777777" w:rsidR="009623F3" w:rsidRPr="009623F3" w:rsidRDefault="009623F3" w:rsidP="009623F3">
            <w:r w:rsidRPr="009623F3">
              <w:t>-3783.27</w:t>
            </w:r>
          </w:p>
        </w:tc>
        <w:tc>
          <w:tcPr>
            <w:tcW w:w="960" w:type="dxa"/>
            <w:noWrap/>
            <w:hideMark/>
          </w:tcPr>
          <w:p w14:paraId="7F56EAFF" w14:textId="77777777" w:rsidR="009623F3" w:rsidRPr="009623F3" w:rsidRDefault="009623F3" w:rsidP="009623F3">
            <w:r w:rsidRPr="009623F3">
              <w:t>-2463.48</w:t>
            </w:r>
          </w:p>
        </w:tc>
      </w:tr>
      <w:tr w:rsidR="009623F3" w:rsidRPr="009623F3" w14:paraId="45A69143" w14:textId="77777777" w:rsidTr="009623F3">
        <w:trPr>
          <w:trHeight w:val="288"/>
        </w:trPr>
        <w:tc>
          <w:tcPr>
            <w:tcW w:w="960" w:type="dxa"/>
            <w:noWrap/>
            <w:hideMark/>
          </w:tcPr>
          <w:p w14:paraId="509DBAF1" w14:textId="77777777" w:rsidR="009623F3" w:rsidRPr="009623F3" w:rsidRDefault="009623F3" w:rsidP="009623F3">
            <w:r w:rsidRPr="009623F3">
              <w:t>2.10E-05</w:t>
            </w:r>
          </w:p>
        </w:tc>
        <w:tc>
          <w:tcPr>
            <w:tcW w:w="960" w:type="dxa"/>
            <w:noWrap/>
            <w:hideMark/>
          </w:tcPr>
          <w:p w14:paraId="4E1989C4" w14:textId="77777777" w:rsidR="009623F3" w:rsidRPr="009623F3" w:rsidRDefault="009623F3" w:rsidP="009623F3">
            <w:r w:rsidRPr="009623F3">
              <w:t>-1199.23</w:t>
            </w:r>
          </w:p>
        </w:tc>
        <w:tc>
          <w:tcPr>
            <w:tcW w:w="960" w:type="dxa"/>
            <w:noWrap/>
            <w:hideMark/>
          </w:tcPr>
          <w:p w14:paraId="44C6F25A" w14:textId="77777777" w:rsidR="009623F3" w:rsidRPr="009623F3" w:rsidRDefault="009623F3" w:rsidP="009623F3">
            <w:r w:rsidRPr="009623F3">
              <w:t>-4523.17</w:t>
            </w:r>
          </w:p>
        </w:tc>
        <w:tc>
          <w:tcPr>
            <w:tcW w:w="960" w:type="dxa"/>
            <w:noWrap/>
            <w:hideMark/>
          </w:tcPr>
          <w:p w14:paraId="1F4C51D8" w14:textId="77777777" w:rsidR="009623F3" w:rsidRPr="009623F3" w:rsidRDefault="009623F3" w:rsidP="009623F3">
            <w:r w:rsidRPr="009623F3">
              <w:t>-4094.73</w:t>
            </w:r>
          </w:p>
        </w:tc>
        <w:tc>
          <w:tcPr>
            <w:tcW w:w="960" w:type="dxa"/>
            <w:noWrap/>
            <w:hideMark/>
          </w:tcPr>
          <w:p w14:paraId="4DEC9B91" w14:textId="77777777" w:rsidR="009623F3" w:rsidRPr="009623F3" w:rsidRDefault="009623F3" w:rsidP="009623F3">
            <w:r w:rsidRPr="009623F3">
              <w:t>-5096.13</w:t>
            </w:r>
          </w:p>
        </w:tc>
        <w:tc>
          <w:tcPr>
            <w:tcW w:w="960" w:type="dxa"/>
            <w:noWrap/>
            <w:hideMark/>
          </w:tcPr>
          <w:p w14:paraId="0918EA30" w14:textId="77777777" w:rsidR="009623F3" w:rsidRPr="009623F3" w:rsidRDefault="009623F3" w:rsidP="009623F3">
            <w:r w:rsidRPr="009623F3">
              <w:t>-4933.24</w:t>
            </w:r>
          </w:p>
        </w:tc>
        <w:tc>
          <w:tcPr>
            <w:tcW w:w="960" w:type="dxa"/>
            <w:noWrap/>
            <w:hideMark/>
          </w:tcPr>
          <w:p w14:paraId="1BDCE51E" w14:textId="77777777" w:rsidR="009623F3" w:rsidRPr="009623F3" w:rsidRDefault="009623F3" w:rsidP="009623F3">
            <w:r w:rsidRPr="009623F3">
              <w:t>-1308.72</w:t>
            </w:r>
          </w:p>
        </w:tc>
        <w:tc>
          <w:tcPr>
            <w:tcW w:w="960" w:type="dxa"/>
            <w:noWrap/>
            <w:hideMark/>
          </w:tcPr>
          <w:p w14:paraId="044E73CA" w14:textId="77777777" w:rsidR="009623F3" w:rsidRPr="009623F3" w:rsidRDefault="009623F3" w:rsidP="009623F3">
            <w:r w:rsidRPr="009623F3">
              <w:t>-2345.95</w:t>
            </w:r>
          </w:p>
        </w:tc>
        <w:tc>
          <w:tcPr>
            <w:tcW w:w="960" w:type="dxa"/>
            <w:noWrap/>
            <w:hideMark/>
          </w:tcPr>
          <w:p w14:paraId="50BCAF39" w14:textId="77777777" w:rsidR="009623F3" w:rsidRPr="009623F3" w:rsidRDefault="009623F3" w:rsidP="009623F3">
            <w:r w:rsidRPr="009623F3">
              <w:t>-1365.55</w:t>
            </w:r>
          </w:p>
        </w:tc>
        <w:tc>
          <w:tcPr>
            <w:tcW w:w="960" w:type="dxa"/>
            <w:noWrap/>
            <w:hideMark/>
          </w:tcPr>
          <w:p w14:paraId="719B094D" w14:textId="77777777" w:rsidR="009623F3" w:rsidRPr="009623F3" w:rsidRDefault="009623F3" w:rsidP="009623F3">
            <w:r w:rsidRPr="009623F3">
              <w:t>-1692.87</w:t>
            </w:r>
          </w:p>
        </w:tc>
        <w:tc>
          <w:tcPr>
            <w:tcW w:w="960" w:type="dxa"/>
            <w:noWrap/>
            <w:hideMark/>
          </w:tcPr>
          <w:p w14:paraId="63C0C8E1" w14:textId="77777777" w:rsidR="009623F3" w:rsidRPr="009623F3" w:rsidRDefault="009623F3" w:rsidP="009623F3">
            <w:r w:rsidRPr="009623F3">
              <w:t>-4743.93</w:t>
            </w:r>
          </w:p>
        </w:tc>
        <w:tc>
          <w:tcPr>
            <w:tcW w:w="960" w:type="dxa"/>
            <w:noWrap/>
            <w:hideMark/>
          </w:tcPr>
          <w:p w14:paraId="75E74DF4" w14:textId="77777777" w:rsidR="009623F3" w:rsidRPr="009623F3" w:rsidRDefault="009623F3" w:rsidP="009623F3">
            <w:r w:rsidRPr="009623F3">
              <w:t>-3130.35</w:t>
            </w:r>
          </w:p>
        </w:tc>
      </w:tr>
      <w:tr w:rsidR="009623F3" w:rsidRPr="009623F3" w14:paraId="5C7762E3" w14:textId="77777777" w:rsidTr="009623F3">
        <w:trPr>
          <w:trHeight w:val="288"/>
        </w:trPr>
        <w:tc>
          <w:tcPr>
            <w:tcW w:w="960" w:type="dxa"/>
            <w:noWrap/>
            <w:hideMark/>
          </w:tcPr>
          <w:p w14:paraId="221F887D" w14:textId="77777777" w:rsidR="009623F3" w:rsidRPr="009623F3" w:rsidRDefault="009623F3" w:rsidP="009623F3">
            <w:r w:rsidRPr="009623F3">
              <w:t>2.20E-05</w:t>
            </w:r>
          </w:p>
        </w:tc>
        <w:tc>
          <w:tcPr>
            <w:tcW w:w="960" w:type="dxa"/>
            <w:noWrap/>
            <w:hideMark/>
          </w:tcPr>
          <w:p w14:paraId="2EC3F263" w14:textId="77777777" w:rsidR="009623F3" w:rsidRPr="009623F3" w:rsidRDefault="009623F3" w:rsidP="009623F3">
            <w:r w:rsidRPr="009623F3">
              <w:t>-1316.99</w:t>
            </w:r>
          </w:p>
        </w:tc>
        <w:tc>
          <w:tcPr>
            <w:tcW w:w="960" w:type="dxa"/>
            <w:noWrap/>
            <w:hideMark/>
          </w:tcPr>
          <w:p w14:paraId="2E3684AD" w14:textId="77777777" w:rsidR="009623F3" w:rsidRPr="009623F3" w:rsidRDefault="009623F3" w:rsidP="009623F3">
            <w:r w:rsidRPr="009623F3">
              <w:t>-5201.64</w:t>
            </w:r>
          </w:p>
        </w:tc>
        <w:tc>
          <w:tcPr>
            <w:tcW w:w="960" w:type="dxa"/>
            <w:noWrap/>
            <w:hideMark/>
          </w:tcPr>
          <w:p w14:paraId="7C8CA9F9" w14:textId="77777777" w:rsidR="009623F3" w:rsidRPr="009623F3" w:rsidRDefault="009623F3" w:rsidP="009623F3">
            <w:r w:rsidRPr="009623F3">
              <w:t>-5151.25</w:t>
            </w:r>
          </w:p>
        </w:tc>
        <w:tc>
          <w:tcPr>
            <w:tcW w:w="960" w:type="dxa"/>
            <w:noWrap/>
            <w:hideMark/>
          </w:tcPr>
          <w:p w14:paraId="3B61C073" w14:textId="77777777" w:rsidR="009623F3" w:rsidRPr="009623F3" w:rsidRDefault="009623F3" w:rsidP="009623F3">
            <w:r w:rsidRPr="009623F3">
              <w:t>-5627.69</w:t>
            </w:r>
          </w:p>
        </w:tc>
        <w:tc>
          <w:tcPr>
            <w:tcW w:w="960" w:type="dxa"/>
            <w:noWrap/>
            <w:hideMark/>
          </w:tcPr>
          <w:p w14:paraId="3020D385" w14:textId="77777777" w:rsidR="009623F3" w:rsidRPr="009623F3" w:rsidRDefault="009623F3" w:rsidP="009623F3">
            <w:r w:rsidRPr="009623F3">
              <w:t>-5586.45</w:t>
            </w:r>
          </w:p>
        </w:tc>
        <w:tc>
          <w:tcPr>
            <w:tcW w:w="960" w:type="dxa"/>
            <w:noWrap/>
            <w:hideMark/>
          </w:tcPr>
          <w:p w14:paraId="765F63B0" w14:textId="77777777" w:rsidR="009623F3" w:rsidRPr="009623F3" w:rsidRDefault="009623F3" w:rsidP="009623F3">
            <w:r w:rsidRPr="009623F3">
              <w:t>-1554.06</w:t>
            </w:r>
          </w:p>
        </w:tc>
        <w:tc>
          <w:tcPr>
            <w:tcW w:w="960" w:type="dxa"/>
            <w:noWrap/>
            <w:hideMark/>
          </w:tcPr>
          <w:p w14:paraId="448056FD" w14:textId="77777777" w:rsidR="009623F3" w:rsidRPr="009623F3" w:rsidRDefault="009623F3" w:rsidP="009623F3">
            <w:r w:rsidRPr="009623F3">
              <w:t>-3674.83</w:t>
            </w:r>
          </w:p>
        </w:tc>
        <w:tc>
          <w:tcPr>
            <w:tcW w:w="960" w:type="dxa"/>
            <w:noWrap/>
            <w:hideMark/>
          </w:tcPr>
          <w:p w14:paraId="0A961216" w14:textId="77777777" w:rsidR="009623F3" w:rsidRPr="009623F3" w:rsidRDefault="009623F3" w:rsidP="009623F3">
            <w:r w:rsidRPr="009623F3">
              <w:t>-1675.93</w:t>
            </w:r>
          </w:p>
        </w:tc>
        <w:tc>
          <w:tcPr>
            <w:tcW w:w="960" w:type="dxa"/>
            <w:noWrap/>
            <w:hideMark/>
          </w:tcPr>
          <w:p w14:paraId="3A40983B" w14:textId="77777777" w:rsidR="009623F3" w:rsidRPr="009623F3" w:rsidRDefault="009623F3" w:rsidP="009623F3">
            <w:r w:rsidRPr="009623F3">
              <w:t>-2640.79</w:t>
            </w:r>
          </w:p>
        </w:tc>
        <w:tc>
          <w:tcPr>
            <w:tcW w:w="960" w:type="dxa"/>
            <w:noWrap/>
            <w:hideMark/>
          </w:tcPr>
          <w:p w14:paraId="5B1CD8C9" w14:textId="77777777" w:rsidR="009623F3" w:rsidRPr="009623F3" w:rsidRDefault="009623F3" w:rsidP="009623F3">
            <w:r w:rsidRPr="009623F3">
              <w:t>-5419.98</w:t>
            </w:r>
          </w:p>
        </w:tc>
        <w:tc>
          <w:tcPr>
            <w:tcW w:w="960" w:type="dxa"/>
            <w:noWrap/>
            <w:hideMark/>
          </w:tcPr>
          <w:p w14:paraId="7CB5908D" w14:textId="77777777" w:rsidR="009623F3" w:rsidRPr="009623F3" w:rsidRDefault="009623F3" w:rsidP="009623F3">
            <w:r w:rsidRPr="009623F3">
              <w:t>-3784.96</w:t>
            </w:r>
          </w:p>
        </w:tc>
      </w:tr>
      <w:tr w:rsidR="009623F3" w:rsidRPr="009623F3" w14:paraId="5D84D641" w14:textId="77777777" w:rsidTr="009623F3">
        <w:trPr>
          <w:trHeight w:val="288"/>
        </w:trPr>
        <w:tc>
          <w:tcPr>
            <w:tcW w:w="960" w:type="dxa"/>
            <w:noWrap/>
            <w:hideMark/>
          </w:tcPr>
          <w:p w14:paraId="6B198D6E" w14:textId="77777777" w:rsidR="009623F3" w:rsidRPr="009623F3" w:rsidRDefault="009623F3" w:rsidP="009623F3">
            <w:r w:rsidRPr="009623F3">
              <w:t>2.30E-05</w:t>
            </w:r>
          </w:p>
        </w:tc>
        <w:tc>
          <w:tcPr>
            <w:tcW w:w="960" w:type="dxa"/>
            <w:noWrap/>
            <w:hideMark/>
          </w:tcPr>
          <w:p w14:paraId="4E53B58A" w14:textId="77777777" w:rsidR="009623F3" w:rsidRPr="009623F3" w:rsidRDefault="009623F3" w:rsidP="009623F3">
            <w:r w:rsidRPr="009623F3">
              <w:t>-1511.78</w:t>
            </w:r>
          </w:p>
        </w:tc>
        <w:tc>
          <w:tcPr>
            <w:tcW w:w="960" w:type="dxa"/>
            <w:noWrap/>
            <w:hideMark/>
          </w:tcPr>
          <w:p w14:paraId="7C683D48" w14:textId="77777777" w:rsidR="009623F3" w:rsidRPr="009623F3" w:rsidRDefault="009623F3" w:rsidP="009623F3">
            <w:r w:rsidRPr="009623F3">
              <w:t>-5660.75</w:t>
            </w:r>
          </w:p>
        </w:tc>
        <w:tc>
          <w:tcPr>
            <w:tcW w:w="960" w:type="dxa"/>
            <w:noWrap/>
            <w:hideMark/>
          </w:tcPr>
          <w:p w14:paraId="4603DE4E" w14:textId="77777777" w:rsidR="009623F3" w:rsidRPr="009623F3" w:rsidRDefault="009623F3" w:rsidP="009623F3">
            <w:r w:rsidRPr="009623F3">
              <w:t>-5774.79</w:t>
            </w:r>
          </w:p>
        </w:tc>
        <w:tc>
          <w:tcPr>
            <w:tcW w:w="960" w:type="dxa"/>
            <w:noWrap/>
            <w:hideMark/>
          </w:tcPr>
          <w:p w14:paraId="1D742696" w14:textId="77777777" w:rsidR="009623F3" w:rsidRPr="009623F3" w:rsidRDefault="009623F3" w:rsidP="009623F3">
            <w:r w:rsidRPr="009623F3">
              <w:t>-6013.18</w:t>
            </w:r>
          </w:p>
        </w:tc>
        <w:tc>
          <w:tcPr>
            <w:tcW w:w="960" w:type="dxa"/>
            <w:noWrap/>
            <w:hideMark/>
          </w:tcPr>
          <w:p w14:paraId="0BF91094" w14:textId="77777777" w:rsidR="009623F3" w:rsidRPr="009623F3" w:rsidRDefault="009623F3" w:rsidP="009623F3">
            <w:r w:rsidRPr="009623F3">
              <w:t>-5914.5</w:t>
            </w:r>
          </w:p>
        </w:tc>
        <w:tc>
          <w:tcPr>
            <w:tcW w:w="960" w:type="dxa"/>
            <w:noWrap/>
            <w:hideMark/>
          </w:tcPr>
          <w:p w14:paraId="6CFDA733" w14:textId="77777777" w:rsidR="009623F3" w:rsidRPr="009623F3" w:rsidRDefault="009623F3" w:rsidP="009623F3">
            <w:r w:rsidRPr="009623F3">
              <w:t>-2352.19</w:t>
            </w:r>
          </w:p>
        </w:tc>
        <w:tc>
          <w:tcPr>
            <w:tcW w:w="960" w:type="dxa"/>
            <w:noWrap/>
            <w:hideMark/>
          </w:tcPr>
          <w:p w14:paraId="5A043A86" w14:textId="77777777" w:rsidR="009623F3" w:rsidRPr="009623F3" w:rsidRDefault="009623F3" w:rsidP="009623F3">
            <w:r w:rsidRPr="009623F3">
              <w:t>-4927.43</w:t>
            </w:r>
          </w:p>
        </w:tc>
        <w:tc>
          <w:tcPr>
            <w:tcW w:w="960" w:type="dxa"/>
            <w:noWrap/>
            <w:hideMark/>
          </w:tcPr>
          <w:p w14:paraId="6F460F34" w14:textId="77777777" w:rsidR="009623F3" w:rsidRPr="009623F3" w:rsidRDefault="009623F3" w:rsidP="009623F3">
            <w:r w:rsidRPr="009623F3">
              <w:t>-2715.92</w:t>
            </w:r>
          </w:p>
        </w:tc>
        <w:tc>
          <w:tcPr>
            <w:tcW w:w="960" w:type="dxa"/>
            <w:noWrap/>
            <w:hideMark/>
          </w:tcPr>
          <w:p w14:paraId="6DC226A3" w14:textId="77777777" w:rsidR="009623F3" w:rsidRPr="009623F3" w:rsidRDefault="009623F3" w:rsidP="009623F3">
            <w:r w:rsidRPr="009623F3">
              <w:t>-4004.05</w:t>
            </w:r>
          </w:p>
        </w:tc>
        <w:tc>
          <w:tcPr>
            <w:tcW w:w="960" w:type="dxa"/>
            <w:noWrap/>
            <w:hideMark/>
          </w:tcPr>
          <w:p w14:paraId="4C513905" w14:textId="77777777" w:rsidR="009623F3" w:rsidRPr="009623F3" w:rsidRDefault="009623F3" w:rsidP="009623F3">
            <w:r w:rsidRPr="009623F3">
              <w:t>-5740.03</w:t>
            </w:r>
          </w:p>
        </w:tc>
        <w:tc>
          <w:tcPr>
            <w:tcW w:w="960" w:type="dxa"/>
            <w:noWrap/>
            <w:hideMark/>
          </w:tcPr>
          <w:p w14:paraId="63054DC1" w14:textId="77777777" w:rsidR="009623F3" w:rsidRPr="009623F3" w:rsidRDefault="009623F3" w:rsidP="009623F3">
            <w:r w:rsidRPr="009623F3">
              <w:t>-4461.46</w:t>
            </w:r>
          </w:p>
        </w:tc>
      </w:tr>
      <w:tr w:rsidR="009623F3" w:rsidRPr="009623F3" w14:paraId="2EAE3048" w14:textId="77777777" w:rsidTr="009623F3">
        <w:trPr>
          <w:trHeight w:val="288"/>
        </w:trPr>
        <w:tc>
          <w:tcPr>
            <w:tcW w:w="960" w:type="dxa"/>
            <w:noWrap/>
            <w:hideMark/>
          </w:tcPr>
          <w:p w14:paraId="4C1C6017" w14:textId="77777777" w:rsidR="009623F3" w:rsidRPr="009623F3" w:rsidRDefault="009623F3" w:rsidP="009623F3">
            <w:r w:rsidRPr="009623F3">
              <w:t>2.40E-05</w:t>
            </w:r>
          </w:p>
        </w:tc>
        <w:tc>
          <w:tcPr>
            <w:tcW w:w="960" w:type="dxa"/>
            <w:noWrap/>
            <w:hideMark/>
          </w:tcPr>
          <w:p w14:paraId="779F4272" w14:textId="77777777" w:rsidR="009623F3" w:rsidRPr="009623F3" w:rsidRDefault="009623F3" w:rsidP="009623F3">
            <w:r w:rsidRPr="009623F3">
              <w:t>-2191.21</w:t>
            </w:r>
          </w:p>
        </w:tc>
        <w:tc>
          <w:tcPr>
            <w:tcW w:w="960" w:type="dxa"/>
            <w:noWrap/>
            <w:hideMark/>
          </w:tcPr>
          <w:p w14:paraId="33C5056D" w14:textId="77777777" w:rsidR="009623F3" w:rsidRPr="009623F3" w:rsidRDefault="009623F3" w:rsidP="009623F3">
            <w:r w:rsidRPr="009623F3">
              <w:t>-6024.64</w:t>
            </w:r>
          </w:p>
        </w:tc>
        <w:tc>
          <w:tcPr>
            <w:tcW w:w="960" w:type="dxa"/>
            <w:noWrap/>
            <w:hideMark/>
          </w:tcPr>
          <w:p w14:paraId="286E03BC" w14:textId="77777777" w:rsidR="009623F3" w:rsidRPr="009623F3" w:rsidRDefault="009623F3" w:rsidP="009623F3">
            <w:r w:rsidRPr="009623F3">
              <w:t>-6108</w:t>
            </w:r>
          </w:p>
        </w:tc>
        <w:tc>
          <w:tcPr>
            <w:tcW w:w="960" w:type="dxa"/>
            <w:noWrap/>
            <w:hideMark/>
          </w:tcPr>
          <w:p w14:paraId="1F9214AC" w14:textId="77777777" w:rsidR="009623F3" w:rsidRPr="009623F3" w:rsidRDefault="009623F3" w:rsidP="009623F3">
            <w:r w:rsidRPr="009623F3">
              <w:t>-6186.7</w:t>
            </w:r>
          </w:p>
        </w:tc>
        <w:tc>
          <w:tcPr>
            <w:tcW w:w="960" w:type="dxa"/>
            <w:noWrap/>
            <w:hideMark/>
          </w:tcPr>
          <w:p w14:paraId="422FC800" w14:textId="77777777" w:rsidR="009623F3" w:rsidRPr="009623F3" w:rsidRDefault="009623F3" w:rsidP="009623F3">
            <w:r w:rsidRPr="009623F3">
              <w:t>-6145.07</w:t>
            </w:r>
          </w:p>
        </w:tc>
        <w:tc>
          <w:tcPr>
            <w:tcW w:w="960" w:type="dxa"/>
            <w:noWrap/>
            <w:hideMark/>
          </w:tcPr>
          <w:p w14:paraId="3E1886B6" w14:textId="77777777" w:rsidR="009623F3" w:rsidRPr="009623F3" w:rsidRDefault="009623F3" w:rsidP="009623F3">
            <w:r w:rsidRPr="009623F3">
              <w:t>-4043.53</w:t>
            </w:r>
          </w:p>
        </w:tc>
        <w:tc>
          <w:tcPr>
            <w:tcW w:w="960" w:type="dxa"/>
            <w:noWrap/>
            <w:hideMark/>
          </w:tcPr>
          <w:p w14:paraId="4DF4BE5F" w14:textId="77777777" w:rsidR="009623F3" w:rsidRPr="009623F3" w:rsidRDefault="009623F3" w:rsidP="009623F3">
            <w:r w:rsidRPr="009623F3">
              <w:t>-5632.97</w:t>
            </w:r>
          </w:p>
        </w:tc>
        <w:tc>
          <w:tcPr>
            <w:tcW w:w="960" w:type="dxa"/>
            <w:noWrap/>
            <w:hideMark/>
          </w:tcPr>
          <w:p w14:paraId="41381C93" w14:textId="77777777" w:rsidR="009623F3" w:rsidRPr="009623F3" w:rsidRDefault="009623F3" w:rsidP="009623F3">
            <w:r w:rsidRPr="009623F3">
              <w:t>-4459.95</w:t>
            </w:r>
          </w:p>
        </w:tc>
        <w:tc>
          <w:tcPr>
            <w:tcW w:w="960" w:type="dxa"/>
            <w:noWrap/>
            <w:hideMark/>
          </w:tcPr>
          <w:p w14:paraId="20AD19FB" w14:textId="77777777" w:rsidR="009623F3" w:rsidRPr="009623F3" w:rsidRDefault="009623F3" w:rsidP="009623F3">
            <w:r w:rsidRPr="009623F3">
              <w:t>-5168.43</w:t>
            </w:r>
          </w:p>
        </w:tc>
        <w:tc>
          <w:tcPr>
            <w:tcW w:w="960" w:type="dxa"/>
            <w:noWrap/>
            <w:hideMark/>
          </w:tcPr>
          <w:p w14:paraId="2BCA7F36" w14:textId="77777777" w:rsidR="009623F3" w:rsidRPr="009623F3" w:rsidRDefault="009623F3" w:rsidP="009623F3">
            <w:r w:rsidRPr="009623F3">
              <w:t>-5870.6</w:t>
            </w:r>
          </w:p>
        </w:tc>
        <w:tc>
          <w:tcPr>
            <w:tcW w:w="960" w:type="dxa"/>
            <w:noWrap/>
            <w:hideMark/>
          </w:tcPr>
          <w:p w14:paraId="127F09F8" w14:textId="77777777" w:rsidR="009623F3" w:rsidRPr="009623F3" w:rsidRDefault="009623F3" w:rsidP="009623F3">
            <w:r w:rsidRPr="009623F3">
              <w:t>-5183.11</w:t>
            </w:r>
          </w:p>
        </w:tc>
      </w:tr>
      <w:tr w:rsidR="009623F3" w:rsidRPr="009623F3" w14:paraId="79E3EDAA" w14:textId="77777777" w:rsidTr="009623F3">
        <w:trPr>
          <w:trHeight w:val="288"/>
        </w:trPr>
        <w:tc>
          <w:tcPr>
            <w:tcW w:w="960" w:type="dxa"/>
            <w:noWrap/>
            <w:hideMark/>
          </w:tcPr>
          <w:p w14:paraId="6B7F150B" w14:textId="77777777" w:rsidR="009623F3" w:rsidRPr="009623F3" w:rsidRDefault="009623F3" w:rsidP="009623F3">
            <w:r w:rsidRPr="009623F3">
              <w:t>2.50E-05</w:t>
            </w:r>
          </w:p>
        </w:tc>
        <w:tc>
          <w:tcPr>
            <w:tcW w:w="960" w:type="dxa"/>
            <w:noWrap/>
            <w:hideMark/>
          </w:tcPr>
          <w:p w14:paraId="05572D80" w14:textId="77777777" w:rsidR="009623F3" w:rsidRPr="009623F3" w:rsidRDefault="009623F3" w:rsidP="009623F3">
            <w:r w:rsidRPr="009623F3">
              <w:t>-3719.76</w:t>
            </w:r>
          </w:p>
        </w:tc>
        <w:tc>
          <w:tcPr>
            <w:tcW w:w="960" w:type="dxa"/>
            <w:noWrap/>
            <w:hideMark/>
          </w:tcPr>
          <w:p w14:paraId="7C794D8E" w14:textId="77777777" w:rsidR="009623F3" w:rsidRPr="009623F3" w:rsidRDefault="009623F3" w:rsidP="009623F3">
            <w:r w:rsidRPr="009623F3">
              <w:t>-6091</w:t>
            </w:r>
          </w:p>
        </w:tc>
        <w:tc>
          <w:tcPr>
            <w:tcW w:w="960" w:type="dxa"/>
            <w:noWrap/>
            <w:hideMark/>
          </w:tcPr>
          <w:p w14:paraId="54A13A6B" w14:textId="77777777" w:rsidR="009623F3" w:rsidRPr="009623F3" w:rsidRDefault="009623F3" w:rsidP="009623F3">
            <w:r w:rsidRPr="009623F3">
              <w:t>-6172.68</w:t>
            </w:r>
          </w:p>
        </w:tc>
        <w:tc>
          <w:tcPr>
            <w:tcW w:w="960" w:type="dxa"/>
            <w:noWrap/>
            <w:hideMark/>
          </w:tcPr>
          <w:p w14:paraId="484B0232" w14:textId="77777777" w:rsidR="009623F3" w:rsidRPr="009623F3" w:rsidRDefault="009623F3" w:rsidP="009623F3">
            <w:r w:rsidRPr="009623F3">
              <w:t>-6200.13</w:t>
            </w:r>
          </w:p>
        </w:tc>
        <w:tc>
          <w:tcPr>
            <w:tcW w:w="960" w:type="dxa"/>
            <w:noWrap/>
            <w:hideMark/>
          </w:tcPr>
          <w:p w14:paraId="00A02484" w14:textId="77777777" w:rsidR="009623F3" w:rsidRPr="009623F3" w:rsidRDefault="009623F3" w:rsidP="009623F3">
            <w:r w:rsidRPr="009623F3">
              <w:t>-6244.86</w:t>
            </w:r>
          </w:p>
        </w:tc>
        <w:tc>
          <w:tcPr>
            <w:tcW w:w="960" w:type="dxa"/>
            <w:noWrap/>
            <w:hideMark/>
          </w:tcPr>
          <w:p w14:paraId="1AA58218" w14:textId="77777777" w:rsidR="009623F3" w:rsidRPr="009623F3" w:rsidRDefault="009623F3" w:rsidP="009623F3">
            <w:r w:rsidRPr="009623F3">
              <w:t>-5411.96</w:t>
            </w:r>
          </w:p>
        </w:tc>
        <w:tc>
          <w:tcPr>
            <w:tcW w:w="960" w:type="dxa"/>
            <w:noWrap/>
            <w:hideMark/>
          </w:tcPr>
          <w:p w14:paraId="5A7C97A7" w14:textId="77777777" w:rsidR="009623F3" w:rsidRPr="009623F3" w:rsidRDefault="009623F3" w:rsidP="009623F3">
            <w:r w:rsidRPr="009623F3">
              <w:t>-5887.29</w:t>
            </w:r>
          </w:p>
        </w:tc>
        <w:tc>
          <w:tcPr>
            <w:tcW w:w="960" w:type="dxa"/>
            <w:noWrap/>
            <w:hideMark/>
          </w:tcPr>
          <w:p w14:paraId="78D2CB34" w14:textId="77777777" w:rsidR="009623F3" w:rsidRPr="009623F3" w:rsidRDefault="009623F3" w:rsidP="009623F3">
            <w:r w:rsidRPr="009623F3">
              <w:t>-5763.56</w:t>
            </w:r>
          </w:p>
        </w:tc>
        <w:tc>
          <w:tcPr>
            <w:tcW w:w="960" w:type="dxa"/>
            <w:noWrap/>
            <w:hideMark/>
          </w:tcPr>
          <w:p w14:paraId="49CA70D8" w14:textId="77777777" w:rsidR="009623F3" w:rsidRPr="009623F3" w:rsidRDefault="009623F3" w:rsidP="009623F3">
            <w:r w:rsidRPr="009623F3">
              <w:t>-5806.71</w:t>
            </w:r>
          </w:p>
        </w:tc>
        <w:tc>
          <w:tcPr>
            <w:tcW w:w="960" w:type="dxa"/>
            <w:noWrap/>
            <w:hideMark/>
          </w:tcPr>
          <w:p w14:paraId="7657D81F" w14:textId="77777777" w:rsidR="009623F3" w:rsidRPr="009623F3" w:rsidRDefault="009623F3" w:rsidP="009623F3">
            <w:r w:rsidRPr="009623F3">
              <w:t>-5828.73</w:t>
            </w:r>
          </w:p>
        </w:tc>
        <w:tc>
          <w:tcPr>
            <w:tcW w:w="960" w:type="dxa"/>
            <w:noWrap/>
            <w:hideMark/>
          </w:tcPr>
          <w:p w14:paraId="230B0C4F" w14:textId="77777777" w:rsidR="009623F3" w:rsidRPr="009623F3" w:rsidRDefault="009623F3" w:rsidP="009623F3">
            <w:r w:rsidRPr="009623F3">
              <w:t>-5712.67</w:t>
            </w:r>
          </w:p>
        </w:tc>
      </w:tr>
      <w:tr w:rsidR="009623F3" w:rsidRPr="009623F3" w14:paraId="426F0CB2" w14:textId="77777777" w:rsidTr="009623F3">
        <w:trPr>
          <w:trHeight w:val="288"/>
        </w:trPr>
        <w:tc>
          <w:tcPr>
            <w:tcW w:w="960" w:type="dxa"/>
            <w:noWrap/>
            <w:hideMark/>
          </w:tcPr>
          <w:p w14:paraId="38219116" w14:textId="77777777" w:rsidR="009623F3" w:rsidRPr="009623F3" w:rsidRDefault="009623F3" w:rsidP="009623F3">
            <w:r w:rsidRPr="009623F3">
              <w:t>2.60E-05</w:t>
            </w:r>
          </w:p>
        </w:tc>
        <w:tc>
          <w:tcPr>
            <w:tcW w:w="960" w:type="dxa"/>
            <w:noWrap/>
            <w:hideMark/>
          </w:tcPr>
          <w:p w14:paraId="7AC7DC6B" w14:textId="77777777" w:rsidR="009623F3" w:rsidRPr="009623F3" w:rsidRDefault="009623F3" w:rsidP="009623F3">
            <w:r w:rsidRPr="009623F3">
              <w:t>-5014.74</w:t>
            </w:r>
          </w:p>
        </w:tc>
        <w:tc>
          <w:tcPr>
            <w:tcW w:w="960" w:type="dxa"/>
            <w:noWrap/>
            <w:hideMark/>
          </w:tcPr>
          <w:p w14:paraId="605FF67F" w14:textId="77777777" w:rsidR="009623F3" w:rsidRPr="009623F3" w:rsidRDefault="009623F3" w:rsidP="009623F3">
            <w:r w:rsidRPr="009623F3">
              <w:t>-6002.21</w:t>
            </w:r>
          </w:p>
        </w:tc>
        <w:tc>
          <w:tcPr>
            <w:tcW w:w="960" w:type="dxa"/>
            <w:noWrap/>
            <w:hideMark/>
          </w:tcPr>
          <w:p w14:paraId="5C804944" w14:textId="77777777" w:rsidR="009623F3" w:rsidRPr="009623F3" w:rsidRDefault="009623F3" w:rsidP="009623F3">
            <w:r w:rsidRPr="009623F3">
              <w:t>-6119.86</w:t>
            </w:r>
          </w:p>
        </w:tc>
        <w:tc>
          <w:tcPr>
            <w:tcW w:w="960" w:type="dxa"/>
            <w:noWrap/>
            <w:hideMark/>
          </w:tcPr>
          <w:p w14:paraId="40879B75" w14:textId="77777777" w:rsidR="009623F3" w:rsidRPr="009623F3" w:rsidRDefault="009623F3" w:rsidP="009623F3">
            <w:r w:rsidRPr="009623F3">
              <w:t>-6091.27</w:t>
            </w:r>
          </w:p>
        </w:tc>
        <w:tc>
          <w:tcPr>
            <w:tcW w:w="960" w:type="dxa"/>
            <w:noWrap/>
            <w:hideMark/>
          </w:tcPr>
          <w:p w14:paraId="2D63A49B" w14:textId="77777777" w:rsidR="009623F3" w:rsidRPr="009623F3" w:rsidRDefault="009623F3" w:rsidP="009623F3">
            <w:r w:rsidRPr="009623F3">
              <w:t>-6217.89</w:t>
            </w:r>
          </w:p>
        </w:tc>
        <w:tc>
          <w:tcPr>
            <w:tcW w:w="960" w:type="dxa"/>
            <w:noWrap/>
            <w:hideMark/>
          </w:tcPr>
          <w:p w14:paraId="62AEA4A0" w14:textId="77777777" w:rsidR="009623F3" w:rsidRPr="009623F3" w:rsidRDefault="009623F3" w:rsidP="009623F3">
            <w:r w:rsidRPr="009623F3">
              <w:t>-6147.93</w:t>
            </w:r>
          </w:p>
        </w:tc>
        <w:tc>
          <w:tcPr>
            <w:tcW w:w="960" w:type="dxa"/>
            <w:noWrap/>
            <w:hideMark/>
          </w:tcPr>
          <w:p w14:paraId="60EE718E" w14:textId="77777777" w:rsidR="009623F3" w:rsidRPr="009623F3" w:rsidRDefault="009623F3" w:rsidP="009623F3">
            <w:r w:rsidRPr="009623F3">
              <w:t>-6011.06</w:t>
            </w:r>
          </w:p>
        </w:tc>
        <w:tc>
          <w:tcPr>
            <w:tcW w:w="960" w:type="dxa"/>
            <w:noWrap/>
            <w:hideMark/>
          </w:tcPr>
          <w:p w14:paraId="36872FD9" w14:textId="77777777" w:rsidR="009623F3" w:rsidRPr="009623F3" w:rsidRDefault="009623F3" w:rsidP="009623F3">
            <w:r w:rsidRPr="009623F3">
              <w:t>-6610.4</w:t>
            </w:r>
          </w:p>
        </w:tc>
        <w:tc>
          <w:tcPr>
            <w:tcW w:w="960" w:type="dxa"/>
            <w:noWrap/>
            <w:hideMark/>
          </w:tcPr>
          <w:p w14:paraId="7B437ACF" w14:textId="77777777" w:rsidR="009623F3" w:rsidRPr="009623F3" w:rsidRDefault="009623F3" w:rsidP="009623F3">
            <w:r w:rsidRPr="009623F3">
              <w:t>-6065.8</w:t>
            </w:r>
          </w:p>
        </w:tc>
        <w:tc>
          <w:tcPr>
            <w:tcW w:w="960" w:type="dxa"/>
            <w:noWrap/>
            <w:hideMark/>
          </w:tcPr>
          <w:p w14:paraId="66CB5560" w14:textId="77777777" w:rsidR="009623F3" w:rsidRPr="009623F3" w:rsidRDefault="009623F3" w:rsidP="009623F3">
            <w:r w:rsidRPr="009623F3">
              <w:t>-5705.46</w:t>
            </w:r>
          </w:p>
        </w:tc>
        <w:tc>
          <w:tcPr>
            <w:tcW w:w="960" w:type="dxa"/>
            <w:noWrap/>
            <w:hideMark/>
          </w:tcPr>
          <w:p w14:paraId="21973F95" w14:textId="77777777" w:rsidR="009623F3" w:rsidRPr="009623F3" w:rsidRDefault="009623F3" w:rsidP="009623F3">
            <w:r w:rsidRPr="009623F3">
              <w:t>-5998.66</w:t>
            </w:r>
          </w:p>
        </w:tc>
      </w:tr>
      <w:tr w:rsidR="009623F3" w:rsidRPr="009623F3" w14:paraId="2185CE48" w14:textId="77777777" w:rsidTr="009623F3">
        <w:trPr>
          <w:trHeight w:val="288"/>
        </w:trPr>
        <w:tc>
          <w:tcPr>
            <w:tcW w:w="960" w:type="dxa"/>
            <w:noWrap/>
            <w:hideMark/>
          </w:tcPr>
          <w:p w14:paraId="3946F323" w14:textId="77777777" w:rsidR="009623F3" w:rsidRPr="009623F3" w:rsidRDefault="009623F3" w:rsidP="009623F3">
            <w:r w:rsidRPr="009623F3">
              <w:t>2.70E-05</w:t>
            </w:r>
          </w:p>
        </w:tc>
        <w:tc>
          <w:tcPr>
            <w:tcW w:w="960" w:type="dxa"/>
            <w:noWrap/>
            <w:hideMark/>
          </w:tcPr>
          <w:p w14:paraId="71EA63D2" w14:textId="77777777" w:rsidR="009623F3" w:rsidRPr="009623F3" w:rsidRDefault="009623F3" w:rsidP="009623F3">
            <w:r w:rsidRPr="009623F3">
              <w:t>-5867.05</w:t>
            </w:r>
          </w:p>
        </w:tc>
        <w:tc>
          <w:tcPr>
            <w:tcW w:w="960" w:type="dxa"/>
            <w:noWrap/>
            <w:hideMark/>
          </w:tcPr>
          <w:p w14:paraId="480474E3" w14:textId="77777777" w:rsidR="009623F3" w:rsidRPr="009623F3" w:rsidRDefault="009623F3" w:rsidP="009623F3">
            <w:r w:rsidRPr="009623F3">
              <w:t>-5860.86</w:t>
            </w:r>
          </w:p>
        </w:tc>
        <w:tc>
          <w:tcPr>
            <w:tcW w:w="960" w:type="dxa"/>
            <w:noWrap/>
            <w:hideMark/>
          </w:tcPr>
          <w:p w14:paraId="6E04FD35" w14:textId="77777777" w:rsidR="009623F3" w:rsidRPr="009623F3" w:rsidRDefault="009623F3" w:rsidP="009623F3">
            <w:r w:rsidRPr="009623F3">
              <w:t>-6019.88</w:t>
            </w:r>
          </w:p>
        </w:tc>
        <w:tc>
          <w:tcPr>
            <w:tcW w:w="960" w:type="dxa"/>
            <w:noWrap/>
            <w:hideMark/>
          </w:tcPr>
          <w:p w14:paraId="5072C4CD" w14:textId="77777777" w:rsidR="009623F3" w:rsidRPr="009623F3" w:rsidRDefault="009623F3" w:rsidP="009623F3">
            <w:r w:rsidRPr="009623F3">
              <w:t>-5947.69</w:t>
            </w:r>
          </w:p>
        </w:tc>
        <w:tc>
          <w:tcPr>
            <w:tcW w:w="960" w:type="dxa"/>
            <w:noWrap/>
            <w:hideMark/>
          </w:tcPr>
          <w:p w14:paraId="5DF4D1B3" w14:textId="77777777" w:rsidR="009623F3" w:rsidRPr="009623F3" w:rsidRDefault="009623F3" w:rsidP="009623F3">
            <w:r w:rsidRPr="009623F3">
              <w:t>-6142.46</w:t>
            </w:r>
          </w:p>
        </w:tc>
        <w:tc>
          <w:tcPr>
            <w:tcW w:w="960" w:type="dxa"/>
            <w:noWrap/>
            <w:hideMark/>
          </w:tcPr>
          <w:p w14:paraId="141DA914" w14:textId="77777777" w:rsidR="009623F3" w:rsidRPr="009623F3" w:rsidRDefault="009623F3" w:rsidP="009623F3">
            <w:r w:rsidRPr="009623F3">
              <w:t>-6456.01</w:t>
            </w:r>
          </w:p>
        </w:tc>
        <w:tc>
          <w:tcPr>
            <w:tcW w:w="960" w:type="dxa"/>
            <w:noWrap/>
            <w:hideMark/>
          </w:tcPr>
          <w:p w14:paraId="50EC3111" w14:textId="77777777" w:rsidR="009623F3" w:rsidRPr="009623F3" w:rsidRDefault="009623F3" w:rsidP="009623F3">
            <w:r w:rsidRPr="009623F3">
              <w:t>-6060.31</w:t>
            </w:r>
          </w:p>
        </w:tc>
        <w:tc>
          <w:tcPr>
            <w:tcW w:w="960" w:type="dxa"/>
            <w:noWrap/>
            <w:hideMark/>
          </w:tcPr>
          <w:p w14:paraId="102339FD" w14:textId="77777777" w:rsidR="009623F3" w:rsidRPr="009623F3" w:rsidRDefault="009623F3" w:rsidP="009623F3">
            <w:r w:rsidRPr="009623F3">
              <w:t>-6834.36</w:t>
            </w:r>
          </w:p>
        </w:tc>
        <w:tc>
          <w:tcPr>
            <w:tcW w:w="960" w:type="dxa"/>
            <w:noWrap/>
            <w:hideMark/>
          </w:tcPr>
          <w:p w14:paraId="32744619" w14:textId="77777777" w:rsidR="009623F3" w:rsidRPr="009623F3" w:rsidRDefault="009623F3" w:rsidP="009623F3">
            <w:r w:rsidRPr="009623F3">
              <w:t>-6086.43</w:t>
            </w:r>
          </w:p>
        </w:tc>
        <w:tc>
          <w:tcPr>
            <w:tcW w:w="960" w:type="dxa"/>
            <w:noWrap/>
            <w:hideMark/>
          </w:tcPr>
          <w:p w14:paraId="31B206D9" w14:textId="77777777" w:rsidR="009623F3" w:rsidRPr="009623F3" w:rsidRDefault="009623F3" w:rsidP="009623F3">
            <w:r w:rsidRPr="009623F3">
              <w:t>-5596.05</w:t>
            </w:r>
          </w:p>
        </w:tc>
        <w:tc>
          <w:tcPr>
            <w:tcW w:w="960" w:type="dxa"/>
            <w:noWrap/>
            <w:hideMark/>
          </w:tcPr>
          <w:p w14:paraId="15BD7D8A" w14:textId="77777777" w:rsidR="009623F3" w:rsidRPr="009623F3" w:rsidRDefault="009623F3" w:rsidP="009623F3">
            <w:r w:rsidRPr="009623F3">
              <w:t>-6087.11</w:t>
            </w:r>
          </w:p>
        </w:tc>
      </w:tr>
      <w:tr w:rsidR="009623F3" w:rsidRPr="009623F3" w14:paraId="44C47D72" w14:textId="77777777" w:rsidTr="009623F3">
        <w:trPr>
          <w:trHeight w:val="288"/>
        </w:trPr>
        <w:tc>
          <w:tcPr>
            <w:tcW w:w="960" w:type="dxa"/>
            <w:noWrap/>
            <w:hideMark/>
          </w:tcPr>
          <w:p w14:paraId="25476E02" w14:textId="77777777" w:rsidR="009623F3" w:rsidRPr="009623F3" w:rsidRDefault="009623F3" w:rsidP="009623F3">
            <w:r w:rsidRPr="009623F3">
              <w:t>2.80E-05</w:t>
            </w:r>
          </w:p>
        </w:tc>
        <w:tc>
          <w:tcPr>
            <w:tcW w:w="960" w:type="dxa"/>
            <w:noWrap/>
            <w:hideMark/>
          </w:tcPr>
          <w:p w14:paraId="40541200" w14:textId="77777777" w:rsidR="009623F3" w:rsidRPr="009623F3" w:rsidRDefault="009623F3" w:rsidP="009623F3">
            <w:r w:rsidRPr="009623F3">
              <w:t>-6125.8</w:t>
            </w:r>
          </w:p>
        </w:tc>
        <w:tc>
          <w:tcPr>
            <w:tcW w:w="960" w:type="dxa"/>
            <w:noWrap/>
            <w:hideMark/>
          </w:tcPr>
          <w:p w14:paraId="74436A94" w14:textId="77777777" w:rsidR="009623F3" w:rsidRPr="009623F3" w:rsidRDefault="009623F3" w:rsidP="009623F3">
            <w:r w:rsidRPr="009623F3">
              <w:t>-5700.92</w:t>
            </w:r>
          </w:p>
        </w:tc>
        <w:tc>
          <w:tcPr>
            <w:tcW w:w="960" w:type="dxa"/>
            <w:noWrap/>
            <w:hideMark/>
          </w:tcPr>
          <w:p w14:paraId="595CB523" w14:textId="77777777" w:rsidR="009623F3" w:rsidRPr="009623F3" w:rsidRDefault="009623F3" w:rsidP="009623F3">
            <w:r w:rsidRPr="009623F3">
              <w:t>-5887.41</w:t>
            </w:r>
          </w:p>
        </w:tc>
        <w:tc>
          <w:tcPr>
            <w:tcW w:w="960" w:type="dxa"/>
            <w:noWrap/>
            <w:hideMark/>
          </w:tcPr>
          <w:p w14:paraId="549DE5D7" w14:textId="77777777" w:rsidR="009623F3" w:rsidRPr="009623F3" w:rsidRDefault="009623F3" w:rsidP="009623F3">
            <w:r w:rsidRPr="009623F3">
              <w:t>-5761.9</w:t>
            </w:r>
          </w:p>
        </w:tc>
        <w:tc>
          <w:tcPr>
            <w:tcW w:w="960" w:type="dxa"/>
            <w:noWrap/>
            <w:hideMark/>
          </w:tcPr>
          <w:p w14:paraId="4887590C" w14:textId="77777777" w:rsidR="009623F3" w:rsidRPr="009623F3" w:rsidRDefault="009623F3" w:rsidP="009623F3">
            <w:r w:rsidRPr="009623F3">
              <w:t>-6058.36</w:t>
            </w:r>
          </w:p>
        </w:tc>
        <w:tc>
          <w:tcPr>
            <w:tcW w:w="960" w:type="dxa"/>
            <w:noWrap/>
            <w:hideMark/>
          </w:tcPr>
          <w:p w14:paraId="0B700970" w14:textId="77777777" w:rsidR="009623F3" w:rsidRPr="009623F3" w:rsidRDefault="009623F3" w:rsidP="009623F3">
            <w:r w:rsidRPr="009623F3">
              <w:t>-6556.04</w:t>
            </w:r>
          </w:p>
        </w:tc>
        <w:tc>
          <w:tcPr>
            <w:tcW w:w="960" w:type="dxa"/>
            <w:noWrap/>
            <w:hideMark/>
          </w:tcPr>
          <w:p w14:paraId="6426CCA0" w14:textId="77777777" w:rsidR="009623F3" w:rsidRPr="009623F3" w:rsidRDefault="009623F3" w:rsidP="009623F3">
            <w:r w:rsidRPr="009623F3">
              <w:t>-6031.57</w:t>
            </w:r>
          </w:p>
        </w:tc>
        <w:tc>
          <w:tcPr>
            <w:tcW w:w="960" w:type="dxa"/>
            <w:noWrap/>
            <w:hideMark/>
          </w:tcPr>
          <w:p w14:paraId="3F850625" w14:textId="77777777" w:rsidR="009623F3" w:rsidRPr="009623F3" w:rsidRDefault="009623F3" w:rsidP="009623F3">
            <w:r w:rsidRPr="009623F3">
              <w:t>-6848.75</w:t>
            </w:r>
          </w:p>
        </w:tc>
        <w:tc>
          <w:tcPr>
            <w:tcW w:w="960" w:type="dxa"/>
            <w:noWrap/>
            <w:hideMark/>
          </w:tcPr>
          <w:p w14:paraId="6D49821F" w14:textId="77777777" w:rsidR="009623F3" w:rsidRPr="009623F3" w:rsidRDefault="009623F3" w:rsidP="009623F3">
            <w:r w:rsidRPr="009623F3">
              <w:t>-6106.32</w:t>
            </w:r>
          </w:p>
        </w:tc>
        <w:tc>
          <w:tcPr>
            <w:tcW w:w="960" w:type="dxa"/>
            <w:noWrap/>
            <w:hideMark/>
          </w:tcPr>
          <w:p w14:paraId="3811C072" w14:textId="77777777" w:rsidR="009623F3" w:rsidRPr="009623F3" w:rsidRDefault="009623F3" w:rsidP="009623F3">
            <w:r w:rsidRPr="009623F3">
              <w:t>-5530.5</w:t>
            </w:r>
          </w:p>
        </w:tc>
        <w:tc>
          <w:tcPr>
            <w:tcW w:w="960" w:type="dxa"/>
            <w:noWrap/>
            <w:hideMark/>
          </w:tcPr>
          <w:p w14:paraId="1C109F85" w14:textId="77777777" w:rsidR="009623F3" w:rsidRPr="009623F3" w:rsidRDefault="009623F3" w:rsidP="009623F3">
            <w:r w:rsidRPr="009623F3">
              <w:t>-6060.76</w:t>
            </w:r>
          </w:p>
        </w:tc>
      </w:tr>
      <w:tr w:rsidR="009623F3" w:rsidRPr="009623F3" w14:paraId="740D7C6E" w14:textId="77777777" w:rsidTr="009623F3">
        <w:trPr>
          <w:trHeight w:val="288"/>
        </w:trPr>
        <w:tc>
          <w:tcPr>
            <w:tcW w:w="960" w:type="dxa"/>
            <w:noWrap/>
            <w:hideMark/>
          </w:tcPr>
          <w:p w14:paraId="410D46DF" w14:textId="77777777" w:rsidR="009623F3" w:rsidRPr="009623F3" w:rsidRDefault="009623F3" w:rsidP="009623F3">
            <w:r w:rsidRPr="009623F3">
              <w:t>2.90E-05</w:t>
            </w:r>
          </w:p>
        </w:tc>
        <w:tc>
          <w:tcPr>
            <w:tcW w:w="960" w:type="dxa"/>
            <w:noWrap/>
            <w:hideMark/>
          </w:tcPr>
          <w:p w14:paraId="3564A54A" w14:textId="77777777" w:rsidR="009623F3" w:rsidRPr="009623F3" w:rsidRDefault="009623F3" w:rsidP="009623F3">
            <w:r w:rsidRPr="009623F3">
              <w:t>-6268.16</w:t>
            </w:r>
          </w:p>
        </w:tc>
        <w:tc>
          <w:tcPr>
            <w:tcW w:w="960" w:type="dxa"/>
            <w:noWrap/>
            <w:hideMark/>
          </w:tcPr>
          <w:p w14:paraId="7125DE46" w14:textId="77777777" w:rsidR="009623F3" w:rsidRPr="009623F3" w:rsidRDefault="009623F3" w:rsidP="009623F3">
            <w:r w:rsidRPr="009623F3">
              <w:t>-5529.36</w:t>
            </w:r>
          </w:p>
        </w:tc>
        <w:tc>
          <w:tcPr>
            <w:tcW w:w="960" w:type="dxa"/>
            <w:noWrap/>
            <w:hideMark/>
          </w:tcPr>
          <w:p w14:paraId="54CD0DD4" w14:textId="77777777" w:rsidR="009623F3" w:rsidRPr="009623F3" w:rsidRDefault="009623F3" w:rsidP="009623F3">
            <w:r w:rsidRPr="009623F3">
              <w:t>-5746.73</w:t>
            </w:r>
          </w:p>
        </w:tc>
        <w:tc>
          <w:tcPr>
            <w:tcW w:w="960" w:type="dxa"/>
            <w:noWrap/>
            <w:hideMark/>
          </w:tcPr>
          <w:p w14:paraId="59985528" w14:textId="77777777" w:rsidR="009623F3" w:rsidRPr="009623F3" w:rsidRDefault="009623F3" w:rsidP="009623F3">
            <w:r w:rsidRPr="009623F3">
              <w:t>-5601.22</w:t>
            </w:r>
          </w:p>
        </w:tc>
        <w:tc>
          <w:tcPr>
            <w:tcW w:w="960" w:type="dxa"/>
            <w:noWrap/>
            <w:hideMark/>
          </w:tcPr>
          <w:p w14:paraId="4407C2E3" w14:textId="77777777" w:rsidR="009623F3" w:rsidRPr="009623F3" w:rsidRDefault="009623F3" w:rsidP="009623F3">
            <w:r w:rsidRPr="009623F3">
              <w:t>-5976.2</w:t>
            </w:r>
          </w:p>
        </w:tc>
        <w:tc>
          <w:tcPr>
            <w:tcW w:w="960" w:type="dxa"/>
            <w:noWrap/>
            <w:hideMark/>
          </w:tcPr>
          <w:p w14:paraId="78CC52C2" w14:textId="77777777" w:rsidR="009623F3" w:rsidRPr="009623F3" w:rsidRDefault="009623F3" w:rsidP="009623F3">
            <w:r w:rsidRPr="009623F3">
              <w:t>-6521.04</w:t>
            </w:r>
          </w:p>
        </w:tc>
        <w:tc>
          <w:tcPr>
            <w:tcW w:w="960" w:type="dxa"/>
            <w:noWrap/>
            <w:hideMark/>
          </w:tcPr>
          <w:p w14:paraId="518FC394" w14:textId="77777777" w:rsidR="009623F3" w:rsidRPr="009623F3" w:rsidRDefault="009623F3" w:rsidP="009623F3">
            <w:r w:rsidRPr="009623F3">
              <w:t>-5977.02</w:t>
            </w:r>
          </w:p>
        </w:tc>
        <w:tc>
          <w:tcPr>
            <w:tcW w:w="960" w:type="dxa"/>
            <w:noWrap/>
            <w:hideMark/>
          </w:tcPr>
          <w:p w14:paraId="134EDC36" w14:textId="77777777" w:rsidR="009623F3" w:rsidRPr="009623F3" w:rsidRDefault="009623F3" w:rsidP="009623F3">
            <w:r w:rsidRPr="009623F3">
              <w:t>-6826.08</w:t>
            </w:r>
          </w:p>
        </w:tc>
        <w:tc>
          <w:tcPr>
            <w:tcW w:w="960" w:type="dxa"/>
            <w:noWrap/>
            <w:hideMark/>
          </w:tcPr>
          <w:p w14:paraId="5362B61E" w14:textId="77777777" w:rsidR="009623F3" w:rsidRPr="009623F3" w:rsidRDefault="009623F3" w:rsidP="009623F3">
            <w:r w:rsidRPr="009623F3">
              <w:t>-6102.39</w:t>
            </w:r>
          </w:p>
        </w:tc>
        <w:tc>
          <w:tcPr>
            <w:tcW w:w="960" w:type="dxa"/>
            <w:noWrap/>
            <w:hideMark/>
          </w:tcPr>
          <w:p w14:paraId="0CF18713" w14:textId="77777777" w:rsidR="009623F3" w:rsidRPr="009623F3" w:rsidRDefault="009623F3" w:rsidP="009623F3">
            <w:r w:rsidRPr="009623F3">
              <w:t>-5463.59</w:t>
            </w:r>
          </w:p>
        </w:tc>
        <w:tc>
          <w:tcPr>
            <w:tcW w:w="960" w:type="dxa"/>
            <w:noWrap/>
            <w:hideMark/>
          </w:tcPr>
          <w:p w14:paraId="28D7A624" w14:textId="77777777" w:rsidR="009623F3" w:rsidRPr="009623F3" w:rsidRDefault="009623F3" w:rsidP="009623F3">
            <w:r w:rsidRPr="009623F3">
              <w:t>-6001.18</w:t>
            </w:r>
          </w:p>
        </w:tc>
      </w:tr>
      <w:tr w:rsidR="009623F3" w:rsidRPr="009623F3" w14:paraId="57D333CC" w14:textId="77777777" w:rsidTr="009623F3">
        <w:trPr>
          <w:trHeight w:val="288"/>
        </w:trPr>
        <w:tc>
          <w:tcPr>
            <w:tcW w:w="960" w:type="dxa"/>
            <w:noWrap/>
            <w:hideMark/>
          </w:tcPr>
          <w:p w14:paraId="446B817F" w14:textId="77777777" w:rsidR="009623F3" w:rsidRPr="009623F3" w:rsidRDefault="009623F3" w:rsidP="009623F3">
            <w:r w:rsidRPr="009623F3">
              <w:t>3.00E-05</w:t>
            </w:r>
          </w:p>
        </w:tc>
        <w:tc>
          <w:tcPr>
            <w:tcW w:w="960" w:type="dxa"/>
            <w:noWrap/>
            <w:hideMark/>
          </w:tcPr>
          <w:p w14:paraId="6B53B096" w14:textId="77777777" w:rsidR="009623F3" w:rsidRPr="009623F3" w:rsidRDefault="009623F3" w:rsidP="009623F3">
            <w:r w:rsidRPr="009623F3">
              <w:t>-6297.02</w:t>
            </w:r>
          </w:p>
        </w:tc>
        <w:tc>
          <w:tcPr>
            <w:tcW w:w="960" w:type="dxa"/>
            <w:noWrap/>
            <w:hideMark/>
          </w:tcPr>
          <w:p w14:paraId="04AA6754" w14:textId="77777777" w:rsidR="009623F3" w:rsidRPr="009623F3" w:rsidRDefault="009623F3" w:rsidP="009623F3">
            <w:r w:rsidRPr="009623F3">
              <w:t>-5413.57</w:t>
            </w:r>
          </w:p>
        </w:tc>
        <w:tc>
          <w:tcPr>
            <w:tcW w:w="960" w:type="dxa"/>
            <w:noWrap/>
            <w:hideMark/>
          </w:tcPr>
          <w:p w14:paraId="184AA64F" w14:textId="77777777" w:rsidR="009623F3" w:rsidRPr="009623F3" w:rsidRDefault="009623F3" w:rsidP="009623F3">
            <w:r w:rsidRPr="009623F3">
              <w:t>-5618.24</w:t>
            </w:r>
          </w:p>
        </w:tc>
        <w:tc>
          <w:tcPr>
            <w:tcW w:w="960" w:type="dxa"/>
            <w:noWrap/>
            <w:hideMark/>
          </w:tcPr>
          <w:p w14:paraId="02DADF4C" w14:textId="77777777" w:rsidR="009623F3" w:rsidRPr="009623F3" w:rsidRDefault="009623F3" w:rsidP="009623F3">
            <w:r w:rsidRPr="009623F3">
              <w:t>-5479.81</w:t>
            </w:r>
          </w:p>
        </w:tc>
        <w:tc>
          <w:tcPr>
            <w:tcW w:w="960" w:type="dxa"/>
            <w:noWrap/>
            <w:hideMark/>
          </w:tcPr>
          <w:p w14:paraId="21B51BBC" w14:textId="77777777" w:rsidR="009623F3" w:rsidRPr="009623F3" w:rsidRDefault="009623F3" w:rsidP="009623F3">
            <w:r w:rsidRPr="009623F3">
              <w:t>-5897.63</w:t>
            </w:r>
          </w:p>
        </w:tc>
        <w:tc>
          <w:tcPr>
            <w:tcW w:w="960" w:type="dxa"/>
            <w:noWrap/>
            <w:hideMark/>
          </w:tcPr>
          <w:p w14:paraId="3BF5CCD2" w14:textId="77777777" w:rsidR="009623F3" w:rsidRPr="009623F3" w:rsidRDefault="009623F3" w:rsidP="009623F3">
            <w:r w:rsidRPr="009623F3">
              <w:t>-6402.47</w:t>
            </w:r>
          </w:p>
        </w:tc>
        <w:tc>
          <w:tcPr>
            <w:tcW w:w="960" w:type="dxa"/>
            <w:noWrap/>
            <w:hideMark/>
          </w:tcPr>
          <w:p w14:paraId="5FBF76BE" w14:textId="77777777" w:rsidR="009623F3" w:rsidRPr="009623F3" w:rsidRDefault="009623F3" w:rsidP="009623F3">
            <w:r w:rsidRPr="009623F3">
              <w:t>-5933.62</w:t>
            </w:r>
          </w:p>
        </w:tc>
        <w:tc>
          <w:tcPr>
            <w:tcW w:w="960" w:type="dxa"/>
            <w:noWrap/>
            <w:hideMark/>
          </w:tcPr>
          <w:p w14:paraId="4F3B4AC9" w14:textId="77777777" w:rsidR="009623F3" w:rsidRPr="009623F3" w:rsidRDefault="009623F3" w:rsidP="009623F3">
            <w:r w:rsidRPr="009623F3">
              <w:t>-6759.38</w:t>
            </w:r>
          </w:p>
        </w:tc>
        <w:tc>
          <w:tcPr>
            <w:tcW w:w="960" w:type="dxa"/>
            <w:noWrap/>
            <w:hideMark/>
          </w:tcPr>
          <w:p w14:paraId="30B0F336" w14:textId="77777777" w:rsidR="009623F3" w:rsidRPr="009623F3" w:rsidRDefault="009623F3" w:rsidP="009623F3">
            <w:r w:rsidRPr="009623F3">
              <w:t>-6082.66</w:t>
            </w:r>
          </w:p>
        </w:tc>
        <w:tc>
          <w:tcPr>
            <w:tcW w:w="960" w:type="dxa"/>
            <w:noWrap/>
            <w:hideMark/>
          </w:tcPr>
          <w:p w14:paraId="0F6F3191" w14:textId="77777777" w:rsidR="009623F3" w:rsidRPr="009623F3" w:rsidRDefault="009623F3" w:rsidP="009623F3">
            <w:r w:rsidRPr="009623F3">
              <w:t>-5399.69</w:t>
            </w:r>
          </w:p>
        </w:tc>
        <w:tc>
          <w:tcPr>
            <w:tcW w:w="960" w:type="dxa"/>
            <w:noWrap/>
            <w:hideMark/>
          </w:tcPr>
          <w:p w14:paraId="37CD3E13" w14:textId="77777777" w:rsidR="009623F3" w:rsidRPr="009623F3" w:rsidRDefault="009623F3" w:rsidP="009623F3">
            <w:r w:rsidRPr="009623F3">
              <w:t>-5928.41</w:t>
            </w:r>
          </w:p>
        </w:tc>
      </w:tr>
      <w:tr w:rsidR="009623F3" w:rsidRPr="009623F3" w14:paraId="16447451" w14:textId="77777777" w:rsidTr="009623F3">
        <w:trPr>
          <w:trHeight w:val="288"/>
        </w:trPr>
        <w:tc>
          <w:tcPr>
            <w:tcW w:w="960" w:type="dxa"/>
            <w:noWrap/>
            <w:hideMark/>
          </w:tcPr>
          <w:p w14:paraId="5C76EB3B" w14:textId="77777777" w:rsidR="009623F3" w:rsidRPr="009623F3" w:rsidRDefault="009623F3" w:rsidP="009623F3">
            <w:r w:rsidRPr="009623F3">
              <w:lastRenderedPageBreak/>
              <w:t>3.10E-05</w:t>
            </w:r>
          </w:p>
        </w:tc>
        <w:tc>
          <w:tcPr>
            <w:tcW w:w="960" w:type="dxa"/>
            <w:noWrap/>
            <w:hideMark/>
          </w:tcPr>
          <w:p w14:paraId="592B1345" w14:textId="77777777" w:rsidR="009623F3" w:rsidRPr="009623F3" w:rsidRDefault="009623F3" w:rsidP="009623F3">
            <w:r w:rsidRPr="009623F3">
              <w:t>-6362.02</w:t>
            </w:r>
          </w:p>
        </w:tc>
        <w:tc>
          <w:tcPr>
            <w:tcW w:w="960" w:type="dxa"/>
            <w:noWrap/>
            <w:hideMark/>
          </w:tcPr>
          <w:p w14:paraId="648F19ED" w14:textId="77777777" w:rsidR="009623F3" w:rsidRPr="009623F3" w:rsidRDefault="009623F3" w:rsidP="009623F3">
            <w:r w:rsidRPr="009623F3">
              <w:t>-5294.64</w:t>
            </w:r>
          </w:p>
        </w:tc>
        <w:tc>
          <w:tcPr>
            <w:tcW w:w="960" w:type="dxa"/>
            <w:noWrap/>
            <w:hideMark/>
          </w:tcPr>
          <w:p w14:paraId="60E28D76" w14:textId="77777777" w:rsidR="009623F3" w:rsidRPr="009623F3" w:rsidRDefault="009623F3" w:rsidP="009623F3">
            <w:r w:rsidRPr="009623F3">
              <w:t>-5510.27</w:t>
            </w:r>
          </w:p>
        </w:tc>
        <w:tc>
          <w:tcPr>
            <w:tcW w:w="960" w:type="dxa"/>
            <w:noWrap/>
            <w:hideMark/>
          </w:tcPr>
          <w:p w14:paraId="6E59C513" w14:textId="77777777" w:rsidR="009623F3" w:rsidRPr="009623F3" w:rsidRDefault="009623F3" w:rsidP="009623F3">
            <w:r w:rsidRPr="009623F3">
              <w:t>-5356.19</w:t>
            </w:r>
          </w:p>
        </w:tc>
        <w:tc>
          <w:tcPr>
            <w:tcW w:w="960" w:type="dxa"/>
            <w:noWrap/>
            <w:hideMark/>
          </w:tcPr>
          <w:p w14:paraId="04EA689C" w14:textId="77777777" w:rsidR="009623F3" w:rsidRPr="009623F3" w:rsidRDefault="009623F3" w:rsidP="009623F3">
            <w:r w:rsidRPr="009623F3">
              <w:t>-5814.69</w:t>
            </w:r>
          </w:p>
        </w:tc>
        <w:tc>
          <w:tcPr>
            <w:tcW w:w="960" w:type="dxa"/>
            <w:noWrap/>
            <w:hideMark/>
          </w:tcPr>
          <w:p w14:paraId="2FBBE225" w14:textId="77777777" w:rsidR="009623F3" w:rsidRPr="009623F3" w:rsidRDefault="009623F3" w:rsidP="009623F3">
            <w:r w:rsidRPr="009623F3">
              <w:t>-6293.53</w:t>
            </w:r>
          </w:p>
        </w:tc>
        <w:tc>
          <w:tcPr>
            <w:tcW w:w="960" w:type="dxa"/>
            <w:noWrap/>
            <w:hideMark/>
          </w:tcPr>
          <w:p w14:paraId="55DF6521" w14:textId="77777777" w:rsidR="009623F3" w:rsidRPr="009623F3" w:rsidRDefault="009623F3" w:rsidP="009623F3">
            <w:r w:rsidRPr="009623F3">
              <w:t>-5896.18</w:t>
            </w:r>
          </w:p>
        </w:tc>
        <w:tc>
          <w:tcPr>
            <w:tcW w:w="960" w:type="dxa"/>
            <w:noWrap/>
            <w:hideMark/>
          </w:tcPr>
          <w:p w14:paraId="76378BF6" w14:textId="77777777" w:rsidR="009623F3" w:rsidRPr="009623F3" w:rsidRDefault="009623F3" w:rsidP="009623F3">
            <w:r w:rsidRPr="009623F3">
              <w:t>-6693.64</w:t>
            </w:r>
          </w:p>
        </w:tc>
        <w:tc>
          <w:tcPr>
            <w:tcW w:w="960" w:type="dxa"/>
            <w:noWrap/>
            <w:hideMark/>
          </w:tcPr>
          <w:p w14:paraId="4C014890" w14:textId="77777777" w:rsidR="009623F3" w:rsidRPr="009623F3" w:rsidRDefault="009623F3" w:rsidP="009623F3">
            <w:r w:rsidRPr="009623F3">
              <w:t>-6039.58</w:t>
            </w:r>
          </w:p>
        </w:tc>
        <w:tc>
          <w:tcPr>
            <w:tcW w:w="960" w:type="dxa"/>
            <w:noWrap/>
            <w:hideMark/>
          </w:tcPr>
          <w:p w14:paraId="6849A13D" w14:textId="77777777" w:rsidR="009623F3" w:rsidRPr="009623F3" w:rsidRDefault="009623F3" w:rsidP="009623F3">
            <w:r w:rsidRPr="009623F3">
              <w:t>-5345.83</w:t>
            </w:r>
          </w:p>
        </w:tc>
        <w:tc>
          <w:tcPr>
            <w:tcW w:w="960" w:type="dxa"/>
            <w:noWrap/>
            <w:hideMark/>
          </w:tcPr>
          <w:p w14:paraId="6BBB94B2" w14:textId="77777777" w:rsidR="009623F3" w:rsidRPr="009623F3" w:rsidRDefault="009623F3" w:rsidP="009623F3">
            <w:r w:rsidRPr="009623F3">
              <w:t>-5860.66</w:t>
            </w:r>
          </w:p>
        </w:tc>
      </w:tr>
      <w:tr w:rsidR="009623F3" w:rsidRPr="009623F3" w14:paraId="781CE511" w14:textId="77777777" w:rsidTr="009623F3">
        <w:trPr>
          <w:trHeight w:val="288"/>
        </w:trPr>
        <w:tc>
          <w:tcPr>
            <w:tcW w:w="960" w:type="dxa"/>
            <w:noWrap/>
            <w:hideMark/>
          </w:tcPr>
          <w:p w14:paraId="5B2F0072" w14:textId="77777777" w:rsidR="009623F3" w:rsidRPr="009623F3" w:rsidRDefault="009623F3" w:rsidP="009623F3">
            <w:r w:rsidRPr="009623F3">
              <w:t>3.20E-05</w:t>
            </w:r>
          </w:p>
        </w:tc>
        <w:tc>
          <w:tcPr>
            <w:tcW w:w="960" w:type="dxa"/>
            <w:noWrap/>
            <w:hideMark/>
          </w:tcPr>
          <w:p w14:paraId="3530F805" w14:textId="77777777" w:rsidR="009623F3" w:rsidRPr="009623F3" w:rsidRDefault="009623F3" w:rsidP="009623F3">
            <w:r w:rsidRPr="009623F3">
              <w:t>-6377.99</w:t>
            </w:r>
          </w:p>
        </w:tc>
        <w:tc>
          <w:tcPr>
            <w:tcW w:w="960" w:type="dxa"/>
            <w:noWrap/>
            <w:hideMark/>
          </w:tcPr>
          <w:p w14:paraId="32A7B328" w14:textId="77777777" w:rsidR="009623F3" w:rsidRPr="009623F3" w:rsidRDefault="009623F3" w:rsidP="009623F3">
            <w:r w:rsidRPr="009623F3">
              <w:t>-5212.83</w:t>
            </w:r>
          </w:p>
        </w:tc>
        <w:tc>
          <w:tcPr>
            <w:tcW w:w="960" w:type="dxa"/>
            <w:noWrap/>
            <w:hideMark/>
          </w:tcPr>
          <w:p w14:paraId="6690C91D" w14:textId="77777777" w:rsidR="009623F3" w:rsidRPr="009623F3" w:rsidRDefault="009623F3" w:rsidP="009623F3">
            <w:r w:rsidRPr="009623F3">
              <w:t>-5412.08</w:t>
            </w:r>
          </w:p>
        </w:tc>
        <w:tc>
          <w:tcPr>
            <w:tcW w:w="960" w:type="dxa"/>
            <w:noWrap/>
            <w:hideMark/>
          </w:tcPr>
          <w:p w14:paraId="5B805798" w14:textId="77777777" w:rsidR="009623F3" w:rsidRPr="009623F3" w:rsidRDefault="009623F3" w:rsidP="009623F3">
            <w:r w:rsidRPr="009623F3">
              <w:t>-5266.42</w:t>
            </w:r>
          </w:p>
        </w:tc>
        <w:tc>
          <w:tcPr>
            <w:tcW w:w="960" w:type="dxa"/>
            <w:noWrap/>
            <w:hideMark/>
          </w:tcPr>
          <w:p w14:paraId="65AD37EF" w14:textId="77777777" w:rsidR="009623F3" w:rsidRPr="009623F3" w:rsidRDefault="009623F3" w:rsidP="009623F3">
            <w:r w:rsidRPr="009623F3">
              <w:t>-5736.49</w:t>
            </w:r>
          </w:p>
        </w:tc>
        <w:tc>
          <w:tcPr>
            <w:tcW w:w="960" w:type="dxa"/>
            <w:noWrap/>
            <w:hideMark/>
          </w:tcPr>
          <w:p w14:paraId="4147C43C" w14:textId="77777777" w:rsidR="009623F3" w:rsidRPr="009623F3" w:rsidRDefault="009623F3" w:rsidP="009623F3">
            <w:r w:rsidRPr="009623F3">
              <w:t>-6238.54</w:t>
            </w:r>
          </w:p>
        </w:tc>
        <w:tc>
          <w:tcPr>
            <w:tcW w:w="960" w:type="dxa"/>
            <w:noWrap/>
            <w:hideMark/>
          </w:tcPr>
          <w:p w14:paraId="794007A9" w14:textId="77777777" w:rsidR="009623F3" w:rsidRPr="009623F3" w:rsidRDefault="009623F3" w:rsidP="009623F3">
            <w:r w:rsidRPr="009623F3">
              <w:t>-5859.96</w:t>
            </w:r>
          </w:p>
        </w:tc>
        <w:tc>
          <w:tcPr>
            <w:tcW w:w="960" w:type="dxa"/>
            <w:noWrap/>
            <w:hideMark/>
          </w:tcPr>
          <w:p w14:paraId="2872E4BE" w14:textId="77777777" w:rsidR="009623F3" w:rsidRPr="009623F3" w:rsidRDefault="009623F3" w:rsidP="009623F3">
            <w:r w:rsidRPr="009623F3">
              <w:t>-6645.04</w:t>
            </w:r>
          </w:p>
        </w:tc>
        <w:tc>
          <w:tcPr>
            <w:tcW w:w="960" w:type="dxa"/>
            <w:noWrap/>
            <w:hideMark/>
          </w:tcPr>
          <w:p w14:paraId="5ABE1AB9" w14:textId="77777777" w:rsidR="009623F3" w:rsidRPr="009623F3" w:rsidRDefault="009623F3" w:rsidP="009623F3">
            <w:r w:rsidRPr="009623F3">
              <w:t>-5973.33</w:t>
            </w:r>
          </w:p>
        </w:tc>
        <w:tc>
          <w:tcPr>
            <w:tcW w:w="960" w:type="dxa"/>
            <w:noWrap/>
            <w:hideMark/>
          </w:tcPr>
          <w:p w14:paraId="4A1412E8" w14:textId="77777777" w:rsidR="009623F3" w:rsidRPr="009623F3" w:rsidRDefault="009623F3" w:rsidP="009623F3">
            <w:r w:rsidRPr="009623F3">
              <w:t>-5303.02</w:t>
            </w:r>
          </w:p>
        </w:tc>
        <w:tc>
          <w:tcPr>
            <w:tcW w:w="960" w:type="dxa"/>
            <w:noWrap/>
            <w:hideMark/>
          </w:tcPr>
          <w:p w14:paraId="7F26371A" w14:textId="77777777" w:rsidR="009623F3" w:rsidRPr="009623F3" w:rsidRDefault="009623F3" w:rsidP="009623F3">
            <w:r w:rsidRPr="009623F3">
              <w:t>-5802.57</w:t>
            </w:r>
          </w:p>
        </w:tc>
      </w:tr>
      <w:tr w:rsidR="009623F3" w:rsidRPr="009623F3" w14:paraId="5A2DBEC3" w14:textId="77777777" w:rsidTr="009623F3">
        <w:trPr>
          <w:trHeight w:val="288"/>
        </w:trPr>
        <w:tc>
          <w:tcPr>
            <w:tcW w:w="960" w:type="dxa"/>
            <w:noWrap/>
            <w:hideMark/>
          </w:tcPr>
          <w:p w14:paraId="078CAA80" w14:textId="77777777" w:rsidR="009623F3" w:rsidRPr="009623F3" w:rsidRDefault="009623F3" w:rsidP="009623F3">
            <w:r w:rsidRPr="009623F3">
              <w:t>3.30E-05</w:t>
            </w:r>
          </w:p>
        </w:tc>
        <w:tc>
          <w:tcPr>
            <w:tcW w:w="960" w:type="dxa"/>
            <w:noWrap/>
            <w:hideMark/>
          </w:tcPr>
          <w:p w14:paraId="3A75A493" w14:textId="77777777" w:rsidR="009623F3" w:rsidRPr="009623F3" w:rsidRDefault="009623F3" w:rsidP="009623F3">
            <w:r w:rsidRPr="009623F3">
              <w:t>-6386.35</w:t>
            </w:r>
          </w:p>
        </w:tc>
        <w:tc>
          <w:tcPr>
            <w:tcW w:w="960" w:type="dxa"/>
            <w:noWrap/>
            <w:hideMark/>
          </w:tcPr>
          <w:p w14:paraId="4E377E75" w14:textId="77777777" w:rsidR="009623F3" w:rsidRPr="009623F3" w:rsidRDefault="009623F3" w:rsidP="009623F3">
            <w:r w:rsidRPr="009623F3">
              <w:t>-5128.71</w:t>
            </w:r>
          </w:p>
        </w:tc>
        <w:tc>
          <w:tcPr>
            <w:tcW w:w="960" w:type="dxa"/>
            <w:noWrap/>
            <w:hideMark/>
          </w:tcPr>
          <w:p w14:paraId="41FB2D4A" w14:textId="77777777" w:rsidR="009623F3" w:rsidRPr="009623F3" w:rsidRDefault="009623F3" w:rsidP="009623F3">
            <w:r w:rsidRPr="009623F3">
              <w:t>-5325.15</w:t>
            </w:r>
          </w:p>
        </w:tc>
        <w:tc>
          <w:tcPr>
            <w:tcW w:w="960" w:type="dxa"/>
            <w:noWrap/>
            <w:hideMark/>
          </w:tcPr>
          <w:p w14:paraId="5C05411B" w14:textId="77777777" w:rsidR="009623F3" w:rsidRPr="009623F3" w:rsidRDefault="009623F3" w:rsidP="009623F3">
            <w:r w:rsidRPr="009623F3">
              <w:t>-5176.75</w:t>
            </w:r>
          </w:p>
        </w:tc>
        <w:tc>
          <w:tcPr>
            <w:tcW w:w="960" w:type="dxa"/>
            <w:noWrap/>
            <w:hideMark/>
          </w:tcPr>
          <w:p w14:paraId="509F7EC0" w14:textId="77777777" w:rsidR="009623F3" w:rsidRPr="009623F3" w:rsidRDefault="009623F3" w:rsidP="009623F3">
            <w:r w:rsidRPr="009623F3">
              <w:t>-5655.67</w:t>
            </w:r>
          </w:p>
        </w:tc>
        <w:tc>
          <w:tcPr>
            <w:tcW w:w="960" w:type="dxa"/>
            <w:noWrap/>
            <w:hideMark/>
          </w:tcPr>
          <w:p w14:paraId="11CE72B4" w14:textId="77777777" w:rsidR="009623F3" w:rsidRPr="009623F3" w:rsidRDefault="009623F3" w:rsidP="009623F3">
            <w:r w:rsidRPr="009623F3">
              <w:t>-6218.84</w:t>
            </w:r>
          </w:p>
        </w:tc>
        <w:tc>
          <w:tcPr>
            <w:tcW w:w="960" w:type="dxa"/>
            <w:noWrap/>
            <w:hideMark/>
          </w:tcPr>
          <w:p w14:paraId="38132CE5" w14:textId="77777777" w:rsidR="009623F3" w:rsidRPr="009623F3" w:rsidRDefault="009623F3" w:rsidP="009623F3">
            <w:r w:rsidRPr="009623F3">
              <w:t>-5826.01</w:t>
            </w:r>
          </w:p>
        </w:tc>
        <w:tc>
          <w:tcPr>
            <w:tcW w:w="960" w:type="dxa"/>
            <w:noWrap/>
            <w:hideMark/>
          </w:tcPr>
          <w:p w14:paraId="52AE2E4C" w14:textId="77777777" w:rsidR="009623F3" w:rsidRPr="009623F3" w:rsidRDefault="009623F3" w:rsidP="009623F3">
            <w:r w:rsidRPr="009623F3">
              <w:t>-6614.92</w:t>
            </w:r>
          </w:p>
        </w:tc>
        <w:tc>
          <w:tcPr>
            <w:tcW w:w="960" w:type="dxa"/>
            <w:noWrap/>
            <w:hideMark/>
          </w:tcPr>
          <w:p w14:paraId="7F330308" w14:textId="77777777" w:rsidR="009623F3" w:rsidRPr="009623F3" w:rsidRDefault="009623F3" w:rsidP="009623F3">
            <w:r w:rsidRPr="009623F3">
              <w:t>-5927.55</w:t>
            </w:r>
          </w:p>
        </w:tc>
        <w:tc>
          <w:tcPr>
            <w:tcW w:w="960" w:type="dxa"/>
            <w:noWrap/>
            <w:hideMark/>
          </w:tcPr>
          <w:p w14:paraId="6308398C" w14:textId="77777777" w:rsidR="009623F3" w:rsidRPr="009623F3" w:rsidRDefault="009623F3" w:rsidP="009623F3">
            <w:r w:rsidRPr="009623F3">
              <w:t>-5265.67</w:t>
            </w:r>
          </w:p>
        </w:tc>
        <w:tc>
          <w:tcPr>
            <w:tcW w:w="960" w:type="dxa"/>
            <w:noWrap/>
            <w:hideMark/>
          </w:tcPr>
          <w:p w14:paraId="4D94A293" w14:textId="77777777" w:rsidR="009623F3" w:rsidRPr="009623F3" w:rsidRDefault="009623F3" w:rsidP="009623F3">
            <w:r w:rsidRPr="009623F3">
              <w:t>-5752.56</w:t>
            </w:r>
          </w:p>
        </w:tc>
      </w:tr>
      <w:tr w:rsidR="009623F3" w:rsidRPr="009623F3" w14:paraId="7F5579B4" w14:textId="77777777" w:rsidTr="009623F3">
        <w:trPr>
          <w:trHeight w:val="288"/>
        </w:trPr>
        <w:tc>
          <w:tcPr>
            <w:tcW w:w="960" w:type="dxa"/>
            <w:noWrap/>
            <w:hideMark/>
          </w:tcPr>
          <w:p w14:paraId="27FC251E" w14:textId="77777777" w:rsidR="009623F3" w:rsidRPr="009623F3" w:rsidRDefault="009623F3" w:rsidP="009623F3">
            <w:r w:rsidRPr="009623F3">
              <w:t>3.40E-05</w:t>
            </w:r>
          </w:p>
        </w:tc>
        <w:tc>
          <w:tcPr>
            <w:tcW w:w="960" w:type="dxa"/>
            <w:noWrap/>
            <w:hideMark/>
          </w:tcPr>
          <w:p w14:paraId="0F28C76B" w14:textId="77777777" w:rsidR="009623F3" w:rsidRPr="009623F3" w:rsidRDefault="009623F3" w:rsidP="009623F3">
            <w:r w:rsidRPr="009623F3">
              <w:t>-6396.17</w:t>
            </w:r>
          </w:p>
        </w:tc>
        <w:tc>
          <w:tcPr>
            <w:tcW w:w="960" w:type="dxa"/>
            <w:noWrap/>
            <w:hideMark/>
          </w:tcPr>
          <w:p w14:paraId="2A770D58" w14:textId="77777777" w:rsidR="009623F3" w:rsidRPr="009623F3" w:rsidRDefault="009623F3" w:rsidP="009623F3">
            <w:r w:rsidRPr="009623F3">
              <w:t>-5059.66</w:t>
            </w:r>
          </w:p>
        </w:tc>
        <w:tc>
          <w:tcPr>
            <w:tcW w:w="960" w:type="dxa"/>
            <w:noWrap/>
            <w:hideMark/>
          </w:tcPr>
          <w:p w14:paraId="3447A8A9" w14:textId="77777777" w:rsidR="009623F3" w:rsidRPr="009623F3" w:rsidRDefault="009623F3" w:rsidP="009623F3">
            <w:r w:rsidRPr="009623F3">
              <w:t>-5239.32</w:t>
            </w:r>
          </w:p>
        </w:tc>
        <w:tc>
          <w:tcPr>
            <w:tcW w:w="960" w:type="dxa"/>
            <w:noWrap/>
            <w:hideMark/>
          </w:tcPr>
          <w:p w14:paraId="3C1E1E02" w14:textId="77777777" w:rsidR="009623F3" w:rsidRPr="009623F3" w:rsidRDefault="009623F3" w:rsidP="009623F3">
            <w:r w:rsidRPr="009623F3">
              <w:t>-5094.98</w:t>
            </w:r>
          </w:p>
        </w:tc>
        <w:tc>
          <w:tcPr>
            <w:tcW w:w="960" w:type="dxa"/>
            <w:noWrap/>
            <w:hideMark/>
          </w:tcPr>
          <w:p w14:paraId="6A71F88F" w14:textId="77777777" w:rsidR="009623F3" w:rsidRPr="009623F3" w:rsidRDefault="009623F3" w:rsidP="009623F3">
            <w:r w:rsidRPr="009623F3">
              <w:t>-5572.47</w:t>
            </w:r>
          </w:p>
        </w:tc>
        <w:tc>
          <w:tcPr>
            <w:tcW w:w="960" w:type="dxa"/>
            <w:noWrap/>
            <w:hideMark/>
          </w:tcPr>
          <w:p w14:paraId="31596AE1" w14:textId="77777777" w:rsidR="009623F3" w:rsidRPr="009623F3" w:rsidRDefault="009623F3" w:rsidP="009623F3">
            <w:r w:rsidRPr="009623F3">
              <w:t>-6200.69</w:t>
            </w:r>
          </w:p>
        </w:tc>
        <w:tc>
          <w:tcPr>
            <w:tcW w:w="960" w:type="dxa"/>
            <w:noWrap/>
            <w:hideMark/>
          </w:tcPr>
          <w:p w14:paraId="4E6606EA" w14:textId="77777777" w:rsidR="009623F3" w:rsidRPr="009623F3" w:rsidRDefault="009623F3" w:rsidP="009623F3">
            <w:r w:rsidRPr="009623F3">
              <w:t>-5795.7</w:t>
            </w:r>
          </w:p>
        </w:tc>
        <w:tc>
          <w:tcPr>
            <w:tcW w:w="960" w:type="dxa"/>
            <w:noWrap/>
            <w:hideMark/>
          </w:tcPr>
          <w:p w14:paraId="3B241C4B" w14:textId="77777777" w:rsidR="009623F3" w:rsidRPr="009623F3" w:rsidRDefault="009623F3" w:rsidP="009623F3">
            <w:r w:rsidRPr="009623F3">
              <w:t>-6595.44</w:t>
            </w:r>
          </w:p>
        </w:tc>
        <w:tc>
          <w:tcPr>
            <w:tcW w:w="960" w:type="dxa"/>
            <w:noWrap/>
            <w:hideMark/>
          </w:tcPr>
          <w:p w14:paraId="735E488D" w14:textId="77777777" w:rsidR="009623F3" w:rsidRPr="009623F3" w:rsidRDefault="009623F3" w:rsidP="009623F3">
            <w:r w:rsidRPr="009623F3">
              <w:t>-5896.55</w:t>
            </w:r>
          </w:p>
        </w:tc>
        <w:tc>
          <w:tcPr>
            <w:tcW w:w="960" w:type="dxa"/>
            <w:noWrap/>
            <w:hideMark/>
          </w:tcPr>
          <w:p w14:paraId="03124B3A" w14:textId="77777777" w:rsidR="009623F3" w:rsidRPr="009623F3" w:rsidRDefault="009623F3" w:rsidP="009623F3">
            <w:r w:rsidRPr="009623F3">
              <w:t>-5234.77</w:t>
            </w:r>
          </w:p>
        </w:tc>
        <w:tc>
          <w:tcPr>
            <w:tcW w:w="960" w:type="dxa"/>
            <w:noWrap/>
            <w:hideMark/>
          </w:tcPr>
          <w:p w14:paraId="6FDCA93D" w14:textId="77777777" w:rsidR="009623F3" w:rsidRPr="009623F3" w:rsidRDefault="009623F3" w:rsidP="009623F3">
            <w:r w:rsidRPr="009623F3">
              <w:t>-5708.58</w:t>
            </w:r>
          </w:p>
        </w:tc>
      </w:tr>
      <w:tr w:rsidR="009623F3" w:rsidRPr="009623F3" w14:paraId="5EE9B0F6" w14:textId="77777777" w:rsidTr="009623F3">
        <w:trPr>
          <w:trHeight w:val="288"/>
        </w:trPr>
        <w:tc>
          <w:tcPr>
            <w:tcW w:w="960" w:type="dxa"/>
            <w:noWrap/>
            <w:hideMark/>
          </w:tcPr>
          <w:p w14:paraId="0D2AD891" w14:textId="77777777" w:rsidR="009623F3" w:rsidRPr="009623F3" w:rsidRDefault="009623F3" w:rsidP="009623F3">
            <w:r w:rsidRPr="009623F3">
              <w:t>3.50E-05</w:t>
            </w:r>
          </w:p>
        </w:tc>
        <w:tc>
          <w:tcPr>
            <w:tcW w:w="960" w:type="dxa"/>
            <w:noWrap/>
            <w:hideMark/>
          </w:tcPr>
          <w:p w14:paraId="3FC2F4FD" w14:textId="77777777" w:rsidR="009623F3" w:rsidRPr="009623F3" w:rsidRDefault="009623F3" w:rsidP="009623F3">
            <w:r w:rsidRPr="009623F3">
              <w:t>-6416.69</w:t>
            </w:r>
          </w:p>
        </w:tc>
        <w:tc>
          <w:tcPr>
            <w:tcW w:w="960" w:type="dxa"/>
            <w:noWrap/>
            <w:hideMark/>
          </w:tcPr>
          <w:p w14:paraId="353D5E3C" w14:textId="77777777" w:rsidR="009623F3" w:rsidRPr="009623F3" w:rsidRDefault="009623F3" w:rsidP="009623F3">
            <w:r w:rsidRPr="009623F3">
              <w:t>-4981.32</w:t>
            </w:r>
          </w:p>
        </w:tc>
        <w:tc>
          <w:tcPr>
            <w:tcW w:w="960" w:type="dxa"/>
            <w:noWrap/>
            <w:hideMark/>
          </w:tcPr>
          <w:p w14:paraId="0E54F2D9" w14:textId="77777777" w:rsidR="009623F3" w:rsidRPr="009623F3" w:rsidRDefault="009623F3" w:rsidP="009623F3">
            <w:r w:rsidRPr="009623F3">
              <w:t>-5142.26</w:t>
            </w:r>
          </w:p>
        </w:tc>
        <w:tc>
          <w:tcPr>
            <w:tcW w:w="960" w:type="dxa"/>
            <w:noWrap/>
            <w:hideMark/>
          </w:tcPr>
          <w:p w14:paraId="6BF53A82" w14:textId="77777777" w:rsidR="009623F3" w:rsidRPr="009623F3" w:rsidRDefault="009623F3" w:rsidP="009623F3">
            <w:r w:rsidRPr="009623F3">
              <w:t>-5026.36</w:t>
            </w:r>
          </w:p>
        </w:tc>
        <w:tc>
          <w:tcPr>
            <w:tcW w:w="960" w:type="dxa"/>
            <w:noWrap/>
            <w:hideMark/>
          </w:tcPr>
          <w:p w14:paraId="39D27899" w14:textId="77777777" w:rsidR="009623F3" w:rsidRPr="009623F3" w:rsidRDefault="009623F3" w:rsidP="009623F3">
            <w:r w:rsidRPr="009623F3">
              <w:t>-5491.37</w:t>
            </w:r>
          </w:p>
        </w:tc>
        <w:tc>
          <w:tcPr>
            <w:tcW w:w="960" w:type="dxa"/>
            <w:noWrap/>
            <w:hideMark/>
          </w:tcPr>
          <w:p w14:paraId="5A696AA9" w14:textId="77777777" w:rsidR="009623F3" w:rsidRPr="009623F3" w:rsidRDefault="009623F3" w:rsidP="009623F3">
            <w:r w:rsidRPr="009623F3">
              <w:t>-6188.28</w:t>
            </w:r>
          </w:p>
        </w:tc>
        <w:tc>
          <w:tcPr>
            <w:tcW w:w="960" w:type="dxa"/>
            <w:noWrap/>
            <w:hideMark/>
          </w:tcPr>
          <w:p w14:paraId="192DB083" w14:textId="77777777" w:rsidR="009623F3" w:rsidRPr="009623F3" w:rsidRDefault="009623F3" w:rsidP="009623F3">
            <w:r w:rsidRPr="009623F3">
              <w:t>-5749.1</w:t>
            </w:r>
          </w:p>
        </w:tc>
        <w:tc>
          <w:tcPr>
            <w:tcW w:w="960" w:type="dxa"/>
            <w:noWrap/>
            <w:hideMark/>
          </w:tcPr>
          <w:p w14:paraId="08D94046" w14:textId="77777777" w:rsidR="009623F3" w:rsidRPr="009623F3" w:rsidRDefault="009623F3" w:rsidP="009623F3">
            <w:r w:rsidRPr="009623F3">
              <w:t>-6584.96</w:t>
            </w:r>
          </w:p>
        </w:tc>
        <w:tc>
          <w:tcPr>
            <w:tcW w:w="960" w:type="dxa"/>
            <w:noWrap/>
            <w:hideMark/>
          </w:tcPr>
          <w:p w14:paraId="11837721" w14:textId="77777777" w:rsidR="009623F3" w:rsidRPr="009623F3" w:rsidRDefault="009623F3" w:rsidP="009623F3">
            <w:r w:rsidRPr="009623F3">
              <w:t>-5857.83</w:t>
            </w:r>
          </w:p>
        </w:tc>
        <w:tc>
          <w:tcPr>
            <w:tcW w:w="960" w:type="dxa"/>
            <w:noWrap/>
            <w:hideMark/>
          </w:tcPr>
          <w:p w14:paraId="7B7DDB37" w14:textId="77777777" w:rsidR="009623F3" w:rsidRPr="009623F3" w:rsidRDefault="009623F3" w:rsidP="009623F3">
            <w:r w:rsidRPr="009623F3">
              <w:t>-5187.21</w:t>
            </w:r>
          </w:p>
        </w:tc>
        <w:tc>
          <w:tcPr>
            <w:tcW w:w="960" w:type="dxa"/>
            <w:noWrap/>
            <w:hideMark/>
          </w:tcPr>
          <w:p w14:paraId="264FCFF5" w14:textId="77777777" w:rsidR="009623F3" w:rsidRPr="009623F3" w:rsidRDefault="009623F3" w:rsidP="009623F3">
            <w:r w:rsidRPr="009623F3">
              <w:t>-5662.54</w:t>
            </w:r>
          </w:p>
        </w:tc>
      </w:tr>
      <w:tr w:rsidR="009623F3" w:rsidRPr="009623F3" w14:paraId="06733B7D" w14:textId="77777777" w:rsidTr="009623F3">
        <w:trPr>
          <w:trHeight w:val="288"/>
        </w:trPr>
        <w:tc>
          <w:tcPr>
            <w:tcW w:w="960" w:type="dxa"/>
            <w:noWrap/>
            <w:hideMark/>
          </w:tcPr>
          <w:p w14:paraId="4636A7BB" w14:textId="77777777" w:rsidR="009623F3" w:rsidRPr="009623F3" w:rsidRDefault="009623F3" w:rsidP="009623F3">
            <w:r w:rsidRPr="009623F3">
              <w:t>3.60E-05</w:t>
            </w:r>
          </w:p>
        </w:tc>
        <w:tc>
          <w:tcPr>
            <w:tcW w:w="960" w:type="dxa"/>
            <w:noWrap/>
            <w:hideMark/>
          </w:tcPr>
          <w:p w14:paraId="39CD8D05" w14:textId="77777777" w:rsidR="009623F3" w:rsidRPr="009623F3" w:rsidRDefault="009623F3" w:rsidP="009623F3">
            <w:r w:rsidRPr="009623F3">
              <w:t>-6435.41</w:t>
            </w:r>
          </w:p>
        </w:tc>
        <w:tc>
          <w:tcPr>
            <w:tcW w:w="960" w:type="dxa"/>
            <w:noWrap/>
            <w:hideMark/>
          </w:tcPr>
          <w:p w14:paraId="1DA7DBB9" w14:textId="77777777" w:rsidR="009623F3" w:rsidRPr="009623F3" w:rsidRDefault="009623F3" w:rsidP="009623F3">
            <w:r w:rsidRPr="009623F3">
              <w:t>-4939.61</w:t>
            </w:r>
          </w:p>
        </w:tc>
        <w:tc>
          <w:tcPr>
            <w:tcW w:w="960" w:type="dxa"/>
            <w:noWrap/>
            <w:hideMark/>
          </w:tcPr>
          <w:p w14:paraId="4BA5190E" w14:textId="77777777" w:rsidR="009623F3" w:rsidRPr="009623F3" w:rsidRDefault="009623F3" w:rsidP="009623F3">
            <w:r w:rsidRPr="009623F3">
              <w:t>-5065.33</w:t>
            </w:r>
          </w:p>
        </w:tc>
        <w:tc>
          <w:tcPr>
            <w:tcW w:w="960" w:type="dxa"/>
            <w:noWrap/>
            <w:hideMark/>
          </w:tcPr>
          <w:p w14:paraId="17BF078E" w14:textId="77777777" w:rsidR="009623F3" w:rsidRPr="009623F3" w:rsidRDefault="009623F3" w:rsidP="009623F3">
            <w:r w:rsidRPr="009623F3">
              <w:t>-4969.8</w:t>
            </w:r>
          </w:p>
        </w:tc>
        <w:tc>
          <w:tcPr>
            <w:tcW w:w="960" w:type="dxa"/>
            <w:noWrap/>
            <w:hideMark/>
          </w:tcPr>
          <w:p w14:paraId="1691816B" w14:textId="77777777" w:rsidR="009623F3" w:rsidRPr="009623F3" w:rsidRDefault="009623F3" w:rsidP="009623F3">
            <w:r w:rsidRPr="009623F3">
              <w:t>-5413.95</w:t>
            </w:r>
          </w:p>
        </w:tc>
        <w:tc>
          <w:tcPr>
            <w:tcW w:w="960" w:type="dxa"/>
            <w:noWrap/>
            <w:hideMark/>
          </w:tcPr>
          <w:p w14:paraId="671EAD80" w14:textId="77777777" w:rsidR="009623F3" w:rsidRPr="009623F3" w:rsidRDefault="009623F3" w:rsidP="009623F3">
            <w:r w:rsidRPr="009623F3">
              <w:t>-6182.71</w:t>
            </w:r>
          </w:p>
        </w:tc>
        <w:tc>
          <w:tcPr>
            <w:tcW w:w="960" w:type="dxa"/>
            <w:noWrap/>
            <w:hideMark/>
          </w:tcPr>
          <w:p w14:paraId="1EF2FA38" w14:textId="77777777" w:rsidR="009623F3" w:rsidRPr="009623F3" w:rsidRDefault="009623F3" w:rsidP="009623F3">
            <w:r w:rsidRPr="009623F3">
              <w:t>-5697.8</w:t>
            </w:r>
          </w:p>
        </w:tc>
        <w:tc>
          <w:tcPr>
            <w:tcW w:w="960" w:type="dxa"/>
            <w:noWrap/>
            <w:hideMark/>
          </w:tcPr>
          <w:p w14:paraId="6A75ED57" w14:textId="77777777" w:rsidR="009623F3" w:rsidRPr="009623F3" w:rsidRDefault="009623F3" w:rsidP="009623F3">
            <w:r w:rsidRPr="009623F3">
              <w:t>-6606.73</w:t>
            </w:r>
          </w:p>
        </w:tc>
        <w:tc>
          <w:tcPr>
            <w:tcW w:w="960" w:type="dxa"/>
            <w:noWrap/>
            <w:hideMark/>
          </w:tcPr>
          <w:p w14:paraId="491F08E2" w14:textId="77777777" w:rsidR="009623F3" w:rsidRPr="009623F3" w:rsidRDefault="009623F3" w:rsidP="009623F3">
            <w:r w:rsidRPr="009623F3">
              <w:t>-5825.06</w:t>
            </w:r>
          </w:p>
        </w:tc>
        <w:tc>
          <w:tcPr>
            <w:tcW w:w="960" w:type="dxa"/>
            <w:noWrap/>
            <w:hideMark/>
          </w:tcPr>
          <w:p w14:paraId="46A49D9E" w14:textId="77777777" w:rsidR="009623F3" w:rsidRPr="009623F3" w:rsidRDefault="009623F3" w:rsidP="009623F3">
            <w:r w:rsidRPr="009623F3">
              <w:t>-5178.09</w:t>
            </w:r>
          </w:p>
        </w:tc>
        <w:tc>
          <w:tcPr>
            <w:tcW w:w="960" w:type="dxa"/>
            <w:noWrap/>
            <w:hideMark/>
          </w:tcPr>
          <w:p w14:paraId="343F963C" w14:textId="77777777" w:rsidR="009623F3" w:rsidRPr="009623F3" w:rsidRDefault="009623F3" w:rsidP="009623F3">
            <w:r w:rsidRPr="009623F3">
              <w:t>-5631.45</w:t>
            </w:r>
          </w:p>
        </w:tc>
      </w:tr>
      <w:tr w:rsidR="009623F3" w:rsidRPr="009623F3" w14:paraId="72EAB05C" w14:textId="77777777" w:rsidTr="009623F3">
        <w:trPr>
          <w:trHeight w:val="288"/>
        </w:trPr>
        <w:tc>
          <w:tcPr>
            <w:tcW w:w="960" w:type="dxa"/>
            <w:noWrap/>
            <w:hideMark/>
          </w:tcPr>
          <w:p w14:paraId="0DBDED06" w14:textId="77777777" w:rsidR="009623F3" w:rsidRPr="009623F3" w:rsidRDefault="009623F3" w:rsidP="009623F3">
            <w:r w:rsidRPr="009623F3">
              <w:t>3.62E-05</w:t>
            </w:r>
          </w:p>
        </w:tc>
        <w:tc>
          <w:tcPr>
            <w:tcW w:w="960" w:type="dxa"/>
            <w:noWrap/>
            <w:hideMark/>
          </w:tcPr>
          <w:p w14:paraId="4A3AC503" w14:textId="77777777" w:rsidR="009623F3" w:rsidRPr="009623F3" w:rsidRDefault="009623F3" w:rsidP="009623F3">
            <w:r w:rsidRPr="009623F3">
              <w:t>-6438.81</w:t>
            </w:r>
          </w:p>
        </w:tc>
        <w:tc>
          <w:tcPr>
            <w:tcW w:w="960" w:type="dxa"/>
            <w:noWrap/>
            <w:hideMark/>
          </w:tcPr>
          <w:p w14:paraId="4BA4E905" w14:textId="77777777" w:rsidR="009623F3" w:rsidRPr="009623F3" w:rsidRDefault="009623F3" w:rsidP="009623F3">
            <w:r w:rsidRPr="009623F3">
              <w:t>-4932.91</w:t>
            </w:r>
          </w:p>
        </w:tc>
        <w:tc>
          <w:tcPr>
            <w:tcW w:w="960" w:type="dxa"/>
            <w:noWrap/>
            <w:hideMark/>
          </w:tcPr>
          <w:p w14:paraId="108C31FF" w14:textId="77777777" w:rsidR="009623F3" w:rsidRPr="009623F3" w:rsidRDefault="009623F3" w:rsidP="009623F3">
            <w:r w:rsidRPr="009623F3">
              <w:t>-5061.52</w:t>
            </w:r>
          </w:p>
        </w:tc>
        <w:tc>
          <w:tcPr>
            <w:tcW w:w="960" w:type="dxa"/>
            <w:noWrap/>
            <w:hideMark/>
          </w:tcPr>
          <w:p w14:paraId="6D66BA8F" w14:textId="77777777" w:rsidR="009623F3" w:rsidRPr="009623F3" w:rsidRDefault="009623F3" w:rsidP="009623F3">
            <w:r w:rsidRPr="009623F3">
              <w:t>-4973.88</w:t>
            </w:r>
          </w:p>
        </w:tc>
        <w:tc>
          <w:tcPr>
            <w:tcW w:w="960" w:type="dxa"/>
            <w:noWrap/>
            <w:hideMark/>
          </w:tcPr>
          <w:p w14:paraId="190FDF43" w14:textId="77777777" w:rsidR="009623F3" w:rsidRPr="009623F3" w:rsidRDefault="009623F3" w:rsidP="009623F3">
            <w:r w:rsidRPr="009623F3">
              <w:t>-5392.15</w:t>
            </w:r>
          </w:p>
        </w:tc>
        <w:tc>
          <w:tcPr>
            <w:tcW w:w="960" w:type="dxa"/>
            <w:noWrap/>
            <w:hideMark/>
          </w:tcPr>
          <w:p w14:paraId="10F4C29E" w14:textId="77777777" w:rsidR="009623F3" w:rsidRPr="009623F3" w:rsidRDefault="009623F3" w:rsidP="009623F3">
            <w:r w:rsidRPr="009623F3">
              <w:t>-6178.9</w:t>
            </w:r>
          </w:p>
        </w:tc>
        <w:tc>
          <w:tcPr>
            <w:tcW w:w="960" w:type="dxa"/>
            <w:noWrap/>
            <w:hideMark/>
          </w:tcPr>
          <w:p w14:paraId="18DAE07F" w14:textId="77777777" w:rsidR="009623F3" w:rsidRPr="009623F3" w:rsidRDefault="009623F3" w:rsidP="009623F3">
            <w:r w:rsidRPr="009623F3">
              <w:t>-5717.73</w:t>
            </w:r>
          </w:p>
        </w:tc>
        <w:tc>
          <w:tcPr>
            <w:tcW w:w="960" w:type="dxa"/>
            <w:noWrap/>
            <w:hideMark/>
          </w:tcPr>
          <w:p w14:paraId="1FE32B5A" w14:textId="77777777" w:rsidR="009623F3" w:rsidRPr="009623F3" w:rsidRDefault="009623F3" w:rsidP="009623F3">
            <w:r w:rsidRPr="009623F3">
              <w:t>-6620.58</w:t>
            </w:r>
          </w:p>
        </w:tc>
        <w:tc>
          <w:tcPr>
            <w:tcW w:w="960" w:type="dxa"/>
            <w:noWrap/>
            <w:hideMark/>
          </w:tcPr>
          <w:p w14:paraId="6902CC8C" w14:textId="77777777" w:rsidR="009623F3" w:rsidRPr="009623F3" w:rsidRDefault="009623F3" w:rsidP="009623F3">
            <w:r w:rsidRPr="009623F3">
              <w:t>-5821.77</w:t>
            </w:r>
          </w:p>
        </w:tc>
        <w:tc>
          <w:tcPr>
            <w:tcW w:w="960" w:type="dxa"/>
            <w:noWrap/>
            <w:hideMark/>
          </w:tcPr>
          <w:p w14:paraId="2B6E012F" w14:textId="77777777" w:rsidR="009623F3" w:rsidRPr="009623F3" w:rsidRDefault="009623F3" w:rsidP="009623F3">
            <w:r w:rsidRPr="009623F3">
              <w:t>-5289.56</w:t>
            </w:r>
          </w:p>
        </w:tc>
        <w:tc>
          <w:tcPr>
            <w:tcW w:w="960" w:type="dxa"/>
            <w:noWrap/>
            <w:hideMark/>
          </w:tcPr>
          <w:p w14:paraId="36303840" w14:textId="77777777" w:rsidR="009623F3" w:rsidRPr="009623F3" w:rsidRDefault="009623F3" w:rsidP="009623F3">
            <w:pPr>
              <w:keepNext/>
            </w:pPr>
            <w:r w:rsidRPr="009623F3">
              <w:t>-5642.78</w:t>
            </w:r>
          </w:p>
        </w:tc>
      </w:tr>
    </w:tbl>
    <w:p w14:paraId="39862D49" w14:textId="1234DE29" w:rsidR="009623F3" w:rsidRDefault="009623F3" w:rsidP="009623F3">
      <w:pPr>
        <w:pStyle w:val="Caption"/>
      </w:pPr>
      <w:bookmarkStart w:id="55" w:name="_Toc155647582"/>
      <w:r>
        <w:t xml:space="preserve">Annex A Table </w:t>
      </w:r>
      <w:fldSimple w:instr=" SEQ Annex_A_Table \* ARABIC ">
        <w:r>
          <w:rPr>
            <w:noProof/>
          </w:rPr>
          <w:t>5</w:t>
        </w:r>
      </w:fldSimple>
      <w:r>
        <w:t>: Jet Tip Velocities - 3D Adaptive</w:t>
      </w:r>
      <w:bookmarkEnd w:id="55"/>
    </w:p>
    <w:tbl>
      <w:tblPr>
        <w:tblStyle w:val="TableGrid"/>
        <w:tblW w:w="0" w:type="auto"/>
        <w:tblLook w:val="04A0" w:firstRow="1" w:lastRow="0" w:firstColumn="1" w:lastColumn="0" w:noHBand="0" w:noVBand="1"/>
      </w:tblPr>
      <w:tblGrid>
        <w:gridCol w:w="678"/>
        <w:gridCol w:w="693"/>
        <w:gridCol w:w="695"/>
        <w:gridCol w:w="693"/>
        <w:gridCol w:w="693"/>
        <w:gridCol w:w="687"/>
        <w:gridCol w:w="693"/>
        <w:gridCol w:w="694"/>
        <w:gridCol w:w="693"/>
        <w:gridCol w:w="688"/>
        <w:gridCol w:w="694"/>
        <w:gridCol w:w="695"/>
      </w:tblGrid>
      <w:tr w:rsidR="009623F3" w:rsidRPr="009623F3" w14:paraId="6983D9B0" w14:textId="77777777" w:rsidTr="009623F3">
        <w:trPr>
          <w:trHeight w:val="288"/>
        </w:trPr>
        <w:tc>
          <w:tcPr>
            <w:tcW w:w="960" w:type="dxa"/>
            <w:noWrap/>
            <w:hideMark/>
          </w:tcPr>
          <w:p w14:paraId="3F3151DF" w14:textId="77777777" w:rsidR="009623F3" w:rsidRPr="009623F3" w:rsidRDefault="009623F3">
            <w:r w:rsidRPr="009623F3">
              <w:t>t</w:t>
            </w:r>
          </w:p>
        </w:tc>
        <w:tc>
          <w:tcPr>
            <w:tcW w:w="960" w:type="dxa"/>
            <w:noWrap/>
            <w:hideMark/>
          </w:tcPr>
          <w:p w14:paraId="621EAE41" w14:textId="77777777" w:rsidR="009623F3" w:rsidRPr="009623F3" w:rsidRDefault="009623F3">
            <w:r w:rsidRPr="009623F3">
              <w:t>Node 1</w:t>
            </w:r>
          </w:p>
        </w:tc>
        <w:tc>
          <w:tcPr>
            <w:tcW w:w="960" w:type="dxa"/>
            <w:noWrap/>
            <w:hideMark/>
          </w:tcPr>
          <w:p w14:paraId="4E0FD013" w14:textId="77777777" w:rsidR="009623F3" w:rsidRPr="009623F3" w:rsidRDefault="009623F3">
            <w:r w:rsidRPr="009623F3">
              <w:t>Node 2</w:t>
            </w:r>
          </w:p>
        </w:tc>
        <w:tc>
          <w:tcPr>
            <w:tcW w:w="960" w:type="dxa"/>
            <w:noWrap/>
            <w:hideMark/>
          </w:tcPr>
          <w:p w14:paraId="4FAE4849" w14:textId="77777777" w:rsidR="009623F3" w:rsidRPr="009623F3" w:rsidRDefault="009623F3">
            <w:r w:rsidRPr="009623F3">
              <w:t>Node 3</w:t>
            </w:r>
          </w:p>
        </w:tc>
        <w:tc>
          <w:tcPr>
            <w:tcW w:w="960" w:type="dxa"/>
            <w:noWrap/>
            <w:hideMark/>
          </w:tcPr>
          <w:p w14:paraId="6C17FB1F" w14:textId="77777777" w:rsidR="009623F3" w:rsidRPr="009623F3" w:rsidRDefault="009623F3">
            <w:r w:rsidRPr="009623F3">
              <w:t>Node 4</w:t>
            </w:r>
          </w:p>
        </w:tc>
        <w:tc>
          <w:tcPr>
            <w:tcW w:w="960" w:type="dxa"/>
            <w:noWrap/>
            <w:hideMark/>
          </w:tcPr>
          <w:p w14:paraId="6F09D5F6" w14:textId="77777777" w:rsidR="009623F3" w:rsidRPr="009623F3" w:rsidRDefault="009623F3">
            <w:r w:rsidRPr="009623F3">
              <w:t>Node 5</w:t>
            </w:r>
          </w:p>
        </w:tc>
        <w:tc>
          <w:tcPr>
            <w:tcW w:w="960" w:type="dxa"/>
            <w:noWrap/>
            <w:hideMark/>
          </w:tcPr>
          <w:p w14:paraId="67622863" w14:textId="77777777" w:rsidR="009623F3" w:rsidRPr="009623F3" w:rsidRDefault="009623F3">
            <w:r w:rsidRPr="009623F3">
              <w:t>Node 6</w:t>
            </w:r>
          </w:p>
        </w:tc>
        <w:tc>
          <w:tcPr>
            <w:tcW w:w="960" w:type="dxa"/>
            <w:noWrap/>
            <w:hideMark/>
          </w:tcPr>
          <w:p w14:paraId="3BB45F11" w14:textId="77777777" w:rsidR="009623F3" w:rsidRPr="009623F3" w:rsidRDefault="009623F3">
            <w:r w:rsidRPr="009623F3">
              <w:t>Node 7</w:t>
            </w:r>
          </w:p>
        </w:tc>
        <w:tc>
          <w:tcPr>
            <w:tcW w:w="960" w:type="dxa"/>
            <w:noWrap/>
            <w:hideMark/>
          </w:tcPr>
          <w:p w14:paraId="11AFE7BF" w14:textId="77777777" w:rsidR="009623F3" w:rsidRPr="009623F3" w:rsidRDefault="009623F3">
            <w:r w:rsidRPr="009623F3">
              <w:t>Node 8</w:t>
            </w:r>
          </w:p>
        </w:tc>
        <w:tc>
          <w:tcPr>
            <w:tcW w:w="960" w:type="dxa"/>
            <w:noWrap/>
            <w:hideMark/>
          </w:tcPr>
          <w:p w14:paraId="245A3253" w14:textId="77777777" w:rsidR="009623F3" w:rsidRPr="009623F3" w:rsidRDefault="009623F3">
            <w:r w:rsidRPr="009623F3">
              <w:t>Node 9</w:t>
            </w:r>
          </w:p>
        </w:tc>
        <w:tc>
          <w:tcPr>
            <w:tcW w:w="960" w:type="dxa"/>
            <w:noWrap/>
            <w:hideMark/>
          </w:tcPr>
          <w:p w14:paraId="33496CE0" w14:textId="77777777" w:rsidR="009623F3" w:rsidRPr="009623F3" w:rsidRDefault="009623F3">
            <w:r w:rsidRPr="009623F3">
              <w:t>Node 10</w:t>
            </w:r>
          </w:p>
        </w:tc>
        <w:tc>
          <w:tcPr>
            <w:tcW w:w="960" w:type="dxa"/>
            <w:noWrap/>
            <w:hideMark/>
          </w:tcPr>
          <w:p w14:paraId="22E2953C" w14:textId="77777777" w:rsidR="009623F3" w:rsidRPr="009623F3" w:rsidRDefault="009623F3">
            <w:r w:rsidRPr="009623F3">
              <w:t>Average</w:t>
            </w:r>
          </w:p>
        </w:tc>
      </w:tr>
      <w:tr w:rsidR="009623F3" w:rsidRPr="009623F3" w14:paraId="4711FE75" w14:textId="77777777" w:rsidTr="009623F3">
        <w:trPr>
          <w:trHeight w:val="288"/>
        </w:trPr>
        <w:tc>
          <w:tcPr>
            <w:tcW w:w="960" w:type="dxa"/>
            <w:noWrap/>
            <w:hideMark/>
          </w:tcPr>
          <w:p w14:paraId="02432C4D" w14:textId="77777777" w:rsidR="009623F3" w:rsidRPr="009623F3" w:rsidRDefault="009623F3" w:rsidP="009623F3">
            <w:r w:rsidRPr="009623F3">
              <w:t>0</w:t>
            </w:r>
          </w:p>
        </w:tc>
        <w:tc>
          <w:tcPr>
            <w:tcW w:w="960" w:type="dxa"/>
            <w:noWrap/>
            <w:hideMark/>
          </w:tcPr>
          <w:p w14:paraId="66074702" w14:textId="77777777" w:rsidR="009623F3" w:rsidRPr="009623F3" w:rsidRDefault="009623F3" w:rsidP="009623F3">
            <w:r w:rsidRPr="009623F3">
              <w:t>0</w:t>
            </w:r>
          </w:p>
        </w:tc>
        <w:tc>
          <w:tcPr>
            <w:tcW w:w="960" w:type="dxa"/>
            <w:noWrap/>
            <w:hideMark/>
          </w:tcPr>
          <w:p w14:paraId="403C0B0B" w14:textId="77777777" w:rsidR="009623F3" w:rsidRPr="009623F3" w:rsidRDefault="009623F3" w:rsidP="009623F3">
            <w:r w:rsidRPr="009623F3">
              <w:t>0</w:t>
            </w:r>
          </w:p>
        </w:tc>
        <w:tc>
          <w:tcPr>
            <w:tcW w:w="960" w:type="dxa"/>
            <w:noWrap/>
            <w:hideMark/>
          </w:tcPr>
          <w:p w14:paraId="5A808461" w14:textId="77777777" w:rsidR="009623F3" w:rsidRPr="009623F3" w:rsidRDefault="009623F3" w:rsidP="009623F3">
            <w:r w:rsidRPr="009623F3">
              <w:t>0</w:t>
            </w:r>
          </w:p>
        </w:tc>
        <w:tc>
          <w:tcPr>
            <w:tcW w:w="960" w:type="dxa"/>
            <w:noWrap/>
            <w:hideMark/>
          </w:tcPr>
          <w:p w14:paraId="0F635FD9" w14:textId="77777777" w:rsidR="009623F3" w:rsidRPr="009623F3" w:rsidRDefault="009623F3" w:rsidP="009623F3">
            <w:r w:rsidRPr="009623F3">
              <w:t>0</w:t>
            </w:r>
          </w:p>
        </w:tc>
        <w:tc>
          <w:tcPr>
            <w:tcW w:w="960" w:type="dxa"/>
            <w:noWrap/>
            <w:hideMark/>
          </w:tcPr>
          <w:p w14:paraId="7260BCCE" w14:textId="77777777" w:rsidR="009623F3" w:rsidRPr="009623F3" w:rsidRDefault="009623F3" w:rsidP="009623F3">
            <w:r w:rsidRPr="009623F3">
              <w:t>0</w:t>
            </w:r>
          </w:p>
        </w:tc>
        <w:tc>
          <w:tcPr>
            <w:tcW w:w="960" w:type="dxa"/>
            <w:noWrap/>
            <w:hideMark/>
          </w:tcPr>
          <w:p w14:paraId="043814CA" w14:textId="77777777" w:rsidR="009623F3" w:rsidRPr="009623F3" w:rsidRDefault="009623F3" w:rsidP="009623F3">
            <w:r w:rsidRPr="009623F3">
              <w:t>0</w:t>
            </w:r>
          </w:p>
        </w:tc>
        <w:tc>
          <w:tcPr>
            <w:tcW w:w="960" w:type="dxa"/>
            <w:noWrap/>
            <w:hideMark/>
          </w:tcPr>
          <w:p w14:paraId="768236DC" w14:textId="77777777" w:rsidR="009623F3" w:rsidRPr="009623F3" w:rsidRDefault="009623F3" w:rsidP="009623F3">
            <w:r w:rsidRPr="009623F3">
              <w:t>0</w:t>
            </w:r>
          </w:p>
        </w:tc>
        <w:tc>
          <w:tcPr>
            <w:tcW w:w="960" w:type="dxa"/>
            <w:noWrap/>
            <w:hideMark/>
          </w:tcPr>
          <w:p w14:paraId="7C7F9FF0" w14:textId="77777777" w:rsidR="009623F3" w:rsidRPr="009623F3" w:rsidRDefault="009623F3" w:rsidP="009623F3">
            <w:r w:rsidRPr="009623F3">
              <w:t>0</w:t>
            </w:r>
          </w:p>
        </w:tc>
        <w:tc>
          <w:tcPr>
            <w:tcW w:w="960" w:type="dxa"/>
            <w:noWrap/>
            <w:hideMark/>
          </w:tcPr>
          <w:p w14:paraId="4727AA81" w14:textId="77777777" w:rsidR="009623F3" w:rsidRPr="009623F3" w:rsidRDefault="009623F3" w:rsidP="009623F3">
            <w:r w:rsidRPr="009623F3">
              <w:t>0</w:t>
            </w:r>
          </w:p>
        </w:tc>
        <w:tc>
          <w:tcPr>
            <w:tcW w:w="960" w:type="dxa"/>
            <w:noWrap/>
            <w:hideMark/>
          </w:tcPr>
          <w:p w14:paraId="57C4FB7E" w14:textId="77777777" w:rsidR="009623F3" w:rsidRPr="009623F3" w:rsidRDefault="009623F3" w:rsidP="009623F3">
            <w:r w:rsidRPr="009623F3">
              <w:t>0</w:t>
            </w:r>
          </w:p>
        </w:tc>
        <w:tc>
          <w:tcPr>
            <w:tcW w:w="960" w:type="dxa"/>
            <w:noWrap/>
            <w:hideMark/>
          </w:tcPr>
          <w:p w14:paraId="3AF0E871" w14:textId="77777777" w:rsidR="009623F3" w:rsidRPr="009623F3" w:rsidRDefault="009623F3" w:rsidP="009623F3">
            <w:r w:rsidRPr="009623F3">
              <w:t>0</w:t>
            </w:r>
          </w:p>
        </w:tc>
      </w:tr>
      <w:tr w:rsidR="009623F3" w:rsidRPr="009623F3" w14:paraId="45650137" w14:textId="77777777" w:rsidTr="009623F3">
        <w:trPr>
          <w:trHeight w:val="288"/>
        </w:trPr>
        <w:tc>
          <w:tcPr>
            <w:tcW w:w="960" w:type="dxa"/>
            <w:noWrap/>
            <w:hideMark/>
          </w:tcPr>
          <w:p w14:paraId="185BAC51" w14:textId="77777777" w:rsidR="009623F3" w:rsidRPr="009623F3" w:rsidRDefault="009623F3" w:rsidP="009623F3">
            <w:r w:rsidRPr="009623F3">
              <w:t>1.00E-06</w:t>
            </w:r>
          </w:p>
        </w:tc>
        <w:tc>
          <w:tcPr>
            <w:tcW w:w="960" w:type="dxa"/>
            <w:noWrap/>
            <w:hideMark/>
          </w:tcPr>
          <w:p w14:paraId="0FEE62CA" w14:textId="77777777" w:rsidR="009623F3" w:rsidRPr="009623F3" w:rsidRDefault="009623F3" w:rsidP="009623F3">
            <w:r w:rsidRPr="009623F3">
              <w:t>0</w:t>
            </w:r>
          </w:p>
        </w:tc>
        <w:tc>
          <w:tcPr>
            <w:tcW w:w="960" w:type="dxa"/>
            <w:noWrap/>
            <w:hideMark/>
          </w:tcPr>
          <w:p w14:paraId="47509E2C" w14:textId="77777777" w:rsidR="009623F3" w:rsidRPr="009623F3" w:rsidRDefault="009623F3" w:rsidP="009623F3">
            <w:r w:rsidRPr="009623F3">
              <w:t>0</w:t>
            </w:r>
          </w:p>
        </w:tc>
        <w:tc>
          <w:tcPr>
            <w:tcW w:w="960" w:type="dxa"/>
            <w:noWrap/>
            <w:hideMark/>
          </w:tcPr>
          <w:p w14:paraId="7AD0E010" w14:textId="77777777" w:rsidR="009623F3" w:rsidRPr="009623F3" w:rsidRDefault="009623F3" w:rsidP="009623F3">
            <w:r w:rsidRPr="009623F3">
              <w:t>0</w:t>
            </w:r>
          </w:p>
        </w:tc>
        <w:tc>
          <w:tcPr>
            <w:tcW w:w="960" w:type="dxa"/>
            <w:noWrap/>
            <w:hideMark/>
          </w:tcPr>
          <w:p w14:paraId="3A30BD19" w14:textId="77777777" w:rsidR="009623F3" w:rsidRPr="009623F3" w:rsidRDefault="009623F3" w:rsidP="009623F3">
            <w:r w:rsidRPr="009623F3">
              <w:t>0</w:t>
            </w:r>
          </w:p>
        </w:tc>
        <w:tc>
          <w:tcPr>
            <w:tcW w:w="960" w:type="dxa"/>
            <w:noWrap/>
            <w:hideMark/>
          </w:tcPr>
          <w:p w14:paraId="7AD34883" w14:textId="77777777" w:rsidR="009623F3" w:rsidRPr="009623F3" w:rsidRDefault="009623F3" w:rsidP="009623F3">
            <w:r w:rsidRPr="009623F3">
              <w:t>0</w:t>
            </w:r>
          </w:p>
        </w:tc>
        <w:tc>
          <w:tcPr>
            <w:tcW w:w="960" w:type="dxa"/>
            <w:noWrap/>
            <w:hideMark/>
          </w:tcPr>
          <w:p w14:paraId="1691C107" w14:textId="77777777" w:rsidR="009623F3" w:rsidRPr="009623F3" w:rsidRDefault="009623F3" w:rsidP="009623F3">
            <w:r w:rsidRPr="009623F3">
              <w:t>0</w:t>
            </w:r>
          </w:p>
        </w:tc>
        <w:tc>
          <w:tcPr>
            <w:tcW w:w="960" w:type="dxa"/>
            <w:noWrap/>
            <w:hideMark/>
          </w:tcPr>
          <w:p w14:paraId="70A6F1B2" w14:textId="77777777" w:rsidR="009623F3" w:rsidRPr="009623F3" w:rsidRDefault="009623F3" w:rsidP="009623F3">
            <w:r w:rsidRPr="009623F3">
              <w:t>0</w:t>
            </w:r>
          </w:p>
        </w:tc>
        <w:tc>
          <w:tcPr>
            <w:tcW w:w="960" w:type="dxa"/>
            <w:noWrap/>
            <w:hideMark/>
          </w:tcPr>
          <w:p w14:paraId="4F9336CB" w14:textId="77777777" w:rsidR="009623F3" w:rsidRPr="009623F3" w:rsidRDefault="009623F3" w:rsidP="009623F3">
            <w:r w:rsidRPr="009623F3">
              <w:t>0</w:t>
            </w:r>
          </w:p>
        </w:tc>
        <w:tc>
          <w:tcPr>
            <w:tcW w:w="960" w:type="dxa"/>
            <w:noWrap/>
            <w:hideMark/>
          </w:tcPr>
          <w:p w14:paraId="5DA9F0C5" w14:textId="77777777" w:rsidR="009623F3" w:rsidRPr="009623F3" w:rsidRDefault="009623F3" w:rsidP="009623F3">
            <w:r w:rsidRPr="009623F3">
              <w:t>0</w:t>
            </w:r>
          </w:p>
        </w:tc>
        <w:tc>
          <w:tcPr>
            <w:tcW w:w="960" w:type="dxa"/>
            <w:noWrap/>
            <w:hideMark/>
          </w:tcPr>
          <w:p w14:paraId="5B86AC67" w14:textId="77777777" w:rsidR="009623F3" w:rsidRPr="009623F3" w:rsidRDefault="009623F3" w:rsidP="009623F3">
            <w:r w:rsidRPr="009623F3">
              <w:t>0</w:t>
            </w:r>
          </w:p>
        </w:tc>
        <w:tc>
          <w:tcPr>
            <w:tcW w:w="960" w:type="dxa"/>
            <w:noWrap/>
            <w:hideMark/>
          </w:tcPr>
          <w:p w14:paraId="5890C867" w14:textId="77777777" w:rsidR="009623F3" w:rsidRPr="009623F3" w:rsidRDefault="009623F3" w:rsidP="009623F3">
            <w:r w:rsidRPr="009623F3">
              <w:t>0</w:t>
            </w:r>
          </w:p>
        </w:tc>
      </w:tr>
      <w:tr w:rsidR="009623F3" w:rsidRPr="009623F3" w14:paraId="1756235B" w14:textId="77777777" w:rsidTr="009623F3">
        <w:trPr>
          <w:trHeight w:val="288"/>
        </w:trPr>
        <w:tc>
          <w:tcPr>
            <w:tcW w:w="960" w:type="dxa"/>
            <w:noWrap/>
            <w:hideMark/>
          </w:tcPr>
          <w:p w14:paraId="4EEC871A" w14:textId="77777777" w:rsidR="009623F3" w:rsidRPr="009623F3" w:rsidRDefault="009623F3" w:rsidP="009623F3">
            <w:r w:rsidRPr="009623F3">
              <w:t>2.01E-06</w:t>
            </w:r>
          </w:p>
        </w:tc>
        <w:tc>
          <w:tcPr>
            <w:tcW w:w="960" w:type="dxa"/>
            <w:noWrap/>
            <w:hideMark/>
          </w:tcPr>
          <w:p w14:paraId="6307CE67" w14:textId="77777777" w:rsidR="009623F3" w:rsidRPr="009623F3" w:rsidRDefault="009623F3" w:rsidP="009623F3">
            <w:r w:rsidRPr="009623F3">
              <w:t>0</w:t>
            </w:r>
          </w:p>
        </w:tc>
        <w:tc>
          <w:tcPr>
            <w:tcW w:w="960" w:type="dxa"/>
            <w:noWrap/>
            <w:hideMark/>
          </w:tcPr>
          <w:p w14:paraId="3D863D14" w14:textId="77777777" w:rsidR="009623F3" w:rsidRPr="009623F3" w:rsidRDefault="009623F3" w:rsidP="009623F3">
            <w:r w:rsidRPr="009623F3">
              <w:t>0</w:t>
            </w:r>
          </w:p>
        </w:tc>
        <w:tc>
          <w:tcPr>
            <w:tcW w:w="960" w:type="dxa"/>
            <w:noWrap/>
            <w:hideMark/>
          </w:tcPr>
          <w:p w14:paraId="61E2052D" w14:textId="77777777" w:rsidR="009623F3" w:rsidRPr="009623F3" w:rsidRDefault="009623F3" w:rsidP="009623F3">
            <w:r w:rsidRPr="009623F3">
              <w:t>0</w:t>
            </w:r>
          </w:p>
        </w:tc>
        <w:tc>
          <w:tcPr>
            <w:tcW w:w="960" w:type="dxa"/>
            <w:noWrap/>
            <w:hideMark/>
          </w:tcPr>
          <w:p w14:paraId="36ED722E" w14:textId="77777777" w:rsidR="009623F3" w:rsidRPr="009623F3" w:rsidRDefault="009623F3" w:rsidP="009623F3">
            <w:r w:rsidRPr="009623F3">
              <w:t>0</w:t>
            </w:r>
          </w:p>
        </w:tc>
        <w:tc>
          <w:tcPr>
            <w:tcW w:w="960" w:type="dxa"/>
            <w:noWrap/>
            <w:hideMark/>
          </w:tcPr>
          <w:p w14:paraId="4E421897" w14:textId="77777777" w:rsidR="009623F3" w:rsidRPr="009623F3" w:rsidRDefault="009623F3" w:rsidP="009623F3">
            <w:r w:rsidRPr="009623F3">
              <w:t>0</w:t>
            </w:r>
          </w:p>
        </w:tc>
        <w:tc>
          <w:tcPr>
            <w:tcW w:w="960" w:type="dxa"/>
            <w:noWrap/>
            <w:hideMark/>
          </w:tcPr>
          <w:p w14:paraId="58B63671" w14:textId="77777777" w:rsidR="009623F3" w:rsidRPr="009623F3" w:rsidRDefault="009623F3" w:rsidP="009623F3">
            <w:r w:rsidRPr="009623F3">
              <w:t>0</w:t>
            </w:r>
          </w:p>
        </w:tc>
        <w:tc>
          <w:tcPr>
            <w:tcW w:w="960" w:type="dxa"/>
            <w:noWrap/>
            <w:hideMark/>
          </w:tcPr>
          <w:p w14:paraId="615361DE" w14:textId="77777777" w:rsidR="009623F3" w:rsidRPr="009623F3" w:rsidRDefault="009623F3" w:rsidP="009623F3">
            <w:r w:rsidRPr="009623F3">
              <w:t>0</w:t>
            </w:r>
          </w:p>
        </w:tc>
        <w:tc>
          <w:tcPr>
            <w:tcW w:w="960" w:type="dxa"/>
            <w:noWrap/>
            <w:hideMark/>
          </w:tcPr>
          <w:p w14:paraId="56DE732A" w14:textId="77777777" w:rsidR="009623F3" w:rsidRPr="009623F3" w:rsidRDefault="009623F3" w:rsidP="009623F3">
            <w:r w:rsidRPr="009623F3">
              <w:t>0</w:t>
            </w:r>
          </w:p>
        </w:tc>
        <w:tc>
          <w:tcPr>
            <w:tcW w:w="960" w:type="dxa"/>
            <w:noWrap/>
            <w:hideMark/>
          </w:tcPr>
          <w:p w14:paraId="2EF4F337" w14:textId="77777777" w:rsidR="009623F3" w:rsidRPr="009623F3" w:rsidRDefault="009623F3" w:rsidP="009623F3">
            <w:r w:rsidRPr="009623F3">
              <w:t>0</w:t>
            </w:r>
          </w:p>
        </w:tc>
        <w:tc>
          <w:tcPr>
            <w:tcW w:w="960" w:type="dxa"/>
            <w:noWrap/>
            <w:hideMark/>
          </w:tcPr>
          <w:p w14:paraId="06236079" w14:textId="77777777" w:rsidR="009623F3" w:rsidRPr="009623F3" w:rsidRDefault="009623F3" w:rsidP="009623F3">
            <w:r w:rsidRPr="009623F3">
              <w:t>0</w:t>
            </w:r>
          </w:p>
        </w:tc>
        <w:tc>
          <w:tcPr>
            <w:tcW w:w="960" w:type="dxa"/>
            <w:noWrap/>
            <w:hideMark/>
          </w:tcPr>
          <w:p w14:paraId="1638AD1E" w14:textId="77777777" w:rsidR="009623F3" w:rsidRPr="009623F3" w:rsidRDefault="009623F3" w:rsidP="009623F3">
            <w:r w:rsidRPr="009623F3">
              <w:t>0</w:t>
            </w:r>
          </w:p>
        </w:tc>
      </w:tr>
      <w:tr w:rsidR="009623F3" w:rsidRPr="009623F3" w14:paraId="40CA2FD1" w14:textId="77777777" w:rsidTr="009623F3">
        <w:trPr>
          <w:trHeight w:val="288"/>
        </w:trPr>
        <w:tc>
          <w:tcPr>
            <w:tcW w:w="960" w:type="dxa"/>
            <w:noWrap/>
            <w:hideMark/>
          </w:tcPr>
          <w:p w14:paraId="5E970A29" w14:textId="77777777" w:rsidR="009623F3" w:rsidRPr="009623F3" w:rsidRDefault="009623F3" w:rsidP="009623F3">
            <w:r w:rsidRPr="009623F3">
              <w:t>3.01E-06</w:t>
            </w:r>
          </w:p>
        </w:tc>
        <w:tc>
          <w:tcPr>
            <w:tcW w:w="960" w:type="dxa"/>
            <w:noWrap/>
            <w:hideMark/>
          </w:tcPr>
          <w:p w14:paraId="636DB842" w14:textId="77777777" w:rsidR="009623F3" w:rsidRPr="009623F3" w:rsidRDefault="009623F3" w:rsidP="009623F3">
            <w:r w:rsidRPr="009623F3">
              <w:t>0</w:t>
            </w:r>
          </w:p>
        </w:tc>
        <w:tc>
          <w:tcPr>
            <w:tcW w:w="960" w:type="dxa"/>
            <w:noWrap/>
            <w:hideMark/>
          </w:tcPr>
          <w:p w14:paraId="0342B55D" w14:textId="77777777" w:rsidR="009623F3" w:rsidRPr="009623F3" w:rsidRDefault="009623F3" w:rsidP="009623F3">
            <w:r w:rsidRPr="009623F3">
              <w:t>0</w:t>
            </w:r>
          </w:p>
        </w:tc>
        <w:tc>
          <w:tcPr>
            <w:tcW w:w="960" w:type="dxa"/>
            <w:noWrap/>
            <w:hideMark/>
          </w:tcPr>
          <w:p w14:paraId="31346E27" w14:textId="77777777" w:rsidR="009623F3" w:rsidRPr="009623F3" w:rsidRDefault="009623F3" w:rsidP="009623F3">
            <w:r w:rsidRPr="009623F3">
              <w:t>0</w:t>
            </w:r>
          </w:p>
        </w:tc>
        <w:tc>
          <w:tcPr>
            <w:tcW w:w="960" w:type="dxa"/>
            <w:noWrap/>
            <w:hideMark/>
          </w:tcPr>
          <w:p w14:paraId="43729EF1" w14:textId="77777777" w:rsidR="009623F3" w:rsidRPr="009623F3" w:rsidRDefault="009623F3" w:rsidP="009623F3">
            <w:r w:rsidRPr="009623F3">
              <w:t>0</w:t>
            </w:r>
          </w:p>
        </w:tc>
        <w:tc>
          <w:tcPr>
            <w:tcW w:w="960" w:type="dxa"/>
            <w:noWrap/>
            <w:hideMark/>
          </w:tcPr>
          <w:p w14:paraId="1F486D0D" w14:textId="77777777" w:rsidR="009623F3" w:rsidRPr="009623F3" w:rsidRDefault="009623F3" w:rsidP="009623F3">
            <w:r w:rsidRPr="009623F3">
              <w:t>0</w:t>
            </w:r>
          </w:p>
        </w:tc>
        <w:tc>
          <w:tcPr>
            <w:tcW w:w="960" w:type="dxa"/>
            <w:noWrap/>
            <w:hideMark/>
          </w:tcPr>
          <w:p w14:paraId="388C5BF9" w14:textId="77777777" w:rsidR="009623F3" w:rsidRPr="009623F3" w:rsidRDefault="009623F3" w:rsidP="009623F3">
            <w:r w:rsidRPr="009623F3">
              <w:t>0</w:t>
            </w:r>
          </w:p>
        </w:tc>
        <w:tc>
          <w:tcPr>
            <w:tcW w:w="960" w:type="dxa"/>
            <w:noWrap/>
            <w:hideMark/>
          </w:tcPr>
          <w:p w14:paraId="7BB12789" w14:textId="77777777" w:rsidR="009623F3" w:rsidRPr="009623F3" w:rsidRDefault="009623F3" w:rsidP="009623F3">
            <w:r w:rsidRPr="009623F3">
              <w:t>0</w:t>
            </w:r>
          </w:p>
        </w:tc>
        <w:tc>
          <w:tcPr>
            <w:tcW w:w="960" w:type="dxa"/>
            <w:noWrap/>
            <w:hideMark/>
          </w:tcPr>
          <w:p w14:paraId="5646A8EE" w14:textId="77777777" w:rsidR="009623F3" w:rsidRPr="009623F3" w:rsidRDefault="009623F3" w:rsidP="009623F3">
            <w:r w:rsidRPr="009623F3">
              <w:t>0</w:t>
            </w:r>
          </w:p>
        </w:tc>
        <w:tc>
          <w:tcPr>
            <w:tcW w:w="960" w:type="dxa"/>
            <w:noWrap/>
            <w:hideMark/>
          </w:tcPr>
          <w:p w14:paraId="6FCB9D88" w14:textId="77777777" w:rsidR="009623F3" w:rsidRPr="009623F3" w:rsidRDefault="009623F3" w:rsidP="009623F3">
            <w:r w:rsidRPr="009623F3">
              <w:t>0</w:t>
            </w:r>
          </w:p>
        </w:tc>
        <w:tc>
          <w:tcPr>
            <w:tcW w:w="960" w:type="dxa"/>
            <w:noWrap/>
            <w:hideMark/>
          </w:tcPr>
          <w:p w14:paraId="716759E6" w14:textId="77777777" w:rsidR="009623F3" w:rsidRPr="009623F3" w:rsidRDefault="009623F3" w:rsidP="009623F3">
            <w:r w:rsidRPr="009623F3">
              <w:t>0</w:t>
            </w:r>
          </w:p>
        </w:tc>
        <w:tc>
          <w:tcPr>
            <w:tcW w:w="960" w:type="dxa"/>
            <w:noWrap/>
            <w:hideMark/>
          </w:tcPr>
          <w:p w14:paraId="24F0B12F" w14:textId="77777777" w:rsidR="009623F3" w:rsidRPr="009623F3" w:rsidRDefault="009623F3" w:rsidP="009623F3">
            <w:r w:rsidRPr="009623F3">
              <w:t>0</w:t>
            </w:r>
          </w:p>
        </w:tc>
      </w:tr>
      <w:tr w:rsidR="009623F3" w:rsidRPr="009623F3" w14:paraId="72F710C7" w14:textId="77777777" w:rsidTr="009623F3">
        <w:trPr>
          <w:trHeight w:val="288"/>
        </w:trPr>
        <w:tc>
          <w:tcPr>
            <w:tcW w:w="960" w:type="dxa"/>
            <w:noWrap/>
            <w:hideMark/>
          </w:tcPr>
          <w:p w14:paraId="2799334D" w14:textId="77777777" w:rsidR="009623F3" w:rsidRPr="009623F3" w:rsidRDefault="009623F3" w:rsidP="009623F3">
            <w:r w:rsidRPr="009623F3">
              <w:t>4.00E-06</w:t>
            </w:r>
          </w:p>
        </w:tc>
        <w:tc>
          <w:tcPr>
            <w:tcW w:w="960" w:type="dxa"/>
            <w:noWrap/>
            <w:hideMark/>
          </w:tcPr>
          <w:p w14:paraId="3B51EAAA" w14:textId="77777777" w:rsidR="009623F3" w:rsidRPr="009623F3" w:rsidRDefault="009623F3" w:rsidP="009623F3">
            <w:r w:rsidRPr="009623F3">
              <w:t>0</w:t>
            </w:r>
          </w:p>
        </w:tc>
        <w:tc>
          <w:tcPr>
            <w:tcW w:w="960" w:type="dxa"/>
            <w:noWrap/>
            <w:hideMark/>
          </w:tcPr>
          <w:p w14:paraId="50A43F7E" w14:textId="77777777" w:rsidR="009623F3" w:rsidRPr="009623F3" w:rsidRDefault="009623F3" w:rsidP="009623F3">
            <w:r w:rsidRPr="009623F3">
              <w:t>0</w:t>
            </w:r>
          </w:p>
        </w:tc>
        <w:tc>
          <w:tcPr>
            <w:tcW w:w="960" w:type="dxa"/>
            <w:noWrap/>
            <w:hideMark/>
          </w:tcPr>
          <w:p w14:paraId="4824A668" w14:textId="77777777" w:rsidR="009623F3" w:rsidRPr="009623F3" w:rsidRDefault="009623F3" w:rsidP="009623F3">
            <w:r w:rsidRPr="009623F3">
              <w:t>0</w:t>
            </w:r>
          </w:p>
        </w:tc>
        <w:tc>
          <w:tcPr>
            <w:tcW w:w="960" w:type="dxa"/>
            <w:noWrap/>
            <w:hideMark/>
          </w:tcPr>
          <w:p w14:paraId="4110B142" w14:textId="77777777" w:rsidR="009623F3" w:rsidRPr="009623F3" w:rsidRDefault="009623F3" w:rsidP="009623F3">
            <w:r w:rsidRPr="009623F3">
              <w:t>0</w:t>
            </w:r>
          </w:p>
        </w:tc>
        <w:tc>
          <w:tcPr>
            <w:tcW w:w="960" w:type="dxa"/>
            <w:noWrap/>
            <w:hideMark/>
          </w:tcPr>
          <w:p w14:paraId="386D03C6" w14:textId="77777777" w:rsidR="009623F3" w:rsidRPr="009623F3" w:rsidRDefault="009623F3" w:rsidP="009623F3">
            <w:r w:rsidRPr="009623F3">
              <w:t>0</w:t>
            </w:r>
          </w:p>
        </w:tc>
        <w:tc>
          <w:tcPr>
            <w:tcW w:w="960" w:type="dxa"/>
            <w:noWrap/>
            <w:hideMark/>
          </w:tcPr>
          <w:p w14:paraId="493691C1" w14:textId="77777777" w:rsidR="009623F3" w:rsidRPr="009623F3" w:rsidRDefault="009623F3" w:rsidP="009623F3">
            <w:r w:rsidRPr="009623F3">
              <w:t>0</w:t>
            </w:r>
          </w:p>
        </w:tc>
        <w:tc>
          <w:tcPr>
            <w:tcW w:w="960" w:type="dxa"/>
            <w:noWrap/>
            <w:hideMark/>
          </w:tcPr>
          <w:p w14:paraId="4D827640" w14:textId="77777777" w:rsidR="009623F3" w:rsidRPr="009623F3" w:rsidRDefault="009623F3" w:rsidP="009623F3">
            <w:r w:rsidRPr="009623F3">
              <w:t>0</w:t>
            </w:r>
          </w:p>
        </w:tc>
        <w:tc>
          <w:tcPr>
            <w:tcW w:w="960" w:type="dxa"/>
            <w:noWrap/>
            <w:hideMark/>
          </w:tcPr>
          <w:p w14:paraId="20FF46A0" w14:textId="77777777" w:rsidR="009623F3" w:rsidRPr="009623F3" w:rsidRDefault="009623F3" w:rsidP="009623F3">
            <w:r w:rsidRPr="009623F3">
              <w:t>0</w:t>
            </w:r>
          </w:p>
        </w:tc>
        <w:tc>
          <w:tcPr>
            <w:tcW w:w="960" w:type="dxa"/>
            <w:noWrap/>
            <w:hideMark/>
          </w:tcPr>
          <w:p w14:paraId="7C4525A3" w14:textId="77777777" w:rsidR="009623F3" w:rsidRPr="009623F3" w:rsidRDefault="009623F3" w:rsidP="009623F3">
            <w:r w:rsidRPr="009623F3">
              <w:t>0</w:t>
            </w:r>
          </w:p>
        </w:tc>
        <w:tc>
          <w:tcPr>
            <w:tcW w:w="960" w:type="dxa"/>
            <w:noWrap/>
            <w:hideMark/>
          </w:tcPr>
          <w:p w14:paraId="03C1E34B" w14:textId="77777777" w:rsidR="009623F3" w:rsidRPr="009623F3" w:rsidRDefault="009623F3" w:rsidP="009623F3">
            <w:r w:rsidRPr="009623F3">
              <w:t>0</w:t>
            </w:r>
          </w:p>
        </w:tc>
        <w:tc>
          <w:tcPr>
            <w:tcW w:w="960" w:type="dxa"/>
            <w:noWrap/>
            <w:hideMark/>
          </w:tcPr>
          <w:p w14:paraId="40395823" w14:textId="77777777" w:rsidR="009623F3" w:rsidRPr="009623F3" w:rsidRDefault="009623F3" w:rsidP="009623F3">
            <w:r w:rsidRPr="009623F3">
              <w:t>0</w:t>
            </w:r>
          </w:p>
        </w:tc>
      </w:tr>
      <w:tr w:rsidR="009623F3" w:rsidRPr="009623F3" w14:paraId="6AC17CD0" w14:textId="77777777" w:rsidTr="009623F3">
        <w:trPr>
          <w:trHeight w:val="288"/>
        </w:trPr>
        <w:tc>
          <w:tcPr>
            <w:tcW w:w="960" w:type="dxa"/>
            <w:noWrap/>
            <w:hideMark/>
          </w:tcPr>
          <w:p w14:paraId="0B4B88E0" w14:textId="77777777" w:rsidR="009623F3" w:rsidRPr="009623F3" w:rsidRDefault="009623F3" w:rsidP="009623F3">
            <w:r w:rsidRPr="009623F3">
              <w:t>5.01E-06</w:t>
            </w:r>
          </w:p>
        </w:tc>
        <w:tc>
          <w:tcPr>
            <w:tcW w:w="960" w:type="dxa"/>
            <w:noWrap/>
            <w:hideMark/>
          </w:tcPr>
          <w:p w14:paraId="6BCEA01C" w14:textId="77777777" w:rsidR="009623F3" w:rsidRPr="009623F3" w:rsidRDefault="009623F3" w:rsidP="009623F3">
            <w:r w:rsidRPr="009623F3">
              <w:t>-2.27E-12</w:t>
            </w:r>
          </w:p>
        </w:tc>
        <w:tc>
          <w:tcPr>
            <w:tcW w:w="960" w:type="dxa"/>
            <w:noWrap/>
            <w:hideMark/>
          </w:tcPr>
          <w:p w14:paraId="70E14EDA" w14:textId="77777777" w:rsidR="009623F3" w:rsidRPr="009623F3" w:rsidRDefault="009623F3" w:rsidP="009623F3">
            <w:r w:rsidRPr="009623F3">
              <w:t>-3.71E-10</w:t>
            </w:r>
          </w:p>
        </w:tc>
        <w:tc>
          <w:tcPr>
            <w:tcW w:w="960" w:type="dxa"/>
            <w:noWrap/>
            <w:hideMark/>
          </w:tcPr>
          <w:p w14:paraId="0E9AE4A1" w14:textId="77777777" w:rsidR="009623F3" w:rsidRPr="009623F3" w:rsidRDefault="009623F3" w:rsidP="009623F3">
            <w:r w:rsidRPr="009623F3">
              <w:t>6.23E-11</w:t>
            </w:r>
          </w:p>
        </w:tc>
        <w:tc>
          <w:tcPr>
            <w:tcW w:w="960" w:type="dxa"/>
            <w:noWrap/>
            <w:hideMark/>
          </w:tcPr>
          <w:p w14:paraId="6741A976" w14:textId="77777777" w:rsidR="009623F3" w:rsidRPr="009623F3" w:rsidRDefault="009623F3" w:rsidP="009623F3">
            <w:r w:rsidRPr="009623F3">
              <w:t>-1.41E-10</w:t>
            </w:r>
          </w:p>
        </w:tc>
        <w:tc>
          <w:tcPr>
            <w:tcW w:w="960" w:type="dxa"/>
            <w:noWrap/>
            <w:hideMark/>
          </w:tcPr>
          <w:p w14:paraId="5D0EFDD0" w14:textId="77777777" w:rsidR="009623F3" w:rsidRPr="009623F3" w:rsidRDefault="009623F3" w:rsidP="009623F3">
            <w:r w:rsidRPr="009623F3">
              <w:t>-1.10E-10</w:t>
            </w:r>
          </w:p>
        </w:tc>
        <w:tc>
          <w:tcPr>
            <w:tcW w:w="960" w:type="dxa"/>
            <w:noWrap/>
            <w:hideMark/>
          </w:tcPr>
          <w:p w14:paraId="232C0E9F" w14:textId="77777777" w:rsidR="009623F3" w:rsidRPr="009623F3" w:rsidRDefault="009623F3" w:rsidP="009623F3">
            <w:r w:rsidRPr="009623F3">
              <w:t>-1.21E-10</w:t>
            </w:r>
          </w:p>
        </w:tc>
        <w:tc>
          <w:tcPr>
            <w:tcW w:w="960" w:type="dxa"/>
            <w:noWrap/>
            <w:hideMark/>
          </w:tcPr>
          <w:p w14:paraId="6C39BF7A" w14:textId="77777777" w:rsidR="009623F3" w:rsidRPr="009623F3" w:rsidRDefault="009623F3" w:rsidP="009623F3">
            <w:r w:rsidRPr="009623F3">
              <w:t>0</w:t>
            </w:r>
          </w:p>
        </w:tc>
        <w:tc>
          <w:tcPr>
            <w:tcW w:w="960" w:type="dxa"/>
            <w:noWrap/>
            <w:hideMark/>
          </w:tcPr>
          <w:p w14:paraId="7E73A3BA" w14:textId="77777777" w:rsidR="009623F3" w:rsidRPr="009623F3" w:rsidRDefault="009623F3" w:rsidP="009623F3">
            <w:r w:rsidRPr="009623F3">
              <w:t>-1.64E-11</w:t>
            </w:r>
          </w:p>
        </w:tc>
        <w:tc>
          <w:tcPr>
            <w:tcW w:w="960" w:type="dxa"/>
            <w:noWrap/>
            <w:hideMark/>
          </w:tcPr>
          <w:p w14:paraId="355D12E1" w14:textId="77777777" w:rsidR="009623F3" w:rsidRPr="009623F3" w:rsidRDefault="009623F3" w:rsidP="009623F3">
            <w:r w:rsidRPr="009623F3">
              <w:t>5.91E-12</w:t>
            </w:r>
          </w:p>
        </w:tc>
        <w:tc>
          <w:tcPr>
            <w:tcW w:w="960" w:type="dxa"/>
            <w:noWrap/>
            <w:hideMark/>
          </w:tcPr>
          <w:p w14:paraId="4EAA0267" w14:textId="77777777" w:rsidR="009623F3" w:rsidRPr="009623F3" w:rsidRDefault="009623F3" w:rsidP="009623F3">
            <w:r w:rsidRPr="009623F3">
              <w:t>-9.09E-13</w:t>
            </w:r>
          </w:p>
        </w:tc>
        <w:tc>
          <w:tcPr>
            <w:tcW w:w="960" w:type="dxa"/>
            <w:noWrap/>
            <w:hideMark/>
          </w:tcPr>
          <w:p w14:paraId="6B2AF9E3" w14:textId="77777777" w:rsidR="009623F3" w:rsidRPr="009623F3" w:rsidRDefault="009623F3" w:rsidP="009623F3">
            <w:r w:rsidRPr="009623F3">
              <w:t>-6.9E-11</w:t>
            </w:r>
          </w:p>
        </w:tc>
      </w:tr>
      <w:tr w:rsidR="009623F3" w:rsidRPr="009623F3" w14:paraId="54012057" w14:textId="77777777" w:rsidTr="009623F3">
        <w:trPr>
          <w:trHeight w:val="288"/>
        </w:trPr>
        <w:tc>
          <w:tcPr>
            <w:tcW w:w="960" w:type="dxa"/>
            <w:noWrap/>
            <w:hideMark/>
          </w:tcPr>
          <w:p w14:paraId="1BDE2170" w14:textId="77777777" w:rsidR="009623F3" w:rsidRPr="009623F3" w:rsidRDefault="009623F3" w:rsidP="009623F3">
            <w:r w:rsidRPr="009623F3">
              <w:t>6.00E-06</w:t>
            </w:r>
          </w:p>
        </w:tc>
        <w:tc>
          <w:tcPr>
            <w:tcW w:w="960" w:type="dxa"/>
            <w:noWrap/>
            <w:hideMark/>
          </w:tcPr>
          <w:p w14:paraId="33B5926A" w14:textId="77777777" w:rsidR="009623F3" w:rsidRPr="009623F3" w:rsidRDefault="009623F3" w:rsidP="009623F3">
            <w:r w:rsidRPr="009623F3">
              <w:t>-9.41E-11</w:t>
            </w:r>
          </w:p>
        </w:tc>
        <w:tc>
          <w:tcPr>
            <w:tcW w:w="960" w:type="dxa"/>
            <w:noWrap/>
            <w:hideMark/>
          </w:tcPr>
          <w:p w14:paraId="57BEC659" w14:textId="77777777" w:rsidR="009623F3" w:rsidRPr="009623F3" w:rsidRDefault="009623F3" w:rsidP="009623F3">
            <w:r w:rsidRPr="009623F3">
              <w:t>-9.65E-10</w:t>
            </w:r>
          </w:p>
        </w:tc>
        <w:tc>
          <w:tcPr>
            <w:tcW w:w="960" w:type="dxa"/>
            <w:noWrap/>
            <w:hideMark/>
          </w:tcPr>
          <w:p w14:paraId="4CCC1601" w14:textId="77777777" w:rsidR="009623F3" w:rsidRPr="009623F3" w:rsidRDefault="009623F3" w:rsidP="009623F3">
            <w:r w:rsidRPr="009623F3">
              <w:t>-2.59E-11</w:t>
            </w:r>
          </w:p>
        </w:tc>
        <w:tc>
          <w:tcPr>
            <w:tcW w:w="960" w:type="dxa"/>
            <w:noWrap/>
            <w:hideMark/>
          </w:tcPr>
          <w:p w14:paraId="4C74FDC1" w14:textId="77777777" w:rsidR="009623F3" w:rsidRPr="009623F3" w:rsidRDefault="009623F3" w:rsidP="009623F3">
            <w:r w:rsidRPr="009623F3">
              <w:t>-1.33E-10</w:t>
            </w:r>
          </w:p>
        </w:tc>
        <w:tc>
          <w:tcPr>
            <w:tcW w:w="960" w:type="dxa"/>
            <w:noWrap/>
            <w:hideMark/>
          </w:tcPr>
          <w:p w14:paraId="3F37A357" w14:textId="77777777" w:rsidR="009623F3" w:rsidRPr="009623F3" w:rsidRDefault="009623F3" w:rsidP="009623F3">
            <w:r w:rsidRPr="009623F3">
              <w:t>-2.26E-10</w:t>
            </w:r>
          </w:p>
        </w:tc>
        <w:tc>
          <w:tcPr>
            <w:tcW w:w="960" w:type="dxa"/>
            <w:noWrap/>
            <w:hideMark/>
          </w:tcPr>
          <w:p w14:paraId="54820C5B" w14:textId="77777777" w:rsidR="009623F3" w:rsidRPr="009623F3" w:rsidRDefault="009623F3" w:rsidP="009623F3">
            <w:r w:rsidRPr="009623F3">
              <w:t>-1.12E-10</w:t>
            </w:r>
          </w:p>
        </w:tc>
        <w:tc>
          <w:tcPr>
            <w:tcW w:w="960" w:type="dxa"/>
            <w:noWrap/>
            <w:hideMark/>
          </w:tcPr>
          <w:p w14:paraId="1C20F167" w14:textId="77777777" w:rsidR="009623F3" w:rsidRPr="009623F3" w:rsidRDefault="009623F3" w:rsidP="009623F3">
            <w:r w:rsidRPr="009623F3">
              <w:t>0</w:t>
            </w:r>
          </w:p>
        </w:tc>
        <w:tc>
          <w:tcPr>
            <w:tcW w:w="960" w:type="dxa"/>
            <w:noWrap/>
            <w:hideMark/>
          </w:tcPr>
          <w:p w14:paraId="36D9B6F0" w14:textId="77777777" w:rsidR="009623F3" w:rsidRPr="009623F3" w:rsidRDefault="009623F3" w:rsidP="009623F3">
            <w:r w:rsidRPr="009623F3">
              <w:t>-2.55E-11</w:t>
            </w:r>
          </w:p>
        </w:tc>
        <w:tc>
          <w:tcPr>
            <w:tcW w:w="960" w:type="dxa"/>
            <w:noWrap/>
            <w:hideMark/>
          </w:tcPr>
          <w:p w14:paraId="594BE9B5" w14:textId="77777777" w:rsidR="009623F3" w:rsidRPr="009623F3" w:rsidRDefault="009623F3" w:rsidP="009623F3">
            <w:r w:rsidRPr="009623F3">
              <w:t>-2.14E-11</w:t>
            </w:r>
          </w:p>
        </w:tc>
        <w:tc>
          <w:tcPr>
            <w:tcW w:w="960" w:type="dxa"/>
            <w:noWrap/>
            <w:hideMark/>
          </w:tcPr>
          <w:p w14:paraId="50519A65" w14:textId="77777777" w:rsidR="009623F3" w:rsidRPr="009623F3" w:rsidRDefault="009623F3" w:rsidP="009623F3">
            <w:r w:rsidRPr="009623F3">
              <w:t>-6.32E-11</w:t>
            </w:r>
          </w:p>
        </w:tc>
        <w:tc>
          <w:tcPr>
            <w:tcW w:w="960" w:type="dxa"/>
            <w:noWrap/>
            <w:hideMark/>
          </w:tcPr>
          <w:p w14:paraId="659D0622" w14:textId="77777777" w:rsidR="009623F3" w:rsidRPr="009623F3" w:rsidRDefault="009623F3" w:rsidP="009623F3">
            <w:r w:rsidRPr="009623F3">
              <w:t>-1.7E-10</w:t>
            </w:r>
          </w:p>
        </w:tc>
      </w:tr>
      <w:tr w:rsidR="009623F3" w:rsidRPr="009623F3" w14:paraId="42544DC5" w14:textId="77777777" w:rsidTr="009623F3">
        <w:trPr>
          <w:trHeight w:val="288"/>
        </w:trPr>
        <w:tc>
          <w:tcPr>
            <w:tcW w:w="960" w:type="dxa"/>
            <w:noWrap/>
            <w:hideMark/>
          </w:tcPr>
          <w:p w14:paraId="4A428937" w14:textId="77777777" w:rsidR="009623F3" w:rsidRPr="009623F3" w:rsidRDefault="009623F3" w:rsidP="009623F3">
            <w:r w:rsidRPr="009623F3">
              <w:t>7.01E-06</w:t>
            </w:r>
          </w:p>
        </w:tc>
        <w:tc>
          <w:tcPr>
            <w:tcW w:w="960" w:type="dxa"/>
            <w:noWrap/>
            <w:hideMark/>
          </w:tcPr>
          <w:p w14:paraId="7596D420" w14:textId="77777777" w:rsidR="009623F3" w:rsidRPr="009623F3" w:rsidRDefault="009623F3" w:rsidP="009623F3">
            <w:r w:rsidRPr="009623F3">
              <w:t>-8.73E-11</w:t>
            </w:r>
          </w:p>
        </w:tc>
        <w:tc>
          <w:tcPr>
            <w:tcW w:w="960" w:type="dxa"/>
            <w:noWrap/>
            <w:hideMark/>
          </w:tcPr>
          <w:p w14:paraId="3654C4F7" w14:textId="77777777" w:rsidR="009623F3" w:rsidRPr="009623F3" w:rsidRDefault="009623F3" w:rsidP="009623F3">
            <w:r w:rsidRPr="009623F3">
              <w:t>-7.71E-10</w:t>
            </w:r>
          </w:p>
        </w:tc>
        <w:tc>
          <w:tcPr>
            <w:tcW w:w="960" w:type="dxa"/>
            <w:noWrap/>
            <w:hideMark/>
          </w:tcPr>
          <w:p w14:paraId="6D14FC96" w14:textId="77777777" w:rsidR="009623F3" w:rsidRPr="009623F3" w:rsidRDefault="009623F3" w:rsidP="009623F3">
            <w:r w:rsidRPr="009623F3">
              <w:t>-7.35E-10</w:t>
            </w:r>
          </w:p>
        </w:tc>
        <w:tc>
          <w:tcPr>
            <w:tcW w:w="960" w:type="dxa"/>
            <w:noWrap/>
            <w:hideMark/>
          </w:tcPr>
          <w:p w14:paraId="592B03EC" w14:textId="77777777" w:rsidR="009623F3" w:rsidRPr="009623F3" w:rsidRDefault="009623F3" w:rsidP="009623F3">
            <w:r w:rsidRPr="009623F3">
              <w:t>-7.93E-10</w:t>
            </w:r>
          </w:p>
        </w:tc>
        <w:tc>
          <w:tcPr>
            <w:tcW w:w="960" w:type="dxa"/>
            <w:noWrap/>
            <w:hideMark/>
          </w:tcPr>
          <w:p w14:paraId="62425145" w14:textId="77777777" w:rsidR="009623F3" w:rsidRPr="009623F3" w:rsidRDefault="009623F3" w:rsidP="009623F3">
            <w:r w:rsidRPr="009623F3">
              <w:t>-5.38E-10</w:t>
            </w:r>
          </w:p>
        </w:tc>
        <w:tc>
          <w:tcPr>
            <w:tcW w:w="960" w:type="dxa"/>
            <w:noWrap/>
            <w:hideMark/>
          </w:tcPr>
          <w:p w14:paraId="2534AA6C" w14:textId="77777777" w:rsidR="009623F3" w:rsidRPr="009623F3" w:rsidRDefault="009623F3" w:rsidP="009623F3">
            <w:r w:rsidRPr="009623F3">
              <w:t>-1.31E-10</w:t>
            </w:r>
          </w:p>
        </w:tc>
        <w:tc>
          <w:tcPr>
            <w:tcW w:w="960" w:type="dxa"/>
            <w:noWrap/>
            <w:hideMark/>
          </w:tcPr>
          <w:p w14:paraId="707AA95A" w14:textId="77777777" w:rsidR="009623F3" w:rsidRPr="009623F3" w:rsidRDefault="009623F3" w:rsidP="009623F3">
            <w:r w:rsidRPr="009623F3">
              <w:t>0</w:t>
            </w:r>
          </w:p>
        </w:tc>
        <w:tc>
          <w:tcPr>
            <w:tcW w:w="960" w:type="dxa"/>
            <w:noWrap/>
            <w:hideMark/>
          </w:tcPr>
          <w:p w14:paraId="2CBFE3C6" w14:textId="77777777" w:rsidR="009623F3" w:rsidRPr="009623F3" w:rsidRDefault="009623F3" w:rsidP="009623F3">
            <w:r w:rsidRPr="009623F3">
              <w:t>-2.91E-11</w:t>
            </w:r>
          </w:p>
        </w:tc>
        <w:tc>
          <w:tcPr>
            <w:tcW w:w="960" w:type="dxa"/>
            <w:noWrap/>
            <w:hideMark/>
          </w:tcPr>
          <w:p w14:paraId="5891E2FE" w14:textId="77777777" w:rsidR="009623F3" w:rsidRPr="009623F3" w:rsidRDefault="009623F3" w:rsidP="009623F3">
            <w:r w:rsidRPr="009623F3">
              <w:t>-5.09E-11</w:t>
            </w:r>
          </w:p>
        </w:tc>
        <w:tc>
          <w:tcPr>
            <w:tcW w:w="960" w:type="dxa"/>
            <w:noWrap/>
            <w:hideMark/>
          </w:tcPr>
          <w:p w14:paraId="6FBE0FB9" w14:textId="77777777" w:rsidR="009623F3" w:rsidRPr="009623F3" w:rsidRDefault="009623F3" w:rsidP="009623F3">
            <w:r w:rsidRPr="009623F3">
              <w:t>-7.28E-11</w:t>
            </w:r>
          </w:p>
        </w:tc>
        <w:tc>
          <w:tcPr>
            <w:tcW w:w="960" w:type="dxa"/>
            <w:noWrap/>
            <w:hideMark/>
          </w:tcPr>
          <w:p w14:paraId="696E2A29" w14:textId="77777777" w:rsidR="009623F3" w:rsidRPr="009623F3" w:rsidRDefault="009623F3" w:rsidP="009623F3">
            <w:r w:rsidRPr="009623F3">
              <w:t>-3.2E-10</w:t>
            </w:r>
          </w:p>
        </w:tc>
      </w:tr>
      <w:tr w:rsidR="009623F3" w:rsidRPr="009623F3" w14:paraId="101D2D2F" w14:textId="77777777" w:rsidTr="009623F3">
        <w:trPr>
          <w:trHeight w:val="288"/>
        </w:trPr>
        <w:tc>
          <w:tcPr>
            <w:tcW w:w="960" w:type="dxa"/>
            <w:noWrap/>
            <w:hideMark/>
          </w:tcPr>
          <w:p w14:paraId="37386778" w14:textId="77777777" w:rsidR="009623F3" w:rsidRPr="009623F3" w:rsidRDefault="009623F3" w:rsidP="009623F3">
            <w:r w:rsidRPr="009623F3">
              <w:t>8.00E-06</w:t>
            </w:r>
          </w:p>
        </w:tc>
        <w:tc>
          <w:tcPr>
            <w:tcW w:w="960" w:type="dxa"/>
            <w:noWrap/>
            <w:hideMark/>
          </w:tcPr>
          <w:p w14:paraId="09E62576" w14:textId="77777777" w:rsidR="009623F3" w:rsidRPr="009623F3" w:rsidRDefault="009623F3" w:rsidP="009623F3">
            <w:r w:rsidRPr="009623F3">
              <w:t>-8.73E-11</w:t>
            </w:r>
          </w:p>
        </w:tc>
        <w:tc>
          <w:tcPr>
            <w:tcW w:w="960" w:type="dxa"/>
            <w:noWrap/>
            <w:hideMark/>
          </w:tcPr>
          <w:p w14:paraId="5D37E28D" w14:textId="77777777" w:rsidR="009623F3" w:rsidRPr="009623F3" w:rsidRDefault="009623F3" w:rsidP="009623F3">
            <w:r w:rsidRPr="009623F3">
              <w:t>-1.10E-09</w:t>
            </w:r>
          </w:p>
        </w:tc>
        <w:tc>
          <w:tcPr>
            <w:tcW w:w="960" w:type="dxa"/>
            <w:noWrap/>
            <w:hideMark/>
          </w:tcPr>
          <w:p w14:paraId="43FB2E63" w14:textId="77777777" w:rsidR="009623F3" w:rsidRPr="009623F3" w:rsidRDefault="009623F3" w:rsidP="009623F3">
            <w:r w:rsidRPr="009623F3">
              <w:t>-7.35E-10</w:t>
            </w:r>
          </w:p>
        </w:tc>
        <w:tc>
          <w:tcPr>
            <w:tcW w:w="960" w:type="dxa"/>
            <w:noWrap/>
            <w:hideMark/>
          </w:tcPr>
          <w:p w14:paraId="162F6CC6" w14:textId="77777777" w:rsidR="009623F3" w:rsidRPr="009623F3" w:rsidRDefault="009623F3" w:rsidP="009623F3">
            <w:r w:rsidRPr="009623F3">
              <w:t>-6.18E-09</w:t>
            </w:r>
          </w:p>
        </w:tc>
        <w:tc>
          <w:tcPr>
            <w:tcW w:w="960" w:type="dxa"/>
            <w:noWrap/>
            <w:hideMark/>
          </w:tcPr>
          <w:p w14:paraId="346CB57B" w14:textId="77777777" w:rsidR="009623F3" w:rsidRPr="009623F3" w:rsidRDefault="009623F3" w:rsidP="009623F3">
            <w:r w:rsidRPr="009623F3">
              <w:t>-5.68E-10</w:t>
            </w:r>
          </w:p>
        </w:tc>
        <w:tc>
          <w:tcPr>
            <w:tcW w:w="960" w:type="dxa"/>
            <w:noWrap/>
            <w:hideMark/>
          </w:tcPr>
          <w:p w14:paraId="497B0973" w14:textId="77777777" w:rsidR="009623F3" w:rsidRPr="009623F3" w:rsidRDefault="009623F3" w:rsidP="009623F3">
            <w:r w:rsidRPr="009623F3">
              <w:t>-1.31E-10</w:t>
            </w:r>
          </w:p>
        </w:tc>
        <w:tc>
          <w:tcPr>
            <w:tcW w:w="960" w:type="dxa"/>
            <w:noWrap/>
            <w:hideMark/>
          </w:tcPr>
          <w:p w14:paraId="10264B7C" w14:textId="77777777" w:rsidR="009623F3" w:rsidRPr="009623F3" w:rsidRDefault="009623F3" w:rsidP="009623F3">
            <w:r w:rsidRPr="009623F3">
              <w:t>0</w:t>
            </w:r>
          </w:p>
        </w:tc>
        <w:tc>
          <w:tcPr>
            <w:tcW w:w="960" w:type="dxa"/>
            <w:noWrap/>
            <w:hideMark/>
          </w:tcPr>
          <w:p w14:paraId="282A8B32" w14:textId="77777777" w:rsidR="009623F3" w:rsidRPr="009623F3" w:rsidRDefault="009623F3" w:rsidP="009623F3">
            <w:r w:rsidRPr="009623F3">
              <w:t>-2.91E-11</w:t>
            </w:r>
          </w:p>
        </w:tc>
        <w:tc>
          <w:tcPr>
            <w:tcW w:w="960" w:type="dxa"/>
            <w:noWrap/>
            <w:hideMark/>
          </w:tcPr>
          <w:p w14:paraId="032ACB05" w14:textId="77777777" w:rsidR="009623F3" w:rsidRPr="009623F3" w:rsidRDefault="009623F3" w:rsidP="009623F3">
            <w:r w:rsidRPr="009623F3">
              <w:t>-5.09E-11</w:t>
            </w:r>
          </w:p>
        </w:tc>
        <w:tc>
          <w:tcPr>
            <w:tcW w:w="960" w:type="dxa"/>
            <w:noWrap/>
            <w:hideMark/>
          </w:tcPr>
          <w:p w14:paraId="1BBB27BB" w14:textId="77777777" w:rsidR="009623F3" w:rsidRPr="009623F3" w:rsidRDefault="009623F3" w:rsidP="009623F3">
            <w:r w:rsidRPr="009623F3">
              <w:t>-1.49E-09</w:t>
            </w:r>
          </w:p>
        </w:tc>
        <w:tc>
          <w:tcPr>
            <w:tcW w:w="960" w:type="dxa"/>
            <w:noWrap/>
            <w:hideMark/>
          </w:tcPr>
          <w:p w14:paraId="75EFEB27" w14:textId="77777777" w:rsidR="009623F3" w:rsidRPr="009623F3" w:rsidRDefault="009623F3" w:rsidP="009623F3">
            <w:r w:rsidRPr="009623F3">
              <w:t>-1E-09</w:t>
            </w:r>
          </w:p>
        </w:tc>
      </w:tr>
      <w:tr w:rsidR="009623F3" w:rsidRPr="009623F3" w14:paraId="41C2C287" w14:textId="77777777" w:rsidTr="009623F3">
        <w:trPr>
          <w:trHeight w:val="288"/>
        </w:trPr>
        <w:tc>
          <w:tcPr>
            <w:tcW w:w="960" w:type="dxa"/>
            <w:noWrap/>
            <w:hideMark/>
          </w:tcPr>
          <w:p w14:paraId="4A5B1AD9" w14:textId="77777777" w:rsidR="009623F3" w:rsidRPr="009623F3" w:rsidRDefault="009623F3" w:rsidP="009623F3">
            <w:r w:rsidRPr="009623F3">
              <w:t>9.00E-06</w:t>
            </w:r>
          </w:p>
        </w:tc>
        <w:tc>
          <w:tcPr>
            <w:tcW w:w="960" w:type="dxa"/>
            <w:noWrap/>
            <w:hideMark/>
          </w:tcPr>
          <w:p w14:paraId="2421C835" w14:textId="77777777" w:rsidR="009623F3" w:rsidRPr="009623F3" w:rsidRDefault="009623F3" w:rsidP="009623F3">
            <w:r w:rsidRPr="009623F3">
              <w:t>-8.73E-11</w:t>
            </w:r>
          </w:p>
        </w:tc>
        <w:tc>
          <w:tcPr>
            <w:tcW w:w="960" w:type="dxa"/>
            <w:noWrap/>
            <w:hideMark/>
          </w:tcPr>
          <w:p w14:paraId="3F0A56C5" w14:textId="77777777" w:rsidR="009623F3" w:rsidRPr="009623F3" w:rsidRDefault="009623F3" w:rsidP="009623F3">
            <w:r w:rsidRPr="009623F3">
              <w:t>-3.14E-05</w:t>
            </w:r>
          </w:p>
        </w:tc>
        <w:tc>
          <w:tcPr>
            <w:tcW w:w="960" w:type="dxa"/>
            <w:noWrap/>
            <w:hideMark/>
          </w:tcPr>
          <w:p w14:paraId="0AAFA248" w14:textId="77777777" w:rsidR="009623F3" w:rsidRPr="009623F3" w:rsidRDefault="009623F3" w:rsidP="009623F3">
            <w:r w:rsidRPr="009623F3">
              <w:t>-7.15E-06</w:t>
            </w:r>
          </w:p>
        </w:tc>
        <w:tc>
          <w:tcPr>
            <w:tcW w:w="960" w:type="dxa"/>
            <w:noWrap/>
            <w:hideMark/>
          </w:tcPr>
          <w:p w14:paraId="0EF1480D" w14:textId="77777777" w:rsidR="009623F3" w:rsidRPr="009623F3" w:rsidRDefault="009623F3" w:rsidP="009623F3">
            <w:r w:rsidRPr="009623F3">
              <w:t>-8.89E-05</w:t>
            </w:r>
          </w:p>
        </w:tc>
        <w:tc>
          <w:tcPr>
            <w:tcW w:w="960" w:type="dxa"/>
            <w:noWrap/>
            <w:hideMark/>
          </w:tcPr>
          <w:p w14:paraId="5965CE6C" w14:textId="77777777" w:rsidR="009623F3" w:rsidRPr="009623F3" w:rsidRDefault="009623F3" w:rsidP="009623F3">
            <w:r w:rsidRPr="009623F3">
              <w:t>-3.63E-05</w:t>
            </w:r>
          </w:p>
        </w:tc>
        <w:tc>
          <w:tcPr>
            <w:tcW w:w="960" w:type="dxa"/>
            <w:noWrap/>
            <w:hideMark/>
          </w:tcPr>
          <w:p w14:paraId="31ACEBD0" w14:textId="77777777" w:rsidR="009623F3" w:rsidRPr="009623F3" w:rsidRDefault="009623F3" w:rsidP="009623F3">
            <w:r w:rsidRPr="009623F3">
              <w:t>-1.16E-10</w:t>
            </w:r>
          </w:p>
        </w:tc>
        <w:tc>
          <w:tcPr>
            <w:tcW w:w="960" w:type="dxa"/>
            <w:noWrap/>
            <w:hideMark/>
          </w:tcPr>
          <w:p w14:paraId="51DF5797" w14:textId="77777777" w:rsidR="009623F3" w:rsidRPr="009623F3" w:rsidRDefault="009623F3" w:rsidP="009623F3">
            <w:r w:rsidRPr="009623F3">
              <w:t>-3.39E-09</w:t>
            </w:r>
          </w:p>
        </w:tc>
        <w:tc>
          <w:tcPr>
            <w:tcW w:w="960" w:type="dxa"/>
            <w:noWrap/>
            <w:hideMark/>
          </w:tcPr>
          <w:p w14:paraId="00300B35" w14:textId="77777777" w:rsidR="009623F3" w:rsidRPr="009623F3" w:rsidRDefault="009623F3" w:rsidP="009623F3">
            <w:r w:rsidRPr="009623F3">
              <w:t>-2.91E-11</w:t>
            </w:r>
          </w:p>
        </w:tc>
        <w:tc>
          <w:tcPr>
            <w:tcW w:w="960" w:type="dxa"/>
            <w:noWrap/>
            <w:hideMark/>
          </w:tcPr>
          <w:p w14:paraId="4E2AB171" w14:textId="77777777" w:rsidR="009623F3" w:rsidRPr="009623F3" w:rsidRDefault="009623F3" w:rsidP="009623F3">
            <w:r w:rsidRPr="009623F3">
              <w:t>-4.37E-11</w:t>
            </w:r>
          </w:p>
        </w:tc>
        <w:tc>
          <w:tcPr>
            <w:tcW w:w="960" w:type="dxa"/>
            <w:noWrap/>
            <w:hideMark/>
          </w:tcPr>
          <w:p w14:paraId="56E616F0" w14:textId="77777777" w:rsidR="009623F3" w:rsidRPr="009623F3" w:rsidRDefault="009623F3" w:rsidP="009623F3">
            <w:r w:rsidRPr="009623F3">
              <w:t>-6.36E-05</w:t>
            </w:r>
          </w:p>
        </w:tc>
        <w:tc>
          <w:tcPr>
            <w:tcW w:w="960" w:type="dxa"/>
            <w:noWrap/>
            <w:hideMark/>
          </w:tcPr>
          <w:p w14:paraId="540AEA13" w14:textId="77777777" w:rsidR="009623F3" w:rsidRPr="009623F3" w:rsidRDefault="009623F3" w:rsidP="009623F3">
            <w:r w:rsidRPr="009623F3">
              <w:t>-2.3E-05</w:t>
            </w:r>
          </w:p>
        </w:tc>
      </w:tr>
      <w:tr w:rsidR="009623F3" w:rsidRPr="009623F3" w14:paraId="4196C62A" w14:textId="77777777" w:rsidTr="009623F3">
        <w:trPr>
          <w:trHeight w:val="288"/>
        </w:trPr>
        <w:tc>
          <w:tcPr>
            <w:tcW w:w="960" w:type="dxa"/>
            <w:noWrap/>
            <w:hideMark/>
          </w:tcPr>
          <w:p w14:paraId="67AD96E6" w14:textId="77777777" w:rsidR="009623F3" w:rsidRPr="009623F3" w:rsidRDefault="009623F3" w:rsidP="009623F3">
            <w:r w:rsidRPr="009623F3">
              <w:lastRenderedPageBreak/>
              <w:t>1.00E-05</w:t>
            </w:r>
          </w:p>
        </w:tc>
        <w:tc>
          <w:tcPr>
            <w:tcW w:w="960" w:type="dxa"/>
            <w:noWrap/>
            <w:hideMark/>
          </w:tcPr>
          <w:p w14:paraId="0982D7F0" w14:textId="77777777" w:rsidR="009623F3" w:rsidRPr="009623F3" w:rsidRDefault="009623F3" w:rsidP="009623F3">
            <w:r w:rsidRPr="009623F3">
              <w:t>-8.73E-11</w:t>
            </w:r>
          </w:p>
        </w:tc>
        <w:tc>
          <w:tcPr>
            <w:tcW w:w="960" w:type="dxa"/>
            <w:noWrap/>
            <w:hideMark/>
          </w:tcPr>
          <w:p w14:paraId="7BA2D89E" w14:textId="77777777" w:rsidR="009623F3" w:rsidRPr="009623F3" w:rsidRDefault="009623F3" w:rsidP="009623F3">
            <w:r w:rsidRPr="009623F3">
              <w:t>-0.00032</w:t>
            </w:r>
          </w:p>
        </w:tc>
        <w:tc>
          <w:tcPr>
            <w:tcW w:w="960" w:type="dxa"/>
            <w:noWrap/>
            <w:hideMark/>
          </w:tcPr>
          <w:p w14:paraId="315D1BB6" w14:textId="77777777" w:rsidR="009623F3" w:rsidRPr="009623F3" w:rsidRDefault="009623F3" w:rsidP="009623F3">
            <w:r w:rsidRPr="009623F3">
              <w:t>-0.00027</w:t>
            </w:r>
          </w:p>
        </w:tc>
        <w:tc>
          <w:tcPr>
            <w:tcW w:w="960" w:type="dxa"/>
            <w:noWrap/>
            <w:hideMark/>
          </w:tcPr>
          <w:p w14:paraId="5BFCE7C3" w14:textId="77777777" w:rsidR="009623F3" w:rsidRPr="009623F3" w:rsidRDefault="009623F3" w:rsidP="009623F3">
            <w:r w:rsidRPr="009623F3">
              <w:t>-0.00044</w:t>
            </w:r>
          </w:p>
        </w:tc>
        <w:tc>
          <w:tcPr>
            <w:tcW w:w="960" w:type="dxa"/>
            <w:noWrap/>
            <w:hideMark/>
          </w:tcPr>
          <w:p w14:paraId="10540B18" w14:textId="77777777" w:rsidR="009623F3" w:rsidRPr="009623F3" w:rsidRDefault="009623F3" w:rsidP="009623F3">
            <w:r w:rsidRPr="009623F3">
              <w:t>-0.00034</w:t>
            </w:r>
          </w:p>
        </w:tc>
        <w:tc>
          <w:tcPr>
            <w:tcW w:w="960" w:type="dxa"/>
            <w:noWrap/>
            <w:hideMark/>
          </w:tcPr>
          <w:p w14:paraId="033A56BD" w14:textId="77777777" w:rsidR="009623F3" w:rsidRPr="009623F3" w:rsidRDefault="009623F3" w:rsidP="009623F3">
            <w:r w:rsidRPr="009623F3">
              <w:t>-4.31E-09</w:t>
            </w:r>
          </w:p>
        </w:tc>
        <w:tc>
          <w:tcPr>
            <w:tcW w:w="960" w:type="dxa"/>
            <w:noWrap/>
            <w:hideMark/>
          </w:tcPr>
          <w:p w14:paraId="701E3AEB" w14:textId="77777777" w:rsidR="009623F3" w:rsidRPr="009623F3" w:rsidRDefault="009623F3" w:rsidP="009623F3">
            <w:r w:rsidRPr="009623F3">
              <w:t>-8.36E-05</w:t>
            </w:r>
          </w:p>
        </w:tc>
        <w:tc>
          <w:tcPr>
            <w:tcW w:w="960" w:type="dxa"/>
            <w:noWrap/>
            <w:hideMark/>
          </w:tcPr>
          <w:p w14:paraId="52C7344C" w14:textId="77777777" w:rsidR="009623F3" w:rsidRPr="009623F3" w:rsidRDefault="009623F3" w:rsidP="009623F3">
            <w:r w:rsidRPr="009623F3">
              <w:t>-1.10E-07</w:t>
            </w:r>
          </w:p>
        </w:tc>
        <w:tc>
          <w:tcPr>
            <w:tcW w:w="960" w:type="dxa"/>
            <w:noWrap/>
            <w:hideMark/>
          </w:tcPr>
          <w:p w14:paraId="3F2E19CE" w14:textId="77777777" w:rsidR="009623F3" w:rsidRPr="009623F3" w:rsidRDefault="009623F3" w:rsidP="009623F3">
            <w:r w:rsidRPr="009623F3">
              <w:t>-1.25E-05</w:t>
            </w:r>
          </w:p>
        </w:tc>
        <w:tc>
          <w:tcPr>
            <w:tcW w:w="960" w:type="dxa"/>
            <w:noWrap/>
            <w:hideMark/>
          </w:tcPr>
          <w:p w14:paraId="66A0D7A3" w14:textId="77777777" w:rsidR="009623F3" w:rsidRPr="009623F3" w:rsidRDefault="009623F3" w:rsidP="009623F3">
            <w:r w:rsidRPr="009623F3">
              <w:t>-0.00042</w:t>
            </w:r>
          </w:p>
        </w:tc>
        <w:tc>
          <w:tcPr>
            <w:tcW w:w="960" w:type="dxa"/>
            <w:noWrap/>
            <w:hideMark/>
          </w:tcPr>
          <w:p w14:paraId="437D8652" w14:textId="77777777" w:rsidR="009623F3" w:rsidRPr="009623F3" w:rsidRDefault="009623F3" w:rsidP="009623F3">
            <w:r w:rsidRPr="009623F3">
              <w:t>-0.00019</w:t>
            </w:r>
          </w:p>
        </w:tc>
      </w:tr>
      <w:tr w:rsidR="009623F3" w:rsidRPr="009623F3" w14:paraId="42484921" w14:textId="77777777" w:rsidTr="009623F3">
        <w:trPr>
          <w:trHeight w:val="288"/>
        </w:trPr>
        <w:tc>
          <w:tcPr>
            <w:tcW w:w="960" w:type="dxa"/>
            <w:noWrap/>
            <w:hideMark/>
          </w:tcPr>
          <w:p w14:paraId="503D12F2" w14:textId="77777777" w:rsidR="009623F3" w:rsidRPr="009623F3" w:rsidRDefault="009623F3" w:rsidP="009623F3">
            <w:r w:rsidRPr="009623F3">
              <w:t>1.10E-05</w:t>
            </w:r>
          </w:p>
        </w:tc>
        <w:tc>
          <w:tcPr>
            <w:tcW w:w="960" w:type="dxa"/>
            <w:noWrap/>
            <w:hideMark/>
          </w:tcPr>
          <w:p w14:paraId="520CB803" w14:textId="77777777" w:rsidR="009623F3" w:rsidRPr="009623F3" w:rsidRDefault="009623F3" w:rsidP="009623F3">
            <w:r w:rsidRPr="009623F3">
              <w:t>-1.10E-05</w:t>
            </w:r>
          </w:p>
        </w:tc>
        <w:tc>
          <w:tcPr>
            <w:tcW w:w="960" w:type="dxa"/>
            <w:noWrap/>
            <w:hideMark/>
          </w:tcPr>
          <w:p w14:paraId="4CFC2CB9" w14:textId="77777777" w:rsidR="009623F3" w:rsidRPr="009623F3" w:rsidRDefault="009623F3" w:rsidP="009623F3">
            <w:r w:rsidRPr="009623F3">
              <w:t>-0.00079</w:t>
            </w:r>
          </w:p>
        </w:tc>
        <w:tc>
          <w:tcPr>
            <w:tcW w:w="960" w:type="dxa"/>
            <w:noWrap/>
            <w:hideMark/>
          </w:tcPr>
          <w:p w14:paraId="014C82B0" w14:textId="77777777" w:rsidR="009623F3" w:rsidRPr="009623F3" w:rsidRDefault="009623F3" w:rsidP="009623F3">
            <w:r w:rsidRPr="009623F3">
              <w:t>-0.00072</w:t>
            </w:r>
          </w:p>
        </w:tc>
        <w:tc>
          <w:tcPr>
            <w:tcW w:w="960" w:type="dxa"/>
            <w:noWrap/>
            <w:hideMark/>
          </w:tcPr>
          <w:p w14:paraId="6F3E465E" w14:textId="77777777" w:rsidR="009623F3" w:rsidRPr="009623F3" w:rsidRDefault="009623F3" w:rsidP="009623F3">
            <w:r w:rsidRPr="009623F3">
              <w:t>-0.00097</w:t>
            </w:r>
          </w:p>
        </w:tc>
        <w:tc>
          <w:tcPr>
            <w:tcW w:w="960" w:type="dxa"/>
            <w:noWrap/>
            <w:hideMark/>
          </w:tcPr>
          <w:p w14:paraId="431E7956" w14:textId="77777777" w:rsidR="009623F3" w:rsidRPr="009623F3" w:rsidRDefault="009623F3" w:rsidP="009623F3">
            <w:r w:rsidRPr="009623F3">
              <w:t>-0.00082</w:t>
            </w:r>
          </w:p>
        </w:tc>
        <w:tc>
          <w:tcPr>
            <w:tcW w:w="960" w:type="dxa"/>
            <w:noWrap/>
            <w:hideMark/>
          </w:tcPr>
          <w:p w14:paraId="0321C0EC" w14:textId="77777777" w:rsidR="009623F3" w:rsidRPr="009623F3" w:rsidRDefault="009623F3" w:rsidP="009623F3">
            <w:r w:rsidRPr="009623F3">
              <w:t>-8.91E-05</w:t>
            </w:r>
          </w:p>
        </w:tc>
        <w:tc>
          <w:tcPr>
            <w:tcW w:w="960" w:type="dxa"/>
            <w:noWrap/>
            <w:hideMark/>
          </w:tcPr>
          <w:p w14:paraId="40F2C7B2" w14:textId="77777777" w:rsidR="009623F3" w:rsidRPr="009623F3" w:rsidRDefault="009623F3" w:rsidP="009623F3">
            <w:r w:rsidRPr="009623F3">
              <w:t>-0.00043</w:t>
            </w:r>
          </w:p>
        </w:tc>
        <w:tc>
          <w:tcPr>
            <w:tcW w:w="960" w:type="dxa"/>
            <w:noWrap/>
            <w:hideMark/>
          </w:tcPr>
          <w:p w14:paraId="3CE3C6B7" w14:textId="77777777" w:rsidR="009623F3" w:rsidRPr="009623F3" w:rsidRDefault="009623F3" w:rsidP="009623F3">
            <w:r w:rsidRPr="009623F3">
              <w:t>-0.00013</w:t>
            </w:r>
          </w:p>
        </w:tc>
        <w:tc>
          <w:tcPr>
            <w:tcW w:w="960" w:type="dxa"/>
            <w:noWrap/>
            <w:hideMark/>
          </w:tcPr>
          <w:p w14:paraId="094B3D2A" w14:textId="77777777" w:rsidR="009623F3" w:rsidRPr="009623F3" w:rsidRDefault="009623F3" w:rsidP="009623F3">
            <w:r w:rsidRPr="009623F3">
              <w:t>-0.00028</w:t>
            </w:r>
          </w:p>
        </w:tc>
        <w:tc>
          <w:tcPr>
            <w:tcW w:w="960" w:type="dxa"/>
            <w:noWrap/>
            <w:hideMark/>
          </w:tcPr>
          <w:p w14:paraId="26763034" w14:textId="77777777" w:rsidR="009623F3" w:rsidRPr="009623F3" w:rsidRDefault="009623F3" w:rsidP="009623F3">
            <w:r w:rsidRPr="009623F3">
              <w:t>-0.00094</w:t>
            </w:r>
          </w:p>
        </w:tc>
        <w:tc>
          <w:tcPr>
            <w:tcW w:w="960" w:type="dxa"/>
            <w:noWrap/>
            <w:hideMark/>
          </w:tcPr>
          <w:p w14:paraId="1F23FA5B" w14:textId="77777777" w:rsidR="009623F3" w:rsidRPr="009623F3" w:rsidRDefault="009623F3" w:rsidP="009623F3">
            <w:r w:rsidRPr="009623F3">
              <w:t>-0.00052</w:t>
            </w:r>
          </w:p>
        </w:tc>
      </w:tr>
      <w:tr w:rsidR="009623F3" w:rsidRPr="009623F3" w14:paraId="57F1F183" w14:textId="77777777" w:rsidTr="009623F3">
        <w:trPr>
          <w:trHeight w:val="288"/>
        </w:trPr>
        <w:tc>
          <w:tcPr>
            <w:tcW w:w="960" w:type="dxa"/>
            <w:noWrap/>
            <w:hideMark/>
          </w:tcPr>
          <w:p w14:paraId="6A2A492F" w14:textId="77777777" w:rsidR="009623F3" w:rsidRPr="009623F3" w:rsidRDefault="009623F3" w:rsidP="009623F3">
            <w:r w:rsidRPr="009623F3">
              <w:t>1.20E-05</w:t>
            </w:r>
          </w:p>
        </w:tc>
        <w:tc>
          <w:tcPr>
            <w:tcW w:w="960" w:type="dxa"/>
            <w:noWrap/>
            <w:hideMark/>
          </w:tcPr>
          <w:p w14:paraId="734673E0" w14:textId="77777777" w:rsidR="009623F3" w:rsidRPr="009623F3" w:rsidRDefault="009623F3" w:rsidP="009623F3">
            <w:r w:rsidRPr="009623F3">
              <w:t>-0.00028</w:t>
            </w:r>
          </w:p>
        </w:tc>
        <w:tc>
          <w:tcPr>
            <w:tcW w:w="960" w:type="dxa"/>
            <w:noWrap/>
            <w:hideMark/>
          </w:tcPr>
          <w:p w14:paraId="70D8567A" w14:textId="77777777" w:rsidR="009623F3" w:rsidRPr="009623F3" w:rsidRDefault="009623F3" w:rsidP="009623F3">
            <w:r w:rsidRPr="009623F3">
              <w:t>-0.00138</w:t>
            </w:r>
          </w:p>
        </w:tc>
        <w:tc>
          <w:tcPr>
            <w:tcW w:w="960" w:type="dxa"/>
            <w:noWrap/>
            <w:hideMark/>
          </w:tcPr>
          <w:p w14:paraId="367A7B22" w14:textId="77777777" w:rsidR="009623F3" w:rsidRPr="009623F3" w:rsidRDefault="009623F3" w:rsidP="009623F3">
            <w:r w:rsidRPr="009623F3">
              <w:t>-0.00133</w:t>
            </w:r>
          </w:p>
        </w:tc>
        <w:tc>
          <w:tcPr>
            <w:tcW w:w="960" w:type="dxa"/>
            <w:noWrap/>
            <w:hideMark/>
          </w:tcPr>
          <w:p w14:paraId="13D2A816" w14:textId="77777777" w:rsidR="009623F3" w:rsidRPr="009623F3" w:rsidRDefault="009623F3" w:rsidP="009623F3">
            <w:r w:rsidRPr="009623F3">
              <w:t>-0.00162</w:t>
            </w:r>
          </w:p>
        </w:tc>
        <w:tc>
          <w:tcPr>
            <w:tcW w:w="960" w:type="dxa"/>
            <w:noWrap/>
            <w:hideMark/>
          </w:tcPr>
          <w:p w14:paraId="13871A94" w14:textId="77777777" w:rsidR="009623F3" w:rsidRPr="009623F3" w:rsidRDefault="009623F3" w:rsidP="009623F3">
            <w:r w:rsidRPr="009623F3">
              <w:t>-0.00145</w:t>
            </w:r>
          </w:p>
        </w:tc>
        <w:tc>
          <w:tcPr>
            <w:tcW w:w="960" w:type="dxa"/>
            <w:noWrap/>
            <w:hideMark/>
          </w:tcPr>
          <w:p w14:paraId="4113574A" w14:textId="77777777" w:rsidR="009623F3" w:rsidRPr="009623F3" w:rsidRDefault="009623F3" w:rsidP="009623F3">
            <w:r w:rsidRPr="009623F3">
              <w:t>-0.00045</w:t>
            </w:r>
          </w:p>
        </w:tc>
        <w:tc>
          <w:tcPr>
            <w:tcW w:w="960" w:type="dxa"/>
            <w:noWrap/>
            <w:hideMark/>
          </w:tcPr>
          <w:p w14:paraId="1E087C37" w14:textId="77777777" w:rsidR="009623F3" w:rsidRPr="009623F3" w:rsidRDefault="009623F3" w:rsidP="009623F3">
            <w:r w:rsidRPr="009623F3">
              <w:t>-0.00094</w:t>
            </w:r>
          </w:p>
        </w:tc>
        <w:tc>
          <w:tcPr>
            <w:tcW w:w="960" w:type="dxa"/>
            <w:noWrap/>
            <w:hideMark/>
          </w:tcPr>
          <w:p w14:paraId="469204A6" w14:textId="77777777" w:rsidR="009623F3" w:rsidRPr="009623F3" w:rsidRDefault="009623F3" w:rsidP="009623F3">
            <w:r w:rsidRPr="009623F3">
              <w:t>-0.0005</w:t>
            </w:r>
          </w:p>
        </w:tc>
        <w:tc>
          <w:tcPr>
            <w:tcW w:w="960" w:type="dxa"/>
            <w:noWrap/>
            <w:hideMark/>
          </w:tcPr>
          <w:p w14:paraId="6AC936C2" w14:textId="77777777" w:rsidR="009623F3" w:rsidRPr="009623F3" w:rsidRDefault="009623F3" w:rsidP="009623F3">
            <w:r w:rsidRPr="009623F3">
              <w:t>-0.00074</w:t>
            </w:r>
          </w:p>
        </w:tc>
        <w:tc>
          <w:tcPr>
            <w:tcW w:w="960" w:type="dxa"/>
            <w:noWrap/>
            <w:hideMark/>
          </w:tcPr>
          <w:p w14:paraId="4446A43E" w14:textId="77777777" w:rsidR="009623F3" w:rsidRPr="009623F3" w:rsidRDefault="009623F3" w:rsidP="009623F3">
            <w:r w:rsidRPr="009623F3">
              <w:t>-0.00158</w:t>
            </w:r>
          </w:p>
        </w:tc>
        <w:tc>
          <w:tcPr>
            <w:tcW w:w="960" w:type="dxa"/>
            <w:noWrap/>
            <w:hideMark/>
          </w:tcPr>
          <w:p w14:paraId="6517AA6D" w14:textId="77777777" w:rsidR="009623F3" w:rsidRPr="009623F3" w:rsidRDefault="009623F3" w:rsidP="009623F3">
            <w:r w:rsidRPr="009623F3">
              <w:t>-0.00103</w:t>
            </w:r>
          </w:p>
        </w:tc>
      </w:tr>
      <w:tr w:rsidR="009623F3" w:rsidRPr="009623F3" w14:paraId="48046D20" w14:textId="77777777" w:rsidTr="009623F3">
        <w:trPr>
          <w:trHeight w:val="288"/>
        </w:trPr>
        <w:tc>
          <w:tcPr>
            <w:tcW w:w="960" w:type="dxa"/>
            <w:noWrap/>
            <w:hideMark/>
          </w:tcPr>
          <w:p w14:paraId="77CB073A" w14:textId="77777777" w:rsidR="009623F3" w:rsidRPr="009623F3" w:rsidRDefault="009623F3" w:rsidP="009623F3">
            <w:r w:rsidRPr="009623F3">
              <w:t>1.30E-05</w:t>
            </w:r>
          </w:p>
        </w:tc>
        <w:tc>
          <w:tcPr>
            <w:tcW w:w="960" w:type="dxa"/>
            <w:noWrap/>
            <w:hideMark/>
          </w:tcPr>
          <w:p w14:paraId="42E137B4" w14:textId="77777777" w:rsidR="009623F3" w:rsidRPr="009623F3" w:rsidRDefault="009623F3" w:rsidP="009623F3">
            <w:r w:rsidRPr="009623F3">
              <w:t>-0.00073</w:t>
            </w:r>
          </w:p>
        </w:tc>
        <w:tc>
          <w:tcPr>
            <w:tcW w:w="960" w:type="dxa"/>
            <w:noWrap/>
            <w:hideMark/>
          </w:tcPr>
          <w:p w14:paraId="5522C324" w14:textId="77777777" w:rsidR="009623F3" w:rsidRPr="009623F3" w:rsidRDefault="009623F3" w:rsidP="009623F3">
            <w:r w:rsidRPr="009623F3">
              <w:t>-0.0021</w:t>
            </w:r>
          </w:p>
        </w:tc>
        <w:tc>
          <w:tcPr>
            <w:tcW w:w="960" w:type="dxa"/>
            <w:noWrap/>
            <w:hideMark/>
          </w:tcPr>
          <w:p w14:paraId="31A5123F" w14:textId="77777777" w:rsidR="009623F3" w:rsidRPr="009623F3" w:rsidRDefault="009623F3" w:rsidP="009623F3">
            <w:r w:rsidRPr="009623F3">
              <w:t>-0.00201</w:t>
            </w:r>
          </w:p>
        </w:tc>
        <w:tc>
          <w:tcPr>
            <w:tcW w:w="960" w:type="dxa"/>
            <w:noWrap/>
            <w:hideMark/>
          </w:tcPr>
          <w:p w14:paraId="24B9D062" w14:textId="77777777" w:rsidR="009623F3" w:rsidRPr="009623F3" w:rsidRDefault="009623F3" w:rsidP="009623F3">
            <w:r w:rsidRPr="009623F3">
              <w:t>-0.00235</w:t>
            </w:r>
          </w:p>
        </w:tc>
        <w:tc>
          <w:tcPr>
            <w:tcW w:w="960" w:type="dxa"/>
            <w:noWrap/>
            <w:hideMark/>
          </w:tcPr>
          <w:p w14:paraId="077BFCBF" w14:textId="77777777" w:rsidR="009623F3" w:rsidRPr="009623F3" w:rsidRDefault="009623F3" w:rsidP="009623F3">
            <w:r w:rsidRPr="009623F3">
              <w:t>-0.00217</w:t>
            </w:r>
          </w:p>
        </w:tc>
        <w:tc>
          <w:tcPr>
            <w:tcW w:w="960" w:type="dxa"/>
            <w:noWrap/>
            <w:hideMark/>
          </w:tcPr>
          <w:p w14:paraId="3A9BE741" w14:textId="77777777" w:rsidR="009623F3" w:rsidRPr="009623F3" w:rsidRDefault="009623F3" w:rsidP="009623F3">
            <w:r w:rsidRPr="009623F3">
              <w:t>-0.00095</w:t>
            </w:r>
          </w:p>
        </w:tc>
        <w:tc>
          <w:tcPr>
            <w:tcW w:w="960" w:type="dxa"/>
            <w:noWrap/>
            <w:hideMark/>
          </w:tcPr>
          <w:p w14:paraId="0A03877A" w14:textId="77777777" w:rsidR="009623F3" w:rsidRPr="009623F3" w:rsidRDefault="009623F3" w:rsidP="009623F3">
            <w:r w:rsidRPr="009623F3">
              <w:t>-0.00157</w:t>
            </w:r>
          </w:p>
        </w:tc>
        <w:tc>
          <w:tcPr>
            <w:tcW w:w="960" w:type="dxa"/>
            <w:noWrap/>
            <w:hideMark/>
          </w:tcPr>
          <w:p w14:paraId="44710526" w14:textId="77777777" w:rsidR="009623F3" w:rsidRPr="009623F3" w:rsidRDefault="009623F3" w:rsidP="009623F3">
            <w:r w:rsidRPr="009623F3">
              <w:t>-0.00105</w:t>
            </w:r>
          </w:p>
        </w:tc>
        <w:tc>
          <w:tcPr>
            <w:tcW w:w="960" w:type="dxa"/>
            <w:noWrap/>
            <w:hideMark/>
          </w:tcPr>
          <w:p w14:paraId="3EDF54A0" w14:textId="77777777" w:rsidR="009623F3" w:rsidRPr="009623F3" w:rsidRDefault="009623F3" w:rsidP="009623F3">
            <w:r w:rsidRPr="009623F3">
              <w:t>-0.00134</w:t>
            </w:r>
          </w:p>
        </w:tc>
        <w:tc>
          <w:tcPr>
            <w:tcW w:w="960" w:type="dxa"/>
            <w:noWrap/>
            <w:hideMark/>
          </w:tcPr>
          <w:p w14:paraId="18BE6574" w14:textId="77777777" w:rsidR="009623F3" w:rsidRPr="009623F3" w:rsidRDefault="009623F3" w:rsidP="009623F3">
            <w:r w:rsidRPr="009623F3">
              <w:t>-0.00231</w:t>
            </w:r>
          </w:p>
        </w:tc>
        <w:tc>
          <w:tcPr>
            <w:tcW w:w="960" w:type="dxa"/>
            <w:noWrap/>
            <w:hideMark/>
          </w:tcPr>
          <w:p w14:paraId="5B46D91F" w14:textId="77777777" w:rsidR="009623F3" w:rsidRPr="009623F3" w:rsidRDefault="009623F3" w:rsidP="009623F3">
            <w:r w:rsidRPr="009623F3">
              <w:t>-0.00166</w:t>
            </w:r>
          </w:p>
        </w:tc>
      </w:tr>
      <w:tr w:rsidR="009623F3" w:rsidRPr="009623F3" w14:paraId="2F8061F8" w14:textId="77777777" w:rsidTr="009623F3">
        <w:trPr>
          <w:trHeight w:val="288"/>
        </w:trPr>
        <w:tc>
          <w:tcPr>
            <w:tcW w:w="960" w:type="dxa"/>
            <w:noWrap/>
            <w:hideMark/>
          </w:tcPr>
          <w:p w14:paraId="6CDB4FEB" w14:textId="77777777" w:rsidR="009623F3" w:rsidRPr="009623F3" w:rsidRDefault="009623F3" w:rsidP="009623F3">
            <w:r w:rsidRPr="009623F3">
              <w:t>1.40E-05</w:t>
            </w:r>
          </w:p>
        </w:tc>
        <w:tc>
          <w:tcPr>
            <w:tcW w:w="960" w:type="dxa"/>
            <w:noWrap/>
            <w:hideMark/>
          </w:tcPr>
          <w:p w14:paraId="3495EEC5" w14:textId="77777777" w:rsidR="009623F3" w:rsidRPr="009623F3" w:rsidRDefault="009623F3" w:rsidP="009623F3">
            <w:r w:rsidRPr="009623F3">
              <w:t>-0.00133</w:t>
            </w:r>
          </w:p>
        </w:tc>
        <w:tc>
          <w:tcPr>
            <w:tcW w:w="960" w:type="dxa"/>
            <w:noWrap/>
            <w:hideMark/>
          </w:tcPr>
          <w:p w14:paraId="76F5D3E7" w14:textId="77777777" w:rsidR="009623F3" w:rsidRPr="009623F3" w:rsidRDefault="009623F3" w:rsidP="009623F3">
            <w:r w:rsidRPr="009623F3">
              <w:t>-0.00289</w:t>
            </w:r>
          </w:p>
        </w:tc>
        <w:tc>
          <w:tcPr>
            <w:tcW w:w="960" w:type="dxa"/>
            <w:noWrap/>
            <w:hideMark/>
          </w:tcPr>
          <w:p w14:paraId="4FCF4B0A" w14:textId="77777777" w:rsidR="009623F3" w:rsidRPr="009623F3" w:rsidRDefault="009623F3" w:rsidP="009623F3">
            <w:r w:rsidRPr="009623F3">
              <w:t>-0.00279</w:t>
            </w:r>
          </w:p>
        </w:tc>
        <w:tc>
          <w:tcPr>
            <w:tcW w:w="960" w:type="dxa"/>
            <w:noWrap/>
            <w:hideMark/>
          </w:tcPr>
          <w:p w14:paraId="5E7E9DDD" w14:textId="77777777" w:rsidR="009623F3" w:rsidRPr="009623F3" w:rsidRDefault="009623F3" w:rsidP="009623F3">
            <w:r w:rsidRPr="009623F3">
              <w:t>-0.00317</w:t>
            </w:r>
          </w:p>
        </w:tc>
        <w:tc>
          <w:tcPr>
            <w:tcW w:w="960" w:type="dxa"/>
            <w:noWrap/>
            <w:hideMark/>
          </w:tcPr>
          <w:p w14:paraId="3A7B2251" w14:textId="77777777" w:rsidR="009623F3" w:rsidRPr="009623F3" w:rsidRDefault="009623F3" w:rsidP="009623F3">
            <w:r w:rsidRPr="009623F3">
              <w:t>-0.00297</w:t>
            </w:r>
          </w:p>
        </w:tc>
        <w:tc>
          <w:tcPr>
            <w:tcW w:w="960" w:type="dxa"/>
            <w:noWrap/>
            <w:hideMark/>
          </w:tcPr>
          <w:p w14:paraId="20E06102" w14:textId="77777777" w:rsidR="009623F3" w:rsidRPr="009623F3" w:rsidRDefault="009623F3" w:rsidP="009623F3">
            <w:r w:rsidRPr="009623F3">
              <w:t>-0.00158</w:t>
            </w:r>
          </w:p>
        </w:tc>
        <w:tc>
          <w:tcPr>
            <w:tcW w:w="960" w:type="dxa"/>
            <w:noWrap/>
            <w:hideMark/>
          </w:tcPr>
          <w:p w14:paraId="5AF64C90" w14:textId="77777777" w:rsidR="009623F3" w:rsidRPr="009623F3" w:rsidRDefault="009623F3" w:rsidP="009623F3">
            <w:r w:rsidRPr="009623F3">
              <w:t>-0.00229</w:t>
            </w:r>
          </w:p>
        </w:tc>
        <w:tc>
          <w:tcPr>
            <w:tcW w:w="960" w:type="dxa"/>
            <w:noWrap/>
            <w:hideMark/>
          </w:tcPr>
          <w:p w14:paraId="35E40B0D" w14:textId="77777777" w:rsidR="009623F3" w:rsidRPr="009623F3" w:rsidRDefault="009623F3" w:rsidP="009623F3">
            <w:r w:rsidRPr="009623F3">
              <w:t>-0.00171</w:t>
            </w:r>
          </w:p>
        </w:tc>
        <w:tc>
          <w:tcPr>
            <w:tcW w:w="960" w:type="dxa"/>
            <w:noWrap/>
            <w:hideMark/>
          </w:tcPr>
          <w:p w14:paraId="0888CA4B" w14:textId="77777777" w:rsidR="009623F3" w:rsidRPr="009623F3" w:rsidRDefault="009623F3" w:rsidP="009623F3">
            <w:r w:rsidRPr="009623F3">
              <w:t>-0.00204</w:t>
            </w:r>
          </w:p>
        </w:tc>
        <w:tc>
          <w:tcPr>
            <w:tcW w:w="960" w:type="dxa"/>
            <w:noWrap/>
            <w:hideMark/>
          </w:tcPr>
          <w:p w14:paraId="02C54730" w14:textId="77777777" w:rsidR="009623F3" w:rsidRPr="009623F3" w:rsidRDefault="009623F3" w:rsidP="009623F3">
            <w:r w:rsidRPr="009623F3">
              <w:t>-0.00314</w:t>
            </w:r>
          </w:p>
        </w:tc>
        <w:tc>
          <w:tcPr>
            <w:tcW w:w="960" w:type="dxa"/>
            <w:noWrap/>
            <w:hideMark/>
          </w:tcPr>
          <w:p w14:paraId="6548A8CB" w14:textId="77777777" w:rsidR="009623F3" w:rsidRPr="009623F3" w:rsidRDefault="009623F3" w:rsidP="009623F3">
            <w:r w:rsidRPr="009623F3">
              <w:t>-0.00239</w:t>
            </w:r>
          </w:p>
        </w:tc>
      </w:tr>
      <w:tr w:rsidR="009623F3" w:rsidRPr="009623F3" w14:paraId="256295E0" w14:textId="77777777" w:rsidTr="009623F3">
        <w:trPr>
          <w:trHeight w:val="288"/>
        </w:trPr>
        <w:tc>
          <w:tcPr>
            <w:tcW w:w="960" w:type="dxa"/>
            <w:noWrap/>
            <w:hideMark/>
          </w:tcPr>
          <w:p w14:paraId="6B3B38FD" w14:textId="77777777" w:rsidR="009623F3" w:rsidRPr="009623F3" w:rsidRDefault="009623F3" w:rsidP="009623F3">
            <w:r w:rsidRPr="009623F3">
              <w:t>1.50E-05</w:t>
            </w:r>
          </w:p>
        </w:tc>
        <w:tc>
          <w:tcPr>
            <w:tcW w:w="960" w:type="dxa"/>
            <w:noWrap/>
            <w:hideMark/>
          </w:tcPr>
          <w:p w14:paraId="5A063034" w14:textId="77777777" w:rsidR="009623F3" w:rsidRPr="009623F3" w:rsidRDefault="009623F3" w:rsidP="009623F3">
            <w:r w:rsidRPr="009623F3">
              <w:t>-0.00203</w:t>
            </w:r>
          </w:p>
        </w:tc>
        <w:tc>
          <w:tcPr>
            <w:tcW w:w="960" w:type="dxa"/>
            <w:noWrap/>
            <w:hideMark/>
          </w:tcPr>
          <w:p w14:paraId="3A74231E" w14:textId="77777777" w:rsidR="009623F3" w:rsidRPr="009623F3" w:rsidRDefault="009623F3" w:rsidP="009623F3">
            <w:r w:rsidRPr="009623F3">
              <w:t>-0.00376</w:t>
            </w:r>
          </w:p>
        </w:tc>
        <w:tc>
          <w:tcPr>
            <w:tcW w:w="960" w:type="dxa"/>
            <w:noWrap/>
            <w:hideMark/>
          </w:tcPr>
          <w:p w14:paraId="147402C7" w14:textId="77777777" w:rsidR="009623F3" w:rsidRPr="009623F3" w:rsidRDefault="009623F3" w:rsidP="009623F3">
            <w:r w:rsidRPr="009623F3">
              <w:t>-0.00365</w:t>
            </w:r>
          </w:p>
        </w:tc>
        <w:tc>
          <w:tcPr>
            <w:tcW w:w="960" w:type="dxa"/>
            <w:noWrap/>
            <w:hideMark/>
          </w:tcPr>
          <w:p w14:paraId="419B4DB5" w14:textId="77777777" w:rsidR="009623F3" w:rsidRPr="009623F3" w:rsidRDefault="009623F3" w:rsidP="009623F3">
            <w:r w:rsidRPr="009623F3">
              <w:t>-0.00407</w:t>
            </w:r>
          </w:p>
        </w:tc>
        <w:tc>
          <w:tcPr>
            <w:tcW w:w="960" w:type="dxa"/>
            <w:noWrap/>
            <w:hideMark/>
          </w:tcPr>
          <w:p w14:paraId="7E00E22E" w14:textId="77777777" w:rsidR="009623F3" w:rsidRPr="009623F3" w:rsidRDefault="009623F3" w:rsidP="009623F3">
            <w:r w:rsidRPr="009623F3">
              <w:t>-0.00384</w:t>
            </w:r>
          </w:p>
        </w:tc>
        <w:tc>
          <w:tcPr>
            <w:tcW w:w="960" w:type="dxa"/>
            <w:noWrap/>
            <w:hideMark/>
          </w:tcPr>
          <w:p w14:paraId="02F1FF38" w14:textId="77777777" w:rsidR="009623F3" w:rsidRPr="009623F3" w:rsidRDefault="009623F3" w:rsidP="009623F3">
            <w:r w:rsidRPr="009623F3">
              <w:t>-0.00231</w:t>
            </w:r>
          </w:p>
        </w:tc>
        <w:tc>
          <w:tcPr>
            <w:tcW w:w="960" w:type="dxa"/>
            <w:noWrap/>
            <w:hideMark/>
          </w:tcPr>
          <w:p w14:paraId="18D8A83D" w14:textId="77777777" w:rsidR="009623F3" w:rsidRPr="009623F3" w:rsidRDefault="009623F3" w:rsidP="009623F3">
            <w:r w:rsidRPr="009623F3">
              <w:t>-0.0031</w:t>
            </w:r>
          </w:p>
        </w:tc>
        <w:tc>
          <w:tcPr>
            <w:tcW w:w="960" w:type="dxa"/>
            <w:noWrap/>
            <w:hideMark/>
          </w:tcPr>
          <w:p w14:paraId="4ABAFC09" w14:textId="77777777" w:rsidR="009623F3" w:rsidRPr="009623F3" w:rsidRDefault="009623F3" w:rsidP="009623F3">
            <w:r w:rsidRPr="009623F3">
              <w:t>-0.00246</w:t>
            </w:r>
          </w:p>
        </w:tc>
        <w:tc>
          <w:tcPr>
            <w:tcW w:w="960" w:type="dxa"/>
            <w:noWrap/>
            <w:hideMark/>
          </w:tcPr>
          <w:p w14:paraId="0263C7E1" w14:textId="77777777" w:rsidR="009623F3" w:rsidRPr="009623F3" w:rsidRDefault="009623F3" w:rsidP="009623F3">
            <w:r w:rsidRPr="009623F3">
              <w:t>-0.00282</w:t>
            </w:r>
          </w:p>
        </w:tc>
        <w:tc>
          <w:tcPr>
            <w:tcW w:w="960" w:type="dxa"/>
            <w:noWrap/>
            <w:hideMark/>
          </w:tcPr>
          <w:p w14:paraId="48F7B7B6" w14:textId="77777777" w:rsidR="009623F3" w:rsidRPr="009623F3" w:rsidRDefault="009623F3" w:rsidP="009623F3">
            <w:r w:rsidRPr="009623F3">
              <w:t>-0.00406</w:t>
            </w:r>
          </w:p>
        </w:tc>
        <w:tc>
          <w:tcPr>
            <w:tcW w:w="960" w:type="dxa"/>
            <w:noWrap/>
            <w:hideMark/>
          </w:tcPr>
          <w:p w14:paraId="624FAB11" w14:textId="77777777" w:rsidR="009623F3" w:rsidRPr="009623F3" w:rsidRDefault="009623F3" w:rsidP="009623F3">
            <w:r w:rsidRPr="009623F3">
              <w:t>-0.00321</w:t>
            </w:r>
          </w:p>
        </w:tc>
      </w:tr>
      <w:tr w:rsidR="009623F3" w:rsidRPr="009623F3" w14:paraId="36C89579" w14:textId="77777777" w:rsidTr="009623F3">
        <w:trPr>
          <w:trHeight w:val="288"/>
        </w:trPr>
        <w:tc>
          <w:tcPr>
            <w:tcW w:w="960" w:type="dxa"/>
            <w:noWrap/>
            <w:hideMark/>
          </w:tcPr>
          <w:p w14:paraId="521C7F07" w14:textId="77777777" w:rsidR="009623F3" w:rsidRPr="009623F3" w:rsidRDefault="009623F3" w:rsidP="009623F3">
            <w:r w:rsidRPr="009623F3">
              <w:t>1.60E-05</w:t>
            </w:r>
          </w:p>
        </w:tc>
        <w:tc>
          <w:tcPr>
            <w:tcW w:w="960" w:type="dxa"/>
            <w:noWrap/>
            <w:hideMark/>
          </w:tcPr>
          <w:p w14:paraId="2A42026A" w14:textId="77777777" w:rsidR="009623F3" w:rsidRPr="009623F3" w:rsidRDefault="009623F3" w:rsidP="009623F3">
            <w:r w:rsidRPr="009623F3">
              <w:t>-0.0028</w:t>
            </w:r>
          </w:p>
        </w:tc>
        <w:tc>
          <w:tcPr>
            <w:tcW w:w="960" w:type="dxa"/>
            <w:noWrap/>
            <w:hideMark/>
          </w:tcPr>
          <w:p w14:paraId="4163724D" w14:textId="77777777" w:rsidR="009623F3" w:rsidRPr="009623F3" w:rsidRDefault="009623F3" w:rsidP="009623F3">
            <w:r w:rsidRPr="009623F3">
              <w:t>-0.00472</w:t>
            </w:r>
          </w:p>
        </w:tc>
        <w:tc>
          <w:tcPr>
            <w:tcW w:w="960" w:type="dxa"/>
            <w:noWrap/>
            <w:hideMark/>
          </w:tcPr>
          <w:p w14:paraId="1F24CCFD" w14:textId="77777777" w:rsidR="009623F3" w:rsidRPr="009623F3" w:rsidRDefault="009623F3" w:rsidP="009623F3">
            <w:r w:rsidRPr="009623F3">
              <w:t>-0.0046</w:t>
            </w:r>
          </w:p>
        </w:tc>
        <w:tc>
          <w:tcPr>
            <w:tcW w:w="960" w:type="dxa"/>
            <w:noWrap/>
            <w:hideMark/>
          </w:tcPr>
          <w:p w14:paraId="61D8D7A8" w14:textId="77777777" w:rsidR="009623F3" w:rsidRPr="009623F3" w:rsidRDefault="009623F3" w:rsidP="009623F3">
            <w:r w:rsidRPr="009623F3">
              <w:t>-0.00508</w:t>
            </w:r>
          </w:p>
        </w:tc>
        <w:tc>
          <w:tcPr>
            <w:tcW w:w="960" w:type="dxa"/>
            <w:noWrap/>
            <w:hideMark/>
          </w:tcPr>
          <w:p w14:paraId="56D62863" w14:textId="77777777" w:rsidR="009623F3" w:rsidRPr="009623F3" w:rsidRDefault="009623F3" w:rsidP="009623F3">
            <w:r w:rsidRPr="009623F3">
              <w:t>-0.00479</w:t>
            </w:r>
          </w:p>
        </w:tc>
        <w:tc>
          <w:tcPr>
            <w:tcW w:w="960" w:type="dxa"/>
            <w:noWrap/>
            <w:hideMark/>
          </w:tcPr>
          <w:p w14:paraId="70D84E6E" w14:textId="77777777" w:rsidR="009623F3" w:rsidRPr="009623F3" w:rsidRDefault="009623F3" w:rsidP="009623F3">
            <w:r w:rsidRPr="009623F3">
              <w:t>-0.00312</w:t>
            </w:r>
          </w:p>
        </w:tc>
        <w:tc>
          <w:tcPr>
            <w:tcW w:w="960" w:type="dxa"/>
            <w:noWrap/>
            <w:hideMark/>
          </w:tcPr>
          <w:p w14:paraId="3545C474" w14:textId="77777777" w:rsidR="009623F3" w:rsidRPr="009623F3" w:rsidRDefault="009623F3" w:rsidP="009623F3">
            <w:r w:rsidRPr="009623F3">
              <w:t>-0.00397</w:t>
            </w:r>
          </w:p>
        </w:tc>
        <w:tc>
          <w:tcPr>
            <w:tcW w:w="960" w:type="dxa"/>
            <w:noWrap/>
            <w:hideMark/>
          </w:tcPr>
          <w:p w14:paraId="508E5E98" w14:textId="77777777" w:rsidR="009623F3" w:rsidRPr="009623F3" w:rsidRDefault="009623F3" w:rsidP="009623F3">
            <w:r w:rsidRPr="009623F3">
              <w:t>-0.00329</w:t>
            </w:r>
          </w:p>
        </w:tc>
        <w:tc>
          <w:tcPr>
            <w:tcW w:w="960" w:type="dxa"/>
            <w:noWrap/>
            <w:hideMark/>
          </w:tcPr>
          <w:p w14:paraId="00CFDFDD" w14:textId="77777777" w:rsidR="009623F3" w:rsidRPr="009623F3" w:rsidRDefault="009623F3" w:rsidP="009623F3">
            <w:r w:rsidRPr="009623F3">
              <w:t>-0.00367</w:t>
            </w:r>
          </w:p>
        </w:tc>
        <w:tc>
          <w:tcPr>
            <w:tcW w:w="960" w:type="dxa"/>
            <w:noWrap/>
            <w:hideMark/>
          </w:tcPr>
          <w:p w14:paraId="41CBD150" w14:textId="77777777" w:rsidR="009623F3" w:rsidRPr="009623F3" w:rsidRDefault="009623F3" w:rsidP="009623F3">
            <w:r w:rsidRPr="009623F3">
              <w:t>-0.00508</w:t>
            </w:r>
          </w:p>
        </w:tc>
        <w:tc>
          <w:tcPr>
            <w:tcW w:w="960" w:type="dxa"/>
            <w:noWrap/>
            <w:hideMark/>
          </w:tcPr>
          <w:p w14:paraId="4329D476" w14:textId="77777777" w:rsidR="009623F3" w:rsidRPr="009623F3" w:rsidRDefault="009623F3" w:rsidP="009623F3">
            <w:r w:rsidRPr="009623F3">
              <w:t>-0.00411</w:t>
            </w:r>
          </w:p>
        </w:tc>
      </w:tr>
      <w:tr w:rsidR="009623F3" w:rsidRPr="009623F3" w14:paraId="45A061BE" w14:textId="77777777" w:rsidTr="009623F3">
        <w:trPr>
          <w:trHeight w:val="288"/>
        </w:trPr>
        <w:tc>
          <w:tcPr>
            <w:tcW w:w="960" w:type="dxa"/>
            <w:noWrap/>
            <w:hideMark/>
          </w:tcPr>
          <w:p w14:paraId="481B1E4B" w14:textId="77777777" w:rsidR="009623F3" w:rsidRPr="009623F3" w:rsidRDefault="009623F3" w:rsidP="009623F3">
            <w:r w:rsidRPr="009623F3">
              <w:t>1.70E-05</w:t>
            </w:r>
          </w:p>
        </w:tc>
        <w:tc>
          <w:tcPr>
            <w:tcW w:w="960" w:type="dxa"/>
            <w:noWrap/>
            <w:hideMark/>
          </w:tcPr>
          <w:p w14:paraId="53660D32" w14:textId="77777777" w:rsidR="009623F3" w:rsidRPr="009623F3" w:rsidRDefault="009623F3" w:rsidP="009623F3">
            <w:r w:rsidRPr="009623F3">
              <w:t>-0.00364</w:t>
            </w:r>
          </w:p>
        </w:tc>
        <w:tc>
          <w:tcPr>
            <w:tcW w:w="960" w:type="dxa"/>
            <w:noWrap/>
            <w:hideMark/>
          </w:tcPr>
          <w:p w14:paraId="0D150ADD" w14:textId="77777777" w:rsidR="009623F3" w:rsidRPr="009623F3" w:rsidRDefault="009623F3" w:rsidP="009623F3">
            <w:r w:rsidRPr="009623F3">
              <w:t>-0.00579</w:t>
            </w:r>
          </w:p>
        </w:tc>
        <w:tc>
          <w:tcPr>
            <w:tcW w:w="960" w:type="dxa"/>
            <w:noWrap/>
            <w:hideMark/>
          </w:tcPr>
          <w:p w14:paraId="7B4E6FA3" w14:textId="77777777" w:rsidR="009623F3" w:rsidRPr="009623F3" w:rsidRDefault="009623F3" w:rsidP="009623F3">
            <w:r w:rsidRPr="009623F3">
              <w:t>-0.00565</w:t>
            </w:r>
          </w:p>
        </w:tc>
        <w:tc>
          <w:tcPr>
            <w:tcW w:w="960" w:type="dxa"/>
            <w:noWrap/>
            <w:hideMark/>
          </w:tcPr>
          <w:p w14:paraId="0B1DB8A1" w14:textId="77777777" w:rsidR="009623F3" w:rsidRPr="009623F3" w:rsidRDefault="009623F3" w:rsidP="009623F3">
            <w:r w:rsidRPr="009623F3">
              <w:t>-0.00622</w:t>
            </w:r>
          </w:p>
        </w:tc>
        <w:tc>
          <w:tcPr>
            <w:tcW w:w="960" w:type="dxa"/>
            <w:noWrap/>
            <w:hideMark/>
          </w:tcPr>
          <w:p w14:paraId="0E40A812" w14:textId="77777777" w:rsidR="009623F3" w:rsidRPr="009623F3" w:rsidRDefault="009623F3" w:rsidP="009623F3">
            <w:r w:rsidRPr="009623F3">
              <w:t>-0.00586</w:t>
            </w:r>
          </w:p>
        </w:tc>
        <w:tc>
          <w:tcPr>
            <w:tcW w:w="960" w:type="dxa"/>
            <w:noWrap/>
            <w:hideMark/>
          </w:tcPr>
          <w:p w14:paraId="617C7B20" w14:textId="77777777" w:rsidR="009623F3" w:rsidRPr="009623F3" w:rsidRDefault="009623F3" w:rsidP="009623F3">
            <w:r w:rsidRPr="009623F3">
              <w:t>-0.004</w:t>
            </w:r>
          </w:p>
        </w:tc>
        <w:tc>
          <w:tcPr>
            <w:tcW w:w="960" w:type="dxa"/>
            <w:noWrap/>
            <w:hideMark/>
          </w:tcPr>
          <w:p w14:paraId="7F8C6A7D" w14:textId="77777777" w:rsidR="009623F3" w:rsidRPr="009623F3" w:rsidRDefault="009623F3" w:rsidP="009623F3">
            <w:r w:rsidRPr="009623F3">
              <w:t>-0.00493</w:t>
            </w:r>
          </w:p>
        </w:tc>
        <w:tc>
          <w:tcPr>
            <w:tcW w:w="960" w:type="dxa"/>
            <w:noWrap/>
            <w:hideMark/>
          </w:tcPr>
          <w:p w14:paraId="48DE44E1" w14:textId="77777777" w:rsidR="009623F3" w:rsidRPr="009623F3" w:rsidRDefault="009623F3" w:rsidP="009623F3">
            <w:r w:rsidRPr="009623F3">
              <w:t>-0.00419</w:t>
            </w:r>
          </w:p>
        </w:tc>
        <w:tc>
          <w:tcPr>
            <w:tcW w:w="960" w:type="dxa"/>
            <w:noWrap/>
            <w:hideMark/>
          </w:tcPr>
          <w:p w14:paraId="1205552A" w14:textId="77777777" w:rsidR="009623F3" w:rsidRPr="009623F3" w:rsidRDefault="009623F3" w:rsidP="009623F3">
            <w:r w:rsidRPr="009623F3">
              <w:t>-0.00459</w:t>
            </w:r>
          </w:p>
        </w:tc>
        <w:tc>
          <w:tcPr>
            <w:tcW w:w="960" w:type="dxa"/>
            <w:noWrap/>
            <w:hideMark/>
          </w:tcPr>
          <w:p w14:paraId="71A0F589" w14:textId="77777777" w:rsidR="009623F3" w:rsidRPr="009623F3" w:rsidRDefault="009623F3" w:rsidP="009623F3">
            <w:r w:rsidRPr="009623F3">
              <w:t>-0.00622</w:t>
            </w:r>
          </w:p>
        </w:tc>
        <w:tc>
          <w:tcPr>
            <w:tcW w:w="960" w:type="dxa"/>
            <w:noWrap/>
            <w:hideMark/>
          </w:tcPr>
          <w:p w14:paraId="46F87B56" w14:textId="77777777" w:rsidR="009623F3" w:rsidRPr="009623F3" w:rsidRDefault="009623F3" w:rsidP="009623F3">
            <w:r w:rsidRPr="009623F3">
              <w:t>-0.00511</w:t>
            </w:r>
          </w:p>
        </w:tc>
      </w:tr>
      <w:tr w:rsidR="009623F3" w:rsidRPr="009623F3" w14:paraId="289729C6" w14:textId="77777777" w:rsidTr="009623F3">
        <w:trPr>
          <w:trHeight w:val="288"/>
        </w:trPr>
        <w:tc>
          <w:tcPr>
            <w:tcW w:w="960" w:type="dxa"/>
            <w:noWrap/>
            <w:hideMark/>
          </w:tcPr>
          <w:p w14:paraId="34D28526" w14:textId="77777777" w:rsidR="009623F3" w:rsidRPr="009623F3" w:rsidRDefault="009623F3" w:rsidP="009623F3">
            <w:r w:rsidRPr="009623F3">
              <w:t>1.80E-05</w:t>
            </w:r>
          </w:p>
        </w:tc>
        <w:tc>
          <w:tcPr>
            <w:tcW w:w="960" w:type="dxa"/>
            <w:noWrap/>
            <w:hideMark/>
          </w:tcPr>
          <w:p w14:paraId="0B4AD574" w14:textId="77777777" w:rsidR="009623F3" w:rsidRPr="009623F3" w:rsidRDefault="009623F3" w:rsidP="009623F3">
            <w:r w:rsidRPr="009623F3">
              <w:t>-0.00455</w:t>
            </w:r>
          </w:p>
        </w:tc>
        <w:tc>
          <w:tcPr>
            <w:tcW w:w="960" w:type="dxa"/>
            <w:noWrap/>
            <w:hideMark/>
          </w:tcPr>
          <w:p w14:paraId="50EB8407" w14:textId="77777777" w:rsidR="009623F3" w:rsidRPr="009623F3" w:rsidRDefault="009623F3" w:rsidP="009623F3">
            <w:r w:rsidRPr="009623F3">
              <w:t>-0.00708</w:t>
            </w:r>
          </w:p>
        </w:tc>
        <w:tc>
          <w:tcPr>
            <w:tcW w:w="960" w:type="dxa"/>
            <w:noWrap/>
            <w:hideMark/>
          </w:tcPr>
          <w:p w14:paraId="7634E5EB" w14:textId="77777777" w:rsidR="009623F3" w:rsidRPr="009623F3" w:rsidRDefault="009623F3" w:rsidP="009623F3">
            <w:r w:rsidRPr="009623F3">
              <w:t>-0.00684</w:t>
            </w:r>
          </w:p>
        </w:tc>
        <w:tc>
          <w:tcPr>
            <w:tcW w:w="960" w:type="dxa"/>
            <w:noWrap/>
            <w:hideMark/>
          </w:tcPr>
          <w:p w14:paraId="66655F5B" w14:textId="77777777" w:rsidR="009623F3" w:rsidRPr="009623F3" w:rsidRDefault="009623F3" w:rsidP="009623F3">
            <w:r w:rsidRPr="009623F3">
              <w:t>-0.00764</w:t>
            </w:r>
          </w:p>
        </w:tc>
        <w:tc>
          <w:tcPr>
            <w:tcW w:w="960" w:type="dxa"/>
            <w:noWrap/>
            <w:hideMark/>
          </w:tcPr>
          <w:p w14:paraId="5A0810FB" w14:textId="77777777" w:rsidR="009623F3" w:rsidRPr="009623F3" w:rsidRDefault="009623F3" w:rsidP="009623F3">
            <w:r w:rsidRPr="009623F3">
              <w:t>-0.00711</w:t>
            </w:r>
          </w:p>
        </w:tc>
        <w:tc>
          <w:tcPr>
            <w:tcW w:w="960" w:type="dxa"/>
            <w:noWrap/>
            <w:hideMark/>
          </w:tcPr>
          <w:p w14:paraId="02804EBF" w14:textId="77777777" w:rsidR="009623F3" w:rsidRPr="009623F3" w:rsidRDefault="009623F3" w:rsidP="009623F3">
            <w:r w:rsidRPr="009623F3">
              <w:t>-0.00495</w:t>
            </w:r>
          </w:p>
        </w:tc>
        <w:tc>
          <w:tcPr>
            <w:tcW w:w="960" w:type="dxa"/>
            <w:noWrap/>
            <w:hideMark/>
          </w:tcPr>
          <w:p w14:paraId="0F599589" w14:textId="77777777" w:rsidR="009623F3" w:rsidRPr="009623F3" w:rsidRDefault="009623F3" w:rsidP="009623F3">
            <w:r w:rsidRPr="009623F3">
              <w:t>-0.00598</w:t>
            </w:r>
          </w:p>
        </w:tc>
        <w:tc>
          <w:tcPr>
            <w:tcW w:w="960" w:type="dxa"/>
            <w:noWrap/>
            <w:hideMark/>
          </w:tcPr>
          <w:p w14:paraId="7ACA5952" w14:textId="77777777" w:rsidR="009623F3" w:rsidRPr="009623F3" w:rsidRDefault="009623F3" w:rsidP="009623F3">
            <w:r w:rsidRPr="009623F3">
              <w:t>-0.00516</w:t>
            </w:r>
          </w:p>
        </w:tc>
        <w:tc>
          <w:tcPr>
            <w:tcW w:w="960" w:type="dxa"/>
            <w:noWrap/>
            <w:hideMark/>
          </w:tcPr>
          <w:p w14:paraId="3FD1AA9B" w14:textId="77777777" w:rsidR="009623F3" w:rsidRPr="009623F3" w:rsidRDefault="009623F3" w:rsidP="009623F3">
            <w:r w:rsidRPr="009623F3">
              <w:t>-0.00558</w:t>
            </w:r>
          </w:p>
        </w:tc>
        <w:tc>
          <w:tcPr>
            <w:tcW w:w="960" w:type="dxa"/>
            <w:noWrap/>
            <w:hideMark/>
          </w:tcPr>
          <w:p w14:paraId="698AD40C" w14:textId="77777777" w:rsidR="009623F3" w:rsidRPr="009623F3" w:rsidRDefault="009623F3" w:rsidP="009623F3">
            <w:r w:rsidRPr="009623F3">
              <w:t>-0.00764</w:t>
            </w:r>
          </w:p>
        </w:tc>
        <w:tc>
          <w:tcPr>
            <w:tcW w:w="960" w:type="dxa"/>
            <w:noWrap/>
            <w:hideMark/>
          </w:tcPr>
          <w:p w14:paraId="0DF5C51A" w14:textId="77777777" w:rsidR="009623F3" w:rsidRPr="009623F3" w:rsidRDefault="009623F3" w:rsidP="009623F3">
            <w:r w:rsidRPr="009623F3">
              <w:t>-0.00625</w:t>
            </w:r>
          </w:p>
        </w:tc>
      </w:tr>
      <w:tr w:rsidR="009623F3" w:rsidRPr="009623F3" w14:paraId="5677F764" w14:textId="77777777" w:rsidTr="009623F3">
        <w:trPr>
          <w:trHeight w:val="288"/>
        </w:trPr>
        <w:tc>
          <w:tcPr>
            <w:tcW w:w="960" w:type="dxa"/>
            <w:noWrap/>
            <w:hideMark/>
          </w:tcPr>
          <w:p w14:paraId="4A2A54AA" w14:textId="77777777" w:rsidR="009623F3" w:rsidRPr="009623F3" w:rsidRDefault="009623F3" w:rsidP="009623F3">
            <w:r w:rsidRPr="009623F3">
              <w:t>1.90E-05</w:t>
            </w:r>
          </w:p>
        </w:tc>
        <w:tc>
          <w:tcPr>
            <w:tcW w:w="960" w:type="dxa"/>
            <w:noWrap/>
            <w:hideMark/>
          </w:tcPr>
          <w:p w14:paraId="54FEDF63" w14:textId="77777777" w:rsidR="009623F3" w:rsidRPr="009623F3" w:rsidRDefault="009623F3" w:rsidP="009623F3">
            <w:r w:rsidRPr="009623F3">
              <w:t>-0.00554</w:t>
            </w:r>
          </w:p>
        </w:tc>
        <w:tc>
          <w:tcPr>
            <w:tcW w:w="960" w:type="dxa"/>
            <w:noWrap/>
            <w:hideMark/>
          </w:tcPr>
          <w:p w14:paraId="50CCCCCE" w14:textId="77777777" w:rsidR="009623F3" w:rsidRPr="009623F3" w:rsidRDefault="009623F3" w:rsidP="009623F3">
            <w:r w:rsidRPr="009623F3">
              <w:t>-0.00894</w:t>
            </w:r>
          </w:p>
        </w:tc>
        <w:tc>
          <w:tcPr>
            <w:tcW w:w="960" w:type="dxa"/>
            <w:noWrap/>
            <w:hideMark/>
          </w:tcPr>
          <w:p w14:paraId="5BD9CDA1" w14:textId="77777777" w:rsidR="009623F3" w:rsidRPr="009623F3" w:rsidRDefault="009623F3" w:rsidP="009623F3">
            <w:r w:rsidRPr="009623F3">
              <w:t>-0.00827</w:t>
            </w:r>
          </w:p>
        </w:tc>
        <w:tc>
          <w:tcPr>
            <w:tcW w:w="960" w:type="dxa"/>
            <w:noWrap/>
            <w:hideMark/>
          </w:tcPr>
          <w:p w14:paraId="4DB28EAD" w14:textId="77777777" w:rsidR="009623F3" w:rsidRPr="009623F3" w:rsidRDefault="009623F3" w:rsidP="009623F3">
            <w:r w:rsidRPr="009623F3">
              <w:t>-0.00995</w:t>
            </w:r>
          </w:p>
        </w:tc>
        <w:tc>
          <w:tcPr>
            <w:tcW w:w="960" w:type="dxa"/>
            <w:noWrap/>
            <w:hideMark/>
          </w:tcPr>
          <w:p w14:paraId="56185FFC" w14:textId="77777777" w:rsidR="009623F3" w:rsidRPr="009623F3" w:rsidRDefault="009623F3" w:rsidP="009623F3">
            <w:r w:rsidRPr="009623F3">
              <w:t>-0.00892</w:t>
            </w:r>
          </w:p>
        </w:tc>
        <w:tc>
          <w:tcPr>
            <w:tcW w:w="960" w:type="dxa"/>
            <w:noWrap/>
            <w:hideMark/>
          </w:tcPr>
          <w:p w14:paraId="002717EC" w14:textId="77777777" w:rsidR="009623F3" w:rsidRPr="009623F3" w:rsidRDefault="009623F3" w:rsidP="009623F3">
            <w:r w:rsidRPr="009623F3">
              <w:t>-0.00597</w:t>
            </w:r>
          </w:p>
        </w:tc>
        <w:tc>
          <w:tcPr>
            <w:tcW w:w="960" w:type="dxa"/>
            <w:noWrap/>
            <w:hideMark/>
          </w:tcPr>
          <w:p w14:paraId="76CD763F" w14:textId="77777777" w:rsidR="009623F3" w:rsidRPr="009623F3" w:rsidRDefault="009623F3" w:rsidP="009623F3">
            <w:r w:rsidRPr="009623F3">
              <w:t>-0.00714</w:t>
            </w:r>
          </w:p>
        </w:tc>
        <w:tc>
          <w:tcPr>
            <w:tcW w:w="960" w:type="dxa"/>
            <w:noWrap/>
            <w:hideMark/>
          </w:tcPr>
          <w:p w14:paraId="433E53F6" w14:textId="77777777" w:rsidR="009623F3" w:rsidRPr="009623F3" w:rsidRDefault="009623F3" w:rsidP="009623F3">
            <w:r w:rsidRPr="009623F3">
              <w:t>-0.00621</w:t>
            </w:r>
          </w:p>
        </w:tc>
        <w:tc>
          <w:tcPr>
            <w:tcW w:w="960" w:type="dxa"/>
            <w:noWrap/>
            <w:hideMark/>
          </w:tcPr>
          <w:p w14:paraId="4927DD02" w14:textId="77777777" w:rsidR="009623F3" w:rsidRPr="009623F3" w:rsidRDefault="009623F3" w:rsidP="009623F3">
            <w:r w:rsidRPr="009623F3">
              <w:t>-0.00667</w:t>
            </w:r>
          </w:p>
        </w:tc>
        <w:tc>
          <w:tcPr>
            <w:tcW w:w="960" w:type="dxa"/>
            <w:noWrap/>
            <w:hideMark/>
          </w:tcPr>
          <w:p w14:paraId="19566AFF" w14:textId="77777777" w:rsidR="009623F3" w:rsidRPr="009623F3" w:rsidRDefault="009623F3" w:rsidP="009623F3">
            <w:r w:rsidRPr="009623F3">
              <w:t>-0.00979</w:t>
            </w:r>
          </w:p>
        </w:tc>
        <w:tc>
          <w:tcPr>
            <w:tcW w:w="960" w:type="dxa"/>
            <w:noWrap/>
            <w:hideMark/>
          </w:tcPr>
          <w:p w14:paraId="2353873D" w14:textId="77777777" w:rsidR="009623F3" w:rsidRPr="009623F3" w:rsidRDefault="009623F3" w:rsidP="009623F3">
            <w:r w:rsidRPr="009623F3">
              <w:t>-0.00774</w:t>
            </w:r>
          </w:p>
        </w:tc>
      </w:tr>
      <w:tr w:rsidR="009623F3" w:rsidRPr="009623F3" w14:paraId="74D04D3D" w14:textId="77777777" w:rsidTr="009623F3">
        <w:trPr>
          <w:trHeight w:val="288"/>
        </w:trPr>
        <w:tc>
          <w:tcPr>
            <w:tcW w:w="960" w:type="dxa"/>
            <w:noWrap/>
            <w:hideMark/>
          </w:tcPr>
          <w:p w14:paraId="535A9510" w14:textId="77777777" w:rsidR="009623F3" w:rsidRPr="009623F3" w:rsidRDefault="009623F3" w:rsidP="009623F3">
            <w:r w:rsidRPr="009623F3">
              <w:t>2.00E-05</w:t>
            </w:r>
          </w:p>
        </w:tc>
        <w:tc>
          <w:tcPr>
            <w:tcW w:w="960" w:type="dxa"/>
            <w:noWrap/>
            <w:hideMark/>
          </w:tcPr>
          <w:p w14:paraId="55156991" w14:textId="77777777" w:rsidR="009623F3" w:rsidRPr="009623F3" w:rsidRDefault="009623F3" w:rsidP="009623F3">
            <w:r w:rsidRPr="009623F3">
              <w:t>-0.00661</w:t>
            </w:r>
          </w:p>
        </w:tc>
        <w:tc>
          <w:tcPr>
            <w:tcW w:w="960" w:type="dxa"/>
            <w:noWrap/>
            <w:hideMark/>
          </w:tcPr>
          <w:p w14:paraId="317FC8F4" w14:textId="77777777" w:rsidR="009623F3" w:rsidRPr="009623F3" w:rsidRDefault="009623F3" w:rsidP="009623F3">
            <w:r w:rsidRPr="009623F3">
              <w:t>-0.01203</w:t>
            </w:r>
          </w:p>
        </w:tc>
        <w:tc>
          <w:tcPr>
            <w:tcW w:w="960" w:type="dxa"/>
            <w:noWrap/>
            <w:hideMark/>
          </w:tcPr>
          <w:p w14:paraId="0E4CF3FD" w14:textId="77777777" w:rsidR="009623F3" w:rsidRPr="009623F3" w:rsidRDefault="009623F3" w:rsidP="009623F3">
            <w:r w:rsidRPr="009623F3">
              <w:t>-0.01044</w:t>
            </w:r>
          </w:p>
        </w:tc>
        <w:tc>
          <w:tcPr>
            <w:tcW w:w="960" w:type="dxa"/>
            <w:noWrap/>
            <w:hideMark/>
          </w:tcPr>
          <w:p w14:paraId="3938DEFE" w14:textId="77777777" w:rsidR="009623F3" w:rsidRPr="009623F3" w:rsidRDefault="009623F3" w:rsidP="009623F3">
            <w:r w:rsidRPr="009623F3">
              <w:t>-0.01366</w:t>
            </w:r>
          </w:p>
        </w:tc>
        <w:tc>
          <w:tcPr>
            <w:tcW w:w="960" w:type="dxa"/>
            <w:noWrap/>
            <w:hideMark/>
          </w:tcPr>
          <w:p w14:paraId="55CF84F2" w14:textId="77777777" w:rsidR="009623F3" w:rsidRPr="009623F3" w:rsidRDefault="009623F3" w:rsidP="009623F3">
            <w:r w:rsidRPr="009623F3">
              <w:t>-0.01196</w:t>
            </w:r>
          </w:p>
        </w:tc>
        <w:tc>
          <w:tcPr>
            <w:tcW w:w="960" w:type="dxa"/>
            <w:noWrap/>
            <w:hideMark/>
          </w:tcPr>
          <w:p w14:paraId="152C2D7B" w14:textId="77777777" w:rsidR="009623F3" w:rsidRPr="009623F3" w:rsidRDefault="009623F3" w:rsidP="009623F3">
            <w:r w:rsidRPr="009623F3">
              <w:t>-0.0071</w:t>
            </w:r>
          </w:p>
        </w:tc>
        <w:tc>
          <w:tcPr>
            <w:tcW w:w="960" w:type="dxa"/>
            <w:noWrap/>
            <w:hideMark/>
          </w:tcPr>
          <w:p w14:paraId="5AD97AEF" w14:textId="77777777" w:rsidR="009623F3" w:rsidRPr="009623F3" w:rsidRDefault="009623F3" w:rsidP="009623F3">
            <w:r w:rsidRPr="009623F3">
              <w:t>-0.00849</w:t>
            </w:r>
          </w:p>
        </w:tc>
        <w:tc>
          <w:tcPr>
            <w:tcW w:w="960" w:type="dxa"/>
            <w:noWrap/>
            <w:hideMark/>
          </w:tcPr>
          <w:p w14:paraId="644E05F4" w14:textId="77777777" w:rsidR="009623F3" w:rsidRPr="009623F3" w:rsidRDefault="009623F3" w:rsidP="009623F3">
            <w:r w:rsidRPr="009623F3">
              <w:t>-0.00736</w:t>
            </w:r>
          </w:p>
        </w:tc>
        <w:tc>
          <w:tcPr>
            <w:tcW w:w="960" w:type="dxa"/>
            <w:noWrap/>
            <w:hideMark/>
          </w:tcPr>
          <w:p w14:paraId="20474765" w14:textId="77777777" w:rsidR="009623F3" w:rsidRPr="009623F3" w:rsidRDefault="009623F3" w:rsidP="009623F3">
            <w:r w:rsidRPr="009623F3">
              <w:t>-0.00789</w:t>
            </w:r>
          </w:p>
        </w:tc>
        <w:tc>
          <w:tcPr>
            <w:tcW w:w="960" w:type="dxa"/>
            <w:noWrap/>
            <w:hideMark/>
          </w:tcPr>
          <w:p w14:paraId="698ABACA" w14:textId="77777777" w:rsidR="009623F3" w:rsidRPr="009623F3" w:rsidRDefault="009623F3" w:rsidP="009623F3">
            <w:r w:rsidRPr="009623F3">
              <w:t>-0.01304</w:t>
            </w:r>
          </w:p>
        </w:tc>
        <w:tc>
          <w:tcPr>
            <w:tcW w:w="960" w:type="dxa"/>
            <w:noWrap/>
            <w:hideMark/>
          </w:tcPr>
          <w:p w14:paraId="0A2CD411" w14:textId="77777777" w:rsidR="009623F3" w:rsidRPr="009623F3" w:rsidRDefault="009623F3" w:rsidP="009623F3">
            <w:r w:rsidRPr="009623F3">
              <w:t>-0.00986</w:t>
            </w:r>
          </w:p>
        </w:tc>
      </w:tr>
      <w:tr w:rsidR="009623F3" w:rsidRPr="009623F3" w14:paraId="5B52597E" w14:textId="77777777" w:rsidTr="009623F3">
        <w:trPr>
          <w:trHeight w:val="288"/>
        </w:trPr>
        <w:tc>
          <w:tcPr>
            <w:tcW w:w="960" w:type="dxa"/>
            <w:noWrap/>
            <w:hideMark/>
          </w:tcPr>
          <w:p w14:paraId="76301EC8" w14:textId="77777777" w:rsidR="009623F3" w:rsidRPr="009623F3" w:rsidRDefault="009623F3" w:rsidP="009623F3">
            <w:r w:rsidRPr="009623F3">
              <w:t>2.10E-05</w:t>
            </w:r>
          </w:p>
        </w:tc>
        <w:tc>
          <w:tcPr>
            <w:tcW w:w="960" w:type="dxa"/>
            <w:noWrap/>
            <w:hideMark/>
          </w:tcPr>
          <w:p w14:paraId="2F19E827" w14:textId="77777777" w:rsidR="009623F3" w:rsidRPr="009623F3" w:rsidRDefault="009623F3" w:rsidP="009623F3">
            <w:r w:rsidRPr="009623F3">
              <w:t>-0.00776</w:t>
            </w:r>
          </w:p>
        </w:tc>
        <w:tc>
          <w:tcPr>
            <w:tcW w:w="960" w:type="dxa"/>
            <w:noWrap/>
            <w:hideMark/>
          </w:tcPr>
          <w:p w14:paraId="0FEBDFA3" w14:textId="77777777" w:rsidR="009623F3" w:rsidRPr="009623F3" w:rsidRDefault="009623F3" w:rsidP="009623F3">
            <w:r w:rsidRPr="009623F3">
              <w:t>-0.01611</w:t>
            </w:r>
          </w:p>
        </w:tc>
        <w:tc>
          <w:tcPr>
            <w:tcW w:w="960" w:type="dxa"/>
            <w:noWrap/>
            <w:hideMark/>
          </w:tcPr>
          <w:p w14:paraId="66EF1DEB" w14:textId="77777777" w:rsidR="009623F3" w:rsidRPr="009623F3" w:rsidRDefault="009623F3" w:rsidP="009623F3">
            <w:r w:rsidRPr="009623F3">
              <w:t>-0.01389</w:t>
            </w:r>
          </w:p>
        </w:tc>
        <w:tc>
          <w:tcPr>
            <w:tcW w:w="960" w:type="dxa"/>
            <w:noWrap/>
            <w:hideMark/>
          </w:tcPr>
          <w:p w14:paraId="7E5BB8ED" w14:textId="77777777" w:rsidR="009623F3" w:rsidRPr="009623F3" w:rsidRDefault="009623F3" w:rsidP="009623F3">
            <w:r w:rsidRPr="009623F3">
              <w:t>-0.0184</w:t>
            </w:r>
          </w:p>
        </w:tc>
        <w:tc>
          <w:tcPr>
            <w:tcW w:w="960" w:type="dxa"/>
            <w:noWrap/>
            <w:hideMark/>
          </w:tcPr>
          <w:p w14:paraId="1FD26645" w14:textId="77777777" w:rsidR="009623F3" w:rsidRPr="009623F3" w:rsidRDefault="009623F3" w:rsidP="009623F3">
            <w:r w:rsidRPr="009623F3">
              <w:t>-0.01635</w:t>
            </w:r>
          </w:p>
        </w:tc>
        <w:tc>
          <w:tcPr>
            <w:tcW w:w="960" w:type="dxa"/>
            <w:noWrap/>
            <w:hideMark/>
          </w:tcPr>
          <w:p w14:paraId="65AA1671" w14:textId="77777777" w:rsidR="009623F3" w:rsidRPr="009623F3" w:rsidRDefault="009623F3" w:rsidP="009623F3">
            <w:r w:rsidRPr="009623F3">
              <w:t>-0.00834</w:t>
            </w:r>
          </w:p>
        </w:tc>
        <w:tc>
          <w:tcPr>
            <w:tcW w:w="960" w:type="dxa"/>
            <w:noWrap/>
            <w:hideMark/>
          </w:tcPr>
          <w:p w14:paraId="492BE1CA" w14:textId="77777777" w:rsidR="009623F3" w:rsidRPr="009623F3" w:rsidRDefault="009623F3" w:rsidP="009623F3">
            <w:r w:rsidRPr="009623F3">
              <w:t>-0.01035</w:t>
            </w:r>
          </w:p>
        </w:tc>
        <w:tc>
          <w:tcPr>
            <w:tcW w:w="960" w:type="dxa"/>
            <w:noWrap/>
            <w:hideMark/>
          </w:tcPr>
          <w:p w14:paraId="3381DC13" w14:textId="77777777" w:rsidR="009623F3" w:rsidRPr="009623F3" w:rsidRDefault="009623F3" w:rsidP="009623F3">
            <w:r w:rsidRPr="009623F3">
              <w:t>-0.00864</w:t>
            </w:r>
          </w:p>
        </w:tc>
        <w:tc>
          <w:tcPr>
            <w:tcW w:w="960" w:type="dxa"/>
            <w:noWrap/>
            <w:hideMark/>
          </w:tcPr>
          <w:p w14:paraId="17E488A4" w14:textId="77777777" w:rsidR="009623F3" w:rsidRPr="009623F3" w:rsidRDefault="009623F3" w:rsidP="009623F3">
            <w:r w:rsidRPr="009623F3">
              <w:t>-0.00935</w:t>
            </w:r>
          </w:p>
        </w:tc>
        <w:tc>
          <w:tcPr>
            <w:tcW w:w="960" w:type="dxa"/>
            <w:noWrap/>
            <w:hideMark/>
          </w:tcPr>
          <w:p w14:paraId="355AB6D9" w14:textId="77777777" w:rsidR="009623F3" w:rsidRPr="009623F3" w:rsidRDefault="009623F3" w:rsidP="009623F3">
            <w:r w:rsidRPr="009623F3">
              <w:t>-0.0173</w:t>
            </w:r>
          </w:p>
        </w:tc>
        <w:tc>
          <w:tcPr>
            <w:tcW w:w="960" w:type="dxa"/>
            <w:noWrap/>
            <w:hideMark/>
          </w:tcPr>
          <w:p w14:paraId="7425704E" w14:textId="77777777" w:rsidR="009623F3" w:rsidRPr="009623F3" w:rsidRDefault="009623F3" w:rsidP="009623F3">
            <w:r w:rsidRPr="009623F3">
              <w:t>-0.01265</w:t>
            </w:r>
          </w:p>
        </w:tc>
      </w:tr>
      <w:tr w:rsidR="009623F3" w:rsidRPr="009623F3" w14:paraId="7F169F37" w14:textId="77777777" w:rsidTr="009623F3">
        <w:trPr>
          <w:trHeight w:val="288"/>
        </w:trPr>
        <w:tc>
          <w:tcPr>
            <w:tcW w:w="960" w:type="dxa"/>
            <w:noWrap/>
            <w:hideMark/>
          </w:tcPr>
          <w:p w14:paraId="01402C0A" w14:textId="77777777" w:rsidR="009623F3" w:rsidRPr="009623F3" w:rsidRDefault="009623F3" w:rsidP="009623F3">
            <w:r w:rsidRPr="009623F3">
              <w:t>2.20E-05</w:t>
            </w:r>
          </w:p>
        </w:tc>
        <w:tc>
          <w:tcPr>
            <w:tcW w:w="960" w:type="dxa"/>
            <w:noWrap/>
            <w:hideMark/>
          </w:tcPr>
          <w:p w14:paraId="15E63960" w14:textId="77777777" w:rsidR="009623F3" w:rsidRPr="009623F3" w:rsidRDefault="009623F3" w:rsidP="009623F3">
            <w:r w:rsidRPr="009623F3">
              <w:t>-0.00901</w:t>
            </w:r>
          </w:p>
        </w:tc>
        <w:tc>
          <w:tcPr>
            <w:tcW w:w="960" w:type="dxa"/>
            <w:noWrap/>
            <w:hideMark/>
          </w:tcPr>
          <w:p w14:paraId="3C33E521" w14:textId="77777777" w:rsidR="009623F3" w:rsidRPr="009623F3" w:rsidRDefault="009623F3" w:rsidP="009623F3">
            <w:r w:rsidRPr="009623F3">
              <w:t>-0.02101</w:t>
            </w:r>
          </w:p>
        </w:tc>
        <w:tc>
          <w:tcPr>
            <w:tcW w:w="960" w:type="dxa"/>
            <w:noWrap/>
            <w:hideMark/>
          </w:tcPr>
          <w:p w14:paraId="2DE9EC62" w14:textId="77777777" w:rsidR="009623F3" w:rsidRPr="009623F3" w:rsidRDefault="009623F3" w:rsidP="009623F3">
            <w:r w:rsidRPr="009623F3">
              <w:t>-0.01853</w:t>
            </w:r>
          </w:p>
        </w:tc>
        <w:tc>
          <w:tcPr>
            <w:tcW w:w="960" w:type="dxa"/>
            <w:noWrap/>
            <w:hideMark/>
          </w:tcPr>
          <w:p w14:paraId="021E2F0B" w14:textId="77777777" w:rsidR="009623F3" w:rsidRPr="009623F3" w:rsidRDefault="009623F3" w:rsidP="009623F3">
            <w:r w:rsidRPr="009623F3">
              <w:t>-0.02378</w:t>
            </w:r>
          </w:p>
        </w:tc>
        <w:tc>
          <w:tcPr>
            <w:tcW w:w="960" w:type="dxa"/>
            <w:noWrap/>
            <w:hideMark/>
          </w:tcPr>
          <w:p w14:paraId="5AFF5864" w14:textId="77777777" w:rsidR="009623F3" w:rsidRPr="009623F3" w:rsidRDefault="009623F3" w:rsidP="009623F3">
            <w:r w:rsidRPr="009623F3">
              <w:t>-0.02164</w:t>
            </w:r>
          </w:p>
        </w:tc>
        <w:tc>
          <w:tcPr>
            <w:tcW w:w="960" w:type="dxa"/>
            <w:noWrap/>
            <w:hideMark/>
          </w:tcPr>
          <w:p w14:paraId="10EED24B" w14:textId="77777777" w:rsidR="009623F3" w:rsidRPr="009623F3" w:rsidRDefault="009623F3" w:rsidP="009623F3">
            <w:r w:rsidRPr="009623F3">
              <w:t>-0.00975</w:t>
            </w:r>
          </w:p>
        </w:tc>
        <w:tc>
          <w:tcPr>
            <w:tcW w:w="960" w:type="dxa"/>
            <w:noWrap/>
            <w:hideMark/>
          </w:tcPr>
          <w:p w14:paraId="3506492F" w14:textId="77777777" w:rsidR="009623F3" w:rsidRPr="009623F3" w:rsidRDefault="009623F3" w:rsidP="009623F3">
            <w:r w:rsidRPr="009623F3">
              <w:t>-0.01335</w:t>
            </w:r>
          </w:p>
        </w:tc>
        <w:tc>
          <w:tcPr>
            <w:tcW w:w="960" w:type="dxa"/>
            <w:noWrap/>
            <w:hideMark/>
          </w:tcPr>
          <w:p w14:paraId="4D3263EB" w14:textId="77777777" w:rsidR="009623F3" w:rsidRPr="009623F3" w:rsidRDefault="009623F3" w:rsidP="009623F3">
            <w:r w:rsidRPr="009623F3">
              <w:t>-0.01014</w:t>
            </w:r>
          </w:p>
        </w:tc>
        <w:tc>
          <w:tcPr>
            <w:tcW w:w="960" w:type="dxa"/>
            <w:noWrap/>
            <w:hideMark/>
          </w:tcPr>
          <w:p w14:paraId="21301207" w14:textId="77777777" w:rsidR="009623F3" w:rsidRPr="009623F3" w:rsidRDefault="009623F3" w:rsidP="009623F3">
            <w:r w:rsidRPr="009623F3">
              <w:t>-0.01148</w:t>
            </w:r>
          </w:p>
        </w:tc>
        <w:tc>
          <w:tcPr>
            <w:tcW w:w="960" w:type="dxa"/>
            <w:noWrap/>
            <w:hideMark/>
          </w:tcPr>
          <w:p w14:paraId="4C306059" w14:textId="77777777" w:rsidR="009623F3" w:rsidRPr="009623F3" w:rsidRDefault="009623F3" w:rsidP="009623F3">
            <w:r w:rsidRPr="009623F3">
              <w:t>-0.02241</w:t>
            </w:r>
          </w:p>
        </w:tc>
        <w:tc>
          <w:tcPr>
            <w:tcW w:w="960" w:type="dxa"/>
            <w:noWrap/>
            <w:hideMark/>
          </w:tcPr>
          <w:p w14:paraId="76ED0CF2" w14:textId="77777777" w:rsidR="009623F3" w:rsidRPr="009623F3" w:rsidRDefault="009623F3" w:rsidP="009623F3">
            <w:r w:rsidRPr="009623F3">
              <w:t>-0.01611</w:t>
            </w:r>
          </w:p>
        </w:tc>
      </w:tr>
      <w:tr w:rsidR="009623F3" w:rsidRPr="009623F3" w14:paraId="28E32F01" w14:textId="77777777" w:rsidTr="009623F3">
        <w:trPr>
          <w:trHeight w:val="288"/>
        </w:trPr>
        <w:tc>
          <w:tcPr>
            <w:tcW w:w="960" w:type="dxa"/>
            <w:noWrap/>
            <w:hideMark/>
          </w:tcPr>
          <w:p w14:paraId="21E6F233" w14:textId="77777777" w:rsidR="009623F3" w:rsidRPr="009623F3" w:rsidRDefault="009623F3" w:rsidP="009623F3">
            <w:r w:rsidRPr="009623F3">
              <w:t>2.30E-05</w:t>
            </w:r>
          </w:p>
        </w:tc>
        <w:tc>
          <w:tcPr>
            <w:tcW w:w="960" w:type="dxa"/>
            <w:noWrap/>
            <w:hideMark/>
          </w:tcPr>
          <w:p w14:paraId="33E653B0" w14:textId="77777777" w:rsidR="009623F3" w:rsidRPr="009623F3" w:rsidRDefault="009623F3" w:rsidP="009623F3">
            <w:r w:rsidRPr="009623F3">
              <w:t>-0.01042</w:t>
            </w:r>
          </w:p>
        </w:tc>
        <w:tc>
          <w:tcPr>
            <w:tcW w:w="960" w:type="dxa"/>
            <w:noWrap/>
            <w:hideMark/>
          </w:tcPr>
          <w:p w14:paraId="26255384" w14:textId="77777777" w:rsidR="009623F3" w:rsidRPr="009623F3" w:rsidRDefault="009623F3" w:rsidP="009623F3">
            <w:r w:rsidRPr="009623F3">
              <w:t>-0.02646</w:t>
            </w:r>
          </w:p>
        </w:tc>
        <w:tc>
          <w:tcPr>
            <w:tcW w:w="960" w:type="dxa"/>
            <w:noWrap/>
            <w:hideMark/>
          </w:tcPr>
          <w:p w14:paraId="0101BADC" w14:textId="77777777" w:rsidR="009623F3" w:rsidRPr="009623F3" w:rsidRDefault="009623F3" w:rsidP="009623F3">
            <w:r w:rsidRPr="009623F3">
              <w:t>-0.02402</w:t>
            </w:r>
          </w:p>
        </w:tc>
        <w:tc>
          <w:tcPr>
            <w:tcW w:w="960" w:type="dxa"/>
            <w:noWrap/>
            <w:hideMark/>
          </w:tcPr>
          <w:p w14:paraId="3A6A3D79" w14:textId="77777777" w:rsidR="009623F3" w:rsidRPr="009623F3" w:rsidRDefault="009623F3" w:rsidP="009623F3">
            <w:r w:rsidRPr="009623F3">
              <w:t>-0.02961</w:t>
            </w:r>
          </w:p>
        </w:tc>
        <w:tc>
          <w:tcPr>
            <w:tcW w:w="960" w:type="dxa"/>
            <w:noWrap/>
            <w:hideMark/>
          </w:tcPr>
          <w:p w14:paraId="18C5239A" w14:textId="77777777" w:rsidR="009623F3" w:rsidRPr="009623F3" w:rsidRDefault="009623F3" w:rsidP="009623F3">
            <w:r w:rsidRPr="009623F3">
              <w:t>-0.02739</w:t>
            </w:r>
          </w:p>
        </w:tc>
        <w:tc>
          <w:tcPr>
            <w:tcW w:w="960" w:type="dxa"/>
            <w:noWrap/>
            <w:hideMark/>
          </w:tcPr>
          <w:p w14:paraId="5DF38550" w14:textId="77777777" w:rsidR="009623F3" w:rsidRPr="009623F3" w:rsidRDefault="009623F3" w:rsidP="009623F3">
            <w:r w:rsidRPr="009623F3">
              <w:t>-0.01162</w:t>
            </w:r>
          </w:p>
        </w:tc>
        <w:tc>
          <w:tcPr>
            <w:tcW w:w="960" w:type="dxa"/>
            <w:noWrap/>
            <w:hideMark/>
          </w:tcPr>
          <w:p w14:paraId="624E3B02" w14:textId="77777777" w:rsidR="009623F3" w:rsidRPr="009623F3" w:rsidRDefault="009623F3" w:rsidP="009623F3">
            <w:r w:rsidRPr="009623F3">
              <w:t>-0.01769</w:t>
            </w:r>
          </w:p>
        </w:tc>
        <w:tc>
          <w:tcPr>
            <w:tcW w:w="960" w:type="dxa"/>
            <w:noWrap/>
            <w:hideMark/>
          </w:tcPr>
          <w:p w14:paraId="6E3A999C" w14:textId="77777777" w:rsidR="009623F3" w:rsidRPr="009623F3" w:rsidRDefault="009623F3" w:rsidP="009623F3">
            <w:r w:rsidRPr="009623F3">
              <w:t>-0.01224</w:t>
            </w:r>
          </w:p>
        </w:tc>
        <w:tc>
          <w:tcPr>
            <w:tcW w:w="960" w:type="dxa"/>
            <w:noWrap/>
            <w:hideMark/>
          </w:tcPr>
          <w:p w14:paraId="5923E65D" w14:textId="77777777" w:rsidR="009623F3" w:rsidRPr="009623F3" w:rsidRDefault="009623F3" w:rsidP="009623F3">
            <w:r w:rsidRPr="009623F3">
              <w:t>-0.01479</w:t>
            </w:r>
          </w:p>
        </w:tc>
        <w:tc>
          <w:tcPr>
            <w:tcW w:w="960" w:type="dxa"/>
            <w:noWrap/>
            <w:hideMark/>
          </w:tcPr>
          <w:p w14:paraId="51495ED1" w14:textId="77777777" w:rsidR="009623F3" w:rsidRPr="009623F3" w:rsidRDefault="009623F3" w:rsidP="009623F3">
            <w:r w:rsidRPr="009623F3">
              <w:t>-0.02802</w:t>
            </w:r>
          </w:p>
        </w:tc>
        <w:tc>
          <w:tcPr>
            <w:tcW w:w="960" w:type="dxa"/>
            <w:noWrap/>
            <w:hideMark/>
          </w:tcPr>
          <w:p w14:paraId="06C75A63" w14:textId="77777777" w:rsidR="009623F3" w:rsidRPr="009623F3" w:rsidRDefault="009623F3" w:rsidP="009623F3">
            <w:r w:rsidRPr="009623F3">
              <w:t>-0.02022</w:t>
            </w:r>
          </w:p>
        </w:tc>
      </w:tr>
      <w:tr w:rsidR="009623F3" w:rsidRPr="009623F3" w14:paraId="649B0F6F" w14:textId="77777777" w:rsidTr="009623F3">
        <w:trPr>
          <w:trHeight w:val="288"/>
        </w:trPr>
        <w:tc>
          <w:tcPr>
            <w:tcW w:w="960" w:type="dxa"/>
            <w:noWrap/>
            <w:hideMark/>
          </w:tcPr>
          <w:p w14:paraId="2E8F0531" w14:textId="77777777" w:rsidR="009623F3" w:rsidRPr="009623F3" w:rsidRDefault="009623F3" w:rsidP="009623F3">
            <w:r w:rsidRPr="009623F3">
              <w:t>2.40E-05</w:t>
            </w:r>
          </w:p>
        </w:tc>
        <w:tc>
          <w:tcPr>
            <w:tcW w:w="960" w:type="dxa"/>
            <w:noWrap/>
            <w:hideMark/>
          </w:tcPr>
          <w:p w14:paraId="3FC6FBBF" w14:textId="77777777" w:rsidR="009623F3" w:rsidRPr="009623F3" w:rsidRDefault="009623F3" w:rsidP="009623F3">
            <w:r w:rsidRPr="009623F3">
              <w:t>-0.01219</w:t>
            </w:r>
          </w:p>
        </w:tc>
        <w:tc>
          <w:tcPr>
            <w:tcW w:w="960" w:type="dxa"/>
            <w:noWrap/>
            <w:hideMark/>
          </w:tcPr>
          <w:p w14:paraId="4FB4AB26" w14:textId="77777777" w:rsidR="009623F3" w:rsidRPr="009623F3" w:rsidRDefault="009623F3" w:rsidP="009623F3">
            <w:r w:rsidRPr="009623F3">
              <w:t>-0.03231</w:t>
            </w:r>
          </w:p>
        </w:tc>
        <w:tc>
          <w:tcPr>
            <w:tcW w:w="960" w:type="dxa"/>
            <w:noWrap/>
            <w:hideMark/>
          </w:tcPr>
          <w:p w14:paraId="6116A5B2" w14:textId="77777777" w:rsidR="009623F3" w:rsidRPr="009623F3" w:rsidRDefault="009623F3" w:rsidP="009623F3">
            <w:r w:rsidRPr="009623F3">
              <w:t>-0.02999</w:t>
            </w:r>
          </w:p>
        </w:tc>
        <w:tc>
          <w:tcPr>
            <w:tcW w:w="960" w:type="dxa"/>
            <w:noWrap/>
            <w:hideMark/>
          </w:tcPr>
          <w:p w14:paraId="3CDF9626" w14:textId="77777777" w:rsidR="009623F3" w:rsidRPr="009623F3" w:rsidRDefault="009623F3" w:rsidP="009623F3">
            <w:r w:rsidRPr="009623F3">
              <w:t>-0.03573</w:t>
            </w:r>
          </w:p>
        </w:tc>
        <w:tc>
          <w:tcPr>
            <w:tcW w:w="960" w:type="dxa"/>
            <w:noWrap/>
            <w:hideMark/>
          </w:tcPr>
          <w:p w14:paraId="68900CA4" w14:textId="77777777" w:rsidR="009623F3" w:rsidRPr="009623F3" w:rsidRDefault="009623F3" w:rsidP="009623F3">
            <w:r w:rsidRPr="009623F3">
              <w:t>-0.03343</w:t>
            </w:r>
          </w:p>
        </w:tc>
        <w:tc>
          <w:tcPr>
            <w:tcW w:w="960" w:type="dxa"/>
            <w:noWrap/>
            <w:hideMark/>
          </w:tcPr>
          <w:p w14:paraId="7941CB70" w14:textId="77777777" w:rsidR="009623F3" w:rsidRPr="009623F3" w:rsidRDefault="009623F3" w:rsidP="009623F3">
            <w:r w:rsidRPr="009623F3">
              <w:t>-0.01479</w:t>
            </w:r>
          </w:p>
        </w:tc>
        <w:tc>
          <w:tcPr>
            <w:tcW w:w="960" w:type="dxa"/>
            <w:noWrap/>
            <w:hideMark/>
          </w:tcPr>
          <w:p w14:paraId="6C267C0C" w14:textId="77777777" w:rsidR="009623F3" w:rsidRPr="009623F3" w:rsidRDefault="009623F3" w:rsidP="009623F3">
            <w:r w:rsidRPr="009623F3">
              <w:t>-0.02305</w:t>
            </w:r>
          </w:p>
        </w:tc>
        <w:tc>
          <w:tcPr>
            <w:tcW w:w="960" w:type="dxa"/>
            <w:noWrap/>
            <w:hideMark/>
          </w:tcPr>
          <w:p w14:paraId="1B71DC03" w14:textId="77777777" w:rsidR="009623F3" w:rsidRPr="009623F3" w:rsidRDefault="009623F3" w:rsidP="009623F3">
            <w:r w:rsidRPr="009623F3">
              <w:t>-0.01584</w:t>
            </w:r>
          </w:p>
        </w:tc>
        <w:tc>
          <w:tcPr>
            <w:tcW w:w="960" w:type="dxa"/>
            <w:noWrap/>
            <w:hideMark/>
          </w:tcPr>
          <w:p w14:paraId="7A12181B" w14:textId="77777777" w:rsidR="009623F3" w:rsidRPr="009623F3" w:rsidRDefault="009623F3" w:rsidP="009623F3">
            <w:r w:rsidRPr="009623F3">
              <w:t>-0.01941</w:t>
            </w:r>
          </w:p>
        </w:tc>
        <w:tc>
          <w:tcPr>
            <w:tcW w:w="960" w:type="dxa"/>
            <w:noWrap/>
            <w:hideMark/>
          </w:tcPr>
          <w:p w14:paraId="2333CCC8" w14:textId="77777777" w:rsidR="009623F3" w:rsidRPr="009623F3" w:rsidRDefault="009623F3" w:rsidP="009623F3">
            <w:r w:rsidRPr="009623F3">
              <w:t>-0.03384</w:t>
            </w:r>
          </w:p>
        </w:tc>
        <w:tc>
          <w:tcPr>
            <w:tcW w:w="960" w:type="dxa"/>
            <w:noWrap/>
            <w:hideMark/>
          </w:tcPr>
          <w:p w14:paraId="1543C9A2" w14:textId="77777777" w:rsidR="009623F3" w:rsidRPr="009623F3" w:rsidRDefault="009623F3" w:rsidP="009623F3">
            <w:r w:rsidRPr="009623F3">
              <w:t>-0.02506</w:t>
            </w:r>
          </w:p>
        </w:tc>
      </w:tr>
      <w:tr w:rsidR="009623F3" w:rsidRPr="009623F3" w14:paraId="00FECD5E" w14:textId="77777777" w:rsidTr="009623F3">
        <w:trPr>
          <w:trHeight w:val="288"/>
        </w:trPr>
        <w:tc>
          <w:tcPr>
            <w:tcW w:w="960" w:type="dxa"/>
            <w:noWrap/>
            <w:hideMark/>
          </w:tcPr>
          <w:p w14:paraId="2BAC0F62" w14:textId="77777777" w:rsidR="009623F3" w:rsidRPr="009623F3" w:rsidRDefault="009623F3" w:rsidP="009623F3">
            <w:r w:rsidRPr="009623F3">
              <w:t>2.50E-05</w:t>
            </w:r>
          </w:p>
        </w:tc>
        <w:tc>
          <w:tcPr>
            <w:tcW w:w="960" w:type="dxa"/>
            <w:noWrap/>
            <w:hideMark/>
          </w:tcPr>
          <w:p w14:paraId="02D6F853" w14:textId="77777777" w:rsidR="009623F3" w:rsidRPr="009623F3" w:rsidRDefault="009623F3" w:rsidP="009623F3">
            <w:r w:rsidRPr="009623F3">
              <w:t>-0.0151</w:t>
            </w:r>
          </w:p>
        </w:tc>
        <w:tc>
          <w:tcPr>
            <w:tcW w:w="960" w:type="dxa"/>
            <w:noWrap/>
            <w:hideMark/>
          </w:tcPr>
          <w:p w14:paraId="0C0133D7" w14:textId="77777777" w:rsidR="009623F3" w:rsidRPr="009623F3" w:rsidRDefault="009623F3" w:rsidP="009623F3">
            <w:r w:rsidRPr="009623F3">
              <w:t>-0.03839</w:t>
            </w:r>
          </w:p>
        </w:tc>
        <w:tc>
          <w:tcPr>
            <w:tcW w:w="960" w:type="dxa"/>
            <w:noWrap/>
            <w:hideMark/>
          </w:tcPr>
          <w:p w14:paraId="252E6E9D" w14:textId="77777777" w:rsidR="009623F3" w:rsidRPr="009623F3" w:rsidRDefault="009623F3" w:rsidP="009623F3">
            <w:r w:rsidRPr="009623F3">
              <w:t>-0.03614</w:t>
            </w:r>
          </w:p>
        </w:tc>
        <w:tc>
          <w:tcPr>
            <w:tcW w:w="960" w:type="dxa"/>
            <w:noWrap/>
            <w:hideMark/>
          </w:tcPr>
          <w:p w14:paraId="01564DA7" w14:textId="77777777" w:rsidR="009623F3" w:rsidRPr="009623F3" w:rsidRDefault="009623F3" w:rsidP="009623F3">
            <w:r w:rsidRPr="009623F3">
              <w:t>-0.04194</w:t>
            </w:r>
          </w:p>
        </w:tc>
        <w:tc>
          <w:tcPr>
            <w:tcW w:w="960" w:type="dxa"/>
            <w:noWrap/>
            <w:hideMark/>
          </w:tcPr>
          <w:p w14:paraId="66EDB4FA" w14:textId="77777777" w:rsidR="009623F3" w:rsidRPr="009623F3" w:rsidRDefault="009623F3" w:rsidP="009623F3">
            <w:r w:rsidRPr="009623F3">
              <w:t>-0.03964</w:t>
            </w:r>
          </w:p>
        </w:tc>
        <w:tc>
          <w:tcPr>
            <w:tcW w:w="960" w:type="dxa"/>
            <w:noWrap/>
            <w:hideMark/>
          </w:tcPr>
          <w:p w14:paraId="4844D0F2" w14:textId="77777777" w:rsidR="009623F3" w:rsidRPr="009623F3" w:rsidRDefault="009623F3" w:rsidP="009623F3">
            <w:r w:rsidRPr="009623F3">
              <w:t>-0.01957</w:t>
            </w:r>
          </w:p>
        </w:tc>
        <w:tc>
          <w:tcPr>
            <w:tcW w:w="960" w:type="dxa"/>
            <w:noWrap/>
            <w:hideMark/>
          </w:tcPr>
          <w:p w14:paraId="1310B3C0" w14:textId="77777777" w:rsidR="009623F3" w:rsidRPr="009623F3" w:rsidRDefault="009623F3" w:rsidP="009623F3">
            <w:r w:rsidRPr="009623F3">
              <w:t>-0.02883</w:t>
            </w:r>
          </w:p>
        </w:tc>
        <w:tc>
          <w:tcPr>
            <w:tcW w:w="960" w:type="dxa"/>
            <w:noWrap/>
            <w:hideMark/>
          </w:tcPr>
          <w:p w14:paraId="02CC8C71" w14:textId="77777777" w:rsidR="009623F3" w:rsidRPr="009623F3" w:rsidRDefault="009623F3" w:rsidP="009623F3">
            <w:r w:rsidRPr="009623F3">
              <w:t>-0.02098</w:t>
            </w:r>
          </w:p>
        </w:tc>
        <w:tc>
          <w:tcPr>
            <w:tcW w:w="960" w:type="dxa"/>
            <w:noWrap/>
            <w:hideMark/>
          </w:tcPr>
          <w:p w14:paraId="7C348DA9" w14:textId="77777777" w:rsidR="009623F3" w:rsidRPr="009623F3" w:rsidRDefault="009623F3" w:rsidP="009623F3">
            <w:r w:rsidRPr="009623F3">
              <w:t>-0.02494</w:t>
            </w:r>
          </w:p>
        </w:tc>
        <w:tc>
          <w:tcPr>
            <w:tcW w:w="960" w:type="dxa"/>
            <w:noWrap/>
            <w:hideMark/>
          </w:tcPr>
          <w:p w14:paraId="072B7899" w14:textId="77777777" w:rsidR="009623F3" w:rsidRPr="009623F3" w:rsidRDefault="009623F3" w:rsidP="009623F3">
            <w:r w:rsidRPr="009623F3">
              <w:t>-0.0397</w:t>
            </w:r>
          </w:p>
        </w:tc>
        <w:tc>
          <w:tcPr>
            <w:tcW w:w="960" w:type="dxa"/>
            <w:noWrap/>
            <w:hideMark/>
          </w:tcPr>
          <w:p w14:paraId="29BE34DD" w14:textId="77777777" w:rsidR="009623F3" w:rsidRPr="009623F3" w:rsidRDefault="009623F3" w:rsidP="009623F3">
            <w:r w:rsidRPr="009623F3">
              <w:t>-0.03052</w:t>
            </w:r>
          </w:p>
        </w:tc>
      </w:tr>
      <w:tr w:rsidR="009623F3" w:rsidRPr="009623F3" w14:paraId="6BF73838" w14:textId="77777777" w:rsidTr="009623F3">
        <w:trPr>
          <w:trHeight w:val="288"/>
        </w:trPr>
        <w:tc>
          <w:tcPr>
            <w:tcW w:w="960" w:type="dxa"/>
            <w:noWrap/>
            <w:hideMark/>
          </w:tcPr>
          <w:p w14:paraId="4A1942C6" w14:textId="77777777" w:rsidR="009623F3" w:rsidRPr="009623F3" w:rsidRDefault="009623F3" w:rsidP="009623F3">
            <w:r w:rsidRPr="009623F3">
              <w:lastRenderedPageBreak/>
              <w:t>2.60E-05</w:t>
            </w:r>
          </w:p>
        </w:tc>
        <w:tc>
          <w:tcPr>
            <w:tcW w:w="960" w:type="dxa"/>
            <w:noWrap/>
            <w:hideMark/>
          </w:tcPr>
          <w:p w14:paraId="4623858A" w14:textId="77777777" w:rsidR="009623F3" w:rsidRPr="009623F3" w:rsidRDefault="009623F3" w:rsidP="009623F3">
            <w:r w:rsidRPr="009623F3">
              <w:t>-0.01951</w:t>
            </w:r>
          </w:p>
        </w:tc>
        <w:tc>
          <w:tcPr>
            <w:tcW w:w="960" w:type="dxa"/>
            <w:noWrap/>
            <w:hideMark/>
          </w:tcPr>
          <w:p w14:paraId="5BC6DBBE" w14:textId="77777777" w:rsidR="009623F3" w:rsidRPr="009623F3" w:rsidRDefault="009623F3" w:rsidP="009623F3">
            <w:r w:rsidRPr="009623F3">
              <w:t>-0.04444</w:t>
            </w:r>
          </w:p>
        </w:tc>
        <w:tc>
          <w:tcPr>
            <w:tcW w:w="960" w:type="dxa"/>
            <w:noWrap/>
            <w:hideMark/>
          </w:tcPr>
          <w:p w14:paraId="76E8F557" w14:textId="77777777" w:rsidR="009623F3" w:rsidRPr="009623F3" w:rsidRDefault="009623F3" w:rsidP="009623F3">
            <w:r w:rsidRPr="009623F3">
              <w:t>-0.0423</w:t>
            </w:r>
          </w:p>
        </w:tc>
        <w:tc>
          <w:tcPr>
            <w:tcW w:w="960" w:type="dxa"/>
            <w:noWrap/>
            <w:hideMark/>
          </w:tcPr>
          <w:p w14:paraId="62190B55" w14:textId="77777777" w:rsidR="009623F3" w:rsidRPr="009623F3" w:rsidRDefault="009623F3" w:rsidP="009623F3">
            <w:r w:rsidRPr="009623F3">
              <w:t>-0.04809</w:t>
            </w:r>
          </w:p>
        </w:tc>
        <w:tc>
          <w:tcPr>
            <w:tcW w:w="960" w:type="dxa"/>
            <w:noWrap/>
            <w:hideMark/>
          </w:tcPr>
          <w:p w14:paraId="75D4981D" w14:textId="77777777" w:rsidR="009623F3" w:rsidRPr="009623F3" w:rsidRDefault="009623F3" w:rsidP="009623F3">
            <w:r w:rsidRPr="009623F3">
              <w:t>-0.04587</w:t>
            </w:r>
          </w:p>
        </w:tc>
        <w:tc>
          <w:tcPr>
            <w:tcW w:w="960" w:type="dxa"/>
            <w:noWrap/>
            <w:hideMark/>
          </w:tcPr>
          <w:p w14:paraId="77DC8160" w14:textId="77777777" w:rsidR="009623F3" w:rsidRPr="009623F3" w:rsidRDefault="009623F3" w:rsidP="009623F3">
            <w:r w:rsidRPr="009623F3">
              <w:t>-0.02539</w:t>
            </w:r>
          </w:p>
        </w:tc>
        <w:tc>
          <w:tcPr>
            <w:tcW w:w="960" w:type="dxa"/>
            <w:noWrap/>
            <w:hideMark/>
          </w:tcPr>
          <w:p w14:paraId="615C2EFE" w14:textId="77777777" w:rsidR="009623F3" w:rsidRPr="009623F3" w:rsidRDefault="009623F3" w:rsidP="009623F3">
            <w:r w:rsidRPr="009623F3">
              <w:t>-0.03479</w:t>
            </w:r>
          </w:p>
        </w:tc>
        <w:tc>
          <w:tcPr>
            <w:tcW w:w="960" w:type="dxa"/>
            <w:noWrap/>
            <w:hideMark/>
          </w:tcPr>
          <w:p w14:paraId="2883AE80" w14:textId="77777777" w:rsidR="009623F3" w:rsidRPr="009623F3" w:rsidRDefault="009623F3" w:rsidP="009623F3">
            <w:r w:rsidRPr="009623F3">
              <w:t>-0.02722</w:t>
            </w:r>
          </w:p>
        </w:tc>
        <w:tc>
          <w:tcPr>
            <w:tcW w:w="960" w:type="dxa"/>
            <w:noWrap/>
            <w:hideMark/>
          </w:tcPr>
          <w:p w14:paraId="5ECA3160" w14:textId="77777777" w:rsidR="009623F3" w:rsidRPr="009623F3" w:rsidRDefault="009623F3" w:rsidP="009623F3">
            <w:r w:rsidRPr="009623F3">
              <w:t>-0.0309</w:t>
            </w:r>
          </w:p>
        </w:tc>
        <w:tc>
          <w:tcPr>
            <w:tcW w:w="960" w:type="dxa"/>
            <w:noWrap/>
            <w:hideMark/>
          </w:tcPr>
          <w:p w14:paraId="0DD517A7" w14:textId="77777777" w:rsidR="009623F3" w:rsidRPr="009623F3" w:rsidRDefault="009623F3" w:rsidP="009623F3">
            <w:r w:rsidRPr="009623F3">
              <w:t>-0.04547</w:t>
            </w:r>
          </w:p>
        </w:tc>
        <w:tc>
          <w:tcPr>
            <w:tcW w:w="960" w:type="dxa"/>
            <w:noWrap/>
            <w:hideMark/>
          </w:tcPr>
          <w:p w14:paraId="42F92B19" w14:textId="77777777" w:rsidR="009623F3" w:rsidRPr="009623F3" w:rsidRDefault="009623F3" w:rsidP="009623F3">
            <w:r w:rsidRPr="009623F3">
              <w:t>-0.0364</w:t>
            </w:r>
          </w:p>
        </w:tc>
      </w:tr>
      <w:tr w:rsidR="009623F3" w:rsidRPr="009623F3" w14:paraId="23E261E4" w14:textId="77777777" w:rsidTr="009623F3">
        <w:trPr>
          <w:trHeight w:val="288"/>
        </w:trPr>
        <w:tc>
          <w:tcPr>
            <w:tcW w:w="960" w:type="dxa"/>
            <w:noWrap/>
            <w:hideMark/>
          </w:tcPr>
          <w:p w14:paraId="0634A9E5" w14:textId="77777777" w:rsidR="009623F3" w:rsidRPr="009623F3" w:rsidRDefault="009623F3" w:rsidP="009623F3">
            <w:r w:rsidRPr="009623F3">
              <w:t>2.70E-05</w:t>
            </w:r>
          </w:p>
        </w:tc>
        <w:tc>
          <w:tcPr>
            <w:tcW w:w="960" w:type="dxa"/>
            <w:noWrap/>
            <w:hideMark/>
          </w:tcPr>
          <w:p w14:paraId="2D6658E2" w14:textId="77777777" w:rsidR="009623F3" w:rsidRPr="009623F3" w:rsidRDefault="009623F3" w:rsidP="009623F3">
            <w:r w:rsidRPr="009623F3">
              <w:t>-0.02506</w:t>
            </w:r>
          </w:p>
        </w:tc>
        <w:tc>
          <w:tcPr>
            <w:tcW w:w="960" w:type="dxa"/>
            <w:noWrap/>
            <w:hideMark/>
          </w:tcPr>
          <w:p w14:paraId="4A6CB3C3" w14:textId="77777777" w:rsidR="009623F3" w:rsidRPr="009623F3" w:rsidRDefault="009623F3" w:rsidP="009623F3">
            <w:r w:rsidRPr="009623F3">
              <w:t>-0.05038</w:t>
            </w:r>
          </w:p>
        </w:tc>
        <w:tc>
          <w:tcPr>
            <w:tcW w:w="960" w:type="dxa"/>
            <w:noWrap/>
            <w:hideMark/>
          </w:tcPr>
          <w:p w14:paraId="47391BA0" w14:textId="77777777" w:rsidR="009623F3" w:rsidRPr="009623F3" w:rsidRDefault="009623F3" w:rsidP="009623F3">
            <w:r w:rsidRPr="009623F3">
              <w:t>-0.04837</w:t>
            </w:r>
          </w:p>
        </w:tc>
        <w:tc>
          <w:tcPr>
            <w:tcW w:w="960" w:type="dxa"/>
            <w:noWrap/>
            <w:hideMark/>
          </w:tcPr>
          <w:p w14:paraId="74E5B684" w14:textId="77777777" w:rsidR="009623F3" w:rsidRPr="009623F3" w:rsidRDefault="009623F3" w:rsidP="009623F3">
            <w:r w:rsidRPr="009623F3">
              <w:t>-0.05412</w:t>
            </w:r>
          </w:p>
        </w:tc>
        <w:tc>
          <w:tcPr>
            <w:tcW w:w="960" w:type="dxa"/>
            <w:noWrap/>
            <w:hideMark/>
          </w:tcPr>
          <w:p w14:paraId="2B97EDA6" w14:textId="77777777" w:rsidR="009623F3" w:rsidRPr="009623F3" w:rsidRDefault="009623F3" w:rsidP="009623F3">
            <w:r w:rsidRPr="009623F3">
              <w:t>-0.05205</w:t>
            </w:r>
          </w:p>
        </w:tc>
        <w:tc>
          <w:tcPr>
            <w:tcW w:w="960" w:type="dxa"/>
            <w:noWrap/>
            <w:hideMark/>
          </w:tcPr>
          <w:p w14:paraId="7E84D158" w14:textId="77777777" w:rsidR="009623F3" w:rsidRPr="009623F3" w:rsidRDefault="009623F3" w:rsidP="009623F3">
            <w:r w:rsidRPr="009623F3">
              <w:t>-0.0317</w:t>
            </w:r>
          </w:p>
        </w:tc>
        <w:tc>
          <w:tcPr>
            <w:tcW w:w="960" w:type="dxa"/>
            <w:noWrap/>
            <w:hideMark/>
          </w:tcPr>
          <w:p w14:paraId="48600738" w14:textId="77777777" w:rsidR="009623F3" w:rsidRPr="009623F3" w:rsidRDefault="009623F3" w:rsidP="009623F3">
            <w:r w:rsidRPr="009623F3">
              <w:t>-0.04083</w:t>
            </w:r>
          </w:p>
        </w:tc>
        <w:tc>
          <w:tcPr>
            <w:tcW w:w="960" w:type="dxa"/>
            <w:noWrap/>
            <w:hideMark/>
          </w:tcPr>
          <w:p w14:paraId="2701B8B3" w14:textId="77777777" w:rsidR="009623F3" w:rsidRPr="009623F3" w:rsidRDefault="009623F3" w:rsidP="009623F3">
            <w:r w:rsidRPr="009623F3">
              <w:t>-0.03397</w:t>
            </w:r>
          </w:p>
        </w:tc>
        <w:tc>
          <w:tcPr>
            <w:tcW w:w="960" w:type="dxa"/>
            <w:noWrap/>
            <w:hideMark/>
          </w:tcPr>
          <w:p w14:paraId="08177E34" w14:textId="77777777" w:rsidR="009623F3" w:rsidRPr="009623F3" w:rsidRDefault="009623F3" w:rsidP="009623F3">
            <w:r w:rsidRPr="009623F3">
              <w:t>-0.03699</w:t>
            </w:r>
          </w:p>
        </w:tc>
        <w:tc>
          <w:tcPr>
            <w:tcW w:w="960" w:type="dxa"/>
            <w:noWrap/>
            <w:hideMark/>
          </w:tcPr>
          <w:p w14:paraId="085135D6" w14:textId="77777777" w:rsidR="009623F3" w:rsidRPr="009623F3" w:rsidRDefault="009623F3" w:rsidP="009623F3">
            <w:r w:rsidRPr="009623F3">
              <w:t>-0.05111</w:t>
            </w:r>
          </w:p>
        </w:tc>
        <w:tc>
          <w:tcPr>
            <w:tcW w:w="960" w:type="dxa"/>
            <w:noWrap/>
            <w:hideMark/>
          </w:tcPr>
          <w:p w14:paraId="2E8AF4E9" w14:textId="77777777" w:rsidR="009623F3" w:rsidRPr="009623F3" w:rsidRDefault="009623F3" w:rsidP="009623F3">
            <w:r w:rsidRPr="009623F3">
              <w:t>-0.04246</w:t>
            </w:r>
          </w:p>
        </w:tc>
      </w:tr>
      <w:tr w:rsidR="009623F3" w:rsidRPr="009623F3" w14:paraId="3745BFDF" w14:textId="77777777" w:rsidTr="009623F3">
        <w:trPr>
          <w:trHeight w:val="288"/>
        </w:trPr>
        <w:tc>
          <w:tcPr>
            <w:tcW w:w="960" w:type="dxa"/>
            <w:noWrap/>
            <w:hideMark/>
          </w:tcPr>
          <w:p w14:paraId="3ED23A1A" w14:textId="77777777" w:rsidR="009623F3" w:rsidRPr="009623F3" w:rsidRDefault="009623F3" w:rsidP="009623F3">
            <w:r w:rsidRPr="009623F3">
              <w:t>2.80E-05</w:t>
            </w:r>
          </w:p>
        </w:tc>
        <w:tc>
          <w:tcPr>
            <w:tcW w:w="960" w:type="dxa"/>
            <w:noWrap/>
            <w:hideMark/>
          </w:tcPr>
          <w:p w14:paraId="220BBBDB" w14:textId="77777777" w:rsidR="009623F3" w:rsidRPr="009623F3" w:rsidRDefault="009623F3" w:rsidP="009623F3">
            <w:r w:rsidRPr="009623F3">
              <w:t>-0.03105</w:t>
            </w:r>
          </w:p>
        </w:tc>
        <w:tc>
          <w:tcPr>
            <w:tcW w:w="960" w:type="dxa"/>
            <w:noWrap/>
            <w:hideMark/>
          </w:tcPr>
          <w:p w14:paraId="3732942E" w14:textId="77777777" w:rsidR="009623F3" w:rsidRPr="009623F3" w:rsidRDefault="009623F3" w:rsidP="009623F3">
            <w:r w:rsidRPr="009623F3">
              <w:t>-0.05617</w:t>
            </w:r>
          </w:p>
        </w:tc>
        <w:tc>
          <w:tcPr>
            <w:tcW w:w="960" w:type="dxa"/>
            <w:noWrap/>
            <w:hideMark/>
          </w:tcPr>
          <w:p w14:paraId="2A6B7776" w14:textId="77777777" w:rsidR="009623F3" w:rsidRPr="009623F3" w:rsidRDefault="009623F3" w:rsidP="009623F3">
            <w:r w:rsidRPr="009623F3">
              <w:t>-0.05432</w:t>
            </w:r>
          </w:p>
        </w:tc>
        <w:tc>
          <w:tcPr>
            <w:tcW w:w="960" w:type="dxa"/>
            <w:noWrap/>
            <w:hideMark/>
          </w:tcPr>
          <w:p w14:paraId="77D2C008" w14:textId="77777777" w:rsidR="009623F3" w:rsidRPr="009623F3" w:rsidRDefault="009623F3" w:rsidP="009623F3">
            <w:r w:rsidRPr="009623F3">
              <w:t>-0.05997</w:t>
            </w:r>
          </w:p>
        </w:tc>
        <w:tc>
          <w:tcPr>
            <w:tcW w:w="960" w:type="dxa"/>
            <w:noWrap/>
            <w:hideMark/>
          </w:tcPr>
          <w:p w14:paraId="6B1DEEC3" w14:textId="77777777" w:rsidR="009623F3" w:rsidRPr="009623F3" w:rsidRDefault="009623F3" w:rsidP="009623F3">
            <w:r w:rsidRPr="009623F3">
              <w:t>-0.05815</w:t>
            </w:r>
          </w:p>
        </w:tc>
        <w:tc>
          <w:tcPr>
            <w:tcW w:w="960" w:type="dxa"/>
            <w:noWrap/>
            <w:hideMark/>
          </w:tcPr>
          <w:p w14:paraId="765D926B" w14:textId="77777777" w:rsidR="009623F3" w:rsidRPr="009623F3" w:rsidRDefault="009623F3" w:rsidP="009623F3">
            <w:r w:rsidRPr="009623F3">
              <w:t>-0.03822</w:t>
            </w:r>
          </w:p>
        </w:tc>
        <w:tc>
          <w:tcPr>
            <w:tcW w:w="960" w:type="dxa"/>
            <w:noWrap/>
            <w:hideMark/>
          </w:tcPr>
          <w:p w14:paraId="7EC6FC24" w14:textId="77777777" w:rsidR="009623F3" w:rsidRPr="009623F3" w:rsidRDefault="009623F3" w:rsidP="009623F3">
            <w:r w:rsidRPr="009623F3">
              <w:t>-0.04688</w:t>
            </w:r>
          </w:p>
        </w:tc>
        <w:tc>
          <w:tcPr>
            <w:tcW w:w="960" w:type="dxa"/>
            <w:noWrap/>
            <w:hideMark/>
          </w:tcPr>
          <w:p w14:paraId="32C3F939" w14:textId="77777777" w:rsidR="009623F3" w:rsidRPr="009623F3" w:rsidRDefault="009623F3" w:rsidP="009623F3">
            <w:r w:rsidRPr="009623F3">
              <w:t>-0.04082</w:t>
            </w:r>
          </w:p>
        </w:tc>
        <w:tc>
          <w:tcPr>
            <w:tcW w:w="960" w:type="dxa"/>
            <w:noWrap/>
            <w:hideMark/>
          </w:tcPr>
          <w:p w14:paraId="233CDB32" w14:textId="77777777" w:rsidR="009623F3" w:rsidRPr="009623F3" w:rsidRDefault="009623F3" w:rsidP="009623F3">
            <w:r w:rsidRPr="009623F3">
              <w:t>-0.04308</w:t>
            </w:r>
          </w:p>
        </w:tc>
        <w:tc>
          <w:tcPr>
            <w:tcW w:w="960" w:type="dxa"/>
            <w:noWrap/>
            <w:hideMark/>
          </w:tcPr>
          <w:p w14:paraId="70B1DEAF" w14:textId="77777777" w:rsidR="009623F3" w:rsidRPr="009623F3" w:rsidRDefault="009623F3" w:rsidP="009623F3">
            <w:r w:rsidRPr="009623F3">
              <w:t>-0.05667</w:t>
            </w:r>
          </w:p>
        </w:tc>
        <w:tc>
          <w:tcPr>
            <w:tcW w:w="960" w:type="dxa"/>
            <w:noWrap/>
            <w:hideMark/>
          </w:tcPr>
          <w:p w14:paraId="72B8D163" w14:textId="77777777" w:rsidR="009623F3" w:rsidRPr="009623F3" w:rsidRDefault="009623F3" w:rsidP="009623F3">
            <w:r w:rsidRPr="009623F3">
              <w:t>-0.04853</w:t>
            </w:r>
          </w:p>
        </w:tc>
      </w:tr>
      <w:tr w:rsidR="009623F3" w:rsidRPr="009623F3" w14:paraId="6D7A1246" w14:textId="77777777" w:rsidTr="009623F3">
        <w:trPr>
          <w:trHeight w:val="288"/>
        </w:trPr>
        <w:tc>
          <w:tcPr>
            <w:tcW w:w="960" w:type="dxa"/>
            <w:noWrap/>
            <w:hideMark/>
          </w:tcPr>
          <w:p w14:paraId="09DEA010" w14:textId="77777777" w:rsidR="009623F3" w:rsidRPr="009623F3" w:rsidRDefault="009623F3" w:rsidP="009623F3">
            <w:r w:rsidRPr="009623F3">
              <w:t>2.90E-05</w:t>
            </w:r>
          </w:p>
        </w:tc>
        <w:tc>
          <w:tcPr>
            <w:tcW w:w="960" w:type="dxa"/>
            <w:noWrap/>
            <w:hideMark/>
          </w:tcPr>
          <w:p w14:paraId="3CAF3551" w14:textId="77777777" w:rsidR="009623F3" w:rsidRPr="009623F3" w:rsidRDefault="009623F3" w:rsidP="009623F3">
            <w:r w:rsidRPr="009623F3">
              <w:t>-0.03727</w:t>
            </w:r>
          </w:p>
        </w:tc>
        <w:tc>
          <w:tcPr>
            <w:tcW w:w="960" w:type="dxa"/>
            <w:noWrap/>
            <w:hideMark/>
          </w:tcPr>
          <w:p w14:paraId="289D4469" w14:textId="77777777" w:rsidR="009623F3" w:rsidRPr="009623F3" w:rsidRDefault="009623F3" w:rsidP="009623F3">
            <w:r w:rsidRPr="009623F3">
              <w:t>-0.06178</w:t>
            </w:r>
          </w:p>
        </w:tc>
        <w:tc>
          <w:tcPr>
            <w:tcW w:w="960" w:type="dxa"/>
            <w:noWrap/>
            <w:hideMark/>
          </w:tcPr>
          <w:p w14:paraId="34563DC5" w14:textId="77777777" w:rsidR="009623F3" w:rsidRPr="009623F3" w:rsidRDefault="009623F3" w:rsidP="009623F3">
            <w:r w:rsidRPr="009623F3">
              <w:t>-0.06014</w:t>
            </w:r>
          </w:p>
        </w:tc>
        <w:tc>
          <w:tcPr>
            <w:tcW w:w="960" w:type="dxa"/>
            <w:noWrap/>
            <w:hideMark/>
          </w:tcPr>
          <w:p w14:paraId="6B8C8F4C" w14:textId="77777777" w:rsidR="009623F3" w:rsidRPr="009623F3" w:rsidRDefault="009623F3" w:rsidP="009623F3">
            <w:r w:rsidRPr="009623F3">
              <w:t>-0.06565</w:t>
            </w:r>
          </w:p>
        </w:tc>
        <w:tc>
          <w:tcPr>
            <w:tcW w:w="960" w:type="dxa"/>
            <w:noWrap/>
            <w:hideMark/>
          </w:tcPr>
          <w:p w14:paraId="0A62438F" w14:textId="77777777" w:rsidR="009623F3" w:rsidRPr="009623F3" w:rsidRDefault="009623F3" w:rsidP="009623F3">
            <w:r w:rsidRPr="009623F3">
              <w:t>-0.06417</w:t>
            </w:r>
          </w:p>
        </w:tc>
        <w:tc>
          <w:tcPr>
            <w:tcW w:w="960" w:type="dxa"/>
            <w:noWrap/>
            <w:hideMark/>
          </w:tcPr>
          <w:p w14:paraId="76C67C9E" w14:textId="77777777" w:rsidR="009623F3" w:rsidRPr="009623F3" w:rsidRDefault="009623F3" w:rsidP="009623F3">
            <w:r w:rsidRPr="009623F3">
              <w:t>-0.04476</w:t>
            </w:r>
          </w:p>
        </w:tc>
        <w:tc>
          <w:tcPr>
            <w:tcW w:w="960" w:type="dxa"/>
            <w:noWrap/>
            <w:hideMark/>
          </w:tcPr>
          <w:p w14:paraId="37A7B807" w14:textId="77777777" w:rsidR="009623F3" w:rsidRPr="009623F3" w:rsidRDefault="009623F3" w:rsidP="009623F3">
            <w:r w:rsidRPr="009623F3">
              <w:t>-0.05288</w:t>
            </w:r>
          </w:p>
        </w:tc>
        <w:tc>
          <w:tcPr>
            <w:tcW w:w="960" w:type="dxa"/>
            <w:noWrap/>
            <w:hideMark/>
          </w:tcPr>
          <w:p w14:paraId="384BBD7C" w14:textId="77777777" w:rsidR="009623F3" w:rsidRPr="009623F3" w:rsidRDefault="009623F3" w:rsidP="009623F3">
            <w:r w:rsidRPr="009623F3">
              <w:t>-0.04767</w:t>
            </w:r>
          </w:p>
        </w:tc>
        <w:tc>
          <w:tcPr>
            <w:tcW w:w="960" w:type="dxa"/>
            <w:noWrap/>
            <w:hideMark/>
          </w:tcPr>
          <w:p w14:paraId="4CB108D3" w14:textId="77777777" w:rsidR="009623F3" w:rsidRPr="009623F3" w:rsidRDefault="009623F3" w:rsidP="009623F3">
            <w:r w:rsidRPr="009623F3">
              <w:t>-0.04919</w:t>
            </w:r>
          </w:p>
        </w:tc>
        <w:tc>
          <w:tcPr>
            <w:tcW w:w="960" w:type="dxa"/>
            <w:noWrap/>
            <w:hideMark/>
          </w:tcPr>
          <w:p w14:paraId="3EAC6B22" w14:textId="77777777" w:rsidR="009623F3" w:rsidRPr="009623F3" w:rsidRDefault="009623F3" w:rsidP="009623F3">
            <w:r w:rsidRPr="009623F3">
              <w:t>-0.06217</w:t>
            </w:r>
          </w:p>
        </w:tc>
        <w:tc>
          <w:tcPr>
            <w:tcW w:w="960" w:type="dxa"/>
            <w:noWrap/>
            <w:hideMark/>
          </w:tcPr>
          <w:p w14:paraId="7796C114" w14:textId="77777777" w:rsidR="009623F3" w:rsidRPr="009623F3" w:rsidRDefault="009623F3" w:rsidP="009623F3">
            <w:r w:rsidRPr="009623F3">
              <w:t>-0.05457</w:t>
            </w:r>
          </w:p>
        </w:tc>
      </w:tr>
      <w:tr w:rsidR="009623F3" w:rsidRPr="009623F3" w14:paraId="0268D56E" w14:textId="77777777" w:rsidTr="009623F3">
        <w:trPr>
          <w:trHeight w:val="288"/>
        </w:trPr>
        <w:tc>
          <w:tcPr>
            <w:tcW w:w="960" w:type="dxa"/>
            <w:noWrap/>
            <w:hideMark/>
          </w:tcPr>
          <w:p w14:paraId="7F1C0AED" w14:textId="77777777" w:rsidR="009623F3" w:rsidRPr="009623F3" w:rsidRDefault="009623F3" w:rsidP="009623F3">
            <w:r w:rsidRPr="009623F3">
              <w:t>3.00E-05</w:t>
            </w:r>
          </w:p>
        </w:tc>
        <w:tc>
          <w:tcPr>
            <w:tcW w:w="960" w:type="dxa"/>
            <w:noWrap/>
            <w:hideMark/>
          </w:tcPr>
          <w:p w14:paraId="71DC1DE8" w14:textId="77777777" w:rsidR="009623F3" w:rsidRPr="009623F3" w:rsidRDefault="009623F3" w:rsidP="009623F3">
            <w:r w:rsidRPr="009623F3">
              <w:t>-0.04354</w:t>
            </w:r>
          </w:p>
        </w:tc>
        <w:tc>
          <w:tcPr>
            <w:tcW w:w="960" w:type="dxa"/>
            <w:noWrap/>
            <w:hideMark/>
          </w:tcPr>
          <w:p w14:paraId="24743835" w14:textId="77777777" w:rsidR="009623F3" w:rsidRPr="009623F3" w:rsidRDefault="009623F3" w:rsidP="009623F3">
            <w:r w:rsidRPr="009623F3">
              <w:t>-0.06724</w:t>
            </w:r>
          </w:p>
        </w:tc>
        <w:tc>
          <w:tcPr>
            <w:tcW w:w="960" w:type="dxa"/>
            <w:noWrap/>
            <w:hideMark/>
          </w:tcPr>
          <w:p w14:paraId="199D0486" w14:textId="77777777" w:rsidR="009623F3" w:rsidRPr="009623F3" w:rsidRDefault="009623F3" w:rsidP="009623F3">
            <w:r w:rsidRPr="009623F3">
              <w:t>-0.06582</w:t>
            </w:r>
          </w:p>
        </w:tc>
        <w:tc>
          <w:tcPr>
            <w:tcW w:w="960" w:type="dxa"/>
            <w:noWrap/>
            <w:hideMark/>
          </w:tcPr>
          <w:p w14:paraId="37C35628" w14:textId="77777777" w:rsidR="009623F3" w:rsidRPr="009623F3" w:rsidRDefault="009623F3" w:rsidP="009623F3">
            <w:r w:rsidRPr="009623F3">
              <w:t>-0.07118</w:t>
            </w:r>
          </w:p>
        </w:tc>
        <w:tc>
          <w:tcPr>
            <w:tcW w:w="960" w:type="dxa"/>
            <w:noWrap/>
            <w:hideMark/>
          </w:tcPr>
          <w:p w14:paraId="5BCD0F53" w14:textId="77777777" w:rsidR="009623F3" w:rsidRPr="009623F3" w:rsidRDefault="009623F3" w:rsidP="009623F3">
            <w:r w:rsidRPr="009623F3">
              <w:t>-0.07011</w:t>
            </w:r>
          </w:p>
        </w:tc>
        <w:tc>
          <w:tcPr>
            <w:tcW w:w="960" w:type="dxa"/>
            <w:noWrap/>
            <w:hideMark/>
          </w:tcPr>
          <w:p w14:paraId="64D1D857" w14:textId="77777777" w:rsidR="009623F3" w:rsidRPr="009623F3" w:rsidRDefault="009623F3" w:rsidP="009623F3">
            <w:r w:rsidRPr="009623F3">
              <w:t>-0.05123</w:t>
            </w:r>
          </w:p>
        </w:tc>
        <w:tc>
          <w:tcPr>
            <w:tcW w:w="960" w:type="dxa"/>
            <w:noWrap/>
            <w:hideMark/>
          </w:tcPr>
          <w:p w14:paraId="61655EBD" w14:textId="77777777" w:rsidR="009623F3" w:rsidRPr="009623F3" w:rsidRDefault="009623F3" w:rsidP="009623F3">
            <w:r w:rsidRPr="009623F3">
              <w:t>-0.05883</w:t>
            </w:r>
          </w:p>
        </w:tc>
        <w:tc>
          <w:tcPr>
            <w:tcW w:w="960" w:type="dxa"/>
            <w:noWrap/>
            <w:hideMark/>
          </w:tcPr>
          <w:p w14:paraId="08F07066" w14:textId="77777777" w:rsidR="009623F3" w:rsidRPr="009623F3" w:rsidRDefault="009623F3" w:rsidP="009623F3">
            <w:r w:rsidRPr="009623F3">
              <w:t>-0.05446</w:t>
            </w:r>
          </w:p>
        </w:tc>
        <w:tc>
          <w:tcPr>
            <w:tcW w:w="960" w:type="dxa"/>
            <w:noWrap/>
            <w:hideMark/>
          </w:tcPr>
          <w:p w14:paraId="0B14B693" w14:textId="77777777" w:rsidR="009623F3" w:rsidRPr="009623F3" w:rsidRDefault="009623F3" w:rsidP="009623F3">
            <w:r w:rsidRPr="009623F3">
              <w:t>-0.05528</w:t>
            </w:r>
          </w:p>
        </w:tc>
        <w:tc>
          <w:tcPr>
            <w:tcW w:w="960" w:type="dxa"/>
            <w:noWrap/>
            <w:hideMark/>
          </w:tcPr>
          <w:p w14:paraId="34ACDDC0" w14:textId="77777777" w:rsidR="009623F3" w:rsidRPr="009623F3" w:rsidRDefault="009623F3" w:rsidP="009623F3">
            <w:r w:rsidRPr="009623F3">
              <w:t>-0.0676</w:t>
            </w:r>
          </w:p>
        </w:tc>
        <w:tc>
          <w:tcPr>
            <w:tcW w:w="960" w:type="dxa"/>
            <w:noWrap/>
            <w:hideMark/>
          </w:tcPr>
          <w:p w14:paraId="66C3D900" w14:textId="77777777" w:rsidR="009623F3" w:rsidRPr="009623F3" w:rsidRDefault="009623F3" w:rsidP="009623F3">
            <w:r w:rsidRPr="009623F3">
              <w:t>-0.06053</w:t>
            </w:r>
          </w:p>
        </w:tc>
      </w:tr>
      <w:tr w:rsidR="009623F3" w:rsidRPr="009623F3" w14:paraId="425C92A0" w14:textId="77777777" w:rsidTr="009623F3">
        <w:trPr>
          <w:trHeight w:val="288"/>
        </w:trPr>
        <w:tc>
          <w:tcPr>
            <w:tcW w:w="960" w:type="dxa"/>
            <w:noWrap/>
            <w:hideMark/>
          </w:tcPr>
          <w:p w14:paraId="0AD09D2E" w14:textId="77777777" w:rsidR="009623F3" w:rsidRPr="009623F3" w:rsidRDefault="009623F3" w:rsidP="009623F3">
            <w:r w:rsidRPr="009623F3">
              <w:t>3.10E-05</w:t>
            </w:r>
          </w:p>
        </w:tc>
        <w:tc>
          <w:tcPr>
            <w:tcW w:w="960" w:type="dxa"/>
            <w:noWrap/>
            <w:hideMark/>
          </w:tcPr>
          <w:p w14:paraId="002A9461" w14:textId="77777777" w:rsidR="009623F3" w:rsidRPr="009623F3" w:rsidRDefault="009623F3" w:rsidP="009623F3">
            <w:r w:rsidRPr="009623F3">
              <w:t>-0.04988</w:t>
            </w:r>
          </w:p>
        </w:tc>
        <w:tc>
          <w:tcPr>
            <w:tcW w:w="960" w:type="dxa"/>
            <w:noWrap/>
            <w:hideMark/>
          </w:tcPr>
          <w:p w14:paraId="7C8B0D37" w14:textId="77777777" w:rsidR="009623F3" w:rsidRPr="009623F3" w:rsidRDefault="009623F3" w:rsidP="009623F3">
            <w:r w:rsidRPr="009623F3">
              <w:t>-0.07259</w:t>
            </w:r>
          </w:p>
        </w:tc>
        <w:tc>
          <w:tcPr>
            <w:tcW w:w="960" w:type="dxa"/>
            <w:noWrap/>
            <w:hideMark/>
          </w:tcPr>
          <w:p w14:paraId="7D86EC92" w14:textId="77777777" w:rsidR="009623F3" w:rsidRPr="009623F3" w:rsidRDefault="009623F3" w:rsidP="009623F3">
            <w:r w:rsidRPr="009623F3">
              <w:t>-0.07138</w:t>
            </w:r>
          </w:p>
        </w:tc>
        <w:tc>
          <w:tcPr>
            <w:tcW w:w="960" w:type="dxa"/>
            <w:noWrap/>
            <w:hideMark/>
          </w:tcPr>
          <w:p w14:paraId="3C2E8C75" w14:textId="77777777" w:rsidR="009623F3" w:rsidRPr="009623F3" w:rsidRDefault="009623F3" w:rsidP="009623F3">
            <w:r w:rsidRPr="009623F3">
              <w:t>-0.0766</w:t>
            </w:r>
          </w:p>
        </w:tc>
        <w:tc>
          <w:tcPr>
            <w:tcW w:w="960" w:type="dxa"/>
            <w:noWrap/>
            <w:hideMark/>
          </w:tcPr>
          <w:p w14:paraId="60CF423D" w14:textId="77777777" w:rsidR="009623F3" w:rsidRPr="009623F3" w:rsidRDefault="009623F3" w:rsidP="009623F3">
            <w:r w:rsidRPr="009623F3">
              <w:t>-0.07596</w:t>
            </w:r>
          </w:p>
        </w:tc>
        <w:tc>
          <w:tcPr>
            <w:tcW w:w="960" w:type="dxa"/>
            <w:noWrap/>
            <w:hideMark/>
          </w:tcPr>
          <w:p w14:paraId="0A2D00EB" w14:textId="77777777" w:rsidR="009623F3" w:rsidRPr="009623F3" w:rsidRDefault="009623F3" w:rsidP="009623F3">
            <w:r w:rsidRPr="009623F3">
              <w:t>-0.05757</w:t>
            </w:r>
          </w:p>
        </w:tc>
        <w:tc>
          <w:tcPr>
            <w:tcW w:w="960" w:type="dxa"/>
            <w:noWrap/>
            <w:hideMark/>
          </w:tcPr>
          <w:p w14:paraId="7B88FA47" w14:textId="77777777" w:rsidR="009623F3" w:rsidRPr="009623F3" w:rsidRDefault="009623F3" w:rsidP="009623F3">
            <w:r w:rsidRPr="009623F3">
              <w:t>-0.06475</w:t>
            </w:r>
          </w:p>
        </w:tc>
        <w:tc>
          <w:tcPr>
            <w:tcW w:w="960" w:type="dxa"/>
            <w:noWrap/>
            <w:hideMark/>
          </w:tcPr>
          <w:p w14:paraId="50F67DDD" w14:textId="77777777" w:rsidR="009623F3" w:rsidRPr="009623F3" w:rsidRDefault="009623F3" w:rsidP="009623F3">
            <w:r w:rsidRPr="009623F3">
              <w:t>-0.06119</w:t>
            </w:r>
          </w:p>
        </w:tc>
        <w:tc>
          <w:tcPr>
            <w:tcW w:w="960" w:type="dxa"/>
            <w:noWrap/>
            <w:hideMark/>
          </w:tcPr>
          <w:p w14:paraId="1B475BBB" w14:textId="77777777" w:rsidR="009623F3" w:rsidRPr="009623F3" w:rsidRDefault="009623F3" w:rsidP="009623F3">
            <w:r w:rsidRPr="009623F3">
              <w:t>-0.06135</w:t>
            </w:r>
          </w:p>
        </w:tc>
        <w:tc>
          <w:tcPr>
            <w:tcW w:w="960" w:type="dxa"/>
            <w:noWrap/>
            <w:hideMark/>
          </w:tcPr>
          <w:p w14:paraId="1B96E39C" w14:textId="77777777" w:rsidR="009623F3" w:rsidRPr="009623F3" w:rsidRDefault="009623F3" w:rsidP="009623F3">
            <w:r w:rsidRPr="009623F3">
              <w:t>-0.07298</w:t>
            </w:r>
          </w:p>
        </w:tc>
        <w:tc>
          <w:tcPr>
            <w:tcW w:w="960" w:type="dxa"/>
            <w:noWrap/>
            <w:hideMark/>
          </w:tcPr>
          <w:p w14:paraId="06A6A6E0" w14:textId="77777777" w:rsidR="009623F3" w:rsidRPr="009623F3" w:rsidRDefault="009623F3" w:rsidP="009623F3">
            <w:r w:rsidRPr="009623F3">
              <w:t>-0.06642</w:t>
            </w:r>
          </w:p>
        </w:tc>
      </w:tr>
      <w:tr w:rsidR="009623F3" w:rsidRPr="009623F3" w14:paraId="5F7D3CEA" w14:textId="77777777" w:rsidTr="009623F3">
        <w:trPr>
          <w:trHeight w:val="288"/>
        </w:trPr>
        <w:tc>
          <w:tcPr>
            <w:tcW w:w="960" w:type="dxa"/>
            <w:noWrap/>
            <w:hideMark/>
          </w:tcPr>
          <w:p w14:paraId="7471E741" w14:textId="77777777" w:rsidR="009623F3" w:rsidRPr="009623F3" w:rsidRDefault="009623F3" w:rsidP="009623F3">
            <w:r w:rsidRPr="009623F3">
              <w:t>3.20E-05</w:t>
            </w:r>
          </w:p>
        </w:tc>
        <w:tc>
          <w:tcPr>
            <w:tcW w:w="960" w:type="dxa"/>
            <w:noWrap/>
            <w:hideMark/>
          </w:tcPr>
          <w:p w14:paraId="50C18E5D" w14:textId="77777777" w:rsidR="009623F3" w:rsidRPr="009623F3" w:rsidRDefault="009623F3" w:rsidP="009623F3">
            <w:r w:rsidRPr="009623F3">
              <w:t>-0.05624</w:t>
            </w:r>
          </w:p>
        </w:tc>
        <w:tc>
          <w:tcPr>
            <w:tcW w:w="960" w:type="dxa"/>
            <w:noWrap/>
            <w:hideMark/>
          </w:tcPr>
          <w:p w14:paraId="2C7F7967" w14:textId="77777777" w:rsidR="009623F3" w:rsidRPr="009623F3" w:rsidRDefault="009623F3" w:rsidP="009623F3">
            <w:r w:rsidRPr="009623F3">
              <w:t>-0.07783</w:t>
            </w:r>
          </w:p>
        </w:tc>
        <w:tc>
          <w:tcPr>
            <w:tcW w:w="960" w:type="dxa"/>
            <w:noWrap/>
            <w:hideMark/>
          </w:tcPr>
          <w:p w14:paraId="3161224F" w14:textId="77777777" w:rsidR="009623F3" w:rsidRPr="009623F3" w:rsidRDefault="009623F3" w:rsidP="009623F3">
            <w:r w:rsidRPr="009623F3">
              <w:t>-0.07684</w:t>
            </w:r>
          </w:p>
        </w:tc>
        <w:tc>
          <w:tcPr>
            <w:tcW w:w="960" w:type="dxa"/>
            <w:noWrap/>
            <w:hideMark/>
          </w:tcPr>
          <w:p w14:paraId="766E0BE2" w14:textId="77777777" w:rsidR="009623F3" w:rsidRPr="009623F3" w:rsidRDefault="009623F3" w:rsidP="009623F3">
            <w:r w:rsidRPr="009623F3">
              <w:t>-0.08191</w:t>
            </w:r>
          </w:p>
        </w:tc>
        <w:tc>
          <w:tcPr>
            <w:tcW w:w="960" w:type="dxa"/>
            <w:noWrap/>
            <w:hideMark/>
          </w:tcPr>
          <w:p w14:paraId="76CADF79" w14:textId="77777777" w:rsidR="009623F3" w:rsidRPr="009623F3" w:rsidRDefault="009623F3" w:rsidP="009623F3">
            <w:r w:rsidRPr="009623F3">
              <w:t>-0.08174</w:t>
            </w:r>
          </w:p>
        </w:tc>
        <w:tc>
          <w:tcPr>
            <w:tcW w:w="960" w:type="dxa"/>
            <w:noWrap/>
            <w:hideMark/>
          </w:tcPr>
          <w:p w14:paraId="5FEC2741" w14:textId="77777777" w:rsidR="009623F3" w:rsidRPr="009623F3" w:rsidRDefault="009623F3" w:rsidP="009623F3">
            <w:r w:rsidRPr="009623F3">
              <w:t>-0.06383</w:t>
            </w:r>
          </w:p>
        </w:tc>
        <w:tc>
          <w:tcPr>
            <w:tcW w:w="960" w:type="dxa"/>
            <w:noWrap/>
            <w:hideMark/>
          </w:tcPr>
          <w:p w14:paraId="01AAE406" w14:textId="77777777" w:rsidR="009623F3" w:rsidRPr="009623F3" w:rsidRDefault="009623F3" w:rsidP="009623F3">
            <w:r w:rsidRPr="009623F3">
              <w:t>-0.07062</w:t>
            </w:r>
          </w:p>
        </w:tc>
        <w:tc>
          <w:tcPr>
            <w:tcW w:w="960" w:type="dxa"/>
            <w:noWrap/>
            <w:hideMark/>
          </w:tcPr>
          <w:p w14:paraId="13FA73E1" w14:textId="77777777" w:rsidR="009623F3" w:rsidRPr="009623F3" w:rsidRDefault="009623F3" w:rsidP="009623F3">
            <w:r w:rsidRPr="009623F3">
              <w:t>-0.06785</w:t>
            </w:r>
          </w:p>
        </w:tc>
        <w:tc>
          <w:tcPr>
            <w:tcW w:w="960" w:type="dxa"/>
            <w:noWrap/>
            <w:hideMark/>
          </w:tcPr>
          <w:p w14:paraId="0A3C2CFA" w14:textId="77777777" w:rsidR="009623F3" w:rsidRPr="009623F3" w:rsidRDefault="009623F3" w:rsidP="009623F3">
            <w:r w:rsidRPr="009623F3">
              <w:t>-0.06735</w:t>
            </w:r>
          </w:p>
        </w:tc>
        <w:tc>
          <w:tcPr>
            <w:tcW w:w="960" w:type="dxa"/>
            <w:noWrap/>
            <w:hideMark/>
          </w:tcPr>
          <w:p w14:paraId="419619B5" w14:textId="77777777" w:rsidR="009623F3" w:rsidRPr="009623F3" w:rsidRDefault="009623F3" w:rsidP="009623F3">
            <w:r w:rsidRPr="009623F3">
              <w:t>-0.0783</w:t>
            </w:r>
          </w:p>
        </w:tc>
        <w:tc>
          <w:tcPr>
            <w:tcW w:w="960" w:type="dxa"/>
            <w:noWrap/>
            <w:hideMark/>
          </w:tcPr>
          <w:p w14:paraId="36651902" w14:textId="77777777" w:rsidR="009623F3" w:rsidRPr="009623F3" w:rsidRDefault="009623F3" w:rsidP="009623F3">
            <w:r w:rsidRPr="009623F3">
              <w:t>-0.07225</w:t>
            </w:r>
          </w:p>
        </w:tc>
      </w:tr>
      <w:tr w:rsidR="009623F3" w:rsidRPr="009623F3" w14:paraId="77E48E96" w14:textId="77777777" w:rsidTr="009623F3">
        <w:trPr>
          <w:trHeight w:val="288"/>
        </w:trPr>
        <w:tc>
          <w:tcPr>
            <w:tcW w:w="960" w:type="dxa"/>
            <w:noWrap/>
            <w:hideMark/>
          </w:tcPr>
          <w:p w14:paraId="6296B905" w14:textId="77777777" w:rsidR="009623F3" w:rsidRPr="009623F3" w:rsidRDefault="009623F3" w:rsidP="009623F3">
            <w:r w:rsidRPr="009623F3">
              <w:t>3.30E-05</w:t>
            </w:r>
          </w:p>
        </w:tc>
        <w:tc>
          <w:tcPr>
            <w:tcW w:w="960" w:type="dxa"/>
            <w:noWrap/>
            <w:hideMark/>
          </w:tcPr>
          <w:p w14:paraId="4B44D0C1" w14:textId="77777777" w:rsidR="009623F3" w:rsidRPr="009623F3" w:rsidRDefault="009623F3" w:rsidP="009623F3">
            <w:r w:rsidRPr="009623F3">
              <w:t>-0.06263</w:t>
            </w:r>
          </w:p>
        </w:tc>
        <w:tc>
          <w:tcPr>
            <w:tcW w:w="960" w:type="dxa"/>
            <w:noWrap/>
            <w:hideMark/>
          </w:tcPr>
          <w:p w14:paraId="2A095115" w14:textId="77777777" w:rsidR="009623F3" w:rsidRPr="009623F3" w:rsidRDefault="009623F3" w:rsidP="009623F3">
            <w:r w:rsidRPr="009623F3">
              <w:t>-0.083</w:t>
            </w:r>
          </w:p>
        </w:tc>
        <w:tc>
          <w:tcPr>
            <w:tcW w:w="960" w:type="dxa"/>
            <w:noWrap/>
            <w:hideMark/>
          </w:tcPr>
          <w:p w14:paraId="42786BB8" w14:textId="77777777" w:rsidR="009623F3" w:rsidRPr="009623F3" w:rsidRDefault="009623F3" w:rsidP="009623F3">
            <w:r w:rsidRPr="009623F3">
              <w:t>-0.08221</w:t>
            </w:r>
          </w:p>
        </w:tc>
        <w:tc>
          <w:tcPr>
            <w:tcW w:w="960" w:type="dxa"/>
            <w:noWrap/>
            <w:hideMark/>
          </w:tcPr>
          <w:p w14:paraId="20C94A90" w14:textId="77777777" w:rsidR="009623F3" w:rsidRPr="009623F3" w:rsidRDefault="009623F3" w:rsidP="009623F3">
            <w:r w:rsidRPr="009623F3">
              <w:t>-0.08713</w:t>
            </w:r>
          </w:p>
        </w:tc>
        <w:tc>
          <w:tcPr>
            <w:tcW w:w="960" w:type="dxa"/>
            <w:noWrap/>
            <w:hideMark/>
          </w:tcPr>
          <w:p w14:paraId="653E2C2F" w14:textId="77777777" w:rsidR="009623F3" w:rsidRPr="009623F3" w:rsidRDefault="009623F3" w:rsidP="009623F3">
            <w:r w:rsidRPr="009623F3">
              <w:t>-0.08744</w:t>
            </w:r>
          </w:p>
        </w:tc>
        <w:tc>
          <w:tcPr>
            <w:tcW w:w="960" w:type="dxa"/>
            <w:noWrap/>
            <w:hideMark/>
          </w:tcPr>
          <w:p w14:paraId="1D31F7EB" w14:textId="77777777" w:rsidR="009623F3" w:rsidRPr="009623F3" w:rsidRDefault="009623F3" w:rsidP="009623F3">
            <w:r w:rsidRPr="009623F3">
              <w:t>-0.07005</w:t>
            </w:r>
          </w:p>
        </w:tc>
        <w:tc>
          <w:tcPr>
            <w:tcW w:w="960" w:type="dxa"/>
            <w:noWrap/>
            <w:hideMark/>
          </w:tcPr>
          <w:p w14:paraId="2100BAFB" w14:textId="77777777" w:rsidR="009623F3" w:rsidRPr="009623F3" w:rsidRDefault="009623F3" w:rsidP="009623F3">
            <w:r w:rsidRPr="009623F3">
              <w:t>-0.07646</w:t>
            </w:r>
          </w:p>
        </w:tc>
        <w:tc>
          <w:tcPr>
            <w:tcW w:w="960" w:type="dxa"/>
            <w:noWrap/>
            <w:hideMark/>
          </w:tcPr>
          <w:p w14:paraId="3411E309" w14:textId="77777777" w:rsidR="009623F3" w:rsidRPr="009623F3" w:rsidRDefault="009623F3" w:rsidP="009623F3">
            <w:r w:rsidRPr="009623F3">
              <w:t>-0.07448</w:t>
            </w:r>
          </w:p>
        </w:tc>
        <w:tc>
          <w:tcPr>
            <w:tcW w:w="960" w:type="dxa"/>
            <w:noWrap/>
            <w:hideMark/>
          </w:tcPr>
          <w:p w14:paraId="2D3F9E6C" w14:textId="77777777" w:rsidR="009623F3" w:rsidRPr="009623F3" w:rsidRDefault="009623F3" w:rsidP="009623F3">
            <w:r w:rsidRPr="009623F3">
              <w:t>-0.0733</w:t>
            </w:r>
          </w:p>
        </w:tc>
        <w:tc>
          <w:tcPr>
            <w:tcW w:w="960" w:type="dxa"/>
            <w:noWrap/>
            <w:hideMark/>
          </w:tcPr>
          <w:p w14:paraId="7CAD5A04" w14:textId="77777777" w:rsidR="009623F3" w:rsidRPr="009623F3" w:rsidRDefault="009623F3" w:rsidP="009623F3">
            <w:r w:rsidRPr="009623F3">
              <w:t>-0.08358</w:t>
            </w:r>
          </w:p>
        </w:tc>
        <w:tc>
          <w:tcPr>
            <w:tcW w:w="960" w:type="dxa"/>
            <w:noWrap/>
            <w:hideMark/>
          </w:tcPr>
          <w:p w14:paraId="216341EB" w14:textId="77777777" w:rsidR="009623F3" w:rsidRPr="009623F3" w:rsidRDefault="009623F3" w:rsidP="009623F3">
            <w:r w:rsidRPr="009623F3">
              <w:t>-0.07803</w:t>
            </w:r>
          </w:p>
        </w:tc>
      </w:tr>
      <w:tr w:rsidR="009623F3" w:rsidRPr="009623F3" w14:paraId="425B6D02" w14:textId="77777777" w:rsidTr="009623F3">
        <w:trPr>
          <w:trHeight w:val="288"/>
        </w:trPr>
        <w:tc>
          <w:tcPr>
            <w:tcW w:w="960" w:type="dxa"/>
            <w:noWrap/>
            <w:hideMark/>
          </w:tcPr>
          <w:p w14:paraId="163F15DE" w14:textId="77777777" w:rsidR="009623F3" w:rsidRPr="009623F3" w:rsidRDefault="009623F3" w:rsidP="009623F3">
            <w:r w:rsidRPr="009623F3">
              <w:t>3.40E-05</w:t>
            </w:r>
          </w:p>
        </w:tc>
        <w:tc>
          <w:tcPr>
            <w:tcW w:w="960" w:type="dxa"/>
            <w:noWrap/>
            <w:hideMark/>
          </w:tcPr>
          <w:p w14:paraId="0D36A56A" w14:textId="77777777" w:rsidR="009623F3" w:rsidRPr="009623F3" w:rsidRDefault="009623F3" w:rsidP="009623F3">
            <w:r w:rsidRPr="009623F3">
              <w:t>-0.06902</w:t>
            </w:r>
          </w:p>
        </w:tc>
        <w:tc>
          <w:tcPr>
            <w:tcW w:w="960" w:type="dxa"/>
            <w:noWrap/>
            <w:hideMark/>
          </w:tcPr>
          <w:p w14:paraId="04749D17" w14:textId="77777777" w:rsidR="009623F3" w:rsidRPr="009623F3" w:rsidRDefault="009623F3" w:rsidP="009623F3">
            <w:r w:rsidRPr="009623F3">
              <w:t>-0.08809</w:t>
            </w:r>
          </w:p>
        </w:tc>
        <w:tc>
          <w:tcPr>
            <w:tcW w:w="960" w:type="dxa"/>
            <w:noWrap/>
            <w:hideMark/>
          </w:tcPr>
          <w:p w14:paraId="08BB3D12" w14:textId="77777777" w:rsidR="009623F3" w:rsidRPr="009623F3" w:rsidRDefault="009623F3" w:rsidP="009623F3">
            <w:r w:rsidRPr="009623F3">
              <w:t>-0.08749</w:t>
            </w:r>
          </w:p>
        </w:tc>
        <w:tc>
          <w:tcPr>
            <w:tcW w:w="960" w:type="dxa"/>
            <w:noWrap/>
            <w:hideMark/>
          </w:tcPr>
          <w:p w14:paraId="12229A7B" w14:textId="77777777" w:rsidR="009623F3" w:rsidRPr="009623F3" w:rsidRDefault="009623F3" w:rsidP="009623F3">
            <w:r w:rsidRPr="009623F3">
              <w:t>-0.09226</w:t>
            </w:r>
          </w:p>
        </w:tc>
        <w:tc>
          <w:tcPr>
            <w:tcW w:w="960" w:type="dxa"/>
            <w:noWrap/>
            <w:hideMark/>
          </w:tcPr>
          <w:p w14:paraId="548D2A56" w14:textId="77777777" w:rsidR="009623F3" w:rsidRPr="009623F3" w:rsidRDefault="009623F3" w:rsidP="009623F3">
            <w:r w:rsidRPr="009623F3">
              <w:t>-0.09305</w:t>
            </w:r>
          </w:p>
        </w:tc>
        <w:tc>
          <w:tcPr>
            <w:tcW w:w="960" w:type="dxa"/>
            <w:noWrap/>
            <w:hideMark/>
          </w:tcPr>
          <w:p w14:paraId="469E1449" w14:textId="77777777" w:rsidR="009623F3" w:rsidRPr="009623F3" w:rsidRDefault="009623F3" w:rsidP="009623F3">
            <w:r w:rsidRPr="009623F3">
              <w:t>-0.07626</w:t>
            </w:r>
          </w:p>
        </w:tc>
        <w:tc>
          <w:tcPr>
            <w:tcW w:w="960" w:type="dxa"/>
            <w:noWrap/>
            <w:hideMark/>
          </w:tcPr>
          <w:p w14:paraId="397D15B4" w14:textId="77777777" w:rsidR="009623F3" w:rsidRPr="009623F3" w:rsidRDefault="009623F3" w:rsidP="009623F3">
            <w:r w:rsidRPr="009623F3">
              <w:t>-0.08227</w:t>
            </w:r>
          </w:p>
        </w:tc>
        <w:tc>
          <w:tcPr>
            <w:tcW w:w="960" w:type="dxa"/>
            <w:noWrap/>
            <w:hideMark/>
          </w:tcPr>
          <w:p w14:paraId="0EB6646C" w14:textId="77777777" w:rsidR="009623F3" w:rsidRPr="009623F3" w:rsidRDefault="009623F3" w:rsidP="009623F3">
            <w:r w:rsidRPr="009623F3">
              <w:t>-0.08108</w:t>
            </w:r>
          </w:p>
        </w:tc>
        <w:tc>
          <w:tcPr>
            <w:tcW w:w="960" w:type="dxa"/>
            <w:noWrap/>
            <w:hideMark/>
          </w:tcPr>
          <w:p w14:paraId="06374866" w14:textId="77777777" w:rsidR="009623F3" w:rsidRPr="009623F3" w:rsidRDefault="009623F3" w:rsidP="009623F3">
            <w:r w:rsidRPr="009623F3">
              <w:t>-0.07921</w:t>
            </w:r>
          </w:p>
        </w:tc>
        <w:tc>
          <w:tcPr>
            <w:tcW w:w="960" w:type="dxa"/>
            <w:noWrap/>
            <w:hideMark/>
          </w:tcPr>
          <w:p w14:paraId="11E11745" w14:textId="77777777" w:rsidR="009623F3" w:rsidRPr="009623F3" w:rsidRDefault="009623F3" w:rsidP="009623F3">
            <w:r w:rsidRPr="009623F3">
              <w:t>-0.08884</w:t>
            </w:r>
          </w:p>
        </w:tc>
        <w:tc>
          <w:tcPr>
            <w:tcW w:w="960" w:type="dxa"/>
            <w:noWrap/>
            <w:hideMark/>
          </w:tcPr>
          <w:p w14:paraId="03467DF9" w14:textId="77777777" w:rsidR="009623F3" w:rsidRPr="009623F3" w:rsidRDefault="009623F3" w:rsidP="009623F3">
            <w:r w:rsidRPr="009623F3">
              <w:t>-0.08376</w:t>
            </w:r>
          </w:p>
        </w:tc>
      </w:tr>
      <w:tr w:rsidR="009623F3" w:rsidRPr="009623F3" w14:paraId="5473FC0A" w14:textId="77777777" w:rsidTr="009623F3">
        <w:trPr>
          <w:trHeight w:val="288"/>
        </w:trPr>
        <w:tc>
          <w:tcPr>
            <w:tcW w:w="960" w:type="dxa"/>
            <w:noWrap/>
            <w:hideMark/>
          </w:tcPr>
          <w:p w14:paraId="4871BE5E" w14:textId="77777777" w:rsidR="009623F3" w:rsidRPr="009623F3" w:rsidRDefault="009623F3" w:rsidP="009623F3">
            <w:r w:rsidRPr="009623F3">
              <w:t>3.50E-05</w:t>
            </w:r>
          </w:p>
        </w:tc>
        <w:tc>
          <w:tcPr>
            <w:tcW w:w="960" w:type="dxa"/>
            <w:noWrap/>
            <w:hideMark/>
          </w:tcPr>
          <w:p w14:paraId="4EA1086B" w14:textId="77777777" w:rsidR="009623F3" w:rsidRPr="009623F3" w:rsidRDefault="009623F3" w:rsidP="009623F3">
            <w:r w:rsidRPr="009623F3">
              <w:t>-0.07542</w:t>
            </w:r>
          </w:p>
        </w:tc>
        <w:tc>
          <w:tcPr>
            <w:tcW w:w="960" w:type="dxa"/>
            <w:noWrap/>
            <w:hideMark/>
          </w:tcPr>
          <w:p w14:paraId="12CCDCC5" w14:textId="77777777" w:rsidR="009623F3" w:rsidRPr="009623F3" w:rsidRDefault="009623F3" w:rsidP="009623F3">
            <w:r w:rsidRPr="009623F3">
              <w:t>-0.09311</w:t>
            </w:r>
          </w:p>
        </w:tc>
        <w:tc>
          <w:tcPr>
            <w:tcW w:w="960" w:type="dxa"/>
            <w:noWrap/>
            <w:hideMark/>
          </w:tcPr>
          <w:p w14:paraId="583E3A9F" w14:textId="77777777" w:rsidR="009623F3" w:rsidRPr="009623F3" w:rsidRDefault="009623F3" w:rsidP="009623F3">
            <w:r w:rsidRPr="009623F3">
              <w:t>-0.09268</w:t>
            </w:r>
          </w:p>
        </w:tc>
        <w:tc>
          <w:tcPr>
            <w:tcW w:w="960" w:type="dxa"/>
            <w:noWrap/>
            <w:hideMark/>
          </w:tcPr>
          <w:p w14:paraId="665BC36C" w14:textId="77777777" w:rsidR="009623F3" w:rsidRPr="009623F3" w:rsidRDefault="009623F3" w:rsidP="009623F3">
            <w:r w:rsidRPr="009623F3">
              <w:t>-0.09732</w:t>
            </w:r>
          </w:p>
        </w:tc>
        <w:tc>
          <w:tcPr>
            <w:tcW w:w="960" w:type="dxa"/>
            <w:noWrap/>
            <w:hideMark/>
          </w:tcPr>
          <w:p w14:paraId="6964E205" w14:textId="77777777" w:rsidR="009623F3" w:rsidRPr="009623F3" w:rsidRDefault="009623F3" w:rsidP="009623F3">
            <w:r w:rsidRPr="009623F3">
              <w:t>-0.09858</w:t>
            </w:r>
          </w:p>
        </w:tc>
        <w:tc>
          <w:tcPr>
            <w:tcW w:w="960" w:type="dxa"/>
            <w:noWrap/>
            <w:hideMark/>
          </w:tcPr>
          <w:p w14:paraId="5E3FC736" w14:textId="77777777" w:rsidR="009623F3" w:rsidRPr="009623F3" w:rsidRDefault="009623F3" w:rsidP="009623F3">
            <w:r w:rsidRPr="009623F3">
              <w:t>-0.08245</w:t>
            </w:r>
          </w:p>
        </w:tc>
        <w:tc>
          <w:tcPr>
            <w:tcW w:w="960" w:type="dxa"/>
            <w:noWrap/>
            <w:hideMark/>
          </w:tcPr>
          <w:p w14:paraId="4FCA43F3" w14:textId="77777777" w:rsidR="009623F3" w:rsidRPr="009623F3" w:rsidRDefault="009623F3" w:rsidP="009623F3">
            <w:r w:rsidRPr="009623F3">
              <w:t>-0.08805</w:t>
            </w:r>
          </w:p>
        </w:tc>
        <w:tc>
          <w:tcPr>
            <w:tcW w:w="960" w:type="dxa"/>
            <w:noWrap/>
            <w:hideMark/>
          </w:tcPr>
          <w:p w14:paraId="1D9D993F" w14:textId="77777777" w:rsidR="009623F3" w:rsidRPr="009623F3" w:rsidRDefault="009623F3" w:rsidP="009623F3">
            <w:r w:rsidRPr="009623F3">
              <w:t>-0.08767</w:t>
            </w:r>
          </w:p>
        </w:tc>
        <w:tc>
          <w:tcPr>
            <w:tcW w:w="960" w:type="dxa"/>
            <w:noWrap/>
            <w:hideMark/>
          </w:tcPr>
          <w:p w14:paraId="420CC2CE" w14:textId="77777777" w:rsidR="009623F3" w:rsidRPr="009623F3" w:rsidRDefault="009623F3" w:rsidP="009623F3">
            <w:r w:rsidRPr="009623F3">
              <w:t>-0.08508</w:t>
            </w:r>
          </w:p>
        </w:tc>
        <w:tc>
          <w:tcPr>
            <w:tcW w:w="960" w:type="dxa"/>
            <w:noWrap/>
            <w:hideMark/>
          </w:tcPr>
          <w:p w14:paraId="7E9A2629" w14:textId="77777777" w:rsidR="009623F3" w:rsidRPr="009623F3" w:rsidRDefault="009623F3" w:rsidP="009623F3">
            <w:r w:rsidRPr="009623F3">
              <w:t>-0.09405</w:t>
            </w:r>
          </w:p>
        </w:tc>
        <w:tc>
          <w:tcPr>
            <w:tcW w:w="960" w:type="dxa"/>
            <w:noWrap/>
            <w:hideMark/>
          </w:tcPr>
          <w:p w14:paraId="7AB6DE1D" w14:textId="77777777" w:rsidR="009623F3" w:rsidRPr="009623F3" w:rsidRDefault="009623F3" w:rsidP="009623F3">
            <w:r w:rsidRPr="009623F3">
              <w:t>-0.08944</w:t>
            </w:r>
          </w:p>
        </w:tc>
      </w:tr>
      <w:tr w:rsidR="009623F3" w:rsidRPr="009623F3" w14:paraId="6D67A985" w14:textId="77777777" w:rsidTr="009623F3">
        <w:trPr>
          <w:trHeight w:val="288"/>
        </w:trPr>
        <w:tc>
          <w:tcPr>
            <w:tcW w:w="960" w:type="dxa"/>
            <w:noWrap/>
            <w:hideMark/>
          </w:tcPr>
          <w:p w14:paraId="0098EF11" w14:textId="77777777" w:rsidR="009623F3" w:rsidRPr="009623F3" w:rsidRDefault="009623F3" w:rsidP="009623F3">
            <w:r w:rsidRPr="009623F3">
              <w:t>3.60E-05</w:t>
            </w:r>
          </w:p>
        </w:tc>
        <w:tc>
          <w:tcPr>
            <w:tcW w:w="960" w:type="dxa"/>
            <w:noWrap/>
            <w:hideMark/>
          </w:tcPr>
          <w:p w14:paraId="06181414" w14:textId="77777777" w:rsidR="009623F3" w:rsidRPr="009623F3" w:rsidRDefault="009623F3" w:rsidP="009623F3">
            <w:r w:rsidRPr="009623F3">
              <w:t>-0.08185</w:t>
            </w:r>
          </w:p>
        </w:tc>
        <w:tc>
          <w:tcPr>
            <w:tcW w:w="960" w:type="dxa"/>
            <w:noWrap/>
            <w:hideMark/>
          </w:tcPr>
          <w:p w14:paraId="64C6FFE2" w14:textId="77777777" w:rsidR="009623F3" w:rsidRPr="009623F3" w:rsidRDefault="009623F3" w:rsidP="009623F3">
            <w:r w:rsidRPr="009623F3">
              <w:t>-0.09806</w:t>
            </w:r>
          </w:p>
        </w:tc>
        <w:tc>
          <w:tcPr>
            <w:tcW w:w="960" w:type="dxa"/>
            <w:noWrap/>
            <w:hideMark/>
          </w:tcPr>
          <w:p w14:paraId="4153646A" w14:textId="77777777" w:rsidR="009623F3" w:rsidRPr="009623F3" w:rsidRDefault="009623F3" w:rsidP="009623F3">
            <w:r w:rsidRPr="009623F3">
              <w:t>-0.09777</w:t>
            </w:r>
          </w:p>
        </w:tc>
        <w:tc>
          <w:tcPr>
            <w:tcW w:w="960" w:type="dxa"/>
            <w:noWrap/>
            <w:hideMark/>
          </w:tcPr>
          <w:p w14:paraId="374012E5" w14:textId="77777777" w:rsidR="009623F3" w:rsidRPr="009623F3" w:rsidRDefault="009623F3" w:rsidP="009623F3">
            <w:r w:rsidRPr="009623F3">
              <w:t>-0.10231</w:t>
            </w:r>
          </w:p>
        </w:tc>
        <w:tc>
          <w:tcPr>
            <w:tcW w:w="960" w:type="dxa"/>
            <w:noWrap/>
            <w:hideMark/>
          </w:tcPr>
          <w:p w14:paraId="3021B39C" w14:textId="77777777" w:rsidR="009623F3" w:rsidRPr="009623F3" w:rsidRDefault="009623F3" w:rsidP="009623F3">
            <w:r w:rsidRPr="009623F3">
              <w:t>-0.10403</w:t>
            </w:r>
          </w:p>
        </w:tc>
        <w:tc>
          <w:tcPr>
            <w:tcW w:w="960" w:type="dxa"/>
            <w:noWrap/>
            <w:hideMark/>
          </w:tcPr>
          <w:p w14:paraId="17F4280A" w14:textId="77777777" w:rsidR="009623F3" w:rsidRPr="009623F3" w:rsidRDefault="009623F3" w:rsidP="009623F3">
            <w:r w:rsidRPr="009623F3">
              <w:t>-0.08864</w:t>
            </w:r>
          </w:p>
        </w:tc>
        <w:tc>
          <w:tcPr>
            <w:tcW w:w="960" w:type="dxa"/>
            <w:noWrap/>
            <w:hideMark/>
          </w:tcPr>
          <w:p w14:paraId="0CB0BC3C" w14:textId="77777777" w:rsidR="009623F3" w:rsidRPr="009623F3" w:rsidRDefault="009623F3" w:rsidP="009623F3">
            <w:r w:rsidRPr="009623F3">
              <w:t>-0.09378</w:t>
            </w:r>
          </w:p>
        </w:tc>
        <w:tc>
          <w:tcPr>
            <w:tcW w:w="960" w:type="dxa"/>
            <w:noWrap/>
            <w:hideMark/>
          </w:tcPr>
          <w:p w14:paraId="733210E7" w14:textId="77777777" w:rsidR="009623F3" w:rsidRPr="009623F3" w:rsidRDefault="009623F3" w:rsidP="009623F3">
            <w:r w:rsidRPr="009623F3">
              <w:t>-0.09426</w:t>
            </w:r>
          </w:p>
        </w:tc>
        <w:tc>
          <w:tcPr>
            <w:tcW w:w="960" w:type="dxa"/>
            <w:noWrap/>
            <w:hideMark/>
          </w:tcPr>
          <w:p w14:paraId="62BF5637" w14:textId="77777777" w:rsidR="009623F3" w:rsidRPr="009623F3" w:rsidRDefault="009623F3" w:rsidP="009623F3">
            <w:r w:rsidRPr="009623F3">
              <w:t>-0.09092</w:t>
            </w:r>
          </w:p>
        </w:tc>
        <w:tc>
          <w:tcPr>
            <w:tcW w:w="960" w:type="dxa"/>
            <w:noWrap/>
            <w:hideMark/>
          </w:tcPr>
          <w:p w14:paraId="615B7630" w14:textId="77777777" w:rsidR="009623F3" w:rsidRPr="009623F3" w:rsidRDefault="009623F3" w:rsidP="009623F3">
            <w:r w:rsidRPr="009623F3">
              <w:t>-0.09922</w:t>
            </w:r>
          </w:p>
        </w:tc>
        <w:tc>
          <w:tcPr>
            <w:tcW w:w="960" w:type="dxa"/>
            <w:noWrap/>
            <w:hideMark/>
          </w:tcPr>
          <w:p w14:paraId="0CD1F318" w14:textId="77777777" w:rsidR="009623F3" w:rsidRPr="009623F3" w:rsidRDefault="009623F3" w:rsidP="009623F3">
            <w:r w:rsidRPr="009623F3">
              <w:t>-0.09508</w:t>
            </w:r>
          </w:p>
        </w:tc>
      </w:tr>
      <w:tr w:rsidR="009623F3" w:rsidRPr="009623F3" w14:paraId="33798E2A" w14:textId="77777777" w:rsidTr="009623F3">
        <w:trPr>
          <w:trHeight w:val="288"/>
        </w:trPr>
        <w:tc>
          <w:tcPr>
            <w:tcW w:w="960" w:type="dxa"/>
            <w:noWrap/>
            <w:hideMark/>
          </w:tcPr>
          <w:p w14:paraId="3CDF504C" w14:textId="77777777" w:rsidR="009623F3" w:rsidRPr="009623F3" w:rsidRDefault="009623F3" w:rsidP="009623F3">
            <w:r w:rsidRPr="009623F3">
              <w:t>3.62E-05</w:t>
            </w:r>
          </w:p>
        </w:tc>
        <w:tc>
          <w:tcPr>
            <w:tcW w:w="960" w:type="dxa"/>
            <w:noWrap/>
            <w:hideMark/>
          </w:tcPr>
          <w:p w14:paraId="5E184C8C" w14:textId="77777777" w:rsidR="009623F3" w:rsidRPr="009623F3" w:rsidRDefault="009623F3" w:rsidP="009623F3">
            <w:r w:rsidRPr="009623F3">
              <w:t>-0.08307</w:t>
            </w:r>
          </w:p>
        </w:tc>
        <w:tc>
          <w:tcPr>
            <w:tcW w:w="960" w:type="dxa"/>
            <w:noWrap/>
            <w:hideMark/>
          </w:tcPr>
          <w:p w14:paraId="653D8800" w14:textId="77777777" w:rsidR="009623F3" w:rsidRPr="009623F3" w:rsidRDefault="009623F3" w:rsidP="009623F3">
            <w:r w:rsidRPr="009623F3">
              <w:t>-0.099</w:t>
            </w:r>
          </w:p>
        </w:tc>
        <w:tc>
          <w:tcPr>
            <w:tcW w:w="960" w:type="dxa"/>
            <w:noWrap/>
            <w:hideMark/>
          </w:tcPr>
          <w:p w14:paraId="04974C7C" w14:textId="77777777" w:rsidR="009623F3" w:rsidRPr="009623F3" w:rsidRDefault="009623F3" w:rsidP="009623F3">
            <w:r w:rsidRPr="009623F3">
              <w:t>-0.09873</w:t>
            </w:r>
          </w:p>
        </w:tc>
        <w:tc>
          <w:tcPr>
            <w:tcW w:w="960" w:type="dxa"/>
            <w:noWrap/>
            <w:hideMark/>
          </w:tcPr>
          <w:p w14:paraId="3B5DD46A" w14:textId="77777777" w:rsidR="009623F3" w:rsidRPr="009623F3" w:rsidRDefault="009623F3" w:rsidP="009623F3">
            <w:r w:rsidRPr="009623F3">
              <w:t>-0.10325</w:t>
            </w:r>
          </w:p>
        </w:tc>
        <w:tc>
          <w:tcPr>
            <w:tcW w:w="960" w:type="dxa"/>
            <w:noWrap/>
            <w:hideMark/>
          </w:tcPr>
          <w:p w14:paraId="19AAB629" w14:textId="77777777" w:rsidR="009623F3" w:rsidRPr="009623F3" w:rsidRDefault="009623F3" w:rsidP="009623F3">
            <w:r w:rsidRPr="009623F3">
              <w:t>-0.10505</w:t>
            </w:r>
          </w:p>
        </w:tc>
        <w:tc>
          <w:tcPr>
            <w:tcW w:w="960" w:type="dxa"/>
            <w:noWrap/>
            <w:hideMark/>
          </w:tcPr>
          <w:p w14:paraId="451AF998" w14:textId="77777777" w:rsidR="009623F3" w:rsidRPr="009623F3" w:rsidRDefault="009623F3" w:rsidP="009623F3">
            <w:r w:rsidRPr="009623F3">
              <w:t>-0.08981</w:t>
            </w:r>
          </w:p>
        </w:tc>
        <w:tc>
          <w:tcPr>
            <w:tcW w:w="960" w:type="dxa"/>
            <w:noWrap/>
            <w:hideMark/>
          </w:tcPr>
          <w:p w14:paraId="36E606A0" w14:textId="77777777" w:rsidR="009623F3" w:rsidRPr="009623F3" w:rsidRDefault="009623F3" w:rsidP="009623F3">
            <w:r w:rsidRPr="009623F3">
              <w:t>-0.09485</w:t>
            </w:r>
          </w:p>
        </w:tc>
        <w:tc>
          <w:tcPr>
            <w:tcW w:w="960" w:type="dxa"/>
            <w:noWrap/>
            <w:hideMark/>
          </w:tcPr>
          <w:p w14:paraId="3198E9C3" w14:textId="77777777" w:rsidR="009623F3" w:rsidRPr="009623F3" w:rsidRDefault="009623F3" w:rsidP="009623F3">
            <w:r w:rsidRPr="009623F3">
              <w:t>-0.09551</w:t>
            </w:r>
          </w:p>
        </w:tc>
        <w:tc>
          <w:tcPr>
            <w:tcW w:w="960" w:type="dxa"/>
            <w:noWrap/>
            <w:hideMark/>
          </w:tcPr>
          <w:p w14:paraId="524CBC2C" w14:textId="77777777" w:rsidR="009623F3" w:rsidRPr="009623F3" w:rsidRDefault="009623F3" w:rsidP="009623F3">
            <w:r w:rsidRPr="009623F3">
              <w:t>-0.09202</w:t>
            </w:r>
          </w:p>
        </w:tc>
        <w:tc>
          <w:tcPr>
            <w:tcW w:w="960" w:type="dxa"/>
            <w:noWrap/>
            <w:hideMark/>
          </w:tcPr>
          <w:p w14:paraId="64DBD81F" w14:textId="77777777" w:rsidR="009623F3" w:rsidRPr="009623F3" w:rsidRDefault="009623F3" w:rsidP="009623F3">
            <w:r w:rsidRPr="009623F3">
              <w:t>-0.1002</w:t>
            </w:r>
          </w:p>
        </w:tc>
        <w:tc>
          <w:tcPr>
            <w:tcW w:w="960" w:type="dxa"/>
            <w:noWrap/>
            <w:hideMark/>
          </w:tcPr>
          <w:p w14:paraId="60FF0BEE" w14:textId="77777777" w:rsidR="009623F3" w:rsidRPr="009623F3" w:rsidRDefault="009623F3" w:rsidP="009623F3">
            <w:pPr>
              <w:keepNext/>
            </w:pPr>
            <w:r w:rsidRPr="009623F3">
              <w:t>-0.09615</w:t>
            </w:r>
          </w:p>
        </w:tc>
      </w:tr>
    </w:tbl>
    <w:p w14:paraId="1B7D96D5" w14:textId="5D20352B" w:rsidR="009623F3" w:rsidRDefault="009623F3" w:rsidP="009623F3">
      <w:pPr>
        <w:pStyle w:val="Caption"/>
      </w:pPr>
      <w:bookmarkStart w:id="56" w:name="_Toc155647583"/>
      <w:r>
        <w:t xml:space="preserve">Annex A Table </w:t>
      </w:r>
      <w:fldSimple w:instr=" SEQ Annex_A_Table \* ARABIC ">
        <w:r>
          <w:rPr>
            <w:noProof/>
          </w:rPr>
          <w:t>6</w:t>
        </w:r>
      </w:fldSimple>
      <w:r>
        <w:t>: Jet Tip Displacements – 3D Adaptive</w:t>
      </w:r>
      <w:bookmarkEnd w:id="56"/>
    </w:p>
    <w:tbl>
      <w:tblPr>
        <w:tblStyle w:val="TableGrid"/>
        <w:tblW w:w="0" w:type="auto"/>
        <w:tblLook w:val="04A0" w:firstRow="1" w:lastRow="0" w:firstColumn="1" w:lastColumn="0" w:noHBand="0" w:noVBand="1"/>
      </w:tblPr>
      <w:tblGrid>
        <w:gridCol w:w="834"/>
        <w:gridCol w:w="2249"/>
        <w:gridCol w:w="2249"/>
        <w:gridCol w:w="2964"/>
      </w:tblGrid>
      <w:tr w:rsidR="009623F3" w:rsidRPr="009623F3" w14:paraId="1632C05E" w14:textId="77777777" w:rsidTr="009623F3">
        <w:trPr>
          <w:trHeight w:val="288"/>
        </w:trPr>
        <w:tc>
          <w:tcPr>
            <w:tcW w:w="960" w:type="dxa"/>
            <w:noWrap/>
            <w:hideMark/>
          </w:tcPr>
          <w:p w14:paraId="17207D1D" w14:textId="77777777" w:rsidR="009623F3" w:rsidRPr="009623F3" w:rsidRDefault="009623F3">
            <w:r w:rsidRPr="009623F3">
              <w:t>t</w:t>
            </w:r>
          </w:p>
        </w:tc>
        <w:tc>
          <w:tcPr>
            <w:tcW w:w="2660" w:type="dxa"/>
            <w:noWrap/>
            <w:hideMark/>
          </w:tcPr>
          <w:p w14:paraId="546C881E" w14:textId="77777777" w:rsidR="009623F3" w:rsidRPr="009623F3" w:rsidRDefault="009623F3">
            <w:r w:rsidRPr="009623F3">
              <w:t>Average Displacement - 2D</w:t>
            </w:r>
          </w:p>
        </w:tc>
        <w:tc>
          <w:tcPr>
            <w:tcW w:w="2660" w:type="dxa"/>
            <w:noWrap/>
            <w:hideMark/>
          </w:tcPr>
          <w:p w14:paraId="62AEC4C8" w14:textId="77777777" w:rsidR="009623F3" w:rsidRPr="009623F3" w:rsidRDefault="009623F3">
            <w:r w:rsidRPr="009623F3">
              <w:t>Average Displacement - 3D</w:t>
            </w:r>
          </w:p>
        </w:tc>
        <w:tc>
          <w:tcPr>
            <w:tcW w:w="3520" w:type="dxa"/>
            <w:noWrap/>
            <w:hideMark/>
          </w:tcPr>
          <w:p w14:paraId="65C01D59" w14:textId="77777777" w:rsidR="009623F3" w:rsidRPr="009623F3" w:rsidRDefault="009623F3">
            <w:r w:rsidRPr="009623F3">
              <w:t>Average Displacement - 3D adaptive</w:t>
            </w:r>
          </w:p>
        </w:tc>
      </w:tr>
      <w:tr w:rsidR="009623F3" w:rsidRPr="009623F3" w14:paraId="588EC9C2" w14:textId="77777777" w:rsidTr="009623F3">
        <w:trPr>
          <w:trHeight w:val="288"/>
        </w:trPr>
        <w:tc>
          <w:tcPr>
            <w:tcW w:w="960" w:type="dxa"/>
            <w:noWrap/>
            <w:hideMark/>
          </w:tcPr>
          <w:p w14:paraId="340A923E" w14:textId="77777777" w:rsidR="009623F3" w:rsidRPr="009623F3" w:rsidRDefault="009623F3" w:rsidP="009623F3">
            <w:r w:rsidRPr="009623F3">
              <w:t>0</w:t>
            </w:r>
          </w:p>
        </w:tc>
        <w:tc>
          <w:tcPr>
            <w:tcW w:w="2660" w:type="dxa"/>
            <w:noWrap/>
            <w:hideMark/>
          </w:tcPr>
          <w:p w14:paraId="149921ED" w14:textId="77777777" w:rsidR="009623F3" w:rsidRPr="009623F3" w:rsidRDefault="009623F3" w:rsidP="009623F3">
            <w:r w:rsidRPr="009623F3">
              <w:t>0</w:t>
            </w:r>
          </w:p>
        </w:tc>
        <w:tc>
          <w:tcPr>
            <w:tcW w:w="2660" w:type="dxa"/>
            <w:noWrap/>
            <w:hideMark/>
          </w:tcPr>
          <w:p w14:paraId="51B74CED" w14:textId="77777777" w:rsidR="009623F3" w:rsidRPr="009623F3" w:rsidRDefault="009623F3" w:rsidP="009623F3">
            <w:r w:rsidRPr="009623F3">
              <w:t>0</w:t>
            </w:r>
          </w:p>
        </w:tc>
        <w:tc>
          <w:tcPr>
            <w:tcW w:w="3520" w:type="dxa"/>
            <w:noWrap/>
            <w:hideMark/>
          </w:tcPr>
          <w:p w14:paraId="000EF30C" w14:textId="77777777" w:rsidR="009623F3" w:rsidRPr="009623F3" w:rsidRDefault="009623F3" w:rsidP="009623F3">
            <w:r w:rsidRPr="009623F3">
              <w:t>0</w:t>
            </w:r>
          </w:p>
        </w:tc>
      </w:tr>
      <w:tr w:rsidR="009623F3" w:rsidRPr="009623F3" w14:paraId="6B653B28" w14:textId="77777777" w:rsidTr="009623F3">
        <w:trPr>
          <w:trHeight w:val="288"/>
        </w:trPr>
        <w:tc>
          <w:tcPr>
            <w:tcW w:w="960" w:type="dxa"/>
            <w:noWrap/>
            <w:hideMark/>
          </w:tcPr>
          <w:p w14:paraId="78DEEC5E" w14:textId="77777777" w:rsidR="009623F3" w:rsidRPr="009623F3" w:rsidRDefault="009623F3" w:rsidP="009623F3">
            <w:r w:rsidRPr="009623F3">
              <w:t>1.00E-06</w:t>
            </w:r>
          </w:p>
        </w:tc>
        <w:tc>
          <w:tcPr>
            <w:tcW w:w="2660" w:type="dxa"/>
            <w:noWrap/>
            <w:hideMark/>
          </w:tcPr>
          <w:p w14:paraId="1B1ED846" w14:textId="77777777" w:rsidR="009623F3" w:rsidRPr="009623F3" w:rsidRDefault="009623F3" w:rsidP="009623F3">
            <w:r w:rsidRPr="009623F3">
              <w:t>0</w:t>
            </w:r>
          </w:p>
        </w:tc>
        <w:tc>
          <w:tcPr>
            <w:tcW w:w="2660" w:type="dxa"/>
            <w:noWrap/>
            <w:hideMark/>
          </w:tcPr>
          <w:p w14:paraId="095BAE4E" w14:textId="77777777" w:rsidR="009623F3" w:rsidRPr="009623F3" w:rsidRDefault="009623F3" w:rsidP="009623F3">
            <w:r w:rsidRPr="009623F3">
              <w:t>0</w:t>
            </w:r>
          </w:p>
        </w:tc>
        <w:tc>
          <w:tcPr>
            <w:tcW w:w="3520" w:type="dxa"/>
            <w:noWrap/>
            <w:hideMark/>
          </w:tcPr>
          <w:p w14:paraId="1D3A94A5" w14:textId="77777777" w:rsidR="009623F3" w:rsidRPr="009623F3" w:rsidRDefault="009623F3" w:rsidP="009623F3">
            <w:r w:rsidRPr="009623F3">
              <w:t>0</w:t>
            </w:r>
          </w:p>
        </w:tc>
      </w:tr>
      <w:tr w:rsidR="009623F3" w:rsidRPr="009623F3" w14:paraId="1FFD42E7" w14:textId="77777777" w:rsidTr="009623F3">
        <w:trPr>
          <w:trHeight w:val="288"/>
        </w:trPr>
        <w:tc>
          <w:tcPr>
            <w:tcW w:w="960" w:type="dxa"/>
            <w:noWrap/>
            <w:hideMark/>
          </w:tcPr>
          <w:p w14:paraId="259B56BC" w14:textId="77777777" w:rsidR="009623F3" w:rsidRPr="009623F3" w:rsidRDefault="009623F3" w:rsidP="009623F3">
            <w:r w:rsidRPr="009623F3">
              <w:t>2.01E-06</w:t>
            </w:r>
          </w:p>
        </w:tc>
        <w:tc>
          <w:tcPr>
            <w:tcW w:w="2660" w:type="dxa"/>
            <w:noWrap/>
            <w:hideMark/>
          </w:tcPr>
          <w:p w14:paraId="535B1EAC" w14:textId="77777777" w:rsidR="009623F3" w:rsidRPr="009623F3" w:rsidRDefault="009623F3" w:rsidP="009623F3">
            <w:r w:rsidRPr="009623F3">
              <w:t>-1.87356E-11</w:t>
            </w:r>
          </w:p>
        </w:tc>
        <w:tc>
          <w:tcPr>
            <w:tcW w:w="2660" w:type="dxa"/>
            <w:noWrap/>
            <w:hideMark/>
          </w:tcPr>
          <w:p w14:paraId="69B4850C" w14:textId="77777777" w:rsidR="009623F3" w:rsidRPr="009623F3" w:rsidRDefault="009623F3" w:rsidP="009623F3">
            <w:r w:rsidRPr="009623F3">
              <w:t>0</w:t>
            </w:r>
          </w:p>
        </w:tc>
        <w:tc>
          <w:tcPr>
            <w:tcW w:w="3520" w:type="dxa"/>
            <w:noWrap/>
            <w:hideMark/>
          </w:tcPr>
          <w:p w14:paraId="4D611206" w14:textId="77777777" w:rsidR="009623F3" w:rsidRPr="009623F3" w:rsidRDefault="009623F3" w:rsidP="009623F3">
            <w:r w:rsidRPr="009623F3">
              <w:t>0</w:t>
            </w:r>
          </w:p>
        </w:tc>
      </w:tr>
      <w:tr w:rsidR="009623F3" w:rsidRPr="009623F3" w14:paraId="33A85386" w14:textId="77777777" w:rsidTr="009623F3">
        <w:trPr>
          <w:trHeight w:val="288"/>
        </w:trPr>
        <w:tc>
          <w:tcPr>
            <w:tcW w:w="960" w:type="dxa"/>
            <w:noWrap/>
            <w:hideMark/>
          </w:tcPr>
          <w:p w14:paraId="51FC5FC6" w14:textId="77777777" w:rsidR="009623F3" w:rsidRPr="009623F3" w:rsidRDefault="009623F3" w:rsidP="009623F3">
            <w:r w:rsidRPr="009623F3">
              <w:t>3.01E-06</w:t>
            </w:r>
          </w:p>
        </w:tc>
        <w:tc>
          <w:tcPr>
            <w:tcW w:w="2660" w:type="dxa"/>
            <w:noWrap/>
            <w:hideMark/>
          </w:tcPr>
          <w:p w14:paraId="59F3102F" w14:textId="77777777" w:rsidR="009623F3" w:rsidRPr="009623F3" w:rsidRDefault="009623F3" w:rsidP="009623F3">
            <w:r w:rsidRPr="009623F3">
              <w:t>-2.46655E-10</w:t>
            </w:r>
          </w:p>
        </w:tc>
        <w:tc>
          <w:tcPr>
            <w:tcW w:w="2660" w:type="dxa"/>
            <w:noWrap/>
            <w:hideMark/>
          </w:tcPr>
          <w:p w14:paraId="5CC0D26F" w14:textId="77777777" w:rsidR="009623F3" w:rsidRPr="009623F3" w:rsidRDefault="009623F3" w:rsidP="009623F3">
            <w:r w:rsidRPr="009623F3">
              <w:t>0</w:t>
            </w:r>
          </w:p>
        </w:tc>
        <w:tc>
          <w:tcPr>
            <w:tcW w:w="3520" w:type="dxa"/>
            <w:noWrap/>
            <w:hideMark/>
          </w:tcPr>
          <w:p w14:paraId="6C55D3B9" w14:textId="77777777" w:rsidR="009623F3" w:rsidRPr="009623F3" w:rsidRDefault="009623F3" w:rsidP="009623F3">
            <w:r w:rsidRPr="009623F3">
              <w:t>0</w:t>
            </w:r>
          </w:p>
        </w:tc>
      </w:tr>
      <w:tr w:rsidR="009623F3" w:rsidRPr="009623F3" w14:paraId="695435AC" w14:textId="77777777" w:rsidTr="009623F3">
        <w:trPr>
          <w:trHeight w:val="288"/>
        </w:trPr>
        <w:tc>
          <w:tcPr>
            <w:tcW w:w="960" w:type="dxa"/>
            <w:noWrap/>
            <w:hideMark/>
          </w:tcPr>
          <w:p w14:paraId="5B990422" w14:textId="77777777" w:rsidR="009623F3" w:rsidRPr="009623F3" w:rsidRDefault="009623F3" w:rsidP="009623F3">
            <w:r w:rsidRPr="009623F3">
              <w:t>4.00E-06</w:t>
            </w:r>
          </w:p>
        </w:tc>
        <w:tc>
          <w:tcPr>
            <w:tcW w:w="2660" w:type="dxa"/>
            <w:noWrap/>
            <w:hideMark/>
          </w:tcPr>
          <w:p w14:paraId="18407EFF" w14:textId="77777777" w:rsidR="009623F3" w:rsidRPr="009623F3" w:rsidRDefault="009623F3" w:rsidP="009623F3">
            <w:r w:rsidRPr="009623F3">
              <w:t>-4.88944E-10</w:t>
            </w:r>
          </w:p>
        </w:tc>
        <w:tc>
          <w:tcPr>
            <w:tcW w:w="2660" w:type="dxa"/>
            <w:noWrap/>
            <w:hideMark/>
          </w:tcPr>
          <w:p w14:paraId="7D54ACAA" w14:textId="77777777" w:rsidR="009623F3" w:rsidRPr="009623F3" w:rsidRDefault="009623F3" w:rsidP="009623F3">
            <w:r w:rsidRPr="009623F3">
              <w:t>0</w:t>
            </w:r>
          </w:p>
        </w:tc>
        <w:tc>
          <w:tcPr>
            <w:tcW w:w="3520" w:type="dxa"/>
            <w:noWrap/>
            <w:hideMark/>
          </w:tcPr>
          <w:p w14:paraId="3470E028" w14:textId="77777777" w:rsidR="009623F3" w:rsidRPr="009623F3" w:rsidRDefault="009623F3" w:rsidP="009623F3">
            <w:r w:rsidRPr="009623F3">
              <w:t>0</w:t>
            </w:r>
          </w:p>
        </w:tc>
      </w:tr>
      <w:tr w:rsidR="009623F3" w:rsidRPr="009623F3" w14:paraId="7AEA8052" w14:textId="77777777" w:rsidTr="009623F3">
        <w:trPr>
          <w:trHeight w:val="288"/>
        </w:trPr>
        <w:tc>
          <w:tcPr>
            <w:tcW w:w="960" w:type="dxa"/>
            <w:noWrap/>
            <w:hideMark/>
          </w:tcPr>
          <w:p w14:paraId="5E9BEAD6" w14:textId="77777777" w:rsidR="009623F3" w:rsidRPr="009623F3" w:rsidRDefault="009623F3" w:rsidP="009623F3">
            <w:r w:rsidRPr="009623F3">
              <w:lastRenderedPageBreak/>
              <w:t>5.01E-06</w:t>
            </w:r>
          </w:p>
        </w:tc>
        <w:tc>
          <w:tcPr>
            <w:tcW w:w="2660" w:type="dxa"/>
            <w:noWrap/>
            <w:hideMark/>
          </w:tcPr>
          <w:p w14:paraId="1E8D0E67" w14:textId="77777777" w:rsidR="009623F3" w:rsidRPr="009623F3" w:rsidRDefault="009623F3" w:rsidP="009623F3">
            <w:r w:rsidRPr="009623F3">
              <w:t>-7.97445E-10</w:t>
            </w:r>
          </w:p>
        </w:tc>
        <w:tc>
          <w:tcPr>
            <w:tcW w:w="2660" w:type="dxa"/>
            <w:noWrap/>
            <w:hideMark/>
          </w:tcPr>
          <w:p w14:paraId="246E4628" w14:textId="77777777" w:rsidR="009623F3" w:rsidRPr="009623F3" w:rsidRDefault="009623F3" w:rsidP="009623F3">
            <w:r w:rsidRPr="009623F3">
              <w:t>0</w:t>
            </w:r>
          </w:p>
        </w:tc>
        <w:tc>
          <w:tcPr>
            <w:tcW w:w="3520" w:type="dxa"/>
            <w:noWrap/>
            <w:hideMark/>
          </w:tcPr>
          <w:p w14:paraId="358643F9" w14:textId="77777777" w:rsidR="009623F3" w:rsidRPr="009623F3" w:rsidRDefault="009623F3" w:rsidP="009623F3">
            <w:r w:rsidRPr="009623F3">
              <w:t>-6.93945E-11</w:t>
            </w:r>
          </w:p>
        </w:tc>
      </w:tr>
      <w:tr w:rsidR="009623F3" w:rsidRPr="009623F3" w14:paraId="632C62C8" w14:textId="77777777" w:rsidTr="009623F3">
        <w:trPr>
          <w:trHeight w:val="288"/>
        </w:trPr>
        <w:tc>
          <w:tcPr>
            <w:tcW w:w="960" w:type="dxa"/>
            <w:noWrap/>
            <w:hideMark/>
          </w:tcPr>
          <w:p w14:paraId="1149B3F7" w14:textId="77777777" w:rsidR="009623F3" w:rsidRPr="009623F3" w:rsidRDefault="009623F3" w:rsidP="009623F3">
            <w:r w:rsidRPr="009623F3">
              <w:t>6.00E-06</w:t>
            </w:r>
          </w:p>
        </w:tc>
        <w:tc>
          <w:tcPr>
            <w:tcW w:w="2660" w:type="dxa"/>
            <w:noWrap/>
            <w:hideMark/>
          </w:tcPr>
          <w:p w14:paraId="5389CD0B" w14:textId="77777777" w:rsidR="009623F3" w:rsidRPr="009623F3" w:rsidRDefault="009623F3" w:rsidP="009623F3">
            <w:r w:rsidRPr="009623F3">
              <w:t>-4.66437E-05</w:t>
            </w:r>
          </w:p>
        </w:tc>
        <w:tc>
          <w:tcPr>
            <w:tcW w:w="2660" w:type="dxa"/>
            <w:noWrap/>
            <w:hideMark/>
          </w:tcPr>
          <w:p w14:paraId="688BEF51" w14:textId="77777777" w:rsidR="009623F3" w:rsidRPr="009623F3" w:rsidRDefault="009623F3" w:rsidP="009623F3">
            <w:r w:rsidRPr="009623F3">
              <w:t>0</w:t>
            </w:r>
          </w:p>
        </w:tc>
        <w:tc>
          <w:tcPr>
            <w:tcW w:w="3520" w:type="dxa"/>
            <w:noWrap/>
            <w:hideMark/>
          </w:tcPr>
          <w:p w14:paraId="5B68EBD6" w14:textId="77777777" w:rsidR="009623F3" w:rsidRPr="009623F3" w:rsidRDefault="009623F3" w:rsidP="009623F3">
            <w:r w:rsidRPr="009623F3">
              <w:t>-1.66665E-10</w:t>
            </w:r>
          </w:p>
        </w:tc>
      </w:tr>
      <w:tr w:rsidR="009623F3" w:rsidRPr="009623F3" w14:paraId="136ED7E1" w14:textId="77777777" w:rsidTr="009623F3">
        <w:trPr>
          <w:trHeight w:val="288"/>
        </w:trPr>
        <w:tc>
          <w:tcPr>
            <w:tcW w:w="960" w:type="dxa"/>
            <w:noWrap/>
            <w:hideMark/>
          </w:tcPr>
          <w:p w14:paraId="38D67E07" w14:textId="77777777" w:rsidR="009623F3" w:rsidRPr="009623F3" w:rsidRDefault="009623F3" w:rsidP="009623F3">
            <w:r w:rsidRPr="009623F3">
              <w:t>7.01E-06</w:t>
            </w:r>
          </w:p>
        </w:tc>
        <w:tc>
          <w:tcPr>
            <w:tcW w:w="2660" w:type="dxa"/>
            <w:noWrap/>
            <w:hideMark/>
          </w:tcPr>
          <w:p w14:paraId="17ADB78D" w14:textId="77777777" w:rsidR="009623F3" w:rsidRPr="009623F3" w:rsidRDefault="009623F3" w:rsidP="009623F3">
            <w:r w:rsidRPr="009623F3">
              <w:t>-0.000274293</w:t>
            </w:r>
          </w:p>
        </w:tc>
        <w:tc>
          <w:tcPr>
            <w:tcW w:w="2660" w:type="dxa"/>
            <w:noWrap/>
            <w:hideMark/>
          </w:tcPr>
          <w:p w14:paraId="7E674A00" w14:textId="77777777" w:rsidR="009623F3" w:rsidRPr="009623F3" w:rsidRDefault="009623F3" w:rsidP="009623F3">
            <w:r w:rsidRPr="009623F3">
              <w:t>-1.17007E-32</w:t>
            </w:r>
          </w:p>
        </w:tc>
        <w:tc>
          <w:tcPr>
            <w:tcW w:w="3520" w:type="dxa"/>
            <w:noWrap/>
            <w:hideMark/>
          </w:tcPr>
          <w:p w14:paraId="5B8EE187" w14:textId="77777777" w:rsidR="009623F3" w:rsidRPr="009623F3" w:rsidRDefault="009623F3" w:rsidP="009623F3">
            <w:r w:rsidRPr="009623F3">
              <w:t>-3.2087E-10</w:t>
            </w:r>
          </w:p>
        </w:tc>
      </w:tr>
      <w:tr w:rsidR="009623F3" w:rsidRPr="009623F3" w14:paraId="66A723BF" w14:textId="77777777" w:rsidTr="009623F3">
        <w:trPr>
          <w:trHeight w:val="288"/>
        </w:trPr>
        <w:tc>
          <w:tcPr>
            <w:tcW w:w="960" w:type="dxa"/>
            <w:noWrap/>
            <w:hideMark/>
          </w:tcPr>
          <w:p w14:paraId="1E5C926E" w14:textId="77777777" w:rsidR="009623F3" w:rsidRPr="009623F3" w:rsidRDefault="009623F3" w:rsidP="009623F3">
            <w:r w:rsidRPr="009623F3">
              <w:t>8.00E-06</w:t>
            </w:r>
          </w:p>
        </w:tc>
        <w:tc>
          <w:tcPr>
            <w:tcW w:w="2660" w:type="dxa"/>
            <w:noWrap/>
            <w:hideMark/>
          </w:tcPr>
          <w:p w14:paraId="606A4892" w14:textId="77777777" w:rsidR="009623F3" w:rsidRPr="009623F3" w:rsidRDefault="009623F3" w:rsidP="009623F3">
            <w:r w:rsidRPr="009623F3">
              <w:t>-0.000615828</w:t>
            </w:r>
          </w:p>
        </w:tc>
        <w:tc>
          <w:tcPr>
            <w:tcW w:w="2660" w:type="dxa"/>
            <w:noWrap/>
            <w:hideMark/>
          </w:tcPr>
          <w:p w14:paraId="686EF53C" w14:textId="77777777" w:rsidR="009623F3" w:rsidRPr="009623F3" w:rsidRDefault="009623F3" w:rsidP="009623F3">
            <w:r w:rsidRPr="009623F3">
              <w:t>0</w:t>
            </w:r>
          </w:p>
        </w:tc>
        <w:tc>
          <w:tcPr>
            <w:tcW w:w="3520" w:type="dxa"/>
            <w:noWrap/>
            <w:hideMark/>
          </w:tcPr>
          <w:p w14:paraId="03C2E3BB" w14:textId="77777777" w:rsidR="009623F3" w:rsidRPr="009623F3" w:rsidRDefault="009623F3" w:rsidP="009623F3">
            <w:r w:rsidRPr="009623F3">
              <w:t>-1.03755E-09</w:t>
            </w:r>
          </w:p>
        </w:tc>
      </w:tr>
      <w:tr w:rsidR="009623F3" w:rsidRPr="009623F3" w14:paraId="728CB705" w14:textId="77777777" w:rsidTr="009623F3">
        <w:trPr>
          <w:trHeight w:val="288"/>
        </w:trPr>
        <w:tc>
          <w:tcPr>
            <w:tcW w:w="960" w:type="dxa"/>
            <w:noWrap/>
            <w:hideMark/>
          </w:tcPr>
          <w:p w14:paraId="351333AC" w14:textId="77777777" w:rsidR="009623F3" w:rsidRPr="009623F3" w:rsidRDefault="009623F3" w:rsidP="009623F3">
            <w:r w:rsidRPr="009623F3">
              <w:t>9.00E-06</w:t>
            </w:r>
          </w:p>
        </w:tc>
        <w:tc>
          <w:tcPr>
            <w:tcW w:w="2660" w:type="dxa"/>
            <w:noWrap/>
            <w:hideMark/>
          </w:tcPr>
          <w:p w14:paraId="3CB22CCB" w14:textId="77777777" w:rsidR="009623F3" w:rsidRPr="009623F3" w:rsidRDefault="009623F3" w:rsidP="009623F3">
            <w:r w:rsidRPr="009623F3">
              <w:t>-0.001068313</w:t>
            </w:r>
          </w:p>
        </w:tc>
        <w:tc>
          <w:tcPr>
            <w:tcW w:w="2660" w:type="dxa"/>
            <w:noWrap/>
            <w:hideMark/>
          </w:tcPr>
          <w:p w14:paraId="1A6D4363" w14:textId="77777777" w:rsidR="009623F3" w:rsidRPr="009623F3" w:rsidRDefault="009623F3" w:rsidP="009623F3">
            <w:r w:rsidRPr="009623F3">
              <w:t>-5.54628E-06</w:t>
            </w:r>
          </w:p>
        </w:tc>
        <w:tc>
          <w:tcPr>
            <w:tcW w:w="3520" w:type="dxa"/>
            <w:noWrap/>
            <w:hideMark/>
          </w:tcPr>
          <w:p w14:paraId="6CBEE60F" w14:textId="77777777" w:rsidR="009623F3" w:rsidRPr="009623F3" w:rsidRDefault="009623F3" w:rsidP="009623F3">
            <w:r w:rsidRPr="009623F3">
              <w:t>-2.27259E-05</w:t>
            </w:r>
          </w:p>
        </w:tc>
      </w:tr>
      <w:tr w:rsidR="009623F3" w:rsidRPr="009623F3" w14:paraId="20893684" w14:textId="77777777" w:rsidTr="009623F3">
        <w:trPr>
          <w:trHeight w:val="288"/>
        </w:trPr>
        <w:tc>
          <w:tcPr>
            <w:tcW w:w="960" w:type="dxa"/>
            <w:noWrap/>
            <w:hideMark/>
          </w:tcPr>
          <w:p w14:paraId="1B563879" w14:textId="77777777" w:rsidR="009623F3" w:rsidRPr="009623F3" w:rsidRDefault="009623F3" w:rsidP="009623F3">
            <w:r w:rsidRPr="009623F3">
              <w:t>1.00E-05</w:t>
            </w:r>
          </w:p>
        </w:tc>
        <w:tc>
          <w:tcPr>
            <w:tcW w:w="2660" w:type="dxa"/>
            <w:noWrap/>
            <w:hideMark/>
          </w:tcPr>
          <w:p w14:paraId="55C144F6" w14:textId="77777777" w:rsidR="009623F3" w:rsidRPr="009623F3" w:rsidRDefault="009623F3" w:rsidP="009623F3">
            <w:r w:rsidRPr="009623F3">
              <w:t>-0.001705784</w:t>
            </w:r>
          </w:p>
        </w:tc>
        <w:tc>
          <w:tcPr>
            <w:tcW w:w="2660" w:type="dxa"/>
            <w:noWrap/>
            <w:hideMark/>
          </w:tcPr>
          <w:p w14:paraId="727F6463" w14:textId="77777777" w:rsidR="009623F3" w:rsidRPr="009623F3" w:rsidRDefault="009623F3" w:rsidP="009623F3">
            <w:r w:rsidRPr="009623F3">
              <w:t>-8.0824E-05</w:t>
            </w:r>
          </w:p>
        </w:tc>
        <w:tc>
          <w:tcPr>
            <w:tcW w:w="3520" w:type="dxa"/>
            <w:noWrap/>
            <w:hideMark/>
          </w:tcPr>
          <w:p w14:paraId="1C3B0DB2" w14:textId="77777777" w:rsidR="009623F3" w:rsidRPr="009623F3" w:rsidRDefault="009623F3" w:rsidP="009623F3">
            <w:r w:rsidRPr="009623F3">
              <w:t>-0.00018746</w:t>
            </w:r>
          </w:p>
        </w:tc>
      </w:tr>
      <w:tr w:rsidR="009623F3" w:rsidRPr="009623F3" w14:paraId="41CD1EA8" w14:textId="77777777" w:rsidTr="009623F3">
        <w:trPr>
          <w:trHeight w:val="288"/>
        </w:trPr>
        <w:tc>
          <w:tcPr>
            <w:tcW w:w="960" w:type="dxa"/>
            <w:noWrap/>
            <w:hideMark/>
          </w:tcPr>
          <w:p w14:paraId="4AFD190E" w14:textId="77777777" w:rsidR="009623F3" w:rsidRPr="009623F3" w:rsidRDefault="009623F3" w:rsidP="009623F3">
            <w:r w:rsidRPr="009623F3">
              <w:t>1.10E-05</w:t>
            </w:r>
          </w:p>
        </w:tc>
        <w:tc>
          <w:tcPr>
            <w:tcW w:w="2660" w:type="dxa"/>
            <w:noWrap/>
            <w:hideMark/>
          </w:tcPr>
          <w:p w14:paraId="6AB70347" w14:textId="77777777" w:rsidR="009623F3" w:rsidRPr="009623F3" w:rsidRDefault="009623F3" w:rsidP="009623F3">
            <w:r w:rsidRPr="009623F3">
              <w:t>-0.002982589</w:t>
            </w:r>
          </w:p>
        </w:tc>
        <w:tc>
          <w:tcPr>
            <w:tcW w:w="2660" w:type="dxa"/>
            <w:noWrap/>
            <w:hideMark/>
          </w:tcPr>
          <w:p w14:paraId="0A05A8CB" w14:textId="77777777" w:rsidR="009623F3" w:rsidRPr="009623F3" w:rsidRDefault="009623F3" w:rsidP="009623F3">
            <w:r w:rsidRPr="009623F3">
              <w:t>-0.000322216</w:t>
            </w:r>
          </w:p>
        </w:tc>
        <w:tc>
          <w:tcPr>
            <w:tcW w:w="3520" w:type="dxa"/>
            <w:noWrap/>
            <w:hideMark/>
          </w:tcPr>
          <w:p w14:paraId="162919BD" w14:textId="77777777" w:rsidR="009623F3" w:rsidRPr="009623F3" w:rsidRDefault="009623F3" w:rsidP="009623F3">
            <w:r w:rsidRPr="009623F3">
              <w:t>-0.000516623</w:t>
            </w:r>
          </w:p>
        </w:tc>
      </w:tr>
      <w:tr w:rsidR="009623F3" w:rsidRPr="009623F3" w14:paraId="07BC112A" w14:textId="77777777" w:rsidTr="009623F3">
        <w:trPr>
          <w:trHeight w:val="288"/>
        </w:trPr>
        <w:tc>
          <w:tcPr>
            <w:tcW w:w="960" w:type="dxa"/>
            <w:noWrap/>
            <w:hideMark/>
          </w:tcPr>
          <w:p w14:paraId="751DF94E" w14:textId="77777777" w:rsidR="009623F3" w:rsidRPr="009623F3" w:rsidRDefault="009623F3" w:rsidP="009623F3">
            <w:r w:rsidRPr="009623F3">
              <w:t>1.20E-05</w:t>
            </w:r>
          </w:p>
        </w:tc>
        <w:tc>
          <w:tcPr>
            <w:tcW w:w="2660" w:type="dxa"/>
            <w:noWrap/>
            <w:hideMark/>
          </w:tcPr>
          <w:p w14:paraId="19F22338" w14:textId="77777777" w:rsidR="009623F3" w:rsidRPr="009623F3" w:rsidRDefault="009623F3" w:rsidP="009623F3">
            <w:r w:rsidRPr="009623F3">
              <w:t>-0.005311903</w:t>
            </w:r>
          </w:p>
        </w:tc>
        <w:tc>
          <w:tcPr>
            <w:tcW w:w="2660" w:type="dxa"/>
            <w:noWrap/>
            <w:hideMark/>
          </w:tcPr>
          <w:p w14:paraId="793DD4D0" w14:textId="77777777" w:rsidR="009623F3" w:rsidRPr="009623F3" w:rsidRDefault="009623F3" w:rsidP="009623F3">
            <w:r w:rsidRPr="009623F3">
              <w:t>-0.000777153</w:t>
            </w:r>
          </w:p>
        </w:tc>
        <w:tc>
          <w:tcPr>
            <w:tcW w:w="3520" w:type="dxa"/>
            <w:noWrap/>
            <w:hideMark/>
          </w:tcPr>
          <w:p w14:paraId="541A159D" w14:textId="77777777" w:rsidR="009623F3" w:rsidRPr="009623F3" w:rsidRDefault="009623F3" w:rsidP="009623F3">
            <w:r w:rsidRPr="009623F3">
              <w:t>-0.001026053</w:t>
            </w:r>
          </w:p>
        </w:tc>
      </w:tr>
      <w:tr w:rsidR="009623F3" w:rsidRPr="009623F3" w14:paraId="6F87824A" w14:textId="77777777" w:rsidTr="009623F3">
        <w:trPr>
          <w:trHeight w:val="288"/>
        </w:trPr>
        <w:tc>
          <w:tcPr>
            <w:tcW w:w="960" w:type="dxa"/>
            <w:noWrap/>
            <w:hideMark/>
          </w:tcPr>
          <w:p w14:paraId="54EB25AA" w14:textId="77777777" w:rsidR="009623F3" w:rsidRPr="009623F3" w:rsidRDefault="009623F3" w:rsidP="009623F3">
            <w:r w:rsidRPr="009623F3">
              <w:t>1.30E-05</w:t>
            </w:r>
          </w:p>
        </w:tc>
        <w:tc>
          <w:tcPr>
            <w:tcW w:w="2660" w:type="dxa"/>
            <w:noWrap/>
            <w:hideMark/>
          </w:tcPr>
          <w:p w14:paraId="5C10C771" w14:textId="77777777" w:rsidR="009623F3" w:rsidRPr="009623F3" w:rsidRDefault="009623F3" w:rsidP="009623F3">
            <w:r w:rsidRPr="009623F3">
              <w:t>-0.008848179</w:t>
            </w:r>
          </w:p>
        </w:tc>
        <w:tc>
          <w:tcPr>
            <w:tcW w:w="2660" w:type="dxa"/>
            <w:noWrap/>
            <w:hideMark/>
          </w:tcPr>
          <w:p w14:paraId="0AC02E58" w14:textId="77777777" w:rsidR="009623F3" w:rsidRPr="009623F3" w:rsidRDefault="009623F3" w:rsidP="009623F3">
            <w:r w:rsidRPr="009623F3">
              <w:t>-0.0013725</w:t>
            </w:r>
          </w:p>
        </w:tc>
        <w:tc>
          <w:tcPr>
            <w:tcW w:w="3520" w:type="dxa"/>
            <w:noWrap/>
            <w:hideMark/>
          </w:tcPr>
          <w:p w14:paraId="09BE95DA" w14:textId="77777777" w:rsidR="009623F3" w:rsidRPr="009623F3" w:rsidRDefault="009623F3" w:rsidP="009623F3">
            <w:r w:rsidRPr="009623F3">
              <w:t>-0.001659251</w:t>
            </w:r>
          </w:p>
        </w:tc>
      </w:tr>
      <w:tr w:rsidR="009623F3" w:rsidRPr="009623F3" w14:paraId="7BBEED2A" w14:textId="77777777" w:rsidTr="009623F3">
        <w:trPr>
          <w:trHeight w:val="288"/>
        </w:trPr>
        <w:tc>
          <w:tcPr>
            <w:tcW w:w="960" w:type="dxa"/>
            <w:noWrap/>
            <w:hideMark/>
          </w:tcPr>
          <w:p w14:paraId="3C9E56A1" w14:textId="77777777" w:rsidR="009623F3" w:rsidRPr="009623F3" w:rsidRDefault="009623F3" w:rsidP="009623F3">
            <w:r w:rsidRPr="009623F3">
              <w:t>1.40E-05</w:t>
            </w:r>
          </w:p>
        </w:tc>
        <w:tc>
          <w:tcPr>
            <w:tcW w:w="2660" w:type="dxa"/>
            <w:noWrap/>
            <w:hideMark/>
          </w:tcPr>
          <w:p w14:paraId="216E412C" w14:textId="77777777" w:rsidR="009623F3" w:rsidRPr="009623F3" w:rsidRDefault="009623F3" w:rsidP="009623F3">
            <w:r w:rsidRPr="009623F3">
              <w:t>-0.012847117</w:t>
            </w:r>
          </w:p>
        </w:tc>
        <w:tc>
          <w:tcPr>
            <w:tcW w:w="2660" w:type="dxa"/>
            <w:noWrap/>
            <w:hideMark/>
          </w:tcPr>
          <w:p w14:paraId="1DC6F0EE" w14:textId="77777777" w:rsidR="009623F3" w:rsidRPr="009623F3" w:rsidRDefault="009623F3" w:rsidP="009623F3">
            <w:r w:rsidRPr="009623F3">
              <w:t>-0.002081457</w:t>
            </w:r>
          </w:p>
        </w:tc>
        <w:tc>
          <w:tcPr>
            <w:tcW w:w="3520" w:type="dxa"/>
            <w:noWrap/>
            <w:hideMark/>
          </w:tcPr>
          <w:p w14:paraId="741599EC" w14:textId="77777777" w:rsidR="009623F3" w:rsidRPr="009623F3" w:rsidRDefault="009623F3" w:rsidP="009623F3">
            <w:r w:rsidRPr="009623F3">
              <w:t>-0.002391729</w:t>
            </w:r>
          </w:p>
        </w:tc>
      </w:tr>
      <w:tr w:rsidR="009623F3" w:rsidRPr="009623F3" w14:paraId="0076FC57" w14:textId="77777777" w:rsidTr="009623F3">
        <w:trPr>
          <w:trHeight w:val="288"/>
        </w:trPr>
        <w:tc>
          <w:tcPr>
            <w:tcW w:w="960" w:type="dxa"/>
            <w:noWrap/>
            <w:hideMark/>
          </w:tcPr>
          <w:p w14:paraId="669D5CF7" w14:textId="77777777" w:rsidR="009623F3" w:rsidRPr="009623F3" w:rsidRDefault="009623F3" w:rsidP="009623F3">
            <w:r w:rsidRPr="009623F3">
              <w:t>1.50E-05</w:t>
            </w:r>
          </w:p>
        </w:tc>
        <w:tc>
          <w:tcPr>
            <w:tcW w:w="2660" w:type="dxa"/>
            <w:noWrap/>
            <w:hideMark/>
          </w:tcPr>
          <w:p w14:paraId="3E04618C" w14:textId="77777777" w:rsidR="009623F3" w:rsidRPr="009623F3" w:rsidRDefault="009623F3" w:rsidP="009623F3">
            <w:r w:rsidRPr="009623F3">
              <w:t>-0.017081888</w:t>
            </w:r>
          </w:p>
        </w:tc>
        <w:tc>
          <w:tcPr>
            <w:tcW w:w="2660" w:type="dxa"/>
            <w:noWrap/>
            <w:hideMark/>
          </w:tcPr>
          <w:p w14:paraId="491F0E54" w14:textId="77777777" w:rsidR="009623F3" w:rsidRPr="009623F3" w:rsidRDefault="009623F3" w:rsidP="009623F3">
            <w:r w:rsidRPr="009623F3">
              <w:t>-0.002890568</w:t>
            </w:r>
          </w:p>
        </w:tc>
        <w:tc>
          <w:tcPr>
            <w:tcW w:w="3520" w:type="dxa"/>
            <w:noWrap/>
            <w:hideMark/>
          </w:tcPr>
          <w:p w14:paraId="47757785" w14:textId="77777777" w:rsidR="009623F3" w:rsidRPr="009623F3" w:rsidRDefault="009623F3" w:rsidP="009623F3">
            <w:r w:rsidRPr="009623F3">
              <w:t>-0.003209467</w:t>
            </w:r>
          </w:p>
        </w:tc>
      </w:tr>
      <w:tr w:rsidR="009623F3" w:rsidRPr="009623F3" w14:paraId="190D3737" w14:textId="77777777" w:rsidTr="009623F3">
        <w:trPr>
          <w:trHeight w:val="288"/>
        </w:trPr>
        <w:tc>
          <w:tcPr>
            <w:tcW w:w="960" w:type="dxa"/>
            <w:noWrap/>
            <w:hideMark/>
          </w:tcPr>
          <w:p w14:paraId="6FBB52F8" w14:textId="77777777" w:rsidR="009623F3" w:rsidRPr="009623F3" w:rsidRDefault="009623F3" w:rsidP="009623F3">
            <w:r w:rsidRPr="009623F3">
              <w:t>1.60E-05</w:t>
            </w:r>
          </w:p>
        </w:tc>
        <w:tc>
          <w:tcPr>
            <w:tcW w:w="2660" w:type="dxa"/>
            <w:noWrap/>
            <w:hideMark/>
          </w:tcPr>
          <w:p w14:paraId="006AEB3C" w14:textId="77777777" w:rsidR="009623F3" w:rsidRPr="009623F3" w:rsidRDefault="009623F3" w:rsidP="009623F3">
            <w:r w:rsidRPr="009623F3">
              <w:t>-0.021532219</w:t>
            </w:r>
          </w:p>
        </w:tc>
        <w:tc>
          <w:tcPr>
            <w:tcW w:w="2660" w:type="dxa"/>
            <w:noWrap/>
            <w:hideMark/>
          </w:tcPr>
          <w:p w14:paraId="20CF1479" w14:textId="77777777" w:rsidR="009623F3" w:rsidRPr="009623F3" w:rsidRDefault="009623F3" w:rsidP="009623F3">
            <w:r w:rsidRPr="009623F3">
              <w:t>-0.003785025</w:t>
            </w:r>
          </w:p>
        </w:tc>
        <w:tc>
          <w:tcPr>
            <w:tcW w:w="3520" w:type="dxa"/>
            <w:noWrap/>
            <w:hideMark/>
          </w:tcPr>
          <w:p w14:paraId="435117DC" w14:textId="77777777" w:rsidR="009623F3" w:rsidRPr="009623F3" w:rsidRDefault="009623F3" w:rsidP="009623F3">
            <w:r w:rsidRPr="009623F3">
              <w:t>-0.004110954</w:t>
            </w:r>
          </w:p>
        </w:tc>
      </w:tr>
      <w:tr w:rsidR="009623F3" w:rsidRPr="009623F3" w14:paraId="22017AAB" w14:textId="77777777" w:rsidTr="009623F3">
        <w:trPr>
          <w:trHeight w:val="288"/>
        </w:trPr>
        <w:tc>
          <w:tcPr>
            <w:tcW w:w="960" w:type="dxa"/>
            <w:noWrap/>
            <w:hideMark/>
          </w:tcPr>
          <w:p w14:paraId="2B0C0483" w14:textId="77777777" w:rsidR="009623F3" w:rsidRPr="009623F3" w:rsidRDefault="009623F3" w:rsidP="009623F3">
            <w:r w:rsidRPr="009623F3">
              <w:t>1.70E-05</w:t>
            </w:r>
          </w:p>
        </w:tc>
        <w:tc>
          <w:tcPr>
            <w:tcW w:w="2660" w:type="dxa"/>
            <w:noWrap/>
            <w:hideMark/>
          </w:tcPr>
          <w:p w14:paraId="0715CCAA" w14:textId="77777777" w:rsidR="009623F3" w:rsidRPr="009623F3" w:rsidRDefault="009623F3" w:rsidP="009623F3">
            <w:r w:rsidRPr="009623F3">
              <w:t>-0.02611332</w:t>
            </w:r>
          </w:p>
        </w:tc>
        <w:tc>
          <w:tcPr>
            <w:tcW w:w="2660" w:type="dxa"/>
            <w:noWrap/>
            <w:hideMark/>
          </w:tcPr>
          <w:p w14:paraId="6A595CA3" w14:textId="77777777" w:rsidR="009623F3" w:rsidRPr="009623F3" w:rsidRDefault="009623F3" w:rsidP="009623F3">
            <w:r w:rsidRPr="009623F3">
              <w:t>-0.0047585</w:t>
            </w:r>
          </w:p>
        </w:tc>
        <w:tc>
          <w:tcPr>
            <w:tcW w:w="3520" w:type="dxa"/>
            <w:noWrap/>
            <w:hideMark/>
          </w:tcPr>
          <w:p w14:paraId="0143D2FA" w14:textId="77777777" w:rsidR="009623F3" w:rsidRPr="009623F3" w:rsidRDefault="009623F3" w:rsidP="009623F3">
            <w:r w:rsidRPr="009623F3">
              <w:t>-0.005108973</w:t>
            </w:r>
          </w:p>
        </w:tc>
      </w:tr>
      <w:tr w:rsidR="009623F3" w:rsidRPr="009623F3" w14:paraId="05FF0D59" w14:textId="77777777" w:rsidTr="009623F3">
        <w:trPr>
          <w:trHeight w:val="288"/>
        </w:trPr>
        <w:tc>
          <w:tcPr>
            <w:tcW w:w="960" w:type="dxa"/>
            <w:noWrap/>
            <w:hideMark/>
          </w:tcPr>
          <w:p w14:paraId="2DCBAE4B" w14:textId="77777777" w:rsidR="009623F3" w:rsidRPr="009623F3" w:rsidRDefault="009623F3" w:rsidP="009623F3">
            <w:r w:rsidRPr="009623F3">
              <w:t>1.80E-05</w:t>
            </w:r>
          </w:p>
        </w:tc>
        <w:tc>
          <w:tcPr>
            <w:tcW w:w="2660" w:type="dxa"/>
            <w:noWrap/>
            <w:hideMark/>
          </w:tcPr>
          <w:p w14:paraId="79EA2CC0" w14:textId="77777777" w:rsidR="009623F3" w:rsidRPr="009623F3" w:rsidRDefault="009623F3" w:rsidP="009623F3">
            <w:r w:rsidRPr="009623F3">
              <w:t>-0.030799205</w:t>
            </w:r>
          </w:p>
        </w:tc>
        <w:tc>
          <w:tcPr>
            <w:tcW w:w="2660" w:type="dxa"/>
            <w:noWrap/>
            <w:hideMark/>
          </w:tcPr>
          <w:p w14:paraId="27C3BE78" w14:textId="77777777" w:rsidR="009623F3" w:rsidRPr="009623F3" w:rsidRDefault="009623F3" w:rsidP="009623F3">
            <w:r w:rsidRPr="009623F3">
              <w:t>-0.005838838</w:t>
            </w:r>
          </w:p>
        </w:tc>
        <w:tc>
          <w:tcPr>
            <w:tcW w:w="3520" w:type="dxa"/>
            <w:noWrap/>
            <w:hideMark/>
          </w:tcPr>
          <w:p w14:paraId="1B6ED571" w14:textId="77777777" w:rsidR="009623F3" w:rsidRPr="009623F3" w:rsidRDefault="009623F3" w:rsidP="009623F3">
            <w:r w:rsidRPr="009623F3">
              <w:t>-0.006252583</w:t>
            </w:r>
          </w:p>
        </w:tc>
      </w:tr>
      <w:tr w:rsidR="009623F3" w:rsidRPr="009623F3" w14:paraId="6A1F99BA" w14:textId="77777777" w:rsidTr="009623F3">
        <w:trPr>
          <w:trHeight w:val="288"/>
        </w:trPr>
        <w:tc>
          <w:tcPr>
            <w:tcW w:w="960" w:type="dxa"/>
            <w:noWrap/>
            <w:hideMark/>
          </w:tcPr>
          <w:p w14:paraId="24AFB2C6" w14:textId="77777777" w:rsidR="009623F3" w:rsidRPr="009623F3" w:rsidRDefault="009623F3" w:rsidP="009623F3">
            <w:r w:rsidRPr="009623F3">
              <w:t>1.90E-05</w:t>
            </w:r>
          </w:p>
        </w:tc>
        <w:tc>
          <w:tcPr>
            <w:tcW w:w="2660" w:type="dxa"/>
            <w:noWrap/>
            <w:hideMark/>
          </w:tcPr>
          <w:p w14:paraId="036A2C8D" w14:textId="77777777" w:rsidR="009623F3" w:rsidRPr="009623F3" w:rsidRDefault="009623F3" w:rsidP="009623F3">
            <w:r w:rsidRPr="009623F3">
              <w:t>-0.035686756</w:t>
            </w:r>
          </w:p>
        </w:tc>
        <w:tc>
          <w:tcPr>
            <w:tcW w:w="2660" w:type="dxa"/>
            <w:noWrap/>
            <w:hideMark/>
          </w:tcPr>
          <w:p w14:paraId="1B3BCFCD" w14:textId="77777777" w:rsidR="009623F3" w:rsidRPr="009623F3" w:rsidRDefault="009623F3" w:rsidP="009623F3">
            <w:r w:rsidRPr="009623F3">
              <w:t>-0.007105863</w:t>
            </w:r>
          </w:p>
        </w:tc>
        <w:tc>
          <w:tcPr>
            <w:tcW w:w="3520" w:type="dxa"/>
            <w:noWrap/>
            <w:hideMark/>
          </w:tcPr>
          <w:p w14:paraId="609FB640" w14:textId="77777777" w:rsidR="009623F3" w:rsidRPr="009623F3" w:rsidRDefault="009623F3" w:rsidP="009623F3">
            <w:r w:rsidRPr="009623F3">
              <w:t>-0.007740405</w:t>
            </w:r>
          </w:p>
        </w:tc>
      </w:tr>
      <w:tr w:rsidR="009623F3" w:rsidRPr="009623F3" w14:paraId="0B036E04" w14:textId="77777777" w:rsidTr="009623F3">
        <w:trPr>
          <w:trHeight w:val="288"/>
        </w:trPr>
        <w:tc>
          <w:tcPr>
            <w:tcW w:w="960" w:type="dxa"/>
            <w:noWrap/>
            <w:hideMark/>
          </w:tcPr>
          <w:p w14:paraId="595964A9" w14:textId="77777777" w:rsidR="009623F3" w:rsidRPr="009623F3" w:rsidRDefault="009623F3" w:rsidP="009623F3">
            <w:r w:rsidRPr="009623F3">
              <w:t>2.00E-05</w:t>
            </w:r>
          </w:p>
        </w:tc>
        <w:tc>
          <w:tcPr>
            <w:tcW w:w="2660" w:type="dxa"/>
            <w:noWrap/>
            <w:hideMark/>
          </w:tcPr>
          <w:p w14:paraId="55779D68" w14:textId="77777777" w:rsidR="009623F3" w:rsidRPr="009623F3" w:rsidRDefault="009623F3" w:rsidP="009623F3">
            <w:r w:rsidRPr="009623F3">
              <w:t>-0.040933639</w:t>
            </w:r>
          </w:p>
        </w:tc>
        <w:tc>
          <w:tcPr>
            <w:tcW w:w="2660" w:type="dxa"/>
            <w:noWrap/>
            <w:hideMark/>
          </w:tcPr>
          <w:p w14:paraId="68DE7BD7" w14:textId="77777777" w:rsidR="009623F3" w:rsidRPr="009623F3" w:rsidRDefault="009623F3" w:rsidP="009623F3">
            <w:r w:rsidRPr="009623F3">
              <w:t>-0.008663248</w:t>
            </w:r>
          </w:p>
        </w:tc>
        <w:tc>
          <w:tcPr>
            <w:tcW w:w="3520" w:type="dxa"/>
            <w:noWrap/>
            <w:hideMark/>
          </w:tcPr>
          <w:p w14:paraId="3A41D7E0" w14:textId="77777777" w:rsidR="009623F3" w:rsidRPr="009623F3" w:rsidRDefault="009623F3" w:rsidP="009623F3">
            <w:r w:rsidRPr="009623F3">
              <w:t>-0.009858158</w:t>
            </w:r>
          </w:p>
        </w:tc>
      </w:tr>
      <w:tr w:rsidR="009623F3" w:rsidRPr="009623F3" w14:paraId="7D8B2F24" w14:textId="77777777" w:rsidTr="009623F3">
        <w:trPr>
          <w:trHeight w:val="288"/>
        </w:trPr>
        <w:tc>
          <w:tcPr>
            <w:tcW w:w="960" w:type="dxa"/>
            <w:noWrap/>
            <w:hideMark/>
          </w:tcPr>
          <w:p w14:paraId="1DA0476D" w14:textId="77777777" w:rsidR="009623F3" w:rsidRPr="009623F3" w:rsidRDefault="009623F3" w:rsidP="009623F3">
            <w:r w:rsidRPr="009623F3">
              <w:t>2.10E-05</w:t>
            </w:r>
          </w:p>
        </w:tc>
        <w:tc>
          <w:tcPr>
            <w:tcW w:w="2660" w:type="dxa"/>
            <w:noWrap/>
            <w:hideMark/>
          </w:tcPr>
          <w:p w14:paraId="28E0EE60" w14:textId="77777777" w:rsidR="009623F3" w:rsidRPr="009623F3" w:rsidRDefault="009623F3" w:rsidP="009623F3">
            <w:r w:rsidRPr="009623F3">
              <w:t>-0.046417365</w:t>
            </w:r>
          </w:p>
        </w:tc>
        <w:tc>
          <w:tcPr>
            <w:tcW w:w="2660" w:type="dxa"/>
            <w:noWrap/>
            <w:hideMark/>
          </w:tcPr>
          <w:p w14:paraId="5825A12E" w14:textId="77777777" w:rsidR="009623F3" w:rsidRPr="009623F3" w:rsidRDefault="009623F3" w:rsidP="009623F3">
            <w:r w:rsidRPr="009623F3">
              <w:t>-0.010677068</w:t>
            </w:r>
          </w:p>
        </w:tc>
        <w:tc>
          <w:tcPr>
            <w:tcW w:w="3520" w:type="dxa"/>
            <w:noWrap/>
            <w:hideMark/>
          </w:tcPr>
          <w:p w14:paraId="36A5466A" w14:textId="77777777" w:rsidR="009623F3" w:rsidRPr="009623F3" w:rsidRDefault="009623F3" w:rsidP="009623F3">
            <w:r w:rsidRPr="009623F3">
              <w:t>-0.012648868</w:t>
            </w:r>
          </w:p>
        </w:tc>
      </w:tr>
      <w:tr w:rsidR="009623F3" w:rsidRPr="009623F3" w14:paraId="4BF2DFD1" w14:textId="77777777" w:rsidTr="009623F3">
        <w:trPr>
          <w:trHeight w:val="288"/>
        </w:trPr>
        <w:tc>
          <w:tcPr>
            <w:tcW w:w="960" w:type="dxa"/>
            <w:noWrap/>
            <w:hideMark/>
          </w:tcPr>
          <w:p w14:paraId="5F9C61BA" w14:textId="77777777" w:rsidR="009623F3" w:rsidRPr="009623F3" w:rsidRDefault="009623F3" w:rsidP="009623F3">
            <w:r w:rsidRPr="009623F3">
              <w:t>2.20E-05</w:t>
            </w:r>
          </w:p>
        </w:tc>
        <w:tc>
          <w:tcPr>
            <w:tcW w:w="2660" w:type="dxa"/>
            <w:noWrap/>
            <w:hideMark/>
          </w:tcPr>
          <w:p w14:paraId="0D5DFAE9" w14:textId="77777777" w:rsidR="009623F3" w:rsidRPr="009623F3" w:rsidRDefault="009623F3" w:rsidP="009623F3">
            <w:r w:rsidRPr="009623F3">
              <w:t>-0.05240955</w:t>
            </w:r>
          </w:p>
        </w:tc>
        <w:tc>
          <w:tcPr>
            <w:tcW w:w="2660" w:type="dxa"/>
            <w:noWrap/>
            <w:hideMark/>
          </w:tcPr>
          <w:p w14:paraId="696F640E" w14:textId="77777777" w:rsidR="009623F3" w:rsidRPr="009623F3" w:rsidRDefault="009623F3" w:rsidP="009623F3">
            <w:r w:rsidRPr="009623F3">
              <w:t>-0.013329192</w:t>
            </w:r>
          </w:p>
        </w:tc>
        <w:tc>
          <w:tcPr>
            <w:tcW w:w="3520" w:type="dxa"/>
            <w:noWrap/>
            <w:hideMark/>
          </w:tcPr>
          <w:p w14:paraId="715E5BC1" w14:textId="77777777" w:rsidR="009623F3" w:rsidRPr="009623F3" w:rsidRDefault="009623F3" w:rsidP="009623F3">
            <w:r w:rsidRPr="009623F3">
              <w:t>-0.016110835</w:t>
            </w:r>
          </w:p>
        </w:tc>
      </w:tr>
      <w:tr w:rsidR="009623F3" w:rsidRPr="009623F3" w14:paraId="35523055" w14:textId="77777777" w:rsidTr="009623F3">
        <w:trPr>
          <w:trHeight w:val="288"/>
        </w:trPr>
        <w:tc>
          <w:tcPr>
            <w:tcW w:w="960" w:type="dxa"/>
            <w:noWrap/>
            <w:hideMark/>
          </w:tcPr>
          <w:p w14:paraId="3F813390" w14:textId="77777777" w:rsidR="009623F3" w:rsidRPr="009623F3" w:rsidRDefault="009623F3" w:rsidP="009623F3">
            <w:r w:rsidRPr="009623F3">
              <w:t>2.30E-05</w:t>
            </w:r>
          </w:p>
        </w:tc>
        <w:tc>
          <w:tcPr>
            <w:tcW w:w="2660" w:type="dxa"/>
            <w:noWrap/>
            <w:hideMark/>
          </w:tcPr>
          <w:p w14:paraId="5AA3DE99" w14:textId="77777777" w:rsidR="009623F3" w:rsidRPr="009623F3" w:rsidRDefault="009623F3" w:rsidP="009623F3">
            <w:r w:rsidRPr="009623F3">
              <w:t>-0.05931348</w:t>
            </w:r>
          </w:p>
        </w:tc>
        <w:tc>
          <w:tcPr>
            <w:tcW w:w="2660" w:type="dxa"/>
            <w:noWrap/>
            <w:hideMark/>
          </w:tcPr>
          <w:p w14:paraId="5B9F71C4" w14:textId="77777777" w:rsidR="009623F3" w:rsidRPr="009623F3" w:rsidRDefault="009623F3" w:rsidP="009623F3">
            <w:r w:rsidRPr="009623F3">
              <w:t>-0.01680261</w:t>
            </w:r>
          </w:p>
        </w:tc>
        <w:tc>
          <w:tcPr>
            <w:tcW w:w="3520" w:type="dxa"/>
            <w:noWrap/>
            <w:hideMark/>
          </w:tcPr>
          <w:p w14:paraId="0EDC5269" w14:textId="77777777" w:rsidR="009623F3" w:rsidRPr="009623F3" w:rsidRDefault="009623F3" w:rsidP="009623F3">
            <w:r w:rsidRPr="009623F3">
              <w:t>-0.02022445</w:t>
            </w:r>
          </w:p>
        </w:tc>
      </w:tr>
      <w:tr w:rsidR="009623F3" w:rsidRPr="009623F3" w14:paraId="1455A8E2" w14:textId="77777777" w:rsidTr="009623F3">
        <w:trPr>
          <w:trHeight w:val="288"/>
        </w:trPr>
        <w:tc>
          <w:tcPr>
            <w:tcW w:w="960" w:type="dxa"/>
            <w:noWrap/>
            <w:hideMark/>
          </w:tcPr>
          <w:p w14:paraId="2D14EA79" w14:textId="77777777" w:rsidR="009623F3" w:rsidRPr="009623F3" w:rsidRDefault="009623F3" w:rsidP="009623F3">
            <w:r w:rsidRPr="009623F3">
              <w:t>2.40E-05</w:t>
            </w:r>
          </w:p>
        </w:tc>
        <w:tc>
          <w:tcPr>
            <w:tcW w:w="2660" w:type="dxa"/>
            <w:noWrap/>
            <w:hideMark/>
          </w:tcPr>
          <w:p w14:paraId="1673E346" w14:textId="77777777" w:rsidR="009623F3" w:rsidRPr="009623F3" w:rsidRDefault="009623F3" w:rsidP="009623F3">
            <w:r w:rsidRPr="009623F3">
              <w:t>-0.06690719</w:t>
            </w:r>
          </w:p>
        </w:tc>
        <w:tc>
          <w:tcPr>
            <w:tcW w:w="2660" w:type="dxa"/>
            <w:noWrap/>
            <w:hideMark/>
          </w:tcPr>
          <w:p w14:paraId="76E2BA8F" w14:textId="77777777" w:rsidR="009623F3" w:rsidRPr="009623F3" w:rsidRDefault="009623F3" w:rsidP="009623F3">
            <w:r w:rsidRPr="009623F3">
              <w:t>-0.02136951</w:t>
            </w:r>
          </w:p>
        </w:tc>
        <w:tc>
          <w:tcPr>
            <w:tcW w:w="3520" w:type="dxa"/>
            <w:noWrap/>
            <w:hideMark/>
          </w:tcPr>
          <w:p w14:paraId="731C00C0" w14:textId="77777777" w:rsidR="009623F3" w:rsidRPr="009623F3" w:rsidRDefault="009623F3" w:rsidP="009623F3">
            <w:r w:rsidRPr="009623F3">
              <w:t>-0.02505818</w:t>
            </w:r>
          </w:p>
        </w:tc>
      </w:tr>
      <w:tr w:rsidR="009623F3" w:rsidRPr="009623F3" w14:paraId="79A1B76F" w14:textId="77777777" w:rsidTr="009623F3">
        <w:trPr>
          <w:trHeight w:val="288"/>
        </w:trPr>
        <w:tc>
          <w:tcPr>
            <w:tcW w:w="960" w:type="dxa"/>
            <w:noWrap/>
            <w:hideMark/>
          </w:tcPr>
          <w:p w14:paraId="353CA591" w14:textId="77777777" w:rsidR="009623F3" w:rsidRPr="009623F3" w:rsidRDefault="009623F3" w:rsidP="009623F3">
            <w:r w:rsidRPr="009623F3">
              <w:t>2.50E-05</w:t>
            </w:r>
          </w:p>
        </w:tc>
        <w:tc>
          <w:tcPr>
            <w:tcW w:w="2660" w:type="dxa"/>
            <w:noWrap/>
            <w:hideMark/>
          </w:tcPr>
          <w:p w14:paraId="72A87FBE" w14:textId="77777777" w:rsidR="009623F3" w:rsidRPr="009623F3" w:rsidRDefault="009623F3" w:rsidP="009623F3">
            <w:r w:rsidRPr="009623F3">
              <w:t>-0.07469409</w:t>
            </w:r>
          </w:p>
        </w:tc>
        <w:tc>
          <w:tcPr>
            <w:tcW w:w="2660" w:type="dxa"/>
            <w:noWrap/>
            <w:hideMark/>
          </w:tcPr>
          <w:p w14:paraId="45399495" w14:textId="77777777" w:rsidR="009623F3" w:rsidRPr="009623F3" w:rsidRDefault="009623F3" w:rsidP="009623F3">
            <w:r w:rsidRPr="009623F3">
              <w:t>-0.02695447</w:t>
            </w:r>
          </w:p>
        </w:tc>
        <w:tc>
          <w:tcPr>
            <w:tcW w:w="3520" w:type="dxa"/>
            <w:noWrap/>
            <w:hideMark/>
          </w:tcPr>
          <w:p w14:paraId="4D05FC02" w14:textId="77777777" w:rsidR="009623F3" w:rsidRPr="009623F3" w:rsidRDefault="009623F3" w:rsidP="009623F3">
            <w:r w:rsidRPr="009623F3">
              <w:t>-0.03052361</w:t>
            </w:r>
          </w:p>
        </w:tc>
      </w:tr>
      <w:tr w:rsidR="009623F3" w:rsidRPr="009623F3" w14:paraId="4C020E5D" w14:textId="77777777" w:rsidTr="009623F3">
        <w:trPr>
          <w:trHeight w:val="288"/>
        </w:trPr>
        <w:tc>
          <w:tcPr>
            <w:tcW w:w="960" w:type="dxa"/>
            <w:noWrap/>
            <w:hideMark/>
          </w:tcPr>
          <w:p w14:paraId="4C070DF1" w14:textId="77777777" w:rsidR="009623F3" w:rsidRPr="009623F3" w:rsidRDefault="009623F3" w:rsidP="009623F3">
            <w:r w:rsidRPr="009623F3">
              <w:t>2.60E-05</w:t>
            </w:r>
          </w:p>
        </w:tc>
        <w:tc>
          <w:tcPr>
            <w:tcW w:w="2660" w:type="dxa"/>
            <w:noWrap/>
            <w:hideMark/>
          </w:tcPr>
          <w:p w14:paraId="45AEB0B1" w14:textId="77777777" w:rsidR="009623F3" w:rsidRPr="009623F3" w:rsidRDefault="009623F3" w:rsidP="009623F3">
            <w:r w:rsidRPr="009623F3">
              <w:t>-0.08257623</w:t>
            </w:r>
          </w:p>
        </w:tc>
        <w:tc>
          <w:tcPr>
            <w:tcW w:w="2660" w:type="dxa"/>
            <w:noWrap/>
            <w:hideMark/>
          </w:tcPr>
          <w:p w14:paraId="59BD3D7B" w14:textId="77777777" w:rsidR="009623F3" w:rsidRPr="009623F3" w:rsidRDefault="009623F3" w:rsidP="009623F3">
            <w:r w:rsidRPr="009623F3">
              <w:t>-0.03310046</w:t>
            </w:r>
          </w:p>
        </w:tc>
        <w:tc>
          <w:tcPr>
            <w:tcW w:w="3520" w:type="dxa"/>
            <w:noWrap/>
            <w:hideMark/>
          </w:tcPr>
          <w:p w14:paraId="4BEC86F4" w14:textId="77777777" w:rsidR="009623F3" w:rsidRPr="009623F3" w:rsidRDefault="009623F3" w:rsidP="009623F3">
            <w:r w:rsidRPr="009623F3">
              <w:t>-0.03639725</w:t>
            </w:r>
          </w:p>
        </w:tc>
      </w:tr>
      <w:tr w:rsidR="009623F3" w:rsidRPr="009623F3" w14:paraId="75F3AA81" w14:textId="77777777" w:rsidTr="009623F3">
        <w:trPr>
          <w:trHeight w:val="288"/>
        </w:trPr>
        <w:tc>
          <w:tcPr>
            <w:tcW w:w="960" w:type="dxa"/>
            <w:noWrap/>
            <w:hideMark/>
          </w:tcPr>
          <w:p w14:paraId="05EDE9D1" w14:textId="77777777" w:rsidR="009623F3" w:rsidRPr="009623F3" w:rsidRDefault="009623F3" w:rsidP="009623F3">
            <w:r w:rsidRPr="009623F3">
              <w:t>2.70E-05</w:t>
            </w:r>
          </w:p>
        </w:tc>
        <w:tc>
          <w:tcPr>
            <w:tcW w:w="2660" w:type="dxa"/>
            <w:noWrap/>
            <w:hideMark/>
          </w:tcPr>
          <w:p w14:paraId="132FBD36" w14:textId="77777777" w:rsidR="009623F3" w:rsidRPr="009623F3" w:rsidRDefault="009623F3" w:rsidP="009623F3">
            <w:r w:rsidRPr="009623F3">
              <w:t>-0.0905217</w:t>
            </w:r>
          </w:p>
        </w:tc>
        <w:tc>
          <w:tcPr>
            <w:tcW w:w="2660" w:type="dxa"/>
            <w:noWrap/>
            <w:hideMark/>
          </w:tcPr>
          <w:p w14:paraId="297A82A1" w14:textId="77777777" w:rsidR="009623F3" w:rsidRPr="009623F3" w:rsidRDefault="009623F3" w:rsidP="009623F3">
            <w:r w:rsidRPr="009623F3">
              <w:t>-0.0394168</w:t>
            </w:r>
          </w:p>
        </w:tc>
        <w:tc>
          <w:tcPr>
            <w:tcW w:w="3520" w:type="dxa"/>
            <w:noWrap/>
            <w:hideMark/>
          </w:tcPr>
          <w:p w14:paraId="5BF2354D" w14:textId="77777777" w:rsidR="009623F3" w:rsidRPr="009623F3" w:rsidRDefault="009623F3" w:rsidP="009623F3">
            <w:r w:rsidRPr="009623F3">
              <w:t>-0.04245703</w:t>
            </w:r>
          </w:p>
        </w:tc>
      </w:tr>
      <w:tr w:rsidR="009623F3" w:rsidRPr="009623F3" w14:paraId="5748C6DC" w14:textId="77777777" w:rsidTr="009623F3">
        <w:trPr>
          <w:trHeight w:val="288"/>
        </w:trPr>
        <w:tc>
          <w:tcPr>
            <w:tcW w:w="960" w:type="dxa"/>
            <w:noWrap/>
            <w:hideMark/>
          </w:tcPr>
          <w:p w14:paraId="1FE10768" w14:textId="77777777" w:rsidR="009623F3" w:rsidRPr="009623F3" w:rsidRDefault="009623F3" w:rsidP="009623F3">
            <w:r w:rsidRPr="009623F3">
              <w:t>2.80E-05</w:t>
            </w:r>
          </w:p>
        </w:tc>
        <w:tc>
          <w:tcPr>
            <w:tcW w:w="2660" w:type="dxa"/>
            <w:noWrap/>
            <w:hideMark/>
          </w:tcPr>
          <w:p w14:paraId="16E5F408" w14:textId="77777777" w:rsidR="009623F3" w:rsidRPr="009623F3" w:rsidRDefault="009623F3" w:rsidP="009623F3">
            <w:r w:rsidRPr="009623F3">
              <w:t>-0.09852989</w:t>
            </w:r>
          </w:p>
        </w:tc>
        <w:tc>
          <w:tcPr>
            <w:tcW w:w="2660" w:type="dxa"/>
            <w:noWrap/>
            <w:hideMark/>
          </w:tcPr>
          <w:p w14:paraId="0ECF82D1" w14:textId="77777777" w:rsidR="009623F3" w:rsidRPr="009623F3" w:rsidRDefault="009623F3" w:rsidP="009623F3">
            <w:r w:rsidRPr="009623F3">
              <w:t>-0.04572223</w:t>
            </w:r>
          </w:p>
        </w:tc>
        <w:tc>
          <w:tcPr>
            <w:tcW w:w="3520" w:type="dxa"/>
            <w:noWrap/>
            <w:hideMark/>
          </w:tcPr>
          <w:p w14:paraId="49DA5056" w14:textId="77777777" w:rsidR="009623F3" w:rsidRPr="009623F3" w:rsidRDefault="009623F3" w:rsidP="009623F3">
            <w:r w:rsidRPr="009623F3">
              <w:t>-0.04853458</w:t>
            </w:r>
          </w:p>
        </w:tc>
      </w:tr>
      <w:tr w:rsidR="009623F3" w:rsidRPr="009623F3" w14:paraId="627B8C36" w14:textId="77777777" w:rsidTr="009623F3">
        <w:trPr>
          <w:trHeight w:val="288"/>
        </w:trPr>
        <w:tc>
          <w:tcPr>
            <w:tcW w:w="960" w:type="dxa"/>
            <w:noWrap/>
            <w:hideMark/>
          </w:tcPr>
          <w:p w14:paraId="1E01DB0A" w14:textId="77777777" w:rsidR="009623F3" w:rsidRPr="009623F3" w:rsidRDefault="009623F3" w:rsidP="009623F3">
            <w:r w:rsidRPr="009623F3">
              <w:lastRenderedPageBreak/>
              <w:t>2.90E-05</w:t>
            </w:r>
          </w:p>
        </w:tc>
        <w:tc>
          <w:tcPr>
            <w:tcW w:w="2660" w:type="dxa"/>
            <w:noWrap/>
            <w:hideMark/>
          </w:tcPr>
          <w:p w14:paraId="483CBE70" w14:textId="77777777" w:rsidR="009623F3" w:rsidRPr="009623F3" w:rsidRDefault="009623F3" w:rsidP="009623F3">
            <w:r w:rsidRPr="009623F3">
              <w:t>-0.10655092</w:t>
            </w:r>
          </w:p>
        </w:tc>
        <w:tc>
          <w:tcPr>
            <w:tcW w:w="2660" w:type="dxa"/>
            <w:noWrap/>
            <w:hideMark/>
          </w:tcPr>
          <w:p w14:paraId="5D62A42E" w14:textId="77777777" w:rsidR="009623F3" w:rsidRPr="009623F3" w:rsidRDefault="009623F3" w:rsidP="009623F3">
            <w:r w:rsidRPr="009623F3">
              <w:t>-0.05196539</w:t>
            </w:r>
          </w:p>
        </w:tc>
        <w:tc>
          <w:tcPr>
            <w:tcW w:w="3520" w:type="dxa"/>
            <w:noWrap/>
            <w:hideMark/>
          </w:tcPr>
          <w:p w14:paraId="2C415C38" w14:textId="77777777" w:rsidR="009623F3" w:rsidRPr="009623F3" w:rsidRDefault="009623F3" w:rsidP="009623F3">
            <w:r w:rsidRPr="009623F3">
              <w:t>-0.05456769</w:t>
            </w:r>
          </w:p>
        </w:tc>
      </w:tr>
      <w:tr w:rsidR="009623F3" w:rsidRPr="009623F3" w14:paraId="55FC7BF0" w14:textId="77777777" w:rsidTr="009623F3">
        <w:trPr>
          <w:trHeight w:val="288"/>
        </w:trPr>
        <w:tc>
          <w:tcPr>
            <w:tcW w:w="960" w:type="dxa"/>
            <w:noWrap/>
            <w:hideMark/>
          </w:tcPr>
          <w:p w14:paraId="38BED27A" w14:textId="77777777" w:rsidR="009623F3" w:rsidRPr="009623F3" w:rsidRDefault="009623F3" w:rsidP="009623F3">
            <w:r w:rsidRPr="009623F3">
              <w:t>3.00E-05</w:t>
            </w:r>
          </w:p>
        </w:tc>
        <w:tc>
          <w:tcPr>
            <w:tcW w:w="2660" w:type="dxa"/>
            <w:noWrap/>
            <w:hideMark/>
          </w:tcPr>
          <w:p w14:paraId="0B9D6A84" w14:textId="77777777" w:rsidR="009623F3" w:rsidRPr="009623F3" w:rsidRDefault="009623F3" w:rsidP="009623F3">
            <w:r w:rsidRPr="009623F3">
              <w:t>-0.1145482</w:t>
            </w:r>
          </w:p>
        </w:tc>
        <w:tc>
          <w:tcPr>
            <w:tcW w:w="2660" w:type="dxa"/>
            <w:noWrap/>
            <w:hideMark/>
          </w:tcPr>
          <w:p w14:paraId="310BF56A" w14:textId="77777777" w:rsidR="009623F3" w:rsidRPr="009623F3" w:rsidRDefault="009623F3" w:rsidP="009623F3">
            <w:r w:rsidRPr="009623F3">
              <w:t>-0.05814961</w:t>
            </w:r>
          </w:p>
        </w:tc>
        <w:tc>
          <w:tcPr>
            <w:tcW w:w="3520" w:type="dxa"/>
            <w:noWrap/>
            <w:hideMark/>
          </w:tcPr>
          <w:p w14:paraId="32D2A479" w14:textId="77777777" w:rsidR="009623F3" w:rsidRPr="009623F3" w:rsidRDefault="009623F3" w:rsidP="009623F3">
            <w:r w:rsidRPr="009623F3">
              <w:t>-0.06053094</w:t>
            </w:r>
          </w:p>
        </w:tc>
      </w:tr>
      <w:tr w:rsidR="009623F3" w:rsidRPr="009623F3" w14:paraId="0896829B" w14:textId="77777777" w:rsidTr="009623F3">
        <w:trPr>
          <w:trHeight w:val="288"/>
        </w:trPr>
        <w:tc>
          <w:tcPr>
            <w:tcW w:w="960" w:type="dxa"/>
            <w:noWrap/>
            <w:hideMark/>
          </w:tcPr>
          <w:p w14:paraId="522B990D" w14:textId="77777777" w:rsidR="009623F3" w:rsidRPr="009623F3" w:rsidRDefault="009623F3" w:rsidP="009623F3">
            <w:r w:rsidRPr="009623F3">
              <w:t>3.10E-05</w:t>
            </w:r>
          </w:p>
        </w:tc>
        <w:tc>
          <w:tcPr>
            <w:tcW w:w="2660" w:type="dxa"/>
            <w:noWrap/>
            <w:hideMark/>
          </w:tcPr>
          <w:p w14:paraId="6D9B7304" w14:textId="77777777" w:rsidR="009623F3" w:rsidRPr="009623F3" w:rsidRDefault="009623F3" w:rsidP="009623F3">
            <w:r w:rsidRPr="009623F3">
              <w:t>-0.12251225</w:t>
            </w:r>
          </w:p>
        </w:tc>
        <w:tc>
          <w:tcPr>
            <w:tcW w:w="2660" w:type="dxa"/>
            <w:noWrap/>
            <w:hideMark/>
          </w:tcPr>
          <w:p w14:paraId="7F9864D9" w14:textId="77777777" w:rsidR="009623F3" w:rsidRPr="009623F3" w:rsidRDefault="009623F3" w:rsidP="009623F3">
            <w:r w:rsidRPr="009623F3">
              <w:t>-0.06428963</w:t>
            </w:r>
          </w:p>
        </w:tc>
        <w:tc>
          <w:tcPr>
            <w:tcW w:w="3520" w:type="dxa"/>
            <w:noWrap/>
            <w:hideMark/>
          </w:tcPr>
          <w:p w14:paraId="1461D78A" w14:textId="77777777" w:rsidR="009623F3" w:rsidRPr="009623F3" w:rsidRDefault="009623F3" w:rsidP="009623F3">
            <w:r w:rsidRPr="009623F3">
              <w:t>-0.06642266</w:t>
            </w:r>
          </w:p>
        </w:tc>
      </w:tr>
      <w:tr w:rsidR="009623F3" w:rsidRPr="009623F3" w14:paraId="422CC9F1" w14:textId="77777777" w:rsidTr="009623F3">
        <w:trPr>
          <w:trHeight w:val="288"/>
        </w:trPr>
        <w:tc>
          <w:tcPr>
            <w:tcW w:w="960" w:type="dxa"/>
            <w:noWrap/>
            <w:hideMark/>
          </w:tcPr>
          <w:p w14:paraId="111D3400" w14:textId="77777777" w:rsidR="009623F3" w:rsidRPr="009623F3" w:rsidRDefault="009623F3" w:rsidP="009623F3">
            <w:r w:rsidRPr="009623F3">
              <w:t>3.20E-05</w:t>
            </w:r>
          </w:p>
        </w:tc>
        <w:tc>
          <w:tcPr>
            <w:tcW w:w="2660" w:type="dxa"/>
            <w:noWrap/>
            <w:hideMark/>
          </w:tcPr>
          <w:p w14:paraId="2860A69D" w14:textId="77777777" w:rsidR="009623F3" w:rsidRPr="009623F3" w:rsidRDefault="009623F3" w:rsidP="009623F3">
            <w:r w:rsidRPr="009623F3">
              <w:t>-0.13045068</w:t>
            </w:r>
          </w:p>
        </w:tc>
        <w:tc>
          <w:tcPr>
            <w:tcW w:w="2660" w:type="dxa"/>
            <w:noWrap/>
            <w:hideMark/>
          </w:tcPr>
          <w:p w14:paraId="1EE49ADF" w14:textId="77777777" w:rsidR="009623F3" w:rsidRPr="009623F3" w:rsidRDefault="009623F3" w:rsidP="009623F3">
            <w:r w:rsidRPr="009623F3">
              <w:t>-0.07039318</w:t>
            </w:r>
          </w:p>
        </w:tc>
        <w:tc>
          <w:tcPr>
            <w:tcW w:w="3520" w:type="dxa"/>
            <w:noWrap/>
            <w:hideMark/>
          </w:tcPr>
          <w:p w14:paraId="43161B94" w14:textId="77777777" w:rsidR="009623F3" w:rsidRPr="009623F3" w:rsidRDefault="009623F3" w:rsidP="009623F3">
            <w:r w:rsidRPr="009623F3">
              <w:t>-0.07225116</w:t>
            </w:r>
          </w:p>
        </w:tc>
      </w:tr>
      <w:tr w:rsidR="009623F3" w:rsidRPr="009623F3" w14:paraId="7B504B4F" w14:textId="77777777" w:rsidTr="009623F3">
        <w:trPr>
          <w:trHeight w:val="288"/>
        </w:trPr>
        <w:tc>
          <w:tcPr>
            <w:tcW w:w="960" w:type="dxa"/>
            <w:noWrap/>
            <w:hideMark/>
          </w:tcPr>
          <w:p w14:paraId="4B4BFFD6" w14:textId="77777777" w:rsidR="009623F3" w:rsidRPr="009623F3" w:rsidRDefault="009623F3" w:rsidP="009623F3">
            <w:r w:rsidRPr="009623F3">
              <w:t>3.30E-05</w:t>
            </w:r>
          </w:p>
        </w:tc>
        <w:tc>
          <w:tcPr>
            <w:tcW w:w="2660" w:type="dxa"/>
            <w:noWrap/>
            <w:hideMark/>
          </w:tcPr>
          <w:p w14:paraId="3DA2940D" w14:textId="77777777" w:rsidR="009623F3" w:rsidRPr="009623F3" w:rsidRDefault="009623F3" w:rsidP="009623F3">
            <w:r w:rsidRPr="009623F3">
              <w:t>-0.1383653</w:t>
            </w:r>
          </w:p>
        </w:tc>
        <w:tc>
          <w:tcPr>
            <w:tcW w:w="2660" w:type="dxa"/>
            <w:noWrap/>
            <w:hideMark/>
          </w:tcPr>
          <w:p w14:paraId="2116925D" w14:textId="77777777" w:rsidR="009623F3" w:rsidRPr="009623F3" w:rsidRDefault="009623F3" w:rsidP="009623F3">
            <w:r w:rsidRPr="009623F3">
              <w:t>-0.07647219</w:t>
            </w:r>
          </w:p>
        </w:tc>
        <w:tc>
          <w:tcPr>
            <w:tcW w:w="3520" w:type="dxa"/>
            <w:noWrap/>
            <w:hideMark/>
          </w:tcPr>
          <w:p w14:paraId="79F9B2E1" w14:textId="77777777" w:rsidR="009623F3" w:rsidRPr="009623F3" w:rsidRDefault="009623F3" w:rsidP="009623F3">
            <w:r w:rsidRPr="009623F3">
              <w:t>-0.0780264</w:t>
            </w:r>
          </w:p>
        </w:tc>
      </w:tr>
      <w:tr w:rsidR="009623F3" w:rsidRPr="009623F3" w14:paraId="72CBD6F1" w14:textId="77777777" w:rsidTr="009623F3">
        <w:trPr>
          <w:trHeight w:val="288"/>
        </w:trPr>
        <w:tc>
          <w:tcPr>
            <w:tcW w:w="960" w:type="dxa"/>
            <w:noWrap/>
            <w:hideMark/>
          </w:tcPr>
          <w:p w14:paraId="5266135A" w14:textId="77777777" w:rsidR="009623F3" w:rsidRPr="009623F3" w:rsidRDefault="009623F3" w:rsidP="009623F3">
            <w:r w:rsidRPr="009623F3">
              <w:t>3.40E-05</w:t>
            </w:r>
          </w:p>
        </w:tc>
        <w:tc>
          <w:tcPr>
            <w:tcW w:w="2660" w:type="dxa"/>
            <w:noWrap/>
            <w:hideMark/>
          </w:tcPr>
          <w:p w14:paraId="31015510" w14:textId="77777777" w:rsidR="009623F3" w:rsidRPr="009623F3" w:rsidRDefault="009623F3" w:rsidP="009623F3">
            <w:r w:rsidRPr="009623F3">
              <w:t>-0.1462683</w:t>
            </w:r>
          </w:p>
        </w:tc>
        <w:tc>
          <w:tcPr>
            <w:tcW w:w="2660" w:type="dxa"/>
            <w:noWrap/>
            <w:hideMark/>
          </w:tcPr>
          <w:p w14:paraId="1B2919D6" w14:textId="77777777" w:rsidR="009623F3" w:rsidRPr="009623F3" w:rsidRDefault="009623F3" w:rsidP="009623F3">
            <w:r w:rsidRPr="009623F3">
              <w:t>-0.0825281</w:t>
            </w:r>
          </w:p>
        </w:tc>
        <w:tc>
          <w:tcPr>
            <w:tcW w:w="3520" w:type="dxa"/>
            <w:noWrap/>
            <w:hideMark/>
          </w:tcPr>
          <w:p w14:paraId="12D0E41D" w14:textId="77777777" w:rsidR="009623F3" w:rsidRPr="009623F3" w:rsidRDefault="009623F3" w:rsidP="009623F3">
            <w:r w:rsidRPr="009623F3">
              <w:t>-0.08375622</w:t>
            </w:r>
          </w:p>
        </w:tc>
      </w:tr>
      <w:tr w:rsidR="009623F3" w:rsidRPr="009623F3" w14:paraId="2C9D3C4F" w14:textId="77777777" w:rsidTr="009623F3">
        <w:trPr>
          <w:trHeight w:val="288"/>
        </w:trPr>
        <w:tc>
          <w:tcPr>
            <w:tcW w:w="960" w:type="dxa"/>
            <w:noWrap/>
            <w:hideMark/>
          </w:tcPr>
          <w:p w14:paraId="1101D46A" w14:textId="77777777" w:rsidR="009623F3" w:rsidRPr="009623F3" w:rsidRDefault="009623F3" w:rsidP="009623F3">
            <w:r w:rsidRPr="009623F3">
              <w:t>3.50E-05</w:t>
            </w:r>
          </w:p>
        </w:tc>
        <w:tc>
          <w:tcPr>
            <w:tcW w:w="2660" w:type="dxa"/>
            <w:noWrap/>
            <w:hideMark/>
          </w:tcPr>
          <w:p w14:paraId="0E3E998A" w14:textId="77777777" w:rsidR="009623F3" w:rsidRPr="009623F3" w:rsidRDefault="009623F3" w:rsidP="009623F3">
            <w:r w:rsidRPr="009623F3">
              <w:t>-0.1541624</w:t>
            </w:r>
          </w:p>
        </w:tc>
        <w:tc>
          <w:tcPr>
            <w:tcW w:w="2660" w:type="dxa"/>
            <w:noWrap/>
            <w:hideMark/>
          </w:tcPr>
          <w:p w14:paraId="1294EAFF" w14:textId="77777777" w:rsidR="009623F3" w:rsidRPr="009623F3" w:rsidRDefault="009623F3" w:rsidP="009623F3">
            <w:r w:rsidRPr="009623F3">
              <w:t>-0.08856308</w:t>
            </w:r>
          </w:p>
        </w:tc>
        <w:tc>
          <w:tcPr>
            <w:tcW w:w="3520" w:type="dxa"/>
            <w:noWrap/>
            <w:hideMark/>
          </w:tcPr>
          <w:p w14:paraId="76080463" w14:textId="77777777" w:rsidR="009623F3" w:rsidRPr="009623F3" w:rsidRDefault="009623F3" w:rsidP="009623F3">
            <w:r w:rsidRPr="009623F3">
              <w:t>-0.08944082</w:t>
            </w:r>
          </w:p>
        </w:tc>
      </w:tr>
      <w:tr w:rsidR="009623F3" w:rsidRPr="009623F3" w14:paraId="3D0967BB" w14:textId="77777777" w:rsidTr="009623F3">
        <w:trPr>
          <w:trHeight w:val="288"/>
        </w:trPr>
        <w:tc>
          <w:tcPr>
            <w:tcW w:w="960" w:type="dxa"/>
            <w:noWrap/>
            <w:hideMark/>
          </w:tcPr>
          <w:p w14:paraId="271F5D5F" w14:textId="77777777" w:rsidR="009623F3" w:rsidRPr="009623F3" w:rsidRDefault="009623F3" w:rsidP="009623F3">
            <w:r w:rsidRPr="009623F3">
              <w:t>3.60E-05</w:t>
            </w:r>
          </w:p>
        </w:tc>
        <w:tc>
          <w:tcPr>
            <w:tcW w:w="2660" w:type="dxa"/>
            <w:noWrap/>
            <w:hideMark/>
          </w:tcPr>
          <w:p w14:paraId="794DC19A" w14:textId="77777777" w:rsidR="009623F3" w:rsidRPr="009623F3" w:rsidRDefault="009623F3" w:rsidP="009623F3">
            <w:r w:rsidRPr="009623F3">
              <w:t>-0.1620544</w:t>
            </w:r>
          </w:p>
        </w:tc>
        <w:tc>
          <w:tcPr>
            <w:tcW w:w="2660" w:type="dxa"/>
            <w:noWrap/>
            <w:hideMark/>
          </w:tcPr>
          <w:p w14:paraId="370924B6" w14:textId="77777777" w:rsidR="009623F3" w:rsidRPr="009623F3" w:rsidRDefault="009623F3" w:rsidP="009623F3">
            <w:r w:rsidRPr="009623F3">
              <w:t>-0.09457582</w:t>
            </w:r>
          </w:p>
        </w:tc>
        <w:tc>
          <w:tcPr>
            <w:tcW w:w="3520" w:type="dxa"/>
            <w:noWrap/>
            <w:hideMark/>
          </w:tcPr>
          <w:p w14:paraId="74D22604" w14:textId="77777777" w:rsidR="009623F3" w:rsidRPr="009623F3" w:rsidRDefault="009623F3" w:rsidP="009623F3">
            <w:r w:rsidRPr="009623F3">
              <w:t>-0.09508399</w:t>
            </w:r>
          </w:p>
        </w:tc>
      </w:tr>
      <w:tr w:rsidR="009623F3" w:rsidRPr="009623F3" w14:paraId="2BC68E72" w14:textId="77777777" w:rsidTr="009623F3">
        <w:trPr>
          <w:trHeight w:val="288"/>
        </w:trPr>
        <w:tc>
          <w:tcPr>
            <w:tcW w:w="960" w:type="dxa"/>
            <w:noWrap/>
            <w:hideMark/>
          </w:tcPr>
          <w:p w14:paraId="2CDD4993" w14:textId="77777777" w:rsidR="009623F3" w:rsidRPr="009623F3" w:rsidRDefault="009623F3" w:rsidP="009623F3">
            <w:r w:rsidRPr="009623F3">
              <w:t>3.62E-05</w:t>
            </w:r>
          </w:p>
        </w:tc>
        <w:tc>
          <w:tcPr>
            <w:tcW w:w="2660" w:type="dxa"/>
            <w:noWrap/>
            <w:hideMark/>
          </w:tcPr>
          <w:p w14:paraId="405C61AC" w14:textId="77777777" w:rsidR="009623F3" w:rsidRPr="009623F3" w:rsidRDefault="009623F3" w:rsidP="009623F3"/>
        </w:tc>
        <w:tc>
          <w:tcPr>
            <w:tcW w:w="2660" w:type="dxa"/>
            <w:noWrap/>
            <w:hideMark/>
          </w:tcPr>
          <w:p w14:paraId="331BD216" w14:textId="77777777" w:rsidR="009623F3" w:rsidRPr="009623F3" w:rsidRDefault="009623F3"/>
        </w:tc>
        <w:tc>
          <w:tcPr>
            <w:tcW w:w="3520" w:type="dxa"/>
            <w:noWrap/>
            <w:hideMark/>
          </w:tcPr>
          <w:p w14:paraId="4D575E39" w14:textId="77777777" w:rsidR="009623F3" w:rsidRPr="009623F3" w:rsidRDefault="009623F3" w:rsidP="009623F3">
            <w:r w:rsidRPr="009623F3">
              <w:t>-0.09615114</w:t>
            </w:r>
          </w:p>
        </w:tc>
      </w:tr>
      <w:tr w:rsidR="009623F3" w:rsidRPr="009623F3" w14:paraId="0C1D09A5" w14:textId="77777777" w:rsidTr="009623F3">
        <w:trPr>
          <w:trHeight w:val="288"/>
        </w:trPr>
        <w:tc>
          <w:tcPr>
            <w:tcW w:w="960" w:type="dxa"/>
            <w:noWrap/>
            <w:hideMark/>
          </w:tcPr>
          <w:p w14:paraId="7B5367CE" w14:textId="77777777" w:rsidR="009623F3" w:rsidRPr="009623F3" w:rsidRDefault="009623F3" w:rsidP="009623F3">
            <w:r w:rsidRPr="009623F3">
              <w:t>3.70E-05</w:t>
            </w:r>
          </w:p>
        </w:tc>
        <w:tc>
          <w:tcPr>
            <w:tcW w:w="2660" w:type="dxa"/>
            <w:noWrap/>
            <w:hideMark/>
          </w:tcPr>
          <w:p w14:paraId="49C2331C" w14:textId="77777777" w:rsidR="009623F3" w:rsidRPr="009623F3" w:rsidRDefault="009623F3" w:rsidP="009623F3">
            <w:r w:rsidRPr="009623F3">
              <w:t>-0.16995</w:t>
            </w:r>
          </w:p>
        </w:tc>
        <w:tc>
          <w:tcPr>
            <w:tcW w:w="2660" w:type="dxa"/>
            <w:noWrap/>
            <w:hideMark/>
          </w:tcPr>
          <w:p w14:paraId="3A2F9AF4" w14:textId="77777777" w:rsidR="009623F3" w:rsidRPr="009623F3" w:rsidRDefault="009623F3" w:rsidP="009623F3">
            <w:r w:rsidRPr="009623F3">
              <w:t>-0.10056309</w:t>
            </w:r>
          </w:p>
        </w:tc>
        <w:tc>
          <w:tcPr>
            <w:tcW w:w="3520" w:type="dxa"/>
            <w:noWrap/>
            <w:hideMark/>
          </w:tcPr>
          <w:p w14:paraId="4F585E0D" w14:textId="77777777" w:rsidR="009623F3" w:rsidRPr="009623F3" w:rsidRDefault="009623F3" w:rsidP="009623F3"/>
        </w:tc>
      </w:tr>
      <w:tr w:rsidR="009623F3" w:rsidRPr="009623F3" w14:paraId="5F32C380" w14:textId="77777777" w:rsidTr="009623F3">
        <w:trPr>
          <w:trHeight w:val="288"/>
        </w:trPr>
        <w:tc>
          <w:tcPr>
            <w:tcW w:w="960" w:type="dxa"/>
            <w:noWrap/>
            <w:hideMark/>
          </w:tcPr>
          <w:p w14:paraId="5107A827" w14:textId="77777777" w:rsidR="009623F3" w:rsidRPr="009623F3" w:rsidRDefault="009623F3" w:rsidP="009623F3">
            <w:r w:rsidRPr="009623F3">
              <w:t>3.80E-05</w:t>
            </w:r>
          </w:p>
        </w:tc>
        <w:tc>
          <w:tcPr>
            <w:tcW w:w="2660" w:type="dxa"/>
            <w:noWrap/>
            <w:hideMark/>
          </w:tcPr>
          <w:p w14:paraId="2DCAB643" w14:textId="77777777" w:rsidR="009623F3" w:rsidRPr="009623F3" w:rsidRDefault="009623F3" w:rsidP="009623F3">
            <w:r w:rsidRPr="009623F3">
              <w:t>-0.1778388</w:t>
            </w:r>
          </w:p>
        </w:tc>
        <w:tc>
          <w:tcPr>
            <w:tcW w:w="2660" w:type="dxa"/>
            <w:noWrap/>
            <w:hideMark/>
          </w:tcPr>
          <w:p w14:paraId="54BEF6DD" w14:textId="77777777" w:rsidR="009623F3" w:rsidRPr="009623F3" w:rsidRDefault="009623F3" w:rsidP="009623F3">
            <w:r w:rsidRPr="009623F3">
              <w:t>-0.10653003</w:t>
            </w:r>
          </w:p>
        </w:tc>
        <w:tc>
          <w:tcPr>
            <w:tcW w:w="3520" w:type="dxa"/>
            <w:noWrap/>
            <w:hideMark/>
          </w:tcPr>
          <w:p w14:paraId="3D1163E9" w14:textId="77777777" w:rsidR="009623F3" w:rsidRPr="009623F3" w:rsidRDefault="009623F3" w:rsidP="009623F3"/>
        </w:tc>
      </w:tr>
      <w:tr w:rsidR="009623F3" w:rsidRPr="009623F3" w14:paraId="6E0B6DA9" w14:textId="77777777" w:rsidTr="009623F3">
        <w:trPr>
          <w:trHeight w:val="288"/>
        </w:trPr>
        <w:tc>
          <w:tcPr>
            <w:tcW w:w="960" w:type="dxa"/>
            <w:noWrap/>
            <w:hideMark/>
          </w:tcPr>
          <w:p w14:paraId="3982E7E2" w14:textId="77777777" w:rsidR="009623F3" w:rsidRPr="009623F3" w:rsidRDefault="009623F3" w:rsidP="009623F3">
            <w:r w:rsidRPr="009623F3">
              <w:t>3.90E-05</w:t>
            </w:r>
          </w:p>
        </w:tc>
        <w:tc>
          <w:tcPr>
            <w:tcW w:w="2660" w:type="dxa"/>
            <w:noWrap/>
            <w:hideMark/>
          </w:tcPr>
          <w:p w14:paraId="6E068F88" w14:textId="77777777" w:rsidR="009623F3" w:rsidRPr="009623F3" w:rsidRDefault="009623F3" w:rsidP="009623F3">
            <w:r w:rsidRPr="009623F3">
              <w:t>-0.1857201</w:t>
            </w:r>
          </w:p>
        </w:tc>
        <w:tc>
          <w:tcPr>
            <w:tcW w:w="2660" w:type="dxa"/>
            <w:noWrap/>
            <w:hideMark/>
          </w:tcPr>
          <w:p w14:paraId="0CBD4AB9" w14:textId="77777777" w:rsidR="009623F3" w:rsidRPr="009623F3" w:rsidRDefault="009623F3" w:rsidP="009623F3">
            <w:r w:rsidRPr="009623F3">
              <w:t>-0.1124757</w:t>
            </w:r>
          </w:p>
        </w:tc>
        <w:tc>
          <w:tcPr>
            <w:tcW w:w="3520" w:type="dxa"/>
            <w:noWrap/>
            <w:hideMark/>
          </w:tcPr>
          <w:p w14:paraId="54E8477D" w14:textId="77777777" w:rsidR="009623F3" w:rsidRPr="009623F3" w:rsidRDefault="009623F3" w:rsidP="009623F3"/>
        </w:tc>
      </w:tr>
      <w:tr w:rsidR="009623F3" w:rsidRPr="009623F3" w14:paraId="66E028B6" w14:textId="77777777" w:rsidTr="009623F3">
        <w:trPr>
          <w:trHeight w:val="288"/>
        </w:trPr>
        <w:tc>
          <w:tcPr>
            <w:tcW w:w="960" w:type="dxa"/>
            <w:noWrap/>
            <w:hideMark/>
          </w:tcPr>
          <w:p w14:paraId="477AD1C6" w14:textId="77777777" w:rsidR="009623F3" w:rsidRPr="009623F3" w:rsidRDefault="009623F3" w:rsidP="009623F3">
            <w:r w:rsidRPr="009623F3">
              <w:t>4.00E-05</w:t>
            </w:r>
          </w:p>
        </w:tc>
        <w:tc>
          <w:tcPr>
            <w:tcW w:w="2660" w:type="dxa"/>
            <w:noWrap/>
            <w:hideMark/>
          </w:tcPr>
          <w:p w14:paraId="4DCE69A0" w14:textId="77777777" w:rsidR="009623F3" w:rsidRPr="009623F3" w:rsidRDefault="009623F3" w:rsidP="009623F3">
            <w:r w:rsidRPr="009623F3">
              <w:t>-0.1935993</w:t>
            </w:r>
          </w:p>
        </w:tc>
        <w:tc>
          <w:tcPr>
            <w:tcW w:w="2660" w:type="dxa"/>
            <w:noWrap/>
            <w:hideMark/>
          </w:tcPr>
          <w:p w14:paraId="02B71105" w14:textId="77777777" w:rsidR="009623F3" w:rsidRPr="009623F3" w:rsidRDefault="009623F3" w:rsidP="009623F3">
            <w:r w:rsidRPr="009623F3">
              <w:t>-0.1184068</w:t>
            </w:r>
          </w:p>
        </w:tc>
        <w:tc>
          <w:tcPr>
            <w:tcW w:w="3520" w:type="dxa"/>
            <w:noWrap/>
            <w:hideMark/>
          </w:tcPr>
          <w:p w14:paraId="4414A3E4" w14:textId="77777777" w:rsidR="009623F3" w:rsidRPr="009623F3" w:rsidRDefault="009623F3" w:rsidP="009623F3"/>
        </w:tc>
      </w:tr>
      <w:tr w:rsidR="009623F3" w:rsidRPr="009623F3" w14:paraId="25D0ED44" w14:textId="77777777" w:rsidTr="009623F3">
        <w:trPr>
          <w:trHeight w:val="288"/>
        </w:trPr>
        <w:tc>
          <w:tcPr>
            <w:tcW w:w="960" w:type="dxa"/>
            <w:noWrap/>
            <w:hideMark/>
          </w:tcPr>
          <w:p w14:paraId="4086B884" w14:textId="77777777" w:rsidR="009623F3" w:rsidRPr="009623F3" w:rsidRDefault="009623F3" w:rsidP="009623F3">
            <w:r w:rsidRPr="009623F3">
              <w:t>4.10E-05</w:t>
            </w:r>
          </w:p>
        </w:tc>
        <w:tc>
          <w:tcPr>
            <w:tcW w:w="2660" w:type="dxa"/>
            <w:noWrap/>
            <w:hideMark/>
          </w:tcPr>
          <w:p w14:paraId="0B617719" w14:textId="77777777" w:rsidR="009623F3" w:rsidRPr="009623F3" w:rsidRDefault="009623F3" w:rsidP="009623F3">
            <w:r w:rsidRPr="009623F3">
              <w:t>-0.2014747</w:t>
            </w:r>
          </w:p>
        </w:tc>
        <w:tc>
          <w:tcPr>
            <w:tcW w:w="2660" w:type="dxa"/>
            <w:noWrap/>
            <w:hideMark/>
          </w:tcPr>
          <w:p w14:paraId="3522B713" w14:textId="77777777" w:rsidR="009623F3" w:rsidRPr="009623F3" w:rsidRDefault="009623F3" w:rsidP="009623F3">
            <w:r w:rsidRPr="009623F3">
              <w:t>-0.1243206</w:t>
            </w:r>
          </w:p>
        </w:tc>
        <w:tc>
          <w:tcPr>
            <w:tcW w:w="3520" w:type="dxa"/>
            <w:noWrap/>
            <w:hideMark/>
          </w:tcPr>
          <w:p w14:paraId="0FD62833" w14:textId="77777777" w:rsidR="009623F3" w:rsidRPr="009623F3" w:rsidRDefault="009623F3" w:rsidP="009623F3"/>
        </w:tc>
      </w:tr>
      <w:tr w:rsidR="009623F3" w:rsidRPr="009623F3" w14:paraId="549E545F" w14:textId="77777777" w:rsidTr="009623F3">
        <w:trPr>
          <w:trHeight w:val="288"/>
        </w:trPr>
        <w:tc>
          <w:tcPr>
            <w:tcW w:w="960" w:type="dxa"/>
            <w:noWrap/>
            <w:hideMark/>
          </w:tcPr>
          <w:p w14:paraId="5B2B2125" w14:textId="77777777" w:rsidR="009623F3" w:rsidRPr="009623F3" w:rsidRDefault="009623F3" w:rsidP="009623F3">
            <w:r w:rsidRPr="009623F3">
              <w:t>4.17E-05</w:t>
            </w:r>
          </w:p>
        </w:tc>
        <w:tc>
          <w:tcPr>
            <w:tcW w:w="2660" w:type="dxa"/>
            <w:noWrap/>
            <w:hideMark/>
          </w:tcPr>
          <w:p w14:paraId="20A3614F" w14:textId="77777777" w:rsidR="009623F3" w:rsidRPr="009623F3" w:rsidRDefault="009623F3" w:rsidP="009623F3"/>
        </w:tc>
        <w:tc>
          <w:tcPr>
            <w:tcW w:w="2660" w:type="dxa"/>
            <w:noWrap/>
            <w:hideMark/>
          </w:tcPr>
          <w:p w14:paraId="36D8D783" w14:textId="77777777" w:rsidR="009623F3" w:rsidRPr="009623F3" w:rsidRDefault="009623F3" w:rsidP="009623F3">
            <w:r w:rsidRPr="009623F3">
              <w:t>-0.1282523</w:t>
            </w:r>
          </w:p>
        </w:tc>
        <w:tc>
          <w:tcPr>
            <w:tcW w:w="3520" w:type="dxa"/>
            <w:noWrap/>
            <w:hideMark/>
          </w:tcPr>
          <w:p w14:paraId="37D07ED4" w14:textId="77777777" w:rsidR="009623F3" w:rsidRPr="009623F3" w:rsidRDefault="009623F3" w:rsidP="009623F3"/>
        </w:tc>
      </w:tr>
      <w:tr w:rsidR="009623F3" w:rsidRPr="009623F3" w14:paraId="7608A855" w14:textId="77777777" w:rsidTr="009623F3">
        <w:trPr>
          <w:trHeight w:val="288"/>
        </w:trPr>
        <w:tc>
          <w:tcPr>
            <w:tcW w:w="960" w:type="dxa"/>
            <w:noWrap/>
            <w:hideMark/>
          </w:tcPr>
          <w:p w14:paraId="591793AE" w14:textId="77777777" w:rsidR="009623F3" w:rsidRPr="009623F3" w:rsidRDefault="009623F3" w:rsidP="009623F3">
            <w:r w:rsidRPr="009623F3">
              <w:t>4.20E-05</w:t>
            </w:r>
          </w:p>
        </w:tc>
        <w:tc>
          <w:tcPr>
            <w:tcW w:w="2660" w:type="dxa"/>
            <w:noWrap/>
            <w:hideMark/>
          </w:tcPr>
          <w:p w14:paraId="78896BE0" w14:textId="77777777" w:rsidR="009623F3" w:rsidRPr="009623F3" w:rsidRDefault="009623F3" w:rsidP="009623F3">
            <w:r w:rsidRPr="009623F3">
              <w:t>-0.2093379</w:t>
            </w:r>
          </w:p>
        </w:tc>
        <w:tc>
          <w:tcPr>
            <w:tcW w:w="2660" w:type="dxa"/>
            <w:noWrap/>
            <w:hideMark/>
          </w:tcPr>
          <w:p w14:paraId="4AFC5F45" w14:textId="77777777" w:rsidR="009623F3" w:rsidRPr="009623F3" w:rsidRDefault="009623F3" w:rsidP="009623F3"/>
        </w:tc>
        <w:tc>
          <w:tcPr>
            <w:tcW w:w="3520" w:type="dxa"/>
            <w:noWrap/>
            <w:hideMark/>
          </w:tcPr>
          <w:p w14:paraId="4EDFAD50" w14:textId="77777777" w:rsidR="009623F3" w:rsidRPr="009623F3" w:rsidRDefault="009623F3"/>
        </w:tc>
      </w:tr>
      <w:tr w:rsidR="009623F3" w:rsidRPr="009623F3" w14:paraId="2D8A5C97" w14:textId="77777777" w:rsidTr="009623F3">
        <w:trPr>
          <w:trHeight w:val="288"/>
        </w:trPr>
        <w:tc>
          <w:tcPr>
            <w:tcW w:w="960" w:type="dxa"/>
            <w:noWrap/>
            <w:hideMark/>
          </w:tcPr>
          <w:p w14:paraId="452EAFA7" w14:textId="77777777" w:rsidR="009623F3" w:rsidRPr="009623F3" w:rsidRDefault="009623F3" w:rsidP="009623F3">
            <w:r w:rsidRPr="009623F3">
              <w:t>4.30E-05</w:t>
            </w:r>
          </w:p>
        </w:tc>
        <w:tc>
          <w:tcPr>
            <w:tcW w:w="2660" w:type="dxa"/>
            <w:noWrap/>
            <w:hideMark/>
          </w:tcPr>
          <w:p w14:paraId="2B156D5D" w14:textId="77777777" w:rsidR="009623F3" w:rsidRPr="009623F3" w:rsidRDefault="009623F3" w:rsidP="009623F3">
            <w:r w:rsidRPr="009623F3">
              <w:t>-0.2172132</w:t>
            </w:r>
          </w:p>
        </w:tc>
        <w:tc>
          <w:tcPr>
            <w:tcW w:w="2660" w:type="dxa"/>
            <w:noWrap/>
            <w:hideMark/>
          </w:tcPr>
          <w:p w14:paraId="70115E80" w14:textId="77777777" w:rsidR="009623F3" w:rsidRPr="009623F3" w:rsidRDefault="009623F3" w:rsidP="009623F3"/>
        </w:tc>
        <w:tc>
          <w:tcPr>
            <w:tcW w:w="3520" w:type="dxa"/>
            <w:noWrap/>
            <w:hideMark/>
          </w:tcPr>
          <w:p w14:paraId="65634CE8" w14:textId="77777777" w:rsidR="009623F3" w:rsidRPr="009623F3" w:rsidRDefault="009623F3"/>
        </w:tc>
      </w:tr>
      <w:tr w:rsidR="009623F3" w:rsidRPr="009623F3" w14:paraId="00D4C0BF" w14:textId="77777777" w:rsidTr="009623F3">
        <w:trPr>
          <w:trHeight w:val="288"/>
        </w:trPr>
        <w:tc>
          <w:tcPr>
            <w:tcW w:w="960" w:type="dxa"/>
            <w:noWrap/>
            <w:hideMark/>
          </w:tcPr>
          <w:p w14:paraId="300ECD72" w14:textId="77777777" w:rsidR="009623F3" w:rsidRPr="009623F3" w:rsidRDefault="009623F3" w:rsidP="009623F3">
            <w:r w:rsidRPr="009623F3">
              <w:t>4.40E-05</w:t>
            </w:r>
          </w:p>
        </w:tc>
        <w:tc>
          <w:tcPr>
            <w:tcW w:w="2660" w:type="dxa"/>
            <w:noWrap/>
            <w:hideMark/>
          </w:tcPr>
          <w:p w14:paraId="42EC57EB" w14:textId="77777777" w:rsidR="009623F3" w:rsidRPr="009623F3" w:rsidRDefault="009623F3" w:rsidP="009623F3">
            <w:r w:rsidRPr="009623F3">
              <w:t>-0.2250687</w:t>
            </w:r>
          </w:p>
        </w:tc>
        <w:tc>
          <w:tcPr>
            <w:tcW w:w="2660" w:type="dxa"/>
            <w:noWrap/>
            <w:hideMark/>
          </w:tcPr>
          <w:p w14:paraId="7FF5B379" w14:textId="77777777" w:rsidR="009623F3" w:rsidRPr="009623F3" w:rsidRDefault="009623F3" w:rsidP="009623F3"/>
        </w:tc>
        <w:tc>
          <w:tcPr>
            <w:tcW w:w="3520" w:type="dxa"/>
            <w:noWrap/>
            <w:hideMark/>
          </w:tcPr>
          <w:p w14:paraId="0FF338BF" w14:textId="77777777" w:rsidR="009623F3" w:rsidRPr="009623F3" w:rsidRDefault="009623F3"/>
        </w:tc>
      </w:tr>
      <w:tr w:rsidR="009623F3" w:rsidRPr="009623F3" w14:paraId="6834DD7C" w14:textId="77777777" w:rsidTr="009623F3">
        <w:trPr>
          <w:trHeight w:val="288"/>
        </w:trPr>
        <w:tc>
          <w:tcPr>
            <w:tcW w:w="960" w:type="dxa"/>
            <w:noWrap/>
            <w:hideMark/>
          </w:tcPr>
          <w:p w14:paraId="7CF30C31" w14:textId="77777777" w:rsidR="009623F3" w:rsidRPr="009623F3" w:rsidRDefault="009623F3" w:rsidP="009623F3">
            <w:r w:rsidRPr="009623F3">
              <w:t>4.50E-05</w:t>
            </w:r>
          </w:p>
        </w:tc>
        <w:tc>
          <w:tcPr>
            <w:tcW w:w="2660" w:type="dxa"/>
            <w:noWrap/>
            <w:hideMark/>
          </w:tcPr>
          <w:p w14:paraId="1327A579" w14:textId="77777777" w:rsidR="009623F3" w:rsidRPr="009623F3" w:rsidRDefault="009623F3" w:rsidP="009623F3">
            <w:r w:rsidRPr="009623F3">
              <w:t>-0.2328965</w:t>
            </w:r>
          </w:p>
        </w:tc>
        <w:tc>
          <w:tcPr>
            <w:tcW w:w="2660" w:type="dxa"/>
            <w:noWrap/>
            <w:hideMark/>
          </w:tcPr>
          <w:p w14:paraId="7303C0BC" w14:textId="77777777" w:rsidR="009623F3" w:rsidRPr="009623F3" w:rsidRDefault="009623F3" w:rsidP="009623F3"/>
        </w:tc>
        <w:tc>
          <w:tcPr>
            <w:tcW w:w="3520" w:type="dxa"/>
            <w:noWrap/>
            <w:hideMark/>
          </w:tcPr>
          <w:p w14:paraId="7205EBD2" w14:textId="77777777" w:rsidR="009623F3" w:rsidRPr="009623F3" w:rsidRDefault="009623F3"/>
        </w:tc>
      </w:tr>
      <w:tr w:rsidR="009623F3" w:rsidRPr="009623F3" w14:paraId="40C1BC8A" w14:textId="77777777" w:rsidTr="009623F3">
        <w:trPr>
          <w:trHeight w:val="288"/>
        </w:trPr>
        <w:tc>
          <w:tcPr>
            <w:tcW w:w="960" w:type="dxa"/>
            <w:noWrap/>
            <w:hideMark/>
          </w:tcPr>
          <w:p w14:paraId="4F21C42C" w14:textId="77777777" w:rsidR="009623F3" w:rsidRPr="009623F3" w:rsidRDefault="009623F3" w:rsidP="009623F3">
            <w:r w:rsidRPr="009623F3">
              <w:t>4.51E-05</w:t>
            </w:r>
          </w:p>
        </w:tc>
        <w:tc>
          <w:tcPr>
            <w:tcW w:w="2660" w:type="dxa"/>
            <w:noWrap/>
            <w:hideMark/>
          </w:tcPr>
          <w:p w14:paraId="5D6FBBED" w14:textId="77777777" w:rsidR="009623F3" w:rsidRPr="009623F3" w:rsidRDefault="009623F3" w:rsidP="009623F3">
            <w:r w:rsidRPr="009623F3">
              <w:t>-0.233748</w:t>
            </w:r>
          </w:p>
        </w:tc>
        <w:tc>
          <w:tcPr>
            <w:tcW w:w="2660" w:type="dxa"/>
            <w:noWrap/>
            <w:hideMark/>
          </w:tcPr>
          <w:p w14:paraId="22895B2D" w14:textId="77777777" w:rsidR="009623F3" w:rsidRPr="009623F3" w:rsidRDefault="009623F3" w:rsidP="009623F3"/>
        </w:tc>
        <w:tc>
          <w:tcPr>
            <w:tcW w:w="3520" w:type="dxa"/>
            <w:noWrap/>
            <w:hideMark/>
          </w:tcPr>
          <w:p w14:paraId="0A7B8C4B" w14:textId="77777777" w:rsidR="009623F3" w:rsidRPr="009623F3" w:rsidRDefault="009623F3" w:rsidP="009623F3">
            <w:pPr>
              <w:keepNext/>
            </w:pPr>
          </w:p>
        </w:tc>
      </w:tr>
    </w:tbl>
    <w:p w14:paraId="54ACC616" w14:textId="6F6AEB94" w:rsidR="009623F3" w:rsidRDefault="009623F3" w:rsidP="009623F3">
      <w:pPr>
        <w:pStyle w:val="Caption"/>
      </w:pPr>
      <w:bookmarkStart w:id="57" w:name="_Toc155647584"/>
      <w:r>
        <w:t xml:space="preserve">Annex A Table </w:t>
      </w:r>
      <w:fldSimple w:instr=" SEQ Annex_A_Table \* ARABIC ">
        <w:r>
          <w:rPr>
            <w:noProof/>
          </w:rPr>
          <w:t>7</w:t>
        </w:r>
      </w:fldSimple>
      <w:r>
        <w:t>: Displacement Comparisons</w:t>
      </w:r>
      <w:bookmarkEnd w:id="57"/>
    </w:p>
    <w:tbl>
      <w:tblPr>
        <w:tblStyle w:val="TableGrid"/>
        <w:tblW w:w="0" w:type="auto"/>
        <w:tblLook w:val="04A0" w:firstRow="1" w:lastRow="0" w:firstColumn="1" w:lastColumn="0" w:noHBand="0" w:noVBand="1"/>
      </w:tblPr>
      <w:tblGrid>
        <w:gridCol w:w="960"/>
        <w:gridCol w:w="2080"/>
        <w:gridCol w:w="2080"/>
        <w:gridCol w:w="2960"/>
      </w:tblGrid>
      <w:tr w:rsidR="009623F3" w:rsidRPr="009623F3" w14:paraId="10EB7485" w14:textId="77777777" w:rsidTr="009623F3">
        <w:trPr>
          <w:trHeight w:val="288"/>
        </w:trPr>
        <w:tc>
          <w:tcPr>
            <w:tcW w:w="960" w:type="dxa"/>
            <w:noWrap/>
            <w:hideMark/>
          </w:tcPr>
          <w:p w14:paraId="2556329C" w14:textId="77777777" w:rsidR="009623F3" w:rsidRPr="009623F3" w:rsidRDefault="009623F3">
            <w:r w:rsidRPr="009623F3">
              <w:t>t</w:t>
            </w:r>
          </w:p>
        </w:tc>
        <w:tc>
          <w:tcPr>
            <w:tcW w:w="2080" w:type="dxa"/>
            <w:noWrap/>
            <w:hideMark/>
          </w:tcPr>
          <w:p w14:paraId="76E056A5" w14:textId="77777777" w:rsidR="009623F3" w:rsidRPr="009623F3" w:rsidRDefault="009623F3">
            <w:r w:rsidRPr="009623F3">
              <w:t>Average Velocity - 2D</w:t>
            </w:r>
          </w:p>
        </w:tc>
        <w:tc>
          <w:tcPr>
            <w:tcW w:w="2080" w:type="dxa"/>
            <w:noWrap/>
            <w:hideMark/>
          </w:tcPr>
          <w:p w14:paraId="1768FF31" w14:textId="77777777" w:rsidR="009623F3" w:rsidRPr="009623F3" w:rsidRDefault="009623F3">
            <w:r w:rsidRPr="009623F3">
              <w:t>Average Velocity - 3D</w:t>
            </w:r>
          </w:p>
        </w:tc>
        <w:tc>
          <w:tcPr>
            <w:tcW w:w="2960" w:type="dxa"/>
            <w:noWrap/>
            <w:hideMark/>
          </w:tcPr>
          <w:p w14:paraId="3212A908" w14:textId="77777777" w:rsidR="009623F3" w:rsidRPr="009623F3" w:rsidRDefault="009623F3">
            <w:r w:rsidRPr="009623F3">
              <w:t>Average Velocity - 3D Adaptive</w:t>
            </w:r>
          </w:p>
        </w:tc>
      </w:tr>
      <w:tr w:rsidR="009623F3" w:rsidRPr="009623F3" w14:paraId="3479123D" w14:textId="77777777" w:rsidTr="009623F3">
        <w:trPr>
          <w:trHeight w:val="288"/>
        </w:trPr>
        <w:tc>
          <w:tcPr>
            <w:tcW w:w="960" w:type="dxa"/>
            <w:noWrap/>
            <w:hideMark/>
          </w:tcPr>
          <w:p w14:paraId="33E1D946" w14:textId="77777777" w:rsidR="009623F3" w:rsidRPr="009623F3" w:rsidRDefault="009623F3" w:rsidP="009623F3">
            <w:r w:rsidRPr="009623F3">
              <w:t>0</w:t>
            </w:r>
          </w:p>
        </w:tc>
        <w:tc>
          <w:tcPr>
            <w:tcW w:w="2080" w:type="dxa"/>
            <w:noWrap/>
            <w:hideMark/>
          </w:tcPr>
          <w:p w14:paraId="7A592CCA" w14:textId="77777777" w:rsidR="009623F3" w:rsidRPr="009623F3" w:rsidRDefault="009623F3" w:rsidP="009623F3">
            <w:r w:rsidRPr="009623F3">
              <w:t>0</w:t>
            </w:r>
          </w:p>
        </w:tc>
        <w:tc>
          <w:tcPr>
            <w:tcW w:w="2080" w:type="dxa"/>
            <w:noWrap/>
            <w:hideMark/>
          </w:tcPr>
          <w:p w14:paraId="4A1843D5" w14:textId="77777777" w:rsidR="009623F3" w:rsidRPr="009623F3" w:rsidRDefault="009623F3" w:rsidP="009623F3">
            <w:r w:rsidRPr="009623F3">
              <w:t>0</w:t>
            </w:r>
          </w:p>
        </w:tc>
        <w:tc>
          <w:tcPr>
            <w:tcW w:w="2960" w:type="dxa"/>
            <w:noWrap/>
            <w:hideMark/>
          </w:tcPr>
          <w:p w14:paraId="1FEF255D" w14:textId="77777777" w:rsidR="009623F3" w:rsidRPr="009623F3" w:rsidRDefault="009623F3" w:rsidP="009623F3">
            <w:r w:rsidRPr="009623F3">
              <w:t>0</w:t>
            </w:r>
          </w:p>
        </w:tc>
      </w:tr>
      <w:tr w:rsidR="009623F3" w:rsidRPr="009623F3" w14:paraId="0215DC90" w14:textId="77777777" w:rsidTr="009623F3">
        <w:trPr>
          <w:trHeight w:val="288"/>
        </w:trPr>
        <w:tc>
          <w:tcPr>
            <w:tcW w:w="960" w:type="dxa"/>
            <w:noWrap/>
            <w:hideMark/>
          </w:tcPr>
          <w:p w14:paraId="23BD8381" w14:textId="77777777" w:rsidR="009623F3" w:rsidRPr="009623F3" w:rsidRDefault="009623F3" w:rsidP="009623F3">
            <w:r w:rsidRPr="009623F3">
              <w:t>1.00E-06</w:t>
            </w:r>
          </w:p>
        </w:tc>
        <w:tc>
          <w:tcPr>
            <w:tcW w:w="2080" w:type="dxa"/>
            <w:noWrap/>
            <w:hideMark/>
          </w:tcPr>
          <w:p w14:paraId="386AC16F" w14:textId="77777777" w:rsidR="009623F3" w:rsidRPr="009623F3" w:rsidRDefault="009623F3" w:rsidP="009623F3">
            <w:r w:rsidRPr="009623F3">
              <w:t>-1.12118E-24</w:t>
            </w:r>
          </w:p>
        </w:tc>
        <w:tc>
          <w:tcPr>
            <w:tcW w:w="2080" w:type="dxa"/>
            <w:noWrap/>
            <w:hideMark/>
          </w:tcPr>
          <w:p w14:paraId="728B836E" w14:textId="77777777" w:rsidR="009623F3" w:rsidRPr="009623F3" w:rsidRDefault="009623F3" w:rsidP="009623F3">
            <w:r w:rsidRPr="009623F3">
              <w:t>0</w:t>
            </w:r>
          </w:p>
        </w:tc>
        <w:tc>
          <w:tcPr>
            <w:tcW w:w="2960" w:type="dxa"/>
            <w:noWrap/>
            <w:hideMark/>
          </w:tcPr>
          <w:p w14:paraId="6D3E176F" w14:textId="77777777" w:rsidR="009623F3" w:rsidRPr="009623F3" w:rsidRDefault="009623F3" w:rsidP="009623F3">
            <w:r w:rsidRPr="009623F3">
              <w:t>0</w:t>
            </w:r>
          </w:p>
        </w:tc>
      </w:tr>
      <w:tr w:rsidR="009623F3" w:rsidRPr="009623F3" w14:paraId="5FF7A3F4" w14:textId="77777777" w:rsidTr="009623F3">
        <w:trPr>
          <w:trHeight w:val="288"/>
        </w:trPr>
        <w:tc>
          <w:tcPr>
            <w:tcW w:w="960" w:type="dxa"/>
            <w:noWrap/>
            <w:hideMark/>
          </w:tcPr>
          <w:p w14:paraId="1BBB2EB2" w14:textId="77777777" w:rsidR="009623F3" w:rsidRPr="009623F3" w:rsidRDefault="009623F3" w:rsidP="009623F3">
            <w:r w:rsidRPr="009623F3">
              <w:t>2.01E-06</w:t>
            </w:r>
          </w:p>
        </w:tc>
        <w:tc>
          <w:tcPr>
            <w:tcW w:w="2080" w:type="dxa"/>
            <w:noWrap/>
            <w:hideMark/>
          </w:tcPr>
          <w:p w14:paraId="76FB26D9" w14:textId="77777777" w:rsidR="009623F3" w:rsidRPr="009623F3" w:rsidRDefault="009623F3" w:rsidP="009623F3">
            <w:r w:rsidRPr="009623F3">
              <w:t>-0.000124142</w:t>
            </w:r>
          </w:p>
        </w:tc>
        <w:tc>
          <w:tcPr>
            <w:tcW w:w="2080" w:type="dxa"/>
            <w:noWrap/>
            <w:hideMark/>
          </w:tcPr>
          <w:p w14:paraId="1C0E4EEA" w14:textId="77777777" w:rsidR="009623F3" w:rsidRPr="009623F3" w:rsidRDefault="009623F3" w:rsidP="009623F3">
            <w:r w:rsidRPr="009623F3">
              <w:t>0</w:t>
            </w:r>
          </w:p>
        </w:tc>
        <w:tc>
          <w:tcPr>
            <w:tcW w:w="2960" w:type="dxa"/>
            <w:noWrap/>
            <w:hideMark/>
          </w:tcPr>
          <w:p w14:paraId="6BF6390D" w14:textId="77777777" w:rsidR="009623F3" w:rsidRPr="009623F3" w:rsidRDefault="009623F3" w:rsidP="009623F3">
            <w:r w:rsidRPr="009623F3">
              <w:t>0</w:t>
            </w:r>
          </w:p>
        </w:tc>
      </w:tr>
      <w:tr w:rsidR="009623F3" w:rsidRPr="009623F3" w14:paraId="75204C1C" w14:textId="77777777" w:rsidTr="009623F3">
        <w:trPr>
          <w:trHeight w:val="288"/>
        </w:trPr>
        <w:tc>
          <w:tcPr>
            <w:tcW w:w="960" w:type="dxa"/>
            <w:noWrap/>
            <w:hideMark/>
          </w:tcPr>
          <w:p w14:paraId="3A59A7C6" w14:textId="77777777" w:rsidR="009623F3" w:rsidRPr="009623F3" w:rsidRDefault="009623F3" w:rsidP="009623F3">
            <w:r w:rsidRPr="009623F3">
              <w:lastRenderedPageBreak/>
              <w:t>3.01E-06</w:t>
            </w:r>
          </w:p>
        </w:tc>
        <w:tc>
          <w:tcPr>
            <w:tcW w:w="2080" w:type="dxa"/>
            <w:noWrap/>
            <w:hideMark/>
          </w:tcPr>
          <w:p w14:paraId="1C86327F" w14:textId="77777777" w:rsidR="009623F3" w:rsidRPr="009623F3" w:rsidRDefault="009623F3" w:rsidP="009623F3">
            <w:r w:rsidRPr="009623F3">
              <w:t>0.00010121</w:t>
            </w:r>
          </w:p>
        </w:tc>
        <w:tc>
          <w:tcPr>
            <w:tcW w:w="2080" w:type="dxa"/>
            <w:noWrap/>
            <w:hideMark/>
          </w:tcPr>
          <w:p w14:paraId="634BE443" w14:textId="77777777" w:rsidR="009623F3" w:rsidRPr="009623F3" w:rsidRDefault="009623F3" w:rsidP="009623F3">
            <w:r w:rsidRPr="009623F3">
              <w:t>0</w:t>
            </w:r>
          </w:p>
        </w:tc>
        <w:tc>
          <w:tcPr>
            <w:tcW w:w="2960" w:type="dxa"/>
            <w:noWrap/>
            <w:hideMark/>
          </w:tcPr>
          <w:p w14:paraId="7180CC08" w14:textId="77777777" w:rsidR="009623F3" w:rsidRPr="009623F3" w:rsidRDefault="009623F3" w:rsidP="009623F3">
            <w:r w:rsidRPr="009623F3">
              <w:t>0</w:t>
            </w:r>
          </w:p>
        </w:tc>
      </w:tr>
      <w:tr w:rsidR="009623F3" w:rsidRPr="009623F3" w14:paraId="0FA1BF01" w14:textId="77777777" w:rsidTr="009623F3">
        <w:trPr>
          <w:trHeight w:val="288"/>
        </w:trPr>
        <w:tc>
          <w:tcPr>
            <w:tcW w:w="960" w:type="dxa"/>
            <w:noWrap/>
            <w:hideMark/>
          </w:tcPr>
          <w:p w14:paraId="7314BC17" w14:textId="77777777" w:rsidR="009623F3" w:rsidRPr="009623F3" w:rsidRDefault="009623F3" w:rsidP="009623F3">
            <w:r w:rsidRPr="009623F3">
              <w:t>4.00E-06</w:t>
            </w:r>
          </w:p>
        </w:tc>
        <w:tc>
          <w:tcPr>
            <w:tcW w:w="2080" w:type="dxa"/>
            <w:noWrap/>
            <w:hideMark/>
          </w:tcPr>
          <w:p w14:paraId="7D80AA2D" w14:textId="77777777" w:rsidR="009623F3" w:rsidRPr="009623F3" w:rsidRDefault="009623F3" w:rsidP="009623F3">
            <w:r w:rsidRPr="009623F3">
              <w:t>-0.000373225</w:t>
            </w:r>
          </w:p>
        </w:tc>
        <w:tc>
          <w:tcPr>
            <w:tcW w:w="2080" w:type="dxa"/>
            <w:noWrap/>
            <w:hideMark/>
          </w:tcPr>
          <w:p w14:paraId="4C0D68DF" w14:textId="77777777" w:rsidR="009623F3" w:rsidRPr="009623F3" w:rsidRDefault="009623F3" w:rsidP="009623F3">
            <w:r w:rsidRPr="009623F3">
              <w:t>0</w:t>
            </w:r>
          </w:p>
        </w:tc>
        <w:tc>
          <w:tcPr>
            <w:tcW w:w="2960" w:type="dxa"/>
            <w:noWrap/>
            <w:hideMark/>
          </w:tcPr>
          <w:p w14:paraId="397D1BD6" w14:textId="77777777" w:rsidR="009623F3" w:rsidRPr="009623F3" w:rsidRDefault="009623F3" w:rsidP="009623F3">
            <w:r w:rsidRPr="009623F3">
              <w:t>0</w:t>
            </w:r>
          </w:p>
        </w:tc>
      </w:tr>
      <w:tr w:rsidR="009623F3" w:rsidRPr="009623F3" w14:paraId="70F2886C" w14:textId="77777777" w:rsidTr="009623F3">
        <w:trPr>
          <w:trHeight w:val="288"/>
        </w:trPr>
        <w:tc>
          <w:tcPr>
            <w:tcW w:w="960" w:type="dxa"/>
            <w:noWrap/>
            <w:hideMark/>
          </w:tcPr>
          <w:p w14:paraId="4B29502C" w14:textId="77777777" w:rsidR="009623F3" w:rsidRPr="009623F3" w:rsidRDefault="009623F3" w:rsidP="009623F3">
            <w:r w:rsidRPr="009623F3">
              <w:t>5.01E-06</w:t>
            </w:r>
          </w:p>
        </w:tc>
        <w:tc>
          <w:tcPr>
            <w:tcW w:w="2080" w:type="dxa"/>
            <w:noWrap/>
            <w:hideMark/>
          </w:tcPr>
          <w:p w14:paraId="0AF5746A" w14:textId="77777777" w:rsidR="009623F3" w:rsidRPr="009623F3" w:rsidRDefault="009623F3" w:rsidP="009623F3">
            <w:r w:rsidRPr="009623F3">
              <w:t>0.000855291</w:t>
            </w:r>
          </w:p>
        </w:tc>
        <w:tc>
          <w:tcPr>
            <w:tcW w:w="2080" w:type="dxa"/>
            <w:noWrap/>
            <w:hideMark/>
          </w:tcPr>
          <w:p w14:paraId="057FC47A" w14:textId="77777777" w:rsidR="009623F3" w:rsidRPr="009623F3" w:rsidRDefault="009623F3" w:rsidP="009623F3">
            <w:r w:rsidRPr="009623F3">
              <w:t>0</w:t>
            </w:r>
          </w:p>
        </w:tc>
        <w:tc>
          <w:tcPr>
            <w:tcW w:w="2960" w:type="dxa"/>
            <w:noWrap/>
            <w:hideMark/>
          </w:tcPr>
          <w:p w14:paraId="11A1381E" w14:textId="77777777" w:rsidR="009623F3" w:rsidRPr="009623F3" w:rsidRDefault="009623F3" w:rsidP="009623F3">
            <w:r w:rsidRPr="009623F3">
              <w:t>-0.000222597</w:t>
            </w:r>
          </w:p>
        </w:tc>
      </w:tr>
      <w:tr w:rsidR="009623F3" w:rsidRPr="009623F3" w14:paraId="1E67840E" w14:textId="77777777" w:rsidTr="009623F3">
        <w:trPr>
          <w:trHeight w:val="288"/>
        </w:trPr>
        <w:tc>
          <w:tcPr>
            <w:tcW w:w="960" w:type="dxa"/>
            <w:noWrap/>
            <w:hideMark/>
          </w:tcPr>
          <w:p w14:paraId="236899E9" w14:textId="77777777" w:rsidR="009623F3" w:rsidRPr="009623F3" w:rsidRDefault="009623F3" w:rsidP="009623F3">
            <w:r w:rsidRPr="009623F3">
              <w:t>6.00E-06</w:t>
            </w:r>
          </w:p>
        </w:tc>
        <w:tc>
          <w:tcPr>
            <w:tcW w:w="2080" w:type="dxa"/>
            <w:noWrap/>
            <w:hideMark/>
          </w:tcPr>
          <w:p w14:paraId="7EE55117" w14:textId="77777777" w:rsidR="009623F3" w:rsidRPr="009623F3" w:rsidRDefault="009623F3" w:rsidP="009623F3">
            <w:r w:rsidRPr="009623F3">
              <w:t>-159.2872793</w:t>
            </w:r>
          </w:p>
        </w:tc>
        <w:tc>
          <w:tcPr>
            <w:tcW w:w="2080" w:type="dxa"/>
            <w:noWrap/>
            <w:hideMark/>
          </w:tcPr>
          <w:p w14:paraId="3E64CA34" w14:textId="77777777" w:rsidR="009623F3" w:rsidRPr="009623F3" w:rsidRDefault="009623F3" w:rsidP="009623F3">
            <w:r w:rsidRPr="009623F3">
              <w:t>0</w:t>
            </w:r>
          </w:p>
        </w:tc>
        <w:tc>
          <w:tcPr>
            <w:tcW w:w="2960" w:type="dxa"/>
            <w:noWrap/>
            <w:hideMark/>
          </w:tcPr>
          <w:p w14:paraId="3BAE07A1" w14:textId="77777777" w:rsidR="009623F3" w:rsidRPr="009623F3" w:rsidRDefault="009623F3" w:rsidP="009623F3">
            <w:r w:rsidRPr="009623F3">
              <w:t>-2.04544E-06</w:t>
            </w:r>
          </w:p>
        </w:tc>
      </w:tr>
      <w:tr w:rsidR="009623F3" w:rsidRPr="009623F3" w14:paraId="2D6C823C" w14:textId="77777777" w:rsidTr="009623F3">
        <w:trPr>
          <w:trHeight w:val="288"/>
        </w:trPr>
        <w:tc>
          <w:tcPr>
            <w:tcW w:w="960" w:type="dxa"/>
            <w:noWrap/>
            <w:hideMark/>
          </w:tcPr>
          <w:p w14:paraId="0441DB64" w14:textId="77777777" w:rsidR="009623F3" w:rsidRPr="009623F3" w:rsidRDefault="009623F3" w:rsidP="009623F3">
            <w:r w:rsidRPr="009623F3">
              <w:t>7.01E-06</w:t>
            </w:r>
          </w:p>
        </w:tc>
        <w:tc>
          <w:tcPr>
            <w:tcW w:w="2080" w:type="dxa"/>
            <w:noWrap/>
            <w:hideMark/>
          </w:tcPr>
          <w:p w14:paraId="6D8A37AF" w14:textId="77777777" w:rsidR="009623F3" w:rsidRPr="009623F3" w:rsidRDefault="009623F3" w:rsidP="009623F3">
            <w:r w:rsidRPr="009623F3">
              <w:t>-300.7764082</w:t>
            </w:r>
          </w:p>
        </w:tc>
        <w:tc>
          <w:tcPr>
            <w:tcW w:w="2080" w:type="dxa"/>
            <w:noWrap/>
            <w:hideMark/>
          </w:tcPr>
          <w:p w14:paraId="6A8722CB" w14:textId="77777777" w:rsidR="009623F3" w:rsidRPr="009623F3" w:rsidRDefault="009623F3" w:rsidP="009623F3">
            <w:r w:rsidRPr="009623F3">
              <w:t>-2.12199E-25</w:t>
            </w:r>
          </w:p>
        </w:tc>
        <w:tc>
          <w:tcPr>
            <w:tcW w:w="2960" w:type="dxa"/>
            <w:noWrap/>
            <w:hideMark/>
          </w:tcPr>
          <w:p w14:paraId="5D4EA714" w14:textId="77777777" w:rsidR="009623F3" w:rsidRPr="009623F3" w:rsidRDefault="009623F3" w:rsidP="009623F3">
            <w:r w:rsidRPr="009623F3">
              <w:t>-0.000115081</w:t>
            </w:r>
          </w:p>
        </w:tc>
      </w:tr>
      <w:tr w:rsidR="009623F3" w:rsidRPr="009623F3" w14:paraId="2F366D36" w14:textId="77777777" w:rsidTr="009623F3">
        <w:trPr>
          <w:trHeight w:val="288"/>
        </w:trPr>
        <w:tc>
          <w:tcPr>
            <w:tcW w:w="960" w:type="dxa"/>
            <w:noWrap/>
            <w:hideMark/>
          </w:tcPr>
          <w:p w14:paraId="36CCF4B7" w14:textId="77777777" w:rsidR="009623F3" w:rsidRPr="009623F3" w:rsidRDefault="009623F3" w:rsidP="009623F3">
            <w:r w:rsidRPr="009623F3">
              <w:t>8.00E-06</w:t>
            </w:r>
          </w:p>
        </w:tc>
        <w:tc>
          <w:tcPr>
            <w:tcW w:w="2080" w:type="dxa"/>
            <w:noWrap/>
            <w:hideMark/>
          </w:tcPr>
          <w:p w14:paraId="6FD4DDCE" w14:textId="77777777" w:rsidR="009623F3" w:rsidRPr="009623F3" w:rsidRDefault="009623F3" w:rsidP="009623F3">
            <w:r w:rsidRPr="009623F3">
              <w:t>-393.4769952</w:t>
            </w:r>
          </w:p>
        </w:tc>
        <w:tc>
          <w:tcPr>
            <w:tcW w:w="2080" w:type="dxa"/>
            <w:noWrap/>
            <w:hideMark/>
          </w:tcPr>
          <w:p w14:paraId="544E130F" w14:textId="77777777" w:rsidR="009623F3" w:rsidRPr="009623F3" w:rsidRDefault="009623F3" w:rsidP="009623F3">
            <w:r w:rsidRPr="009623F3">
              <w:t>-5.3871E-05</w:t>
            </w:r>
          </w:p>
        </w:tc>
        <w:tc>
          <w:tcPr>
            <w:tcW w:w="2960" w:type="dxa"/>
            <w:noWrap/>
            <w:hideMark/>
          </w:tcPr>
          <w:p w14:paraId="523DFD97" w14:textId="77777777" w:rsidR="009623F3" w:rsidRPr="009623F3" w:rsidRDefault="009623F3" w:rsidP="009623F3">
            <w:r w:rsidRPr="009623F3">
              <w:t>-0.011764275</w:t>
            </w:r>
          </w:p>
        </w:tc>
      </w:tr>
      <w:tr w:rsidR="009623F3" w:rsidRPr="009623F3" w14:paraId="63A429E9" w14:textId="77777777" w:rsidTr="009623F3">
        <w:trPr>
          <w:trHeight w:val="288"/>
        </w:trPr>
        <w:tc>
          <w:tcPr>
            <w:tcW w:w="960" w:type="dxa"/>
            <w:noWrap/>
            <w:hideMark/>
          </w:tcPr>
          <w:p w14:paraId="560884E9" w14:textId="77777777" w:rsidR="009623F3" w:rsidRPr="009623F3" w:rsidRDefault="009623F3" w:rsidP="009623F3">
            <w:r w:rsidRPr="009623F3">
              <w:t>9.00E-06</w:t>
            </w:r>
          </w:p>
        </w:tc>
        <w:tc>
          <w:tcPr>
            <w:tcW w:w="2080" w:type="dxa"/>
            <w:noWrap/>
            <w:hideMark/>
          </w:tcPr>
          <w:p w14:paraId="1FDFC5C0" w14:textId="77777777" w:rsidR="009623F3" w:rsidRPr="009623F3" w:rsidRDefault="009623F3" w:rsidP="009623F3">
            <w:r w:rsidRPr="009623F3">
              <w:t>-517.4196812</w:t>
            </w:r>
          </w:p>
        </w:tc>
        <w:tc>
          <w:tcPr>
            <w:tcW w:w="2080" w:type="dxa"/>
            <w:noWrap/>
            <w:hideMark/>
          </w:tcPr>
          <w:p w14:paraId="66B207D3" w14:textId="77777777" w:rsidR="009623F3" w:rsidRPr="009623F3" w:rsidRDefault="009623F3" w:rsidP="009623F3">
            <w:r w:rsidRPr="009623F3">
              <w:t>-30.01427592</w:t>
            </w:r>
          </w:p>
        </w:tc>
        <w:tc>
          <w:tcPr>
            <w:tcW w:w="2960" w:type="dxa"/>
            <w:noWrap/>
            <w:hideMark/>
          </w:tcPr>
          <w:p w14:paraId="56E328E1" w14:textId="77777777" w:rsidR="009623F3" w:rsidRPr="009623F3" w:rsidRDefault="009623F3" w:rsidP="009623F3">
            <w:r w:rsidRPr="009623F3">
              <w:t>-93.8796128</w:t>
            </w:r>
          </w:p>
        </w:tc>
      </w:tr>
      <w:tr w:rsidR="009623F3" w:rsidRPr="009623F3" w14:paraId="3CBD4CA0" w14:textId="77777777" w:rsidTr="009623F3">
        <w:trPr>
          <w:trHeight w:val="288"/>
        </w:trPr>
        <w:tc>
          <w:tcPr>
            <w:tcW w:w="960" w:type="dxa"/>
            <w:noWrap/>
            <w:hideMark/>
          </w:tcPr>
          <w:p w14:paraId="2BE8B83F" w14:textId="77777777" w:rsidR="009623F3" w:rsidRPr="009623F3" w:rsidRDefault="009623F3" w:rsidP="009623F3">
            <w:r w:rsidRPr="009623F3">
              <w:t>1.00E-05</w:t>
            </w:r>
          </w:p>
        </w:tc>
        <w:tc>
          <w:tcPr>
            <w:tcW w:w="2080" w:type="dxa"/>
            <w:noWrap/>
            <w:hideMark/>
          </w:tcPr>
          <w:p w14:paraId="19F1123F" w14:textId="77777777" w:rsidR="009623F3" w:rsidRPr="009623F3" w:rsidRDefault="009623F3" w:rsidP="009623F3">
            <w:r w:rsidRPr="009623F3">
              <w:t>-865.0471</w:t>
            </w:r>
          </w:p>
        </w:tc>
        <w:tc>
          <w:tcPr>
            <w:tcW w:w="2080" w:type="dxa"/>
            <w:noWrap/>
            <w:hideMark/>
          </w:tcPr>
          <w:p w14:paraId="5055A7B1" w14:textId="77777777" w:rsidR="009623F3" w:rsidRPr="009623F3" w:rsidRDefault="009623F3" w:rsidP="009623F3">
            <w:r w:rsidRPr="009623F3">
              <w:t>-155.6681026</w:t>
            </w:r>
          </w:p>
        </w:tc>
        <w:tc>
          <w:tcPr>
            <w:tcW w:w="2960" w:type="dxa"/>
            <w:noWrap/>
            <w:hideMark/>
          </w:tcPr>
          <w:p w14:paraId="010F22F9" w14:textId="77777777" w:rsidR="009623F3" w:rsidRPr="009623F3" w:rsidRDefault="009623F3" w:rsidP="009623F3">
            <w:r w:rsidRPr="009623F3">
              <w:t>-244.3615786</w:t>
            </w:r>
          </w:p>
        </w:tc>
      </w:tr>
      <w:tr w:rsidR="009623F3" w:rsidRPr="009623F3" w14:paraId="556EFEE7" w14:textId="77777777" w:rsidTr="009623F3">
        <w:trPr>
          <w:trHeight w:val="288"/>
        </w:trPr>
        <w:tc>
          <w:tcPr>
            <w:tcW w:w="960" w:type="dxa"/>
            <w:noWrap/>
            <w:hideMark/>
          </w:tcPr>
          <w:p w14:paraId="4531695F" w14:textId="77777777" w:rsidR="009623F3" w:rsidRPr="009623F3" w:rsidRDefault="009623F3" w:rsidP="009623F3">
            <w:r w:rsidRPr="009623F3">
              <w:t>1.10E-05</w:t>
            </w:r>
          </w:p>
        </w:tc>
        <w:tc>
          <w:tcPr>
            <w:tcW w:w="2080" w:type="dxa"/>
            <w:noWrap/>
            <w:hideMark/>
          </w:tcPr>
          <w:p w14:paraId="13A43F40" w14:textId="77777777" w:rsidR="009623F3" w:rsidRPr="009623F3" w:rsidRDefault="009623F3" w:rsidP="009623F3">
            <w:r w:rsidRPr="009623F3">
              <w:t>-1718.2822</w:t>
            </w:r>
          </w:p>
        </w:tc>
        <w:tc>
          <w:tcPr>
            <w:tcW w:w="2080" w:type="dxa"/>
            <w:noWrap/>
            <w:hideMark/>
          </w:tcPr>
          <w:p w14:paraId="1F1B36A5" w14:textId="77777777" w:rsidR="009623F3" w:rsidRPr="009623F3" w:rsidRDefault="009623F3" w:rsidP="009623F3">
            <w:r w:rsidRPr="009623F3">
              <w:t>-404.4948</w:t>
            </w:r>
          </w:p>
        </w:tc>
        <w:tc>
          <w:tcPr>
            <w:tcW w:w="2960" w:type="dxa"/>
            <w:noWrap/>
            <w:hideMark/>
          </w:tcPr>
          <w:p w14:paraId="720C1ADA" w14:textId="77777777" w:rsidR="009623F3" w:rsidRPr="009623F3" w:rsidRDefault="009623F3" w:rsidP="009623F3">
            <w:r w:rsidRPr="009623F3">
              <w:t>-425.7732</w:t>
            </w:r>
          </w:p>
        </w:tc>
      </w:tr>
      <w:tr w:rsidR="009623F3" w:rsidRPr="009623F3" w14:paraId="5590B583" w14:textId="77777777" w:rsidTr="009623F3">
        <w:trPr>
          <w:trHeight w:val="288"/>
        </w:trPr>
        <w:tc>
          <w:tcPr>
            <w:tcW w:w="960" w:type="dxa"/>
            <w:noWrap/>
            <w:hideMark/>
          </w:tcPr>
          <w:p w14:paraId="1E35B85D" w14:textId="77777777" w:rsidR="009623F3" w:rsidRPr="009623F3" w:rsidRDefault="009623F3" w:rsidP="009623F3">
            <w:r w:rsidRPr="009623F3">
              <w:t>1.20E-05</w:t>
            </w:r>
          </w:p>
        </w:tc>
        <w:tc>
          <w:tcPr>
            <w:tcW w:w="2080" w:type="dxa"/>
            <w:noWrap/>
            <w:hideMark/>
          </w:tcPr>
          <w:p w14:paraId="0DEE9677" w14:textId="77777777" w:rsidR="009623F3" w:rsidRPr="009623F3" w:rsidRDefault="009623F3" w:rsidP="009623F3">
            <w:r w:rsidRPr="009623F3">
              <w:t>-3022.1913</w:t>
            </w:r>
          </w:p>
        </w:tc>
        <w:tc>
          <w:tcPr>
            <w:tcW w:w="2080" w:type="dxa"/>
            <w:noWrap/>
            <w:hideMark/>
          </w:tcPr>
          <w:p w14:paraId="150EFC12" w14:textId="77777777" w:rsidR="009623F3" w:rsidRPr="009623F3" w:rsidRDefault="009623F3" w:rsidP="009623F3">
            <w:r w:rsidRPr="009623F3">
              <w:t>-547.1952</w:t>
            </w:r>
          </w:p>
        </w:tc>
        <w:tc>
          <w:tcPr>
            <w:tcW w:w="2960" w:type="dxa"/>
            <w:noWrap/>
            <w:hideMark/>
          </w:tcPr>
          <w:p w14:paraId="7AE8F1C9" w14:textId="77777777" w:rsidR="009623F3" w:rsidRPr="009623F3" w:rsidRDefault="009623F3" w:rsidP="009623F3">
            <w:r w:rsidRPr="009623F3">
              <w:t>-580.3712</w:t>
            </w:r>
          </w:p>
        </w:tc>
      </w:tr>
      <w:tr w:rsidR="009623F3" w:rsidRPr="009623F3" w14:paraId="72AC818A" w14:textId="77777777" w:rsidTr="009623F3">
        <w:trPr>
          <w:trHeight w:val="288"/>
        </w:trPr>
        <w:tc>
          <w:tcPr>
            <w:tcW w:w="960" w:type="dxa"/>
            <w:noWrap/>
            <w:hideMark/>
          </w:tcPr>
          <w:p w14:paraId="2B90486B" w14:textId="77777777" w:rsidR="009623F3" w:rsidRPr="009623F3" w:rsidRDefault="009623F3" w:rsidP="009623F3">
            <w:r w:rsidRPr="009623F3">
              <w:t>1.30E-05</w:t>
            </w:r>
          </w:p>
        </w:tc>
        <w:tc>
          <w:tcPr>
            <w:tcW w:w="2080" w:type="dxa"/>
            <w:noWrap/>
            <w:hideMark/>
          </w:tcPr>
          <w:p w14:paraId="593704F0" w14:textId="77777777" w:rsidR="009623F3" w:rsidRPr="009623F3" w:rsidRDefault="009623F3" w:rsidP="009623F3">
            <w:r w:rsidRPr="009623F3">
              <w:t>-3855.677</w:t>
            </w:r>
          </w:p>
        </w:tc>
        <w:tc>
          <w:tcPr>
            <w:tcW w:w="2080" w:type="dxa"/>
            <w:noWrap/>
            <w:hideMark/>
          </w:tcPr>
          <w:p w14:paraId="2EC563C0" w14:textId="77777777" w:rsidR="009623F3" w:rsidRPr="009623F3" w:rsidRDefault="009623F3" w:rsidP="009623F3">
            <w:r w:rsidRPr="009623F3">
              <w:t>-664.4726</w:t>
            </w:r>
          </w:p>
        </w:tc>
        <w:tc>
          <w:tcPr>
            <w:tcW w:w="2960" w:type="dxa"/>
            <w:noWrap/>
            <w:hideMark/>
          </w:tcPr>
          <w:p w14:paraId="65907A30" w14:textId="77777777" w:rsidR="009623F3" w:rsidRPr="009623F3" w:rsidRDefault="009623F3" w:rsidP="009623F3">
            <w:r w:rsidRPr="009623F3">
              <w:t>-686.4514</w:t>
            </w:r>
          </w:p>
        </w:tc>
      </w:tr>
      <w:tr w:rsidR="009623F3" w:rsidRPr="009623F3" w14:paraId="709F92DB" w14:textId="77777777" w:rsidTr="009623F3">
        <w:trPr>
          <w:trHeight w:val="288"/>
        </w:trPr>
        <w:tc>
          <w:tcPr>
            <w:tcW w:w="960" w:type="dxa"/>
            <w:noWrap/>
            <w:hideMark/>
          </w:tcPr>
          <w:p w14:paraId="5EF27FDF" w14:textId="77777777" w:rsidR="009623F3" w:rsidRPr="009623F3" w:rsidRDefault="009623F3" w:rsidP="009623F3">
            <w:r w:rsidRPr="009623F3">
              <w:t>1.40E-05</w:t>
            </w:r>
          </w:p>
        </w:tc>
        <w:tc>
          <w:tcPr>
            <w:tcW w:w="2080" w:type="dxa"/>
            <w:noWrap/>
            <w:hideMark/>
          </w:tcPr>
          <w:p w14:paraId="182067DA" w14:textId="77777777" w:rsidR="009623F3" w:rsidRPr="009623F3" w:rsidRDefault="009623F3" w:rsidP="009623F3">
            <w:r w:rsidRPr="009623F3">
              <w:t>-4114.7266</w:t>
            </w:r>
          </w:p>
        </w:tc>
        <w:tc>
          <w:tcPr>
            <w:tcW w:w="2080" w:type="dxa"/>
            <w:noWrap/>
            <w:hideMark/>
          </w:tcPr>
          <w:p w14:paraId="2E3CE7DE" w14:textId="77777777" w:rsidR="009623F3" w:rsidRPr="009623F3" w:rsidRDefault="009623F3" w:rsidP="009623F3">
            <w:r w:rsidRPr="009623F3">
              <w:t>-769.086</w:t>
            </w:r>
          </w:p>
        </w:tc>
        <w:tc>
          <w:tcPr>
            <w:tcW w:w="2960" w:type="dxa"/>
            <w:noWrap/>
            <w:hideMark/>
          </w:tcPr>
          <w:p w14:paraId="71980909" w14:textId="77777777" w:rsidR="009623F3" w:rsidRPr="009623F3" w:rsidRDefault="009623F3" w:rsidP="009623F3">
            <w:r w:rsidRPr="009623F3">
              <w:t>-775.6792</w:t>
            </w:r>
          </w:p>
        </w:tc>
      </w:tr>
      <w:tr w:rsidR="009623F3" w:rsidRPr="009623F3" w14:paraId="76281478" w14:textId="77777777" w:rsidTr="009623F3">
        <w:trPr>
          <w:trHeight w:val="288"/>
        </w:trPr>
        <w:tc>
          <w:tcPr>
            <w:tcW w:w="960" w:type="dxa"/>
            <w:noWrap/>
            <w:hideMark/>
          </w:tcPr>
          <w:p w14:paraId="34D1CDAD" w14:textId="77777777" w:rsidR="009623F3" w:rsidRPr="009623F3" w:rsidRDefault="009623F3" w:rsidP="009623F3">
            <w:r w:rsidRPr="009623F3">
              <w:t>1.50E-05</w:t>
            </w:r>
          </w:p>
        </w:tc>
        <w:tc>
          <w:tcPr>
            <w:tcW w:w="2080" w:type="dxa"/>
            <w:noWrap/>
            <w:hideMark/>
          </w:tcPr>
          <w:p w14:paraId="6FCC31E6" w14:textId="77777777" w:rsidR="009623F3" w:rsidRPr="009623F3" w:rsidRDefault="009623F3" w:rsidP="009623F3">
            <w:r w:rsidRPr="009623F3">
              <w:t>-4352.0533</w:t>
            </w:r>
          </w:p>
        </w:tc>
        <w:tc>
          <w:tcPr>
            <w:tcW w:w="2080" w:type="dxa"/>
            <w:noWrap/>
            <w:hideMark/>
          </w:tcPr>
          <w:p w14:paraId="07A32C69" w14:textId="77777777" w:rsidR="009623F3" w:rsidRPr="009623F3" w:rsidRDefault="009623F3" w:rsidP="009623F3">
            <w:r w:rsidRPr="009623F3">
              <w:t>-851.7776</w:t>
            </w:r>
          </w:p>
        </w:tc>
        <w:tc>
          <w:tcPr>
            <w:tcW w:w="2960" w:type="dxa"/>
            <w:noWrap/>
            <w:hideMark/>
          </w:tcPr>
          <w:p w14:paraId="19EB6255" w14:textId="77777777" w:rsidR="009623F3" w:rsidRPr="009623F3" w:rsidRDefault="009623F3" w:rsidP="009623F3">
            <w:r w:rsidRPr="009623F3">
              <w:t>-858.7879</w:t>
            </w:r>
          </w:p>
        </w:tc>
      </w:tr>
      <w:tr w:rsidR="009623F3" w:rsidRPr="009623F3" w14:paraId="6C6261B6" w14:textId="77777777" w:rsidTr="009623F3">
        <w:trPr>
          <w:trHeight w:val="288"/>
        </w:trPr>
        <w:tc>
          <w:tcPr>
            <w:tcW w:w="960" w:type="dxa"/>
            <w:noWrap/>
            <w:hideMark/>
          </w:tcPr>
          <w:p w14:paraId="7AA62545" w14:textId="77777777" w:rsidR="009623F3" w:rsidRPr="009623F3" w:rsidRDefault="009623F3" w:rsidP="009623F3">
            <w:r w:rsidRPr="009623F3">
              <w:t>1.60E-05</w:t>
            </w:r>
          </w:p>
        </w:tc>
        <w:tc>
          <w:tcPr>
            <w:tcW w:w="2080" w:type="dxa"/>
            <w:noWrap/>
            <w:hideMark/>
          </w:tcPr>
          <w:p w14:paraId="52F0B4A3" w14:textId="77777777" w:rsidR="009623F3" w:rsidRPr="009623F3" w:rsidRDefault="009623F3" w:rsidP="009623F3">
            <w:r w:rsidRPr="009623F3">
              <w:t>-4524.6509</w:t>
            </w:r>
          </w:p>
        </w:tc>
        <w:tc>
          <w:tcPr>
            <w:tcW w:w="2080" w:type="dxa"/>
            <w:noWrap/>
            <w:hideMark/>
          </w:tcPr>
          <w:p w14:paraId="774EB2B2" w14:textId="77777777" w:rsidR="009623F3" w:rsidRPr="009623F3" w:rsidRDefault="009623F3" w:rsidP="009623F3">
            <w:r w:rsidRPr="009623F3">
              <w:t>-926.1291</w:t>
            </w:r>
          </w:p>
        </w:tc>
        <w:tc>
          <w:tcPr>
            <w:tcW w:w="2960" w:type="dxa"/>
            <w:noWrap/>
            <w:hideMark/>
          </w:tcPr>
          <w:p w14:paraId="212A3C92" w14:textId="77777777" w:rsidR="009623F3" w:rsidRPr="009623F3" w:rsidRDefault="009623F3" w:rsidP="009623F3">
            <w:r w:rsidRPr="009623F3">
              <w:t>-946.0563</w:t>
            </w:r>
          </w:p>
        </w:tc>
      </w:tr>
      <w:tr w:rsidR="009623F3" w:rsidRPr="009623F3" w14:paraId="1E050E1E" w14:textId="77777777" w:rsidTr="009623F3">
        <w:trPr>
          <w:trHeight w:val="288"/>
        </w:trPr>
        <w:tc>
          <w:tcPr>
            <w:tcW w:w="960" w:type="dxa"/>
            <w:noWrap/>
            <w:hideMark/>
          </w:tcPr>
          <w:p w14:paraId="154B778F" w14:textId="77777777" w:rsidR="009623F3" w:rsidRPr="009623F3" w:rsidRDefault="009623F3" w:rsidP="009623F3">
            <w:r w:rsidRPr="009623F3">
              <w:t>1.70E-05</w:t>
            </w:r>
          </w:p>
        </w:tc>
        <w:tc>
          <w:tcPr>
            <w:tcW w:w="2080" w:type="dxa"/>
            <w:noWrap/>
            <w:hideMark/>
          </w:tcPr>
          <w:p w14:paraId="0B3666EB" w14:textId="77777777" w:rsidR="009623F3" w:rsidRPr="009623F3" w:rsidRDefault="009623F3" w:rsidP="009623F3">
            <w:r w:rsidRPr="009623F3">
              <w:t>-4636.4565</w:t>
            </w:r>
          </w:p>
        </w:tc>
        <w:tc>
          <w:tcPr>
            <w:tcW w:w="2080" w:type="dxa"/>
            <w:noWrap/>
            <w:hideMark/>
          </w:tcPr>
          <w:p w14:paraId="4117012A" w14:textId="77777777" w:rsidR="009623F3" w:rsidRPr="009623F3" w:rsidRDefault="009623F3" w:rsidP="009623F3">
            <w:r w:rsidRPr="009623F3">
              <w:t>-1022.4407</w:t>
            </w:r>
          </w:p>
        </w:tc>
        <w:tc>
          <w:tcPr>
            <w:tcW w:w="2960" w:type="dxa"/>
            <w:noWrap/>
            <w:hideMark/>
          </w:tcPr>
          <w:p w14:paraId="2A948026" w14:textId="77777777" w:rsidR="009623F3" w:rsidRPr="009623F3" w:rsidRDefault="009623F3" w:rsidP="009623F3">
            <w:r w:rsidRPr="009623F3">
              <w:t>-1055.7338</w:t>
            </w:r>
          </w:p>
        </w:tc>
      </w:tr>
      <w:tr w:rsidR="009623F3" w:rsidRPr="009623F3" w14:paraId="00E988AD" w14:textId="77777777" w:rsidTr="009623F3">
        <w:trPr>
          <w:trHeight w:val="288"/>
        </w:trPr>
        <w:tc>
          <w:tcPr>
            <w:tcW w:w="960" w:type="dxa"/>
            <w:noWrap/>
            <w:hideMark/>
          </w:tcPr>
          <w:p w14:paraId="42FB6658" w14:textId="77777777" w:rsidR="009623F3" w:rsidRPr="009623F3" w:rsidRDefault="009623F3" w:rsidP="009623F3">
            <w:r w:rsidRPr="009623F3">
              <w:t>1.80E-05</w:t>
            </w:r>
          </w:p>
        </w:tc>
        <w:tc>
          <w:tcPr>
            <w:tcW w:w="2080" w:type="dxa"/>
            <w:noWrap/>
            <w:hideMark/>
          </w:tcPr>
          <w:p w14:paraId="419228D1" w14:textId="77777777" w:rsidR="009623F3" w:rsidRPr="009623F3" w:rsidRDefault="009623F3" w:rsidP="009623F3">
            <w:r w:rsidRPr="009623F3">
              <w:t>-4736.169</w:t>
            </w:r>
          </w:p>
        </w:tc>
        <w:tc>
          <w:tcPr>
            <w:tcW w:w="2080" w:type="dxa"/>
            <w:noWrap/>
            <w:hideMark/>
          </w:tcPr>
          <w:p w14:paraId="1F34B484" w14:textId="77777777" w:rsidR="009623F3" w:rsidRPr="009623F3" w:rsidRDefault="009623F3" w:rsidP="009623F3">
            <w:r w:rsidRPr="009623F3">
              <w:t>-1156.7509</w:t>
            </w:r>
          </w:p>
        </w:tc>
        <w:tc>
          <w:tcPr>
            <w:tcW w:w="2960" w:type="dxa"/>
            <w:noWrap/>
            <w:hideMark/>
          </w:tcPr>
          <w:p w14:paraId="43FDF695" w14:textId="77777777" w:rsidR="009623F3" w:rsidRPr="009623F3" w:rsidRDefault="009623F3" w:rsidP="009623F3">
            <w:r w:rsidRPr="009623F3">
              <w:t>-1262.6063</w:t>
            </w:r>
          </w:p>
        </w:tc>
      </w:tr>
      <w:tr w:rsidR="009623F3" w:rsidRPr="009623F3" w14:paraId="00903800" w14:textId="77777777" w:rsidTr="009623F3">
        <w:trPr>
          <w:trHeight w:val="288"/>
        </w:trPr>
        <w:tc>
          <w:tcPr>
            <w:tcW w:w="960" w:type="dxa"/>
            <w:noWrap/>
            <w:hideMark/>
          </w:tcPr>
          <w:p w14:paraId="1A2D0075" w14:textId="77777777" w:rsidR="009623F3" w:rsidRPr="009623F3" w:rsidRDefault="009623F3" w:rsidP="009623F3">
            <w:r w:rsidRPr="009623F3">
              <w:t>1.90E-05</w:t>
            </w:r>
          </w:p>
        </w:tc>
        <w:tc>
          <w:tcPr>
            <w:tcW w:w="2080" w:type="dxa"/>
            <w:noWrap/>
            <w:hideMark/>
          </w:tcPr>
          <w:p w14:paraId="4B775767" w14:textId="77777777" w:rsidR="009623F3" w:rsidRPr="009623F3" w:rsidRDefault="009623F3" w:rsidP="009623F3">
            <w:r w:rsidRPr="009623F3">
              <w:t>-5090.046</w:t>
            </w:r>
          </w:p>
        </w:tc>
        <w:tc>
          <w:tcPr>
            <w:tcW w:w="2080" w:type="dxa"/>
            <w:noWrap/>
            <w:hideMark/>
          </w:tcPr>
          <w:p w14:paraId="3C60FA06" w14:textId="77777777" w:rsidR="009623F3" w:rsidRPr="009623F3" w:rsidRDefault="009623F3" w:rsidP="009623F3">
            <w:r w:rsidRPr="009623F3">
              <w:t>-1391.637</w:t>
            </w:r>
          </w:p>
        </w:tc>
        <w:tc>
          <w:tcPr>
            <w:tcW w:w="2960" w:type="dxa"/>
            <w:noWrap/>
            <w:hideMark/>
          </w:tcPr>
          <w:p w14:paraId="6F64940A" w14:textId="77777777" w:rsidR="009623F3" w:rsidRPr="009623F3" w:rsidRDefault="009623F3" w:rsidP="009623F3">
            <w:r w:rsidRPr="009623F3">
              <w:t>-1771.441</w:t>
            </w:r>
          </w:p>
        </w:tc>
      </w:tr>
      <w:tr w:rsidR="009623F3" w:rsidRPr="009623F3" w14:paraId="05C8BF8C" w14:textId="77777777" w:rsidTr="009623F3">
        <w:trPr>
          <w:trHeight w:val="288"/>
        </w:trPr>
        <w:tc>
          <w:tcPr>
            <w:tcW w:w="960" w:type="dxa"/>
            <w:noWrap/>
            <w:hideMark/>
          </w:tcPr>
          <w:p w14:paraId="37C10EEC" w14:textId="77777777" w:rsidR="009623F3" w:rsidRPr="009623F3" w:rsidRDefault="009623F3" w:rsidP="009623F3">
            <w:r w:rsidRPr="009623F3">
              <w:t>2.00E-05</w:t>
            </w:r>
          </w:p>
        </w:tc>
        <w:tc>
          <w:tcPr>
            <w:tcW w:w="2080" w:type="dxa"/>
            <w:noWrap/>
            <w:hideMark/>
          </w:tcPr>
          <w:p w14:paraId="0466530C" w14:textId="77777777" w:rsidR="009623F3" w:rsidRPr="009623F3" w:rsidRDefault="009623F3" w:rsidP="009623F3">
            <w:r w:rsidRPr="009623F3">
              <w:t>-5375.285</w:t>
            </w:r>
          </w:p>
        </w:tc>
        <w:tc>
          <w:tcPr>
            <w:tcW w:w="2080" w:type="dxa"/>
            <w:noWrap/>
            <w:hideMark/>
          </w:tcPr>
          <w:p w14:paraId="648CB418" w14:textId="77777777" w:rsidR="009623F3" w:rsidRPr="009623F3" w:rsidRDefault="009623F3" w:rsidP="009623F3">
            <w:r w:rsidRPr="009623F3">
              <w:t>-1756.248</w:t>
            </w:r>
          </w:p>
        </w:tc>
        <w:tc>
          <w:tcPr>
            <w:tcW w:w="2960" w:type="dxa"/>
            <w:noWrap/>
            <w:hideMark/>
          </w:tcPr>
          <w:p w14:paraId="04E5FA87" w14:textId="77777777" w:rsidR="009623F3" w:rsidRPr="009623F3" w:rsidRDefault="009623F3" w:rsidP="009623F3">
            <w:r w:rsidRPr="009623F3">
              <w:t>-2463.482</w:t>
            </w:r>
          </w:p>
        </w:tc>
      </w:tr>
      <w:tr w:rsidR="009623F3" w:rsidRPr="009623F3" w14:paraId="19844291" w14:textId="77777777" w:rsidTr="009623F3">
        <w:trPr>
          <w:trHeight w:val="288"/>
        </w:trPr>
        <w:tc>
          <w:tcPr>
            <w:tcW w:w="960" w:type="dxa"/>
            <w:noWrap/>
            <w:hideMark/>
          </w:tcPr>
          <w:p w14:paraId="016921AC" w14:textId="77777777" w:rsidR="009623F3" w:rsidRPr="009623F3" w:rsidRDefault="009623F3" w:rsidP="009623F3">
            <w:r w:rsidRPr="009623F3">
              <w:t>2.10E-05</w:t>
            </w:r>
          </w:p>
        </w:tc>
        <w:tc>
          <w:tcPr>
            <w:tcW w:w="2080" w:type="dxa"/>
            <w:noWrap/>
            <w:hideMark/>
          </w:tcPr>
          <w:p w14:paraId="393D85B9" w14:textId="77777777" w:rsidR="009623F3" w:rsidRPr="009623F3" w:rsidRDefault="009623F3" w:rsidP="009623F3">
            <w:r w:rsidRPr="009623F3">
              <w:t>-5655.701</w:t>
            </w:r>
          </w:p>
        </w:tc>
        <w:tc>
          <w:tcPr>
            <w:tcW w:w="2080" w:type="dxa"/>
            <w:noWrap/>
            <w:hideMark/>
          </w:tcPr>
          <w:p w14:paraId="083FD391" w14:textId="77777777" w:rsidR="009623F3" w:rsidRPr="009623F3" w:rsidRDefault="009623F3" w:rsidP="009623F3">
            <w:r w:rsidRPr="009623F3">
              <w:t>-2306.711</w:t>
            </w:r>
          </w:p>
        </w:tc>
        <w:tc>
          <w:tcPr>
            <w:tcW w:w="2960" w:type="dxa"/>
            <w:noWrap/>
            <w:hideMark/>
          </w:tcPr>
          <w:p w14:paraId="13A419F3" w14:textId="77777777" w:rsidR="009623F3" w:rsidRPr="009623F3" w:rsidRDefault="009623F3" w:rsidP="009623F3">
            <w:r w:rsidRPr="009623F3">
              <w:t>-3130.352</w:t>
            </w:r>
          </w:p>
        </w:tc>
      </w:tr>
      <w:tr w:rsidR="009623F3" w:rsidRPr="009623F3" w14:paraId="41EE4B3D" w14:textId="77777777" w:rsidTr="009623F3">
        <w:trPr>
          <w:trHeight w:val="288"/>
        </w:trPr>
        <w:tc>
          <w:tcPr>
            <w:tcW w:w="960" w:type="dxa"/>
            <w:noWrap/>
            <w:hideMark/>
          </w:tcPr>
          <w:p w14:paraId="01FA6C80" w14:textId="77777777" w:rsidR="009623F3" w:rsidRPr="009623F3" w:rsidRDefault="009623F3" w:rsidP="009623F3">
            <w:r w:rsidRPr="009623F3">
              <w:t>2.20E-05</w:t>
            </w:r>
          </w:p>
        </w:tc>
        <w:tc>
          <w:tcPr>
            <w:tcW w:w="2080" w:type="dxa"/>
            <w:noWrap/>
            <w:hideMark/>
          </w:tcPr>
          <w:p w14:paraId="7F212A56" w14:textId="77777777" w:rsidR="009623F3" w:rsidRPr="009623F3" w:rsidRDefault="009623F3" w:rsidP="009623F3">
            <w:r w:rsidRPr="009623F3">
              <w:t>-6354.554</w:t>
            </w:r>
          </w:p>
        </w:tc>
        <w:tc>
          <w:tcPr>
            <w:tcW w:w="2080" w:type="dxa"/>
            <w:noWrap/>
            <w:hideMark/>
          </w:tcPr>
          <w:p w14:paraId="36621C28" w14:textId="77777777" w:rsidR="009623F3" w:rsidRPr="009623F3" w:rsidRDefault="009623F3" w:rsidP="009623F3">
            <w:r w:rsidRPr="009623F3">
              <w:t>-3027.817</w:t>
            </w:r>
          </w:p>
        </w:tc>
        <w:tc>
          <w:tcPr>
            <w:tcW w:w="2960" w:type="dxa"/>
            <w:noWrap/>
            <w:hideMark/>
          </w:tcPr>
          <w:p w14:paraId="6CDEFF1F" w14:textId="77777777" w:rsidR="009623F3" w:rsidRPr="009623F3" w:rsidRDefault="009623F3" w:rsidP="009623F3">
            <w:r w:rsidRPr="009623F3">
              <w:t>-3784.961</w:t>
            </w:r>
          </w:p>
        </w:tc>
      </w:tr>
      <w:tr w:rsidR="009623F3" w:rsidRPr="009623F3" w14:paraId="2F62EE7E" w14:textId="77777777" w:rsidTr="009623F3">
        <w:trPr>
          <w:trHeight w:val="288"/>
        </w:trPr>
        <w:tc>
          <w:tcPr>
            <w:tcW w:w="960" w:type="dxa"/>
            <w:noWrap/>
            <w:hideMark/>
          </w:tcPr>
          <w:p w14:paraId="6DC92A1D" w14:textId="77777777" w:rsidR="009623F3" w:rsidRPr="009623F3" w:rsidRDefault="009623F3" w:rsidP="009623F3">
            <w:r w:rsidRPr="009623F3">
              <w:t>2.30E-05</w:t>
            </w:r>
          </w:p>
        </w:tc>
        <w:tc>
          <w:tcPr>
            <w:tcW w:w="2080" w:type="dxa"/>
            <w:noWrap/>
            <w:hideMark/>
          </w:tcPr>
          <w:p w14:paraId="59619B43" w14:textId="77777777" w:rsidR="009623F3" w:rsidRPr="009623F3" w:rsidRDefault="009623F3" w:rsidP="009623F3">
            <w:r w:rsidRPr="009623F3">
              <w:t>-7369.586</w:t>
            </w:r>
          </w:p>
        </w:tc>
        <w:tc>
          <w:tcPr>
            <w:tcW w:w="2080" w:type="dxa"/>
            <w:noWrap/>
            <w:hideMark/>
          </w:tcPr>
          <w:p w14:paraId="108E3594" w14:textId="77777777" w:rsidR="009623F3" w:rsidRPr="009623F3" w:rsidRDefault="009623F3" w:rsidP="009623F3">
            <w:r w:rsidRPr="009623F3">
              <w:t>-3976.612</w:t>
            </w:r>
          </w:p>
        </w:tc>
        <w:tc>
          <w:tcPr>
            <w:tcW w:w="2960" w:type="dxa"/>
            <w:noWrap/>
            <w:hideMark/>
          </w:tcPr>
          <w:p w14:paraId="3AAA393F" w14:textId="77777777" w:rsidR="009623F3" w:rsidRPr="009623F3" w:rsidRDefault="009623F3" w:rsidP="009623F3">
            <w:r w:rsidRPr="009623F3">
              <w:t>-4461.462</w:t>
            </w:r>
          </w:p>
        </w:tc>
      </w:tr>
      <w:tr w:rsidR="009623F3" w:rsidRPr="009623F3" w14:paraId="7015DBCD" w14:textId="77777777" w:rsidTr="009623F3">
        <w:trPr>
          <w:trHeight w:val="288"/>
        </w:trPr>
        <w:tc>
          <w:tcPr>
            <w:tcW w:w="960" w:type="dxa"/>
            <w:noWrap/>
            <w:hideMark/>
          </w:tcPr>
          <w:p w14:paraId="016431FE" w14:textId="77777777" w:rsidR="009623F3" w:rsidRPr="009623F3" w:rsidRDefault="009623F3" w:rsidP="009623F3">
            <w:r w:rsidRPr="009623F3">
              <w:t>2.40E-05</w:t>
            </w:r>
          </w:p>
        </w:tc>
        <w:tc>
          <w:tcPr>
            <w:tcW w:w="2080" w:type="dxa"/>
            <w:noWrap/>
            <w:hideMark/>
          </w:tcPr>
          <w:p w14:paraId="7BDE850F" w14:textId="77777777" w:rsidR="009623F3" w:rsidRPr="009623F3" w:rsidRDefault="009623F3" w:rsidP="009623F3">
            <w:r w:rsidRPr="009623F3">
              <w:t>-7726.572</w:t>
            </w:r>
          </w:p>
        </w:tc>
        <w:tc>
          <w:tcPr>
            <w:tcW w:w="2080" w:type="dxa"/>
            <w:noWrap/>
            <w:hideMark/>
          </w:tcPr>
          <w:p w14:paraId="22A37B9A" w14:textId="77777777" w:rsidR="009623F3" w:rsidRPr="009623F3" w:rsidRDefault="009623F3" w:rsidP="009623F3">
            <w:r w:rsidRPr="009623F3">
              <w:t>-5144.838</w:t>
            </w:r>
          </w:p>
        </w:tc>
        <w:tc>
          <w:tcPr>
            <w:tcW w:w="2960" w:type="dxa"/>
            <w:noWrap/>
            <w:hideMark/>
          </w:tcPr>
          <w:p w14:paraId="74C97837" w14:textId="77777777" w:rsidR="009623F3" w:rsidRPr="009623F3" w:rsidRDefault="009623F3" w:rsidP="009623F3">
            <w:r w:rsidRPr="009623F3">
              <w:t>-5183.11</w:t>
            </w:r>
          </w:p>
        </w:tc>
      </w:tr>
      <w:tr w:rsidR="009623F3" w:rsidRPr="009623F3" w14:paraId="74591B2E" w14:textId="77777777" w:rsidTr="009623F3">
        <w:trPr>
          <w:trHeight w:val="288"/>
        </w:trPr>
        <w:tc>
          <w:tcPr>
            <w:tcW w:w="960" w:type="dxa"/>
            <w:noWrap/>
            <w:hideMark/>
          </w:tcPr>
          <w:p w14:paraId="119E3133" w14:textId="77777777" w:rsidR="009623F3" w:rsidRPr="009623F3" w:rsidRDefault="009623F3" w:rsidP="009623F3">
            <w:r w:rsidRPr="009623F3">
              <w:t>2.50E-05</w:t>
            </w:r>
          </w:p>
        </w:tc>
        <w:tc>
          <w:tcPr>
            <w:tcW w:w="2080" w:type="dxa"/>
            <w:noWrap/>
            <w:hideMark/>
          </w:tcPr>
          <w:p w14:paraId="7CD23064" w14:textId="77777777" w:rsidR="009623F3" w:rsidRPr="009623F3" w:rsidRDefault="009623F3" w:rsidP="009623F3">
            <w:r w:rsidRPr="009623F3">
              <w:t>-7839.561</w:t>
            </w:r>
          </w:p>
        </w:tc>
        <w:tc>
          <w:tcPr>
            <w:tcW w:w="2080" w:type="dxa"/>
            <w:noWrap/>
            <w:hideMark/>
          </w:tcPr>
          <w:p w14:paraId="26975561" w14:textId="77777777" w:rsidR="009623F3" w:rsidRPr="009623F3" w:rsidRDefault="009623F3" w:rsidP="009623F3">
            <w:r w:rsidRPr="009623F3">
              <w:t>-5937.962</w:t>
            </w:r>
          </w:p>
        </w:tc>
        <w:tc>
          <w:tcPr>
            <w:tcW w:w="2960" w:type="dxa"/>
            <w:noWrap/>
            <w:hideMark/>
          </w:tcPr>
          <w:p w14:paraId="16B33731" w14:textId="77777777" w:rsidR="009623F3" w:rsidRPr="009623F3" w:rsidRDefault="009623F3" w:rsidP="009623F3">
            <w:r w:rsidRPr="009623F3">
              <w:t>-5712.668</w:t>
            </w:r>
          </w:p>
        </w:tc>
      </w:tr>
      <w:tr w:rsidR="009623F3" w:rsidRPr="009623F3" w14:paraId="2A6423D6" w14:textId="77777777" w:rsidTr="009623F3">
        <w:trPr>
          <w:trHeight w:val="288"/>
        </w:trPr>
        <w:tc>
          <w:tcPr>
            <w:tcW w:w="960" w:type="dxa"/>
            <w:noWrap/>
            <w:hideMark/>
          </w:tcPr>
          <w:p w14:paraId="19749F63" w14:textId="77777777" w:rsidR="009623F3" w:rsidRPr="009623F3" w:rsidRDefault="009623F3" w:rsidP="009623F3">
            <w:r w:rsidRPr="009623F3">
              <w:t>2.60E-05</w:t>
            </w:r>
          </w:p>
        </w:tc>
        <w:tc>
          <w:tcPr>
            <w:tcW w:w="2080" w:type="dxa"/>
            <w:noWrap/>
            <w:hideMark/>
          </w:tcPr>
          <w:p w14:paraId="2A134D31" w14:textId="77777777" w:rsidR="009623F3" w:rsidRPr="009623F3" w:rsidRDefault="009623F3" w:rsidP="009623F3">
            <w:r w:rsidRPr="009623F3">
              <w:t>-7916.448</w:t>
            </w:r>
          </w:p>
        </w:tc>
        <w:tc>
          <w:tcPr>
            <w:tcW w:w="2080" w:type="dxa"/>
            <w:noWrap/>
            <w:hideMark/>
          </w:tcPr>
          <w:p w14:paraId="41851B6E" w14:textId="77777777" w:rsidR="009623F3" w:rsidRPr="009623F3" w:rsidRDefault="009623F3" w:rsidP="009623F3">
            <w:r w:rsidRPr="009623F3">
              <w:t>-6271.546</w:t>
            </w:r>
          </w:p>
        </w:tc>
        <w:tc>
          <w:tcPr>
            <w:tcW w:w="2960" w:type="dxa"/>
            <w:noWrap/>
            <w:hideMark/>
          </w:tcPr>
          <w:p w14:paraId="2A7A2181" w14:textId="77777777" w:rsidR="009623F3" w:rsidRPr="009623F3" w:rsidRDefault="009623F3" w:rsidP="009623F3">
            <w:r w:rsidRPr="009623F3">
              <w:t>-5998.662</w:t>
            </w:r>
          </w:p>
        </w:tc>
      </w:tr>
      <w:tr w:rsidR="009623F3" w:rsidRPr="009623F3" w14:paraId="629A0956" w14:textId="77777777" w:rsidTr="009623F3">
        <w:trPr>
          <w:trHeight w:val="288"/>
        </w:trPr>
        <w:tc>
          <w:tcPr>
            <w:tcW w:w="960" w:type="dxa"/>
            <w:noWrap/>
            <w:hideMark/>
          </w:tcPr>
          <w:p w14:paraId="5EBF97A4" w14:textId="77777777" w:rsidR="009623F3" w:rsidRPr="009623F3" w:rsidRDefault="009623F3" w:rsidP="009623F3">
            <w:r w:rsidRPr="009623F3">
              <w:t>2.70E-05</w:t>
            </w:r>
          </w:p>
        </w:tc>
        <w:tc>
          <w:tcPr>
            <w:tcW w:w="2080" w:type="dxa"/>
            <w:noWrap/>
            <w:hideMark/>
          </w:tcPr>
          <w:p w14:paraId="772952AE" w14:textId="77777777" w:rsidR="009623F3" w:rsidRPr="009623F3" w:rsidRDefault="009623F3" w:rsidP="009623F3">
            <w:r w:rsidRPr="009623F3">
              <w:t>-7984.115</w:t>
            </w:r>
          </w:p>
        </w:tc>
        <w:tc>
          <w:tcPr>
            <w:tcW w:w="2080" w:type="dxa"/>
            <w:noWrap/>
            <w:hideMark/>
          </w:tcPr>
          <w:p w14:paraId="0755D0D4" w14:textId="77777777" w:rsidR="009623F3" w:rsidRPr="009623F3" w:rsidRDefault="009623F3" w:rsidP="009623F3">
            <w:r w:rsidRPr="009623F3">
              <w:t>-6328.468</w:t>
            </w:r>
          </w:p>
        </w:tc>
        <w:tc>
          <w:tcPr>
            <w:tcW w:w="2960" w:type="dxa"/>
            <w:noWrap/>
            <w:hideMark/>
          </w:tcPr>
          <w:p w14:paraId="023912FC" w14:textId="77777777" w:rsidR="009623F3" w:rsidRPr="009623F3" w:rsidRDefault="009623F3" w:rsidP="009623F3">
            <w:r w:rsidRPr="009623F3">
              <w:t>-6087.11</w:t>
            </w:r>
          </w:p>
        </w:tc>
      </w:tr>
      <w:tr w:rsidR="009623F3" w:rsidRPr="009623F3" w14:paraId="4F9E806C" w14:textId="77777777" w:rsidTr="009623F3">
        <w:trPr>
          <w:trHeight w:val="288"/>
        </w:trPr>
        <w:tc>
          <w:tcPr>
            <w:tcW w:w="960" w:type="dxa"/>
            <w:noWrap/>
            <w:hideMark/>
          </w:tcPr>
          <w:p w14:paraId="4A652680" w14:textId="77777777" w:rsidR="009623F3" w:rsidRPr="009623F3" w:rsidRDefault="009623F3" w:rsidP="009623F3">
            <w:r w:rsidRPr="009623F3">
              <w:lastRenderedPageBreak/>
              <w:t>2.80E-05</w:t>
            </w:r>
          </w:p>
        </w:tc>
        <w:tc>
          <w:tcPr>
            <w:tcW w:w="2080" w:type="dxa"/>
            <w:noWrap/>
            <w:hideMark/>
          </w:tcPr>
          <w:p w14:paraId="2582C974" w14:textId="77777777" w:rsidR="009623F3" w:rsidRPr="009623F3" w:rsidRDefault="009623F3" w:rsidP="009623F3">
            <w:r w:rsidRPr="009623F3">
              <w:t>-8021.532</w:t>
            </w:r>
          </w:p>
        </w:tc>
        <w:tc>
          <w:tcPr>
            <w:tcW w:w="2080" w:type="dxa"/>
            <w:noWrap/>
            <w:hideMark/>
          </w:tcPr>
          <w:p w14:paraId="25772F86" w14:textId="77777777" w:rsidR="009623F3" w:rsidRPr="009623F3" w:rsidRDefault="009623F3" w:rsidP="009623F3">
            <w:r w:rsidRPr="009623F3">
              <w:t>-6279.509</w:t>
            </w:r>
          </w:p>
        </w:tc>
        <w:tc>
          <w:tcPr>
            <w:tcW w:w="2960" w:type="dxa"/>
            <w:noWrap/>
            <w:hideMark/>
          </w:tcPr>
          <w:p w14:paraId="6866ECFC" w14:textId="77777777" w:rsidR="009623F3" w:rsidRPr="009623F3" w:rsidRDefault="009623F3" w:rsidP="009623F3">
            <w:r w:rsidRPr="009623F3">
              <w:t>-6060.757</w:t>
            </w:r>
          </w:p>
        </w:tc>
      </w:tr>
      <w:tr w:rsidR="009623F3" w:rsidRPr="009623F3" w14:paraId="190193EA" w14:textId="77777777" w:rsidTr="009623F3">
        <w:trPr>
          <w:trHeight w:val="288"/>
        </w:trPr>
        <w:tc>
          <w:tcPr>
            <w:tcW w:w="960" w:type="dxa"/>
            <w:noWrap/>
            <w:hideMark/>
          </w:tcPr>
          <w:p w14:paraId="0EB19943" w14:textId="77777777" w:rsidR="009623F3" w:rsidRPr="009623F3" w:rsidRDefault="009623F3" w:rsidP="009623F3">
            <w:r w:rsidRPr="009623F3">
              <w:t>2.90E-05</w:t>
            </w:r>
          </w:p>
        </w:tc>
        <w:tc>
          <w:tcPr>
            <w:tcW w:w="2080" w:type="dxa"/>
            <w:noWrap/>
            <w:hideMark/>
          </w:tcPr>
          <w:p w14:paraId="4E5153A4" w14:textId="77777777" w:rsidR="009623F3" w:rsidRPr="009623F3" w:rsidRDefault="009623F3" w:rsidP="009623F3">
            <w:r w:rsidRPr="009623F3">
              <w:t>-8014.041</w:t>
            </w:r>
          </w:p>
        </w:tc>
        <w:tc>
          <w:tcPr>
            <w:tcW w:w="2080" w:type="dxa"/>
            <w:noWrap/>
            <w:hideMark/>
          </w:tcPr>
          <w:p w14:paraId="21028C2D" w14:textId="77777777" w:rsidR="009623F3" w:rsidRPr="009623F3" w:rsidRDefault="009623F3" w:rsidP="009623F3">
            <w:r w:rsidRPr="009623F3">
              <w:t>-6211.766</w:t>
            </w:r>
          </w:p>
        </w:tc>
        <w:tc>
          <w:tcPr>
            <w:tcW w:w="2960" w:type="dxa"/>
            <w:noWrap/>
            <w:hideMark/>
          </w:tcPr>
          <w:p w14:paraId="79C86CC4" w14:textId="77777777" w:rsidR="009623F3" w:rsidRPr="009623F3" w:rsidRDefault="009623F3" w:rsidP="009623F3">
            <w:r w:rsidRPr="009623F3">
              <w:t>-6001.179</w:t>
            </w:r>
          </w:p>
        </w:tc>
      </w:tr>
      <w:tr w:rsidR="009623F3" w:rsidRPr="009623F3" w14:paraId="55E4BCCB" w14:textId="77777777" w:rsidTr="009623F3">
        <w:trPr>
          <w:trHeight w:val="288"/>
        </w:trPr>
        <w:tc>
          <w:tcPr>
            <w:tcW w:w="960" w:type="dxa"/>
            <w:noWrap/>
            <w:hideMark/>
          </w:tcPr>
          <w:p w14:paraId="6C944375" w14:textId="77777777" w:rsidR="009623F3" w:rsidRPr="009623F3" w:rsidRDefault="009623F3" w:rsidP="009623F3">
            <w:r w:rsidRPr="009623F3">
              <w:t>3.00E-05</w:t>
            </w:r>
          </w:p>
        </w:tc>
        <w:tc>
          <w:tcPr>
            <w:tcW w:w="2080" w:type="dxa"/>
            <w:noWrap/>
            <w:hideMark/>
          </w:tcPr>
          <w:p w14:paraId="0EECDC56" w14:textId="77777777" w:rsidR="009623F3" w:rsidRPr="009623F3" w:rsidRDefault="009623F3" w:rsidP="009623F3">
            <w:r w:rsidRPr="009623F3">
              <w:t>-7980.279</w:t>
            </w:r>
          </w:p>
        </w:tc>
        <w:tc>
          <w:tcPr>
            <w:tcW w:w="2080" w:type="dxa"/>
            <w:noWrap/>
            <w:hideMark/>
          </w:tcPr>
          <w:p w14:paraId="2FCD9A66" w14:textId="77777777" w:rsidR="009623F3" w:rsidRPr="009623F3" w:rsidRDefault="009623F3" w:rsidP="009623F3">
            <w:r w:rsidRPr="009623F3">
              <w:t>-6159.705</w:t>
            </w:r>
          </w:p>
        </w:tc>
        <w:tc>
          <w:tcPr>
            <w:tcW w:w="2960" w:type="dxa"/>
            <w:noWrap/>
            <w:hideMark/>
          </w:tcPr>
          <w:p w14:paraId="7DA8F5A5" w14:textId="77777777" w:rsidR="009623F3" w:rsidRPr="009623F3" w:rsidRDefault="009623F3" w:rsidP="009623F3">
            <w:r w:rsidRPr="009623F3">
              <w:t>-5928.409</w:t>
            </w:r>
          </w:p>
        </w:tc>
      </w:tr>
      <w:tr w:rsidR="009623F3" w:rsidRPr="009623F3" w14:paraId="331FD971" w14:textId="77777777" w:rsidTr="009623F3">
        <w:trPr>
          <w:trHeight w:val="288"/>
        </w:trPr>
        <w:tc>
          <w:tcPr>
            <w:tcW w:w="960" w:type="dxa"/>
            <w:noWrap/>
            <w:hideMark/>
          </w:tcPr>
          <w:p w14:paraId="432B8958" w14:textId="77777777" w:rsidR="009623F3" w:rsidRPr="009623F3" w:rsidRDefault="009623F3" w:rsidP="009623F3">
            <w:r w:rsidRPr="009623F3">
              <w:t>3.10E-05</w:t>
            </w:r>
          </w:p>
        </w:tc>
        <w:tc>
          <w:tcPr>
            <w:tcW w:w="2080" w:type="dxa"/>
            <w:noWrap/>
            <w:hideMark/>
          </w:tcPr>
          <w:p w14:paraId="7840C763" w14:textId="77777777" w:rsidR="009623F3" w:rsidRPr="009623F3" w:rsidRDefault="009623F3" w:rsidP="009623F3">
            <w:r w:rsidRPr="009623F3">
              <w:t>-7949.847</w:t>
            </w:r>
          </w:p>
        </w:tc>
        <w:tc>
          <w:tcPr>
            <w:tcW w:w="2080" w:type="dxa"/>
            <w:noWrap/>
            <w:hideMark/>
          </w:tcPr>
          <w:p w14:paraId="682E19AC" w14:textId="77777777" w:rsidR="009623F3" w:rsidRPr="009623F3" w:rsidRDefault="009623F3" w:rsidP="009623F3">
            <w:r w:rsidRPr="009623F3">
              <w:t>-6118.928</w:t>
            </w:r>
          </w:p>
        </w:tc>
        <w:tc>
          <w:tcPr>
            <w:tcW w:w="2960" w:type="dxa"/>
            <w:noWrap/>
            <w:hideMark/>
          </w:tcPr>
          <w:p w14:paraId="4B9BCD4D" w14:textId="77777777" w:rsidR="009623F3" w:rsidRPr="009623F3" w:rsidRDefault="009623F3" w:rsidP="009623F3">
            <w:r w:rsidRPr="009623F3">
              <w:t>-5860.657</w:t>
            </w:r>
          </w:p>
        </w:tc>
      </w:tr>
      <w:tr w:rsidR="009623F3" w:rsidRPr="009623F3" w14:paraId="436D3EA6" w14:textId="77777777" w:rsidTr="009623F3">
        <w:trPr>
          <w:trHeight w:val="288"/>
        </w:trPr>
        <w:tc>
          <w:tcPr>
            <w:tcW w:w="960" w:type="dxa"/>
            <w:noWrap/>
            <w:hideMark/>
          </w:tcPr>
          <w:p w14:paraId="67E58F0D" w14:textId="77777777" w:rsidR="009623F3" w:rsidRPr="009623F3" w:rsidRDefault="009623F3" w:rsidP="009623F3">
            <w:r w:rsidRPr="009623F3">
              <w:t>3.20E-05</w:t>
            </w:r>
          </w:p>
        </w:tc>
        <w:tc>
          <w:tcPr>
            <w:tcW w:w="2080" w:type="dxa"/>
            <w:noWrap/>
            <w:hideMark/>
          </w:tcPr>
          <w:p w14:paraId="6CADDF1B" w14:textId="77777777" w:rsidR="009623F3" w:rsidRPr="009623F3" w:rsidRDefault="009623F3" w:rsidP="009623F3">
            <w:r w:rsidRPr="009623F3">
              <w:t>-7925.162</w:t>
            </w:r>
          </w:p>
        </w:tc>
        <w:tc>
          <w:tcPr>
            <w:tcW w:w="2080" w:type="dxa"/>
            <w:noWrap/>
            <w:hideMark/>
          </w:tcPr>
          <w:p w14:paraId="6554F289" w14:textId="77777777" w:rsidR="009623F3" w:rsidRPr="009623F3" w:rsidRDefault="009623F3" w:rsidP="009623F3">
            <w:r w:rsidRPr="009623F3">
              <w:t>-6092.03</w:t>
            </w:r>
          </w:p>
        </w:tc>
        <w:tc>
          <w:tcPr>
            <w:tcW w:w="2960" w:type="dxa"/>
            <w:noWrap/>
            <w:hideMark/>
          </w:tcPr>
          <w:p w14:paraId="06E968FC" w14:textId="77777777" w:rsidR="009623F3" w:rsidRPr="009623F3" w:rsidRDefault="009623F3" w:rsidP="009623F3">
            <w:r w:rsidRPr="009623F3">
              <w:t>-5802.57</w:t>
            </w:r>
          </w:p>
        </w:tc>
      </w:tr>
      <w:tr w:rsidR="009623F3" w:rsidRPr="009623F3" w14:paraId="75DC6706" w14:textId="77777777" w:rsidTr="009623F3">
        <w:trPr>
          <w:trHeight w:val="288"/>
        </w:trPr>
        <w:tc>
          <w:tcPr>
            <w:tcW w:w="960" w:type="dxa"/>
            <w:noWrap/>
            <w:hideMark/>
          </w:tcPr>
          <w:p w14:paraId="51093B7F" w14:textId="77777777" w:rsidR="009623F3" w:rsidRPr="009623F3" w:rsidRDefault="009623F3" w:rsidP="009623F3">
            <w:r w:rsidRPr="009623F3">
              <w:t>3.30E-05</w:t>
            </w:r>
          </w:p>
        </w:tc>
        <w:tc>
          <w:tcPr>
            <w:tcW w:w="2080" w:type="dxa"/>
            <w:noWrap/>
            <w:hideMark/>
          </w:tcPr>
          <w:p w14:paraId="6A3C6521" w14:textId="77777777" w:rsidR="009623F3" w:rsidRPr="009623F3" w:rsidRDefault="009623F3" w:rsidP="009623F3">
            <w:r w:rsidRPr="009623F3">
              <w:t>-7908.902</w:t>
            </w:r>
          </w:p>
        </w:tc>
        <w:tc>
          <w:tcPr>
            <w:tcW w:w="2080" w:type="dxa"/>
            <w:noWrap/>
            <w:hideMark/>
          </w:tcPr>
          <w:p w14:paraId="2A0095B5" w14:textId="77777777" w:rsidR="009623F3" w:rsidRPr="009623F3" w:rsidRDefault="009623F3" w:rsidP="009623F3">
            <w:r w:rsidRPr="009623F3">
              <w:t>-6068.722</w:t>
            </w:r>
          </w:p>
        </w:tc>
        <w:tc>
          <w:tcPr>
            <w:tcW w:w="2960" w:type="dxa"/>
            <w:noWrap/>
            <w:hideMark/>
          </w:tcPr>
          <w:p w14:paraId="737BF7C0" w14:textId="77777777" w:rsidR="009623F3" w:rsidRPr="009623F3" w:rsidRDefault="009623F3" w:rsidP="009623F3">
            <w:r w:rsidRPr="009623F3">
              <w:t>-5752.562</w:t>
            </w:r>
          </w:p>
        </w:tc>
      </w:tr>
      <w:tr w:rsidR="009623F3" w:rsidRPr="009623F3" w14:paraId="32C140D7" w14:textId="77777777" w:rsidTr="009623F3">
        <w:trPr>
          <w:trHeight w:val="288"/>
        </w:trPr>
        <w:tc>
          <w:tcPr>
            <w:tcW w:w="960" w:type="dxa"/>
            <w:noWrap/>
            <w:hideMark/>
          </w:tcPr>
          <w:p w14:paraId="23694F23" w14:textId="77777777" w:rsidR="009623F3" w:rsidRPr="009623F3" w:rsidRDefault="009623F3" w:rsidP="009623F3">
            <w:r w:rsidRPr="009623F3">
              <w:t>3.40E-05</w:t>
            </w:r>
          </w:p>
        </w:tc>
        <w:tc>
          <w:tcPr>
            <w:tcW w:w="2080" w:type="dxa"/>
            <w:noWrap/>
            <w:hideMark/>
          </w:tcPr>
          <w:p w14:paraId="1A0DB23B" w14:textId="77777777" w:rsidR="009623F3" w:rsidRPr="009623F3" w:rsidRDefault="009623F3" w:rsidP="009623F3">
            <w:r w:rsidRPr="009623F3">
              <w:t>-7896.503</w:t>
            </w:r>
          </w:p>
        </w:tc>
        <w:tc>
          <w:tcPr>
            <w:tcW w:w="2080" w:type="dxa"/>
            <w:noWrap/>
            <w:hideMark/>
          </w:tcPr>
          <w:p w14:paraId="1A7B43F9" w14:textId="77777777" w:rsidR="009623F3" w:rsidRPr="009623F3" w:rsidRDefault="009623F3" w:rsidP="009623F3">
            <w:r w:rsidRPr="009623F3">
              <w:t>-6044.858</w:t>
            </w:r>
          </w:p>
        </w:tc>
        <w:tc>
          <w:tcPr>
            <w:tcW w:w="2960" w:type="dxa"/>
            <w:noWrap/>
            <w:hideMark/>
          </w:tcPr>
          <w:p w14:paraId="05EB6653" w14:textId="77777777" w:rsidR="009623F3" w:rsidRPr="009623F3" w:rsidRDefault="009623F3" w:rsidP="009623F3">
            <w:r w:rsidRPr="009623F3">
              <w:t>-5708.575</w:t>
            </w:r>
          </w:p>
        </w:tc>
      </w:tr>
      <w:tr w:rsidR="009623F3" w:rsidRPr="009623F3" w14:paraId="403110EF" w14:textId="77777777" w:rsidTr="009623F3">
        <w:trPr>
          <w:trHeight w:val="288"/>
        </w:trPr>
        <w:tc>
          <w:tcPr>
            <w:tcW w:w="960" w:type="dxa"/>
            <w:noWrap/>
            <w:hideMark/>
          </w:tcPr>
          <w:p w14:paraId="3AE144E8" w14:textId="77777777" w:rsidR="009623F3" w:rsidRPr="009623F3" w:rsidRDefault="009623F3" w:rsidP="009623F3">
            <w:r w:rsidRPr="009623F3">
              <w:t>3.50E-05</w:t>
            </w:r>
          </w:p>
        </w:tc>
        <w:tc>
          <w:tcPr>
            <w:tcW w:w="2080" w:type="dxa"/>
            <w:noWrap/>
            <w:hideMark/>
          </w:tcPr>
          <w:p w14:paraId="6F1D5916" w14:textId="77777777" w:rsidR="009623F3" w:rsidRPr="009623F3" w:rsidRDefault="009623F3" w:rsidP="009623F3">
            <w:r w:rsidRPr="009623F3">
              <w:t>-7891.262</w:t>
            </w:r>
          </w:p>
        </w:tc>
        <w:tc>
          <w:tcPr>
            <w:tcW w:w="2080" w:type="dxa"/>
            <w:noWrap/>
            <w:hideMark/>
          </w:tcPr>
          <w:p w14:paraId="53EF94E8" w14:textId="77777777" w:rsidR="009623F3" w:rsidRPr="009623F3" w:rsidRDefault="009623F3" w:rsidP="009623F3">
            <w:r w:rsidRPr="009623F3">
              <w:t>-6025.983</w:t>
            </w:r>
          </w:p>
        </w:tc>
        <w:tc>
          <w:tcPr>
            <w:tcW w:w="2960" w:type="dxa"/>
            <w:noWrap/>
            <w:hideMark/>
          </w:tcPr>
          <w:p w14:paraId="2930621F" w14:textId="77777777" w:rsidR="009623F3" w:rsidRPr="009623F3" w:rsidRDefault="009623F3" w:rsidP="009623F3">
            <w:r w:rsidRPr="009623F3">
              <w:t>-5662.538</w:t>
            </w:r>
          </w:p>
        </w:tc>
      </w:tr>
      <w:tr w:rsidR="009623F3" w:rsidRPr="009623F3" w14:paraId="2F60CD6D" w14:textId="77777777" w:rsidTr="009623F3">
        <w:trPr>
          <w:trHeight w:val="288"/>
        </w:trPr>
        <w:tc>
          <w:tcPr>
            <w:tcW w:w="960" w:type="dxa"/>
            <w:noWrap/>
            <w:hideMark/>
          </w:tcPr>
          <w:p w14:paraId="35637A37" w14:textId="77777777" w:rsidR="009623F3" w:rsidRPr="009623F3" w:rsidRDefault="009623F3" w:rsidP="009623F3">
            <w:r w:rsidRPr="009623F3">
              <w:t>3.60E-05</w:t>
            </w:r>
          </w:p>
        </w:tc>
        <w:tc>
          <w:tcPr>
            <w:tcW w:w="2080" w:type="dxa"/>
            <w:noWrap/>
            <w:hideMark/>
          </w:tcPr>
          <w:p w14:paraId="44545E35" w14:textId="77777777" w:rsidR="009623F3" w:rsidRPr="009623F3" w:rsidRDefault="009623F3" w:rsidP="009623F3">
            <w:r w:rsidRPr="009623F3">
              <w:t>-7898.086</w:t>
            </w:r>
          </w:p>
        </w:tc>
        <w:tc>
          <w:tcPr>
            <w:tcW w:w="2080" w:type="dxa"/>
            <w:noWrap/>
            <w:hideMark/>
          </w:tcPr>
          <w:p w14:paraId="73AEE301" w14:textId="77777777" w:rsidR="009623F3" w:rsidRPr="009623F3" w:rsidRDefault="009623F3" w:rsidP="009623F3">
            <w:r w:rsidRPr="009623F3">
              <w:t>-5998.428</w:t>
            </w:r>
          </w:p>
        </w:tc>
        <w:tc>
          <w:tcPr>
            <w:tcW w:w="2960" w:type="dxa"/>
            <w:noWrap/>
            <w:hideMark/>
          </w:tcPr>
          <w:p w14:paraId="17478FB5" w14:textId="77777777" w:rsidR="009623F3" w:rsidRPr="009623F3" w:rsidRDefault="009623F3" w:rsidP="009623F3">
            <w:r w:rsidRPr="009623F3">
              <w:t>-5631.449</w:t>
            </w:r>
          </w:p>
        </w:tc>
      </w:tr>
      <w:tr w:rsidR="009623F3" w:rsidRPr="009623F3" w14:paraId="28F9E4A5" w14:textId="77777777" w:rsidTr="009623F3">
        <w:trPr>
          <w:trHeight w:val="288"/>
        </w:trPr>
        <w:tc>
          <w:tcPr>
            <w:tcW w:w="960" w:type="dxa"/>
            <w:noWrap/>
            <w:hideMark/>
          </w:tcPr>
          <w:p w14:paraId="2FB58AB1" w14:textId="77777777" w:rsidR="009623F3" w:rsidRPr="009623F3" w:rsidRDefault="009623F3" w:rsidP="009623F3">
            <w:r w:rsidRPr="009623F3">
              <w:t>3.62E-05</w:t>
            </w:r>
          </w:p>
        </w:tc>
        <w:tc>
          <w:tcPr>
            <w:tcW w:w="2080" w:type="dxa"/>
            <w:noWrap/>
            <w:hideMark/>
          </w:tcPr>
          <w:p w14:paraId="629675B3" w14:textId="77777777" w:rsidR="009623F3" w:rsidRPr="009623F3" w:rsidRDefault="009623F3" w:rsidP="009623F3"/>
        </w:tc>
        <w:tc>
          <w:tcPr>
            <w:tcW w:w="2080" w:type="dxa"/>
            <w:noWrap/>
            <w:hideMark/>
          </w:tcPr>
          <w:p w14:paraId="412E4638" w14:textId="77777777" w:rsidR="009623F3" w:rsidRPr="009623F3" w:rsidRDefault="009623F3"/>
        </w:tc>
        <w:tc>
          <w:tcPr>
            <w:tcW w:w="2960" w:type="dxa"/>
            <w:noWrap/>
            <w:hideMark/>
          </w:tcPr>
          <w:p w14:paraId="2748A54B" w14:textId="77777777" w:rsidR="009623F3" w:rsidRPr="009623F3" w:rsidRDefault="009623F3" w:rsidP="009623F3">
            <w:r w:rsidRPr="009623F3">
              <w:t>-5642.781</w:t>
            </w:r>
          </w:p>
        </w:tc>
      </w:tr>
      <w:tr w:rsidR="009623F3" w:rsidRPr="009623F3" w14:paraId="3AC7FAA0" w14:textId="77777777" w:rsidTr="009623F3">
        <w:trPr>
          <w:trHeight w:val="288"/>
        </w:trPr>
        <w:tc>
          <w:tcPr>
            <w:tcW w:w="960" w:type="dxa"/>
            <w:noWrap/>
            <w:hideMark/>
          </w:tcPr>
          <w:p w14:paraId="15C562D7" w14:textId="77777777" w:rsidR="009623F3" w:rsidRPr="009623F3" w:rsidRDefault="009623F3" w:rsidP="009623F3">
            <w:r w:rsidRPr="009623F3">
              <w:t>3.70E-05</w:t>
            </w:r>
          </w:p>
        </w:tc>
        <w:tc>
          <w:tcPr>
            <w:tcW w:w="2080" w:type="dxa"/>
            <w:noWrap/>
            <w:hideMark/>
          </w:tcPr>
          <w:p w14:paraId="506D7DDD" w14:textId="77777777" w:rsidR="009623F3" w:rsidRPr="009623F3" w:rsidRDefault="009623F3" w:rsidP="009623F3">
            <w:r w:rsidRPr="009623F3">
              <w:t>-7892.318</w:t>
            </w:r>
          </w:p>
        </w:tc>
        <w:tc>
          <w:tcPr>
            <w:tcW w:w="2080" w:type="dxa"/>
            <w:noWrap/>
            <w:hideMark/>
          </w:tcPr>
          <w:p w14:paraId="13826420" w14:textId="77777777" w:rsidR="009623F3" w:rsidRPr="009623F3" w:rsidRDefault="009623F3" w:rsidP="009623F3">
            <w:r w:rsidRPr="009623F3">
              <w:t>-5979.957</w:t>
            </w:r>
          </w:p>
        </w:tc>
        <w:tc>
          <w:tcPr>
            <w:tcW w:w="2960" w:type="dxa"/>
            <w:noWrap/>
            <w:hideMark/>
          </w:tcPr>
          <w:p w14:paraId="0C47D521" w14:textId="77777777" w:rsidR="009623F3" w:rsidRPr="009623F3" w:rsidRDefault="009623F3" w:rsidP="009623F3"/>
        </w:tc>
      </w:tr>
      <w:tr w:rsidR="009623F3" w:rsidRPr="009623F3" w14:paraId="1A0E09F5" w14:textId="77777777" w:rsidTr="009623F3">
        <w:trPr>
          <w:trHeight w:val="288"/>
        </w:trPr>
        <w:tc>
          <w:tcPr>
            <w:tcW w:w="960" w:type="dxa"/>
            <w:noWrap/>
            <w:hideMark/>
          </w:tcPr>
          <w:p w14:paraId="24E6A956" w14:textId="77777777" w:rsidR="009623F3" w:rsidRPr="009623F3" w:rsidRDefault="009623F3" w:rsidP="009623F3">
            <w:r w:rsidRPr="009623F3">
              <w:t>3.80E-05</w:t>
            </w:r>
          </w:p>
        </w:tc>
        <w:tc>
          <w:tcPr>
            <w:tcW w:w="2080" w:type="dxa"/>
            <w:noWrap/>
            <w:hideMark/>
          </w:tcPr>
          <w:p w14:paraId="3FFB2095" w14:textId="77777777" w:rsidR="009623F3" w:rsidRPr="009623F3" w:rsidRDefault="009623F3" w:rsidP="009623F3">
            <w:r w:rsidRPr="009623F3">
              <w:t>-7883.629</w:t>
            </w:r>
          </w:p>
        </w:tc>
        <w:tc>
          <w:tcPr>
            <w:tcW w:w="2080" w:type="dxa"/>
            <w:noWrap/>
            <w:hideMark/>
          </w:tcPr>
          <w:p w14:paraId="201DD3E4" w14:textId="77777777" w:rsidR="009623F3" w:rsidRPr="009623F3" w:rsidRDefault="009623F3" w:rsidP="009623F3">
            <w:r w:rsidRPr="009623F3">
              <w:t>-5953.902</w:t>
            </w:r>
          </w:p>
        </w:tc>
        <w:tc>
          <w:tcPr>
            <w:tcW w:w="2960" w:type="dxa"/>
            <w:noWrap/>
            <w:hideMark/>
          </w:tcPr>
          <w:p w14:paraId="33568A8D" w14:textId="77777777" w:rsidR="009623F3" w:rsidRPr="009623F3" w:rsidRDefault="009623F3" w:rsidP="009623F3"/>
        </w:tc>
      </w:tr>
      <w:tr w:rsidR="009623F3" w:rsidRPr="009623F3" w14:paraId="0CC7F7AE" w14:textId="77777777" w:rsidTr="009623F3">
        <w:trPr>
          <w:trHeight w:val="288"/>
        </w:trPr>
        <w:tc>
          <w:tcPr>
            <w:tcW w:w="960" w:type="dxa"/>
            <w:noWrap/>
            <w:hideMark/>
          </w:tcPr>
          <w:p w14:paraId="27A0C177" w14:textId="77777777" w:rsidR="009623F3" w:rsidRPr="009623F3" w:rsidRDefault="009623F3" w:rsidP="009623F3">
            <w:r w:rsidRPr="009623F3">
              <w:t>3.90E-05</w:t>
            </w:r>
          </w:p>
        </w:tc>
        <w:tc>
          <w:tcPr>
            <w:tcW w:w="2080" w:type="dxa"/>
            <w:noWrap/>
            <w:hideMark/>
          </w:tcPr>
          <w:p w14:paraId="5D2AB451" w14:textId="77777777" w:rsidR="009623F3" w:rsidRPr="009623F3" w:rsidRDefault="009623F3" w:rsidP="009623F3">
            <w:r w:rsidRPr="009623F3">
              <w:t>-7880.498</w:t>
            </w:r>
          </w:p>
        </w:tc>
        <w:tc>
          <w:tcPr>
            <w:tcW w:w="2080" w:type="dxa"/>
            <w:noWrap/>
            <w:hideMark/>
          </w:tcPr>
          <w:p w14:paraId="4A546935" w14:textId="77777777" w:rsidR="009623F3" w:rsidRPr="009623F3" w:rsidRDefault="009623F3" w:rsidP="009623F3">
            <w:r w:rsidRPr="009623F3">
              <w:t>-5937.838</w:t>
            </w:r>
          </w:p>
        </w:tc>
        <w:tc>
          <w:tcPr>
            <w:tcW w:w="2960" w:type="dxa"/>
            <w:noWrap/>
            <w:hideMark/>
          </w:tcPr>
          <w:p w14:paraId="2354F1AB" w14:textId="77777777" w:rsidR="009623F3" w:rsidRPr="009623F3" w:rsidRDefault="009623F3" w:rsidP="009623F3"/>
        </w:tc>
      </w:tr>
      <w:tr w:rsidR="009623F3" w:rsidRPr="009623F3" w14:paraId="05A427BA" w14:textId="77777777" w:rsidTr="009623F3">
        <w:trPr>
          <w:trHeight w:val="288"/>
        </w:trPr>
        <w:tc>
          <w:tcPr>
            <w:tcW w:w="960" w:type="dxa"/>
            <w:noWrap/>
            <w:hideMark/>
          </w:tcPr>
          <w:p w14:paraId="6E75776B" w14:textId="77777777" w:rsidR="009623F3" w:rsidRPr="009623F3" w:rsidRDefault="009623F3" w:rsidP="009623F3">
            <w:r w:rsidRPr="009623F3">
              <w:t>4.00E-05</w:t>
            </w:r>
          </w:p>
        </w:tc>
        <w:tc>
          <w:tcPr>
            <w:tcW w:w="2080" w:type="dxa"/>
            <w:noWrap/>
            <w:hideMark/>
          </w:tcPr>
          <w:p w14:paraId="2B734054" w14:textId="77777777" w:rsidR="009623F3" w:rsidRPr="009623F3" w:rsidRDefault="009623F3" w:rsidP="009623F3">
            <w:r w:rsidRPr="009623F3">
              <w:t>-7876.689</w:t>
            </w:r>
          </w:p>
        </w:tc>
        <w:tc>
          <w:tcPr>
            <w:tcW w:w="2080" w:type="dxa"/>
            <w:noWrap/>
            <w:hideMark/>
          </w:tcPr>
          <w:p w14:paraId="7F77A51D" w14:textId="77777777" w:rsidR="009623F3" w:rsidRPr="009623F3" w:rsidRDefault="009623F3" w:rsidP="009623F3">
            <w:r w:rsidRPr="009623F3">
              <w:t>-5924.744</w:t>
            </w:r>
          </w:p>
        </w:tc>
        <w:tc>
          <w:tcPr>
            <w:tcW w:w="2960" w:type="dxa"/>
            <w:noWrap/>
            <w:hideMark/>
          </w:tcPr>
          <w:p w14:paraId="2C063821" w14:textId="77777777" w:rsidR="009623F3" w:rsidRPr="009623F3" w:rsidRDefault="009623F3" w:rsidP="009623F3"/>
        </w:tc>
      </w:tr>
      <w:tr w:rsidR="009623F3" w:rsidRPr="009623F3" w14:paraId="037E6769" w14:textId="77777777" w:rsidTr="009623F3">
        <w:trPr>
          <w:trHeight w:val="288"/>
        </w:trPr>
        <w:tc>
          <w:tcPr>
            <w:tcW w:w="960" w:type="dxa"/>
            <w:noWrap/>
            <w:hideMark/>
          </w:tcPr>
          <w:p w14:paraId="0594C6F7" w14:textId="77777777" w:rsidR="009623F3" w:rsidRPr="009623F3" w:rsidRDefault="009623F3" w:rsidP="009623F3">
            <w:r w:rsidRPr="009623F3">
              <w:t>4.10E-05</w:t>
            </w:r>
          </w:p>
        </w:tc>
        <w:tc>
          <w:tcPr>
            <w:tcW w:w="2080" w:type="dxa"/>
            <w:noWrap/>
            <w:hideMark/>
          </w:tcPr>
          <w:p w14:paraId="37A1B4A4" w14:textId="77777777" w:rsidR="009623F3" w:rsidRPr="009623F3" w:rsidRDefault="009623F3" w:rsidP="009623F3">
            <w:r w:rsidRPr="009623F3">
              <w:t>-7875.624</w:t>
            </w:r>
          </w:p>
        </w:tc>
        <w:tc>
          <w:tcPr>
            <w:tcW w:w="2080" w:type="dxa"/>
            <w:noWrap/>
            <w:hideMark/>
          </w:tcPr>
          <w:p w14:paraId="519BD949" w14:textId="77777777" w:rsidR="009623F3" w:rsidRPr="009623F3" w:rsidRDefault="009623F3" w:rsidP="009623F3">
            <w:r w:rsidRPr="009623F3">
              <w:t>-5903.646</w:t>
            </w:r>
          </w:p>
        </w:tc>
        <w:tc>
          <w:tcPr>
            <w:tcW w:w="2960" w:type="dxa"/>
            <w:noWrap/>
            <w:hideMark/>
          </w:tcPr>
          <w:p w14:paraId="62EB99F6" w14:textId="77777777" w:rsidR="009623F3" w:rsidRPr="009623F3" w:rsidRDefault="009623F3" w:rsidP="009623F3"/>
        </w:tc>
      </w:tr>
      <w:tr w:rsidR="009623F3" w:rsidRPr="009623F3" w14:paraId="43464D1C" w14:textId="77777777" w:rsidTr="009623F3">
        <w:trPr>
          <w:trHeight w:val="288"/>
        </w:trPr>
        <w:tc>
          <w:tcPr>
            <w:tcW w:w="960" w:type="dxa"/>
            <w:noWrap/>
            <w:hideMark/>
          </w:tcPr>
          <w:p w14:paraId="2351CFFC" w14:textId="77777777" w:rsidR="009623F3" w:rsidRPr="009623F3" w:rsidRDefault="009623F3" w:rsidP="009623F3">
            <w:r w:rsidRPr="009623F3">
              <w:t>4.17E-05</w:t>
            </w:r>
          </w:p>
        </w:tc>
        <w:tc>
          <w:tcPr>
            <w:tcW w:w="2080" w:type="dxa"/>
            <w:noWrap/>
            <w:hideMark/>
          </w:tcPr>
          <w:p w14:paraId="14A4A9CD" w14:textId="77777777" w:rsidR="009623F3" w:rsidRPr="009623F3" w:rsidRDefault="009623F3" w:rsidP="009623F3"/>
        </w:tc>
        <w:tc>
          <w:tcPr>
            <w:tcW w:w="2080" w:type="dxa"/>
            <w:noWrap/>
            <w:hideMark/>
          </w:tcPr>
          <w:p w14:paraId="0C12DA3E" w14:textId="77777777" w:rsidR="009623F3" w:rsidRPr="009623F3" w:rsidRDefault="009623F3" w:rsidP="009623F3">
            <w:r w:rsidRPr="009623F3">
              <w:t>-5794.444</w:t>
            </w:r>
          </w:p>
        </w:tc>
        <w:tc>
          <w:tcPr>
            <w:tcW w:w="2960" w:type="dxa"/>
            <w:noWrap/>
            <w:hideMark/>
          </w:tcPr>
          <w:p w14:paraId="4A4B3BEA" w14:textId="77777777" w:rsidR="009623F3" w:rsidRPr="009623F3" w:rsidRDefault="009623F3" w:rsidP="009623F3"/>
        </w:tc>
      </w:tr>
      <w:tr w:rsidR="009623F3" w:rsidRPr="009623F3" w14:paraId="54547AB2" w14:textId="77777777" w:rsidTr="009623F3">
        <w:trPr>
          <w:trHeight w:val="288"/>
        </w:trPr>
        <w:tc>
          <w:tcPr>
            <w:tcW w:w="960" w:type="dxa"/>
            <w:noWrap/>
            <w:hideMark/>
          </w:tcPr>
          <w:p w14:paraId="7B09017C" w14:textId="77777777" w:rsidR="009623F3" w:rsidRPr="009623F3" w:rsidRDefault="009623F3" w:rsidP="009623F3">
            <w:r w:rsidRPr="009623F3">
              <w:t>4.20E-05</w:t>
            </w:r>
          </w:p>
        </w:tc>
        <w:tc>
          <w:tcPr>
            <w:tcW w:w="2080" w:type="dxa"/>
            <w:noWrap/>
            <w:hideMark/>
          </w:tcPr>
          <w:p w14:paraId="238AFBD8" w14:textId="77777777" w:rsidR="009623F3" w:rsidRPr="009623F3" w:rsidRDefault="009623F3" w:rsidP="009623F3">
            <w:r w:rsidRPr="009623F3">
              <w:t>-7869.981</w:t>
            </w:r>
          </w:p>
        </w:tc>
        <w:tc>
          <w:tcPr>
            <w:tcW w:w="2080" w:type="dxa"/>
            <w:noWrap/>
            <w:hideMark/>
          </w:tcPr>
          <w:p w14:paraId="25EC4272" w14:textId="77777777" w:rsidR="009623F3" w:rsidRPr="009623F3" w:rsidRDefault="009623F3" w:rsidP="009623F3"/>
        </w:tc>
        <w:tc>
          <w:tcPr>
            <w:tcW w:w="2960" w:type="dxa"/>
            <w:noWrap/>
            <w:hideMark/>
          </w:tcPr>
          <w:p w14:paraId="73BDD2FF" w14:textId="77777777" w:rsidR="009623F3" w:rsidRPr="009623F3" w:rsidRDefault="009623F3"/>
        </w:tc>
      </w:tr>
      <w:tr w:rsidR="009623F3" w:rsidRPr="009623F3" w14:paraId="7D3968F5" w14:textId="77777777" w:rsidTr="009623F3">
        <w:trPr>
          <w:trHeight w:val="288"/>
        </w:trPr>
        <w:tc>
          <w:tcPr>
            <w:tcW w:w="960" w:type="dxa"/>
            <w:noWrap/>
            <w:hideMark/>
          </w:tcPr>
          <w:p w14:paraId="47F3D475" w14:textId="77777777" w:rsidR="009623F3" w:rsidRPr="009623F3" w:rsidRDefault="009623F3" w:rsidP="009623F3">
            <w:r w:rsidRPr="009623F3">
              <w:t>4.30E-05</w:t>
            </w:r>
          </w:p>
        </w:tc>
        <w:tc>
          <w:tcPr>
            <w:tcW w:w="2080" w:type="dxa"/>
            <w:noWrap/>
            <w:hideMark/>
          </w:tcPr>
          <w:p w14:paraId="702A6584" w14:textId="77777777" w:rsidR="009623F3" w:rsidRPr="009623F3" w:rsidRDefault="009623F3" w:rsidP="009623F3">
            <w:r w:rsidRPr="009623F3">
              <w:t>-7862.382</w:t>
            </w:r>
          </w:p>
        </w:tc>
        <w:tc>
          <w:tcPr>
            <w:tcW w:w="2080" w:type="dxa"/>
            <w:noWrap/>
            <w:hideMark/>
          </w:tcPr>
          <w:p w14:paraId="25857111" w14:textId="77777777" w:rsidR="009623F3" w:rsidRPr="009623F3" w:rsidRDefault="009623F3" w:rsidP="009623F3"/>
        </w:tc>
        <w:tc>
          <w:tcPr>
            <w:tcW w:w="2960" w:type="dxa"/>
            <w:noWrap/>
            <w:hideMark/>
          </w:tcPr>
          <w:p w14:paraId="0B4F5340" w14:textId="77777777" w:rsidR="009623F3" w:rsidRPr="009623F3" w:rsidRDefault="009623F3"/>
        </w:tc>
      </w:tr>
      <w:tr w:rsidR="009623F3" w:rsidRPr="009623F3" w14:paraId="6E0A9259" w14:textId="77777777" w:rsidTr="009623F3">
        <w:trPr>
          <w:trHeight w:val="288"/>
        </w:trPr>
        <w:tc>
          <w:tcPr>
            <w:tcW w:w="960" w:type="dxa"/>
            <w:noWrap/>
            <w:hideMark/>
          </w:tcPr>
          <w:p w14:paraId="1E7C6D60" w14:textId="77777777" w:rsidR="009623F3" w:rsidRPr="009623F3" w:rsidRDefault="009623F3" w:rsidP="009623F3">
            <w:r w:rsidRPr="009623F3">
              <w:t>4.40E-05</w:t>
            </w:r>
          </w:p>
        </w:tc>
        <w:tc>
          <w:tcPr>
            <w:tcW w:w="2080" w:type="dxa"/>
            <w:noWrap/>
            <w:hideMark/>
          </w:tcPr>
          <w:p w14:paraId="267CC4C8" w14:textId="77777777" w:rsidR="009623F3" w:rsidRPr="009623F3" w:rsidRDefault="009623F3" w:rsidP="009623F3">
            <w:r w:rsidRPr="009623F3">
              <w:t>-7853.972</w:t>
            </w:r>
          </w:p>
        </w:tc>
        <w:tc>
          <w:tcPr>
            <w:tcW w:w="2080" w:type="dxa"/>
            <w:noWrap/>
            <w:hideMark/>
          </w:tcPr>
          <w:p w14:paraId="1B95FC62" w14:textId="77777777" w:rsidR="009623F3" w:rsidRPr="009623F3" w:rsidRDefault="009623F3" w:rsidP="009623F3"/>
        </w:tc>
        <w:tc>
          <w:tcPr>
            <w:tcW w:w="2960" w:type="dxa"/>
            <w:noWrap/>
            <w:hideMark/>
          </w:tcPr>
          <w:p w14:paraId="63FFF944" w14:textId="77777777" w:rsidR="009623F3" w:rsidRPr="009623F3" w:rsidRDefault="009623F3"/>
        </w:tc>
      </w:tr>
      <w:tr w:rsidR="009623F3" w:rsidRPr="009623F3" w14:paraId="6DC80668" w14:textId="77777777" w:rsidTr="009623F3">
        <w:trPr>
          <w:trHeight w:val="288"/>
        </w:trPr>
        <w:tc>
          <w:tcPr>
            <w:tcW w:w="960" w:type="dxa"/>
            <w:noWrap/>
            <w:hideMark/>
          </w:tcPr>
          <w:p w14:paraId="269D48B6" w14:textId="77777777" w:rsidR="009623F3" w:rsidRPr="009623F3" w:rsidRDefault="009623F3" w:rsidP="009623F3">
            <w:r w:rsidRPr="009623F3">
              <w:t>4.50E-05</w:t>
            </w:r>
          </w:p>
        </w:tc>
        <w:tc>
          <w:tcPr>
            <w:tcW w:w="2080" w:type="dxa"/>
            <w:noWrap/>
            <w:hideMark/>
          </w:tcPr>
          <w:p w14:paraId="7AFB22A3" w14:textId="77777777" w:rsidR="009623F3" w:rsidRPr="009623F3" w:rsidRDefault="009623F3" w:rsidP="009623F3">
            <w:r w:rsidRPr="009623F3">
              <w:t>-7846.531</w:t>
            </w:r>
          </w:p>
        </w:tc>
        <w:tc>
          <w:tcPr>
            <w:tcW w:w="2080" w:type="dxa"/>
            <w:noWrap/>
            <w:hideMark/>
          </w:tcPr>
          <w:p w14:paraId="0F6CD415" w14:textId="77777777" w:rsidR="009623F3" w:rsidRPr="009623F3" w:rsidRDefault="009623F3" w:rsidP="009623F3"/>
        </w:tc>
        <w:tc>
          <w:tcPr>
            <w:tcW w:w="2960" w:type="dxa"/>
            <w:noWrap/>
            <w:hideMark/>
          </w:tcPr>
          <w:p w14:paraId="5D10EFAF" w14:textId="77777777" w:rsidR="009623F3" w:rsidRPr="009623F3" w:rsidRDefault="009623F3"/>
        </w:tc>
      </w:tr>
      <w:tr w:rsidR="009623F3" w:rsidRPr="009623F3" w14:paraId="188C0665" w14:textId="77777777" w:rsidTr="009623F3">
        <w:trPr>
          <w:trHeight w:val="288"/>
        </w:trPr>
        <w:tc>
          <w:tcPr>
            <w:tcW w:w="960" w:type="dxa"/>
            <w:noWrap/>
            <w:hideMark/>
          </w:tcPr>
          <w:p w14:paraId="2DAAAAF5" w14:textId="77777777" w:rsidR="009623F3" w:rsidRPr="009623F3" w:rsidRDefault="009623F3" w:rsidP="009623F3">
            <w:r w:rsidRPr="009623F3">
              <w:t>4.51E-05</w:t>
            </w:r>
          </w:p>
        </w:tc>
        <w:tc>
          <w:tcPr>
            <w:tcW w:w="2080" w:type="dxa"/>
            <w:noWrap/>
            <w:hideMark/>
          </w:tcPr>
          <w:p w14:paraId="076D577E" w14:textId="77777777" w:rsidR="009623F3" w:rsidRPr="009623F3" w:rsidRDefault="009623F3" w:rsidP="009623F3">
            <w:r w:rsidRPr="009623F3">
              <w:t>-7884.97</w:t>
            </w:r>
          </w:p>
        </w:tc>
        <w:tc>
          <w:tcPr>
            <w:tcW w:w="2080" w:type="dxa"/>
            <w:noWrap/>
            <w:hideMark/>
          </w:tcPr>
          <w:p w14:paraId="08C23220" w14:textId="77777777" w:rsidR="009623F3" w:rsidRPr="009623F3" w:rsidRDefault="009623F3" w:rsidP="009623F3"/>
        </w:tc>
        <w:tc>
          <w:tcPr>
            <w:tcW w:w="2960" w:type="dxa"/>
            <w:noWrap/>
            <w:hideMark/>
          </w:tcPr>
          <w:p w14:paraId="1D09B5B1" w14:textId="77777777" w:rsidR="009623F3" w:rsidRPr="009623F3" w:rsidRDefault="009623F3" w:rsidP="009623F3">
            <w:pPr>
              <w:keepNext/>
            </w:pPr>
          </w:p>
        </w:tc>
      </w:tr>
    </w:tbl>
    <w:p w14:paraId="3FB59693" w14:textId="28CB7B31" w:rsidR="009623F3" w:rsidRPr="009623F3" w:rsidRDefault="009623F3" w:rsidP="009623F3">
      <w:pPr>
        <w:pStyle w:val="Caption"/>
        <w:rPr>
          <w:lang w:val="en-GB"/>
        </w:rPr>
      </w:pPr>
      <w:bookmarkStart w:id="58" w:name="_Toc155647585"/>
      <w:r>
        <w:t xml:space="preserve">Annex A Table </w:t>
      </w:r>
      <w:fldSimple w:instr=" SEQ Annex_A_Table \* ARABIC ">
        <w:r>
          <w:rPr>
            <w:noProof/>
          </w:rPr>
          <w:t>8</w:t>
        </w:r>
      </w:fldSimple>
      <w:r>
        <w:t>: Velocity Comparisons</w:t>
      </w:r>
      <w:bookmarkEnd w:id="58"/>
    </w:p>
    <w:sectPr w:rsidR="009623F3" w:rsidRPr="009623F3" w:rsidSect="00731999">
      <w:pgSz w:w="11906" w:h="16838" w:code="9"/>
      <w:pgMar w:top="1728"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A8CF0" w14:textId="77777777" w:rsidR="00542709" w:rsidRDefault="00542709" w:rsidP="00C6554A">
      <w:pPr>
        <w:spacing w:before="0" w:after="0" w:line="240" w:lineRule="auto"/>
      </w:pPr>
      <w:r>
        <w:separator/>
      </w:r>
    </w:p>
  </w:endnote>
  <w:endnote w:type="continuationSeparator" w:id="0">
    <w:p w14:paraId="149B4D85" w14:textId="77777777" w:rsidR="00542709" w:rsidRDefault="0054270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TXinwei">
    <w:altName w:val="华文新魏"/>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7550936"/>
      <w:docPartObj>
        <w:docPartGallery w:val="Page Numbers (Bottom of Page)"/>
        <w:docPartUnique/>
      </w:docPartObj>
    </w:sdtPr>
    <w:sdtEndPr>
      <w:rPr>
        <w:noProof/>
      </w:rPr>
    </w:sdtEndPr>
    <w:sdtContent>
      <w:p w14:paraId="0A8F5F9D" w14:textId="40F21B92" w:rsidR="00731999" w:rsidRDefault="00731999">
        <w:pPr>
          <w:pStyle w:val="Footer"/>
        </w:pPr>
        <w:r>
          <w:fldChar w:fldCharType="begin"/>
        </w:r>
        <w:r>
          <w:instrText xml:space="preserve"> PAGE   \* MERGEFORMAT </w:instrText>
        </w:r>
        <w:r>
          <w:fldChar w:fldCharType="separate"/>
        </w:r>
        <w:r>
          <w:rPr>
            <w:noProof/>
          </w:rPr>
          <w:t>2</w:t>
        </w:r>
        <w:r>
          <w:rPr>
            <w:noProof/>
          </w:rPr>
          <w:fldChar w:fldCharType="end"/>
        </w:r>
      </w:p>
    </w:sdtContent>
  </w:sdt>
  <w:p w14:paraId="4ACA8F0D" w14:textId="77777777" w:rsidR="00731999" w:rsidRDefault="007319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838137"/>
      <w:docPartObj>
        <w:docPartGallery w:val="Page Numbers (Bottom of Page)"/>
        <w:docPartUnique/>
      </w:docPartObj>
    </w:sdtPr>
    <w:sdtEndPr>
      <w:rPr>
        <w:noProof/>
      </w:rPr>
    </w:sdtEndPr>
    <w:sdtContent>
      <w:p w14:paraId="7066F528" w14:textId="7FEA9B02" w:rsidR="00731999" w:rsidRDefault="00731999">
        <w:pPr>
          <w:pStyle w:val="Footer"/>
        </w:pPr>
        <w:r>
          <w:fldChar w:fldCharType="begin"/>
        </w:r>
        <w:r>
          <w:instrText xml:space="preserve"> PAGE   \* MERGEFORMAT </w:instrText>
        </w:r>
        <w:r>
          <w:fldChar w:fldCharType="separate"/>
        </w:r>
        <w:r>
          <w:rPr>
            <w:noProof/>
          </w:rPr>
          <w:t>2</w:t>
        </w:r>
        <w:r>
          <w:rPr>
            <w:noProof/>
          </w:rPr>
          <w:fldChar w:fldCharType="end"/>
        </w:r>
      </w:p>
    </w:sdtContent>
  </w:sdt>
  <w:p w14:paraId="1BEF4DDE" w14:textId="77777777" w:rsidR="00731999" w:rsidRPr="00731999" w:rsidRDefault="00731999" w:rsidP="00731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E1DB6" w14:textId="77777777" w:rsidR="00542709" w:rsidRDefault="00542709" w:rsidP="00C6554A">
      <w:pPr>
        <w:spacing w:before="0" w:after="0" w:line="240" w:lineRule="auto"/>
      </w:pPr>
      <w:r>
        <w:separator/>
      </w:r>
    </w:p>
  </w:footnote>
  <w:footnote w:type="continuationSeparator" w:id="0">
    <w:p w14:paraId="71BAF007" w14:textId="77777777" w:rsidR="00542709" w:rsidRDefault="0054270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F64BCA"/>
    <w:multiLevelType w:val="multilevel"/>
    <w:tmpl w:val="831684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07D4621"/>
    <w:multiLevelType w:val="multilevel"/>
    <w:tmpl w:val="15C0B0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89137915">
    <w:abstractNumId w:val="9"/>
  </w:num>
  <w:num w:numId="2" w16cid:durableId="979725348">
    <w:abstractNumId w:val="8"/>
  </w:num>
  <w:num w:numId="3" w16cid:durableId="1751463442">
    <w:abstractNumId w:val="8"/>
  </w:num>
  <w:num w:numId="4" w16cid:durableId="1944263547">
    <w:abstractNumId w:val="9"/>
  </w:num>
  <w:num w:numId="5" w16cid:durableId="1732313455">
    <w:abstractNumId w:val="13"/>
  </w:num>
  <w:num w:numId="6" w16cid:durableId="206456947">
    <w:abstractNumId w:val="10"/>
  </w:num>
  <w:num w:numId="7" w16cid:durableId="622468376">
    <w:abstractNumId w:val="12"/>
  </w:num>
  <w:num w:numId="8" w16cid:durableId="2094541940">
    <w:abstractNumId w:val="7"/>
  </w:num>
  <w:num w:numId="9" w16cid:durableId="295725191">
    <w:abstractNumId w:val="6"/>
  </w:num>
  <w:num w:numId="10" w16cid:durableId="1748334452">
    <w:abstractNumId w:val="5"/>
  </w:num>
  <w:num w:numId="11" w16cid:durableId="612515209">
    <w:abstractNumId w:val="4"/>
  </w:num>
  <w:num w:numId="12" w16cid:durableId="1423644738">
    <w:abstractNumId w:val="3"/>
  </w:num>
  <w:num w:numId="13" w16cid:durableId="1291279476">
    <w:abstractNumId w:val="2"/>
  </w:num>
  <w:num w:numId="14" w16cid:durableId="1437016252">
    <w:abstractNumId w:val="1"/>
  </w:num>
  <w:num w:numId="15" w16cid:durableId="655301059">
    <w:abstractNumId w:val="0"/>
  </w:num>
  <w:num w:numId="16" w16cid:durableId="1027636622">
    <w:abstractNumId w:val="11"/>
  </w:num>
  <w:num w:numId="17" w16cid:durableId="20048212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856"/>
    <w:rsid w:val="00031881"/>
    <w:rsid w:val="00035882"/>
    <w:rsid w:val="000F7DB2"/>
    <w:rsid w:val="0011346D"/>
    <w:rsid w:val="001143EF"/>
    <w:rsid w:val="0014393B"/>
    <w:rsid w:val="00155816"/>
    <w:rsid w:val="001F023A"/>
    <w:rsid w:val="00235530"/>
    <w:rsid w:val="002375C7"/>
    <w:rsid w:val="002554CD"/>
    <w:rsid w:val="00293B83"/>
    <w:rsid w:val="002B4294"/>
    <w:rsid w:val="002E0575"/>
    <w:rsid w:val="00320237"/>
    <w:rsid w:val="00333D0D"/>
    <w:rsid w:val="00342C15"/>
    <w:rsid w:val="003E601C"/>
    <w:rsid w:val="003E7279"/>
    <w:rsid w:val="00404BD8"/>
    <w:rsid w:val="004517EB"/>
    <w:rsid w:val="004644D8"/>
    <w:rsid w:val="00497EDB"/>
    <w:rsid w:val="004A23C6"/>
    <w:rsid w:val="004C049F"/>
    <w:rsid w:val="005000E2"/>
    <w:rsid w:val="00502A36"/>
    <w:rsid w:val="005206D7"/>
    <w:rsid w:val="00542709"/>
    <w:rsid w:val="005A79FF"/>
    <w:rsid w:val="005B72E1"/>
    <w:rsid w:val="005C3BAF"/>
    <w:rsid w:val="005E2856"/>
    <w:rsid w:val="005F694D"/>
    <w:rsid w:val="00624D0B"/>
    <w:rsid w:val="00672194"/>
    <w:rsid w:val="006A3CE7"/>
    <w:rsid w:val="00731999"/>
    <w:rsid w:val="00777560"/>
    <w:rsid w:val="00855765"/>
    <w:rsid w:val="008B052F"/>
    <w:rsid w:val="008D1632"/>
    <w:rsid w:val="009101FE"/>
    <w:rsid w:val="0092200E"/>
    <w:rsid w:val="009623F3"/>
    <w:rsid w:val="009D7BAF"/>
    <w:rsid w:val="00A104C0"/>
    <w:rsid w:val="00A750D0"/>
    <w:rsid w:val="00AB441C"/>
    <w:rsid w:val="00B02402"/>
    <w:rsid w:val="00B05FCC"/>
    <w:rsid w:val="00B12D11"/>
    <w:rsid w:val="00B86DEA"/>
    <w:rsid w:val="00B948FA"/>
    <w:rsid w:val="00C6554A"/>
    <w:rsid w:val="00C658FC"/>
    <w:rsid w:val="00C8610B"/>
    <w:rsid w:val="00D95322"/>
    <w:rsid w:val="00DC2EED"/>
    <w:rsid w:val="00DD601E"/>
    <w:rsid w:val="00DE2A78"/>
    <w:rsid w:val="00DF7106"/>
    <w:rsid w:val="00E53A79"/>
    <w:rsid w:val="00ED7C44"/>
    <w:rsid w:val="00EF4689"/>
    <w:rsid w:val="00F0470D"/>
    <w:rsid w:val="00F43765"/>
    <w:rsid w:val="00F45B96"/>
    <w:rsid w:val="00F7145B"/>
    <w:rsid w:val="00F76273"/>
    <w:rsid w:val="00F94B28"/>
    <w:rsid w:val="00FB2AE1"/>
    <w:rsid w:val="00FB7C19"/>
    <w:rsid w:val="00FC428C"/>
    <w:rsid w:val="00FC61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0DC39"/>
  <w15:chartTrackingRefBased/>
  <w15:docId w15:val="{3D26F915-5BE6-4C46-B568-E1F712DCB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11346D"/>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11346D"/>
    <w:pPr>
      <w:spacing w:after="100"/>
    </w:pPr>
  </w:style>
  <w:style w:type="paragraph" w:styleId="ListParagraph">
    <w:name w:val="List Paragraph"/>
    <w:basedOn w:val="Normal"/>
    <w:uiPriority w:val="34"/>
    <w:unhideWhenUsed/>
    <w:qFormat/>
    <w:rsid w:val="003E7279"/>
    <w:pPr>
      <w:ind w:left="720"/>
      <w:contextualSpacing/>
    </w:pPr>
  </w:style>
  <w:style w:type="table" w:styleId="TableGrid">
    <w:name w:val="Table Grid"/>
    <w:basedOn w:val="TableNormal"/>
    <w:uiPriority w:val="39"/>
    <w:rsid w:val="005C3BA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731999"/>
    <w:pPr>
      <w:spacing w:after="100"/>
      <w:ind w:left="440"/>
    </w:pPr>
  </w:style>
  <w:style w:type="paragraph" w:styleId="TableofFigures">
    <w:name w:val="table of figures"/>
    <w:basedOn w:val="Normal"/>
    <w:next w:val="Normal"/>
    <w:uiPriority w:val="99"/>
    <w:unhideWhenUsed/>
    <w:rsid w:val="00731999"/>
    <w:pPr>
      <w:spacing w:after="0"/>
    </w:pPr>
  </w:style>
  <w:style w:type="paragraph" w:styleId="Bibliography">
    <w:name w:val="Bibliography"/>
    <w:basedOn w:val="Normal"/>
    <w:next w:val="Normal"/>
    <w:uiPriority w:val="37"/>
    <w:unhideWhenUsed/>
    <w:rsid w:val="00FC4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579">
      <w:bodyDiv w:val="1"/>
      <w:marLeft w:val="0"/>
      <w:marRight w:val="0"/>
      <w:marTop w:val="0"/>
      <w:marBottom w:val="0"/>
      <w:divBdr>
        <w:top w:val="none" w:sz="0" w:space="0" w:color="auto"/>
        <w:left w:val="none" w:sz="0" w:space="0" w:color="auto"/>
        <w:bottom w:val="none" w:sz="0" w:space="0" w:color="auto"/>
        <w:right w:val="none" w:sz="0" w:space="0" w:color="auto"/>
      </w:divBdr>
    </w:div>
    <w:div w:id="18820689">
      <w:bodyDiv w:val="1"/>
      <w:marLeft w:val="0"/>
      <w:marRight w:val="0"/>
      <w:marTop w:val="0"/>
      <w:marBottom w:val="0"/>
      <w:divBdr>
        <w:top w:val="none" w:sz="0" w:space="0" w:color="auto"/>
        <w:left w:val="none" w:sz="0" w:space="0" w:color="auto"/>
        <w:bottom w:val="none" w:sz="0" w:space="0" w:color="auto"/>
        <w:right w:val="none" w:sz="0" w:space="0" w:color="auto"/>
      </w:divBdr>
    </w:div>
    <w:div w:id="41638810">
      <w:bodyDiv w:val="1"/>
      <w:marLeft w:val="0"/>
      <w:marRight w:val="0"/>
      <w:marTop w:val="0"/>
      <w:marBottom w:val="0"/>
      <w:divBdr>
        <w:top w:val="none" w:sz="0" w:space="0" w:color="auto"/>
        <w:left w:val="none" w:sz="0" w:space="0" w:color="auto"/>
        <w:bottom w:val="none" w:sz="0" w:space="0" w:color="auto"/>
        <w:right w:val="none" w:sz="0" w:space="0" w:color="auto"/>
      </w:divBdr>
    </w:div>
    <w:div w:id="80025872">
      <w:bodyDiv w:val="1"/>
      <w:marLeft w:val="0"/>
      <w:marRight w:val="0"/>
      <w:marTop w:val="0"/>
      <w:marBottom w:val="0"/>
      <w:divBdr>
        <w:top w:val="none" w:sz="0" w:space="0" w:color="auto"/>
        <w:left w:val="none" w:sz="0" w:space="0" w:color="auto"/>
        <w:bottom w:val="none" w:sz="0" w:space="0" w:color="auto"/>
        <w:right w:val="none" w:sz="0" w:space="0" w:color="auto"/>
      </w:divBdr>
    </w:div>
    <w:div w:id="87850735">
      <w:bodyDiv w:val="1"/>
      <w:marLeft w:val="0"/>
      <w:marRight w:val="0"/>
      <w:marTop w:val="0"/>
      <w:marBottom w:val="0"/>
      <w:divBdr>
        <w:top w:val="none" w:sz="0" w:space="0" w:color="auto"/>
        <w:left w:val="none" w:sz="0" w:space="0" w:color="auto"/>
        <w:bottom w:val="none" w:sz="0" w:space="0" w:color="auto"/>
        <w:right w:val="none" w:sz="0" w:space="0" w:color="auto"/>
      </w:divBdr>
    </w:div>
    <w:div w:id="97721001">
      <w:bodyDiv w:val="1"/>
      <w:marLeft w:val="0"/>
      <w:marRight w:val="0"/>
      <w:marTop w:val="0"/>
      <w:marBottom w:val="0"/>
      <w:divBdr>
        <w:top w:val="none" w:sz="0" w:space="0" w:color="auto"/>
        <w:left w:val="none" w:sz="0" w:space="0" w:color="auto"/>
        <w:bottom w:val="none" w:sz="0" w:space="0" w:color="auto"/>
        <w:right w:val="none" w:sz="0" w:space="0" w:color="auto"/>
      </w:divBdr>
    </w:div>
    <w:div w:id="106512364">
      <w:bodyDiv w:val="1"/>
      <w:marLeft w:val="0"/>
      <w:marRight w:val="0"/>
      <w:marTop w:val="0"/>
      <w:marBottom w:val="0"/>
      <w:divBdr>
        <w:top w:val="none" w:sz="0" w:space="0" w:color="auto"/>
        <w:left w:val="none" w:sz="0" w:space="0" w:color="auto"/>
        <w:bottom w:val="none" w:sz="0" w:space="0" w:color="auto"/>
        <w:right w:val="none" w:sz="0" w:space="0" w:color="auto"/>
      </w:divBdr>
    </w:div>
    <w:div w:id="118377028">
      <w:bodyDiv w:val="1"/>
      <w:marLeft w:val="0"/>
      <w:marRight w:val="0"/>
      <w:marTop w:val="0"/>
      <w:marBottom w:val="0"/>
      <w:divBdr>
        <w:top w:val="none" w:sz="0" w:space="0" w:color="auto"/>
        <w:left w:val="none" w:sz="0" w:space="0" w:color="auto"/>
        <w:bottom w:val="none" w:sz="0" w:space="0" w:color="auto"/>
        <w:right w:val="none" w:sz="0" w:space="0" w:color="auto"/>
      </w:divBdr>
    </w:div>
    <w:div w:id="132602460">
      <w:bodyDiv w:val="1"/>
      <w:marLeft w:val="0"/>
      <w:marRight w:val="0"/>
      <w:marTop w:val="0"/>
      <w:marBottom w:val="0"/>
      <w:divBdr>
        <w:top w:val="none" w:sz="0" w:space="0" w:color="auto"/>
        <w:left w:val="none" w:sz="0" w:space="0" w:color="auto"/>
        <w:bottom w:val="none" w:sz="0" w:space="0" w:color="auto"/>
        <w:right w:val="none" w:sz="0" w:space="0" w:color="auto"/>
      </w:divBdr>
    </w:div>
    <w:div w:id="146241707">
      <w:bodyDiv w:val="1"/>
      <w:marLeft w:val="0"/>
      <w:marRight w:val="0"/>
      <w:marTop w:val="0"/>
      <w:marBottom w:val="0"/>
      <w:divBdr>
        <w:top w:val="none" w:sz="0" w:space="0" w:color="auto"/>
        <w:left w:val="none" w:sz="0" w:space="0" w:color="auto"/>
        <w:bottom w:val="none" w:sz="0" w:space="0" w:color="auto"/>
        <w:right w:val="none" w:sz="0" w:space="0" w:color="auto"/>
      </w:divBdr>
    </w:div>
    <w:div w:id="238372088">
      <w:bodyDiv w:val="1"/>
      <w:marLeft w:val="0"/>
      <w:marRight w:val="0"/>
      <w:marTop w:val="0"/>
      <w:marBottom w:val="0"/>
      <w:divBdr>
        <w:top w:val="none" w:sz="0" w:space="0" w:color="auto"/>
        <w:left w:val="none" w:sz="0" w:space="0" w:color="auto"/>
        <w:bottom w:val="none" w:sz="0" w:space="0" w:color="auto"/>
        <w:right w:val="none" w:sz="0" w:space="0" w:color="auto"/>
      </w:divBdr>
    </w:div>
    <w:div w:id="262736680">
      <w:bodyDiv w:val="1"/>
      <w:marLeft w:val="0"/>
      <w:marRight w:val="0"/>
      <w:marTop w:val="0"/>
      <w:marBottom w:val="0"/>
      <w:divBdr>
        <w:top w:val="none" w:sz="0" w:space="0" w:color="auto"/>
        <w:left w:val="none" w:sz="0" w:space="0" w:color="auto"/>
        <w:bottom w:val="none" w:sz="0" w:space="0" w:color="auto"/>
        <w:right w:val="none" w:sz="0" w:space="0" w:color="auto"/>
      </w:divBdr>
    </w:div>
    <w:div w:id="271712318">
      <w:bodyDiv w:val="1"/>
      <w:marLeft w:val="0"/>
      <w:marRight w:val="0"/>
      <w:marTop w:val="0"/>
      <w:marBottom w:val="0"/>
      <w:divBdr>
        <w:top w:val="none" w:sz="0" w:space="0" w:color="auto"/>
        <w:left w:val="none" w:sz="0" w:space="0" w:color="auto"/>
        <w:bottom w:val="none" w:sz="0" w:space="0" w:color="auto"/>
        <w:right w:val="none" w:sz="0" w:space="0" w:color="auto"/>
      </w:divBdr>
    </w:div>
    <w:div w:id="278800229">
      <w:bodyDiv w:val="1"/>
      <w:marLeft w:val="0"/>
      <w:marRight w:val="0"/>
      <w:marTop w:val="0"/>
      <w:marBottom w:val="0"/>
      <w:divBdr>
        <w:top w:val="none" w:sz="0" w:space="0" w:color="auto"/>
        <w:left w:val="none" w:sz="0" w:space="0" w:color="auto"/>
        <w:bottom w:val="none" w:sz="0" w:space="0" w:color="auto"/>
        <w:right w:val="none" w:sz="0" w:space="0" w:color="auto"/>
      </w:divBdr>
    </w:div>
    <w:div w:id="283344495">
      <w:bodyDiv w:val="1"/>
      <w:marLeft w:val="0"/>
      <w:marRight w:val="0"/>
      <w:marTop w:val="0"/>
      <w:marBottom w:val="0"/>
      <w:divBdr>
        <w:top w:val="none" w:sz="0" w:space="0" w:color="auto"/>
        <w:left w:val="none" w:sz="0" w:space="0" w:color="auto"/>
        <w:bottom w:val="none" w:sz="0" w:space="0" w:color="auto"/>
        <w:right w:val="none" w:sz="0" w:space="0" w:color="auto"/>
      </w:divBdr>
    </w:div>
    <w:div w:id="284972466">
      <w:bodyDiv w:val="1"/>
      <w:marLeft w:val="0"/>
      <w:marRight w:val="0"/>
      <w:marTop w:val="0"/>
      <w:marBottom w:val="0"/>
      <w:divBdr>
        <w:top w:val="none" w:sz="0" w:space="0" w:color="auto"/>
        <w:left w:val="none" w:sz="0" w:space="0" w:color="auto"/>
        <w:bottom w:val="none" w:sz="0" w:space="0" w:color="auto"/>
        <w:right w:val="none" w:sz="0" w:space="0" w:color="auto"/>
      </w:divBdr>
    </w:div>
    <w:div w:id="373818059">
      <w:bodyDiv w:val="1"/>
      <w:marLeft w:val="0"/>
      <w:marRight w:val="0"/>
      <w:marTop w:val="0"/>
      <w:marBottom w:val="0"/>
      <w:divBdr>
        <w:top w:val="none" w:sz="0" w:space="0" w:color="auto"/>
        <w:left w:val="none" w:sz="0" w:space="0" w:color="auto"/>
        <w:bottom w:val="none" w:sz="0" w:space="0" w:color="auto"/>
        <w:right w:val="none" w:sz="0" w:space="0" w:color="auto"/>
      </w:divBdr>
    </w:div>
    <w:div w:id="432550001">
      <w:bodyDiv w:val="1"/>
      <w:marLeft w:val="0"/>
      <w:marRight w:val="0"/>
      <w:marTop w:val="0"/>
      <w:marBottom w:val="0"/>
      <w:divBdr>
        <w:top w:val="none" w:sz="0" w:space="0" w:color="auto"/>
        <w:left w:val="none" w:sz="0" w:space="0" w:color="auto"/>
        <w:bottom w:val="none" w:sz="0" w:space="0" w:color="auto"/>
        <w:right w:val="none" w:sz="0" w:space="0" w:color="auto"/>
      </w:divBdr>
    </w:div>
    <w:div w:id="477108550">
      <w:bodyDiv w:val="1"/>
      <w:marLeft w:val="0"/>
      <w:marRight w:val="0"/>
      <w:marTop w:val="0"/>
      <w:marBottom w:val="0"/>
      <w:divBdr>
        <w:top w:val="none" w:sz="0" w:space="0" w:color="auto"/>
        <w:left w:val="none" w:sz="0" w:space="0" w:color="auto"/>
        <w:bottom w:val="none" w:sz="0" w:space="0" w:color="auto"/>
        <w:right w:val="none" w:sz="0" w:space="0" w:color="auto"/>
      </w:divBdr>
    </w:div>
    <w:div w:id="498345602">
      <w:bodyDiv w:val="1"/>
      <w:marLeft w:val="0"/>
      <w:marRight w:val="0"/>
      <w:marTop w:val="0"/>
      <w:marBottom w:val="0"/>
      <w:divBdr>
        <w:top w:val="none" w:sz="0" w:space="0" w:color="auto"/>
        <w:left w:val="none" w:sz="0" w:space="0" w:color="auto"/>
        <w:bottom w:val="none" w:sz="0" w:space="0" w:color="auto"/>
        <w:right w:val="none" w:sz="0" w:space="0" w:color="auto"/>
      </w:divBdr>
    </w:div>
    <w:div w:id="502858849">
      <w:bodyDiv w:val="1"/>
      <w:marLeft w:val="0"/>
      <w:marRight w:val="0"/>
      <w:marTop w:val="0"/>
      <w:marBottom w:val="0"/>
      <w:divBdr>
        <w:top w:val="none" w:sz="0" w:space="0" w:color="auto"/>
        <w:left w:val="none" w:sz="0" w:space="0" w:color="auto"/>
        <w:bottom w:val="none" w:sz="0" w:space="0" w:color="auto"/>
        <w:right w:val="none" w:sz="0" w:space="0" w:color="auto"/>
      </w:divBdr>
    </w:div>
    <w:div w:id="528954975">
      <w:bodyDiv w:val="1"/>
      <w:marLeft w:val="0"/>
      <w:marRight w:val="0"/>
      <w:marTop w:val="0"/>
      <w:marBottom w:val="0"/>
      <w:divBdr>
        <w:top w:val="none" w:sz="0" w:space="0" w:color="auto"/>
        <w:left w:val="none" w:sz="0" w:space="0" w:color="auto"/>
        <w:bottom w:val="none" w:sz="0" w:space="0" w:color="auto"/>
        <w:right w:val="none" w:sz="0" w:space="0" w:color="auto"/>
      </w:divBdr>
    </w:div>
    <w:div w:id="594678555">
      <w:bodyDiv w:val="1"/>
      <w:marLeft w:val="0"/>
      <w:marRight w:val="0"/>
      <w:marTop w:val="0"/>
      <w:marBottom w:val="0"/>
      <w:divBdr>
        <w:top w:val="none" w:sz="0" w:space="0" w:color="auto"/>
        <w:left w:val="none" w:sz="0" w:space="0" w:color="auto"/>
        <w:bottom w:val="none" w:sz="0" w:space="0" w:color="auto"/>
        <w:right w:val="none" w:sz="0" w:space="0" w:color="auto"/>
      </w:divBdr>
    </w:div>
    <w:div w:id="672494338">
      <w:bodyDiv w:val="1"/>
      <w:marLeft w:val="0"/>
      <w:marRight w:val="0"/>
      <w:marTop w:val="0"/>
      <w:marBottom w:val="0"/>
      <w:divBdr>
        <w:top w:val="none" w:sz="0" w:space="0" w:color="auto"/>
        <w:left w:val="none" w:sz="0" w:space="0" w:color="auto"/>
        <w:bottom w:val="none" w:sz="0" w:space="0" w:color="auto"/>
        <w:right w:val="none" w:sz="0" w:space="0" w:color="auto"/>
      </w:divBdr>
    </w:div>
    <w:div w:id="694769532">
      <w:bodyDiv w:val="1"/>
      <w:marLeft w:val="0"/>
      <w:marRight w:val="0"/>
      <w:marTop w:val="0"/>
      <w:marBottom w:val="0"/>
      <w:divBdr>
        <w:top w:val="none" w:sz="0" w:space="0" w:color="auto"/>
        <w:left w:val="none" w:sz="0" w:space="0" w:color="auto"/>
        <w:bottom w:val="none" w:sz="0" w:space="0" w:color="auto"/>
        <w:right w:val="none" w:sz="0" w:space="0" w:color="auto"/>
      </w:divBdr>
    </w:div>
    <w:div w:id="714081017">
      <w:bodyDiv w:val="1"/>
      <w:marLeft w:val="0"/>
      <w:marRight w:val="0"/>
      <w:marTop w:val="0"/>
      <w:marBottom w:val="0"/>
      <w:divBdr>
        <w:top w:val="none" w:sz="0" w:space="0" w:color="auto"/>
        <w:left w:val="none" w:sz="0" w:space="0" w:color="auto"/>
        <w:bottom w:val="none" w:sz="0" w:space="0" w:color="auto"/>
        <w:right w:val="none" w:sz="0" w:space="0" w:color="auto"/>
      </w:divBdr>
    </w:div>
    <w:div w:id="736366706">
      <w:bodyDiv w:val="1"/>
      <w:marLeft w:val="0"/>
      <w:marRight w:val="0"/>
      <w:marTop w:val="0"/>
      <w:marBottom w:val="0"/>
      <w:divBdr>
        <w:top w:val="none" w:sz="0" w:space="0" w:color="auto"/>
        <w:left w:val="none" w:sz="0" w:space="0" w:color="auto"/>
        <w:bottom w:val="none" w:sz="0" w:space="0" w:color="auto"/>
        <w:right w:val="none" w:sz="0" w:space="0" w:color="auto"/>
      </w:divBdr>
    </w:div>
    <w:div w:id="773479541">
      <w:bodyDiv w:val="1"/>
      <w:marLeft w:val="0"/>
      <w:marRight w:val="0"/>
      <w:marTop w:val="0"/>
      <w:marBottom w:val="0"/>
      <w:divBdr>
        <w:top w:val="none" w:sz="0" w:space="0" w:color="auto"/>
        <w:left w:val="none" w:sz="0" w:space="0" w:color="auto"/>
        <w:bottom w:val="none" w:sz="0" w:space="0" w:color="auto"/>
        <w:right w:val="none" w:sz="0" w:space="0" w:color="auto"/>
      </w:divBdr>
    </w:div>
    <w:div w:id="813792899">
      <w:bodyDiv w:val="1"/>
      <w:marLeft w:val="0"/>
      <w:marRight w:val="0"/>
      <w:marTop w:val="0"/>
      <w:marBottom w:val="0"/>
      <w:divBdr>
        <w:top w:val="none" w:sz="0" w:space="0" w:color="auto"/>
        <w:left w:val="none" w:sz="0" w:space="0" w:color="auto"/>
        <w:bottom w:val="none" w:sz="0" w:space="0" w:color="auto"/>
        <w:right w:val="none" w:sz="0" w:space="0" w:color="auto"/>
      </w:divBdr>
    </w:div>
    <w:div w:id="852765276">
      <w:bodyDiv w:val="1"/>
      <w:marLeft w:val="0"/>
      <w:marRight w:val="0"/>
      <w:marTop w:val="0"/>
      <w:marBottom w:val="0"/>
      <w:divBdr>
        <w:top w:val="none" w:sz="0" w:space="0" w:color="auto"/>
        <w:left w:val="none" w:sz="0" w:space="0" w:color="auto"/>
        <w:bottom w:val="none" w:sz="0" w:space="0" w:color="auto"/>
        <w:right w:val="none" w:sz="0" w:space="0" w:color="auto"/>
      </w:divBdr>
    </w:div>
    <w:div w:id="857499431">
      <w:bodyDiv w:val="1"/>
      <w:marLeft w:val="0"/>
      <w:marRight w:val="0"/>
      <w:marTop w:val="0"/>
      <w:marBottom w:val="0"/>
      <w:divBdr>
        <w:top w:val="none" w:sz="0" w:space="0" w:color="auto"/>
        <w:left w:val="none" w:sz="0" w:space="0" w:color="auto"/>
        <w:bottom w:val="none" w:sz="0" w:space="0" w:color="auto"/>
        <w:right w:val="none" w:sz="0" w:space="0" w:color="auto"/>
      </w:divBdr>
    </w:div>
    <w:div w:id="871457579">
      <w:bodyDiv w:val="1"/>
      <w:marLeft w:val="0"/>
      <w:marRight w:val="0"/>
      <w:marTop w:val="0"/>
      <w:marBottom w:val="0"/>
      <w:divBdr>
        <w:top w:val="none" w:sz="0" w:space="0" w:color="auto"/>
        <w:left w:val="none" w:sz="0" w:space="0" w:color="auto"/>
        <w:bottom w:val="none" w:sz="0" w:space="0" w:color="auto"/>
        <w:right w:val="none" w:sz="0" w:space="0" w:color="auto"/>
      </w:divBdr>
    </w:div>
    <w:div w:id="936865284">
      <w:bodyDiv w:val="1"/>
      <w:marLeft w:val="0"/>
      <w:marRight w:val="0"/>
      <w:marTop w:val="0"/>
      <w:marBottom w:val="0"/>
      <w:divBdr>
        <w:top w:val="none" w:sz="0" w:space="0" w:color="auto"/>
        <w:left w:val="none" w:sz="0" w:space="0" w:color="auto"/>
        <w:bottom w:val="none" w:sz="0" w:space="0" w:color="auto"/>
        <w:right w:val="none" w:sz="0" w:space="0" w:color="auto"/>
      </w:divBdr>
    </w:div>
    <w:div w:id="950865569">
      <w:bodyDiv w:val="1"/>
      <w:marLeft w:val="0"/>
      <w:marRight w:val="0"/>
      <w:marTop w:val="0"/>
      <w:marBottom w:val="0"/>
      <w:divBdr>
        <w:top w:val="none" w:sz="0" w:space="0" w:color="auto"/>
        <w:left w:val="none" w:sz="0" w:space="0" w:color="auto"/>
        <w:bottom w:val="none" w:sz="0" w:space="0" w:color="auto"/>
        <w:right w:val="none" w:sz="0" w:space="0" w:color="auto"/>
      </w:divBdr>
    </w:div>
    <w:div w:id="968820496">
      <w:bodyDiv w:val="1"/>
      <w:marLeft w:val="0"/>
      <w:marRight w:val="0"/>
      <w:marTop w:val="0"/>
      <w:marBottom w:val="0"/>
      <w:divBdr>
        <w:top w:val="none" w:sz="0" w:space="0" w:color="auto"/>
        <w:left w:val="none" w:sz="0" w:space="0" w:color="auto"/>
        <w:bottom w:val="none" w:sz="0" w:space="0" w:color="auto"/>
        <w:right w:val="none" w:sz="0" w:space="0" w:color="auto"/>
      </w:divBdr>
    </w:div>
    <w:div w:id="980035437">
      <w:bodyDiv w:val="1"/>
      <w:marLeft w:val="0"/>
      <w:marRight w:val="0"/>
      <w:marTop w:val="0"/>
      <w:marBottom w:val="0"/>
      <w:divBdr>
        <w:top w:val="none" w:sz="0" w:space="0" w:color="auto"/>
        <w:left w:val="none" w:sz="0" w:space="0" w:color="auto"/>
        <w:bottom w:val="none" w:sz="0" w:space="0" w:color="auto"/>
        <w:right w:val="none" w:sz="0" w:space="0" w:color="auto"/>
      </w:divBdr>
    </w:div>
    <w:div w:id="1007251012">
      <w:bodyDiv w:val="1"/>
      <w:marLeft w:val="0"/>
      <w:marRight w:val="0"/>
      <w:marTop w:val="0"/>
      <w:marBottom w:val="0"/>
      <w:divBdr>
        <w:top w:val="none" w:sz="0" w:space="0" w:color="auto"/>
        <w:left w:val="none" w:sz="0" w:space="0" w:color="auto"/>
        <w:bottom w:val="none" w:sz="0" w:space="0" w:color="auto"/>
        <w:right w:val="none" w:sz="0" w:space="0" w:color="auto"/>
      </w:divBdr>
    </w:div>
    <w:div w:id="1014772397">
      <w:bodyDiv w:val="1"/>
      <w:marLeft w:val="0"/>
      <w:marRight w:val="0"/>
      <w:marTop w:val="0"/>
      <w:marBottom w:val="0"/>
      <w:divBdr>
        <w:top w:val="none" w:sz="0" w:space="0" w:color="auto"/>
        <w:left w:val="none" w:sz="0" w:space="0" w:color="auto"/>
        <w:bottom w:val="none" w:sz="0" w:space="0" w:color="auto"/>
        <w:right w:val="none" w:sz="0" w:space="0" w:color="auto"/>
      </w:divBdr>
    </w:div>
    <w:div w:id="1022559025">
      <w:bodyDiv w:val="1"/>
      <w:marLeft w:val="0"/>
      <w:marRight w:val="0"/>
      <w:marTop w:val="0"/>
      <w:marBottom w:val="0"/>
      <w:divBdr>
        <w:top w:val="none" w:sz="0" w:space="0" w:color="auto"/>
        <w:left w:val="none" w:sz="0" w:space="0" w:color="auto"/>
        <w:bottom w:val="none" w:sz="0" w:space="0" w:color="auto"/>
        <w:right w:val="none" w:sz="0" w:space="0" w:color="auto"/>
      </w:divBdr>
    </w:div>
    <w:div w:id="1027944369">
      <w:bodyDiv w:val="1"/>
      <w:marLeft w:val="0"/>
      <w:marRight w:val="0"/>
      <w:marTop w:val="0"/>
      <w:marBottom w:val="0"/>
      <w:divBdr>
        <w:top w:val="none" w:sz="0" w:space="0" w:color="auto"/>
        <w:left w:val="none" w:sz="0" w:space="0" w:color="auto"/>
        <w:bottom w:val="none" w:sz="0" w:space="0" w:color="auto"/>
        <w:right w:val="none" w:sz="0" w:space="0" w:color="auto"/>
      </w:divBdr>
    </w:div>
    <w:div w:id="1070617703">
      <w:bodyDiv w:val="1"/>
      <w:marLeft w:val="0"/>
      <w:marRight w:val="0"/>
      <w:marTop w:val="0"/>
      <w:marBottom w:val="0"/>
      <w:divBdr>
        <w:top w:val="none" w:sz="0" w:space="0" w:color="auto"/>
        <w:left w:val="none" w:sz="0" w:space="0" w:color="auto"/>
        <w:bottom w:val="none" w:sz="0" w:space="0" w:color="auto"/>
        <w:right w:val="none" w:sz="0" w:space="0" w:color="auto"/>
      </w:divBdr>
    </w:div>
    <w:div w:id="1083183315">
      <w:bodyDiv w:val="1"/>
      <w:marLeft w:val="0"/>
      <w:marRight w:val="0"/>
      <w:marTop w:val="0"/>
      <w:marBottom w:val="0"/>
      <w:divBdr>
        <w:top w:val="none" w:sz="0" w:space="0" w:color="auto"/>
        <w:left w:val="none" w:sz="0" w:space="0" w:color="auto"/>
        <w:bottom w:val="none" w:sz="0" w:space="0" w:color="auto"/>
        <w:right w:val="none" w:sz="0" w:space="0" w:color="auto"/>
      </w:divBdr>
    </w:div>
    <w:div w:id="1105658382">
      <w:bodyDiv w:val="1"/>
      <w:marLeft w:val="0"/>
      <w:marRight w:val="0"/>
      <w:marTop w:val="0"/>
      <w:marBottom w:val="0"/>
      <w:divBdr>
        <w:top w:val="none" w:sz="0" w:space="0" w:color="auto"/>
        <w:left w:val="none" w:sz="0" w:space="0" w:color="auto"/>
        <w:bottom w:val="none" w:sz="0" w:space="0" w:color="auto"/>
        <w:right w:val="none" w:sz="0" w:space="0" w:color="auto"/>
      </w:divBdr>
    </w:div>
    <w:div w:id="1105807923">
      <w:bodyDiv w:val="1"/>
      <w:marLeft w:val="0"/>
      <w:marRight w:val="0"/>
      <w:marTop w:val="0"/>
      <w:marBottom w:val="0"/>
      <w:divBdr>
        <w:top w:val="none" w:sz="0" w:space="0" w:color="auto"/>
        <w:left w:val="none" w:sz="0" w:space="0" w:color="auto"/>
        <w:bottom w:val="none" w:sz="0" w:space="0" w:color="auto"/>
        <w:right w:val="none" w:sz="0" w:space="0" w:color="auto"/>
      </w:divBdr>
    </w:div>
    <w:div w:id="1112943063">
      <w:bodyDiv w:val="1"/>
      <w:marLeft w:val="0"/>
      <w:marRight w:val="0"/>
      <w:marTop w:val="0"/>
      <w:marBottom w:val="0"/>
      <w:divBdr>
        <w:top w:val="none" w:sz="0" w:space="0" w:color="auto"/>
        <w:left w:val="none" w:sz="0" w:space="0" w:color="auto"/>
        <w:bottom w:val="none" w:sz="0" w:space="0" w:color="auto"/>
        <w:right w:val="none" w:sz="0" w:space="0" w:color="auto"/>
      </w:divBdr>
    </w:div>
    <w:div w:id="1198154440">
      <w:bodyDiv w:val="1"/>
      <w:marLeft w:val="0"/>
      <w:marRight w:val="0"/>
      <w:marTop w:val="0"/>
      <w:marBottom w:val="0"/>
      <w:divBdr>
        <w:top w:val="none" w:sz="0" w:space="0" w:color="auto"/>
        <w:left w:val="none" w:sz="0" w:space="0" w:color="auto"/>
        <w:bottom w:val="none" w:sz="0" w:space="0" w:color="auto"/>
        <w:right w:val="none" w:sz="0" w:space="0" w:color="auto"/>
      </w:divBdr>
    </w:div>
    <w:div w:id="1204100869">
      <w:bodyDiv w:val="1"/>
      <w:marLeft w:val="0"/>
      <w:marRight w:val="0"/>
      <w:marTop w:val="0"/>
      <w:marBottom w:val="0"/>
      <w:divBdr>
        <w:top w:val="none" w:sz="0" w:space="0" w:color="auto"/>
        <w:left w:val="none" w:sz="0" w:space="0" w:color="auto"/>
        <w:bottom w:val="none" w:sz="0" w:space="0" w:color="auto"/>
        <w:right w:val="none" w:sz="0" w:space="0" w:color="auto"/>
      </w:divBdr>
    </w:div>
    <w:div w:id="1246498318">
      <w:bodyDiv w:val="1"/>
      <w:marLeft w:val="0"/>
      <w:marRight w:val="0"/>
      <w:marTop w:val="0"/>
      <w:marBottom w:val="0"/>
      <w:divBdr>
        <w:top w:val="none" w:sz="0" w:space="0" w:color="auto"/>
        <w:left w:val="none" w:sz="0" w:space="0" w:color="auto"/>
        <w:bottom w:val="none" w:sz="0" w:space="0" w:color="auto"/>
        <w:right w:val="none" w:sz="0" w:space="0" w:color="auto"/>
      </w:divBdr>
    </w:div>
    <w:div w:id="1259800354">
      <w:bodyDiv w:val="1"/>
      <w:marLeft w:val="0"/>
      <w:marRight w:val="0"/>
      <w:marTop w:val="0"/>
      <w:marBottom w:val="0"/>
      <w:divBdr>
        <w:top w:val="none" w:sz="0" w:space="0" w:color="auto"/>
        <w:left w:val="none" w:sz="0" w:space="0" w:color="auto"/>
        <w:bottom w:val="none" w:sz="0" w:space="0" w:color="auto"/>
        <w:right w:val="none" w:sz="0" w:space="0" w:color="auto"/>
      </w:divBdr>
    </w:div>
    <w:div w:id="1263412408">
      <w:bodyDiv w:val="1"/>
      <w:marLeft w:val="0"/>
      <w:marRight w:val="0"/>
      <w:marTop w:val="0"/>
      <w:marBottom w:val="0"/>
      <w:divBdr>
        <w:top w:val="none" w:sz="0" w:space="0" w:color="auto"/>
        <w:left w:val="none" w:sz="0" w:space="0" w:color="auto"/>
        <w:bottom w:val="none" w:sz="0" w:space="0" w:color="auto"/>
        <w:right w:val="none" w:sz="0" w:space="0" w:color="auto"/>
      </w:divBdr>
    </w:div>
    <w:div w:id="1290938925">
      <w:bodyDiv w:val="1"/>
      <w:marLeft w:val="0"/>
      <w:marRight w:val="0"/>
      <w:marTop w:val="0"/>
      <w:marBottom w:val="0"/>
      <w:divBdr>
        <w:top w:val="none" w:sz="0" w:space="0" w:color="auto"/>
        <w:left w:val="none" w:sz="0" w:space="0" w:color="auto"/>
        <w:bottom w:val="none" w:sz="0" w:space="0" w:color="auto"/>
        <w:right w:val="none" w:sz="0" w:space="0" w:color="auto"/>
      </w:divBdr>
    </w:div>
    <w:div w:id="1334141461">
      <w:bodyDiv w:val="1"/>
      <w:marLeft w:val="0"/>
      <w:marRight w:val="0"/>
      <w:marTop w:val="0"/>
      <w:marBottom w:val="0"/>
      <w:divBdr>
        <w:top w:val="none" w:sz="0" w:space="0" w:color="auto"/>
        <w:left w:val="none" w:sz="0" w:space="0" w:color="auto"/>
        <w:bottom w:val="none" w:sz="0" w:space="0" w:color="auto"/>
        <w:right w:val="none" w:sz="0" w:space="0" w:color="auto"/>
      </w:divBdr>
    </w:div>
    <w:div w:id="1341079641">
      <w:bodyDiv w:val="1"/>
      <w:marLeft w:val="0"/>
      <w:marRight w:val="0"/>
      <w:marTop w:val="0"/>
      <w:marBottom w:val="0"/>
      <w:divBdr>
        <w:top w:val="none" w:sz="0" w:space="0" w:color="auto"/>
        <w:left w:val="none" w:sz="0" w:space="0" w:color="auto"/>
        <w:bottom w:val="none" w:sz="0" w:space="0" w:color="auto"/>
        <w:right w:val="none" w:sz="0" w:space="0" w:color="auto"/>
      </w:divBdr>
    </w:div>
    <w:div w:id="1341547007">
      <w:bodyDiv w:val="1"/>
      <w:marLeft w:val="0"/>
      <w:marRight w:val="0"/>
      <w:marTop w:val="0"/>
      <w:marBottom w:val="0"/>
      <w:divBdr>
        <w:top w:val="none" w:sz="0" w:space="0" w:color="auto"/>
        <w:left w:val="none" w:sz="0" w:space="0" w:color="auto"/>
        <w:bottom w:val="none" w:sz="0" w:space="0" w:color="auto"/>
        <w:right w:val="none" w:sz="0" w:space="0" w:color="auto"/>
      </w:divBdr>
    </w:div>
    <w:div w:id="1404596562">
      <w:bodyDiv w:val="1"/>
      <w:marLeft w:val="0"/>
      <w:marRight w:val="0"/>
      <w:marTop w:val="0"/>
      <w:marBottom w:val="0"/>
      <w:divBdr>
        <w:top w:val="none" w:sz="0" w:space="0" w:color="auto"/>
        <w:left w:val="none" w:sz="0" w:space="0" w:color="auto"/>
        <w:bottom w:val="none" w:sz="0" w:space="0" w:color="auto"/>
        <w:right w:val="none" w:sz="0" w:space="0" w:color="auto"/>
      </w:divBdr>
    </w:div>
    <w:div w:id="1432624621">
      <w:bodyDiv w:val="1"/>
      <w:marLeft w:val="0"/>
      <w:marRight w:val="0"/>
      <w:marTop w:val="0"/>
      <w:marBottom w:val="0"/>
      <w:divBdr>
        <w:top w:val="none" w:sz="0" w:space="0" w:color="auto"/>
        <w:left w:val="none" w:sz="0" w:space="0" w:color="auto"/>
        <w:bottom w:val="none" w:sz="0" w:space="0" w:color="auto"/>
        <w:right w:val="none" w:sz="0" w:space="0" w:color="auto"/>
      </w:divBdr>
    </w:div>
    <w:div w:id="1452238720">
      <w:bodyDiv w:val="1"/>
      <w:marLeft w:val="0"/>
      <w:marRight w:val="0"/>
      <w:marTop w:val="0"/>
      <w:marBottom w:val="0"/>
      <w:divBdr>
        <w:top w:val="none" w:sz="0" w:space="0" w:color="auto"/>
        <w:left w:val="none" w:sz="0" w:space="0" w:color="auto"/>
        <w:bottom w:val="none" w:sz="0" w:space="0" w:color="auto"/>
        <w:right w:val="none" w:sz="0" w:space="0" w:color="auto"/>
      </w:divBdr>
    </w:div>
    <w:div w:id="1470243887">
      <w:bodyDiv w:val="1"/>
      <w:marLeft w:val="0"/>
      <w:marRight w:val="0"/>
      <w:marTop w:val="0"/>
      <w:marBottom w:val="0"/>
      <w:divBdr>
        <w:top w:val="none" w:sz="0" w:space="0" w:color="auto"/>
        <w:left w:val="none" w:sz="0" w:space="0" w:color="auto"/>
        <w:bottom w:val="none" w:sz="0" w:space="0" w:color="auto"/>
        <w:right w:val="none" w:sz="0" w:space="0" w:color="auto"/>
      </w:divBdr>
    </w:div>
    <w:div w:id="1478254665">
      <w:bodyDiv w:val="1"/>
      <w:marLeft w:val="0"/>
      <w:marRight w:val="0"/>
      <w:marTop w:val="0"/>
      <w:marBottom w:val="0"/>
      <w:divBdr>
        <w:top w:val="none" w:sz="0" w:space="0" w:color="auto"/>
        <w:left w:val="none" w:sz="0" w:space="0" w:color="auto"/>
        <w:bottom w:val="none" w:sz="0" w:space="0" w:color="auto"/>
        <w:right w:val="none" w:sz="0" w:space="0" w:color="auto"/>
      </w:divBdr>
    </w:div>
    <w:div w:id="1548906876">
      <w:bodyDiv w:val="1"/>
      <w:marLeft w:val="0"/>
      <w:marRight w:val="0"/>
      <w:marTop w:val="0"/>
      <w:marBottom w:val="0"/>
      <w:divBdr>
        <w:top w:val="none" w:sz="0" w:space="0" w:color="auto"/>
        <w:left w:val="none" w:sz="0" w:space="0" w:color="auto"/>
        <w:bottom w:val="none" w:sz="0" w:space="0" w:color="auto"/>
        <w:right w:val="none" w:sz="0" w:space="0" w:color="auto"/>
      </w:divBdr>
    </w:div>
    <w:div w:id="1560166430">
      <w:bodyDiv w:val="1"/>
      <w:marLeft w:val="0"/>
      <w:marRight w:val="0"/>
      <w:marTop w:val="0"/>
      <w:marBottom w:val="0"/>
      <w:divBdr>
        <w:top w:val="none" w:sz="0" w:space="0" w:color="auto"/>
        <w:left w:val="none" w:sz="0" w:space="0" w:color="auto"/>
        <w:bottom w:val="none" w:sz="0" w:space="0" w:color="auto"/>
        <w:right w:val="none" w:sz="0" w:space="0" w:color="auto"/>
      </w:divBdr>
    </w:div>
    <w:div w:id="1563255320">
      <w:bodyDiv w:val="1"/>
      <w:marLeft w:val="0"/>
      <w:marRight w:val="0"/>
      <w:marTop w:val="0"/>
      <w:marBottom w:val="0"/>
      <w:divBdr>
        <w:top w:val="none" w:sz="0" w:space="0" w:color="auto"/>
        <w:left w:val="none" w:sz="0" w:space="0" w:color="auto"/>
        <w:bottom w:val="none" w:sz="0" w:space="0" w:color="auto"/>
        <w:right w:val="none" w:sz="0" w:space="0" w:color="auto"/>
      </w:divBdr>
    </w:div>
    <w:div w:id="1572275235">
      <w:bodyDiv w:val="1"/>
      <w:marLeft w:val="0"/>
      <w:marRight w:val="0"/>
      <w:marTop w:val="0"/>
      <w:marBottom w:val="0"/>
      <w:divBdr>
        <w:top w:val="none" w:sz="0" w:space="0" w:color="auto"/>
        <w:left w:val="none" w:sz="0" w:space="0" w:color="auto"/>
        <w:bottom w:val="none" w:sz="0" w:space="0" w:color="auto"/>
        <w:right w:val="none" w:sz="0" w:space="0" w:color="auto"/>
      </w:divBdr>
    </w:div>
    <w:div w:id="1575354767">
      <w:bodyDiv w:val="1"/>
      <w:marLeft w:val="0"/>
      <w:marRight w:val="0"/>
      <w:marTop w:val="0"/>
      <w:marBottom w:val="0"/>
      <w:divBdr>
        <w:top w:val="none" w:sz="0" w:space="0" w:color="auto"/>
        <w:left w:val="none" w:sz="0" w:space="0" w:color="auto"/>
        <w:bottom w:val="none" w:sz="0" w:space="0" w:color="auto"/>
        <w:right w:val="none" w:sz="0" w:space="0" w:color="auto"/>
      </w:divBdr>
    </w:div>
    <w:div w:id="1603342769">
      <w:bodyDiv w:val="1"/>
      <w:marLeft w:val="0"/>
      <w:marRight w:val="0"/>
      <w:marTop w:val="0"/>
      <w:marBottom w:val="0"/>
      <w:divBdr>
        <w:top w:val="none" w:sz="0" w:space="0" w:color="auto"/>
        <w:left w:val="none" w:sz="0" w:space="0" w:color="auto"/>
        <w:bottom w:val="none" w:sz="0" w:space="0" w:color="auto"/>
        <w:right w:val="none" w:sz="0" w:space="0" w:color="auto"/>
      </w:divBdr>
    </w:div>
    <w:div w:id="1622497525">
      <w:bodyDiv w:val="1"/>
      <w:marLeft w:val="0"/>
      <w:marRight w:val="0"/>
      <w:marTop w:val="0"/>
      <w:marBottom w:val="0"/>
      <w:divBdr>
        <w:top w:val="none" w:sz="0" w:space="0" w:color="auto"/>
        <w:left w:val="none" w:sz="0" w:space="0" w:color="auto"/>
        <w:bottom w:val="none" w:sz="0" w:space="0" w:color="auto"/>
        <w:right w:val="none" w:sz="0" w:space="0" w:color="auto"/>
      </w:divBdr>
    </w:div>
    <w:div w:id="1627006906">
      <w:bodyDiv w:val="1"/>
      <w:marLeft w:val="0"/>
      <w:marRight w:val="0"/>
      <w:marTop w:val="0"/>
      <w:marBottom w:val="0"/>
      <w:divBdr>
        <w:top w:val="none" w:sz="0" w:space="0" w:color="auto"/>
        <w:left w:val="none" w:sz="0" w:space="0" w:color="auto"/>
        <w:bottom w:val="none" w:sz="0" w:space="0" w:color="auto"/>
        <w:right w:val="none" w:sz="0" w:space="0" w:color="auto"/>
      </w:divBdr>
    </w:div>
    <w:div w:id="1692299105">
      <w:bodyDiv w:val="1"/>
      <w:marLeft w:val="0"/>
      <w:marRight w:val="0"/>
      <w:marTop w:val="0"/>
      <w:marBottom w:val="0"/>
      <w:divBdr>
        <w:top w:val="none" w:sz="0" w:space="0" w:color="auto"/>
        <w:left w:val="none" w:sz="0" w:space="0" w:color="auto"/>
        <w:bottom w:val="none" w:sz="0" w:space="0" w:color="auto"/>
        <w:right w:val="none" w:sz="0" w:space="0" w:color="auto"/>
      </w:divBdr>
    </w:div>
    <w:div w:id="1701465599">
      <w:bodyDiv w:val="1"/>
      <w:marLeft w:val="0"/>
      <w:marRight w:val="0"/>
      <w:marTop w:val="0"/>
      <w:marBottom w:val="0"/>
      <w:divBdr>
        <w:top w:val="none" w:sz="0" w:space="0" w:color="auto"/>
        <w:left w:val="none" w:sz="0" w:space="0" w:color="auto"/>
        <w:bottom w:val="none" w:sz="0" w:space="0" w:color="auto"/>
        <w:right w:val="none" w:sz="0" w:space="0" w:color="auto"/>
      </w:divBdr>
    </w:div>
    <w:div w:id="1712684025">
      <w:bodyDiv w:val="1"/>
      <w:marLeft w:val="0"/>
      <w:marRight w:val="0"/>
      <w:marTop w:val="0"/>
      <w:marBottom w:val="0"/>
      <w:divBdr>
        <w:top w:val="none" w:sz="0" w:space="0" w:color="auto"/>
        <w:left w:val="none" w:sz="0" w:space="0" w:color="auto"/>
        <w:bottom w:val="none" w:sz="0" w:space="0" w:color="auto"/>
        <w:right w:val="none" w:sz="0" w:space="0" w:color="auto"/>
      </w:divBdr>
    </w:div>
    <w:div w:id="1718506530">
      <w:bodyDiv w:val="1"/>
      <w:marLeft w:val="0"/>
      <w:marRight w:val="0"/>
      <w:marTop w:val="0"/>
      <w:marBottom w:val="0"/>
      <w:divBdr>
        <w:top w:val="none" w:sz="0" w:space="0" w:color="auto"/>
        <w:left w:val="none" w:sz="0" w:space="0" w:color="auto"/>
        <w:bottom w:val="none" w:sz="0" w:space="0" w:color="auto"/>
        <w:right w:val="none" w:sz="0" w:space="0" w:color="auto"/>
      </w:divBdr>
    </w:div>
    <w:div w:id="1742406313">
      <w:bodyDiv w:val="1"/>
      <w:marLeft w:val="0"/>
      <w:marRight w:val="0"/>
      <w:marTop w:val="0"/>
      <w:marBottom w:val="0"/>
      <w:divBdr>
        <w:top w:val="none" w:sz="0" w:space="0" w:color="auto"/>
        <w:left w:val="none" w:sz="0" w:space="0" w:color="auto"/>
        <w:bottom w:val="none" w:sz="0" w:space="0" w:color="auto"/>
        <w:right w:val="none" w:sz="0" w:space="0" w:color="auto"/>
      </w:divBdr>
    </w:div>
    <w:div w:id="1761175405">
      <w:bodyDiv w:val="1"/>
      <w:marLeft w:val="0"/>
      <w:marRight w:val="0"/>
      <w:marTop w:val="0"/>
      <w:marBottom w:val="0"/>
      <w:divBdr>
        <w:top w:val="none" w:sz="0" w:space="0" w:color="auto"/>
        <w:left w:val="none" w:sz="0" w:space="0" w:color="auto"/>
        <w:bottom w:val="none" w:sz="0" w:space="0" w:color="auto"/>
        <w:right w:val="none" w:sz="0" w:space="0" w:color="auto"/>
      </w:divBdr>
    </w:div>
    <w:div w:id="1766069955">
      <w:bodyDiv w:val="1"/>
      <w:marLeft w:val="0"/>
      <w:marRight w:val="0"/>
      <w:marTop w:val="0"/>
      <w:marBottom w:val="0"/>
      <w:divBdr>
        <w:top w:val="none" w:sz="0" w:space="0" w:color="auto"/>
        <w:left w:val="none" w:sz="0" w:space="0" w:color="auto"/>
        <w:bottom w:val="none" w:sz="0" w:space="0" w:color="auto"/>
        <w:right w:val="none" w:sz="0" w:space="0" w:color="auto"/>
      </w:divBdr>
    </w:div>
    <w:div w:id="1767188012">
      <w:bodyDiv w:val="1"/>
      <w:marLeft w:val="0"/>
      <w:marRight w:val="0"/>
      <w:marTop w:val="0"/>
      <w:marBottom w:val="0"/>
      <w:divBdr>
        <w:top w:val="none" w:sz="0" w:space="0" w:color="auto"/>
        <w:left w:val="none" w:sz="0" w:space="0" w:color="auto"/>
        <w:bottom w:val="none" w:sz="0" w:space="0" w:color="auto"/>
        <w:right w:val="none" w:sz="0" w:space="0" w:color="auto"/>
      </w:divBdr>
    </w:div>
    <w:div w:id="1853445433">
      <w:bodyDiv w:val="1"/>
      <w:marLeft w:val="0"/>
      <w:marRight w:val="0"/>
      <w:marTop w:val="0"/>
      <w:marBottom w:val="0"/>
      <w:divBdr>
        <w:top w:val="none" w:sz="0" w:space="0" w:color="auto"/>
        <w:left w:val="none" w:sz="0" w:space="0" w:color="auto"/>
        <w:bottom w:val="none" w:sz="0" w:space="0" w:color="auto"/>
        <w:right w:val="none" w:sz="0" w:space="0" w:color="auto"/>
      </w:divBdr>
    </w:div>
    <w:div w:id="1891844191">
      <w:bodyDiv w:val="1"/>
      <w:marLeft w:val="0"/>
      <w:marRight w:val="0"/>
      <w:marTop w:val="0"/>
      <w:marBottom w:val="0"/>
      <w:divBdr>
        <w:top w:val="none" w:sz="0" w:space="0" w:color="auto"/>
        <w:left w:val="none" w:sz="0" w:space="0" w:color="auto"/>
        <w:bottom w:val="none" w:sz="0" w:space="0" w:color="auto"/>
        <w:right w:val="none" w:sz="0" w:space="0" w:color="auto"/>
      </w:divBdr>
    </w:div>
    <w:div w:id="1931229973">
      <w:bodyDiv w:val="1"/>
      <w:marLeft w:val="0"/>
      <w:marRight w:val="0"/>
      <w:marTop w:val="0"/>
      <w:marBottom w:val="0"/>
      <w:divBdr>
        <w:top w:val="none" w:sz="0" w:space="0" w:color="auto"/>
        <w:left w:val="none" w:sz="0" w:space="0" w:color="auto"/>
        <w:bottom w:val="none" w:sz="0" w:space="0" w:color="auto"/>
        <w:right w:val="none" w:sz="0" w:space="0" w:color="auto"/>
      </w:divBdr>
    </w:div>
    <w:div w:id="1952124712">
      <w:bodyDiv w:val="1"/>
      <w:marLeft w:val="0"/>
      <w:marRight w:val="0"/>
      <w:marTop w:val="0"/>
      <w:marBottom w:val="0"/>
      <w:divBdr>
        <w:top w:val="none" w:sz="0" w:space="0" w:color="auto"/>
        <w:left w:val="none" w:sz="0" w:space="0" w:color="auto"/>
        <w:bottom w:val="none" w:sz="0" w:space="0" w:color="auto"/>
        <w:right w:val="none" w:sz="0" w:space="0" w:color="auto"/>
      </w:divBdr>
    </w:div>
    <w:div w:id="1985624095">
      <w:bodyDiv w:val="1"/>
      <w:marLeft w:val="0"/>
      <w:marRight w:val="0"/>
      <w:marTop w:val="0"/>
      <w:marBottom w:val="0"/>
      <w:divBdr>
        <w:top w:val="none" w:sz="0" w:space="0" w:color="auto"/>
        <w:left w:val="none" w:sz="0" w:space="0" w:color="auto"/>
        <w:bottom w:val="none" w:sz="0" w:space="0" w:color="auto"/>
        <w:right w:val="none" w:sz="0" w:space="0" w:color="auto"/>
      </w:divBdr>
    </w:div>
    <w:div w:id="1989161643">
      <w:bodyDiv w:val="1"/>
      <w:marLeft w:val="0"/>
      <w:marRight w:val="0"/>
      <w:marTop w:val="0"/>
      <w:marBottom w:val="0"/>
      <w:divBdr>
        <w:top w:val="none" w:sz="0" w:space="0" w:color="auto"/>
        <w:left w:val="none" w:sz="0" w:space="0" w:color="auto"/>
        <w:bottom w:val="none" w:sz="0" w:space="0" w:color="auto"/>
        <w:right w:val="none" w:sz="0" w:space="0" w:color="auto"/>
      </w:divBdr>
    </w:div>
    <w:div w:id="2050101353">
      <w:bodyDiv w:val="1"/>
      <w:marLeft w:val="0"/>
      <w:marRight w:val="0"/>
      <w:marTop w:val="0"/>
      <w:marBottom w:val="0"/>
      <w:divBdr>
        <w:top w:val="none" w:sz="0" w:space="0" w:color="auto"/>
        <w:left w:val="none" w:sz="0" w:space="0" w:color="auto"/>
        <w:bottom w:val="none" w:sz="0" w:space="0" w:color="auto"/>
        <w:right w:val="none" w:sz="0" w:space="0" w:color="auto"/>
      </w:divBdr>
    </w:div>
    <w:div w:id="2074311272">
      <w:bodyDiv w:val="1"/>
      <w:marLeft w:val="0"/>
      <w:marRight w:val="0"/>
      <w:marTop w:val="0"/>
      <w:marBottom w:val="0"/>
      <w:divBdr>
        <w:top w:val="none" w:sz="0" w:space="0" w:color="auto"/>
        <w:left w:val="none" w:sz="0" w:space="0" w:color="auto"/>
        <w:bottom w:val="none" w:sz="0" w:space="0" w:color="auto"/>
        <w:right w:val="none" w:sz="0" w:space="0" w:color="auto"/>
      </w:divBdr>
    </w:div>
    <w:div w:id="208241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chart" Target="charts/chart6.xml"/><Relationship Id="rId47" Type="http://schemas.openxmlformats.org/officeDocument/2006/relationships/chart" Target="charts/chart7.xml"/><Relationship Id="rId63" Type="http://schemas.openxmlformats.org/officeDocument/2006/relationships/chart" Target="charts/chart11.xml"/><Relationship Id="rId68" Type="http://schemas.openxmlformats.org/officeDocument/2006/relationships/image" Target="media/image31.png"/><Relationship Id="rId16" Type="http://schemas.openxmlformats.org/officeDocument/2006/relationships/image" Target="media/image7.png"/><Relationship Id="rId11" Type="http://schemas.openxmlformats.org/officeDocument/2006/relationships/image" Target="media/image2.jpeg"/><Relationship Id="rId24" Type="http://schemas.openxmlformats.org/officeDocument/2006/relationships/image" Target="media/image14.png"/><Relationship Id="rId32" Type="http://schemas.openxmlformats.org/officeDocument/2006/relationships/customXml" Target="ink/ink4.xml"/><Relationship Id="rId37" Type="http://schemas.openxmlformats.org/officeDocument/2006/relationships/image" Target="media/image21.png"/><Relationship Id="rId40" Type="http://schemas.openxmlformats.org/officeDocument/2006/relationships/chart" Target="charts/chart4.xml"/><Relationship Id="rId45" Type="http://schemas.openxmlformats.org/officeDocument/2006/relationships/customXml" Target="ink/ink8.xml"/><Relationship Id="rId53" Type="http://schemas.openxmlformats.org/officeDocument/2006/relationships/customXml" Target="ink/ink11.xml"/><Relationship Id="rId58" Type="http://schemas.openxmlformats.org/officeDocument/2006/relationships/image" Target="media/image28.png"/><Relationship Id="rId66" Type="http://schemas.openxmlformats.org/officeDocument/2006/relationships/image" Target="media/image30.png"/><Relationship Id="rId74" Type="http://schemas.openxmlformats.org/officeDocument/2006/relationships/image" Target="media/image33.png"/><Relationship Id="rId5" Type="http://schemas.openxmlformats.org/officeDocument/2006/relationships/webSettings" Target="webSettings.xml"/><Relationship Id="rId61" Type="http://schemas.openxmlformats.org/officeDocument/2006/relationships/image" Target="media/image29.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chart" Target="charts/chart1.xml"/><Relationship Id="rId30" Type="http://schemas.openxmlformats.org/officeDocument/2006/relationships/customXml" Target="ink/ink3.xml"/><Relationship Id="rId35" Type="http://schemas.openxmlformats.org/officeDocument/2006/relationships/image" Target="media/image20.png"/><Relationship Id="rId43" Type="http://schemas.openxmlformats.org/officeDocument/2006/relationships/customXml" Target="ink/ink7.xml"/><Relationship Id="rId48" Type="http://schemas.openxmlformats.org/officeDocument/2006/relationships/chart" Target="charts/chart8.xml"/><Relationship Id="rId56" Type="http://schemas.openxmlformats.org/officeDocument/2006/relationships/image" Target="media/image27.png"/><Relationship Id="rId64" Type="http://schemas.openxmlformats.org/officeDocument/2006/relationships/chart" Target="charts/chart12.xml"/><Relationship Id="rId69" Type="http://schemas.openxmlformats.org/officeDocument/2006/relationships/customXml" Target="ink/ink17.xm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customXml" Target="ink/ink10.xml"/><Relationship Id="rId72" Type="http://schemas.openxmlformats.org/officeDocument/2006/relationships/chart" Target="charts/chart14.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19.png"/><Relationship Id="rId38" Type="http://schemas.openxmlformats.org/officeDocument/2006/relationships/chart" Target="charts/chart2.xml"/><Relationship Id="rId46" Type="http://schemas.openxmlformats.org/officeDocument/2006/relationships/image" Target="media/image23.png"/><Relationship Id="rId59" Type="http://schemas.openxmlformats.org/officeDocument/2006/relationships/chart" Target="charts/chart9.xml"/><Relationship Id="rId67" Type="http://schemas.openxmlformats.org/officeDocument/2006/relationships/customXml" Target="ink/ink16.xml"/><Relationship Id="rId20" Type="http://schemas.openxmlformats.org/officeDocument/2006/relationships/customXml" Target="ink/ink1.xml"/><Relationship Id="rId41" Type="http://schemas.openxmlformats.org/officeDocument/2006/relationships/chart" Target="charts/chart5.xml"/><Relationship Id="rId54" Type="http://schemas.openxmlformats.org/officeDocument/2006/relationships/image" Target="media/image26.png"/><Relationship Id="rId62" Type="http://schemas.openxmlformats.org/officeDocument/2006/relationships/chart" Target="charts/chart10.xml"/><Relationship Id="rId70" Type="http://schemas.openxmlformats.org/officeDocument/2006/relationships/image" Target="media/image32.png"/><Relationship Id="rId75" Type="http://schemas.openxmlformats.org/officeDocument/2006/relationships/customXml" Target="ink/ink1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customXml" Target="ink/ink2.xml"/><Relationship Id="rId36" Type="http://schemas.openxmlformats.org/officeDocument/2006/relationships/customXml" Target="ink/ink6.xml"/><Relationship Id="rId49" Type="http://schemas.openxmlformats.org/officeDocument/2006/relationships/customXml" Target="ink/ink9.xml"/><Relationship Id="rId57" Type="http://schemas.openxmlformats.org/officeDocument/2006/relationships/customXml" Target="ink/ink13.xml"/><Relationship Id="rId10" Type="http://schemas.openxmlformats.org/officeDocument/2006/relationships/footer" Target="footer2.xml"/><Relationship Id="rId31" Type="http://schemas.openxmlformats.org/officeDocument/2006/relationships/image" Target="media/image18.png"/><Relationship Id="rId44" Type="http://schemas.openxmlformats.org/officeDocument/2006/relationships/image" Target="media/image22.png"/><Relationship Id="rId52" Type="http://schemas.openxmlformats.org/officeDocument/2006/relationships/image" Target="media/image25.png"/><Relationship Id="rId60" Type="http://schemas.openxmlformats.org/officeDocument/2006/relationships/customXml" Target="ink/ink14.xml"/><Relationship Id="rId65" Type="http://schemas.openxmlformats.org/officeDocument/2006/relationships/customXml" Target="ink/ink15.xml"/><Relationship Id="rId73" Type="http://schemas.openxmlformats.org/officeDocument/2006/relationships/customXml" Target="ink/ink18.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chart" Target="charts/chart3.xml"/><Relationship Id="rId34" Type="http://schemas.openxmlformats.org/officeDocument/2006/relationships/customXml" Target="ink/ink5.xml"/><Relationship Id="rId50" Type="http://schemas.openxmlformats.org/officeDocument/2006/relationships/image" Target="media/image24.png"/><Relationship Id="rId55" Type="http://schemas.openxmlformats.org/officeDocument/2006/relationships/customXml" Target="ink/ink12.xml"/><Relationship Id="rId76" Type="http://schemas.openxmlformats.org/officeDocument/2006/relationships/image" Target="media/image34.png"/><Relationship Id="rId7" Type="http://schemas.openxmlformats.org/officeDocument/2006/relationships/endnotes" Target="endnotes.xml"/><Relationship Id="rId71" Type="http://schemas.openxmlformats.org/officeDocument/2006/relationships/chart" Target="charts/chart13.xml"/><Relationship Id="rId2" Type="http://schemas.openxmlformats.org/officeDocument/2006/relationships/numbering" Target="numbering.xml"/><Relationship Id="rId29"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las\AppData\Roaming\Microsoft\Templates\Student%20report%20with%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silas\Downloads\OneDrive_2024-01-02\Adv%20Phys%20Assignment\AdvPhys_Results_Spreadsheet.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 Components of Velocities of a Range of Nodes - 2D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Node 1</c:v>
          </c:tx>
          <c:spPr>
            <a:ln w="25400" cap="rnd">
              <a:noFill/>
              <a:round/>
            </a:ln>
            <a:effectLst/>
          </c:spPr>
          <c:marker>
            <c:symbol val="circle"/>
            <c:size val="5"/>
            <c:spPr>
              <a:solidFill>
                <a:schemeClr val="accent1"/>
              </a:solidFill>
              <a:ln w="9525">
                <a:solidFill>
                  <a:schemeClr val="accent1"/>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Velocities'!$B$2:$B$48</c:f>
              <c:numCache>
                <c:formatCode>General</c:formatCode>
                <c:ptCount val="47"/>
                <c:pt idx="0">
                  <c:v>0</c:v>
                </c:pt>
                <c:pt idx="1">
                  <c:v>0</c:v>
                </c:pt>
                <c:pt idx="2" formatCode="0.00E+00">
                  <c:v>-5.7983199999999997E-5</c:v>
                </c:pt>
                <c:pt idx="3" formatCode="0.00E+00">
                  <c:v>-4.6749100000000003E-5</c:v>
                </c:pt>
                <c:pt idx="4">
                  <c:v>-5.7020200000000004E-3</c:v>
                </c:pt>
                <c:pt idx="5">
                  <c:v>-4.7962300000000003E-3</c:v>
                </c:pt>
                <c:pt idx="6">
                  <c:v>-367.53500000000003</c:v>
                </c:pt>
                <c:pt idx="7">
                  <c:v>-492.63799999999998</c:v>
                </c:pt>
                <c:pt idx="8">
                  <c:v>-637.404</c:v>
                </c:pt>
                <c:pt idx="9">
                  <c:v>-774.59500000000003</c:v>
                </c:pt>
                <c:pt idx="10">
                  <c:v>-909.23199999999997</c:v>
                </c:pt>
                <c:pt idx="11">
                  <c:v>-1170.69</c:v>
                </c:pt>
                <c:pt idx="12">
                  <c:v>-3509.43</c:v>
                </c:pt>
                <c:pt idx="13">
                  <c:v>-5876.21</c:v>
                </c:pt>
                <c:pt idx="14">
                  <c:v>-6129.79</c:v>
                </c:pt>
                <c:pt idx="15">
                  <c:v>-6331.78</c:v>
                </c:pt>
                <c:pt idx="16">
                  <c:v>-6503.14</c:v>
                </c:pt>
                <c:pt idx="17">
                  <c:v>-6673.3</c:v>
                </c:pt>
                <c:pt idx="18">
                  <c:v>-6814.58</c:v>
                </c:pt>
                <c:pt idx="19">
                  <c:v>-6934.17</c:v>
                </c:pt>
                <c:pt idx="20">
                  <c:v>-7015.08</c:v>
                </c:pt>
                <c:pt idx="21">
                  <c:v>-7020.38</c:v>
                </c:pt>
                <c:pt idx="22">
                  <c:v>-7092.29</c:v>
                </c:pt>
                <c:pt idx="23">
                  <c:v>-7185.15</c:v>
                </c:pt>
                <c:pt idx="24">
                  <c:v>-7212.94</c:v>
                </c:pt>
                <c:pt idx="25">
                  <c:v>-7211.33</c:v>
                </c:pt>
                <c:pt idx="26">
                  <c:v>-7215.61</c:v>
                </c:pt>
                <c:pt idx="27">
                  <c:v>-7231.82</c:v>
                </c:pt>
                <c:pt idx="28">
                  <c:v>-7241.94</c:v>
                </c:pt>
                <c:pt idx="29">
                  <c:v>-7232.32</c:v>
                </c:pt>
                <c:pt idx="30">
                  <c:v>-7210.12</c:v>
                </c:pt>
                <c:pt idx="31">
                  <c:v>-7179.89</c:v>
                </c:pt>
                <c:pt idx="32">
                  <c:v>-7166.2</c:v>
                </c:pt>
                <c:pt idx="33">
                  <c:v>-7169.47</c:v>
                </c:pt>
                <c:pt idx="34">
                  <c:v>-7181.65</c:v>
                </c:pt>
                <c:pt idx="35">
                  <c:v>-7187.23</c:v>
                </c:pt>
                <c:pt idx="36">
                  <c:v>-7198.7</c:v>
                </c:pt>
                <c:pt idx="37">
                  <c:v>-7168.46</c:v>
                </c:pt>
                <c:pt idx="38">
                  <c:v>-7128.65</c:v>
                </c:pt>
                <c:pt idx="39">
                  <c:v>-7102.13</c:v>
                </c:pt>
                <c:pt idx="40">
                  <c:v>-7074.24</c:v>
                </c:pt>
                <c:pt idx="41">
                  <c:v>-7054.32</c:v>
                </c:pt>
                <c:pt idx="42">
                  <c:v>-7032.93</c:v>
                </c:pt>
                <c:pt idx="43">
                  <c:v>-7017.03</c:v>
                </c:pt>
                <c:pt idx="44">
                  <c:v>-6995.8</c:v>
                </c:pt>
                <c:pt idx="45">
                  <c:v>-6975.85</c:v>
                </c:pt>
                <c:pt idx="46">
                  <c:v>-6973.14</c:v>
                </c:pt>
              </c:numCache>
            </c:numRef>
          </c:yVal>
          <c:smooth val="0"/>
          <c:extLst>
            <c:ext xmlns:c16="http://schemas.microsoft.com/office/drawing/2014/chart" uri="{C3380CC4-5D6E-409C-BE32-E72D297353CC}">
              <c16:uniqueId val="{00000000-E3E0-44D4-9658-3F98A8AC47B3}"/>
            </c:ext>
          </c:extLst>
        </c:ser>
        <c:ser>
          <c:idx val="1"/>
          <c:order val="1"/>
          <c:tx>
            <c:v>Node 2</c:v>
          </c:tx>
          <c:spPr>
            <a:ln w="25400" cap="rnd">
              <a:noFill/>
              <a:round/>
            </a:ln>
            <a:effectLst/>
          </c:spPr>
          <c:marker>
            <c:symbol val="circle"/>
            <c:size val="5"/>
            <c:spPr>
              <a:solidFill>
                <a:schemeClr val="accent2"/>
              </a:solidFill>
              <a:ln w="9525">
                <a:solidFill>
                  <a:schemeClr val="accent2"/>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Velocities'!$C$2:$C$48</c:f>
              <c:numCache>
                <c:formatCode>General</c:formatCode>
                <c:ptCount val="47"/>
                <c:pt idx="0">
                  <c:v>0</c:v>
                </c:pt>
                <c:pt idx="1">
                  <c:v>0</c:v>
                </c:pt>
                <c:pt idx="2" formatCode="0.00E+00">
                  <c:v>6.5313600000000004E-5</c:v>
                </c:pt>
                <c:pt idx="3">
                  <c:v>8.8176400000000005E-4</c:v>
                </c:pt>
                <c:pt idx="4">
                  <c:v>-1.7989799999999999E-3</c:v>
                </c:pt>
                <c:pt idx="5">
                  <c:v>-1.67705E-3</c:v>
                </c:pt>
                <c:pt idx="6">
                  <c:v>-281.69900000000001</c:v>
                </c:pt>
                <c:pt idx="7">
                  <c:v>-521.76700000000005</c:v>
                </c:pt>
                <c:pt idx="8">
                  <c:v>-702.48299999999995</c:v>
                </c:pt>
                <c:pt idx="9">
                  <c:v>-935.35</c:v>
                </c:pt>
                <c:pt idx="10">
                  <c:v>-2182.09</c:v>
                </c:pt>
                <c:pt idx="11">
                  <c:v>-5319.55</c:v>
                </c:pt>
                <c:pt idx="12">
                  <c:v>-6016.78</c:v>
                </c:pt>
                <c:pt idx="13">
                  <c:v>-6553.23</c:v>
                </c:pt>
                <c:pt idx="14">
                  <c:v>-6944.75</c:v>
                </c:pt>
                <c:pt idx="15">
                  <c:v>-7238.46</c:v>
                </c:pt>
                <c:pt idx="16">
                  <c:v>-7404.13</c:v>
                </c:pt>
                <c:pt idx="17">
                  <c:v>-7443.02</c:v>
                </c:pt>
                <c:pt idx="18">
                  <c:v>-7396.09</c:v>
                </c:pt>
                <c:pt idx="19">
                  <c:v>-7349.59</c:v>
                </c:pt>
                <c:pt idx="20">
                  <c:v>-7288.56</c:v>
                </c:pt>
                <c:pt idx="21">
                  <c:v>-7246.77</c:v>
                </c:pt>
                <c:pt idx="22">
                  <c:v>-7399.26</c:v>
                </c:pt>
                <c:pt idx="23">
                  <c:v>-7408.89</c:v>
                </c:pt>
                <c:pt idx="24">
                  <c:v>-7361.74</c:v>
                </c:pt>
                <c:pt idx="25">
                  <c:v>-7342.01</c:v>
                </c:pt>
                <c:pt idx="26">
                  <c:v>-7333.57</c:v>
                </c:pt>
                <c:pt idx="27">
                  <c:v>-7357.83</c:v>
                </c:pt>
                <c:pt idx="28">
                  <c:v>-7384.39</c:v>
                </c:pt>
                <c:pt idx="29">
                  <c:v>-7406.19</c:v>
                </c:pt>
                <c:pt idx="30">
                  <c:v>-7416.89</c:v>
                </c:pt>
                <c:pt idx="31">
                  <c:v>-7453.77</c:v>
                </c:pt>
                <c:pt idx="32">
                  <c:v>-7477.66</c:v>
                </c:pt>
                <c:pt idx="33">
                  <c:v>-7491.2</c:v>
                </c:pt>
                <c:pt idx="34">
                  <c:v>-7503.46</c:v>
                </c:pt>
                <c:pt idx="35">
                  <c:v>-7524.98</c:v>
                </c:pt>
                <c:pt idx="36">
                  <c:v>-7548.25</c:v>
                </c:pt>
                <c:pt idx="37">
                  <c:v>-7560.86</c:v>
                </c:pt>
                <c:pt idx="38">
                  <c:v>-7553.31</c:v>
                </c:pt>
                <c:pt idx="39">
                  <c:v>-7538.39</c:v>
                </c:pt>
                <c:pt idx="40">
                  <c:v>-7521.97</c:v>
                </c:pt>
                <c:pt idx="41">
                  <c:v>-7514.04</c:v>
                </c:pt>
                <c:pt idx="42">
                  <c:v>-7497.69</c:v>
                </c:pt>
                <c:pt idx="43">
                  <c:v>-7484.11</c:v>
                </c:pt>
                <c:pt idx="44">
                  <c:v>-7467.04</c:v>
                </c:pt>
                <c:pt idx="45">
                  <c:v>-7453.97</c:v>
                </c:pt>
                <c:pt idx="46">
                  <c:v>-7452.88</c:v>
                </c:pt>
              </c:numCache>
            </c:numRef>
          </c:yVal>
          <c:smooth val="0"/>
          <c:extLst>
            <c:ext xmlns:c16="http://schemas.microsoft.com/office/drawing/2014/chart" uri="{C3380CC4-5D6E-409C-BE32-E72D297353CC}">
              <c16:uniqueId val="{00000001-E3E0-44D4-9658-3F98A8AC47B3}"/>
            </c:ext>
          </c:extLst>
        </c:ser>
        <c:ser>
          <c:idx val="2"/>
          <c:order val="2"/>
          <c:tx>
            <c:v>Node 3</c:v>
          </c:tx>
          <c:spPr>
            <a:ln w="25400" cap="rnd">
              <a:noFill/>
              <a:round/>
            </a:ln>
            <a:effectLst/>
          </c:spPr>
          <c:marker>
            <c:symbol val="circle"/>
            <c:size val="5"/>
            <c:spPr>
              <a:solidFill>
                <a:schemeClr val="accent3"/>
              </a:solidFill>
              <a:ln w="9525">
                <a:solidFill>
                  <a:schemeClr val="accent3"/>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Velocities'!$D$2:$D$48</c:f>
              <c:numCache>
                <c:formatCode>0.00E+00</c:formatCode>
                <c:ptCount val="47"/>
                <c:pt idx="0" formatCode="General">
                  <c:v>0</c:v>
                </c:pt>
                <c:pt idx="1">
                  <c:v>-1.12118E-23</c:v>
                </c:pt>
                <c:pt idx="2">
                  <c:v>-9.2315E-5</c:v>
                </c:pt>
                <c:pt idx="3" formatCode="General">
                  <c:v>-1.3761900000000001E-4</c:v>
                </c:pt>
                <c:pt idx="4" formatCode="General">
                  <c:v>1.62766E-3</c:v>
                </c:pt>
                <c:pt idx="5" formatCode="General">
                  <c:v>4.1511500000000002E-3</c:v>
                </c:pt>
                <c:pt idx="6" formatCode="General">
                  <c:v>-277.80900000000003</c:v>
                </c:pt>
                <c:pt idx="7" formatCode="General">
                  <c:v>-498.98</c:v>
                </c:pt>
                <c:pt idx="8" formatCode="General">
                  <c:v>-678.279</c:v>
                </c:pt>
                <c:pt idx="9" formatCode="General">
                  <c:v>-870.36500000000001</c:v>
                </c:pt>
                <c:pt idx="10" formatCode="General">
                  <c:v>-1369.56</c:v>
                </c:pt>
                <c:pt idx="11" formatCode="General">
                  <c:v>-4729.29</c:v>
                </c:pt>
                <c:pt idx="12" formatCode="General">
                  <c:v>-5943.08</c:v>
                </c:pt>
                <c:pt idx="13" formatCode="General">
                  <c:v>-6302.04</c:v>
                </c:pt>
                <c:pt idx="14" formatCode="General">
                  <c:v>-6681.47</c:v>
                </c:pt>
                <c:pt idx="15" formatCode="General">
                  <c:v>-7101.19</c:v>
                </c:pt>
                <c:pt idx="16" formatCode="General">
                  <c:v>-7287.42</c:v>
                </c:pt>
                <c:pt idx="17" formatCode="General">
                  <c:v>-7218.44</c:v>
                </c:pt>
                <c:pt idx="18" formatCode="General">
                  <c:v>-7174.46</c:v>
                </c:pt>
                <c:pt idx="19" formatCode="General">
                  <c:v>-7135.42</c:v>
                </c:pt>
                <c:pt idx="20" formatCode="General">
                  <c:v>-7081.68</c:v>
                </c:pt>
                <c:pt idx="21" formatCode="General">
                  <c:v>-7063.38</c:v>
                </c:pt>
                <c:pt idx="22" formatCode="General">
                  <c:v>-7241.86</c:v>
                </c:pt>
                <c:pt idx="23" formatCode="General">
                  <c:v>-7190.98</c:v>
                </c:pt>
                <c:pt idx="24" formatCode="General">
                  <c:v>-7134.27</c:v>
                </c:pt>
                <c:pt idx="25" formatCode="General">
                  <c:v>-7125.52</c:v>
                </c:pt>
                <c:pt idx="26" formatCode="General">
                  <c:v>-7125.44</c:v>
                </c:pt>
                <c:pt idx="27" formatCode="General">
                  <c:v>-7142.86</c:v>
                </c:pt>
                <c:pt idx="28" formatCode="General">
                  <c:v>-7163.51</c:v>
                </c:pt>
                <c:pt idx="29" formatCode="General">
                  <c:v>-7181.64</c:v>
                </c:pt>
                <c:pt idx="30" formatCode="General">
                  <c:v>-7196.82</c:v>
                </c:pt>
                <c:pt idx="31" formatCode="General">
                  <c:v>-7227.31</c:v>
                </c:pt>
                <c:pt idx="32" formatCode="General">
                  <c:v>-7247.55</c:v>
                </c:pt>
                <c:pt idx="33" formatCode="General">
                  <c:v>-7255.78</c:v>
                </c:pt>
                <c:pt idx="34" formatCode="General">
                  <c:v>-7265.79</c:v>
                </c:pt>
                <c:pt idx="35" formatCode="General">
                  <c:v>-7282.26</c:v>
                </c:pt>
                <c:pt idx="36" formatCode="General">
                  <c:v>-7305.31</c:v>
                </c:pt>
                <c:pt idx="37" formatCode="General">
                  <c:v>-7316.51</c:v>
                </c:pt>
                <c:pt idx="38" formatCode="General">
                  <c:v>-7308.13</c:v>
                </c:pt>
                <c:pt idx="39" formatCode="General">
                  <c:v>-7291.11</c:v>
                </c:pt>
                <c:pt idx="40" formatCode="General">
                  <c:v>-7274.6</c:v>
                </c:pt>
                <c:pt idx="41" formatCode="General">
                  <c:v>-7265.05</c:v>
                </c:pt>
                <c:pt idx="42" formatCode="General">
                  <c:v>-7250.82</c:v>
                </c:pt>
                <c:pt idx="43" formatCode="General">
                  <c:v>-7230.85</c:v>
                </c:pt>
                <c:pt idx="44" formatCode="General">
                  <c:v>-7218.38</c:v>
                </c:pt>
                <c:pt idx="45" formatCode="General">
                  <c:v>-7206.3</c:v>
                </c:pt>
                <c:pt idx="46" formatCode="General">
                  <c:v>-7204.75</c:v>
                </c:pt>
              </c:numCache>
            </c:numRef>
          </c:yVal>
          <c:smooth val="0"/>
          <c:extLst>
            <c:ext xmlns:c16="http://schemas.microsoft.com/office/drawing/2014/chart" uri="{C3380CC4-5D6E-409C-BE32-E72D297353CC}">
              <c16:uniqueId val="{00000002-E3E0-44D4-9658-3F98A8AC47B3}"/>
            </c:ext>
          </c:extLst>
        </c:ser>
        <c:ser>
          <c:idx val="3"/>
          <c:order val="3"/>
          <c:tx>
            <c:v>Node 4</c:v>
          </c:tx>
          <c:spPr>
            <a:ln w="25400" cap="rnd">
              <a:noFill/>
              <a:round/>
            </a:ln>
            <a:effectLst/>
          </c:spPr>
          <c:marker>
            <c:symbol val="circle"/>
            <c:size val="5"/>
            <c:spPr>
              <a:solidFill>
                <a:schemeClr val="accent4"/>
              </a:solidFill>
              <a:ln w="9525">
                <a:solidFill>
                  <a:schemeClr val="accent4"/>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Velocities'!$E$2:$E$48</c:f>
              <c:numCache>
                <c:formatCode>General</c:formatCode>
                <c:ptCount val="47"/>
                <c:pt idx="0">
                  <c:v>0</c:v>
                </c:pt>
                <c:pt idx="1">
                  <c:v>0</c:v>
                </c:pt>
                <c:pt idx="2">
                  <c:v>-6.5490999999999998E-4</c:v>
                </c:pt>
                <c:pt idx="3">
                  <c:v>-6.9679699999999998E-4</c:v>
                </c:pt>
                <c:pt idx="4">
                  <c:v>3.9170400000000001E-3</c:v>
                </c:pt>
                <c:pt idx="5">
                  <c:v>-3.02842E-4</c:v>
                </c:pt>
                <c:pt idx="6">
                  <c:v>-285.54199999999997</c:v>
                </c:pt>
                <c:pt idx="7">
                  <c:v>-489.99400000000003</c:v>
                </c:pt>
                <c:pt idx="8">
                  <c:v>-641.38499999999999</c:v>
                </c:pt>
                <c:pt idx="9">
                  <c:v>-789.827</c:v>
                </c:pt>
                <c:pt idx="10">
                  <c:v>-960.22900000000004</c:v>
                </c:pt>
                <c:pt idx="11">
                  <c:v>-1501.85</c:v>
                </c:pt>
                <c:pt idx="12">
                  <c:v>-5181.8</c:v>
                </c:pt>
                <c:pt idx="13">
                  <c:v>-5657.41</c:v>
                </c:pt>
                <c:pt idx="14">
                  <c:v>-5949.58</c:v>
                </c:pt>
                <c:pt idx="15">
                  <c:v>-6354.68</c:v>
                </c:pt>
                <c:pt idx="16">
                  <c:v>-6671.43</c:v>
                </c:pt>
                <c:pt idx="17">
                  <c:v>-6860.89</c:v>
                </c:pt>
                <c:pt idx="18">
                  <c:v>-6975.5</c:v>
                </c:pt>
                <c:pt idx="19">
                  <c:v>-7068.39</c:v>
                </c:pt>
                <c:pt idx="20">
                  <c:v>-7125.74</c:v>
                </c:pt>
                <c:pt idx="21">
                  <c:v>-7129.15</c:v>
                </c:pt>
                <c:pt idx="22">
                  <c:v>-7202.29</c:v>
                </c:pt>
                <c:pt idx="23">
                  <c:v>-7275.42</c:v>
                </c:pt>
                <c:pt idx="24">
                  <c:v>-7290.73</c:v>
                </c:pt>
                <c:pt idx="25">
                  <c:v>-7289.81</c:v>
                </c:pt>
                <c:pt idx="26">
                  <c:v>-7289.68</c:v>
                </c:pt>
                <c:pt idx="27">
                  <c:v>-7293.61</c:v>
                </c:pt>
                <c:pt idx="28">
                  <c:v>-7307.1</c:v>
                </c:pt>
                <c:pt idx="29">
                  <c:v>-7318.47</c:v>
                </c:pt>
                <c:pt idx="30">
                  <c:v>-7302.22</c:v>
                </c:pt>
                <c:pt idx="31">
                  <c:v>-7279.46</c:v>
                </c:pt>
                <c:pt idx="32">
                  <c:v>-7262.86</c:v>
                </c:pt>
                <c:pt idx="33">
                  <c:v>-7259.64</c:v>
                </c:pt>
                <c:pt idx="34">
                  <c:v>-7274.88</c:v>
                </c:pt>
                <c:pt idx="35">
                  <c:v>-7287.54</c:v>
                </c:pt>
                <c:pt idx="36">
                  <c:v>-7309.13</c:v>
                </c:pt>
                <c:pt idx="37">
                  <c:v>-7287.86</c:v>
                </c:pt>
                <c:pt idx="38">
                  <c:v>-7254.11</c:v>
                </c:pt>
                <c:pt idx="39">
                  <c:v>-7228.86</c:v>
                </c:pt>
                <c:pt idx="40">
                  <c:v>-7198.14</c:v>
                </c:pt>
                <c:pt idx="41">
                  <c:v>-7181</c:v>
                </c:pt>
                <c:pt idx="42">
                  <c:v>-7159.15</c:v>
                </c:pt>
                <c:pt idx="43">
                  <c:v>-7137.56</c:v>
                </c:pt>
                <c:pt idx="44">
                  <c:v>-7121.16</c:v>
                </c:pt>
                <c:pt idx="45">
                  <c:v>-7100.02</c:v>
                </c:pt>
                <c:pt idx="46">
                  <c:v>-7099.73</c:v>
                </c:pt>
              </c:numCache>
            </c:numRef>
          </c:yVal>
          <c:smooth val="0"/>
          <c:extLst>
            <c:ext xmlns:c16="http://schemas.microsoft.com/office/drawing/2014/chart" uri="{C3380CC4-5D6E-409C-BE32-E72D297353CC}">
              <c16:uniqueId val="{00000003-E3E0-44D4-9658-3F98A8AC47B3}"/>
            </c:ext>
          </c:extLst>
        </c:ser>
        <c:ser>
          <c:idx val="4"/>
          <c:order val="4"/>
          <c:tx>
            <c:v>Node 5</c:v>
          </c:tx>
          <c:spPr>
            <a:ln w="25400" cap="rnd">
              <a:noFill/>
              <a:round/>
            </a:ln>
            <a:effectLst/>
          </c:spPr>
          <c:marker>
            <c:symbol val="circle"/>
            <c:size val="5"/>
            <c:spPr>
              <a:solidFill>
                <a:schemeClr val="accent5"/>
              </a:solidFill>
              <a:ln w="9525">
                <a:solidFill>
                  <a:schemeClr val="accent5"/>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Velocities'!$F$2:$F$48</c:f>
              <c:numCache>
                <c:formatCode>General</c:formatCode>
                <c:ptCount val="47"/>
                <c:pt idx="0">
                  <c:v>0</c:v>
                </c:pt>
                <c:pt idx="1">
                  <c:v>0</c:v>
                </c:pt>
                <c:pt idx="2">
                  <c:v>-5.20237E-4</c:v>
                </c:pt>
                <c:pt idx="3">
                  <c:v>6.2932299999999999E-4</c:v>
                </c:pt>
                <c:pt idx="4">
                  <c:v>2.06932E-4</c:v>
                </c:pt>
                <c:pt idx="5">
                  <c:v>-1.67253E-3</c:v>
                </c:pt>
                <c:pt idx="6">
                  <c:v>-296.07</c:v>
                </c:pt>
                <c:pt idx="7">
                  <c:v>-492.17500000000001</c:v>
                </c:pt>
                <c:pt idx="8">
                  <c:v>-639.35299999999995</c:v>
                </c:pt>
                <c:pt idx="9">
                  <c:v>-783.57500000000005</c:v>
                </c:pt>
                <c:pt idx="10">
                  <c:v>-936.92499999999995</c:v>
                </c:pt>
                <c:pt idx="11">
                  <c:v>-1295.6400000000001</c:v>
                </c:pt>
                <c:pt idx="12">
                  <c:v>-4318.1499999999996</c:v>
                </c:pt>
                <c:pt idx="13">
                  <c:v>-6037.74</c:v>
                </c:pt>
                <c:pt idx="14">
                  <c:v>-6432.1</c:v>
                </c:pt>
                <c:pt idx="15">
                  <c:v>-6683.23</c:v>
                </c:pt>
                <c:pt idx="16">
                  <c:v>-6886.17</c:v>
                </c:pt>
                <c:pt idx="17">
                  <c:v>-7079.7</c:v>
                </c:pt>
                <c:pt idx="18">
                  <c:v>-7234.08</c:v>
                </c:pt>
                <c:pt idx="19">
                  <c:v>-7369.28</c:v>
                </c:pt>
                <c:pt idx="20">
                  <c:v>-7456.74</c:v>
                </c:pt>
                <c:pt idx="21">
                  <c:v>-7455.86</c:v>
                </c:pt>
                <c:pt idx="22">
                  <c:v>-7533.07</c:v>
                </c:pt>
                <c:pt idx="23">
                  <c:v>-7643.89</c:v>
                </c:pt>
                <c:pt idx="24">
                  <c:v>-7674.05</c:v>
                </c:pt>
                <c:pt idx="25">
                  <c:v>-7674.41</c:v>
                </c:pt>
                <c:pt idx="26">
                  <c:v>-7676.38</c:v>
                </c:pt>
                <c:pt idx="27">
                  <c:v>-7694.05</c:v>
                </c:pt>
                <c:pt idx="28">
                  <c:v>-7707.99</c:v>
                </c:pt>
                <c:pt idx="29">
                  <c:v>-7699.9</c:v>
                </c:pt>
                <c:pt idx="30">
                  <c:v>-7678.06</c:v>
                </c:pt>
                <c:pt idx="31">
                  <c:v>-7645.74</c:v>
                </c:pt>
                <c:pt idx="32">
                  <c:v>-7628.77</c:v>
                </c:pt>
                <c:pt idx="33">
                  <c:v>-7636.22</c:v>
                </c:pt>
                <c:pt idx="34">
                  <c:v>-7647.72</c:v>
                </c:pt>
                <c:pt idx="35">
                  <c:v>-7660.6</c:v>
                </c:pt>
                <c:pt idx="36">
                  <c:v>-7667.73</c:v>
                </c:pt>
                <c:pt idx="37">
                  <c:v>-7637.4</c:v>
                </c:pt>
                <c:pt idx="38">
                  <c:v>-7598.52</c:v>
                </c:pt>
                <c:pt idx="39">
                  <c:v>-7567.7</c:v>
                </c:pt>
                <c:pt idx="40">
                  <c:v>-7540.17</c:v>
                </c:pt>
                <c:pt idx="41">
                  <c:v>-7519.67</c:v>
                </c:pt>
                <c:pt idx="42">
                  <c:v>-7496.75</c:v>
                </c:pt>
                <c:pt idx="43">
                  <c:v>-7473.58</c:v>
                </c:pt>
                <c:pt idx="44">
                  <c:v>-7457.15</c:v>
                </c:pt>
                <c:pt idx="45">
                  <c:v>-7435.98</c:v>
                </c:pt>
                <c:pt idx="46">
                  <c:v>-7433.53</c:v>
                </c:pt>
              </c:numCache>
            </c:numRef>
          </c:yVal>
          <c:smooth val="0"/>
          <c:extLst>
            <c:ext xmlns:c16="http://schemas.microsoft.com/office/drawing/2014/chart" uri="{C3380CC4-5D6E-409C-BE32-E72D297353CC}">
              <c16:uniqueId val="{00000004-E3E0-44D4-9658-3F98A8AC47B3}"/>
            </c:ext>
          </c:extLst>
        </c:ser>
        <c:ser>
          <c:idx val="5"/>
          <c:order val="5"/>
          <c:tx>
            <c:v>Node 6</c:v>
          </c:tx>
          <c:spPr>
            <a:ln w="25400" cap="rnd">
              <a:noFill/>
              <a:round/>
            </a:ln>
            <a:effectLst/>
          </c:spPr>
          <c:marker>
            <c:symbol val="circle"/>
            <c:size val="5"/>
            <c:spPr>
              <a:solidFill>
                <a:schemeClr val="accent6"/>
              </a:solidFill>
              <a:ln w="9525">
                <a:solidFill>
                  <a:schemeClr val="accent6"/>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Velocities'!$G$2:$G$48</c:f>
              <c:numCache>
                <c:formatCode>General</c:formatCode>
                <c:ptCount val="47"/>
                <c:pt idx="0">
                  <c:v>0</c:v>
                </c:pt>
                <c:pt idx="1">
                  <c:v>0</c:v>
                </c:pt>
                <c:pt idx="2" formatCode="0.00E+00">
                  <c:v>1.8713900000000001E-5</c:v>
                </c:pt>
                <c:pt idx="3">
                  <c:v>3.8217900000000001E-4</c:v>
                </c:pt>
                <c:pt idx="4">
                  <c:v>-7.55239E-4</c:v>
                </c:pt>
                <c:pt idx="5">
                  <c:v>-1.1799899999999999E-3</c:v>
                </c:pt>
                <c:pt idx="6">
                  <c:v>-84.218699999999998</c:v>
                </c:pt>
                <c:pt idx="7">
                  <c:v>-512.21900000000005</c:v>
                </c:pt>
                <c:pt idx="8">
                  <c:v>-635.85199999999998</c:v>
                </c:pt>
                <c:pt idx="9">
                  <c:v>-762.43399999999997</c:v>
                </c:pt>
                <c:pt idx="10">
                  <c:v>-879.33199999999999</c:v>
                </c:pt>
                <c:pt idx="11">
                  <c:v>-1081.82</c:v>
                </c:pt>
                <c:pt idx="12">
                  <c:v>-2648.52</c:v>
                </c:pt>
                <c:pt idx="13">
                  <c:v>-5140.82</c:v>
                </c:pt>
                <c:pt idx="14">
                  <c:v>-5699.38</c:v>
                </c:pt>
                <c:pt idx="15">
                  <c:v>-6199.1</c:v>
                </c:pt>
                <c:pt idx="16">
                  <c:v>-6575.99</c:v>
                </c:pt>
                <c:pt idx="17">
                  <c:v>-6819.92</c:v>
                </c:pt>
                <c:pt idx="18">
                  <c:v>-6969.92</c:v>
                </c:pt>
                <c:pt idx="19">
                  <c:v>-7102.75</c:v>
                </c:pt>
                <c:pt idx="20">
                  <c:v>-7172.78</c:v>
                </c:pt>
                <c:pt idx="21">
                  <c:v>-7124.32</c:v>
                </c:pt>
                <c:pt idx="22">
                  <c:v>-7239.31</c:v>
                </c:pt>
                <c:pt idx="23">
                  <c:v>-7393.52</c:v>
                </c:pt>
                <c:pt idx="24">
                  <c:v>-7353.66</c:v>
                </c:pt>
                <c:pt idx="25">
                  <c:v>-7357.59</c:v>
                </c:pt>
                <c:pt idx="26">
                  <c:v>-7371.28</c:v>
                </c:pt>
                <c:pt idx="27">
                  <c:v>-7393.8</c:v>
                </c:pt>
                <c:pt idx="28">
                  <c:v>-7396.64</c:v>
                </c:pt>
                <c:pt idx="29">
                  <c:v>-7366.34</c:v>
                </c:pt>
                <c:pt idx="30">
                  <c:v>-7334.66</c:v>
                </c:pt>
                <c:pt idx="31">
                  <c:v>-7300.11</c:v>
                </c:pt>
                <c:pt idx="32">
                  <c:v>-7292.93</c:v>
                </c:pt>
                <c:pt idx="33">
                  <c:v>-7304.99</c:v>
                </c:pt>
                <c:pt idx="34">
                  <c:v>-7304.89</c:v>
                </c:pt>
                <c:pt idx="35">
                  <c:v>-7312.27</c:v>
                </c:pt>
                <c:pt idx="36">
                  <c:v>-7302.38</c:v>
                </c:pt>
                <c:pt idx="37">
                  <c:v>-7261.12</c:v>
                </c:pt>
                <c:pt idx="38">
                  <c:v>-7210.57</c:v>
                </c:pt>
                <c:pt idx="39">
                  <c:v>-7186.19</c:v>
                </c:pt>
                <c:pt idx="40">
                  <c:v>-7160.78</c:v>
                </c:pt>
                <c:pt idx="41">
                  <c:v>-7134.13</c:v>
                </c:pt>
                <c:pt idx="42">
                  <c:v>-7114.89</c:v>
                </c:pt>
                <c:pt idx="43">
                  <c:v>-7094.52</c:v>
                </c:pt>
                <c:pt idx="44">
                  <c:v>-7071.3</c:v>
                </c:pt>
                <c:pt idx="45">
                  <c:v>-7053.6</c:v>
                </c:pt>
                <c:pt idx="46">
                  <c:v>-7050.72</c:v>
                </c:pt>
              </c:numCache>
            </c:numRef>
          </c:yVal>
          <c:smooth val="0"/>
          <c:extLst>
            <c:ext xmlns:c16="http://schemas.microsoft.com/office/drawing/2014/chart" uri="{C3380CC4-5D6E-409C-BE32-E72D297353CC}">
              <c16:uniqueId val="{00000005-E3E0-44D4-9658-3F98A8AC47B3}"/>
            </c:ext>
          </c:extLst>
        </c:ser>
        <c:ser>
          <c:idx val="6"/>
          <c:order val="6"/>
          <c:tx>
            <c:v>Node 7</c:v>
          </c:tx>
          <c:spPr>
            <a:ln w="25400" cap="rnd">
              <a:noFill/>
              <a:round/>
            </a:ln>
            <a:effectLst/>
          </c:spPr>
          <c:marker>
            <c:symbol val="circle"/>
            <c:size val="5"/>
            <c:spPr>
              <a:solidFill>
                <a:schemeClr val="accent1">
                  <a:lumMod val="60000"/>
                </a:schemeClr>
              </a:solidFill>
              <a:ln w="9525">
                <a:solidFill>
                  <a:schemeClr val="accent1">
                    <a:lumMod val="60000"/>
                  </a:schemeClr>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Velocities'!$H$2:$H$48</c:f>
              <c:numCache>
                <c:formatCode>General</c:formatCode>
                <c:ptCount val="47"/>
                <c:pt idx="0">
                  <c:v>0</c:v>
                </c:pt>
                <c:pt idx="1">
                  <c:v>0</c:v>
                </c:pt>
                <c:pt idx="2">
                  <c:v>0</c:v>
                </c:pt>
                <c:pt idx="3" formatCode="0.00E+00">
                  <c:v>3.7442699999999998E-23</c:v>
                </c:pt>
                <c:pt idx="4">
                  <c:v>-1.31164E-3</c:v>
                </c:pt>
                <c:pt idx="5">
                  <c:v>8.0337199999999994E-3</c:v>
                </c:pt>
                <c:pt idx="6">
                  <c:v>8.8400000000000002E-4</c:v>
                </c:pt>
                <c:pt idx="7">
                  <c:v>-1.97073E-3</c:v>
                </c:pt>
                <c:pt idx="8">
                  <c:v>-4.3287999999999998E-3</c:v>
                </c:pt>
                <c:pt idx="9">
                  <c:v>-258.04899999999998</c:v>
                </c:pt>
                <c:pt idx="10">
                  <c:v>-492.41699999999997</c:v>
                </c:pt>
                <c:pt idx="11">
                  <c:v>-647.87900000000002</c:v>
                </c:pt>
                <c:pt idx="12">
                  <c:v>-745.45500000000004</c:v>
                </c:pt>
                <c:pt idx="13">
                  <c:v>-824.255</c:v>
                </c:pt>
                <c:pt idx="14">
                  <c:v>-900.69</c:v>
                </c:pt>
                <c:pt idx="15">
                  <c:v>-991.54200000000003</c:v>
                </c:pt>
                <c:pt idx="16">
                  <c:v>-1090.6300000000001</c:v>
                </c:pt>
                <c:pt idx="17">
                  <c:v>-1226.57</c:v>
                </c:pt>
                <c:pt idx="18">
                  <c:v>-1544.68</c:v>
                </c:pt>
                <c:pt idx="19">
                  <c:v>-4398.33</c:v>
                </c:pt>
                <c:pt idx="20">
                  <c:v>-6615.59</c:v>
                </c:pt>
                <c:pt idx="21">
                  <c:v>-7482.59</c:v>
                </c:pt>
                <c:pt idx="22">
                  <c:v>-7959.63</c:v>
                </c:pt>
                <c:pt idx="23">
                  <c:v>-8318.99</c:v>
                </c:pt>
                <c:pt idx="24">
                  <c:v>-8631.5400000000009</c:v>
                </c:pt>
                <c:pt idx="25">
                  <c:v>-8847.2000000000007</c:v>
                </c:pt>
                <c:pt idx="26">
                  <c:v>-8862.16</c:v>
                </c:pt>
                <c:pt idx="27">
                  <c:v>-8741</c:v>
                </c:pt>
                <c:pt idx="28">
                  <c:v>-8586.5400000000009</c:v>
                </c:pt>
                <c:pt idx="29">
                  <c:v>-8560.9</c:v>
                </c:pt>
                <c:pt idx="30">
                  <c:v>-8570.81</c:v>
                </c:pt>
                <c:pt idx="31">
                  <c:v>-8562.67</c:v>
                </c:pt>
                <c:pt idx="32">
                  <c:v>-8522.98</c:v>
                </c:pt>
                <c:pt idx="33">
                  <c:v>-8489.31</c:v>
                </c:pt>
                <c:pt idx="34">
                  <c:v>-8427.42</c:v>
                </c:pt>
                <c:pt idx="35">
                  <c:v>-8358.8799999999992</c:v>
                </c:pt>
                <c:pt idx="36">
                  <c:v>-8342.83</c:v>
                </c:pt>
                <c:pt idx="37">
                  <c:v>-8336.67</c:v>
                </c:pt>
                <c:pt idx="38">
                  <c:v>-8318.57</c:v>
                </c:pt>
                <c:pt idx="39">
                  <c:v>-8311.7800000000007</c:v>
                </c:pt>
                <c:pt idx="40">
                  <c:v>-8301.69</c:v>
                </c:pt>
                <c:pt idx="41">
                  <c:v>-8309.9</c:v>
                </c:pt>
                <c:pt idx="42">
                  <c:v>-8337.16</c:v>
                </c:pt>
                <c:pt idx="43">
                  <c:v>-8362.83</c:v>
                </c:pt>
                <c:pt idx="44">
                  <c:v>-8377.7199999999993</c:v>
                </c:pt>
                <c:pt idx="45">
                  <c:v>-8396.89</c:v>
                </c:pt>
                <c:pt idx="46">
                  <c:v>-8399.69</c:v>
                </c:pt>
              </c:numCache>
            </c:numRef>
          </c:yVal>
          <c:smooth val="0"/>
          <c:extLst>
            <c:ext xmlns:c16="http://schemas.microsoft.com/office/drawing/2014/chart" uri="{C3380CC4-5D6E-409C-BE32-E72D297353CC}">
              <c16:uniqueId val="{00000006-E3E0-44D4-9658-3F98A8AC47B3}"/>
            </c:ext>
          </c:extLst>
        </c:ser>
        <c:ser>
          <c:idx val="7"/>
          <c:order val="7"/>
          <c:tx>
            <c:v>Node 8</c:v>
          </c:tx>
          <c:spPr>
            <a:ln w="25400" cap="rnd">
              <a:noFill/>
              <a:round/>
            </a:ln>
            <a:effectLst/>
          </c:spPr>
          <c:marker>
            <c:symbol val="circle"/>
            <c:size val="5"/>
            <c:spPr>
              <a:solidFill>
                <a:schemeClr val="accent2">
                  <a:lumMod val="60000"/>
                </a:schemeClr>
              </a:solidFill>
              <a:ln w="9525">
                <a:solidFill>
                  <a:schemeClr val="accent2">
                    <a:lumMod val="60000"/>
                  </a:schemeClr>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Velocities'!$I$2:$I$48</c:f>
              <c:numCache>
                <c:formatCode>General</c:formatCode>
                <c:ptCount val="47"/>
                <c:pt idx="0">
                  <c:v>0</c:v>
                </c:pt>
                <c:pt idx="1">
                  <c:v>0</c:v>
                </c:pt>
                <c:pt idx="2">
                  <c:v>0</c:v>
                </c:pt>
                <c:pt idx="3">
                  <c:v>0</c:v>
                </c:pt>
                <c:pt idx="4" formatCode="0.00E+00">
                  <c:v>6.6362300000000001E-24</c:v>
                </c:pt>
                <c:pt idx="5" formatCode="0.00E+00">
                  <c:v>4.30947E-9</c:v>
                </c:pt>
                <c:pt idx="6">
                  <c:v>3.2501600000000002E-3</c:v>
                </c:pt>
                <c:pt idx="7">
                  <c:v>4.2554799999999999E-3</c:v>
                </c:pt>
                <c:pt idx="8">
                  <c:v>-4.1839299999999998E-3</c:v>
                </c:pt>
                <c:pt idx="9">
                  <c:v>-3.8070999999999999E-3</c:v>
                </c:pt>
                <c:pt idx="10">
                  <c:v>-288.51799999999997</c:v>
                </c:pt>
                <c:pt idx="11">
                  <c:v>-538.69600000000003</c:v>
                </c:pt>
                <c:pt idx="12">
                  <c:v>-674.65800000000002</c:v>
                </c:pt>
                <c:pt idx="13">
                  <c:v>-761.95</c:v>
                </c:pt>
                <c:pt idx="14">
                  <c:v>-834.94200000000001</c:v>
                </c:pt>
                <c:pt idx="15">
                  <c:v>-896.77800000000002</c:v>
                </c:pt>
                <c:pt idx="16">
                  <c:v>-964.46</c:v>
                </c:pt>
                <c:pt idx="17">
                  <c:v>-1047.99</c:v>
                </c:pt>
                <c:pt idx="18">
                  <c:v>-1131.32</c:v>
                </c:pt>
                <c:pt idx="19">
                  <c:v>-1251.45</c:v>
                </c:pt>
                <c:pt idx="20">
                  <c:v>-1484.28</c:v>
                </c:pt>
                <c:pt idx="21">
                  <c:v>-2981.3</c:v>
                </c:pt>
                <c:pt idx="22">
                  <c:v>-6510.84</c:v>
                </c:pt>
                <c:pt idx="23">
                  <c:v>-8213.94</c:v>
                </c:pt>
                <c:pt idx="24">
                  <c:v>-8685.16</c:v>
                </c:pt>
                <c:pt idx="25">
                  <c:v>-8797.26</c:v>
                </c:pt>
                <c:pt idx="26">
                  <c:v>-8913.5400000000009</c:v>
                </c:pt>
                <c:pt idx="27">
                  <c:v>-9000.9</c:v>
                </c:pt>
                <c:pt idx="28">
                  <c:v>-8975.7199999999993</c:v>
                </c:pt>
                <c:pt idx="29">
                  <c:v>-8823.01</c:v>
                </c:pt>
                <c:pt idx="30">
                  <c:v>-8651.5300000000007</c:v>
                </c:pt>
                <c:pt idx="31">
                  <c:v>-8557.56</c:v>
                </c:pt>
                <c:pt idx="32">
                  <c:v>-8526.9699999999993</c:v>
                </c:pt>
                <c:pt idx="33">
                  <c:v>-8528.42</c:v>
                </c:pt>
                <c:pt idx="34">
                  <c:v>-8561.17</c:v>
                </c:pt>
                <c:pt idx="35">
                  <c:v>-8625.9500000000007</c:v>
                </c:pt>
                <c:pt idx="36">
                  <c:v>-8690.0400000000009</c:v>
                </c:pt>
                <c:pt idx="37">
                  <c:v>-8741.17</c:v>
                </c:pt>
                <c:pt idx="38">
                  <c:v>-8800.59</c:v>
                </c:pt>
                <c:pt idx="39">
                  <c:v>-8840.64</c:v>
                </c:pt>
                <c:pt idx="40">
                  <c:v>-8876.56</c:v>
                </c:pt>
                <c:pt idx="41">
                  <c:v>-8910.0499999999993</c:v>
                </c:pt>
                <c:pt idx="42">
                  <c:v>-8933.9599999999991</c:v>
                </c:pt>
                <c:pt idx="43">
                  <c:v>-8945.07</c:v>
                </c:pt>
                <c:pt idx="44">
                  <c:v>-8945.32</c:v>
                </c:pt>
                <c:pt idx="45">
                  <c:v>-8944.17</c:v>
                </c:pt>
                <c:pt idx="46">
                  <c:v>-9334.9699999999993</c:v>
                </c:pt>
              </c:numCache>
            </c:numRef>
          </c:yVal>
          <c:smooth val="0"/>
          <c:extLst>
            <c:ext xmlns:c16="http://schemas.microsoft.com/office/drawing/2014/chart" uri="{C3380CC4-5D6E-409C-BE32-E72D297353CC}">
              <c16:uniqueId val="{00000007-E3E0-44D4-9658-3F98A8AC47B3}"/>
            </c:ext>
          </c:extLst>
        </c:ser>
        <c:ser>
          <c:idx val="8"/>
          <c:order val="8"/>
          <c:tx>
            <c:v>Node 9</c:v>
          </c:tx>
          <c:spPr>
            <a:ln w="25400" cap="rnd">
              <a:noFill/>
              <a:round/>
            </a:ln>
            <a:effectLst/>
          </c:spPr>
          <c:marker>
            <c:symbol val="circle"/>
            <c:size val="5"/>
            <c:spPr>
              <a:solidFill>
                <a:schemeClr val="accent3">
                  <a:lumMod val="60000"/>
                </a:schemeClr>
              </a:solidFill>
              <a:ln w="9525">
                <a:solidFill>
                  <a:schemeClr val="accent3">
                    <a:lumMod val="60000"/>
                  </a:schemeClr>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Velocities'!$J$2:$J$48</c:f>
              <c:numCache>
                <c:formatCode>General</c:formatCode>
                <c:ptCount val="47"/>
                <c:pt idx="0">
                  <c:v>0</c:v>
                </c:pt>
                <c:pt idx="1">
                  <c:v>0</c:v>
                </c:pt>
                <c:pt idx="2">
                  <c:v>0</c:v>
                </c:pt>
                <c:pt idx="3">
                  <c:v>0</c:v>
                </c:pt>
                <c:pt idx="4" formatCode="0.00E+00">
                  <c:v>3.0690599999999998E-7</c:v>
                </c:pt>
                <c:pt idx="5">
                  <c:v>3.5534899999999999E-3</c:v>
                </c:pt>
                <c:pt idx="6">
                  <c:v>1.77293E-3</c:v>
                </c:pt>
                <c:pt idx="7">
                  <c:v>3.5667699999999999E-3</c:v>
                </c:pt>
                <c:pt idx="8">
                  <c:v>-2.12276E-3</c:v>
                </c:pt>
                <c:pt idx="9">
                  <c:v>-3.36273E-3</c:v>
                </c:pt>
                <c:pt idx="10">
                  <c:v>-268.47399999999999</c:v>
                </c:pt>
                <c:pt idx="11">
                  <c:v>-449.53</c:v>
                </c:pt>
                <c:pt idx="12">
                  <c:v>-594.71600000000001</c:v>
                </c:pt>
                <c:pt idx="13">
                  <c:v>-704.46799999999996</c:v>
                </c:pt>
                <c:pt idx="14">
                  <c:v>-790.572</c:v>
                </c:pt>
                <c:pt idx="15">
                  <c:v>-864.97299999999996</c:v>
                </c:pt>
                <c:pt idx="16">
                  <c:v>-935.60799999999995</c:v>
                </c:pt>
                <c:pt idx="17">
                  <c:v>-1003.81</c:v>
                </c:pt>
                <c:pt idx="18">
                  <c:v>-1068.3499999999999</c:v>
                </c:pt>
                <c:pt idx="19">
                  <c:v>-1155.46</c:v>
                </c:pt>
                <c:pt idx="20">
                  <c:v>-1272.8699999999999</c:v>
                </c:pt>
                <c:pt idx="21">
                  <c:v>-1555.4</c:v>
                </c:pt>
                <c:pt idx="22">
                  <c:v>-3253.79</c:v>
                </c:pt>
                <c:pt idx="23">
                  <c:v>-6940.92</c:v>
                </c:pt>
                <c:pt idx="24">
                  <c:v>-7648.84</c:v>
                </c:pt>
                <c:pt idx="25">
                  <c:v>-8015.81</c:v>
                </c:pt>
                <c:pt idx="26">
                  <c:v>-8406.35</c:v>
                </c:pt>
                <c:pt idx="27">
                  <c:v>-8737.2099999999991</c:v>
                </c:pt>
                <c:pt idx="28">
                  <c:v>-8985.3799999999992</c:v>
                </c:pt>
                <c:pt idx="29">
                  <c:v>-9059.5300000000007</c:v>
                </c:pt>
                <c:pt idx="30">
                  <c:v>-9060.08</c:v>
                </c:pt>
                <c:pt idx="31">
                  <c:v>-9037.4599999999991</c:v>
                </c:pt>
                <c:pt idx="32">
                  <c:v>-8964.77</c:v>
                </c:pt>
                <c:pt idx="33">
                  <c:v>-8869.75</c:v>
                </c:pt>
                <c:pt idx="34">
                  <c:v>-8776.92</c:v>
                </c:pt>
                <c:pt idx="35">
                  <c:v>-8700.59</c:v>
                </c:pt>
                <c:pt idx="36">
                  <c:v>-8666.34</c:v>
                </c:pt>
                <c:pt idx="37">
                  <c:v>-8661.27</c:v>
                </c:pt>
                <c:pt idx="38">
                  <c:v>-8685.11</c:v>
                </c:pt>
                <c:pt idx="39">
                  <c:v>-8719.2000000000007</c:v>
                </c:pt>
                <c:pt idx="40">
                  <c:v>-8759.59</c:v>
                </c:pt>
                <c:pt idx="41">
                  <c:v>-8785.9699999999993</c:v>
                </c:pt>
                <c:pt idx="42">
                  <c:v>-8789.2999999999993</c:v>
                </c:pt>
                <c:pt idx="43">
                  <c:v>-8788.93</c:v>
                </c:pt>
                <c:pt idx="44">
                  <c:v>-8792.0400000000009</c:v>
                </c:pt>
                <c:pt idx="45">
                  <c:v>-8799.5300000000007</c:v>
                </c:pt>
                <c:pt idx="46">
                  <c:v>-8798.41</c:v>
                </c:pt>
              </c:numCache>
            </c:numRef>
          </c:yVal>
          <c:smooth val="0"/>
          <c:extLst>
            <c:ext xmlns:c16="http://schemas.microsoft.com/office/drawing/2014/chart" uri="{C3380CC4-5D6E-409C-BE32-E72D297353CC}">
              <c16:uniqueId val="{00000008-E3E0-44D4-9658-3F98A8AC47B3}"/>
            </c:ext>
          </c:extLst>
        </c:ser>
        <c:ser>
          <c:idx val="9"/>
          <c:order val="9"/>
          <c:tx>
            <c:v>Node 10</c:v>
          </c:tx>
          <c:spPr>
            <a:ln w="25400" cap="rnd">
              <a:noFill/>
              <a:round/>
            </a:ln>
            <a:effectLst/>
          </c:spPr>
          <c:marker>
            <c:symbol val="circle"/>
            <c:size val="5"/>
            <c:spPr>
              <a:solidFill>
                <a:schemeClr val="accent4">
                  <a:lumMod val="60000"/>
                </a:schemeClr>
              </a:solidFill>
              <a:ln w="9525">
                <a:solidFill>
                  <a:schemeClr val="accent4">
                    <a:lumMod val="60000"/>
                  </a:schemeClr>
                </a:solidFill>
              </a:ln>
              <a:effectLst/>
            </c:spPr>
          </c:marker>
          <c:xVal>
            <c:numRef>
              <c:f>'2D Jet Tip Velocities'!$A$2:$A$48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Velocities'!$K$2:$K$48</c:f>
              <c:numCache>
                <c:formatCode>General</c:formatCode>
                <c:ptCount val="47"/>
                <c:pt idx="0">
                  <c:v>0</c:v>
                </c:pt>
                <c:pt idx="1">
                  <c:v>0</c:v>
                </c:pt>
                <c:pt idx="2">
                  <c:v>0</c:v>
                </c:pt>
                <c:pt idx="3">
                  <c:v>0</c:v>
                </c:pt>
                <c:pt idx="4" formatCode="0.00E+00">
                  <c:v>8.36901E-5</c:v>
                </c:pt>
                <c:pt idx="5">
                  <c:v>2.44319E-3</c:v>
                </c:pt>
                <c:pt idx="6">
                  <c:v>-4.9999199999999997E-3</c:v>
                </c:pt>
                <c:pt idx="7">
                  <c:v>3.0666199999999999E-3</c:v>
                </c:pt>
                <c:pt idx="8">
                  <c:v>-3.3163300000000001E-3</c:v>
                </c:pt>
                <c:pt idx="9">
                  <c:v>5.3575699999999999E-3</c:v>
                </c:pt>
                <c:pt idx="10">
                  <c:v>-363.69400000000002</c:v>
                </c:pt>
                <c:pt idx="11">
                  <c:v>-447.87700000000001</c:v>
                </c:pt>
                <c:pt idx="12">
                  <c:v>-589.32399999999996</c:v>
                </c:pt>
                <c:pt idx="13">
                  <c:v>-698.64700000000005</c:v>
                </c:pt>
                <c:pt idx="14">
                  <c:v>-783.99199999999996</c:v>
                </c:pt>
                <c:pt idx="15">
                  <c:v>-858.8</c:v>
                </c:pt>
                <c:pt idx="16">
                  <c:v>-927.53099999999995</c:v>
                </c:pt>
                <c:pt idx="17">
                  <c:v>-990.92499999999995</c:v>
                </c:pt>
                <c:pt idx="18">
                  <c:v>-1052.71</c:v>
                </c:pt>
                <c:pt idx="19">
                  <c:v>-1135.6199999999999</c:v>
                </c:pt>
                <c:pt idx="20">
                  <c:v>-1239.53</c:v>
                </c:pt>
                <c:pt idx="21">
                  <c:v>-1497.86</c:v>
                </c:pt>
                <c:pt idx="22">
                  <c:v>-2113.1999999999998</c:v>
                </c:pt>
                <c:pt idx="23">
                  <c:v>-6124.16</c:v>
                </c:pt>
                <c:pt idx="24">
                  <c:v>-8272.7900000000009</c:v>
                </c:pt>
                <c:pt idx="25">
                  <c:v>-8734.67</c:v>
                </c:pt>
                <c:pt idx="26">
                  <c:v>-8970.4699999999993</c:v>
                </c:pt>
                <c:pt idx="27">
                  <c:v>-9248.07</c:v>
                </c:pt>
                <c:pt idx="28">
                  <c:v>-9466.11</c:v>
                </c:pt>
                <c:pt idx="29">
                  <c:v>-9492.11</c:v>
                </c:pt>
                <c:pt idx="30">
                  <c:v>-9381.6</c:v>
                </c:pt>
                <c:pt idx="31">
                  <c:v>-9254.5</c:v>
                </c:pt>
                <c:pt idx="32">
                  <c:v>-9160.93</c:v>
                </c:pt>
                <c:pt idx="33">
                  <c:v>-9084.24</c:v>
                </c:pt>
                <c:pt idx="34">
                  <c:v>-9021.1299999999992</c:v>
                </c:pt>
                <c:pt idx="35">
                  <c:v>-8972.32</c:v>
                </c:pt>
                <c:pt idx="36">
                  <c:v>-8950.15</c:v>
                </c:pt>
                <c:pt idx="37">
                  <c:v>-8951.86</c:v>
                </c:pt>
                <c:pt idx="38">
                  <c:v>-8978.73</c:v>
                </c:pt>
                <c:pt idx="39">
                  <c:v>-9018.98</c:v>
                </c:pt>
                <c:pt idx="40">
                  <c:v>-9059.15</c:v>
                </c:pt>
                <c:pt idx="41">
                  <c:v>-9082.11</c:v>
                </c:pt>
                <c:pt idx="42">
                  <c:v>-9087.16</c:v>
                </c:pt>
                <c:pt idx="43">
                  <c:v>-9089.34</c:v>
                </c:pt>
                <c:pt idx="44">
                  <c:v>-9093.81</c:v>
                </c:pt>
                <c:pt idx="45">
                  <c:v>-9099</c:v>
                </c:pt>
                <c:pt idx="46">
                  <c:v>-9101.8799999999992</c:v>
                </c:pt>
              </c:numCache>
            </c:numRef>
          </c:yVal>
          <c:smooth val="0"/>
          <c:extLst>
            <c:ext xmlns:c16="http://schemas.microsoft.com/office/drawing/2014/chart" uri="{C3380CC4-5D6E-409C-BE32-E72D297353CC}">
              <c16:uniqueId val="{00000009-E3E0-44D4-9658-3F98A8AC47B3}"/>
            </c:ext>
          </c:extLst>
        </c:ser>
        <c:dLbls>
          <c:showLegendKey val="0"/>
          <c:showVal val="0"/>
          <c:showCatName val="0"/>
          <c:showSerName val="0"/>
          <c:showPercent val="0"/>
          <c:showBubbleSize val="0"/>
        </c:dLbls>
        <c:axId val="1994485768"/>
        <c:axId val="1994517512"/>
      </c:scatterChart>
      <c:valAx>
        <c:axId val="1994485768"/>
        <c:scaling>
          <c:orientation val="minMax"/>
          <c:max val="5.0000000000000023E-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4517512"/>
        <c:crosses val="autoZero"/>
        <c:crossBetween val="midCat"/>
      </c:valAx>
      <c:valAx>
        <c:axId val="1994517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a:t>
                </a:r>
                <a:r>
                  <a:rPr lang="en-GB" baseline="0"/>
                  <a:t> Velocity (ms</a:t>
                </a:r>
                <a:r>
                  <a:rPr lang="en-GB" baseline="30000"/>
                  <a:t>-1</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44857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Average Y Componets of Veloctiy - 2D Model</a:t>
            </a:r>
          </a:p>
        </c:rich>
      </c:tx>
      <c:layout>
        <c:manualLayout>
          <c:xMode val="edge"/>
          <c:yMode val="edge"/>
          <c:x val="0.18385513934524136"/>
          <c:y val="2.1826686413859975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Average Velocity</c:v>
          </c:tx>
          <c:spPr>
            <a:ln w="25400" cap="rnd">
              <a:noFill/>
              <a:round/>
            </a:ln>
            <a:effectLst/>
          </c:spPr>
          <c:marker>
            <c:symbol val="circle"/>
            <c:size val="5"/>
            <c:spPr>
              <a:solidFill>
                <a:schemeClr val="accent1"/>
              </a:solidFill>
              <a:ln w="9525">
                <a:solidFill>
                  <a:schemeClr val="accent1"/>
                </a:solidFill>
              </a:ln>
              <a:effectLst/>
            </c:spPr>
          </c:marker>
          <c:xVal>
            <c:numRef>
              <c:f>'2D Jet Tip Velocities'!$A$3:$A$48</c:f>
              <c:numCache>
                <c:formatCode>0.00E+00</c:formatCode>
                <c:ptCount val="46"/>
                <c:pt idx="0">
                  <c:v>1.00076E-6</c:v>
                </c:pt>
                <c:pt idx="1">
                  <c:v>2.0015199999999999E-6</c:v>
                </c:pt>
                <c:pt idx="2">
                  <c:v>3.0023E-6</c:v>
                </c:pt>
                <c:pt idx="3">
                  <c:v>4.0030700000000003E-6</c:v>
                </c:pt>
                <c:pt idx="4">
                  <c:v>5.0006099999999999E-6</c:v>
                </c:pt>
                <c:pt idx="5">
                  <c:v>6.0013200000000002E-6</c:v>
                </c:pt>
                <c:pt idx="6">
                  <c:v>7.0010800000000001E-6</c:v>
                </c:pt>
                <c:pt idx="7">
                  <c:v>8.0005299999999994E-6</c:v>
                </c:pt>
                <c:pt idx="8">
                  <c:v>9.0018299999999995E-6</c:v>
                </c:pt>
                <c:pt idx="9">
                  <c:v>1.00019E-5</c:v>
                </c:pt>
                <c:pt idx="10">
                  <c:v>1.10002E-5</c:v>
                </c:pt>
                <c:pt idx="11">
                  <c:v>1.20013E-5</c:v>
                </c:pt>
                <c:pt idx="12">
                  <c:v>1.30005E-5</c:v>
                </c:pt>
                <c:pt idx="13">
                  <c:v>1.4001299999999999E-5</c:v>
                </c:pt>
                <c:pt idx="14">
                  <c:v>1.5000299999999999E-5</c:v>
                </c:pt>
                <c:pt idx="15">
                  <c:v>1.6001100000000002E-5</c:v>
                </c:pt>
                <c:pt idx="16">
                  <c:v>1.7000500000000001E-5</c:v>
                </c:pt>
                <c:pt idx="17">
                  <c:v>1.8000999999999999E-5</c:v>
                </c:pt>
                <c:pt idx="18">
                  <c:v>1.90009E-5</c:v>
                </c:pt>
                <c:pt idx="19">
                  <c:v>2.00006E-5</c:v>
                </c:pt>
                <c:pt idx="20">
                  <c:v>2.1000900000000001E-5</c:v>
                </c:pt>
                <c:pt idx="21">
                  <c:v>2.20002E-5</c:v>
                </c:pt>
                <c:pt idx="22">
                  <c:v>2.3000899999999999E-5</c:v>
                </c:pt>
                <c:pt idx="23">
                  <c:v>2.4000300000000001E-5</c:v>
                </c:pt>
                <c:pt idx="24">
                  <c:v>2.5000399999999999E-5</c:v>
                </c:pt>
                <c:pt idx="25">
                  <c:v>2.60007E-5</c:v>
                </c:pt>
                <c:pt idx="26">
                  <c:v>2.7000199999999999E-5</c:v>
                </c:pt>
                <c:pt idx="27">
                  <c:v>2.80003E-5</c:v>
                </c:pt>
                <c:pt idx="28">
                  <c:v>2.9000500000000001E-5</c:v>
                </c:pt>
                <c:pt idx="29">
                  <c:v>3.0000300000000001E-5</c:v>
                </c:pt>
                <c:pt idx="30">
                  <c:v>3.1000300000000002E-5</c:v>
                </c:pt>
                <c:pt idx="31">
                  <c:v>3.20005E-5</c:v>
                </c:pt>
                <c:pt idx="32">
                  <c:v>3.3000300000000003E-5</c:v>
                </c:pt>
                <c:pt idx="33">
                  <c:v>3.4000400000000001E-5</c:v>
                </c:pt>
                <c:pt idx="34">
                  <c:v>3.5000499999999998E-5</c:v>
                </c:pt>
                <c:pt idx="35">
                  <c:v>3.6000100000000001E-5</c:v>
                </c:pt>
                <c:pt idx="36">
                  <c:v>3.7000099999999998E-5</c:v>
                </c:pt>
                <c:pt idx="37">
                  <c:v>3.8000400000000003E-5</c:v>
                </c:pt>
                <c:pt idx="38">
                  <c:v>3.90002E-5</c:v>
                </c:pt>
                <c:pt idx="39">
                  <c:v>4.0000199999999997E-5</c:v>
                </c:pt>
                <c:pt idx="40">
                  <c:v>4.1000200000000001E-5</c:v>
                </c:pt>
                <c:pt idx="41">
                  <c:v>4.1999999999999998E-5</c:v>
                </c:pt>
                <c:pt idx="42">
                  <c:v>4.3000100000000002E-5</c:v>
                </c:pt>
                <c:pt idx="43">
                  <c:v>4.3999999999999999E-5</c:v>
                </c:pt>
                <c:pt idx="44">
                  <c:v>4.5000000000000003E-5</c:v>
                </c:pt>
                <c:pt idx="45">
                  <c:v>4.5108799999999997E-5</c:v>
                </c:pt>
              </c:numCache>
            </c:numRef>
          </c:xVal>
          <c:yVal>
            <c:numRef>
              <c:f>'2D Jet Tip Velocities'!$L$3:$L$48</c:f>
              <c:numCache>
                <c:formatCode>General</c:formatCode>
                <c:ptCount val="46"/>
                <c:pt idx="0">
                  <c:v>-1.1211800000000001E-24</c:v>
                </c:pt>
                <c:pt idx="1">
                  <c:v>-1.2414177000000002E-4</c:v>
                </c:pt>
                <c:pt idx="2">
                  <c:v>1.0121009000000001E-4</c:v>
                </c:pt>
                <c:pt idx="3">
                  <c:v>-3.7322499940000006E-4</c:v>
                </c:pt>
                <c:pt idx="4">
                  <c:v>8.5529123094699991E-4</c:v>
                </c:pt>
                <c:pt idx="5">
                  <c:v>-159.28727928299998</c:v>
                </c:pt>
                <c:pt idx="6">
                  <c:v>-300.77640818599997</c:v>
                </c:pt>
                <c:pt idx="7">
                  <c:v>-393.476995182</c:v>
                </c:pt>
                <c:pt idx="8">
                  <c:v>-517.41968122599997</c:v>
                </c:pt>
                <c:pt idx="9">
                  <c:v>-865.0471</c:v>
                </c:pt>
                <c:pt idx="10">
                  <c:v>-1718.2822000000001</c:v>
                </c:pt>
                <c:pt idx="11">
                  <c:v>-3022.1913</c:v>
                </c:pt>
                <c:pt idx="12">
                  <c:v>-3855.6769999999988</c:v>
                </c:pt>
                <c:pt idx="13">
                  <c:v>-4114.7266</c:v>
                </c:pt>
                <c:pt idx="14">
                  <c:v>-4352.0532999999996</c:v>
                </c:pt>
                <c:pt idx="15">
                  <c:v>-4524.6508999999996</c:v>
                </c:pt>
                <c:pt idx="16">
                  <c:v>-4636.4564999999993</c:v>
                </c:pt>
                <c:pt idx="17">
                  <c:v>-4736.1689999999999</c:v>
                </c:pt>
                <c:pt idx="18">
                  <c:v>-5090.0460000000003</c:v>
                </c:pt>
                <c:pt idx="19">
                  <c:v>-5375.2849999999999</c:v>
                </c:pt>
                <c:pt idx="20">
                  <c:v>-5655.701</c:v>
                </c:pt>
                <c:pt idx="21">
                  <c:v>-6354.5540000000001</c:v>
                </c:pt>
                <c:pt idx="22">
                  <c:v>-7369.5860000000011</c:v>
                </c:pt>
                <c:pt idx="23">
                  <c:v>-7726.5720000000001</c:v>
                </c:pt>
                <c:pt idx="24">
                  <c:v>-7839.5609999999997</c:v>
                </c:pt>
                <c:pt idx="25">
                  <c:v>-7916.4479999999994</c:v>
                </c:pt>
                <c:pt idx="26">
                  <c:v>-7984.1149999999998</c:v>
                </c:pt>
                <c:pt idx="27">
                  <c:v>-8021.5320000000011</c:v>
                </c:pt>
                <c:pt idx="28">
                  <c:v>-8014.0410000000002</c:v>
                </c:pt>
                <c:pt idx="29">
                  <c:v>-7980.2790000000005</c:v>
                </c:pt>
                <c:pt idx="30">
                  <c:v>-7949.8469999999998</c:v>
                </c:pt>
                <c:pt idx="31">
                  <c:v>-7925.1619999999994</c:v>
                </c:pt>
                <c:pt idx="32">
                  <c:v>-7908.902</c:v>
                </c:pt>
                <c:pt idx="33">
                  <c:v>-7896.5029999999997</c:v>
                </c:pt>
                <c:pt idx="34">
                  <c:v>-7891.2619999999997</c:v>
                </c:pt>
                <c:pt idx="35">
                  <c:v>-7898.0860000000002</c:v>
                </c:pt>
                <c:pt idx="36">
                  <c:v>-7892.3180000000011</c:v>
                </c:pt>
                <c:pt idx="37">
                  <c:v>-7883.628999999999</c:v>
                </c:pt>
                <c:pt idx="38">
                  <c:v>-7880.4979999999996</c:v>
                </c:pt>
                <c:pt idx="39">
                  <c:v>-7876.6889999999985</c:v>
                </c:pt>
                <c:pt idx="40">
                  <c:v>-7875.6240000000007</c:v>
                </c:pt>
                <c:pt idx="41">
                  <c:v>-7869.9809999999998</c:v>
                </c:pt>
                <c:pt idx="42">
                  <c:v>-7862.3819999999996</c:v>
                </c:pt>
                <c:pt idx="43">
                  <c:v>-7853.9719999999998</c:v>
                </c:pt>
                <c:pt idx="44">
                  <c:v>-7846.5309999999999</c:v>
                </c:pt>
                <c:pt idx="45">
                  <c:v>-7884.9700000000012</c:v>
                </c:pt>
              </c:numCache>
            </c:numRef>
          </c:yVal>
          <c:smooth val="0"/>
          <c:extLst>
            <c:ext xmlns:c16="http://schemas.microsoft.com/office/drawing/2014/chart" uri="{C3380CC4-5D6E-409C-BE32-E72D297353CC}">
              <c16:uniqueId val="{00000000-AD3D-4594-AF72-33EF32EE9F7F}"/>
            </c:ext>
          </c:extLst>
        </c:ser>
        <c:dLbls>
          <c:showLegendKey val="0"/>
          <c:showVal val="0"/>
          <c:showCatName val="0"/>
          <c:showSerName val="0"/>
          <c:showPercent val="0"/>
          <c:showBubbleSize val="0"/>
        </c:dLbls>
        <c:axId val="273126407"/>
        <c:axId val="273128455"/>
      </c:scatterChart>
      <c:valAx>
        <c:axId val="273126407"/>
        <c:scaling>
          <c:orientation val="minMax"/>
          <c:max val="5.0000000000000023E-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3128455"/>
        <c:crosses val="autoZero"/>
        <c:crossBetween val="midCat"/>
      </c:valAx>
      <c:valAx>
        <c:axId val="2731284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312640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 Displacement of a Range of Nodes - 2D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'2D Jet Tip Displacement'!$B$1</c:f>
              <c:strCache>
                <c:ptCount val="1"/>
                <c:pt idx="0">
                  <c:v>Node 1</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Displacement'!$B$2:$B$48</c:f>
              <c:numCache>
                <c:formatCode>General</c:formatCode>
                <c:ptCount val="47"/>
                <c:pt idx="0">
                  <c:v>0</c:v>
                </c:pt>
                <c:pt idx="1">
                  <c:v>0</c:v>
                </c:pt>
                <c:pt idx="2" formatCode="0.00E+00">
                  <c:v>-2.18279E-11</c:v>
                </c:pt>
                <c:pt idx="3" formatCode="0.00E+00">
                  <c:v>-4.72937E-10</c:v>
                </c:pt>
                <c:pt idx="4" formatCode="0.00E+00">
                  <c:v>-1.07684E-9</c:v>
                </c:pt>
                <c:pt idx="5" formatCode="0.00E+00">
                  <c:v>-1.42609E-9</c:v>
                </c:pt>
                <c:pt idx="6" formatCode="0.00E+00">
                  <c:v>-2.5388499999999999E-5</c:v>
                </c:pt>
                <c:pt idx="7">
                  <c:v>-3.6888300000000003E-4</c:v>
                </c:pt>
                <c:pt idx="8">
                  <c:v>-9.0455500000000003E-4</c:v>
                </c:pt>
                <c:pt idx="9">
                  <c:v>-1.5888899999999999E-3</c:v>
                </c:pt>
                <c:pt idx="10">
                  <c:v>-2.41194E-3</c:v>
                </c:pt>
                <c:pt idx="11">
                  <c:v>-3.4305199999999998E-3</c:v>
                </c:pt>
                <c:pt idx="12">
                  <c:v>-5.4832700000000002E-3</c:v>
                </c:pt>
                <c:pt idx="13">
                  <c:v>-1.04438E-2</c:v>
                </c:pt>
                <c:pt idx="14">
                  <c:v>-1.65224E-2</c:v>
                </c:pt>
                <c:pt idx="15">
                  <c:v>-2.2743300000000001E-2</c:v>
                </c:pt>
                <c:pt idx="16">
                  <c:v>-2.9169799999999999E-2</c:v>
                </c:pt>
                <c:pt idx="17">
                  <c:v>-3.5756799999999998E-2</c:v>
                </c:pt>
                <c:pt idx="18">
                  <c:v>-4.2506099999999998E-2</c:v>
                </c:pt>
                <c:pt idx="19">
                  <c:v>-4.9382599999999999E-2</c:v>
                </c:pt>
                <c:pt idx="20">
                  <c:v>-5.63566E-2</c:v>
                </c:pt>
                <c:pt idx="21">
                  <c:v>-6.3381400000000004E-2</c:v>
                </c:pt>
                <c:pt idx="22">
                  <c:v>-7.04235E-2</c:v>
                </c:pt>
                <c:pt idx="23">
                  <c:v>-7.7577900000000005E-2</c:v>
                </c:pt>
                <c:pt idx="24">
                  <c:v>-8.47749E-2</c:v>
                </c:pt>
                <c:pt idx="25">
                  <c:v>-9.1990000000000002E-2</c:v>
                </c:pt>
                <c:pt idx="26">
                  <c:v>-9.9207500000000004E-2</c:v>
                </c:pt>
                <c:pt idx="27">
                  <c:v>-0.10642600000000001</c:v>
                </c:pt>
                <c:pt idx="28">
                  <c:v>-0.113663</c:v>
                </c:pt>
                <c:pt idx="29">
                  <c:v>-0.120905</c:v>
                </c:pt>
                <c:pt idx="30">
                  <c:v>-0.12812599999999999</c:v>
                </c:pt>
                <c:pt idx="31">
                  <c:v>-0.135323</c:v>
                </c:pt>
                <c:pt idx="32">
                  <c:v>-0.14249400000000001</c:v>
                </c:pt>
                <c:pt idx="33">
                  <c:v>-0.14965899999999999</c:v>
                </c:pt>
                <c:pt idx="34">
                  <c:v>-0.156833</c:v>
                </c:pt>
                <c:pt idx="35">
                  <c:v>-0.164016</c:v>
                </c:pt>
                <c:pt idx="36">
                  <c:v>-0.17121</c:v>
                </c:pt>
                <c:pt idx="37">
                  <c:v>-0.178392</c:v>
                </c:pt>
                <c:pt idx="38">
                  <c:v>-0.18553900000000001</c:v>
                </c:pt>
                <c:pt idx="39">
                  <c:v>-0.19265299999999999</c:v>
                </c:pt>
                <c:pt idx="40">
                  <c:v>-0.199741</c:v>
                </c:pt>
                <c:pt idx="41">
                  <c:v>-0.20680299999999999</c:v>
                </c:pt>
                <c:pt idx="42">
                  <c:v>-0.213841</c:v>
                </c:pt>
                <c:pt idx="43">
                  <c:v>-0.22087699999999999</c:v>
                </c:pt>
                <c:pt idx="44">
                  <c:v>-0.22787299999999999</c:v>
                </c:pt>
                <c:pt idx="45">
                  <c:v>-0.23483399999999999</c:v>
                </c:pt>
                <c:pt idx="46">
                  <c:v>-0.235592</c:v>
                </c:pt>
              </c:numCache>
            </c:numRef>
          </c:yVal>
          <c:smooth val="1"/>
          <c:extLst>
            <c:ext xmlns:c16="http://schemas.microsoft.com/office/drawing/2014/chart" uri="{C3380CC4-5D6E-409C-BE32-E72D297353CC}">
              <c16:uniqueId val="{00000000-3225-4F23-AC39-1955E8C9C8C9}"/>
            </c:ext>
          </c:extLst>
        </c:ser>
        <c:ser>
          <c:idx val="1"/>
          <c:order val="1"/>
          <c:tx>
            <c:strRef>
              <c:f>'2D Jet Tip Displacement'!$C$1</c:f>
              <c:strCache>
                <c:ptCount val="1"/>
                <c:pt idx="0">
                  <c:v>Node 2</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Displacement'!$C$2:$C$48</c:f>
              <c:numCache>
                <c:formatCode>General</c:formatCode>
                <c:ptCount val="47"/>
                <c:pt idx="0">
                  <c:v>0</c:v>
                </c:pt>
                <c:pt idx="1">
                  <c:v>0</c:v>
                </c:pt>
                <c:pt idx="2" formatCode="0.00E+00">
                  <c:v>3.0922800000000002E-11</c:v>
                </c:pt>
                <c:pt idx="3" formatCode="0.00E+00">
                  <c:v>-4.40195E-10</c:v>
                </c:pt>
                <c:pt idx="4" formatCode="0.00E+00">
                  <c:v>-3.9290200000000003E-10</c:v>
                </c:pt>
                <c:pt idx="5" formatCode="0.00E+00">
                  <c:v>-3.9290200000000003E-10</c:v>
                </c:pt>
                <c:pt idx="6">
                  <c:v>-1.80111E-4</c:v>
                </c:pt>
                <c:pt idx="7">
                  <c:v>-6.3953399999999998E-4</c:v>
                </c:pt>
                <c:pt idx="8">
                  <c:v>-1.2807199999999999E-3</c:v>
                </c:pt>
                <c:pt idx="9">
                  <c:v>-2.1073899999999998E-3</c:v>
                </c:pt>
                <c:pt idx="10">
                  <c:v>-3.4096899999999999E-3</c:v>
                </c:pt>
                <c:pt idx="11">
                  <c:v>-7.4832800000000001E-3</c:v>
                </c:pt>
                <c:pt idx="12">
                  <c:v>-1.31857E-2</c:v>
                </c:pt>
                <c:pt idx="13">
                  <c:v>-1.9479199999999999E-2</c:v>
                </c:pt>
                <c:pt idx="14">
                  <c:v>-2.62422E-2</c:v>
                </c:pt>
                <c:pt idx="15">
                  <c:v>-3.3340000000000002E-2</c:v>
                </c:pt>
                <c:pt idx="16">
                  <c:v>-4.0682900000000001E-2</c:v>
                </c:pt>
                <c:pt idx="17">
                  <c:v>-4.8115600000000001E-2</c:v>
                </c:pt>
                <c:pt idx="18">
                  <c:v>-5.55393E-2</c:v>
                </c:pt>
                <c:pt idx="19">
                  <c:v>-6.2910900000000006E-2</c:v>
                </c:pt>
                <c:pt idx="20">
                  <c:v>-7.0232299999999998E-2</c:v>
                </c:pt>
                <c:pt idx="21">
                  <c:v>-7.7475299999999997E-2</c:v>
                </c:pt>
                <c:pt idx="22">
                  <c:v>-8.4789900000000001E-2</c:v>
                </c:pt>
                <c:pt idx="23">
                  <c:v>-9.2215599999999995E-2</c:v>
                </c:pt>
                <c:pt idx="24">
                  <c:v>-9.9599699999999999E-2</c:v>
                </c:pt>
                <c:pt idx="25">
                  <c:v>-0.106946</c:v>
                </c:pt>
                <c:pt idx="26">
                  <c:v>-0.114287</c:v>
                </c:pt>
                <c:pt idx="27">
                  <c:v>-0.121626</c:v>
                </c:pt>
                <c:pt idx="28">
                  <c:v>-0.129001</c:v>
                </c:pt>
                <c:pt idx="29">
                  <c:v>-0.13639899999999999</c:v>
                </c:pt>
                <c:pt idx="30">
                  <c:v>-0.14380999999999999</c:v>
                </c:pt>
                <c:pt idx="31">
                  <c:v>-0.15124499999999999</c:v>
                </c:pt>
                <c:pt idx="32">
                  <c:v>-0.158716</c:v>
                </c:pt>
                <c:pt idx="33">
                  <c:v>-0.16619600000000001</c:v>
                </c:pt>
                <c:pt idx="34">
                  <c:v>-0.17369399999999999</c:v>
                </c:pt>
                <c:pt idx="35">
                  <c:v>-0.18120800000000001</c:v>
                </c:pt>
                <c:pt idx="36">
                  <c:v>-0.18874099999999999</c:v>
                </c:pt>
                <c:pt idx="37">
                  <c:v>-0.196297</c:v>
                </c:pt>
                <c:pt idx="38">
                  <c:v>-0.20385900000000001</c:v>
                </c:pt>
                <c:pt idx="39">
                  <c:v>-0.21140500000000001</c:v>
                </c:pt>
                <c:pt idx="40">
                  <c:v>-0.21893499999999999</c:v>
                </c:pt>
                <c:pt idx="41">
                  <c:v>-0.22645299999999999</c:v>
                </c:pt>
                <c:pt idx="42">
                  <c:v>-0.23394899999999999</c:v>
                </c:pt>
                <c:pt idx="43">
                  <c:v>-0.24144399999999999</c:v>
                </c:pt>
                <c:pt idx="44">
                  <c:v>-0.24892700000000001</c:v>
                </c:pt>
                <c:pt idx="45">
                  <c:v>-0.25638100000000003</c:v>
                </c:pt>
                <c:pt idx="46">
                  <c:v>-0.257191</c:v>
                </c:pt>
              </c:numCache>
            </c:numRef>
          </c:yVal>
          <c:smooth val="1"/>
          <c:extLst>
            <c:ext xmlns:c16="http://schemas.microsoft.com/office/drawing/2014/chart" uri="{C3380CC4-5D6E-409C-BE32-E72D297353CC}">
              <c16:uniqueId val="{00000001-3225-4F23-AC39-1955E8C9C8C9}"/>
            </c:ext>
          </c:extLst>
        </c:ser>
        <c:ser>
          <c:idx val="2"/>
          <c:order val="2"/>
          <c:tx>
            <c:strRef>
              <c:f>'2D Jet Tip Displacement'!$D$1</c:f>
              <c:strCache>
                <c:ptCount val="1"/>
                <c:pt idx="0">
                  <c:v>Node 3</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Displacement'!$D$2:$D$48</c:f>
              <c:numCache>
                <c:formatCode>General</c:formatCode>
                <c:ptCount val="47"/>
                <c:pt idx="0">
                  <c:v>0</c:v>
                </c:pt>
                <c:pt idx="1">
                  <c:v>0</c:v>
                </c:pt>
                <c:pt idx="2" formatCode="0.00E+00">
                  <c:v>-1.27329E-11</c:v>
                </c:pt>
                <c:pt idx="3" formatCode="0.00E+00">
                  <c:v>-3.3469399999999999E-10</c:v>
                </c:pt>
                <c:pt idx="4" formatCode="0.00E+00">
                  <c:v>-5.0931700000000003E-10</c:v>
                </c:pt>
                <c:pt idx="5" formatCode="0.00E+00">
                  <c:v>-6.1117999999999995E-10</c:v>
                </c:pt>
                <c:pt idx="6">
                  <c:v>-1.45236E-4</c:v>
                </c:pt>
                <c:pt idx="7">
                  <c:v>-5.75297E-4</c:v>
                </c:pt>
                <c:pt idx="8">
                  <c:v>-1.18972E-3</c:v>
                </c:pt>
                <c:pt idx="9">
                  <c:v>-1.9737700000000001E-3</c:v>
                </c:pt>
                <c:pt idx="10">
                  <c:v>-3.0170499999999999E-3</c:v>
                </c:pt>
                <c:pt idx="11">
                  <c:v>-5.8102700000000002E-3</c:v>
                </c:pt>
                <c:pt idx="12">
                  <c:v>-1.14079E-2</c:v>
                </c:pt>
                <c:pt idx="13">
                  <c:v>-1.7503999999999999E-2</c:v>
                </c:pt>
                <c:pt idx="14">
                  <c:v>-2.40018E-2</c:v>
                </c:pt>
                <c:pt idx="15">
                  <c:v>-3.08936E-2</c:v>
                </c:pt>
                <c:pt idx="16">
                  <c:v>-3.8126199999999999E-2</c:v>
                </c:pt>
                <c:pt idx="17">
                  <c:v>-4.5380700000000003E-2</c:v>
                </c:pt>
                <c:pt idx="18">
                  <c:v>-5.2580099999999998E-2</c:v>
                </c:pt>
                <c:pt idx="19">
                  <c:v>-5.9736200000000003E-2</c:v>
                </c:pt>
                <c:pt idx="20">
                  <c:v>-6.6848900000000003E-2</c:v>
                </c:pt>
                <c:pt idx="21">
                  <c:v>-7.3890300000000006E-2</c:v>
                </c:pt>
                <c:pt idx="22">
                  <c:v>-8.1050899999999995E-2</c:v>
                </c:pt>
                <c:pt idx="23">
                  <c:v>-8.8268799999999994E-2</c:v>
                </c:pt>
                <c:pt idx="24">
                  <c:v>-9.5431100000000005E-2</c:v>
                </c:pt>
                <c:pt idx="25">
                  <c:v>-0.102561</c:v>
                </c:pt>
                <c:pt idx="26">
                  <c:v>-0.10968600000000001</c:v>
                </c:pt>
                <c:pt idx="27">
                  <c:v>-0.11681800000000001</c:v>
                </c:pt>
                <c:pt idx="28">
                  <c:v>-0.123975</c:v>
                </c:pt>
                <c:pt idx="29">
                  <c:v>-0.13115099999999999</c:v>
                </c:pt>
                <c:pt idx="30">
                  <c:v>-0.13833899999999999</c:v>
                </c:pt>
                <c:pt idx="31">
                  <c:v>-0.14555000000000001</c:v>
                </c:pt>
                <c:pt idx="32">
                  <c:v>-0.15279200000000001</c:v>
                </c:pt>
                <c:pt idx="33">
                  <c:v>-0.16003800000000001</c:v>
                </c:pt>
                <c:pt idx="34">
                  <c:v>-0.1673</c:v>
                </c:pt>
                <c:pt idx="35">
                  <c:v>-0.17457500000000001</c:v>
                </c:pt>
                <c:pt idx="36">
                  <c:v>-0.181865</c:v>
                </c:pt>
                <c:pt idx="37">
                  <c:v>-0.18917700000000001</c:v>
                </c:pt>
                <c:pt idx="38">
                  <c:v>-0.196492</c:v>
                </c:pt>
                <c:pt idx="39">
                  <c:v>-0.203791</c:v>
                </c:pt>
                <c:pt idx="40">
                  <c:v>-0.21107400000000001</c:v>
                </c:pt>
                <c:pt idx="41">
                  <c:v>-0.21834700000000001</c:v>
                </c:pt>
                <c:pt idx="42">
                  <c:v>-0.22559599999999999</c:v>
                </c:pt>
                <c:pt idx="43">
                  <c:v>-0.23283899999999999</c:v>
                </c:pt>
                <c:pt idx="44">
                  <c:v>-0.240061</c:v>
                </c:pt>
                <c:pt idx="45">
                  <c:v>-0.24724699999999999</c:v>
                </c:pt>
                <c:pt idx="46">
                  <c:v>-0.248027</c:v>
                </c:pt>
              </c:numCache>
            </c:numRef>
          </c:yVal>
          <c:smooth val="1"/>
          <c:extLst>
            <c:ext xmlns:c16="http://schemas.microsoft.com/office/drawing/2014/chart" uri="{C3380CC4-5D6E-409C-BE32-E72D297353CC}">
              <c16:uniqueId val="{00000002-3225-4F23-AC39-1955E8C9C8C9}"/>
            </c:ext>
          </c:extLst>
        </c:ser>
        <c:ser>
          <c:idx val="3"/>
          <c:order val="3"/>
          <c:tx>
            <c:strRef>
              <c:f>'2D Jet Tip Displacement'!$E$1</c:f>
              <c:strCache>
                <c:ptCount val="1"/>
                <c:pt idx="0">
                  <c:v>Node 4</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Displacement'!$E$2:$E$48</c:f>
              <c:numCache>
                <c:formatCode>General</c:formatCode>
                <c:ptCount val="47"/>
                <c:pt idx="0">
                  <c:v>0</c:v>
                </c:pt>
                <c:pt idx="1">
                  <c:v>0</c:v>
                </c:pt>
                <c:pt idx="2" formatCode="0.00E+00">
                  <c:v>-9.4587400000000005E-11</c:v>
                </c:pt>
                <c:pt idx="3" formatCode="0.00E+00">
                  <c:v>-4.0381600000000002E-10</c:v>
                </c:pt>
                <c:pt idx="4" formatCode="0.00E+00">
                  <c:v>-5.6752499999999996E-10</c:v>
                </c:pt>
                <c:pt idx="5" formatCode="0.00E+00">
                  <c:v>-1.01863E-9</c:v>
                </c:pt>
                <c:pt idx="6" formatCode="0.00E+00">
                  <c:v>-6.2584199999999996E-5</c:v>
                </c:pt>
                <c:pt idx="7">
                  <c:v>-4.2849199999999999E-4</c:v>
                </c:pt>
                <c:pt idx="8">
                  <c:v>-9.8397999999999997E-4</c:v>
                </c:pt>
                <c:pt idx="9">
                  <c:v>-1.69104E-3</c:v>
                </c:pt>
                <c:pt idx="10">
                  <c:v>-2.54623E-3</c:v>
                </c:pt>
                <c:pt idx="11">
                  <c:v>-3.6788799999999998E-3</c:v>
                </c:pt>
                <c:pt idx="12">
                  <c:v>-7.0700700000000003E-3</c:v>
                </c:pt>
                <c:pt idx="13">
                  <c:v>-1.2676E-2</c:v>
                </c:pt>
                <c:pt idx="14">
                  <c:v>-1.8467999999999998E-2</c:v>
                </c:pt>
                <c:pt idx="15">
                  <c:v>-2.462E-2</c:v>
                </c:pt>
                <c:pt idx="16">
                  <c:v>-3.1151700000000001E-2</c:v>
                </c:pt>
                <c:pt idx="17">
                  <c:v>-3.7921400000000001E-2</c:v>
                </c:pt>
                <c:pt idx="18">
                  <c:v>-4.4845000000000003E-2</c:v>
                </c:pt>
                <c:pt idx="19">
                  <c:v>-5.1869899999999997E-2</c:v>
                </c:pt>
                <c:pt idx="20">
                  <c:v>-5.8966499999999998E-2</c:v>
                </c:pt>
                <c:pt idx="21">
                  <c:v>-6.6109600000000004E-2</c:v>
                </c:pt>
                <c:pt idx="22">
                  <c:v>-7.3255000000000001E-2</c:v>
                </c:pt>
                <c:pt idx="23">
                  <c:v>-8.0504800000000001E-2</c:v>
                </c:pt>
                <c:pt idx="24">
                  <c:v>-8.7790699999999999E-2</c:v>
                </c:pt>
                <c:pt idx="25">
                  <c:v>-9.5079899999999995E-2</c:v>
                </c:pt>
                <c:pt idx="26">
                  <c:v>-0.102372</c:v>
                </c:pt>
                <c:pt idx="27">
                  <c:v>-0.10966099999999999</c:v>
                </c:pt>
                <c:pt idx="28">
                  <c:v>-0.116963</c:v>
                </c:pt>
                <c:pt idx="29">
                  <c:v>-0.12428</c:v>
                </c:pt>
                <c:pt idx="30">
                  <c:v>-0.13159000000000001</c:v>
                </c:pt>
                <c:pt idx="31">
                  <c:v>-0.13888300000000001</c:v>
                </c:pt>
                <c:pt idx="32">
                  <c:v>-0.14615300000000001</c:v>
                </c:pt>
                <c:pt idx="33">
                  <c:v>-0.15341199999999999</c:v>
                </c:pt>
                <c:pt idx="34">
                  <c:v>-0.16067899999999999</c:v>
                </c:pt>
                <c:pt idx="35">
                  <c:v>-0.16796</c:v>
                </c:pt>
                <c:pt idx="36">
                  <c:v>-0.175257</c:v>
                </c:pt>
                <c:pt idx="37">
                  <c:v>-0.182556</c:v>
                </c:pt>
                <c:pt idx="38">
                  <c:v>-0.18982499999999999</c:v>
                </c:pt>
                <c:pt idx="39">
                  <c:v>-0.19706499999999999</c:v>
                </c:pt>
                <c:pt idx="40">
                  <c:v>-0.20427799999999999</c:v>
                </c:pt>
                <c:pt idx="41">
                  <c:v>-0.21146899999999999</c:v>
                </c:pt>
                <c:pt idx="42">
                  <c:v>-0.21862799999999999</c:v>
                </c:pt>
                <c:pt idx="43">
                  <c:v>-0.22577900000000001</c:v>
                </c:pt>
                <c:pt idx="44">
                  <c:v>-0.232902</c:v>
                </c:pt>
                <c:pt idx="45">
                  <c:v>-0.23998700000000001</c:v>
                </c:pt>
                <c:pt idx="46">
                  <c:v>-0.240757</c:v>
                </c:pt>
              </c:numCache>
            </c:numRef>
          </c:yVal>
          <c:smooth val="1"/>
          <c:extLst>
            <c:ext xmlns:c16="http://schemas.microsoft.com/office/drawing/2014/chart" uri="{C3380CC4-5D6E-409C-BE32-E72D297353CC}">
              <c16:uniqueId val="{00000003-3225-4F23-AC39-1955E8C9C8C9}"/>
            </c:ext>
          </c:extLst>
        </c:ser>
        <c:ser>
          <c:idx val="4"/>
          <c:order val="4"/>
          <c:tx>
            <c:strRef>
              <c:f>'2D Jet Tip Displacement'!$F$1</c:f>
              <c:strCache>
                <c:ptCount val="1"/>
                <c:pt idx="0">
                  <c:v>Node 5</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Displacement'!$F$2:$F$48</c:f>
              <c:numCache>
                <c:formatCode>General</c:formatCode>
                <c:ptCount val="47"/>
                <c:pt idx="0">
                  <c:v>0</c:v>
                </c:pt>
                <c:pt idx="1">
                  <c:v>0</c:v>
                </c:pt>
                <c:pt idx="2" formatCode="0.00E+00">
                  <c:v>-6.0026700000000006E-11</c:v>
                </c:pt>
                <c:pt idx="3" formatCode="0.00E+00">
                  <c:v>-5.2750700000000005E-10</c:v>
                </c:pt>
                <c:pt idx="4" formatCode="0.00E+00">
                  <c:v>-4.2200599999999999E-10</c:v>
                </c:pt>
                <c:pt idx="5" formatCode="0.00E+00">
                  <c:v>-1.1350499999999999E-9</c:v>
                </c:pt>
                <c:pt idx="6" formatCode="0.00E+00">
                  <c:v>-4.9561999999999997E-5</c:v>
                </c:pt>
                <c:pt idx="7">
                  <c:v>-4.0568899999999998E-4</c:v>
                </c:pt>
                <c:pt idx="8">
                  <c:v>-9.5266800000000005E-4</c:v>
                </c:pt>
                <c:pt idx="9">
                  <c:v>-1.6504499999999999E-3</c:v>
                </c:pt>
                <c:pt idx="10">
                  <c:v>-2.4916199999999999E-3</c:v>
                </c:pt>
                <c:pt idx="11">
                  <c:v>-3.5628000000000001E-3</c:v>
                </c:pt>
                <c:pt idx="12">
                  <c:v>-6.17221E-3</c:v>
                </c:pt>
                <c:pt idx="13">
                  <c:v>-1.1629799999999999E-2</c:v>
                </c:pt>
                <c:pt idx="14">
                  <c:v>-1.7884299999999999E-2</c:v>
                </c:pt>
                <c:pt idx="15">
                  <c:v>-2.4443099999999999E-2</c:v>
                </c:pt>
                <c:pt idx="16">
                  <c:v>-3.124E-2</c:v>
                </c:pt>
                <c:pt idx="17">
                  <c:v>-3.8223100000000003E-2</c:v>
                </c:pt>
                <c:pt idx="18">
                  <c:v>-4.5386799999999998E-2</c:v>
                </c:pt>
                <c:pt idx="19">
                  <c:v>-5.2691000000000002E-2</c:v>
                </c:pt>
                <c:pt idx="20">
                  <c:v>-6.01019E-2</c:v>
                </c:pt>
                <c:pt idx="21">
                  <c:v>-6.7567199999999994E-2</c:v>
                </c:pt>
                <c:pt idx="22">
                  <c:v>-7.5045399999999998E-2</c:v>
                </c:pt>
                <c:pt idx="23">
                  <c:v>-8.2652500000000004E-2</c:v>
                </c:pt>
                <c:pt idx="24">
                  <c:v>-9.0307399999999996E-2</c:v>
                </c:pt>
                <c:pt idx="25">
                  <c:v>-9.7983200000000006E-2</c:v>
                </c:pt>
                <c:pt idx="26">
                  <c:v>-0.10566300000000001</c:v>
                </c:pt>
                <c:pt idx="27">
                  <c:v>-0.113344</c:v>
                </c:pt>
                <c:pt idx="28">
                  <c:v>-0.121047</c:v>
                </c:pt>
                <c:pt idx="29">
                  <c:v>-0.12875600000000001</c:v>
                </c:pt>
                <c:pt idx="30">
                  <c:v>-0.13644400000000001</c:v>
                </c:pt>
                <c:pt idx="31">
                  <c:v>-0.14410700000000001</c:v>
                </c:pt>
                <c:pt idx="32">
                  <c:v>-0.15174399999999999</c:v>
                </c:pt>
                <c:pt idx="33">
                  <c:v>-0.15937499999999999</c:v>
                </c:pt>
                <c:pt idx="34">
                  <c:v>-0.167018</c:v>
                </c:pt>
                <c:pt idx="35">
                  <c:v>-0.17467299999999999</c:v>
                </c:pt>
                <c:pt idx="36">
                  <c:v>-0.182339</c:v>
                </c:pt>
                <c:pt idx="37">
                  <c:v>-0.189994</c:v>
                </c:pt>
                <c:pt idx="38">
                  <c:v>-0.19761000000000001</c:v>
                </c:pt>
                <c:pt idx="39">
                  <c:v>-0.20519200000000001</c:v>
                </c:pt>
                <c:pt idx="40">
                  <c:v>-0.21274799999999999</c:v>
                </c:pt>
                <c:pt idx="41">
                  <c:v>-0.220276</c:v>
                </c:pt>
                <c:pt idx="42">
                  <c:v>-0.227774</c:v>
                </c:pt>
                <c:pt idx="43">
                  <c:v>-0.23527000000000001</c:v>
                </c:pt>
                <c:pt idx="44">
                  <c:v>-0.24273400000000001</c:v>
                </c:pt>
                <c:pt idx="45">
                  <c:v>-0.25015999999999999</c:v>
                </c:pt>
                <c:pt idx="46">
                  <c:v>-0.25096800000000002</c:v>
                </c:pt>
              </c:numCache>
            </c:numRef>
          </c:yVal>
          <c:smooth val="1"/>
          <c:extLst>
            <c:ext xmlns:c16="http://schemas.microsoft.com/office/drawing/2014/chart" uri="{C3380CC4-5D6E-409C-BE32-E72D297353CC}">
              <c16:uniqueId val="{00000004-3225-4F23-AC39-1955E8C9C8C9}"/>
            </c:ext>
          </c:extLst>
        </c:ser>
        <c:ser>
          <c:idx val="5"/>
          <c:order val="5"/>
          <c:tx>
            <c:strRef>
              <c:f>'2D Jet Tip Displacement'!$G$1</c:f>
              <c:strCache>
                <c:ptCount val="1"/>
                <c:pt idx="0">
                  <c:v>Node 6</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Displacement'!$G$2:$G$48</c:f>
              <c:numCache>
                <c:formatCode>General</c:formatCode>
                <c:ptCount val="47"/>
                <c:pt idx="0">
                  <c:v>0</c:v>
                </c:pt>
                <c:pt idx="1">
                  <c:v>0</c:v>
                </c:pt>
                <c:pt idx="2" formatCode="0.00E+00">
                  <c:v>-2.9103800000000001E-11</c:v>
                </c:pt>
                <c:pt idx="3" formatCode="0.00E+00">
                  <c:v>-2.8740000000000001E-10</c:v>
                </c:pt>
                <c:pt idx="4" formatCode="0.00E+00">
                  <c:v>-1.92085E-9</c:v>
                </c:pt>
                <c:pt idx="5" formatCode="0.00E+00">
                  <c:v>-2.9394900000000002E-9</c:v>
                </c:pt>
                <c:pt idx="6" formatCode="0.00E+00">
                  <c:v>-3.55137E-6</c:v>
                </c:pt>
                <c:pt idx="7">
                  <c:v>-3.25025E-4</c:v>
                </c:pt>
                <c:pt idx="8">
                  <c:v>-8.4662699999999997E-4</c:v>
                </c:pt>
                <c:pt idx="9">
                  <c:v>-1.5144100000000001E-3</c:v>
                </c:pt>
                <c:pt idx="10">
                  <c:v>-2.3175499999999998E-3</c:v>
                </c:pt>
                <c:pt idx="11">
                  <c:v>-3.2917100000000002E-3</c:v>
                </c:pt>
                <c:pt idx="12">
                  <c:v>-4.8761899999999999E-3</c:v>
                </c:pt>
                <c:pt idx="13">
                  <c:v>-9.0117200000000008E-3</c:v>
                </c:pt>
                <c:pt idx="14">
                  <c:v>-1.44441E-2</c:v>
                </c:pt>
                <c:pt idx="15">
                  <c:v>-2.04032E-2</c:v>
                </c:pt>
                <c:pt idx="16">
                  <c:v>-2.6809300000000001E-2</c:v>
                </c:pt>
                <c:pt idx="17">
                  <c:v>-3.3513000000000001E-2</c:v>
                </c:pt>
                <c:pt idx="18">
                  <c:v>-4.0416500000000001E-2</c:v>
                </c:pt>
                <c:pt idx="19">
                  <c:v>-4.74527E-2</c:v>
                </c:pt>
                <c:pt idx="20">
                  <c:v>-5.4593099999999999E-2</c:v>
                </c:pt>
                <c:pt idx="21">
                  <c:v>-6.1756199999999997E-2</c:v>
                </c:pt>
                <c:pt idx="22">
                  <c:v>-6.8918699999999999E-2</c:v>
                </c:pt>
                <c:pt idx="23">
                  <c:v>-7.6254100000000005E-2</c:v>
                </c:pt>
                <c:pt idx="24">
                  <c:v>-8.3623799999999998E-2</c:v>
                </c:pt>
                <c:pt idx="25">
                  <c:v>-9.0972499999999998E-2</c:v>
                </c:pt>
                <c:pt idx="26">
                  <c:v>-9.8337900000000006E-2</c:v>
                </c:pt>
                <c:pt idx="27">
                  <c:v>-0.105716</c:v>
                </c:pt>
                <c:pt idx="28">
                  <c:v>-0.113109</c:v>
                </c:pt>
                <c:pt idx="29">
                  <c:v>-0.120492</c:v>
                </c:pt>
                <c:pt idx="30">
                  <c:v>-0.12784100000000001</c:v>
                </c:pt>
                <c:pt idx="31">
                  <c:v>-0.135155</c:v>
                </c:pt>
                <c:pt idx="32">
                  <c:v>-0.142452</c:v>
                </c:pt>
                <c:pt idx="33">
                  <c:v>-0.149753</c:v>
                </c:pt>
                <c:pt idx="34">
                  <c:v>-0.157059</c:v>
                </c:pt>
                <c:pt idx="35">
                  <c:v>-0.16436799999999999</c:v>
                </c:pt>
                <c:pt idx="36">
                  <c:v>-0.171676</c:v>
                </c:pt>
                <c:pt idx="37">
                  <c:v>-0.178957</c:v>
                </c:pt>
                <c:pt idx="38">
                  <c:v>-0.186191</c:v>
                </c:pt>
                <c:pt idx="39">
                  <c:v>-0.19339000000000001</c:v>
                </c:pt>
                <c:pt idx="40">
                  <c:v>-0.20056399999999999</c:v>
                </c:pt>
                <c:pt idx="41">
                  <c:v>-0.20771000000000001</c:v>
                </c:pt>
                <c:pt idx="42">
                  <c:v>-0.21482699999999999</c:v>
                </c:pt>
                <c:pt idx="43">
                  <c:v>-0.221946</c:v>
                </c:pt>
                <c:pt idx="44">
                  <c:v>-0.22902500000000001</c:v>
                </c:pt>
                <c:pt idx="45">
                  <c:v>-0.236069</c:v>
                </c:pt>
                <c:pt idx="46">
                  <c:v>-0.23683399999999999</c:v>
                </c:pt>
              </c:numCache>
            </c:numRef>
          </c:yVal>
          <c:smooth val="1"/>
          <c:extLst>
            <c:ext xmlns:c16="http://schemas.microsoft.com/office/drawing/2014/chart" uri="{C3380CC4-5D6E-409C-BE32-E72D297353CC}">
              <c16:uniqueId val="{00000005-3225-4F23-AC39-1955E8C9C8C9}"/>
            </c:ext>
          </c:extLst>
        </c:ser>
        <c:ser>
          <c:idx val="6"/>
          <c:order val="6"/>
          <c:tx>
            <c:strRef>
              <c:f>'2D Jet Tip Displacement'!$H$1</c:f>
              <c:strCache>
                <c:ptCount val="1"/>
                <c:pt idx="0">
                  <c:v>Node 7</c:v>
                </c:pt>
              </c:strCache>
            </c:strRef>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Displacement'!$H$2:$H$48</c:f>
              <c:numCache>
                <c:formatCode>General</c:formatCode>
                <c:ptCount val="47"/>
                <c:pt idx="0">
                  <c:v>0</c:v>
                </c:pt>
                <c:pt idx="1">
                  <c:v>0</c:v>
                </c:pt>
                <c:pt idx="2">
                  <c:v>0</c:v>
                </c:pt>
                <c:pt idx="3">
                  <c:v>0</c:v>
                </c:pt>
                <c:pt idx="4">
                  <c:v>0</c:v>
                </c:pt>
                <c:pt idx="5" formatCode="0.00E+00">
                  <c:v>-6.9849199999999995E-10</c:v>
                </c:pt>
                <c:pt idx="6" formatCode="0.00E+00">
                  <c:v>-1.0477399999999999E-9</c:v>
                </c:pt>
                <c:pt idx="7" formatCode="0.00E+00">
                  <c:v>-1.0477399999999999E-9</c:v>
                </c:pt>
                <c:pt idx="8" formatCode="0.00E+00">
                  <c:v>-1.0477399999999999E-9</c:v>
                </c:pt>
                <c:pt idx="9">
                  <c:v>-1.5717300000000001E-4</c:v>
                </c:pt>
                <c:pt idx="10">
                  <c:v>-5.7446400000000001E-4</c:v>
                </c:pt>
                <c:pt idx="11">
                  <c:v>-1.16092E-3</c:v>
                </c:pt>
                <c:pt idx="12">
                  <c:v>-1.8636099999999999E-3</c:v>
                </c:pt>
                <c:pt idx="13">
                  <c:v>-2.65366E-3</c:v>
                </c:pt>
                <c:pt idx="14">
                  <c:v>-3.5259900000000001E-3</c:v>
                </c:pt>
                <c:pt idx="15">
                  <c:v>-4.4739599999999999E-3</c:v>
                </c:pt>
                <c:pt idx="16">
                  <c:v>-5.5097100000000001E-3</c:v>
                </c:pt>
                <c:pt idx="17">
                  <c:v>-6.6630999999999999E-3</c:v>
                </c:pt>
                <c:pt idx="18">
                  <c:v>-8.0171700000000005E-3</c:v>
                </c:pt>
                <c:pt idx="19">
                  <c:v>-1.0728400000000001E-2</c:v>
                </c:pt>
                <c:pt idx="20">
                  <c:v>-1.6401900000000001E-2</c:v>
                </c:pt>
                <c:pt idx="21">
                  <c:v>-2.3526700000000001E-2</c:v>
                </c:pt>
                <c:pt idx="22">
                  <c:v>-3.1244500000000001E-2</c:v>
                </c:pt>
                <c:pt idx="23">
                  <c:v>-3.9399499999999997E-2</c:v>
                </c:pt>
                <c:pt idx="24">
                  <c:v>-4.7867199999999999E-2</c:v>
                </c:pt>
                <c:pt idx="25">
                  <c:v>-5.6625799999999997E-2</c:v>
                </c:pt>
                <c:pt idx="26">
                  <c:v>-6.55052E-2</c:v>
                </c:pt>
                <c:pt idx="27">
                  <c:v>-7.4304899999999993E-2</c:v>
                </c:pt>
                <c:pt idx="28">
                  <c:v>-8.2970799999999997E-2</c:v>
                </c:pt>
                <c:pt idx="29">
                  <c:v>-9.1531699999999994E-2</c:v>
                </c:pt>
                <c:pt idx="30">
                  <c:v>-0.100095</c:v>
                </c:pt>
                <c:pt idx="31">
                  <c:v>-0.108666</c:v>
                </c:pt>
                <c:pt idx="32">
                  <c:v>-0.11720999999999999</c:v>
                </c:pt>
                <c:pt idx="33">
                  <c:v>-0.12571499999999999</c:v>
                </c:pt>
                <c:pt idx="34">
                  <c:v>-0.13417499999999999</c:v>
                </c:pt>
                <c:pt idx="35">
                  <c:v>-0.142568</c:v>
                </c:pt>
                <c:pt idx="36">
                  <c:v>-0.15091199999999999</c:v>
                </c:pt>
                <c:pt idx="37">
                  <c:v>-0.15925300000000001</c:v>
                </c:pt>
                <c:pt idx="38">
                  <c:v>-0.16758200000000001</c:v>
                </c:pt>
                <c:pt idx="39">
                  <c:v>-0.175897</c:v>
                </c:pt>
                <c:pt idx="40">
                  <c:v>-0.18420400000000001</c:v>
                </c:pt>
                <c:pt idx="41">
                  <c:v>-0.19250300000000001</c:v>
                </c:pt>
                <c:pt idx="42">
                  <c:v>-0.20081599999999999</c:v>
                </c:pt>
                <c:pt idx="43">
                  <c:v>-0.20918100000000001</c:v>
                </c:pt>
                <c:pt idx="44">
                  <c:v>-0.21755099999999999</c:v>
                </c:pt>
                <c:pt idx="45">
                  <c:v>-0.22591900000000001</c:v>
                </c:pt>
                <c:pt idx="46">
                  <c:v>-0.226829</c:v>
                </c:pt>
              </c:numCache>
            </c:numRef>
          </c:yVal>
          <c:smooth val="1"/>
          <c:extLst>
            <c:ext xmlns:c16="http://schemas.microsoft.com/office/drawing/2014/chart" uri="{C3380CC4-5D6E-409C-BE32-E72D297353CC}">
              <c16:uniqueId val="{00000006-3225-4F23-AC39-1955E8C9C8C9}"/>
            </c:ext>
          </c:extLst>
        </c:ser>
        <c:ser>
          <c:idx val="7"/>
          <c:order val="7"/>
          <c:tx>
            <c:strRef>
              <c:f>'2D Jet Tip Displacement'!$I$1</c:f>
              <c:strCache>
                <c:ptCount val="1"/>
                <c:pt idx="0">
                  <c:v>Node 8</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Displacement'!$I$2:$I$48</c:f>
              <c:numCache>
                <c:formatCode>General</c:formatCode>
                <c:ptCount val="47"/>
                <c:pt idx="0">
                  <c:v>0</c:v>
                </c:pt>
                <c:pt idx="1">
                  <c:v>0</c:v>
                </c:pt>
                <c:pt idx="2">
                  <c:v>0</c:v>
                </c:pt>
                <c:pt idx="3">
                  <c:v>0</c:v>
                </c:pt>
                <c:pt idx="4">
                  <c:v>0</c:v>
                </c:pt>
                <c:pt idx="5">
                  <c:v>0</c:v>
                </c:pt>
                <c:pt idx="6">
                  <c:v>0</c:v>
                </c:pt>
                <c:pt idx="7" formatCode="0.00E+00">
                  <c:v>-1.45519E-9</c:v>
                </c:pt>
                <c:pt idx="8" formatCode="0.00E+00">
                  <c:v>-2.0954799999999999E-9</c:v>
                </c:pt>
                <c:pt idx="9" formatCode="0.00E+00">
                  <c:v>-4.7730299999999996E-9</c:v>
                </c:pt>
                <c:pt idx="10">
                  <c:v>-1.8609599999999999E-4</c:v>
                </c:pt>
                <c:pt idx="11">
                  <c:v>-6.2841899999999996E-4</c:v>
                </c:pt>
                <c:pt idx="12">
                  <c:v>-1.23248E-3</c:v>
                </c:pt>
                <c:pt idx="13">
                  <c:v>-1.9408100000000001E-3</c:v>
                </c:pt>
                <c:pt idx="14">
                  <c:v>-2.73376E-3</c:v>
                </c:pt>
                <c:pt idx="15">
                  <c:v>-3.5988000000000001E-3</c:v>
                </c:pt>
                <c:pt idx="16">
                  <c:v>-4.5357399999999999E-3</c:v>
                </c:pt>
                <c:pt idx="17">
                  <c:v>-5.5423499999999997E-3</c:v>
                </c:pt>
                <c:pt idx="18">
                  <c:v>-6.6278300000000004E-3</c:v>
                </c:pt>
                <c:pt idx="19">
                  <c:v>-7.8163299999999998E-3</c:v>
                </c:pt>
                <c:pt idx="20">
                  <c:v>-9.1660100000000005E-3</c:v>
                </c:pt>
                <c:pt idx="21">
                  <c:v>-1.1068400000000001E-2</c:v>
                </c:pt>
                <c:pt idx="22">
                  <c:v>-1.6169200000000002E-2</c:v>
                </c:pt>
                <c:pt idx="23">
                  <c:v>-2.3699000000000001E-2</c:v>
                </c:pt>
                <c:pt idx="24">
                  <c:v>-3.2207600000000003E-2</c:v>
                </c:pt>
                <c:pt idx="25">
                  <c:v>-4.0956100000000002E-2</c:v>
                </c:pt>
                <c:pt idx="26">
                  <c:v>-4.9821200000000003E-2</c:v>
                </c:pt>
                <c:pt idx="27">
                  <c:v>-5.8780899999999997E-2</c:v>
                </c:pt>
                <c:pt idx="28">
                  <c:v>-6.7775500000000002E-2</c:v>
                </c:pt>
                <c:pt idx="29">
                  <c:v>-7.6668899999999998E-2</c:v>
                </c:pt>
                <c:pt idx="30">
                  <c:v>-8.5413000000000003E-2</c:v>
                </c:pt>
                <c:pt idx="31">
                  <c:v>-9.4004599999999994E-2</c:v>
                </c:pt>
                <c:pt idx="32">
                  <c:v>-0.102545</c:v>
                </c:pt>
                <c:pt idx="33">
                  <c:v>-0.11107</c:v>
                </c:pt>
                <c:pt idx="34">
                  <c:v>-0.119614</c:v>
                </c:pt>
                <c:pt idx="35">
                  <c:v>-0.12820899999999999</c:v>
                </c:pt>
                <c:pt idx="36">
                  <c:v>-0.13686400000000001</c:v>
                </c:pt>
                <c:pt idx="37">
                  <c:v>-0.14558299999999999</c:v>
                </c:pt>
                <c:pt idx="38">
                  <c:v>-0.15436</c:v>
                </c:pt>
                <c:pt idx="39">
                  <c:v>-0.16318099999999999</c:v>
                </c:pt>
                <c:pt idx="40">
                  <c:v>-0.172038</c:v>
                </c:pt>
                <c:pt idx="41">
                  <c:v>-0.18093100000000001</c:v>
                </c:pt>
                <c:pt idx="42">
                  <c:v>-0.18983900000000001</c:v>
                </c:pt>
                <c:pt idx="43">
                  <c:v>-0.19878699999999999</c:v>
                </c:pt>
                <c:pt idx="44">
                  <c:v>-0.207728</c:v>
                </c:pt>
                <c:pt idx="45">
                  <c:v>-0.216642</c:v>
                </c:pt>
                <c:pt idx="46">
                  <c:v>-0.217613</c:v>
                </c:pt>
              </c:numCache>
            </c:numRef>
          </c:yVal>
          <c:smooth val="1"/>
          <c:extLst>
            <c:ext xmlns:c16="http://schemas.microsoft.com/office/drawing/2014/chart" uri="{C3380CC4-5D6E-409C-BE32-E72D297353CC}">
              <c16:uniqueId val="{00000007-3225-4F23-AC39-1955E8C9C8C9}"/>
            </c:ext>
          </c:extLst>
        </c:ser>
        <c:ser>
          <c:idx val="8"/>
          <c:order val="8"/>
          <c:tx>
            <c:strRef>
              <c:f>'2D Jet Tip Displacement'!$J$1</c:f>
              <c:strCache>
                <c:ptCount val="1"/>
                <c:pt idx="0">
                  <c:v>Node 9</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Displacement'!$J$2:$J$48</c:f>
              <c:numCache>
                <c:formatCode>General</c:formatCode>
                <c:ptCount val="47"/>
                <c:pt idx="0">
                  <c:v>0</c:v>
                </c:pt>
                <c:pt idx="1">
                  <c:v>0</c:v>
                </c:pt>
                <c:pt idx="2">
                  <c:v>0</c:v>
                </c:pt>
                <c:pt idx="3">
                  <c:v>0</c:v>
                </c:pt>
                <c:pt idx="4">
                  <c:v>0</c:v>
                </c:pt>
                <c:pt idx="5" formatCode="0.00E+00">
                  <c:v>2.03727E-10</c:v>
                </c:pt>
                <c:pt idx="6" formatCode="0.00E+00">
                  <c:v>-8.4401099999999997E-10</c:v>
                </c:pt>
                <c:pt idx="7" formatCode="0.00E+00">
                  <c:v>-1.2223599999999999E-9</c:v>
                </c:pt>
                <c:pt idx="8" formatCode="0.00E+00">
                  <c:v>-1.80444E-9</c:v>
                </c:pt>
                <c:pt idx="9" formatCode="0.00E+00">
                  <c:v>-1.86265E-9</c:v>
                </c:pt>
                <c:pt idx="10" formatCode="0.00E+00">
                  <c:v>-7.1398599999999998E-5</c:v>
                </c:pt>
                <c:pt idx="11">
                  <c:v>-4.2245199999999997E-4</c:v>
                </c:pt>
                <c:pt idx="12">
                  <c:v>-9.57616E-4</c:v>
                </c:pt>
                <c:pt idx="13">
                  <c:v>-1.62334E-3</c:v>
                </c:pt>
                <c:pt idx="14">
                  <c:v>-2.3823199999999998E-3</c:v>
                </c:pt>
                <c:pt idx="15">
                  <c:v>-3.2148200000000002E-3</c:v>
                </c:pt>
                <c:pt idx="16">
                  <c:v>-4.1172099999999996E-3</c:v>
                </c:pt>
                <c:pt idx="17">
                  <c:v>-5.0828999999999996E-3</c:v>
                </c:pt>
                <c:pt idx="18">
                  <c:v>-6.1172900000000001E-3</c:v>
                </c:pt>
                <c:pt idx="19">
                  <c:v>-7.2292099999999998E-3</c:v>
                </c:pt>
                <c:pt idx="20">
                  <c:v>-8.4370499999999998E-3</c:v>
                </c:pt>
                <c:pt idx="21">
                  <c:v>-9.8246900000000005E-3</c:v>
                </c:pt>
                <c:pt idx="22">
                  <c:v>-1.1886499999999999E-2</c:v>
                </c:pt>
                <c:pt idx="23">
                  <c:v>-1.7315500000000001E-2</c:v>
                </c:pt>
                <c:pt idx="24">
                  <c:v>-2.4757899999999999E-2</c:v>
                </c:pt>
                <c:pt idx="25">
                  <c:v>-3.2569099999999997E-2</c:v>
                </c:pt>
                <c:pt idx="26">
                  <c:v>-4.0783399999999997E-2</c:v>
                </c:pt>
                <c:pt idx="27">
                  <c:v>-4.9349400000000002E-2</c:v>
                </c:pt>
                <c:pt idx="28">
                  <c:v>-5.8226800000000002E-2</c:v>
                </c:pt>
                <c:pt idx="29">
                  <c:v>-6.7261799999999997E-2</c:v>
                </c:pt>
                <c:pt idx="30">
                  <c:v>-7.6317700000000002E-2</c:v>
                </c:pt>
                <c:pt idx="31">
                  <c:v>-8.5370299999999996E-2</c:v>
                </c:pt>
                <c:pt idx="32">
                  <c:v>-9.4373899999999997E-2</c:v>
                </c:pt>
                <c:pt idx="33">
                  <c:v>-0.10328900000000001</c:v>
                </c:pt>
                <c:pt idx="34">
                  <c:v>-0.112113</c:v>
                </c:pt>
                <c:pt idx="35">
                  <c:v>-0.120853</c:v>
                </c:pt>
                <c:pt idx="36">
                  <c:v>-0.12953000000000001</c:v>
                </c:pt>
                <c:pt idx="37">
                  <c:v>-0.13819200000000001</c:v>
                </c:pt>
                <c:pt idx="38">
                  <c:v>-0.146866</c:v>
                </c:pt>
                <c:pt idx="39">
                  <c:v>-0.15556700000000001</c:v>
                </c:pt>
                <c:pt idx="40">
                  <c:v>-0.16430800000000001</c:v>
                </c:pt>
                <c:pt idx="41">
                  <c:v>-0.17308200000000001</c:v>
                </c:pt>
                <c:pt idx="42">
                  <c:v>-0.18185999999999999</c:v>
                </c:pt>
                <c:pt idx="43">
                  <c:v>-0.190662</c:v>
                </c:pt>
                <c:pt idx="44">
                  <c:v>-0.19945599999999999</c:v>
                </c:pt>
                <c:pt idx="45">
                  <c:v>-0.20822599999999999</c:v>
                </c:pt>
                <c:pt idx="46">
                  <c:v>-0.20918</c:v>
                </c:pt>
              </c:numCache>
            </c:numRef>
          </c:yVal>
          <c:smooth val="1"/>
          <c:extLst>
            <c:ext xmlns:c16="http://schemas.microsoft.com/office/drawing/2014/chart" uri="{C3380CC4-5D6E-409C-BE32-E72D297353CC}">
              <c16:uniqueId val="{00000008-3225-4F23-AC39-1955E8C9C8C9}"/>
            </c:ext>
          </c:extLst>
        </c:ser>
        <c:ser>
          <c:idx val="9"/>
          <c:order val="9"/>
          <c:tx>
            <c:strRef>
              <c:f>'2D Jet Tip Displacement'!$K$1</c:f>
              <c:strCache>
                <c:ptCount val="1"/>
                <c:pt idx="0">
                  <c:v>Node 10</c:v>
                </c:pt>
              </c:strCache>
            </c:strRef>
          </c:tx>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Displacement'!$K$2:$K$48</c:f>
              <c:numCache>
                <c:formatCode>General</c:formatCode>
                <c:ptCount val="47"/>
                <c:pt idx="0">
                  <c:v>0</c:v>
                </c:pt>
                <c:pt idx="1">
                  <c:v>0</c:v>
                </c:pt>
                <c:pt idx="2">
                  <c:v>0</c:v>
                </c:pt>
                <c:pt idx="3">
                  <c:v>0</c:v>
                </c:pt>
                <c:pt idx="4">
                  <c:v>0</c:v>
                </c:pt>
                <c:pt idx="5" formatCode="0.00E+00">
                  <c:v>4.36557E-11</c:v>
                </c:pt>
                <c:pt idx="6" formatCode="0.00E+00">
                  <c:v>-1.6880199999999999E-9</c:v>
                </c:pt>
                <c:pt idx="7" formatCode="0.00E+00">
                  <c:v>-2.3865099999999999E-9</c:v>
                </c:pt>
                <c:pt idx="8" formatCode="0.00E+00">
                  <c:v>-1.7462300000000001E-9</c:v>
                </c:pt>
                <c:pt idx="9" formatCode="0.00E+00">
                  <c:v>-1.7462300000000001E-9</c:v>
                </c:pt>
                <c:pt idx="10" formatCode="0.00E+00">
                  <c:v>-3.1802099999999998E-5</c:v>
                </c:pt>
                <c:pt idx="11">
                  <c:v>-3.5663900000000001E-4</c:v>
                </c:pt>
                <c:pt idx="12">
                  <c:v>-8.6998299999999995E-4</c:v>
                </c:pt>
                <c:pt idx="13">
                  <c:v>-1.51946E-3</c:v>
                </c:pt>
                <c:pt idx="14">
                  <c:v>-2.2663000000000002E-3</c:v>
                </c:pt>
                <c:pt idx="15">
                  <c:v>-3.0880999999999999E-3</c:v>
                </c:pt>
                <c:pt idx="16">
                  <c:v>-3.9796299999999996E-3</c:v>
                </c:pt>
                <c:pt idx="17">
                  <c:v>-4.9342500000000003E-3</c:v>
                </c:pt>
                <c:pt idx="18">
                  <c:v>-5.9559599999999997E-3</c:v>
                </c:pt>
                <c:pt idx="19">
                  <c:v>-7.0503199999999997E-3</c:v>
                </c:pt>
                <c:pt idx="20">
                  <c:v>-8.2321300000000007E-3</c:v>
                </c:pt>
                <c:pt idx="21">
                  <c:v>-9.57386E-3</c:v>
                </c:pt>
                <c:pt idx="22">
                  <c:v>-1.13119E-2</c:v>
                </c:pt>
                <c:pt idx="23">
                  <c:v>-1.52471E-2</c:v>
                </c:pt>
                <c:pt idx="24">
                  <c:v>-2.2711599999999998E-2</c:v>
                </c:pt>
                <c:pt idx="25">
                  <c:v>-3.1257300000000002E-2</c:v>
                </c:pt>
                <c:pt idx="26">
                  <c:v>-4.0099099999999999E-2</c:v>
                </c:pt>
                <c:pt idx="27">
                  <c:v>-4.91908E-2</c:v>
                </c:pt>
                <c:pt idx="28">
                  <c:v>-5.8567800000000003E-2</c:v>
                </c:pt>
                <c:pt idx="29">
                  <c:v>-6.8063799999999994E-2</c:v>
                </c:pt>
                <c:pt idx="30">
                  <c:v>-7.75063E-2</c:v>
                </c:pt>
                <c:pt idx="31">
                  <c:v>-8.6818599999999996E-2</c:v>
                </c:pt>
                <c:pt idx="32">
                  <c:v>-9.6026899999999998E-2</c:v>
                </c:pt>
                <c:pt idx="33">
                  <c:v>-0.105146</c:v>
                </c:pt>
                <c:pt idx="34">
                  <c:v>-0.11419799999999999</c:v>
                </c:pt>
                <c:pt idx="35">
                  <c:v>-0.123194</c:v>
                </c:pt>
                <c:pt idx="36">
                  <c:v>-0.13214999999999999</c:v>
                </c:pt>
                <c:pt idx="37">
                  <c:v>-0.141099</c:v>
                </c:pt>
                <c:pt idx="38">
                  <c:v>-0.150064</c:v>
                </c:pt>
                <c:pt idx="39">
                  <c:v>-0.15906000000000001</c:v>
                </c:pt>
                <c:pt idx="40">
                  <c:v>-0.168103</c:v>
                </c:pt>
                <c:pt idx="41">
                  <c:v>-0.177173</c:v>
                </c:pt>
                <c:pt idx="42">
                  <c:v>-0.186249</c:v>
                </c:pt>
                <c:pt idx="43">
                  <c:v>-0.19534699999999999</c:v>
                </c:pt>
                <c:pt idx="44">
                  <c:v>-0.20443</c:v>
                </c:pt>
                <c:pt idx="45">
                  <c:v>-0.2135</c:v>
                </c:pt>
                <c:pt idx="46">
                  <c:v>-0.21448900000000001</c:v>
                </c:pt>
              </c:numCache>
            </c:numRef>
          </c:yVal>
          <c:smooth val="1"/>
          <c:extLst>
            <c:ext xmlns:c16="http://schemas.microsoft.com/office/drawing/2014/chart" uri="{C3380CC4-5D6E-409C-BE32-E72D297353CC}">
              <c16:uniqueId val="{00000009-3225-4F23-AC39-1955E8C9C8C9}"/>
            </c:ext>
          </c:extLst>
        </c:ser>
        <c:dLbls>
          <c:showLegendKey val="0"/>
          <c:showVal val="0"/>
          <c:showCatName val="0"/>
          <c:showSerName val="0"/>
          <c:showPercent val="0"/>
          <c:showBubbleSize val="0"/>
        </c:dLbls>
        <c:axId val="90468360"/>
        <c:axId val="90470408"/>
      </c:scatterChart>
      <c:valAx>
        <c:axId val="90468360"/>
        <c:scaling>
          <c:orientation val="minMax"/>
          <c:max val="5.0000000000000023E-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70408"/>
        <c:crosses val="autoZero"/>
        <c:crossBetween val="midCat"/>
      </c:valAx>
      <c:valAx>
        <c:axId val="90470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Displacement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468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Y Displacement of Nodes - 2D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'2D Jet Tip Displacement'!$L$1</c:f>
              <c:strCache>
                <c:ptCount val="1"/>
                <c:pt idx="0">
                  <c:v>Average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'2D Jet Tip Displacement'!$A$2:$A$48</c:f>
              <c:numCache>
                <c:formatCode>0.00E+00</c:formatCode>
                <c:ptCount val="47"/>
                <c:pt idx="0" formatCode="General">
                  <c:v>0</c:v>
                </c:pt>
                <c:pt idx="1">
                  <c:v>1.00076E-6</c:v>
                </c:pt>
                <c:pt idx="2">
                  <c:v>2.0015199999999999E-6</c:v>
                </c:pt>
                <c:pt idx="3">
                  <c:v>3.0023E-6</c:v>
                </c:pt>
                <c:pt idx="4">
                  <c:v>4.0030700000000003E-6</c:v>
                </c:pt>
                <c:pt idx="5">
                  <c:v>5.0006099999999999E-6</c:v>
                </c:pt>
                <c:pt idx="6">
                  <c:v>6.0013200000000002E-6</c:v>
                </c:pt>
                <c:pt idx="7">
                  <c:v>7.0010800000000001E-6</c:v>
                </c:pt>
                <c:pt idx="8">
                  <c:v>8.0005299999999994E-6</c:v>
                </c:pt>
                <c:pt idx="9">
                  <c:v>9.0018299999999995E-6</c:v>
                </c:pt>
                <c:pt idx="10">
                  <c:v>1.00019E-5</c:v>
                </c:pt>
                <c:pt idx="11">
                  <c:v>1.10002E-5</c:v>
                </c:pt>
                <c:pt idx="12">
                  <c:v>1.20013E-5</c:v>
                </c:pt>
                <c:pt idx="13">
                  <c:v>1.30005E-5</c:v>
                </c:pt>
                <c:pt idx="14">
                  <c:v>1.4001299999999999E-5</c:v>
                </c:pt>
                <c:pt idx="15">
                  <c:v>1.5000299999999999E-5</c:v>
                </c:pt>
                <c:pt idx="16">
                  <c:v>1.6001100000000002E-5</c:v>
                </c:pt>
                <c:pt idx="17">
                  <c:v>1.7000500000000001E-5</c:v>
                </c:pt>
                <c:pt idx="18">
                  <c:v>1.8000999999999999E-5</c:v>
                </c:pt>
                <c:pt idx="19">
                  <c:v>1.90009E-5</c:v>
                </c:pt>
                <c:pt idx="20">
                  <c:v>2.00006E-5</c:v>
                </c:pt>
                <c:pt idx="21">
                  <c:v>2.1000900000000001E-5</c:v>
                </c:pt>
                <c:pt idx="22">
                  <c:v>2.20002E-5</c:v>
                </c:pt>
                <c:pt idx="23">
                  <c:v>2.3000899999999999E-5</c:v>
                </c:pt>
                <c:pt idx="24">
                  <c:v>2.4000300000000001E-5</c:v>
                </c:pt>
                <c:pt idx="25">
                  <c:v>2.5000399999999999E-5</c:v>
                </c:pt>
                <c:pt idx="26">
                  <c:v>2.60007E-5</c:v>
                </c:pt>
                <c:pt idx="27">
                  <c:v>2.7000199999999999E-5</c:v>
                </c:pt>
                <c:pt idx="28">
                  <c:v>2.80003E-5</c:v>
                </c:pt>
                <c:pt idx="29">
                  <c:v>2.9000500000000001E-5</c:v>
                </c:pt>
                <c:pt idx="30">
                  <c:v>3.0000300000000001E-5</c:v>
                </c:pt>
                <c:pt idx="31">
                  <c:v>3.1000300000000002E-5</c:v>
                </c:pt>
                <c:pt idx="32">
                  <c:v>3.20005E-5</c:v>
                </c:pt>
                <c:pt idx="33">
                  <c:v>3.3000300000000003E-5</c:v>
                </c:pt>
                <c:pt idx="34">
                  <c:v>3.4000400000000001E-5</c:v>
                </c:pt>
                <c:pt idx="35">
                  <c:v>3.5000499999999998E-5</c:v>
                </c:pt>
                <c:pt idx="36">
                  <c:v>3.6000100000000001E-5</c:v>
                </c:pt>
                <c:pt idx="37">
                  <c:v>3.7000099999999998E-5</c:v>
                </c:pt>
                <c:pt idx="38">
                  <c:v>3.8000400000000003E-5</c:v>
                </c:pt>
                <c:pt idx="39">
                  <c:v>3.90002E-5</c:v>
                </c:pt>
                <c:pt idx="40">
                  <c:v>4.0000199999999997E-5</c:v>
                </c:pt>
                <c:pt idx="41">
                  <c:v>4.1000200000000001E-5</c:v>
                </c:pt>
                <c:pt idx="42">
                  <c:v>4.1999999999999998E-5</c:v>
                </c:pt>
                <c:pt idx="43">
                  <c:v>4.3000100000000002E-5</c:v>
                </c:pt>
                <c:pt idx="44">
                  <c:v>4.3999999999999999E-5</c:v>
                </c:pt>
                <c:pt idx="45">
                  <c:v>4.5000000000000003E-5</c:v>
                </c:pt>
                <c:pt idx="46">
                  <c:v>4.5108799999999997E-5</c:v>
                </c:pt>
              </c:numCache>
            </c:numRef>
          </c:xVal>
          <c:yVal>
            <c:numRef>
              <c:f>'2D Jet Tip Displacement'!$L$2:$L$48</c:f>
              <c:numCache>
                <c:formatCode>General</c:formatCode>
                <c:ptCount val="47"/>
                <c:pt idx="0">
                  <c:v>0</c:v>
                </c:pt>
                <c:pt idx="1">
                  <c:v>0</c:v>
                </c:pt>
                <c:pt idx="2">
                  <c:v>-1.8735589999999999E-11</c:v>
                </c:pt>
                <c:pt idx="3">
                  <c:v>-2.4665490000000003E-10</c:v>
                </c:pt>
                <c:pt idx="4">
                  <c:v>-4.88944E-10</c:v>
                </c:pt>
                <c:pt idx="5">
                  <c:v>-7.9744513000000009E-10</c:v>
                </c:pt>
                <c:pt idx="6">
                  <c:v>-4.6643664977099996E-5</c:v>
                </c:pt>
                <c:pt idx="7">
                  <c:v>-2.7429261117999998E-4</c:v>
                </c:pt>
                <c:pt idx="8">
                  <c:v>-6.1582766938899996E-4</c:v>
                </c:pt>
                <c:pt idx="9">
                  <c:v>-1.0683131381909999E-3</c:v>
                </c:pt>
                <c:pt idx="10">
                  <c:v>-1.7057840700000001E-3</c:v>
                </c:pt>
                <c:pt idx="11">
                  <c:v>-2.9825889999999999E-3</c:v>
                </c:pt>
                <c:pt idx="12">
                  <c:v>-5.3119029000000002E-3</c:v>
                </c:pt>
                <c:pt idx="13">
                  <c:v>-8.8481790000000012E-3</c:v>
                </c:pt>
                <c:pt idx="14">
                  <c:v>-1.2847117000000002E-2</c:v>
                </c:pt>
                <c:pt idx="15">
                  <c:v>-1.7081888000000003E-2</c:v>
                </c:pt>
                <c:pt idx="16">
                  <c:v>-2.1532219000000002E-2</c:v>
                </c:pt>
                <c:pt idx="17">
                  <c:v>-2.6113320000000002E-2</c:v>
                </c:pt>
                <c:pt idx="18">
                  <c:v>-3.0799205000000003E-2</c:v>
                </c:pt>
                <c:pt idx="19">
                  <c:v>-3.5686756E-2</c:v>
                </c:pt>
                <c:pt idx="20">
                  <c:v>-4.0933639000000001E-2</c:v>
                </c:pt>
                <c:pt idx="21">
                  <c:v>-4.6417365000000002E-2</c:v>
                </c:pt>
                <c:pt idx="22">
                  <c:v>-5.2409550000000006E-2</c:v>
                </c:pt>
                <c:pt idx="23">
                  <c:v>-5.9313479999999995E-2</c:v>
                </c:pt>
                <c:pt idx="24">
                  <c:v>-6.6907190000000005E-2</c:v>
                </c:pt>
                <c:pt idx="25">
                  <c:v>-7.4694090000000005E-2</c:v>
                </c:pt>
                <c:pt idx="26">
                  <c:v>-8.257623E-2</c:v>
                </c:pt>
                <c:pt idx="27">
                  <c:v>-9.052170000000001E-2</c:v>
                </c:pt>
                <c:pt idx="28">
                  <c:v>-9.8529890000000009E-2</c:v>
                </c:pt>
                <c:pt idx="29">
                  <c:v>-0.10655091999999999</c:v>
                </c:pt>
                <c:pt idx="30">
                  <c:v>-0.11454819999999999</c:v>
                </c:pt>
                <c:pt idx="31">
                  <c:v>-0.12251224999999999</c:v>
                </c:pt>
                <c:pt idx="32">
                  <c:v>-0.13045067999999999</c:v>
                </c:pt>
                <c:pt idx="33">
                  <c:v>-0.1383653</c:v>
                </c:pt>
                <c:pt idx="34">
                  <c:v>-0.14626829999999996</c:v>
                </c:pt>
                <c:pt idx="35">
                  <c:v>-0.1541624</c:v>
                </c:pt>
                <c:pt idx="36">
                  <c:v>-0.16205439999999999</c:v>
                </c:pt>
                <c:pt idx="37">
                  <c:v>-0.16995000000000002</c:v>
                </c:pt>
                <c:pt idx="38">
                  <c:v>-0.17783879999999999</c:v>
                </c:pt>
                <c:pt idx="39">
                  <c:v>-0.1857201</c:v>
                </c:pt>
                <c:pt idx="40">
                  <c:v>-0.19359929999999997</c:v>
                </c:pt>
                <c:pt idx="41">
                  <c:v>-0.20147469999999998</c:v>
                </c:pt>
                <c:pt idx="42">
                  <c:v>-0.20933790000000002</c:v>
                </c:pt>
                <c:pt idx="43">
                  <c:v>-0.2172132</c:v>
                </c:pt>
                <c:pt idx="44">
                  <c:v>-0.22506869999999995</c:v>
                </c:pt>
                <c:pt idx="45">
                  <c:v>-0.23289649999999998</c:v>
                </c:pt>
                <c:pt idx="46">
                  <c:v>-0.23374799999999998</c:v>
                </c:pt>
              </c:numCache>
            </c:numRef>
          </c:yVal>
          <c:smooth val="1"/>
          <c:extLst>
            <c:ext xmlns:c16="http://schemas.microsoft.com/office/drawing/2014/chart" uri="{C3380CC4-5D6E-409C-BE32-E72D297353CC}">
              <c16:uniqueId val="{00000000-A4A5-4420-9C02-8DF8AA3319F5}"/>
            </c:ext>
          </c:extLst>
        </c:ser>
        <c:dLbls>
          <c:showLegendKey val="0"/>
          <c:showVal val="0"/>
          <c:showCatName val="0"/>
          <c:showSerName val="0"/>
          <c:showPercent val="0"/>
          <c:showBubbleSize val="0"/>
        </c:dLbls>
        <c:axId val="634508296"/>
        <c:axId val="634510344"/>
      </c:scatterChart>
      <c:valAx>
        <c:axId val="634508296"/>
        <c:scaling>
          <c:orientation val="minMax"/>
          <c:max val="5.0000000000000023E-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510344"/>
        <c:crosses val="autoZero"/>
        <c:crossBetween val="midCat"/>
      </c:valAx>
      <c:valAx>
        <c:axId val="634510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Displacement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5082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 Velocities of a Range of Nodes - 3D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'3D Jet Tip Velocities'!$B$1</c:f>
              <c:strCache>
                <c:ptCount val="1"/>
                <c:pt idx="0">
                  <c:v>Node 1</c:v>
                </c:pt>
              </c:strCache>
            </c:strRef>
          </c:tx>
          <c:spPr>
            <a:ln w="25400" cap="rnd">
              <a:noFill/>
              <a:round/>
            </a:ln>
            <a:effectLst/>
          </c:spPr>
          <c:marker>
            <c:symbol val="circle"/>
            <c:size val="5"/>
            <c:spPr>
              <a:solidFill>
                <a:schemeClr val="accent1"/>
              </a:solidFill>
              <a:ln w="9525">
                <a:solidFill>
                  <a:schemeClr val="accent1"/>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Velocities'!$B$2:$B$44</c:f>
              <c:numCache>
                <c:formatCode>General</c:formatCode>
                <c:ptCount val="43"/>
                <c:pt idx="0">
                  <c:v>0</c:v>
                </c:pt>
                <c:pt idx="1">
                  <c:v>0</c:v>
                </c:pt>
                <c:pt idx="2">
                  <c:v>0</c:v>
                </c:pt>
                <c:pt idx="3">
                  <c:v>0</c:v>
                </c:pt>
                <c:pt idx="4">
                  <c:v>0</c:v>
                </c:pt>
                <c:pt idx="5">
                  <c:v>0</c:v>
                </c:pt>
                <c:pt idx="6">
                  <c:v>0</c:v>
                </c:pt>
                <c:pt idx="7">
                  <c:v>0</c:v>
                </c:pt>
                <c:pt idx="8" formatCode="0.00E+00">
                  <c:v>-5.1094499999999998E-6</c:v>
                </c:pt>
                <c:pt idx="9" formatCode="0.00E+00">
                  <c:v>4.0455099999999998E-5</c:v>
                </c:pt>
                <c:pt idx="10">
                  <c:v>-2.37696E-4</c:v>
                </c:pt>
                <c:pt idx="11">
                  <c:v>-351.31700000000001</c:v>
                </c:pt>
                <c:pt idx="12">
                  <c:v>-460.93</c:v>
                </c:pt>
                <c:pt idx="13">
                  <c:v>-616.529</c:v>
                </c:pt>
                <c:pt idx="14">
                  <c:v>-716.8</c:v>
                </c:pt>
                <c:pt idx="15">
                  <c:v>-799.64099999999996</c:v>
                </c:pt>
                <c:pt idx="16">
                  <c:v>-846.76</c:v>
                </c:pt>
                <c:pt idx="17">
                  <c:v>-930.928</c:v>
                </c:pt>
                <c:pt idx="18">
                  <c:v>-1012.13</c:v>
                </c:pt>
                <c:pt idx="19">
                  <c:v>-1081.1099999999999</c:v>
                </c:pt>
                <c:pt idx="20">
                  <c:v>-1179.1099999999999</c:v>
                </c:pt>
                <c:pt idx="21">
                  <c:v>-1327.06</c:v>
                </c:pt>
                <c:pt idx="22">
                  <c:v>-1587.05</c:v>
                </c:pt>
                <c:pt idx="23">
                  <c:v>-2419.5</c:v>
                </c:pt>
                <c:pt idx="24">
                  <c:v>-4111.47</c:v>
                </c:pt>
                <c:pt idx="25">
                  <c:v>-5354.16</c:v>
                </c:pt>
                <c:pt idx="26">
                  <c:v>-5961.93</c:v>
                </c:pt>
                <c:pt idx="27">
                  <c:v>-6238.62</c:v>
                </c:pt>
                <c:pt idx="28">
                  <c:v>-6217.63</c:v>
                </c:pt>
                <c:pt idx="29">
                  <c:v>-6132.3</c:v>
                </c:pt>
                <c:pt idx="30">
                  <c:v>-6078.4</c:v>
                </c:pt>
                <c:pt idx="31">
                  <c:v>-6009.79</c:v>
                </c:pt>
                <c:pt idx="32">
                  <c:v>-5964.64</c:v>
                </c:pt>
                <c:pt idx="33">
                  <c:v>-5935.2</c:v>
                </c:pt>
                <c:pt idx="34">
                  <c:v>-5909.48</c:v>
                </c:pt>
                <c:pt idx="35">
                  <c:v>-5904.64</c:v>
                </c:pt>
                <c:pt idx="36">
                  <c:v>-5893.21</c:v>
                </c:pt>
                <c:pt idx="37">
                  <c:v>-5886.98</c:v>
                </c:pt>
                <c:pt idx="38">
                  <c:v>-5873.15</c:v>
                </c:pt>
                <c:pt idx="39">
                  <c:v>-5844.82</c:v>
                </c:pt>
                <c:pt idx="40">
                  <c:v>-5830.12</c:v>
                </c:pt>
                <c:pt idx="41">
                  <c:v>-5835.9</c:v>
                </c:pt>
                <c:pt idx="42">
                  <c:v>-5820.46</c:v>
                </c:pt>
              </c:numCache>
            </c:numRef>
          </c:yVal>
          <c:smooth val="0"/>
          <c:extLst>
            <c:ext xmlns:c16="http://schemas.microsoft.com/office/drawing/2014/chart" uri="{C3380CC4-5D6E-409C-BE32-E72D297353CC}">
              <c16:uniqueId val="{00000000-ABFE-490A-A8C3-8044F239827C}"/>
            </c:ext>
          </c:extLst>
        </c:ser>
        <c:ser>
          <c:idx val="1"/>
          <c:order val="1"/>
          <c:tx>
            <c:strRef>
              <c:f>'3D Jet Tip Velocities'!$C$1</c:f>
              <c:strCache>
                <c:ptCount val="1"/>
                <c:pt idx="0">
                  <c:v>Node 2</c:v>
                </c:pt>
              </c:strCache>
            </c:strRef>
          </c:tx>
          <c:spPr>
            <a:ln w="25400" cap="rnd">
              <a:noFill/>
              <a:round/>
            </a:ln>
            <a:effectLst/>
          </c:spPr>
          <c:marker>
            <c:symbol val="circle"/>
            <c:size val="5"/>
            <c:spPr>
              <a:solidFill>
                <a:schemeClr val="accent2"/>
              </a:solidFill>
              <a:ln w="9525">
                <a:solidFill>
                  <a:schemeClr val="accent2"/>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Velocities'!$C$2:$C$44</c:f>
              <c:numCache>
                <c:formatCode>General</c:formatCode>
                <c:ptCount val="43"/>
                <c:pt idx="0">
                  <c:v>0</c:v>
                </c:pt>
                <c:pt idx="1">
                  <c:v>0</c:v>
                </c:pt>
                <c:pt idx="2">
                  <c:v>0</c:v>
                </c:pt>
                <c:pt idx="3">
                  <c:v>0</c:v>
                </c:pt>
                <c:pt idx="4">
                  <c:v>0</c:v>
                </c:pt>
                <c:pt idx="5">
                  <c:v>0</c:v>
                </c:pt>
                <c:pt idx="6">
                  <c:v>0</c:v>
                </c:pt>
                <c:pt idx="7">
                  <c:v>0</c:v>
                </c:pt>
                <c:pt idx="8" formatCode="0.00E+00">
                  <c:v>9.3925399999999995E-7</c:v>
                </c:pt>
                <c:pt idx="9" formatCode="0.00E+00">
                  <c:v>7.4531599999999998E-6</c:v>
                </c:pt>
                <c:pt idx="10">
                  <c:v>-158.38399999999999</c:v>
                </c:pt>
                <c:pt idx="11">
                  <c:v>-434.541</c:v>
                </c:pt>
                <c:pt idx="12">
                  <c:v>-603.88699999999994</c:v>
                </c:pt>
                <c:pt idx="13">
                  <c:v>-658.76599999999996</c:v>
                </c:pt>
                <c:pt idx="14">
                  <c:v>-751.38300000000004</c:v>
                </c:pt>
                <c:pt idx="15">
                  <c:v>-835.11099999999999</c:v>
                </c:pt>
                <c:pt idx="16">
                  <c:v>-927.34299999999996</c:v>
                </c:pt>
                <c:pt idx="17">
                  <c:v>-1005.54</c:v>
                </c:pt>
                <c:pt idx="18">
                  <c:v>-1090.3499999999999</c:v>
                </c:pt>
                <c:pt idx="19">
                  <c:v>-1220.51</c:v>
                </c:pt>
                <c:pt idx="20">
                  <c:v>-1396.34</c:v>
                </c:pt>
                <c:pt idx="21">
                  <c:v>-2069.3000000000002</c:v>
                </c:pt>
                <c:pt idx="22">
                  <c:v>-3453.51</c:v>
                </c:pt>
                <c:pt idx="23">
                  <c:v>-5076.8100000000004</c:v>
                </c:pt>
                <c:pt idx="24">
                  <c:v>-6008.71</c:v>
                </c:pt>
                <c:pt idx="25">
                  <c:v>-6417.47</c:v>
                </c:pt>
                <c:pt idx="26">
                  <c:v>-6428.76</c:v>
                </c:pt>
                <c:pt idx="27">
                  <c:v>-6404.17</c:v>
                </c:pt>
                <c:pt idx="28">
                  <c:v>-6287.38</c:v>
                </c:pt>
                <c:pt idx="29">
                  <c:v>-6200.51</c:v>
                </c:pt>
                <c:pt idx="30">
                  <c:v>-6138.48</c:v>
                </c:pt>
                <c:pt idx="31">
                  <c:v>-6081.83</c:v>
                </c:pt>
                <c:pt idx="32">
                  <c:v>-6051.28</c:v>
                </c:pt>
                <c:pt idx="33">
                  <c:v>-6038.8</c:v>
                </c:pt>
                <c:pt idx="34">
                  <c:v>-6004.67</c:v>
                </c:pt>
                <c:pt idx="35">
                  <c:v>-5958.23</c:v>
                </c:pt>
                <c:pt idx="36">
                  <c:v>-5922.67</c:v>
                </c:pt>
                <c:pt idx="37">
                  <c:v>-5894.87</c:v>
                </c:pt>
                <c:pt idx="38">
                  <c:v>-5862.76</c:v>
                </c:pt>
                <c:pt idx="39">
                  <c:v>-5862.97</c:v>
                </c:pt>
                <c:pt idx="40">
                  <c:v>-5831.47</c:v>
                </c:pt>
                <c:pt idx="41">
                  <c:v>-5735.6</c:v>
                </c:pt>
                <c:pt idx="42">
                  <c:v>-5607.93</c:v>
                </c:pt>
              </c:numCache>
            </c:numRef>
          </c:yVal>
          <c:smooth val="0"/>
          <c:extLst>
            <c:ext xmlns:c16="http://schemas.microsoft.com/office/drawing/2014/chart" uri="{C3380CC4-5D6E-409C-BE32-E72D297353CC}">
              <c16:uniqueId val="{00000001-ABFE-490A-A8C3-8044F239827C}"/>
            </c:ext>
          </c:extLst>
        </c:ser>
        <c:ser>
          <c:idx val="2"/>
          <c:order val="2"/>
          <c:tx>
            <c:strRef>
              <c:f>'3D Jet Tip Velocities'!$D$1</c:f>
              <c:strCache>
                <c:ptCount val="1"/>
                <c:pt idx="0">
                  <c:v>Node 3</c:v>
                </c:pt>
              </c:strCache>
            </c:strRef>
          </c:tx>
          <c:spPr>
            <a:ln w="25400" cap="rnd">
              <a:noFill/>
              <a:round/>
            </a:ln>
            <a:effectLst/>
          </c:spPr>
          <c:marker>
            <c:symbol val="circle"/>
            <c:size val="5"/>
            <c:spPr>
              <a:solidFill>
                <a:schemeClr val="accent3"/>
              </a:solidFill>
              <a:ln w="9525">
                <a:solidFill>
                  <a:schemeClr val="accent3"/>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Velocities'!$D$2:$D$44</c:f>
              <c:numCache>
                <c:formatCode>General</c:formatCode>
                <c:ptCount val="43"/>
                <c:pt idx="0">
                  <c:v>0</c:v>
                </c:pt>
                <c:pt idx="1">
                  <c:v>0</c:v>
                </c:pt>
                <c:pt idx="2">
                  <c:v>0</c:v>
                </c:pt>
                <c:pt idx="3">
                  <c:v>0</c:v>
                </c:pt>
                <c:pt idx="4">
                  <c:v>0</c:v>
                </c:pt>
                <c:pt idx="5">
                  <c:v>0</c:v>
                </c:pt>
                <c:pt idx="6">
                  <c:v>0</c:v>
                </c:pt>
                <c:pt idx="7">
                  <c:v>0</c:v>
                </c:pt>
                <c:pt idx="8" formatCode="0.00E+00">
                  <c:v>1.33877E-6</c:v>
                </c:pt>
                <c:pt idx="9" formatCode="0.00E+00">
                  <c:v>-2.6964799999999998E-6</c:v>
                </c:pt>
                <c:pt idx="10">
                  <c:v>-7.1053599999999995E-2</c:v>
                </c:pt>
                <c:pt idx="11">
                  <c:v>-281.68</c:v>
                </c:pt>
                <c:pt idx="12">
                  <c:v>-403.75900000000001</c:v>
                </c:pt>
                <c:pt idx="13">
                  <c:v>-601.60699999999997</c:v>
                </c:pt>
                <c:pt idx="14">
                  <c:v>-715.32100000000003</c:v>
                </c:pt>
                <c:pt idx="15">
                  <c:v>-813.18799999999999</c:v>
                </c:pt>
                <c:pt idx="16">
                  <c:v>-872.75900000000001</c:v>
                </c:pt>
                <c:pt idx="17">
                  <c:v>-941.03399999999999</c:v>
                </c:pt>
                <c:pt idx="18">
                  <c:v>-1014.24</c:v>
                </c:pt>
                <c:pt idx="19">
                  <c:v>-1094.56</c:v>
                </c:pt>
                <c:pt idx="20">
                  <c:v>-1194.19</c:v>
                </c:pt>
                <c:pt idx="21">
                  <c:v>-1348.82</c:v>
                </c:pt>
                <c:pt idx="22">
                  <c:v>-1713.31</c:v>
                </c:pt>
                <c:pt idx="23">
                  <c:v>-2908.82</c:v>
                </c:pt>
                <c:pt idx="24">
                  <c:v>-4874.9799999999996</c:v>
                </c:pt>
                <c:pt idx="25">
                  <c:v>-6018.33</c:v>
                </c:pt>
                <c:pt idx="26">
                  <c:v>-6543.55</c:v>
                </c:pt>
                <c:pt idx="27">
                  <c:v>-6462.01</c:v>
                </c:pt>
                <c:pt idx="28">
                  <c:v>-6151.05</c:v>
                </c:pt>
                <c:pt idx="29">
                  <c:v>-6023.98</c:v>
                </c:pt>
                <c:pt idx="30">
                  <c:v>-6011.26</c:v>
                </c:pt>
                <c:pt idx="31">
                  <c:v>-6021.39</c:v>
                </c:pt>
                <c:pt idx="32">
                  <c:v>-6032.33</c:v>
                </c:pt>
                <c:pt idx="33">
                  <c:v>-6054.93</c:v>
                </c:pt>
                <c:pt idx="34">
                  <c:v>-6072.61</c:v>
                </c:pt>
                <c:pt idx="35">
                  <c:v>-6110.23</c:v>
                </c:pt>
                <c:pt idx="36">
                  <c:v>-6074.2</c:v>
                </c:pt>
                <c:pt idx="37">
                  <c:v>-6089.39</c:v>
                </c:pt>
                <c:pt idx="38">
                  <c:v>-6092.11</c:v>
                </c:pt>
                <c:pt idx="39">
                  <c:v>-6082.09</c:v>
                </c:pt>
                <c:pt idx="40">
                  <c:v>-6169.82</c:v>
                </c:pt>
                <c:pt idx="41">
                  <c:v>-6067.66</c:v>
                </c:pt>
                <c:pt idx="42">
                  <c:v>-5252.91</c:v>
                </c:pt>
              </c:numCache>
            </c:numRef>
          </c:yVal>
          <c:smooth val="0"/>
          <c:extLst>
            <c:ext xmlns:c16="http://schemas.microsoft.com/office/drawing/2014/chart" uri="{C3380CC4-5D6E-409C-BE32-E72D297353CC}">
              <c16:uniqueId val="{00000002-ABFE-490A-A8C3-8044F239827C}"/>
            </c:ext>
          </c:extLst>
        </c:ser>
        <c:ser>
          <c:idx val="3"/>
          <c:order val="3"/>
          <c:tx>
            <c:strRef>
              <c:f>'3D Jet Tip Velocities'!$E$1</c:f>
              <c:strCache>
                <c:ptCount val="1"/>
                <c:pt idx="0">
                  <c:v>Node 4</c:v>
                </c:pt>
              </c:strCache>
            </c:strRef>
          </c:tx>
          <c:spPr>
            <a:ln w="25400" cap="rnd">
              <a:noFill/>
              <a:round/>
            </a:ln>
            <a:effectLst/>
          </c:spPr>
          <c:marker>
            <c:symbol val="circle"/>
            <c:size val="5"/>
            <c:spPr>
              <a:solidFill>
                <a:schemeClr val="accent4"/>
              </a:solidFill>
              <a:ln w="9525">
                <a:solidFill>
                  <a:schemeClr val="accent4"/>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Velocities'!$E$2:$E$44</c:f>
              <c:numCache>
                <c:formatCode>General</c:formatCode>
                <c:ptCount val="43"/>
                <c:pt idx="0">
                  <c:v>0</c:v>
                </c:pt>
                <c:pt idx="1">
                  <c:v>0</c:v>
                </c:pt>
                <c:pt idx="2">
                  <c:v>0</c:v>
                </c:pt>
                <c:pt idx="3">
                  <c:v>0</c:v>
                </c:pt>
                <c:pt idx="4">
                  <c:v>0</c:v>
                </c:pt>
                <c:pt idx="5">
                  <c:v>0</c:v>
                </c:pt>
                <c:pt idx="6">
                  <c:v>0</c:v>
                </c:pt>
                <c:pt idx="7">
                  <c:v>0</c:v>
                </c:pt>
                <c:pt idx="8">
                  <c:v>-1.09454E-4</c:v>
                </c:pt>
                <c:pt idx="9" formatCode="0.00E+00">
                  <c:v>2.6682500000000001E-5</c:v>
                </c:pt>
                <c:pt idx="10">
                  <c:v>-4.58746E-4</c:v>
                </c:pt>
                <c:pt idx="11">
                  <c:v>-362.99799999999999</c:v>
                </c:pt>
                <c:pt idx="12">
                  <c:v>-522.23400000000004</c:v>
                </c:pt>
                <c:pt idx="13">
                  <c:v>-615.84</c:v>
                </c:pt>
                <c:pt idx="14">
                  <c:v>-730.10500000000002</c:v>
                </c:pt>
                <c:pt idx="15">
                  <c:v>-798.35599999999999</c:v>
                </c:pt>
                <c:pt idx="16">
                  <c:v>-841.74800000000005</c:v>
                </c:pt>
                <c:pt idx="17">
                  <c:v>-925.56799999999998</c:v>
                </c:pt>
                <c:pt idx="18">
                  <c:v>-1024.4100000000001</c:v>
                </c:pt>
                <c:pt idx="19">
                  <c:v>-1085.52</c:v>
                </c:pt>
                <c:pt idx="20">
                  <c:v>-1195.1300000000001</c:v>
                </c:pt>
                <c:pt idx="21">
                  <c:v>-1341.12</c:v>
                </c:pt>
                <c:pt idx="22">
                  <c:v>-1649.62</c:v>
                </c:pt>
                <c:pt idx="23">
                  <c:v>-2665.1</c:v>
                </c:pt>
                <c:pt idx="24">
                  <c:v>-4460.12</c:v>
                </c:pt>
                <c:pt idx="25">
                  <c:v>-5756.89</c:v>
                </c:pt>
                <c:pt idx="26">
                  <c:v>-6456.23</c:v>
                </c:pt>
                <c:pt idx="27">
                  <c:v>-6900.81</c:v>
                </c:pt>
                <c:pt idx="28">
                  <c:v>-6952.2</c:v>
                </c:pt>
                <c:pt idx="29">
                  <c:v>-6835.86</c:v>
                </c:pt>
                <c:pt idx="30">
                  <c:v>-6703.53</c:v>
                </c:pt>
                <c:pt idx="31">
                  <c:v>-6627.23</c:v>
                </c:pt>
                <c:pt idx="32">
                  <c:v>-6598.77</c:v>
                </c:pt>
                <c:pt idx="33">
                  <c:v>-6574.45</c:v>
                </c:pt>
                <c:pt idx="34">
                  <c:v>-6552.46</c:v>
                </c:pt>
                <c:pt idx="35">
                  <c:v>-6534.4</c:v>
                </c:pt>
                <c:pt idx="36">
                  <c:v>-6512.06</c:v>
                </c:pt>
                <c:pt idx="37">
                  <c:v>-6493.9</c:v>
                </c:pt>
                <c:pt idx="38">
                  <c:v>-6472.53</c:v>
                </c:pt>
                <c:pt idx="39">
                  <c:v>-6463.27</c:v>
                </c:pt>
                <c:pt idx="40">
                  <c:v>-6459.84</c:v>
                </c:pt>
                <c:pt idx="41">
                  <c:v>-6482.27</c:v>
                </c:pt>
                <c:pt idx="42">
                  <c:v>-6577.33</c:v>
                </c:pt>
              </c:numCache>
            </c:numRef>
          </c:yVal>
          <c:smooth val="0"/>
          <c:extLst>
            <c:ext xmlns:c16="http://schemas.microsoft.com/office/drawing/2014/chart" uri="{C3380CC4-5D6E-409C-BE32-E72D297353CC}">
              <c16:uniqueId val="{00000003-ABFE-490A-A8C3-8044F239827C}"/>
            </c:ext>
          </c:extLst>
        </c:ser>
        <c:ser>
          <c:idx val="4"/>
          <c:order val="4"/>
          <c:tx>
            <c:strRef>
              <c:f>'3D Jet Tip Velocities'!$F$1</c:f>
              <c:strCache>
                <c:ptCount val="1"/>
                <c:pt idx="0">
                  <c:v>Node 5</c:v>
                </c:pt>
              </c:strCache>
            </c:strRef>
          </c:tx>
          <c:spPr>
            <a:ln w="25400" cap="rnd">
              <a:noFill/>
              <a:round/>
            </a:ln>
            <a:effectLst/>
          </c:spPr>
          <c:marker>
            <c:symbol val="circle"/>
            <c:size val="5"/>
            <c:spPr>
              <a:solidFill>
                <a:schemeClr val="accent5"/>
              </a:solidFill>
              <a:ln w="9525">
                <a:solidFill>
                  <a:schemeClr val="accent5"/>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Velocities'!$F$2:$F$44</c:f>
              <c:numCache>
                <c:formatCode>General</c:formatCode>
                <c:ptCount val="43"/>
                <c:pt idx="0">
                  <c:v>0</c:v>
                </c:pt>
                <c:pt idx="1">
                  <c:v>0</c:v>
                </c:pt>
                <c:pt idx="2">
                  <c:v>0</c:v>
                </c:pt>
                <c:pt idx="3">
                  <c:v>0</c:v>
                </c:pt>
                <c:pt idx="4">
                  <c:v>0</c:v>
                </c:pt>
                <c:pt idx="5">
                  <c:v>0</c:v>
                </c:pt>
                <c:pt idx="6">
                  <c:v>0</c:v>
                </c:pt>
                <c:pt idx="7">
                  <c:v>0</c:v>
                </c:pt>
                <c:pt idx="8" formatCode="0.00E+00">
                  <c:v>-2.4621799999999999E-5</c:v>
                </c:pt>
                <c:pt idx="9" formatCode="0.00E+00">
                  <c:v>-4.53974E-5</c:v>
                </c:pt>
                <c:pt idx="10" formatCode="0.00E+00">
                  <c:v>-1.6504899999999998E-5</c:v>
                </c:pt>
                <c:pt idx="11">
                  <c:v>-275.75200000000001</c:v>
                </c:pt>
                <c:pt idx="12">
                  <c:v>-451.28899999999999</c:v>
                </c:pt>
                <c:pt idx="13">
                  <c:v>-601.30999999999995</c:v>
                </c:pt>
                <c:pt idx="14">
                  <c:v>-699.81</c:v>
                </c:pt>
                <c:pt idx="15">
                  <c:v>-769.22500000000002</c:v>
                </c:pt>
                <c:pt idx="16">
                  <c:v>-844.78700000000003</c:v>
                </c:pt>
                <c:pt idx="17">
                  <c:v>-920.11199999999997</c:v>
                </c:pt>
                <c:pt idx="18">
                  <c:v>-993.45899999999995</c:v>
                </c:pt>
                <c:pt idx="19">
                  <c:v>-1051.3699999999999</c:v>
                </c:pt>
                <c:pt idx="20">
                  <c:v>-1148.45</c:v>
                </c:pt>
                <c:pt idx="21">
                  <c:v>-1275.1600000000001</c:v>
                </c:pt>
                <c:pt idx="22">
                  <c:v>-1477.01</c:v>
                </c:pt>
                <c:pt idx="23">
                  <c:v>-2131.83</c:v>
                </c:pt>
                <c:pt idx="24">
                  <c:v>-3788.95</c:v>
                </c:pt>
                <c:pt idx="25">
                  <c:v>-5606.05</c:v>
                </c:pt>
                <c:pt idx="26">
                  <c:v>-6329.62</c:v>
                </c:pt>
                <c:pt idx="27">
                  <c:v>-6479.73</c:v>
                </c:pt>
                <c:pt idx="28">
                  <c:v>-6579.28</c:v>
                </c:pt>
                <c:pt idx="29">
                  <c:v>-6549.65</c:v>
                </c:pt>
                <c:pt idx="30">
                  <c:v>-6497.33</c:v>
                </c:pt>
                <c:pt idx="31">
                  <c:v>-6484.05</c:v>
                </c:pt>
                <c:pt idx="32">
                  <c:v>-6503</c:v>
                </c:pt>
                <c:pt idx="33">
                  <c:v>-6510.86</c:v>
                </c:pt>
                <c:pt idx="34">
                  <c:v>-6512.3</c:v>
                </c:pt>
                <c:pt idx="35">
                  <c:v>-6517.61</c:v>
                </c:pt>
                <c:pt idx="36">
                  <c:v>-6511.55</c:v>
                </c:pt>
                <c:pt idx="37">
                  <c:v>-6500.67</c:v>
                </c:pt>
                <c:pt idx="38">
                  <c:v>-6486.71</c:v>
                </c:pt>
                <c:pt idx="39">
                  <c:v>-6468.21</c:v>
                </c:pt>
                <c:pt idx="40">
                  <c:v>-6473.82</c:v>
                </c:pt>
                <c:pt idx="41">
                  <c:v>-6577.66</c:v>
                </c:pt>
                <c:pt idx="42">
                  <c:v>-6654.32</c:v>
                </c:pt>
              </c:numCache>
            </c:numRef>
          </c:yVal>
          <c:smooth val="0"/>
          <c:extLst>
            <c:ext xmlns:c16="http://schemas.microsoft.com/office/drawing/2014/chart" uri="{C3380CC4-5D6E-409C-BE32-E72D297353CC}">
              <c16:uniqueId val="{00000004-ABFE-490A-A8C3-8044F239827C}"/>
            </c:ext>
          </c:extLst>
        </c:ser>
        <c:ser>
          <c:idx val="5"/>
          <c:order val="5"/>
          <c:tx>
            <c:strRef>
              <c:f>'3D Jet Tip Velocities'!$G$1</c:f>
              <c:strCache>
                <c:ptCount val="1"/>
                <c:pt idx="0">
                  <c:v>Node 6</c:v>
                </c:pt>
              </c:strCache>
            </c:strRef>
          </c:tx>
          <c:spPr>
            <a:ln w="25400" cap="rnd">
              <a:noFill/>
              <a:round/>
            </a:ln>
            <a:effectLst/>
          </c:spPr>
          <c:marker>
            <c:symbol val="circle"/>
            <c:size val="5"/>
            <c:spPr>
              <a:solidFill>
                <a:schemeClr val="accent6"/>
              </a:solidFill>
              <a:ln w="9525">
                <a:solidFill>
                  <a:schemeClr val="accent6"/>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Velocities'!$G$2:$G$44</c:f>
              <c:numCache>
                <c:formatCode>General</c:formatCode>
                <c:ptCount val="43"/>
                <c:pt idx="0">
                  <c:v>0</c:v>
                </c:pt>
                <c:pt idx="1">
                  <c:v>0</c:v>
                </c:pt>
                <c:pt idx="2">
                  <c:v>0</c:v>
                </c:pt>
                <c:pt idx="3">
                  <c:v>0</c:v>
                </c:pt>
                <c:pt idx="4">
                  <c:v>0</c:v>
                </c:pt>
                <c:pt idx="5">
                  <c:v>0</c:v>
                </c:pt>
                <c:pt idx="6">
                  <c:v>0</c:v>
                </c:pt>
                <c:pt idx="7">
                  <c:v>0</c:v>
                </c:pt>
                <c:pt idx="8">
                  <c:v>-2.1109899999999999E-4</c:v>
                </c:pt>
                <c:pt idx="9">
                  <c:v>-19.443300000000001</c:v>
                </c:pt>
                <c:pt idx="10">
                  <c:v>-220.33199999999999</c:v>
                </c:pt>
                <c:pt idx="11">
                  <c:v>-444.82299999999998</c:v>
                </c:pt>
                <c:pt idx="12">
                  <c:v>-649.44899999999996</c:v>
                </c:pt>
                <c:pt idx="13">
                  <c:v>-726.30100000000004</c:v>
                </c:pt>
                <c:pt idx="14">
                  <c:v>-865.27</c:v>
                </c:pt>
                <c:pt idx="15">
                  <c:v>-963.15499999999997</c:v>
                </c:pt>
                <c:pt idx="16">
                  <c:v>-1011.04</c:v>
                </c:pt>
                <c:pt idx="17">
                  <c:v>-1153.83</c:v>
                </c:pt>
                <c:pt idx="18">
                  <c:v>-1283.58</c:v>
                </c:pt>
                <c:pt idx="19">
                  <c:v>-1787.09</c:v>
                </c:pt>
                <c:pt idx="20">
                  <c:v>-2953.14</c:v>
                </c:pt>
                <c:pt idx="21">
                  <c:v>-4153.6000000000004</c:v>
                </c:pt>
                <c:pt idx="22">
                  <c:v>-5059.12</c:v>
                </c:pt>
                <c:pt idx="23">
                  <c:v>-5513.42</c:v>
                </c:pt>
                <c:pt idx="24">
                  <c:v>-5864</c:v>
                </c:pt>
                <c:pt idx="25">
                  <c:v>-6059.61</c:v>
                </c:pt>
                <c:pt idx="26">
                  <c:v>-6086.92</c:v>
                </c:pt>
                <c:pt idx="27">
                  <c:v>-5948.12</c:v>
                </c:pt>
                <c:pt idx="28">
                  <c:v>-5910.32</c:v>
                </c:pt>
                <c:pt idx="29">
                  <c:v>-5896.8</c:v>
                </c:pt>
                <c:pt idx="30">
                  <c:v>-5886.92</c:v>
                </c:pt>
                <c:pt idx="31">
                  <c:v>-5855.23</c:v>
                </c:pt>
                <c:pt idx="32">
                  <c:v>-5821.92</c:v>
                </c:pt>
                <c:pt idx="33">
                  <c:v>-5785.85</c:v>
                </c:pt>
                <c:pt idx="34">
                  <c:v>-5757.92</c:v>
                </c:pt>
                <c:pt idx="35">
                  <c:v>-5733.46</c:v>
                </c:pt>
                <c:pt idx="36">
                  <c:v>-5705.72</c:v>
                </c:pt>
                <c:pt idx="37">
                  <c:v>-5672.04</c:v>
                </c:pt>
                <c:pt idx="38">
                  <c:v>-5642.17</c:v>
                </c:pt>
                <c:pt idx="39">
                  <c:v>-5622.18</c:v>
                </c:pt>
                <c:pt idx="40">
                  <c:v>-5586.04</c:v>
                </c:pt>
                <c:pt idx="41">
                  <c:v>-5537.23</c:v>
                </c:pt>
                <c:pt idx="42">
                  <c:v>-5503.42</c:v>
                </c:pt>
              </c:numCache>
            </c:numRef>
          </c:yVal>
          <c:smooth val="0"/>
          <c:extLst>
            <c:ext xmlns:c16="http://schemas.microsoft.com/office/drawing/2014/chart" uri="{C3380CC4-5D6E-409C-BE32-E72D297353CC}">
              <c16:uniqueId val="{00000005-ABFE-490A-A8C3-8044F239827C}"/>
            </c:ext>
          </c:extLst>
        </c:ser>
        <c:ser>
          <c:idx val="6"/>
          <c:order val="6"/>
          <c:tx>
            <c:strRef>
              <c:f>'3D Jet Tip Velocities'!$H$1</c:f>
              <c:strCache>
                <c:ptCount val="1"/>
                <c:pt idx="0">
                  <c:v>Node 7</c:v>
                </c:pt>
              </c:strCache>
            </c:strRef>
          </c:tx>
          <c:spPr>
            <a:ln w="25400" cap="rnd">
              <a:noFill/>
              <a:round/>
            </a:ln>
            <a:effectLst/>
          </c:spPr>
          <c:marker>
            <c:symbol val="circle"/>
            <c:size val="5"/>
            <c:spPr>
              <a:solidFill>
                <a:schemeClr val="accent1">
                  <a:lumMod val="60000"/>
                </a:schemeClr>
              </a:solidFill>
              <a:ln w="9525">
                <a:solidFill>
                  <a:schemeClr val="accent1">
                    <a:lumMod val="60000"/>
                  </a:schemeClr>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Velocities'!$H$2:$H$44</c:f>
              <c:numCache>
                <c:formatCode>General</c:formatCode>
                <c:ptCount val="43"/>
                <c:pt idx="0">
                  <c:v>0</c:v>
                </c:pt>
                <c:pt idx="1">
                  <c:v>0</c:v>
                </c:pt>
                <c:pt idx="2">
                  <c:v>0</c:v>
                </c:pt>
                <c:pt idx="3">
                  <c:v>0</c:v>
                </c:pt>
                <c:pt idx="4">
                  <c:v>0</c:v>
                </c:pt>
                <c:pt idx="5">
                  <c:v>0</c:v>
                </c:pt>
                <c:pt idx="6">
                  <c:v>0</c:v>
                </c:pt>
                <c:pt idx="7" formatCode="0.00E+00">
                  <c:v>-2.1219900000000001E-24</c:v>
                </c:pt>
                <c:pt idx="8">
                  <c:v>-1.4770699999999999E-4</c:v>
                </c:pt>
                <c:pt idx="9">
                  <c:v>-280.69799999999998</c:v>
                </c:pt>
                <c:pt idx="10">
                  <c:v>-502.52800000000002</c:v>
                </c:pt>
                <c:pt idx="11">
                  <c:v>-619.58399999999995</c:v>
                </c:pt>
                <c:pt idx="12">
                  <c:v>-695.11900000000003</c:v>
                </c:pt>
                <c:pt idx="13">
                  <c:v>-784.00300000000004</c:v>
                </c:pt>
                <c:pt idx="14">
                  <c:v>-894.66800000000001</c:v>
                </c:pt>
                <c:pt idx="15">
                  <c:v>-1022.19</c:v>
                </c:pt>
                <c:pt idx="16">
                  <c:v>-1141.92</c:v>
                </c:pt>
                <c:pt idx="17">
                  <c:v>-1333.11</c:v>
                </c:pt>
                <c:pt idx="18">
                  <c:v>-1884.77</c:v>
                </c:pt>
                <c:pt idx="19">
                  <c:v>-2966.17</c:v>
                </c:pt>
                <c:pt idx="20">
                  <c:v>-4198.1400000000003</c:v>
                </c:pt>
                <c:pt idx="21">
                  <c:v>-5120.3599999999997</c:v>
                </c:pt>
                <c:pt idx="22">
                  <c:v>-5673.85</c:v>
                </c:pt>
                <c:pt idx="23">
                  <c:v>-5905.59</c:v>
                </c:pt>
                <c:pt idx="24">
                  <c:v>-5986.64</c:v>
                </c:pt>
                <c:pt idx="25">
                  <c:v>-5980.75</c:v>
                </c:pt>
                <c:pt idx="26">
                  <c:v>-5913.73</c:v>
                </c:pt>
                <c:pt idx="27">
                  <c:v>-5831.2</c:v>
                </c:pt>
                <c:pt idx="28">
                  <c:v>-5751.62</c:v>
                </c:pt>
                <c:pt idx="29">
                  <c:v>-5684.72</c:v>
                </c:pt>
                <c:pt idx="30">
                  <c:v>-5630.17</c:v>
                </c:pt>
                <c:pt idx="31">
                  <c:v>-5577.48</c:v>
                </c:pt>
                <c:pt idx="32">
                  <c:v>-5522.12</c:v>
                </c:pt>
                <c:pt idx="33">
                  <c:v>-5474.67</c:v>
                </c:pt>
                <c:pt idx="34">
                  <c:v>-5426.35</c:v>
                </c:pt>
                <c:pt idx="35">
                  <c:v>-5376.03</c:v>
                </c:pt>
                <c:pt idx="36">
                  <c:v>-5325.88</c:v>
                </c:pt>
                <c:pt idx="37">
                  <c:v>-5296.83</c:v>
                </c:pt>
                <c:pt idx="38">
                  <c:v>-5247.75</c:v>
                </c:pt>
                <c:pt idx="39">
                  <c:v>-5247.85</c:v>
                </c:pt>
                <c:pt idx="40">
                  <c:v>-5198.97</c:v>
                </c:pt>
                <c:pt idx="41">
                  <c:v>-5158</c:v>
                </c:pt>
                <c:pt idx="42">
                  <c:v>-5121.62</c:v>
                </c:pt>
              </c:numCache>
            </c:numRef>
          </c:yVal>
          <c:smooth val="0"/>
          <c:extLst>
            <c:ext xmlns:c16="http://schemas.microsoft.com/office/drawing/2014/chart" uri="{C3380CC4-5D6E-409C-BE32-E72D297353CC}">
              <c16:uniqueId val="{00000006-ABFE-490A-A8C3-8044F239827C}"/>
            </c:ext>
          </c:extLst>
        </c:ser>
        <c:ser>
          <c:idx val="7"/>
          <c:order val="7"/>
          <c:tx>
            <c:strRef>
              <c:f>'3D Jet Tip Velocities'!$I$1</c:f>
              <c:strCache>
                <c:ptCount val="1"/>
                <c:pt idx="0">
                  <c:v>Node 8</c:v>
                </c:pt>
              </c:strCache>
            </c:strRef>
          </c:tx>
          <c:spPr>
            <a:ln w="25400" cap="rnd">
              <a:noFill/>
              <a:round/>
            </a:ln>
            <a:effectLst/>
          </c:spPr>
          <c:marker>
            <c:symbol val="circle"/>
            <c:size val="5"/>
            <c:spPr>
              <a:solidFill>
                <a:schemeClr val="accent2">
                  <a:lumMod val="60000"/>
                </a:schemeClr>
              </a:solidFill>
              <a:ln w="9525">
                <a:solidFill>
                  <a:schemeClr val="accent2">
                    <a:lumMod val="60000"/>
                  </a:schemeClr>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Velocities'!$I$2:$I$44</c:f>
              <c:numCache>
                <c:formatCode>General</c:formatCode>
                <c:ptCount val="43"/>
                <c:pt idx="0">
                  <c:v>0</c:v>
                </c:pt>
                <c:pt idx="1">
                  <c:v>0</c:v>
                </c:pt>
                <c:pt idx="2">
                  <c:v>0</c:v>
                </c:pt>
                <c:pt idx="3">
                  <c:v>0</c:v>
                </c:pt>
                <c:pt idx="4">
                  <c:v>0</c:v>
                </c:pt>
                <c:pt idx="5">
                  <c:v>0</c:v>
                </c:pt>
                <c:pt idx="6">
                  <c:v>0</c:v>
                </c:pt>
                <c:pt idx="7">
                  <c:v>0</c:v>
                </c:pt>
                <c:pt idx="8" formatCode="0.00E+00">
                  <c:v>3.6246399999999999E-5</c:v>
                </c:pt>
                <c:pt idx="9">
                  <c:v>-4.7420600000000002E-4</c:v>
                </c:pt>
                <c:pt idx="10">
                  <c:v>-331.78500000000003</c:v>
                </c:pt>
                <c:pt idx="11">
                  <c:v>-482.94499999999999</c:v>
                </c:pt>
                <c:pt idx="12">
                  <c:v>-599.12400000000002</c:v>
                </c:pt>
                <c:pt idx="13">
                  <c:v>-717.37900000000002</c:v>
                </c:pt>
                <c:pt idx="14">
                  <c:v>-793.72699999999998</c:v>
                </c:pt>
                <c:pt idx="15">
                  <c:v>-847.96500000000003</c:v>
                </c:pt>
                <c:pt idx="16">
                  <c:v>-953.08699999999999</c:v>
                </c:pt>
                <c:pt idx="17">
                  <c:v>-1027.94</c:v>
                </c:pt>
                <c:pt idx="18">
                  <c:v>-1121.71</c:v>
                </c:pt>
                <c:pt idx="19">
                  <c:v>-1270.8699999999999</c:v>
                </c:pt>
                <c:pt idx="20">
                  <c:v>-1570.24</c:v>
                </c:pt>
                <c:pt idx="21">
                  <c:v>-2567.1799999999998</c:v>
                </c:pt>
                <c:pt idx="22">
                  <c:v>-3929.89</c:v>
                </c:pt>
                <c:pt idx="23">
                  <c:v>-5218.72</c:v>
                </c:pt>
                <c:pt idx="24">
                  <c:v>-5855.98</c:v>
                </c:pt>
                <c:pt idx="25">
                  <c:v>-6157.08</c:v>
                </c:pt>
                <c:pt idx="26">
                  <c:v>-6325.98</c:v>
                </c:pt>
                <c:pt idx="27">
                  <c:v>-6344.41</c:v>
                </c:pt>
                <c:pt idx="28">
                  <c:v>-6278.82</c:v>
                </c:pt>
                <c:pt idx="29">
                  <c:v>-6226.04</c:v>
                </c:pt>
                <c:pt idx="30">
                  <c:v>-6192.98</c:v>
                </c:pt>
                <c:pt idx="31">
                  <c:v>-6161.55</c:v>
                </c:pt>
                <c:pt idx="32">
                  <c:v>-6125.23</c:v>
                </c:pt>
                <c:pt idx="33">
                  <c:v>-6080.09</c:v>
                </c:pt>
                <c:pt idx="34">
                  <c:v>-6032.47</c:v>
                </c:pt>
                <c:pt idx="35">
                  <c:v>-5991.01</c:v>
                </c:pt>
                <c:pt idx="36">
                  <c:v>-5952.2</c:v>
                </c:pt>
                <c:pt idx="37">
                  <c:v>-5915.17</c:v>
                </c:pt>
                <c:pt idx="38">
                  <c:v>-5882.76</c:v>
                </c:pt>
                <c:pt idx="39">
                  <c:v>-5829.75</c:v>
                </c:pt>
                <c:pt idx="40">
                  <c:v>-5796.26</c:v>
                </c:pt>
                <c:pt idx="41">
                  <c:v>-5784.98</c:v>
                </c:pt>
                <c:pt idx="42">
                  <c:v>-5750.95</c:v>
                </c:pt>
              </c:numCache>
            </c:numRef>
          </c:yVal>
          <c:smooth val="0"/>
          <c:extLst>
            <c:ext xmlns:c16="http://schemas.microsoft.com/office/drawing/2014/chart" uri="{C3380CC4-5D6E-409C-BE32-E72D297353CC}">
              <c16:uniqueId val="{00000007-ABFE-490A-A8C3-8044F239827C}"/>
            </c:ext>
          </c:extLst>
        </c:ser>
        <c:ser>
          <c:idx val="8"/>
          <c:order val="8"/>
          <c:tx>
            <c:strRef>
              <c:f>'3D Jet Tip Velocities'!$J$1</c:f>
              <c:strCache>
                <c:ptCount val="1"/>
                <c:pt idx="0">
                  <c:v>Node 9</c:v>
                </c:pt>
              </c:strCache>
            </c:strRef>
          </c:tx>
          <c:spPr>
            <a:ln w="25400" cap="rnd">
              <a:noFill/>
              <a:round/>
            </a:ln>
            <a:effectLst/>
          </c:spPr>
          <c:marker>
            <c:symbol val="circle"/>
            <c:size val="5"/>
            <c:spPr>
              <a:solidFill>
                <a:schemeClr val="accent3">
                  <a:lumMod val="60000"/>
                </a:schemeClr>
              </a:solidFill>
              <a:ln w="9525">
                <a:solidFill>
                  <a:schemeClr val="accent3">
                    <a:lumMod val="60000"/>
                  </a:schemeClr>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Velocities'!$J$2:$J$44</c:f>
              <c:numCache>
                <c:formatCode>General</c:formatCode>
                <c:ptCount val="43"/>
                <c:pt idx="0">
                  <c:v>0</c:v>
                </c:pt>
                <c:pt idx="1">
                  <c:v>0</c:v>
                </c:pt>
                <c:pt idx="2">
                  <c:v>0</c:v>
                </c:pt>
                <c:pt idx="3">
                  <c:v>0</c:v>
                </c:pt>
                <c:pt idx="4">
                  <c:v>0</c:v>
                </c:pt>
                <c:pt idx="5">
                  <c:v>0</c:v>
                </c:pt>
                <c:pt idx="6">
                  <c:v>0</c:v>
                </c:pt>
                <c:pt idx="7">
                  <c:v>0</c:v>
                </c:pt>
                <c:pt idx="8" formatCode="0.00E+00">
                  <c:v>-9.4363800000000006E-5</c:v>
                </c:pt>
                <c:pt idx="9">
                  <c:v>-1.2945099999999999E-4</c:v>
                </c:pt>
                <c:pt idx="10">
                  <c:v>-4.5259199999999999E-2</c:v>
                </c:pt>
                <c:pt idx="11">
                  <c:v>-287.39600000000002</c:v>
                </c:pt>
                <c:pt idx="12">
                  <c:v>-455.23899999999998</c:v>
                </c:pt>
                <c:pt idx="13">
                  <c:v>-598.00800000000004</c:v>
                </c:pt>
                <c:pt idx="14">
                  <c:v>-749.17200000000003</c:v>
                </c:pt>
                <c:pt idx="15">
                  <c:v>-824.99900000000002</c:v>
                </c:pt>
                <c:pt idx="16">
                  <c:v>-880.726</c:v>
                </c:pt>
                <c:pt idx="17">
                  <c:v>-934.30499999999995</c:v>
                </c:pt>
                <c:pt idx="18">
                  <c:v>-1015.88</c:v>
                </c:pt>
                <c:pt idx="19">
                  <c:v>-1097.53</c:v>
                </c:pt>
                <c:pt idx="20">
                  <c:v>-1190.92</c:v>
                </c:pt>
                <c:pt idx="21">
                  <c:v>-1339.55</c:v>
                </c:pt>
                <c:pt idx="22">
                  <c:v>-1672.82</c:v>
                </c:pt>
                <c:pt idx="23">
                  <c:v>-2678.22</c:v>
                </c:pt>
                <c:pt idx="24">
                  <c:v>-4527.3999999999996</c:v>
                </c:pt>
                <c:pt idx="25">
                  <c:v>-5801.6</c:v>
                </c:pt>
                <c:pt idx="26">
                  <c:v>-6313.74</c:v>
                </c:pt>
                <c:pt idx="27">
                  <c:v>-6232.48</c:v>
                </c:pt>
                <c:pt idx="28">
                  <c:v>-6228.94</c:v>
                </c:pt>
                <c:pt idx="29">
                  <c:v>-6192.31</c:v>
                </c:pt>
                <c:pt idx="30">
                  <c:v>-6154.48</c:v>
                </c:pt>
                <c:pt idx="31">
                  <c:v>-6123.54</c:v>
                </c:pt>
                <c:pt idx="32">
                  <c:v>-6107.34</c:v>
                </c:pt>
                <c:pt idx="33">
                  <c:v>-6091.77</c:v>
                </c:pt>
                <c:pt idx="34">
                  <c:v>-6088.89</c:v>
                </c:pt>
                <c:pt idx="35">
                  <c:v>-6081.46</c:v>
                </c:pt>
                <c:pt idx="36">
                  <c:v>-6071.89</c:v>
                </c:pt>
                <c:pt idx="37">
                  <c:v>-6056.01</c:v>
                </c:pt>
                <c:pt idx="38">
                  <c:v>-6027.94</c:v>
                </c:pt>
                <c:pt idx="39">
                  <c:v>-6067.01</c:v>
                </c:pt>
                <c:pt idx="40">
                  <c:v>-6044.75</c:v>
                </c:pt>
                <c:pt idx="41">
                  <c:v>-6040.76</c:v>
                </c:pt>
                <c:pt idx="42">
                  <c:v>-5890.77</c:v>
                </c:pt>
              </c:numCache>
            </c:numRef>
          </c:yVal>
          <c:smooth val="0"/>
          <c:extLst>
            <c:ext xmlns:c16="http://schemas.microsoft.com/office/drawing/2014/chart" uri="{C3380CC4-5D6E-409C-BE32-E72D297353CC}">
              <c16:uniqueId val="{00000008-ABFE-490A-A8C3-8044F239827C}"/>
            </c:ext>
          </c:extLst>
        </c:ser>
        <c:ser>
          <c:idx val="9"/>
          <c:order val="9"/>
          <c:tx>
            <c:strRef>
              <c:f>'3D Jet Tip Velocities'!$K$1</c:f>
              <c:strCache>
                <c:ptCount val="1"/>
                <c:pt idx="0">
                  <c:v>Node 10</c:v>
                </c:pt>
              </c:strCache>
            </c:strRef>
          </c:tx>
          <c:spPr>
            <a:ln w="25400" cap="rnd">
              <a:noFill/>
              <a:round/>
            </a:ln>
            <a:effectLst/>
          </c:spPr>
          <c:marker>
            <c:symbol val="circle"/>
            <c:size val="5"/>
            <c:spPr>
              <a:solidFill>
                <a:schemeClr val="accent4">
                  <a:lumMod val="60000"/>
                </a:schemeClr>
              </a:solidFill>
              <a:ln w="9525">
                <a:solidFill>
                  <a:schemeClr val="accent4">
                    <a:lumMod val="60000"/>
                  </a:schemeClr>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Velocities'!$K$2:$K$44</c:f>
              <c:numCache>
                <c:formatCode>General</c:formatCode>
                <c:ptCount val="43"/>
                <c:pt idx="0">
                  <c:v>0</c:v>
                </c:pt>
                <c:pt idx="1">
                  <c:v>0</c:v>
                </c:pt>
                <c:pt idx="2">
                  <c:v>0</c:v>
                </c:pt>
                <c:pt idx="3">
                  <c:v>0</c:v>
                </c:pt>
                <c:pt idx="4">
                  <c:v>0</c:v>
                </c:pt>
                <c:pt idx="5">
                  <c:v>0</c:v>
                </c:pt>
                <c:pt idx="6">
                  <c:v>0</c:v>
                </c:pt>
                <c:pt idx="7">
                  <c:v>0</c:v>
                </c:pt>
                <c:pt idx="8" formatCode="0.00E+00">
                  <c:v>1.51209E-5</c:v>
                </c:pt>
                <c:pt idx="9">
                  <c:v>-8.8203499999999998E-4</c:v>
                </c:pt>
                <c:pt idx="10">
                  <c:v>-343.53500000000003</c:v>
                </c:pt>
                <c:pt idx="11">
                  <c:v>-503.91199999999998</c:v>
                </c:pt>
                <c:pt idx="12">
                  <c:v>-630.92200000000003</c:v>
                </c:pt>
                <c:pt idx="13">
                  <c:v>-724.98299999999995</c:v>
                </c:pt>
                <c:pt idx="14">
                  <c:v>-774.60400000000004</c:v>
                </c:pt>
                <c:pt idx="15">
                  <c:v>-843.94600000000003</c:v>
                </c:pt>
                <c:pt idx="16">
                  <c:v>-941.12099999999998</c:v>
                </c:pt>
                <c:pt idx="17">
                  <c:v>-1052.04</c:v>
                </c:pt>
                <c:pt idx="18">
                  <c:v>-1126.98</c:v>
                </c:pt>
                <c:pt idx="19">
                  <c:v>-1261.6400000000001</c:v>
                </c:pt>
                <c:pt idx="20">
                  <c:v>-1536.82</c:v>
                </c:pt>
                <c:pt idx="21">
                  <c:v>-2524.96</c:v>
                </c:pt>
                <c:pt idx="22">
                  <c:v>-4061.99</c:v>
                </c:pt>
                <c:pt idx="23">
                  <c:v>-5248.11</c:v>
                </c:pt>
                <c:pt idx="24">
                  <c:v>-5970.13</c:v>
                </c:pt>
                <c:pt idx="25">
                  <c:v>-6227.68</c:v>
                </c:pt>
                <c:pt idx="26">
                  <c:v>-6355</c:v>
                </c:pt>
                <c:pt idx="27">
                  <c:v>-6443.13</c:v>
                </c:pt>
                <c:pt idx="28">
                  <c:v>-6437.85</c:v>
                </c:pt>
                <c:pt idx="29">
                  <c:v>-6375.49</c:v>
                </c:pt>
                <c:pt idx="30">
                  <c:v>-6303.5</c:v>
                </c:pt>
                <c:pt idx="31">
                  <c:v>-6247.19</c:v>
                </c:pt>
                <c:pt idx="32">
                  <c:v>-6193.67</c:v>
                </c:pt>
                <c:pt idx="33">
                  <c:v>-6140.6</c:v>
                </c:pt>
                <c:pt idx="34">
                  <c:v>-6091.43</c:v>
                </c:pt>
                <c:pt idx="35">
                  <c:v>-6052.76</c:v>
                </c:pt>
                <c:pt idx="36">
                  <c:v>-6014.9</c:v>
                </c:pt>
                <c:pt idx="37">
                  <c:v>-5993.71</c:v>
                </c:pt>
                <c:pt idx="38">
                  <c:v>-5951.14</c:v>
                </c:pt>
                <c:pt idx="39">
                  <c:v>-5890.23</c:v>
                </c:pt>
                <c:pt idx="40">
                  <c:v>-5856.35</c:v>
                </c:pt>
                <c:pt idx="41">
                  <c:v>-5816.4</c:v>
                </c:pt>
                <c:pt idx="42">
                  <c:v>-5764.73</c:v>
                </c:pt>
              </c:numCache>
            </c:numRef>
          </c:yVal>
          <c:smooth val="0"/>
          <c:extLst>
            <c:ext xmlns:c16="http://schemas.microsoft.com/office/drawing/2014/chart" uri="{C3380CC4-5D6E-409C-BE32-E72D297353CC}">
              <c16:uniqueId val="{00000009-ABFE-490A-A8C3-8044F239827C}"/>
            </c:ext>
          </c:extLst>
        </c:ser>
        <c:dLbls>
          <c:showLegendKey val="0"/>
          <c:showVal val="0"/>
          <c:showCatName val="0"/>
          <c:showSerName val="0"/>
          <c:showPercent val="0"/>
          <c:showBubbleSize val="0"/>
        </c:dLbls>
        <c:axId val="1222365704"/>
        <c:axId val="1222367752"/>
      </c:scatterChart>
      <c:valAx>
        <c:axId val="12223657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2367752"/>
        <c:crosses val="autoZero"/>
        <c:crossBetween val="midCat"/>
      </c:valAx>
      <c:valAx>
        <c:axId val="1222367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23657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Y Velocity of Nodes - 3D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Average Y Velocity of Nodes</c:v>
          </c:tx>
          <c:spPr>
            <a:ln w="25400" cap="rnd">
              <a:noFill/>
              <a:round/>
            </a:ln>
            <a:effectLst/>
          </c:spPr>
          <c:marker>
            <c:symbol val="circle"/>
            <c:size val="5"/>
            <c:spPr>
              <a:solidFill>
                <a:schemeClr val="accent1"/>
              </a:solidFill>
              <a:ln w="9525">
                <a:solidFill>
                  <a:schemeClr val="accent1"/>
                </a:solidFill>
              </a:ln>
              <a:effectLst/>
            </c:spPr>
          </c:marker>
          <c:xVal>
            <c:numRef>
              <c:f>'3D Jet Tip Velocities'!$A$2:$A$44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Velocities'!$L$2:$L$44</c:f>
              <c:numCache>
                <c:formatCode>General</c:formatCode>
                <c:ptCount val="43"/>
                <c:pt idx="0">
                  <c:v>0</c:v>
                </c:pt>
                <c:pt idx="1">
                  <c:v>0</c:v>
                </c:pt>
                <c:pt idx="2">
                  <c:v>0</c:v>
                </c:pt>
                <c:pt idx="3">
                  <c:v>0</c:v>
                </c:pt>
                <c:pt idx="4">
                  <c:v>0</c:v>
                </c:pt>
                <c:pt idx="5">
                  <c:v>0</c:v>
                </c:pt>
                <c:pt idx="6">
                  <c:v>0</c:v>
                </c:pt>
                <c:pt idx="7">
                  <c:v>-2.1219899999999999E-25</c:v>
                </c:pt>
                <c:pt idx="8">
                  <c:v>-5.3870972600000006E-5</c:v>
                </c:pt>
                <c:pt idx="9">
                  <c:v>-30.014275919511999</c:v>
                </c:pt>
                <c:pt idx="10">
                  <c:v>-155.66810257469001</c:v>
                </c:pt>
                <c:pt idx="11">
                  <c:v>-404.4948</c:v>
                </c:pt>
                <c:pt idx="12">
                  <c:v>-547.19519999999989</c:v>
                </c:pt>
                <c:pt idx="13">
                  <c:v>-664.47259999999994</c:v>
                </c:pt>
                <c:pt idx="14">
                  <c:v>-769.08600000000001</c:v>
                </c:pt>
                <c:pt idx="15">
                  <c:v>-851.77760000000001</c:v>
                </c:pt>
                <c:pt idx="16">
                  <c:v>-926.12909999999988</c:v>
                </c:pt>
                <c:pt idx="17">
                  <c:v>-1022.4406999999999</c:v>
                </c:pt>
                <c:pt idx="18">
                  <c:v>-1156.7509</c:v>
                </c:pt>
                <c:pt idx="19">
                  <c:v>-1391.6370000000002</c:v>
                </c:pt>
                <c:pt idx="20">
                  <c:v>-1756.248</c:v>
                </c:pt>
                <c:pt idx="21">
                  <c:v>-2306.7110000000002</c:v>
                </c:pt>
                <c:pt idx="22">
                  <c:v>-3027.817</c:v>
                </c:pt>
                <c:pt idx="23">
                  <c:v>-3976.6120000000001</c:v>
                </c:pt>
                <c:pt idx="24">
                  <c:v>-5144.8380000000006</c:v>
                </c:pt>
                <c:pt idx="25">
                  <c:v>-5937.9619999999995</c:v>
                </c:pt>
                <c:pt idx="26">
                  <c:v>-6271.5460000000003</c:v>
                </c:pt>
                <c:pt idx="27">
                  <c:v>-6328.4679999999998</c:v>
                </c:pt>
                <c:pt idx="28">
                  <c:v>-6279.509</c:v>
                </c:pt>
                <c:pt idx="29">
                  <c:v>-6211.7660000000005</c:v>
                </c:pt>
                <c:pt idx="30">
                  <c:v>-6159.704999999999</c:v>
                </c:pt>
                <c:pt idx="31">
                  <c:v>-6118.9280000000008</c:v>
                </c:pt>
                <c:pt idx="32">
                  <c:v>-6092.0300000000007</c:v>
                </c:pt>
                <c:pt idx="33">
                  <c:v>-6068.7220000000007</c:v>
                </c:pt>
                <c:pt idx="34">
                  <c:v>-6044.8579999999993</c:v>
                </c:pt>
                <c:pt idx="35">
                  <c:v>-6025.9830000000002</c:v>
                </c:pt>
                <c:pt idx="36">
                  <c:v>-5998.4279999999999</c:v>
                </c:pt>
                <c:pt idx="37">
                  <c:v>-5979.9570000000003</c:v>
                </c:pt>
                <c:pt idx="38">
                  <c:v>-5953.902</c:v>
                </c:pt>
                <c:pt idx="39">
                  <c:v>-5937.8380000000006</c:v>
                </c:pt>
                <c:pt idx="40">
                  <c:v>-5924.7440000000006</c:v>
                </c:pt>
                <c:pt idx="41">
                  <c:v>-5903.6460000000006</c:v>
                </c:pt>
                <c:pt idx="42">
                  <c:v>-5794.4439999999986</c:v>
                </c:pt>
              </c:numCache>
            </c:numRef>
          </c:yVal>
          <c:smooth val="0"/>
          <c:extLst>
            <c:ext xmlns:c16="http://schemas.microsoft.com/office/drawing/2014/chart" uri="{C3380CC4-5D6E-409C-BE32-E72D297353CC}">
              <c16:uniqueId val="{00000000-7CDB-4C2D-9684-53AF0A9903F8}"/>
            </c:ext>
          </c:extLst>
        </c:ser>
        <c:dLbls>
          <c:showLegendKey val="0"/>
          <c:showVal val="0"/>
          <c:showCatName val="0"/>
          <c:showSerName val="0"/>
          <c:showPercent val="0"/>
          <c:showBubbleSize val="0"/>
        </c:dLbls>
        <c:axId val="113578504"/>
        <c:axId val="2145156616"/>
      </c:scatterChart>
      <c:valAx>
        <c:axId val="113578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156616"/>
        <c:crosses val="autoZero"/>
        <c:crossBetween val="midCat"/>
      </c:valAx>
      <c:valAx>
        <c:axId val="2145156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578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 Displacement of a Range of Nodes - 3D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'3D Jet Tip Displacement'!$B$1</c:f>
              <c:strCache>
                <c:ptCount val="1"/>
                <c:pt idx="0">
                  <c:v>Node 1</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Displacement'!$B$2:$B$44</c:f>
              <c:numCache>
                <c:formatCode>General</c:formatCode>
                <c:ptCount val="43"/>
                <c:pt idx="0">
                  <c:v>0</c:v>
                </c:pt>
                <c:pt idx="1">
                  <c:v>0</c:v>
                </c:pt>
                <c:pt idx="2">
                  <c:v>0</c:v>
                </c:pt>
                <c:pt idx="3">
                  <c:v>0</c:v>
                </c:pt>
                <c:pt idx="4">
                  <c:v>0</c:v>
                </c:pt>
                <c:pt idx="5">
                  <c:v>0</c:v>
                </c:pt>
                <c:pt idx="6">
                  <c:v>0</c:v>
                </c:pt>
                <c:pt idx="7">
                  <c:v>0</c:v>
                </c:pt>
                <c:pt idx="8">
                  <c:v>0</c:v>
                </c:pt>
                <c:pt idx="9">
                  <c:v>0</c:v>
                </c:pt>
                <c:pt idx="10">
                  <c:v>0</c:v>
                </c:pt>
                <c:pt idx="11" formatCode="0.00E+00">
                  <c:v>-8.5315099999999999E-5</c:v>
                </c:pt>
                <c:pt idx="12">
                  <c:v>-4.2635600000000002E-4</c:v>
                </c:pt>
                <c:pt idx="13">
                  <c:v>-9.4927900000000003E-4</c:v>
                </c:pt>
                <c:pt idx="14">
                  <c:v>-1.5972099999999999E-3</c:v>
                </c:pt>
                <c:pt idx="15">
                  <c:v>-2.3418200000000001E-3</c:v>
                </c:pt>
                <c:pt idx="16">
                  <c:v>-3.16709E-3</c:v>
                </c:pt>
                <c:pt idx="17">
                  <c:v>-4.0633400000000004E-3</c:v>
                </c:pt>
                <c:pt idx="18">
                  <c:v>-5.0314399999999999E-3</c:v>
                </c:pt>
                <c:pt idx="19">
                  <c:v>-6.0739599999999998E-3</c:v>
                </c:pt>
                <c:pt idx="20">
                  <c:v>-7.2058699999999996E-3</c:v>
                </c:pt>
                <c:pt idx="21">
                  <c:v>-8.4556900000000001E-3</c:v>
                </c:pt>
                <c:pt idx="22">
                  <c:v>-9.8938199999999994E-3</c:v>
                </c:pt>
                <c:pt idx="23">
                  <c:v>-1.1813499999999999E-2</c:v>
                </c:pt>
                <c:pt idx="24">
                  <c:v>-1.5042399999999999E-2</c:v>
                </c:pt>
                <c:pt idx="25">
                  <c:v>-1.9854500000000001E-2</c:v>
                </c:pt>
                <c:pt idx="26">
                  <c:v>-2.5572399999999999E-2</c:v>
                </c:pt>
                <c:pt idx="27">
                  <c:v>-3.1720999999999999E-2</c:v>
                </c:pt>
                <c:pt idx="28">
                  <c:v>-3.7958100000000002E-2</c:v>
                </c:pt>
                <c:pt idx="29">
                  <c:v>-4.4131799999999999E-2</c:v>
                </c:pt>
                <c:pt idx="30">
                  <c:v>-5.02347E-2</c:v>
                </c:pt>
                <c:pt idx="31">
                  <c:v>-5.62801E-2</c:v>
                </c:pt>
                <c:pt idx="32">
                  <c:v>-6.2262100000000001E-2</c:v>
                </c:pt>
                <c:pt idx="33">
                  <c:v>-6.8209500000000006E-2</c:v>
                </c:pt>
                <c:pt idx="34">
                  <c:v>-7.4130100000000004E-2</c:v>
                </c:pt>
                <c:pt idx="35">
                  <c:v>-8.0037300000000006E-2</c:v>
                </c:pt>
                <c:pt idx="36">
                  <c:v>-8.5936600000000002E-2</c:v>
                </c:pt>
                <c:pt idx="37">
                  <c:v>-9.1825599999999993E-2</c:v>
                </c:pt>
                <c:pt idx="38">
                  <c:v>-9.7711300000000001E-2</c:v>
                </c:pt>
                <c:pt idx="39">
                  <c:v>-0.103573</c:v>
                </c:pt>
                <c:pt idx="40">
                  <c:v>-0.109406</c:v>
                </c:pt>
                <c:pt idx="41">
                  <c:v>-0.115241</c:v>
                </c:pt>
                <c:pt idx="42">
                  <c:v>-0.11913899999999999</c:v>
                </c:pt>
              </c:numCache>
            </c:numRef>
          </c:yVal>
          <c:smooth val="1"/>
          <c:extLst>
            <c:ext xmlns:c16="http://schemas.microsoft.com/office/drawing/2014/chart" uri="{C3380CC4-5D6E-409C-BE32-E72D297353CC}">
              <c16:uniqueId val="{00000000-FEB5-49F8-983D-BFFDA0B8D44F}"/>
            </c:ext>
          </c:extLst>
        </c:ser>
        <c:ser>
          <c:idx val="1"/>
          <c:order val="1"/>
          <c:tx>
            <c:strRef>
              <c:f>'3D Jet Tip Displacement'!$C$1</c:f>
              <c:strCache>
                <c:ptCount val="1"/>
                <c:pt idx="0">
                  <c:v>Node 2</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Displacement'!$C$2:$C$44</c:f>
              <c:numCache>
                <c:formatCode>General</c:formatCode>
                <c:ptCount val="43"/>
                <c:pt idx="0">
                  <c:v>0</c:v>
                </c:pt>
                <c:pt idx="1">
                  <c:v>0</c:v>
                </c:pt>
                <c:pt idx="2">
                  <c:v>0</c:v>
                </c:pt>
                <c:pt idx="3">
                  <c:v>0</c:v>
                </c:pt>
                <c:pt idx="4">
                  <c:v>0</c:v>
                </c:pt>
                <c:pt idx="5">
                  <c:v>0</c:v>
                </c:pt>
                <c:pt idx="6">
                  <c:v>0</c:v>
                </c:pt>
                <c:pt idx="7">
                  <c:v>0</c:v>
                </c:pt>
                <c:pt idx="8">
                  <c:v>0</c:v>
                </c:pt>
                <c:pt idx="9">
                  <c:v>0</c:v>
                </c:pt>
                <c:pt idx="10" formatCode="0.00E+00">
                  <c:v>-1.9898299999999999E-5</c:v>
                </c:pt>
                <c:pt idx="11">
                  <c:v>-3.18542E-4</c:v>
                </c:pt>
                <c:pt idx="12">
                  <c:v>-8.0926399999999997E-4</c:v>
                </c:pt>
                <c:pt idx="13">
                  <c:v>-1.4292599999999999E-3</c:v>
                </c:pt>
                <c:pt idx="14">
                  <c:v>-2.15102E-3</c:v>
                </c:pt>
                <c:pt idx="15">
                  <c:v>-2.9659E-3</c:v>
                </c:pt>
                <c:pt idx="16">
                  <c:v>-3.8414E-3</c:v>
                </c:pt>
                <c:pt idx="17">
                  <c:v>-4.7960900000000002E-3</c:v>
                </c:pt>
                <c:pt idx="18">
                  <c:v>-5.8520000000000004E-3</c:v>
                </c:pt>
                <c:pt idx="19">
                  <c:v>-7.0037199999999997E-3</c:v>
                </c:pt>
                <c:pt idx="20">
                  <c:v>-8.2985000000000003E-3</c:v>
                </c:pt>
                <c:pt idx="21">
                  <c:v>-9.9629000000000002E-3</c:v>
                </c:pt>
                <c:pt idx="22">
                  <c:v>-1.2677799999999999E-2</c:v>
                </c:pt>
                <c:pt idx="23">
                  <c:v>-1.69967E-2</c:v>
                </c:pt>
                <c:pt idx="24">
                  <c:v>-2.2552200000000001E-2</c:v>
                </c:pt>
                <c:pt idx="25">
                  <c:v>-2.8816399999999999E-2</c:v>
                </c:pt>
                <c:pt idx="26">
                  <c:v>-3.5216299999999999E-2</c:v>
                </c:pt>
                <c:pt idx="27">
                  <c:v>-4.1647200000000002E-2</c:v>
                </c:pt>
                <c:pt idx="28">
                  <c:v>-4.79874E-2</c:v>
                </c:pt>
                <c:pt idx="29">
                  <c:v>-5.4223500000000001E-2</c:v>
                </c:pt>
                <c:pt idx="30">
                  <c:v>-6.03934E-2</c:v>
                </c:pt>
                <c:pt idx="31">
                  <c:v>-6.6503699999999999E-2</c:v>
                </c:pt>
                <c:pt idx="32">
                  <c:v>-7.2568300000000002E-2</c:v>
                </c:pt>
                <c:pt idx="33">
                  <c:v>-7.8611200000000006E-2</c:v>
                </c:pt>
                <c:pt idx="34">
                  <c:v>-8.4628499999999995E-2</c:v>
                </c:pt>
                <c:pt idx="35">
                  <c:v>-9.0611999999999998E-2</c:v>
                </c:pt>
                <c:pt idx="36">
                  <c:v>-9.6557100000000007E-2</c:v>
                </c:pt>
                <c:pt idx="37">
                  <c:v>-0.102464</c:v>
                </c:pt>
                <c:pt idx="38">
                  <c:v>-0.108346</c:v>
                </c:pt>
                <c:pt idx="39">
                  <c:v>-0.114209</c:v>
                </c:pt>
                <c:pt idx="40">
                  <c:v>-0.12006699999999999</c:v>
                </c:pt>
                <c:pt idx="41">
                  <c:v>-0.12584600000000001</c:v>
                </c:pt>
                <c:pt idx="42">
                  <c:v>-0.129662</c:v>
                </c:pt>
              </c:numCache>
            </c:numRef>
          </c:yVal>
          <c:smooth val="1"/>
          <c:extLst>
            <c:ext xmlns:c16="http://schemas.microsoft.com/office/drawing/2014/chart" uri="{C3380CC4-5D6E-409C-BE32-E72D297353CC}">
              <c16:uniqueId val="{00000001-FEB5-49F8-983D-BFFDA0B8D44F}"/>
            </c:ext>
          </c:extLst>
        </c:ser>
        <c:ser>
          <c:idx val="2"/>
          <c:order val="2"/>
          <c:tx>
            <c:strRef>
              <c:f>'3D Jet Tip Displacement'!$D$1</c:f>
              <c:strCache>
                <c:ptCount val="1"/>
                <c:pt idx="0">
                  <c:v>Node 3</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Displacement'!$D$2:$D$44</c:f>
              <c:numCache>
                <c:formatCode>General</c:formatCode>
                <c:ptCount val="43"/>
                <c:pt idx="0">
                  <c:v>0</c:v>
                </c:pt>
                <c:pt idx="1">
                  <c:v>0</c:v>
                </c:pt>
                <c:pt idx="2">
                  <c:v>0</c:v>
                </c:pt>
                <c:pt idx="3">
                  <c:v>0</c:v>
                </c:pt>
                <c:pt idx="4">
                  <c:v>0</c:v>
                </c:pt>
                <c:pt idx="5">
                  <c:v>0</c:v>
                </c:pt>
                <c:pt idx="6">
                  <c:v>0</c:v>
                </c:pt>
                <c:pt idx="7">
                  <c:v>0</c:v>
                </c:pt>
                <c:pt idx="8">
                  <c:v>0</c:v>
                </c:pt>
                <c:pt idx="9">
                  <c:v>0</c:v>
                </c:pt>
                <c:pt idx="10" formatCode="0.00E+00">
                  <c:v>-2.8812799999999998E-9</c:v>
                </c:pt>
                <c:pt idx="11">
                  <c:v>-1.2815099999999999E-4</c:v>
                </c:pt>
                <c:pt idx="12">
                  <c:v>-5.1440399999999999E-4</c:v>
                </c:pt>
                <c:pt idx="13">
                  <c:v>-1.05882E-3</c:v>
                </c:pt>
                <c:pt idx="14">
                  <c:v>-1.7212499999999999E-3</c:v>
                </c:pt>
                <c:pt idx="15">
                  <c:v>-2.48738E-3</c:v>
                </c:pt>
                <c:pt idx="16">
                  <c:v>-3.32877E-3</c:v>
                </c:pt>
                <c:pt idx="17">
                  <c:v>-4.2381700000000003E-3</c:v>
                </c:pt>
                <c:pt idx="18">
                  <c:v>-5.2157200000000001E-3</c:v>
                </c:pt>
                <c:pt idx="19">
                  <c:v>-6.2656600000000002E-3</c:v>
                </c:pt>
                <c:pt idx="20">
                  <c:v>-7.4079899999999997E-3</c:v>
                </c:pt>
                <c:pt idx="21">
                  <c:v>-8.6729600000000004E-3</c:v>
                </c:pt>
                <c:pt idx="22">
                  <c:v>-1.0171899999999999E-2</c:v>
                </c:pt>
                <c:pt idx="23">
                  <c:v>-1.23765E-2</c:v>
                </c:pt>
                <c:pt idx="24">
                  <c:v>-1.6258999999999999E-2</c:v>
                </c:pt>
                <c:pt idx="25">
                  <c:v>-2.1777600000000001E-2</c:v>
                </c:pt>
                <c:pt idx="26">
                  <c:v>-2.8185200000000001E-2</c:v>
                </c:pt>
                <c:pt idx="27">
                  <c:v>-3.4709200000000003E-2</c:v>
                </c:pt>
                <c:pt idx="28">
                  <c:v>-4.1008299999999998E-2</c:v>
                </c:pt>
                <c:pt idx="29">
                  <c:v>-4.7081199999999997E-2</c:v>
                </c:pt>
                <c:pt idx="30">
                  <c:v>-5.3092500000000001E-2</c:v>
                </c:pt>
                <c:pt idx="31">
                  <c:v>-5.9109399999999999E-2</c:v>
                </c:pt>
                <c:pt idx="32">
                  <c:v>-6.5134700000000004E-2</c:v>
                </c:pt>
                <c:pt idx="33">
                  <c:v>-7.1173299999999995E-2</c:v>
                </c:pt>
                <c:pt idx="34">
                  <c:v>-7.7236600000000002E-2</c:v>
                </c:pt>
                <c:pt idx="35">
                  <c:v>-8.3316500000000002E-2</c:v>
                </c:pt>
                <c:pt idx="36">
                  <c:v>-8.93959E-2</c:v>
                </c:pt>
                <c:pt idx="37">
                  <c:v>-9.5478300000000002E-2</c:v>
                </c:pt>
                <c:pt idx="38">
                  <c:v>-0.101567</c:v>
                </c:pt>
                <c:pt idx="39">
                  <c:v>-0.10764899999999999</c:v>
                </c:pt>
                <c:pt idx="40">
                  <c:v>-0.113792</c:v>
                </c:pt>
                <c:pt idx="41">
                  <c:v>-0.119911</c:v>
                </c:pt>
                <c:pt idx="42">
                  <c:v>-0.123957</c:v>
                </c:pt>
              </c:numCache>
            </c:numRef>
          </c:yVal>
          <c:smooth val="1"/>
          <c:extLst>
            <c:ext xmlns:c16="http://schemas.microsoft.com/office/drawing/2014/chart" uri="{C3380CC4-5D6E-409C-BE32-E72D297353CC}">
              <c16:uniqueId val="{00000002-FEB5-49F8-983D-BFFDA0B8D44F}"/>
            </c:ext>
          </c:extLst>
        </c:ser>
        <c:ser>
          <c:idx val="3"/>
          <c:order val="3"/>
          <c:tx>
            <c:strRef>
              <c:f>'3D Jet Tip Displacement'!$E$1</c:f>
              <c:strCache>
                <c:ptCount val="1"/>
                <c:pt idx="0">
                  <c:v>Node 4</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Displacement'!$E$2:$E$44</c:f>
              <c:numCache>
                <c:formatCode>General</c:formatCode>
                <c:ptCount val="43"/>
                <c:pt idx="0">
                  <c:v>0</c:v>
                </c:pt>
                <c:pt idx="1">
                  <c:v>0</c:v>
                </c:pt>
                <c:pt idx="2">
                  <c:v>0</c:v>
                </c:pt>
                <c:pt idx="3">
                  <c:v>0</c:v>
                </c:pt>
                <c:pt idx="4">
                  <c:v>0</c:v>
                </c:pt>
                <c:pt idx="5">
                  <c:v>0</c:v>
                </c:pt>
                <c:pt idx="6">
                  <c:v>0</c:v>
                </c:pt>
                <c:pt idx="7">
                  <c:v>0</c:v>
                </c:pt>
                <c:pt idx="8">
                  <c:v>0</c:v>
                </c:pt>
                <c:pt idx="9">
                  <c:v>0</c:v>
                </c:pt>
                <c:pt idx="10">
                  <c:v>0</c:v>
                </c:pt>
                <c:pt idx="11" formatCode="0.00E+00">
                  <c:v>-8.3099300000000006E-5</c:v>
                </c:pt>
                <c:pt idx="12">
                  <c:v>-4.3776699999999998E-4</c:v>
                </c:pt>
                <c:pt idx="13">
                  <c:v>-9.3775300000000005E-4</c:v>
                </c:pt>
                <c:pt idx="14">
                  <c:v>-1.5802100000000001E-3</c:v>
                </c:pt>
                <c:pt idx="15">
                  <c:v>-2.3384E-3</c:v>
                </c:pt>
                <c:pt idx="16">
                  <c:v>-3.1751499999999998E-3</c:v>
                </c:pt>
                <c:pt idx="17">
                  <c:v>-4.07874E-3</c:v>
                </c:pt>
                <c:pt idx="18">
                  <c:v>-5.0419100000000001E-3</c:v>
                </c:pt>
                <c:pt idx="19">
                  <c:v>-6.0908400000000001E-3</c:v>
                </c:pt>
                <c:pt idx="20">
                  <c:v>-7.2381800000000003E-3</c:v>
                </c:pt>
                <c:pt idx="21">
                  <c:v>-8.4908099999999997E-3</c:v>
                </c:pt>
                <c:pt idx="22">
                  <c:v>-9.9628200000000007E-3</c:v>
                </c:pt>
                <c:pt idx="23">
                  <c:v>-1.2018600000000001E-2</c:v>
                </c:pt>
                <c:pt idx="24">
                  <c:v>-1.5606999999999999E-2</c:v>
                </c:pt>
                <c:pt idx="25">
                  <c:v>-2.0769099999999999E-2</c:v>
                </c:pt>
                <c:pt idx="26">
                  <c:v>-2.6896699999999999E-2</c:v>
                </c:pt>
                <c:pt idx="27">
                  <c:v>-3.3586299999999999E-2</c:v>
                </c:pt>
                <c:pt idx="28">
                  <c:v>-4.0536799999999998E-2</c:v>
                </c:pt>
                <c:pt idx="29">
                  <c:v>-4.7431000000000001E-2</c:v>
                </c:pt>
                <c:pt idx="30">
                  <c:v>-5.4198000000000003E-2</c:v>
                </c:pt>
                <c:pt idx="31">
                  <c:v>-6.0860999999999998E-2</c:v>
                </c:pt>
                <c:pt idx="32">
                  <c:v>-6.74733E-2</c:v>
                </c:pt>
                <c:pt idx="33">
                  <c:v>-7.4059299999999995E-2</c:v>
                </c:pt>
                <c:pt idx="34">
                  <c:v>-8.0623100000000003E-2</c:v>
                </c:pt>
                <c:pt idx="35">
                  <c:v>-8.7166800000000003E-2</c:v>
                </c:pt>
                <c:pt idx="36">
                  <c:v>-9.3692300000000006E-2</c:v>
                </c:pt>
                <c:pt idx="37">
                  <c:v>-0.100193</c:v>
                </c:pt>
                <c:pt idx="38">
                  <c:v>-0.10667600000000001</c:v>
                </c:pt>
                <c:pt idx="39">
                  <c:v>-0.11314200000000001</c:v>
                </c:pt>
                <c:pt idx="40">
                  <c:v>-0.11959699999999999</c:v>
                </c:pt>
                <c:pt idx="41">
                  <c:v>-0.126081</c:v>
                </c:pt>
                <c:pt idx="42">
                  <c:v>-0.13042599999999999</c:v>
                </c:pt>
              </c:numCache>
            </c:numRef>
          </c:yVal>
          <c:smooth val="1"/>
          <c:extLst>
            <c:ext xmlns:c16="http://schemas.microsoft.com/office/drawing/2014/chart" uri="{C3380CC4-5D6E-409C-BE32-E72D297353CC}">
              <c16:uniqueId val="{00000003-FEB5-49F8-983D-BFFDA0B8D44F}"/>
            </c:ext>
          </c:extLst>
        </c:ser>
        <c:ser>
          <c:idx val="4"/>
          <c:order val="4"/>
          <c:tx>
            <c:strRef>
              <c:f>'3D Jet Tip Displacement'!$F$1</c:f>
              <c:strCache>
                <c:ptCount val="1"/>
                <c:pt idx="0">
                  <c:v>Node 5</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Displacement'!$F$2:$F$44</c:f>
              <c:numCache>
                <c:formatCode>General</c:formatCode>
                <c:ptCount val="43"/>
                <c:pt idx="0">
                  <c:v>0</c:v>
                </c:pt>
                <c:pt idx="1">
                  <c:v>0</c:v>
                </c:pt>
                <c:pt idx="2">
                  <c:v>0</c:v>
                </c:pt>
                <c:pt idx="3">
                  <c:v>0</c:v>
                </c:pt>
                <c:pt idx="4">
                  <c:v>0</c:v>
                </c:pt>
                <c:pt idx="5">
                  <c:v>0</c:v>
                </c:pt>
                <c:pt idx="6">
                  <c:v>0</c:v>
                </c:pt>
                <c:pt idx="7">
                  <c:v>0</c:v>
                </c:pt>
                <c:pt idx="8">
                  <c:v>0</c:v>
                </c:pt>
                <c:pt idx="9">
                  <c:v>0</c:v>
                </c:pt>
                <c:pt idx="10">
                  <c:v>0</c:v>
                </c:pt>
                <c:pt idx="11" formatCode="0.00E+00">
                  <c:v>-4.9454699999999999E-5</c:v>
                </c:pt>
                <c:pt idx="12">
                  <c:v>-3.7650900000000002E-4</c:v>
                </c:pt>
                <c:pt idx="13">
                  <c:v>-8.7217000000000002E-4</c:v>
                </c:pt>
                <c:pt idx="14">
                  <c:v>-1.5085599999999999E-3</c:v>
                </c:pt>
                <c:pt idx="15">
                  <c:v>-2.2464199999999998E-3</c:v>
                </c:pt>
                <c:pt idx="16">
                  <c:v>-3.0723199999999999E-3</c:v>
                </c:pt>
                <c:pt idx="17">
                  <c:v>-3.95693E-3</c:v>
                </c:pt>
                <c:pt idx="18">
                  <c:v>-4.9049699999999998E-3</c:v>
                </c:pt>
                <c:pt idx="19">
                  <c:v>-5.9269099999999996E-3</c:v>
                </c:pt>
                <c:pt idx="20">
                  <c:v>-7.0294099999999998E-3</c:v>
                </c:pt>
                <c:pt idx="21">
                  <c:v>-8.2308799999999994E-3</c:v>
                </c:pt>
                <c:pt idx="22">
                  <c:v>-9.5981799999999996E-3</c:v>
                </c:pt>
                <c:pt idx="23">
                  <c:v>-1.1327800000000001E-2</c:v>
                </c:pt>
                <c:pt idx="24">
                  <c:v>-1.42457E-2</c:v>
                </c:pt>
                <c:pt idx="25">
                  <c:v>-1.9021400000000001E-2</c:v>
                </c:pt>
                <c:pt idx="26">
                  <c:v>-2.5107399999999998E-2</c:v>
                </c:pt>
                <c:pt idx="27">
                  <c:v>-3.1533199999999997E-2</c:v>
                </c:pt>
                <c:pt idx="28">
                  <c:v>-3.8054699999999997E-2</c:v>
                </c:pt>
                <c:pt idx="29">
                  <c:v>-4.4618699999999997E-2</c:v>
                </c:pt>
                <c:pt idx="30">
                  <c:v>-5.1139799999999999E-2</c:v>
                </c:pt>
                <c:pt idx="31">
                  <c:v>-5.7627900000000003E-2</c:v>
                </c:pt>
                <c:pt idx="32">
                  <c:v>-6.41211E-2</c:v>
                </c:pt>
                <c:pt idx="33">
                  <c:v>-7.0626800000000003E-2</c:v>
                </c:pt>
                <c:pt idx="34">
                  <c:v>-7.7138499999999999E-2</c:v>
                </c:pt>
                <c:pt idx="35">
                  <c:v>-8.3652400000000002E-2</c:v>
                </c:pt>
                <c:pt idx="36">
                  <c:v>-9.0165599999999999E-2</c:v>
                </c:pt>
                <c:pt idx="37">
                  <c:v>-9.6668100000000007E-2</c:v>
                </c:pt>
                <c:pt idx="38">
                  <c:v>-0.103162</c:v>
                </c:pt>
                <c:pt idx="39">
                  <c:v>-0.10964</c:v>
                </c:pt>
                <c:pt idx="40">
                  <c:v>-0.11611200000000001</c:v>
                </c:pt>
                <c:pt idx="41">
                  <c:v>-0.122617</c:v>
                </c:pt>
                <c:pt idx="42">
                  <c:v>-0.12697900000000001</c:v>
                </c:pt>
              </c:numCache>
            </c:numRef>
          </c:yVal>
          <c:smooth val="1"/>
          <c:extLst>
            <c:ext xmlns:c16="http://schemas.microsoft.com/office/drawing/2014/chart" uri="{C3380CC4-5D6E-409C-BE32-E72D297353CC}">
              <c16:uniqueId val="{00000004-FEB5-49F8-983D-BFFDA0B8D44F}"/>
            </c:ext>
          </c:extLst>
        </c:ser>
        <c:ser>
          <c:idx val="5"/>
          <c:order val="5"/>
          <c:tx>
            <c:strRef>
              <c:f>'3D Jet Tip Displacement'!$G$1</c:f>
              <c:strCache>
                <c:ptCount val="1"/>
                <c:pt idx="0">
                  <c:v>Node 6</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Displacement'!$G$2:$G$44</c:f>
              <c:numCache>
                <c:formatCode>General</c:formatCode>
                <c:ptCount val="43"/>
                <c:pt idx="0">
                  <c:v>0</c:v>
                </c:pt>
                <c:pt idx="1">
                  <c:v>0</c:v>
                </c:pt>
                <c:pt idx="2">
                  <c:v>0</c:v>
                </c:pt>
                <c:pt idx="3">
                  <c:v>0</c:v>
                </c:pt>
                <c:pt idx="4">
                  <c:v>0</c:v>
                </c:pt>
                <c:pt idx="5">
                  <c:v>0</c:v>
                </c:pt>
                <c:pt idx="6">
                  <c:v>0</c:v>
                </c:pt>
                <c:pt idx="7">
                  <c:v>0</c:v>
                </c:pt>
                <c:pt idx="8">
                  <c:v>0</c:v>
                </c:pt>
                <c:pt idx="9" formatCode="0.00E+00">
                  <c:v>-1.71476E-6</c:v>
                </c:pt>
                <c:pt idx="10">
                  <c:v>-2.33537E-4</c:v>
                </c:pt>
                <c:pt idx="11">
                  <c:v>-6.5840799999999998E-4</c:v>
                </c:pt>
                <c:pt idx="12">
                  <c:v>-1.27389E-3</c:v>
                </c:pt>
                <c:pt idx="13">
                  <c:v>-1.98321E-3</c:v>
                </c:pt>
                <c:pt idx="14">
                  <c:v>-2.7679900000000001E-3</c:v>
                </c:pt>
                <c:pt idx="15">
                  <c:v>-3.6643000000000001E-3</c:v>
                </c:pt>
                <c:pt idx="16">
                  <c:v>-4.65768E-3</c:v>
                </c:pt>
                <c:pt idx="17">
                  <c:v>-5.7337600000000001E-3</c:v>
                </c:pt>
                <c:pt idx="18">
                  <c:v>-6.9385799999999997E-3</c:v>
                </c:pt>
                <c:pt idx="19">
                  <c:v>-8.4318899999999992E-3</c:v>
                </c:pt>
                <c:pt idx="20">
                  <c:v>-1.0717600000000001E-2</c:v>
                </c:pt>
                <c:pt idx="21">
                  <c:v>-1.43007E-2</c:v>
                </c:pt>
                <c:pt idx="22">
                  <c:v>-1.8900299999999998E-2</c:v>
                </c:pt>
                <c:pt idx="23">
                  <c:v>-2.42116E-2</c:v>
                </c:pt>
                <c:pt idx="24">
                  <c:v>-2.9911E-2</c:v>
                </c:pt>
                <c:pt idx="25">
                  <c:v>-3.5879500000000002E-2</c:v>
                </c:pt>
                <c:pt idx="26">
                  <c:v>-4.19888E-2</c:v>
                </c:pt>
                <c:pt idx="27">
                  <c:v>-4.8009000000000003E-2</c:v>
                </c:pt>
                <c:pt idx="28">
                  <c:v>-5.3933500000000002E-2</c:v>
                </c:pt>
                <c:pt idx="29">
                  <c:v>-5.9831500000000003E-2</c:v>
                </c:pt>
                <c:pt idx="30">
                  <c:v>-6.57253E-2</c:v>
                </c:pt>
                <c:pt idx="31">
                  <c:v>-7.1599099999999999E-2</c:v>
                </c:pt>
                <c:pt idx="32">
                  <c:v>-7.7436699999999997E-2</c:v>
                </c:pt>
                <c:pt idx="33">
                  <c:v>-8.3239499999999994E-2</c:v>
                </c:pt>
                <c:pt idx="34">
                  <c:v>-8.9009699999999997E-2</c:v>
                </c:pt>
                <c:pt idx="35">
                  <c:v>-9.4755099999999995E-2</c:v>
                </c:pt>
                <c:pt idx="36">
                  <c:v>-0.100476</c:v>
                </c:pt>
                <c:pt idx="37">
                  <c:v>-0.10616100000000001</c:v>
                </c:pt>
                <c:pt idx="38">
                  <c:v>-0.111815</c:v>
                </c:pt>
                <c:pt idx="39">
                  <c:v>-0.117447</c:v>
                </c:pt>
                <c:pt idx="40">
                  <c:v>-0.123054</c:v>
                </c:pt>
                <c:pt idx="41">
                  <c:v>-0.12861</c:v>
                </c:pt>
                <c:pt idx="42">
                  <c:v>-0.13228799999999999</c:v>
                </c:pt>
              </c:numCache>
            </c:numRef>
          </c:yVal>
          <c:smooth val="1"/>
          <c:extLst>
            <c:ext xmlns:c16="http://schemas.microsoft.com/office/drawing/2014/chart" uri="{C3380CC4-5D6E-409C-BE32-E72D297353CC}">
              <c16:uniqueId val="{00000005-FEB5-49F8-983D-BFFDA0B8D44F}"/>
            </c:ext>
          </c:extLst>
        </c:ser>
        <c:ser>
          <c:idx val="6"/>
          <c:order val="6"/>
          <c:tx>
            <c:strRef>
              <c:f>'3D Jet Tip Displacement'!$H$1</c:f>
              <c:strCache>
                <c:ptCount val="1"/>
                <c:pt idx="0">
                  <c:v>Node 7</c:v>
                </c:pt>
              </c:strCache>
            </c:strRef>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Displacement'!$H$2:$H$44</c:f>
              <c:numCache>
                <c:formatCode>General</c:formatCode>
                <c:ptCount val="43"/>
                <c:pt idx="0">
                  <c:v>0</c:v>
                </c:pt>
                <c:pt idx="1">
                  <c:v>0</c:v>
                </c:pt>
                <c:pt idx="2">
                  <c:v>0</c:v>
                </c:pt>
                <c:pt idx="3">
                  <c:v>0</c:v>
                </c:pt>
                <c:pt idx="4">
                  <c:v>0</c:v>
                </c:pt>
                <c:pt idx="5">
                  <c:v>0</c:v>
                </c:pt>
                <c:pt idx="6">
                  <c:v>0</c:v>
                </c:pt>
                <c:pt idx="7" formatCode="0.00E+00">
                  <c:v>-1.17007E-31</c:v>
                </c:pt>
                <c:pt idx="8">
                  <c:v>0</c:v>
                </c:pt>
                <c:pt idx="9" formatCode="0.00E+00">
                  <c:v>-5.3748000000000001E-5</c:v>
                </c:pt>
                <c:pt idx="10">
                  <c:v>-4.02722E-4</c:v>
                </c:pt>
                <c:pt idx="11">
                  <c:v>-9.2809499999999998E-4</c:v>
                </c:pt>
                <c:pt idx="12">
                  <c:v>-1.58475E-3</c:v>
                </c:pt>
                <c:pt idx="13">
                  <c:v>-2.34206E-3</c:v>
                </c:pt>
                <c:pt idx="14">
                  <c:v>-3.1904899999999998E-3</c:v>
                </c:pt>
                <c:pt idx="15">
                  <c:v>-4.1378099999999996E-3</c:v>
                </c:pt>
                <c:pt idx="16">
                  <c:v>-5.2082200000000004E-3</c:v>
                </c:pt>
                <c:pt idx="17">
                  <c:v>-6.4404299999999996E-3</c:v>
                </c:pt>
                <c:pt idx="18">
                  <c:v>-7.9785600000000009E-3</c:v>
                </c:pt>
                <c:pt idx="19">
                  <c:v>-1.0413E-2</c:v>
                </c:pt>
                <c:pt idx="20">
                  <c:v>-1.3978600000000001E-2</c:v>
                </c:pt>
                <c:pt idx="21">
                  <c:v>-1.8695E-2</c:v>
                </c:pt>
                <c:pt idx="22">
                  <c:v>-2.4106900000000001E-2</c:v>
                </c:pt>
                <c:pt idx="23">
                  <c:v>-2.99157E-2</c:v>
                </c:pt>
                <c:pt idx="24">
                  <c:v>-3.5869999999999999E-2</c:v>
                </c:pt>
                <c:pt idx="25">
                  <c:v>-4.1853799999999997E-2</c:v>
                </c:pt>
                <c:pt idx="26">
                  <c:v>-4.7807599999999999E-2</c:v>
                </c:pt>
                <c:pt idx="27">
                  <c:v>-5.3677200000000001E-2</c:v>
                </c:pt>
                <c:pt idx="28">
                  <c:v>-5.9468600000000003E-2</c:v>
                </c:pt>
                <c:pt idx="29">
                  <c:v>-6.5184199999999998E-2</c:v>
                </c:pt>
                <c:pt idx="30">
                  <c:v>-7.0843199999999995E-2</c:v>
                </c:pt>
                <c:pt idx="31">
                  <c:v>-7.6452699999999998E-2</c:v>
                </c:pt>
                <c:pt idx="32">
                  <c:v>-8.1999299999999997E-2</c:v>
                </c:pt>
                <c:pt idx="33">
                  <c:v>-8.74973E-2</c:v>
                </c:pt>
                <c:pt idx="34">
                  <c:v>-9.2948900000000001E-2</c:v>
                </c:pt>
                <c:pt idx="35">
                  <c:v>-9.83517E-2</c:v>
                </c:pt>
                <c:pt idx="36">
                  <c:v>-0.103701</c:v>
                </c:pt>
                <c:pt idx="37">
                  <c:v>-0.10901</c:v>
                </c:pt>
                <c:pt idx="38">
                  <c:v>-0.114274</c:v>
                </c:pt>
                <c:pt idx="39">
                  <c:v>-0.11952</c:v>
                </c:pt>
                <c:pt idx="40">
                  <c:v>-0.124746</c:v>
                </c:pt>
                <c:pt idx="41">
                  <c:v>-0.12992999999999999</c:v>
                </c:pt>
                <c:pt idx="42">
                  <c:v>-0.13335900000000001</c:v>
                </c:pt>
              </c:numCache>
            </c:numRef>
          </c:yVal>
          <c:smooth val="1"/>
          <c:extLst>
            <c:ext xmlns:c16="http://schemas.microsoft.com/office/drawing/2014/chart" uri="{C3380CC4-5D6E-409C-BE32-E72D297353CC}">
              <c16:uniqueId val="{00000006-FEB5-49F8-983D-BFFDA0B8D44F}"/>
            </c:ext>
          </c:extLst>
        </c:ser>
        <c:ser>
          <c:idx val="7"/>
          <c:order val="7"/>
          <c:tx>
            <c:strRef>
              <c:f>'3D Jet Tip Displacement'!$I$1</c:f>
              <c:strCache>
                <c:ptCount val="1"/>
                <c:pt idx="0">
                  <c:v>Node 8</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Displacement'!$I$2:$I$44</c:f>
              <c:numCache>
                <c:formatCode>General</c:formatCode>
                <c:ptCount val="43"/>
                <c:pt idx="0">
                  <c:v>0</c:v>
                </c:pt>
                <c:pt idx="1">
                  <c:v>0</c:v>
                </c:pt>
                <c:pt idx="2">
                  <c:v>0</c:v>
                </c:pt>
                <c:pt idx="3">
                  <c:v>0</c:v>
                </c:pt>
                <c:pt idx="4">
                  <c:v>0</c:v>
                </c:pt>
                <c:pt idx="5">
                  <c:v>0</c:v>
                </c:pt>
                <c:pt idx="6">
                  <c:v>0</c:v>
                </c:pt>
                <c:pt idx="7">
                  <c:v>0</c:v>
                </c:pt>
                <c:pt idx="8">
                  <c:v>0</c:v>
                </c:pt>
                <c:pt idx="9">
                  <c:v>0</c:v>
                </c:pt>
                <c:pt idx="10" formatCode="0.00E+00">
                  <c:v>-7.93513E-5</c:v>
                </c:pt>
                <c:pt idx="11">
                  <c:v>-4.3254799999999999E-4</c:v>
                </c:pt>
                <c:pt idx="12">
                  <c:v>-9.3728400000000003E-4</c:v>
                </c:pt>
                <c:pt idx="13">
                  <c:v>-1.5696099999999999E-3</c:v>
                </c:pt>
                <c:pt idx="14">
                  <c:v>-2.3199900000000001E-3</c:v>
                </c:pt>
                <c:pt idx="15">
                  <c:v>-3.1462500000000002E-3</c:v>
                </c:pt>
                <c:pt idx="16">
                  <c:v>-4.0506600000000002E-3</c:v>
                </c:pt>
                <c:pt idx="17">
                  <c:v>-5.0302999999999997E-3</c:v>
                </c:pt>
                <c:pt idx="18">
                  <c:v>-6.1101200000000001E-3</c:v>
                </c:pt>
                <c:pt idx="19">
                  <c:v>-7.30147E-3</c:v>
                </c:pt>
                <c:pt idx="20">
                  <c:v>-8.6882999999999995E-3</c:v>
                </c:pt>
                <c:pt idx="21">
                  <c:v>-1.06946E-2</c:v>
                </c:pt>
                <c:pt idx="22">
                  <c:v>-1.39346E-2</c:v>
                </c:pt>
                <c:pt idx="23">
                  <c:v>-1.8540600000000001E-2</c:v>
                </c:pt>
                <c:pt idx="24">
                  <c:v>-2.4141900000000001E-2</c:v>
                </c:pt>
                <c:pt idx="25">
                  <c:v>-3.01716E-2</c:v>
                </c:pt>
                <c:pt idx="26">
                  <c:v>-3.64248E-2</c:v>
                </c:pt>
                <c:pt idx="27">
                  <c:v>-4.2762700000000001E-2</c:v>
                </c:pt>
                <c:pt idx="28">
                  <c:v>-4.9070299999999997E-2</c:v>
                </c:pt>
                <c:pt idx="29">
                  <c:v>-5.5321099999999998E-2</c:v>
                </c:pt>
                <c:pt idx="30">
                  <c:v>-6.15297E-2</c:v>
                </c:pt>
                <c:pt idx="31">
                  <c:v>-6.7709400000000003E-2</c:v>
                </c:pt>
                <c:pt idx="32">
                  <c:v>-7.3852299999999996E-2</c:v>
                </c:pt>
                <c:pt idx="33">
                  <c:v>-7.9955499999999999E-2</c:v>
                </c:pt>
                <c:pt idx="34">
                  <c:v>-8.6011699999999996E-2</c:v>
                </c:pt>
                <c:pt idx="35">
                  <c:v>-9.2024599999999998E-2</c:v>
                </c:pt>
                <c:pt idx="36">
                  <c:v>-9.8006899999999994E-2</c:v>
                </c:pt>
                <c:pt idx="37">
                  <c:v>-0.103937</c:v>
                </c:pt>
                <c:pt idx="38">
                  <c:v>-0.109834</c:v>
                </c:pt>
                <c:pt idx="39">
                  <c:v>-0.115688</c:v>
                </c:pt>
                <c:pt idx="40">
                  <c:v>-0.121499</c:v>
                </c:pt>
                <c:pt idx="41">
                  <c:v>-0.12728900000000001</c:v>
                </c:pt>
                <c:pt idx="42">
                  <c:v>-0.131134</c:v>
                </c:pt>
              </c:numCache>
            </c:numRef>
          </c:yVal>
          <c:smooth val="1"/>
          <c:extLst>
            <c:ext xmlns:c16="http://schemas.microsoft.com/office/drawing/2014/chart" uri="{C3380CC4-5D6E-409C-BE32-E72D297353CC}">
              <c16:uniqueId val="{00000007-FEB5-49F8-983D-BFFDA0B8D44F}"/>
            </c:ext>
          </c:extLst>
        </c:ser>
        <c:ser>
          <c:idx val="8"/>
          <c:order val="8"/>
          <c:tx>
            <c:strRef>
              <c:f>'3D Jet Tip Displacement'!$J$1</c:f>
              <c:strCache>
                <c:ptCount val="1"/>
                <c:pt idx="0">
                  <c:v>Node 9</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Displacement'!$J$2:$J$44</c:f>
              <c:numCache>
                <c:formatCode>General</c:formatCode>
                <c:ptCount val="43"/>
                <c:pt idx="0">
                  <c:v>0</c:v>
                </c:pt>
                <c:pt idx="1">
                  <c:v>0</c:v>
                </c:pt>
                <c:pt idx="2">
                  <c:v>0</c:v>
                </c:pt>
                <c:pt idx="3">
                  <c:v>0</c:v>
                </c:pt>
                <c:pt idx="4">
                  <c:v>0</c:v>
                </c:pt>
                <c:pt idx="5">
                  <c:v>0</c:v>
                </c:pt>
                <c:pt idx="6">
                  <c:v>0</c:v>
                </c:pt>
                <c:pt idx="7">
                  <c:v>0</c:v>
                </c:pt>
                <c:pt idx="8">
                  <c:v>0</c:v>
                </c:pt>
                <c:pt idx="9">
                  <c:v>0</c:v>
                </c:pt>
                <c:pt idx="10" formatCode="0.00E+00">
                  <c:v>-1.80444E-9</c:v>
                </c:pt>
                <c:pt idx="11">
                  <c:v>-1.2522E-4</c:v>
                </c:pt>
                <c:pt idx="12">
                  <c:v>-4.86334E-4</c:v>
                </c:pt>
                <c:pt idx="13">
                  <c:v>-1.0164200000000001E-3</c:v>
                </c:pt>
                <c:pt idx="14">
                  <c:v>-1.67753E-3</c:v>
                </c:pt>
                <c:pt idx="15">
                  <c:v>-2.4379800000000002E-3</c:v>
                </c:pt>
                <c:pt idx="16">
                  <c:v>-3.2868900000000002E-3</c:v>
                </c:pt>
                <c:pt idx="17">
                  <c:v>-4.2001900000000003E-3</c:v>
                </c:pt>
                <c:pt idx="18">
                  <c:v>-5.1829500000000004E-3</c:v>
                </c:pt>
                <c:pt idx="19">
                  <c:v>-6.2298099999999997E-3</c:v>
                </c:pt>
                <c:pt idx="20">
                  <c:v>-7.3713900000000002E-3</c:v>
                </c:pt>
                <c:pt idx="21">
                  <c:v>-8.6323400000000005E-3</c:v>
                </c:pt>
                <c:pt idx="22">
                  <c:v>-1.01058E-2</c:v>
                </c:pt>
                <c:pt idx="23">
                  <c:v>-1.21966E-2</c:v>
                </c:pt>
                <c:pt idx="24">
                  <c:v>-1.5796500000000002E-2</c:v>
                </c:pt>
                <c:pt idx="25">
                  <c:v>-2.0996999999999998E-2</c:v>
                </c:pt>
                <c:pt idx="26">
                  <c:v>-2.7107200000000001E-2</c:v>
                </c:pt>
                <c:pt idx="27">
                  <c:v>-3.3418499999999997E-2</c:v>
                </c:pt>
                <c:pt idx="28">
                  <c:v>-3.96508E-2</c:v>
                </c:pt>
                <c:pt idx="29">
                  <c:v>-4.5867199999999997E-2</c:v>
                </c:pt>
                <c:pt idx="30">
                  <c:v>-5.2036499999999999E-2</c:v>
                </c:pt>
                <c:pt idx="31">
                  <c:v>-5.8173500000000003E-2</c:v>
                </c:pt>
                <c:pt idx="32">
                  <c:v>-6.4286499999999996E-2</c:v>
                </c:pt>
                <c:pt idx="33">
                  <c:v>-7.0384799999999997E-2</c:v>
                </c:pt>
                <c:pt idx="34">
                  <c:v>-7.6474200000000006E-2</c:v>
                </c:pt>
                <c:pt idx="35">
                  <c:v>-8.2559999999999995E-2</c:v>
                </c:pt>
                <c:pt idx="36">
                  <c:v>-8.8637800000000003E-2</c:v>
                </c:pt>
                <c:pt idx="37">
                  <c:v>-9.4700900000000005E-2</c:v>
                </c:pt>
                <c:pt idx="38">
                  <c:v>-0.100746</c:v>
                </c:pt>
                <c:pt idx="39">
                  <c:v>-0.106797</c:v>
                </c:pt>
                <c:pt idx="40">
                  <c:v>-0.112844</c:v>
                </c:pt>
                <c:pt idx="41">
                  <c:v>-0.118895</c:v>
                </c:pt>
                <c:pt idx="42">
                  <c:v>-0.122923</c:v>
                </c:pt>
              </c:numCache>
            </c:numRef>
          </c:yVal>
          <c:smooth val="1"/>
          <c:extLst>
            <c:ext xmlns:c16="http://schemas.microsoft.com/office/drawing/2014/chart" uri="{C3380CC4-5D6E-409C-BE32-E72D297353CC}">
              <c16:uniqueId val="{00000008-FEB5-49F8-983D-BFFDA0B8D44F}"/>
            </c:ext>
          </c:extLst>
        </c:ser>
        <c:ser>
          <c:idx val="9"/>
          <c:order val="9"/>
          <c:tx>
            <c:strRef>
              <c:f>'3D Jet Tip Displacement'!$K$1</c:f>
              <c:strCache>
                <c:ptCount val="1"/>
                <c:pt idx="0">
                  <c:v>Node 10</c:v>
                </c:pt>
              </c:strCache>
            </c:strRef>
          </c:tx>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Displacement'!$K$2:$K$44</c:f>
              <c:numCache>
                <c:formatCode>General</c:formatCode>
                <c:ptCount val="43"/>
                <c:pt idx="0">
                  <c:v>0</c:v>
                </c:pt>
                <c:pt idx="1">
                  <c:v>0</c:v>
                </c:pt>
                <c:pt idx="2">
                  <c:v>0</c:v>
                </c:pt>
                <c:pt idx="3">
                  <c:v>0</c:v>
                </c:pt>
                <c:pt idx="4">
                  <c:v>0</c:v>
                </c:pt>
                <c:pt idx="5">
                  <c:v>0</c:v>
                </c:pt>
                <c:pt idx="6">
                  <c:v>0</c:v>
                </c:pt>
                <c:pt idx="7">
                  <c:v>0</c:v>
                </c:pt>
                <c:pt idx="8">
                  <c:v>0</c:v>
                </c:pt>
                <c:pt idx="9" formatCode="0.00E+00">
                  <c:v>-7.2759600000000004E-12</c:v>
                </c:pt>
                <c:pt idx="10" formatCode="0.00E+00">
                  <c:v>-7.2726999999999997E-5</c:v>
                </c:pt>
                <c:pt idx="11">
                  <c:v>-4.1332599999999999E-4</c:v>
                </c:pt>
                <c:pt idx="12">
                  <c:v>-9.2497200000000003E-4</c:v>
                </c:pt>
                <c:pt idx="13">
                  <c:v>-1.56642E-3</c:v>
                </c:pt>
                <c:pt idx="14">
                  <c:v>-2.3003199999999998E-3</c:v>
                </c:pt>
                <c:pt idx="15">
                  <c:v>-3.13942E-3</c:v>
                </c:pt>
                <c:pt idx="16">
                  <c:v>-4.0620700000000001E-3</c:v>
                </c:pt>
                <c:pt idx="17">
                  <c:v>-5.04705E-3</c:v>
                </c:pt>
                <c:pt idx="18">
                  <c:v>-6.1321300000000004E-3</c:v>
                </c:pt>
                <c:pt idx="19">
                  <c:v>-7.3213699999999998E-3</c:v>
                </c:pt>
                <c:pt idx="20">
                  <c:v>-8.6966400000000003E-3</c:v>
                </c:pt>
                <c:pt idx="21">
                  <c:v>-1.06348E-2</c:v>
                </c:pt>
                <c:pt idx="22">
                  <c:v>-1.39398E-2</c:v>
                </c:pt>
                <c:pt idx="23">
                  <c:v>-1.8628499999999999E-2</c:v>
                </c:pt>
                <c:pt idx="24">
                  <c:v>-2.42694E-2</c:v>
                </c:pt>
                <c:pt idx="25">
                  <c:v>-3.0403800000000002E-2</c:v>
                </c:pt>
                <c:pt idx="26">
                  <c:v>-3.66982E-2</c:v>
                </c:pt>
                <c:pt idx="27">
                  <c:v>-4.3103700000000002E-2</c:v>
                </c:pt>
                <c:pt idx="28">
                  <c:v>-4.9553800000000002E-2</c:v>
                </c:pt>
                <c:pt idx="29">
                  <c:v>-5.5963699999999998E-2</c:v>
                </c:pt>
                <c:pt idx="30">
                  <c:v>-6.2302999999999997E-2</c:v>
                </c:pt>
                <c:pt idx="31">
                  <c:v>-6.8579500000000002E-2</c:v>
                </c:pt>
                <c:pt idx="32">
                  <c:v>-7.4797500000000003E-2</c:v>
                </c:pt>
                <c:pt idx="33">
                  <c:v>-8.0964700000000001E-2</c:v>
                </c:pt>
                <c:pt idx="34">
                  <c:v>-8.7079699999999996E-2</c:v>
                </c:pt>
                <c:pt idx="35">
                  <c:v>-9.3154399999999998E-2</c:v>
                </c:pt>
                <c:pt idx="36">
                  <c:v>-9.9188999999999999E-2</c:v>
                </c:pt>
                <c:pt idx="37">
                  <c:v>-0.10519299999999999</c:v>
                </c:pt>
                <c:pt idx="38">
                  <c:v>-0.111169</c:v>
                </c:pt>
                <c:pt idx="39">
                  <c:v>-0.117092</c:v>
                </c:pt>
                <c:pt idx="40">
                  <c:v>-0.122951</c:v>
                </c:pt>
                <c:pt idx="41">
                  <c:v>-0.12878600000000001</c:v>
                </c:pt>
                <c:pt idx="42">
                  <c:v>-0.132656</c:v>
                </c:pt>
              </c:numCache>
            </c:numRef>
          </c:yVal>
          <c:smooth val="1"/>
          <c:extLst>
            <c:ext xmlns:c16="http://schemas.microsoft.com/office/drawing/2014/chart" uri="{C3380CC4-5D6E-409C-BE32-E72D297353CC}">
              <c16:uniqueId val="{00000009-FEB5-49F8-983D-BFFDA0B8D44F}"/>
            </c:ext>
          </c:extLst>
        </c:ser>
        <c:dLbls>
          <c:showLegendKey val="0"/>
          <c:showVal val="0"/>
          <c:showCatName val="0"/>
          <c:showSerName val="0"/>
          <c:showPercent val="0"/>
          <c:showBubbleSize val="0"/>
        </c:dLbls>
        <c:axId val="1152159240"/>
        <c:axId val="2081197064"/>
      </c:scatterChart>
      <c:valAx>
        <c:axId val="11521592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197064"/>
        <c:crosses val="autoZero"/>
        <c:crossBetween val="midCat"/>
      </c:valAx>
      <c:valAx>
        <c:axId val="2081197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Displacement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21592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Y Displacement of Nodes - 3D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Average  Y Displacement of Nodes</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'3D Jet Tip Displacement'!$A$2:$A$44</c:f>
              <c:numCache>
                <c:formatCode>0.00E+00</c:formatCode>
                <c:ptCount val="43"/>
                <c:pt idx="0" formatCode="General">
                  <c:v>0</c:v>
                </c:pt>
                <c:pt idx="1">
                  <c:v>1.01665E-6</c:v>
                </c:pt>
                <c:pt idx="2">
                  <c:v>2.00384E-6</c:v>
                </c:pt>
                <c:pt idx="3">
                  <c:v>3.0218800000000001E-6</c:v>
                </c:pt>
                <c:pt idx="4">
                  <c:v>4.0141100000000001E-6</c:v>
                </c:pt>
                <c:pt idx="5">
                  <c:v>5.0133900000000003E-6</c:v>
                </c:pt>
                <c:pt idx="6">
                  <c:v>6.0100500000000002E-6</c:v>
                </c:pt>
                <c:pt idx="7">
                  <c:v>7.0036799999999998E-6</c:v>
                </c:pt>
                <c:pt idx="8">
                  <c:v>8.0004700000000003E-6</c:v>
                </c:pt>
                <c:pt idx="9">
                  <c:v>9.0031800000000008E-6</c:v>
                </c:pt>
                <c:pt idx="10">
                  <c:v>1.0001E-5</c:v>
                </c:pt>
                <c:pt idx="11">
                  <c:v>1.1001399999999999E-5</c:v>
                </c:pt>
                <c:pt idx="12">
                  <c:v>1.20029E-5</c:v>
                </c:pt>
                <c:pt idx="13">
                  <c:v>1.30027E-5</c:v>
                </c:pt>
                <c:pt idx="14">
                  <c:v>1.4001399999999999E-5</c:v>
                </c:pt>
                <c:pt idx="15">
                  <c:v>1.50012E-5</c:v>
                </c:pt>
                <c:pt idx="16">
                  <c:v>1.60017E-5</c:v>
                </c:pt>
                <c:pt idx="17">
                  <c:v>1.7000500000000001E-5</c:v>
                </c:pt>
                <c:pt idx="18">
                  <c:v>1.8000400000000001E-5</c:v>
                </c:pt>
                <c:pt idx="19">
                  <c:v>1.9001500000000001E-5</c:v>
                </c:pt>
                <c:pt idx="20">
                  <c:v>2.0000099999999998E-5</c:v>
                </c:pt>
                <c:pt idx="21">
                  <c:v>2.1001499999999999E-5</c:v>
                </c:pt>
                <c:pt idx="22">
                  <c:v>2.2000800000000001E-5</c:v>
                </c:pt>
                <c:pt idx="23">
                  <c:v>2.3000300000000001E-5</c:v>
                </c:pt>
                <c:pt idx="24">
                  <c:v>2.4000499999999998E-5</c:v>
                </c:pt>
                <c:pt idx="25">
                  <c:v>2.5000499999999999E-5</c:v>
                </c:pt>
                <c:pt idx="26">
                  <c:v>2.60009E-5</c:v>
                </c:pt>
                <c:pt idx="27">
                  <c:v>2.7000199999999999E-5</c:v>
                </c:pt>
                <c:pt idx="28">
                  <c:v>2.8000600000000001E-5</c:v>
                </c:pt>
                <c:pt idx="29">
                  <c:v>2.9000200000000001E-5</c:v>
                </c:pt>
                <c:pt idx="30">
                  <c:v>3.0000300000000001E-5</c:v>
                </c:pt>
                <c:pt idx="31">
                  <c:v>3.1000400000000002E-5</c:v>
                </c:pt>
                <c:pt idx="32">
                  <c:v>3.2000199999999999E-5</c:v>
                </c:pt>
                <c:pt idx="33">
                  <c:v>3.3000100000000003E-5</c:v>
                </c:pt>
                <c:pt idx="34">
                  <c:v>3.4E-5</c:v>
                </c:pt>
                <c:pt idx="35">
                  <c:v>3.5000099999999997E-5</c:v>
                </c:pt>
                <c:pt idx="36">
                  <c:v>3.6000100000000001E-5</c:v>
                </c:pt>
                <c:pt idx="37">
                  <c:v>3.6999999999999998E-5</c:v>
                </c:pt>
                <c:pt idx="38">
                  <c:v>3.8000200000000003E-5</c:v>
                </c:pt>
                <c:pt idx="39">
                  <c:v>3.90003E-5</c:v>
                </c:pt>
                <c:pt idx="40">
                  <c:v>4.0000099999999997E-5</c:v>
                </c:pt>
                <c:pt idx="41">
                  <c:v>4.1000300000000001E-5</c:v>
                </c:pt>
                <c:pt idx="42">
                  <c:v>4.16674E-5</c:v>
                </c:pt>
              </c:numCache>
            </c:numRef>
          </c:xVal>
          <c:yVal>
            <c:numRef>
              <c:f>'3D Jet Tip Displacement'!$L$2:$L$44</c:f>
              <c:numCache>
                <c:formatCode>General</c:formatCode>
                <c:ptCount val="43"/>
                <c:pt idx="0">
                  <c:v>0</c:v>
                </c:pt>
                <c:pt idx="1">
                  <c:v>0</c:v>
                </c:pt>
                <c:pt idx="2">
                  <c:v>0</c:v>
                </c:pt>
                <c:pt idx="3">
                  <c:v>0</c:v>
                </c:pt>
                <c:pt idx="4">
                  <c:v>0</c:v>
                </c:pt>
                <c:pt idx="5">
                  <c:v>0</c:v>
                </c:pt>
                <c:pt idx="6">
                  <c:v>0</c:v>
                </c:pt>
                <c:pt idx="7">
                  <c:v>-1.17007E-32</c:v>
                </c:pt>
                <c:pt idx="8">
                  <c:v>0</c:v>
                </c:pt>
                <c:pt idx="9">
                  <c:v>-5.546276727596E-6</c:v>
                </c:pt>
                <c:pt idx="10">
                  <c:v>-8.0824028571999988E-5</c:v>
                </c:pt>
                <c:pt idx="11">
                  <c:v>-3.2221590999999999E-4</c:v>
                </c:pt>
                <c:pt idx="12">
                  <c:v>-7.7715300000000005E-4</c:v>
                </c:pt>
                <c:pt idx="13">
                  <c:v>-1.3725002000000001E-3</c:v>
                </c:pt>
                <c:pt idx="14">
                  <c:v>-2.0814569999999997E-3</c:v>
                </c:pt>
                <c:pt idx="15">
                  <c:v>-2.8905679999999996E-3</c:v>
                </c:pt>
                <c:pt idx="16">
                  <c:v>-3.785025E-3</c:v>
                </c:pt>
                <c:pt idx="17">
                  <c:v>-4.7585000000000006E-3</c:v>
                </c:pt>
                <c:pt idx="18">
                  <c:v>-5.8388379999999998E-3</c:v>
                </c:pt>
                <c:pt idx="19">
                  <c:v>-7.1058629999999987E-3</c:v>
                </c:pt>
                <c:pt idx="20">
                  <c:v>-8.6632480000000019E-3</c:v>
                </c:pt>
                <c:pt idx="21">
                  <c:v>-1.0677068000000001E-2</c:v>
                </c:pt>
                <c:pt idx="22">
                  <c:v>-1.3329191999999998E-2</c:v>
                </c:pt>
                <c:pt idx="23">
                  <c:v>-1.6802609999999999E-2</c:v>
                </c:pt>
                <c:pt idx="24">
                  <c:v>-2.1369509999999998E-2</c:v>
                </c:pt>
                <c:pt idx="25">
                  <c:v>-2.6954469999999998E-2</c:v>
                </c:pt>
                <c:pt idx="26">
                  <c:v>-3.3100459999999998E-2</c:v>
                </c:pt>
                <c:pt idx="27">
                  <c:v>-3.9416800000000002E-2</c:v>
                </c:pt>
                <c:pt idx="28">
                  <c:v>-4.5722229999999996E-2</c:v>
                </c:pt>
                <c:pt idx="29">
                  <c:v>-5.1965389999999986E-2</c:v>
                </c:pt>
                <c:pt idx="30">
                  <c:v>-5.8149609999999997E-2</c:v>
                </c:pt>
                <c:pt idx="31">
                  <c:v>-6.428963E-2</c:v>
                </c:pt>
                <c:pt idx="32">
                  <c:v>-7.039318E-2</c:v>
                </c:pt>
                <c:pt idx="33">
                  <c:v>-7.6472189999999995E-2</c:v>
                </c:pt>
                <c:pt idx="34">
                  <c:v>-8.2528100000000007E-2</c:v>
                </c:pt>
                <c:pt idx="35">
                  <c:v>-8.8563080000000002E-2</c:v>
                </c:pt>
                <c:pt idx="36">
                  <c:v>-9.4575820000000005E-2</c:v>
                </c:pt>
                <c:pt idx="37">
                  <c:v>-0.10056309000000001</c:v>
                </c:pt>
                <c:pt idx="38">
                  <c:v>-0.10653003000000001</c:v>
                </c:pt>
                <c:pt idx="39">
                  <c:v>-0.1124757</c:v>
                </c:pt>
                <c:pt idx="40">
                  <c:v>-0.11840680000000001</c:v>
                </c:pt>
                <c:pt idx="41">
                  <c:v>-0.1243206</c:v>
                </c:pt>
                <c:pt idx="42">
                  <c:v>-0.12825229999999999</c:v>
                </c:pt>
              </c:numCache>
            </c:numRef>
          </c:yVal>
          <c:smooth val="1"/>
          <c:extLst>
            <c:ext xmlns:c16="http://schemas.microsoft.com/office/drawing/2014/chart" uri="{C3380CC4-5D6E-409C-BE32-E72D297353CC}">
              <c16:uniqueId val="{00000000-4E75-46D4-A56C-631416EC8D33}"/>
            </c:ext>
          </c:extLst>
        </c:ser>
        <c:dLbls>
          <c:showLegendKey val="0"/>
          <c:showVal val="0"/>
          <c:showCatName val="0"/>
          <c:showSerName val="0"/>
          <c:showPercent val="0"/>
          <c:showBubbleSize val="0"/>
        </c:dLbls>
        <c:axId val="1994498568"/>
        <c:axId val="1994500616"/>
      </c:scatterChart>
      <c:valAx>
        <c:axId val="19944985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4500616"/>
        <c:crosses val="autoZero"/>
        <c:crossBetween val="midCat"/>
      </c:valAx>
      <c:valAx>
        <c:axId val="1994500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Displacement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44985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 Velocities of a Range of Nodes - Adaptive 3D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'Adaptive 3D Jet Tip Velocities'!$B$1</c:f>
              <c:strCache>
                <c:ptCount val="1"/>
                <c:pt idx="0">
                  <c:v>Node 1</c:v>
                </c:pt>
              </c:strCache>
            </c:strRef>
          </c:tx>
          <c:spPr>
            <a:ln w="25400" cap="rnd">
              <a:noFill/>
              <a:round/>
            </a:ln>
            <a:effectLst/>
          </c:spPr>
          <c:marker>
            <c:symbol val="circle"/>
            <c:size val="5"/>
            <c:spPr>
              <a:solidFill>
                <a:schemeClr val="accent1"/>
              </a:solidFill>
              <a:ln w="9525">
                <a:solidFill>
                  <a:schemeClr val="accent1"/>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Velocities'!$B$2:$B$39</c:f>
              <c:numCache>
                <c:formatCode>General</c:formatCode>
                <c:ptCount val="38"/>
                <c:pt idx="0">
                  <c:v>0</c:v>
                </c:pt>
                <c:pt idx="1">
                  <c:v>0</c:v>
                </c:pt>
                <c:pt idx="2">
                  <c:v>0</c:v>
                </c:pt>
                <c:pt idx="3">
                  <c:v>0</c:v>
                </c:pt>
                <c:pt idx="4">
                  <c:v>0</c:v>
                </c:pt>
                <c:pt idx="5" formatCode="0.00E+00">
                  <c:v>-2.4690099999999999E-5</c:v>
                </c:pt>
                <c:pt idx="6" formatCode="0.00E+00">
                  <c:v>-1.9844099999999999E-5</c:v>
                </c:pt>
                <c:pt idx="7">
                  <c:v>-2.0816300000000001E-4</c:v>
                </c:pt>
                <c:pt idx="8" formatCode="0.00E+00">
                  <c:v>1.78789E-7</c:v>
                </c:pt>
                <c:pt idx="9">
                  <c:v>2.2410400000000001E-4</c:v>
                </c:pt>
                <c:pt idx="10">
                  <c:v>-1.4254599999999999E-4</c:v>
                </c:pt>
                <c:pt idx="11">
                  <c:v>-85.561999999999998</c:v>
                </c:pt>
                <c:pt idx="12">
                  <c:v>-374.12200000000001</c:v>
                </c:pt>
                <c:pt idx="13">
                  <c:v>-533.55999999999995</c:v>
                </c:pt>
                <c:pt idx="14">
                  <c:v>-650.495</c:v>
                </c:pt>
                <c:pt idx="15">
                  <c:v>-737.14800000000002</c:v>
                </c:pt>
                <c:pt idx="16">
                  <c:v>-808.17100000000005</c:v>
                </c:pt>
                <c:pt idx="17">
                  <c:v>-877.65899999999999</c:v>
                </c:pt>
                <c:pt idx="18">
                  <c:v>-950.81899999999996</c:v>
                </c:pt>
                <c:pt idx="19">
                  <c:v>-1025.94</c:v>
                </c:pt>
                <c:pt idx="20">
                  <c:v>-1105.8499999999999</c:v>
                </c:pt>
                <c:pt idx="21">
                  <c:v>-1199.23</c:v>
                </c:pt>
                <c:pt idx="22">
                  <c:v>-1316.99</c:v>
                </c:pt>
                <c:pt idx="23">
                  <c:v>-1511.78</c:v>
                </c:pt>
                <c:pt idx="24">
                  <c:v>-2191.21</c:v>
                </c:pt>
                <c:pt idx="25">
                  <c:v>-3719.76</c:v>
                </c:pt>
                <c:pt idx="26">
                  <c:v>-5014.74</c:v>
                </c:pt>
                <c:pt idx="27">
                  <c:v>-5867.05</c:v>
                </c:pt>
                <c:pt idx="28">
                  <c:v>-6125.8</c:v>
                </c:pt>
                <c:pt idx="29">
                  <c:v>-6268.16</c:v>
                </c:pt>
                <c:pt idx="30">
                  <c:v>-6297.02</c:v>
                </c:pt>
                <c:pt idx="31">
                  <c:v>-6362.02</c:v>
                </c:pt>
                <c:pt idx="32">
                  <c:v>-6377.99</c:v>
                </c:pt>
                <c:pt idx="33">
                  <c:v>-6386.35</c:v>
                </c:pt>
                <c:pt idx="34">
                  <c:v>-6396.17</c:v>
                </c:pt>
                <c:pt idx="35">
                  <c:v>-6416.69</c:v>
                </c:pt>
                <c:pt idx="36">
                  <c:v>-6435.41</c:v>
                </c:pt>
                <c:pt idx="37">
                  <c:v>-6438.81</c:v>
                </c:pt>
              </c:numCache>
            </c:numRef>
          </c:yVal>
          <c:smooth val="0"/>
          <c:extLst>
            <c:ext xmlns:c16="http://schemas.microsoft.com/office/drawing/2014/chart" uri="{C3380CC4-5D6E-409C-BE32-E72D297353CC}">
              <c16:uniqueId val="{00000000-C16F-4F0C-8567-505B0CEBED21}"/>
            </c:ext>
          </c:extLst>
        </c:ser>
        <c:ser>
          <c:idx val="1"/>
          <c:order val="1"/>
          <c:tx>
            <c:strRef>
              <c:f>'Adaptive 3D Jet Tip Velocities'!$C$1</c:f>
              <c:strCache>
                <c:ptCount val="1"/>
                <c:pt idx="0">
                  <c:v>Node 2</c:v>
                </c:pt>
              </c:strCache>
            </c:strRef>
          </c:tx>
          <c:spPr>
            <a:ln w="25400" cap="rnd">
              <a:noFill/>
              <a:round/>
            </a:ln>
            <a:effectLst/>
          </c:spPr>
          <c:marker>
            <c:symbol val="circle"/>
            <c:size val="5"/>
            <c:spPr>
              <a:solidFill>
                <a:schemeClr val="accent2"/>
              </a:solidFill>
              <a:ln w="9525">
                <a:solidFill>
                  <a:schemeClr val="accent2"/>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Velocities'!$C$2:$C$39</c:f>
              <c:numCache>
                <c:formatCode>General</c:formatCode>
                <c:ptCount val="38"/>
                <c:pt idx="0">
                  <c:v>0</c:v>
                </c:pt>
                <c:pt idx="1">
                  <c:v>0</c:v>
                </c:pt>
                <c:pt idx="2">
                  <c:v>0</c:v>
                </c:pt>
                <c:pt idx="3">
                  <c:v>0</c:v>
                </c:pt>
                <c:pt idx="4">
                  <c:v>0</c:v>
                </c:pt>
                <c:pt idx="5">
                  <c:v>-1.41624E-3</c:v>
                </c:pt>
                <c:pt idx="6" formatCode="0.00E+00">
                  <c:v>-3.2633299999999998E-5</c:v>
                </c:pt>
                <c:pt idx="7">
                  <c:v>-5.9316000000000002E-4</c:v>
                </c:pt>
                <c:pt idx="8">
                  <c:v>-1.19304E-3</c:v>
                </c:pt>
                <c:pt idx="9">
                  <c:v>-170.03899999999999</c:v>
                </c:pt>
                <c:pt idx="10">
                  <c:v>-395.63200000000001</c:v>
                </c:pt>
                <c:pt idx="11">
                  <c:v>-532.52</c:v>
                </c:pt>
                <c:pt idx="12">
                  <c:v>-661.91</c:v>
                </c:pt>
                <c:pt idx="13">
                  <c:v>-760.33100000000002</c:v>
                </c:pt>
                <c:pt idx="14">
                  <c:v>-824.39800000000002</c:v>
                </c:pt>
                <c:pt idx="15">
                  <c:v>-909.69299999999998</c:v>
                </c:pt>
                <c:pt idx="16">
                  <c:v>-1011.85</c:v>
                </c:pt>
                <c:pt idx="17">
                  <c:v>-1154.53</c:v>
                </c:pt>
                <c:pt idx="18">
                  <c:v>-1472.4</c:v>
                </c:pt>
                <c:pt idx="19">
                  <c:v>-2404.7199999999998</c:v>
                </c:pt>
                <c:pt idx="20">
                  <c:v>-3674.31</c:v>
                </c:pt>
                <c:pt idx="21">
                  <c:v>-4523.17</c:v>
                </c:pt>
                <c:pt idx="22">
                  <c:v>-5201.6400000000003</c:v>
                </c:pt>
                <c:pt idx="23">
                  <c:v>-5660.75</c:v>
                </c:pt>
                <c:pt idx="24">
                  <c:v>-6024.64</c:v>
                </c:pt>
                <c:pt idx="25">
                  <c:v>-6091</c:v>
                </c:pt>
                <c:pt idx="26">
                  <c:v>-6002.21</c:v>
                </c:pt>
                <c:pt idx="27">
                  <c:v>-5860.86</c:v>
                </c:pt>
                <c:pt idx="28">
                  <c:v>-5700.92</c:v>
                </c:pt>
                <c:pt idx="29">
                  <c:v>-5529.36</c:v>
                </c:pt>
                <c:pt idx="30">
                  <c:v>-5413.57</c:v>
                </c:pt>
                <c:pt idx="31">
                  <c:v>-5294.64</c:v>
                </c:pt>
                <c:pt idx="32">
                  <c:v>-5212.83</c:v>
                </c:pt>
                <c:pt idx="33">
                  <c:v>-5128.71</c:v>
                </c:pt>
                <c:pt idx="34">
                  <c:v>-5059.66</c:v>
                </c:pt>
                <c:pt idx="35">
                  <c:v>-4981.32</c:v>
                </c:pt>
                <c:pt idx="36">
                  <c:v>-4939.6099999999997</c:v>
                </c:pt>
                <c:pt idx="37">
                  <c:v>-4932.91</c:v>
                </c:pt>
              </c:numCache>
            </c:numRef>
          </c:yVal>
          <c:smooth val="0"/>
          <c:extLst>
            <c:ext xmlns:c16="http://schemas.microsoft.com/office/drawing/2014/chart" uri="{C3380CC4-5D6E-409C-BE32-E72D297353CC}">
              <c16:uniqueId val="{00000001-C16F-4F0C-8567-505B0CEBED21}"/>
            </c:ext>
          </c:extLst>
        </c:ser>
        <c:ser>
          <c:idx val="2"/>
          <c:order val="2"/>
          <c:tx>
            <c:strRef>
              <c:f>'Adaptive 3D Jet Tip Velocities'!$D$1</c:f>
              <c:strCache>
                <c:ptCount val="1"/>
                <c:pt idx="0">
                  <c:v>Node 3</c:v>
                </c:pt>
              </c:strCache>
            </c:strRef>
          </c:tx>
          <c:spPr>
            <a:ln w="25400" cap="rnd">
              <a:noFill/>
              <a:round/>
            </a:ln>
            <a:effectLst/>
          </c:spPr>
          <c:marker>
            <c:symbol val="circle"/>
            <c:size val="5"/>
            <c:spPr>
              <a:solidFill>
                <a:schemeClr val="accent3"/>
              </a:solidFill>
              <a:ln w="9525">
                <a:solidFill>
                  <a:schemeClr val="accent3"/>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Velocities'!$D$2:$D$39</c:f>
              <c:numCache>
                <c:formatCode>General</c:formatCode>
                <c:ptCount val="38"/>
                <c:pt idx="0">
                  <c:v>0</c:v>
                </c:pt>
                <c:pt idx="1">
                  <c:v>0</c:v>
                </c:pt>
                <c:pt idx="2">
                  <c:v>0</c:v>
                </c:pt>
                <c:pt idx="3">
                  <c:v>0</c:v>
                </c:pt>
                <c:pt idx="4">
                  <c:v>0</c:v>
                </c:pt>
                <c:pt idx="5">
                  <c:v>1.0918599999999999E-4</c:v>
                </c:pt>
                <c:pt idx="6" formatCode="0.00E+00">
                  <c:v>-6.08925E-5</c:v>
                </c:pt>
                <c:pt idx="7">
                  <c:v>-1.0959999999999999E-4</c:v>
                </c:pt>
                <c:pt idx="8">
                  <c:v>-5.1738299999999995E-4</c:v>
                </c:pt>
                <c:pt idx="9">
                  <c:v>-63.414099999999998</c:v>
                </c:pt>
                <c:pt idx="10">
                  <c:v>-376.96199999999999</c:v>
                </c:pt>
                <c:pt idx="11">
                  <c:v>-539.96299999999997</c:v>
                </c:pt>
                <c:pt idx="12">
                  <c:v>-651.40599999999995</c:v>
                </c:pt>
                <c:pt idx="13">
                  <c:v>-727.99300000000005</c:v>
                </c:pt>
                <c:pt idx="14">
                  <c:v>-819.90200000000004</c:v>
                </c:pt>
                <c:pt idx="15">
                  <c:v>-909.827</c:v>
                </c:pt>
                <c:pt idx="16">
                  <c:v>-996.52099999999996</c:v>
                </c:pt>
                <c:pt idx="17">
                  <c:v>-1107.73</c:v>
                </c:pt>
                <c:pt idx="18">
                  <c:v>-1270.02</c:v>
                </c:pt>
                <c:pt idx="19">
                  <c:v>-1681.99</c:v>
                </c:pt>
                <c:pt idx="20">
                  <c:v>-2770.12</c:v>
                </c:pt>
                <c:pt idx="21">
                  <c:v>-4094.73</c:v>
                </c:pt>
                <c:pt idx="22">
                  <c:v>-5151.25</c:v>
                </c:pt>
                <c:pt idx="23">
                  <c:v>-5774.79</c:v>
                </c:pt>
                <c:pt idx="24">
                  <c:v>-6108</c:v>
                </c:pt>
                <c:pt idx="25">
                  <c:v>-6172.68</c:v>
                </c:pt>
                <c:pt idx="26">
                  <c:v>-6119.86</c:v>
                </c:pt>
                <c:pt idx="27">
                  <c:v>-6019.88</c:v>
                </c:pt>
                <c:pt idx="28">
                  <c:v>-5887.41</c:v>
                </c:pt>
                <c:pt idx="29">
                  <c:v>-5746.73</c:v>
                </c:pt>
                <c:pt idx="30">
                  <c:v>-5618.24</c:v>
                </c:pt>
                <c:pt idx="31">
                  <c:v>-5510.27</c:v>
                </c:pt>
                <c:pt idx="32">
                  <c:v>-5412.08</c:v>
                </c:pt>
                <c:pt idx="33">
                  <c:v>-5325.15</c:v>
                </c:pt>
                <c:pt idx="34">
                  <c:v>-5239.32</c:v>
                </c:pt>
                <c:pt idx="35">
                  <c:v>-5142.26</c:v>
                </c:pt>
                <c:pt idx="36">
                  <c:v>-5065.33</c:v>
                </c:pt>
                <c:pt idx="37">
                  <c:v>-5061.5200000000004</c:v>
                </c:pt>
              </c:numCache>
            </c:numRef>
          </c:yVal>
          <c:smooth val="0"/>
          <c:extLst>
            <c:ext xmlns:c16="http://schemas.microsoft.com/office/drawing/2014/chart" uri="{C3380CC4-5D6E-409C-BE32-E72D297353CC}">
              <c16:uniqueId val="{00000002-C16F-4F0C-8567-505B0CEBED21}"/>
            </c:ext>
          </c:extLst>
        </c:ser>
        <c:ser>
          <c:idx val="3"/>
          <c:order val="3"/>
          <c:tx>
            <c:strRef>
              <c:f>'Adaptive 3D Jet Tip Velocities'!$E$1</c:f>
              <c:strCache>
                <c:ptCount val="1"/>
                <c:pt idx="0">
                  <c:v>Node 4</c:v>
                </c:pt>
              </c:strCache>
            </c:strRef>
          </c:tx>
          <c:spPr>
            <a:ln w="25400" cap="rnd">
              <a:noFill/>
              <a:round/>
            </a:ln>
            <a:effectLst/>
          </c:spPr>
          <c:marker>
            <c:symbol val="circle"/>
            <c:size val="5"/>
            <c:spPr>
              <a:solidFill>
                <a:schemeClr val="accent4"/>
              </a:solidFill>
              <a:ln w="9525">
                <a:solidFill>
                  <a:schemeClr val="accent4"/>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Velocities'!$E$2:$E$39</c:f>
              <c:numCache>
                <c:formatCode>General</c:formatCode>
                <c:ptCount val="38"/>
                <c:pt idx="0">
                  <c:v>0</c:v>
                </c:pt>
                <c:pt idx="1">
                  <c:v>0</c:v>
                </c:pt>
                <c:pt idx="2">
                  <c:v>0</c:v>
                </c:pt>
                <c:pt idx="3">
                  <c:v>0</c:v>
                </c:pt>
                <c:pt idx="4">
                  <c:v>0</c:v>
                </c:pt>
                <c:pt idx="5">
                  <c:v>-2.57302E-4</c:v>
                </c:pt>
                <c:pt idx="6">
                  <c:v>6.5680199999999995E-4</c:v>
                </c:pt>
                <c:pt idx="7">
                  <c:v>-4.3839900000000002E-4</c:v>
                </c:pt>
                <c:pt idx="8">
                  <c:v>-8.4103499999999998E-2</c:v>
                </c:pt>
                <c:pt idx="9">
                  <c:v>-266.32400000000001</c:v>
                </c:pt>
                <c:pt idx="10">
                  <c:v>-456.96100000000001</c:v>
                </c:pt>
                <c:pt idx="11">
                  <c:v>-592.88499999999999</c:v>
                </c:pt>
                <c:pt idx="12">
                  <c:v>-699.07299999999998</c:v>
                </c:pt>
                <c:pt idx="13">
                  <c:v>-776.06899999999996</c:v>
                </c:pt>
                <c:pt idx="14">
                  <c:v>-857.05799999999999</c:v>
                </c:pt>
                <c:pt idx="15">
                  <c:v>-949.56299999999999</c:v>
                </c:pt>
                <c:pt idx="16">
                  <c:v>-1063.1199999999999</c:v>
                </c:pt>
                <c:pt idx="17">
                  <c:v>-1239.47</c:v>
                </c:pt>
                <c:pt idx="18">
                  <c:v>-1702.16</c:v>
                </c:pt>
                <c:pt idx="19">
                  <c:v>-3028.42</c:v>
                </c:pt>
                <c:pt idx="20">
                  <c:v>-4311.95</c:v>
                </c:pt>
                <c:pt idx="21">
                  <c:v>-5096.13</c:v>
                </c:pt>
                <c:pt idx="22">
                  <c:v>-5627.69</c:v>
                </c:pt>
                <c:pt idx="23">
                  <c:v>-6013.18</c:v>
                </c:pt>
                <c:pt idx="24">
                  <c:v>-6186.7</c:v>
                </c:pt>
                <c:pt idx="25">
                  <c:v>-6200.13</c:v>
                </c:pt>
                <c:pt idx="26">
                  <c:v>-6091.27</c:v>
                </c:pt>
                <c:pt idx="27">
                  <c:v>-5947.69</c:v>
                </c:pt>
                <c:pt idx="28">
                  <c:v>-5761.9</c:v>
                </c:pt>
                <c:pt idx="29">
                  <c:v>-5601.22</c:v>
                </c:pt>
                <c:pt idx="30">
                  <c:v>-5479.81</c:v>
                </c:pt>
                <c:pt idx="31">
                  <c:v>-5356.19</c:v>
                </c:pt>
                <c:pt idx="32">
                  <c:v>-5266.42</c:v>
                </c:pt>
                <c:pt idx="33">
                  <c:v>-5176.75</c:v>
                </c:pt>
                <c:pt idx="34">
                  <c:v>-5094.9799999999996</c:v>
                </c:pt>
                <c:pt idx="35">
                  <c:v>-5026.3599999999997</c:v>
                </c:pt>
                <c:pt idx="36">
                  <c:v>-4969.8</c:v>
                </c:pt>
                <c:pt idx="37">
                  <c:v>-4973.88</c:v>
                </c:pt>
              </c:numCache>
            </c:numRef>
          </c:yVal>
          <c:smooth val="0"/>
          <c:extLst>
            <c:ext xmlns:c16="http://schemas.microsoft.com/office/drawing/2014/chart" uri="{C3380CC4-5D6E-409C-BE32-E72D297353CC}">
              <c16:uniqueId val="{00000003-C16F-4F0C-8567-505B0CEBED21}"/>
            </c:ext>
          </c:extLst>
        </c:ser>
        <c:ser>
          <c:idx val="4"/>
          <c:order val="4"/>
          <c:tx>
            <c:strRef>
              <c:f>'Adaptive 3D Jet Tip Velocities'!$F$1</c:f>
              <c:strCache>
                <c:ptCount val="1"/>
                <c:pt idx="0">
                  <c:v>Node 5</c:v>
                </c:pt>
              </c:strCache>
            </c:strRef>
          </c:tx>
          <c:spPr>
            <a:ln w="25400" cap="rnd">
              <a:noFill/>
              <a:round/>
            </a:ln>
            <a:effectLst/>
          </c:spPr>
          <c:marker>
            <c:symbol val="circle"/>
            <c:size val="5"/>
            <c:spPr>
              <a:solidFill>
                <a:schemeClr val="accent5"/>
              </a:solidFill>
              <a:ln w="9525">
                <a:solidFill>
                  <a:schemeClr val="accent5"/>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Velocities'!$F$2:$F$39</c:f>
              <c:numCache>
                <c:formatCode>General</c:formatCode>
                <c:ptCount val="38"/>
                <c:pt idx="0">
                  <c:v>0</c:v>
                </c:pt>
                <c:pt idx="1">
                  <c:v>0</c:v>
                </c:pt>
                <c:pt idx="2">
                  <c:v>0</c:v>
                </c:pt>
                <c:pt idx="3">
                  <c:v>0</c:v>
                </c:pt>
                <c:pt idx="4">
                  <c:v>0</c:v>
                </c:pt>
                <c:pt idx="5">
                  <c:v>-1.97887E-4</c:v>
                </c:pt>
                <c:pt idx="6">
                  <c:v>-4.67436E-4</c:v>
                </c:pt>
                <c:pt idx="7">
                  <c:v>1.14973E-4</c:v>
                </c:pt>
                <c:pt idx="8">
                  <c:v>-1.3616399999999999E-3</c:v>
                </c:pt>
                <c:pt idx="9">
                  <c:v>-186.96100000000001</c:v>
                </c:pt>
                <c:pt idx="10">
                  <c:v>-402.93400000000003</c:v>
                </c:pt>
                <c:pt idx="11">
                  <c:v>-561.81500000000005</c:v>
                </c:pt>
                <c:pt idx="12">
                  <c:v>-679.03599999999994</c:v>
                </c:pt>
                <c:pt idx="13">
                  <c:v>-764.43700000000001</c:v>
                </c:pt>
                <c:pt idx="14">
                  <c:v>-833.75800000000004</c:v>
                </c:pt>
                <c:pt idx="15">
                  <c:v>-903.06100000000004</c:v>
                </c:pt>
                <c:pt idx="16">
                  <c:v>-1002.25</c:v>
                </c:pt>
                <c:pt idx="17">
                  <c:v>-1137.75</c:v>
                </c:pt>
                <c:pt idx="18">
                  <c:v>-1420.87</c:v>
                </c:pt>
                <c:pt idx="19">
                  <c:v>-2338.5300000000002</c:v>
                </c:pt>
                <c:pt idx="20">
                  <c:v>-3780.96</c:v>
                </c:pt>
                <c:pt idx="21">
                  <c:v>-4933.24</c:v>
                </c:pt>
                <c:pt idx="22">
                  <c:v>-5586.45</c:v>
                </c:pt>
                <c:pt idx="23">
                  <c:v>-5914.5</c:v>
                </c:pt>
                <c:pt idx="24">
                  <c:v>-6145.07</c:v>
                </c:pt>
                <c:pt idx="25">
                  <c:v>-6244.86</c:v>
                </c:pt>
                <c:pt idx="26">
                  <c:v>-6217.89</c:v>
                </c:pt>
                <c:pt idx="27">
                  <c:v>-6142.46</c:v>
                </c:pt>
                <c:pt idx="28">
                  <c:v>-6058.36</c:v>
                </c:pt>
                <c:pt idx="29">
                  <c:v>-5976.2</c:v>
                </c:pt>
                <c:pt idx="30">
                  <c:v>-5897.63</c:v>
                </c:pt>
                <c:pt idx="31">
                  <c:v>-5814.69</c:v>
                </c:pt>
                <c:pt idx="32">
                  <c:v>-5736.49</c:v>
                </c:pt>
                <c:pt idx="33">
                  <c:v>-5655.67</c:v>
                </c:pt>
                <c:pt idx="34">
                  <c:v>-5572.47</c:v>
                </c:pt>
                <c:pt idx="35">
                  <c:v>-5491.37</c:v>
                </c:pt>
                <c:pt idx="36">
                  <c:v>-5413.95</c:v>
                </c:pt>
                <c:pt idx="37">
                  <c:v>-5392.15</c:v>
                </c:pt>
              </c:numCache>
            </c:numRef>
          </c:yVal>
          <c:smooth val="0"/>
          <c:extLst>
            <c:ext xmlns:c16="http://schemas.microsoft.com/office/drawing/2014/chart" uri="{C3380CC4-5D6E-409C-BE32-E72D297353CC}">
              <c16:uniqueId val="{00000004-C16F-4F0C-8567-505B0CEBED21}"/>
            </c:ext>
          </c:extLst>
        </c:ser>
        <c:ser>
          <c:idx val="5"/>
          <c:order val="5"/>
          <c:tx>
            <c:strRef>
              <c:f>'Adaptive 3D Jet Tip Velocities'!$G$1</c:f>
              <c:strCache>
                <c:ptCount val="1"/>
                <c:pt idx="0">
                  <c:v>Node 6</c:v>
                </c:pt>
              </c:strCache>
            </c:strRef>
          </c:tx>
          <c:spPr>
            <a:ln w="25400" cap="rnd">
              <a:noFill/>
              <a:round/>
            </a:ln>
            <a:effectLst/>
          </c:spPr>
          <c:marker>
            <c:symbol val="circle"/>
            <c:size val="5"/>
            <c:spPr>
              <a:solidFill>
                <a:schemeClr val="accent6"/>
              </a:solidFill>
              <a:ln w="9525">
                <a:solidFill>
                  <a:schemeClr val="accent6"/>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Velocities'!$G$2:$G$39</c:f>
              <c:numCache>
                <c:formatCode>General</c:formatCode>
                <c:ptCount val="38"/>
                <c:pt idx="0">
                  <c:v>0</c:v>
                </c:pt>
                <c:pt idx="1">
                  <c:v>0</c:v>
                </c:pt>
                <c:pt idx="2">
                  <c:v>0</c:v>
                </c:pt>
                <c:pt idx="3">
                  <c:v>0</c:v>
                </c:pt>
                <c:pt idx="4">
                  <c:v>0</c:v>
                </c:pt>
                <c:pt idx="5">
                  <c:v>-4.0118899999999998E-4</c:v>
                </c:pt>
                <c:pt idx="6" formatCode="0.00E+00">
                  <c:v>2.54353E-5</c:v>
                </c:pt>
                <c:pt idx="7" formatCode="0.00E+00">
                  <c:v>9.4225E-5</c:v>
                </c:pt>
                <c:pt idx="8" formatCode="0.00E+00">
                  <c:v>-1.04039E-5</c:v>
                </c:pt>
                <c:pt idx="9">
                  <c:v>-1.8771099999999999E-4</c:v>
                </c:pt>
                <c:pt idx="10">
                  <c:v>-8.2443299999999997E-2</c:v>
                </c:pt>
                <c:pt idx="11">
                  <c:v>-271.56200000000001</c:v>
                </c:pt>
                <c:pt idx="12">
                  <c:v>-459.12</c:v>
                </c:pt>
                <c:pt idx="13">
                  <c:v>-567.48800000000006</c:v>
                </c:pt>
                <c:pt idx="14">
                  <c:v>-684.37699999999995</c:v>
                </c:pt>
                <c:pt idx="15">
                  <c:v>-774.06200000000001</c:v>
                </c:pt>
                <c:pt idx="16">
                  <c:v>-841.601</c:v>
                </c:pt>
                <c:pt idx="17">
                  <c:v>-911.44</c:v>
                </c:pt>
                <c:pt idx="18">
                  <c:v>-984.53399999999999</c:v>
                </c:pt>
                <c:pt idx="19">
                  <c:v>-1073.78</c:v>
                </c:pt>
                <c:pt idx="20">
                  <c:v>-1179.1600000000001</c:v>
                </c:pt>
                <c:pt idx="21">
                  <c:v>-1308.72</c:v>
                </c:pt>
                <c:pt idx="22">
                  <c:v>-1554.06</c:v>
                </c:pt>
                <c:pt idx="23">
                  <c:v>-2352.19</c:v>
                </c:pt>
                <c:pt idx="24">
                  <c:v>-4043.53</c:v>
                </c:pt>
                <c:pt idx="25">
                  <c:v>-5411.96</c:v>
                </c:pt>
                <c:pt idx="26">
                  <c:v>-6147.93</c:v>
                </c:pt>
                <c:pt idx="27">
                  <c:v>-6456.01</c:v>
                </c:pt>
                <c:pt idx="28">
                  <c:v>-6556.04</c:v>
                </c:pt>
                <c:pt idx="29">
                  <c:v>-6521.04</c:v>
                </c:pt>
                <c:pt idx="30">
                  <c:v>-6402.47</c:v>
                </c:pt>
                <c:pt idx="31">
                  <c:v>-6293.53</c:v>
                </c:pt>
                <c:pt idx="32">
                  <c:v>-6238.54</c:v>
                </c:pt>
                <c:pt idx="33">
                  <c:v>-6218.84</c:v>
                </c:pt>
                <c:pt idx="34">
                  <c:v>-6200.69</c:v>
                </c:pt>
                <c:pt idx="35">
                  <c:v>-6188.28</c:v>
                </c:pt>
                <c:pt idx="36">
                  <c:v>-6182.71</c:v>
                </c:pt>
                <c:pt idx="37">
                  <c:v>-6178.9</c:v>
                </c:pt>
              </c:numCache>
            </c:numRef>
          </c:yVal>
          <c:smooth val="0"/>
          <c:extLst>
            <c:ext xmlns:c16="http://schemas.microsoft.com/office/drawing/2014/chart" uri="{C3380CC4-5D6E-409C-BE32-E72D297353CC}">
              <c16:uniqueId val="{00000005-C16F-4F0C-8567-505B0CEBED21}"/>
            </c:ext>
          </c:extLst>
        </c:ser>
        <c:ser>
          <c:idx val="6"/>
          <c:order val="6"/>
          <c:tx>
            <c:strRef>
              <c:f>'Adaptive 3D Jet Tip Velocities'!$H$1</c:f>
              <c:strCache>
                <c:ptCount val="1"/>
                <c:pt idx="0">
                  <c:v>Node 7</c:v>
                </c:pt>
              </c:strCache>
            </c:strRef>
          </c:tx>
          <c:spPr>
            <a:ln w="25400" cap="rnd">
              <a:noFill/>
              <a:round/>
            </a:ln>
            <a:effectLst/>
          </c:spPr>
          <c:marker>
            <c:symbol val="circle"/>
            <c:size val="5"/>
            <c:spPr>
              <a:solidFill>
                <a:schemeClr val="accent1">
                  <a:lumMod val="60000"/>
                </a:schemeClr>
              </a:solidFill>
              <a:ln w="9525">
                <a:solidFill>
                  <a:schemeClr val="accent1">
                    <a:lumMod val="60000"/>
                  </a:schemeClr>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Velocities'!$H$2:$H$39</c:f>
              <c:numCache>
                <c:formatCode>General</c:formatCode>
                <c:ptCount val="38"/>
                <c:pt idx="0">
                  <c:v>0</c:v>
                </c:pt>
                <c:pt idx="1">
                  <c:v>0</c:v>
                </c:pt>
                <c:pt idx="2">
                  <c:v>0</c:v>
                </c:pt>
                <c:pt idx="3">
                  <c:v>0</c:v>
                </c:pt>
                <c:pt idx="4">
                  <c:v>0</c:v>
                </c:pt>
                <c:pt idx="5" formatCode="0.00E+00">
                  <c:v>3.5308199999999998E-7</c:v>
                </c:pt>
                <c:pt idx="6" formatCode="0.00E+00">
                  <c:v>4.4633000000000001E-6</c:v>
                </c:pt>
                <c:pt idx="7" formatCode="0.00E+00">
                  <c:v>-1.6725400000000001E-5</c:v>
                </c:pt>
                <c:pt idx="8" formatCode="0.00E+00">
                  <c:v>-5.2130399999999998E-5</c:v>
                </c:pt>
                <c:pt idx="9">
                  <c:v>-6.88357E-2</c:v>
                </c:pt>
                <c:pt idx="10">
                  <c:v>-253.27699999999999</c:v>
                </c:pt>
                <c:pt idx="11">
                  <c:v>-447.50799999999998</c:v>
                </c:pt>
                <c:pt idx="12">
                  <c:v>-576.32799999999997</c:v>
                </c:pt>
                <c:pt idx="13">
                  <c:v>-678.21</c:v>
                </c:pt>
                <c:pt idx="14">
                  <c:v>-767.28399999999999</c:v>
                </c:pt>
                <c:pt idx="15">
                  <c:v>-840.22400000000005</c:v>
                </c:pt>
                <c:pt idx="16">
                  <c:v>-915.47199999999998</c:v>
                </c:pt>
                <c:pt idx="17">
                  <c:v>-999.01</c:v>
                </c:pt>
                <c:pt idx="18">
                  <c:v>-1096.8399999999999</c:v>
                </c:pt>
                <c:pt idx="19">
                  <c:v>-1234.1600000000001</c:v>
                </c:pt>
                <c:pt idx="20">
                  <c:v>-1514.09</c:v>
                </c:pt>
                <c:pt idx="21">
                  <c:v>-2345.9499999999998</c:v>
                </c:pt>
                <c:pt idx="22">
                  <c:v>-3674.83</c:v>
                </c:pt>
                <c:pt idx="23">
                  <c:v>-4927.43</c:v>
                </c:pt>
                <c:pt idx="24">
                  <c:v>-5632.97</c:v>
                </c:pt>
                <c:pt idx="25">
                  <c:v>-5887.29</c:v>
                </c:pt>
                <c:pt idx="26">
                  <c:v>-6011.06</c:v>
                </c:pt>
                <c:pt idx="27">
                  <c:v>-6060.31</c:v>
                </c:pt>
                <c:pt idx="28">
                  <c:v>-6031.57</c:v>
                </c:pt>
                <c:pt idx="29">
                  <c:v>-5977.02</c:v>
                </c:pt>
                <c:pt idx="30">
                  <c:v>-5933.62</c:v>
                </c:pt>
                <c:pt idx="31">
                  <c:v>-5896.18</c:v>
                </c:pt>
                <c:pt idx="32">
                  <c:v>-5859.96</c:v>
                </c:pt>
                <c:pt idx="33">
                  <c:v>-5826.01</c:v>
                </c:pt>
                <c:pt idx="34">
                  <c:v>-5795.7</c:v>
                </c:pt>
                <c:pt idx="35">
                  <c:v>-5749.1</c:v>
                </c:pt>
                <c:pt idx="36">
                  <c:v>-5697.8</c:v>
                </c:pt>
                <c:pt idx="37">
                  <c:v>-5717.73</c:v>
                </c:pt>
              </c:numCache>
            </c:numRef>
          </c:yVal>
          <c:smooth val="0"/>
          <c:extLst>
            <c:ext xmlns:c16="http://schemas.microsoft.com/office/drawing/2014/chart" uri="{C3380CC4-5D6E-409C-BE32-E72D297353CC}">
              <c16:uniqueId val="{00000006-C16F-4F0C-8567-505B0CEBED21}"/>
            </c:ext>
          </c:extLst>
        </c:ser>
        <c:ser>
          <c:idx val="7"/>
          <c:order val="7"/>
          <c:tx>
            <c:strRef>
              <c:f>'Adaptive 3D Jet Tip Velocities'!$I$1</c:f>
              <c:strCache>
                <c:ptCount val="1"/>
                <c:pt idx="0">
                  <c:v>Node 8</c:v>
                </c:pt>
              </c:strCache>
            </c:strRef>
          </c:tx>
          <c:spPr>
            <a:ln w="25400" cap="rnd">
              <a:noFill/>
              <a:round/>
            </a:ln>
            <a:effectLst/>
          </c:spPr>
          <c:marker>
            <c:symbol val="circle"/>
            <c:size val="5"/>
            <c:spPr>
              <a:solidFill>
                <a:schemeClr val="accent2">
                  <a:lumMod val="60000"/>
                </a:schemeClr>
              </a:solidFill>
              <a:ln w="9525">
                <a:solidFill>
                  <a:schemeClr val="accent2">
                    <a:lumMod val="60000"/>
                  </a:schemeClr>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Velocities'!$I$2:$I$39</c:f>
              <c:numCache>
                <c:formatCode>General</c:formatCode>
                <c:ptCount val="38"/>
                <c:pt idx="0">
                  <c:v>0</c:v>
                </c:pt>
                <c:pt idx="1">
                  <c:v>0</c:v>
                </c:pt>
                <c:pt idx="2">
                  <c:v>0</c:v>
                </c:pt>
                <c:pt idx="3">
                  <c:v>0</c:v>
                </c:pt>
                <c:pt idx="4">
                  <c:v>0</c:v>
                </c:pt>
                <c:pt idx="5" formatCode="0.00E+00">
                  <c:v>-3.0224899999999999E-5</c:v>
                </c:pt>
                <c:pt idx="6" formatCode="0.00E+00">
                  <c:v>-5.59895E-6</c:v>
                </c:pt>
                <c:pt idx="7" formatCode="0.00E+00">
                  <c:v>2.2767499999999998E-5</c:v>
                </c:pt>
                <c:pt idx="8">
                  <c:v>-5.1492200000000001E-4</c:v>
                </c:pt>
                <c:pt idx="9" formatCode="0.00E+00">
                  <c:v>-4.97021E-5</c:v>
                </c:pt>
                <c:pt idx="10">
                  <c:v>-1.6298999999999999</c:v>
                </c:pt>
                <c:pt idx="11">
                  <c:v>-274.226</c:v>
                </c:pt>
                <c:pt idx="12">
                  <c:v>-473.565</c:v>
                </c:pt>
                <c:pt idx="13">
                  <c:v>-615.60599999999999</c:v>
                </c:pt>
                <c:pt idx="14">
                  <c:v>-706.69299999999998</c:v>
                </c:pt>
                <c:pt idx="15">
                  <c:v>-789.12800000000004</c:v>
                </c:pt>
                <c:pt idx="16">
                  <c:v>-864.06899999999996</c:v>
                </c:pt>
                <c:pt idx="17">
                  <c:v>-932.89</c:v>
                </c:pt>
                <c:pt idx="18">
                  <c:v>-1008.51</c:v>
                </c:pt>
                <c:pt idx="19">
                  <c:v>-1099.19</c:v>
                </c:pt>
                <c:pt idx="20">
                  <c:v>-1210.97</c:v>
                </c:pt>
                <c:pt idx="21">
                  <c:v>-1365.55</c:v>
                </c:pt>
                <c:pt idx="22">
                  <c:v>-1675.93</c:v>
                </c:pt>
                <c:pt idx="23">
                  <c:v>-2715.92</c:v>
                </c:pt>
                <c:pt idx="24">
                  <c:v>-4459.95</c:v>
                </c:pt>
                <c:pt idx="25">
                  <c:v>-5763.56</c:v>
                </c:pt>
                <c:pt idx="26">
                  <c:v>-6610.4</c:v>
                </c:pt>
                <c:pt idx="27">
                  <c:v>-6834.36</c:v>
                </c:pt>
                <c:pt idx="28">
                  <c:v>-6848.75</c:v>
                </c:pt>
                <c:pt idx="29">
                  <c:v>-6826.08</c:v>
                </c:pt>
                <c:pt idx="30">
                  <c:v>-6759.38</c:v>
                </c:pt>
                <c:pt idx="31">
                  <c:v>-6693.64</c:v>
                </c:pt>
                <c:pt idx="32">
                  <c:v>-6645.04</c:v>
                </c:pt>
                <c:pt idx="33">
                  <c:v>-6614.92</c:v>
                </c:pt>
                <c:pt idx="34">
                  <c:v>-6595.44</c:v>
                </c:pt>
                <c:pt idx="35">
                  <c:v>-6584.96</c:v>
                </c:pt>
                <c:pt idx="36">
                  <c:v>-6606.73</c:v>
                </c:pt>
                <c:pt idx="37">
                  <c:v>-6620.58</c:v>
                </c:pt>
              </c:numCache>
            </c:numRef>
          </c:yVal>
          <c:smooth val="0"/>
          <c:extLst>
            <c:ext xmlns:c16="http://schemas.microsoft.com/office/drawing/2014/chart" uri="{C3380CC4-5D6E-409C-BE32-E72D297353CC}">
              <c16:uniqueId val="{00000007-C16F-4F0C-8567-505B0CEBED21}"/>
            </c:ext>
          </c:extLst>
        </c:ser>
        <c:ser>
          <c:idx val="8"/>
          <c:order val="8"/>
          <c:tx>
            <c:strRef>
              <c:f>'Adaptive 3D Jet Tip Velocities'!$J$1</c:f>
              <c:strCache>
                <c:ptCount val="1"/>
                <c:pt idx="0">
                  <c:v>Node 9</c:v>
                </c:pt>
              </c:strCache>
            </c:strRef>
          </c:tx>
          <c:spPr>
            <a:ln w="25400" cap="rnd">
              <a:noFill/>
              <a:round/>
            </a:ln>
            <a:effectLst/>
          </c:spPr>
          <c:marker>
            <c:symbol val="circle"/>
            <c:size val="5"/>
            <c:spPr>
              <a:solidFill>
                <a:schemeClr val="accent3">
                  <a:lumMod val="60000"/>
                </a:schemeClr>
              </a:solidFill>
              <a:ln w="9525">
                <a:solidFill>
                  <a:schemeClr val="accent3">
                    <a:lumMod val="60000"/>
                  </a:schemeClr>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Velocities'!$J$2:$J$39</c:f>
              <c:numCache>
                <c:formatCode>General</c:formatCode>
                <c:ptCount val="38"/>
                <c:pt idx="0">
                  <c:v>0</c:v>
                </c:pt>
                <c:pt idx="1">
                  <c:v>0</c:v>
                </c:pt>
                <c:pt idx="2">
                  <c:v>0</c:v>
                </c:pt>
                <c:pt idx="3">
                  <c:v>0</c:v>
                </c:pt>
                <c:pt idx="4">
                  <c:v>0</c:v>
                </c:pt>
                <c:pt idx="5" formatCode="0.00E+00">
                  <c:v>3.4351699999999998E-5</c:v>
                </c:pt>
                <c:pt idx="6">
                  <c:v>-1.2443799999999999E-4</c:v>
                </c:pt>
                <c:pt idx="7" formatCode="0.00E+00">
                  <c:v>3.7967299999999998E-5</c:v>
                </c:pt>
                <c:pt idx="8" formatCode="0.00E+00">
                  <c:v>-8.2513000000000001E-5</c:v>
                </c:pt>
                <c:pt idx="9">
                  <c:v>-1.78958E-4</c:v>
                </c:pt>
                <c:pt idx="10">
                  <c:v>-92.488299999999995</c:v>
                </c:pt>
                <c:pt idx="11">
                  <c:v>-368.298</c:v>
                </c:pt>
                <c:pt idx="12">
                  <c:v>-538.452</c:v>
                </c:pt>
                <c:pt idx="13">
                  <c:v>-654.47400000000005</c:v>
                </c:pt>
                <c:pt idx="14">
                  <c:v>-741.08</c:v>
                </c:pt>
                <c:pt idx="15">
                  <c:v>-812.40599999999995</c:v>
                </c:pt>
                <c:pt idx="16">
                  <c:v>-884.279</c:v>
                </c:pt>
                <c:pt idx="17">
                  <c:v>-956.149</c:v>
                </c:pt>
                <c:pt idx="18">
                  <c:v>-1041.1099999999999</c:v>
                </c:pt>
                <c:pt idx="19">
                  <c:v>-1146.7</c:v>
                </c:pt>
                <c:pt idx="20">
                  <c:v>-1304.1400000000001</c:v>
                </c:pt>
                <c:pt idx="21">
                  <c:v>-1692.87</c:v>
                </c:pt>
                <c:pt idx="22">
                  <c:v>-2640.79</c:v>
                </c:pt>
                <c:pt idx="23">
                  <c:v>-4004.05</c:v>
                </c:pt>
                <c:pt idx="24">
                  <c:v>-5168.43</c:v>
                </c:pt>
                <c:pt idx="25">
                  <c:v>-5806.71</c:v>
                </c:pt>
                <c:pt idx="26">
                  <c:v>-6065.8</c:v>
                </c:pt>
                <c:pt idx="27">
                  <c:v>-6086.43</c:v>
                </c:pt>
                <c:pt idx="28">
                  <c:v>-6106.32</c:v>
                </c:pt>
                <c:pt idx="29">
                  <c:v>-6102.39</c:v>
                </c:pt>
                <c:pt idx="30">
                  <c:v>-6082.66</c:v>
                </c:pt>
                <c:pt idx="31">
                  <c:v>-6039.58</c:v>
                </c:pt>
                <c:pt idx="32">
                  <c:v>-5973.33</c:v>
                </c:pt>
                <c:pt idx="33">
                  <c:v>-5927.55</c:v>
                </c:pt>
                <c:pt idx="34">
                  <c:v>-5896.55</c:v>
                </c:pt>
                <c:pt idx="35">
                  <c:v>-5857.83</c:v>
                </c:pt>
                <c:pt idx="36">
                  <c:v>-5825.06</c:v>
                </c:pt>
                <c:pt idx="37">
                  <c:v>-5821.77</c:v>
                </c:pt>
              </c:numCache>
            </c:numRef>
          </c:yVal>
          <c:smooth val="0"/>
          <c:extLst>
            <c:ext xmlns:c16="http://schemas.microsoft.com/office/drawing/2014/chart" uri="{C3380CC4-5D6E-409C-BE32-E72D297353CC}">
              <c16:uniqueId val="{00000008-C16F-4F0C-8567-505B0CEBED21}"/>
            </c:ext>
          </c:extLst>
        </c:ser>
        <c:ser>
          <c:idx val="9"/>
          <c:order val="9"/>
          <c:tx>
            <c:strRef>
              <c:f>'Adaptive 3D Jet Tip Velocities'!$K$1</c:f>
              <c:strCache>
                <c:ptCount val="1"/>
                <c:pt idx="0">
                  <c:v>Node 10</c:v>
                </c:pt>
              </c:strCache>
            </c:strRef>
          </c:tx>
          <c:spPr>
            <a:ln w="25400" cap="rnd">
              <a:noFill/>
              <a:round/>
            </a:ln>
            <a:effectLst/>
          </c:spPr>
          <c:marker>
            <c:symbol val="circle"/>
            <c:size val="5"/>
            <c:spPr>
              <a:solidFill>
                <a:schemeClr val="accent4">
                  <a:lumMod val="60000"/>
                </a:schemeClr>
              </a:solidFill>
              <a:ln w="9525">
                <a:solidFill>
                  <a:schemeClr val="accent4">
                    <a:lumMod val="60000"/>
                  </a:schemeClr>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Velocities'!$K$2:$K$39</c:f>
              <c:numCache>
                <c:formatCode>General</c:formatCode>
                <c:ptCount val="38"/>
                <c:pt idx="0">
                  <c:v>0</c:v>
                </c:pt>
                <c:pt idx="1">
                  <c:v>0</c:v>
                </c:pt>
                <c:pt idx="2">
                  <c:v>0</c:v>
                </c:pt>
                <c:pt idx="3">
                  <c:v>0</c:v>
                </c:pt>
                <c:pt idx="4">
                  <c:v>0</c:v>
                </c:pt>
                <c:pt idx="5" formatCode="0.00E+00">
                  <c:v>-4.2330599999999998E-5</c:v>
                </c:pt>
                <c:pt idx="6" formatCode="0.00E+00">
                  <c:v>3.6878099999999999E-6</c:v>
                </c:pt>
                <c:pt idx="7" formatCode="0.00E+00">
                  <c:v>-5.4699900000000001E-5</c:v>
                </c:pt>
                <c:pt idx="8">
                  <c:v>-2.9807400000000001E-2</c:v>
                </c:pt>
                <c:pt idx="9">
                  <c:v>-251.989</c:v>
                </c:pt>
                <c:pt idx="10">
                  <c:v>-463.649</c:v>
                </c:pt>
                <c:pt idx="11">
                  <c:v>-583.39300000000003</c:v>
                </c:pt>
                <c:pt idx="12">
                  <c:v>-690.7</c:v>
                </c:pt>
                <c:pt idx="13">
                  <c:v>-786.346</c:v>
                </c:pt>
                <c:pt idx="14">
                  <c:v>-871.74699999999996</c:v>
                </c:pt>
                <c:pt idx="15">
                  <c:v>-962.76700000000005</c:v>
                </c:pt>
                <c:pt idx="16">
                  <c:v>-1073.23</c:v>
                </c:pt>
                <c:pt idx="17">
                  <c:v>-1240.71</c:v>
                </c:pt>
                <c:pt idx="18">
                  <c:v>-1678.8</c:v>
                </c:pt>
                <c:pt idx="19">
                  <c:v>-2680.98</c:v>
                </c:pt>
                <c:pt idx="20">
                  <c:v>-3783.27</c:v>
                </c:pt>
                <c:pt idx="21">
                  <c:v>-4743.93</c:v>
                </c:pt>
                <c:pt idx="22">
                  <c:v>-5419.98</c:v>
                </c:pt>
                <c:pt idx="23">
                  <c:v>-5740.03</c:v>
                </c:pt>
                <c:pt idx="24">
                  <c:v>-5870.6</c:v>
                </c:pt>
                <c:pt idx="25">
                  <c:v>-5828.73</c:v>
                </c:pt>
                <c:pt idx="26">
                  <c:v>-5705.46</c:v>
                </c:pt>
                <c:pt idx="27">
                  <c:v>-5596.05</c:v>
                </c:pt>
                <c:pt idx="28">
                  <c:v>-5530.5</c:v>
                </c:pt>
                <c:pt idx="29">
                  <c:v>-5463.59</c:v>
                </c:pt>
                <c:pt idx="30">
                  <c:v>-5399.69</c:v>
                </c:pt>
                <c:pt idx="31">
                  <c:v>-5345.83</c:v>
                </c:pt>
                <c:pt idx="32">
                  <c:v>-5303.02</c:v>
                </c:pt>
                <c:pt idx="33">
                  <c:v>-5265.67</c:v>
                </c:pt>
                <c:pt idx="34">
                  <c:v>-5234.7700000000004</c:v>
                </c:pt>
                <c:pt idx="35">
                  <c:v>-5187.21</c:v>
                </c:pt>
                <c:pt idx="36">
                  <c:v>-5178.09</c:v>
                </c:pt>
                <c:pt idx="37">
                  <c:v>-5289.56</c:v>
                </c:pt>
              </c:numCache>
            </c:numRef>
          </c:yVal>
          <c:smooth val="0"/>
          <c:extLst>
            <c:ext xmlns:c16="http://schemas.microsoft.com/office/drawing/2014/chart" uri="{C3380CC4-5D6E-409C-BE32-E72D297353CC}">
              <c16:uniqueId val="{00000009-C16F-4F0C-8567-505B0CEBED21}"/>
            </c:ext>
          </c:extLst>
        </c:ser>
        <c:dLbls>
          <c:showLegendKey val="0"/>
          <c:showVal val="0"/>
          <c:showCatName val="0"/>
          <c:showSerName val="0"/>
          <c:showPercent val="0"/>
          <c:showBubbleSize val="0"/>
        </c:dLbls>
        <c:axId val="1152180232"/>
        <c:axId val="1152182280"/>
      </c:scatterChart>
      <c:valAx>
        <c:axId val="1152180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2182280"/>
        <c:crosses val="autoZero"/>
        <c:crossBetween val="midCat"/>
      </c:valAx>
      <c:valAx>
        <c:axId val="1152182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218023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Y Velocity of Nodes - 3D Adaptive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Average Y Velocity</c:v>
          </c:tx>
          <c:spPr>
            <a:ln w="25400" cap="rnd">
              <a:noFill/>
              <a:round/>
            </a:ln>
            <a:effectLst/>
          </c:spPr>
          <c:marker>
            <c:symbol val="circle"/>
            <c:size val="5"/>
            <c:spPr>
              <a:solidFill>
                <a:schemeClr val="accent1"/>
              </a:solidFill>
              <a:ln w="9525">
                <a:solidFill>
                  <a:schemeClr val="accent1"/>
                </a:solidFill>
              </a:ln>
              <a:effectLst/>
            </c:spPr>
          </c:marker>
          <c:xVal>
            <c:numRef>
              <c:f>'Adaptive 3D Jet Tip Velocities'!$A$2:$A$39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Velocities'!$L$2:$L$39</c:f>
              <c:numCache>
                <c:formatCode>General</c:formatCode>
                <c:ptCount val="38"/>
                <c:pt idx="0">
                  <c:v>0</c:v>
                </c:pt>
                <c:pt idx="1">
                  <c:v>0</c:v>
                </c:pt>
                <c:pt idx="2">
                  <c:v>0</c:v>
                </c:pt>
                <c:pt idx="3">
                  <c:v>0</c:v>
                </c:pt>
                <c:pt idx="4">
                  <c:v>0</c:v>
                </c:pt>
                <c:pt idx="5">
                  <c:v>-2.2259728180000003E-4</c:v>
                </c:pt>
                <c:pt idx="6">
                  <c:v>-2.045444000000002E-6</c:v>
                </c:pt>
                <c:pt idx="7">
                  <c:v>-1.1508144999999997E-4</c:v>
                </c:pt>
                <c:pt idx="8">
                  <c:v>-1.1764275351099999E-2</c:v>
                </c:pt>
                <c:pt idx="9">
                  <c:v>-93.879612796710006</c:v>
                </c:pt>
                <c:pt idx="10">
                  <c:v>-244.36157858460001</c:v>
                </c:pt>
                <c:pt idx="11">
                  <c:v>-425.77319999999997</c:v>
                </c:pt>
                <c:pt idx="12">
                  <c:v>-580.37119999999993</c:v>
                </c:pt>
                <c:pt idx="13">
                  <c:v>-686.45139999999992</c:v>
                </c:pt>
                <c:pt idx="14">
                  <c:v>-775.67919999999992</c:v>
                </c:pt>
                <c:pt idx="15">
                  <c:v>-858.78789999999992</c:v>
                </c:pt>
                <c:pt idx="16">
                  <c:v>-946.05629999999996</c:v>
                </c:pt>
                <c:pt idx="17">
                  <c:v>-1055.7338</c:v>
                </c:pt>
                <c:pt idx="18">
                  <c:v>-1262.6062999999999</c:v>
                </c:pt>
                <c:pt idx="19">
                  <c:v>-1771.4410000000003</c:v>
                </c:pt>
                <c:pt idx="20">
                  <c:v>-2463.482</c:v>
                </c:pt>
                <c:pt idx="21">
                  <c:v>-3130.3519999999999</c:v>
                </c:pt>
                <c:pt idx="22">
                  <c:v>-3784.9610000000002</c:v>
                </c:pt>
                <c:pt idx="23">
                  <c:v>-4461.4620000000004</c:v>
                </c:pt>
                <c:pt idx="24">
                  <c:v>-5183.1099999999988</c:v>
                </c:pt>
                <c:pt idx="25">
                  <c:v>-5712.6679999999997</c:v>
                </c:pt>
                <c:pt idx="26">
                  <c:v>-5998.6620000000003</c:v>
                </c:pt>
                <c:pt idx="27">
                  <c:v>-6087.11</c:v>
                </c:pt>
                <c:pt idx="28">
                  <c:v>-6060.7569999999996</c:v>
                </c:pt>
                <c:pt idx="29">
                  <c:v>-6001.1789999999992</c:v>
                </c:pt>
                <c:pt idx="30">
                  <c:v>-5928.4090000000015</c:v>
                </c:pt>
                <c:pt idx="31">
                  <c:v>-5860.6570000000002</c:v>
                </c:pt>
                <c:pt idx="32">
                  <c:v>-5802.57</c:v>
                </c:pt>
                <c:pt idx="33">
                  <c:v>-5752.5619999999999</c:v>
                </c:pt>
                <c:pt idx="34">
                  <c:v>-5708.5749999999998</c:v>
                </c:pt>
                <c:pt idx="35">
                  <c:v>-5662.5379999999996</c:v>
                </c:pt>
                <c:pt idx="36">
                  <c:v>-5631.4489999999987</c:v>
                </c:pt>
                <c:pt idx="37">
                  <c:v>-5642.7810000000009</c:v>
                </c:pt>
              </c:numCache>
            </c:numRef>
          </c:yVal>
          <c:smooth val="0"/>
          <c:extLst>
            <c:ext xmlns:c16="http://schemas.microsoft.com/office/drawing/2014/chart" uri="{C3380CC4-5D6E-409C-BE32-E72D297353CC}">
              <c16:uniqueId val="{00000000-BE71-49EB-995E-E8762BDBC033}"/>
            </c:ext>
          </c:extLst>
        </c:ser>
        <c:dLbls>
          <c:showLegendKey val="0"/>
          <c:showVal val="0"/>
          <c:showCatName val="0"/>
          <c:showSerName val="0"/>
          <c:showPercent val="0"/>
          <c:showBubbleSize val="0"/>
        </c:dLbls>
        <c:axId val="739082247"/>
        <c:axId val="739084295"/>
      </c:scatterChart>
      <c:valAx>
        <c:axId val="7390822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084295"/>
        <c:crosses val="autoZero"/>
        <c:crossBetween val="midCat"/>
      </c:valAx>
      <c:valAx>
        <c:axId val="7390842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908224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 Displacement of a Range of Nodes - 3D Adaptive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'Adaptive 3D Jet Tip Displacemen'!$B$1</c:f>
              <c:strCache>
                <c:ptCount val="1"/>
                <c:pt idx="0">
                  <c:v>Node 1</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Displacemen'!$B$2:$B$39</c:f>
              <c:numCache>
                <c:formatCode>General</c:formatCode>
                <c:ptCount val="38"/>
                <c:pt idx="0">
                  <c:v>0</c:v>
                </c:pt>
                <c:pt idx="1">
                  <c:v>0</c:v>
                </c:pt>
                <c:pt idx="2">
                  <c:v>0</c:v>
                </c:pt>
                <c:pt idx="3">
                  <c:v>0</c:v>
                </c:pt>
                <c:pt idx="4">
                  <c:v>0</c:v>
                </c:pt>
                <c:pt idx="5" formatCode="0.00E+00">
                  <c:v>-2.27374E-12</c:v>
                </c:pt>
                <c:pt idx="6" formatCode="0.00E+00">
                  <c:v>-9.4132699999999997E-11</c:v>
                </c:pt>
                <c:pt idx="7" formatCode="0.00E+00">
                  <c:v>-8.7311499999999994E-11</c:v>
                </c:pt>
                <c:pt idx="8" formatCode="0.00E+00">
                  <c:v>-8.7311499999999994E-11</c:v>
                </c:pt>
                <c:pt idx="9" formatCode="0.00E+00">
                  <c:v>-8.7311499999999994E-11</c:v>
                </c:pt>
                <c:pt idx="10" formatCode="0.00E+00">
                  <c:v>-8.7311499999999994E-11</c:v>
                </c:pt>
                <c:pt idx="11" formatCode="0.00E+00">
                  <c:v>-1.09547E-5</c:v>
                </c:pt>
                <c:pt idx="12">
                  <c:v>-2.7682500000000002E-4</c:v>
                </c:pt>
                <c:pt idx="13">
                  <c:v>-7.3359499999999997E-4</c:v>
                </c:pt>
                <c:pt idx="14">
                  <c:v>-1.3300300000000001E-3</c:v>
                </c:pt>
                <c:pt idx="15">
                  <c:v>-2.0261900000000002E-3</c:v>
                </c:pt>
                <c:pt idx="16">
                  <c:v>-2.7985100000000001E-3</c:v>
                </c:pt>
                <c:pt idx="17">
                  <c:v>-3.6408600000000001E-3</c:v>
                </c:pt>
                <c:pt idx="18">
                  <c:v>-4.5548899999999998E-3</c:v>
                </c:pt>
                <c:pt idx="19">
                  <c:v>-5.5433699999999997E-3</c:v>
                </c:pt>
                <c:pt idx="20">
                  <c:v>-6.6077799999999997E-3</c:v>
                </c:pt>
                <c:pt idx="21">
                  <c:v>-7.7585299999999996E-3</c:v>
                </c:pt>
                <c:pt idx="22">
                  <c:v>-9.0133699999999997E-3</c:v>
                </c:pt>
                <c:pt idx="23">
                  <c:v>-1.0415199999999999E-2</c:v>
                </c:pt>
                <c:pt idx="24">
                  <c:v>-1.21859E-2</c:v>
                </c:pt>
                <c:pt idx="25">
                  <c:v>-1.5097599999999999E-2</c:v>
                </c:pt>
                <c:pt idx="26">
                  <c:v>-1.9505700000000001E-2</c:v>
                </c:pt>
                <c:pt idx="27">
                  <c:v>-2.5056700000000001E-2</c:v>
                </c:pt>
                <c:pt idx="28">
                  <c:v>-3.1053000000000001E-2</c:v>
                </c:pt>
                <c:pt idx="29">
                  <c:v>-3.7267700000000001E-2</c:v>
                </c:pt>
                <c:pt idx="30">
                  <c:v>-4.3543600000000002E-2</c:v>
                </c:pt>
                <c:pt idx="31">
                  <c:v>-4.9875200000000001E-2</c:v>
                </c:pt>
                <c:pt idx="32">
                  <c:v>-5.6244099999999998E-2</c:v>
                </c:pt>
                <c:pt idx="33">
                  <c:v>-6.2628199999999995E-2</c:v>
                </c:pt>
                <c:pt idx="34">
                  <c:v>-6.9016300000000003E-2</c:v>
                </c:pt>
                <c:pt idx="35">
                  <c:v>-7.5420899999999999E-2</c:v>
                </c:pt>
                <c:pt idx="36">
                  <c:v>-8.1853899999999993E-2</c:v>
                </c:pt>
                <c:pt idx="37">
                  <c:v>-8.3074400000000007E-2</c:v>
                </c:pt>
              </c:numCache>
            </c:numRef>
          </c:yVal>
          <c:smooth val="1"/>
          <c:extLst>
            <c:ext xmlns:c16="http://schemas.microsoft.com/office/drawing/2014/chart" uri="{C3380CC4-5D6E-409C-BE32-E72D297353CC}">
              <c16:uniqueId val="{00000000-1D96-45D1-B4F1-147BF85C72ED}"/>
            </c:ext>
          </c:extLst>
        </c:ser>
        <c:ser>
          <c:idx val="1"/>
          <c:order val="1"/>
          <c:tx>
            <c:strRef>
              <c:f>'Adaptive 3D Jet Tip Displacemen'!$C$1</c:f>
              <c:strCache>
                <c:ptCount val="1"/>
                <c:pt idx="0">
                  <c:v>Node 2</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Displacemen'!$C$2:$C$39</c:f>
              <c:numCache>
                <c:formatCode>General</c:formatCode>
                <c:ptCount val="38"/>
                <c:pt idx="0">
                  <c:v>0</c:v>
                </c:pt>
                <c:pt idx="1">
                  <c:v>0</c:v>
                </c:pt>
                <c:pt idx="2">
                  <c:v>0</c:v>
                </c:pt>
                <c:pt idx="3">
                  <c:v>0</c:v>
                </c:pt>
                <c:pt idx="4">
                  <c:v>0</c:v>
                </c:pt>
                <c:pt idx="5" formatCode="0.00E+00">
                  <c:v>-3.70619E-10</c:v>
                </c:pt>
                <c:pt idx="6" formatCode="0.00E+00">
                  <c:v>-9.6542899999999993E-10</c:v>
                </c:pt>
                <c:pt idx="7" formatCode="0.00E+00">
                  <c:v>-7.7125200000000002E-10</c:v>
                </c:pt>
                <c:pt idx="8" formatCode="0.00E+00">
                  <c:v>-1.0986700000000001E-9</c:v>
                </c:pt>
                <c:pt idx="9" formatCode="0.00E+00">
                  <c:v>-3.1354299999999999E-5</c:v>
                </c:pt>
                <c:pt idx="10">
                  <c:v>-3.1527200000000001E-4</c:v>
                </c:pt>
                <c:pt idx="11">
                  <c:v>-7.8793799999999996E-4</c:v>
                </c:pt>
                <c:pt idx="12">
                  <c:v>-1.3831200000000001E-3</c:v>
                </c:pt>
                <c:pt idx="13">
                  <c:v>-2.0983099999999999E-3</c:v>
                </c:pt>
                <c:pt idx="14">
                  <c:v>-2.8907500000000001E-3</c:v>
                </c:pt>
                <c:pt idx="15">
                  <c:v>-3.7559E-3</c:v>
                </c:pt>
                <c:pt idx="16">
                  <c:v>-4.7151199999999997E-3</c:v>
                </c:pt>
                <c:pt idx="17">
                  <c:v>-5.7927100000000004E-3</c:v>
                </c:pt>
                <c:pt idx="18">
                  <c:v>-7.0799900000000004E-3</c:v>
                </c:pt>
                <c:pt idx="19">
                  <c:v>-8.9402600000000002E-3</c:v>
                </c:pt>
                <c:pt idx="20">
                  <c:v>-1.20343E-2</c:v>
                </c:pt>
                <c:pt idx="21">
                  <c:v>-1.61088E-2</c:v>
                </c:pt>
                <c:pt idx="22">
                  <c:v>-2.1010299999999999E-2</c:v>
                </c:pt>
                <c:pt idx="23">
                  <c:v>-2.6456299999999999E-2</c:v>
                </c:pt>
                <c:pt idx="24">
                  <c:v>-3.2310600000000002E-2</c:v>
                </c:pt>
                <c:pt idx="25">
                  <c:v>-3.8393400000000001E-2</c:v>
                </c:pt>
                <c:pt idx="26">
                  <c:v>-4.4437900000000002E-2</c:v>
                </c:pt>
                <c:pt idx="27">
                  <c:v>-5.0378300000000001E-2</c:v>
                </c:pt>
                <c:pt idx="28">
                  <c:v>-5.6167599999999998E-2</c:v>
                </c:pt>
                <c:pt idx="29">
                  <c:v>-6.1777100000000001E-2</c:v>
                </c:pt>
                <c:pt idx="30">
                  <c:v>-6.7238599999999996E-2</c:v>
                </c:pt>
                <c:pt idx="31">
                  <c:v>-7.2584999999999997E-2</c:v>
                </c:pt>
                <c:pt idx="32">
                  <c:v>-7.7834799999999996E-2</c:v>
                </c:pt>
                <c:pt idx="33">
                  <c:v>-8.3001400000000003E-2</c:v>
                </c:pt>
                <c:pt idx="34">
                  <c:v>-8.8091900000000001E-2</c:v>
                </c:pt>
                <c:pt idx="35">
                  <c:v>-9.3112200000000006E-2</c:v>
                </c:pt>
                <c:pt idx="36">
                  <c:v>-9.8063700000000004E-2</c:v>
                </c:pt>
                <c:pt idx="37">
                  <c:v>-9.9000199999999997E-2</c:v>
                </c:pt>
              </c:numCache>
            </c:numRef>
          </c:yVal>
          <c:smooth val="1"/>
          <c:extLst>
            <c:ext xmlns:c16="http://schemas.microsoft.com/office/drawing/2014/chart" uri="{C3380CC4-5D6E-409C-BE32-E72D297353CC}">
              <c16:uniqueId val="{00000001-1D96-45D1-B4F1-147BF85C72ED}"/>
            </c:ext>
          </c:extLst>
        </c:ser>
        <c:ser>
          <c:idx val="2"/>
          <c:order val="2"/>
          <c:tx>
            <c:strRef>
              <c:f>'Adaptive 3D Jet Tip Displacemen'!$D$1</c:f>
              <c:strCache>
                <c:ptCount val="1"/>
                <c:pt idx="0">
                  <c:v>Node 3</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Displacemen'!$D$2:$D$39</c:f>
              <c:numCache>
                <c:formatCode>General</c:formatCode>
                <c:ptCount val="38"/>
                <c:pt idx="0">
                  <c:v>0</c:v>
                </c:pt>
                <c:pt idx="1">
                  <c:v>0</c:v>
                </c:pt>
                <c:pt idx="2">
                  <c:v>0</c:v>
                </c:pt>
                <c:pt idx="3">
                  <c:v>0</c:v>
                </c:pt>
                <c:pt idx="4">
                  <c:v>0</c:v>
                </c:pt>
                <c:pt idx="5" formatCode="0.00E+00">
                  <c:v>6.2300400000000005E-11</c:v>
                </c:pt>
                <c:pt idx="6" formatCode="0.00E+00">
                  <c:v>-2.59206E-11</c:v>
                </c:pt>
                <c:pt idx="7" formatCode="0.00E+00">
                  <c:v>-7.3487199999999998E-10</c:v>
                </c:pt>
                <c:pt idx="8" formatCode="0.00E+00">
                  <c:v>-7.3487199999999998E-10</c:v>
                </c:pt>
                <c:pt idx="9" formatCode="0.00E+00">
                  <c:v>-7.1470600000000003E-6</c:v>
                </c:pt>
                <c:pt idx="10">
                  <c:v>-2.6762200000000002E-4</c:v>
                </c:pt>
                <c:pt idx="11">
                  <c:v>-7.2092100000000002E-4</c:v>
                </c:pt>
                <c:pt idx="12">
                  <c:v>-1.32592E-3</c:v>
                </c:pt>
                <c:pt idx="13">
                  <c:v>-2.0122E-3</c:v>
                </c:pt>
                <c:pt idx="14">
                  <c:v>-2.7860599999999999E-3</c:v>
                </c:pt>
                <c:pt idx="15">
                  <c:v>-3.6526200000000001E-3</c:v>
                </c:pt>
                <c:pt idx="16">
                  <c:v>-4.6044700000000003E-3</c:v>
                </c:pt>
                <c:pt idx="17">
                  <c:v>-5.6546699999999997E-3</c:v>
                </c:pt>
                <c:pt idx="18">
                  <c:v>-6.8357100000000001E-3</c:v>
                </c:pt>
                <c:pt idx="19">
                  <c:v>-8.2715299999999992E-3</c:v>
                </c:pt>
                <c:pt idx="20">
                  <c:v>-1.0444200000000001E-2</c:v>
                </c:pt>
                <c:pt idx="21">
                  <c:v>-1.3887200000000001E-2</c:v>
                </c:pt>
                <c:pt idx="22">
                  <c:v>-1.8533899999999999E-2</c:v>
                </c:pt>
                <c:pt idx="23">
                  <c:v>-2.4022600000000002E-2</c:v>
                </c:pt>
                <c:pt idx="24">
                  <c:v>-2.9992999999999999E-2</c:v>
                </c:pt>
                <c:pt idx="25">
                  <c:v>-3.6142100000000003E-2</c:v>
                </c:pt>
                <c:pt idx="26">
                  <c:v>-4.2297300000000003E-2</c:v>
                </c:pt>
                <c:pt idx="27">
                  <c:v>-4.8369599999999999E-2</c:v>
                </c:pt>
                <c:pt idx="28">
                  <c:v>-5.4323700000000003E-2</c:v>
                </c:pt>
                <c:pt idx="29">
                  <c:v>-6.01405E-2</c:v>
                </c:pt>
                <c:pt idx="30">
                  <c:v>-6.5821199999999996E-2</c:v>
                </c:pt>
                <c:pt idx="31">
                  <c:v>-7.1381200000000006E-2</c:v>
                </c:pt>
                <c:pt idx="32">
                  <c:v>-7.6838699999999996E-2</c:v>
                </c:pt>
                <c:pt idx="33">
                  <c:v>-8.2205299999999995E-2</c:v>
                </c:pt>
                <c:pt idx="34">
                  <c:v>-8.7486099999999997E-2</c:v>
                </c:pt>
                <c:pt idx="35">
                  <c:v>-9.2678200000000002E-2</c:v>
                </c:pt>
                <c:pt idx="36">
                  <c:v>-9.7772200000000004E-2</c:v>
                </c:pt>
                <c:pt idx="37">
                  <c:v>-9.8732E-2</c:v>
                </c:pt>
              </c:numCache>
            </c:numRef>
          </c:yVal>
          <c:smooth val="1"/>
          <c:extLst>
            <c:ext xmlns:c16="http://schemas.microsoft.com/office/drawing/2014/chart" uri="{C3380CC4-5D6E-409C-BE32-E72D297353CC}">
              <c16:uniqueId val="{00000002-1D96-45D1-B4F1-147BF85C72ED}"/>
            </c:ext>
          </c:extLst>
        </c:ser>
        <c:ser>
          <c:idx val="3"/>
          <c:order val="3"/>
          <c:tx>
            <c:strRef>
              <c:f>'Adaptive 3D Jet Tip Displacemen'!$E$1</c:f>
              <c:strCache>
                <c:ptCount val="1"/>
                <c:pt idx="0">
                  <c:v>Node 4</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Displacemen'!$E$2:$E$39</c:f>
              <c:numCache>
                <c:formatCode>General</c:formatCode>
                <c:ptCount val="38"/>
                <c:pt idx="0">
                  <c:v>0</c:v>
                </c:pt>
                <c:pt idx="1">
                  <c:v>0</c:v>
                </c:pt>
                <c:pt idx="2">
                  <c:v>0</c:v>
                </c:pt>
                <c:pt idx="3">
                  <c:v>0</c:v>
                </c:pt>
                <c:pt idx="4">
                  <c:v>0</c:v>
                </c:pt>
                <c:pt idx="5" formatCode="0.00E+00">
                  <c:v>-1.40972E-10</c:v>
                </c:pt>
                <c:pt idx="6" formatCode="0.00E+00">
                  <c:v>-1.3324100000000001E-10</c:v>
                </c:pt>
                <c:pt idx="7" formatCode="0.00E+00">
                  <c:v>-7.9307900000000001E-10</c:v>
                </c:pt>
                <c:pt idx="8" formatCode="0.00E+00">
                  <c:v>-6.18456E-9</c:v>
                </c:pt>
                <c:pt idx="9" formatCode="0.00E+00">
                  <c:v>-8.8911800000000005E-5</c:v>
                </c:pt>
                <c:pt idx="10">
                  <c:v>-4.4180199999999998E-4</c:v>
                </c:pt>
                <c:pt idx="11">
                  <c:v>-9.6595700000000004E-4</c:v>
                </c:pt>
                <c:pt idx="12">
                  <c:v>-1.61644E-3</c:v>
                </c:pt>
                <c:pt idx="13">
                  <c:v>-2.3524499999999999E-3</c:v>
                </c:pt>
                <c:pt idx="14">
                  <c:v>-3.16891E-3</c:v>
                </c:pt>
                <c:pt idx="15">
                  <c:v>-4.07144E-3</c:v>
                </c:pt>
                <c:pt idx="16">
                  <c:v>-5.0754600000000004E-3</c:v>
                </c:pt>
                <c:pt idx="17">
                  <c:v>-6.2185599999999997E-3</c:v>
                </c:pt>
                <c:pt idx="18">
                  <c:v>-7.6432699999999998E-3</c:v>
                </c:pt>
                <c:pt idx="19">
                  <c:v>-9.9485000000000007E-3</c:v>
                </c:pt>
                <c:pt idx="20">
                  <c:v>-1.3661299999999999E-2</c:v>
                </c:pt>
                <c:pt idx="21">
                  <c:v>-1.8395100000000001E-2</c:v>
                </c:pt>
                <c:pt idx="22">
                  <c:v>-2.37821E-2</c:v>
                </c:pt>
                <c:pt idx="23">
                  <c:v>-2.9611200000000001E-2</c:v>
                </c:pt>
                <c:pt idx="24">
                  <c:v>-3.5731499999999999E-2</c:v>
                </c:pt>
                <c:pt idx="25">
                  <c:v>-4.1943500000000002E-2</c:v>
                </c:pt>
                <c:pt idx="26">
                  <c:v>-4.80931E-2</c:v>
                </c:pt>
                <c:pt idx="27">
                  <c:v>-5.4115799999999999E-2</c:v>
                </c:pt>
                <c:pt idx="28">
                  <c:v>-5.9969399999999999E-2</c:v>
                </c:pt>
                <c:pt idx="29">
                  <c:v>-6.5649700000000005E-2</c:v>
                </c:pt>
                <c:pt idx="30">
                  <c:v>-7.1182599999999999E-2</c:v>
                </c:pt>
                <c:pt idx="31">
                  <c:v>-7.6596800000000007E-2</c:v>
                </c:pt>
                <c:pt idx="32">
                  <c:v>-8.1906400000000004E-2</c:v>
                </c:pt>
                <c:pt idx="33">
                  <c:v>-8.7126099999999998E-2</c:v>
                </c:pt>
                <c:pt idx="34">
                  <c:v>-9.2259599999999997E-2</c:v>
                </c:pt>
                <c:pt idx="35">
                  <c:v>-9.7318500000000002E-2</c:v>
                </c:pt>
                <c:pt idx="36">
                  <c:v>-0.10231</c:v>
                </c:pt>
                <c:pt idx="37">
                  <c:v>-0.103253</c:v>
                </c:pt>
              </c:numCache>
            </c:numRef>
          </c:yVal>
          <c:smooth val="1"/>
          <c:extLst>
            <c:ext xmlns:c16="http://schemas.microsoft.com/office/drawing/2014/chart" uri="{C3380CC4-5D6E-409C-BE32-E72D297353CC}">
              <c16:uniqueId val="{00000003-1D96-45D1-B4F1-147BF85C72ED}"/>
            </c:ext>
          </c:extLst>
        </c:ser>
        <c:ser>
          <c:idx val="4"/>
          <c:order val="4"/>
          <c:tx>
            <c:strRef>
              <c:f>'Adaptive 3D Jet Tip Displacemen'!$F$1</c:f>
              <c:strCache>
                <c:ptCount val="1"/>
                <c:pt idx="0">
                  <c:v>Node 5</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Displacemen'!$F$2:$F$39</c:f>
              <c:numCache>
                <c:formatCode>General</c:formatCode>
                <c:ptCount val="38"/>
                <c:pt idx="0">
                  <c:v>0</c:v>
                </c:pt>
                <c:pt idx="1">
                  <c:v>0</c:v>
                </c:pt>
                <c:pt idx="2">
                  <c:v>0</c:v>
                </c:pt>
                <c:pt idx="3">
                  <c:v>0</c:v>
                </c:pt>
                <c:pt idx="4">
                  <c:v>0</c:v>
                </c:pt>
                <c:pt idx="5" formatCode="0.00E+00">
                  <c:v>-1.09594E-10</c:v>
                </c:pt>
                <c:pt idx="6" formatCode="0.00E+00">
                  <c:v>-2.25555E-10</c:v>
                </c:pt>
                <c:pt idx="7" formatCode="0.00E+00">
                  <c:v>-5.38421E-10</c:v>
                </c:pt>
                <c:pt idx="8" formatCode="0.00E+00">
                  <c:v>-5.6752499999999996E-10</c:v>
                </c:pt>
                <c:pt idx="9" formatCode="0.00E+00">
                  <c:v>-3.6258099999999998E-5</c:v>
                </c:pt>
                <c:pt idx="10">
                  <c:v>-3.3672900000000002E-4</c:v>
                </c:pt>
                <c:pt idx="11">
                  <c:v>-8.2327099999999999E-4</c:v>
                </c:pt>
                <c:pt idx="12">
                  <c:v>-1.4519800000000001E-3</c:v>
                </c:pt>
                <c:pt idx="13">
                  <c:v>-2.1728899999999998E-3</c:v>
                </c:pt>
                <c:pt idx="14">
                  <c:v>-2.9735199999999999E-3</c:v>
                </c:pt>
                <c:pt idx="15">
                  <c:v>-3.8404699999999999E-3</c:v>
                </c:pt>
                <c:pt idx="16">
                  <c:v>-4.7907100000000001E-3</c:v>
                </c:pt>
                <c:pt idx="17">
                  <c:v>-5.8569199999999998E-3</c:v>
                </c:pt>
                <c:pt idx="18">
                  <c:v>-7.1096400000000004E-3</c:v>
                </c:pt>
                <c:pt idx="19">
                  <c:v>-8.9161699999999993E-3</c:v>
                </c:pt>
                <c:pt idx="20">
                  <c:v>-1.19577E-2</c:v>
                </c:pt>
                <c:pt idx="21">
                  <c:v>-1.6344999999999998E-2</c:v>
                </c:pt>
                <c:pt idx="22">
                  <c:v>-2.1635499999999998E-2</c:v>
                </c:pt>
                <c:pt idx="23">
                  <c:v>-2.7385900000000001E-2</c:v>
                </c:pt>
                <c:pt idx="24">
                  <c:v>-3.3432200000000002E-2</c:v>
                </c:pt>
                <c:pt idx="25">
                  <c:v>-3.9635200000000002E-2</c:v>
                </c:pt>
                <c:pt idx="26">
                  <c:v>-4.5872000000000003E-2</c:v>
                </c:pt>
                <c:pt idx="27">
                  <c:v>-5.2054599999999999E-2</c:v>
                </c:pt>
                <c:pt idx="28">
                  <c:v>-5.8154600000000001E-2</c:v>
                </c:pt>
                <c:pt idx="29">
                  <c:v>-6.4171300000000001E-2</c:v>
                </c:pt>
                <c:pt idx="30">
                  <c:v>-7.0109099999999994E-2</c:v>
                </c:pt>
                <c:pt idx="31">
                  <c:v>-7.5964799999999999E-2</c:v>
                </c:pt>
                <c:pt idx="32">
                  <c:v>-8.1739599999999996E-2</c:v>
                </c:pt>
                <c:pt idx="33">
                  <c:v>-8.7436200000000006E-2</c:v>
                </c:pt>
                <c:pt idx="34">
                  <c:v>-9.3048500000000006E-2</c:v>
                </c:pt>
                <c:pt idx="35">
                  <c:v>-9.8579600000000003E-2</c:v>
                </c:pt>
                <c:pt idx="36">
                  <c:v>-0.104028</c:v>
                </c:pt>
                <c:pt idx="37">
                  <c:v>-0.10505299999999999</c:v>
                </c:pt>
              </c:numCache>
            </c:numRef>
          </c:yVal>
          <c:smooth val="1"/>
          <c:extLst>
            <c:ext xmlns:c16="http://schemas.microsoft.com/office/drawing/2014/chart" uri="{C3380CC4-5D6E-409C-BE32-E72D297353CC}">
              <c16:uniqueId val="{00000004-1D96-45D1-B4F1-147BF85C72ED}"/>
            </c:ext>
          </c:extLst>
        </c:ser>
        <c:ser>
          <c:idx val="5"/>
          <c:order val="5"/>
          <c:tx>
            <c:strRef>
              <c:f>'Adaptive 3D Jet Tip Displacemen'!$G$1</c:f>
              <c:strCache>
                <c:ptCount val="1"/>
                <c:pt idx="0">
                  <c:v>Node 6</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Displacemen'!$G$2:$G$39</c:f>
              <c:numCache>
                <c:formatCode>General</c:formatCode>
                <c:ptCount val="38"/>
                <c:pt idx="0">
                  <c:v>0</c:v>
                </c:pt>
                <c:pt idx="1">
                  <c:v>0</c:v>
                </c:pt>
                <c:pt idx="2">
                  <c:v>0</c:v>
                </c:pt>
                <c:pt idx="3">
                  <c:v>0</c:v>
                </c:pt>
                <c:pt idx="4">
                  <c:v>0</c:v>
                </c:pt>
                <c:pt idx="5" formatCode="0.00E+00">
                  <c:v>-1.2141799999999999E-10</c:v>
                </c:pt>
                <c:pt idx="6" formatCode="0.00E+00">
                  <c:v>-1.1232300000000001E-10</c:v>
                </c:pt>
                <c:pt idx="7" formatCode="0.00E+00">
                  <c:v>-1.3096699999999999E-10</c:v>
                </c:pt>
                <c:pt idx="8" formatCode="0.00E+00">
                  <c:v>-1.3096699999999999E-10</c:v>
                </c:pt>
                <c:pt idx="9" formatCode="0.00E+00">
                  <c:v>-1.1641500000000001E-10</c:v>
                </c:pt>
                <c:pt idx="10" formatCode="0.00E+00">
                  <c:v>-4.3073699999999998E-9</c:v>
                </c:pt>
                <c:pt idx="11" formatCode="0.00E+00">
                  <c:v>-8.9137700000000005E-5</c:v>
                </c:pt>
                <c:pt idx="12">
                  <c:v>-4.4824200000000001E-4</c:v>
                </c:pt>
                <c:pt idx="13">
                  <c:v>-9.5280500000000004E-4</c:v>
                </c:pt>
                <c:pt idx="14">
                  <c:v>-1.5816000000000001E-3</c:v>
                </c:pt>
                <c:pt idx="15">
                  <c:v>-2.3140399999999998E-3</c:v>
                </c:pt>
                <c:pt idx="16">
                  <c:v>-3.12262E-3</c:v>
                </c:pt>
                <c:pt idx="17">
                  <c:v>-3.9989800000000001E-3</c:v>
                </c:pt>
                <c:pt idx="18">
                  <c:v>-4.9460600000000004E-3</c:v>
                </c:pt>
                <c:pt idx="19">
                  <c:v>-5.9735700000000001E-3</c:v>
                </c:pt>
                <c:pt idx="20">
                  <c:v>-7.0985900000000001E-3</c:v>
                </c:pt>
                <c:pt idx="21">
                  <c:v>-8.3385200000000003E-3</c:v>
                </c:pt>
                <c:pt idx="22">
                  <c:v>-9.7503799999999995E-3</c:v>
                </c:pt>
                <c:pt idx="23">
                  <c:v>-1.16214E-2</c:v>
                </c:pt>
                <c:pt idx="24">
                  <c:v>-1.47948E-2</c:v>
                </c:pt>
                <c:pt idx="25">
                  <c:v>-1.9573299999999998E-2</c:v>
                </c:pt>
                <c:pt idx="26">
                  <c:v>-2.5387699999999999E-2</c:v>
                </c:pt>
                <c:pt idx="27">
                  <c:v>-3.1695800000000003E-2</c:v>
                </c:pt>
                <c:pt idx="28">
                  <c:v>-3.8218599999999998E-2</c:v>
                </c:pt>
                <c:pt idx="29">
                  <c:v>-4.4763799999999999E-2</c:v>
                </c:pt>
                <c:pt idx="30">
                  <c:v>-5.1228700000000002E-2</c:v>
                </c:pt>
                <c:pt idx="31">
                  <c:v>-5.7568800000000003E-2</c:v>
                </c:pt>
                <c:pt idx="32">
                  <c:v>-6.3828499999999996E-2</c:v>
                </c:pt>
                <c:pt idx="33">
                  <c:v>-7.00519E-2</c:v>
                </c:pt>
                <c:pt idx="34">
                  <c:v>-7.6261300000000004E-2</c:v>
                </c:pt>
                <c:pt idx="35">
                  <c:v>-8.2454299999999994E-2</c:v>
                </c:pt>
                <c:pt idx="36">
                  <c:v>-8.8642600000000002E-2</c:v>
                </c:pt>
                <c:pt idx="37">
                  <c:v>-8.9814699999999997E-2</c:v>
                </c:pt>
              </c:numCache>
            </c:numRef>
          </c:yVal>
          <c:smooth val="1"/>
          <c:extLst>
            <c:ext xmlns:c16="http://schemas.microsoft.com/office/drawing/2014/chart" uri="{C3380CC4-5D6E-409C-BE32-E72D297353CC}">
              <c16:uniqueId val="{00000005-1D96-45D1-B4F1-147BF85C72ED}"/>
            </c:ext>
          </c:extLst>
        </c:ser>
        <c:ser>
          <c:idx val="6"/>
          <c:order val="6"/>
          <c:tx>
            <c:strRef>
              <c:f>'Adaptive 3D Jet Tip Displacemen'!$H$1</c:f>
              <c:strCache>
                <c:ptCount val="1"/>
                <c:pt idx="0">
                  <c:v>Node 7</c:v>
                </c:pt>
              </c:strCache>
            </c:strRef>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Displacemen'!$H$2:$H$39</c:f>
              <c:numCache>
                <c:formatCode>General</c:formatCode>
                <c:ptCount val="38"/>
                <c:pt idx="0">
                  <c:v>0</c:v>
                </c:pt>
                <c:pt idx="1">
                  <c:v>0</c:v>
                </c:pt>
                <c:pt idx="2">
                  <c:v>0</c:v>
                </c:pt>
                <c:pt idx="3">
                  <c:v>0</c:v>
                </c:pt>
                <c:pt idx="4">
                  <c:v>0</c:v>
                </c:pt>
                <c:pt idx="5">
                  <c:v>0</c:v>
                </c:pt>
                <c:pt idx="6">
                  <c:v>0</c:v>
                </c:pt>
                <c:pt idx="7">
                  <c:v>0</c:v>
                </c:pt>
                <c:pt idx="8">
                  <c:v>0</c:v>
                </c:pt>
                <c:pt idx="9" formatCode="0.00E+00">
                  <c:v>-3.3905999999999999E-9</c:v>
                </c:pt>
                <c:pt idx="10" formatCode="0.00E+00">
                  <c:v>-8.3583499999999997E-5</c:v>
                </c:pt>
                <c:pt idx="11">
                  <c:v>-4.2882100000000002E-4</c:v>
                </c:pt>
                <c:pt idx="12">
                  <c:v>-9.3930499999999998E-4</c:v>
                </c:pt>
                <c:pt idx="13">
                  <c:v>-1.56734E-3</c:v>
                </c:pt>
                <c:pt idx="14">
                  <c:v>-2.2901699999999998E-3</c:v>
                </c:pt>
                <c:pt idx="15">
                  <c:v>-3.0956600000000001E-3</c:v>
                </c:pt>
                <c:pt idx="16">
                  <c:v>-3.9722500000000001E-3</c:v>
                </c:pt>
                <c:pt idx="17">
                  <c:v>-4.9295800000000002E-3</c:v>
                </c:pt>
                <c:pt idx="18">
                  <c:v>-5.9754600000000001E-3</c:v>
                </c:pt>
                <c:pt idx="19">
                  <c:v>-7.1366499999999996E-3</c:v>
                </c:pt>
                <c:pt idx="20">
                  <c:v>-8.4871600000000005E-3</c:v>
                </c:pt>
                <c:pt idx="21">
                  <c:v>-1.0352800000000001E-2</c:v>
                </c:pt>
                <c:pt idx="22">
                  <c:v>-1.33518E-2</c:v>
                </c:pt>
                <c:pt idx="23">
                  <c:v>-1.7688200000000001E-2</c:v>
                </c:pt>
                <c:pt idx="24">
                  <c:v>-2.3046899999999999E-2</c:v>
                </c:pt>
                <c:pt idx="25">
                  <c:v>-2.8831300000000001E-2</c:v>
                </c:pt>
                <c:pt idx="26">
                  <c:v>-3.4785400000000001E-2</c:v>
                </c:pt>
                <c:pt idx="27">
                  <c:v>-4.0828000000000003E-2</c:v>
                </c:pt>
                <c:pt idx="28">
                  <c:v>-4.6876899999999999E-2</c:v>
                </c:pt>
                <c:pt idx="29">
                  <c:v>-5.2880299999999998E-2</c:v>
                </c:pt>
                <c:pt idx="30">
                  <c:v>-5.8834900000000002E-2</c:v>
                </c:pt>
                <c:pt idx="31">
                  <c:v>-6.4747600000000002E-2</c:v>
                </c:pt>
                <c:pt idx="32">
                  <c:v>-7.0620699999999995E-2</c:v>
                </c:pt>
                <c:pt idx="33">
                  <c:v>-7.6459899999999997E-2</c:v>
                </c:pt>
                <c:pt idx="34">
                  <c:v>-8.2274799999999995E-2</c:v>
                </c:pt>
                <c:pt idx="35">
                  <c:v>-8.8047200000000006E-2</c:v>
                </c:pt>
                <c:pt idx="36">
                  <c:v>-9.3776600000000002E-2</c:v>
                </c:pt>
                <c:pt idx="37">
                  <c:v>-9.4852099999999995E-2</c:v>
                </c:pt>
              </c:numCache>
            </c:numRef>
          </c:yVal>
          <c:smooth val="1"/>
          <c:extLst>
            <c:ext xmlns:c16="http://schemas.microsoft.com/office/drawing/2014/chart" uri="{C3380CC4-5D6E-409C-BE32-E72D297353CC}">
              <c16:uniqueId val="{00000006-1D96-45D1-B4F1-147BF85C72ED}"/>
            </c:ext>
          </c:extLst>
        </c:ser>
        <c:ser>
          <c:idx val="7"/>
          <c:order val="7"/>
          <c:tx>
            <c:strRef>
              <c:f>'Adaptive 3D Jet Tip Displacemen'!$I$1</c:f>
              <c:strCache>
                <c:ptCount val="1"/>
                <c:pt idx="0">
                  <c:v>Node 8</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Displacemen'!$I$2:$I$39</c:f>
              <c:numCache>
                <c:formatCode>General</c:formatCode>
                <c:ptCount val="38"/>
                <c:pt idx="0">
                  <c:v>0</c:v>
                </c:pt>
                <c:pt idx="1">
                  <c:v>0</c:v>
                </c:pt>
                <c:pt idx="2">
                  <c:v>0</c:v>
                </c:pt>
                <c:pt idx="3">
                  <c:v>0</c:v>
                </c:pt>
                <c:pt idx="4">
                  <c:v>0</c:v>
                </c:pt>
                <c:pt idx="5" formatCode="0.00E+00">
                  <c:v>-1.63709E-11</c:v>
                </c:pt>
                <c:pt idx="6" formatCode="0.00E+00">
                  <c:v>-2.5465899999999999E-11</c:v>
                </c:pt>
                <c:pt idx="7" formatCode="0.00E+00">
                  <c:v>-2.9103800000000001E-11</c:v>
                </c:pt>
                <c:pt idx="8" formatCode="0.00E+00">
                  <c:v>-2.9103800000000001E-11</c:v>
                </c:pt>
                <c:pt idx="9" formatCode="0.00E+00">
                  <c:v>-2.9103800000000001E-11</c:v>
                </c:pt>
                <c:pt idx="10" formatCode="0.00E+00">
                  <c:v>-1.10478E-7</c:v>
                </c:pt>
                <c:pt idx="11">
                  <c:v>-1.2763600000000001E-4</c:v>
                </c:pt>
                <c:pt idx="12">
                  <c:v>-5.0233000000000005E-4</c:v>
                </c:pt>
                <c:pt idx="13">
                  <c:v>-1.0490499999999999E-3</c:v>
                </c:pt>
                <c:pt idx="14">
                  <c:v>-1.71283E-3</c:v>
                </c:pt>
                <c:pt idx="15">
                  <c:v>-2.4611300000000002E-3</c:v>
                </c:pt>
                <c:pt idx="16">
                  <c:v>-3.28904E-3</c:v>
                </c:pt>
                <c:pt idx="17">
                  <c:v>-4.1875999999999997E-3</c:v>
                </c:pt>
                <c:pt idx="18">
                  <c:v>-5.1571999999999998E-3</c:v>
                </c:pt>
                <c:pt idx="19">
                  <c:v>-6.21018E-3</c:v>
                </c:pt>
                <c:pt idx="20">
                  <c:v>-7.3622799999999997E-3</c:v>
                </c:pt>
                <c:pt idx="21">
                  <c:v>-8.6449600000000001E-3</c:v>
                </c:pt>
                <c:pt idx="22">
                  <c:v>-1.01394E-2</c:v>
                </c:pt>
                <c:pt idx="23">
                  <c:v>-1.2238799999999999E-2</c:v>
                </c:pt>
                <c:pt idx="24">
                  <c:v>-1.5837299999999999E-2</c:v>
                </c:pt>
                <c:pt idx="25">
                  <c:v>-2.0979399999999999E-2</c:v>
                </c:pt>
                <c:pt idx="26">
                  <c:v>-2.7220899999999999E-2</c:v>
                </c:pt>
                <c:pt idx="27">
                  <c:v>-3.3972200000000001E-2</c:v>
                </c:pt>
                <c:pt idx="28">
                  <c:v>-4.0824199999999998E-2</c:v>
                </c:pt>
                <c:pt idx="29">
                  <c:v>-4.7667000000000001E-2</c:v>
                </c:pt>
                <c:pt idx="30">
                  <c:v>-5.4462799999999999E-2</c:v>
                </c:pt>
                <c:pt idx="31">
                  <c:v>-6.1185400000000001E-2</c:v>
                </c:pt>
                <c:pt idx="32">
                  <c:v>-6.78507E-2</c:v>
                </c:pt>
                <c:pt idx="33">
                  <c:v>-7.4476799999999996E-2</c:v>
                </c:pt>
                <c:pt idx="34">
                  <c:v>-8.1079999999999999E-2</c:v>
                </c:pt>
                <c:pt idx="35">
                  <c:v>-8.7668999999999997E-2</c:v>
                </c:pt>
                <c:pt idx="36">
                  <c:v>-9.4257300000000002E-2</c:v>
                </c:pt>
                <c:pt idx="37">
                  <c:v>-9.5509899999999995E-2</c:v>
                </c:pt>
              </c:numCache>
            </c:numRef>
          </c:yVal>
          <c:smooth val="1"/>
          <c:extLst>
            <c:ext xmlns:c16="http://schemas.microsoft.com/office/drawing/2014/chart" uri="{C3380CC4-5D6E-409C-BE32-E72D297353CC}">
              <c16:uniqueId val="{00000007-1D96-45D1-B4F1-147BF85C72ED}"/>
            </c:ext>
          </c:extLst>
        </c:ser>
        <c:ser>
          <c:idx val="8"/>
          <c:order val="8"/>
          <c:tx>
            <c:strRef>
              <c:f>'Adaptive 3D Jet Tip Displacemen'!$J$1</c:f>
              <c:strCache>
                <c:ptCount val="1"/>
                <c:pt idx="0">
                  <c:v>Node 9</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Displacemen'!$J$2:$J$39</c:f>
              <c:numCache>
                <c:formatCode>General</c:formatCode>
                <c:ptCount val="38"/>
                <c:pt idx="0">
                  <c:v>0</c:v>
                </c:pt>
                <c:pt idx="1">
                  <c:v>0</c:v>
                </c:pt>
                <c:pt idx="2">
                  <c:v>0</c:v>
                </c:pt>
                <c:pt idx="3">
                  <c:v>0</c:v>
                </c:pt>
                <c:pt idx="4">
                  <c:v>0</c:v>
                </c:pt>
                <c:pt idx="5" formatCode="0.00E+00">
                  <c:v>5.9117199999999998E-12</c:v>
                </c:pt>
                <c:pt idx="6" formatCode="0.00E+00">
                  <c:v>-2.1373099999999999E-11</c:v>
                </c:pt>
                <c:pt idx="7" formatCode="0.00E+00">
                  <c:v>-5.0931699999999998E-11</c:v>
                </c:pt>
                <c:pt idx="8" formatCode="0.00E+00">
                  <c:v>-5.0931699999999998E-11</c:v>
                </c:pt>
                <c:pt idx="9" formatCode="0.00E+00">
                  <c:v>-4.36557E-11</c:v>
                </c:pt>
                <c:pt idx="10" formatCode="0.00E+00">
                  <c:v>-1.24564E-5</c:v>
                </c:pt>
                <c:pt idx="11">
                  <c:v>-2.75901E-4</c:v>
                </c:pt>
                <c:pt idx="12">
                  <c:v>-7.4011900000000002E-4</c:v>
                </c:pt>
                <c:pt idx="13">
                  <c:v>-1.33975E-3</c:v>
                </c:pt>
                <c:pt idx="14">
                  <c:v>-2.0399699999999999E-3</c:v>
                </c:pt>
                <c:pt idx="15">
                  <c:v>-2.8170399999999998E-3</c:v>
                </c:pt>
                <c:pt idx="16">
                  <c:v>-3.6652500000000001E-3</c:v>
                </c:pt>
                <c:pt idx="17">
                  <c:v>-4.5852799999999997E-3</c:v>
                </c:pt>
                <c:pt idx="18">
                  <c:v>-5.5822600000000003E-3</c:v>
                </c:pt>
                <c:pt idx="19">
                  <c:v>-6.6739499999999997E-3</c:v>
                </c:pt>
                <c:pt idx="20">
                  <c:v>-7.8916699999999999E-3</c:v>
                </c:pt>
                <c:pt idx="21">
                  <c:v>-9.3530699999999998E-3</c:v>
                </c:pt>
                <c:pt idx="22">
                  <c:v>-1.1479700000000001E-2</c:v>
                </c:pt>
                <c:pt idx="23">
                  <c:v>-1.4785299999999999E-2</c:v>
                </c:pt>
                <c:pt idx="24">
                  <c:v>-1.94077E-2</c:v>
                </c:pt>
                <c:pt idx="25">
                  <c:v>-2.4940199999999999E-2</c:v>
                </c:pt>
                <c:pt idx="26">
                  <c:v>-3.09048E-2</c:v>
                </c:pt>
                <c:pt idx="27">
                  <c:v>-3.6985900000000002E-2</c:v>
                </c:pt>
                <c:pt idx="28">
                  <c:v>-4.3084400000000002E-2</c:v>
                </c:pt>
                <c:pt idx="29">
                  <c:v>-4.9189799999999999E-2</c:v>
                </c:pt>
                <c:pt idx="30">
                  <c:v>-5.5284800000000002E-2</c:v>
                </c:pt>
                <c:pt idx="31">
                  <c:v>-6.1346299999999999E-2</c:v>
                </c:pt>
                <c:pt idx="32">
                  <c:v>-6.7349300000000001E-2</c:v>
                </c:pt>
                <c:pt idx="33">
                  <c:v>-7.3296299999999995E-2</c:v>
                </c:pt>
                <c:pt idx="34">
                  <c:v>-7.9206100000000002E-2</c:v>
                </c:pt>
                <c:pt idx="35">
                  <c:v>-8.5079199999999994E-2</c:v>
                </c:pt>
                <c:pt idx="36">
                  <c:v>-9.0917600000000001E-2</c:v>
                </c:pt>
                <c:pt idx="37">
                  <c:v>-9.2022099999999996E-2</c:v>
                </c:pt>
              </c:numCache>
            </c:numRef>
          </c:yVal>
          <c:smooth val="1"/>
          <c:extLst>
            <c:ext xmlns:c16="http://schemas.microsoft.com/office/drawing/2014/chart" uri="{C3380CC4-5D6E-409C-BE32-E72D297353CC}">
              <c16:uniqueId val="{00000008-1D96-45D1-B4F1-147BF85C72ED}"/>
            </c:ext>
          </c:extLst>
        </c:ser>
        <c:ser>
          <c:idx val="9"/>
          <c:order val="9"/>
          <c:tx>
            <c:strRef>
              <c:f>'Adaptive 3D Jet Tip Displacemen'!$K$1</c:f>
              <c:strCache>
                <c:ptCount val="1"/>
                <c:pt idx="0">
                  <c:v>Node 10</c:v>
                </c:pt>
              </c:strCache>
            </c:strRef>
          </c:tx>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Displacemen'!$K$2:$K$39</c:f>
              <c:numCache>
                <c:formatCode>General</c:formatCode>
                <c:ptCount val="38"/>
                <c:pt idx="0">
                  <c:v>0</c:v>
                </c:pt>
                <c:pt idx="1">
                  <c:v>0</c:v>
                </c:pt>
                <c:pt idx="2">
                  <c:v>0</c:v>
                </c:pt>
                <c:pt idx="3">
                  <c:v>0</c:v>
                </c:pt>
                <c:pt idx="4">
                  <c:v>0</c:v>
                </c:pt>
                <c:pt idx="5" formatCode="0.00E+00">
                  <c:v>-9.0949500000000005E-13</c:v>
                </c:pt>
                <c:pt idx="6" formatCode="0.00E+00">
                  <c:v>-6.3209900000000001E-11</c:v>
                </c:pt>
                <c:pt idx="7" formatCode="0.00E+00">
                  <c:v>-7.2759600000000004E-11</c:v>
                </c:pt>
                <c:pt idx="8" formatCode="0.00E+00">
                  <c:v>-1.4915700000000001E-9</c:v>
                </c:pt>
                <c:pt idx="9" formatCode="0.00E+00">
                  <c:v>-6.3583699999999999E-5</c:v>
                </c:pt>
                <c:pt idx="10">
                  <c:v>-4.1701900000000003E-4</c:v>
                </c:pt>
                <c:pt idx="11">
                  <c:v>-9.3569300000000003E-4</c:v>
                </c:pt>
                <c:pt idx="12">
                  <c:v>-1.57625E-3</c:v>
                </c:pt>
                <c:pt idx="13">
                  <c:v>-2.3141199999999998E-3</c:v>
                </c:pt>
                <c:pt idx="14">
                  <c:v>-3.1434499999999999E-3</c:v>
                </c:pt>
                <c:pt idx="15">
                  <c:v>-4.06018E-3</c:v>
                </c:pt>
                <c:pt idx="16">
                  <c:v>-5.07611E-3</c:v>
                </c:pt>
                <c:pt idx="17">
                  <c:v>-6.2245699999999996E-3</c:v>
                </c:pt>
                <c:pt idx="18">
                  <c:v>-7.6413499999999999E-3</c:v>
                </c:pt>
                <c:pt idx="19">
                  <c:v>-9.7898700000000009E-3</c:v>
                </c:pt>
                <c:pt idx="20">
                  <c:v>-1.3036600000000001E-2</c:v>
                </c:pt>
                <c:pt idx="21">
                  <c:v>-1.7304699999999999E-2</c:v>
                </c:pt>
                <c:pt idx="22">
                  <c:v>-2.2411899999999998E-2</c:v>
                </c:pt>
                <c:pt idx="23">
                  <c:v>-2.8019599999999999E-2</c:v>
                </c:pt>
                <c:pt idx="24">
                  <c:v>-3.3841900000000001E-2</c:v>
                </c:pt>
                <c:pt idx="25">
                  <c:v>-3.9700100000000002E-2</c:v>
                </c:pt>
                <c:pt idx="26">
                  <c:v>-4.54677E-2</c:v>
                </c:pt>
                <c:pt idx="27">
                  <c:v>-5.1113400000000003E-2</c:v>
                </c:pt>
                <c:pt idx="28">
                  <c:v>-5.6673399999999999E-2</c:v>
                </c:pt>
                <c:pt idx="29">
                  <c:v>-6.2169700000000001E-2</c:v>
                </c:pt>
                <c:pt idx="30">
                  <c:v>-6.7603099999999999E-2</c:v>
                </c:pt>
                <c:pt idx="31">
                  <c:v>-7.2975499999999999E-2</c:v>
                </c:pt>
                <c:pt idx="32">
                  <c:v>-7.8298800000000002E-2</c:v>
                </c:pt>
                <c:pt idx="33">
                  <c:v>-8.3581900000000001E-2</c:v>
                </c:pt>
                <c:pt idx="34">
                  <c:v>-8.8837600000000003E-2</c:v>
                </c:pt>
                <c:pt idx="35">
                  <c:v>-9.4049099999999997E-2</c:v>
                </c:pt>
                <c:pt idx="36">
                  <c:v>-9.9218000000000001E-2</c:v>
                </c:pt>
                <c:pt idx="37">
                  <c:v>-0.1002</c:v>
                </c:pt>
              </c:numCache>
            </c:numRef>
          </c:yVal>
          <c:smooth val="1"/>
          <c:extLst>
            <c:ext xmlns:c16="http://schemas.microsoft.com/office/drawing/2014/chart" uri="{C3380CC4-5D6E-409C-BE32-E72D297353CC}">
              <c16:uniqueId val="{00000009-1D96-45D1-B4F1-147BF85C72ED}"/>
            </c:ext>
          </c:extLst>
        </c:ser>
        <c:dLbls>
          <c:showLegendKey val="0"/>
          <c:showVal val="0"/>
          <c:showCatName val="0"/>
          <c:showSerName val="0"/>
          <c:showPercent val="0"/>
          <c:showBubbleSize val="0"/>
        </c:dLbls>
        <c:axId val="1358482439"/>
        <c:axId val="1943558152"/>
      </c:scatterChart>
      <c:valAx>
        <c:axId val="13584824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3558152"/>
        <c:crosses val="autoZero"/>
        <c:crossBetween val="midCat"/>
      </c:valAx>
      <c:valAx>
        <c:axId val="1943558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Displacement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8482439"/>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Y Displacement of Nodes -3D Adaptive Model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Average Y Displacement</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'Adaptive 3D Jet Tip Displacemen'!$A$2:$A$39</c:f>
              <c:numCache>
                <c:formatCode>0.00E+00</c:formatCode>
                <c:ptCount val="38"/>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numCache>
            </c:numRef>
          </c:xVal>
          <c:yVal>
            <c:numRef>
              <c:f>'Adaptive 3D Jet Tip Displacemen'!$L$2:$L$39</c:f>
              <c:numCache>
                <c:formatCode>General</c:formatCode>
                <c:ptCount val="38"/>
                <c:pt idx="0">
                  <c:v>0</c:v>
                </c:pt>
                <c:pt idx="1">
                  <c:v>0</c:v>
                </c:pt>
                <c:pt idx="2">
                  <c:v>0</c:v>
                </c:pt>
                <c:pt idx="3">
                  <c:v>0</c:v>
                </c:pt>
                <c:pt idx="4">
                  <c:v>0</c:v>
                </c:pt>
                <c:pt idx="5">
                  <c:v>-6.9394501499999984E-11</c:v>
                </c:pt>
                <c:pt idx="6">
                  <c:v>-1.6666502E-10</c:v>
                </c:pt>
                <c:pt idx="7">
                  <c:v>-3.2086975999999996E-10</c:v>
                </c:pt>
                <c:pt idx="8">
                  <c:v>-1.0375510999999999E-9</c:v>
                </c:pt>
                <c:pt idx="9">
                  <c:v>-2.2725862708599999E-5</c:v>
                </c:pt>
                <c:pt idx="10">
                  <c:v>-1.8745987726815003E-4</c:v>
                </c:pt>
                <c:pt idx="11">
                  <c:v>-5.1662304000000007E-4</c:v>
                </c:pt>
                <c:pt idx="12">
                  <c:v>-1.0260530999999999E-3</c:v>
                </c:pt>
                <c:pt idx="13">
                  <c:v>-1.6592509999999998E-3</c:v>
                </c:pt>
                <c:pt idx="14">
                  <c:v>-2.3917289999999996E-3</c:v>
                </c:pt>
                <c:pt idx="15">
                  <c:v>-3.2094669999999997E-3</c:v>
                </c:pt>
                <c:pt idx="16">
                  <c:v>-4.110954E-3</c:v>
                </c:pt>
                <c:pt idx="17">
                  <c:v>-5.1089730000000002E-3</c:v>
                </c:pt>
                <c:pt idx="18">
                  <c:v>-6.2525830000000008E-3</c:v>
                </c:pt>
                <c:pt idx="19">
                  <c:v>-7.7404050000000014E-3</c:v>
                </c:pt>
                <c:pt idx="20">
                  <c:v>-9.8581580000000005E-3</c:v>
                </c:pt>
                <c:pt idx="21">
                  <c:v>-1.2648867999999999E-2</c:v>
                </c:pt>
                <c:pt idx="22">
                  <c:v>-1.6110835E-2</c:v>
                </c:pt>
                <c:pt idx="23">
                  <c:v>-2.0224450000000001E-2</c:v>
                </c:pt>
                <c:pt idx="24">
                  <c:v>-2.5058180000000003E-2</c:v>
                </c:pt>
                <c:pt idx="25">
                  <c:v>-3.052361E-2</c:v>
                </c:pt>
                <c:pt idx="26">
                  <c:v>-3.6397250000000006E-2</c:v>
                </c:pt>
                <c:pt idx="27">
                  <c:v>-4.2457030000000007E-2</c:v>
                </c:pt>
                <c:pt idx="28">
                  <c:v>-4.8534580000000001E-2</c:v>
                </c:pt>
                <c:pt idx="29">
                  <c:v>-5.4567690000000002E-2</c:v>
                </c:pt>
                <c:pt idx="30">
                  <c:v>-6.0530939999999998E-2</c:v>
                </c:pt>
                <c:pt idx="31">
                  <c:v>-6.6422659999999994E-2</c:v>
                </c:pt>
                <c:pt idx="32">
                  <c:v>-7.2251160000000009E-2</c:v>
                </c:pt>
                <c:pt idx="33">
                  <c:v>-7.8026399999999996E-2</c:v>
                </c:pt>
                <c:pt idx="34">
                  <c:v>-8.3756220000000006E-2</c:v>
                </c:pt>
                <c:pt idx="35">
                  <c:v>-8.9440820000000004E-2</c:v>
                </c:pt>
                <c:pt idx="36">
                  <c:v>-9.5083990000000007E-2</c:v>
                </c:pt>
                <c:pt idx="37">
                  <c:v>-9.6151139999999996E-2</c:v>
                </c:pt>
              </c:numCache>
            </c:numRef>
          </c:yVal>
          <c:smooth val="1"/>
          <c:extLst>
            <c:ext xmlns:c16="http://schemas.microsoft.com/office/drawing/2014/chart" uri="{C3380CC4-5D6E-409C-BE32-E72D297353CC}">
              <c16:uniqueId val="{00000000-0A7E-41A9-8C16-165A953B25CB}"/>
            </c:ext>
          </c:extLst>
        </c:ser>
        <c:dLbls>
          <c:showLegendKey val="0"/>
          <c:showVal val="0"/>
          <c:showCatName val="0"/>
          <c:showSerName val="0"/>
          <c:showPercent val="0"/>
          <c:showBubbleSize val="0"/>
        </c:dLbls>
        <c:axId val="273139207"/>
        <c:axId val="456336392"/>
      </c:scatterChart>
      <c:valAx>
        <c:axId val="2731392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336392"/>
        <c:crosses val="autoZero"/>
        <c:crossBetween val="midCat"/>
      </c:valAx>
      <c:valAx>
        <c:axId val="456336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 Displacement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313920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Y Velocities from all Models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'Velocity Comparisons'!$B$1</c:f>
              <c:strCache>
                <c:ptCount val="1"/>
                <c:pt idx="0">
                  <c:v>Average Velocity - 2D</c:v>
                </c:pt>
              </c:strCache>
            </c:strRef>
          </c:tx>
          <c:spPr>
            <a:ln w="25400" cap="rnd">
              <a:noFill/>
              <a:round/>
            </a:ln>
            <a:effectLst/>
          </c:spPr>
          <c:marker>
            <c:symbol val="circle"/>
            <c:size val="5"/>
            <c:spPr>
              <a:solidFill>
                <a:schemeClr val="accent1"/>
              </a:solidFill>
              <a:ln w="9525">
                <a:solidFill>
                  <a:schemeClr val="accent1"/>
                </a:solidFill>
              </a:ln>
              <a:effectLst/>
            </c:spPr>
          </c:marker>
          <c:xVal>
            <c:numRef>
              <c:f>'Velocity Comparisons'!$A$2:$A$50</c:f>
              <c:numCache>
                <c:formatCode>0.00E+00</c:formatCode>
                <c:ptCount val="49"/>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pt idx="38">
                  <c:v>3.6999999999999998E-5</c:v>
                </c:pt>
                <c:pt idx="39">
                  <c:v>3.8000200000000003E-5</c:v>
                </c:pt>
                <c:pt idx="40">
                  <c:v>3.90003E-5</c:v>
                </c:pt>
                <c:pt idx="41">
                  <c:v>4.0000099999999997E-5</c:v>
                </c:pt>
                <c:pt idx="42">
                  <c:v>4.1000300000000001E-5</c:v>
                </c:pt>
                <c:pt idx="43">
                  <c:v>4.16674E-5</c:v>
                </c:pt>
                <c:pt idx="44">
                  <c:v>4.1999999999999998E-5</c:v>
                </c:pt>
                <c:pt idx="45">
                  <c:v>4.3000100000000002E-5</c:v>
                </c:pt>
                <c:pt idx="46">
                  <c:v>4.3999999999999999E-5</c:v>
                </c:pt>
                <c:pt idx="47">
                  <c:v>4.5000000000000003E-5</c:v>
                </c:pt>
                <c:pt idx="48">
                  <c:v>4.5108799999999997E-5</c:v>
                </c:pt>
              </c:numCache>
            </c:numRef>
          </c:xVal>
          <c:yVal>
            <c:numRef>
              <c:f>'Velocity Comparisons'!$B$2:$B$50</c:f>
              <c:numCache>
                <c:formatCode>General</c:formatCode>
                <c:ptCount val="49"/>
                <c:pt idx="0">
                  <c:v>0</c:v>
                </c:pt>
                <c:pt idx="1">
                  <c:v>-1.1211800000000001E-24</c:v>
                </c:pt>
                <c:pt idx="2">
                  <c:v>-1.2414177000000002E-4</c:v>
                </c:pt>
                <c:pt idx="3">
                  <c:v>1.0121009000000001E-4</c:v>
                </c:pt>
                <c:pt idx="4">
                  <c:v>-3.7322499940000006E-4</c:v>
                </c:pt>
                <c:pt idx="5">
                  <c:v>8.5529123094699991E-4</c:v>
                </c:pt>
                <c:pt idx="6">
                  <c:v>-159.28727928299998</c:v>
                </c:pt>
                <c:pt idx="7">
                  <c:v>-300.77640818599997</c:v>
                </c:pt>
                <c:pt idx="8">
                  <c:v>-393.476995182</c:v>
                </c:pt>
                <c:pt idx="9">
                  <c:v>-517.41968122599997</c:v>
                </c:pt>
                <c:pt idx="10">
                  <c:v>-865.0471</c:v>
                </c:pt>
                <c:pt idx="11">
                  <c:v>-1718.2822000000001</c:v>
                </c:pt>
                <c:pt idx="12">
                  <c:v>-3022.1913</c:v>
                </c:pt>
                <c:pt idx="13">
                  <c:v>-3855.6769999999988</c:v>
                </c:pt>
                <c:pt idx="14">
                  <c:v>-4114.7266</c:v>
                </c:pt>
                <c:pt idx="15">
                  <c:v>-4352.0532999999996</c:v>
                </c:pt>
                <c:pt idx="16">
                  <c:v>-4524.6508999999996</c:v>
                </c:pt>
                <c:pt idx="17">
                  <c:v>-4636.4564999999993</c:v>
                </c:pt>
                <c:pt idx="18">
                  <c:v>-4736.1689999999999</c:v>
                </c:pt>
                <c:pt idx="19">
                  <c:v>-5090.0460000000003</c:v>
                </c:pt>
                <c:pt idx="20">
                  <c:v>-5375.2849999999999</c:v>
                </c:pt>
                <c:pt idx="21">
                  <c:v>-5655.701</c:v>
                </c:pt>
                <c:pt idx="22">
                  <c:v>-6354.5540000000001</c:v>
                </c:pt>
                <c:pt idx="23">
                  <c:v>-7369.5860000000011</c:v>
                </c:pt>
                <c:pt idx="24">
                  <c:v>-7726.5720000000001</c:v>
                </c:pt>
                <c:pt idx="25">
                  <c:v>-7839.5609999999997</c:v>
                </c:pt>
                <c:pt idx="26">
                  <c:v>-7916.4479999999994</c:v>
                </c:pt>
                <c:pt idx="27">
                  <c:v>-7984.1149999999998</c:v>
                </c:pt>
                <c:pt idx="28">
                  <c:v>-8021.5320000000011</c:v>
                </c:pt>
                <c:pt idx="29">
                  <c:v>-8014.0410000000002</c:v>
                </c:pt>
                <c:pt idx="30">
                  <c:v>-7980.2790000000005</c:v>
                </c:pt>
                <c:pt idx="31">
                  <c:v>-7949.8469999999998</c:v>
                </c:pt>
                <c:pt idx="32">
                  <c:v>-7925.1619999999994</c:v>
                </c:pt>
                <c:pt idx="33">
                  <c:v>-7908.902</c:v>
                </c:pt>
                <c:pt idx="34">
                  <c:v>-7896.5029999999997</c:v>
                </c:pt>
                <c:pt idx="35">
                  <c:v>-7891.2619999999997</c:v>
                </c:pt>
                <c:pt idx="36">
                  <c:v>-7898.0860000000002</c:v>
                </c:pt>
                <c:pt idx="38">
                  <c:v>-7892.3180000000011</c:v>
                </c:pt>
                <c:pt idx="39">
                  <c:v>-7883.628999999999</c:v>
                </c:pt>
                <c:pt idx="40">
                  <c:v>-7880.4979999999996</c:v>
                </c:pt>
                <c:pt idx="41">
                  <c:v>-7876.6889999999985</c:v>
                </c:pt>
                <c:pt idx="42">
                  <c:v>-7875.6240000000007</c:v>
                </c:pt>
                <c:pt idx="44">
                  <c:v>-7869.9809999999998</c:v>
                </c:pt>
                <c:pt idx="45">
                  <c:v>-7862.3819999999996</c:v>
                </c:pt>
                <c:pt idx="46">
                  <c:v>-7853.9719999999998</c:v>
                </c:pt>
                <c:pt idx="47">
                  <c:v>-7846.5309999999999</c:v>
                </c:pt>
                <c:pt idx="48">
                  <c:v>-7884.9700000000012</c:v>
                </c:pt>
              </c:numCache>
            </c:numRef>
          </c:yVal>
          <c:smooth val="0"/>
          <c:extLst>
            <c:ext xmlns:c16="http://schemas.microsoft.com/office/drawing/2014/chart" uri="{C3380CC4-5D6E-409C-BE32-E72D297353CC}">
              <c16:uniqueId val="{00000000-567C-4853-A90C-1AEA897C7FC6}"/>
            </c:ext>
          </c:extLst>
        </c:ser>
        <c:ser>
          <c:idx val="1"/>
          <c:order val="1"/>
          <c:tx>
            <c:strRef>
              <c:f>'Velocity Comparisons'!$C$1</c:f>
              <c:strCache>
                <c:ptCount val="1"/>
                <c:pt idx="0">
                  <c:v>Average Velocity - 3D</c:v>
                </c:pt>
              </c:strCache>
            </c:strRef>
          </c:tx>
          <c:spPr>
            <a:ln w="25400" cap="rnd">
              <a:noFill/>
              <a:round/>
            </a:ln>
            <a:effectLst/>
          </c:spPr>
          <c:marker>
            <c:symbol val="circle"/>
            <c:size val="5"/>
            <c:spPr>
              <a:solidFill>
                <a:schemeClr val="accent2"/>
              </a:solidFill>
              <a:ln w="9525">
                <a:solidFill>
                  <a:schemeClr val="accent2"/>
                </a:solidFill>
              </a:ln>
              <a:effectLst/>
            </c:spPr>
          </c:marker>
          <c:xVal>
            <c:numRef>
              <c:f>'Velocity Comparisons'!$A$2:$A$50</c:f>
              <c:numCache>
                <c:formatCode>0.00E+00</c:formatCode>
                <c:ptCount val="49"/>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pt idx="38">
                  <c:v>3.6999999999999998E-5</c:v>
                </c:pt>
                <c:pt idx="39">
                  <c:v>3.8000200000000003E-5</c:v>
                </c:pt>
                <c:pt idx="40">
                  <c:v>3.90003E-5</c:v>
                </c:pt>
                <c:pt idx="41">
                  <c:v>4.0000099999999997E-5</c:v>
                </c:pt>
                <c:pt idx="42">
                  <c:v>4.1000300000000001E-5</c:v>
                </c:pt>
                <c:pt idx="43">
                  <c:v>4.16674E-5</c:v>
                </c:pt>
                <c:pt idx="44">
                  <c:v>4.1999999999999998E-5</c:v>
                </c:pt>
                <c:pt idx="45">
                  <c:v>4.3000100000000002E-5</c:v>
                </c:pt>
                <c:pt idx="46">
                  <c:v>4.3999999999999999E-5</c:v>
                </c:pt>
                <c:pt idx="47">
                  <c:v>4.5000000000000003E-5</c:v>
                </c:pt>
                <c:pt idx="48">
                  <c:v>4.5108799999999997E-5</c:v>
                </c:pt>
              </c:numCache>
            </c:numRef>
          </c:xVal>
          <c:yVal>
            <c:numRef>
              <c:f>'Velocity Comparisons'!$C$2:$C$50</c:f>
              <c:numCache>
                <c:formatCode>General</c:formatCode>
                <c:ptCount val="49"/>
                <c:pt idx="0">
                  <c:v>0</c:v>
                </c:pt>
                <c:pt idx="1">
                  <c:v>0</c:v>
                </c:pt>
                <c:pt idx="2">
                  <c:v>0</c:v>
                </c:pt>
                <c:pt idx="3">
                  <c:v>0</c:v>
                </c:pt>
                <c:pt idx="4">
                  <c:v>0</c:v>
                </c:pt>
                <c:pt idx="5">
                  <c:v>0</c:v>
                </c:pt>
                <c:pt idx="6">
                  <c:v>0</c:v>
                </c:pt>
                <c:pt idx="7">
                  <c:v>-2.1219899999999999E-25</c:v>
                </c:pt>
                <c:pt idx="8">
                  <c:v>-5.3870972600000006E-5</c:v>
                </c:pt>
                <c:pt idx="9">
                  <c:v>-30.014275919511999</c:v>
                </c:pt>
                <c:pt idx="10">
                  <c:v>-155.66810257469001</c:v>
                </c:pt>
                <c:pt idx="11">
                  <c:v>-404.4948</c:v>
                </c:pt>
                <c:pt idx="12">
                  <c:v>-547.19519999999989</c:v>
                </c:pt>
                <c:pt idx="13">
                  <c:v>-664.47259999999994</c:v>
                </c:pt>
                <c:pt idx="14">
                  <c:v>-769.08600000000001</c:v>
                </c:pt>
                <c:pt idx="15">
                  <c:v>-851.77760000000001</c:v>
                </c:pt>
                <c:pt idx="16">
                  <c:v>-926.12909999999988</c:v>
                </c:pt>
                <c:pt idx="17">
                  <c:v>-1022.4406999999999</c:v>
                </c:pt>
                <c:pt idx="18">
                  <c:v>-1156.7509</c:v>
                </c:pt>
                <c:pt idx="19">
                  <c:v>-1391.6370000000002</c:v>
                </c:pt>
                <c:pt idx="20">
                  <c:v>-1756.248</c:v>
                </c:pt>
                <c:pt idx="21">
                  <c:v>-2306.7110000000002</c:v>
                </c:pt>
                <c:pt idx="22">
                  <c:v>-3027.817</c:v>
                </c:pt>
                <c:pt idx="23">
                  <c:v>-3976.6120000000001</c:v>
                </c:pt>
                <c:pt idx="24">
                  <c:v>-5144.8380000000006</c:v>
                </c:pt>
                <c:pt idx="25">
                  <c:v>-5937.9619999999995</c:v>
                </c:pt>
                <c:pt idx="26">
                  <c:v>-6271.5460000000003</c:v>
                </c:pt>
                <c:pt idx="27">
                  <c:v>-6328.4679999999998</c:v>
                </c:pt>
                <c:pt idx="28">
                  <c:v>-6279.509</c:v>
                </c:pt>
                <c:pt idx="29">
                  <c:v>-6211.7660000000005</c:v>
                </c:pt>
                <c:pt idx="30">
                  <c:v>-6159.704999999999</c:v>
                </c:pt>
                <c:pt idx="31">
                  <c:v>-6118.9280000000008</c:v>
                </c:pt>
                <c:pt idx="32">
                  <c:v>-6092.0300000000007</c:v>
                </c:pt>
                <c:pt idx="33">
                  <c:v>-6068.7220000000007</c:v>
                </c:pt>
                <c:pt idx="34">
                  <c:v>-6044.8579999999993</c:v>
                </c:pt>
                <c:pt idx="35">
                  <c:v>-6025.9830000000002</c:v>
                </c:pt>
                <c:pt idx="36">
                  <c:v>-5998.4279999999999</c:v>
                </c:pt>
                <c:pt idx="38">
                  <c:v>-5979.9570000000003</c:v>
                </c:pt>
                <c:pt idx="39">
                  <c:v>-5953.902</c:v>
                </c:pt>
                <c:pt idx="40">
                  <c:v>-5937.8380000000006</c:v>
                </c:pt>
                <c:pt idx="41">
                  <c:v>-5924.7440000000006</c:v>
                </c:pt>
                <c:pt idx="42">
                  <c:v>-5903.6460000000006</c:v>
                </c:pt>
                <c:pt idx="43">
                  <c:v>-5794.4439999999986</c:v>
                </c:pt>
              </c:numCache>
            </c:numRef>
          </c:yVal>
          <c:smooth val="0"/>
          <c:extLst>
            <c:ext xmlns:c16="http://schemas.microsoft.com/office/drawing/2014/chart" uri="{C3380CC4-5D6E-409C-BE32-E72D297353CC}">
              <c16:uniqueId val="{00000001-567C-4853-A90C-1AEA897C7FC6}"/>
            </c:ext>
          </c:extLst>
        </c:ser>
        <c:ser>
          <c:idx val="2"/>
          <c:order val="2"/>
          <c:tx>
            <c:strRef>
              <c:f>'Velocity Comparisons'!$D$1</c:f>
              <c:strCache>
                <c:ptCount val="1"/>
                <c:pt idx="0">
                  <c:v>Average Velocity - 3D Adaptive</c:v>
                </c:pt>
              </c:strCache>
            </c:strRef>
          </c:tx>
          <c:spPr>
            <a:ln w="25400" cap="rnd">
              <a:noFill/>
              <a:round/>
            </a:ln>
            <a:effectLst/>
          </c:spPr>
          <c:marker>
            <c:symbol val="circle"/>
            <c:size val="5"/>
            <c:spPr>
              <a:solidFill>
                <a:schemeClr val="accent3"/>
              </a:solidFill>
              <a:ln w="9525">
                <a:solidFill>
                  <a:schemeClr val="accent3"/>
                </a:solidFill>
              </a:ln>
              <a:effectLst/>
            </c:spPr>
          </c:marker>
          <c:xVal>
            <c:numRef>
              <c:f>'Velocity Comparisons'!$A$2:$A$50</c:f>
              <c:numCache>
                <c:formatCode>0.00E+00</c:formatCode>
                <c:ptCount val="49"/>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pt idx="38">
                  <c:v>3.6999999999999998E-5</c:v>
                </c:pt>
                <c:pt idx="39">
                  <c:v>3.8000200000000003E-5</c:v>
                </c:pt>
                <c:pt idx="40">
                  <c:v>3.90003E-5</c:v>
                </c:pt>
                <c:pt idx="41">
                  <c:v>4.0000099999999997E-5</c:v>
                </c:pt>
                <c:pt idx="42">
                  <c:v>4.1000300000000001E-5</c:v>
                </c:pt>
                <c:pt idx="43">
                  <c:v>4.16674E-5</c:v>
                </c:pt>
                <c:pt idx="44">
                  <c:v>4.1999999999999998E-5</c:v>
                </c:pt>
                <c:pt idx="45">
                  <c:v>4.3000100000000002E-5</c:v>
                </c:pt>
                <c:pt idx="46">
                  <c:v>4.3999999999999999E-5</c:v>
                </c:pt>
                <c:pt idx="47">
                  <c:v>4.5000000000000003E-5</c:v>
                </c:pt>
                <c:pt idx="48">
                  <c:v>4.5108799999999997E-5</c:v>
                </c:pt>
              </c:numCache>
            </c:numRef>
          </c:xVal>
          <c:yVal>
            <c:numRef>
              <c:f>'Velocity Comparisons'!$D$2:$D$50</c:f>
              <c:numCache>
                <c:formatCode>General</c:formatCode>
                <c:ptCount val="49"/>
                <c:pt idx="0">
                  <c:v>0</c:v>
                </c:pt>
                <c:pt idx="1">
                  <c:v>0</c:v>
                </c:pt>
                <c:pt idx="2">
                  <c:v>0</c:v>
                </c:pt>
                <c:pt idx="3">
                  <c:v>0</c:v>
                </c:pt>
                <c:pt idx="4">
                  <c:v>0</c:v>
                </c:pt>
                <c:pt idx="5">
                  <c:v>-2.2259728180000003E-4</c:v>
                </c:pt>
                <c:pt idx="6">
                  <c:v>-2.045444000000002E-6</c:v>
                </c:pt>
                <c:pt idx="7">
                  <c:v>-1.1508144999999997E-4</c:v>
                </c:pt>
                <c:pt idx="8">
                  <c:v>-1.1764275351099999E-2</c:v>
                </c:pt>
                <c:pt idx="9">
                  <c:v>-93.879612796710006</c:v>
                </c:pt>
                <c:pt idx="10">
                  <c:v>-244.36157858460001</c:v>
                </c:pt>
                <c:pt idx="11">
                  <c:v>-425.77319999999997</c:v>
                </c:pt>
                <c:pt idx="12">
                  <c:v>-580.37119999999993</c:v>
                </c:pt>
                <c:pt idx="13">
                  <c:v>-686.45139999999992</c:v>
                </c:pt>
                <c:pt idx="14">
                  <c:v>-775.67919999999992</c:v>
                </c:pt>
                <c:pt idx="15">
                  <c:v>-858.78789999999992</c:v>
                </c:pt>
                <c:pt idx="16">
                  <c:v>-946.05629999999996</c:v>
                </c:pt>
                <c:pt idx="17">
                  <c:v>-1055.7338</c:v>
                </c:pt>
                <c:pt idx="18">
                  <c:v>-1262.6062999999999</c:v>
                </c:pt>
                <c:pt idx="19">
                  <c:v>-1771.4410000000003</c:v>
                </c:pt>
                <c:pt idx="20">
                  <c:v>-2463.482</c:v>
                </c:pt>
                <c:pt idx="21">
                  <c:v>-3130.3519999999999</c:v>
                </c:pt>
                <c:pt idx="22">
                  <c:v>-3784.9610000000002</c:v>
                </c:pt>
                <c:pt idx="23">
                  <c:v>-4461.4620000000004</c:v>
                </c:pt>
                <c:pt idx="24">
                  <c:v>-5183.1099999999988</c:v>
                </c:pt>
                <c:pt idx="25">
                  <c:v>-5712.6679999999997</c:v>
                </c:pt>
                <c:pt idx="26">
                  <c:v>-5998.6620000000003</c:v>
                </c:pt>
                <c:pt idx="27">
                  <c:v>-6087.11</c:v>
                </c:pt>
                <c:pt idx="28">
                  <c:v>-6060.7569999999996</c:v>
                </c:pt>
                <c:pt idx="29">
                  <c:v>-6001.1789999999992</c:v>
                </c:pt>
                <c:pt idx="30">
                  <c:v>-5928.4090000000015</c:v>
                </c:pt>
                <c:pt idx="31">
                  <c:v>-5860.6570000000002</c:v>
                </c:pt>
                <c:pt idx="32">
                  <c:v>-5802.57</c:v>
                </c:pt>
                <c:pt idx="33">
                  <c:v>-5752.5619999999999</c:v>
                </c:pt>
                <c:pt idx="34">
                  <c:v>-5708.5749999999998</c:v>
                </c:pt>
                <c:pt idx="35">
                  <c:v>-5662.5379999999996</c:v>
                </c:pt>
                <c:pt idx="36">
                  <c:v>-5631.4489999999987</c:v>
                </c:pt>
                <c:pt idx="37">
                  <c:v>-5642.7810000000009</c:v>
                </c:pt>
              </c:numCache>
            </c:numRef>
          </c:yVal>
          <c:smooth val="0"/>
          <c:extLst>
            <c:ext xmlns:c16="http://schemas.microsoft.com/office/drawing/2014/chart" uri="{C3380CC4-5D6E-409C-BE32-E72D297353CC}">
              <c16:uniqueId val="{00000002-567C-4853-A90C-1AEA897C7FC6}"/>
            </c:ext>
          </c:extLst>
        </c:ser>
        <c:dLbls>
          <c:showLegendKey val="0"/>
          <c:showVal val="0"/>
          <c:showCatName val="0"/>
          <c:showSerName val="0"/>
          <c:showPercent val="0"/>
          <c:showBubbleSize val="0"/>
        </c:dLbls>
        <c:axId val="144750600"/>
        <c:axId val="147993096"/>
      </c:scatterChart>
      <c:valAx>
        <c:axId val="1447506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93096"/>
        <c:crosses val="autoZero"/>
        <c:crossBetween val="midCat"/>
      </c:valAx>
      <c:valAx>
        <c:axId val="147993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7506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Displacements of Nodes - All Models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'Displacement Comparisons'!$B$1</c:f>
              <c:strCache>
                <c:ptCount val="1"/>
                <c:pt idx="0">
                  <c:v>Average Displacement - 2D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'Displacement Comparisons'!$A$2:$A$50</c:f>
              <c:numCache>
                <c:formatCode>0.00E+00</c:formatCode>
                <c:ptCount val="49"/>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pt idx="38">
                  <c:v>3.6999999999999998E-5</c:v>
                </c:pt>
                <c:pt idx="39">
                  <c:v>3.8000200000000003E-5</c:v>
                </c:pt>
                <c:pt idx="40">
                  <c:v>3.90003E-5</c:v>
                </c:pt>
                <c:pt idx="41">
                  <c:v>4.0000099999999997E-5</c:v>
                </c:pt>
                <c:pt idx="42">
                  <c:v>4.1000300000000001E-5</c:v>
                </c:pt>
                <c:pt idx="43">
                  <c:v>4.16674E-5</c:v>
                </c:pt>
                <c:pt idx="44">
                  <c:v>4.1999999999999998E-5</c:v>
                </c:pt>
                <c:pt idx="45">
                  <c:v>4.3000100000000002E-5</c:v>
                </c:pt>
                <c:pt idx="46">
                  <c:v>4.3999999999999999E-5</c:v>
                </c:pt>
                <c:pt idx="47">
                  <c:v>4.5000000000000003E-5</c:v>
                </c:pt>
                <c:pt idx="48">
                  <c:v>4.5108799999999997E-5</c:v>
                </c:pt>
              </c:numCache>
            </c:numRef>
          </c:xVal>
          <c:yVal>
            <c:numRef>
              <c:f>'Displacement Comparisons'!$B$2:$B$50</c:f>
              <c:numCache>
                <c:formatCode>General</c:formatCode>
                <c:ptCount val="49"/>
                <c:pt idx="0">
                  <c:v>0</c:v>
                </c:pt>
                <c:pt idx="1">
                  <c:v>0</c:v>
                </c:pt>
                <c:pt idx="2">
                  <c:v>-1.8735589999999999E-11</c:v>
                </c:pt>
                <c:pt idx="3">
                  <c:v>-2.4665490000000003E-10</c:v>
                </c:pt>
                <c:pt idx="4">
                  <c:v>-4.88944E-10</c:v>
                </c:pt>
                <c:pt idx="5">
                  <c:v>-7.9744513000000009E-10</c:v>
                </c:pt>
                <c:pt idx="6">
                  <c:v>-4.6643664977099996E-5</c:v>
                </c:pt>
                <c:pt idx="7">
                  <c:v>-2.7429261117999998E-4</c:v>
                </c:pt>
                <c:pt idx="8">
                  <c:v>-6.1582766938899996E-4</c:v>
                </c:pt>
                <c:pt idx="9">
                  <c:v>-1.0683131381909999E-3</c:v>
                </c:pt>
                <c:pt idx="10">
                  <c:v>-1.7057840700000001E-3</c:v>
                </c:pt>
                <c:pt idx="11">
                  <c:v>-2.9825889999999999E-3</c:v>
                </c:pt>
                <c:pt idx="12">
                  <c:v>-5.3119029000000002E-3</c:v>
                </c:pt>
                <c:pt idx="13">
                  <c:v>-8.8481790000000012E-3</c:v>
                </c:pt>
                <c:pt idx="14">
                  <c:v>-1.2847117000000002E-2</c:v>
                </c:pt>
                <c:pt idx="15">
                  <c:v>-1.7081888000000003E-2</c:v>
                </c:pt>
                <c:pt idx="16">
                  <c:v>-2.1532219000000002E-2</c:v>
                </c:pt>
                <c:pt idx="17">
                  <c:v>-2.6113320000000002E-2</c:v>
                </c:pt>
                <c:pt idx="18">
                  <c:v>-3.0799205000000003E-2</c:v>
                </c:pt>
                <c:pt idx="19">
                  <c:v>-3.5686756E-2</c:v>
                </c:pt>
                <c:pt idx="20">
                  <c:v>-4.0933639000000001E-2</c:v>
                </c:pt>
                <c:pt idx="21">
                  <c:v>-4.6417365000000002E-2</c:v>
                </c:pt>
                <c:pt idx="22">
                  <c:v>-5.2409550000000006E-2</c:v>
                </c:pt>
                <c:pt idx="23">
                  <c:v>-5.9313479999999995E-2</c:v>
                </c:pt>
                <c:pt idx="24">
                  <c:v>-6.6907190000000005E-2</c:v>
                </c:pt>
                <c:pt idx="25">
                  <c:v>-7.4694090000000005E-2</c:v>
                </c:pt>
                <c:pt idx="26">
                  <c:v>-8.257623E-2</c:v>
                </c:pt>
                <c:pt idx="27">
                  <c:v>-9.052170000000001E-2</c:v>
                </c:pt>
                <c:pt idx="28">
                  <c:v>-9.8529890000000009E-2</c:v>
                </c:pt>
                <c:pt idx="29">
                  <c:v>-0.10655091999999999</c:v>
                </c:pt>
                <c:pt idx="30">
                  <c:v>-0.11454819999999999</c:v>
                </c:pt>
                <c:pt idx="31">
                  <c:v>-0.12251224999999999</c:v>
                </c:pt>
                <c:pt idx="32">
                  <c:v>-0.13045067999999999</c:v>
                </c:pt>
                <c:pt idx="33">
                  <c:v>-0.1383653</c:v>
                </c:pt>
                <c:pt idx="34">
                  <c:v>-0.14626829999999996</c:v>
                </c:pt>
                <c:pt idx="35">
                  <c:v>-0.1541624</c:v>
                </c:pt>
                <c:pt idx="36">
                  <c:v>-0.16205439999999999</c:v>
                </c:pt>
                <c:pt idx="38">
                  <c:v>-0.16995000000000002</c:v>
                </c:pt>
                <c:pt idx="39">
                  <c:v>-0.17783879999999999</c:v>
                </c:pt>
                <c:pt idx="40">
                  <c:v>-0.1857201</c:v>
                </c:pt>
                <c:pt idx="41">
                  <c:v>-0.19359929999999997</c:v>
                </c:pt>
                <c:pt idx="42">
                  <c:v>-0.20147469999999998</c:v>
                </c:pt>
                <c:pt idx="44">
                  <c:v>-0.20933790000000002</c:v>
                </c:pt>
                <c:pt idx="45">
                  <c:v>-0.2172132</c:v>
                </c:pt>
                <c:pt idx="46">
                  <c:v>-0.22506869999999995</c:v>
                </c:pt>
                <c:pt idx="47">
                  <c:v>-0.23289649999999998</c:v>
                </c:pt>
                <c:pt idx="48">
                  <c:v>-0.23374799999999998</c:v>
                </c:pt>
              </c:numCache>
            </c:numRef>
          </c:yVal>
          <c:smooth val="1"/>
          <c:extLst>
            <c:ext xmlns:c16="http://schemas.microsoft.com/office/drawing/2014/chart" uri="{C3380CC4-5D6E-409C-BE32-E72D297353CC}">
              <c16:uniqueId val="{00000000-C52E-49DD-A5D7-29B543713F8C}"/>
            </c:ext>
          </c:extLst>
        </c:ser>
        <c:ser>
          <c:idx val="1"/>
          <c:order val="1"/>
          <c:tx>
            <c:strRef>
              <c:f>'Displacement Comparisons'!$C$1</c:f>
              <c:strCache>
                <c:ptCount val="1"/>
                <c:pt idx="0">
                  <c:v>Average Displacement - 3D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'Displacement Comparisons'!$A$2:$A$50</c:f>
              <c:numCache>
                <c:formatCode>0.00E+00</c:formatCode>
                <c:ptCount val="49"/>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pt idx="38">
                  <c:v>3.6999999999999998E-5</c:v>
                </c:pt>
                <c:pt idx="39">
                  <c:v>3.8000200000000003E-5</c:v>
                </c:pt>
                <c:pt idx="40">
                  <c:v>3.90003E-5</c:v>
                </c:pt>
                <c:pt idx="41">
                  <c:v>4.0000099999999997E-5</c:v>
                </c:pt>
                <c:pt idx="42">
                  <c:v>4.1000300000000001E-5</c:v>
                </c:pt>
                <c:pt idx="43">
                  <c:v>4.16674E-5</c:v>
                </c:pt>
                <c:pt idx="44">
                  <c:v>4.1999999999999998E-5</c:v>
                </c:pt>
                <c:pt idx="45">
                  <c:v>4.3000100000000002E-5</c:v>
                </c:pt>
                <c:pt idx="46">
                  <c:v>4.3999999999999999E-5</c:v>
                </c:pt>
                <c:pt idx="47">
                  <c:v>4.5000000000000003E-5</c:v>
                </c:pt>
                <c:pt idx="48">
                  <c:v>4.5108799999999997E-5</c:v>
                </c:pt>
              </c:numCache>
            </c:numRef>
          </c:xVal>
          <c:yVal>
            <c:numRef>
              <c:f>'Displacement Comparisons'!$C$2:$C$50</c:f>
              <c:numCache>
                <c:formatCode>General</c:formatCode>
                <c:ptCount val="49"/>
                <c:pt idx="0">
                  <c:v>0</c:v>
                </c:pt>
                <c:pt idx="1">
                  <c:v>0</c:v>
                </c:pt>
                <c:pt idx="2">
                  <c:v>0</c:v>
                </c:pt>
                <c:pt idx="3">
                  <c:v>0</c:v>
                </c:pt>
                <c:pt idx="4">
                  <c:v>0</c:v>
                </c:pt>
                <c:pt idx="5">
                  <c:v>0</c:v>
                </c:pt>
                <c:pt idx="6">
                  <c:v>0</c:v>
                </c:pt>
                <c:pt idx="7">
                  <c:v>-1.17007E-32</c:v>
                </c:pt>
                <c:pt idx="8">
                  <c:v>0</c:v>
                </c:pt>
                <c:pt idx="9">
                  <c:v>-5.546276727596E-6</c:v>
                </c:pt>
                <c:pt idx="10">
                  <c:v>-8.0824028571999988E-5</c:v>
                </c:pt>
                <c:pt idx="11">
                  <c:v>-3.2221590999999999E-4</c:v>
                </c:pt>
                <c:pt idx="12">
                  <c:v>-7.7715300000000005E-4</c:v>
                </c:pt>
                <c:pt idx="13">
                  <c:v>-1.3725002000000001E-3</c:v>
                </c:pt>
                <c:pt idx="14">
                  <c:v>-2.0814569999999997E-3</c:v>
                </c:pt>
                <c:pt idx="15">
                  <c:v>-2.8905679999999996E-3</c:v>
                </c:pt>
                <c:pt idx="16">
                  <c:v>-3.785025E-3</c:v>
                </c:pt>
                <c:pt idx="17">
                  <c:v>-4.7585000000000006E-3</c:v>
                </c:pt>
                <c:pt idx="18">
                  <c:v>-5.8388379999999998E-3</c:v>
                </c:pt>
                <c:pt idx="19">
                  <c:v>-7.1058629999999987E-3</c:v>
                </c:pt>
                <c:pt idx="20">
                  <c:v>-8.6632480000000019E-3</c:v>
                </c:pt>
                <c:pt idx="21">
                  <c:v>-1.0677068000000001E-2</c:v>
                </c:pt>
                <c:pt idx="22">
                  <c:v>-1.3329191999999998E-2</c:v>
                </c:pt>
                <c:pt idx="23">
                  <c:v>-1.6802609999999999E-2</c:v>
                </c:pt>
                <c:pt idx="24">
                  <c:v>-2.1369509999999998E-2</c:v>
                </c:pt>
                <c:pt idx="25">
                  <c:v>-2.6954469999999998E-2</c:v>
                </c:pt>
                <c:pt idx="26">
                  <c:v>-3.3100459999999998E-2</c:v>
                </c:pt>
                <c:pt idx="27">
                  <c:v>-3.9416800000000002E-2</c:v>
                </c:pt>
                <c:pt idx="28">
                  <c:v>-4.5722229999999996E-2</c:v>
                </c:pt>
                <c:pt idx="29">
                  <c:v>-5.1965389999999986E-2</c:v>
                </c:pt>
                <c:pt idx="30">
                  <c:v>-5.8149609999999997E-2</c:v>
                </c:pt>
                <c:pt idx="31">
                  <c:v>-6.428963E-2</c:v>
                </c:pt>
                <c:pt idx="32">
                  <c:v>-7.039318E-2</c:v>
                </c:pt>
                <c:pt idx="33">
                  <c:v>-7.6472189999999995E-2</c:v>
                </c:pt>
                <c:pt idx="34">
                  <c:v>-8.2528100000000007E-2</c:v>
                </c:pt>
                <c:pt idx="35">
                  <c:v>-8.8563080000000002E-2</c:v>
                </c:pt>
                <c:pt idx="36">
                  <c:v>-9.4575820000000005E-2</c:v>
                </c:pt>
                <c:pt idx="38">
                  <c:v>-0.10056309000000001</c:v>
                </c:pt>
                <c:pt idx="39">
                  <c:v>-0.10653003000000001</c:v>
                </c:pt>
                <c:pt idx="40">
                  <c:v>-0.1124757</c:v>
                </c:pt>
                <c:pt idx="41">
                  <c:v>-0.11840680000000001</c:v>
                </c:pt>
                <c:pt idx="42">
                  <c:v>-0.1243206</c:v>
                </c:pt>
                <c:pt idx="43">
                  <c:v>-0.12825229999999999</c:v>
                </c:pt>
              </c:numCache>
            </c:numRef>
          </c:yVal>
          <c:smooth val="1"/>
          <c:extLst>
            <c:ext xmlns:c16="http://schemas.microsoft.com/office/drawing/2014/chart" uri="{C3380CC4-5D6E-409C-BE32-E72D297353CC}">
              <c16:uniqueId val="{00000001-C52E-49DD-A5D7-29B543713F8C}"/>
            </c:ext>
          </c:extLst>
        </c:ser>
        <c:ser>
          <c:idx val="2"/>
          <c:order val="2"/>
          <c:tx>
            <c:strRef>
              <c:f>'Displacement Comparisons'!$D$1</c:f>
              <c:strCache>
                <c:ptCount val="1"/>
                <c:pt idx="0">
                  <c:v>Average Displacement - 3D adaptive</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'Displacement Comparisons'!$A$2:$A$50</c:f>
              <c:numCache>
                <c:formatCode>0.00E+00</c:formatCode>
                <c:ptCount val="49"/>
                <c:pt idx="0" formatCode="General">
                  <c:v>0</c:v>
                </c:pt>
                <c:pt idx="1">
                  <c:v>1.0034199999999999E-6</c:v>
                </c:pt>
                <c:pt idx="2">
                  <c:v>2.00746E-6</c:v>
                </c:pt>
                <c:pt idx="3">
                  <c:v>3.0114999999999999E-6</c:v>
                </c:pt>
                <c:pt idx="4">
                  <c:v>4.0000499999999999E-6</c:v>
                </c:pt>
                <c:pt idx="5">
                  <c:v>5.0077700000000002E-6</c:v>
                </c:pt>
                <c:pt idx="6">
                  <c:v>6.0049099999999997E-6</c:v>
                </c:pt>
                <c:pt idx="7">
                  <c:v>7.0062699999999998E-6</c:v>
                </c:pt>
                <c:pt idx="8">
                  <c:v>8.0049599999999993E-6</c:v>
                </c:pt>
                <c:pt idx="9">
                  <c:v>9.0039700000000001E-6</c:v>
                </c:pt>
                <c:pt idx="10">
                  <c:v>1.00043E-5</c:v>
                </c:pt>
                <c:pt idx="11">
                  <c:v>1.10003E-5</c:v>
                </c:pt>
                <c:pt idx="12">
                  <c:v>1.2001799999999999E-5</c:v>
                </c:pt>
                <c:pt idx="13">
                  <c:v>1.3000099999999999E-5</c:v>
                </c:pt>
                <c:pt idx="14">
                  <c:v>1.40002E-5</c:v>
                </c:pt>
                <c:pt idx="15">
                  <c:v>1.5000999999999999E-5</c:v>
                </c:pt>
                <c:pt idx="16">
                  <c:v>1.6000800000000001E-5</c:v>
                </c:pt>
                <c:pt idx="17">
                  <c:v>1.7001099999999999E-5</c:v>
                </c:pt>
                <c:pt idx="18">
                  <c:v>1.8000799999999999E-5</c:v>
                </c:pt>
                <c:pt idx="19">
                  <c:v>1.90011E-5</c:v>
                </c:pt>
                <c:pt idx="20">
                  <c:v>2.00006E-5</c:v>
                </c:pt>
                <c:pt idx="21">
                  <c:v>2.10005E-5</c:v>
                </c:pt>
                <c:pt idx="22">
                  <c:v>2.1999999999999999E-5</c:v>
                </c:pt>
                <c:pt idx="23">
                  <c:v>2.30001E-5</c:v>
                </c:pt>
                <c:pt idx="24">
                  <c:v>2.4000300000000001E-5</c:v>
                </c:pt>
                <c:pt idx="25">
                  <c:v>2.5000200000000002E-5</c:v>
                </c:pt>
                <c:pt idx="26">
                  <c:v>2.5999999999999998E-5</c:v>
                </c:pt>
                <c:pt idx="27">
                  <c:v>2.7000199999999999E-5</c:v>
                </c:pt>
                <c:pt idx="28">
                  <c:v>2.80002E-5</c:v>
                </c:pt>
                <c:pt idx="29">
                  <c:v>2.9E-5</c:v>
                </c:pt>
                <c:pt idx="30">
                  <c:v>3.0000200000000001E-5</c:v>
                </c:pt>
                <c:pt idx="31">
                  <c:v>3.1000100000000002E-5</c:v>
                </c:pt>
                <c:pt idx="32">
                  <c:v>3.1999999999999999E-5</c:v>
                </c:pt>
                <c:pt idx="33">
                  <c:v>3.3000100000000003E-5</c:v>
                </c:pt>
                <c:pt idx="34">
                  <c:v>3.40001E-5</c:v>
                </c:pt>
                <c:pt idx="35">
                  <c:v>3.5000099999999997E-5</c:v>
                </c:pt>
                <c:pt idx="36">
                  <c:v>3.6000100000000001E-5</c:v>
                </c:pt>
                <c:pt idx="37">
                  <c:v>3.6189500000000003E-5</c:v>
                </c:pt>
                <c:pt idx="38">
                  <c:v>3.6999999999999998E-5</c:v>
                </c:pt>
                <c:pt idx="39">
                  <c:v>3.8000200000000003E-5</c:v>
                </c:pt>
                <c:pt idx="40">
                  <c:v>3.90003E-5</c:v>
                </c:pt>
                <c:pt idx="41">
                  <c:v>4.0000099999999997E-5</c:v>
                </c:pt>
                <c:pt idx="42">
                  <c:v>4.1000300000000001E-5</c:v>
                </c:pt>
                <c:pt idx="43">
                  <c:v>4.16674E-5</c:v>
                </c:pt>
                <c:pt idx="44">
                  <c:v>4.1999999999999998E-5</c:v>
                </c:pt>
                <c:pt idx="45">
                  <c:v>4.3000100000000002E-5</c:v>
                </c:pt>
                <c:pt idx="46">
                  <c:v>4.3999999999999999E-5</c:v>
                </c:pt>
                <c:pt idx="47">
                  <c:v>4.5000000000000003E-5</c:v>
                </c:pt>
                <c:pt idx="48">
                  <c:v>4.5108799999999997E-5</c:v>
                </c:pt>
              </c:numCache>
            </c:numRef>
          </c:xVal>
          <c:yVal>
            <c:numRef>
              <c:f>'Displacement Comparisons'!$D$2:$D$50</c:f>
              <c:numCache>
                <c:formatCode>General</c:formatCode>
                <c:ptCount val="49"/>
                <c:pt idx="0">
                  <c:v>0</c:v>
                </c:pt>
                <c:pt idx="1">
                  <c:v>0</c:v>
                </c:pt>
                <c:pt idx="2">
                  <c:v>0</c:v>
                </c:pt>
                <c:pt idx="3">
                  <c:v>0</c:v>
                </c:pt>
                <c:pt idx="4">
                  <c:v>0</c:v>
                </c:pt>
                <c:pt idx="5">
                  <c:v>-6.9394501499999984E-11</c:v>
                </c:pt>
                <c:pt idx="6">
                  <c:v>-1.6666502E-10</c:v>
                </c:pt>
                <c:pt idx="7">
                  <c:v>-3.2086975999999996E-10</c:v>
                </c:pt>
                <c:pt idx="8">
                  <c:v>-1.0375510999999999E-9</c:v>
                </c:pt>
                <c:pt idx="9">
                  <c:v>-2.2725862708599999E-5</c:v>
                </c:pt>
                <c:pt idx="10">
                  <c:v>-1.8745987726815003E-4</c:v>
                </c:pt>
                <c:pt idx="11">
                  <c:v>-5.1662304000000007E-4</c:v>
                </c:pt>
                <c:pt idx="12">
                  <c:v>-1.0260530999999999E-3</c:v>
                </c:pt>
                <c:pt idx="13">
                  <c:v>-1.6592509999999998E-3</c:v>
                </c:pt>
                <c:pt idx="14">
                  <c:v>-2.3917289999999996E-3</c:v>
                </c:pt>
                <c:pt idx="15">
                  <c:v>-3.2094669999999997E-3</c:v>
                </c:pt>
                <c:pt idx="16">
                  <c:v>-4.110954E-3</c:v>
                </c:pt>
                <c:pt idx="17">
                  <c:v>-5.1089730000000002E-3</c:v>
                </c:pt>
                <c:pt idx="18">
                  <c:v>-6.2525830000000008E-3</c:v>
                </c:pt>
                <c:pt idx="19">
                  <c:v>-7.7404050000000014E-3</c:v>
                </c:pt>
                <c:pt idx="20">
                  <c:v>-9.8581580000000005E-3</c:v>
                </c:pt>
                <c:pt idx="21">
                  <c:v>-1.2648867999999999E-2</c:v>
                </c:pt>
                <c:pt idx="22">
                  <c:v>-1.6110835E-2</c:v>
                </c:pt>
                <c:pt idx="23">
                  <c:v>-2.0224450000000001E-2</c:v>
                </c:pt>
                <c:pt idx="24">
                  <c:v>-2.5058180000000003E-2</c:v>
                </c:pt>
                <c:pt idx="25">
                  <c:v>-3.052361E-2</c:v>
                </c:pt>
                <c:pt idx="26">
                  <c:v>-3.6397250000000006E-2</c:v>
                </c:pt>
                <c:pt idx="27">
                  <c:v>-4.2457030000000007E-2</c:v>
                </c:pt>
                <c:pt idx="28">
                  <c:v>-4.8534580000000001E-2</c:v>
                </c:pt>
                <c:pt idx="29">
                  <c:v>-5.4567690000000002E-2</c:v>
                </c:pt>
                <c:pt idx="30">
                  <c:v>-6.0530939999999998E-2</c:v>
                </c:pt>
                <c:pt idx="31">
                  <c:v>-6.6422659999999994E-2</c:v>
                </c:pt>
                <c:pt idx="32">
                  <c:v>-7.2251160000000009E-2</c:v>
                </c:pt>
                <c:pt idx="33">
                  <c:v>-7.8026399999999996E-2</c:v>
                </c:pt>
                <c:pt idx="34">
                  <c:v>-8.3756220000000006E-2</c:v>
                </c:pt>
                <c:pt idx="35">
                  <c:v>-8.9440820000000004E-2</c:v>
                </c:pt>
                <c:pt idx="36">
                  <c:v>-9.5083990000000007E-2</c:v>
                </c:pt>
                <c:pt idx="37">
                  <c:v>-9.6151139999999996E-2</c:v>
                </c:pt>
              </c:numCache>
            </c:numRef>
          </c:yVal>
          <c:smooth val="1"/>
          <c:extLst>
            <c:ext xmlns:c16="http://schemas.microsoft.com/office/drawing/2014/chart" uri="{C3380CC4-5D6E-409C-BE32-E72D297353CC}">
              <c16:uniqueId val="{00000002-C52E-49DD-A5D7-29B543713F8C}"/>
            </c:ext>
          </c:extLst>
        </c:ser>
        <c:dLbls>
          <c:showLegendKey val="0"/>
          <c:showVal val="0"/>
          <c:showCatName val="0"/>
          <c:showSerName val="0"/>
          <c:showPercent val="0"/>
          <c:showBubbleSize val="0"/>
        </c:dLbls>
        <c:axId val="113577992"/>
        <c:axId val="113581576"/>
      </c:scatterChart>
      <c:valAx>
        <c:axId val="1135779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581576"/>
        <c:crosses val="autoZero"/>
        <c:crossBetween val="midCat"/>
      </c:valAx>
      <c:valAx>
        <c:axId val="113581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Displacement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5779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7:59:24.494"/>
    </inkml:context>
    <inkml:brush xml:id="br0">
      <inkml:brushProperty name="width" value="0.05" units="cm"/>
      <inkml:brushProperty name="height" value="0.05" units="cm"/>
    </inkml:brush>
  </inkml:definitions>
  <inkml:trace contextRef="#ctx0" brushRef="#br0">9 0 24575,'-9'2'0,"9"2"0,1-3 0,0 0 0,0 0 0,-1 0 0,1-1 0,0 1 0,0 0 0,0-1 0,0 1 0,0-1 0,0 1 0,2 0 0,10 2 0,-1 0 0,1-1 0,-1 0 0,22 0 0,50-6 0,-34 1 0,-18 2 0,0 1 0,0 2 0,0 1 0,-1 1 0,1 2 0,33 11 0,-15-3 0,0-3 0,1-1 0,80 3 0,159-10 0,-155-5 0,-96 3 0,-20 0 0,0-1 0,33-3 0,-29-3-1365,-14 2-5461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1:32.860"/>
    </inkml:context>
    <inkml:brush xml:id="br0">
      <inkml:brushProperty name="width" value="0.05" units="cm"/>
      <inkml:brushProperty name="height" value="0.05" units="cm"/>
    </inkml:brush>
  </inkml:definitions>
  <inkml:trace contextRef="#ctx0" brushRef="#br0">1 1 24575,'1'3'0,"-1"0"0,1 0 0,0 0 0,0 1 0,1-1 0,-1-1 0,1 1 0,-1 0 0,1 0 0,2 2 0,1 3 0,31 48 0,40 73 0,-52-77 0,28 99 0,2 63 0,-33-128 0,121 436 0,-81-309 0,22 147 0,-71-298-1365,-6-38-5461</inkml:trace>
  <inkml:trace contextRef="#ctx0" brushRef="#br0" timeOffset="1241.62">956 2233 24575,'2'31'0,"1"-1"0,10 45 0,-7-45 0,4 26 0,3-1 0,2 0 0,35 83 0,-47-132 0,-2-2 0,1 0 0,0 0 0,0 0 0,0-1 0,4 5 0,-6-7 0,1-1 0,-1 1 0,1-1 0,-1 0 0,1 1 0,-1-1 0,1 1 0,-1-1 0,1 0 0,-1 0 0,1 1 0,-1-1 0,1 0 0,0 0 0,-1 0 0,1 1 0,0-1 0,-1 0 0,1 0 0,-1 0 0,1 0 0,0 0 0,-1 0 0,1 0 0,0-1 0,-1 1 0,1 0 0,-1 0 0,1 0 0,0-1 0,-1 1 0,1 0 0,-1-1 0,1 1 0,-1 0 0,1-1 0,-1 1 0,1-1 0,-1 1 0,1-1 0,-1 0 0,22-22 0,-2-1 0,0-1 0,22-37 0,40-88 0,-77 140 0,27-58 0,47-142 0,-75 202 0,-3 15 0,-1 3 0,15 114 0,3 38 0,-14-94 148,6 50-16,-8-98-543,2 0 0,1-1-1,11 34 1,-5-28-6415</inkml:trace>
  <inkml:trace contextRef="#ctx0" brushRef="#br0" timeOffset="2073.72">2112 2359 24575,'-3'-2'0,"0"-1"0,1 1 0,-1 0 0,0 0 0,0 0 0,0 0 0,0 1 0,-1-1 0,1 1 0,0 0 0,-1 0 0,1 0 0,0 1 0,-1-1 0,1 1 0,-1-1 0,1 1 0,-1 0 0,1 1 0,-1-1 0,1 1 0,-1-1 0,1 1 0,-6 2 0,-11 3 0,1 1 0,0 0 0,0 2 0,1 0 0,0 1 0,0 1 0,-23 19 0,39-28 0,0-1 0,0 1 0,0-1 0,0 1 0,1 0 0,-1 0 0,1 0 0,0 0 0,-3 3 0,4-4 0,0 0 0,0 0 0,0 0 0,0 0 0,0 0 0,0 0 0,0 0 0,0 0 0,0 0 0,0 0 0,0 0 0,1 0 0,-1 0 0,0 0 0,1 0 0,-1 0 0,1 0 0,-1 0 0,1-1 0,-1 1 0,1 0 0,0 0 0,-1-1 0,1 1 0,1 1 0,32 30 0,30 33 0,-56-55 0,-1-1 0,0 1 0,-1 0 0,0 0 0,8 20 0,-13-28 0,0 1 0,0 0 0,0-1 0,-1 1 0,1-1 0,-1 1 0,0 0 0,0 0 0,0-1 0,0 1 0,0 0 0,-1-1 0,1 1 0,-1 0 0,1-1 0,-3 5 0,1-4 0,0 1 0,0-1 0,0 1 0,0-1 0,-1 0 0,0 0 0,1 0 0,-1-1 0,0 1 0,-4 2 0,-4 2 0,-1-1 0,0 0 0,0 0 0,0-1 0,-22 5 0,33-9 0,0-1 0,0 0 0,0 1 0,0-1 0,0 0 0,0 0 0,-1 0 0,1 0 0,0 0 0,0 0 0,-2 0 0,3 0 0,0-1 0,-1 1 0,1 0 0,0 0 0,0 0 0,0 0 0,0 0 0,0-1 0,0 1 0,0 0 0,0 0 0,0 0 0,-1-1 0,1 1 0,0 0 0,0 0 0,0 0 0,0 0 0,0-1 0,0 1 0,0 0 0,0 0 0,0 0 0,0-1 0,0 1 0,0 0 0,1 0 0,-1 0 0,0-1 0,0 1 0,0 0 0,0 0 0,0 0 0,0 0 0,0 0 0,0-1 0,1 1 0,18-21 0,6-1 0,0 2 0,1 0 0,1 2 0,1 1 0,1 1 0,0 2 0,36-13 0,-17 10 0,0 3 0,1 2 0,98-11 0,-146 23 0,0 0 0,-1 0 0,1 0 0,0 0 0,-1 0 0,1 0 0,-1 0 0,1 0 0,0 0 0,-1-1 0,1 1 0,0 0 0,-1 0 0,1-1 0,-1 1 0,1 0 0,-1-1 0,1 1 0,-1 0 0,2-2 0,-2 2 0,-1-1 0,1 1 0,0 0 0,0-1 0,0 1 0,0-1 0,0 1 0,-1 0 0,1-1 0,0 1 0,0 0 0,-1-1 0,1 1 0,0 0 0,-1 0 0,1-1 0,0 1 0,0 0 0,-1 0 0,1-1 0,-1 1 0,0 0 0,-26-12 0,25 11 0,-1 1 0,1-1 0,-1 1 0,1 0 0,-1-1 0,1 1 0,-1 0 0,1 0 0,-1 1 0,1-1 0,-5 2 0,5-1 0,0 0 0,1-1 0,-1 1 0,1 1 0,0-1 0,-1 0 0,1 0 0,0 0 0,-1 1 0,1-1 0,0 1 0,0-1 0,0 1 0,0-1 0,1 1 0,-1 0 0,0 1 0,-4 8 0,1 0 0,1 0 0,0 0 0,1 1 0,0-1 0,1 1 0,-1 12 0,2-18 0,1 0 0,-1-1 0,1 1 0,0-1 0,0 1 0,1-1 0,0 1 0,0-1 0,0 0 0,1 0 0,-1 0 0,1 0 0,0 0 0,1 0 0,-1-1 0,7 6 0,-3-3 43,1 0 0,1-1-1,-1-1 1,1 1 0,0-1-1,0-1 1,17 7 0,-4-5-612,0 0 0,30 4 0,-2-4-6257</inkml:trace>
  <inkml:trace contextRef="#ctx0" brushRef="#br0" timeOffset="3456.62">2328 2521 24575,'11'5'0,"0"-1"0,0 0 0,0-1 0,0 0 0,1-1 0,-1 0 0,1-1 0,0 0 0,-1-1 0,1 0 0,14-2 0,3-3 0,0-1 0,0-1 0,33-13 0,-56 18 0,0 0 0,0-1 0,0 0 0,0 0 0,0 0 0,5-6 0,-10 9 0,0-1 0,0 0 0,0 0 0,0 0 0,-1 0 0,1 0 0,0 0 0,-1 0 0,1 0 0,0 0 0,-1 0 0,1 0 0,-1 0 0,0-1 0,1 1 0,-1-2 0,0 2 0,0 0 0,-1-1 0,1 1 0,0 0 0,-1 0 0,1 0 0,-1-1 0,1 1 0,-1 0 0,1 0 0,-1 0 0,0 0 0,0 0 0,1 0 0,-1 0 0,0 0 0,0 1 0,0-1 0,-2-1 0,-6-4 0,-1 1 0,1 1 0,-1 0 0,0 0 0,0 0 0,-1 2 0,1-1 0,-1 1 0,-13 0 0,13 0 0,0 2 0,-1 0 0,1 0 0,0 1 0,0 0 0,0 1 0,0 0 0,0 1 0,-17 7 0,21-7 0,1 0 0,0 0 0,0 1 0,0 0 0,0 0 0,1 0 0,0 1 0,0-1 0,0 1 0,0 1 0,1-1 0,0 1 0,0-1 0,0 1 0,1 0 0,-5 12 0,3-4-341,2 0 0,-1 0-1,-1 26 1,2-1-6485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1:28.412"/>
    </inkml:context>
    <inkml:brush xml:id="br0">
      <inkml:brushProperty name="width" value="0.05" units="cm"/>
      <inkml:brushProperty name="height" value="0.05" units="cm"/>
    </inkml:brush>
  </inkml:definitions>
  <inkml:trace contextRef="#ctx0" brushRef="#br0">2256 448 24575,'-11'-1'0,"-3"-3"0,-1 0 0,1 0 0,-24-12 0,-42-25 0,21 9 0,-3 4 0,-1 2 0,-1 3 0,-102-22 0,77 28 0,-2 4 0,-102-2 0,79 13 0,-1 4 0,-123 19 0,174-11 0,-1 3 0,2 3 0,0 2 0,1 3 0,-67 33 0,90-34 0,1 2 0,1 1 0,1 2 0,1 1 0,1 2 0,-44 46 0,69-63 0,-1 0 0,2 0 0,0 1 0,0 0 0,1 0 0,0 1 0,1 0 0,1 0 0,0 1 0,-4 15 0,7-20 0,1 0 0,0 1 0,0-1 0,1 1 0,0-1 0,1 0 0,0 1 0,0-1 0,1 0 0,0 0 0,1 0 0,0 0 0,0 0 0,1 0 0,0-1 0,7 11 0,-1-5 0,0-1 0,1 0 0,1-1 0,0 0 0,1-1 0,0 0 0,26 16 0,8 1 0,55 22 0,0-4-77,2-5 0,2-5 0,1-4 0,1-5 0,128 16 0,216-14-39,1-32 139,-439 3-23,251-16 0,-221 10 0,-1-2 0,0-2 0,82-30 0,-92 26 70,0 0-1,-1-3 0,37-25 1,-58 35-49,-1-1 0,0-1 1,0 1-1,-1-2 0,0 1 1,-1-1-1,0 0 1,0-1-1,-1 0 0,-1 0 1,1-1-1,5-16 0,-8 16-21,-1 0 0,0 0 0,-1-1 0,-1 1 0,0 0 0,0-1 0,-1 1 0,-1-1 0,0 1 0,0-1 0,-1 1 0,-1 0 0,-7-20 0,3 13 0,-2 2 0,1-1 0,-2 1 0,0 1 0,-1 0 0,-1 0 0,-1 1 0,-16-16 0,-5 0 69,-2 1-1,-1 2 0,0 2 0,-75-39 1,49 35-638,0 2 0,-101-28 0,26 19-6257</inkml:trace>
  <inkml:trace contextRef="#ctx0" brushRef="#br0" timeOffset="973.42">3914 287 24575,'-46'-1'0,"0"1"0,-48 5 0,-1 8 0,0 5 0,-128 40 0,186-46 0,0 2 0,-39 22 0,58-27 0,1 2 0,0 0 0,0 1 0,1 1 0,-26 26 0,38-35 0,1 0 0,-1 0 0,1 0 0,0 0 0,0 1 0,0 0 0,1-1 0,0 1 0,0 0 0,0 0 0,0 0 0,1 0 0,-1 0 0,1 1 0,1-1 0,-1 0 0,1 0 0,0 1 0,0-1 0,0 0 0,1 1 0,0-1 0,0 0 0,0 0 0,1 0 0,0 0 0,0 0 0,0 0 0,3 5 0,6 7 0,-1 0 0,2-1 0,0-1 0,1 0 0,0 0 0,17 12 0,3 1 0,63 40 0,12-7 0,184 78 0,-198-100 0,0-5 0,3-3 0,0-5 0,133 18 0,-166-36 0,0-3 0,1-3 0,-1-3 0,1-2 0,-1-3 0,0-3 0,117-33 0,-108 18 0,0-3 0,127-69 0,-186 88 0,0-1 0,-1 0 0,0-1 0,-1 0 0,0-1 0,0 0 0,-2-1 0,1 0 0,9-15 0,-15 18 0,0 0 0,0 0 0,-1 0 0,0-1 0,-1 1 0,0-1 0,-1 0 0,1 0 0,-2 0 0,0 0 0,0 0 0,-1 0 0,0-1 0,0 1 0,-3-14 0,-2 3 0,-1 1 0,-1 0 0,0 1 0,-1-1 0,-1 2 0,-1-1 0,-22-30 0,0 6 0,-71-71 0,57 70 0,-2 3 0,-79-54 0,-121-50 0,206 124 0,-1 1 0,-1 2 0,-1 2 0,0 3 0,-1 1 0,-60-8 0,-50 10-1365,5 10-5461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1:41.457"/>
    </inkml:context>
    <inkml:brush xml:id="br0">
      <inkml:brushProperty name="width" value="0.05" units="cm"/>
      <inkml:brushProperty name="height" value="0.05" units="cm"/>
    </inkml:brush>
  </inkml:definitions>
  <inkml:trace contextRef="#ctx0" brushRef="#br0">15 744 24575,'0'0'0,"-1"13"0,-6 40 0,0 74 0,8-105 0,0 0 0,1 0 0,1 0 0,1 0 0,1 0 0,9 23 0,-12-40 0,1 1 0,-1-1 0,1 0 0,-1 0 0,2-1 0,4 8 0,-7-11 0,0 0 0,0 0 0,0 0 0,0 0 0,1 0 0,-1 0 0,0 0 0,0-1 0,1 1 0,-1 0 0,0-1 0,0 1 0,1-1 0,-1 0 0,1 1 0,-1-1 0,0 0 0,1 0 0,-1 0 0,1 0 0,-1 0 0,1 0 0,-1 0 0,0 0 0,1-1 0,-1 1 0,0-1 0,1 1 0,-1-1 0,0 1 0,2-2 0,9-6 0,0-1 0,0 0 0,-1-1 0,0 0 0,10-14 0,0 2 0,33-39 0,-54 62 0,0 1 0,0 0 0,1 0 0,-1-1 0,1 1 0,-1 0 0,1-1 0,2 4 0,-2-2 0,53 141-1365</inkml:trace>
  <inkml:trace contextRef="#ctx0" brushRef="#br0" timeOffset="458.41">428 892 24575,'0'20'0,"0"24"0,2 0 0,8 45 0,-9-83 0,-1-3 0,0 0 0,1 1 0,0-1 0,0 0 0,0 0 0,0 0 0,2 4 0,6-20 0,2-8 0,1 1 0,18-23 0,-26 37 0,1 0 0,0 0 0,1 1 0,-1 0 0,1 0 0,0 0 0,1 1 0,-1-1 0,1 2 0,12-7 0,-16 10 0,-1-1 0,1 0 0,-1 1 0,1 0 0,-1-1 0,1 1 0,-1 0 0,1 0 0,-1 1 0,1-1 0,-1 0 0,1 1 0,-1 0 0,1-1 0,-1 1 0,0 0 0,1 0 0,-1 0 0,0 1 0,0-1 0,0 0 0,0 1 0,0 0 0,0-1 0,0 1 0,0 0 0,2 3 0,3 5 0,0 0 0,-1 1 0,0 0 0,6 15 0,-12-26 0,42 116-1365,-39-107-5461</inkml:trace>
  <inkml:trace contextRef="#ctx0" brushRef="#br0" timeOffset="893.99">1018 850 24575,'0'0'0,"0"2"0,1 3 0,2 6 0,0 4 0,2 4 0,0 4 0,1 1 0,2-1 0,0-1 0,0-3 0,0-4 0,-2-5 0,-2-4 0</inkml:trace>
  <inkml:trace contextRef="#ctx0" brushRef="#br0" timeOffset="894.99">963 699 24575,'0'0'0,"0"0"0,-1-2 0,-2-3 0,-2-3 0</inkml:trace>
  <inkml:trace contextRef="#ctx0" brushRef="#br0" timeOffset="1257.35">1310 0 24575,'5'20'0,"43"97"0,5 14 0,-22-32 0,26 147 0,-4 107 0,-47-304 0,7 34-1365,-11-74-5461</inkml:trace>
  <inkml:trace contextRef="#ctx0" brushRef="#br0" timeOffset="1792.54">1191 699 24575,'8'14'0,"-6"-11"0,1 0 0,0-1 0,0 0 0,0 0 0,0 0 0,1 0 0,-1 0 0,0-1 0,1 1 0,0-1 0,-1 0 0,1 0 0,0-1 0,-1 1 0,7 0 0,5-1 0,0 0 0,22-3 0,-31 2 0,26-3 0,-1-1 0,-1-1 0,51-18 0,-63 17 0,0-1 0,0-1 0,0 0 0,-1-2 0,0 0 0,28-25 0,-42 34 0,6-6 0,-9 5 0,-6 3 0,5 1 0,0-1 0,0 0 0,0 1 0,0-1 0,0 0 0,0 1 0,0-1 0,0 1 0,0 0 0,0-1 0,1 1 0,-1 0 0,0-1 0,0 1 0,1 0 0,-1 0 0,0 0 0,1 0 0,-1 0 0,1-1 0,-1 3 0,0-1 0,1 0 0,-1 0 0,1 0 0,0 0 0,0 0 0,0 0 0,0 0 0,0 0 0,0 0 0,1 3 0,1 3 0,1-1 0,0 1 0,0-1 0,7 13 0,5 3 0,2 0 0,30 35 0,46 35 0,25 29 0,-115-118 0,17 22 0,-20-25 0,1 0 0,0 0 0,-1 0 0,1 0 0,-1 0 0,1 0 0,-1 0 0,1 0 0,-1 0 0,0 0 0,0 0 0,1 0 0,-1 0 0,0 1 0,0-1 0,0 0 0,0 0 0,-1 0 0,1 0 0,0 0 0,0 0 0,-1 2 0,0-2 12,1-1 0,-1 0-1,0 1 1,1-1 0,-1 0 0,0 1-1,1-1 1,-1 0 0,0 0 0,1 0-1,-1 1 1,0-1 0,1 0 0,-1 0-1,0 0 1,1 0 0,-1-1 0,0 1-1,0 0 1,1 0 0,-1 0 0,0 0-1,1-1 1,-1 1 0,0 0 0,1-1-1,-1 1 1,-22-12-917,20 10 116,-21-12-6037</inkml:trace>
  <inkml:trace contextRef="#ctx0" brushRef="#br0" timeOffset="2154.05">779 346 24575,'0'0'0,"0"0"0,0 0 0,0 0 0,0 0 0,2-1 0,2-1 0</inkml:trace>
  <inkml:trace contextRef="#ctx0" brushRef="#br0" timeOffset="2516.28">1092 376 24575,'0'0'0,"0"0"0,3 0 0,5-1 0,8-2 0,9-2 0,14-5 0,16-5 0,17-5 0,36-12 0,0 1-8191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1:48.961"/>
    </inkml:context>
    <inkml:brush xml:id="br0">
      <inkml:brushProperty name="width" value="0.05" units="cm"/>
      <inkml:brushProperty name="height" value="0.05" units="cm"/>
    </inkml:brush>
  </inkml:definitions>
  <inkml:trace contextRef="#ctx0" brushRef="#br0">0 2685 24575,'0'-2'0,"1"1"0,-1-1 0,0 1 0,1 0 0,-1-1 0,1 1 0,0-1 0,-1 1 0,1 0 0,1-2 0,2-5 0,35-70 0,-4-2 0,29-98 0,23-176 0,73-325 0,-49 246 0,-91 334 0,-5-2 0,5-140 0,-23 177 0,2 218 0,1-141 0,0-2 0,1 0 0,0 1 0,1-1 0,0 0 0,1-1 0,0 1 0,5 12 0,-7-20 0,0 0 0,1-1 0,-1 1 0,1-1 0,0 1 0,-1-1 0,1 1 0,0-1 0,1 0 0,-1 0 0,0 0 0,0 0 0,1 0 0,-1 0 0,1-1 0,0 1 0,-1-1 0,1 0 0,0 0 0,0 0 0,0 0 0,0 0 0,0-1 0,0 1 0,0-1 0,0 0 0,0 0 0,0 0 0,0 0 0,5-2 0,0 0 0,0 0 0,0-1 0,0 0 0,-1-1 0,0 0 0,1 0 0,-2 0 0,1-1 0,0 0 0,10-10 0,23-17 0,-37 30 18,-1 1 0,1 0 0,0 0 0,-1 0 0,1 0 0,0 0 0,0 0 0,0 1 0,-1-1 0,1 1 0,0 0 0,0 0 0,0 0 0,0 0 0,0 0 0,0 1 0,-1-1 0,6 3 0,2 0-445,-1 1 0,1 1 1,15 9-1,-9-4-6399</inkml:trace>
  <inkml:trace contextRef="#ctx0" brushRef="#br0" timeOffset="2356.52">1991 1 24575,'-4'4'0,"-214"137"0,0 1 0,203-131 0,0 0 0,0 0 0,1 2 0,1 0 0,-22 26 0,34-38 0,0 0 0,0 1 0,0-1 0,0 0 0,1 1 0,-1-1 0,0 0 0,1 1 0,-1-1 0,1 1 0,-1 0 0,1-1 0,0 1 0,0-1 0,-1 1 0,1-1 0,0 1 0,1 0 0,-1-1 0,0 1 0,0-1 0,1 1 0,-1-1 0,1 1 0,-1-1 0,1 1 0,-1-1 0,1 1 0,0-1 0,0 0 0,0 1 0,0-1 0,0 0 0,0 0 0,0 0 0,0 0 0,2 2 0,5 2 0,-1-1 0,1 1 0,0-1 0,0-1 0,11 5 0,-16-7 0,68 20 0,-51-16 0,0 1 0,0 0 0,0 2 0,19 10 0,-36-16 0,0 0 0,0 0 0,0 0 0,0 1 0,-1-1 0,1 1 0,-1 0 0,1 0 0,-1-1 0,0 2 0,0-1 0,0 0 0,0 0 0,-1 1 0,1-1 0,-1 1 0,0-1 0,1 6 0,-2-6 0,1 0 0,-1 0 0,0 0 0,-1-1 0,1 1 0,0 0 0,-1 0 0,0 0 0,1 0 0,-1-1 0,0 1 0,-1 0 0,1 0 0,0-1 0,-1 1 0,1-1 0,-1 0 0,0 1 0,0-1 0,0 0 0,0 0 0,0 0 0,0 0 0,-4 1 0,-1 2 49,-1 0 0,0-1 0,-1 0-1,1-1 1,-1 1 0,-14 2 0,-55 7-1756,24-8-5119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1:38.297"/>
    </inkml:context>
    <inkml:brush xml:id="br0">
      <inkml:brushProperty name="width" value="0.05" units="cm"/>
      <inkml:brushProperty name="height" value="0.05" units="cm"/>
    </inkml:brush>
  </inkml:definitions>
  <inkml:trace contextRef="#ctx0" brushRef="#br0">10 0 24575,'-5'147'0,"1"-13"0,8 68 0,0-143 0,17 83 0,-18-131 0,-1 0 0,1-1 0,7 17 0,-10-30 0,-1-1 0,0 0 0,1 1 0,0-1 0,0 1 0,0-1 0,0 0 0,1 1 0,-1-1 0,2-3 0,10-41 0,-9 37 0,1 1 0,-1 0 0,2 1 0,6-13 0,-9 18 0,1 0 0,0 1 0,0-1 0,0 1 0,1-1 0,-1 1 0,1 0 0,0 1 0,0-1 0,0 0 0,0 1 0,6-2 0,5-2 0,1 1 0,1 0 0,-1 1 0,0 1 0,1 1 0,0 1 0,0 0 0,26 2 0,-40-1 0,0 1 0,0-1 0,0 1 0,0-1 0,-1 1 0,1 0 0,0 0 0,0 0 0,-1 1 0,1-1 0,0 1 0,-1-1 0,1 1 0,-1 0 0,0 0 0,0 0 0,0 0 0,0 0 0,0 0 0,0 1 0,0-1 0,1 4 0,-2-3 0,0 1 0,0-1 0,0 1 0,0-1 0,0 1 0,-1-1 0,1 1 0,-1-1 0,0 1 0,-1 0 0,1-1 0,0 1 0,-1-1 0,0 1 0,0 0 0,0-1 0,-3 7 0,-3 2 34,1 1 1,-2-2-1,0 1 0,0-1 0,-1 0 0,-1-1 0,0 0 0,0 0 0,-18 12 1,5-6-462,-1-1 0,0-1 1,-47 19-1,35-19-6399</inkml:trace>
  <inkml:trace contextRef="#ctx0" brushRef="#br0" timeOffset="534.14">430 629 24575,'11'-1'0,"9"0"0,0-1 0,0-1 0,34-10 0,-42 10 0,-1-1 0,1-1 0,-1 0 0,0-1 0,0 0 0,-1 0 0,14-12 0,-19 14 0,-1-1 0,0 1 0,0-1 0,0 0 0,5-9 0,-8 12 0,1 0 0,-1 0 0,0-1 0,0 1 0,0-1 0,0 1 0,-1-1 0,1 1 0,-1-1 0,0 1 0,1-1 0,-1 1 0,0-1 0,0 0 0,-1-4 0,0 6 0,1 0 0,0 1 0,-1-1 0,1 0 0,0 0 0,-1 1 0,1-1 0,-1 0 0,1 1 0,-1-1 0,1 0 0,-1 1 0,0-1 0,1 1 0,-1-1 0,0 1 0,1-1 0,-1 1 0,0 0 0,0-1 0,-1 1 0,0-1 0,0 1 0,0-1 0,0 1 0,0 0 0,-1 0 0,1 0 0,0 0 0,-3 1 0,-3 0 0,0 1 0,0 1 0,-11 4 0,9-2 0,0 0 0,0 1 0,0 1 0,0-1 0,1 1 0,0 1 0,1 0 0,0 0 0,0 1 0,1-1 0,0 2 0,0-1 0,1 1 0,0 0 0,1 0 0,0 1 0,0 0 0,1-1 0,-2 14 0,5-22 0,1 1 0,-1 0 0,1 0 0,0 0 0,0 0 0,0 0 0,1 0 0,-1 0 0,1 0 0,-1-1 0,1 1 0,0 0 0,0 0 0,0-1 0,2 4 0,-1-2 0,1-1 0,0 1 0,-1-1 0,1 0 0,1 0 0,-1 0 0,0 0 0,1-1 0,4 4 0,5 0 0,-1 0 0,1-1 0,0 0 0,0-1 0,20 3 0,-1-1-682,44 1-1,-28-6-6143</inkml:trace>
  <inkml:trace contextRef="#ctx0" brushRef="#br0" timeOffset="880.01">1137 44 24575,'0'21'0,"6"34"0,15 59 0,-7-38 0,12 86 0,9 271 0,-34-413-455,-2-1 0,-4 35 0,2-41-6371</inkml:trace>
  <inkml:trace contextRef="#ctx0" brushRef="#br0" timeOffset="1240.91">1506 5 24575,'10'23'0,"18"56"0,-3 1 0,-3 1 0,12 94 0,-27-114-227,-3 1-1,-2-1 1,-3 1-1,-2 0 1,-21 110-1,19-148-6598</inkml:trace>
  <inkml:trace contextRef="#ctx0" brushRef="#br0" timeOffset="2152.64">885 500 24575,'21'3'0,"53"2"0,112-5 0,-120-2 0,78 0 0,192-9 0,-299 7 0,49-10 0,-75 12 0,0-1 0,0-1 0,-1 0 0,1 0 0,-1-1 0,0 0 0,0-1 0,17-13 0,-25 16 0,1 1 0,-1-1 0,0 1 0,0-1 0,0 0 0,0 0 0,0 0 0,-1 0 0,1 0 0,-1 0 0,0-1 0,0 1 0,0 0 0,0-7 0,0 7 0,-1 1 0,0 0 0,0 0 0,0-1 0,0 1 0,-1 0 0,1 0 0,-1-1 0,1 1 0,-1 0 0,0 0 0,0 0 0,0 0 0,0 0 0,0 0 0,0 0 0,-1 0 0,1 0 0,-1 0 0,1 1 0,-1-1 0,0 1 0,-2-2 0,3 2 0,1 1 0,-1-1 0,0 1 0,0 0 0,0-1 0,0 1 0,0 0 0,0 0 0,1 0 0,-1 0 0,0 0 0,0 0 0,0 0 0,0 0 0,0 0 0,0 0 0,0 0 0,0 0 0,0 1 0,0-1 0,1 0 0,-1 1 0,0-1 0,0 1 0,0-1 0,1 1 0,-2 0 0,-20 21 0,17-17 0,-18 24 0,0 1 0,2 1 0,1 1 0,2 1 0,1 0 0,-15 41 0,29-65 0,0 0 0,1 0 0,0 0 0,0 0 0,1 0 0,0 1 0,1-1 0,0 0 0,1 14 0,0-20 0,0 1 0,-1 0 0,1-1 0,1 1 0,-1-1 0,0 1 0,1-1 0,0 0 0,-1 0 0,1 0 0,1 0 0,-1 0 0,0 0 0,1 0 0,-1-1 0,1 1 0,0-1 0,0 1 0,0-1 0,0 0 0,0-1 0,1 1 0,-1 0 0,0-1 0,1 0 0,5 2 0,4-1 0,1 0 0,0 0 0,0-2 0,0 0 0,0 0 0,0-1 0,26-6 0,93-31 0,-132 38 0,37-13 0,-3 0 0,43-8 0,-68 19 0,0 0 0,0 1 0,0 0 0,1 0 0,-1 1 0,0 1 0,0 0 0,0 0 0,12 4 0,-18-4 0,-1 0 0,1 1 0,-1-1 0,1 1 0,-1 0 0,0 0 0,0 1 0,0-1 0,0 0 0,0 1 0,4 5 0,-6-6 0,1 0 0,-1 0 0,1 1 0,-1-1 0,0 0 0,0 0 0,0 1 0,0-1 0,-1 1 0,1-1 0,0 1 0,-1-1 0,0 1 0,0-1 0,0 1 0,0-1 0,0 1 0,-1 3 0,2-11 0,-1 0 0,1 0 0,-1 0 0,-1 0 0,0-9 0,-1 0 0,0-8 0,-2 0 0,0 0 0,-2 0 0,0 0 0,-10-22 0,-5-4 0,-30-47 0,50 93 0,-1-1 0,1 0 0,0 0 0,-1 1 0,1-1 0,0 0 0,0-4 0,1 7 0,0-1 0,0 0 0,0 1 0,0-1 0,0 0 0,0 0 0,0 1 0,1-1 0,-1 0 0,0 1 0,0-1 0,1 0 0,-1 1 0,0-1 0,1 1 0,-1-1 0,1 1 0,-1-1 0,1 0 0,-1 1 0,1 0 0,-1-1 0,1 1 0,-1-1 0,1 1 0,0 0 0,-1-1 0,1 1 0,0 0 0,-1 0 0,1-1 0,0 1 0,-1 0 0,1 0 0,1 0 0,9-2-455,0 1 0,15 0 0,0 0-6371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3:26.355"/>
    </inkml:context>
    <inkml:brush xml:id="br0">
      <inkml:brushProperty name="width" value="0.05" units="cm"/>
      <inkml:brushProperty name="height" value="0.05" units="cm"/>
    </inkml:brush>
  </inkml:definitions>
  <inkml:trace contextRef="#ctx0" brushRef="#br0">1794 92 24575,'-69'-5'0,"29"1"0,-534-16 0,-2 61 0,566-39 0,-171 27 0,146-21 0,0 2 0,0 0 0,-34 17 0,56-20 0,1-1 0,0 2 0,0-1 0,0 2 0,1 0 0,0 0 0,1 1 0,-12 14 0,15-16 0,1 0 0,1 0 0,0 0 0,0 1 0,0 0 0,1 0 0,1 0 0,-1 0 0,2 1 0,-1-1 0,1 1 0,-1 18 0,3-14 0,0 0 0,1 0 0,1 0 0,0 0 0,1 0 0,1-1 0,6 18 0,-2-12 0,1 0 0,1-1 0,0 0 0,19 23 0,-3-9 0,2-1 0,1-2 0,2 0 0,47 33 0,-29-29 5,0-2-1,2-2 0,2-3 0,0-2 1,89 27-1,291 52-133,-275-75 55,0-8 1,2-6-1,0-7 0,0-7 0,0-7 1,265-46-1,-372 42 74,1-2 0,-2-3 0,0-1 0,0-3 0,66-37 0,-66 28 155,48-37 0,-86 55-117,0 0 1,0 0 0,-1-2-1,-1 0 1,0 0 0,-1-1 0,18-30-1,-26 38-38,0-1 0,0 0 0,0 1 0,-1-1 0,0-1 0,-1 1 0,0 0 0,0 0 0,0 0 0,-1-15 0,-1 12 0,-1-1 0,0 1 0,0 0 0,-1 1 0,-1-1 0,1 0 0,-7-9 0,-2-2 0,-1 0 0,-1 1 0,0 1 0,-2 0 0,-33-30 0,17 22 0,0 1 0,-2 2 0,-1 2 0,0 1 0,-43-19 0,-199-64 0,-144-15-321,293 92 161,-174-15-1,234 38-153,0 4-1,1 2 0,-130 22 1,65 2-5977</inkml:trace>
  <inkml:trace contextRef="#ctx0" brushRef="#br0" timeOffset="2265.69">3792 1247 24575,'0'22'0,"11"98"0,-5-78 0,-1 79 0,-4-200 0,-18-152 0,8 190 0,6 29 0,0 1 0,1-1 0,0-11 0,2 22 0,1 1 0,-1 0 0,0 0 0,1 0 0,-1-1 0,0 1 0,1 0 0,-1 0 0,0 0 0,1 0 0,-1 0 0,1 0 0,-1 0 0,0 0 0,1 0 0,-1 0 0,0 0 0,1 0 0,-1 0 0,1 0 0,-1 1 0,0-1 0,1 0 0,-1 0 0,0 0 0,1 1 0,15 5 0,-14-6 0,71 31 0,-32-13 0,0-2 0,75 19 0,-104-33 0,0 0 0,0 0 0,0-1 0,0 0 0,0-1 0,1-1 0,-1 0 0,0-1 0,0 0 0,0 0 0,-1-2 0,1 1 0,-1-1 0,20-11 0,-26 13 0,0-1 0,0-1 0,0 1 0,0-1 0,-1 0 0,5-5 0,-8 8 0,0-1 0,0 1 0,0 0 0,0 0 0,-1 0 0,1 0 0,0-1 0,-1 1 0,1 0 0,-1 0 0,0-1 0,1 1 0,-1 0 0,0-1 0,0 1 0,0-1 0,0 1 0,0 0 0,0-1 0,0 1 0,0 0 0,-1-1 0,1 1 0,0 0 0,-1-1 0,1 1 0,-1 0 0,0 0 0,1-1 0,-1 1 0,0 0 0,-1-1 0,-5-7 0,-1 1 0,0 0 0,0 1 0,-1 0 0,0 0 0,0 1 0,-1 0 0,0 1 0,0 0 0,0 1 0,0 0 0,-1 0 0,0 1 0,1 0 0,-1 1 0,0 0 0,-1 1 0,1 0 0,0 1 0,0 0 0,-15 3 0,24-3 0,0 1 0,0-1 0,0 1 0,0-1 0,0 1 0,0 0 0,0 0 0,0 0 0,1 0 0,-1 0 0,0 0 0,1 1 0,-1-1 0,1 1 0,-1-1 0,1 1 0,0-1 0,-2 3 0,1-1 0,1 1 0,0-1 0,-1 0 0,1 1 0,1-1 0,-1 0 0,0 1 0,1-1 0,0 1 0,0 3 0,1 8 0,1 0 0,0 0 0,1-1 0,5 16 0,-7-28 0,3 11 0,0 1 0,1-1 0,1 0 0,0-1 0,1 0 0,0 0 0,1 0 0,0-1 0,1 0 0,0 0 0,1-1 0,0 0 0,0-1 0,1 0 0,0-1 0,1 0 0,0-1 0,0 0 0,1-1 0,0 0 0,0-1 0,0-1 0,0 0 0,1-1 0,0 0 0,0-1 0,26 1 0,-16-4 0,-1-1 0,0-1 0,1-1 0,-1-1 0,-1-1 0,1-1 0,-1-1 0,0-1 0,38-22 0,-32 14 0,-1-1 0,-1-1 0,-1-1 0,0-2 0,-2 0 0,35-43 0,-40 40 0,-1 0 0,-1-1 0,-1-1 0,-1 0 0,-1-1 0,-2 0 0,-1-1 0,-1 0 0,-2-1 0,-1 0 0,-1 0 0,-1 0 0,-2-1 0,-1 1 0,-3-33 0,0 48 0,-1-1 0,0 0 0,0 1 0,-2 0 0,0 0 0,0 0 0,-2 1 0,-10-20 0,10 24 0,1 0 0,-2 0 0,0 0 0,0 1 0,0 0 0,-1 1 0,0 0 0,-1 0 0,0 1 0,0 0 0,-14-6 0,21 11 0,1 1 0,-1 0 0,1 0 0,-1 0 0,1 0 0,-1 1 0,1-1 0,-1 1 0,0-1 0,1 1 0,-1 0 0,0 0 0,0 0 0,1 1 0,-1-1 0,-5 2 0,6-1 0,0 0 0,-1 1 0,1-1 0,0 1 0,0 0 0,0-1 0,0 1 0,0 0 0,0 0 0,1 0 0,-1 0 0,1 1 0,-1-1 0,1 0 0,0 1 0,0-1 0,-2 5 0,-2 9 0,0 1 0,0 0 0,-2 31 0,0 55 0,7-97 0,-1 101-182,16 122 0,30 105-183,-15-150 365,8-1 0,67 195 0,-89-330-1244,-12-37-4974</inkml:trace>
  <inkml:trace contextRef="#ctx0" brushRef="#br0" timeOffset="3161.61">4495 1361 24575,'53'-4'0,"-12"0"0,24 2 0,15-1 0,1-3 0,83-18 0,-142 19 0,31-11 0,-48 14 0,1 0 0,-1 0 0,0-1 0,0 0 0,-1 0 0,1 0 0,0 0 0,-1-1 0,0 0 0,0 0 0,6-7 0,-9 9 0,0-1 0,0 0 0,0 1 0,0-1 0,0 0 0,-1 1 0,1-1 0,-1 0 0,0 0 0,0 0 0,0 1 0,0-1 0,0 0 0,-1 0 0,1 0 0,-1 1 0,1-1 0,-1 0 0,0 1 0,-1-1 0,1 1 0,0-1 0,-1 1 0,-2-5 0,3 5 0,-1 1 0,1-1 0,0 0 0,-1 1 0,1-1 0,0 1 0,-1-1 0,0 1 0,1 0 0,-1-1 0,0 1 0,0 0 0,0 0 0,0 0 0,0 1 0,0-1 0,0 0 0,0 1 0,0-1 0,0 1 0,0 0 0,0 0 0,0 0 0,0 0 0,0 0 0,0 0 0,0 0 0,-1 1 0,1-1 0,0 1 0,0 0 0,0-1 0,-2 3 0,-3 1 0,1 1 0,-1 0 0,1 0 0,1 1 0,-1 0 0,-7 9 0,-25 44 0,32-48 0,0 1 0,1-1 0,0 2 0,1-1 0,0 0 0,1 1 0,0 0 0,1 0 0,0 0 0,1 19 0,1-24 0,1 0 0,-1 0 0,2 0 0,-1 0 0,1 0 0,0-1 0,1 1 0,0 0 0,0-1 0,0 0 0,1 0 0,0 0 0,1 0 0,-1-1 0,1 0 0,1 0 0,-1 0 0,9 7 0,-6-8 0,-1 1 0,1-1 0,0 0 0,1-1 0,-1 0 0,1 0 0,0-1 0,0 0 0,0 0 0,15 1 0,-11-2 0,-1-2 0,1 0 0,-1 0 0,1-1 0,-1-1 0,1 0 0,14-4 0,-1-3 0,0-1 0,-1-1 0,-1-1 0,0-1 0,0-1 0,35-29 0,-57 41 0,0 1 0,-1-1 0,1 1 0,0 0 0,0 0 0,0 0 0,0 0 0,0 0 0,0 0 0,0 1 0,0-1 0,3 0 0,-4 1 0,1 1 0,-1-1 0,0 0 0,0 1 0,0-1 0,0 0 0,1 1 0,-1 0 0,0-1 0,0 1 0,0 0 0,0-1 0,0 1 0,0 0 0,-1 0 0,1 0 0,0 0 0,0 0 0,-1 0 0,1 0 0,0 0 0,0 2 0,3 4 0,0 0 0,-1 1 0,0-1 0,-1 1 0,0-1 0,0 1 0,1 15 0,-2-18 0,-1-1 0,0 0 0,0 1 0,0-1 0,-1 1 0,1-1 0,-1 0 0,0 1 0,0-1 0,-1 0 0,0 0 0,1 0 0,-1 0 0,0 0 0,-5 6 0,7-10 0,0 0 0,0 1 0,0-1 0,-1 0 0,1 0 0,0 0 0,0 1 0,0-1 0,0 0 0,-1 0 0,1 0 0,0 0 0,0 0 0,0 0 0,-1 1 0,1-1 0,0 0 0,0 0 0,-1 0 0,1 0 0,0 0 0,0 0 0,0 0 0,-1 0 0,1 0 0,0 0 0,0 0 0,-1 0 0,1 0 0,0 0 0,0 0 0,-1 0 0,1 0 0,0-1 0,0 1 0,0 0 0,-1 0 0,1 0 0,0 0 0,0 0 0,0 0 0,-1-1 0,1 1 0,0 0 0,0 0 0,0 0 0,0-1 0,0 1 0,-1 0 0,1 0 0,0 0 0,0-1 0,0 1 0,0 0 0,0 0 0,0-1 0,-5-15 0,5 14 0,-40-281 0,39 274 0,0 0 0,1-1 0,0 1 0,1-1 0,-1 1 0,4-10 0,-4 17 0,1 0 0,0 0 0,-1 0 0,1 0 0,0 0 0,0 0 0,1 0 0,-1 0 0,0 0 0,0 0 0,1 1 0,-1-1 0,1 1 0,0-1 0,-1 1 0,1-1 0,0 1 0,0 0 0,0 0 0,0 0 0,0 0 0,0 0 0,0 1 0,0-1 0,0 0 0,1 1 0,-1 0 0,0-1 0,0 1 0,0 0 0,3 0 0,18 2-1365,-1 2-5461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3:29.878"/>
    </inkml:context>
    <inkml:brush xml:id="br0">
      <inkml:brushProperty name="width" value="0.05" units="cm"/>
      <inkml:brushProperty name="height" value="0.05" units="cm"/>
    </inkml:brush>
  </inkml:definitions>
  <inkml:trace contextRef="#ctx0" brushRef="#br0">643 175 24575,'15'197'0,"-8"-126"0,5 39 0,10 211 0,-22-312 50,-3 28 226,3-35-382,0 0 0,0 0 1,-1 0-1,1 0 0,-1-1 1,0 1-1,1 0 0,-1 0 1,0-1-1,0 1 0,0-1 1,0 1-1,0-1 0,0 1 1,-3 2-1</inkml:trace>
  <inkml:trace contextRef="#ctx0" brushRef="#br0" timeOffset="534.31">157 606 24575,'2'1'0,"0"-1"0,0 0 0,0 0 0,-1 0 0,1 0 0,0 0 0,0 0 0,-1 0 0,4-2 0,5 1 0,76-5 0,190-11 0,-1 22 0,-262-4 0,1 0 0,-1 2 0,20 5 0,-27-6 0,-1 0 0,0 0 0,1 1 0,-1 0 0,-1 0 0,1 0 0,0 0 0,-1 1 0,1 0 0,6 8 0,-2-1 0,0-1 0,0 0 0,1 0 0,1-1 0,0 0 0,0-1 0,1 0 0,0-1 0,18 9 0,-10-8 0,0 0 0,28 7 0,-41-13 0,0-1 0,0 0 0,0 0 0,0 0 0,0-1 0,0 0 0,1-1 0,-1 1 0,0-1 0,0-1 0,8-2 0,-14 4 0,0 0 0,0 0 0,0-1 0,0 1 0,0-1 0,0 1 0,0-1 0,0 1 0,0-1 0,0 0 0,0 0 0,0 1 0,0-1 0,-1 0 0,1 0 0,0 0 0,0 0 0,-1 0 0,1 0 0,-1 0 0,1 0 0,-1 0 0,1 0 0,-1 0 0,0 0 0,0 0 0,1 0 0,-1 0 0,0 0 0,0-1 0,0 1 0,0 0 0,0 0 0,0 0 0,0 0 0,-1 0 0,0-2 0,-1-2 0,0 0 0,0 0 0,-1 0 0,0 1 0,0-1 0,0 1 0,-4-4 0,-4-4-91,-1 0 0,-1 1 0,0 0 0,0 1 0,-1 0 0,0 1 0,-1 1 0,0 0 0,0 1 0,-1 1 0,1 0 0,-1 1 0,-1 1 0,-16-3 0,0 3-6735</inkml:trace>
  <inkml:trace contextRef="#ctx0" brushRef="#br0" timeOffset="1224.71">2512 580 24575,'-7'15'0,"-1"13"0,2 0 0,-4 44 0,2 59 0,7-98 0,1-33 0,0 0 0,0 0 0,-1 0 0,1 0 0,0-1 0,0 1 0,0 0 0,0 0 0,0 0 0,0 0 0,0 0 0,0 0 0,0 0 0,0 0 0,0 0 0,0 0 0,0 0 0,0 0 0,0 0 0,0 0 0,-1 0 0,1 0 0,0 0 0,0 0 0,0 0 0,0 0 0,0 0 0,0 0 0,0 0 0,0 0 0,0 0 0,0 0 0,0 0 0,0 0 0,0 0 0,-1 0 0,1 0 0,0 0 0,0 0 0,0 0 0,0 0 0,0 0 0,0 0 0,0 0 0,0 0 0,0 0 0,0 0 0,0 0 0,0 1 0,0-1 0,0 0 0,0 0 0,0 0 0,0 0 0,0 0 0,0 0 0,0 0 0,0 0 0,0 0 0,0 0 0,0 0 0,0 0 0,0 0 0,0 1 0,0-1 0,0 0 0,0 0 0,-7-9 0,-5-13 0,-37-80 0,-125-280 0,132 265 0,36 96 0,1 0 0,1-1 0,-2-34 0,6 52 0,0 0 0,0 1 0,0-1 0,1 0 0,-1 0 0,1 1 0,0-1 0,0 0 0,0 1 0,1-1 0,-1 0 0,1 1 0,0 0 0,0-1 0,0 1 0,4-5 0,-1 4 0,0 0 0,0 0 0,0 0 0,1 0 0,-1 1 0,1 0 0,0 0 0,0 0 0,8-2 0,15-3 0,0 1 0,0 1 0,1 1 0,31-1 0,122 6 0,-51 8-1365,-83-3-5461</inkml:trace>
  <inkml:trace contextRef="#ctx0" brushRef="#br0" timeOffset="1602.39">2256 585 24575,'79'-3'0,"152"-23"0,69-38 0,-202 41 0,-86 20 0,-8 2 0,1-1 0,0 1 0,0 0 0,7 0 0,-11 1 0,0 0 0,0 0 0,0 0 0,0 0 0,0 0 0,-1 1 0,1-1 0,0 0 0,0 0 0,0 1 0,-1-1 0,1 0 0,0 1 0,0-1 0,-1 1 0,1-1 0,0 1 0,-1 0 0,1-1 0,0 1 0,-1-1 0,1 1 0,-1 0 0,1 0 0,-1-1 0,0 1 0,1 0 0,-1 0 0,0-1 0,1 1 0,-1 1 0,4 22 0,-1 0 0,0 0 0,-2 26 0,-1-14 0,2 80 322,1 38-2009,-2-141-5139</inkml:trace>
  <inkml:trace contextRef="#ctx0" brushRef="#br0" timeOffset="2042.94">2785 345 24575,'0'0'0,"1"0"0,3 0 0,5 1 0,4 3 0,-1 0-8191</inkml:trace>
  <inkml:trace contextRef="#ctx0" brushRef="#br0" timeOffset="2403.68">3623 690 24575,'1'-3'0,"-1"1"0,0-1 0,-1 0 0,1 0 0,0 1 0,-1-1 0,1 0 0,-1 1 0,0-1 0,0 1 0,-2-4 0,2 5 0,0 0 0,0 0 0,0 0 0,0 0 0,0 0 0,0 0 0,-1 0 0,1 1 0,0-1 0,-1 0 0,1 1 0,-1-1 0,1 1 0,0 0 0,-1-1 0,1 1 0,-1 0 0,1 0 0,-1 0 0,1 0 0,-1 0 0,-1 0 0,-12 2 0,1 0 0,-1 1 0,1 0 0,-1 1 0,1 1 0,1 0 0,-1 1 0,1 0 0,0 1 0,0 1 0,1 0 0,0 0 0,0 2 0,-11 11 0,12-7 0,10-14 0,1 0 0,0 1 0,-1-1 0,1 1 0,0-1 0,-1 1 0,1-1 0,0 1 0,0-1 0,-1 1 0,1-1 0,0 1 0,0-1 0,0 1 0,0-1 0,0 1 0,-1-1 0,1 1 0,0-1 0,0 1 0,1 0 0,-1-1 0,0 1 0,0-1 0,0 1 0,0-1 0,1 2 0,0-2 0,1 0 0,0 0 0,0 0 0,0 0 0,0 0 0,0 0 0,0 0 0,0 0 0,-1-1 0,4 0 0,3-1 0,-3 2 0,0-1 0,0 1 0,0 0 0,-1 0 0,1 0 0,0 1 0,0 0 0,-1 0 0,1 0 0,0 0 0,-1 1 0,1-1 0,-1 1 0,0 1 0,0-1 0,1 0 0,-1 1 0,-1 0 0,1 0 0,0 0 0,-1 1 0,0-1 0,5 6 0,3 6 0,-1 1 0,-1 0 0,0 1 0,-1-1 0,-1 2 0,10 34 0,-4 1 0,6 59 0,-13-65 0,-2 1 0,-4 86 0,-2-106 0,-2 0 0,0-1 0,-2 1 0,-1-1 0,-1 0 0,-13 29 0,16-45 0,-1 1 0,0-2 0,-1 1 0,0 0 0,0-1 0,-1-1 0,-1 1 0,1-1 0,-1-1 0,-1 0 0,0 0 0,0 0 0,-1-2 0,1 1 0,-1-1 0,-1-1 0,1 0 0,-1 0 0,0-1 0,0-1 0,0 0 0,-1-1 0,1 0 0,0-1 0,-1 0 0,-22-2 0,16-2-105,1 0 0,0-1 0,-1-1 0,2-1 0,-1-1 0,1 0 0,0-1 0,0-1 0,1 0 0,0-2 0,1 1 0,-22-22 0,-1-4-6721</inkml:trace>
  <inkml:trace contextRef="#ctx0" brushRef="#br0" timeOffset="2843.69">4204 456 24575,'0'0'0,"-11"0"0,-42-3 0,-102 0 0,154 3 0,0 0 0,1 0 0,-1 0 0,0 0 0,0 0 0,0 1 0,1-1 0,-1 0 0,0 0 0,0 1 0,1-1 0,-1 0 0,0 1 0,1-1 0,-1 1 0,0-1 0,1 1 0,-1-1 0,1 1 0,-1-1 0,0 1 0,1-1 0,0 1 0,-1 0 0,1-1 0,-1 1 0,1 0 0,0 0 0,-1-1 0,1 1 0,0 0 0,0 0 0,0-1 0,-1 1 0,1 0 0,0 0 0,0-1 0,0 1 0,0 0 0,1 1 0,-1 3 0,2 1 0,-1-1 0,0 0 0,5 10 0,-3-8 0,26 62 0,-19-48 0,0 1 0,-2 0 0,8 31 0,-16-51 13,1 0-1,-1 0 1,0 0 0,0 0-1,0-1 1,0 1-1,0 0 1,0 0-1,0 0 1,-1 0 0,1 0-1,-1-1 1,1 1-1,-1 0 1,0 0-1,0-1 1,0 1 0,0-1-1,0 1 1,0 0-1,0-1 1,0 0 0,-1 1-1,1-1 1,-1 0-1,-1 2 1,-4 1-244,1-1 0,-1 1 1,0-1-1,0 0 0,-9 1 1,12-2-91,-14 3-6505</inkml:trace>
  <inkml:trace contextRef="#ctx0" brushRef="#br0" timeOffset="3629.79">0 2596 24575,'151'-82'0,"-114"59"0,63-54 0,18-38 0,-104 99 0,0 0 0,-2-1 0,0-1 0,-1 0 0,15-33 0,-22 40 0,0 1 0,-1-1 0,-1 1 0,2-12 0,-3 18 0,-1 0 0,0 0 0,0 0 0,0 0 0,0 0 0,-1-1 0,1 1 0,-1 0 0,0 0 0,0 1 0,0-1 0,-1 0 0,-3-6 0,4 9 0,0 0 0,0 0 0,0 0 0,0 0 0,0 0 0,0 0 0,0 0 0,0 0 0,-1 1 0,1-1 0,0 0 0,0 1 0,-1-1 0,1 1 0,-1-1 0,1 1 0,0 0 0,-1 0 0,1 0 0,-1 0 0,1 0 0,-1 0 0,1 0 0,-1 0 0,1 0 0,0 0 0,-1 1 0,1-1 0,-1 1 0,1-1 0,-2 2 0,-5 1 0,0 1 0,0 1 0,-12 9 0,6-4 0,0 0 0,1 2 0,0 0 0,1 0 0,1 1 0,0 0 0,0 1 0,-9 17 0,15-22 0,1 1 0,-1-1 0,2 1 0,-1 0 0,1 0 0,1 0 0,-1 0 0,2 0 0,0 1 0,0-1 0,1 0 0,0 1 0,0-1 0,5 20 0,0-11 0,1-1 0,0 0 0,2 0 0,0-1 0,1 0 0,1 0 0,0-1 0,20 23 0,-10-15 0,2-1 0,1-1 0,0-1 0,38 26 0,-43-36-124,0-1 0,1 0 0,1-1 0,0-1 0,0-1 0,0 0-1,1-2 1,-1 0 0,1-2 0,35 2 0,-4-3-6702</inkml:trace>
  <inkml:trace contextRef="#ctx0" brushRef="#br0" timeOffset="3991.56">1021 2338 24575,'5'6'0,"10"7"0,1-1 0,32 19 0,-20-14 0,62 41 0,176 111 0,-260-166 57,-1 0 0,0 0 0,1 0 0,-1-1 0,7 2 0,-9-3-171,-1-1 0,1 1 0,-1-1 0,0 0 1,1 0-1,-1 0 0,1 0 0,-1 0 1,1-1-1,-1 1 0,0-1 0,1 0 1,-1 1-1,4-3 0,6-4-6712</inkml:trace>
  <inkml:trace contextRef="#ctx0" brushRef="#br0" timeOffset="4352.38">1312 2188 24575,'-1'6'0,"0"0"0,0 0 0,-1 0 0,0 0 0,0 0 0,0 0 0,-4 7 0,-4 12 0,-20 70 0,5 2 0,-20 155 0,30-79 342,15-141-769,1 0 0,1-1 1,10 45-1,-3-41-6399</inkml:trace>
  <inkml:trace contextRef="#ctx0" brushRef="#br0" timeOffset="4682.8">2027 2761 24575,'0'4'0,"11"210"0,-2-90 0,-3 2 0,8 197 0,-14-322 0,0 13 0,0-14 0,0-1 0,0 1 0,0 0 0,-1 0 0,1 0 0,0 0 0,0 0 0,0 0 0,0 0 0,0 0 0,0 0 0,0 0 0,0 0 0,0 0 0,-1 0 0,1 0 0,0 0 0,0 0 0,0-1 0,0 1 0,0 0 0,0 0 0,0 0 0,-1 0 0,1 0 0,0 1 0,0-1 0,0 0 0,0 0 0,0 0 0,0 0 0,0 0 0,-1 0 0,1 0 0,0 0 0,0 0 0,0 0 0,0 0 0,0 0 0,0 0 0,0 0 0,0 0 0,0 0 0,0 1 0,-1-1 0,1 0 0,0 0 0,0 0 0,0 0 0,0 0 0,0 0 0,0 0 0,0 0 0,0 1 0,0-1 0,-9-17 0,2 0 0,-1 0 0,-4-19 0,6 15 0,-20-57 0,4-1 0,-22-162 0,39 192 0,2 0 0,2 0 0,3 0 0,1 0 0,3 1 0,16-67 0,-14 86 0,2 0 0,17-37 0,-19 49 0,1 1 0,1 0 0,1 0 0,0 1 0,13-14 0,-21 26 0,0 0 0,0 0 0,0 1 0,0-1 0,0 1 0,0 0 0,1 0 0,-1 0 0,1 1 0,0-1 0,-1 1 0,1-1 0,7 0 0,-9 2 0,0 0 0,0 0 0,0 0 0,0 0 0,-1 1 0,1-1 0,0 0 0,0 1 0,-1 0 0,1-1 0,0 1 0,-1 0 0,1 0 0,-1 0 0,1 0 0,-1 0 0,1 0 0,-1 0 0,0 1 0,1-1 0,-1 1 0,0-1 0,0 0 0,0 1 0,0 0 0,0-1 0,0 1 0,-1 0 0,1-1 0,-1 1 0,2 3 0,0 2 19,-1 1 0,1-1 0,-1 1 0,-1 0 0,1-1 0,-1 1 0,0 0 0,-1 0 0,0-1 0,0 1 0,-1 0 0,0-1 0,0 1 0,-1-1 0,0 0 0,0 0 0,-7 11 0,4-8-162,-1-1 1,1 0 0,-1-1 0,-1 1-1,0-1 1,0-1 0,0 0 0,-1 0 0,0 0-1,0-1 1,-17 8 0,-4-2-6684</inkml:trace>
  <inkml:trace contextRef="#ctx0" brushRef="#br0" timeOffset="5077.07">2328 1610 24575,'4'4'0,"6"9"0,-1 0 0,-1 1 0,1 0 0,6 18 0,-9-21 0,29 66 0,-4 1 0,-3 2 0,26 116 0,-36-103 0,-3 1 0,3 173 0,-18-206-682,-8 61-1</inkml:trace>
  <inkml:trace contextRef="#ctx0" brushRef="#br0" timeOffset="5439.08">3097 2482 24575,'0'0'0,"0"1"0,0 3 0,0 1 0,0 5 0,1 6 0,2 5 0,0 5 0,2 1 0,-1-1 0,-1-2 0,0-6 0,-2-3 0,0-3 0,-1-4 0</inkml:trace>
  <inkml:trace contextRef="#ctx0" brushRef="#br0" timeOffset="5832.49">2768 2066 24575,'0'0'0,"0"0"0,0 0 0,0 0 0,0 1 0,2 1 0,2 2 0</inkml:trace>
  <inkml:trace contextRef="#ctx0" brushRef="#br0" timeOffset="5833.49">3622 2344 24575,'-36'31'0,"24"-21"0,-17 16 0,15-10 0,-1 1 0,2 0 0,-17 29 0,26-39 0,-1 1 0,2 0 0,-1 0 0,1 0 0,0 1 0,1-1 0,0 1 0,0-1 0,1 1 0,0 0 0,1 14 0,0-19 16,0-1-1,1 0 1,0 1-1,-1-1 1,1 0-1,0 1 1,0-1-1,1 0 1,-1 0-1,1 0 1,0 0-1,-1-1 1,1 1-1,1 0 1,-1-1-1,0 1 1,1-1 0,-1 0-1,1 1 1,-1-1-1,6 2 1,-4-2-138,1 0 0,0 0 0,0-1 0,0 1 0,-1-1 0,1 0 0,0-1 0,1 1 0,-1-1 1,0 0-1,0 0 0,0-1 0,7-1 0,16-5-6704</inkml:trace>
  <inkml:trace contextRef="#ctx0" brushRef="#br0" timeOffset="6178.71">4025 2471 24575,'0'0'0,"0"3"0,0 8 0,0 10 0,1 11 0,0 8 0,1 7 0,3 2 0,3 1 0,5-4 0,2-5 0,1-10 0,-1-11 0,-1-12 0,-3-8 0</inkml:trace>
  <inkml:trace contextRef="#ctx0" brushRef="#br0" timeOffset="6539.33">4297 1827 24575,'0'0'0,"0"0"0,0 1 0,2 4 0,4 12 0,4 20 0,3 25 0,2 21 0,0 12 0,-1 7 0,-1 2 0,-3-6 0,-1-15 0,-2-18 0,-1-19 0,-1-15 0,-2-14-8191</inkml:trace>
  <inkml:trace contextRef="#ctx0" brushRef="#br0" timeOffset="7295.17">4192 2256 24575,'12'3'0,"10"1"0,0-1 0,0-1 0,1-1 0,-1-1 0,0 0 0,1-2 0,-1-1 0,0 0 0,28-9 0,-20 3 0,0-2 0,-2 0 0,1-2 0,-2-1 0,1-1 0,29-23 0,-36 22 0,0-1 0,-1-1 0,-1 0 0,-1-2 0,-1 0 0,0-1 0,-2-1 0,0-1 0,-2 0 0,0 0 0,-2-1 0,0-1 0,-2 0 0,-1 0 0,0-1 0,-2 0 0,5-53 0,-9 49 0,-2 0 0,-1 0 0,-1 0 0,-1 0 0,-9-33 0,6 39 0,0 1 0,-2 0 0,-1 0 0,-1 1 0,-1 0 0,-23-35 0,32 54 0,0 1 0,1-1 0,-2 1 0,1-1 0,0 1 0,-4-3 0,5 4 0,0 1 0,0 0 0,0-1 0,1 1 0,-1 0 0,0-1 0,0 1 0,0 0 0,0 0 0,0 0 0,0 0 0,1 0 0,-1 0 0,0 0 0,0 0 0,0 0 0,0 0 0,0 0 0,0 1 0,0-1 0,1 0 0,-1 1 0,0-1 0,0 0 0,0 1 0,1-1 0,-2 2 0,-4 3 0,0 1 0,1-1 0,0 1 0,0 1 0,0-1 0,1 1 0,0 0 0,-5 10 0,-7 18 7,0 1 0,2 0 0,-15 68 0,-10 121-147,28-119-42,1 112 0,12-154 133,2 0-1,3-1 1,16 68 0,-15-98 49,2 0 0,20 48 0,-24-69 0,0 1 0,1-1 0,0 0 0,1-1 0,0 0 0,1 0 0,0-1 0,1 0 0,10 9 0,-17-17 6,0 0 1,0 0-1,0 0 0,0 0 0,0 0 0,1-1 0,-1 0 0,1 0 0,-1 0 0,1 0 0,-1 0 0,1-1 0,-1 1 0,1-1 1,-1 0-1,6 0 0,-3-1 17,-1-1-1,0 1 1,0-1 0,0 0 0,0 0 0,0 0-1,0-1 1,0 1 0,7-8 0,4-4 45,0 0 0,-2-2 1,0 0-1,16-24 0,-29 38-68,10-14 0,-8 12 0,0-1 0,0 0 0,1 1 0,6-7 0,-10 11 0,0 0 0,1-1 0,-1 1 0,0 0 0,0 0 0,1 0 0,-1 0 0,0 0 0,0 0 0,1 0 0,-1 0 0,0 0 0,0 0 0,1 0 0,-1 1 0,0-1 0,0 0 0,0 0 0,1 0 0,-1 0 0,0 0 0,0 0 0,0 0 0,1 1 0,-1-1 0,0 0 0,0 0 0,0 0 0,0 0 0,1 1 0,-1-1 0,0 0 0,0 0 0,0 0 0,0 1 0,0-1 0,0 0 0,0 0 0,1 1 0,-1-1 0,0 0 0,0 0 0,0 0 0,0 1 0,0-1 0,0 1 0,3 14 0,-3-14 0,3 15 0,0-1 0,1 1 0,1-1 0,0 0 0,8 15 0,-11-26 0,0-1 0,0 0 0,0 0 0,0-1 0,0 1 0,1 0 0,-1-1 0,1 1 0,0-1 0,0 0 0,0 0 0,4 3 0,-4-4 0,0 0 0,0-1 0,-1 1 0,1 0 0,0-1 0,0 0 0,0 0 0,0 0 0,0 0 0,0 0 0,0 0 0,0-1 0,-1 1 0,1-1 0,0 0 0,0 0 0,4-2 0,0 0 0,-1-1 0,1 0 0,-1-1 0,0 1 0,0-1 0,0 0 0,-1-1 0,0 1 0,0-1 0,6-9 0,5-9 0,16-36 0,-28 53 0,36-85 0,-36 85 0,-1 11 0,-1 18 0,-1-16 0,8 138 29,11 119-200,-1-92-408,13 132 430,-26-207 157,-7 109 1,-2-166-9,-1-1 0,-17 72 0,16-95 0,0-1 0,-1 1 0,0-1 0,-9 13 0,10-19 0,0 0 0,0 0 0,-1-1 0,0 0 0,-1-1 0,0 1 0,-12 8 0,14-12 10,0 1 0,-1-1 1,1-1-1,-1 1 0,0-1 0,1 0 1,-1 0-1,0 0 0,0-1 0,-1 0 1,1-1-1,-6 1 0,3-1 23,1-1-1,-1 0 1,1 0 0,0-1-1,0 0 1,-1-1-1,1 0 1,-8-4 0,3 1 5,1-2 1,-1 1 0,1-2 0,1 1 0,0-2-1,0 0 1,1 0 0,0 0 0,1-2-1,-9-11 1,14 16-14,-1-1-1,1 0 0,1 0 1,-1 0-1,1 0 1,1 0-1,-1-1 0,2 1 1,-1-1-1,1 1 0,0-1 1,1 0-1,0-12 1,2 8-239,0-1 1,1 1 0,0 0-1,1 0 1,1 0 0,0 1-1,11-21 1,15-18-6613</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7:54.419"/>
    </inkml:context>
    <inkml:brush xml:id="br0">
      <inkml:brushProperty name="width" value="0.05" units="cm"/>
      <inkml:brushProperty name="height" value="0.05" units="cm"/>
    </inkml:brush>
  </inkml:definitions>
  <inkml:trace contextRef="#ctx0" brushRef="#br0">0 266 24575,'0'0'0,"1"9"0,4 5 0,-1-1 0,2 1 0,12 22 0,-3-6 0,65 152 0,-64-140 0,-3 1 0,13 62 0,-25-90 0,-1-26 0,0 7 0,0 1 0,1-1 0,0 1 0,0-1 0,0 1 0,0 0 0,0-1 0,1 1 0,-1 0 0,1 0 0,0 0 0,0 0 0,0 0 0,1 0 0,-1 0 0,1 1 0,-1-1 0,1 1 0,0 0 0,4-3 0,-4 3 0,1 0 0,-1 1 0,1-1 0,-1 0 0,1 1 0,0 0 0,0 0 0,0 0 0,0 0 0,0 1 0,0 0 0,0-1 0,0 1 0,0 1 0,0-1 0,-1 1 0,1-1 0,4 2 0,0 1 43,0 1 0,0 0-1,-1 0 1,1 0 0,-1 1-1,0 0 1,7 7 0,-1 0-612,-1 1 0,15 21 0,-17-21-6257</inkml:trace>
  <inkml:trace contextRef="#ctx0" brushRef="#br0" timeOffset="344.55">585 566 24575,'0'0'0,"0"1"0,0 2 0,0 3 0,1 2 0,2 1 0,3 3 0,2 2 0,4 3 0,2 3 0,1 2 0,-3-1 0,-1-2 0,-4-3 0,-2-4 0,-3-3 0</inkml:trace>
  <inkml:trace contextRef="#ctx0" brushRef="#br0" timeOffset="771.49">467 399 24575,'0'0'0,"0"0"0,0 0 0,0 0 0</inkml:trace>
  <inkml:trace contextRef="#ctx0" brushRef="#br0" timeOffset="1929.7">920 571 24575,'-4'1'0,"0"0"0,0 0 0,1 0 0,-1 1 0,1-1 0,-1 1 0,1 0 0,0 0 0,-1 1 0,-3 2 0,0 1 0,-2 0 0,-20 15 0,28-20 0,0 0 0,-1 0 0,1 0 0,0 1 0,0-1 0,0 1 0,0-1 0,0 0 0,0 1 0,0 0 0,1-1 0,-1 1 0,1-1 0,-1 1 0,1 0 0,-1 2 0,6-7 0,-1 0 0,0 1 0,0-1 0,0 1 0,0 0 0,5-2 0,-5 4 0,0 0 0,0 0 0,0 0 0,0 1 0,0-1 0,0 1 0,0 0 0,-1 0 0,1 0 0,0 1 0,0 0 0,-1-1 0,1 1 0,-1 0 0,1 1 0,-1-1 0,0 1 0,5 4 0,1 2 0,-1 1 0,0 0 0,0 0 0,9 18 0,-5-6 0,-1 2 0,-1-1 0,0 1 0,9 45 0,-11-28 0,-2-1 0,2 51 0,-7-82 0,-1-1 0,-1 1 0,1-1 0,-1 1 0,-1-1 0,1 0 0,-1 0 0,-1 0 0,0 0 0,-6 14 0,5-16 0,0-1 0,0 1 0,0-1 0,-1 0 0,1 0 0,-1 0 0,-1-1 0,1 1 0,0-1 0,-1 0 0,0-1 0,0 0 0,-11 5 0,-3-1 0,-1-2 0,1 0 0,-1-1 0,0 0 0,-1-2 0,1-1 0,0-1 0,0 0 0,-1-2 0,-40-7 0,53 7 0,0-1 0,0 1 0,0-1 0,1-1 0,-1 0 0,1 0 0,0 0 0,-8-7 0,14 9 0,0 1 0,0-1 0,-1 0 0,1 0 0,1 0 0,-1 0 0,0-1 0,1 1 0,-1-1 0,1 1 0,-1-1 0,1 1 0,0-1 0,0 0 0,0 1 0,1-1 0,-1 0 0,1 0 0,-1 1 0,1-1 0,0 0 0,0 0 0,0 0 0,1 0 0,-1 1 0,1-1 0,-1 0 0,1 0 0,0 1 0,1-4 0,5-7 0,0 0 0,1 1 0,0-1 0,1 2 0,16-17 0,-22 24 0,239-234 0,-83 89 0,-135 125 0,104-114 0,-116 123 0,-1 0 0,-1-1 0,0-1 0,-1 1 0,-1-1 0,0-1 0,8-31 0,-14 38 0,0 0 0,-1 0 0,0 0 0,-1 0 0,-1 0 0,1 0 0,-2 0 0,1-1 0,-2 2 0,1-1 0,-9-20 0,2 10 0,-1 1 0,0 0 0,-2 1 0,-25-34 0,33 48 0,0 0 0,-1 0 0,0 0 0,0 0 0,0 1 0,-8-6 0,12 10 0,0-1 0,0 0 0,0 1 0,-1-1 0,1 1 0,0 0 0,0-1 0,-1 1 0,1 0 0,0 0 0,0-1 0,-1 1 0,1 0 0,0 1 0,-1-1 0,-1 0 0,1 1 0,1 0 0,0-1 0,-1 1 0,1 0 0,0 0 0,0 0 0,0 0 0,-1 0 0,1 0 0,0 1 0,0-1 0,1 0 0,-1 0 0,0 1 0,0-1 0,1 0 0,-2 3 0,-3 10 0,1-1 0,0 1 0,0 0 0,-1 23 0,-1 63 0,5-74 0,0-16 0,-4 103 0,11 119 0,-3-206 0,7 31 0,-8-47 0,1 0 0,0 0 0,1-1 0,0 1 0,1-1 0,6 10 0,-11-18 0,1 0 0,0 0 0,-1 0 0,1-1 0,-1 1 0,1 0 0,0-1 0,0 1 0,-1 0 0,1-1 0,0 1 0,0-1 0,0 1 0,0-1 0,0 0 0,-1 1 0,1-1 0,0 0 0,0 0 0,0 0 0,0 1 0,0-1 0,0 0 0,0 0 0,0 0 0,0-1 0,0 1 0,0 0 0,0 0 0,0 0 0,1-1 0,3-1 0,-1-1 0,1 1 0,-1-1 0,8-6 0,2-1 0,-8 7 0,0-1 0,0 2 0,0-1 0,0 1 0,12-3 0,-15 4 0,1 0 0,0 1 0,-1 0 0,1 0 0,0 0 0,-1 0 0,1 0 0,-1 1 0,1 0 0,-1 0 0,1 0 0,4 2 0,4 1 0,0 1 0,0-2 0,0 0 0,0 0 0,1-1 0,0 0 0,-1-1 0,1-1 0,0 0 0,-1-1 0,1 0 0,0-1 0,-1 0 0,16-5 0,-21 4 0,1 0 0,0 0 0,-1 0 0,1-1 0,-1 0 0,0 0 0,0-1 0,-1 0 0,1 0 0,-1-1 0,0 0 0,-1 0 0,1 0 0,-1-1 0,-1 1 0,1-1 0,-1 0 0,0-1 0,0 1 0,-1-1 0,0 0 0,3-15 0,-5 20 0,-1 1 0,0-1 0,1 1 0,-1-1 0,0 0 0,0 1 0,0-1 0,-1 1 0,1-1 0,-1 1 0,1-1 0,-1 1 0,0-1 0,0 1 0,0-1 0,-1-2 0,1 4 0,0 0 0,0 0 0,-1 0 0,1 0 0,0 0 0,0 0 0,0 0 0,-1 1 0,1-1 0,0 0 0,-1 1 0,1-1 0,0 1 0,-1-1 0,1 1 0,-1 0 0,1-1 0,-1 1 0,1 0 0,-1 0 0,1 0 0,-1 0 0,1 0 0,-1 1 0,1-1 0,-1 0 0,1 1 0,0-1 0,-3 2 0,-1 0 0,0 0 0,1 0 0,-1 0 0,0 1 0,1 0 0,0 0 0,-1 0 0,1 0 0,0 1 0,-6 7 0,8-8 0,0-1 0,0 1 0,1 0 0,-1-1 0,1 1 0,0 0 0,-1 0 0,1 0 0,0 0 0,1 0 0,-1 0 0,0 0 0,1 0 0,0 0 0,0 0 0,0 0 0,0 0 0,0 0 0,1 0 0,0 4 0,2 0 0,0 1 0,0 0 0,1-1 0,0 1 0,0-1 0,1 0 0,0-1 0,1 1 0,-1-1 0,8 7 0,-5-6 0,1 1 0,1-1 0,-1 0 0,1-1 0,0 0 0,19 7 0,-26-11 0,0-1 0,0 0 0,0-1 0,0 1 0,0 0 0,0-1 0,0 0 0,0 1 0,0-1 0,0 0 0,0-1 0,0 1 0,0-1 0,0 1 0,0-1 0,0 0 0,5-2 0,-5 1 0,0 0 0,0 0 0,0 0 0,-1 0 0,1-1 0,-1 1 0,1-1 0,-1 0 0,0 1 0,0-1 0,0 0 0,0 0 0,-1-1 0,1 1 0,0-4 0,3-8 0,-1-1 0,-1 0 0,0 0 0,-1 0 0,-1-19 0,0 29 0,-1 3-114,0 0 1,1 1-1,-1-1 0,1 0 0,-1 1 1,1-1-1,0 1 0,0-1 0,1 1 1,-1-1-1,2-2 0,4-3-6712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7:46.752"/>
    </inkml:context>
    <inkml:brush xml:id="br0">
      <inkml:brushProperty name="width" value="0.05" units="cm"/>
      <inkml:brushProperty name="height" value="0.05" units="cm"/>
    </inkml:brush>
  </inkml:definitions>
  <inkml:trace contextRef="#ctx0" brushRef="#br0">80 758 24575,'1'7'0,"-1"0"0,1 0 0,1-1 0,0 1 0,2 7 0,3 11 0,105 558 0,-103-531 0,-7-41 0,-5-14 0,-6-20 0,-41-118 0,-72-222 0,111 325 0,-9-53 0,18 80 0,1-1 0,0 0 0,1 0 0,0 1 0,1-1 0,0 0 0,1 0 0,0 1 0,4-14 0,-4 22 0,-1 0 0,0-1 0,1 1 0,0 0 0,-1 0 0,1 0 0,0 0 0,1 0 0,-1 1 0,1-1 0,-1 0 0,1 1 0,0 0 0,-1 0 0,1 0 0,0 0 0,1 0 0,4-1 0,-4 1 0,1 1 0,-1 0 0,1 0 0,0 0 0,0 1 0,-1 0 0,1 0 0,0 0 0,0 1 0,-1-1 0,1 1 0,7 2 0,-5-1 0,0 1 0,-1-1 0,0 1 0,1 1 0,-1-1 0,0 1 0,-1 0 0,10 8 0,-12-9 0,1 1 0,-1 0 0,0-1 0,0 1 0,0 0 0,-1 0 0,1 1 0,-1-1 0,0 0 0,0 1 0,-1 0 0,3 6 0,-4-8-59,0-1 0,0 1-1,0-1 1,0 1-1,0-1 1,0 1 0,-1-1-1,1 1 1,-1-1 0,0 0-1,0 1 1,1-1 0,-2 0-1,1 1 1,0-1-1,0 0 1,-1 0 0,1 0-1,-1 0 1,1 0 0,-1-1-1,-2 3 1,-11 8-6767</inkml:trace>
  <inkml:trace contextRef="#ctx0" brushRef="#br0" timeOffset="346.3">236 1 24575,'14'9'0,"2"6"0,-1 0 0,0 1 0,-2 0 0,0 1 0,21 36 0,-10-9 0,25 67 0,-31-60 0,22 99 0,-8 58 0,-21-133-1365,-5-49-5461</inkml:trace>
  <inkml:trace contextRef="#ctx0" brushRef="#br0" timeOffset="816.64">817 573 24575,'-2'1'0,"0"-1"0,0 1 0,0 0 0,0 0 0,0 0 0,0 0 0,1 0 0,-1 1 0,0-1 0,1 0 0,-1 1 0,1-1 0,-1 1 0,-1 3 0,-2 0 0,-9 10 0,1 1 0,0 0 0,2 1 0,0 0 0,0 1 0,2 0 0,-14 37 0,23-54 0,-1 0 0,1 0 0,-1 0 0,1 0 0,0-1 0,0 1 0,-1 0 0,1 0 0,0 0 0,0 0 0,0 0 0,0 0 0,0 0 0,0 0 0,0 0 0,1 0 0,-1 0 0,0 0 0,0 0 0,1 0 0,-1 0 0,1 0 0,-1 0 0,1 0 0,-1 0 0,1-1 0,0 1 0,-1 0 0,2 1 0,0-2 0,-1 1 0,0-1 0,1 0 0,-1 1 0,0-1 0,1 0 0,-1 0 0,0 0 0,1 0 0,-1 0 0,0 0 0,1-1 0,-1 1 0,0 0 0,0-1 0,1 1 0,-1-1 0,0 1 0,0-1 0,1 0 0,1-1 0,3-3 0,-1 0 0,0 0 0,1 0 0,-1-1 0,-1 1 0,1-1 0,-1-1 0,0 1 0,5-14 0,5-5 0,-14 25 0,1 0 0,-1 0 0,0-1 0,0 1 0,0 0 0,1 0 0,-1 0 0,0 0 0,0 0 0,1-1 0,-1 1 0,0 0 0,0 0 0,1 0 0,-1 0 0,0 0 0,0 0 0,1 0 0,-1 0 0,0 0 0,1 0 0,-1 0 0,0 0 0,0 0 0,1 0 0,-1 0 0,0 0 0,0 1 0,1-1 0,-1 0 0,0 0 0,0 0 0,0 0 0,1 0 0,-1 1 0,0-1 0,0 0 0,0 0 0,1 0 0,-1 1 0,0-1 0,0 0 0,0 0 0,1 1 0,10 13 0,-9-11 0,10 12-455,1-1 0,14 12 0,-17-17-6371</inkml:trace>
  <inkml:trace contextRef="#ctx0" brushRef="#br0" timeOffset="1224.63">822 274 24575,'1'0'0,"0"0"0,-1 0 0,1 1 0,0-1 0,0 0 0,-1 1 0,1-1 0,0 1 0,-1-1 0,1 1 0,-1-1 0,1 1 0,0 0 0,1 1 0,15 14 0,-1 1 0,-1 0 0,-1 2 0,14 21 0,41 83 0,-47-78-273,-3 1 0,-2 1 0,-2 1 0,11 57 0,-23-91-6553</inkml:trace>
  <inkml:trace contextRef="#ctx0" brushRef="#br0" timeOffset="1616.27">816 545 24575,'19'2'0,"60"8"0,65 5 0,-121-14 0,0-1 0,0-1 0,0-1 0,28-6 0,-40 5 0,0 0 0,0-1 0,0 0 0,-1-1 0,11-6 0,-16 8 0,0 0 0,-1 0 0,1 0 0,-1-1 0,0 1 0,0-1 0,0 0 0,0-1 0,-1 1 0,0-1 0,0 1 0,3-8 0,-5 11 0,0 0 0,-1 0 0,1 0 0,-1 0 0,0 0 0,1 0 0,-1-1 0,0 1 0,0 0 0,0 0 0,1 0 0,-1-1 0,0 1 0,-1 0 0,1 0 0,0 0 0,0-1 0,0 1 0,-1 0 0,1 0 0,-1 0 0,0-1 0,0 1 0,0 0 0,0 0 0,1 0 0,-1 1 0,0-1 0,-1 0 0,1 1 0,0-1 0,0 1 0,0-1 0,0 1 0,0 0 0,0 0 0,-1-1 0,1 1 0,0 0 0,-3 0 0,-1 0 0,-1 1 0,0-1 0,1 1 0,-1 0 0,1 1 0,-1-1 0,1 1 0,-6 3 0,6-2 0,1-1 0,-1 1 0,1 1 0,-1-1 0,1 1 0,0 0 0,0 0 0,1 0 0,-1 0 0,1 0 0,-6 10 0,6-7 0,0 1 0,0-1 0,0 1 0,1 0 0,0-1 0,1 1 0,-2 14 0,3-11 0,0 1 0,0-1 0,1 1 0,1-1 0,0 1 0,0-1 0,1 0 0,1 0 0,-1 0 0,2-1 0,8 16 0,-8-18-80,0-1 0,1 0-1,-1-1 1,2 1 0,-1-1-1,1-1 1,-1 1 0,2-1-1,-1 0 1,0 0 0,1-1 0,0 0-1,0-1 1,0 0 0,1 0-1,11 2 1,16 3-6746</inkml:trace>
  <inkml:trace contextRef="#ctx0" brushRef="#br0" timeOffset="2352.93">1676 573 24575,'-17'0'0,"0"1"0,0 0 0,-26 6 0,35-5 0,1 0 0,-1 1 0,0 0 0,1 0 0,0 1 0,-1 0 0,1 1 0,1-1 0,-10 9 0,7-5 0,1 0 0,0 1 0,0 0 0,1 1 0,0-1 0,0 1 0,1 1 0,1-1 0,-1 1 0,-4 17 0,10-27 0,-1-1 0,1 1 0,0-1 0,0 1 0,-1 0 0,1-1 0,0 1 0,0 0 0,0-1 0,0 1 0,0 0 0,0-1 0,0 1 0,0 0 0,0-1 0,0 1 0,1 0 0,-1-1 0,0 1 0,0-1 0,1 2 0,0-2 0,-1 0 0,1 1 0,-1-1 0,1 0 0,-1 0 0,0 0 0,1 0 0,-1 0 0,1 0 0,-1 0 0,1 0 0,-1-1 0,1 1 0,-1 0 0,1 0 0,-1 0 0,1 0 0,-1-1 0,1 1 0,-1 0 0,1-1 0,26-21 0,-25 21 0,84-85 0,-85 85 0,0 0 0,0 0 0,0 0 0,0 0 0,0 1 0,0-1 0,1 0 0,-1 1 0,0-1 0,0 1 0,0-1 0,1 1 0,-1-1 0,0 1 0,0 0 0,1 0 0,-1 0 0,0 0 0,1 0 0,-1 0 0,0 0 0,1 0 0,-1 0 0,0 1 0,0-1 0,1 0 0,-1 1 0,0-1 0,0 1 0,0 0 0,0-1 0,1 1 0,-1 0 0,0-1 0,0 1 0,0 0 0,0 0 0,-1 0 0,3 2 0,2 5 0,1-1 0,-1 1 0,-1 0 0,7 13 0,-7-11 0,13 22-1365,-10-21-5461</inkml:trace>
  <inkml:trace contextRef="#ctx0" brushRef="#br0" timeOffset="2807.29">1682 573 24575,'0'0'0,"0"7"0,0 8 0,1-1 0,0 1 0,1 0 0,1-1 0,0 0 0,7 20 0,-7-29 0,-1 0 0,0 0 0,1 0 0,0 0 0,0-1 0,0 1 0,1-1 0,7 8 0,-8-10 0,0 0 0,0 0 0,0 0 0,0 0 0,1-1 0,-1 1 0,0-1 0,1 0 0,-1 0 0,1 0 0,-1 0 0,1-1 0,-1 1 0,8-1 0,-6-1 0,0 1 0,-1-1 0,1 0 0,0-1 0,-1 1 0,1-1 0,-1 0 0,1 0 0,-1 0 0,0-1 0,0 1 0,0-1 0,0 0 0,0 0 0,-1-1 0,1 1 0,3-6 0,0 1 0,0-2 0,-1 1 0,0-1 0,0 0 0,-1 0 0,5-15 0,-10 25 0,0 0 0,0-1 0,0 1 0,0 0 0,0-1 0,0 1 0,0-1 0,1 1 0,-1 0 0,0-1 0,0 1 0,0 0 0,0-1 0,1 1 0,-1 0 0,0 0 0,1-1 0,-1 1 0,0 0 0,0 0 0,1-1 0,-1 1 0,0 0 0,1 0 0,-1 0 0,0-1 0,1 1 0,0 0 0,-1 1 0,1-1 0,-1 0 0,1 1 0,-1-1 0,1 0 0,-1 1 0,0-1 0,1 1 0,-1-1 0,0 0 0,1 1 0,-1-1 0,0 1 0,0-1 0,1 1 0,-1 0 0,9 30 0,-7-26 0,0 3 0,-1-2 0,1 0 0,0 1 0,1-1 0,4 8 0,-6-12 0,0 0 0,0 0 0,1-1 0,-1 1 0,0-1 0,1 1 0,-1-1 0,1 0 0,0 1 0,0-1 0,-1 0 0,1 0 0,0 0 0,0-1 0,0 1 0,0 0 0,0-1 0,3 1 0,17 1-1365,-1-3-5461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7:39.401"/>
    </inkml:context>
    <inkml:brush xml:id="br0">
      <inkml:brushProperty name="width" value="0.05" units="cm"/>
      <inkml:brushProperty name="height" value="0.05" units="cm"/>
    </inkml:brush>
  </inkml:definitions>
  <inkml:trace contextRef="#ctx0" brushRef="#br0">51 623 24575,'-2'0'0,"0"0"0,0-1 0,-1 1 0,1-1 0,0 0 0,0 1 0,0-1 0,0 0 0,-4-2 0,5 1 0,-1 1 0,0 0 0,0 0 0,0 1 0,-1-1 0,1 0 0,0 1 0,0-1 0,0 1 0,-3-1 0,6 1 0,0 1 0,0-1 0,1 0 0,-1 1 0,0-1 0,0 1 0,0 0 0,0-1 0,0 1 0,0 0 0,0-1 0,0 1 0,0 0 0,0 0 0,1 2 0,13 17 0,-11-15 0,20 35 0,-14-22 0,16 20 0,-23-34 0,0 0 0,0 0 0,1-1 0,-1 1 0,1-1 0,0 0 0,0 0 0,0 0 0,1-1 0,5 3 0,-8-4 0,0 0 0,1 0 0,-1-1 0,0 1 0,0-1 0,1 0 0,-1 1 0,0-1 0,0 0 0,1-1 0,-1 1 0,0 0 0,0-1 0,1 1 0,-1-1 0,0 1 0,0-1 0,2-1 0,0 0 0,-1 0 0,0-1 0,1 1 0,-1-1 0,0 0 0,-1 0 0,1 0 0,0 0 0,2-5 0,2-4 0,-1 1 0,0-2 0,-1 1 0,0-1 0,3-14 0,6-45 333,-3 12-2031,-8 49-5128</inkml:trace>
  <inkml:trace contextRef="#ctx0" brushRef="#br0" timeOffset="563.46">527 573 24575,'17'0'0,"2"1"0,23-4 0,-35 2 0,-1 0 0,1-1 0,0 1 0,-1-1 0,0-1 0,0 1 0,8-5 0,4-4 0,27-21 0,-39 28 0,-2 0 0,1 0 0,0-1 0,-1 0 0,0 0 0,0 0 0,0 0 0,0-1 0,4-10 0,-7 13 0,0-1 0,0 0 0,-1 1 0,1-1 0,-1 0 0,0 1 0,0-1 0,0 0 0,-1-3 0,0 4 0,1 1 0,-1-1 0,1 1 0,-1-1 0,0 1 0,0 0 0,0-1 0,0 1 0,0 0 0,0 0 0,-1 0 0,1 0 0,-1 0 0,-2-2 0,3 3 0,1 1 0,-1 0 0,0 0 0,1 0 0,-1-1 0,1 1 0,-1 0 0,0 0 0,1 0 0,-1 0 0,1 0 0,-1 0 0,0 0 0,1 0 0,-1 1 0,1-1 0,-1 0 0,1 0 0,-1 0 0,0 1 0,1-1 0,-1 0 0,1 1 0,-1-1 0,1 0 0,-1 1 0,1-1 0,0 1 0,-1-1 0,1 0 0,-1 2 0,-13 16 0,13-17 0,-5 8 0,0 1 0,1-1 0,0 1 0,1 0 0,0 1 0,1-1 0,0 1 0,0-1 0,0 14 0,2-15 0,0 0 0,1 0 0,0-1 0,1 1 0,0 0 0,0 0 0,1 0 0,0-1 0,1 1 0,-1-1 0,8 15 0,-8-19 13,0-1 0,0 0-1,0 0 1,1 0-1,-1 0 1,0-1 0,1 1-1,0-1 1,0 1 0,0-1-1,0 0 1,0 0 0,0 0-1,0-1 1,1 1 0,-1-1-1,1 1 1,-1-1-1,1 0 1,-1-1 0,1 1-1,0-1 1,-1 1 0,1-1-1,0 0 1,5-1 0,2-1-227,0 0 1,0 0 0,-1-1-1,1-1 1,-1 0 0,1 0-1,13-9 1,10-7-6613</inkml:trace>
  <inkml:trace contextRef="#ctx0" brushRef="#br0" timeOffset="939.83">961 1 24575,'-1'0'0,"0"0"0,0 0 0,0 1 0,0-1 0,0 1 0,0-1 0,0 1 0,0-1 0,0 1 0,0-1 0,0 1 0,-1 1 0,-1 1 0,1 1 0,0-1 0,0 1 0,1-1 0,-1 1 0,1 0 0,0 0 0,0 0 0,-1 8 0,0 1 0,1 25 0,4 15 0,18 92 0,-7-60 0,-3-7 0,33 177 0,-42-245-227,1-1-1,0 1 1,0-1-1,1 1 1,9 14-1,-5-12-6598</inkml:trace>
  <inkml:trace contextRef="#ctx0" brushRef="#br0" timeOffset="1707.81">1470 534 24575,'-2'1'0,"-1"-1"0,1 1 0,0 0 0,-1 0 0,1 0 0,0 0 0,-3 1 0,-10 5 0,-2-3 0,10-3 0,1 1 0,-1 0 0,-9 4 0,13-4 0,1-1 0,-1 1 0,1-1 0,-1 1 0,1 0 0,0 0 0,0 0 0,0 1 0,0-1 0,0 0 0,-2 5 0,-3 7 0,0 0 0,1 0 0,1 1 0,0 0 0,1 0 0,1 0 0,0 0 0,-1 23 0,4-36 0,0 0 0,0-1 0,0 1 0,0 0 0,1 0 0,-1 0 0,0 0 0,1 0 0,0 0 0,-1 0 0,1 0 0,0 0 0,0-1 0,0 1 0,0 0 0,0-1 0,0 1 0,2 1 0,0-1 0,-1 0 0,1 0 0,0 0 0,0-1 0,-1 1 0,1-1 0,0 1 0,0-1 0,0 0 0,5 0 0,1 1 0,0-1 0,0 0 0,-1-1 0,1 0 0,0-1 0,0 1 0,12-4 0,-15 2 0,-1 0 0,1 0 0,0 0 0,-1-1 0,1 0 0,-1 0 0,0 0 0,0-1 0,0 0 0,0 0 0,-1 0 0,1-1 0,5-7 0,-8 10 0,-1 0 0,1-1 0,-1 1 0,1-1 0,-1 1 0,0-1 0,0 1 0,0-1 0,0 0 0,0 1 0,-1-1 0,1 0 0,-1 0 0,0 0 0,0 1 0,0-1 0,0 0 0,0 0 0,-1 0 0,1 0 0,-1 1 0,0-1 0,0 0 0,0 1 0,0-1 0,0 1 0,0-1 0,-1 1 0,1-1 0,-1 1 0,-3-4 0,-3-1-273,0 0 0,0 0 0,-1 1 0,-13-7 0,6 3-6553</inkml:trace>
  <inkml:trace contextRef="#ctx0" brushRef="#br0" timeOffset="2083.91">1872 540 24575,'-1'0'0,"-1"1"0,1-1 0,0 0 0,0 0 0,0 0 0,0 0 0,0 1 0,0-1 0,-1 1 0,1-1 0,0 1 0,0-1 0,0 1 0,0 0 0,1-1 0,-1 1 0,0 0 0,-2 1 0,2 0 0,0 0 0,-1 0 0,1 0 0,0 0 0,0 1 0,0-1 0,1 0 0,-2 5 0,0 3 0,1 1 0,1-1 0,0 15 0,0-17 0,0-4 90,0-3-153,0 0 0,0 0 0,-1 0-1,1 0 1,0 0 0,0 0-1,1 0 1,-1 0 0,0 0 0,0 0-1,0 0 1,1 0 0,-1 0-1,0 0 1,1-1 0,-1 1 0,1 0-1,-1 0 1,1 0 0,-1-1 0,1 1-1,0 1 1</inkml:trace>
  <inkml:trace contextRef="#ctx0" brushRef="#br0" timeOffset="2491.36">2134 568 24575,'0'1'0,"-1"-1"0,1 0 0,-1 0 0,1 1 0,0-1 0,-1 0 0,1 1 0,0-1 0,-1 1 0,1-1 0,0 0 0,0 1 0,-1-1 0,1 1 0,0-1 0,0 1 0,-1-1 0,1 1 0,0-1 0,0 1 0,0-1 0,0 1 0,0-1 0,0 1 0,0-1 0,0 1 0,0-1 0,0 1 0,0-1 0,0 1 0,0-1 0,1 1 0,-1 0 0,5 24 0,-4-20 0,11 77 0,-12-81-105,0 0 0,0 0 0,0 0 0,1 0 0,-1 0 0,1 0 0,-1 0 0,0 0 0,1-1 0,0 1 0,-1 0 0,1 1 0</inkml:trace>
  <inkml:trace contextRef="#ctx0" brushRef="#br0" timeOffset="2914.85">2261 139 24575,'2'17'0,"2"0"0,2 1 0,0-1 0,15 29 0,-3-6 0,7 21-273,-2 2 0,-4 0 0,-2 2 0,15 109 0,-30-151-6553</inkml:trace>
  <inkml:trace contextRef="#ctx0" brushRef="#br0" timeOffset="3415.64">2161 524 24575,'11'-4'0,"-1"0"0,1 0 0,0 1 0,1 1 0,21-3 0,-4 0 0,-5 1 0,0 0 0,1 1 0,-1 1 0,1 2 0,-1 0 0,40 6 0,-43-2 0,-1 1 0,0 1 0,20 8 0,-33-11 0,-1 0 0,1 1 0,-1-1 0,0 1 0,0 0 0,-1 1 0,1 0 0,-1 0 0,0 0 0,0 0 0,-1 1 0,7 8 0,-5-1 0,-1-1 0,0 1 0,0 0 0,2 14 0,-3-12 0,1 0 0,10 22 0,-15-35 0,1-1 0,0 1 0,0 0 0,0-1 0,0 1 0,1-1 0,-1 0 0,0 1 0,1-1 0,-1 0 0,1 0 0,-1 0 0,1 0 0,-1 0 0,1 0 0,0 0 0,-1 0 0,5 1 0,-3-2 0,0 0 0,1 1 0,-1-1 0,0 0 0,0-1 0,1 1 0,-1 0 0,0-1 0,0 0 0,4-1 0,6-3 0,-1-1 0,1 0 0,-1-1 0,11-8 0,-22 14 0,13-8 0,0-2 0,-1 0 0,0 0 0,-1-1 0,-1-1 0,13-16 0,-18 20 0,0 1 0,-1-1 0,0-1 0,0 1 0,-1-1 0,0 0 0,-1 0 0,0 0 0,-1 0 0,0-1 0,1-11 0,-3 21 0,0 1 0,1 0 0,-1 0 0,0-1 0,0 1 0,0 0 0,0-1 0,0 1 0,0 0 0,0 0 0,0-1 0,0 1 0,0 0 0,-1 0 0,1-1 0,0 1 0,0 0 0,0 0 0,0 0 0,0-1 0,0 1 0,0 0 0,-1 0 0,1-1 0,0 1 0,0 0 0,0 0 0,-1 0 0,1 0 0,0-1 0,0 1 0,0 0 0,-1 0 0,1 0 0,0 0 0,0 0 0,-1 0 0,1 0 0,0 0 0,0-1 0,-1 1 0,1 0 0,0 0 0,0 0 0,-1 0 0,1 0 0,0 0 0,0 1 0,-1-1 0,1 0 0,0 0 0,0 0 0,-1 0 0,1 0 0,0 0 0,0 0 0,-1 0 0,1 1 0,0-1 0,0 0 0,0 0 0,-1 0 0,1 1 0,-17 12 0,16-12 0,-8 7 0,0 1 0,1 1 0,-9 11 0,14-16 0,0-1 0,0 1 0,1-1 0,-1 1 0,1 0 0,0 0 0,1 0 0,-1 0 0,1 1 0,-1 4 0,2-8 0,0-1 0,0 0 0,0 0 0,0 0 0,0 0 0,0 0 0,0 0 0,0 0 0,1 0 0,-1 0 0,0 1 0,1-1 0,-1 0 0,1 0 0,-1 0 0,1-1 0,-1 1 0,1 0 0,0 0 0,-1 0 0,1 0 0,0 0 0,0-1 0,0 1 0,-1 0 0,1-1 0,0 1 0,0-1 0,0 1 0,0-1 0,0 1 0,0-1 0,0 0 0,0 1 0,1-1 0,-1 0 0,2 0 0,3 1 0,1-2 0,-1 1 0,0 0 0,1-1 0,6-2 0,-12 3 0,57-13 0,-19 4 0,1 1 0,0 2 0,43-1 0,-77 7 0,-1 0 0,1 1 0,-1-1 0,0 1 0,1 0 0,-1 1 0,0-1 0,0 1 0,0 0 0,0 0 0,0 1 0,0-1 0,-1 1 0,1 0 0,-1 0 0,0 1 0,0 0 0,0-1 0,0 1 0,0 0 0,-1 1 0,0-1 0,0 1 0,0-1 0,-1 1 0,1 0 0,-1 0 0,0 0 0,-1 0 0,1 0 0,-1 1 0,0-1 0,0 0 0,-1 1 0,1-1 0,-1 7 0,0-7-65,0 0 0,0 0 0,-1 1 0,0-1 0,0 0 0,0 0 0,0 0 0,-1 0 0,0 0 0,0 0 0,0-1 0,0 1 0,-1 0 0,0-1 0,0 0 0,0 0 0,0 0 0,-1 0 0,0 0 0,-7 5 0,-2 0-6761</inkml:trace>
  <inkml:trace contextRef="#ctx0" brushRef="#br0" timeOffset="3762.94">2155 395 24575,'323'-15'0,"-196"8"0,9-2 0,-107 6 0,-1-1 0,47-15 0,-56 13-1365,-7 1-5461</inkml:trace>
  <inkml:trace contextRef="#ctx0" brushRef="#br0" timeOffset="4152.32">1637 185 24575,'0'0'0,"2"0"0,3-1 0,2-1 0,1-1 0,2 1 0,-2 0 0,1 1 0,0 1 0,-1-1 0,-1 1 0</inkml:trace>
  <inkml:trace contextRef="#ctx0" brushRef="#br0" timeOffset="6550.77">2636 713 24575,'-28'0'0,"30"-16"0,-1 4 0,4-15 0,-4 25 0,-1 1 0,0-1 0,1 1 0,0-1 0,-1 1 0,1-1 0,0 1 0,0-1 0,0 1 0,0 0 0,0-1 0,1 0 0,-1 1 0,0 1 0,0-1 0,-1 1 0,1 0 0,0-1 0,0 1 0,0 0 0,0 0 0,0-1 0,0 1 0,0 0 0,0 0 0,0 0 0,0 0 0,0 0 0,0 1 0,0-1 0,0 0 0,0 0 0,0 1 0,0-1 0,0 0 0,-1 1 0,1-1 0,0 1 0,0-1 0,0 1 0,0 0 0,-1-1 0,2 2 0,3 3 0,0 0 0,0 0 0,5 8 0,-7-8 0,5 3 0,-1 0 0,1-1 0,0 0 0,1 0 0,0 0 0,0-1 0,0-1 0,10 5 0,-4-3 0,1 0 0,-1-2 0,1 0 0,26 5 0,-36-9 0,0-1 0,1 0 0,-1 0 0,1 0 0,-1-1 0,0 0 0,0 0 0,1 0 0,-1-1 0,0 0 0,0 0 0,0-1 0,-1 0 0,1 0 0,-1 0 0,9-6 0,3-6 0,0 0 0,0-1 0,17-22 0,-27 30 0,-1 0 0,1-1 0,6-13 0,-12 20 0,1-1 0,-1 0 0,0 0 0,0 1 0,0-1 0,0 0 0,0 0 0,-1 0 0,1 0 0,-1 0 0,0-1 0,0 1 0,0 0 0,0 0 0,0 0 0,-2-4 0,37 85 0,1 2 0,138 375 0,-173-452 0,39 123 0,-36-112 0,-1 0 0,-1 0 0,-1 0 0,0 0 0,-1 1 0,-3 27 0,3-37 0,-1-1 0,0 1 0,-1-1 0,1 1 0,-1-1 0,0 0 0,0 0 0,0 0 0,0 0 0,-1 0 0,1 0 0,-1 0 0,0-1 0,0 0 0,-1 1 0,1-1 0,-7 4 0,4-4 0,-1 1 0,1-1 0,-1 0 0,0-1 0,0 1 0,0-1 0,0-1 0,-1 0 0,1 0 0,-11 0 0,-8 0 0,1-2 0,-1-1 0,-48-11 0,32 3 0,-63-25 0,83 26 0,0-1 0,1-1 0,-31-21 0,41 24 0,0-1 0,1 1 0,0-2 0,1 0 0,-1 0 0,2 0 0,-13-20 0,19 27 0,1 0 0,-1 0 0,1 0 0,-1 0 0,1 0 0,0 0 0,0 0 0,1 0 0,-1-1 0,0 1 0,1 0 0,0-7 0,0 8 0,1 0 0,0 0 0,-1 0 0,1 1 0,0-1 0,0 0 0,0 0 0,0 0 0,0 1 0,0-1 0,0 1 0,1-1 0,-1 1 0,1-1 0,-1 1 0,1 0 0,-1-1 0,1 1 0,0 0 0,0 0 0,3-1 0,2-1 31,1 0 0,0 1 0,1 0 0,-1 0-1,0 0 1,1 1 0,-1 1 0,0-1 0,1 1 0,10 2-1,11 2-706,43 11 1,-64-12 322,32 7-6473</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7:31.737"/>
    </inkml:context>
    <inkml:brush xml:id="br0">
      <inkml:brushProperty name="width" value="0.05" units="cm"/>
      <inkml:brushProperty name="height" value="0.05" units="cm"/>
    </inkml:brush>
  </inkml:definitions>
  <inkml:trace contextRef="#ctx0" brushRef="#br0">209 326 24575,'-1'-17'0,"-1"9"0,0-1 0,-1 1 0,0 0 0,-1 0 0,1 0 0,-1 0 0,-8-10 0,12 18 0,-1-1 0,1 1 0,0 0 0,-1-1 0,1 1 0,0 0 0,-1-1 0,1 1 0,-1 0 0,1 0 0,0-1 0,-1 1 0,1 0 0,-1 0 0,1 0 0,-1 0 0,1 0 0,-1 0 0,1 0 0,-1 0 0,1 0 0,-1 0 0,1 0 0,-1 0 0,1 0 0,-1 0 0,1 0 0,-1 0 0,1 0 0,0 1 0,-2-1 0,-10 12 0,-1 0 0,7-11 0,5-1 0,1 0 0,-1 0 0,1 0 0,-1 0 0,1 1 0,-1-1 0,1 0 0,-1 0 0,1 0 0,-1 1 0,1-1 0,0 0 0,-1 0 0,1 1 0,-1-1 0,1 0 0,0 1 0,-1-1 0,1 1 0,0-1 0,-1 0 0,1 1 0,0 0 0,-2 2 0,0 1 0,1-1 0,-1 1 0,1-1 0,0 1 0,0-1 0,0 1 0,1 0 0,-1 0 0,1 6 0,4 39 0,-4-46 0,9 49 0,20 65 0,-3-16 0,-25-100 0,-1 0 0,0 0 0,0 0 0,1 0 0,-1 1 0,0-1 0,0 0 0,0 0 0,0 0 0,0 1 0,0-1 0,0 0 0,-1 0 0,1 0 0,-1 2 0,1-3 0,0 0 0,-1 0 0,1 0 0,0 0 0,-1 0 0,1 0 0,0 0 0,-1 1 0,1-1 0,0 0 0,-1 0 0,1 0 0,0 0 0,-1-1 0,1 1 0,0 0 0,-1 0 0,1 0 0,0 0 0,-1 0 0,1 0 0,0 0 0,-1-1 0,1 1 0,0 0 0,0 0 0,-1 0 0,1-1 0,0 1 0,0 0 0,-1-1 0,-4-3 0,0-1 0,0-1 0,-6-7 0,-12-19 0,2-1 0,-25-50 0,37 64 0,1-1 0,1 0 0,0 0 0,2-1 0,0 0 0,-2-22 0,7 34 0,-1 1 0,1 0 0,1-1 0,-1 1 0,2 0 0,-1 0 0,1 0 0,0 0 0,1 0 0,-1 0 0,2 0 0,4-9 0,0 5 0,0 1 0,1 0 0,0 0 0,0 0 0,1 2 0,16-13 0,-10 9-97,0 1-1,1 1 1,1 1-1,0 1 1,0 0-1,1 1 1,0 1-1,0 1 1,1 0-1,0 2 1,0 0-1,0 1 0,29 0 1,-24 3-6729</inkml:trace>
  <inkml:trace contextRef="#ctx0" brushRef="#br0" timeOffset="423.64">31 387 24575,'17'-3'0,"71"-23"0,9-2 0,-81 25 0,-1 1 0,1 0 0,0 1 0,22 0 0,-23 2 0,-1 1 0,0 0 0,1 0 0,18 7 0,-29-8 0,0 1 0,1 0 0,-1 0 0,0 0 0,0 0 0,0 1 0,0-1 0,-1 1 0,1 0 0,-1 0 0,0 0 0,0 1 0,0-1 0,0 1 0,0 0 0,-1 0 0,4 6 0,6 23 258,-9-23-583,0-1 1,0 1-1,1-1 1,10 16-1,-8-17-6501</inkml:trace>
  <inkml:trace contextRef="#ctx0" brushRef="#br0" timeOffset="783.68">533 192 24575,'0'0'0,"2"0"0,2 1 0</inkml:trace>
  <inkml:trace contextRef="#ctx0" brushRef="#br0" timeOffset="1285.52">1107 415 24575,'0'0'0,"0"0"0,0 0 0,-13 0 0,5 1 0,0-1 0,0 1 0,1 1 0,-1-1 0,1 1 0,-1 1 0,1-1 0,0 1 0,0 1 0,0-1 0,0 1 0,1 0 0,-1 1 0,1-1 0,0 1 0,-8 9 0,1 1 0,-14 18 0,23-28 0,0 1 0,1-1 0,0 1 0,0-1 0,0 1 0,1 0 0,-3 11 0,5-16 0,0 0 0,-1 0 0,1 0 0,0 0 0,0 0 0,0 0 0,0 0 0,0 0 0,0 0 0,0 0 0,0 0 0,0 0 0,1 0 0,-1 0 0,0 0 0,1 0 0,-1 0 0,0-1 0,1 1 0,-1 0 0,1 0 0,0 0 0,-1 0 0,1-1 0,0 1 0,-1 0 0,1 0 0,0-1 0,0 1 0,0-1 0,0 1 0,-1-1 0,1 1 0,0-1 0,0 1 0,0-1 0,2 1 0,-1-1 0,1 0 0,-1 0 0,1 0 0,0 0 0,-1 0 0,1 0 0,-1 0 0,1-1 0,-1 0 0,0 1 0,1-1 0,-1 0 0,0 0 0,3-2 0,4-2 0,-1-1 0,0-1 0,-1 1 0,0-1 0,0 0 0,8-11 0,32-52 0,-37 55 0,-10 15 0,0-1 0,1 1 0,-1-1 0,0 1 0,1 0 0,-1-1 0,1 1 0,-1-1 0,0 1 0,1 0 0,0-1 0,-1 1 0,1 0 0,-1 0 0,1-1 0,-1 1 0,1 0 0,-1 0 0,1 0 0,0 0 0,-1 0 0,1 0 0,-1 0 0,1 0 0,-1 0 0,1 0 0,0 0 0,-1 0 0,1 0 0,-1 0 0,1 0 0,0 1 0,-1-1 0,1 0 0,-1 0 0,1 1 0,-1-1 0,1 0 0,0 2 0,2 0 0,0 1 0,0-1 0,0 1 0,4 5 0,5 8 0,0 1 0,-2-1 0,16 33 0,18 61 0,-32-80 0,9 27 0,19 74 0,-35-106 0,0-1 0,-2 1 0,-1 0 0,0 0 0,-5 46 0,2-63 0,0-1 0,0 0 0,-1 0 0,0-1 0,0 1 0,0 0 0,-1-1 0,0 1 0,-1-1 0,0 0 0,0 0 0,-6 8 0,6-10 0,-1 0 0,0 0 0,0 0 0,0 0 0,0-1 0,0 0 0,-1 0 0,1 0 0,-1 0 0,0-1 0,0 0 0,0-1 0,0 1 0,-9 0 0,-4 0 57,1-2 0,-1 0 0,1 0 0,-1-2 0,-34-7 0,22 1-626,1-1 0,-48-22 0,45 15-6257</inkml:trace>
  <inkml:trace contextRef="#ctx0" brushRef="#br0" timeOffset="1912.86">1978 375 24575,'0'0'0,"0"-12"0,0 9 0,0 0 0,0 1 0,1-1 0,-1 0 0,1 0 0,0 1 0,0-1 0,0 1 0,0-1 0,0 0 0,1 1 0,-1 0 0,3-4 0,0 2 0,0 0 0,0 0 0,0 0 0,0 1 0,1-1 0,6-3 0,0 1 0,1 1 0,-1 0 0,1 1 0,0 0 0,17-3 0,-25 6 0,0 1 0,0-1 0,0 1 0,0 0 0,0 0 0,0 0 0,0 1 0,0-1 0,0 1 0,0 0 0,0 0 0,6 3 0,-8-3 0,0 0 0,0 0 0,-1 0 0,1 1 0,-1-1 0,1 0 0,-1 1 0,0-1 0,0 1 0,1-1 0,-1 1 0,0 0 0,0-1 0,0 1 0,-1 0 0,1 0 0,0 0 0,-1-1 0,1 1 0,-1 0 0,0 0 0,1 0 0,-1 0 0,0 0 0,0 0 0,0 0 0,-1 0 0,1 3 0,-2 4 0,0-1 0,-1 1 0,0 0 0,0-1 0,-1 0 0,0 1 0,-5 7 0,-40 53 0,33-47 0,-7 9 0,-30 43 0,52-73 0,0 0 0,1 0 0,-1 0 0,0 0 0,1 0 0,-1 0 0,1 0 0,-1 0 0,1 0 0,0 0 0,-1 0 0,1 0 0,0 0 0,0 1 0,0-1 0,0 0 0,0 0 0,0 0 0,0 0 0,0 1 0,0-1 0,1 0 0,-1 0 0,0 0 0,1 0 0,0 1 0,0 0 0,1 0 0,0-1 0,-1 1 0,1-1 0,0 0 0,0 0 0,0 1 0,0-1 0,0-1 0,0 1 0,0 0 0,4 1 0,9 1-124,-1 0 0,1-1 0,-1-1 0,1 0 0,0-1 0,-1-1-1,1 0 1,0 0 0,-1-2 0,24-6 0,-6 0-6702</inkml:trace>
  <inkml:trace contextRef="#ctx0" brushRef="#br0" timeOffset="2367.28">2810 409 24575,'-6'0'0,"-1"0"0,0 0 0,-1 0 0,1 1 0,0 0 0,-12 3 0,17-3 0,0 0 0,0-1 0,0 1 0,1 0 0,-1 0 0,0 1 0,0-1 0,1 0 0,-1 1 0,1-1 0,-1 1 0,1-1 0,0 1 0,0-1 0,0 1 0,0 0 0,0 0 0,0 0 0,0 0 0,0 0 0,1-1 0,-1 1 0,1 0 0,-1 4 0,0 2 0,2-1 0,-1 0 0,1 0 0,0 0 0,0 0 0,1 0 0,-1 0 0,2 0 0,-1 0 0,1-1 0,0 1 0,0-1 0,1 0 0,0 0 0,0 0 0,1 0 0,5 6 0,-7-10 0,0 0 0,0-1 0,0 1 0,0 0 0,0-1 0,0 0 0,1 1 0,-1-1 0,0-1 0,1 1 0,-1 0 0,0-1 0,1 0 0,-1 1 0,1-1 0,-1-1 0,1 1 0,5-2 0,4 0 0,0-2 0,-1 1 0,19-9 0,-14 5 0,0-1 0,-1-1 0,0-1 0,0 0 0,-1-1 0,27-24 0,-40 33 0,-1 0 0,1 1 0,-1-1 0,1 0 0,-1 0 0,0-1 0,1 1 0,-1 0 0,0 0 0,0-1 0,0-2 0,-1 4 0,1-1 0,-1 1 0,0-1 0,-1 1 0,1-1 0,0 1 0,0-1 0,-1 1 0,1 0 0,0-1 0,-1 1 0,0 0 0,1-1 0,-1 1 0,0 0 0,1 0 0,-1-1 0,0 1 0,0 0 0,-2-1 0,-2-3 0,-1 0 0,1 1 0,-1 0 0,-1 0 0,1 1 0,0 0 0,-1 0 0,0 0 0,1 1 0,-1 0 0,0 0 0,0 1 0,0 0 0,-12 0 0,-11 0 0,1 1 0,-34 5 0,56-4 0,-42 5-1365,9 1-5461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4:59.309"/>
    </inkml:context>
    <inkml:brush xml:id="br0">
      <inkml:brushProperty name="width" value="0.05" units="cm"/>
      <inkml:brushProperty name="height" value="0.05" units="cm"/>
    </inkml:brush>
  </inkml:definitions>
  <inkml:trace contextRef="#ctx0" brushRef="#br0">2103 353 24575,'-7'-5'0,"1"-1"0,-2 1 0,1 1 0,0-1 0,-1 1 0,-12-5 0,-2-1 0,-263-107 0,-11 26 0,186 60 0,-158-21 0,209 45 0,-1 3 0,0 2 0,0 3 0,-85 11 0,65 1 0,-83 26 0,122-27 0,1 2 0,0 2 0,-65 37 0,86-42 0,0 2 0,0 1 0,2 0 0,-20 20 0,28-25 0,1 1 0,0 0 0,0 0 0,1 1 0,0 0 0,1 0 0,1 1 0,0 0 0,-4 12 0,3-5 0,1 1 0,1 0 0,1 0 0,1 0 0,1 0 0,0 0 0,1 0 0,2 0 0,0 0 0,1 0 0,1 0 0,0 0 0,2-1 0,0 0 0,2 0 0,12 24 0,-5-19 0,2 0 0,0-1 0,2-1 0,0-1 0,1 0 0,1-2 0,1 0 0,38 23 0,-13-12 0,3-2 0,0-2 0,76 26 0,-53-28-39,1-3 0,1-3-1,0-4 1,1-3 0,1-3 0,147-5-1,-101-11-29,-1-6 1,0-5-1,185-54 0,-218 46 69,-1-4 0,-2-4 0,117-65 0,-173 83 0,-1-2 0,0-2 0,35-32 0,-49 39 0,-1-1 0,0-1 0,-1 0 0,-1-1 0,0 0 0,18-37 0,-26 45 13,-1 0 0,0-1 1,0 0-1,-1 0 0,0 0 0,0 0 0,-1 0 0,-1-1 0,1 1 0,-2 0 0,0 0 0,0 0 0,0 0 1,-2 0-1,1 0 0,-1 0 0,0 0 0,-1 1 0,0-1 0,-7-9 0,1 4 12,0 0 0,0 1 0,-1 0 0,-1 1 0,-1 0 0,0 1 0,0 1 0,-1 0 0,0 0 0,-31-15 0,9 9 88,-2 1 1,-70-20-1,-82-7-1486,174 39 1041,-109-21-6494</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7:09.104"/>
    </inkml:context>
    <inkml:brush xml:id="br0">
      <inkml:brushProperty name="width" value="0.05" units="cm"/>
      <inkml:brushProperty name="height" value="0.05" units="cm"/>
    </inkml:brush>
  </inkml:definitions>
  <inkml:trace contextRef="#ctx0" brushRef="#br0">8 39 24575,'0'0'0</inkml:trace>
  <inkml:trace contextRef="#ctx0" brushRef="#br0" timeOffset="627.37">1 1 24575,'-1'0'0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6:57.912"/>
    </inkml:context>
    <inkml:brush xml:id="br0">
      <inkml:brushProperty name="width" value="0.05" units="cm"/>
      <inkml:brushProperty name="height" value="0.05" units="cm"/>
    </inkml:brush>
  </inkml:definitions>
  <inkml:trace contextRef="#ctx0" brushRef="#br0">1 86 24575,'0'0'0,"12"-1"0,463-54 0,-404 48 0,134-9 0,0 9 0,334 32 0,595 42-604,-385-83 604,41 0 0,-376 30 0,118 1 0,-5-51 101,-485 31-29,0 2 0,1 2 0,0 2 0,-1 2-1,0 1 1,44 11 0,-70-11-1437,-4-1-5461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8:13.029"/>
    </inkml:context>
    <inkml:brush xml:id="br0">
      <inkml:brushProperty name="width" value="0.05" units="cm"/>
      <inkml:brushProperty name="height" value="0.05" units="cm"/>
    </inkml:brush>
  </inkml:definitions>
  <inkml:trace contextRef="#ctx0" brushRef="#br0">0 1673 24575,'0'0'0,"0"0"0,1-1 0,-1 0 0,0 0 0,1 0 0,-1 1 0,1-1 0,-1 0 0,1 0 0,-1 0 0,1 0 0,0 0 0,0 1 0,0-2 0,4-3 0,11-21 0,-1 0 0,-1 0 0,-1-2 0,-1 1 0,-2-1 0,-1-1 0,-1 0 0,-1-1 0,-2 1 0,-1-1 0,-1 0 0,-1 0 0,-2 0 0,-5-35 0,4 53 0,-1 1 0,0 0 0,-1 0 0,-5-14 0,6 21 0,1 1 0,-1-1 0,0 1 0,1 0 0,-2-1 0,1 1 0,0 0 0,0 0 0,-1 0 0,0 1 0,0-1 0,0 1 0,0-1 0,0 1 0,0 0 0,-5-2 0,7 3 0,1 1 0,-1 0 0,1 0 0,-1 0 0,0 0 0,1 0 0,-1 0 0,1 0 0,-1 0 0,1 0 0,-1 0 0,0 0 0,1 0 0,-1 0 0,1 0 0,-1 0 0,1 0 0,-1 1 0,1-1 0,-1 0 0,1 0 0,-1 1 0,0 0 0,0 0 0,0 0 0,0 0 0,0 0 0,0 0 0,0 1 0,0-1 0,1 0 0,-1 1 0,0 1 0,-2 5 0,1 0 0,-3 15 0,4-15 0,-7 32 0,2 1 0,2 0 0,2 60 0,4-74 0,0 0 0,2 0 0,1-1 0,1 1 0,1-1 0,14 32 0,-6-23 0,2-2 0,1 1 0,2-2 0,1-1 0,33 39 0,-51-67 0,0 1 0,1 0 0,-1-1 0,1 0 0,0 0 0,0 0 0,0-1 0,1 1 0,-1-1 0,1 0 0,-1 0 0,1 0 0,-1-1 0,6 1 0,-5-1 0,0-1 0,0 0 0,0 0 0,-1-1 0,1 1 0,0-1 0,0 0 0,-1 0 0,1-1 0,0 1 0,-1-1 0,0 0 0,1 0 0,4-4 0,0 0 0,1 0 0,-2-1 0,1 0 0,-1-1 0,0 1 0,12-16 0,-17 18 0,0 1 0,0-1 0,0 1 0,-1-1 0,1 0 0,-1 0 0,0 0 0,-1 0 0,1 0 0,-1 0 0,0-1 0,-1 1 0,1 0 0,-1-1 0,0 1 0,-1-6 0,-7-18 0,7 24 0,-1 1 0,1-1 0,-1 0 0,1 0 0,1 0 0,-1 0 0,1-9 0,0 14 0,0-1 0,1 1 0,-1-1 0,1 1 0,-1-1 0,0 1 0,1-1 0,-1 1 0,1 0 0,-1-1 0,1 1 0,0 0 0,-1-1 0,1 1 0,-1 0 0,1 0 0,0-1 0,-1 1 0,1 0 0,-1 0 0,1 0 0,0 0 0,-1 0 0,1 0 0,0 0 0,-1 0 0,1 0 0,0 0 0,-1 0 0,2 1 0,19 3 0,-17-2 0,0 0 0,-1 0 0,0 0 0,1 0 0,-1 1 0,0-1 0,0 1 0,0 0 0,-1 0 0,1 0 0,-1 0 0,1 1 0,-1-1 0,0 0 0,-1 1 0,3 6 0,-1-5 0,0 1 0,0-1 0,0 0 0,1 1 0,7 7 0,-9-11 0,0 0 0,1 0 0,-1 0 0,0-1 0,1 1 0,0-1 0,-1 1 0,1-1 0,0 0 0,0 0 0,0 0 0,-1 0 0,1-1 0,0 1 0,0-1 0,0 0 0,0 0 0,0 0 0,0 0 0,4-1 0,4-1 0,0-1 0,-1 0 0,1-1 0,12-7 0,-13 6 0,0 1 0,0 0 0,16-3 0,-23 6 0,0 1 0,0 0 0,0-1 0,0 1 0,0 1 0,0-1 0,0 0 0,0 1 0,0 0 0,0-1 0,0 1 0,0 0 0,3 2 0,1 1 0,0 1 0,0-1 0,9 10 0,-15-14 0,0 1 0,0 0 0,1-1 0,-1 1 0,0-1 0,0 0 0,1 1 0,-1-1 0,0 0 0,1 0 0,-1 0 0,0 0 0,1 0 0,-1 0 0,1 0 0,-1 0 0,0 0 0,0-1 0,1 1 0,-1 0 0,0-1 0,1 1 0,1-2 0,3-1 0,0-1 0,0 1 0,7-7 0,-5 3 0,0-1 0,0 0 0,-1-1 0,0 0 0,-1 0 0,0 0 0,0-1 0,-1 0 0,0 0 0,-1 0 0,0 0 0,0-1 0,2-12 0,2-16 0,-2-1 0,1-51 0,-4-125 0,-2 231 0,1-1 0,0 1 0,2-1 0,8 26 0,27 54 0,-30-72 0,2 2 0,0-1 0,2 0 0,23 33 0,-28-46 0,0-1 0,1 0 0,0 0 0,0-1 0,1 0 0,0-1 0,0 0 0,1 0 0,17 7 0,-12-7-455,0-1 0,26 5 0,-13-5-6371</inkml:trace>
  <inkml:trace contextRef="#ctx0" brushRef="#br0" timeOffset="435.68">937 1484 24575,'0'0'0,"2"-1"0,5-2 0,9-2 0,5-4 0,9-2 0,13-2 0,17-4 0,3 0 0,-9 3-8191</inkml:trace>
  <inkml:trace contextRef="#ctx0" brushRef="#br0" timeOffset="796.84">2021 1390 24575,'8'18'0,"19"50"0,-3 1 0,-3 1 0,24 141 0,-42-194 0,0-2 0,-1 1 0,0-1 0,-1 1 0,-1 0 0,-2 26 0,2-41 0,0-1 0,0 1 0,0-1 0,-1 1 0,1 0 0,0-1 0,0 1 0,0-1 0,-1 1 0,1-1 0,0 1 0,0 0 0,-1-1 0,1 1 0,0-1 0,-1 0 0,1 1 0,-1-1 0,1 1 0,-1-1 0,1 0 0,-2 1 0,2-1 0,-1 0 0,1 0 0,-1 0 0,1 0 0,-1 0 0,0 0 0,1 0 0,-1 0 0,1 0 0,-1 0 0,1-1 0,-1 1 0,1 0 0,-1 0 0,1-1 0,-1 1 0,1 0 0,-1-1 0,0 0 0,-2-2 0,-1 0 0,1-1 0,0 0 0,-4-6 0,-6-12 0,1-1 0,1 0 0,1-1 0,-13-45 0,-12-104 0,21 31 0,13 114 0,2 1 0,1 0 0,6-33 0,-8 57 0,1-1 0,0 0 0,0 0 0,1 1 0,-1-1 0,1 0 0,-1 1 0,1 0 0,0-1 0,0 1 0,1 0 0,-1 0 0,1 0 0,-1 0 0,6-3 0,-5 4 0,0 0 0,0 1 0,0-1 0,0 1 0,0 0 0,1 0 0,-1 0 0,0 0 0,1 1 0,-1 0 0,1-1 0,-1 1 0,0 0 0,1 1 0,-1-1 0,1 0 0,4 2 0,-3 0 0,0-1 0,0 0 0,-1 1 0,1 0 0,-1 0 0,1 0 0,-1 1 0,0 0 0,0 0 0,7 6 0,-9-7 0,0 0 0,0 1 0,0-1 0,0 1 0,0 0 0,-1-1 0,1 1 0,-1 0 0,0 0 0,0 0 0,0 0 0,0 0 0,-1 0 0,1 0 0,-1 0 0,0 0 0,1 0 0,-2 5 0,-1 4-170,-1 0-1,0 0 0,-1 0 1,0-1-1,-1 1 0,0-1 1,-9 12-1,-1 4-6655</inkml:trace>
  <inkml:trace contextRef="#ctx0" brushRef="#br0" timeOffset="1157.44">2232 635 24575,'1'0'0,"0"1"0,0-1 0,1 1 0,-1 0 0,0-1 0,0 1 0,0 0 0,0 0 0,0-1 0,2 3 0,2 5 0,-1 0 0,1 0 0,-2 0 0,1 1 0,-2-1 0,3 10 0,2 4 0,17 53 0,89 256 0,-46-162-1365,-58-144-5461</inkml:trace>
  <inkml:trace contextRef="#ctx0" brushRef="#br0" timeOffset="1580.7">2957 1257 24575,'-15'3'0,"13"-3"0,0 1 0,0-1 0,0 1 0,-1-1 0,1 0 0,0 0 0,-4 0 0,-3 0 0,0-1 0,0 1 0,0 1 0,1 0 0,-1 0 0,0 1 0,-8 2 0,-60 24 0,67-24 0,-2 0 0,6-2 0,-1 1 0,1-1 0,-1 1 0,1 0 0,0 1 0,0 0 0,0 0 0,0 0 0,-8 8 0,14-12 0,0 0 0,0 0 0,0 1 0,0-1 0,-1 0 0,1 0 0,0 0 0,0 1 0,0-1 0,0 0 0,0 0 0,0 1 0,0-1 0,-1 0 0,1 1 0,0-1 0,0 0 0,0 0 0,0 1 0,0-1 0,0 0 0,0 0 0,0 1 0,1-1 0,-1 0 0,0 0 0,0 1 0,0-1 0,0 0 0,0 0 0,0 1 0,0-1 0,1 0 0,-1 1 0,11 3 0,14-1 0,-24-3 0,62-3 0,4-1 0,-60 4 0,1 1 0,0 0 0,0 0 0,-1 1 0,1 0 0,10 3 0,9 8-1365,-16-8-5461</inkml:trace>
  <inkml:trace contextRef="#ctx0" brushRef="#br0" timeOffset="1925.98">3147 780 24575,'0'0'0,"0"0"0,0 3 0,0 6 0,2 13 0,2 14 0,0 14 0,3 13 0,1 4 0,2-2 0,1-7 0,-1-11 0,2-7 0,-2-9 0,-1-8 0,-2-8-8191</inkml:trace>
  <inkml:trace contextRef="#ctx0" brushRef="#br0" timeOffset="2396.68">2892 1064 24575,'182'6'0,"7"0"0,-139-6 0,89-14 0,-122 10 0,1 0 0,0 0 0,-1-2 0,0 0 0,0-1 0,21-13 0,-28 14 0,-1 0 0,0 0 0,0-1 0,-1-1 0,0 1 0,0-1 0,-1-1 0,0 1 0,0-1 0,-1 0 0,8-17 0,-13 25 0,0-1 0,0 1 0,0-1 0,-1 0 0,1 1 0,-1-1 0,1 0 0,-1 1 0,0-1 0,0 0 0,0 0 0,0 1 0,0-1 0,0 0 0,0 0 0,0 1 0,-1-1 0,1 0 0,-1 1 0,1-1 0,-1 0 0,0 1 0,1-1 0,-1 1 0,-1-2 0,-1 0 0,1 1 0,-1 0 0,1 0 0,-1 0 0,0 0 0,0 0 0,0 1 0,0-1 0,0 1 0,0 0 0,0 0 0,-4-1 0,3 1 0,0 0 0,0 0 0,0 0 0,0 1 0,-1 0 0,1 0 0,0 0 0,0 0 0,0 1 0,0-1 0,0 1 0,0 0 0,0 1 0,-8 2 0,8-1 0,-1 0 0,1 0 0,-1 0 0,1 0 0,0 1 0,0 0 0,0-1 0,1 2 0,-1-1 0,-3 7 0,2-2 0,0 1 0,0-1 0,1 1 0,0 0 0,1 1 0,0-1 0,1 1 0,0-1 0,1 1 0,0 0 0,0 12 0,2-10 0,1 0 0,0 0 0,1-1 0,0 1 0,1 0 0,0-1 0,1 0 0,10 18 0,-10-21 0,0-1 0,1 0 0,-1 0 0,1-1 0,1 1 0,0-1 0,0-1 0,0 1 0,1-1 0,0 0 0,0-1 0,11 6 0,-12-9-97,0 0-1,0 0 1,0-1-1,1 1 1,-1-2-1,1 1 1,-1-1-1,1 0 1,-1 0-1,0-1 1,1 0-1,-1-1 0,14-4 1,14-5-6729</inkml:trace>
  <inkml:trace contextRef="#ctx0" brushRef="#br0" timeOffset="3118.63">4146 918 24575,'0'0'0,"0"0"0,-8-7 0,5 5 0,0-1 0,0 1 0,0 0 0,-1 0 0,1 1 0,-1-1 0,1 1 0,-1 0 0,0 0 0,1 0 0,-1 0 0,0 0 0,0 1 0,0 0 0,1 0 0,-1 0 0,0 0 0,0 0 0,0 1 0,1 0 0,-1 0 0,-6 2 0,-9 4 0,1 1 0,0 0 0,1 2 0,0 0 0,0 0 0,1 2 0,1 0 0,-21 20 0,35-30 0,-1 0 0,0 0 0,1 0 0,-1 0 0,1 0 0,-1 0 0,1 1 0,0-1 0,0 0 0,0 1 0,0-1 0,1 1 0,-1-1 0,1 1 0,-1 0 0,1-1 0,0 5 0,0-5 0,1 0 0,-1-1 0,1 1 0,0 0 0,-1-1 0,1 1 0,0-1 0,0 1 0,0-1 0,0 1 0,0-1 0,0 0 0,0 1 0,1-1 0,-1 0 0,0 0 0,1 0 0,-1 0 0,1 0 0,-1 0 0,1 0 0,-1-1 0,1 1 0,0 0 0,-1-1 0,4 1 0,-1 0 0,0 0 0,1 0 0,-1-1 0,0 0 0,1 1 0,-1-2 0,0 1 0,1 0 0,-1-1 0,1 0 0,-1 0 0,0 0 0,0 0 0,0-1 0,0 0 0,0 0 0,0 0 0,0 0 0,0-1 0,-1 1 0,1-1 0,-1 0 0,0 0 0,5-6 0,-7 8 0,1 0 0,-1-1 0,1 1 0,-1 0 0,1 0 0,-1 0 0,1 0 0,0 0 0,0 0 0,-1 0 0,1 1 0,0-1 0,0 0 0,0 1 0,0 0 0,0-1 0,0 1 0,0 0 0,0 0 0,-1 0 0,1 0 0,0 1 0,0-1 0,0 0 0,0 1 0,0-1 0,0 1 0,0 0 0,-1 0 0,4 1 0,5 4 0,0 1 0,-1-1 0,1 1 0,8 10 0,-3-4 0,-8-8-227,0 0-1,0 0 1,0-1-1,0 0 1,12 5-1,-4-4-6598</inkml:trace>
  <inkml:trace contextRef="#ctx0" brushRef="#br0" timeOffset="3619.51">4331 791 24575,'0'18'0,"0"19"0,-1-15 0,1 0 0,5 36 0,-5-56 0,0 0 0,1 0 0,-1 0 0,1 0 0,-1 0 0,1 0 0,0-1 0,-1 1 0,1 0 0,0 0 0,0-1 0,1 1 0,-1-1 0,0 1 0,0-1 0,1 1 0,-1-1 0,1 0 0,-1 1 0,1-1 0,3 1 0,-3-1 0,0-1 0,0 1 0,0-1 0,0 0 0,1 0 0,-1 0 0,0 0 0,0 0 0,0 0 0,0 0 0,1-1 0,-1 1 0,0-1 0,0 0 0,0 0 0,0 1 0,0-1 0,0-1 0,2 0 0,9-8 0,0 0 0,-1-1 0,0 0 0,-1-1 0,0 0 0,0-1 0,10-17 0,0 1 0,-17 48 0,-4-16 1,2 13 84,0 0 0,2 0 0,6 21 0,-8-33-185,-1 1 0,1-1-1,0 0 1,1 0-1,-1-1 1,1 1 0,-1 0-1,1-1 1,0 1 0,0-1-1,1 0 1,-1 0-1,1 0 1,0-1 0,-1 1-1,9 3 1,8 1-6726</inkml:trace>
  <inkml:trace contextRef="#ctx0" brushRef="#br0" timeOffset="4578.53">4972 309 24575,'3'1'0,"-1"1"0,0-1 0,0 0 0,0 1 0,0-1 0,0 1 0,0 0 0,0 0 0,0 0 0,2 2 0,1 3 0,7 7 0,0 0 0,-1 1 0,-1 0 0,0 1 0,-1 0 0,-1 0 0,10 27 0,-1 11 0,11 61 0,7 23 0,-29-175 0,-5 32 0,1-1 0,-1 1 0,1-1 0,0 1 0,0 0 0,1 0 0,4-7 0,-6 10 0,1 1 0,-1-1 0,1 1 0,0-1 0,-1 1 0,1 0 0,0 0 0,0 0 0,0 0 0,0 0 0,0 1 0,0-1 0,0 0 0,0 1 0,0 0 0,2-1 0,0 1 0,0 0 0,0 1 0,0-1 0,0 1 0,0-1 0,0 1 0,0 1 0,3 1 0,7 3 0,-1 1 0,0 1 0,19 14 0,-27-19 0,54 41-1365</inkml:trace>
  <inkml:trace contextRef="#ctx0" brushRef="#br0" timeOffset="5002">5631 611 24575,'0'0'0,"0"0"0,0 0 0,0 0 0,1 2 0,2 3 0,3 5 0,1 3 0,4 3 0,1 1 0,1-1 0,-2-4 0</inkml:trace>
  <inkml:trace contextRef="#ctx0" brushRef="#br0" timeOffset="5003">5441 388 24575,'0'0'0,"0"0"0,-1 0 0,0 0 0,0 0 0,0 0 0,0 0 0</inkml:trace>
  <inkml:trace contextRef="#ctx0" brushRef="#br0" timeOffset="6569.49">5776 488 24575,'-2'2'0,"0"-1"0,1 1 0,-1-1 0,1 1 0,-1 0 0,1-1 0,0 1 0,-2 2 0,0 1 0,-6 6 0,-33 45 0,38-49 0,1-1 0,-1 0 0,1 1 0,0 0 0,1 0 0,0-1 0,-2 12 0,3-17 0,1 0 0,0 0 0,0 1 0,0-1 0,0 0 0,0 1 0,0-1 0,0 0 0,1 1 0,-1-1 0,0 0 0,1 0 0,-1 0 0,1 1 0,0 0 0,0-1 0,-1-1 0,0 0 0,1 1 0,-1-1 0,1 0 0,-1 0 0,1 0 0,-1 1 0,1-1 0,-1 0 0,1 0 0,-1 0 0,1 0 0,0 0 0,-1 0 0,1 0 0,-1 0 0,1 0 0,-1 0 0,1 0 0,-1 0 0,1 0 0,-1 0 0,1 0 0,-1-1 0,1 1 0,-1 0 0,1 0 0,-1-1 0,1 1 0,-1 0 0,1-1 0,-1 1 0,0 0 0,1-1 0,-1 1 0,0-1 0,1 0 0,46-47 0,-37 36 0,0 1 0,1 0 0,0 1 0,1 0 0,14-8 0,-24 17 0,0 0 0,0 0 0,0 0 0,-1 0 0,1 0 0,0 1 0,0-1 0,1 1 0,-1 0 0,0-1 0,0 1 0,0 0 0,0 0 0,0 1 0,0-1 0,0 0 0,3 1 0,-1 1 0,-1-1 0,0 0 0,1 1 0,-1 0 0,0 0 0,0 0 0,0 0 0,-1 1 0,4 3 0,3 3 0,-1 2 0,0-1 0,0 1 0,8 18 0,0 4 0,-2 1 0,-1 0 0,-2 1 0,12 65 0,5 148 0,-27-230 0,1 65 0,-2-71 0,-1-1 0,0 1 0,-1-1 0,-6 22 0,7-30 0,0 0 0,-1 0 0,1 0 0,-1-1 0,1 1 0,-1 0 0,0-1 0,0 0 0,0 1 0,0-1 0,-1 0 0,1 0 0,-1 0 0,1 0 0,-1 0 0,0-1 0,1 1 0,-1-1 0,0 0 0,0 0 0,0 0 0,0 0 0,0 0 0,0-1 0,0 1 0,0-1 0,0 0 0,-5 0 0,-2-1 0,0 0 0,0 0 0,0-1 0,0 0 0,0-1 0,0 0 0,-13-7 0,5 2 0,1-2 0,0 1 0,1-2 0,0 0 0,0-2 0,1 1 0,1-2 0,-18-21 0,27 29 0,1 0 0,1 0 0,-1 0 0,1-1 0,0 0 0,0 1 0,1-1 0,0 0 0,0 0 0,0-1 0,1 1 0,1 0 0,-1 0 0,1-1 0,0 1 0,0 0 0,1 0 0,0-1 0,1 1 0,-1 0 0,5-9 0,0-1 0,1 0 0,1 0 0,1 1 0,0 0 0,2 0 0,-1 1 0,17-17 0,260-245 0,-234 230 0,-21 17 0,35-40 0,-56 57 0,0-1 0,-1-1 0,-1 0 0,0 0 0,13-32 0,-20 39 0,1 0 0,-2 0 0,1 0 0,-1-1 0,-1 1 0,1-1 0,-1 1 0,-1-1 0,0 1 0,0-1 0,0 1 0,-1 0 0,0 0 0,-1 0 0,0 0 0,0 0 0,-8-12 0,-3-4 0,-1 1 0,-2 0 0,0 1 0,-20-19 0,33 37 0,-1-2 0,-1 0 0,0 0 0,0 0 0,0 1 0,-15-9 0,21 14 0,-1 0 0,1-1 0,-1 1 0,1 0 0,-1 0 0,0-1 0,1 1 0,-1 0 0,1 0 0,-1 0 0,0 0 0,1 0 0,-1 0 0,1 0 0,-1 0 0,0 0 0,1 0 0,-1 0 0,1 0 0,-1 1 0,0-1 0,1 0 0,-1 0 0,1 1 0,-1-1 0,1 0 0,-1 1 0,1-1 0,-1 0 0,1 1 0,-1-1 0,1 1 0,0-1 0,-1 1 0,1-1 0,0 1 0,-1-1 0,1 1 0,-1 0 0,0 3 0,-1 0 0,1 1 0,-1-1 0,0 7 0,2-8 0,-8 44 0,-3 66 0,8 49 0,3-160 0,0 6 0,-1 40 0,8 60 0,-5-95 0,0 0 0,1 0 0,0 0 0,1 0 0,0 0 0,1-1 0,1 0 0,0 0 0,11 17 0,-16-27 0,1 0 0,-1 0 0,1-1 0,-1 1 0,1 0 0,0-1 0,0 1 0,0-1 0,0 0 0,0 0 0,0 1 0,3 0 0,-4-2 0,1 1 0,0-1 0,-1 0 0,1 0 0,-1 0 0,1 0 0,0 0 0,-1 0 0,1-1 0,-1 1 0,1 0 0,0-1 0,-1 1 0,1-1 0,-1 0 0,0 0 0,1 1 0,1-2 0,7-6 0,0 0 0,0-1 0,-1 1 0,14-18 0,6-5 0,-29 30 0,0 1 0,1-1 0,-1 1 0,1 0 0,-1-1 0,1 1 0,-1 0 0,1-1 0,-1 1 0,1 0 0,-1 0 0,1-1 0,-1 1 0,1 0 0,-1 0 0,1 0 0,-1 0 0,1 0 0,0 0 0,-1 0 0,1 0 0,-1 0 0,1 0 0,-1 0 0,1 0 0,-1 0 0,1 0 0,0 1 0,-1-1 0,1 0 0,-1 0 0,1 1 0,-1-1 0,0 0 0,1 1 0,-1-1 0,1 0 0,-1 1 0,1-1 0,-1 1 0,0-1 0,1 1 0,2 4 0,0-1 0,0 1 0,4 9 0,0 0 0,-2-7 0,0-1 0,1 0 0,0 0 0,0 0 0,0 0 0,0-1 0,1 0 0,0-1 0,0 1 0,9 3 0,-6-4 0,0 1 0,0-2 0,0 0 0,0 0 0,1 0 0,-1-2 0,17 2 0,-19-3 0,-1-1 0,0 0 0,1 0 0,-1-1 0,0 0 0,0 0 0,0 0 0,0-1 0,0 0 0,-1-1 0,1 1 0,-1-1 0,0 0 0,0-1 0,-1 0 0,1 0 0,-1 0 0,0 0 0,7-10 0,-8 9 0,0 0 0,0 0 0,0 0 0,-1-1 0,0 1 0,0-1 0,0 0 0,-1 0 0,0 0 0,-1 0 0,1 0 0,-1 0 0,-1-1 0,0 1 0,1 0 0,-2-1 0,1 1 0,-1 0 0,-4-14 0,4 18 0,0 1 0,0-1 0,0 1 0,0 0 0,0-1 0,0 1 0,-1 0 0,1 0 0,-1 0 0,0 0 0,1 0 0,-1 0 0,0 1 0,0-1 0,0 0 0,-5-1 0,5 2 0,1 0 0,-1 1 0,0-1 0,0 1 0,0 0 0,0 0 0,0-1 0,0 1 0,0 0 0,0 1 0,1-1 0,-1 0 0,0 1 0,0-1 0,0 1 0,0-1 0,0 1 0,1 0 0,-1 0 0,0 0 0,1 0 0,-1 0 0,-1 1 0,0 0 0,0 1 0,0-1 0,1 1 0,-1-1 0,1 1 0,-1 0 0,1 0 0,0 0 0,0 0 0,0 0 0,1 0 0,-1 1 0,1-1 0,0 1 0,0-1 0,0 1 0,0-1 0,0 1 0,1 0 0,0-1 0,0 5 0,0-5 0,1 1 0,-1-1 0,1 0 0,0 0 0,0 0 0,0 0 0,1 0 0,-1 0 0,1 0 0,-1 0 0,1 0 0,0 0 0,0-1 0,0 1 0,0-1 0,1 0 0,-1 0 0,1 0 0,0 0 0,-1 0 0,1 0 0,0 0 0,0-1 0,3 2 0,2-1 0,-1 0 0,1 0 0,0 0 0,0-1 0,0 0 0,0-1 0,0 0 0,0 0 0,0-1 0,0 0 0,15-3 0,-7 0 0,-1-1 0,0 0 0,0-1 0,-1-1 0,16-9 0,-26 14 0,0-1 0,0 0 0,0 0 0,0 0 0,-1-1 0,1 1 0,-1-1 0,0 0 0,0 0 0,0 0 0,-1 0 0,1-1 0,-1 1 0,0 0 0,0-1 0,-1 0 0,2-7 0,-1 1 0,-1 0 0,0-1 0,-1 1 0,0 0 0,-1 0 0,-4-18 0,-1 0 0,3 18 0,1 0 0,0 0 0,0-14 0,2 24-47,0-1 0,1 1 0,-1-1 0,1 1 0,-1 0 0,1-1 0,-1 1 0,1 0 0,0-1-1,-1 1 1,1 0 0,0 0 0,0 0 0,0-1 0,0 1 0,0 0 0,0 0 0,0 1 0,1-1 0,-1 0 0,0 0 0,0 0-1,1 1 1,-1-1 0,0 1 0,1-1 0,-1 1 0,3-1 0,6-2-6779</inkml:trace>
  <inkml:trace contextRef="#ctx0" brushRef="#br0" timeOffset="7368.75">557 2571 24575,'0'0'0,"0"1"0,0 5 0,0 7 0,1 10 0,2 12 0,1 15 0,4 10 0,3 4 0,2 0 0,2-5 0,1-10 0,-1-10 0,-3-12-8191</inkml:trace>
  <inkml:trace contextRef="#ctx0" brushRef="#br0" timeOffset="7744.9">893 2786 24575,'0'22'0,"0"-4"0,2 55 0,-1-65 0,0 1 0,1 0 0,-1-1 0,2 1 0,-1-1 0,5 9 0,-7-17 0,0 0 0,0 0 0,1 1 0,-1-1 0,0 0 0,0 0 0,0 1 0,1-1 0,-1 0 0,0 0 0,0 0 0,0 0 0,1 1 0,-1-1 0,0 0 0,0 0 0,1 0 0,-1 0 0,0 0 0,1 0 0,-1 0 0,0 0 0,0 0 0,1 0 0,-1 0 0,0 0 0,1 0 0,-1 0 0,0 0 0,0 0 0,1 0 0,-1 0 0,0 0 0,1 0 0,-1 0 0,0 0 0,0-1 0,1 1 0,-1 0 0,0 0 0,0 0 0,0 0 0,1-1 0,-1 1 0,0 0 0,0 0 0,0-1 0,1 1 0,-1 0 0,0 0 0,0-1 0,0 1 0,13-18 0,-10 13 0,0 1 0,0 0 0,1 0 0,-1 0 0,1 0 0,0 1 0,0-1 0,0 1 0,1 0 0,-1 0 0,1 1 0,-1-1 0,1 1 0,9-3 0,-5 3 0,0 0 0,0 1 0,0 0 0,0 0 0,0 1 0,0 1 0,12 1 0,118 25 288,-50-8-1941,-65-14-5173</inkml:trace>
  <inkml:trace contextRef="#ctx0" brushRef="#br0" timeOffset="8105.19">664 2446 24575,'0'0'0,"0"0"0,0 0 0,1-1 0,3-1 0,3-1 0</inkml:trace>
  <inkml:trace contextRef="#ctx0" brushRef="#br0" timeOffset="8467.68">2311 2837 24575,'0'1'0,"0"5"0,0-6 0,0 0 0,0 0 0,0 0 0,0 0 0,0 0 0,0 0 0,0 0 0,0 0 0,0 1 0,0-1 0,0 0 0,0 0 0,-1 0 0,1 0 0,0 0 0,0 0 0,0 0 0,0 0 0,0 0 0,0 0 0,0 0 0,0 0 0,0 0 0,0 0 0,-1 0 0,1 0 0,0 0 0,0 0 0,0 0 0,0 0 0,0 0 0,0 0 0,0 0 0,0 0 0,0 0 0,-1 0 0,1 0 0,0 0 0,0 0 0,0 0 0,0 0 0,0 0 0,0 0 0,0 0 0,0 0 0,0 0 0,0-1 0,0 1 0,-1 0 0,1 0 0,0 0 0,0 0 0,0 0 0,0 0 0,0 0 0,0 0 0,0 0 0,0 0 0,0-1 0,0 1 0,0 0 0,-11-13 0,-20-27 0,14 16 0,-273-341 0,245 315 0,-54-65 0,76 86 0,2-1 0,-19-34 0,38 62 0,1 0 0,0 0 0,0 0 0,0-1 0,0 1 0,0 0 0,1-1 0,-1 1 0,1-1 0,-1-2 0,1 4 0,1-1 0,-1 1 0,0 0 0,1 0 0,-1 0 0,1-1 0,0 1 0,-1 0 0,1 0 0,0 0 0,-1 0 0,1 0 0,0 0 0,0 0 0,0 0 0,0 1 0,0-1 0,0 0 0,0 0 0,0 1 0,2-2 0,14-6 0,0-1 0,1 2 0,0 1 0,0 0 0,28-5 0,98-9 0,-126 18 0,31-2-682,86 3-1,-89 4-6143</inkml:trace>
  <inkml:trace contextRef="#ctx0" brushRef="#br0" timeOffset="8796.41">2021 2502 24575,'130'-11'0,"-47"2"0,-57 7 0,25-3 0,0 3 0,57 6 0,-101-4 86,1 2-1,0-1 0,12 5 1,-18-5-193,0 0 0,0 0 1,1 0-1,-1 0 0,0 0 1,0 0-1,0 1 0,0-1 1,0 1-1,-1 0 0,1-1 1,0 1-1,-1 0 0,1 0 1,1 3-1</inkml:trace>
  <inkml:trace contextRef="#ctx0" brushRef="#br0" timeOffset="9346.68">2891 2238 24575,'-4'16'0,"-5"4"0,-1-1 0,-1 0 0,0 0 0,-22 25 0,19-25 0,0 0 0,2 1 0,-17 33 0,27-49 0,1 0 0,-1 1 0,1-1 0,0 1 0,0-1 0,1 1 0,-1-1 0,1 1 0,0-1 0,0 1 0,1-1 0,1 9 0,-2-11 0,1-1 0,0 1 0,-1 0 0,1 0 0,0-1 0,0 1 0,0 0 0,0-1 0,0 1 0,1-1 0,-1 1 0,0-1 0,1 0 0,-1 0 0,1 0 0,-1 1 0,1-1 0,0-1 0,-1 1 0,1 0 0,0 0 0,0-1 0,0 1 0,-1 0 0,1-1 0,0 0 0,0 0 0,0 1 0,0-1 0,0 0 0,0 0 0,3-1 0,3 0 0,0-1 0,0 0 0,0 0 0,0-1 0,-1 0 0,1 0 0,-1-1 0,0 0 0,0 0 0,13-11 0,3-4 0,32-36 0,-33 29 0,-16 19 0,-1 0 0,1 0 0,1 0 0,-1 1 0,1 0 0,15-10 0,-22 16 0,1 0 0,0-1 0,0 1 0,-1 0 0,1 0 0,0-1 0,0 1 0,-1 0 0,1 0 0,0 0 0,0 0 0,0 0 0,-1 0 0,1 0 0,0 1 0,0-1 0,0 0 0,-1 0 0,1 1 0,0-1 0,0 0 0,-1 1 0,1-1 0,0 0 0,-1 1 0,1-1 0,-1 1 0,1-1 0,0 1 0,-1 0 0,1-1 0,-1 1 0,1 0 0,2 3 0,-1 0 0,0 1 0,0-1 0,3 7 0,-5-11 0,9 27 0,-1 0 0,-2 1 0,7 54 0,-9-32 0,-4 70 0,-2-85 0,-2-1 0,-13 58 0,13-75 0,-1-1 0,-1 1 0,-1-1 0,0 0 0,-1-1 0,-1 1 0,-12 16 0,17-27 0,1 0 0,-1-1 0,0 0 0,0 0 0,-1 0 0,1-1 0,-1 1 0,1-1 0,-1 0 0,0 0 0,0-1 0,-1 1 0,1-1 0,-1 0 0,1-1 0,-1 1 0,1-1 0,-1 0 0,0-1 0,1 1 0,-1-1 0,0 0 0,0-1 0,1 1 0,-1-1 0,0 0 0,-7-3 0,-2 0 0,2-1 0,-1 0 0,0-1 0,-17-11 0,24 13 0,0-1 0,0 0 0,1 0 0,-1-1 0,1 0 0,1 0 0,-1 0 0,1-1 0,-6-7 0,10 10 13,-1 1 1,0-1-1,1 1 0,0-1 0,0 0 0,0 1 0,0-1 0,0 0 0,1 0 1,0 0-1,0 0 0,0 0 0,0 1 0,1-1 0,-1 0 0,1 0 0,0 0 1,0 1-1,0-1 0,1 0 0,-1 1 0,1-1 0,0 1 0,0 0 0,4-5 1,3-4-299,1 0 1,0 1-1,1 1 1,0 0-1,15-10 1,-2 2-6542</inkml:trace>
  <inkml:trace contextRef="#ctx0" brushRef="#br0" timeOffset="9896.08">3756 2458 24575,'0'0'0,"1"2"0,0 2 0,0 3 0,0 0 0,0 1 0,-1-1 0,1-2 0</inkml:trace>
  <inkml:trace contextRef="#ctx0" brushRef="#br0" timeOffset="10837.11">2601 2504 24575,'-7'0'0,"5"-1"0,-1 1 0,1 0 0,0 0 0,-1 1 0,1-1 0,0 0 0,-1 1 0,-3 1 0,5-1 0,0-1 0,0 1 0,0 0 0,0 0 0,0 0 0,0 0 0,0 0 0,0 1 0,1-1 0,-1 0 0,0 0 0,1 0 0,-1 1 0,1-1 0,0 0 0,-1 0 0,1 1 0,0-1 0,0 2 0,-5 33-384,2 0 0,3 58 0,0-89 171,1 26-6613</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08:10.084"/>
    </inkml:context>
    <inkml:brush xml:id="br0">
      <inkml:brushProperty name="width" value="0.05" units="cm"/>
      <inkml:brushProperty name="height" value="0.05" units="cm"/>
    </inkml:brush>
  </inkml:definitions>
  <inkml:trace contextRef="#ctx0" brushRef="#br0">0 139 24575,'0'0'0,"2"0"0,3 0 0,6 2 0,3 4 0,3 5 0,1 5 0,1 5 0,-2 2 0,0 0 0,-2-3 0,-4-6-8191</inkml:trace>
  <inkml:trace contextRef="#ctx0" brushRef="#br0" timeOffset="456.8">346 1 24575,'-2'2'0,"0"1"0,0 0 0,0 0 0,1 0 0,-1 0 0,-1 4 0,-2 5 0,-12 26 0,1 1 0,-17 68 0,-8 84 0,10 31 0,19-172-1365</inkml:trace>
  <inkml:trace contextRef="#ctx0" brushRef="#br0" timeOffset="912.86">240 552 24575,'4'-9'0,"19"-31"0,39-56 0,39-32 0,-91 117 0,0 1 0,1 0 0,1 0 0,-1 1 0,2 0 0,-1 1 0,1 1 0,27-12 0,-39 19 0,-1 0 0,1-1 0,-1 1 0,1 0 0,-1 0 0,1-1 0,-1 1 0,1 0 0,-1 0 0,1-1 0,-1 1 0,1 0 0,-1-1 0,0 1 0,1-1 0,-1 1 0,0-1 0,1 1 0,-1-1 0,0 1 0,1-1 0,-1 1 0,0-1 0,0 0 0,0 1 0,0 0 0,0-1 0,0 1 0,-1 0 0,1-1 0,0 1 0,0 0 0,0-1 0,-1 1 0,1 0 0,0-1 0,-1 1 0,1 0 0,0 0 0,0-1 0,-1 1 0,1 0 0,-1 0 0,1 0 0,0 0 0,-1-1 0,1 1 0,-1 0 0,0 0 0,0-1 0,0 1 0,0 0 0,-1-1 0,1 1 0,0 0 0,0 0 0,0 0 0,0 0 0,-1 0 0,1 0 0,0 1 0,0-1 0,0 0 0,0 1 0,0-1 0,-1 0 0,1 1 0,0-1 0,0 1 0,0 0 0,0-1 0,-1 2 0,-2 4 0,1-1 0,0 1 0,0 0 0,0 0 0,1 0 0,-2 7 0,-9 42 0,10-42 0,1-3 0,0-1 0,0 1 0,-1 15 0,3-23 0,0 0 0,-1 0 0,2 0 0,-1-1 0,0 1 0,0 0 0,0 0 0,1 0 0,-1-1 0,1 1 0,0 0 0,-1-1 0,1 1 0,0 0 0,0-1 0,0 1 0,0-1 0,0 1 0,0-1 0,3 2 0,1 0 0,0 0 0,0-1 0,0 1 0,0-1 0,1 0 0,-1-1 0,1 1 0,0-1 0,-1 0 0,10 0 0,-4-1 0,0 0 0,0-1 0,-1 0 0,21-5 0,3-5 0,-1-1 0,-1-2 0,50-29 0,-42 21 0,58-23 0,-96 44 0,0 0 0,1 1 0,-1-1 0,0 1 0,0-1 0,0 1 0,0 0 0,1-1 0,-1 1 0,0 0 0,0 1 0,4-1 0,-6 1 0,1-1 0,-1 0 0,1 0 0,-1 1 0,1-1 0,-1 0 0,1 1 0,-1-1 0,1 0 0,-1 1 0,0-1 0,1 1 0,-1-1 0,0 0 0,1 1 0,-1-1 0,0 1 0,1-1 0,-1 2 0,0-1 0,1 1 0,-1-1 0,0 0 0,0 1 0,0-1 0,0 1 0,0-1 0,0 1 0,0-1 0,-1 0 0,0 2 0,-1 3 0,0-1 0,0 0 0,-1 0 0,0 0 0,0 0 0,0 0 0,-1 0 0,0-1 0,1 0 0,-2 0 0,1 0 0,-8 6 0,-6 2 0,0 0 0,-19 9 0,27-16 179,8-3-319,0-1-1,0 1 1,0-1 0,-1 0-1,1 0 1,-1 0-1,1 0 1,-1 0 0,1-1-1,-4 1 1</inkml:trace>
  <inkml:trace contextRef="#ctx0" brushRef="#br0" timeOffset="1467.46">1720 427 24575,'0'0'0,"1"3"0,1 6 0,0 7 0,-2 9 0,-4 8 0,-4 5 0,-4 3 0,-6 3 0,-6 0 0,-6-2 0,-1-6 0,2-5 0,6-10-8191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11:22.277"/>
    </inkml:context>
    <inkml:brush xml:id="br0">
      <inkml:brushProperty name="width" value="0.05" units="cm"/>
      <inkml:brushProperty name="height" value="0.05" units="cm"/>
    </inkml:brush>
  </inkml:definitions>
  <inkml:trace contextRef="#ctx0" brushRef="#br0">1 52 24575,'18'-11'0,"-14"8"0,1 0 0,-1 1 0,1-1 0,8-2 0,13-2 0,1 2 0,-1 0 0,33-1 0,84 4 0,-98 2 0,61 0 0,0 5 0,185 32 0,-34 9 0,-181-37 0,109-2 0,53-17 0,-102 2 0,162 11 0,-3 36 0,13 2 0,178-37 0,-278-8 0,383-12 0,-3-40 0,-285 18 0,-208 31 0,114 6 0,-181 4-1365,-8-1-5461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08:12:54.824"/>
    </inkml:context>
    <inkml:brush xml:id="br0">
      <inkml:brushProperty name="width" value="0.05" units="cm"/>
      <inkml:brushProperty name="height" value="0.05" units="cm"/>
    </inkml:brush>
  </inkml:definitions>
  <inkml:trace contextRef="#ctx0" brushRef="#br0">1 1 24575,'0'6'0,"0"-5"0,0 1 0,0-1 0,0 0 0,0 0 0,0 1 0,0-1 0,0 0 0,0 0 0,1 1 0,-1-1 0,1 2 0,0-2 0,0-1 0,0 1 0,-1-1 0,1 1 0,0-1 0,0 0 0,0 1 0,0-1 0,0 0 0,-1 0 0,1 1 0,0-1 0,0 0 0,0 0 0,0 0 0,0 0 0,0 0 0,1-1 0,34 1 0,-24 1 0,-9-1 0,-9-1 0,-8-1 178,11 2-297,0 0 1,1-1-1,-1 1 0,0 0 1,0-1-1,1 0 0,-1 0 1,0 0-1,1 0 0,-1 0 0,1 0 1,-4-3-1</inkml:trace>
</inkml:ink>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Eva22</b:Tag>
    <b:SourceType>Book</b:SourceType>
    <b:Guid>{04C7DC62-2293-4EA2-A848-D3295B0D084D}</b:Guid>
    <b:Author>
      <b:Author>
        <b:NameList>
          <b:Person>
            <b:Last>Evans</b:Last>
            <b:First>Roly</b:First>
          </b:Person>
          <b:Person>
            <b:Last>Seddon</b:Last>
            <b:First>Bob</b:First>
          </b:Person>
        </b:NameList>
      </b:Author>
    </b:Author>
    <b:Title>Explosive Ordnance Guide For Ukraine (Second Edition)</b:Title>
    <b:Year>2022</b:Year>
    <b:City>Geneva</b:City>
    <b:Publisher>Geneva International Centre for Humane Demining</b:Publisher>
    <b:RefOrder>1</b:RefOrder>
  </b:Source>
  <b:Source>
    <b:Tag>Wal90</b:Tag>
    <b:SourceType>Report</b:SourceType>
    <b:Guid>{94A5F254-A8A4-408F-BEB3-53FFDBAD6B5D}</b:Guid>
    <b:Author>
      <b:Author>
        <b:NameList>
          <b:Person>
            <b:Last>Walters</b:Last>
            <b:First>William</b:First>
            <b:Middle>P</b:Middle>
          </b:Person>
        </b:NameList>
      </b:Author>
    </b:Author>
    <b:Title>The Shaped Charge Concept, Part 1. Introduction</b:Title>
    <b:Year>1990</b:Year>
    <b:City>Aberdeen</b:City>
    <b:Publisher>Ballistic Research Laboratory</b:Publisher>
    <b:RefOrder>2</b:RefOrder>
  </b:Source>
  <b:Source>
    <b:Tag>Mun88</b:Tag>
    <b:SourceType>JournalArticle</b:SourceType>
    <b:Guid>{363D19C5-07F2-4804-9689-10A27972A92A}</b:Guid>
    <b:Title>Effects of Detonation of Gun-Cotton</b:Title>
    <b:Year>1888</b:Year>
    <b:Author>
      <b:Author>
        <b:NameList>
          <b:Person>
            <b:Last>Munroe</b:Last>
            <b:First>Charles</b:First>
            <b:Middle>E</b:Middle>
          </b:Person>
        </b:NameList>
      </b:Author>
    </b:Author>
    <b:PeriodicalTitle>The American Journal </b:PeriodicalTitle>
    <b:Pages>48-49</b:Pages>
    <b:JournalName>The American Journal of Science</b:JournalName>
    <b:Volume>XXXVI</b:Volume>
    <b:Issue>211</b:Issue>
    <b:RefOrder>3</b:RefOrder>
  </b:Source>
  <b:Source>
    <b:Tag>Dav06</b:Tag>
    <b:SourceType>Misc</b:SourceType>
    <b:Guid>{F43D21AF-F6A0-4DD3-951E-13572CD6519B}</b:Guid>
    <b:Title>Obus 501556</b:Title>
    <b:Year>2006</b:Year>
    <b:Author>
      <b:Author>
        <b:Corporate>David Monniaux, CC BY-SA 3.0</b:Corporate>
      </b:Author>
    </b:Author>
    <b:RefOrder>4</b:RefOrder>
  </b:Source>
  <b:Source>
    <b:Tag>Hin04</b:Tag>
    <b:SourceType>Report</b:SourceType>
    <b:Guid>{BA850E91-4820-4D97-81A9-6F403848523D}</b:Guid>
    <b:Title>High Velocity Impacts of Man Portable Air Defense Systems</b:Title>
    <b:Year>2004</b:Year>
    <b:City>Palm Springs</b:City>
    <b:Publisher>American Institute of Aeronautics and Astronautics</b:Publisher>
    <b:Author>
      <b:Author>
        <b:NameList>
          <b:Person>
            <b:Last>Hinrichsen</b:Last>
            <b:First>Ronald</b:First>
            <b:Middle>L</b:Middle>
          </b:Person>
          <b:Person>
            <b:Last>Moshier</b:Last>
            <b:First>Monty</b:First>
            <b:Middle>A</b:Middle>
          </b:Person>
          <b:Person>
            <b:Last>Kurtz</b:Last>
            <b:First>Alex</b:First>
            <b:Middle>G</b:Middle>
          </b:Person>
        </b:NameList>
      </b:Author>
    </b:Author>
    <b:RefOrder>5</b:RefOrder>
  </b:Source>
  <b:Source>
    <b:Tag>Wan17</b:Tag>
    <b:SourceType>JournalArticle</b:SourceType>
    <b:Guid>{D4114497-B011-45EC-B659-CE8FF677FA0C}</b:Guid>
    <b:Author>
      <b:Author>
        <b:NameList>
          <b:Person>
            <b:Last>Wang</b:Last>
            <b:First>Yuqiao</b:First>
          </b:Person>
          <b:Person>
            <b:Last>Li</b:Last>
            <b:First>Xin</b:First>
          </b:Person>
          <b:Person>
            <b:Last>Chen</b:Last>
            <b:First>Shusen</b:First>
          </b:Person>
          <b:Person>
            <b:Last>Ma</b:Last>
            <b:First>Xiao</b:First>
          </b:Person>
          <b:Person>
            <b:Last>Yu</b:Last>
            <b:First>Ziyang</b:First>
          </b:Person>
          <b:Person>
            <b:Last>Jin</b:Last>
            <b:First>Shaohua</b:First>
          </b:Person>
          <b:Person>
            <b:Last>Li</b:Last>
            <b:First>Lijie</b:First>
          </b:Person>
          <b:Person>
            <b:Last>Chen</b:Last>
            <b:First>Yu</b:First>
          </b:Person>
        </b:NameList>
      </b:Author>
    </b:Author>
    <b:Title>Preparation and Characterization of Cyclotrimethylenetrinitramine (RDX) with Reduced Sensitivity</b:Title>
    <b:Year>2017</b:Year>
    <b:JournalName>Materials</b:JournalName>
    <b:Volume>10</b:Volume>
    <b:Issue>Special Issue "Energetic Materials and Processes"</b:Issue>
    <b:RefOrder>6</b:RefOrder>
  </b:Source>
  <b:Source>
    <b:Tag>Pah23</b:Tag>
    <b:SourceType>JournalArticle</b:SourceType>
    <b:Guid>{D058BB7B-834B-4878-8007-CDCE57646A68}</b:Guid>
    <b:Author>
      <b:Author>
        <b:NameList>
          <b:Person>
            <b:Last>Pahari</b:Last>
            <b:First>P</b:First>
          </b:Person>
          <b:Person>
            <b:Last>Rao</b:Last>
            <b:First>A</b:First>
            <b:Middle>D P</b:Middle>
          </b:Person>
          <b:Person>
            <b:Last>M</b:Last>
            <b:First>Warrier</b:First>
          </b:Person>
        </b:NameList>
      </b:Author>
    </b:Author>
    <b:Title>Molecular Dynamics Simulations of the Decomposition and Us–Up Relationship of RDX Molecular Crystal Subjected to High Velocity Impact</b:Title>
    <b:JournalName>Springer Journal of Molecular Modelling</b:JournalName>
    <b:Year>2023</b:Year>
    <b:Volume>29</b:Volume>
    <b:Issue>50</b:Issue>
    <b:RefOrder>7</b:RefOrder>
  </b:Source>
  <b:Source>
    <b:Tag>Das12</b:Tag>
    <b:SourceType>Report</b:SourceType>
    <b:Guid>{DD26F597-DD4B-4A76-8592-04492C73F0CF}</b:Guid>
    <b:Title>Simulation of Ballistic Perforation of Aluminium Plates with Abaqus/Explicit</b:Title>
    <b:Year>2012</b:Year>
    <b:Author>
      <b:Author>
        <b:Corporate>Dassault Systemes</b:Corporate>
      </b:Author>
    </b:Author>
    <b:RefOrder>8</b:RefOrder>
  </b:Source>
  <b:Source>
    <b:Tag>Moh20</b:Tag>
    <b:SourceType>JournalArticle</b:SourceType>
    <b:Guid>{FC7596F9-6A74-4E24-9EC2-2966623B394C}</b:Guid>
    <b:Title>Modelling Shock Waves in Composite Materials using Generalised Orthotopic Pressure</b:Title>
    <b:Year>2020</b:Year>
    <b:Author>
      <b:Author>
        <b:NameList>
          <b:Person>
            <b:Last>Mohd Nor</b:Last>
            <b:First>M</b:First>
            <b:Middle>K</b:Middle>
          </b:Person>
          <b:Person>
            <b:Last>Ho</b:Last>
            <b:First>C</b:First>
            <b:Middle>S</b:Middle>
          </b:Person>
          <b:Person>
            <b:Last>Ma'at</b:Last>
            <b:First>N</b:First>
          </b:Person>
          <b:Person>
            <b:Last>Kamarulzaman</b:Last>
            <b:First>M</b:First>
            <b:Middle>F</b:Middle>
          </b:Person>
        </b:NameList>
      </b:Author>
    </b:Author>
    <b:JournalName>Continuum Mechanics and Thermodynamics</b:JournalName>
    <b:Volume>25</b:Volume>
    <b:Issue>5</b:Issue>
    <b:RefOrder>10</b:RefOrder>
  </b:Source>
  <b:Source>
    <b:Tag>Mat221</b:Tag>
    <b:SourceType>InternetSite</b:SourceType>
    <b:Guid>{F87639F7-7370-4ADF-8ADD-C09305F23CE0}</b:Guid>
    <b:Title>AISI 4340 Steel, normalized, 25 mm round</b:Title>
    <b:Year>2023</b:Year>
    <b:Author>
      <b:Author>
        <b:Corporate>MatWeb</b:Corporate>
      </b:Author>
    </b:Author>
    <b:ProductionCompany>MatWeb</b:ProductionCompany>
    <b:YearAccessed>2023</b:YearAccessed>
    <b:MonthAccessed>September</b:MonthAccessed>
    <b:URL>https://www.matweb.com/search/DataSheet.aspx?MatGUID=fd2df45bffa54018b54989bc14092d9f&amp;ckck=1</b:URL>
    <b:RefOrder>9</b:RefOrder>
  </b:Source>
  <b:Source>
    <b:Tag>Mat222</b:Tag>
    <b:SourceType>InternetSite</b:SourceType>
    <b:Guid>{7B735BC7-C54C-45E0-A95C-8A10973D82EC}</b:Guid>
    <b:Title>Copper, Cu; Annealed</b:Title>
    <b:Year>2023</b:Year>
    <b:Author>
      <b:Author>
        <b:Corporate>MatWeb</b:Corporate>
      </b:Author>
    </b:Author>
    <b:ProductionCompany>MatWeb</b:ProductionCompany>
    <b:YearAccessed>2023</b:YearAccessed>
    <b:MonthAccessed>September</b:MonthAccessed>
    <b:URL>https://www.matweb.com/search/datasheet.aspx?matguid=9aebe83845c04c1db5126fada6f76f7e</b:URL>
    <b:RefOrder>11</b:RefOrder>
  </b:Source>
  <b:Source>
    <b:Tag>Liu19</b:Tag>
    <b:SourceType>Report</b:SourceType>
    <b:Guid>{20E5967C-D38C-448D-BEF3-0F85EFD3C478}</b:Guid>
    <b:Author>
      <b:Author>
        <b:NameList>
          <b:Person>
            <b:Last>Liu</b:Last>
            <b:First>Hongguang</b:First>
          </b:Person>
          <b:Person>
            <b:Last>Zhang</b:Last>
            <b:First>Jun</b:First>
          </b:Person>
          <b:Person>
            <b:Last>Xu</b:Last>
            <b:First>Xiang</b:First>
          </b:Person>
          <b:Person>
            <b:Last>Qui</b:Last>
            <b:First>Yutong</b:First>
          </b:Person>
          <b:Person>
            <b:Last>Liu</b:Last>
            <b:First>Zhechao</b:First>
          </b:Person>
          <b:Person>
            <b:Last>Zhao</b:Last>
            <b:First>Wanhua</b:First>
          </b:Person>
        </b:NameList>
      </b:Author>
    </b:Author>
    <b:Title>Effects of Dislocation Density Evolution on Mechanical Behaviour of OFHC Copper During High-Speed Machining</b:Title>
    <b:Year>2019</b:Year>
    <b:City>Xi'an</b:City>
    <b:RefOrder>12</b:RefOrder>
  </b:Source>
  <b:Source>
    <b:Tag>Poo05</b:Tag>
    <b:SourceType>Report</b:SourceType>
    <b:Guid>{E741159D-1346-46BA-AAF4-EBF0D8B4FA3E}</b:Guid>
    <b:Author>
      <b:Author>
        <b:NameList>
          <b:Person>
            <b:Last>Poole</b:Last>
            <b:First>Chris</b:First>
          </b:Person>
        </b:NameList>
      </b:Author>
    </b:Author>
    <b:Title>Penetration of a Shaped Charge</b:Title>
    <b:Year>2005</b:Year>
    <b:Publisher>Corpus Christi College</b:Publisher>
    <b:City>Oxford</b:City>
    <b:RefOrder>13</b:RefOrder>
  </b:Source>
</b:Sources>
</file>

<file path=customXml/itemProps1.xml><?xml version="1.0" encoding="utf-8"?>
<ds:datastoreItem xmlns:ds="http://schemas.openxmlformats.org/officeDocument/2006/customXml" ds:itemID="{B7AD70CF-F8DC-4989-B505-EA2F47FE1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0</TotalTime>
  <Pages>50</Pages>
  <Words>9203</Words>
  <Characters>52462</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Silas Blevins</dc:creator>
  <cp:keywords/>
  <dc:description/>
  <cp:lastModifiedBy>Kelvin Donne</cp:lastModifiedBy>
  <cp:revision>7</cp:revision>
  <dcterms:created xsi:type="dcterms:W3CDTF">2024-01-02T16:08:00Z</dcterms:created>
  <dcterms:modified xsi:type="dcterms:W3CDTF">2024-01-19T08:20:00Z</dcterms:modified>
</cp:coreProperties>
</file>