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3875"/>
        <w:tblW w:w="0" w:type="auto"/>
        <w:tblLook w:val="0600" w:firstRow="0" w:lastRow="0" w:firstColumn="0" w:lastColumn="0" w:noHBand="1" w:noVBand="1"/>
      </w:tblPr>
      <w:tblGrid>
        <w:gridCol w:w="1440"/>
        <w:gridCol w:w="6840"/>
        <w:gridCol w:w="1070"/>
      </w:tblGrid>
      <w:tr w:rsidR="00AD4BD7" w:rsidRPr="00614293" w:rsidTr="00AD4BD7">
        <w:tc>
          <w:tcPr>
            <w:tcW w:w="9350" w:type="dxa"/>
            <w:gridSpan w:val="3"/>
            <w:vAlign w:val="center"/>
          </w:tcPr>
          <w:p w:rsidR="00AD4BD7" w:rsidRPr="00614293" w:rsidRDefault="00AD4BD7" w:rsidP="00AD4BD7">
            <w:pPr>
              <w:pStyle w:val="Title"/>
            </w:pPr>
            <w:sdt>
              <w:sdtPr>
                <w:alias w:val="Title"/>
                <w:tag w:val=""/>
                <w:id w:val="2016188051"/>
                <w:placeholder>
                  <w:docPart w:val="ECB287F797A243C98927491BFFE0F42E"/>
                </w:placeholder>
                <w:dataBinding w:prefixMappings="xmlns:ns0='http://purl.org/dc/elements/1.1/' xmlns:ns1='http://schemas.openxmlformats.org/package/2006/metadata/core-properties' " w:xpath="/ns1:coreProperties[1]/ns0:title[1]" w:storeItemID="{6C3C8BC8-F283-45AE-878A-BAB7291924A1}"/>
                <w15:appearance w15:val="hidden"/>
                <w:text/>
              </w:sdtPr>
              <w:sdtContent>
                <w:r>
                  <w:t>Developing Innovation Leadership</w:t>
                </w:r>
              </w:sdtContent>
            </w:sdt>
          </w:p>
        </w:tc>
      </w:tr>
      <w:tr w:rsidR="00AD4BD7" w:rsidRPr="00614293" w:rsidTr="00AD4BD7">
        <w:trPr>
          <w:trHeight w:val="144"/>
        </w:trPr>
        <w:tc>
          <w:tcPr>
            <w:tcW w:w="1440" w:type="dxa"/>
            <w:shd w:val="clear" w:color="auto" w:fill="auto"/>
          </w:tcPr>
          <w:p w:rsidR="00AD4BD7" w:rsidRPr="00614293" w:rsidRDefault="00AD4BD7" w:rsidP="00AD4BD7">
            <w:pPr>
              <w:spacing w:before="0" w:after="0"/>
              <w:rPr>
                <w:sz w:val="10"/>
                <w:szCs w:val="10"/>
              </w:rPr>
            </w:pPr>
          </w:p>
        </w:tc>
        <w:tc>
          <w:tcPr>
            <w:tcW w:w="6840" w:type="dxa"/>
            <w:shd w:val="clear" w:color="auto" w:fill="F0CDA1" w:themeFill="accent1"/>
            <w:vAlign w:val="center"/>
          </w:tcPr>
          <w:p w:rsidR="00AD4BD7" w:rsidRPr="00614293" w:rsidRDefault="00AD4BD7" w:rsidP="00AD4BD7">
            <w:pPr>
              <w:spacing w:before="0" w:after="0"/>
              <w:rPr>
                <w:sz w:val="10"/>
                <w:szCs w:val="10"/>
              </w:rPr>
            </w:pPr>
          </w:p>
        </w:tc>
        <w:tc>
          <w:tcPr>
            <w:tcW w:w="1070" w:type="dxa"/>
            <w:shd w:val="clear" w:color="auto" w:fill="auto"/>
          </w:tcPr>
          <w:p w:rsidR="00AD4BD7" w:rsidRPr="00614293" w:rsidRDefault="00AD4BD7" w:rsidP="00AD4BD7">
            <w:pPr>
              <w:spacing w:before="0" w:after="0"/>
              <w:rPr>
                <w:sz w:val="10"/>
                <w:szCs w:val="10"/>
              </w:rPr>
            </w:pPr>
          </w:p>
        </w:tc>
      </w:tr>
      <w:tr w:rsidR="00AD4BD7" w:rsidRPr="00614293" w:rsidTr="00AD4BD7">
        <w:tc>
          <w:tcPr>
            <w:tcW w:w="9350" w:type="dxa"/>
            <w:gridSpan w:val="3"/>
            <w:vAlign w:val="center"/>
          </w:tcPr>
          <w:p w:rsidR="00AD4BD7" w:rsidRPr="00614293" w:rsidRDefault="00AD4BD7" w:rsidP="00AD4BD7">
            <w:pPr>
              <w:pStyle w:val="Title"/>
            </w:pPr>
            <w:sdt>
              <w:sdtPr>
                <w:rPr>
                  <w:i/>
                </w:rPr>
                <w:alias w:val="Title 2"/>
                <w:tag w:val=""/>
                <w:id w:val="-1692516626"/>
                <w:placeholder>
                  <w:docPart w:val="4D4A74AF4DFE4CE68F556A124389C51F"/>
                </w:placeholder>
                <w:dataBinding w:prefixMappings="xmlns:ns0='http://purl.org/dc/elements/1.1/' xmlns:ns1='http://schemas.openxmlformats.org/package/2006/metadata/core-properties' " w:xpath="/ns1:coreProperties[1]/ns0:subject[1]" w:storeItemID="{6C3C8BC8-F283-45AE-878A-BAB7291924A1}"/>
                <w15:appearance w15:val="hidden"/>
                <w:text/>
              </w:sdtPr>
              <w:sdtEndPr>
                <w:rPr>
                  <w:rStyle w:val="TitleChar"/>
                  <w:b w:val="0"/>
                </w:rPr>
              </w:sdtEndPr>
              <w:sdtContent>
                <w:r>
                  <w:rPr>
                    <w:i/>
                  </w:rPr>
                  <w:t>An Introduction to Practicing Effective Ideation</w:t>
                </w:r>
              </w:sdtContent>
            </w:sdt>
          </w:p>
        </w:tc>
      </w:tr>
    </w:tbl>
    <w:p w:rsidR="001A5429" w:rsidRDefault="001A5429" w:rsidP="001E1E58"/>
    <w:p w:rsidR="00AD4BD7" w:rsidRDefault="00AD4BD7" w:rsidP="001E1E58"/>
    <w:p w:rsidR="00AD4BD7" w:rsidRDefault="00AD4BD7" w:rsidP="001E1E58"/>
    <w:p w:rsidR="00AD4BD7" w:rsidRDefault="00AD4BD7" w:rsidP="001E1E58"/>
    <w:p w:rsidR="00AD4BD7" w:rsidRDefault="00AD4BD7" w:rsidP="001E1E58"/>
    <w:p w:rsidR="00AD4BD7" w:rsidRPr="00614293" w:rsidRDefault="00AD4BD7" w:rsidP="001E1E58"/>
    <w:p w:rsidR="00066DE2" w:rsidRPr="00614293" w:rsidRDefault="001A5429" w:rsidP="0092125E">
      <w:r w:rsidRPr="00614293">
        <w:t xml:space="preserve"> </w:t>
      </w:r>
    </w:p>
    <w:p w:rsidR="00182870" w:rsidRDefault="00182870" w:rsidP="00066DE2">
      <w:r>
        <w:rPr>
          <w:noProof/>
          <w:lang w:val="en-GB" w:eastAsia="en-GB"/>
        </w:rPr>
        <w:lastRenderedPageBreak/>
        <mc:AlternateContent>
          <mc:Choice Requires="wps">
            <w:drawing>
              <wp:anchor distT="45720" distB="45720" distL="114300" distR="114300" simplePos="0" relativeHeight="251659264" behindDoc="0" locked="0" layoutInCell="1" allowOverlap="1">
                <wp:simplePos x="0" y="0"/>
                <wp:positionH relativeFrom="column">
                  <wp:posOffset>1719580</wp:posOffset>
                </wp:positionH>
                <wp:positionV relativeFrom="paragraph">
                  <wp:posOffset>0</wp:posOffset>
                </wp:positionV>
                <wp:extent cx="2360930" cy="1404620"/>
                <wp:effectExtent l="0" t="0" r="2286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solidFill>
                            <a:srgbClr val="000000"/>
                          </a:solidFill>
                          <a:miter lim="800000"/>
                          <a:headEnd/>
                          <a:tailEnd/>
                        </a:ln>
                      </wps:spPr>
                      <wps:txbx>
                        <w:txbxContent>
                          <w:p w:rsidR="00182870" w:rsidRPr="00182870" w:rsidRDefault="00182870" w:rsidP="00182870">
                            <w:pPr>
                              <w:jc w:val="center"/>
                              <w:rPr>
                                <w:b/>
                                <w:sz w:val="48"/>
                              </w:rPr>
                            </w:pPr>
                            <w:r w:rsidRPr="00B80CFC">
                              <w:rPr>
                                <w:rFonts w:asciiTheme="majorHAnsi" w:hAnsiTheme="majorHAnsi"/>
                                <w:b/>
                                <w:sz w:val="48"/>
                              </w:rPr>
                              <w:t>Meet</w:t>
                            </w:r>
                            <w:r w:rsidRPr="00182870">
                              <w:rPr>
                                <w:b/>
                                <w:sz w:val="48"/>
                              </w:rPr>
                              <w:t xml:space="preserve"> the Team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35.4pt;margin-top:0;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" filled="f">
                <v:textbox style="mso-fit-shape-to-text:t">
                  <w:txbxContent>
                    <w:p w:rsidR="00182870" w:rsidRPr="00182870" w:rsidRDefault="00182870" w:rsidP="00182870">
                      <w:pPr>
                        <w:jc w:val="center"/>
                        <w:rPr>
                          <w:b/>
                          <w:sz w:val="48"/>
                        </w:rPr>
                      </w:pPr>
                      <w:r w:rsidRPr="00B80CFC">
                        <w:rPr>
                          <w:rFonts w:asciiTheme="majorHAnsi" w:hAnsiTheme="majorHAnsi"/>
                          <w:b/>
                          <w:sz w:val="48"/>
                        </w:rPr>
                        <w:t>Meet</w:t>
                      </w:r>
                      <w:r w:rsidRPr="00182870">
                        <w:rPr>
                          <w:b/>
                          <w:sz w:val="48"/>
                        </w:rPr>
                        <w:t xml:space="preserve"> the Team</w:t>
                      </w:r>
                    </w:p>
                  </w:txbxContent>
                </v:textbox>
                <w10:wrap type="square"/>
              </v:shape>
            </w:pict>
          </mc:Fallback>
        </mc:AlternateContent>
      </w:r>
    </w:p>
    <w:p w:rsidR="00182870" w:rsidRDefault="00AD4BD7" w:rsidP="00182870">
      <w:r>
        <w:rPr>
          <w:noProof/>
          <w:lang w:val="en-GB" w:eastAsia="en-GB"/>
        </w:rPr>
        <mc:AlternateContent>
          <mc:Choice Requires="wps">
            <w:drawing>
              <wp:anchor distT="0" distB="0" distL="114300" distR="114300" simplePos="0" relativeHeight="251660288" behindDoc="0" locked="0" layoutInCell="1" allowOverlap="1">
                <wp:simplePos x="0" y="0"/>
                <wp:positionH relativeFrom="column">
                  <wp:posOffset>1295400</wp:posOffset>
                </wp:positionH>
                <wp:positionV relativeFrom="paragraph">
                  <wp:posOffset>831215</wp:posOffset>
                </wp:positionV>
                <wp:extent cx="3416300" cy="2146300"/>
                <wp:effectExtent l="0" t="0" r="12700" b="25400"/>
                <wp:wrapNone/>
                <wp:docPr id="7" name="Rectangle 7"/>
                <wp:cNvGraphicFramePr/>
                <a:graphic xmlns:a="http://schemas.openxmlformats.org/drawingml/2006/main">
                  <a:graphicData uri="http://schemas.microsoft.com/office/word/2010/wordprocessingShape">
                    <wps:wsp>
                      <wps:cNvSpPr/>
                      <wps:spPr>
                        <a:xfrm>
                          <a:off x="0" y="0"/>
                          <a:ext cx="3416300" cy="2146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D4BD7" w:rsidRPr="00AD4BD7" w:rsidRDefault="00AD4BD7" w:rsidP="00AD4BD7">
                            <w:pPr>
                              <w:jc w:val="center"/>
                              <w:rPr>
                                <w:lang w:val="en-GB"/>
                              </w:rPr>
                            </w:pPr>
                            <w:r>
                              <w:rPr>
                                <w:lang w:val="en-GB"/>
                              </w:rPr>
                              <w:t xml:space="preserve">On this page you should include details of who is in the team, include names and student numbers.  A picture of each team a member would also be nice.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 o:spid="_x0000_s1027" style="position:absolute;margin-left:102pt;margin-top:65.45pt;width:269pt;height:169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" fillcolor="#f0cda1 [3204]" strokecolor="#ac6c1b [1604]" strokeweight="1pt">
                <v:textbox>
                  <w:txbxContent>
                    <w:p w:rsidR="00AD4BD7" w:rsidRPr="00AD4BD7" w:rsidRDefault="00AD4BD7" w:rsidP="00AD4BD7">
                      <w:pPr>
                        <w:jc w:val="center"/>
                        <w:rPr>
                          <w:lang w:val="en-GB"/>
                        </w:rPr>
                      </w:pPr>
                      <w:r>
                        <w:rPr>
                          <w:lang w:val="en-GB"/>
                        </w:rPr>
                        <w:t xml:space="preserve">On this page you should include details of who is in the team, include names and student numbers.  A picture of each team a member would also be nice. </w:t>
                      </w:r>
                    </w:p>
                  </w:txbxContent>
                </v:textbox>
              </v:rect>
            </w:pict>
          </mc:Fallback>
        </mc:AlternateContent>
      </w:r>
      <w:r w:rsidR="00182870">
        <w:br w:type="page"/>
      </w:r>
    </w:p>
    <w:p w:rsidR="00066DE2" w:rsidRPr="00614293" w:rsidRDefault="00066DE2" w:rsidP="00066DE2">
      <w:pPr>
        <w:sectPr w:rsidR="00066DE2" w:rsidRPr="00614293" w:rsidSect="0092125E">
          <w:headerReference w:type="default" r:id="rId11"/>
          <w:headerReference w:type="first" r:id="rId12"/>
          <w:footerReference w:type="first" r:id="rId13"/>
          <w:pgSz w:w="12240" w:h="15840" w:code="1"/>
          <w:pgMar w:top="6480" w:right="1440" w:bottom="720" w:left="1440" w:header="288" w:footer="288" w:gutter="0"/>
          <w:cols w:space="708"/>
          <w:docGrid w:linePitch="360"/>
        </w:sectPr>
      </w:pPr>
    </w:p>
    <w:sdt>
      <w:sdtPr>
        <w:rPr>
          <w:rFonts w:asciiTheme="minorHAnsi" w:hAnsiTheme="minorHAnsi"/>
          <w:b w:val="0"/>
          <w:i/>
          <w:color w:val="595959" w:themeColor="text1" w:themeTint="A6"/>
          <w:sz w:val="24"/>
        </w:rPr>
        <w:id w:val="350538378"/>
        <w:docPartObj>
          <w:docPartGallery w:val="Table of Contents"/>
          <w:docPartUnique/>
        </w:docPartObj>
      </w:sdtPr>
      <w:sdtEndPr>
        <w:rPr>
          <w:bCs/>
          <w:i w:val="0"/>
          <w:noProof/>
        </w:rPr>
      </w:sdtEndPr>
      <w:sdtContent>
        <w:p w:rsidR="001E1E58" w:rsidRPr="00614293" w:rsidRDefault="00493EC0" w:rsidP="003F13B0">
          <w:pPr>
            <w:pStyle w:val="TOCHeading"/>
          </w:pPr>
          <w:r w:rsidRPr="00614293">
            <w:t>TABLE OF CONTENTS</w:t>
          </w:r>
        </w:p>
        <w:p w:rsidR="00AD4BD7" w:rsidRDefault="001E1E58">
          <w:pPr>
            <w:pStyle w:val="TOC1"/>
            <w:tabs>
              <w:tab w:val="left" w:pos="440"/>
              <w:tab w:val="right" w:leader="dot" w:pos="5030"/>
            </w:tabs>
            <w:rPr>
              <w:rFonts w:eastAsiaTheme="minorEastAsia"/>
              <w:noProof/>
              <w:color w:val="auto"/>
              <w:sz w:val="22"/>
              <w:szCs w:val="22"/>
              <w:lang w:val="en-GB" w:eastAsia="en-GB"/>
            </w:rPr>
          </w:pPr>
          <w:r w:rsidRPr="00614293">
            <w:rPr>
              <w:b/>
              <w:bCs/>
              <w:noProof/>
            </w:rPr>
            <w:fldChar w:fldCharType="begin"/>
          </w:r>
          <w:r w:rsidRPr="00614293">
            <w:rPr>
              <w:b/>
              <w:bCs/>
              <w:noProof/>
            </w:rPr>
            <w:instrText xml:space="preserve"> TOC \o "1-3" \h \z \u </w:instrText>
          </w:r>
          <w:r w:rsidRPr="00614293">
            <w:rPr>
              <w:b/>
              <w:bCs/>
              <w:noProof/>
            </w:rPr>
            <w:fldChar w:fldCharType="separate"/>
          </w:r>
          <w:hyperlink w:anchor="_Toc35881003" w:history="1">
            <w:r w:rsidR="00AD4BD7" w:rsidRPr="00A105E6">
              <w:rPr>
                <w:rStyle w:val="Hyperlink"/>
                <w:noProof/>
              </w:rPr>
              <w:t>1.</w:t>
            </w:r>
            <w:r w:rsidR="00AD4BD7">
              <w:rPr>
                <w:rFonts w:eastAsiaTheme="minorEastAsia"/>
                <w:noProof/>
                <w:color w:val="auto"/>
                <w:sz w:val="22"/>
                <w:szCs w:val="22"/>
                <w:lang w:val="en-GB" w:eastAsia="en-GB"/>
              </w:rPr>
              <w:tab/>
            </w:r>
            <w:r w:rsidR="00AD4BD7" w:rsidRPr="00A105E6">
              <w:rPr>
                <w:rStyle w:val="Hyperlink"/>
                <w:bCs/>
                <w:noProof/>
              </w:rPr>
              <w:t>Introduction</w:t>
            </w:r>
            <w:r w:rsidR="00AD4BD7">
              <w:rPr>
                <w:noProof/>
                <w:webHidden/>
              </w:rPr>
              <w:tab/>
            </w:r>
            <w:r w:rsidR="00AD4BD7">
              <w:rPr>
                <w:noProof/>
                <w:webHidden/>
              </w:rPr>
              <w:fldChar w:fldCharType="begin"/>
            </w:r>
            <w:r w:rsidR="00AD4BD7">
              <w:rPr>
                <w:noProof/>
                <w:webHidden/>
              </w:rPr>
              <w:instrText xml:space="preserve"> PAGEREF _Toc35881003 \h </w:instrText>
            </w:r>
            <w:r w:rsidR="00AD4BD7">
              <w:rPr>
                <w:noProof/>
                <w:webHidden/>
              </w:rPr>
            </w:r>
            <w:r w:rsidR="00AD4BD7">
              <w:rPr>
                <w:noProof/>
                <w:webHidden/>
              </w:rPr>
              <w:fldChar w:fldCharType="separate"/>
            </w:r>
            <w:r w:rsidR="00AD4BD7">
              <w:rPr>
                <w:noProof/>
                <w:webHidden/>
              </w:rPr>
              <w:t>4</w:t>
            </w:r>
            <w:r w:rsidR="00AD4BD7">
              <w:rPr>
                <w:noProof/>
                <w:webHidden/>
              </w:rPr>
              <w:fldChar w:fldCharType="end"/>
            </w:r>
          </w:hyperlink>
        </w:p>
        <w:p w:rsidR="00AD4BD7" w:rsidRDefault="00AD4BD7">
          <w:pPr>
            <w:pStyle w:val="TOC1"/>
            <w:tabs>
              <w:tab w:val="left" w:pos="440"/>
              <w:tab w:val="right" w:leader="dot" w:pos="5030"/>
            </w:tabs>
            <w:rPr>
              <w:rFonts w:eastAsiaTheme="minorEastAsia"/>
              <w:noProof/>
              <w:color w:val="auto"/>
              <w:sz w:val="22"/>
              <w:szCs w:val="22"/>
              <w:lang w:val="en-GB" w:eastAsia="en-GB"/>
            </w:rPr>
          </w:pPr>
          <w:hyperlink w:anchor="_Toc35881004" w:history="1">
            <w:r w:rsidRPr="00A105E6">
              <w:rPr>
                <w:rStyle w:val="Hyperlink"/>
                <w:noProof/>
              </w:rPr>
              <w:t>2.</w:t>
            </w:r>
            <w:r>
              <w:rPr>
                <w:rFonts w:eastAsiaTheme="minorEastAsia"/>
                <w:noProof/>
                <w:color w:val="auto"/>
                <w:sz w:val="22"/>
                <w:szCs w:val="22"/>
                <w:lang w:val="en-GB" w:eastAsia="en-GB"/>
              </w:rPr>
              <w:tab/>
            </w:r>
            <w:r w:rsidRPr="00A105E6">
              <w:rPr>
                <w:rStyle w:val="Hyperlink"/>
                <w:noProof/>
              </w:rPr>
              <w:t>Learning Plan</w:t>
            </w:r>
            <w:r>
              <w:rPr>
                <w:noProof/>
                <w:webHidden/>
              </w:rPr>
              <w:tab/>
            </w:r>
            <w:r>
              <w:rPr>
                <w:noProof/>
                <w:webHidden/>
              </w:rPr>
              <w:fldChar w:fldCharType="begin"/>
            </w:r>
            <w:r>
              <w:rPr>
                <w:noProof/>
                <w:webHidden/>
              </w:rPr>
              <w:instrText xml:space="preserve"> PAGEREF _Toc35881004 \h </w:instrText>
            </w:r>
            <w:r>
              <w:rPr>
                <w:noProof/>
                <w:webHidden/>
              </w:rPr>
            </w:r>
            <w:r>
              <w:rPr>
                <w:noProof/>
                <w:webHidden/>
              </w:rPr>
              <w:fldChar w:fldCharType="separate"/>
            </w:r>
            <w:r>
              <w:rPr>
                <w:noProof/>
                <w:webHidden/>
              </w:rPr>
              <w:t>6</w:t>
            </w:r>
            <w:r>
              <w:rPr>
                <w:noProof/>
                <w:webHidden/>
              </w:rPr>
              <w:fldChar w:fldCharType="end"/>
            </w:r>
          </w:hyperlink>
        </w:p>
        <w:p w:rsidR="00AD4BD7" w:rsidRDefault="00AD4BD7">
          <w:pPr>
            <w:pStyle w:val="TOC1"/>
            <w:tabs>
              <w:tab w:val="left" w:pos="440"/>
              <w:tab w:val="right" w:leader="dot" w:pos="5030"/>
            </w:tabs>
            <w:rPr>
              <w:rFonts w:eastAsiaTheme="minorEastAsia"/>
              <w:noProof/>
              <w:color w:val="auto"/>
              <w:sz w:val="22"/>
              <w:szCs w:val="22"/>
              <w:lang w:val="en-GB" w:eastAsia="en-GB"/>
            </w:rPr>
          </w:pPr>
          <w:hyperlink w:anchor="_Toc35881005" w:history="1">
            <w:r w:rsidRPr="00A105E6">
              <w:rPr>
                <w:rStyle w:val="Hyperlink"/>
                <w:noProof/>
              </w:rPr>
              <w:t>3.</w:t>
            </w:r>
            <w:r>
              <w:rPr>
                <w:rFonts w:eastAsiaTheme="minorEastAsia"/>
                <w:noProof/>
                <w:color w:val="auto"/>
                <w:sz w:val="22"/>
                <w:szCs w:val="22"/>
                <w:lang w:val="en-GB" w:eastAsia="en-GB"/>
              </w:rPr>
              <w:tab/>
            </w:r>
            <w:r w:rsidRPr="00A105E6">
              <w:rPr>
                <w:rStyle w:val="Hyperlink"/>
                <w:noProof/>
              </w:rPr>
              <w:t>Justification of Methods</w:t>
            </w:r>
            <w:r>
              <w:rPr>
                <w:noProof/>
                <w:webHidden/>
              </w:rPr>
              <w:tab/>
            </w:r>
            <w:r>
              <w:rPr>
                <w:noProof/>
                <w:webHidden/>
              </w:rPr>
              <w:fldChar w:fldCharType="begin"/>
            </w:r>
            <w:r>
              <w:rPr>
                <w:noProof/>
                <w:webHidden/>
              </w:rPr>
              <w:instrText xml:space="preserve"> PAGEREF _Toc35881005 \h </w:instrText>
            </w:r>
            <w:r>
              <w:rPr>
                <w:noProof/>
                <w:webHidden/>
              </w:rPr>
            </w:r>
            <w:r>
              <w:rPr>
                <w:noProof/>
                <w:webHidden/>
              </w:rPr>
              <w:fldChar w:fldCharType="separate"/>
            </w:r>
            <w:r>
              <w:rPr>
                <w:noProof/>
                <w:webHidden/>
              </w:rPr>
              <w:t>8</w:t>
            </w:r>
            <w:r>
              <w:rPr>
                <w:noProof/>
                <w:webHidden/>
              </w:rPr>
              <w:fldChar w:fldCharType="end"/>
            </w:r>
          </w:hyperlink>
        </w:p>
        <w:p w:rsidR="00AD4BD7" w:rsidRDefault="00AD4BD7">
          <w:pPr>
            <w:pStyle w:val="TOC1"/>
            <w:tabs>
              <w:tab w:val="left" w:pos="440"/>
              <w:tab w:val="right" w:leader="dot" w:pos="5030"/>
            </w:tabs>
            <w:rPr>
              <w:rFonts w:eastAsiaTheme="minorEastAsia"/>
              <w:noProof/>
              <w:color w:val="auto"/>
              <w:sz w:val="22"/>
              <w:szCs w:val="22"/>
              <w:lang w:val="en-GB" w:eastAsia="en-GB"/>
            </w:rPr>
          </w:pPr>
          <w:hyperlink w:anchor="_Toc35881006" w:history="1">
            <w:r w:rsidRPr="00A105E6">
              <w:rPr>
                <w:rStyle w:val="Hyperlink"/>
                <w:noProof/>
              </w:rPr>
              <w:t>4.</w:t>
            </w:r>
            <w:r>
              <w:rPr>
                <w:rFonts w:eastAsiaTheme="minorEastAsia"/>
                <w:noProof/>
                <w:color w:val="auto"/>
                <w:sz w:val="22"/>
                <w:szCs w:val="22"/>
                <w:lang w:val="en-GB" w:eastAsia="en-GB"/>
              </w:rPr>
              <w:tab/>
            </w:r>
            <w:r>
              <w:rPr>
                <w:rStyle w:val="Hyperlink"/>
                <w:noProof/>
              </w:rPr>
              <w:t>H</w:t>
            </w:r>
            <w:r w:rsidRPr="00A105E6">
              <w:rPr>
                <w:rStyle w:val="Hyperlink"/>
                <w:noProof/>
              </w:rPr>
              <w:t>ow we achieved the task</w:t>
            </w:r>
            <w:r>
              <w:rPr>
                <w:noProof/>
                <w:webHidden/>
              </w:rPr>
              <w:tab/>
            </w:r>
            <w:r>
              <w:rPr>
                <w:noProof/>
                <w:webHidden/>
              </w:rPr>
              <w:fldChar w:fldCharType="begin"/>
            </w:r>
            <w:r>
              <w:rPr>
                <w:noProof/>
                <w:webHidden/>
              </w:rPr>
              <w:instrText xml:space="preserve"> PAGEREF _Toc35881006 \h </w:instrText>
            </w:r>
            <w:r>
              <w:rPr>
                <w:noProof/>
                <w:webHidden/>
              </w:rPr>
            </w:r>
            <w:r>
              <w:rPr>
                <w:noProof/>
                <w:webHidden/>
              </w:rPr>
              <w:fldChar w:fldCharType="separate"/>
            </w:r>
            <w:r>
              <w:rPr>
                <w:noProof/>
                <w:webHidden/>
              </w:rPr>
              <w:t>10</w:t>
            </w:r>
            <w:r>
              <w:rPr>
                <w:noProof/>
                <w:webHidden/>
              </w:rPr>
              <w:fldChar w:fldCharType="end"/>
            </w:r>
          </w:hyperlink>
        </w:p>
        <w:p w:rsidR="00AD4BD7" w:rsidRDefault="00AD4BD7">
          <w:pPr>
            <w:pStyle w:val="TOC1"/>
            <w:tabs>
              <w:tab w:val="left" w:pos="440"/>
              <w:tab w:val="right" w:leader="dot" w:pos="5030"/>
            </w:tabs>
            <w:rPr>
              <w:rFonts w:eastAsiaTheme="minorEastAsia"/>
              <w:noProof/>
              <w:color w:val="auto"/>
              <w:sz w:val="22"/>
              <w:szCs w:val="22"/>
              <w:lang w:val="en-GB" w:eastAsia="en-GB"/>
            </w:rPr>
          </w:pPr>
          <w:hyperlink w:anchor="_Toc35881007" w:history="1">
            <w:r w:rsidRPr="00A105E6">
              <w:rPr>
                <w:rStyle w:val="Hyperlink"/>
                <w:noProof/>
              </w:rPr>
              <w:t>5.</w:t>
            </w:r>
            <w:r>
              <w:rPr>
                <w:rFonts w:eastAsiaTheme="minorEastAsia"/>
                <w:noProof/>
                <w:color w:val="auto"/>
                <w:sz w:val="22"/>
                <w:szCs w:val="22"/>
                <w:lang w:val="en-GB" w:eastAsia="en-GB"/>
              </w:rPr>
              <w:tab/>
            </w:r>
            <w:r>
              <w:rPr>
                <w:rStyle w:val="Hyperlink"/>
                <w:noProof/>
              </w:rPr>
              <w:t>Re</w:t>
            </w:r>
            <w:r w:rsidRPr="00A105E6">
              <w:rPr>
                <w:rStyle w:val="Hyperlink"/>
                <w:noProof/>
              </w:rPr>
              <w:t>fere</w:t>
            </w:r>
            <w:r w:rsidRPr="00A105E6">
              <w:rPr>
                <w:rStyle w:val="Hyperlink"/>
                <w:noProof/>
              </w:rPr>
              <w:t>n</w:t>
            </w:r>
            <w:r w:rsidRPr="00A105E6">
              <w:rPr>
                <w:rStyle w:val="Hyperlink"/>
                <w:noProof/>
              </w:rPr>
              <w:t>ces</w:t>
            </w:r>
            <w:r>
              <w:rPr>
                <w:noProof/>
                <w:webHidden/>
              </w:rPr>
              <w:tab/>
            </w:r>
            <w:r>
              <w:rPr>
                <w:noProof/>
                <w:webHidden/>
              </w:rPr>
              <w:fldChar w:fldCharType="begin"/>
            </w:r>
            <w:r>
              <w:rPr>
                <w:noProof/>
                <w:webHidden/>
              </w:rPr>
              <w:instrText xml:space="preserve"> PAGEREF _Toc35881007 \h </w:instrText>
            </w:r>
            <w:r>
              <w:rPr>
                <w:noProof/>
                <w:webHidden/>
              </w:rPr>
            </w:r>
            <w:r>
              <w:rPr>
                <w:noProof/>
                <w:webHidden/>
              </w:rPr>
              <w:fldChar w:fldCharType="separate"/>
            </w:r>
            <w:r>
              <w:rPr>
                <w:noProof/>
                <w:webHidden/>
              </w:rPr>
              <w:t>11</w:t>
            </w:r>
            <w:r>
              <w:rPr>
                <w:noProof/>
                <w:webHidden/>
              </w:rPr>
              <w:fldChar w:fldCharType="end"/>
            </w:r>
          </w:hyperlink>
        </w:p>
        <w:p w:rsidR="001E1E58" w:rsidRPr="00614293" w:rsidRDefault="001E1E58" w:rsidP="00974BF8">
          <w:pPr>
            <w:tabs>
              <w:tab w:val="left" w:pos="5670"/>
            </w:tabs>
            <w:ind w:left="5103"/>
          </w:pPr>
          <w:r w:rsidRPr="00614293">
            <w:rPr>
              <w:b/>
              <w:bCs/>
              <w:noProof/>
            </w:rPr>
            <w:fldChar w:fldCharType="end"/>
          </w:r>
        </w:p>
      </w:sdtContent>
    </w:sdt>
    <w:p w:rsidR="000A7626" w:rsidRPr="00614293" w:rsidRDefault="000A7626" w:rsidP="000A7626"/>
    <w:p w:rsidR="000A7626" w:rsidRPr="00614293" w:rsidRDefault="000A7626" w:rsidP="000A7626">
      <w:pPr>
        <w:sectPr w:rsidR="000A7626" w:rsidRPr="00614293" w:rsidSect="001155CE">
          <w:footerReference w:type="first" r:id="rId14"/>
          <w:pgSz w:w="12240" w:h="15840" w:code="1"/>
          <w:pgMar w:top="2160" w:right="1080" w:bottom="720" w:left="6120" w:header="432" w:footer="432" w:gutter="0"/>
          <w:pgNumType w:fmt="lowerRoman"/>
          <w:cols w:space="708"/>
          <w:titlePg/>
          <w:docGrid w:linePitch="360"/>
        </w:sectPr>
      </w:pPr>
    </w:p>
    <w:p w:rsidR="00BA31C4" w:rsidRPr="00614293" w:rsidRDefault="00B80CFC" w:rsidP="00BA31C4">
      <w:pPr>
        <w:pStyle w:val="Heading1"/>
        <w:numPr>
          <w:ilvl w:val="0"/>
          <w:numId w:val="18"/>
        </w:numPr>
        <w:ind w:left="0" w:firstLine="0"/>
      </w:pPr>
      <w:bookmarkStart w:id="0" w:name="_Toc35881003"/>
      <w:r>
        <w:rPr>
          <w:b w:val="0"/>
          <w:bCs/>
        </w:rPr>
        <w:lastRenderedPageBreak/>
        <w:t>Introduction</w:t>
      </w:r>
      <w:bookmarkEnd w:id="0"/>
    </w:p>
    <w:p w:rsidR="00B80CFC" w:rsidRDefault="00B80CFC" w:rsidP="00B80CFC">
      <w:r>
        <w:t>As a result of the relentless march of globalisation and increasing customer expectations, innovation has become a key driver of growth, performance and valuation (Brash, et al., 2008; Mickahail, 2015). Innovation is not just about product and service performance, it also involves business models, company configuration, distribution and customer experience (Brash, et al., 2008; de Coutere &amp; Horth, 2016).</w:t>
      </w:r>
    </w:p>
    <w:p w:rsidR="00B80CFC" w:rsidRDefault="00B80CFC" w:rsidP="00B80CFC"/>
    <w:p w:rsidR="00B80CFC" w:rsidRDefault="00B80CFC" w:rsidP="00B80CFC">
      <w:r>
        <w:t xml:space="preserve"> In the face of challenging and unpredictable circumstances, leaders cannot rely on rational decision-making based on previous patterns, as ambiguity cannot be managed away (Horth &amp; Buchner, 2014; Mitchell, 2017). Instead, they must try to make sense of the unfamiliar, which requires innovation leadership. This means bringing new thinking and different actions to how leaders lead (approach to leadership) and how they create a climate for innovative thinking (ibid). A number of studies have been conducted in the attempt to establish the impact of leadership approach on the innovation capability of organisations (see Kesting, et al., 2015 for a review and synthesis of the literature). Though no definitive style has been identified, it is agreed the leadership antithesis to developing an innovation culture is that of command and control, especially within the ideation stage (Dodge, et al., 2017; Kesting, et al., 2015). </w:t>
      </w:r>
    </w:p>
    <w:p w:rsidR="00B80CFC" w:rsidRDefault="00B80CFC" w:rsidP="00B80CFC"/>
    <w:p w:rsidR="00B80CFC" w:rsidRDefault="00B80CFC" w:rsidP="00B80CFC">
      <w:r>
        <w:t>Design Thinking (DT) has emerged as a mechanism through which ideation can be encouraged (Liedtka, 2015; van Reine, 2017) and as a best practice through which organisations can influence corporate culture (Mickahail, 2015).</w:t>
      </w:r>
    </w:p>
    <w:p w:rsidR="00B80CFC" w:rsidRDefault="00B80CFC" w:rsidP="00B80CFC"/>
    <w:p w:rsidR="00B80CFC" w:rsidRDefault="00B80CFC" w:rsidP="00B80CFC">
      <w:r>
        <w:t>DT can be defined as “an iterative process in which we seek to understand the user, challenge assumptions we might have, and redefine problems in an attempt to identify alternative strategies and solutions that might not be instantly apparent with our initial level of understanding” (Hasso Plattner Institute of Design Stanford, 2017). The process consists of a number of defined steps as outlined in figure 5.</w:t>
      </w:r>
    </w:p>
    <w:p w:rsidR="00B80CFC" w:rsidRDefault="00B80CFC" w:rsidP="00B80CFC"/>
    <w:p w:rsidR="00B80CFC" w:rsidRDefault="00B80CFC" w:rsidP="00B80CFC"/>
    <w:p w:rsidR="00B80CFC" w:rsidRDefault="00B80CFC" w:rsidP="00B80CFC"/>
    <w:p w:rsidR="00B80CFC" w:rsidRDefault="00B80CFC" w:rsidP="00B80CFC"/>
    <w:p w:rsidR="00B80CFC" w:rsidRDefault="00B80CFC" w:rsidP="00B80CFC"/>
    <w:p w:rsidR="00B80CFC" w:rsidRDefault="00B80CFC" w:rsidP="00B80CFC"/>
    <w:p w:rsidR="00B80CFC" w:rsidRDefault="00B80CFC" w:rsidP="00B80CFC"/>
    <w:p w:rsidR="00B80CFC" w:rsidRDefault="00B80CFC" w:rsidP="00B80CFC">
      <w:r>
        <w:t>Figure 5: Stages of Design Thinking Process</w:t>
      </w:r>
    </w:p>
    <w:p w:rsidR="00B80CFC" w:rsidRDefault="00B80CFC" w:rsidP="00B80CFC">
      <w:pPr>
        <w:jc w:val="center"/>
      </w:pPr>
      <w:r w:rsidRPr="0052361A">
        <w:rPr>
          <w:rFonts w:ascii="Calibri" w:hAnsi="Calibri" w:cs="Calibri"/>
          <w:noProof/>
          <w:lang w:val="en-GB" w:eastAsia="en-GB"/>
        </w:rPr>
        <w:drawing>
          <wp:inline distT="0" distB="0" distL="0" distR="0" wp14:anchorId="4C89428A" wp14:editId="48CA73CF">
            <wp:extent cx="3985260" cy="2199864"/>
            <wp:effectExtent l="0" t="0" r="0" b="0"/>
            <wp:docPr id="6" name="Picture 6" descr="Image result for design thinking process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esign thinking process step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10780" cy="2213951"/>
                    </a:xfrm>
                    <a:prstGeom prst="rect">
                      <a:avLst/>
                    </a:prstGeom>
                    <a:noFill/>
                    <a:ln>
                      <a:noFill/>
                    </a:ln>
                  </pic:spPr>
                </pic:pic>
              </a:graphicData>
            </a:graphic>
          </wp:inline>
        </w:drawing>
      </w:r>
    </w:p>
    <w:p w:rsidR="00B80CFC" w:rsidRDefault="00B80CFC" w:rsidP="00B80CFC">
      <w:r>
        <w:t xml:space="preserve"> </w:t>
      </w:r>
    </w:p>
    <w:p w:rsidR="00B80CFC" w:rsidRDefault="00B80CFC" w:rsidP="00B80CFC">
      <w:r>
        <w:t>(Source: Hasso Plattner Institute of Design Stanford, 2017)</w:t>
      </w:r>
    </w:p>
    <w:p w:rsidR="00B80CFC" w:rsidRDefault="00B80CFC" w:rsidP="00B80CFC"/>
    <w:p w:rsidR="00B80CFC" w:rsidRDefault="00B80CFC" w:rsidP="00B80CFC">
      <w:r>
        <w:t xml:space="preserve">The aim of this session is to introduce the learner to the concept of ideation within the design thinking process and assumes the learner is already familiar with the overall process and previous stages. </w:t>
      </w:r>
    </w:p>
    <w:p w:rsidR="00BA31C4" w:rsidRPr="00614293" w:rsidRDefault="00B80CFC" w:rsidP="00B80CFC">
      <w:r>
        <w:t> </w:t>
      </w:r>
    </w:p>
    <w:p w:rsidR="00D27AF8" w:rsidRPr="00614293" w:rsidRDefault="00B80CFC" w:rsidP="0003123C">
      <w:pPr>
        <w:pStyle w:val="Heading1"/>
        <w:numPr>
          <w:ilvl w:val="0"/>
          <w:numId w:val="18"/>
        </w:numPr>
        <w:ind w:left="0" w:firstLine="0"/>
      </w:pPr>
      <w:bookmarkStart w:id="1" w:name="_Toc35881004"/>
      <w:r>
        <w:lastRenderedPageBreak/>
        <w:t>Learning Plan</w:t>
      </w:r>
      <w:bookmarkEnd w:id="1"/>
    </w:p>
    <w:p w:rsidR="00D27AF8" w:rsidRDefault="00D27AF8" w:rsidP="00AD4BD7">
      <w:pPr>
        <w:pStyle w:val="ListBullet"/>
        <w:numPr>
          <w:ilvl w:val="0"/>
          <w:numId w:val="0"/>
        </w:numPr>
        <w:ind w:left="340"/>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AD4BD7" w:rsidRPr="00A514F6" w:rsidTr="00E87E87">
        <w:trPr>
          <w:cantSplit/>
        </w:trPr>
        <w:tc>
          <w:tcPr>
            <w:tcW w:w="4909" w:type="dxa"/>
            <w:gridSpan w:val="2"/>
          </w:tcPr>
          <w:p w:rsidR="00AD4BD7" w:rsidRPr="00A514F6" w:rsidRDefault="00AD4BD7" w:rsidP="00AD4BD7">
            <w:pPr>
              <w:rPr>
                <w:rFonts w:cstheme="minorHAnsi"/>
                <w:b/>
              </w:rPr>
            </w:pPr>
            <w:r w:rsidRPr="00A514F6">
              <w:rPr>
                <w:rFonts w:cstheme="minorHAnsi"/>
                <w:b/>
              </w:rPr>
              <w:t>TOPIC:  Innovation</w:t>
            </w:r>
            <w:r>
              <w:rPr>
                <w:rFonts w:cstheme="minorHAnsi"/>
                <w:b/>
              </w:rPr>
              <w:t xml:space="preserve"> Using Design Thinking</w:t>
            </w:r>
          </w:p>
        </w:tc>
        <w:tc>
          <w:tcPr>
            <w:tcW w:w="4914" w:type="dxa"/>
            <w:gridSpan w:val="2"/>
          </w:tcPr>
          <w:p w:rsidR="00AD4BD7" w:rsidRPr="00A514F6" w:rsidRDefault="00AD4BD7" w:rsidP="00E87E87">
            <w:pPr>
              <w:jc w:val="both"/>
              <w:rPr>
                <w:rFonts w:cstheme="minorHAnsi"/>
                <w:b/>
              </w:rPr>
            </w:pPr>
            <w:r w:rsidRPr="00A514F6">
              <w:rPr>
                <w:rFonts w:cstheme="minorHAnsi"/>
                <w:b/>
              </w:rPr>
              <w:t>Intended learners: Leaders at all levels</w:t>
            </w:r>
          </w:p>
          <w:p w:rsidR="00AD4BD7" w:rsidRPr="00A514F6" w:rsidRDefault="00AD4BD7" w:rsidP="00E87E87">
            <w:pPr>
              <w:jc w:val="both"/>
              <w:rPr>
                <w:rFonts w:cstheme="minorHAnsi"/>
                <w:b/>
              </w:rPr>
            </w:pPr>
          </w:p>
        </w:tc>
      </w:tr>
      <w:tr w:rsidR="00AD4BD7" w:rsidRPr="00A514F6" w:rsidTr="00E87E87">
        <w:tc>
          <w:tcPr>
            <w:tcW w:w="2802" w:type="dxa"/>
            <w:tcBorders>
              <w:bottom w:val="nil"/>
            </w:tcBorders>
          </w:tcPr>
          <w:p w:rsidR="00AD4BD7" w:rsidRPr="00A514F6" w:rsidRDefault="00AD4BD7" w:rsidP="00E87E87">
            <w:pPr>
              <w:jc w:val="both"/>
              <w:rPr>
                <w:rFonts w:cstheme="minorHAnsi"/>
                <w:b/>
              </w:rPr>
            </w:pPr>
            <w:r w:rsidRPr="00A514F6">
              <w:rPr>
                <w:rFonts w:cstheme="minorHAnsi"/>
                <w:b/>
              </w:rPr>
              <w:t>DATE: TBC</w:t>
            </w:r>
          </w:p>
        </w:tc>
        <w:tc>
          <w:tcPr>
            <w:tcW w:w="4110" w:type="dxa"/>
            <w:gridSpan w:val="2"/>
            <w:tcBorders>
              <w:bottom w:val="nil"/>
            </w:tcBorders>
          </w:tcPr>
          <w:p w:rsidR="00AD4BD7" w:rsidRPr="00A514F6" w:rsidRDefault="00AD4BD7" w:rsidP="00E87E87">
            <w:pPr>
              <w:jc w:val="both"/>
              <w:rPr>
                <w:rFonts w:cstheme="minorHAnsi"/>
                <w:b/>
              </w:rPr>
            </w:pPr>
            <w:r w:rsidRPr="00A514F6">
              <w:rPr>
                <w:rFonts w:cstheme="minorHAnsi"/>
                <w:b/>
              </w:rPr>
              <w:t>LENGTH OF LESSON: 30 minutes</w:t>
            </w:r>
          </w:p>
        </w:tc>
        <w:tc>
          <w:tcPr>
            <w:tcW w:w="2911" w:type="dxa"/>
            <w:tcBorders>
              <w:bottom w:val="nil"/>
            </w:tcBorders>
          </w:tcPr>
          <w:p w:rsidR="00AD4BD7" w:rsidRPr="00A514F6" w:rsidRDefault="00AD4BD7" w:rsidP="00E87E87">
            <w:pPr>
              <w:jc w:val="both"/>
              <w:rPr>
                <w:rFonts w:cstheme="minorHAnsi"/>
                <w:b/>
              </w:rPr>
            </w:pPr>
            <w:r w:rsidRPr="00A514F6">
              <w:rPr>
                <w:rFonts w:cstheme="minorHAnsi"/>
                <w:b/>
              </w:rPr>
              <w:t>NO IN CLASS: 12</w:t>
            </w:r>
          </w:p>
        </w:tc>
      </w:tr>
      <w:tr w:rsidR="00AD4BD7" w:rsidRPr="00A514F6" w:rsidTr="00E87E87">
        <w:trPr>
          <w:cantSplit/>
        </w:trPr>
        <w:tc>
          <w:tcPr>
            <w:tcW w:w="9823" w:type="dxa"/>
            <w:gridSpan w:val="4"/>
            <w:tcBorders>
              <w:top w:val="single" w:sz="2" w:space="0" w:color="auto"/>
            </w:tcBorders>
          </w:tcPr>
          <w:p w:rsidR="00AD4BD7" w:rsidRPr="00A514F6" w:rsidRDefault="00AD4BD7" w:rsidP="00E87E87">
            <w:pPr>
              <w:jc w:val="both"/>
              <w:rPr>
                <w:rFonts w:cstheme="minorHAnsi"/>
                <w:b/>
              </w:rPr>
            </w:pPr>
            <w:r w:rsidRPr="00A514F6">
              <w:rPr>
                <w:rFonts w:cstheme="minorHAnsi"/>
                <w:b/>
              </w:rPr>
              <w:t>AIM OF LESSON</w:t>
            </w:r>
          </w:p>
          <w:p w:rsidR="00AD4BD7" w:rsidRPr="00A514F6" w:rsidRDefault="00AD4BD7" w:rsidP="00E87E87">
            <w:pPr>
              <w:jc w:val="both"/>
              <w:rPr>
                <w:rFonts w:cstheme="minorHAnsi"/>
                <w:b/>
              </w:rPr>
            </w:pPr>
          </w:p>
          <w:p w:rsidR="00AD4BD7" w:rsidRPr="00BA1788" w:rsidRDefault="00AD4BD7" w:rsidP="00E87E87">
            <w:pPr>
              <w:jc w:val="both"/>
              <w:rPr>
                <w:rFonts w:cstheme="minorHAnsi"/>
              </w:rPr>
            </w:pPr>
            <w:r w:rsidRPr="00BA1788">
              <w:rPr>
                <w:rFonts w:cstheme="minorHAnsi"/>
                <w:bCs/>
              </w:rPr>
              <w:t xml:space="preserve">The aim of this training is to provide an introduction to the </w:t>
            </w:r>
            <w:r w:rsidRPr="00BA1788">
              <w:rPr>
                <w:rFonts w:cstheme="minorHAnsi"/>
                <w:bCs/>
                <w:i/>
                <w:iCs/>
              </w:rPr>
              <w:t>ideate</w:t>
            </w:r>
            <w:r w:rsidRPr="00BA1788">
              <w:rPr>
                <w:rFonts w:cstheme="minorHAnsi"/>
                <w:bCs/>
              </w:rPr>
              <w:t xml:space="preserve"> phase of the design thinking process. </w:t>
            </w:r>
          </w:p>
          <w:p w:rsidR="00AD4BD7" w:rsidRPr="00A514F6" w:rsidRDefault="00AD4BD7" w:rsidP="00E87E87">
            <w:pPr>
              <w:jc w:val="both"/>
              <w:rPr>
                <w:rFonts w:cstheme="minorHAnsi"/>
                <w:b/>
              </w:rPr>
            </w:pPr>
          </w:p>
          <w:p w:rsidR="00AD4BD7" w:rsidRPr="00A514F6" w:rsidRDefault="00AD4BD7" w:rsidP="00E87E87">
            <w:pPr>
              <w:jc w:val="both"/>
              <w:rPr>
                <w:rFonts w:cstheme="minorHAnsi"/>
                <w:b/>
              </w:rPr>
            </w:pPr>
          </w:p>
        </w:tc>
      </w:tr>
      <w:tr w:rsidR="00AD4BD7" w:rsidRPr="00A514F6" w:rsidTr="00E87E87">
        <w:trPr>
          <w:cantSplit/>
        </w:trPr>
        <w:tc>
          <w:tcPr>
            <w:tcW w:w="9823" w:type="dxa"/>
            <w:gridSpan w:val="4"/>
            <w:tcBorders>
              <w:bottom w:val="nil"/>
            </w:tcBorders>
          </w:tcPr>
          <w:p w:rsidR="00AD4BD7" w:rsidRPr="00A514F6" w:rsidRDefault="00AD4BD7" w:rsidP="00E87E87">
            <w:pPr>
              <w:jc w:val="both"/>
              <w:rPr>
                <w:rFonts w:cstheme="minorHAnsi"/>
                <w:b/>
              </w:rPr>
            </w:pPr>
            <w:r w:rsidRPr="00A514F6">
              <w:rPr>
                <w:rFonts w:cstheme="minorHAnsi"/>
                <w:b/>
              </w:rPr>
              <w:t>LEARNING OBJECTIVES</w:t>
            </w:r>
          </w:p>
          <w:p w:rsidR="00AD4BD7" w:rsidRPr="00A514F6" w:rsidRDefault="00AD4BD7" w:rsidP="00E87E87">
            <w:pPr>
              <w:jc w:val="both"/>
              <w:rPr>
                <w:rFonts w:cstheme="minorHAnsi"/>
                <w:b/>
              </w:rPr>
            </w:pPr>
          </w:p>
          <w:p w:rsidR="00AD4BD7" w:rsidRPr="00BA1788" w:rsidRDefault="00AD4BD7" w:rsidP="00E87E87">
            <w:pPr>
              <w:jc w:val="both"/>
              <w:rPr>
                <w:rFonts w:cstheme="minorHAnsi"/>
              </w:rPr>
            </w:pPr>
            <w:r w:rsidRPr="00BA1788">
              <w:rPr>
                <w:rFonts w:cstheme="minorHAnsi"/>
              </w:rPr>
              <w:t>At the end of this session learners should be able to:</w:t>
            </w:r>
          </w:p>
          <w:p w:rsidR="00AD4BD7" w:rsidRPr="00BA1788" w:rsidRDefault="00AD4BD7" w:rsidP="00E87E87">
            <w:pPr>
              <w:jc w:val="both"/>
              <w:rPr>
                <w:rFonts w:cstheme="minorHAnsi"/>
              </w:rPr>
            </w:pPr>
          </w:p>
          <w:p w:rsidR="00AD4BD7" w:rsidRPr="00BA1788" w:rsidRDefault="00AD4BD7" w:rsidP="00AD4BD7">
            <w:pPr>
              <w:numPr>
                <w:ilvl w:val="0"/>
                <w:numId w:val="39"/>
              </w:numPr>
              <w:spacing w:before="0" w:after="0" w:line="240" w:lineRule="auto"/>
              <w:jc w:val="both"/>
              <w:rPr>
                <w:rFonts w:cstheme="minorHAnsi"/>
              </w:rPr>
            </w:pPr>
            <w:r w:rsidRPr="00BA1788">
              <w:rPr>
                <w:rFonts w:cstheme="minorHAnsi"/>
              </w:rPr>
              <w:t>Define the ideate stage of the design thinking process</w:t>
            </w:r>
          </w:p>
          <w:p w:rsidR="00AD4BD7" w:rsidRPr="00BA1788" w:rsidRDefault="00AD4BD7" w:rsidP="00AD4BD7">
            <w:pPr>
              <w:numPr>
                <w:ilvl w:val="0"/>
                <w:numId w:val="39"/>
              </w:numPr>
              <w:spacing w:before="0" w:after="0" w:line="240" w:lineRule="auto"/>
              <w:jc w:val="both"/>
              <w:rPr>
                <w:rFonts w:cstheme="minorHAnsi"/>
              </w:rPr>
            </w:pPr>
            <w:r w:rsidRPr="00BA1788">
              <w:rPr>
                <w:rFonts w:cstheme="minorHAnsi"/>
              </w:rPr>
              <w:t>Identify the resources and appropriate environment for ideation</w:t>
            </w:r>
          </w:p>
          <w:p w:rsidR="00AD4BD7" w:rsidRPr="00BA1788" w:rsidRDefault="00AD4BD7" w:rsidP="00AD4BD7">
            <w:pPr>
              <w:numPr>
                <w:ilvl w:val="0"/>
                <w:numId w:val="39"/>
              </w:numPr>
              <w:spacing w:before="0" w:after="0" w:line="240" w:lineRule="auto"/>
              <w:jc w:val="both"/>
              <w:rPr>
                <w:rFonts w:cstheme="minorHAnsi"/>
              </w:rPr>
            </w:pPr>
            <w:r w:rsidRPr="00BA1788">
              <w:rPr>
                <w:rFonts w:cstheme="minorHAnsi"/>
              </w:rPr>
              <w:t>Practice the vote first, then discuss approach to ideation</w:t>
            </w:r>
          </w:p>
          <w:p w:rsidR="00AD4BD7" w:rsidRPr="00A514F6" w:rsidRDefault="00AD4BD7" w:rsidP="00E87E87">
            <w:pPr>
              <w:jc w:val="both"/>
              <w:rPr>
                <w:rFonts w:cstheme="minorHAnsi"/>
                <w:b/>
              </w:rPr>
            </w:pPr>
          </w:p>
        </w:tc>
      </w:tr>
      <w:tr w:rsidR="00AD4BD7" w:rsidRPr="00A514F6" w:rsidTr="00E87E87">
        <w:trPr>
          <w:cantSplit/>
        </w:trPr>
        <w:tc>
          <w:tcPr>
            <w:tcW w:w="9823" w:type="dxa"/>
            <w:gridSpan w:val="4"/>
          </w:tcPr>
          <w:p w:rsidR="00AD4BD7" w:rsidRDefault="00AD4BD7" w:rsidP="00E87E87">
            <w:pPr>
              <w:jc w:val="both"/>
              <w:rPr>
                <w:rFonts w:cstheme="minorHAnsi"/>
                <w:b/>
              </w:rPr>
            </w:pPr>
            <w:r>
              <w:rPr>
                <w:rFonts w:cstheme="minorHAnsi"/>
                <w:b/>
              </w:rPr>
              <w:lastRenderedPageBreak/>
              <w:t>LOCATION &amp; ROOM LAYOUT</w:t>
            </w:r>
          </w:p>
          <w:p w:rsidR="00AD4BD7" w:rsidRDefault="00AD4BD7" w:rsidP="00E87E87">
            <w:pPr>
              <w:jc w:val="both"/>
              <w:rPr>
                <w:rFonts w:cstheme="minorHAnsi"/>
              </w:rPr>
            </w:pPr>
            <w:r>
              <w:rPr>
                <w:rFonts w:cstheme="minorHAnsi"/>
              </w:rPr>
              <w:t xml:space="preserve">The </w:t>
            </w:r>
            <w:r w:rsidR="00A24833">
              <w:rPr>
                <w:rFonts w:cstheme="minorHAnsi"/>
              </w:rPr>
              <w:t xml:space="preserve">session will be held in….. (insert citation in relation to learning environment) </w:t>
            </w:r>
          </w:p>
          <w:p w:rsidR="00AD4BD7" w:rsidRDefault="00AD4BD7" w:rsidP="00E87E87">
            <w:pPr>
              <w:jc w:val="both"/>
              <w:rPr>
                <w:rFonts w:cstheme="minorHAnsi"/>
              </w:rPr>
            </w:pPr>
          </w:p>
          <w:p w:rsidR="00AD4BD7" w:rsidRPr="00BA1788" w:rsidRDefault="00AD4BD7" w:rsidP="00E87E87">
            <w:pPr>
              <w:jc w:val="both"/>
              <w:rPr>
                <w:rFonts w:cstheme="minorHAnsi"/>
              </w:rPr>
            </w:pPr>
            <w:r>
              <w:rPr>
                <w:rFonts w:cstheme="minorHAnsi"/>
              </w:rPr>
              <w:t xml:space="preserve">The room should be laid out in </w:t>
            </w:r>
            <w:r w:rsidRPr="00BA1788">
              <w:rPr>
                <w:rFonts w:cstheme="minorHAnsi"/>
              </w:rPr>
              <w:t xml:space="preserve">Cabaret style  </w:t>
            </w:r>
          </w:p>
          <w:p w:rsidR="00AD4BD7" w:rsidRPr="00A514F6" w:rsidRDefault="00AD4BD7" w:rsidP="00E87E87">
            <w:pPr>
              <w:jc w:val="both"/>
              <w:rPr>
                <w:rFonts w:cstheme="minorHAnsi"/>
                <w:b/>
              </w:rPr>
            </w:pPr>
          </w:p>
          <w:p w:rsidR="00AD4BD7" w:rsidRDefault="00AD4BD7" w:rsidP="00E87E87">
            <w:pPr>
              <w:jc w:val="both"/>
              <w:rPr>
                <w:rFonts w:cstheme="minorHAnsi"/>
                <w:b/>
              </w:rPr>
            </w:pPr>
            <w:r w:rsidRPr="00A514F6">
              <w:rPr>
                <w:rFonts w:cstheme="minorHAnsi"/>
                <w:b/>
                <w:noProof/>
                <w:lang w:eastAsia="en-GB"/>
              </w:rPr>
              <w:drawing>
                <wp:inline distT="0" distB="0" distL="0" distR="0" wp14:anchorId="36589986" wp14:editId="00068792">
                  <wp:extent cx="2621280" cy="1127760"/>
                  <wp:effectExtent l="0" t="0" r="7620" b="0"/>
                  <wp:docPr id="8" name="Picture 8" descr="C:\Users\julie.potter\AppData\Local\Microsoft\Windows\INetCache\Content.MSO\F13F6BC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ulie.potter\AppData\Local\Microsoft\Windows\INetCache\Content.MSO\F13F6BCB.tmp"/>
                          <pic:cNvPicPr>
                            <a:picLocks noChangeAspect="1" noChangeArrowheads="1"/>
                          </pic:cNvPicPr>
                        </pic:nvPicPr>
                        <pic:blipFill rotWithShape="1">
                          <a:blip r:embed="rId16">
                            <a:extLst>
                              <a:ext uri="{28A0092B-C50C-407E-A947-70E740481C1C}">
                                <a14:useLocalDpi xmlns:a14="http://schemas.microsoft.com/office/drawing/2010/main" val="0"/>
                              </a:ext>
                            </a:extLst>
                          </a:blip>
                          <a:srcRect b="35371"/>
                          <a:stretch/>
                        </pic:blipFill>
                        <pic:spPr bwMode="auto">
                          <a:xfrm flipH="1">
                            <a:off x="0" y="0"/>
                            <a:ext cx="2621280" cy="1127760"/>
                          </a:xfrm>
                          <a:prstGeom prst="rect">
                            <a:avLst/>
                          </a:prstGeom>
                          <a:noFill/>
                          <a:ln>
                            <a:noFill/>
                          </a:ln>
                          <a:extLst>
                            <a:ext uri="{53640926-AAD7-44D8-BBD7-CCE9431645EC}">
                              <a14:shadowObscured xmlns:a14="http://schemas.microsoft.com/office/drawing/2010/main"/>
                            </a:ext>
                          </a:extLst>
                        </pic:spPr>
                      </pic:pic>
                    </a:graphicData>
                  </a:graphic>
                </wp:inline>
              </w:drawing>
            </w:r>
          </w:p>
          <w:p w:rsidR="00AD4BD7" w:rsidRPr="00BA1788" w:rsidRDefault="00AD4BD7" w:rsidP="00E87E87">
            <w:pPr>
              <w:jc w:val="both"/>
              <w:rPr>
                <w:rFonts w:cstheme="minorHAnsi"/>
              </w:rPr>
            </w:pPr>
            <w:r w:rsidRPr="00BA1788">
              <w:rPr>
                <w:rFonts w:cstheme="minorHAnsi"/>
              </w:rPr>
              <w:t xml:space="preserve">Cabaret style is best for this session because …… (insert citation) </w:t>
            </w:r>
          </w:p>
          <w:p w:rsidR="00AD4BD7" w:rsidRPr="00A514F6" w:rsidRDefault="00AD4BD7" w:rsidP="00E87E87">
            <w:pPr>
              <w:jc w:val="both"/>
              <w:rPr>
                <w:rFonts w:cstheme="minorHAnsi"/>
                <w:b/>
              </w:rPr>
            </w:pPr>
          </w:p>
        </w:tc>
      </w:tr>
      <w:tr w:rsidR="00AD4BD7" w:rsidRPr="00A514F6" w:rsidTr="00E87E87">
        <w:trPr>
          <w:cantSplit/>
        </w:trPr>
        <w:tc>
          <w:tcPr>
            <w:tcW w:w="9823" w:type="dxa"/>
            <w:gridSpan w:val="4"/>
          </w:tcPr>
          <w:p w:rsidR="00AD4BD7" w:rsidRPr="005B72A5" w:rsidRDefault="00AD4BD7" w:rsidP="00E87E87">
            <w:pPr>
              <w:jc w:val="both"/>
              <w:rPr>
                <w:rFonts w:cstheme="minorHAnsi"/>
                <w:b/>
              </w:rPr>
            </w:pPr>
            <w:r w:rsidRPr="005B72A5">
              <w:rPr>
                <w:rFonts w:cstheme="minorHAnsi"/>
                <w:b/>
              </w:rPr>
              <w:t>PREVIOUS KNOWLEDGE:</w:t>
            </w:r>
          </w:p>
          <w:p w:rsidR="00AD4BD7" w:rsidRPr="00BA1788" w:rsidRDefault="00AD4BD7" w:rsidP="00E87E87">
            <w:pPr>
              <w:jc w:val="both"/>
              <w:rPr>
                <w:rFonts w:cstheme="minorHAnsi"/>
              </w:rPr>
            </w:pPr>
          </w:p>
          <w:p w:rsidR="00AD4BD7" w:rsidRPr="00BA1788" w:rsidRDefault="00AD4BD7" w:rsidP="00E87E87">
            <w:pPr>
              <w:jc w:val="both"/>
              <w:rPr>
                <w:rFonts w:cstheme="minorHAnsi"/>
              </w:rPr>
            </w:pPr>
            <w:r w:rsidRPr="00BA1788">
              <w:rPr>
                <w:rFonts w:cstheme="minorHAnsi"/>
              </w:rPr>
              <w:t>The session as</w:t>
            </w:r>
            <w:r>
              <w:rPr>
                <w:rFonts w:cstheme="minorHAnsi"/>
              </w:rPr>
              <w:t xml:space="preserve">sumes some previous knowledge of </w:t>
            </w:r>
            <w:r w:rsidRPr="00BA1788">
              <w:rPr>
                <w:rFonts w:cstheme="minorHAnsi"/>
              </w:rPr>
              <w:t>the design thinking process.  Specifically</w:t>
            </w:r>
            <w:r>
              <w:rPr>
                <w:rFonts w:cstheme="minorHAnsi"/>
              </w:rPr>
              <w:t>,</w:t>
            </w:r>
            <w:r w:rsidRPr="00BA1788">
              <w:rPr>
                <w:rFonts w:cstheme="minorHAnsi"/>
              </w:rPr>
              <w:t xml:space="preserve"> the learners should already be familiar with the first two stages, Empathise and Define.  </w:t>
            </w:r>
          </w:p>
          <w:p w:rsidR="00AD4BD7" w:rsidRPr="00BA1788" w:rsidRDefault="00AD4BD7" w:rsidP="00E87E87">
            <w:pPr>
              <w:jc w:val="both"/>
              <w:rPr>
                <w:rFonts w:cstheme="minorHAnsi"/>
              </w:rPr>
            </w:pPr>
          </w:p>
        </w:tc>
      </w:tr>
      <w:tr w:rsidR="00AD4BD7" w:rsidRPr="00A514F6" w:rsidTr="00E87E87">
        <w:trPr>
          <w:cantSplit/>
        </w:trPr>
        <w:tc>
          <w:tcPr>
            <w:tcW w:w="9823" w:type="dxa"/>
            <w:gridSpan w:val="4"/>
          </w:tcPr>
          <w:p w:rsidR="00AD4BD7" w:rsidRPr="00A514F6" w:rsidRDefault="00AD4BD7" w:rsidP="00E87E87">
            <w:pPr>
              <w:jc w:val="both"/>
              <w:rPr>
                <w:rFonts w:cstheme="minorHAnsi"/>
                <w:b/>
              </w:rPr>
            </w:pPr>
            <w:r w:rsidRPr="00A514F6">
              <w:rPr>
                <w:rFonts w:cstheme="minorHAnsi"/>
                <w:b/>
              </w:rPr>
              <w:t>HEALTH &amp; SAFETY:</w:t>
            </w:r>
          </w:p>
          <w:p w:rsidR="00AD4BD7" w:rsidRPr="00A514F6" w:rsidRDefault="00AD4BD7" w:rsidP="00E87E87">
            <w:pPr>
              <w:jc w:val="both"/>
              <w:rPr>
                <w:rFonts w:cstheme="minorHAnsi"/>
                <w:b/>
              </w:rPr>
            </w:pPr>
          </w:p>
          <w:p w:rsidR="00AD4BD7" w:rsidRPr="00BA1788" w:rsidRDefault="00AD4BD7" w:rsidP="00E87E87">
            <w:pPr>
              <w:jc w:val="both"/>
              <w:rPr>
                <w:rFonts w:cstheme="minorHAnsi"/>
              </w:rPr>
            </w:pPr>
            <w:r w:rsidRPr="00BA1788">
              <w:rPr>
                <w:rFonts w:cstheme="minorHAnsi"/>
              </w:rPr>
              <w:t xml:space="preserve">There are no identified risks to the learners from carrying out any of the tasks associated with the learning plan. </w:t>
            </w:r>
          </w:p>
          <w:p w:rsidR="00AD4BD7" w:rsidRPr="00BA1788" w:rsidRDefault="00AD4BD7" w:rsidP="00E87E87">
            <w:pPr>
              <w:jc w:val="both"/>
              <w:rPr>
                <w:rFonts w:cstheme="minorHAnsi"/>
              </w:rPr>
            </w:pPr>
          </w:p>
          <w:p w:rsidR="00AD4BD7" w:rsidRPr="00A514F6" w:rsidRDefault="00AD4BD7" w:rsidP="00E87E87">
            <w:pPr>
              <w:jc w:val="both"/>
              <w:rPr>
                <w:rFonts w:cstheme="minorHAnsi"/>
                <w:b/>
              </w:rPr>
            </w:pPr>
          </w:p>
        </w:tc>
      </w:tr>
    </w:tbl>
    <w:p w:rsidR="00AD4BD7" w:rsidRDefault="00AD4BD7" w:rsidP="00AD4BD7">
      <w:pPr>
        <w:pStyle w:val="ListBullet"/>
        <w:numPr>
          <w:ilvl w:val="0"/>
          <w:numId w:val="0"/>
        </w:numPr>
        <w:ind w:left="340"/>
      </w:pPr>
    </w:p>
    <w:p w:rsidR="00AD4BD7" w:rsidRPr="00614293" w:rsidRDefault="00AD4BD7" w:rsidP="00AD4BD7">
      <w:pPr>
        <w:pStyle w:val="ListBullet"/>
        <w:numPr>
          <w:ilvl w:val="0"/>
          <w:numId w:val="0"/>
        </w:numPr>
        <w:ind w:left="340"/>
      </w:pPr>
    </w:p>
    <w:p w:rsidR="00D27AF8" w:rsidRPr="00614293" w:rsidRDefault="00B80CFC" w:rsidP="00E53724">
      <w:pPr>
        <w:pStyle w:val="Heading1"/>
        <w:numPr>
          <w:ilvl w:val="0"/>
          <w:numId w:val="18"/>
        </w:numPr>
        <w:ind w:left="0" w:firstLine="0"/>
      </w:pPr>
      <w:bookmarkStart w:id="2" w:name="_Toc35881005"/>
      <w:r>
        <w:lastRenderedPageBreak/>
        <w:t>Justification of Methods</w:t>
      </w:r>
      <w:bookmarkEnd w:id="2"/>
    </w:p>
    <w:p w:rsidR="00E53724" w:rsidRDefault="00A24833" w:rsidP="00A24833">
      <w:pPr>
        <w:pStyle w:val="ListBullet"/>
        <w:numPr>
          <w:ilvl w:val="0"/>
          <w:numId w:val="0"/>
        </w:numPr>
        <w:ind w:left="340"/>
      </w:pPr>
      <w:r>
        <w:t>In this section you should refer to learning theories which justify the methods you have chosen in your plan.</w:t>
      </w:r>
    </w:p>
    <w:p w:rsidR="00A24833" w:rsidRDefault="00A24833" w:rsidP="00A24833">
      <w:pPr>
        <w:pStyle w:val="ListBullet"/>
        <w:numPr>
          <w:ilvl w:val="0"/>
          <w:numId w:val="0"/>
        </w:numPr>
        <w:ind w:left="340"/>
      </w:pPr>
      <w:r>
        <w:t>You should start with Theories of Learning such as:</w:t>
      </w:r>
    </w:p>
    <w:p w:rsidR="00A24833" w:rsidRDefault="00A24833" w:rsidP="00A24833">
      <w:pPr>
        <w:pStyle w:val="ListBullet"/>
        <w:numPr>
          <w:ilvl w:val="0"/>
          <w:numId w:val="40"/>
        </w:numPr>
      </w:pPr>
      <w:r>
        <w:t>Adult Learning Theory</w:t>
      </w:r>
    </w:p>
    <w:p w:rsidR="00A24833" w:rsidRDefault="00A24833" w:rsidP="00A24833">
      <w:pPr>
        <w:pStyle w:val="ListBullet"/>
        <w:numPr>
          <w:ilvl w:val="0"/>
          <w:numId w:val="40"/>
        </w:numPr>
      </w:pPr>
      <w:r>
        <w:t>Experiential Learning Theory</w:t>
      </w:r>
    </w:p>
    <w:p w:rsidR="00A24833" w:rsidRDefault="00A24833" w:rsidP="00A24833">
      <w:pPr>
        <w:pStyle w:val="ListBullet"/>
        <w:numPr>
          <w:ilvl w:val="0"/>
          <w:numId w:val="40"/>
        </w:numPr>
      </w:pPr>
      <w:r>
        <w:t>Group/Social Learning</w:t>
      </w:r>
    </w:p>
    <w:p w:rsidR="00A24833" w:rsidRDefault="00A24833" w:rsidP="00A24833">
      <w:pPr>
        <w:pStyle w:val="ListBullet"/>
        <w:numPr>
          <w:ilvl w:val="0"/>
          <w:numId w:val="40"/>
        </w:numPr>
      </w:pPr>
      <w:r>
        <w:t>Blooms Taxonomy</w:t>
      </w:r>
    </w:p>
    <w:p w:rsidR="00A24833" w:rsidRDefault="00A24833" w:rsidP="00A24833">
      <w:pPr>
        <w:pStyle w:val="ListBullet"/>
        <w:numPr>
          <w:ilvl w:val="0"/>
          <w:numId w:val="0"/>
        </w:numPr>
        <w:ind w:left="340"/>
      </w:pPr>
      <w:r>
        <w:t xml:space="preserve">Include diagrams to make the content more engaging, but ensure they are correctly labelled and referred to in your discussion as seen in figure 1.  </w:t>
      </w:r>
    </w:p>
    <w:p w:rsidR="00A24833" w:rsidRPr="000D78E1" w:rsidRDefault="00A24833" w:rsidP="000D78E1">
      <w:pPr>
        <w:pStyle w:val="Caption"/>
        <w:ind w:left="340"/>
        <w:rPr>
          <w:b/>
          <w:color w:val="7F7F7F" w:themeColor="text1" w:themeTint="80"/>
          <w:sz w:val="24"/>
          <w:szCs w:val="24"/>
        </w:rPr>
      </w:pPr>
      <w:r w:rsidRPr="000D78E1">
        <w:rPr>
          <w:b/>
          <w:color w:val="7F7F7F" w:themeColor="text1" w:themeTint="80"/>
          <w:sz w:val="24"/>
          <w:szCs w:val="24"/>
        </w:rPr>
        <w:t xml:space="preserve">Figure </w:t>
      </w:r>
      <w:r w:rsidRPr="000D78E1">
        <w:rPr>
          <w:b/>
          <w:color w:val="7F7F7F" w:themeColor="text1" w:themeTint="80"/>
          <w:sz w:val="24"/>
          <w:szCs w:val="24"/>
        </w:rPr>
        <w:fldChar w:fldCharType="begin"/>
      </w:r>
      <w:r w:rsidRPr="000D78E1">
        <w:rPr>
          <w:b/>
          <w:color w:val="7F7F7F" w:themeColor="text1" w:themeTint="80"/>
          <w:sz w:val="24"/>
          <w:szCs w:val="24"/>
        </w:rPr>
        <w:instrText xml:space="preserve"> SEQ Figure \* ARABIC </w:instrText>
      </w:r>
      <w:r w:rsidRPr="000D78E1">
        <w:rPr>
          <w:b/>
          <w:color w:val="7F7F7F" w:themeColor="text1" w:themeTint="80"/>
          <w:sz w:val="24"/>
          <w:szCs w:val="24"/>
        </w:rPr>
        <w:fldChar w:fldCharType="separate"/>
      </w:r>
      <w:r w:rsidRPr="000D78E1">
        <w:rPr>
          <w:b/>
          <w:noProof/>
          <w:color w:val="7F7F7F" w:themeColor="text1" w:themeTint="80"/>
          <w:sz w:val="24"/>
          <w:szCs w:val="24"/>
        </w:rPr>
        <w:t>1</w:t>
      </w:r>
      <w:r w:rsidRPr="000D78E1">
        <w:rPr>
          <w:b/>
          <w:color w:val="7F7F7F" w:themeColor="text1" w:themeTint="80"/>
          <w:sz w:val="24"/>
          <w:szCs w:val="24"/>
        </w:rPr>
        <w:fldChar w:fldCharType="end"/>
      </w:r>
      <w:r w:rsidRPr="000D78E1">
        <w:rPr>
          <w:b/>
          <w:color w:val="7F7F7F" w:themeColor="text1" w:themeTint="80"/>
          <w:sz w:val="24"/>
          <w:szCs w:val="24"/>
        </w:rPr>
        <w:t>: Bloom's Taxonomy</w:t>
      </w:r>
    </w:p>
    <w:p w:rsidR="004211AF" w:rsidRDefault="00A24833" w:rsidP="00A24833">
      <w:pPr>
        <w:jc w:val="center"/>
      </w:pPr>
      <w:r>
        <w:rPr>
          <w:noProof/>
          <w:lang w:val="en-GB" w:eastAsia="en-GB"/>
        </w:rPr>
        <mc:AlternateContent>
          <mc:Choice Requires="wps">
            <w:drawing>
              <wp:anchor distT="0" distB="0" distL="114300" distR="114300" simplePos="0" relativeHeight="251661312" behindDoc="0" locked="0" layoutInCell="1" allowOverlap="1">
                <wp:simplePos x="0" y="0"/>
                <wp:positionH relativeFrom="column">
                  <wp:posOffset>567266</wp:posOffset>
                </wp:positionH>
                <wp:positionV relativeFrom="paragraph">
                  <wp:posOffset>3515360</wp:posOffset>
                </wp:positionV>
                <wp:extent cx="3086100" cy="736600"/>
                <wp:effectExtent l="0" t="0" r="0" b="6350"/>
                <wp:wrapNone/>
                <wp:docPr id="11" name="Text Box 11"/>
                <wp:cNvGraphicFramePr/>
                <a:graphic xmlns:a="http://schemas.openxmlformats.org/drawingml/2006/main">
                  <a:graphicData uri="http://schemas.microsoft.com/office/word/2010/wordprocessingShape">
                    <wps:wsp>
                      <wps:cNvSpPr txBox="1"/>
                      <wps:spPr>
                        <a:xfrm>
                          <a:off x="0" y="0"/>
                          <a:ext cx="3086100" cy="736600"/>
                        </a:xfrm>
                        <a:prstGeom prst="rect">
                          <a:avLst/>
                        </a:prstGeom>
                        <a:noFill/>
                        <a:ln w="6350">
                          <a:noFill/>
                        </a:ln>
                      </wps:spPr>
                      <wps:txbx>
                        <w:txbxContent>
                          <w:p w:rsidR="00A24833" w:rsidRDefault="00A24833">
                            <w:pPr>
                              <w:rPr>
                                <w:lang w:val="en-GB"/>
                              </w:rPr>
                            </w:pPr>
                          </w:p>
                          <w:p w:rsidR="00A24833" w:rsidRPr="00A24833" w:rsidRDefault="00A24833">
                            <w:pPr>
                              <w:rPr>
                                <w:lang w:val="en-GB"/>
                              </w:rPr>
                            </w:pPr>
                            <w:r>
                              <w:rPr>
                                <w:lang w:val="en-GB"/>
                              </w:rPr>
                              <w:t>Source: University of Arkansas</w:t>
                            </w:r>
                            <w:r w:rsidR="000D78E1">
                              <w:rPr>
                                <w:lang w:val="en-GB"/>
                              </w:rPr>
                              <w:t>, n</w:t>
                            </w:r>
                            <w:r>
                              <w:rPr>
                                <w:lang w:val="en-G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1" o:spid="_x0000_s1028" type="#_x0000_t202" style="position:absolute;left:0;text-align:left;margin-left:44.65pt;margin-top:276.8pt;width:243pt;height:58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" filled="f" stroked="f" strokeweight=".5pt">
                <v:textbox>
                  <w:txbxContent>
                    <w:p w:rsidR="00A24833" w:rsidRDefault="00A24833">
                      <w:pPr>
                        <w:rPr>
                          <w:lang w:val="en-GB"/>
                        </w:rPr>
                      </w:pPr>
                    </w:p>
                    <w:p w:rsidR="00A24833" w:rsidRPr="00A24833" w:rsidRDefault="00A24833">
                      <w:pPr>
                        <w:rPr>
                          <w:lang w:val="en-GB"/>
                        </w:rPr>
                      </w:pPr>
                      <w:r>
                        <w:rPr>
                          <w:lang w:val="en-GB"/>
                        </w:rPr>
                        <w:t>Source: University of Arkansas</w:t>
                      </w:r>
                      <w:r w:rsidR="000D78E1">
                        <w:rPr>
                          <w:lang w:val="en-GB"/>
                        </w:rPr>
                        <w:t>, n</w:t>
                      </w:r>
                      <w:r>
                        <w:rPr>
                          <w:lang w:val="en-GB"/>
                        </w:rPr>
                        <w:t>.d.</w:t>
                      </w:r>
                    </w:p>
                  </w:txbxContent>
                </v:textbox>
              </v:shape>
            </w:pict>
          </mc:Fallback>
        </mc:AlternateContent>
      </w:r>
      <w:r>
        <w:rPr>
          <w:noProof/>
          <w:lang w:val="en-GB" w:eastAsia="en-GB"/>
        </w:rPr>
        <w:drawing>
          <wp:inline distT="0" distB="0" distL="0" distR="0">
            <wp:extent cx="5359400" cy="3941480"/>
            <wp:effectExtent l="0" t="0" r="0" b="1905"/>
            <wp:docPr id="9" name="Picture 9" descr="Image result for blooms taxono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looms taxonom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63081" cy="3944187"/>
                    </a:xfrm>
                    <a:prstGeom prst="rect">
                      <a:avLst/>
                    </a:prstGeom>
                    <a:noFill/>
                    <a:ln>
                      <a:noFill/>
                    </a:ln>
                  </pic:spPr>
                </pic:pic>
              </a:graphicData>
            </a:graphic>
          </wp:inline>
        </w:drawing>
      </w:r>
    </w:p>
    <w:p w:rsidR="000D78E1" w:rsidRDefault="000D78E1" w:rsidP="00A24833">
      <w:pPr>
        <w:jc w:val="center"/>
      </w:pPr>
    </w:p>
    <w:p w:rsidR="000D78E1" w:rsidRDefault="000D78E1" w:rsidP="000D78E1">
      <w:pPr>
        <w:pStyle w:val="ListBullet"/>
        <w:numPr>
          <w:ilvl w:val="0"/>
          <w:numId w:val="0"/>
        </w:numPr>
        <w:ind w:left="340"/>
      </w:pPr>
      <w:r>
        <w:lastRenderedPageBreak/>
        <w:t xml:space="preserve">Further tips on what to include in this section to follow. </w:t>
      </w:r>
    </w:p>
    <w:p w:rsidR="000D78E1" w:rsidRDefault="000D78E1" w:rsidP="000D78E1"/>
    <w:p w:rsidR="003E78A7" w:rsidRPr="00614293" w:rsidRDefault="00B80CFC" w:rsidP="00043FFE">
      <w:pPr>
        <w:pStyle w:val="Heading1"/>
        <w:numPr>
          <w:ilvl w:val="0"/>
          <w:numId w:val="18"/>
        </w:numPr>
        <w:ind w:left="0" w:firstLine="0"/>
      </w:pPr>
      <w:bookmarkStart w:id="3" w:name="_Toc35881006"/>
      <w:r>
        <w:lastRenderedPageBreak/>
        <w:t>how we achieved the task</w:t>
      </w:r>
      <w:bookmarkEnd w:id="3"/>
    </w:p>
    <w:p w:rsidR="000D78E1" w:rsidRDefault="000D78E1" w:rsidP="000D78E1">
      <w:pPr>
        <w:pStyle w:val="ListBullet"/>
        <w:numPr>
          <w:ilvl w:val="0"/>
          <w:numId w:val="0"/>
        </w:numPr>
        <w:ind w:left="720"/>
      </w:pPr>
      <w:r>
        <w:t xml:space="preserve">Play to the strengths of the team.  If you have someone who is good at creating slides or at referencing then allocate these task accordingly.  </w:t>
      </w:r>
    </w:p>
    <w:p w:rsidR="000D78E1" w:rsidRDefault="000D78E1" w:rsidP="000D78E1">
      <w:pPr>
        <w:pStyle w:val="ListBullet"/>
        <w:numPr>
          <w:ilvl w:val="0"/>
          <w:numId w:val="0"/>
        </w:numPr>
        <w:ind w:left="720"/>
      </w:pPr>
    </w:p>
    <w:p w:rsidR="00E53724" w:rsidRPr="00614293" w:rsidRDefault="000D78E1" w:rsidP="000D78E1">
      <w:pPr>
        <w:pStyle w:val="ListBullet"/>
        <w:numPr>
          <w:ilvl w:val="0"/>
          <w:numId w:val="0"/>
        </w:numPr>
        <w:ind w:left="720"/>
      </w:pPr>
      <w:r>
        <w:t>Further tips about what to include in this section to follow.</w:t>
      </w:r>
    </w:p>
    <w:p w:rsidR="00DE65A2" w:rsidRPr="00614293" w:rsidRDefault="00AD4BD7" w:rsidP="00026EAE">
      <w:pPr>
        <w:pStyle w:val="Heading1"/>
        <w:numPr>
          <w:ilvl w:val="0"/>
          <w:numId w:val="18"/>
        </w:numPr>
        <w:ind w:left="0" w:firstLine="0"/>
      </w:pPr>
      <w:r>
        <w:lastRenderedPageBreak/>
        <w:t>references</w:t>
      </w:r>
    </w:p>
    <w:p w:rsidR="00B37B3B" w:rsidRDefault="000D78E1" w:rsidP="000D78E1">
      <w:pPr>
        <w:pStyle w:val="ListBullet"/>
        <w:numPr>
          <w:ilvl w:val="0"/>
          <w:numId w:val="0"/>
        </w:numPr>
        <w:ind w:left="720"/>
      </w:pPr>
      <w:r>
        <w:t xml:space="preserve">You should include at least 15 individual sources of information in this section for every 2000 words.  For a team of 3 this will mean a minimum of 45 sources – you should aim for 60 if you are looking to achieve distinction level marks. </w:t>
      </w:r>
    </w:p>
    <w:p w:rsidR="000D78E1" w:rsidRPr="00614293" w:rsidRDefault="000D78E1" w:rsidP="000D78E1">
      <w:pPr>
        <w:pStyle w:val="ListBullet"/>
        <w:numPr>
          <w:ilvl w:val="0"/>
          <w:numId w:val="0"/>
        </w:numPr>
        <w:ind w:left="720"/>
        <w:sectPr w:rsidR="000D78E1" w:rsidRPr="00614293" w:rsidSect="0092125E">
          <w:headerReference w:type="default" r:id="rId18"/>
          <w:footerReference w:type="default" r:id="rId19"/>
          <w:pgSz w:w="12240" w:h="15840" w:code="1"/>
          <w:pgMar w:top="2160" w:right="1080" w:bottom="720" w:left="1080" w:header="648" w:footer="432" w:gutter="0"/>
          <w:cols w:space="708"/>
          <w:docGrid w:linePitch="360"/>
        </w:sectPr>
      </w:pPr>
      <w:r>
        <w:t xml:space="preserve">Please use </w:t>
      </w:r>
      <w:r w:rsidR="00712E36">
        <w:t>HARVARD referencing convention.</w:t>
      </w:r>
      <w:bookmarkStart w:id="4" w:name="_GoBack"/>
      <w:bookmarkEnd w:id="4"/>
    </w:p>
    <w:p w:rsidR="008F704C" w:rsidRPr="00614293" w:rsidRDefault="008F704C">
      <w:pPr>
        <w:spacing w:before="0" w:after="160" w:line="259" w:lineRule="auto"/>
      </w:pPr>
    </w:p>
    <w:sectPr w:rsidR="008F704C" w:rsidRPr="00614293" w:rsidSect="00712E36">
      <w:footerReference w:type="default" r:id="rId20"/>
      <w:footerReference w:type="first" r:id="rId21"/>
      <w:pgSz w:w="12240" w:h="15840" w:code="1"/>
      <w:pgMar w:top="1077" w:right="720" w:bottom="1077" w:left="2019" w:header="646" w:footer="4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BA6" w:rsidRDefault="009A4BA6" w:rsidP="005A20E2">
      <w:pPr>
        <w:spacing w:after="0"/>
      </w:pPr>
      <w:r>
        <w:separator/>
      </w:r>
    </w:p>
    <w:p w:rsidR="009A4BA6" w:rsidRDefault="009A4BA6"/>
    <w:p w:rsidR="009A4BA6" w:rsidRDefault="009A4BA6" w:rsidP="009B4773"/>
    <w:p w:rsidR="009A4BA6" w:rsidRDefault="009A4BA6" w:rsidP="00513832"/>
  </w:endnote>
  <w:endnote w:type="continuationSeparator" w:id="0">
    <w:p w:rsidR="009A4BA6" w:rsidRDefault="009A4BA6" w:rsidP="005A20E2">
      <w:pPr>
        <w:spacing w:after="0"/>
      </w:pPr>
      <w:r>
        <w:continuationSeparator/>
      </w:r>
    </w:p>
    <w:p w:rsidR="009A4BA6" w:rsidRDefault="009A4BA6"/>
    <w:p w:rsidR="009A4BA6" w:rsidRDefault="009A4BA6" w:rsidP="009B4773"/>
    <w:p w:rsidR="009A4BA6" w:rsidRDefault="009A4BA6" w:rsidP="005138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0742617"/>
      <w:docPartObj>
        <w:docPartGallery w:val="Page Numbers (Bottom of Page)"/>
        <w:docPartUnique/>
      </w:docPartObj>
    </w:sdtPr>
    <w:sdtEndPr>
      <w:rPr>
        <w:noProof/>
      </w:rPr>
    </w:sdtEndPr>
    <w:sdtContent>
      <w:sdt>
        <w:sdtPr>
          <w:id w:val="-2009893785"/>
          <w:docPartObj>
            <w:docPartGallery w:val="Page Numbers (Bottom of Page)"/>
            <w:docPartUnique/>
          </w:docPartObj>
        </w:sdtPr>
        <w:sdtEndPr>
          <w:rPr>
            <w:noProof/>
          </w:rPr>
        </w:sdtEndPr>
        <w:sdtContent>
          <w:p w:rsidR="00E74CBC" w:rsidRDefault="00E74CBC" w:rsidP="00F8411A">
            <w:pPr>
              <w:pStyle w:val="Footer"/>
            </w:pPr>
            <w:r w:rsidRPr="002135FB">
              <w:fldChar w:fldCharType="begin"/>
            </w:r>
            <w:r w:rsidRPr="002135FB">
              <w:instrText xml:space="preserve"> PAGE   \* MERGEFORMAT </w:instrText>
            </w:r>
            <w:r w:rsidRPr="002135FB">
              <w:fldChar w:fldCharType="separate"/>
            </w:r>
            <w:r>
              <w:t>1</w:t>
            </w:r>
            <w:r w:rsidRPr="002135FB">
              <w:rPr>
                <w:noProof/>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579032"/>
      <w:docPartObj>
        <w:docPartGallery w:val="Page Numbers (Bottom of Page)"/>
        <w:docPartUnique/>
      </w:docPartObj>
    </w:sdtPr>
    <w:sdtEndPr>
      <w:rPr>
        <w:noProof/>
      </w:rPr>
    </w:sdtEndPr>
    <w:sdtContent>
      <w:sdt>
        <w:sdtPr>
          <w:id w:val="1011107972"/>
          <w:docPartObj>
            <w:docPartGallery w:val="Page Numbers (Bottom of Page)"/>
            <w:docPartUnique/>
          </w:docPartObj>
        </w:sdtPr>
        <w:sdtEndPr>
          <w:rPr>
            <w:noProof/>
          </w:rPr>
        </w:sdtEndPr>
        <w:sdtContent>
          <w:p w:rsidR="00E74CBC" w:rsidRDefault="00E74CBC" w:rsidP="00D94688">
            <w:pPr>
              <w:pStyle w:val="Footer"/>
              <w:jc w:val="right"/>
            </w:pPr>
            <w:r w:rsidRPr="002135FB">
              <w:fldChar w:fldCharType="begin"/>
            </w:r>
            <w:r w:rsidRPr="002135FB">
              <w:instrText xml:space="preserve"> PAGE   \* MERGEFORMAT </w:instrText>
            </w:r>
            <w:r w:rsidRPr="002135FB">
              <w:fldChar w:fldCharType="separate"/>
            </w:r>
            <w:r w:rsidR="00712E36">
              <w:rPr>
                <w:noProof/>
              </w:rPr>
              <w:t>iii</w:t>
            </w:r>
            <w:r w:rsidRPr="002135FB">
              <w:rPr>
                <w:noProof/>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CBC" w:rsidRPr="00E404DF" w:rsidRDefault="00E74CBC" w:rsidP="00E404DF">
    <w:pPr>
      <w:pStyle w:val="Footer"/>
    </w:pPr>
    <w:r w:rsidRPr="00F8411A">
      <w:tab/>
    </w:r>
    <w:r w:rsidRPr="00F8411A">
      <w:fldChar w:fldCharType="begin"/>
    </w:r>
    <w:r w:rsidRPr="00F8411A">
      <w:instrText xml:space="preserve"> PAGE   \* MERGEFORMAT </w:instrText>
    </w:r>
    <w:r w:rsidRPr="00F8411A">
      <w:fldChar w:fldCharType="separate"/>
    </w:r>
    <w:r w:rsidR="00712E36">
      <w:rPr>
        <w:noProof/>
      </w:rPr>
      <w:t>11</w:t>
    </w:r>
    <w:r w:rsidRPr="00F8411A">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CBC" w:rsidRPr="00F8411A" w:rsidRDefault="00E74CBC" w:rsidP="00F8411A">
    <w:pPr>
      <w:pStyle w:val="Footer"/>
    </w:pPr>
    <w:r w:rsidRPr="00F8411A">
      <w:tab/>
    </w:r>
    <w:r w:rsidRPr="00F8411A">
      <w:fldChar w:fldCharType="begin"/>
    </w:r>
    <w:r w:rsidRPr="00F8411A">
      <w:instrText xml:space="preserve"> PAGE   \* MERGEFORMAT </w:instrText>
    </w:r>
    <w:r w:rsidRPr="00F8411A">
      <w:fldChar w:fldCharType="separate"/>
    </w:r>
    <w:r w:rsidR="00712E36">
      <w:rPr>
        <w:noProof/>
      </w:rPr>
      <w:t>12</w:t>
    </w:r>
    <w:r w:rsidRPr="00F8411A">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277772"/>
      <w:docPartObj>
        <w:docPartGallery w:val="Page Numbers (Bottom of Page)"/>
        <w:docPartUnique/>
      </w:docPartObj>
    </w:sdtPr>
    <w:sdtEndPr>
      <w:rPr>
        <w:noProof/>
      </w:rPr>
    </w:sdtEndPr>
    <w:sdtContent>
      <w:sdt>
        <w:sdtPr>
          <w:id w:val="1613789744"/>
          <w:docPartObj>
            <w:docPartGallery w:val="Page Numbers (Bottom of Page)"/>
            <w:docPartUnique/>
          </w:docPartObj>
        </w:sdtPr>
        <w:sdtEndPr>
          <w:rPr>
            <w:noProof/>
          </w:rPr>
        </w:sdtEndPr>
        <w:sdtContent>
          <w:p w:rsidR="00E74CBC" w:rsidRDefault="00E74CBC" w:rsidP="00F8411A">
            <w:pPr>
              <w:pStyle w:val="Footer"/>
            </w:pPr>
            <w:r w:rsidRPr="002135FB">
              <w:t>January 24, 20</w:t>
            </w:r>
            <w:r>
              <w:t>XX</w:t>
            </w:r>
            <w:r w:rsidRPr="002135FB">
              <w:rPr>
                <w:lang w:val="ru-RU"/>
              </w:rPr>
              <w:t xml:space="preserve">  </w:t>
            </w:r>
            <w:r>
              <w:t xml:space="preserve">             </w:t>
            </w:r>
            <w:r>
              <w:rPr>
                <w:lang w:val="ru-RU"/>
              </w:rPr>
              <w:t xml:space="preserve">                                                                                                                     </w:t>
            </w:r>
            <w:r w:rsidRPr="002135FB">
              <w:t xml:space="preserve">              </w:t>
            </w:r>
            <w:r w:rsidRPr="002135FB">
              <w:fldChar w:fldCharType="begin"/>
            </w:r>
            <w:r w:rsidRPr="002135FB">
              <w:instrText xml:space="preserve"> PAGE   \* MERGEFORMAT </w:instrText>
            </w:r>
            <w:r w:rsidRPr="002135FB">
              <w:fldChar w:fldCharType="separate"/>
            </w:r>
            <w:r>
              <w:t>1</w:t>
            </w:r>
            <w:r w:rsidRPr="002135FB">
              <w:rPr>
                <w:noProof/>
              </w:rPr>
              <w:fldChar w:fldCharType="end"/>
            </w:r>
          </w:p>
        </w:sdtContent>
      </w:sdt>
      <w:p w:rsidR="00E74CBC" w:rsidRDefault="009A4BA6" w:rsidP="00F8411A">
        <w:pPr>
          <w:pStyle w:val="Footer"/>
          <w:rPr>
            <w:noProof/>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BA6" w:rsidRDefault="009A4BA6" w:rsidP="005A20E2">
      <w:pPr>
        <w:spacing w:after="0"/>
      </w:pPr>
      <w:r>
        <w:separator/>
      </w:r>
    </w:p>
    <w:p w:rsidR="009A4BA6" w:rsidRDefault="009A4BA6"/>
    <w:p w:rsidR="009A4BA6" w:rsidRDefault="009A4BA6" w:rsidP="009B4773"/>
    <w:p w:rsidR="009A4BA6" w:rsidRDefault="009A4BA6" w:rsidP="00513832"/>
  </w:footnote>
  <w:footnote w:type="continuationSeparator" w:id="0">
    <w:p w:rsidR="009A4BA6" w:rsidRDefault="009A4BA6" w:rsidP="005A20E2">
      <w:pPr>
        <w:spacing w:after="0"/>
      </w:pPr>
      <w:r>
        <w:continuationSeparator/>
      </w:r>
    </w:p>
    <w:p w:rsidR="009A4BA6" w:rsidRDefault="009A4BA6"/>
    <w:p w:rsidR="009A4BA6" w:rsidRDefault="009A4BA6" w:rsidP="009B4773"/>
    <w:p w:rsidR="009A4BA6" w:rsidRDefault="009A4BA6" w:rsidP="0051383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CBC" w:rsidRDefault="00E74CBC" w:rsidP="005A20E2">
    <w:pPr>
      <w:pStyle w:val="Header"/>
      <w:tabs>
        <w:tab w:val="right" w:pos="11057"/>
      </w:tabs>
      <w:ind w:left="-1134" w:right="-1085"/>
    </w:pPr>
    <w:r>
      <w:rPr>
        <w:noProof/>
        <w:lang w:val="en-GB" w:eastAsia="en-GB"/>
      </w:rPr>
      <w:drawing>
        <wp:anchor distT="0" distB="0" distL="114300" distR="114300" simplePos="0" relativeHeight="251670528" behindDoc="1" locked="0" layoutInCell="1" allowOverlap="1" wp14:anchorId="1CF601FE" wp14:editId="24B73056">
          <wp:simplePos x="0" y="0"/>
          <wp:positionH relativeFrom="page">
            <wp:align>center</wp:align>
          </wp:positionH>
          <wp:positionV relativeFrom="page">
            <wp:align>center</wp:align>
          </wp:positionV>
          <wp:extent cx="7132320" cy="9427464"/>
          <wp:effectExtent l="0" t="0" r="0" b="2540"/>
          <wp:wrapNone/>
          <wp:docPr id="2" name="Picture 2" descr="Women with laptop and business doc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ettyImages-731742045_super.jpg"/>
                  <pic:cNvPicPr preferRelativeResize="0"/>
                </pic:nvPicPr>
                <pic:blipFill rotWithShape="1">
                  <a:blip r:embed="rId1">
                    <a:extLst>
                      <a:ext uri="{28A0092B-C50C-407E-A947-70E740481C1C}">
                        <a14:useLocalDpi xmlns:a14="http://schemas.microsoft.com/office/drawing/2010/main" val="0"/>
                      </a:ext>
                    </a:extLst>
                  </a:blip>
                  <a:srcRect l="37008" t="5698" r="27787" b="24543"/>
                  <a:stretch/>
                </pic:blipFill>
                <pic:spPr bwMode="auto">
                  <a:xfrm>
                    <a:off x="0" y="0"/>
                    <a:ext cx="7132320" cy="94274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74CBC" w:rsidRDefault="00E74CBC"/>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CBC" w:rsidRDefault="00E74CBC">
    <w:r>
      <w:rPr>
        <w:noProof/>
        <w:lang w:val="en-GB" w:eastAsia="en-GB"/>
      </w:rPr>
      <w:drawing>
        <wp:anchor distT="0" distB="0" distL="114300" distR="114300" simplePos="0" relativeHeight="251675648" behindDoc="1" locked="0" layoutInCell="1" allowOverlap="1" wp14:anchorId="22C61C86" wp14:editId="25410CE2">
          <wp:simplePos x="0" y="0"/>
          <wp:positionH relativeFrom="page">
            <wp:posOffset>-1751410</wp:posOffset>
          </wp:positionH>
          <wp:positionV relativeFrom="page">
            <wp:posOffset>3458289</wp:posOffset>
          </wp:positionV>
          <wp:extent cx="7582076" cy="3332145"/>
          <wp:effectExtent l="0" t="8573"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ettyImages-696273168_super.jpg"/>
                  <pic:cNvPicPr/>
                </pic:nvPicPr>
                <pic:blipFill>
                  <a:blip r:embed="rId1">
                    <a:extLst>
                      <a:ext uri="{28A0092B-C50C-407E-A947-70E740481C1C}">
                        <a14:useLocalDpi xmlns:a14="http://schemas.microsoft.com/office/drawing/2010/main" val="0"/>
                      </a:ext>
                    </a:extLst>
                  </a:blip>
                  <a:stretch>
                    <a:fillRect/>
                  </a:stretch>
                </pic:blipFill>
                <pic:spPr bwMode="auto">
                  <a:xfrm rot="16200000">
                    <a:off x="0" y="0"/>
                    <a:ext cx="7660637" cy="336667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CBC" w:rsidRPr="00EB47F9" w:rsidRDefault="00E74CBC" w:rsidP="00EB47F9">
    <w:pPr>
      <w:pStyle w:val="Header"/>
      <w:rPr>
        <w:rStyle w:val="TitleChar"/>
        <w:rFonts w:eastAsiaTheme="minorHAnsi" w:cstheme="minorBidi"/>
        <w:b/>
        <w:color w:val="107082" w:themeColor="accent2"/>
        <w:spacing w:val="0"/>
        <w:kern w:val="0"/>
        <w:sz w:val="28"/>
        <w:szCs w:val="24"/>
      </w:rPr>
    </w:pPr>
    <w:r w:rsidRPr="00EB47F9">
      <w:t xml:space="preserve"> </w:t>
    </w:r>
  </w:p>
  <w:p w:rsidR="00E74CBC" w:rsidRPr="00EB47F9" w:rsidRDefault="00E74CBC" w:rsidP="00EB47F9">
    <w:pPr>
      <w:pStyle w:val="Header2"/>
    </w:pPr>
    <w:r>
      <w:rPr>
        <w:noProof/>
        <w:lang w:val="en-GB" w:eastAsia="en-GB"/>
      </w:rPr>
      <mc:AlternateContent>
        <mc:Choice Requires="wps">
          <w:drawing>
            <wp:anchor distT="45720" distB="45720" distL="114300" distR="114300" simplePos="0" relativeHeight="251677696" behindDoc="1" locked="0" layoutInCell="1" allowOverlap="1" wp14:anchorId="3B210256" wp14:editId="7689543F">
              <wp:simplePos x="0" y="0"/>
              <wp:positionH relativeFrom="page">
                <wp:posOffset>0</wp:posOffset>
              </wp:positionH>
              <wp:positionV relativeFrom="page">
                <wp:posOffset>0</wp:posOffset>
              </wp:positionV>
              <wp:extent cx="10058400" cy="1143000"/>
              <wp:effectExtent l="0" t="0" r="0" b="0"/>
              <wp:wrapNone/>
              <wp:docPr id="1" name="Text Box 2">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0" cy="1143000"/>
                      </a:xfrm>
                      <a:prstGeom prst="rect">
                        <a:avLst/>
                      </a:prstGeom>
                      <a:solidFill>
                        <a:srgbClr val="F0CDA1">
                          <a:alpha val="50000"/>
                        </a:srgbClr>
                      </a:solidFill>
                      <a:ln w="9525">
                        <a:noFill/>
                        <a:miter lim="800000"/>
                        <a:headEnd/>
                        <a:tailEnd/>
                      </a:ln>
                    </wps:spPr>
                    <wps:txbx>
                      <w:txbxContent>
                        <w:p w:rsidR="00E74CBC" w:rsidRDefault="00E74CBC" w:rsidP="00EB47F9"/>
                      </w:txbxContent>
                    </wps:txbx>
                    <wps:bodyPr rot="0" vert="horz" wrap="square" lIns="720000" tIns="288000" rIns="91440" bIns="45720" anchor="ctr" anchorCtr="0">
                      <a:noAutofit/>
                    </wps:bodyPr>
                  </wps:wsp>
                </a:graphicData>
              </a:graphic>
              <wp14:sizeRelH relativeFrom="page">
                <wp14:pctWidth>130000</wp14:pctWidth>
              </wp14:sizeRelH>
              <wp14:sizeRelV relativeFrom="margin">
                <wp14:pctHeight>0</wp14:pctHeight>
              </wp14:sizeRelV>
            </wp:anchor>
          </w:drawing>
        </mc:Choice>
        <mc:Fallback>
          <w:pict>
            <v:shapetype w14:anchorId="3B210256" id="_x0000_t202" coordsize="21600,21600" o:spt="202" path="m,l,21600r21600,l21600,xe">
              <v:stroke joinstyle="miter"/>
              <v:path gradientshapeok="t" o:connecttype="rect"/>
            </v:shapetype>
            <v:shape id="_x0000_s1029" type="#_x0000_t202" style="position:absolute;margin-left:0;margin-top:0;width:11in;height:90pt;z-index:-251638784;visibility:visible;mso-wrap-style:square;mso-width-percent:1300;mso-height-percent:0;mso-wrap-distance-left:9pt;mso-wrap-distance-top:3.6pt;mso-wrap-distance-right:9pt;mso-wrap-distance-bottom:3.6pt;mso-position-horizontal:absolute;mso-position-horizontal-relative:page;mso-position-vertical:absolute;mso-position-vertical-relative:page;mso-width-percent:130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" fillcolor="#f0cda1" stroked="f">
              <v:fill opacity="32896f"/>
              <v:textbox inset="20mm,8mm">
                <w:txbxContent>
                  <w:p w:rsidR="00E74CBC" w:rsidRDefault="00E74CBC" w:rsidP="00EB47F9"/>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98A0C43C"/>
    <w:lvl w:ilvl="0">
      <w:start w:val="1"/>
      <w:numFmt w:val="decimal"/>
      <w:lvlText w:val="%1."/>
      <w:lvlJc w:val="left"/>
      <w:pPr>
        <w:tabs>
          <w:tab w:val="num" w:pos="720"/>
        </w:tabs>
        <w:ind w:left="720" w:hanging="360"/>
      </w:pPr>
    </w:lvl>
  </w:abstractNum>
  <w:abstractNum w:abstractNumId="1" w15:restartNumberingAfterBreak="0">
    <w:nsid w:val="FFFFFF83"/>
    <w:multiLevelType w:val="singleLevel"/>
    <w:tmpl w:val="8E049D40"/>
    <w:lvl w:ilvl="0">
      <w:start w:val="1"/>
      <w:numFmt w:val="bullet"/>
      <w:pStyle w:val="ListBullet2"/>
      <w:lvlText w:val="o"/>
      <w:lvlJc w:val="left"/>
      <w:pPr>
        <w:ind w:left="720" w:hanging="360"/>
      </w:pPr>
      <w:rPr>
        <w:rFonts w:ascii="Courier New" w:hAnsi="Courier New" w:cs="Courier New" w:hint="default"/>
        <w:color w:val="107082" w:themeColor="accent2"/>
      </w:rPr>
    </w:lvl>
  </w:abstractNum>
  <w:abstractNum w:abstractNumId="2" w15:restartNumberingAfterBreak="0">
    <w:nsid w:val="FFFFFF88"/>
    <w:multiLevelType w:val="singleLevel"/>
    <w:tmpl w:val="A080F52C"/>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DA2A00FC"/>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E91F2A"/>
    <w:multiLevelType w:val="hybridMultilevel"/>
    <w:tmpl w:val="6DC0BC34"/>
    <w:lvl w:ilvl="0" w:tplc="633C562A">
      <w:start w:val="1"/>
      <w:numFmt w:val="lowerLetter"/>
      <w:lvlText w:val="%1."/>
      <w:lvlJc w:val="left"/>
      <w:pPr>
        <w:ind w:left="720" w:hanging="360"/>
      </w:pPr>
      <w:rPr>
        <w:rFonts w:hint="default"/>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0675B0"/>
    <w:multiLevelType w:val="hybridMultilevel"/>
    <w:tmpl w:val="442A5648"/>
    <w:lvl w:ilvl="0" w:tplc="A4946864">
      <w:start w:val="1"/>
      <w:numFmt w:val="bullet"/>
      <w:pStyle w:val="Graphbullet4"/>
      <w:lvlText w:val=""/>
      <w:lvlJc w:val="left"/>
      <w:pPr>
        <w:ind w:left="720" w:hanging="360"/>
      </w:pPr>
      <w:rPr>
        <w:rFonts w:ascii="Symbol" w:hAnsi="Symbol" w:hint="default"/>
        <w:color w:val="107082" w:themeColor="accent2"/>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1B0354"/>
    <w:multiLevelType w:val="hybridMultilevel"/>
    <w:tmpl w:val="0464C5E2"/>
    <w:lvl w:ilvl="0" w:tplc="13A87BB0">
      <w:start w:val="1"/>
      <w:numFmt w:val="bullet"/>
      <w:pStyle w:val="Graphbullet3"/>
      <w:lvlText w:val=""/>
      <w:lvlJc w:val="left"/>
      <w:pPr>
        <w:ind w:left="720" w:hanging="360"/>
      </w:pPr>
      <w:rPr>
        <w:rFonts w:ascii="Symbol" w:hAnsi="Symbol" w:hint="default"/>
        <w:color w:val="EC7216" w:themeColor="accent6"/>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F059C5"/>
    <w:multiLevelType w:val="hybridMultilevel"/>
    <w:tmpl w:val="117894FC"/>
    <w:lvl w:ilvl="0" w:tplc="3060231A">
      <w:start w:val="1"/>
      <w:numFmt w:val="bullet"/>
      <w:pStyle w:val="ListBullet"/>
      <w:lvlText w:val=""/>
      <w:lvlJc w:val="left"/>
      <w:pPr>
        <w:ind w:left="720" w:hanging="360"/>
      </w:pPr>
      <w:rPr>
        <w:rFonts w:ascii="Symbol" w:hAnsi="Symbol" w:hint="default"/>
        <w:color w:val="107082" w:themeColor="accent2"/>
        <w:u w:color="F0CDA1"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3A86343"/>
    <w:multiLevelType w:val="hybridMultilevel"/>
    <w:tmpl w:val="DCAC3568"/>
    <w:lvl w:ilvl="0" w:tplc="2AFA4338">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533D15"/>
    <w:multiLevelType w:val="hybridMultilevel"/>
    <w:tmpl w:val="C234D8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0" w15:restartNumberingAfterBreak="0">
    <w:nsid w:val="0804251F"/>
    <w:multiLevelType w:val="hybridMultilevel"/>
    <w:tmpl w:val="8EB05838"/>
    <w:lvl w:ilvl="0" w:tplc="E92845B2">
      <w:start w:val="1"/>
      <w:numFmt w:val="bullet"/>
      <w:lvlText w:val=""/>
      <w:lvlJc w:val="left"/>
      <w:pPr>
        <w:tabs>
          <w:tab w:val="num" w:pos="720"/>
        </w:tabs>
        <w:ind w:left="720" w:hanging="360"/>
      </w:pPr>
      <w:rPr>
        <w:rFonts w:ascii="Wingdings" w:hAnsi="Wingdings" w:hint="default"/>
      </w:rPr>
    </w:lvl>
    <w:lvl w:ilvl="1" w:tplc="52805618" w:tentative="1">
      <w:start w:val="1"/>
      <w:numFmt w:val="bullet"/>
      <w:lvlText w:val=""/>
      <w:lvlJc w:val="left"/>
      <w:pPr>
        <w:tabs>
          <w:tab w:val="num" w:pos="1440"/>
        </w:tabs>
        <w:ind w:left="1440" w:hanging="360"/>
      </w:pPr>
      <w:rPr>
        <w:rFonts w:ascii="Wingdings" w:hAnsi="Wingdings" w:hint="default"/>
      </w:rPr>
    </w:lvl>
    <w:lvl w:ilvl="2" w:tplc="4A980138" w:tentative="1">
      <w:start w:val="1"/>
      <w:numFmt w:val="bullet"/>
      <w:lvlText w:val=""/>
      <w:lvlJc w:val="left"/>
      <w:pPr>
        <w:tabs>
          <w:tab w:val="num" w:pos="2160"/>
        </w:tabs>
        <w:ind w:left="2160" w:hanging="360"/>
      </w:pPr>
      <w:rPr>
        <w:rFonts w:ascii="Wingdings" w:hAnsi="Wingdings" w:hint="default"/>
      </w:rPr>
    </w:lvl>
    <w:lvl w:ilvl="3" w:tplc="29B8C222" w:tentative="1">
      <w:start w:val="1"/>
      <w:numFmt w:val="bullet"/>
      <w:lvlText w:val=""/>
      <w:lvlJc w:val="left"/>
      <w:pPr>
        <w:tabs>
          <w:tab w:val="num" w:pos="2880"/>
        </w:tabs>
        <w:ind w:left="2880" w:hanging="360"/>
      </w:pPr>
      <w:rPr>
        <w:rFonts w:ascii="Wingdings" w:hAnsi="Wingdings" w:hint="default"/>
      </w:rPr>
    </w:lvl>
    <w:lvl w:ilvl="4" w:tplc="323A58A0" w:tentative="1">
      <w:start w:val="1"/>
      <w:numFmt w:val="bullet"/>
      <w:lvlText w:val=""/>
      <w:lvlJc w:val="left"/>
      <w:pPr>
        <w:tabs>
          <w:tab w:val="num" w:pos="3600"/>
        </w:tabs>
        <w:ind w:left="3600" w:hanging="360"/>
      </w:pPr>
      <w:rPr>
        <w:rFonts w:ascii="Wingdings" w:hAnsi="Wingdings" w:hint="default"/>
      </w:rPr>
    </w:lvl>
    <w:lvl w:ilvl="5" w:tplc="66F09182" w:tentative="1">
      <w:start w:val="1"/>
      <w:numFmt w:val="bullet"/>
      <w:lvlText w:val=""/>
      <w:lvlJc w:val="left"/>
      <w:pPr>
        <w:tabs>
          <w:tab w:val="num" w:pos="4320"/>
        </w:tabs>
        <w:ind w:left="4320" w:hanging="360"/>
      </w:pPr>
      <w:rPr>
        <w:rFonts w:ascii="Wingdings" w:hAnsi="Wingdings" w:hint="default"/>
      </w:rPr>
    </w:lvl>
    <w:lvl w:ilvl="6" w:tplc="B364988C" w:tentative="1">
      <w:start w:val="1"/>
      <w:numFmt w:val="bullet"/>
      <w:lvlText w:val=""/>
      <w:lvlJc w:val="left"/>
      <w:pPr>
        <w:tabs>
          <w:tab w:val="num" w:pos="5040"/>
        </w:tabs>
        <w:ind w:left="5040" w:hanging="360"/>
      </w:pPr>
      <w:rPr>
        <w:rFonts w:ascii="Wingdings" w:hAnsi="Wingdings" w:hint="default"/>
      </w:rPr>
    </w:lvl>
    <w:lvl w:ilvl="7" w:tplc="E2A2F770" w:tentative="1">
      <w:start w:val="1"/>
      <w:numFmt w:val="bullet"/>
      <w:lvlText w:val=""/>
      <w:lvlJc w:val="left"/>
      <w:pPr>
        <w:tabs>
          <w:tab w:val="num" w:pos="5760"/>
        </w:tabs>
        <w:ind w:left="5760" w:hanging="360"/>
      </w:pPr>
      <w:rPr>
        <w:rFonts w:ascii="Wingdings" w:hAnsi="Wingdings" w:hint="default"/>
      </w:rPr>
    </w:lvl>
    <w:lvl w:ilvl="8" w:tplc="1CDA312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9941A06"/>
    <w:multiLevelType w:val="hybridMultilevel"/>
    <w:tmpl w:val="3CB430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AB62834"/>
    <w:multiLevelType w:val="hybridMultilevel"/>
    <w:tmpl w:val="C08C66B0"/>
    <w:lvl w:ilvl="0" w:tplc="CFD2494C">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0566B04"/>
    <w:multiLevelType w:val="hybridMultilevel"/>
    <w:tmpl w:val="7E7A932C"/>
    <w:lvl w:ilvl="0" w:tplc="7B30580C">
      <w:start w:val="1"/>
      <w:numFmt w:val="bullet"/>
      <w:lvlText w:val=""/>
      <w:lvlJc w:val="left"/>
      <w:pPr>
        <w:ind w:left="720" w:hanging="360"/>
      </w:pPr>
      <w:rPr>
        <w:rFonts w:ascii="Symbol" w:hAnsi="Symbol" w:hint="default"/>
        <w:color w:val="107082" w:themeColor="accent2"/>
        <w:u w:color="F0CDA1" w:themeColor="accent1"/>
      </w:rPr>
    </w:lvl>
    <w:lvl w:ilvl="1" w:tplc="21DA163A">
      <w:start w:val="1"/>
      <w:numFmt w:val="bullet"/>
      <w:lvlText w:val="o"/>
      <w:lvlJc w:val="left"/>
      <w:pPr>
        <w:ind w:left="1440" w:hanging="360"/>
      </w:pPr>
      <w:rPr>
        <w:rFonts w:ascii="Courier New" w:hAnsi="Courier New" w:hint="default"/>
        <w:color w:val="107082" w:themeColor="accent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920324"/>
    <w:multiLevelType w:val="hybridMultilevel"/>
    <w:tmpl w:val="6AF83516"/>
    <w:lvl w:ilvl="0" w:tplc="633C562A">
      <w:start w:val="1"/>
      <w:numFmt w:val="lowerLetter"/>
      <w:lvlText w:val="%1."/>
      <w:lvlJc w:val="left"/>
      <w:pPr>
        <w:ind w:left="720" w:hanging="360"/>
      </w:pPr>
      <w:rPr>
        <w:rFonts w:hint="default"/>
        <w:color w:val="107082" w:themeColor="accent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4832639"/>
    <w:multiLevelType w:val="hybridMultilevel"/>
    <w:tmpl w:val="B2560376"/>
    <w:lvl w:ilvl="0" w:tplc="633C562A">
      <w:start w:val="1"/>
      <w:numFmt w:val="lowerLetter"/>
      <w:lvlText w:val="%1."/>
      <w:lvlJc w:val="left"/>
      <w:pPr>
        <w:ind w:left="720" w:hanging="360"/>
      </w:pPr>
      <w:rPr>
        <w:rFonts w:hint="default"/>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277AFC"/>
    <w:multiLevelType w:val="hybridMultilevel"/>
    <w:tmpl w:val="251E707C"/>
    <w:lvl w:ilvl="0" w:tplc="C7BC33B2">
      <w:start w:val="1"/>
      <w:numFmt w:val="bullet"/>
      <w:pStyle w:val="Graphbullet"/>
      <w:lvlText w:val=""/>
      <w:lvlJc w:val="left"/>
      <w:pPr>
        <w:ind w:left="720" w:hanging="360"/>
      </w:pPr>
      <w:rPr>
        <w:rFonts w:ascii="Symbol" w:hAnsi="Symbol" w:hint="default"/>
        <w:color w:val="054854" w:themeColor="accent3"/>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EDB6146"/>
    <w:multiLevelType w:val="hybridMultilevel"/>
    <w:tmpl w:val="1DF0CA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7B872C6"/>
    <w:multiLevelType w:val="hybridMultilevel"/>
    <w:tmpl w:val="B2560376"/>
    <w:lvl w:ilvl="0" w:tplc="633C562A">
      <w:start w:val="1"/>
      <w:numFmt w:val="lowerLetter"/>
      <w:lvlText w:val="%1."/>
      <w:lvlJc w:val="left"/>
      <w:pPr>
        <w:ind w:left="720" w:hanging="360"/>
      </w:pPr>
      <w:rPr>
        <w:rFonts w:hint="default"/>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9448EF"/>
    <w:multiLevelType w:val="hybridMultilevel"/>
    <w:tmpl w:val="A92A2166"/>
    <w:lvl w:ilvl="0" w:tplc="A4583C36">
      <w:start w:val="1"/>
      <w:numFmt w:val="bullet"/>
      <w:pStyle w:val="Graphbullet2"/>
      <w:lvlText w:val=""/>
      <w:lvlJc w:val="left"/>
      <w:pPr>
        <w:ind w:left="720" w:hanging="360"/>
      </w:pPr>
      <w:rPr>
        <w:rFonts w:ascii="Symbol" w:hAnsi="Symbol" w:hint="default"/>
        <w:color w:val="F99927" w:themeColor="accent5"/>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E867BE"/>
    <w:multiLevelType w:val="hybridMultilevel"/>
    <w:tmpl w:val="80663AD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E331351"/>
    <w:multiLevelType w:val="hybridMultilevel"/>
    <w:tmpl w:val="72966E82"/>
    <w:lvl w:ilvl="0" w:tplc="2AFA4338">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09D22BE"/>
    <w:multiLevelType w:val="hybridMultilevel"/>
    <w:tmpl w:val="0DAE271A"/>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3" w15:restartNumberingAfterBreak="0">
    <w:nsid w:val="31CF1929"/>
    <w:multiLevelType w:val="hybridMultilevel"/>
    <w:tmpl w:val="BB0440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21351B2"/>
    <w:multiLevelType w:val="hybridMultilevel"/>
    <w:tmpl w:val="C2A23606"/>
    <w:lvl w:ilvl="0" w:tplc="04090001">
      <w:start w:val="1"/>
      <w:numFmt w:val="bullet"/>
      <w:lvlText w:val=""/>
      <w:lvlJc w:val="left"/>
      <w:pPr>
        <w:ind w:left="360" w:hanging="360"/>
      </w:pPr>
      <w:rPr>
        <w:rFonts w:ascii="Symbol" w:hAnsi="Symbol" w:hint="default"/>
      </w:rPr>
    </w:lvl>
    <w:lvl w:ilvl="1" w:tplc="4D344304">
      <w:start w:val="1"/>
      <w:numFmt w:val="bullet"/>
      <w:lvlText w:val="o"/>
      <w:lvlJc w:val="center"/>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30B7AF6"/>
    <w:multiLevelType w:val="hybridMultilevel"/>
    <w:tmpl w:val="F46C53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E6C7223"/>
    <w:multiLevelType w:val="hybridMultilevel"/>
    <w:tmpl w:val="D6FABF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8F198D"/>
    <w:multiLevelType w:val="hybridMultilevel"/>
    <w:tmpl w:val="03680CDA"/>
    <w:lvl w:ilvl="0" w:tplc="8376AAF6">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2013B8"/>
    <w:multiLevelType w:val="hybridMultilevel"/>
    <w:tmpl w:val="7BF042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F425193"/>
    <w:multiLevelType w:val="hybridMultilevel"/>
    <w:tmpl w:val="2B4662AC"/>
    <w:lvl w:ilvl="0" w:tplc="F27AD300">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8C1828"/>
    <w:multiLevelType w:val="hybridMultilevel"/>
    <w:tmpl w:val="45148FEC"/>
    <w:lvl w:ilvl="0" w:tplc="C9B6E9BC">
      <w:start w:val="1"/>
      <w:numFmt w:val="decimal"/>
      <w:pStyle w:val="ListNumber"/>
      <w:lvlText w:val="%1."/>
      <w:lvlJc w:val="left"/>
      <w:pPr>
        <w:ind w:left="720" w:hanging="360"/>
      </w:pPr>
      <w:rPr>
        <w:rFonts w:hint="default"/>
        <w:b/>
        <w:color w:val="107082" w:themeColor="accent2"/>
        <w:u w:color="F0CDA1"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F92F8B"/>
    <w:multiLevelType w:val="hybridMultilevel"/>
    <w:tmpl w:val="4552D1B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A2926AB"/>
    <w:multiLevelType w:val="hybridMultilevel"/>
    <w:tmpl w:val="74EAD57A"/>
    <w:lvl w:ilvl="0" w:tplc="21DA163A">
      <w:start w:val="1"/>
      <w:numFmt w:val="bullet"/>
      <w:lvlText w:val="o"/>
      <w:lvlJc w:val="left"/>
      <w:pPr>
        <w:ind w:left="720" w:hanging="360"/>
      </w:pPr>
      <w:rPr>
        <w:rFonts w:ascii="Courier New" w:hAnsi="Courier New" w:hint="default"/>
        <w:color w:val="107082" w:themeColor="accent2"/>
        <w:u w:color="F0CDA1"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26156C"/>
    <w:multiLevelType w:val="hybridMultilevel"/>
    <w:tmpl w:val="C656764A"/>
    <w:lvl w:ilvl="0" w:tplc="9020A65A">
      <w:start w:val="1"/>
      <w:numFmt w:val="decimal"/>
      <w:lvlText w:val="%1."/>
      <w:lvlJc w:val="left"/>
      <w:pPr>
        <w:ind w:left="121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1D02171"/>
    <w:multiLevelType w:val="hybridMultilevel"/>
    <w:tmpl w:val="68700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FE6E66"/>
    <w:multiLevelType w:val="hybridMultilevel"/>
    <w:tmpl w:val="040A3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DB023C"/>
    <w:multiLevelType w:val="hybridMultilevel"/>
    <w:tmpl w:val="02829B4A"/>
    <w:lvl w:ilvl="0" w:tplc="CB6ECA12">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B1F4F44"/>
    <w:multiLevelType w:val="hybridMultilevel"/>
    <w:tmpl w:val="7F5EAAF0"/>
    <w:lvl w:ilvl="0" w:tplc="302A11E8">
      <w:start w:val="1"/>
      <w:numFmt w:val="decimal"/>
      <w:lvlText w:val="%1."/>
      <w:lvlJc w:val="left"/>
      <w:pPr>
        <w:ind w:left="720" w:hanging="360"/>
      </w:pPr>
      <w:rPr>
        <w:rFonts w:hint="default"/>
        <w:b/>
        <w:i/>
        <w:color w:val="107082" w:themeColor="accent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961309"/>
    <w:multiLevelType w:val="hybridMultilevel"/>
    <w:tmpl w:val="C656764A"/>
    <w:lvl w:ilvl="0" w:tplc="9020A65A">
      <w:start w:val="1"/>
      <w:numFmt w:val="decimal"/>
      <w:lvlText w:val="%1."/>
      <w:lvlJc w:val="left"/>
      <w:pPr>
        <w:ind w:left="121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D101D07"/>
    <w:multiLevelType w:val="hybridMultilevel"/>
    <w:tmpl w:val="79DC4B2A"/>
    <w:lvl w:ilvl="0" w:tplc="124C5DAE">
      <w:start w:val="1"/>
      <w:numFmt w:val="decimal"/>
      <w:lvlText w:val="%1."/>
      <w:lvlJc w:val="left"/>
      <w:pPr>
        <w:ind w:left="5114" w:hanging="720"/>
      </w:pPr>
      <w:rPr>
        <w:rFonts w:asciiTheme="minorHAnsi" w:hAnsiTheme="minorHAnsi" w:hint="default"/>
      </w:rPr>
    </w:lvl>
    <w:lvl w:ilvl="1" w:tplc="04090019" w:tentative="1">
      <w:start w:val="1"/>
      <w:numFmt w:val="lowerLetter"/>
      <w:lvlText w:val="%2."/>
      <w:lvlJc w:val="left"/>
      <w:pPr>
        <w:ind w:left="5474" w:hanging="360"/>
      </w:pPr>
    </w:lvl>
    <w:lvl w:ilvl="2" w:tplc="0409001B" w:tentative="1">
      <w:start w:val="1"/>
      <w:numFmt w:val="lowerRoman"/>
      <w:lvlText w:val="%3."/>
      <w:lvlJc w:val="right"/>
      <w:pPr>
        <w:ind w:left="6194" w:hanging="180"/>
      </w:pPr>
    </w:lvl>
    <w:lvl w:ilvl="3" w:tplc="0409000F" w:tentative="1">
      <w:start w:val="1"/>
      <w:numFmt w:val="decimal"/>
      <w:lvlText w:val="%4."/>
      <w:lvlJc w:val="left"/>
      <w:pPr>
        <w:ind w:left="6914" w:hanging="360"/>
      </w:pPr>
    </w:lvl>
    <w:lvl w:ilvl="4" w:tplc="04090019" w:tentative="1">
      <w:start w:val="1"/>
      <w:numFmt w:val="lowerLetter"/>
      <w:lvlText w:val="%5."/>
      <w:lvlJc w:val="left"/>
      <w:pPr>
        <w:ind w:left="7634" w:hanging="360"/>
      </w:pPr>
    </w:lvl>
    <w:lvl w:ilvl="5" w:tplc="0409001B" w:tentative="1">
      <w:start w:val="1"/>
      <w:numFmt w:val="lowerRoman"/>
      <w:lvlText w:val="%6."/>
      <w:lvlJc w:val="right"/>
      <w:pPr>
        <w:ind w:left="8354" w:hanging="180"/>
      </w:pPr>
    </w:lvl>
    <w:lvl w:ilvl="6" w:tplc="0409000F" w:tentative="1">
      <w:start w:val="1"/>
      <w:numFmt w:val="decimal"/>
      <w:lvlText w:val="%7."/>
      <w:lvlJc w:val="left"/>
      <w:pPr>
        <w:ind w:left="9074" w:hanging="360"/>
      </w:pPr>
    </w:lvl>
    <w:lvl w:ilvl="7" w:tplc="04090019" w:tentative="1">
      <w:start w:val="1"/>
      <w:numFmt w:val="lowerLetter"/>
      <w:lvlText w:val="%8."/>
      <w:lvlJc w:val="left"/>
      <w:pPr>
        <w:ind w:left="9794" w:hanging="360"/>
      </w:pPr>
    </w:lvl>
    <w:lvl w:ilvl="8" w:tplc="0409001B" w:tentative="1">
      <w:start w:val="1"/>
      <w:numFmt w:val="lowerRoman"/>
      <w:lvlText w:val="%9."/>
      <w:lvlJc w:val="right"/>
      <w:pPr>
        <w:ind w:left="10514" w:hanging="180"/>
      </w:pPr>
    </w:lvl>
  </w:abstractNum>
  <w:num w:numId="1">
    <w:abstractNumId w:val="29"/>
  </w:num>
  <w:num w:numId="2">
    <w:abstractNumId w:val="37"/>
  </w:num>
  <w:num w:numId="3">
    <w:abstractNumId w:val="18"/>
  </w:num>
  <w:num w:numId="4">
    <w:abstractNumId w:val="27"/>
  </w:num>
  <w:num w:numId="5">
    <w:abstractNumId w:val="15"/>
  </w:num>
  <w:num w:numId="6">
    <w:abstractNumId w:val="8"/>
  </w:num>
  <w:num w:numId="7">
    <w:abstractNumId w:val="36"/>
  </w:num>
  <w:num w:numId="8">
    <w:abstractNumId w:val="14"/>
  </w:num>
  <w:num w:numId="9">
    <w:abstractNumId w:val="38"/>
  </w:num>
  <w:num w:numId="10">
    <w:abstractNumId w:val="33"/>
  </w:num>
  <w:num w:numId="11">
    <w:abstractNumId w:val="4"/>
  </w:num>
  <w:num w:numId="12">
    <w:abstractNumId w:val="12"/>
  </w:num>
  <w:num w:numId="13">
    <w:abstractNumId w:val="17"/>
  </w:num>
  <w:num w:numId="14">
    <w:abstractNumId w:val="26"/>
  </w:num>
  <w:num w:numId="15">
    <w:abstractNumId w:val="21"/>
  </w:num>
  <w:num w:numId="16">
    <w:abstractNumId w:val="7"/>
  </w:num>
  <w:num w:numId="17">
    <w:abstractNumId w:val="28"/>
  </w:num>
  <w:num w:numId="18">
    <w:abstractNumId w:val="39"/>
  </w:num>
  <w:num w:numId="19">
    <w:abstractNumId w:val="11"/>
  </w:num>
  <w:num w:numId="20">
    <w:abstractNumId w:val="31"/>
  </w:num>
  <w:num w:numId="21">
    <w:abstractNumId w:val="13"/>
  </w:num>
  <w:num w:numId="22">
    <w:abstractNumId w:val="23"/>
  </w:num>
  <w:num w:numId="23">
    <w:abstractNumId w:val="25"/>
  </w:num>
  <w:num w:numId="24">
    <w:abstractNumId w:val="20"/>
  </w:num>
  <w:num w:numId="25">
    <w:abstractNumId w:val="24"/>
  </w:num>
  <w:num w:numId="26">
    <w:abstractNumId w:val="9"/>
  </w:num>
  <w:num w:numId="27">
    <w:abstractNumId w:val="34"/>
  </w:num>
  <w:num w:numId="28">
    <w:abstractNumId w:val="16"/>
  </w:num>
  <w:num w:numId="29">
    <w:abstractNumId w:val="6"/>
  </w:num>
  <w:num w:numId="30">
    <w:abstractNumId w:val="19"/>
  </w:num>
  <w:num w:numId="31">
    <w:abstractNumId w:val="5"/>
  </w:num>
  <w:num w:numId="32">
    <w:abstractNumId w:val="30"/>
  </w:num>
  <w:num w:numId="33">
    <w:abstractNumId w:val="32"/>
  </w:num>
  <w:num w:numId="34">
    <w:abstractNumId w:val="3"/>
  </w:num>
  <w:num w:numId="35">
    <w:abstractNumId w:val="1"/>
  </w:num>
  <w:num w:numId="36">
    <w:abstractNumId w:val="2"/>
  </w:num>
  <w:num w:numId="37">
    <w:abstractNumId w:val="0"/>
  </w:num>
  <w:num w:numId="38">
    <w:abstractNumId w:val="35"/>
  </w:num>
  <w:num w:numId="39">
    <w:abstractNumId w:val="10"/>
  </w:num>
  <w:num w:numId="40">
    <w:abstractNumId w:val="22"/>
  </w:num>
  <w:num w:numId="41">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removePersonalInformation/>
  <w:removeDateAndTim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CBC"/>
    <w:rsid w:val="0000092E"/>
    <w:rsid w:val="00012A83"/>
    <w:rsid w:val="00017C3C"/>
    <w:rsid w:val="00021F2E"/>
    <w:rsid w:val="00023F87"/>
    <w:rsid w:val="00026EAE"/>
    <w:rsid w:val="0003123C"/>
    <w:rsid w:val="00032A10"/>
    <w:rsid w:val="00043FFE"/>
    <w:rsid w:val="00044074"/>
    <w:rsid w:val="0004430C"/>
    <w:rsid w:val="00066DE2"/>
    <w:rsid w:val="00077931"/>
    <w:rsid w:val="00084E91"/>
    <w:rsid w:val="000900B6"/>
    <w:rsid w:val="000A649E"/>
    <w:rsid w:val="000A7626"/>
    <w:rsid w:val="000B5DA2"/>
    <w:rsid w:val="000C1C28"/>
    <w:rsid w:val="000C5872"/>
    <w:rsid w:val="000D78E1"/>
    <w:rsid w:val="000E0979"/>
    <w:rsid w:val="000E1544"/>
    <w:rsid w:val="001155CE"/>
    <w:rsid w:val="001225D9"/>
    <w:rsid w:val="00124370"/>
    <w:rsid w:val="00160392"/>
    <w:rsid w:val="00182870"/>
    <w:rsid w:val="001A5429"/>
    <w:rsid w:val="001B1DAF"/>
    <w:rsid w:val="001C7F44"/>
    <w:rsid w:val="001D1C22"/>
    <w:rsid w:val="001E11F1"/>
    <w:rsid w:val="001E1E58"/>
    <w:rsid w:val="00206719"/>
    <w:rsid w:val="00212B1B"/>
    <w:rsid w:val="00240312"/>
    <w:rsid w:val="00247B17"/>
    <w:rsid w:val="00252E4A"/>
    <w:rsid w:val="002642A8"/>
    <w:rsid w:val="002A137B"/>
    <w:rsid w:val="0031130D"/>
    <w:rsid w:val="00314A6F"/>
    <w:rsid w:val="00334394"/>
    <w:rsid w:val="00347AF5"/>
    <w:rsid w:val="00360F98"/>
    <w:rsid w:val="00362478"/>
    <w:rsid w:val="00374421"/>
    <w:rsid w:val="00385D4D"/>
    <w:rsid w:val="003B5758"/>
    <w:rsid w:val="003D04F0"/>
    <w:rsid w:val="003D59A7"/>
    <w:rsid w:val="003E78A7"/>
    <w:rsid w:val="003F0714"/>
    <w:rsid w:val="003F13B0"/>
    <w:rsid w:val="003F5F4A"/>
    <w:rsid w:val="00400698"/>
    <w:rsid w:val="00403423"/>
    <w:rsid w:val="004211AF"/>
    <w:rsid w:val="00423A18"/>
    <w:rsid w:val="004262DD"/>
    <w:rsid w:val="0042646F"/>
    <w:rsid w:val="00435096"/>
    <w:rsid w:val="00440BF7"/>
    <w:rsid w:val="004411FB"/>
    <w:rsid w:val="00443212"/>
    <w:rsid w:val="004567E6"/>
    <w:rsid w:val="00493EC0"/>
    <w:rsid w:val="00495909"/>
    <w:rsid w:val="004B5251"/>
    <w:rsid w:val="004C7B3E"/>
    <w:rsid w:val="00513832"/>
    <w:rsid w:val="00526C37"/>
    <w:rsid w:val="00533047"/>
    <w:rsid w:val="00577B45"/>
    <w:rsid w:val="00582502"/>
    <w:rsid w:val="005919AF"/>
    <w:rsid w:val="005A20E2"/>
    <w:rsid w:val="005B5B61"/>
    <w:rsid w:val="005B6A1A"/>
    <w:rsid w:val="005D2146"/>
    <w:rsid w:val="005F6388"/>
    <w:rsid w:val="00614293"/>
    <w:rsid w:val="006329E1"/>
    <w:rsid w:val="00633E73"/>
    <w:rsid w:val="00655308"/>
    <w:rsid w:val="00664450"/>
    <w:rsid w:val="006936EB"/>
    <w:rsid w:val="006B2383"/>
    <w:rsid w:val="006D0144"/>
    <w:rsid w:val="006E3FC8"/>
    <w:rsid w:val="006E523A"/>
    <w:rsid w:val="006F35BA"/>
    <w:rsid w:val="00707756"/>
    <w:rsid w:val="00712E36"/>
    <w:rsid w:val="007157EF"/>
    <w:rsid w:val="00730BAF"/>
    <w:rsid w:val="0073670F"/>
    <w:rsid w:val="00740FCE"/>
    <w:rsid w:val="00753E67"/>
    <w:rsid w:val="007B17C4"/>
    <w:rsid w:val="007B1F5A"/>
    <w:rsid w:val="007B3AB6"/>
    <w:rsid w:val="007B5AFF"/>
    <w:rsid w:val="007C136F"/>
    <w:rsid w:val="007C5AF4"/>
    <w:rsid w:val="007D5767"/>
    <w:rsid w:val="007F793B"/>
    <w:rsid w:val="00810DF6"/>
    <w:rsid w:val="00813EC8"/>
    <w:rsid w:val="00817F8C"/>
    <w:rsid w:val="0083428B"/>
    <w:rsid w:val="00876F99"/>
    <w:rsid w:val="00877A44"/>
    <w:rsid w:val="008820B3"/>
    <w:rsid w:val="00882143"/>
    <w:rsid w:val="00886169"/>
    <w:rsid w:val="008965F6"/>
    <w:rsid w:val="008A2B5E"/>
    <w:rsid w:val="008D3386"/>
    <w:rsid w:val="008D3518"/>
    <w:rsid w:val="008F704C"/>
    <w:rsid w:val="0090206C"/>
    <w:rsid w:val="00902998"/>
    <w:rsid w:val="00912C1B"/>
    <w:rsid w:val="0092125E"/>
    <w:rsid w:val="00924319"/>
    <w:rsid w:val="00952A7A"/>
    <w:rsid w:val="00974BF8"/>
    <w:rsid w:val="009A3B33"/>
    <w:rsid w:val="009A45A0"/>
    <w:rsid w:val="009A4BA6"/>
    <w:rsid w:val="009B35B5"/>
    <w:rsid w:val="009B4773"/>
    <w:rsid w:val="009C018F"/>
    <w:rsid w:val="009D2556"/>
    <w:rsid w:val="009E55E1"/>
    <w:rsid w:val="00A24833"/>
    <w:rsid w:val="00A44EEF"/>
    <w:rsid w:val="00A57EDE"/>
    <w:rsid w:val="00A630FD"/>
    <w:rsid w:val="00A74908"/>
    <w:rsid w:val="00A91213"/>
    <w:rsid w:val="00A960DC"/>
    <w:rsid w:val="00A9621B"/>
    <w:rsid w:val="00AA29B1"/>
    <w:rsid w:val="00AA66D7"/>
    <w:rsid w:val="00AC3653"/>
    <w:rsid w:val="00AD4BD7"/>
    <w:rsid w:val="00AE0241"/>
    <w:rsid w:val="00AE5008"/>
    <w:rsid w:val="00B26302"/>
    <w:rsid w:val="00B37B3B"/>
    <w:rsid w:val="00B44C47"/>
    <w:rsid w:val="00B57756"/>
    <w:rsid w:val="00B57F4F"/>
    <w:rsid w:val="00B7636D"/>
    <w:rsid w:val="00B80CF1"/>
    <w:rsid w:val="00B80CFC"/>
    <w:rsid w:val="00BA2A38"/>
    <w:rsid w:val="00BA31C4"/>
    <w:rsid w:val="00BA3E51"/>
    <w:rsid w:val="00BB02E6"/>
    <w:rsid w:val="00BD0C60"/>
    <w:rsid w:val="00C17BCF"/>
    <w:rsid w:val="00C3246A"/>
    <w:rsid w:val="00C65564"/>
    <w:rsid w:val="00C96A93"/>
    <w:rsid w:val="00CA61D8"/>
    <w:rsid w:val="00CD1D98"/>
    <w:rsid w:val="00CF1267"/>
    <w:rsid w:val="00D13200"/>
    <w:rsid w:val="00D26769"/>
    <w:rsid w:val="00D27AF8"/>
    <w:rsid w:val="00D6543F"/>
    <w:rsid w:val="00D74E0C"/>
    <w:rsid w:val="00D86A0A"/>
    <w:rsid w:val="00D94688"/>
    <w:rsid w:val="00DB5A2E"/>
    <w:rsid w:val="00DC0528"/>
    <w:rsid w:val="00DC1104"/>
    <w:rsid w:val="00DC3A45"/>
    <w:rsid w:val="00DC7466"/>
    <w:rsid w:val="00DC7E1C"/>
    <w:rsid w:val="00DE65A2"/>
    <w:rsid w:val="00DF2DCC"/>
    <w:rsid w:val="00E01D0E"/>
    <w:rsid w:val="00E16215"/>
    <w:rsid w:val="00E31650"/>
    <w:rsid w:val="00E35169"/>
    <w:rsid w:val="00E404DF"/>
    <w:rsid w:val="00E53724"/>
    <w:rsid w:val="00E552C8"/>
    <w:rsid w:val="00E74CBC"/>
    <w:rsid w:val="00E75006"/>
    <w:rsid w:val="00E757A0"/>
    <w:rsid w:val="00E84350"/>
    <w:rsid w:val="00E857E2"/>
    <w:rsid w:val="00E85863"/>
    <w:rsid w:val="00E91AE4"/>
    <w:rsid w:val="00EA431D"/>
    <w:rsid w:val="00EB47F9"/>
    <w:rsid w:val="00EC4BCD"/>
    <w:rsid w:val="00F273EA"/>
    <w:rsid w:val="00F33F5E"/>
    <w:rsid w:val="00F53A40"/>
    <w:rsid w:val="00F60840"/>
    <w:rsid w:val="00F75B86"/>
    <w:rsid w:val="00F77933"/>
    <w:rsid w:val="00F8411A"/>
    <w:rsid w:val="00FA0D95"/>
    <w:rsid w:val="00FC1405"/>
    <w:rsid w:val="00FF0913"/>
    <w:rsid w:val="00FF7EFE"/>
  </w:rsids>
  <m:mathPr>
    <m:mathFont m:val="Cambria Math"/>
    <m:brkBin m:val="before"/>
    <m:brkBinSub m:val="--"/>
    <m:smallFrac m:val="0"/>
    <m:dispDef/>
    <m:lMargin m:val="0"/>
    <m:rMargin m:val="0"/>
    <m:defJc m:val="centerGroup"/>
    <m:wrapIndent m:val="1440"/>
    <m:intLim m:val="subSup"/>
    <m:naryLim m:val="undOvr"/>
  </m:mathPr>
  <w:themeFontLang w:val="en-US" w:eastAsia="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75EEB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4"/>
        <w:szCs w:val="24"/>
        <w:lang w:val="en-US" w:eastAsia="en-US" w:bidi="ar-SA"/>
      </w:rPr>
    </w:rPrDefault>
    <w:pPrDefault>
      <w:pPr>
        <w:spacing w:before="120" w:after="12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Bullet 5" w:semiHidden="1" w:unhideWhenUsed="1"/>
    <w:lsdException w:name="List Number 2" w:semiHidden="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4293"/>
  </w:style>
  <w:style w:type="paragraph" w:styleId="Heading1">
    <w:name w:val="heading 1"/>
    <w:basedOn w:val="Normal"/>
    <w:next w:val="Normal"/>
    <w:link w:val="Heading1Char"/>
    <w:uiPriority w:val="9"/>
    <w:qFormat/>
    <w:rsid w:val="00E404DF"/>
    <w:pPr>
      <w:keepNext/>
      <w:keepLines/>
      <w:pageBreakBefore/>
      <w:pBdr>
        <w:bottom w:val="single" w:sz="24" w:space="4" w:color="F0CDA1" w:themeColor="accent1"/>
      </w:pBdr>
      <w:spacing w:after="400"/>
      <w:outlineLvl w:val="0"/>
    </w:pPr>
    <w:rPr>
      <w:rFonts w:asciiTheme="majorHAnsi" w:eastAsiaTheme="majorEastAsia" w:hAnsiTheme="majorHAnsi" w:cstheme="majorBidi"/>
      <w:b/>
      <w:caps/>
      <w:color w:val="107082" w:themeColor="accent2"/>
      <w:sz w:val="44"/>
      <w:szCs w:val="32"/>
    </w:rPr>
  </w:style>
  <w:style w:type="paragraph" w:styleId="Heading2">
    <w:name w:val="heading 2"/>
    <w:basedOn w:val="Normal"/>
    <w:next w:val="Normal"/>
    <w:link w:val="Heading2Char"/>
    <w:uiPriority w:val="9"/>
    <w:qFormat/>
    <w:rsid w:val="00664450"/>
    <w:pPr>
      <w:spacing w:line="240" w:lineRule="auto"/>
      <w:outlineLvl w:val="1"/>
    </w:pPr>
    <w:rPr>
      <w:rFonts w:asciiTheme="majorHAnsi" w:hAnsiTheme="majorHAnsi"/>
      <w:b/>
      <w:color w:val="D17406" w:themeColor="accent5" w:themeShade="BF"/>
      <w:sz w:val="40"/>
      <w:szCs w:val="36"/>
    </w:rPr>
  </w:style>
  <w:style w:type="paragraph" w:styleId="Heading3">
    <w:name w:val="heading 3"/>
    <w:basedOn w:val="Normal"/>
    <w:next w:val="Normal"/>
    <w:link w:val="Heading3Char"/>
    <w:uiPriority w:val="9"/>
    <w:semiHidden/>
    <w:qFormat/>
    <w:rsid w:val="001A5429"/>
    <w:pPr>
      <w:keepNext/>
      <w:keepLines/>
      <w:spacing w:before="40" w:after="0"/>
      <w:outlineLvl w:val="2"/>
    </w:pPr>
    <w:rPr>
      <w:rFonts w:asciiTheme="majorHAnsi" w:eastAsiaTheme="majorEastAsia" w:hAnsiTheme="majorHAnsi" w:cstheme="majorBidi"/>
      <w:color w:val="AC6C1B" w:themeColor="accent1" w:themeShade="7F"/>
    </w:rPr>
  </w:style>
  <w:style w:type="paragraph" w:styleId="Heading4">
    <w:name w:val="heading 4"/>
    <w:basedOn w:val="Normal"/>
    <w:next w:val="Normal"/>
    <w:link w:val="Heading4Char"/>
    <w:uiPriority w:val="9"/>
    <w:semiHidden/>
    <w:qFormat/>
    <w:rsid w:val="001A5429"/>
    <w:pPr>
      <w:keepNext/>
      <w:keepLines/>
      <w:spacing w:before="40" w:after="0"/>
      <w:outlineLvl w:val="3"/>
    </w:pPr>
    <w:rPr>
      <w:rFonts w:asciiTheme="majorHAnsi" w:eastAsiaTheme="majorEastAsia" w:hAnsiTheme="majorHAnsi" w:cstheme="majorBidi"/>
      <w:i/>
      <w:iCs/>
      <w:color w:val="E29E4A"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B47F9"/>
    <w:pPr>
      <w:spacing w:before="0" w:after="0"/>
    </w:pPr>
    <w:rPr>
      <w:rFonts w:asciiTheme="majorHAnsi" w:hAnsiTheme="majorHAnsi"/>
      <w:b/>
      <w:caps/>
      <w:color w:val="107082" w:themeColor="accent2"/>
      <w:sz w:val="28"/>
    </w:rPr>
  </w:style>
  <w:style w:type="character" w:customStyle="1" w:styleId="HeaderChar">
    <w:name w:val="Header Char"/>
    <w:basedOn w:val="DefaultParagraphFont"/>
    <w:link w:val="Header"/>
    <w:uiPriority w:val="99"/>
    <w:rsid w:val="00EB47F9"/>
    <w:rPr>
      <w:rFonts w:asciiTheme="majorHAnsi" w:hAnsiTheme="majorHAnsi"/>
      <w:b/>
      <w:caps/>
      <w:color w:val="107082" w:themeColor="accent2"/>
      <w:sz w:val="28"/>
    </w:rPr>
  </w:style>
  <w:style w:type="paragraph" w:styleId="Footer">
    <w:name w:val="footer"/>
    <w:basedOn w:val="Normal"/>
    <w:link w:val="FooterChar"/>
    <w:uiPriority w:val="99"/>
    <w:rsid w:val="00F8411A"/>
    <w:pPr>
      <w:pBdr>
        <w:top w:val="single" w:sz="8" w:space="1" w:color="F0CDA1" w:themeColor="accent1"/>
      </w:pBdr>
      <w:tabs>
        <w:tab w:val="right" w:pos="10080"/>
      </w:tabs>
      <w:spacing w:after="0" w:line="240" w:lineRule="auto"/>
    </w:pPr>
    <w:rPr>
      <w:sz w:val="18"/>
    </w:rPr>
  </w:style>
  <w:style w:type="character" w:customStyle="1" w:styleId="FooterChar">
    <w:name w:val="Footer Char"/>
    <w:basedOn w:val="DefaultParagraphFont"/>
    <w:link w:val="Footer"/>
    <w:uiPriority w:val="99"/>
    <w:rsid w:val="00347AF5"/>
    <w:rPr>
      <w:color w:val="595959" w:themeColor="text1" w:themeTint="A6"/>
      <w:sz w:val="18"/>
    </w:rPr>
  </w:style>
  <w:style w:type="character" w:styleId="PlaceholderText">
    <w:name w:val="Placeholder Text"/>
    <w:basedOn w:val="DefaultParagraphFont"/>
    <w:uiPriority w:val="99"/>
    <w:semiHidden/>
    <w:rsid w:val="005A20E2"/>
    <w:rPr>
      <w:color w:val="808080"/>
    </w:rPr>
  </w:style>
  <w:style w:type="paragraph" w:styleId="Title">
    <w:name w:val="Title"/>
    <w:basedOn w:val="Normal"/>
    <w:next w:val="Normal"/>
    <w:link w:val="TitleChar"/>
    <w:uiPriority w:val="10"/>
    <w:qFormat/>
    <w:rsid w:val="00813EC8"/>
    <w:pPr>
      <w:spacing w:after="0"/>
      <w:contextualSpacing/>
      <w:jc w:val="center"/>
    </w:pPr>
    <w:rPr>
      <w:rFonts w:asciiTheme="majorHAnsi" w:eastAsiaTheme="majorEastAsia" w:hAnsiTheme="majorHAnsi" w:cstheme="majorBidi"/>
      <w:b/>
      <w:color w:val="FFFFFF" w:themeColor="background1"/>
      <w:spacing w:val="-10"/>
      <w:kern w:val="28"/>
      <w:sz w:val="96"/>
      <w:szCs w:val="56"/>
    </w:rPr>
  </w:style>
  <w:style w:type="character" w:customStyle="1" w:styleId="TitleChar">
    <w:name w:val="Title Char"/>
    <w:basedOn w:val="DefaultParagraphFont"/>
    <w:link w:val="Title"/>
    <w:uiPriority w:val="10"/>
    <w:rsid w:val="00813EC8"/>
    <w:rPr>
      <w:rFonts w:asciiTheme="majorHAnsi" w:eastAsiaTheme="majorEastAsia" w:hAnsiTheme="majorHAnsi" w:cstheme="majorBidi"/>
      <w:b/>
      <w:color w:val="FFFFFF" w:themeColor="background1"/>
      <w:spacing w:val="-10"/>
      <w:kern w:val="28"/>
      <w:sz w:val="96"/>
      <w:szCs w:val="56"/>
    </w:rPr>
  </w:style>
  <w:style w:type="paragraph" w:styleId="Subtitle">
    <w:name w:val="Subtitle"/>
    <w:basedOn w:val="Normal"/>
    <w:next w:val="Normal"/>
    <w:link w:val="SubtitleChar"/>
    <w:uiPriority w:val="11"/>
    <w:qFormat/>
    <w:rsid w:val="00F33F5E"/>
    <w:pPr>
      <w:numPr>
        <w:ilvl w:val="1"/>
      </w:numPr>
      <w:spacing w:after="0"/>
      <w:jc w:val="center"/>
    </w:pPr>
    <w:rPr>
      <w:rFonts w:eastAsiaTheme="minorEastAsia"/>
      <w:b/>
      <w:i/>
      <w:color w:val="F0CDA1" w:themeColor="accent1"/>
      <w:spacing w:val="15"/>
      <w:sz w:val="48"/>
    </w:rPr>
  </w:style>
  <w:style w:type="character" w:customStyle="1" w:styleId="SubtitleChar">
    <w:name w:val="Subtitle Char"/>
    <w:basedOn w:val="DefaultParagraphFont"/>
    <w:link w:val="Subtitle"/>
    <w:uiPriority w:val="11"/>
    <w:rsid w:val="00F33F5E"/>
    <w:rPr>
      <w:rFonts w:eastAsiaTheme="minorEastAsia"/>
      <w:b/>
      <w:i/>
      <w:color w:val="F0CDA1" w:themeColor="accent1"/>
      <w:spacing w:val="15"/>
      <w:sz w:val="48"/>
    </w:rPr>
  </w:style>
  <w:style w:type="character" w:customStyle="1" w:styleId="Heading1Char">
    <w:name w:val="Heading 1 Char"/>
    <w:basedOn w:val="DefaultParagraphFont"/>
    <w:link w:val="Heading1"/>
    <w:uiPriority w:val="9"/>
    <w:rsid w:val="00E404DF"/>
    <w:rPr>
      <w:rFonts w:asciiTheme="majorHAnsi" w:eastAsiaTheme="majorEastAsia" w:hAnsiTheme="majorHAnsi" w:cstheme="majorBidi"/>
      <w:b/>
      <w:caps/>
      <w:color w:val="107082" w:themeColor="accent2"/>
      <w:sz w:val="44"/>
      <w:szCs w:val="32"/>
    </w:rPr>
  </w:style>
  <w:style w:type="paragraph" w:customStyle="1" w:styleId="Default">
    <w:name w:val="Default"/>
    <w:semiHidden/>
    <w:rsid w:val="005D2146"/>
    <w:pPr>
      <w:autoSpaceDE w:val="0"/>
      <w:autoSpaceDN w:val="0"/>
      <w:adjustRightInd w:val="0"/>
      <w:spacing w:after="0" w:line="240" w:lineRule="auto"/>
    </w:pPr>
    <w:rPr>
      <w:rFonts w:ascii="Arial" w:hAnsi="Arial" w:cs="Arial"/>
      <w:color w:val="000000"/>
    </w:rPr>
  </w:style>
  <w:style w:type="character" w:customStyle="1" w:styleId="A3">
    <w:name w:val="A3"/>
    <w:uiPriority w:val="99"/>
    <w:semiHidden/>
    <w:rsid w:val="005D2146"/>
    <w:rPr>
      <w:i/>
      <w:iCs/>
      <w:color w:val="545758"/>
      <w:sz w:val="28"/>
      <w:szCs w:val="28"/>
    </w:rPr>
  </w:style>
  <w:style w:type="paragraph" w:styleId="ListParagraph">
    <w:name w:val="List Paragraph"/>
    <w:basedOn w:val="Normal"/>
    <w:uiPriority w:val="34"/>
    <w:semiHidden/>
    <w:qFormat/>
    <w:rsid w:val="005D2146"/>
    <w:pPr>
      <w:ind w:left="720"/>
      <w:contextualSpacing/>
    </w:pPr>
  </w:style>
  <w:style w:type="character" w:styleId="SubtleEmphasis">
    <w:name w:val="Subtle Emphasis"/>
    <w:uiPriority w:val="19"/>
    <w:qFormat/>
    <w:rsid w:val="00E85863"/>
    <w:rPr>
      <w:rFonts w:asciiTheme="majorHAnsi" w:hAnsiTheme="majorHAnsi"/>
      <w:b/>
      <w:i w:val="0"/>
      <w:color w:val="107082" w:themeColor="accent2"/>
      <w:sz w:val="28"/>
    </w:rPr>
  </w:style>
  <w:style w:type="character" w:styleId="Emphasis">
    <w:name w:val="Emphasis"/>
    <w:uiPriority w:val="20"/>
    <w:qFormat/>
    <w:rsid w:val="00F33F5E"/>
    <w:rPr>
      <w:rFonts w:cstheme="minorHAnsi"/>
      <w:i/>
      <w:color w:val="331D01"/>
    </w:rPr>
  </w:style>
  <w:style w:type="character" w:styleId="IntenseEmphasis">
    <w:name w:val="Intense Emphasis"/>
    <w:uiPriority w:val="21"/>
    <w:semiHidden/>
    <w:qFormat/>
    <w:rsid w:val="00AE0241"/>
    <w:rPr>
      <w:color w:val="595959" w:themeColor="text1" w:themeTint="A6"/>
      <w:sz w:val="20"/>
    </w:rPr>
  </w:style>
  <w:style w:type="table" w:styleId="TableGrid">
    <w:name w:val="Table Grid"/>
    <w:basedOn w:val="TableNormal"/>
    <w:uiPriority w:val="39"/>
    <w:rsid w:val="00077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304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3047"/>
    <w:rPr>
      <w:rFonts w:ascii="Segoe UI" w:hAnsi="Segoe UI" w:cs="Segoe UI"/>
      <w:i/>
      <w:color w:val="595959" w:themeColor="text1" w:themeTint="A6"/>
      <w:sz w:val="18"/>
      <w:szCs w:val="18"/>
    </w:rPr>
  </w:style>
  <w:style w:type="character" w:customStyle="1" w:styleId="Heading2Char">
    <w:name w:val="Heading 2 Char"/>
    <w:basedOn w:val="DefaultParagraphFont"/>
    <w:link w:val="Heading2"/>
    <w:uiPriority w:val="9"/>
    <w:rsid w:val="00664450"/>
    <w:rPr>
      <w:rFonts w:asciiTheme="majorHAnsi" w:hAnsiTheme="majorHAnsi"/>
      <w:b/>
      <w:color w:val="D17406" w:themeColor="accent5" w:themeShade="BF"/>
      <w:sz w:val="40"/>
      <w:szCs w:val="36"/>
    </w:rPr>
  </w:style>
  <w:style w:type="character" w:customStyle="1" w:styleId="Heading3Char">
    <w:name w:val="Heading 3 Char"/>
    <w:basedOn w:val="DefaultParagraphFont"/>
    <w:link w:val="Heading3"/>
    <w:uiPriority w:val="9"/>
    <w:semiHidden/>
    <w:rsid w:val="00347AF5"/>
    <w:rPr>
      <w:rFonts w:asciiTheme="majorHAnsi" w:eastAsiaTheme="majorEastAsia" w:hAnsiTheme="majorHAnsi" w:cstheme="majorBidi"/>
      <w:color w:val="AC6C1B" w:themeColor="accent1" w:themeShade="7F"/>
      <w:sz w:val="24"/>
      <w:szCs w:val="24"/>
    </w:rPr>
  </w:style>
  <w:style w:type="character" w:customStyle="1" w:styleId="Heading4Char">
    <w:name w:val="Heading 4 Char"/>
    <w:basedOn w:val="DefaultParagraphFont"/>
    <w:link w:val="Heading4"/>
    <w:uiPriority w:val="9"/>
    <w:semiHidden/>
    <w:rsid w:val="00347AF5"/>
    <w:rPr>
      <w:rFonts w:asciiTheme="majorHAnsi" w:eastAsiaTheme="majorEastAsia" w:hAnsiTheme="majorHAnsi" w:cstheme="majorBidi"/>
      <w:i/>
      <w:iCs/>
      <w:color w:val="E29E4A" w:themeColor="accent1" w:themeShade="BF"/>
      <w:sz w:val="24"/>
    </w:rPr>
  </w:style>
  <w:style w:type="paragraph" w:styleId="TOCHeading">
    <w:name w:val="TOC Heading"/>
    <w:basedOn w:val="Normal"/>
    <w:next w:val="Normal"/>
    <w:uiPriority w:val="39"/>
    <w:qFormat/>
    <w:rsid w:val="00D94688"/>
    <w:pPr>
      <w:pBdr>
        <w:bottom w:val="single" w:sz="24" w:space="1" w:color="F0CDA1" w:themeColor="accent1"/>
      </w:pBdr>
    </w:pPr>
    <w:rPr>
      <w:rFonts w:asciiTheme="majorHAnsi" w:hAnsiTheme="majorHAnsi"/>
      <w:b/>
      <w:color w:val="107082" w:themeColor="accent2"/>
      <w:sz w:val="40"/>
    </w:rPr>
  </w:style>
  <w:style w:type="paragraph" w:styleId="TOC1">
    <w:name w:val="toc 1"/>
    <w:basedOn w:val="Normal"/>
    <w:next w:val="Normal"/>
    <w:autoRedefine/>
    <w:uiPriority w:val="39"/>
    <w:rsid w:val="001E1E58"/>
    <w:pPr>
      <w:spacing w:after="100"/>
    </w:pPr>
  </w:style>
  <w:style w:type="character" w:styleId="Hyperlink">
    <w:name w:val="Hyperlink"/>
    <w:basedOn w:val="DefaultParagraphFont"/>
    <w:uiPriority w:val="99"/>
    <w:unhideWhenUsed/>
    <w:rsid w:val="001E1E58"/>
    <w:rPr>
      <w:color w:val="000000" w:themeColor="hyperlink"/>
      <w:u w:val="single"/>
    </w:rPr>
  </w:style>
  <w:style w:type="paragraph" w:styleId="TOC2">
    <w:name w:val="toc 2"/>
    <w:basedOn w:val="Normal"/>
    <w:next w:val="Normal"/>
    <w:autoRedefine/>
    <w:uiPriority w:val="39"/>
    <w:rsid w:val="00D94688"/>
    <w:pPr>
      <w:tabs>
        <w:tab w:val="right" w:leader="dot" w:pos="5256"/>
      </w:tabs>
      <w:spacing w:after="100"/>
      <w:ind w:left="360"/>
    </w:pPr>
  </w:style>
  <w:style w:type="character" w:styleId="CommentReference">
    <w:name w:val="annotation reference"/>
    <w:basedOn w:val="DefaultParagraphFont"/>
    <w:uiPriority w:val="99"/>
    <w:semiHidden/>
    <w:unhideWhenUsed/>
    <w:rsid w:val="007C136F"/>
    <w:rPr>
      <w:sz w:val="16"/>
      <w:szCs w:val="16"/>
    </w:rPr>
  </w:style>
  <w:style w:type="paragraph" w:styleId="NoSpacing">
    <w:name w:val="No Spacing"/>
    <w:uiPriority w:val="1"/>
    <w:semiHidden/>
    <w:qFormat/>
    <w:rsid w:val="009B35B5"/>
    <w:pPr>
      <w:spacing w:after="0" w:line="240" w:lineRule="auto"/>
    </w:pPr>
    <w:rPr>
      <w:i/>
    </w:rPr>
  </w:style>
  <w:style w:type="paragraph" w:styleId="ListBullet">
    <w:name w:val="List Bullet"/>
    <w:basedOn w:val="Normal"/>
    <w:uiPriority w:val="99"/>
    <w:rsid w:val="0003123C"/>
    <w:pPr>
      <w:numPr>
        <w:numId w:val="16"/>
      </w:numPr>
      <w:spacing w:before="0" w:after="200" w:line="276" w:lineRule="auto"/>
    </w:pPr>
  </w:style>
  <w:style w:type="paragraph" w:styleId="ListNumber">
    <w:name w:val="List Number"/>
    <w:basedOn w:val="Normal"/>
    <w:uiPriority w:val="99"/>
    <w:rsid w:val="0003123C"/>
    <w:pPr>
      <w:numPr>
        <w:numId w:val="32"/>
      </w:numPr>
      <w:spacing w:before="0" w:after="200" w:line="276" w:lineRule="auto"/>
      <w:ind w:left="340" w:hanging="340"/>
    </w:pPr>
  </w:style>
  <w:style w:type="character" w:styleId="Strong">
    <w:name w:val="Strong"/>
    <w:basedOn w:val="DefaultParagraphFont"/>
    <w:uiPriority w:val="22"/>
    <w:semiHidden/>
    <w:qFormat/>
    <w:rsid w:val="00BA31C4"/>
    <w:rPr>
      <w:b/>
      <w:bCs/>
    </w:rPr>
  </w:style>
  <w:style w:type="character" w:customStyle="1" w:styleId="Bold">
    <w:name w:val="Bold"/>
    <w:uiPriority w:val="1"/>
    <w:qFormat/>
    <w:rsid w:val="00BA31C4"/>
    <w:rPr>
      <w:b/>
      <w:bCs/>
    </w:rPr>
  </w:style>
  <w:style w:type="paragraph" w:styleId="ListBullet2">
    <w:name w:val="List Bullet 2"/>
    <w:basedOn w:val="Normal"/>
    <w:uiPriority w:val="99"/>
    <w:rsid w:val="00D27AF8"/>
    <w:pPr>
      <w:numPr>
        <w:numId w:val="35"/>
      </w:numPr>
      <w:spacing w:before="0"/>
    </w:pPr>
  </w:style>
  <w:style w:type="paragraph" w:customStyle="1" w:styleId="Graphheading1">
    <w:name w:val="Graph heading 1"/>
    <w:basedOn w:val="Normal"/>
    <w:qFormat/>
    <w:rsid w:val="008965F6"/>
    <w:pPr>
      <w:spacing w:after="60" w:line="240" w:lineRule="auto"/>
    </w:pPr>
    <w:rPr>
      <w:b/>
      <w:color w:val="054854" w:themeColor="accent3"/>
    </w:rPr>
  </w:style>
  <w:style w:type="paragraph" w:customStyle="1" w:styleId="Graphheading2">
    <w:name w:val="Graph heading 2"/>
    <w:basedOn w:val="Normal"/>
    <w:qFormat/>
    <w:rsid w:val="00664450"/>
    <w:pPr>
      <w:spacing w:after="60" w:line="240" w:lineRule="auto"/>
    </w:pPr>
    <w:rPr>
      <w:b/>
      <w:color w:val="F99927" w:themeColor="accent5"/>
    </w:rPr>
  </w:style>
  <w:style w:type="paragraph" w:customStyle="1" w:styleId="Graphheading3">
    <w:name w:val="Graph heading 3"/>
    <w:basedOn w:val="Normal"/>
    <w:qFormat/>
    <w:rsid w:val="00664450"/>
    <w:pPr>
      <w:spacing w:after="60" w:line="240" w:lineRule="auto"/>
    </w:pPr>
    <w:rPr>
      <w:b/>
      <w:color w:val="EC7216" w:themeColor="accent6"/>
    </w:rPr>
  </w:style>
  <w:style w:type="paragraph" w:customStyle="1" w:styleId="Graphheading4">
    <w:name w:val="Graph heading 4"/>
    <w:basedOn w:val="Normal"/>
    <w:qFormat/>
    <w:rsid w:val="008965F6"/>
    <w:pPr>
      <w:spacing w:after="60" w:line="240" w:lineRule="auto"/>
    </w:pPr>
    <w:rPr>
      <w:b/>
      <w:color w:val="107082" w:themeColor="accent2"/>
    </w:rPr>
  </w:style>
  <w:style w:type="paragraph" w:customStyle="1" w:styleId="Graphbullet">
    <w:name w:val="Graph bullet"/>
    <w:basedOn w:val="Normal"/>
    <w:qFormat/>
    <w:rsid w:val="008965F6"/>
    <w:pPr>
      <w:numPr>
        <w:numId w:val="28"/>
      </w:numPr>
      <w:spacing w:before="0" w:after="0" w:line="216" w:lineRule="auto"/>
      <w:ind w:left="284" w:hanging="284"/>
    </w:pPr>
    <w:rPr>
      <w:sz w:val="20"/>
    </w:rPr>
  </w:style>
  <w:style w:type="paragraph" w:customStyle="1" w:styleId="Graphbullet2">
    <w:name w:val="Graph bullet 2"/>
    <w:basedOn w:val="Normal"/>
    <w:qFormat/>
    <w:rsid w:val="008965F6"/>
    <w:pPr>
      <w:numPr>
        <w:numId w:val="30"/>
      </w:numPr>
      <w:spacing w:before="0" w:after="0" w:line="216" w:lineRule="auto"/>
      <w:ind w:left="284" w:hanging="284"/>
    </w:pPr>
    <w:rPr>
      <w:sz w:val="20"/>
    </w:rPr>
  </w:style>
  <w:style w:type="paragraph" w:customStyle="1" w:styleId="Graphbullet3">
    <w:name w:val="Graph bullet 3"/>
    <w:basedOn w:val="Normal"/>
    <w:qFormat/>
    <w:rsid w:val="008965F6"/>
    <w:pPr>
      <w:numPr>
        <w:numId w:val="29"/>
      </w:numPr>
      <w:spacing w:before="0" w:after="0" w:line="216" w:lineRule="auto"/>
      <w:ind w:left="284" w:hanging="284"/>
    </w:pPr>
    <w:rPr>
      <w:sz w:val="20"/>
    </w:rPr>
  </w:style>
  <w:style w:type="paragraph" w:customStyle="1" w:styleId="Graphbullet4">
    <w:name w:val="Graph bullet 4"/>
    <w:basedOn w:val="Normal"/>
    <w:qFormat/>
    <w:rsid w:val="008965F6"/>
    <w:pPr>
      <w:numPr>
        <w:numId w:val="31"/>
      </w:numPr>
      <w:spacing w:before="0" w:after="0" w:line="240" w:lineRule="auto"/>
      <w:ind w:left="284" w:hanging="284"/>
    </w:pPr>
    <w:rPr>
      <w:sz w:val="20"/>
    </w:rPr>
  </w:style>
  <w:style w:type="paragraph" w:customStyle="1" w:styleId="TableText">
    <w:name w:val="Table Text"/>
    <w:basedOn w:val="Normal"/>
    <w:next w:val="Normal"/>
    <w:qFormat/>
    <w:rsid w:val="00810DF6"/>
    <w:pPr>
      <w:spacing w:before="0" w:after="0" w:line="240" w:lineRule="auto"/>
    </w:pPr>
    <w:rPr>
      <w:sz w:val="18"/>
    </w:rPr>
  </w:style>
  <w:style w:type="paragraph" w:customStyle="1" w:styleId="TableHeading">
    <w:name w:val="Table Heading"/>
    <w:basedOn w:val="Normal"/>
    <w:qFormat/>
    <w:rsid w:val="00DC3A45"/>
    <w:pPr>
      <w:spacing w:before="0" w:after="0" w:line="216" w:lineRule="auto"/>
      <w:ind w:left="85"/>
    </w:pPr>
    <w:rPr>
      <w:b/>
      <w:color w:val="FFFFFF" w:themeColor="background1"/>
      <w:sz w:val="18"/>
      <w:szCs w:val="18"/>
    </w:rPr>
  </w:style>
  <w:style w:type="paragraph" w:customStyle="1" w:styleId="Header2">
    <w:name w:val="Header2"/>
    <w:basedOn w:val="Normal"/>
    <w:next w:val="Normal"/>
    <w:link w:val="Header2Char"/>
    <w:qFormat/>
    <w:rsid w:val="00BA3E51"/>
    <w:pPr>
      <w:spacing w:before="0" w:after="0"/>
    </w:pPr>
    <w:rPr>
      <w:i/>
    </w:rPr>
  </w:style>
  <w:style w:type="paragraph" w:customStyle="1" w:styleId="Tabletotal">
    <w:name w:val="Table total"/>
    <w:basedOn w:val="Normal"/>
    <w:next w:val="Normal"/>
    <w:link w:val="TabletotalChar"/>
    <w:qFormat/>
    <w:rsid w:val="004211AF"/>
    <w:pPr>
      <w:spacing w:before="0" w:after="0" w:line="256" w:lineRule="auto"/>
    </w:pPr>
    <w:rPr>
      <w:rFonts w:ascii="Arial" w:eastAsia="Arial" w:hAnsi="Arial" w:cs="Times New Roman"/>
      <w:b/>
      <w:bCs/>
      <w:caps/>
      <w:color w:val="404040" w:themeColor="text1" w:themeTint="BF"/>
      <w:sz w:val="18"/>
      <w:szCs w:val="22"/>
    </w:rPr>
  </w:style>
  <w:style w:type="character" w:customStyle="1" w:styleId="Header2Char">
    <w:name w:val="Header2 Char"/>
    <w:basedOn w:val="DefaultParagraphFont"/>
    <w:link w:val="Header2"/>
    <w:rsid w:val="00BA3E51"/>
    <w:rPr>
      <w:i/>
    </w:rPr>
  </w:style>
  <w:style w:type="character" w:customStyle="1" w:styleId="TabletotalChar">
    <w:name w:val="Table total Char"/>
    <w:basedOn w:val="DefaultParagraphFont"/>
    <w:link w:val="Tabletotal"/>
    <w:rsid w:val="004211AF"/>
    <w:rPr>
      <w:rFonts w:ascii="Arial" w:eastAsia="Arial" w:hAnsi="Arial" w:cs="Times New Roman"/>
      <w:b/>
      <w:bCs/>
      <w:caps/>
      <w:color w:val="404040" w:themeColor="text1" w:themeTint="BF"/>
      <w:sz w:val="18"/>
      <w:szCs w:val="22"/>
    </w:rPr>
  </w:style>
  <w:style w:type="paragraph" w:customStyle="1" w:styleId="TableTextright">
    <w:name w:val="Table Text right"/>
    <w:basedOn w:val="Normal"/>
    <w:next w:val="Normal"/>
    <w:link w:val="TableTextrightChar"/>
    <w:qFormat/>
    <w:rsid w:val="00810DF6"/>
    <w:pPr>
      <w:spacing w:before="0" w:after="0" w:line="240" w:lineRule="auto"/>
      <w:jc w:val="right"/>
    </w:pPr>
    <w:rPr>
      <w:sz w:val="18"/>
    </w:rPr>
  </w:style>
  <w:style w:type="paragraph" w:customStyle="1" w:styleId="TableTextbold">
    <w:name w:val="Table Text bold"/>
    <w:basedOn w:val="Normal"/>
    <w:next w:val="Normal"/>
    <w:link w:val="TableTextboldChar"/>
    <w:qFormat/>
    <w:rsid w:val="009C018F"/>
    <w:pPr>
      <w:spacing w:before="0" w:after="0" w:line="240" w:lineRule="auto"/>
    </w:pPr>
    <w:rPr>
      <w:b/>
      <w:sz w:val="18"/>
    </w:rPr>
  </w:style>
  <w:style w:type="character" w:customStyle="1" w:styleId="TableTextrightChar">
    <w:name w:val="Table Text right Char"/>
    <w:basedOn w:val="DefaultParagraphFont"/>
    <w:link w:val="TableTextright"/>
    <w:rsid w:val="00810DF6"/>
    <w:rPr>
      <w:sz w:val="18"/>
    </w:rPr>
  </w:style>
  <w:style w:type="character" w:customStyle="1" w:styleId="TableTextboldChar">
    <w:name w:val="Table Text bold Char"/>
    <w:basedOn w:val="DefaultParagraphFont"/>
    <w:link w:val="TableTextbold"/>
    <w:rsid w:val="009C018F"/>
    <w:rPr>
      <w:b/>
      <w:sz w:val="18"/>
    </w:rPr>
  </w:style>
  <w:style w:type="paragraph" w:styleId="CommentText">
    <w:name w:val="annotation text"/>
    <w:basedOn w:val="Normal"/>
    <w:link w:val="CommentTextChar"/>
    <w:uiPriority w:val="99"/>
    <w:semiHidden/>
    <w:unhideWhenUsed/>
    <w:rsid w:val="00AD4BD7"/>
    <w:pPr>
      <w:spacing w:line="240" w:lineRule="auto"/>
    </w:pPr>
    <w:rPr>
      <w:sz w:val="20"/>
      <w:szCs w:val="20"/>
    </w:rPr>
  </w:style>
  <w:style w:type="character" w:customStyle="1" w:styleId="CommentTextChar">
    <w:name w:val="Comment Text Char"/>
    <w:basedOn w:val="DefaultParagraphFont"/>
    <w:link w:val="CommentText"/>
    <w:uiPriority w:val="99"/>
    <w:semiHidden/>
    <w:rsid w:val="00AD4BD7"/>
    <w:rPr>
      <w:sz w:val="20"/>
      <w:szCs w:val="20"/>
    </w:rPr>
  </w:style>
  <w:style w:type="paragraph" w:styleId="CommentSubject">
    <w:name w:val="annotation subject"/>
    <w:basedOn w:val="CommentText"/>
    <w:next w:val="CommentText"/>
    <w:link w:val="CommentSubjectChar"/>
    <w:uiPriority w:val="99"/>
    <w:semiHidden/>
    <w:unhideWhenUsed/>
    <w:rsid w:val="00AD4BD7"/>
    <w:rPr>
      <w:b/>
      <w:bCs/>
    </w:rPr>
  </w:style>
  <w:style w:type="character" w:customStyle="1" w:styleId="CommentSubjectChar">
    <w:name w:val="Comment Subject Char"/>
    <w:basedOn w:val="CommentTextChar"/>
    <w:link w:val="CommentSubject"/>
    <w:uiPriority w:val="99"/>
    <w:semiHidden/>
    <w:rsid w:val="00AD4BD7"/>
    <w:rPr>
      <w:b/>
      <w:bCs/>
      <w:sz w:val="20"/>
      <w:szCs w:val="20"/>
    </w:rPr>
  </w:style>
  <w:style w:type="paragraph" w:styleId="Caption">
    <w:name w:val="caption"/>
    <w:basedOn w:val="Normal"/>
    <w:next w:val="Normal"/>
    <w:uiPriority w:val="35"/>
    <w:unhideWhenUsed/>
    <w:qFormat/>
    <w:rsid w:val="00A24833"/>
    <w:pPr>
      <w:spacing w:before="0" w:after="200" w:line="240" w:lineRule="auto"/>
    </w:pPr>
    <w:rPr>
      <w:i/>
      <w:iCs/>
      <w:color w:val="00292E"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78417">
      <w:bodyDiv w:val="1"/>
      <w:marLeft w:val="0"/>
      <w:marRight w:val="0"/>
      <w:marTop w:val="0"/>
      <w:marBottom w:val="0"/>
      <w:divBdr>
        <w:top w:val="none" w:sz="0" w:space="0" w:color="auto"/>
        <w:left w:val="none" w:sz="0" w:space="0" w:color="auto"/>
        <w:bottom w:val="none" w:sz="0" w:space="0" w:color="auto"/>
        <w:right w:val="none" w:sz="0" w:space="0" w:color="auto"/>
      </w:divBdr>
    </w:div>
    <w:div w:id="449127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e.potter\AppData\Roaming\Microsoft\Templates\Home%20business%20pla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CB287F797A243C98927491BFFE0F42E"/>
        <w:category>
          <w:name w:val="General"/>
          <w:gallery w:val="placeholder"/>
        </w:category>
        <w:types>
          <w:type w:val="bbPlcHdr"/>
        </w:types>
        <w:behaviors>
          <w:behavior w:val="content"/>
        </w:behaviors>
        <w:guid w:val="{942670B8-802B-449A-A297-F4940AA195A4}"/>
      </w:docPartPr>
      <w:docPartBody>
        <w:p w:rsidR="00000000" w:rsidRDefault="0073745B" w:rsidP="0073745B">
          <w:pPr>
            <w:pStyle w:val="ECB287F797A243C98927491BFFE0F42E"/>
          </w:pPr>
          <w:r w:rsidRPr="00614293">
            <w:t>HOME BASED</w:t>
          </w:r>
        </w:p>
      </w:docPartBody>
    </w:docPart>
    <w:docPart>
      <w:docPartPr>
        <w:name w:val="4D4A74AF4DFE4CE68F556A124389C51F"/>
        <w:category>
          <w:name w:val="General"/>
          <w:gallery w:val="placeholder"/>
        </w:category>
        <w:types>
          <w:type w:val="bbPlcHdr"/>
        </w:types>
        <w:behaviors>
          <w:behavior w:val="content"/>
        </w:behaviors>
        <w:guid w:val="{4116EF4E-35CE-476A-951D-0C01F2318286}"/>
      </w:docPartPr>
      <w:docPartBody>
        <w:p w:rsidR="00000000" w:rsidRDefault="0073745B" w:rsidP="0073745B">
          <w:pPr>
            <w:pStyle w:val="4D4A74AF4DFE4CE68F556A124389C51F"/>
          </w:pPr>
          <w:r w:rsidRPr="00614293">
            <w:rPr>
              <w:rStyle w:val="TitleChar"/>
              <w:b w:val="0"/>
            </w:rPr>
            <w:t>PROFESSIONAL SERVICES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8E049D40"/>
    <w:lvl w:ilvl="0">
      <w:start w:val="1"/>
      <w:numFmt w:val="bullet"/>
      <w:pStyle w:val="ListBullet2"/>
      <w:lvlText w:val="o"/>
      <w:lvlJc w:val="left"/>
      <w:pPr>
        <w:ind w:left="720" w:hanging="360"/>
      </w:pPr>
      <w:rPr>
        <w:rFonts w:ascii="Courier New" w:hAnsi="Courier New" w:cs="Courier New" w:hint="default"/>
        <w:color w:val="ED7D31" w:themeColor="accent2"/>
      </w:rPr>
    </w:lvl>
  </w:abstractNum>
  <w:abstractNum w:abstractNumId="1" w15:restartNumberingAfterBreak="0">
    <w:nsid w:val="010675B0"/>
    <w:multiLevelType w:val="hybridMultilevel"/>
    <w:tmpl w:val="442A5648"/>
    <w:lvl w:ilvl="0" w:tplc="A4946864">
      <w:start w:val="1"/>
      <w:numFmt w:val="bullet"/>
      <w:pStyle w:val="Graphbullet4"/>
      <w:lvlText w:val=""/>
      <w:lvlJc w:val="left"/>
      <w:pPr>
        <w:ind w:left="720" w:hanging="360"/>
      </w:pPr>
      <w:rPr>
        <w:rFonts w:ascii="Symbol" w:hAnsi="Symbol" w:hint="default"/>
        <w:color w:val="ED7D31" w:themeColor="accent2"/>
        <w:u w:color="5B9BD5"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1B0354"/>
    <w:multiLevelType w:val="hybridMultilevel"/>
    <w:tmpl w:val="0464C5E2"/>
    <w:lvl w:ilvl="0" w:tplc="13A87BB0">
      <w:start w:val="1"/>
      <w:numFmt w:val="bullet"/>
      <w:pStyle w:val="Graphbullet3"/>
      <w:lvlText w:val=""/>
      <w:lvlJc w:val="left"/>
      <w:pPr>
        <w:ind w:left="720" w:hanging="360"/>
      </w:pPr>
      <w:rPr>
        <w:rFonts w:ascii="Symbol" w:hAnsi="Symbol" w:hint="default"/>
        <w:color w:val="70AD47" w:themeColor="accent6"/>
        <w:u w:color="5B9BD5"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F059C5"/>
    <w:multiLevelType w:val="hybridMultilevel"/>
    <w:tmpl w:val="117894FC"/>
    <w:lvl w:ilvl="0" w:tplc="3060231A">
      <w:start w:val="1"/>
      <w:numFmt w:val="bullet"/>
      <w:pStyle w:val="ListBullet"/>
      <w:lvlText w:val=""/>
      <w:lvlJc w:val="left"/>
      <w:pPr>
        <w:ind w:left="720" w:hanging="360"/>
      </w:pPr>
      <w:rPr>
        <w:rFonts w:ascii="Symbol" w:hAnsi="Symbol" w:hint="default"/>
        <w:color w:val="ED7D31" w:themeColor="accent2"/>
        <w:u w:color="5B9BD5"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277AFC"/>
    <w:multiLevelType w:val="hybridMultilevel"/>
    <w:tmpl w:val="251E707C"/>
    <w:lvl w:ilvl="0" w:tplc="C7BC33B2">
      <w:start w:val="1"/>
      <w:numFmt w:val="bullet"/>
      <w:pStyle w:val="Graphbullet"/>
      <w:lvlText w:val=""/>
      <w:lvlJc w:val="left"/>
      <w:pPr>
        <w:ind w:left="720" w:hanging="360"/>
      </w:pPr>
      <w:rPr>
        <w:rFonts w:ascii="Symbol" w:hAnsi="Symbol" w:hint="default"/>
        <w:color w:val="A5A5A5" w:themeColor="accent3"/>
        <w:u w:color="5B9BD5"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9448EF"/>
    <w:multiLevelType w:val="hybridMultilevel"/>
    <w:tmpl w:val="A92A2166"/>
    <w:lvl w:ilvl="0" w:tplc="A4583C36">
      <w:start w:val="1"/>
      <w:numFmt w:val="bullet"/>
      <w:pStyle w:val="Graphbullet2"/>
      <w:lvlText w:val=""/>
      <w:lvlJc w:val="left"/>
      <w:pPr>
        <w:ind w:left="720" w:hanging="360"/>
      </w:pPr>
      <w:rPr>
        <w:rFonts w:ascii="Symbol" w:hAnsi="Symbol" w:hint="default"/>
        <w:color w:val="4472C4" w:themeColor="accent5"/>
        <w:u w:color="5B9BD5"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8C1828"/>
    <w:multiLevelType w:val="hybridMultilevel"/>
    <w:tmpl w:val="45148FEC"/>
    <w:lvl w:ilvl="0" w:tplc="C9B6E9BC">
      <w:start w:val="1"/>
      <w:numFmt w:val="decimal"/>
      <w:pStyle w:val="ListNumber"/>
      <w:lvlText w:val="%1."/>
      <w:lvlJc w:val="left"/>
      <w:pPr>
        <w:ind w:left="720" w:hanging="360"/>
      </w:pPr>
      <w:rPr>
        <w:rFonts w:hint="default"/>
        <w:b/>
        <w:color w:val="ED7D31" w:themeColor="accent2"/>
        <w:u w:color="5B9BD5"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4"/>
  </w:num>
  <w:num w:numId="4">
    <w:abstractNumId w:val="5"/>
  </w:num>
  <w:num w:numId="5">
    <w:abstractNumId w:val="2"/>
  </w:num>
  <w:num w:numId="6">
    <w:abstractNumId w:val="1"/>
  </w:num>
  <w:num w:numId="7">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AFA"/>
    <w:rsid w:val="002D6CD7"/>
    <w:rsid w:val="00706AFA"/>
    <w:rsid w:val="00737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47E3ECA36974E2C9A450CCFF4AE6CFA">
    <w:name w:val="547E3ECA36974E2C9A450CCFF4AE6CFA"/>
  </w:style>
  <w:style w:type="paragraph" w:styleId="Title">
    <w:name w:val="Title"/>
    <w:basedOn w:val="Normal"/>
    <w:next w:val="Normal"/>
    <w:link w:val="TitleChar"/>
    <w:uiPriority w:val="10"/>
    <w:qFormat/>
    <w:rsid w:val="0073745B"/>
    <w:pPr>
      <w:spacing w:before="120" w:after="0" w:line="288" w:lineRule="auto"/>
      <w:contextualSpacing/>
      <w:jc w:val="center"/>
    </w:pPr>
    <w:rPr>
      <w:rFonts w:asciiTheme="majorHAnsi" w:eastAsiaTheme="majorEastAsia" w:hAnsiTheme="majorHAnsi" w:cstheme="majorBidi"/>
      <w:b/>
      <w:color w:val="FFFFFF" w:themeColor="background1"/>
      <w:spacing w:val="-10"/>
      <w:kern w:val="28"/>
      <w:sz w:val="96"/>
      <w:szCs w:val="56"/>
      <w:lang w:val="en-US" w:eastAsia="en-US"/>
    </w:rPr>
  </w:style>
  <w:style w:type="character" w:customStyle="1" w:styleId="TitleChar">
    <w:name w:val="Title Char"/>
    <w:basedOn w:val="DefaultParagraphFont"/>
    <w:link w:val="Title"/>
    <w:uiPriority w:val="10"/>
    <w:rsid w:val="0073745B"/>
    <w:rPr>
      <w:rFonts w:asciiTheme="majorHAnsi" w:eastAsiaTheme="majorEastAsia" w:hAnsiTheme="majorHAnsi" w:cstheme="majorBidi"/>
      <w:b/>
      <w:color w:val="FFFFFF" w:themeColor="background1"/>
      <w:spacing w:val="-10"/>
      <w:kern w:val="28"/>
      <w:sz w:val="96"/>
      <w:szCs w:val="56"/>
      <w:lang w:val="en-US" w:eastAsia="en-US"/>
    </w:rPr>
  </w:style>
  <w:style w:type="paragraph" w:customStyle="1" w:styleId="40306E591FFA437DBBFC428066CF43F0">
    <w:name w:val="40306E591FFA437DBBFC428066CF43F0"/>
  </w:style>
  <w:style w:type="paragraph" w:customStyle="1" w:styleId="9EF61E0BEA064D3C96316738AF2FEEC6">
    <w:name w:val="9EF61E0BEA064D3C96316738AF2FEEC6"/>
  </w:style>
  <w:style w:type="paragraph" w:customStyle="1" w:styleId="921438E6E8F04AAF94B52F66EFAB3953">
    <w:name w:val="921438E6E8F04AAF94B52F66EFAB3953"/>
  </w:style>
  <w:style w:type="paragraph" w:customStyle="1" w:styleId="6895342FAA994021B999A290ED07E191">
    <w:name w:val="6895342FAA994021B999A290ED07E191"/>
  </w:style>
  <w:style w:type="paragraph" w:styleId="ListBullet">
    <w:name w:val="List Bullet"/>
    <w:basedOn w:val="Normal"/>
    <w:uiPriority w:val="99"/>
    <w:pPr>
      <w:numPr>
        <w:numId w:val="1"/>
      </w:numPr>
      <w:spacing w:after="200" w:line="276" w:lineRule="auto"/>
      <w:ind w:left="340" w:hanging="340"/>
    </w:pPr>
    <w:rPr>
      <w:rFonts w:eastAsiaTheme="minorHAnsi"/>
      <w:color w:val="595959" w:themeColor="text1" w:themeTint="A6"/>
      <w:sz w:val="24"/>
      <w:szCs w:val="24"/>
      <w:lang w:val="en-US" w:eastAsia="en-US"/>
    </w:rPr>
  </w:style>
  <w:style w:type="paragraph" w:customStyle="1" w:styleId="10668C18FC334B00A4A2A7F8D8948B8A">
    <w:name w:val="10668C18FC334B00A4A2A7F8D8948B8A"/>
  </w:style>
  <w:style w:type="paragraph" w:customStyle="1" w:styleId="0DD0E458E9C9456C985D99877B97DEB5">
    <w:name w:val="0DD0E458E9C9456C985D99877B97DEB5"/>
  </w:style>
  <w:style w:type="paragraph" w:customStyle="1" w:styleId="D1051B0B73C9499DB72E9C1A9E6AAA40">
    <w:name w:val="D1051B0B73C9499DB72E9C1A9E6AAA40"/>
  </w:style>
  <w:style w:type="paragraph" w:styleId="ListNumber">
    <w:name w:val="List Number"/>
    <w:basedOn w:val="Normal"/>
    <w:uiPriority w:val="99"/>
    <w:pPr>
      <w:numPr>
        <w:numId w:val="2"/>
      </w:numPr>
      <w:spacing w:after="200" w:line="276" w:lineRule="auto"/>
      <w:ind w:left="340" w:hanging="340"/>
    </w:pPr>
    <w:rPr>
      <w:rFonts w:eastAsiaTheme="minorHAnsi"/>
      <w:color w:val="595959" w:themeColor="text1" w:themeTint="A6"/>
      <w:sz w:val="24"/>
      <w:szCs w:val="24"/>
      <w:lang w:val="en-US" w:eastAsia="en-US"/>
    </w:rPr>
  </w:style>
  <w:style w:type="paragraph" w:customStyle="1" w:styleId="675E8F5668464F2987F3D21A689AF185">
    <w:name w:val="675E8F5668464F2987F3D21A689AF185"/>
  </w:style>
  <w:style w:type="paragraph" w:customStyle="1" w:styleId="9360798357724F3AB45C6D71DDD198D4">
    <w:name w:val="9360798357724F3AB45C6D71DDD198D4"/>
  </w:style>
  <w:style w:type="paragraph" w:customStyle="1" w:styleId="D73943F52EF64A72833B05ECBB954525">
    <w:name w:val="D73943F52EF64A72833B05ECBB954525"/>
  </w:style>
  <w:style w:type="character" w:customStyle="1" w:styleId="Bold">
    <w:name w:val="Bold"/>
    <w:uiPriority w:val="1"/>
    <w:qFormat/>
    <w:rPr>
      <w:b/>
      <w:bCs/>
    </w:rPr>
  </w:style>
  <w:style w:type="paragraph" w:customStyle="1" w:styleId="10FE7F82BAA54154AB198DCB378F4E23">
    <w:name w:val="10FE7F82BAA54154AB198DCB378F4E23"/>
  </w:style>
  <w:style w:type="paragraph" w:customStyle="1" w:styleId="491E7C1921E041F28977981E6987BA2A">
    <w:name w:val="491E7C1921E041F28977981E6987BA2A"/>
  </w:style>
  <w:style w:type="paragraph" w:customStyle="1" w:styleId="9DC99EF9621340E194028FCAD44FC2E6">
    <w:name w:val="9DC99EF9621340E194028FCAD44FC2E6"/>
  </w:style>
  <w:style w:type="paragraph" w:customStyle="1" w:styleId="1A65626E2CA44AC6BF857FEA29A87672">
    <w:name w:val="1A65626E2CA44AC6BF857FEA29A87672"/>
  </w:style>
  <w:style w:type="paragraph" w:customStyle="1" w:styleId="32DE58C837F8499181FC64A88A5825C1">
    <w:name w:val="32DE58C837F8499181FC64A88A5825C1"/>
  </w:style>
  <w:style w:type="paragraph" w:customStyle="1" w:styleId="DA1F4FB814D04C4DB42D3AB2EC101229">
    <w:name w:val="DA1F4FB814D04C4DB42D3AB2EC101229"/>
  </w:style>
  <w:style w:type="paragraph" w:customStyle="1" w:styleId="75929191BBFA4D96BB60280C2EEB4857">
    <w:name w:val="75929191BBFA4D96BB60280C2EEB4857"/>
  </w:style>
  <w:style w:type="paragraph" w:customStyle="1" w:styleId="B3897C6A5C1A4B0A9D8C29DD41180E8C">
    <w:name w:val="B3897C6A5C1A4B0A9D8C29DD41180E8C"/>
  </w:style>
  <w:style w:type="paragraph" w:customStyle="1" w:styleId="0B87DE1C6A764980BE5F9DC723FCCB72">
    <w:name w:val="0B87DE1C6A764980BE5F9DC723FCCB72"/>
  </w:style>
  <w:style w:type="paragraph" w:customStyle="1" w:styleId="C17311FD7BD44606A787F8C8753D4F27">
    <w:name w:val="C17311FD7BD44606A787F8C8753D4F27"/>
  </w:style>
  <w:style w:type="paragraph" w:customStyle="1" w:styleId="98AE6DB5EF7E426FABB755612E927244">
    <w:name w:val="98AE6DB5EF7E426FABB755612E927244"/>
  </w:style>
  <w:style w:type="paragraph" w:customStyle="1" w:styleId="E9743D9B38EB474CA6762FB1433691C2">
    <w:name w:val="E9743D9B38EB474CA6762FB1433691C2"/>
  </w:style>
  <w:style w:type="paragraph" w:customStyle="1" w:styleId="617D3A831B2347949B6E56AC6F30689F">
    <w:name w:val="617D3A831B2347949B6E56AC6F30689F"/>
  </w:style>
  <w:style w:type="paragraph" w:customStyle="1" w:styleId="C9B5D45574B241099261EDF1C3AC2D13">
    <w:name w:val="C9B5D45574B241099261EDF1C3AC2D13"/>
  </w:style>
  <w:style w:type="paragraph" w:customStyle="1" w:styleId="D47156435D31449089D51188A7BBAC59">
    <w:name w:val="D47156435D31449089D51188A7BBAC59"/>
  </w:style>
  <w:style w:type="paragraph" w:customStyle="1" w:styleId="D050533BA88E4BCEA8920198FDD8E6E6">
    <w:name w:val="D050533BA88E4BCEA8920198FDD8E6E6"/>
  </w:style>
  <w:style w:type="paragraph" w:customStyle="1" w:styleId="E05C5E63E60B4207A797FD00E8074F7E">
    <w:name w:val="E05C5E63E60B4207A797FD00E8074F7E"/>
  </w:style>
  <w:style w:type="paragraph" w:customStyle="1" w:styleId="02996099C6FF43FD85C83C6121047968">
    <w:name w:val="02996099C6FF43FD85C83C6121047968"/>
  </w:style>
  <w:style w:type="paragraph" w:customStyle="1" w:styleId="A6056F1EBF6A442CA9856C1CB639280C">
    <w:name w:val="A6056F1EBF6A442CA9856C1CB639280C"/>
  </w:style>
  <w:style w:type="paragraph" w:customStyle="1" w:styleId="B657B66290D5458BA23EF14EB9EFFF84">
    <w:name w:val="B657B66290D5458BA23EF14EB9EFFF84"/>
  </w:style>
  <w:style w:type="paragraph" w:customStyle="1" w:styleId="8E238D07574A4988BF0498C362CA4097">
    <w:name w:val="8E238D07574A4988BF0498C362CA4097"/>
  </w:style>
  <w:style w:type="paragraph" w:customStyle="1" w:styleId="1B90E38324A142CDA635BA87DB608C6E">
    <w:name w:val="1B90E38324A142CDA635BA87DB608C6E"/>
  </w:style>
  <w:style w:type="paragraph" w:customStyle="1" w:styleId="5B0FF9BF31F2478398D56FBB592F0CFC">
    <w:name w:val="5B0FF9BF31F2478398D56FBB592F0CFC"/>
  </w:style>
  <w:style w:type="paragraph" w:customStyle="1" w:styleId="ECCFBC42F07840288F126DC47431B715">
    <w:name w:val="ECCFBC42F07840288F126DC47431B715"/>
  </w:style>
  <w:style w:type="paragraph" w:customStyle="1" w:styleId="7B7A355C91A7428C927D9A159E613AD1">
    <w:name w:val="7B7A355C91A7428C927D9A159E613AD1"/>
  </w:style>
  <w:style w:type="paragraph" w:customStyle="1" w:styleId="F2B7DF8F6AFA42618D576368F492E2D4">
    <w:name w:val="F2B7DF8F6AFA42618D576368F492E2D4"/>
  </w:style>
  <w:style w:type="paragraph" w:customStyle="1" w:styleId="D3306A5571E9443CB3C0E4BDDBFE34C1">
    <w:name w:val="D3306A5571E9443CB3C0E4BDDBFE34C1"/>
  </w:style>
  <w:style w:type="paragraph" w:customStyle="1" w:styleId="8E7024A80EEB4F9286191AF90D72DB27">
    <w:name w:val="8E7024A80EEB4F9286191AF90D72DB27"/>
  </w:style>
  <w:style w:type="paragraph" w:customStyle="1" w:styleId="16198E1E02024816937CE23A7FC130B2">
    <w:name w:val="16198E1E02024816937CE23A7FC130B2"/>
  </w:style>
  <w:style w:type="paragraph" w:customStyle="1" w:styleId="02937C5D83F14A7381D460E06CB9F1A3">
    <w:name w:val="02937C5D83F14A7381D460E06CB9F1A3"/>
  </w:style>
  <w:style w:type="paragraph" w:customStyle="1" w:styleId="F662AE3820C64A8489F6A2364717EF11">
    <w:name w:val="F662AE3820C64A8489F6A2364717EF11"/>
  </w:style>
  <w:style w:type="paragraph" w:customStyle="1" w:styleId="05E91D2FB7664A719FC4B804FD560433">
    <w:name w:val="05E91D2FB7664A719FC4B804FD560433"/>
  </w:style>
  <w:style w:type="paragraph" w:customStyle="1" w:styleId="9921F257239941549946455D30544167">
    <w:name w:val="9921F257239941549946455D30544167"/>
  </w:style>
  <w:style w:type="paragraph" w:customStyle="1" w:styleId="1FBE30E7F12A43C5A4B995411F40FE2E">
    <w:name w:val="1FBE30E7F12A43C5A4B995411F40FE2E"/>
  </w:style>
  <w:style w:type="paragraph" w:customStyle="1" w:styleId="D060AAD09F0A4263AF0431B9B72C6F5F">
    <w:name w:val="D060AAD09F0A4263AF0431B9B72C6F5F"/>
  </w:style>
  <w:style w:type="paragraph" w:customStyle="1" w:styleId="0CC2CFBC5CC546BE87EA28BFAB32C9F2">
    <w:name w:val="0CC2CFBC5CC546BE87EA28BFAB32C9F2"/>
  </w:style>
  <w:style w:type="paragraph" w:customStyle="1" w:styleId="6F0608A28E9E46D58971B79BAF8A6EDE">
    <w:name w:val="6F0608A28E9E46D58971B79BAF8A6EDE"/>
  </w:style>
  <w:style w:type="paragraph" w:customStyle="1" w:styleId="160E918891FD478D9825182B57628285">
    <w:name w:val="160E918891FD478D9825182B57628285"/>
  </w:style>
  <w:style w:type="paragraph" w:customStyle="1" w:styleId="E31372865AA345848607E0C02142491E">
    <w:name w:val="E31372865AA345848607E0C02142491E"/>
  </w:style>
  <w:style w:type="paragraph" w:customStyle="1" w:styleId="B7FD0DDC47B24A87B53D0DB3551B94EF">
    <w:name w:val="B7FD0DDC47B24A87B53D0DB3551B94EF"/>
  </w:style>
  <w:style w:type="paragraph" w:customStyle="1" w:styleId="66F8921CE81441298F3767E5EE4DD5AF">
    <w:name w:val="66F8921CE81441298F3767E5EE4DD5AF"/>
  </w:style>
  <w:style w:type="paragraph" w:customStyle="1" w:styleId="09197FE5784B4CED874F5A72718072F1">
    <w:name w:val="09197FE5784B4CED874F5A72718072F1"/>
  </w:style>
  <w:style w:type="paragraph" w:customStyle="1" w:styleId="DF4537542ECA40FFBF14A5F8BAFBFCB5">
    <w:name w:val="DF4537542ECA40FFBF14A5F8BAFBFCB5"/>
  </w:style>
  <w:style w:type="paragraph" w:customStyle="1" w:styleId="76B352CC62FB48F390F152E3CE38AD1E">
    <w:name w:val="76B352CC62FB48F390F152E3CE38AD1E"/>
  </w:style>
  <w:style w:type="paragraph" w:customStyle="1" w:styleId="6C8EFFCB537540EAAE4309F882E72B2C">
    <w:name w:val="6C8EFFCB537540EAAE4309F882E72B2C"/>
  </w:style>
  <w:style w:type="paragraph" w:customStyle="1" w:styleId="11D025A1B4C14CA581E30F063B17C765">
    <w:name w:val="11D025A1B4C14CA581E30F063B17C765"/>
  </w:style>
  <w:style w:type="paragraph" w:customStyle="1" w:styleId="0200B72AAB764B1FA5AB4773B88D4B36">
    <w:name w:val="0200B72AAB764B1FA5AB4773B88D4B36"/>
  </w:style>
  <w:style w:type="paragraph" w:customStyle="1" w:styleId="C31CBD5F562D4B45B988F066657D0B13">
    <w:name w:val="C31CBD5F562D4B45B988F066657D0B13"/>
  </w:style>
  <w:style w:type="paragraph" w:customStyle="1" w:styleId="D19499D692C2468BA439817A744E76B6">
    <w:name w:val="D19499D692C2468BA439817A744E76B6"/>
  </w:style>
  <w:style w:type="paragraph" w:customStyle="1" w:styleId="336D2E22910C494A8C6A62A15FAE394F">
    <w:name w:val="336D2E22910C494A8C6A62A15FAE394F"/>
  </w:style>
  <w:style w:type="paragraph" w:customStyle="1" w:styleId="A22E35C3E0F94D1BAB3CDB2B286C590C">
    <w:name w:val="A22E35C3E0F94D1BAB3CDB2B286C590C"/>
  </w:style>
  <w:style w:type="paragraph" w:customStyle="1" w:styleId="B6EA13E3E4544CD5B7EF244B5725D2D3">
    <w:name w:val="B6EA13E3E4544CD5B7EF244B5725D2D3"/>
  </w:style>
  <w:style w:type="paragraph" w:customStyle="1" w:styleId="61DC5C013875466791E820E0E81E5AA5">
    <w:name w:val="61DC5C013875466791E820E0E81E5AA5"/>
  </w:style>
  <w:style w:type="paragraph" w:customStyle="1" w:styleId="111B9DAF1EED4E2996CBED6463CAE402">
    <w:name w:val="111B9DAF1EED4E2996CBED6463CAE402"/>
  </w:style>
  <w:style w:type="paragraph" w:customStyle="1" w:styleId="Graphbullet">
    <w:name w:val="Graph bullet"/>
    <w:basedOn w:val="Normal"/>
    <w:qFormat/>
    <w:pPr>
      <w:numPr>
        <w:numId w:val="3"/>
      </w:numPr>
      <w:spacing w:after="0" w:line="216" w:lineRule="auto"/>
      <w:ind w:left="284" w:hanging="284"/>
    </w:pPr>
    <w:rPr>
      <w:rFonts w:eastAsiaTheme="minorHAnsi"/>
      <w:color w:val="595959" w:themeColor="text1" w:themeTint="A6"/>
      <w:sz w:val="20"/>
      <w:szCs w:val="24"/>
      <w:lang w:val="en-US" w:eastAsia="en-US"/>
    </w:rPr>
  </w:style>
  <w:style w:type="paragraph" w:customStyle="1" w:styleId="14DFC3F589D048AF85D954AAC051C912">
    <w:name w:val="14DFC3F589D048AF85D954AAC051C912"/>
  </w:style>
  <w:style w:type="paragraph" w:customStyle="1" w:styleId="7C9FFCAC5AAC4A2FBD4448C1894B587B">
    <w:name w:val="7C9FFCAC5AAC4A2FBD4448C1894B587B"/>
  </w:style>
  <w:style w:type="paragraph" w:customStyle="1" w:styleId="Graphbullet2">
    <w:name w:val="Graph bullet 2"/>
    <w:basedOn w:val="Normal"/>
    <w:qFormat/>
    <w:pPr>
      <w:numPr>
        <w:numId w:val="4"/>
      </w:numPr>
      <w:spacing w:after="0" w:line="216" w:lineRule="auto"/>
      <w:ind w:left="284" w:hanging="284"/>
    </w:pPr>
    <w:rPr>
      <w:rFonts w:eastAsiaTheme="minorHAnsi"/>
      <w:color w:val="595959" w:themeColor="text1" w:themeTint="A6"/>
      <w:sz w:val="20"/>
      <w:szCs w:val="24"/>
      <w:lang w:val="en-US" w:eastAsia="en-US"/>
    </w:rPr>
  </w:style>
  <w:style w:type="paragraph" w:customStyle="1" w:styleId="5AAFFE33BD46467D90FA59D85EC7BFF9">
    <w:name w:val="5AAFFE33BD46467D90FA59D85EC7BFF9"/>
  </w:style>
  <w:style w:type="paragraph" w:customStyle="1" w:styleId="FBC54FA26849499F94DFDB2170BCA817">
    <w:name w:val="FBC54FA26849499F94DFDB2170BCA817"/>
  </w:style>
  <w:style w:type="paragraph" w:customStyle="1" w:styleId="Graphbullet3">
    <w:name w:val="Graph bullet 3"/>
    <w:basedOn w:val="Normal"/>
    <w:qFormat/>
    <w:pPr>
      <w:numPr>
        <w:numId w:val="5"/>
      </w:numPr>
      <w:spacing w:after="0" w:line="216" w:lineRule="auto"/>
      <w:ind w:left="284" w:hanging="284"/>
    </w:pPr>
    <w:rPr>
      <w:rFonts w:eastAsiaTheme="minorHAnsi"/>
      <w:color w:val="595959" w:themeColor="text1" w:themeTint="A6"/>
      <w:sz w:val="20"/>
      <w:szCs w:val="24"/>
      <w:lang w:val="en-US" w:eastAsia="en-US"/>
    </w:rPr>
  </w:style>
  <w:style w:type="paragraph" w:customStyle="1" w:styleId="2EA78E8E7CE9412B8B0E68126958E4B9">
    <w:name w:val="2EA78E8E7CE9412B8B0E68126958E4B9"/>
  </w:style>
  <w:style w:type="paragraph" w:customStyle="1" w:styleId="6B8D1ACCBCF148BB8088B08AA369EB41">
    <w:name w:val="6B8D1ACCBCF148BB8088B08AA369EB41"/>
  </w:style>
  <w:style w:type="paragraph" w:customStyle="1" w:styleId="Graphbullet4">
    <w:name w:val="Graph bullet 4"/>
    <w:basedOn w:val="Normal"/>
    <w:qFormat/>
    <w:pPr>
      <w:numPr>
        <w:numId w:val="6"/>
      </w:numPr>
      <w:spacing w:after="0" w:line="240" w:lineRule="auto"/>
      <w:ind w:left="284" w:hanging="284"/>
    </w:pPr>
    <w:rPr>
      <w:rFonts w:eastAsiaTheme="minorHAnsi"/>
      <w:color w:val="595959" w:themeColor="text1" w:themeTint="A6"/>
      <w:sz w:val="20"/>
      <w:szCs w:val="24"/>
      <w:lang w:val="en-US" w:eastAsia="en-US"/>
    </w:rPr>
  </w:style>
  <w:style w:type="paragraph" w:customStyle="1" w:styleId="C2A3BB0DE6494DF6BA35459AC19901DD">
    <w:name w:val="C2A3BB0DE6494DF6BA35459AC19901DD"/>
  </w:style>
  <w:style w:type="paragraph" w:customStyle="1" w:styleId="3F61A86B42374EA19887BD67D5EC997A">
    <w:name w:val="3F61A86B42374EA19887BD67D5EC997A"/>
  </w:style>
  <w:style w:type="paragraph" w:customStyle="1" w:styleId="D0C1EFCAB9024E979372818FA8A98B7D">
    <w:name w:val="D0C1EFCAB9024E979372818FA8A98B7D"/>
  </w:style>
  <w:style w:type="paragraph" w:customStyle="1" w:styleId="C4A8968761C74D07B3C7BDB13E31CB10">
    <w:name w:val="C4A8968761C74D07B3C7BDB13E31CB10"/>
  </w:style>
  <w:style w:type="paragraph" w:customStyle="1" w:styleId="D368031247E147AB9BFA31AE22947D86">
    <w:name w:val="D368031247E147AB9BFA31AE22947D86"/>
  </w:style>
  <w:style w:type="paragraph" w:customStyle="1" w:styleId="60A63B448220486C9F1B45A73CDBCF6C">
    <w:name w:val="60A63B448220486C9F1B45A73CDBCF6C"/>
  </w:style>
  <w:style w:type="paragraph" w:customStyle="1" w:styleId="CDBCAA6D164E4F3AAE44B177B089D3B6">
    <w:name w:val="CDBCAA6D164E4F3AAE44B177B089D3B6"/>
  </w:style>
  <w:style w:type="paragraph" w:customStyle="1" w:styleId="2750F3CFDB9845A3A068FB9E17A5C766">
    <w:name w:val="2750F3CFDB9845A3A068FB9E17A5C766"/>
  </w:style>
  <w:style w:type="paragraph" w:customStyle="1" w:styleId="A46D86D5DA934F7F89A483EAFBC0E1C8">
    <w:name w:val="A46D86D5DA934F7F89A483EAFBC0E1C8"/>
  </w:style>
  <w:style w:type="paragraph" w:customStyle="1" w:styleId="A5D2F937799E4D5185CD146AA4F3E2FE">
    <w:name w:val="A5D2F937799E4D5185CD146AA4F3E2FE"/>
  </w:style>
  <w:style w:type="paragraph" w:customStyle="1" w:styleId="27207A620609465BA283DA7D51B2051E">
    <w:name w:val="27207A620609465BA283DA7D51B2051E"/>
  </w:style>
  <w:style w:type="paragraph" w:customStyle="1" w:styleId="B2AEF4A8AE3D4D92A61A422E1F6457A5">
    <w:name w:val="B2AEF4A8AE3D4D92A61A422E1F6457A5"/>
  </w:style>
  <w:style w:type="paragraph" w:customStyle="1" w:styleId="09639197278D4D269247933CD0472C5E">
    <w:name w:val="09639197278D4D269247933CD0472C5E"/>
  </w:style>
  <w:style w:type="paragraph" w:customStyle="1" w:styleId="57F12B3DE0A341F68E7A8038332A83C4">
    <w:name w:val="57F12B3DE0A341F68E7A8038332A83C4"/>
  </w:style>
  <w:style w:type="paragraph" w:customStyle="1" w:styleId="568D097FB79544A19EC1DF133B66712A">
    <w:name w:val="568D097FB79544A19EC1DF133B66712A"/>
  </w:style>
  <w:style w:type="paragraph" w:customStyle="1" w:styleId="511050F979F54FFFB90082300F2C03BB">
    <w:name w:val="511050F979F54FFFB90082300F2C03BB"/>
  </w:style>
  <w:style w:type="paragraph" w:customStyle="1" w:styleId="9F88B25BD5C544C580673AEDA3AFE520">
    <w:name w:val="9F88B25BD5C544C580673AEDA3AFE520"/>
  </w:style>
  <w:style w:type="paragraph" w:customStyle="1" w:styleId="97D554DE1CAE4FAA8F07AF2E95D62C33">
    <w:name w:val="97D554DE1CAE4FAA8F07AF2E95D62C33"/>
  </w:style>
  <w:style w:type="paragraph" w:customStyle="1" w:styleId="70CDD66D5F014A05BA0958C1843B8A13">
    <w:name w:val="70CDD66D5F014A05BA0958C1843B8A13"/>
  </w:style>
  <w:style w:type="paragraph" w:customStyle="1" w:styleId="D31E8D4CDB524EA59EDE73CBBE597478">
    <w:name w:val="D31E8D4CDB524EA59EDE73CBBE597478"/>
  </w:style>
  <w:style w:type="paragraph" w:customStyle="1" w:styleId="6CAF40FD95DE42718EBF668D4EE9F26C">
    <w:name w:val="6CAF40FD95DE42718EBF668D4EE9F26C"/>
  </w:style>
  <w:style w:type="paragraph" w:styleId="ListBullet2">
    <w:name w:val="List Bullet 2"/>
    <w:basedOn w:val="Normal"/>
    <w:uiPriority w:val="99"/>
    <w:pPr>
      <w:numPr>
        <w:numId w:val="7"/>
      </w:numPr>
      <w:spacing w:after="120" w:line="288" w:lineRule="auto"/>
    </w:pPr>
    <w:rPr>
      <w:rFonts w:eastAsiaTheme="minorHAnsi"/>
      <w:color w:val="595959" w:themeColor="text1" w:themeTint="A6"/>
      <w:sz w:val="24"/>
      <w:szCs w:val="24"/>
      <w:lang w:val="en-US" w:eastAsia="en-US"/>
    </w:rPr>
  </w:style>
  <w:style w:type="paragraph" w:customStyle="1" w:styleId="5D080D1EE5F849CB966B896E2E9D0595">
    <w:name w:val="5D080D1EE5F849CB966B896E2E9D0595"/>
  </w:style>
  <w:style w:type="paragraph" w:customStyle="1" w:styleId="547BFF63ED234C00BA9DA8ACE1C99E13">
    <w:name w:val="547BFF63ED234C00BA9DA8ACE1C99E13"/>
  </w:style>
  <w:style w:type="paragraph" w:customStyle="1" w:styleId="78B379C17D104E7F91EFBCB8ED9C4D61">
    <w:name w:val="78B379C17D104E7F91EFBCB8ED9C4D61"/>
  </w:style>
  <w:style w:type="paragraph" w:customStyle="1" w:styleId="3FBB6FC282B3405BB5A00612290E65F6">
    <w:name w:val="3FBB6FC282B3405BB5A00612290E65F6"/>
  </w:style>
  <w:style w:type="paragraph" w:customStyle="1" w:styleId="89C53053F0974D6E98E3DEF5106F6A44">
    <w:name w:val="89C53053F0974D6E98E3DEF5106F6A44"/>
  </w:style>
  <w:style w:type="paragraph" w:customStyle="1" w:styleId="9255050234B54EE0BAC0BD8867864171">
    <w:name w:val="9255050234B54EE0BAC0BD8867864171"/>
  </w:style>
  <w:style w:type="paragraph" w:customStyle="1" w:styleId="0EF7D070146141EF86AB6F97ED34A1EB">
    <w:name w:val="0EF7D070146141EF86AB6F97ED34A1EB"/>
  </w:style>
  <w:style w:type="paragraph" w:customStyle="1" w:styleId="9D66E0378F7B48B492CFB43CFEE1BA66">
    <w:name w:val="9D66E0378F7B48B492CFB43CFEE1BA66"/>
  </w:style>
  <w:style w:type="paragraph" w:customStyle="1" w:styleId="0D886D9CF2904FB3BFF66A3FCD1B6F62">
    <w:name w:val="0D886D9CF2904FB3BFF66A3FCD1B6F62"/>
  </w:style>
  <w:style w:type="paragraph" w:customStyle="1" w:styleId="FE0BF186B6414511991D6ED28C881807">
    <w:name w:val="FE0BF186B6414511991D6ED28C881807"/>
  </w:style>
  <w:style w:type="paragraph" w:customStyle="1" w:styleId="2E6DC819548148018C38D735C09DF12B">
    <w:name w:val="2E6DC819548148018C38D735C09DF12B"/>
  </w:style>
  <w:style w:type="paragraph" w:customStyle="1" w:styleId="EFECABEB6C7844B89B24F192B3D9387C">
    <w:name w:val="EFECABEB6C7844B89B24F192B3D9387C"/>
  </w:style>
  <w:style w:type="paragraph" w:customStyle="1" w:styleId="6CC5E2CEC65D4E3D9A7DDEBE0D65BAF9">
    <w:name w:val="6CC5E2CEC65D4E3D9A7DDEBE0D65BAF9"/>
  </w:style>
  <w:style w:type="paragraph" w:customStyle="1" w:styleId="9D1E86810D5146C5B295AA8752E2285E">
    <w:name w:val="9D1E86810D5146C5B295AA8752E2285E"/>
  </w:style>
  <w:style w:type="paragraph" w:customStyle="1" w:styleId="CEF7D082748F4D9081810A7335C5572C">
    <w:name w:val="CEF7D082748F4D9081810A7335C5572C"/>
  </w:style>
  <w:style w:type="paragraph" w:customStyle="1" w:styleId="93A1B98D13414870B21AB59E9D05C2D2">
    <w:name w:val="93A1B98D13414870B21AB59E9D05C2D2"/>
  </w:style>
  <w:style w:type="paragraph" w:customStyle="1" w:styleId="3927C5ED568B41308CCD68578165C265">
    <w:name w:val="3927C5ED568B41308CCD68578165C265"/>
  </w:style>
  <w:style w:type="paragraph" w:customStyle="1" w:styleId="6213B7289F7B41568D4D1CE3AC404BAE">
    <w:name w:val="6213B7289F7B41568D4D1CE3AC404BAE"/>
  </w:style>
  <w:style w:type="paragraph" w:customStyle="1" w:styleId="CA9FE54EC6684D88BBCB4D919E61A8A5">
    <w:name w:val="CA9FE54EC6684D88BBCB4D919E61A8A5"/>
  </w:style>
  <w:style w:type="paragraph" w:customStyle="1" w:styleId="7899CDF61EF14362B7038893686A968E">
    <w:name w:val="7899CDF61EF14362B7038893686A968E"/>
  </w:style>
  <w:style w:type="paragraph" w:customStyle="1" w:styleId="A4696EF3116E40B2B7CBA87896EF4706">
    <w:name w:val="A4696EF3116E40B2B7CBA87896EF4706"/>
  </w:style>
  <w:style w:type="paragraph" w:customStyle="1" w:styleId="039FF956DD0242218093ECC02B57E2FD">
    <w:name w:val="039FF956DD0242218093ECC02B57E2FD"/>
  </w:style>
  <w:style w:type="paragraph" w:customStyle="1" w:styleId="6534EB8C6E4B47F59179CEC2423879A9">
    <w:name w:val="6534EB8C6E4B47F59179CEC2423879A9"/>
  </w:style>
  <w:style w:type="paragraph" w:customStyle="1" w:styleId="792E3AE57CD745598D661361E21F74C7">
    <w:name w:val="792E3AE57CD745598D661361E21F74C7"/>
  </w:style>
  <w:style w:type="paragraph" w:customStyle="1" w:styleId="AFD60995C4BA4A3BA814310727D5DB61">
    <w:name w:val="AFD60995C4BA4A3BA814310727D5DB61"/>
  </w:style>
  <w:style w:type="paragraph" w:customStyle="1" w:styleId="AD63FFD2E532483CB698EC9AB48CC69D">
    <w:name w:val="AD63FFD2E532483CB698EC9AB48CC69D"/>
  </w:style>
  <w:style w:type="paragraph" w:customStyle="1" w:styleId="CFEF2B8B6E6B4BBBB67BFD2B9880EBE8">
    <w:name w:val="CFEF2B8B6E6B4BBBB67BFD2B9880EBE8"/>
  </w:style>
  <w:style w:type="paragraph" w:customStyle="1" w:styleId="B379E9141D234E56BF23E49CB26B7C6F">
    <w:name w:val="B379E9141D234E56BF23E49CB26B7C6F"/>
  </w:style>
  <w:style w:type="paragraph" w:customStyle="1" w:styleId="53328A85B51943448670C150373F59EA">
    <w:name w:val="53328A85B51943448670C150373F59EA"/>
  </w:style>
  <w:style w:type="paragraph" w:customStyle="1" w:styleId="734B971CEB2948C3BD9ECF5E0BAB4A9D">
    <w:name w:val="734B971CEB2948C3BD9ECF5E0BAB4A9D"/>
  </w:style>
  <w:style w:type="paragraph" w:customStyle="1" w:styleId="475F624DA5BD41448C1036F5E43D3AF3">
    <w:name w:val="475F624DA5BD41448C1036F5E43D3AF3"/>
  </w:style>
  <w:style w:type="paragraph" w:customStyle="1" w:styleId="A2815E64FA2B45D4A460E3F95F01AC62">
    <w:name w:val="A2815E64FA2B45D4A460E3F95F01AC62"/>
  </w:style>
  <w:style w:type="paragraph" w:customStyle="1" w:styleId="F2A261AE730043308C7DD19C356BCC2F">
    <w:name w:val="F2A261AE730043308C7DD19C356BCC2F"/>
  </w:style>
  <w:style w:type="paragraph" w:customStyle="1" w:styleId="C9D1D2E80F7248878D42B2AEC3511391">
    <w:name w:val="C9D1D2E80F7248878D42B2AEC3511391"/>
  </w:style>
  <w:style w:type="paragraph" w:customStyle="1" w:styleId="4BAF3D6C2F2D4E5CB6769EA4945B467F">
    <w:name w:val="4BAF3D6C2F2D4E5CB6769EA4945B467F"/>
  </w:style>
  <w:style w:type="paragraph" w:customStyle="1" w:styleId="F16FF511F747456B8C8E598EBF8AA616">
    <w:name w:val="F16FF511F747456B8C8E598EBF8AA616"/>
  </w:style>
  <w:style w:type="paragraph" w:customStyle="1" w:styleId="07A8C1B7030D460392FF7C41B103D708">
    <w:name w:val="07A8C1B7030D460392FF7C41B103D708"/>
  </w:style>
  <w:style w:type="paragraph" w:customStyle="1" w:styleId="532A71C2822E4069BF58AB39D948C586">
    <w:name w:val="532A71C2822E4069BF58AB39D948C586"/>
  </w:style>
  <w:style w:type="paragraph" w:customStyle="1" w:styleId="9600488717D94B0497977D69FF7CBF14">
    <w:name w:val="9600488717D94B0497977D69FF7CBF14"/>
  </w:style>
  <w:style w:type="paragraph" w:customStyle="1" w:styleId="64EA0ABEAAFB46C7B5F7D120888F718D">
    <w:name w:val="64EA0ABEAAFB46C7B5F7D120888F718D"/>
  </w:style>
  <w:style w:type="paragraph" w:customStyle="1" w:styleId="82F84F164705406D8221CF33F3554E0C">
    <w:name w:val="82F84F164705406D8221CF33F3554E0C"/>
  </w:style>
  <w:style w:type="paragraph" w:customStyle="1" w:styleId="2C91BD2E8A74419FA96EEEF1EADA4469">
    <w:name w:val="2C91BD2E8A74419FA96EEEF1EADA4469"/>
  </w:style>
  <w:style w:type="paragraph" w:customStyle="1" w:styleId="3C395E557ED8483B982EDA5B7B09C51C">
    <w:name w:val="3C395E557ED8483B982EDA5B7B09C51C"/>
  </w:style>
  <w:style w:type="paragraph" w:customStyle="1" w:styleId="D966760F130F4D60ABAFF26C9D6EE7CE">
    <w:name w:val="D966760F130F4D60ABAFF26C9D6EE7CE"/>
  </w:style>
  <w:style w:type="paragraph" w:customStyle="1" w:styleId="E1A4E2145F004317811327EC529E7CCF">
    <w:name w:val="E1A4E2145F004317811327EC529E7CCF"/>
  </w:style>
  <w:style w:type="paragraph" w:customStyle="1" w:styleId="75822E3CA21549E6989C983D2058374B">
    <w:name w:val="75822E3CA21549E6989C983D2058374B"/>
  </w:style>
  <w:style w:type="paragraph" w:customStyle="1" w:styleId="A4104B6016DF4667BF10F03415A44113">
    <w:name w:val="A4104B6016DF4667BF10F03415A44113"/>
  </w:style>
  <w:style w:type="paragraph" w:customStyle="1" w:styleId="B39B245A35E4477386591656BB43EE88">
    <w:name w:val="B39B245A35E4477386591656BB43EE88"/>
  </w:style>
  <w:style w:type="paragraph" w:customStyle="1" w:styleId="7D790700BD654E168EA413C1ABC7FEDF">
    <w:name w:val="7D790700BD654E168EA413C1ABC7FEDF"/>
  </w:style>
  <w:style w:type="paragraph" w:customStyle="1" w:styleId="A8B0218632CF41C4AA051EE151F07846">
    <w:name w:val="A8B0218632CF41C4AA051EE151F07846"/>
  </w:style>
  <w:style w:type="paragraph" w:customStyle="1" w:styleId="3C0977A319DB4E719EB7ADE12F6DFCBA">
    <w:name w:val="3C0977A319DB4E719EB7ADE12F6DFCBA"/>
  </w:style>
  <w:style w:type="paragraph" w:customStyle="1" w:styleId="4EFA7A9A71ED4AFB9FB633EDA77BFE52">
    <w:name w:val="4EFA7A9A71ED4AFB9FB633EDA77BFE52"/>
  </w:style>
  <w:style w:type="paragraph" w:customStyle="1" w:styleId="1278831557A9423C96BFAD8DA554E16E">
    <w:name w:val="1278831557A9423C96BFAD8DA554E16E"/>
  </w:style>
  <w:style w:type="paragraph" w:customStyle="1" w:styleId="937187FA0BA64464B488D8D3FC87D5BA">
    <w:name w:val="937187FA0BA64464B488D8D3FC87D5BA"/>
  </w:style>
  <w:style w:type="paragraph" w:customStyle="1" w:styleId="823BEAB8D0024AA68FB1AD4A61D220B8">
    <w:name w:val="823BEAB8D0024AA68FB1AD4A61D220B8"/>
  </w:style>
  <w:style w:type="paragraph" w:customStyle="1" w:styleId="C14264C457784B2A8C3EA44603EE1F40">
    <w:name w:val="C14264C457784B2A8C3EA44603EE1F40"/>
  </w:style>
  <w:style w:type="paragraph" w:customStyle="1" w:styleId="E387E1DE9B404249A5480ACF78520107">
    <w:name w:val="E387E1DE9B404249A5480ACF78520107"/>
  </w:style>
  <w:style w:type="paragraph" w:customStyle="1" w:styleId="AAD214927ABD417083911C9EDD07B9BB">
    <w:name w:val="AAD214927ABD417083911C9EDD07B9BB"/>
  </w:style>
  <w:style w:type="paragraph" w:customStyle="1" w:styleId="46054D2732D6492999FB26E9DF6E3167">
    <w:name w:val="46054D2732D6492999FB26E9DF6E3167"/>
  </w:style>
  <w:style w:type="paragraph" w:customStyle="1" w:styleId="27EAB2475B7E4D989E831BA90E73A6E7">
    <w:name w:val="27EAB2475B7E4D989E831BA90E73A6E7"/>
  </w:style>
  <w:style w:type="paragraph" w:customStyle="1" w:styleId="C695282F8E124FED850F0648C7EABCC9">
    <w:name w:val="C695282F8E124FED850F0648C7EABCC9"/>
  </w:style>
  <w:style w:type="paragraph" w:customStyle="1" w:styleId="C05982ADA4734E0FB00CE0605267352C">
    <w:name w:val="C05982ADA4734E0FB00CE0605267352C"/>
  </w:style>
  <w:style w:type="paragraph" w:customStyle="1" w:styleId="518A08422466438099A0E740EBB3A892">
    <w:name w:val="518A08422466438099A0E740EBB3A892"/>
  </w:style>
  <w:style w:type="paragraph" w:customStyle="1" w:styleId="A6C12F83642C45DC9911438023C6FBF3">
    <w:name w:val="A6C12F83642C45DC9911438023C6FBF3"/>
  </w:style>
  <w:style w:type="paragraph" w:customStyle="1" w:styleId="1FB3B22FED1B417193AC97FF6F49AA43">
    <w:name w:val="1FB3B22FED1B417193AC97FF6F49AA43"/>
  </w:style>
  <w:style w:type="paragraph" w:customStyle="1" w:styleId="DC6441B3032A45F2A15526976C8EAB66">
    <w:name w:val="DC6441B3032A45F2A15526976C8EAB66"/>
  </w:style>
  <w:style w:type="paragraph" w:customStyle="1" w:styleId="897397CAB80D45EF9DF0EA4FD7AF0254">
    <w:name w:val="897397CAB80D45EF9DF0EA4FD7AF0254"/>
  </w:style>
  <w:style w:type="paragraph" w:customStyle="1" w:styleId="AC91CEEF32704D01A0ECF9748C36B82B">
    <w:name w:val="AC91CEEF32704D01A0ECF9748C36B82B"/>
  </w:style>
  <w:style w:type="paragraph" w:customStyle="1" w:styleId="3E7A580C76D3429A87542306E4919561">
    <w:name w:val="3E7A580C76D3429A87542306E4919561"/>
  </w:style>
  <w:style w:type="paragraph" w:customStyle="1" w:styleId="3B32C3A654CD48D8B950AC0C0F8E7B7A">
    <w:name w:val="3B32C3A654CD48D8B950AC0C0F8E7B7A"/>
  </w:style>
  <w:style w:type="paragraph" w:customStyle="1" w:styleId="A262728CC08F4F4D8B54ECB02A90983C">
    <w:name w:val="A262728CC08F4F4D8B54ECB02A90983C"/>
  </w:style>
  <w:style w:type="paragraph" w:customStyle="1" w:styleId="621B90765B424E87862ED21CCAF199A4">
    <w:name w:val="621B90765B424E87862ED21CCAF199A4"/>
  </w:style>
  <w:style w:type="paragraph" w:customStyle="1" w:styleId="CDEB7FFDB8EC439BAAA250F07279FEA6">
    <w:name w:val="CDEB7FFDB8EC439BAAA250F07279FEA6"/>
  </w:style>
  <w:style w:type="paragraph" w:customStyle="1" w:styleId="17D5512D33584AA385385C5F04672EB7">
    <w:name w:val="17D5512D33584AA385385C5F04672EB7"/>
  </w:style>
  <w:style w:type="paragraph" w:customStyle="1" w:styleId="1B6A6D48EB8A4DADB093E8E1D7231AAC">
    <w:name w:val="1B6A6D48EB8A4DADB093E8E1D7231AAC"/>
  </w:style>
  <w:style w:type="paragraph" w:customStyle="1" w:styleId="0F7B021A59CB4CB186AFE6084497FFD0">
    <w:name w:val="0F7B021A59CB4CB186AFE6084497FFD0"/>
  </w:style>
  <w:style w:type="paragraph" w:customStyle="1" w:styleId="64EE9672B5B14BFD8F0162EFDCED4653">
    <w:name w:val="64EE9672B5B14BFD8F0162EFDCED4653"/>
  </w:style>
  <w:style w:type="paragraph" w:customStyle="1" w:styleId="B4DA507FAC32461799B81B94691428FA">
    <w:name w:val="B4DA507FAC32461799B81B94691428FA"/>
  </w:style>
  <w:style w:type="paragraph" w:customStyle="1" w:styleId="D5D1AC74DA6A4EAF85C65704E7E974AE">
    <w:name w:val="D5D1AC74DA6A4EAF85C65704E7E974AE"/>
  </w:style>
  <w:style w:type="paragraph" w:customStyle="1" w:styleId="AADBF9E7D71547F2820D109124C4FE11">
    <w:name w:val="AADBF9E7D71547F2820D109124C4FE11"/>
  </w:style>
  <w:style w:type="paragraph" w:customStyle="1" w:styleId="5B7EB5F08EC3493382169C5EC9C29DEE">
    <w:name w:val="5B7EB5F08EC3493382169C5EC9C29DEE"/>
  </w:style>
  <w:style w:type="paragraph" w:customStyle="1" w:styleId="1CAD73A2929C4372B40D6E2FDA36195E">
    <w:name w:val="1CAD73A2929C4372B40D6E2FDA36195E"/>
  </w:style>
  <w:style w:type="paragraph" w:customStyle="1" w:styleId="01F6DB05782145ADAC93ADAE0F0CFF6E">
    <w:name w:val="01F6DB05782145ADAC93ADAE0F0CFF6E"/>
  </w:style>
  <w:style w:type="paragraph" w:customStyle="1" w:styleId="CD56C992FD714ADC8E8A624F8D22D09E">
    <w:name w:val="CD56C992FD714ADC8E8A624F8D22D09E"/>
  </w:style>
  <w:style w:type="paragraph" w:customStyle="1" w:styleId="0D3A2B5FECE7493A9A782E9533B74E46">
    <w:name w:val="0D3A2B5FECE7493A9A782E9533B74E46"/>
  </w:style>
  <w:style w:type="paragraph" w:customStyle="1" w:styleId="2B54A6A3548743FEB99DB225363A3D76">
    <w:name w:val="2B54A6A3548743FEB99DB225363A3D76"/>
  </w:style>
  <w:style w:type="paragraph" w:customStyle="1" w:styleId="89834916E1B54D688E8B3F3844BD70FE">
    <w:name w:val="89834916E1B54D688E8B3F3844BD70FE"/>
  </w:style>
  <w:style w:type="paragraph" w:customStyle="1" w:styleId="39F12E978C774A38B5AAE44FF98A9746">
    <w:name w:val="39F12E978C774A38B5AAE44FF98A9746"/>
  </w:style>
  <w:style w:type="paragraph" w:customStyle="1" w:styleId="8FE15CBFF9894301BC468DDFA8461068">
    <w:name w:val="8FE15CBFF9894301BC468DDFA8461068"/>
  </w:style>
  <w:style w:type="paragraph" w:customStyle="1" w:styleId="4004755C97E0409DB49483A686234523">
    <w:name w:val="4004755C97E0409DB49483A686234523"/>
  </w:style>
  <w:style w:type="paragraph" w:customStyle="1" w:styleId="7159619FA3434BEFBE57E3A2E5B7F8C7">
    <w:name w:val="7159619FA3434BEFBE57E3A2E5B7F8C7"/>
  </w:style>
  <w:style w:type="paragraph" w:customStyle="1" w:styleId="2BBF0B8C1BAE4030B65E25268CDA09A7">
    <w:name w:val="2BBF0B8C1BAE4030B65E25268CDA09A7"/>
  </w:style>
  <w:style w:type="paragraph" w:customStyle="1" w:styleId="95BC6D7892E24652AAD2360CCB6FDC6D">
    <w:name w:val="95BC6D7892E24652AAD2360CCB6FDC6D"/>
  </w:style>
  <w:style w:type="paragraph" w:customStyle="1" w:styleId="B7CC7F61FC674C3E84AD60F69625DEC3">
    <w:name w:val="B7CC7F61FC674C3E84AD60F69625DEC3"/>
  </w:style>
  <w:style w:type="paragraph" w:customStyle="1" w:styleId="54FD8DEF4B27444187518C7D3BBB4AF8">
    <w:name w:val="54FD8DEF4B27444187518C7D3BBB4AF8"/>
  </w:style>
  <w:style w:type="paragraph" w:customStyle="1" w:styleId="8E74C911B26A46FBAE5BD08F15389BE2">
    <w:name w:val="8E74C911B26A46FBAE5BD08F15389BE2"/>
  </w:style>
  <w:style w:type="paragraph" w:customStyle="1" w:styleId="22936E71B96B4532B46327B1097CC39C">
    <w:name w:val="22936E71B96B4532B46327B1097CC39C"/>
  </w:style>
  <w:style w:type="paragraph" w:customStyle="1" w:styleId="C4817FA29CBB4EEBB1666610885F6140">
    <w:name w:val="C4817FA29CBB4EEBB1666610885F6140"/>
  </w:style>
  <w:style w:type="paragraph" w:customStyle="1" w:styleId="3354D2C09BB74683A2C0F36313ACB012">
    <w:name w:val="3354D2C09BB74683A2C0F36313ACB012"/>
  </w:style>
  <w:style w:type="paragraph" w:customStyle="1" w:styleId="6CAA19408AAD4D5B9A6116D6F61F5498">
    <w:name w:val="6CAA19408AAD4D5B9A6116D6F61F5498"/>
  </w:style>
  <w:style w:type="paragraph" w:customStyle="1" w:styleId="72687E8A79DB4F3484038622E644BC71">
    <w:name w:val="72687E8A79DB4F3484038622E644BC71"/>
  </w:style>
  <w:style w:type="paragraph" w:customStyle="1" w:styleId="2103811909004FD08F3F01451BE90591">
    <w:name w:val="2103811909004FD08F3F01451BE90591"/>
  </w:style>
  <w:style w:type="paragraph" w:customStyle="1" w:styleId="C0884346A1294C4C8FA7FDE002D1DC80">
    <w:name w:val="C0884346A1294C4C8FA7FDE002D1DC80"/>
  </w:style>
  <w:style w:type="paragraph" w:customStyle="1" w:styleId="39E73DD2B6114238B9CA3EF03E5A8622">
    <w:name w:val="39E73DD2B6114238B9CA3EF03E5A8622"/>
  </w:style>
  <w:style w:type="paragraph" w:customStyle="1" w:styleId="ACA2E40D4A9D4263AA83DF76AA0CE183">
    <w:name w:val="ACA2E40D4A9D4263AA83DF76AA0CE183"/>
  </w:style>
  <w:style w:type="paragraph" w:customStyle="1" w:styleId="16D81F4C935B4E929B5A0A996892CB44">
    <w:name w:val="16D81F4C935B4E929B5A0A996892CB44"/>
  </w:style>
  <w:style w:type="paragraph" w:customStyle="1" w:styleId="2F961EA8E9E64196AFC57D66F3E952A3">
    <w:name w:val="2F961EA8E9E64196AFC57D66F3E952A3"/>
  </w:style>
  <w:style w:type="paragraph" w:customStyle="1" w:styleId="3011A54BE216447CB3D7A243504D7D05">
    <w:name w:val="3011A54BE216447CB3D7A243504D7D05"/>
  </w:style>
  <w:style w:type="paragraph" w:customStyle="1" w:styleId="6BB96DCF65AE4293A5F7011A233349DE">
    <w:name w:val="6BB96DCF65AE4293A5F7011A233349DE"/>
  </w:style>
  <w:style w:type="paragraph" w:customStyle="1" w:styleId="297546D5D18E4047A10CD34868CED724">
    <w:name w:val="297546D5D18E4047A10CD34868CED724"/>
  </w:style>
  <w:style w:type="paragraph" w:customStyle="1" w:styleId="59387102200240818F7106D20B8AA5B0">
    <w:name w:val="59387102200240818F7106D20B8AA5B0"/>
  </w:style>
  <w:style w:type="paragraph" w:customStyle="1" w:styleId="4BA549FC6BF64182B8E466C492D37F83">
    <w:name w:val="4BA549FC6BF64182B8E466C492D37F83"/>
  </w:style>
  <w:style w:type="paragraph" w:customStyle="1" w:styleId="20E5E98B39A941DE8C928DA5F0242BE7">
    <w:name w:val="20E5E98B39A941DE8C928DA5F0242BE7"/>
  </w:style>
  <w:style w:type="paragraph" w:customStyle="1" w:styleId="3FA0CA1DD15F47D782EF2758DEC71F31">
    <w:name w:val="3FA0CA1DD15F47D782EF2758DEC71F31"/>
  </w:style>
  <w:style w:type="paragraph" w:customStyle="1" w:styleId="2FDB80C21B2B49CF9998227C200C51D6">
    <w:name w:val="2FDB80C21B2B49CF9998227C200C51D6"/>
  </w:style>
  <w:style w:type="paragraph" w:customStyle="1" w:styleId="ACF395DCA9054587AD877606B5B96848">
    <w:name w:val="ACF395DCA9054587AD877606B5B96848"/>
  </w:style>
  <w:style w:type="paragraph" w:customStyle="1" w:styleId="5179785F717547C58B16AB6FE60A473E">
    <w:name w:val="5179785F717547C58B16AB6FE60A473E"/>
  </w:style>
  <w:style w:type="paragraph" w:customStyle="1" w:styleId="679F03DEB0034E15AC3C273EC4535A91">
    <w:name w:val="679F03DEB0034E15AC3C273EC4535A91"/>
  </w:style>
  <w:style w:type="paragraph" w:customStyle="1" w:styleId="B6476385F7C842DFB41D03A14EC30FB6">
    <w:name w:val="B6476385F7C842DFB41D03A14EC30FB6"/>
  </w:style>
  <w:style w:type="paragraph" w:customStyle="1" w:styleId="66B8BB2A1C7B4B35A9FE62D1AE9FA186">
    <w:name w:val="66B8BB2A1C7B4B35A9FE62D1AE9FA186"/>
  </w:style>
  <w:style w:type="paragraph" w:customStyle="1" w:styleId="63738A32BC9B416CB3908AED950853D3">
    <w:name w:val="63738A32BC9B416CB3908AED950853D3"/>
  </w:style>
  <w:style w:type="paragraph" w:customStyle="1" w:styleId="8718EE8C86754B6781DE7C3E48A330D1">
    <w:name w:val="8718EE8C86754B6781DE7C3E48A330D1"/>
  </w:style>
  <w:style w:type="paragraph" w:customStyle="1" w:styleId="779ED80D22C44BA5921CEF407CAD357C">
    <w:name w:val="779ED80D22C44BA5921CEF407CAD357C"/>
  </w:style>
  <w:style w:type="paragraph" w:customStyle="1" w:styleId="716D4116358E41FBB21ACD65BD00211A">
    <w:name w:val="716D4116358E41FBB21ACD65BD00211A"/>
  </w:style>
  <w:style w:type="paragraph" w:customStyle="1" w:styleId="430AB2464D3444109BA0BD7742A72796">
    <w:name w:val="430AB2464D3444109BA0BD7742A72796"/>
  </w:style>
  <w:style w:type="paragraph" w:customStyle="1" w:styleId="48D0FE0F48E843B4B7DF7152FD5ECFBD">
    <w:name w:val="48D0FE0F48E843B4B7DF7152FD5ECFBD"/>
  </w:style>
  <w:style w:type="paragraph" w:customStyle="1" w:styleId="AE8304EA37764C06A54823816FBD6098">
    <w:name w:val="AE8304EA37764C06A54823816FBD6098"/>
  </w:style>
  <w:style w:type="paragraph" w:customStyle="1" w:styleId="F8DE200D4E3C4A86A4AE91225905CC53">
    <w:name w:val="F8DE200D4E3C4A86A4AE91225905CC53"/>
  </w:style>
  <w:style w:type="paragraph" w:customStyle="1" w:styleId="CE914A6F8F16441088385C467F64EEC3">
    <w:name w:val="CE914A6F8F16441088385C467F64EEC3"/>
  </w:style>
  <w:style w:type="paragraph" w:customStyle="1" w:styleId="ED3A3112DA6C45849EA7A16EDD750EBB">
    <w:name w:val="ED3A3112DA6C45849EA7A16EDD750EBB"/>
  </w:style>
  <w:style w:type="paragraph" w:customStyle="1" w:styleId="E98AF3A3655D44E49A7FB8855AE73B0F">
    <w:name w:val="E98AF3A3655D44E49A7FB8855AE73B0F"/>
  </w:style>
  <w:style w:type="paragraph" w:customStyle="1" w:styleId="BAA90B56E9D845EC8B16F7730036FC44">
    <w:name w:val="BAA90B56E9D845EC8B16F7730036FC44"/>
  </w:style>
  <w:style w:type="paragraph" w:customStyle="1" w:styleId="0399577F89BB439E9CD6F6574932D071">
    <w:name w:val="0399577F89BB439E9CD6F6574932D071"/>
  </w:style>
  <w:style w:type="paragraph" w:customStyle="1" w:styleId="697FA5066CCF45B390FEC98F0151831D">
    <w:name w:val="697FA5066CCF45B390FEC98F0151831D"/>
  </w:style>
  <w:style w:type="paragraph" w:customStyle="1" w:styleId="D1C2169531EB42CE80525EC0AF85D861">
    <w:name w:val="D1C2169531EB42CE80525EC0AF85D861"/>
  </w:style>
  <w:style w:type="paragraph" w:customStyle="1" w:styleId="EE2C56BF65D548A497F714903CF0B40B">
    <w:name w:val="EE2C56BF65D548A497F714903CF0B40B"/>
  </w:style>
  <w:style w:type="paragraph" w:customStyle="1" w:styleId="800590DEC31C447FADE0269815252668">
    <w:name w:val="800590DEC31C447FADE0269815252668"/>
  </w:style>
  <w:style w:type="paragraph" w:customStyle="1" w:styleId="2A203F68D0E943B481FC1D3ACAE76ED5">
    <w:name w:val="2A203F68D0E943B481FC1D3ACAE76ED5"/>
  </w:style>
  <w:style w:type="paragraph" w:customStyle="1" w:styleId="C72A4C5EF75F4A16BB92EE995F966D7F">
    <w:name w:val="C72A4C5EF75F4A16BB92EE995F966D7F"/>
  </w:style>
  <w:style w:type="paragraph" w:customStyle="1" w:styleId="65BB2F15B16B48839C3480FEDEDF8D56">
    <w:name w:val="65BB2F15B16B48839C3480FEDEDF8D56"/>
  </w:style>
  <w:style w:type="paragraph" w:customStyle="1" w:styleId="7C2E356A828A4FBB810D8BBED9D16D88">
    <w:name w:val="7C2E356A828A4FBB810D8BBED9D16D88"/>
  </w:style>
  <w:style w:type="paragraph" w:customStyle="1" w:styleId="5D14EDD9A8434C1196270ECFA516B215">
    <w:name w:val="5D14EDD9A8434C1196270ECFA516B215"/>
  </w:style>
  <w:style w:type="paragraph" w:customStyle="1" w:styleId="0DB747C53CCA40E8B8EA09D8097B2389">
    <w:name w:val="0DB747C53CCA40E8B8EA09D8097B2389"/>
  </w:style>
  <w:style w:type="paragraph" w:customStyle="1" w:styleId="2C3AE7870A1E43F6AB1E561AD4B1AD8B">
    <w:name w:val="2C3AE7870A1E43F6AB1E561AD4B1AD8B"/>
  </w:style>
  <w:style w:type="paragraph" w:customStyle="1" w:styleId="6F38F21DD6E544B98F649766EF23FC92">
    <w:name w:val="6F38F21DD6E544B98F649766EF23FC92"/>
  </w:style>
  <w:style w:type="paragraph" w:customStyle="1" w:styleId="60810B6B6642437E84786864C5926710">
    <w:name w:val="60810B6B6642437E84786864C5926710"/>
  </w:style>
  <w:style w:type="paragraph" w:customStyle="1" w:styleId="093B8CD0E2724E5489ED2D5F93FB425F">
    <w:name w:val="093B8CD0E2724E5489ED2D5F93FB425F"/>
  </w:style>
  <w:style w:type="paragraph" w:customStyle="1" w:styleId="F0A2FD870B6F45D6AE389FFADE8B196C">
    <w:name w:val="F0A2FD870B6F45D6AE389FFADE8B196C"/>
  </w:style>
  <w:style w:type="paragraph" w:customStyle="1" w:styleId="C88FEF2AF9CA4AAE92B7778C68C08459">
    <w:name w:val="C88FEF2AF9CA4AAE92B7778C68C08459"/>
  </w:style>
  <w:style w:type="paragraph" w:customStyle="1" w:styleId="E0CBD563DE1F4527854DE018598D61F9">
    <w:name w:val="E0CBD563DE1F4527854DE018598D61F9"/>
  </w:style>
  <w:style w:type="paragraph" w:customStyle="1" w:styleId="842E3CA5FB144017913F543951702C49">
    <w:name w:val="842E3CA5FB144017913F543951702C49"/>
  </w:style>
  <w:style w:type="paragraph" w:customStyle="1" w:styleId="B8ECB492474D47F0B0731D3B932AABA9">
    <w:name w:val="B8ECB492474D47F0B0731D3B932AABA9"/>
  </w:style>
  <w:style w:type="paragraph" w:customStyle="1" w:styleId="9E8F86A1AAE442009D95AD50962C1B16">
    <w:name w:val="9E8F86A1AAE442009D95AD50962C1B16"/>
  </w:style>
  <w:style w:type="paragraph" w:customStyle="1" w:styleId="7416575F9FF6422C964307BAA55CF32A">
    <w:name w:val="7416575F9FF6422C964307BAA55CF32A"/>
  </w:style>
  <w:style w:type="paragraph" w:customStyle="1" w:styleId="C34555D944744127817D466D4A02C7AC">
    <w:name w:val="C34555D944744127817D466D4A02C7AC"/>
  </w:style>
  <w:style w:type="paragraph" w:customStyle="1" w:styleId="EEC73F1DBC484244BB92583368416725">
    <w:name w:val="EEC73F1DBC484244BB92583368416725"/>
  </w:style>
  <w:style w:type="paragraph" w:customStyle="1" w:styleId="A1ABC1D2C8184D74BA4A9FCFF4028F25">
    <w:name w:val="A1ABC1D2C8184D74BA4A9FCFF4028F25"/>
  </w:style>
  <w:style w:type="paragraph" w:customStyle="1" w:styleId="6EC88EF72CEA4507B51414236995CD2E">
    <w:name w:val="6EC88EF72CEA4507B51414236995CD2E"/>
  </w:style>
  <w:style w:type="paragraph" w:customStyle="1" w:styleId="27D9D8E7A02A4008B89C90F046D96E61">
    <w:name w:val="27D9D8E7A02A4008B89C90F046D96E61"/>
  </w:style>
  <w:style w:type="paragraph" w:customStyle="1" w:styleId="B13A6F1BD9954322BFE2B0336F99A92E">
    <w:name w:val="B13A6F1BD9954322BFE2B0336F99A92E"/>
  </w:style>
  <w:style w:type="paragraph" w:customStyle="1" w:styleId="1461EFDAAB32421EB6EADDC2E8614FB0">
    <w:name w:val="1461EFDAAB32421EB6EADDC2E8614FB0"/>
  </w:style>
  <w:style w:type="paragraph" w:customStyle="1" w:styleId="6537EE5642D3447197FF17ADEF1A1C57">
    <w:name w:val="6537EE5642D3447197FF17ADEF1A1C57"/>
  </w:style>
  <w:style w:type="paragraph" w:customStyle="1" w:styleId="279509E463C74C7690F1F67142DE991F">
    <w:name w:val="279509E463C74C7690F1F67142DE991F"/>
  </w:style>
  <w:style w:type="paragraph" w:customStyle="1" w:styleId="A8AC75E0E7C7405B80200E9BD9A070EF">
    <w:name w:val="A8AC75E0E7C7405B80200E9BD9A070EF"/>
  </w:style>
  <w:style w:type="paragraph" w:customStyle="1" w:styleId="CF6A86770269430EA21F4B61679CF7A0">
    <w:name w:val="CF6A86770269430EA21F4B61679CF7A0"/>
  </w:style>
  <w:style w:type="paragraph" w:customStyle="1" w:styleId="AD7C28F4C38946A39AA7FFB06E21C17D">
    <w:name w:val="AD7C28F4C38946A39AA7FFB06E21C17D"/>
  </w:style>
  <w:style w:type="paragraph" w:customStyle="1" w:styleId="1B0DF22326214DE89376230A1F23F4A8">
    <w:name w:val="1B0DF22326214DE89376230A1F23F4A8"/>
  </w:style>
  <w:style w:type="paragraph" w:customStyle="1" w:styleId="8B0202DCADF7499EB8AA50D9DC72A0D4">
    <w:name w:val="8B0202DCADF7499EB8AA50D9DC72A0D4"/>
  </w:style>
  <w:style w:type="paragraph" w:customStyle="1" w:styleId="4930252534F848F1B332B6806D0BFC7C">
    <w:name w:val="4930252534F848F1B332B6806D0BFC7C"/>
  </w:style>
  <w:style w:type="paragraph" w:customStyle="1" w:styleId="4191F9F3756F4B5CB99D703E2D3D2430">
    <w:name w:val="4191F9F3756F4B5CB99D703E2D3D2430"/>
  </w:style>
  <w:style w:type="paragraph" w:customStyle="1" w:styleId="E3E4D45691D841B190494C29DA5CC758">
    <w:name w:val="E3E4D45691D841B190494C29DA5CC758"/>
  </w:style>
  <w:style w:type="paragraph" w:customStyle="1" w:styleId="47700945E7EA4DB28A9F8147414FE16B">
    <w:name w:val="47700945E7EA4DB28A9F8147414FE16B"/>
  </w:style>
  <w:style w:type="paragraph" w:customStyle="1" w:styleId="69AA4EB205484250BEFB04737F0B6DF0">
    <w:name w:val="69AA4EB205484250BEFB04737F0B6DF0"/>
  </w:style>
  <w:style w:type="paragraph" w:customStyle="1" w:styleId="AF96507FB72641C3B2CD89B06AED15EC">
    <w:name w:val="AF96507FB72641C3B2CD89B06AED15EC"/>
  </w:style>
  <w:style w:type="paragraph" w:customStyle="1" w:styleId="F67712CB73A6406989CE7C0BDE9FACBB">
    <w:name w:val="F67712CB73A6406989CE7C0BDE9FACBB"/>
  </w:style>
  <w:style w:type="paragraph" w:customStyle="1" w:styleId="8E853F63AC394C3480438598D490FCA2">
    <w:name w:val="8E853F63AC394C3480438598D490FCA2"/>
  </w:style>
  <w:style w:type="paragraph" w:customStyle="1" w:styleId="7055199A56E84E74934DC660392DA544">
    <w:name w:val="7055199A56E84E74934DC660392DA544"/>
  </w:style>
  <w:style w:type="paragraph" w:customStyle="1" w:styleId="E115837D9B00459E9C8E84E77AE4F10B">
    <w:name w:val="E115837D9B00459E9C8E84E77AE4F10B"/>
  </w:style>
  <w:style w:type="paragraph" w:customStyle="1" w:styleId="1428E740218A4D368CEF13E924875CA8">
    <w:name w:val="1428E740218A4D368CEF13E924875CA8"/>
  </w:style>
  <w:style w:type="paragraph" w:customStyle="1" w:styleId="44C8DDAEF457461AB951EEBC0C5E65C0">
    <w:name w:val="44C8DDAEF457461AB951EEBC0C5E65C0"/>
  </w:style>
  <w:style w:type="paragraph" w:customStyle="1" w:styleId="9F35F82FF3544D93B888ABE771942E7F">
    <w:name w:val="9F35F82FF3544D93B888ABE771942E7F"/>
  </w:style>
  <w:style w:type="paragraph" w:customStyle="1" w:styleId="564C9158122E482EB2840423F9BF4EAF">
    <w:name w:val="564C9158122E482EB2840423F9BF4EAF"/>
  </w:style>
  <w:style w:type="paragraph" w:customStyle="1" w:styleId="360CB80E071243B09E726B2CC44A90EB">
    <w:name w:val="360CB80E071243B09E726B2CC44A90EB"/>
  </w:style>
  <w:style w:type="paragraph" w:customStyle="1" w:styleId="439D68A7F6954D5A95D3544E8468C6B3">
    <w:name w:val="439D68A7F6954D5A95D3544E8468C6B3"/>
  </w:style>
  <w:style w:type="paragraph" w:customStyle="1" w:styleId="E7945B2514574CFA8B3036CD4D81E1F8">
    <w:name w:val="E7945B2514574CFA8B3036CD4D81E1F8"/>
  </w:style>
  <w:style w:type="paragraph" w:customStyle="1" w:styleId="8E61B4E139AF41518631B2A3A21E8025">
    <w:name w:val="8E61B4E139AF41518631B2A3A21E8025"/>
  </w:style>
  <w:style w:type="paragraph" w:customStyle="1" w:styleId="F90C7E248B394891846145545082F8D7">
    <w:name w:val="F90C7E248B394891846145545082F8D7"/>
  </w:style>
  <w:style w:type="paragraph" w:customStyle="1" w:styleId="53F5CFD9816449CF8950612CCD85D26D">
    <w:name w:val="53F5CFD9816449CF8950612CCD85D26D"/>
  </w:style>
  <w:style w:type="paragraph" w:customStyle="1" w:styleId="6215B00B27B64F4AAAC844A244B576E3">
    <w:name w:val="6215B00B27B64F4AAAC844A244B576E3"/>
  </w:style>
  <w:style w:type="paragraph" w:customStyle="1" w:styleId="8281C97A55F349FAA8EC9EA480B027EA">
    <w:name w:val="8281C97A55F349FAA8EC9EA480B027EA"/>
  </w:style>
  <w:style w:type="paragraph" w:customStyle="1" w:styleId="80BA0735FEF042378B7D0627FF573496">
    <w:name w:val="80BA0735FEF042378B7D0627FF573496"/>
  </w:style>
  <w:style w:type="paragraph" w:customStyle="1" w:styleId="301ED368DF784FCE83630D58E38974BA">
    <w:name w:val="301ED368DF784FCE83630D58E38974BA"/>
  </w:style>
  <w:style w:type="paragraph" w:customStyle="1" w:styleId="FFF34B5625EF4283B245CBEF5F34F065">
    <w:name w:val="FFF34B5625EF4283B245CBEF5F34F065"/>
  </w:style>
  <w:style w:type="paragraph" w:customStyle="1" w:styleId="AC78F07606B74A17BBEF560044D42E97">
    <w:name w:val="AC78F07606B74A17BBEF560044D42E97"/>
  </w:style>
  <w:style w:type="paragraph" w:customStyle="1" w:styleId="2BF156EBCE4241C29B7AFAE61F93F6AD">
    <w:name w:val="2BF156EBCE4241C29B7AFAE61F93F6AD"/>
  </w:style>
  <w:style w:type="paragraph" w:customStyle="1" w:styleId="764F3D94C28A4E1C81AC358AA35095E2">
    <w:name w:val="764F3D94C28A4E1C81AC358AA35095E2"/>
  </w:style>
  <w:style w:type="paragraph" w:customStyle="1" w:styleId="F1E2010BF966416BBBDC54491571D680">
    <w:name w:val="F1E2010BF966416BBBDC54491571D680"/>
  </w:style>
  <w:style w:type="paragraph" w:customStyle="1" w:styleId="BA8B2A265BBB436EB60BC044D6D40E14">
    <w:name w:val="BA8B2A265BBB436EB60BC044D6D40E14"/>
  </w:style>
  <w:style w:type="paragraph" w:customStyle="1" w:styleId="E0256FC4AB65468B8D6288215BE047F5">
    <w:name w:val="E0256FC4AB65468B8D6288215BE047F5"/>
  </w:style>
  <w:style w:type="paragraph" w:customStyle="1" w:styleId="3B3D44FC969B469EA9DA50BA4609B07E">
    <w:name w:val="3B3D44FC969B469EA9DA50BA4609B07E"/>
  </w:style>
  <w:style w:type="paragraph" w:customStyle="1" w:styleId="FE0ECD4D7BA74B9A945C6D2BFBB1133E">
    <w:name w:val="FE0ECD4D7BA74B9A945C6D2BFBB1133E"/>
  </w:style>
  <w:style w:type="paragraph" w:customStyle="1" w:styleId="9E5EBFC1FE7143BBB9DE3409CD5CB856">
    <w:name w:val="9E5EBFC1FE7143BBB9DE3409CD5CB856"/>
  </w:style>
  <w:style w:type="paragraph" w:customStyle="1" w:styleId="CD9B7800D8B64B7094889E1EA8C6E5C6">
    <w:name w:val="CD9B7800D8B64B7094889E1EA8C6E5C6"/>
  </w:style>
  <w:style w:type="paragraph" w:customStyle="1" w:styleId="D7F9212703AD4D0B91822739340243F8">
    <w:name w:val="D7F9212703AD4D0B91822739340243F8"/>
  </w:style>
  <w:style w:type="paragraph" w:customStyle="1" w:styleId="1EE85696E5904DB0811630EADAB79C93">
    <w:name w:val="1EE85696E5904DB0811630EADAB79C93"/>
  </w:style>
  <w:style w:type="paragraph" w:customStyle="1" w:styleId="4138074BAA394C7892B982CC0697C369">
    <w:name w:val="4138074BAA394C7892B982CC0697C369"/>
  </w:style>
  <w:style w:type="paragraph" w:customStyle="1" w:styleId="95895391018043BEAC2639FD9B338A4A">
    <w:name w:val="95895391018043BEAC2639FD9B338A4A"/>
  </w:style>
  <w:style w:type="paragraph" w:customStyle="1" w:styleId="487B06EED0734F579AFB739E860F4055">
    <w:name w:val="487B06EED0734F579AFB739E860F4055"/>
  </w:style>
  <w:style w:type="paragraph" w:customStyle="1" w:styleId="9D7C297FA5FE4DC284FF5703960BD326">
    <w:name w:val="9D7C297FA5FE4DC284FF5703960BD326"/>
  </w:style>
  <w:style w:type="paragraph" w:customStyle="1" w:styleId="BEFCE515C33A4B76BBCEDE90B1F4BB8B">
    <w:name w:val="BEFCE515C33A4B76BBCEDE90B1F4BB8B"/>
  </w:style>
  <w:style w:type="paragraph" w:customStyle="1" w:styleId="67A631B304F74CCD901ACF1D18D4FA0A">
    <w:name w:val="67A631B304F74CCD901ACF1D18D4FA0A"/>
  </w:style>
  <w:style w:type="paragraph" w:customStyle="1" w:styleId="5DED695043024B59BFCA7549F50F3648">
    <w:name w:val="5DED695043024B59BFCA7549F50F3648"/>
  </w:style>
  <w:style w:type="paragraph" w:customStyle="1" w:styleId="CE20650B9D574C9A928620870D04F0A9">
    <w:name w:val="CE20650B9D574C9A928620870D04F0A9"/>
  </w:style>
  <w:style w:type="paragraph" w:customStyle="1" w:styleId="DB3366DD19384196BB62B42622182E25">
    <w:name w:val="DB3366DD19384196BB62B42622182E25"/>
  </w:style>
  <w:style w:type="paragraph" w:customStyle="1" w:styleId="62C0C29BD147484FAE160195A2AFF8F0">
    <w:name w:val="62C0C29BD147484FAE160195A2AFF8F0"/>
  </w:style>
  <w:style w:type="paragraph" w:customStyle="1" w:styleId="B41A8BDAA1EE460C953652A421BADB27">
    <w:name w:val="B41A8BDAA1EE460C953652A421BADB27"/>
  </w:style>
  <w:style w:type="paragraph" w:customStyle="1" w:styleId="A8588082984F4F3485CD3609319104FE">
    <w:name w:val="A8588082984F4F3485CD3609319104FE"/>
  </w:style>
  <w:style w:type="paragraph" w:customStyle="1" w:styleId="DDFA740CE38E4E8FA169170BDAF437C4">
    <w:name w:val="DDFA740CE38E4E8FA169170BDAF437C4"/>
  </w:style>
  <w:style w:type="paragraph" w:customStyle="1" w:styleId="848D3543AC2A4FCBA0EFAAC47971918D">
    <w:name w:val="848D3543AC2A4FCBA0EFAAC47971918D"/>
  </w:style>
  <w:style w:type="paragraph" w:customStyle="1" w:styleId="509854D85D7B47C987911B2E26BF75C1">
    <w:name w:val="509854D85D7B47C987911B2E26BF75C1"/>
  </w:style>
  <w:style w:type="paragraph" w:customStyle="1" w:styleId="1650C1C098E949D68EA298FC0DDB6F48">
    <w:name w:val="1650C1C098E949D68EA298FC0DDB6F48"/>
  </w:style>
  <w:style w:type="paragraph" w:customStyle="1" w:styleId="238B7D925D2D4203BD45EF112FC11A69">
    <w:name w:val="238B7D925D2D4203BD45EF112FC11A69"/>
  </w:style>
  <w:style w:type="paragraph" w:customStyle="1" w:styleId="B53712A349604E3E89CB2A202C1EC121">
    <w:name w:val="B53712A349604E3E89CB2A202C1EC121"/>
  </w:style>
  <w:style w:type="paragraph" w:customStyle="1" w:styleId="91F3B7C53C5145F6A50C4F1EFF7882DB">
    <w:name w:val="91F3B7C53C5145F6A50C4F1EFF7882DB"/>
  </w:style>
  <w:style w:type="paragraph" w:customStyle="1" w:styleId="FD4AB2C7DAE746EF80F56441A7476294">
    <w:name w:val="FD4AB2C7DAE746EF80F56441A7476294"/>
  </w:style>
  <w:style w:type="paragraph" w:customStyle="1" w:styleId="E2D98B4D4DC24C78A62199AC5D166318">
    <w:name w:val="E2D98B4D4DC24C78A62199AC5D166318"/>
  </w:style>
  <w:style w:type="paragraph" w:customStyle="1" w:styleId="109135A64F5F49AC9DC5AE10B1B67B79">
    <w:name w:val="109135A64F5F49AC9DC5AE10B1B67B79"/>
  </w:style>
  <w:style w:type="paragraph" w:customStyle="1" w:styleId="E11656343B824B32988C065AF1471027">
    <w:name w:val="E11656343B824B32988C065AF1471027"/>
  </w:style>
  <w:style w:type="paragraph" w:customStyle="1" w:styleId="EE5BD8D318A544B3A4529B1EBA40DC7C">
    <w:name w:val="EE5BD8D318A544B3A4529B1EBA40DC7C"/>
  </w:style>
  <w:style w:type="paragraph" w:customStyle="1" w:styleId="AB7FCBDAA7DD4FECB6B178A0CD4CDED1">
    <w:name w:val="AB7FCBDAA7DD4FECB6B178A0CD4CDED1"/>
  </w:style>
  <w:style w:type="paragraph" w:customStyle="1" w:styleId="62AA3FF4F6A0433EBA00274F7D7A2A3D">
    <w:name w:val="62AA3FF4F6A0433EBA00274F7D7A2A3D"/>
  </w:style>
  <w:style w:type="paragraph" w:customStyle="1" w:styleId="5569D7A09CAB478B9792230379EDB3D0">
    <w:name w:val="5569D7A09CAB478B9792230379EDB3D0"/>
  </w:style>
  <w:style w:type="paragraph" w:customStyle="1" w:styleId="01148B7F051944F78AAE88AC9938A0DB">
    <w:name w:val="01148B7F051944F78AAE88AC9938A0DB"/>
  </w:style>
  <w:style w:type="paragraph" w:customStyle="1" w:styleId="0AD26D6AF8994359BCD763EFA387F20A">
    <w:name w:val="0AD26D6AF8994359BCD763EFA387F20A"/>
  </w:style>
  <w:style w:type="paragraph" w:customStyle="1" w:styleId="10C49836303B4527B4616EDE8B5D3573">
    <w:name w:val="10C49836303B4527B4616EDE8B5D3573"/>
  </w:style>
  <w:style w:type="paragraph" w:customStyle="1" w:styleId="1D7E5B01734F4103BA337B2349309355">
    <w:name w:val="1D7E5B01734F4103BA337B2349309355"/>
  </w:style>
  <w:style w:type="paragraph" w:customStyle="1" w:styleId="F1D26431EB574BC2A5538DFDD6DF2DC9">
    <w:name w:val="F1D26431EB574BC2A5538DFDD6DF2DC9"/>
  </w:style>
  <w:style w:type="paragraph" w:customStyle="1" w:styleId="877090B776EF4231AF33497D1AA2096E">
    <w:name w:val="877090B776EF4231AF33497D1AA2096E"/>
  </w:style>
  <w:style w:type="paragraph" w:customStyle="1" w:styleId="B9F2592A4A814989956066D3B985AE9C">
    <w:name w:val="B9F2592A4A814989956066D3B985AE9C"/>
  </w:style>
  <w:style w:type="paragraph" w:customStyle="1" w:styleId="A1B34648F95D4298A9B8300F50AA03C4">
    <w:name w:val="A1B34648F95D4298A9B8300F50AA03C4"/>
  </w:style>
  <w:style w:type="paragraph" w:customStyle="1" w:styleId="BA271B52E1F941788602E319F1F933F5">
    <w:name w:val="BA271B52E1F941788602E319F1F933F5"/>
  </w:style>
  <w:style w:type="paragraph" w:customStyle="1" w:styleId="07B17EE34B564505A7479042FE5EF9DA">
    <w:name w:val="07B17EE34B564505A7479042FE5EF9DA"/>
  </w:style>
  <w:style w:type="paragraph" w:customStyle="1" w:styleId="3BA0AD1BEA90443390782A8199F6DB4E">
    <w:name w:val="3BA0AD1BEA90443390782A8199F6DB4E"/>
  </w:style>
  <w:style w:type="paragraph" w:customStyle="1" w:styleId="40510BF598A44598B0BB8450669596B3">
    <w:name w:val="40510BF598A44598B0BB8450669596B3"/>
  </w:style>
  <w:style w:type="paragraph" w:customStyle="1" w:styleId="7BA178A680634E04819F32B9BD825CB4">
    <w:name w:val="7BA178A680634E04819F32B9BD825CB4"/>
  </w:style>
  <w:style w:type="paragraph" w:customStyle="1" w:styleId="EB24E452CCD64302BB28A89AFFA9D6D0">
    <w:name w:val="EB24E452CCD64302BB28A89AFFA9D6D0"/>
  </w:style>
  <w:style w:type="paragraph" w:customStyle="1" w:styleId="73D340E7E9654C4281AEACB62F016BEB">
    <w:name w:val="73D340E7E9654C4281AEACB62F016BEB"/>
  </w:style>
  <w:style w:type="paragraph" w:customStyle="1" w:styleId="D39CFD1A99C34993B7F43BB4568F98F5">
    <w:name w:val="D39CFD1A99C34993B7F43BB4568F98F5"/>
  </w:style>
  <w:style w:type="paragraph" w:customStyle="1" w:styleId="2628D195C6584AEB802425C60CCA1DA2">
    <w:name w:val="2628D195C6584AEB802425C60CCA1DA2"/>
  </w:style>
  <w:style w:type="paragraph" w:customStyle="1" w:styleId="601673630D044B01A3C1EDB9BD05411F">
    <w:name w:val="601673630D044B01A3C1EDB9BD05411F"/>
  </w:style>
  <w:style w:type="paragraph" w:customStyle="1" w:styleId="AD000EFCEA1B447FA3DBC5E6FF26AEE9">
    <w:name w:val="AD000EFCEA1B447FA3DBC5E6FF26AEE9"/>
  </w:style>
  <w:style w:type="paragraph" w:customStyle="1" w:styleId="E1412E2EC6304515AF6D0FCB666B1471">
    <w:name w:val="E1412E2EC6304515AF6D0FCB666B1471"/>
  </w:style>
  <w:style w:type="paragraph" w:customStyle="1" w:styleId="DF575B55BE9B44358D079B3E6A193948">
    <w:name w:val="DF575B55BE9B44358D079B3E6A193948"/>
  </w:style>
  <w:style w:type="paragraph" w:customStyle="1" w:styleId="6D140A80B7C84EEA97A833C450342EA2">
    <w:name w:val="6D140A80B7C84EEA97A833C450342EA2"/>
  </w:style>
  <w:style w:type="paragraph" w:customStyle="1" w:styleId="924A38B16DAD4C81A3F53D8CAB1E7DA0">
    <w:name w:val="924A38B16DAD4C81A3F53D8CAB1E7DA0"/>
  </w:style>
  <w:style w:type="paragraph" w:customStyle="1" w:styleId="728CF01637EC444E818CC17C3C6931EA">
    <w:name w:val="728CF01637EC444E818CC17C3C6931EA"/>
  </w:style>
  <w:style w:type="paragraph" w:customStyle="1" w:styleId="0CD6DDC6E4D04999850F167BEA0D99D2">
    <w:name w:val="0CD6DDC6E4D04999850F167BEA0D99D2"/>
  </w:style>
  <w:style w:type="paragraph" w:customStyle="1" w:styleId="D3AC844C65494010874F9C99C006D43D">
    <w:name w:val="D3AC844C65494010874F9C99C006D43D"/>
  </w:style>
  <w:style w:type="paragraph" w:customStyle="1" w:styleId="0498D6CD352B4634AC7EE52EEFD4D124">
    <w:name w:val="0498D6CD352B4634AC7EE52EEFD4D124"/>
  </w:style>
  <w:style w:type="paragraph" w:customStyle="1" w:styleId="D38A151259B646C49DF2C1E8D784572E">
    <w:name w:val="D38A151259B646C49DF2C1E8D784572E"/>
  </w:style>
  <w:style w:type="paragraph" w:customStyle="1" w:styleId="2CF2ABE6C4404316A90712AB31BC096B">
    <w:name w:val="2CF2ABE6C4404316A90712AB31BC096B"/>
  </w:style>
  <w:style w:type="paragraph" w:customStyle="1" w:styleId="E6621BE275BD43029FC20ABD580447F8">
    <w:name w:val="E6621BE275BD43029FC20ABD580447F8"/>
  </w:style>
  <w:style w:type="paragraph" w:customStyle="1" w:styleId="6741DB9631404AC2856CF5E613A3EFD0">
    <w:name w:val="6741DB9631404AC2856CF5E613A3EFD0"/>
  </w:style>
  <w:style w:type="paragraph" w:customStyle="1" w:styleId="047B833DD61240528DF641237330D4F9">
    <w:name w:val="047B833DD61240528DF641237330D4F9"/>
  </w:style>
  <w:style w:type="paragraph" w:customStyle="1" w:styleId="340EB1347BAE4891A84136461FC50D99">
    <w:name w:val="340EB1347BAE4891A84136461FC50D99"/>
  </w:style>
  <w:style w:type="paragraph" w:customStyle="1" w:styleId="7811ECF2FFFF45A8956D20C5069F6387">
    <w:name w:val="7811ECF2FFFF45A8956D20C5069F6387"/>
  </w:style>
  <w:style w:type="paragraph" w:customStyle="1" w:styleId="B840F4F6AE5641DEA7C8EA31ECEEF85D">
    <w:name w:val="B840F4F6AE5641DEA7C8EA31ECEEF85D"/>
  </w:style>
  <w:style w:type="paragraph" w:customStyle="1" w:styleId="382EDD3D01014549BDA3B9D3DE95CF86">
    <w:name w:val="382EDD3D01014549BDA3B9D3DE95CF86"/>
  </w:style>
  <w:style w:type="paragraph" w:customStyle="1" w:styleId="A589C4719A324B3585C010324E2B7905">
    <w:name w:val="A589C4719A324B3585C010324E2B7905"/>
  </w:style>
  <w:style w:type="paragraph" w:customStyle="1" w:styleId="D2E9D1F2A46B4D73B70A239798C94224">
    <w:name w:val="D2E9D1F2A46B4D73B70A239798C94224"/>
  </w:style>
  <w:style w:type="paragraph" w:customStyle="1" w:styleId="414A798B9DF845A7A3937DFEAC851DDD">
    <w:name w:val="414A798B9DF845A7A3937DFEAC851DDD"/>
  </w:style>
  <w:style w:type="paragraph" w:customStyle="1" w:styleId="4D3460701FF54FD8A5C032B91FAFCF26">
    <w:name w:val="4D3460701FF54FD8A5C032B91FAFCF26"/>
  </w:style>
  <w:style w:type="paragraph" w:customStyle="1" w:styleId="55DF06A98B2A405BBEBED4FBBBBEB68C">
    <w:name w:val="55DF06A98B2A405BBEBED4FBBBBEB68C"/>
  </w:style>
  <w:style w:type="paragraph" w:customStyle="1" w:styleId="52C80727D8B14AB5A74F52564B258DF8">
    <w:name w:val="52C80727D8B14AB5A74F52564B258DF8"/>
  </w:style>
  <w:style w:type="paragraph" w:customStyle="1" w:styleId="D65203FE964F4C6C993C8D2F029E669F">
    <w:name w:val="D65203FE964F4C6C993C8D2F029E669F"/>
  </w:style>
  <w:style w:type="paragraph" w:customStyle="1" w:styleId="14D2E73FF52646A7BE7A96E24082F020">
    <w:name w:val="14D2E73FF52646A7BE7A96E24082F020"/>
  </w:style>
  <w:style w:type="paragraph" w:customStyle="1" w:styleId="33040519E979429F8679ED5FBC1B3EAA">
    <w:name w:val="33040519E979429F8679ED5FBC1B3EAA"/>
  </w:style>
  <w:style w:type="paragraph" w:customStyle="1" w:styleId="B68D6C10B5114CDABF499563923A8EF7">
    <w:name w:val="B68D6C10B5114CDABF499563923A8EF7"/>
  </w:style>
  <w:style w:type="paragraph" w:customStyle="1" w:styleId="F283F3CBA6524175937C770850995FB7">
    <w:name w:val="F283F3CBA6524175937C770850995FB7"/>
  </w:style>
  <w:style w:type="paragraph" w:customStyle="1" w:styleId="48CC4407109E42B989E145F09C125E5C">
    <w:name w:val="48CC4407109E42B989E145F09C125E5C"/>
  </w:style>
  <w:style w:type="paragraph" w:customStyle="1" w:styleId="46B9C3D6C66F450E85090F9BEF7BC10A">
    <w:name w:val="46B9C3D6C66F450E85090F9BEF7BC10A"/>
  </w:style>
  <w:style w:type="paragraph" w:customStyle="1" w:styleId="89124C506CFF4568AFF1AFB55D32BED5">
    <w:name w:val="89124C506CFF4568AFF1AFB55D32BED5"/>
  </w:style>
  <w:style w:type="paragraph" w:customStyle="1" w:styleId="DC8683CC1C6048559C4298E7A75A6A7A">
    <w:name w:val="DC8683CC1C6048559C4298E7A75A6A7A"/>
  </w:style>
  <w:style w:type="paragraph" w:customStyle="1" w:styleId="C3AD6E99D81B4EAF8A661F543059A8AC">
    <w:name w:val="C3AD6E99D81B4EAF8A661F543059A8AC"/>
  </w:style>
  <w:style w:type="paragraph" w:customStyle="1" w:styleId="739CB4BEE5364888BC4E403934AD23F6">
    <w:name w:val="739CB4BEE5364888BC4E403934AD23F6"/>
  </w:style>
  <w:style w:type="paragraph" w:customStyle="1" w:styleId="A5CAD3EA8E5547F99EAEAF78A2332B02">
    <w:name w:val="A5CAD3EA8E5547F99EAEAF78A2332B02"/>
  </w:style>
  <w:style w:type="paragraph" w:customStyle="1" w:styleId="4BE799BDAA8E478E9F27B64363C9E38A">
    <w:name w:val="4BE799BDAA8E478E9F27B64363C9E38A"/>
  </w:style>
  <w:style w:type="paragraph" w:customStyle="1" w:styleId="2C7EA00D321741E79C61933AD9FC8D85">
    <w:name w:val="2C7EA00D321741E79C61933AD9FC8D85"/>
  </w:style>
  <w:style w:type="paragraph" w:customStyle="1" w:styleId="DE183F6ADD124085AB2BA0B8DD9DEC01">
    <w:name w:val="DE183F6ADD124085AB2BA0B8DD9DEC01"/>
  </w:style>
  <w:style w:type="paragraph" w:customStyle="1" w:styleId="4498D88D5E2E41CA968CA826BC8E42D0">
    <w:name w:val="4498D88D5E2E41CA968CA826BC8E42D0"/>
  </w:style>
  <w:style w:type="paragraph" w:customStyle="1" w:styleId="F08DF30FE82B4404B43330D920467B46">
    <w:name w:val="F08DF30FE82B4404B43330D920467B46"/>
  </w:style>
  <w:style w:type="paragraph" w:customStyle="1" w:styleId="4213D9A023024A39BFF34A7770B9BD47">
    <w:name w:val="4213D9A023024A39BFF34A7770B9BD47"/>
  </w:style>
  <w:style w:type="paragraph" w:customStyle="1" w:styleId="07876B86240143C7B39CADFC9FEBE4B2">
    <w:name w:val="07876B86240143C7B39CADFC9FEBE4B2"/>
  </w:style>
  <w:style w:type="paragraph" w:customStyle="1" w:styleId="4DAEC15DD8724CBFA2102E6FFDD36483">
    <w:name w:val="4DAEC15DD8724CBFA2102E6FFDD36483"/>
  </w:style>
  <w:style w:type="paragraph" w:customStyle="1" w:styleId="30E5059B4FFD4B199F3C0D828E8E7B72">
    <w:name w:val="30E5059B4FFD4B199F3C0D828E8E7B72"/>
  </w:style>
  <w:style w:type="paragraph" w:customStyle="1" w:styleId="087B762426354722AFA07018C9A4BA46">
    <w:name w:val="087B762426354722AFA07018C9A4BA46"/>
  </w:style>
  <w:style w:type="paragraph" w:customStyle="1" w:styleId="D783BC2B6A424934A68B940D006BEBD4">
    <w:name w:val="D783BC2B6A424934A68B940D006BEBD4"/>
  </w:style>
  <w:style w:type="paragraph" w:customStyle="1" w:styleId="DCD1482741DD41F7A147E3511C0DA694">
    <w:name w:val="DCD1482741DD41F7A147E3511C0DA694"/>
  </w:style>
  <w:style w:type="paragraph" w:customStyle="1" w:styleId="A1FCF74F7CB84BF2AC3882FC78C1301C">
    <w:name w:val="A1FCF74F7CB84BF2AC3882FC78C1301C"/>
  </w:style>
  <w:style w:type="paragraph" w:customStyle="1" w:styleId="24E3847357CB4004A7DAA356C0649733">
    <w:name w:val="24E3847357CB4004A7DAA356C0649733"/>
  </w:style>
  <w:style w:type="paragraph" w:customStyle="1" w:styleId="D2D88D0BDDFF492B95DCB71DBB64D137">
    <w:name w:val="D2D88D0BDDFF492B95DCB71DBB64D137"/>
  </w:style>
  <w:style w:type="paragraph" w:customStyle="1" w:styleId="C97CF186D5AD4F25B639CC3CEDD4A704">
    <w:name w:val="C97CF186D5AD4F25B639CC3CEDD4A704"/>
  </w:style>
  <w:style w:type="paragraph" w:customStyle="1" w:styleId="0C7EC90C5459451A8CE79B35356121ED">
    <w:name w:val="0C7EC90C5459451A8CE79B35356121ED"/>
  </w:style>
  <w:style w:type="paragraph" w:customStyle="1" w:styleId="DBBC39BC44A2491DA098562104958A41">
    <w:name w:val="DBBC39BC44A2491DA098562104958A41"/>
  </w:style>
  <w:style w:type="paragraph" w:customStyle="1" w:styleId="C756B8B7D24E4E72B4CBBCC047C6FC7D">
    <w:name w:val="C756B8B7D24E4E72B4CBBCC047C6FC7D"/>
  </w:style>
  <w:style w:type="paragraph" w:customStyle="1" w:styleId="457155DF85914ACF9C3B3FA5CE2A2755">
    <w:name w:val="457155DF85914ACF9C3B3FA5CE2A2755"/>
  </w:style>
  <w:style w:type="paragraph" w:customStyle="1" w:styleId="5496936DC11D47D699BF61114D1C8EA0">
    <w:name w:val="5496936DC11D47D699BF61114D1C8EA0"/>
  </w:style>
  <w:style w:type="paragraph" w:customStyle="1" w:styleId="4F671E3F9C3D4400A7E9D63424DCF236">
    <w:name w:val="4F671E3F9C3D4400A7E9D63424DCF236"/>
  </w:style>
  <w:style w:type="paragraph" w:customStyle="1" w:styleId="71D01AACF0B14DC484677A57FF0E7B75">
    <w:name w:val="71D01AACF0B14DC484677A57FF0E7B75"/>
  </w:style>
  <w:style w:type="paragraph" w:customStyle="1" w:styleId="CAED722EEE794070B994728C83BD4D27">
    <w:name w:val="CAED722EEE794070B994728C83BD4D27"/>
  </w:style>
  <w:style w:type="paragraph" w:customStyle="1" w:styleId="8F51F59C434A4EA78FC08AAE6FD9AE3A">
    <w:name w:val="8F51F59C434A4EA78FC08AAE6FD9AE3A"/>
  </w:style>
  <w:style w:type="paragraph" w:customStyle="1" w:styleId="3794B43DF2A54A90B98381F81541CBDF">
    <w:name w:val="3794B43DF2A54A90B98381F81541CBDF"/>
  </w:style>
  <w:style w:type="paragraph" w:customStyle="1" w:styleId="3865C14FD3DA4898899E3437A93A0C67">
    <w:name w:val="3865C14FD3DA4898899E3437A93A0C67"/>
  </w:style>
  <w:style w:type="paragraph" w:customStyle="1" w:styleId="7275B5534B0D4E648FAC3C3BA92DF4B5">
    <w:name w:val="7275B5534B0D4E648FAC3C3BA92DF4B5"/>
  </w:style>
  <w:style w:type="paragraph" w:customStyle="1" w:styleId="6B3C28DC11C042869DD5C0D01832AA27">
    <w:name w:val="6B3C28DC11C042869DD5C0D01832AA27"/>
  </w:style>
  <w:style w:type="paragraph" w:customStyle="1" w:styleId="D76EA09209624FD0926509F05282A3EB">
    <w:name w:val="D76EA09209624FD0926509F05282A3EB"/>
  </w:style>
  <w:style w:type="paragraph" w:customStyle="1" w:styleId="CAB57A370BBF49708E9BEBF8F9C9A589">
    <w:name w:val="CAB57A370BBF49708E9BEBF8F9C9A589"/>
  </w:style>
  <w:style w:type="paragraph" w:customStyle="1" w:styleId="17D52D7B3694431F9FE0E9D00F7B4064">
    <w:name w:val="17D52D7B3694431F9FE0E9D00F7B4064"/>
  </w:style>
  <w:style w:type="paragraph" w:customStyle="1" w:styleId="8CE99D01DC8143C39A9126D70A6BF554">
    <w:name w:val="8CE99D01DC8143C39A9126D70A6BF554"/>
  </w:style>
  <w:style w:type="paragraph" w:customStyle="1" w:styleId="DE67C18674FA46E78F1AC5CAFBC4B5D4">
    <w:name w:val="DE67C18674FA46E78F1AC5CAFBC4B5D4"/>
  </w:style>
  <w:style w:type="paragraph" w:customStyle="1" w:styleId="37B3447806824B28B1B524A80861190F">
    <w:name w:val="37B3447806824B28B1B524A80861190F"/>
  </w:style>
  <w:style w:type="paragraph" w:customStyle="1" w:styleId="A9614392EC33428895F3559A413558DC">
    <w:name w:val="A9614392EC33428895F3559A413558DC"/>
  </w:style>
  <w:style w:type="paragraph" w:customStyle="1" w:styleId="36680DDBBE7E4E9DB6D0F89AC6A06A06">
    <w:name w:val="36680DDBBE7E4E9DB6D0F89AC6A06A06"/>
  </w:style>
  <w:style w:type="paragraph" w:customStyle="1" w:styleId="FADCEF59F6A946E2BDC3ACA69893D427">
    <w:name w:val="FADCEF59F6A946E2BDC3ACA69893D427"/>
  </w:style>
  <w:style w:type="paragraph" w:customStyle="1" w:styleId="E826FF5C9DC74496BF0BEA9F7B426ED2">
    <w:name w:val="E826FF5C9DC74496BF0BEA9F7B426ED2"/>
  </w:style>
  <w:style w:type="paragraph" w:customStyle="1" w:styleId="0B30DCBB2DC4432B94333D6630610381">
    <w:name w:val="0B30DCBB2DC4432B94333D6630610381"/>
  </w:style>
  <w:style w:type="paragraph" w:customStyle="1" w:styleId="C99CDFF26CE54C2BA7129E8C2DB167CB">
    <w:name w:val="C99CDFF26CE54C2BA7129E8C2DB167CB"/>
  </w:style>
  <w:style w:type="paragraph" w:customStyle="1" w:styleId="DE9D64A0BDDC4EC48DFE7EE00BEC1416">
    <w:name w:val="DE9D64A0BDDC4EC48DFE7EE00BEC1416"/>
  </w:style>
  <w:style w:type="paragraph" w:customStyle="1" w:styleId="A6D25A1B90AF4E0B9F59C040ED371DAF">
    <w:name w:val="A6D25A1B90AF4E0B9F59C040ED371DAF"/>
  </w:style>
  <w:style w:type="paragraph" w:customStyle="1" w:styleId="74145E5BFCDB4B17BCD59C03D934D9CD">
    <w:name w:val="74145E5BFCDB4B17BCD59C03D934D9CD"/>
  </w:style>
  <w:style w:type="paragraph" w:customStyle="1" w:styleId="2DD9243709534D3C83CF1F8D31D72CE3">
    <w:name w:val="2DD9243709534D3C83CF1F8D31D72CE3"/>
  </w:style>
  <w:style w:type="paragraph" w:customStyle="1" w:styleId="470C00452DDF43B0BC56DA1ED9D879C7">
    <w:name w:val="470C00452DDF43B0BC56DA1ED9D879C7"/>
  </w:style>
  <w:style w:type="paragraph" w:customStyle="1" w:styleId="3067DC732B5F4BBDAB6B7FA24D331983">
    <w:name w:val="3067DC732B5F4BBDAB6B7FA24D331983"/>
  </w:style>
  <w:style w:type="paragraph" w:customStyle="1" w:styleId="B060ED71E7FF4159A7DF6C2C08DBFA34">
    <w:name w:val="B060ED71E7FF4159A7DF6C2C08DBFA34"/>
  </w:style>
  <w:style w:type="paragraph" w:customStyle="1" w:styleId="16CFF2F30EEF45E4AE017464CE0962F8">
    <w:name w:val="16CFF2F30EEF45E4AE017464CE0962F8"/>
  </w:style>
  <w:style w:type="paragraph" w:customStyle="1" w:styleId="3499A027C854484AB5BD4B01DB0A915E">
    <w:name w:val="3499A027C854484AB5BD4B01DB0A915E"/>
  </w:style>
  <w:style w:type="paragraph" w:customStyle="1" w:styleId="08DCF5AA7A7F4B9CABC583DB943C8A3F">
    <w:name w:val="08DCF5AA7A7F4B9CABC583DB943C8A3F"/>
  </w:style>
  <w:style w:type="paragraph" w:customStyle="1" w:styleId="7E36689892B740CA97F88E3D1C42E64D">
    <w:name w:val="7E36689892B740CA97F88E3D1C42E64D"/>
  </w:style>
  <w:style w:type="paragraph" w:customStyle="1" w:styleId="421950311FCD437EAEDAAC6AA6839BF3">
    <w:name w:val="421950311FCD437EAEDAAC6AA6839BF3"/>
  </w:style>
  <w:style w:type="paragraph" w:customStyle="1" w:styleId="F42A5C22D5994995A91A8F8FB981526E">
    <w:name w:val="F42A5C22D5994995A91A8F8FB981526E"/>
  </w:style>
  <w:style w:type="paragraph" w:customStyle="1" w:styleId="F179C50C84A54D57AB43ED01E9715CB3">
    <w:name w:val="F179C50C84A54D57AB43ED01E9715CB3"/>
  </w:style>
  <w:style w:type="paragraph" w:customStyle="1" w:styleId="D03F41093D2D4638968EB3031443BDA3">
    <w:name w:val="D03F41093D2D4638968EB3031443BDA3"/>
  </w:style>
  <w:style w:type="paragraph" w:customStyle="1" w:styleId="3425928D390B4D37AFC51EC5A6B198BD">
    <w:name w:val="3425928D390B4D37AFC51EC5A6B198BD"/>
  </w:style>
  <w:style w:type="paragraph" w:customStyle="1" w:styleId="B397926DF8404CEA9CD2ECAA114C1F6F">
    <w:name w:val="B397926DF8404CEA9CD2ECAA114C1F6F"/>
  </w:style>
  <w:style w:type="paragraph" w:customStyle="1" w:styleId="1B3A8ACE381A48B19BD95BF929532519">
    <w:name w:val="1B3A8ACE381A48B19BD95BF929532519"/>
  </w:style>
  <w:style w:type="paragraph" w:customStyle="1" w:styleId="C5CD91EF8DB04A32ABCE854C78DA2547">
    <w:name w:val="C5CD91EF8DB04A32ABCE854C78DA2547"/>
  </w:style>
  <w:style w:type="paragraph" w:customStyle="1" w:styleId="3938AF52A6EC4BF58FA89194E32874DB">
    <w:name w:val="3938AF52A6EC4BF58FA89194E32874DB"/>
  </w:style>
  <w:style w:type="paragraph" w:customStyle="1" w:styleId="EDDB352CA36548AC8D32CF8A6E078F56">
    <w:name w:val="EDDB352CA36548AC8D32CF8A6E078F56"/>
  </w:style>
  <w:style w:type="paragraph" w:customStyle="1" w:styleId="C02F0EA136624242A64156A4C4838CB6">
    <w:name w:val="C02F0EA136624242A64156A4C4838CB6"/>
  </w:style>
  <w:style w:type="paragraph" w:customStyle="1" w:styleId="08B0123781D44DB487951940153662CD">
    <w:name w:val="08B0123781D44DB487951940153662CD"/>
  </w:style>
  <w:style w:type="paragraph" w:customStyle="1" w:styleId="6FA84D9A473B445C88770BECC2098835">
    <w:name w:val="6FA84D9A473B445C88770BECC2098835"/>
  </w:style>
  <w:style w:type="paragraph" w:customStyle="1" w:styleId="E46AEA859166488F9BA5C244137FA3D0">
    <w:name w:val="E46AEA859166488F9BA5C244137FA3D0"/>
  </w:style>
  <w:style w:type="paragraph" w:customStyle="1" w:styleId="BD02DFF69FBE43A284AC60E85CA86D2C">
    <w:name w:val="BD02DFF69FBE43A284AC60E85CA86D2C"/>
  </w:style>
  <w:style w:type="paragraph" w:customStyle="1" w:styleId="FC9DA1A7555248078DFAD1B0A9999DBF">
    <w:name w:val="FC9DA1A7555248078DFAD1B0A9999DBF"/>
  </w:style>
  <w:style w:type="paragraph" w:customStyle="1" w:styleId="5BCFE2C112D34914A1B177A5C28C8DDC">
    <w:name w:val="5BCFE2C112D34914A1B177A5C28C8DDC"/>
  </w:style>
  <w:style w:type="paragraph" w:customStyle="1" w:styleId="AFED64EDEF6F4716BF60F0352CB7B650">
    <w:name w:val="AFED64EDEF6F4716BF60F0352CB7B650"/>
  </w:style>
  <w:style w:type="paragraph" w:customStyle="1" w:styleId="D27D106457444B40A8524733FB8709CF">
    <w:name w:val="D27D106457444B40A8524733FB8709CF"/>
  </w:style>
  <w:style w:type="paragraph" w:customStyle="1" w:styleId="F6FB5BB384FD414DB3B35CC1C7E86C2D">
    <w:name w:val="F6FB5BB384FD414DB3B35CC1C7E86C2D"/>
  </w:style>
  <w:style w:type="paragraph" w:customStyle="1" w:styleId="0A9DE59F0180480798B7BA251F359F64">
    <w:name w:val="0A9DE59F0180480798B7BA251F359F64"/>
  </w:style>
  <w:style w:type="paragraph" w:customStyle="1" w:styleId="BED53A2EB4C140C7979281C4CDDD74DA">
    <w:name w:val="BED53A2EB4C140C7979281C4CDDD74DA"/>
  </w:style>
  <w:style w:type="paragraph" w:customStyle="1" w:styleId="5CD5A89FF1944EEC8B5203637D4414FC">
    <w:name w:val="5CD5A89FF1944EEC8B5203637D4414FC"/>
  </w:style>
  <w:style w:type="paragraph" w:customStyle="1" w:styleId="4B0AA6662F2148E59408AAB159A8FBBE">
    <w:name w:val="4B0AA6662F2148E59408AAB159A8FBBE"/>
  </w:style>
  <w:style w:type="paragraph" w:customStyle="1" w:styleId="337D03899C224C8987AF9BB56A692858">
    <w:name w:val="337D03899C224C8987AF9BB56A692858"/>
  </w:style>
  <w:style w:type="paragraph" w:customStyle="1" w:styleId="26DA9CDC74D5469995FA0A92C8B2B85F">
    <w:name w:val="26DA9CDC74D5469995FA0A92C8B2B85F"/>
  </w:style>
  <w:style w:type="paragraph" w:customStyle="1" w:styleId="ADC70483CCE74230A60B5E6A82CE1E15">
    <w:name w:val="ADC70483CCE74230A60B5E6A82CE1E15"/>
  </w:style>
  <w:style w:type="paragraph" w:customStyle="1" w:styleId="96C41DF076D444EEBACBEBB5D1E13E4A">
    <w:name w:val="96C41DF076D444EEBACBEBB5D1E13E4A"/>
  </w:style>
  <w:style w:type="paragraph" w:customStyle="1" w:styleId="DDD10AF04DB64381979BA96386AD5D07">
    <w:name w:val="DDD10AF04DB64381979BA96386AD5D07"/>
  </w:style>
  <w:style w:type="paragraph" w:customStyle="1" w:styleId="442D1FCE5A044E7BA782527C150824ED">
    <w:name w:val="442D1FCE5A044E7BA782527C150824ED"/>
  </w:style>
  <w:style w:type="paragraph" w:customStyle="1" w:styleId="56D141777CB747BE8D751A6035400272">
    <w:name w:val="56D141777CB747BE8D751A6035400272"/>
  </w:style>
  <w:style w:type="paragraph" w:customStyle="1" w:styleId="3E6CD30F86574E8CB7D6C839DFF4B8BF">
    <w:name w:val="3E6CD30F86574E8CB7D6C839DFF4B8BF"/>
  </w:style>
  <w:style w:type="paragraph" w:customStyle="1" w:styleId="61568BE5E6C945DBBE0A5F950BA13636">
    <w:name w:val="61568BE5E6C945DBBE0A5F950BA13636"/>
  </w:style>
  <w:style w:type="paragraph" w:customStyle="1" w:styleId="05F986C22E02474688CFC9666D6D2452">
    <w:name w:val="05F986C22E02474688CFC9666D6D2452"/>
  </w:style>
  <w:style w:type="paragraph" w:customStyle="1" w:styleId="C2B8BD0B07E84D5D9AE41B493B042D99">
    <w:name w:val="C2B8BD0B07E84D5D9AE41B493B042D99"/>
  </w:style>
  <w:style w:type="paragraph" w:customStyle="1" w:styleId="55F40849B0E34978BB17C9AC62EF60EC">
    <w:name w:val="55F40849B0E34978BB17C9AC62EF60EC"/>
  </w:style>
  <w:style w:type="paragraph" w:customStyle="1" w:styleId="0C27784834544EC995B39769DB0F3B92">
    <w:name w:val="0C27784834544EC995B39769DB0F3B92"/>
  </w:style>
  <w:style w:type="paragraph" w:customStyle="1" w:styleId="AEF32010C2394AA58A6C1E56EC77EFB3">
    <w:name w:val="AEF32010C2394AA58A6C1E56EC77EFB3"/>
  </w:style>
  <w:style w:type="paragraph" w:customStyle="1" w:styleId="544ABC6924664B69B05674562D0A71CD">
    <w:name w:val="544ABC6924664B69B05674562D0A71CD"/>
  </w:style>
  <w:style w:type="paragraph" w:customStyle="1" w:styleId="0D07342846E94132BA35DC232DA7587C">
    <w:name w:val="0D07342846E94132BA35DC232DA7587C"/>
  </w:style>
  <w:style w:type="paragraph" w:customStyle="1" w:styleId="876DCE7EEFA44755B79327AF437DF428">
    <w:name w:val="876DCE7EEFA44755B79327AF437DF428"/>
  </w:style>
  <w:style w:type="paragraph" w:customStyle="1" w:styleId="9D747563E626461080E7D2F36CD01C77">
    <w:name w:val="9D747563E626461080E7D2F36CD01C77"/>
  </w:style>
  <w:style w:type="paragraph" w:customStyle="1" w:styleId="C7357F5832434C50B723BDBB9376F0CE">
    <w:name w:val="C7357F5832434C50B723BDBB9376F0CE"/>
  </w:style>
  <w:style w:type="paragraph" w:customStyle="1" w:styleId="C381197F70DA476180D5BBA27D80AA44">
    <w:name w:val="C381197F70DA476180D5BBA27D80AA44"/>
  </w:style>
  <w:style w:type="paragraph" w:customStyle="1" w:styleId="408E9C1C73004069B5AD4DFF1909ACE2">
    <w:name w:val="408E9C1C73004069B5AD4DFF1909ACE2"/>
  </w:style>
  <w:style w:type="paragraph" w:customStyle="1" w:styleId="00CAEDBFB1C541E089471C18DFEDFF95">
    <w:name w:val="00CAEDBFB1C541E089471C18DFEDFF95"/>
  </w:style>
  <w:style w:type="paragraph" w:customStyle="1" w:styleId="C13458AF52E04C56842B2A08A4A5C05A">
    <w:name w:val="C13458AF52E04C56842B2A08A4A5C05A"/>
  </w:style>
  <w:style w:type="paragraph" w:customStyle="1" w:styleId="B792D56067334FFAACF701DD174EB456">
    <w:name w:val="B792D56067334FFAACF701DD174EB456"/>
  </w:style>
  <w:style w:type="paragraph" w:customStyle="1" w:styleId="7CC4ECC01DC2418E818C547FF057ED18">
    <w:name w:val="7CC4ECC01DC2418E818C547FF057ED18"/>
  </w:style>
  <w:style w:type="paragraph" w:customStyle="1" w:styleId="3B4D6A17FE764E87BA42A8C9381DFBA4">
    <w:name w:val="3B4D6A17FE764E87BA42A8C9381DFBA4"/>
  </w:style>
  <w:style w:type="paragraph" w:customStyle="1" w:styleId="67060BC29A06437AB847DB55B6310AF0">
    <w:name w:val="67060BC29A06437AB847DB55B6310AF0"/>
  </w:style>
  <w:style w:type="paragraph" w:customStyle="1" w:styleId="E03F7BF7C0D7468591949FA6133379F4">
    <w:name w:val="E03F7BF7C0D7468591949FA6133379F4"/>
  </w:style>
  <w:style w:type="paragraph" w:customStyle="1" w:styleId="4294AB1079CB499FBE65D3250040EF29">
    <w:name w:val="4294AB1079CB499FBE65D3250040EF29"/>
  </w:style>
  <w:style w:type="paragraph" w:customStyle="1" w:styleId="2BC8DD94B96342B882836BCA3832D9DA">
    <w:name w:val="2BC8DD94B96342B882836BCA3832D9DA"/>
  </w:style>
  <w:style w:type="paragraph" w:customStyle="1" w:styleId="B4520378340C4D50A5BCB2B4CCBA8E9C">
    <w:name w:val="B4520378340C4D50A5BCB2B4CCBA8E9C"/>
  </w:style>
  <w:style w:type="paragraph" w:customStyle="1" w:styleId="6012A531FFA047B4B7D4C112E7F5892C">
    <w:name w:val="6012A531FFA047B4B7D4C112E7F5892C"/>
  </w:style>
  <w:style w:type="paragraph" w:customStyle="1" w:styleId="4B71E6C57CB544CBB626C404A0D8B520">
    <w:name w:val="4B71E6C57CB544CBB626C404A0D8B520"/>
  </w:style>
  <w:style w:type="paragraph" w:customStyle="1" w:styleId="A496B7E576D248689D794E6334A357DA">
    <w:name w:val="A496B7E576D248689D794E6334A357DA"/>
  </w:style>
  <w:style w:type="paragraph" w:customStyle="1" w:styleId="5839A6738D3745BAAF410417F0E8E6ED">
    <w:name w:val="5839A6738D3745BAAF410417F0E8E6ED"/>
  </w:style>
  <w:style w:type="paragraph" w:customStyle="1" w:styleId="1C3570E86A52448C8308FB6396B9EFB3">
    <w:name w:val="1C3570E86A52448C8308FB6396B9EFB3"/>
  </w:style>
  <w:style w:type="paragraph" w:customStyle="1" w:styleId="04A1EB300C1946C0A59FC1F5DD574C00">
    <w:name w:val="04A1EB300C1946C0A59FC1F5DD574C00"/>
  </w:style>
  <w:style w:type="paragraph" w:customStyle="1" w:styleId="E9B7453A1A0D47E2951CCC7B56F69A73">
    <w:name w:val="E9B7453A1A0D47E2951CCC7B56F69A73"/>
  </w:style>
  <w:style w:type="paragraph" w:customStyle="1" w:styleId="ACF5031DB2074A65A5145B5F89CA0081">
    <w:name w:val="ACF5031DB2074A65A5145B5F89CA0081"/>
  </w:style>
  <w:style w:type="paragraph" w:customStyle="1" w:styleId="2052920B013F4A458CA837FC1FCDFD41">
    <w:name w:val="2052920B013F4A458CA837FC1FCDFD41"/>
  </w:style>
  <w:style w:type="paragraph" w:customStyle="1" w:styleId="C0EBAD85B8214D7A86FD195989CC3091">
    <w:name w:val="C0EBAD85B8214D7A86FD195989CC3091"/>
  </w:style>
  <w:style w:type="paragraph" w:customStyle="1" w:styleId="22E7138009F1448CB482FAA6CF3F04B4">
    <w:name w:val="22E7138009F1448CB482FAA6CF3F04B4"/>
  </w:style>
  <w:style w:type="paragraph" w:customStyle="1" w:styleId="7C7929A4F7E64655959D4B06C2D3AFF0">
    <w:name w:val="7C7929A4F7E64655959D4B06C2D3AFF0"/>
  </w:style>
  <w:style w:type="paragraph" w:customStyle="1" w:styleId="E605057329AF4EAB830362983E2A12A6">
    <w:name w:val="E605057329AF4EAB830362983E2A12A6"/>
  </w:style>
  <w:style w:type="paragraph" w:customStyle="1" w:styleId="3883CC0EB4FC4229A27E478476104004">
    <w:name w:val="3883CC0EB4FC4229A27E478476104004"/>
  </w:style>
  <w:style w:type="paragraph" w:customStyle="1" w:styleId="2ED1F31BD5E94A4790CF860A7B17D5B5">
    <w:name w:val="2ED1F31BD5E94A4790CF860A7B17D5B5"/>
  </w:style>
  <w:style w:type="paragraph" w:customStyle="1" w:styleId="69C5E89A9F484254B0387A93EC0F682C">
    <w:name w:val="69C5E89A9F484254B0387A93EC0F682C"/>
  </w:style>
  <w:style w:type="paragraph" w:customStyle="1" w:styleId="C22279288F50430193AC777904EDC457">
    <w:name w:val="C22279288F50430193AC777904EDC457"/>
  </w:style>
  <w:style w:type="paragraph" w:customStyle="1" w:styleId="5488C16871B4442CA13B20EFEAD278D6">
    <w:name w:val="5488C16871B4442CA13B20EFEAD278D6"/>
  </w:style>
  <w:style w:type="paragraph" w:customStyle="1" w:styleId="BB7180B7FD1544518CC2D3C560D40C2F">
    <w:name w:val="BB7180B7FD1544518CC2D3C560D40C2F"/>
  </w:style>
  <w:style w:type="paragraph" w:customStyle="1" w:styleId="A2AB4699BA3F4646BE2B046360074EA4">
    <w:name w:val="A2AB4699BA3F4646BE2B046360074EA4"/>
  </w:style>
  <w:style w:type="paragraph" w:customStyle="1" w:styleId="36730BC3430E40DFA3BC1AC2B44A4B6C">
    <w:name w:val="36730BC3430E40DFA3BC1AC2B44A4B6C"/>
  </w:style>
  <w:style w:type="paragraph" w:customStyle="1" w:styleId="9E8D505BC3AA449189DE6354B5A2EC5B">
    <w:name w:val="9E8D505BC3AA449189DE6354B5A2EC5B"/>
  </w:style>
  <w:style w:type="paragraph" w:customStyle="1" w:styleId="4A72F6DC5E3C4435936FF8DFC6E876A5">
    <w:name w:val="4A72F6DC5E3C4435936FF8DFC6E876A5"/>
  </w:style>
  <w:style w:type="paragraph" w:customStyle="1" w:styleId="1AB9A1FDC6AA4A009C789424CFFA64D8">
    <w:name w:val="1AB9A1FDC6AA4A009C789424CFFA64D8"/>
  </w:style>
  <w:style w:type="paragraph" w:customStyle="1" w:styleId="6E3FA2DA075E409CA4AD35A86C91A67B">
    <w:name w:val="6E3FA2DA075E409CA4AD35A86C91A67B"/>
  </w:style>
  <w:style w:type="paragraph" w:customStyle="1" w:styleId="9E364DDF658E4FC183E11C7B47342683">
    <w:name w:val="9E364DDF658E4FC183E11C7B47342683"/>
  </w:style>
  <w:style w:type="paragraph" w:customStyle="1" w:styleId="0EF5CE7CD1C94EA28BEB3848848B486D">
    <w:name w:val="0EF5CE7CD1C94EA28BEB3848848B486D"/>
  </w:style>
  <w:style w:type="paragraph" w:customStyle="1" w:styleId="8EFD3A6168F045D297FE3109E6F8F87C">
    <w:name w:val="8EFD3A6168F045D297FE3109E6F8F87C"/>
  </w:style>
  <w:style w:type="paragraph" w:customStyle="1" w:styleId="F635EF9E811446D890D40F7155B7C033">
    <w:name w:val="F635EF9E811446D890D40F7155B7C033"/>
  </w:style>
  <w:style w:type="paragraph" w:customStyle="1" w:styleId="3FCFA312D9ED4690B85B2F6CB1D19220">
    <w:name w:val="3FCFA312D9ED4690B85B2F6CB1D19220"/>
  </w:style>
  <w:style w:type="paragraph" w:customStyle="1" w:styleId="5C32A6CC19DA417A95974A72B6BD5648">
    <w:name w:val="5C32A6CC19DA417A95974A72B6BD5648"/>
  </w:style>
  <w:style w:type="paragraph" w:customStyle="1" w:styleId="C7112646B5DE4F80B48D568E0BDA897F">
    <w:name w:val="C7112646B5DE4F80B48D568E0BDA897F"/>
  </w:style>
  <w:style w:type="paragraph" w:customStyle="1" w:styleId="89FC893CA27B461F92FC60E42C8BC6DE">
    <w:name w:val="89FC893CA27B461F92FC60E42C8BC6DE"/>
  </w:style>
  <w:style w:type="paragraph" w:customStyle="1" w:styleId="03DD6019CD4C4BCFBFB96DD0E954956A">
    <w:name w:val="03DD6019CD4C4BCFBFB96DD0E954956A"/>
  </w:style>
  <w:style w:type="paragraph" w:customStyle="1" w:styleId="D5B84B39586F48D39534C20BFEBB938B">
    <w:name w:val="D5B84B39586F48D39534C20BFEBB938B"/>
  </w:style>
  <w:style w:type="paragraph" w:customStyle="1" w:styleId="A5243968E8AD4A0A95F8E5F221B33AA6">
    <w:name w:val="A5243968E8AD4A0A95F8E5F221B33AA6"/>
  </w:style>
  <w:style w:type="paragraph" w:customStyle="1" w:styleId="E01B7B58737B47EF836BF90A05A9787E">
    <w:name w:val="E01B7B58737B47EF836BF90A05A9787E"/>
  </w:style>
  <w:style w:type="paragraph" w:customStyle="1" w:styleId="0DFDFDA09F19440DB952A41B869EEDD2">
    <w:name w:val="0DFDFDA09F19440DB952A41B869EEDD2"/>
  </w:style>
  <w:style w:type="paragraph" w:customStyle="1" w:styleId="711218011A5244D7A25780C196A96B93">
    <w:name w:val="711218011A5244D7A25780C196A96B93"/>
  </w:style>
  <w:style w:type="paragraph" w:customStyle="1" w:styleId="34B591ACFC2747EF93CBFF541382CA7F">
    <w:name w:val="34B591ACFC2747EF93CBFF541382CA7F"/>
  </w:style>
  <w:style w:type="paragraph" w:customStyle="1" w:styleId="3D7F5E6256644BFBA5B28C219E46C61E">
    <w:name w:val="3D7F5E6256644BFBA5B28C219E46C61E"/>
  </w:style>
  <w:style w:type="paragraph" w:customStyle="1" w:styleId="2FCA7A5457494CE3A37AB4F4109D18A3">
    <w:name w:val="2FCA7A5457494CE3A37AB4F4109D18A3"/>
  </w:style>
  <w:style w:type="paragraph" w:customStyle="1" w:styleId="EBA90CE21E8E4595A3FB609B829F0826">
    <w:name w:val="EBA90CE21E8E4595A3FB609B829F0826"/>
  </w:style>
  <w:style w:type="paragraph" w:customStyle="1" w:styleId="DF2FC3F73E3F49C08A1A88A6F658957D">
    <w:name w:val="DF2FC3F73E3F49C08A1A88A6F658957D"/>
  </w:style>
  <w:style w:type="paragraph" w:customStyle="1" w:styleId="F10DED5FC4124898946529ABB070F8F4">
    <w:name w:val="F10DED5FC4124898946529ABB070F8F4"/>
  </w:style>
  <w:style w:type="paragraph" w:customStyle="1" w:styleId="FD3FB3DCD5D84980AED148C05C57E918">
    <w:name w:val="FD3FB3DCD5D84980AED148C05C57E918"/>
  </w:style>
  <w:style w:type="paragraph" w:customStyle="1" w:styleId="97BBF08A8DBC47108F35F9E12109C657">
    <w:name w:val="97BBF08A8DBC47108F35F9E12109C657"/>
  </w:style>
  <w:style w:type="paragraph" w:customStyle="1" w:styleId="D1702BD36E154DEE930BA623AD7769E5">
    <w:name w:val="D1702BD36E154DEE930BA623AD7769E5"/>
  </w:style>
  <w:style w:type="paragraph" w:customStyle="1" w:styleId="CE70B05581A543F692695FDA0B2906F9">
    <w:name w:val="CE70B05581A543F692695FDA0B2906F9"/>
  </w:style>
  <w:style w:type="paragraph" w:customStyle="1" w:styleId="9D6D7E04E14044088F545CDB42E7B03E">
    <w:name w:val="9D6D7E04E14044088F545CDB42E7B03E"/>
  </w:style>
  <w:style w:type="paragraph" w:customStyle="1" w:styleId="854BDB6223AC4291833DA50A1ED57638">
    <w:name w:val="854BDB6223AC4291833DA50A1ED57638"/>
  </w:style>
  <w:style w:type="paragraph" w:customStyle="1" w:styleId="485617C43023458BAE990BC3F7FFD778">
    <w:name w:val="485617C43023458BAE990BC3F7FFD778"/>
  </w:style>
  <w:style w:type="paragraph" w:customStyle="1" w:styleId="9965E0FE55EA4EE2B0201A5FADEBDF10">
    <w:name w:val="9965E0FE55EA4EE2B0201A5FADEBDF10"/>
  </w:style>
  <w:style w:type="paragraph" w:customStyle="1" w:styleId="1FAA502B11564367AA80CD7D2898E6F6">
    <w:name w:val="1FAA502B11564367AA80CD7D2898E6F6"/>
  </w:style>
  <w:style w:type="paragraph" w:customStyle="1" w:styleId="25A6AE41D7B04AA898D00505B490FED5">
    <w:name w:val="25A6AE41D7B04AA898D00505B490FED5"/>
  </w:style>
  <w:style w:type="paragraph" w:customStyle="1" w:styleId="2B73518875584E0D820AC8C1B2685E6D">
    <w:name w:val="2B73518875584E0D820AC8C1B2685E6D"/>
  </w:style>
  <w:style w:type="paragraph" w:customStyle="1" w:styleId="44B2E498EE554B0EB905E408438A976D">
    <w:name w:val="44B2E498EE554B0EB905E408438A976D"/>
  </w:style>
  <w:style w:type="paragraph" w:customStyle="1" w:styleId="F006211DC92C4B8FABC3EB2AA1F035B1">
    <w:name w:val="F006211DC92C4B8FABC3EB2AA1F035B1"/>
  </w:style>
  <w:style w:type="paragraph" w:customStyle="1" w:styleId="C8DD6C7218D443E18D415C05AAB744CA">
    <w:name w:val="C8DD6C7218D443E18D415C05AAB744CA"/>
  </w:style>
  <w:style w:type="paragraph" w:customStyle="1" w:styleId="7D7A592F95FE4BF183D4406EE5D7808C">
    <w:name w:val="7D7A592F95FE4BF183D4406EE5D7808C"/>
  </w:style>
  <w:style w:type="paragraph" w:customStyle="1" w:styleId="D340E289B5ED411EB643DE642B63C2F7">
    <w:name w:val="D340E289B5ED411EB643DE642B63C2F7"/>
  </w:style>
  <w:style w:type="paragraph" w:customStyle="1" w:styleId="1852B5FFD6E64DDCA63B6D36CD4FB827">
    <w:name w:val="1852B5FFD6E64DDCA63B6D36CD4FB827"/>
  </w:style>
  <w:style w:type="paragraph" w:customStyle="1" w:styleId="11EB98171BD94D1ABB4DF63237267804">
    <w:name w:val="11EB98171BD94D1ABB4DF63237267804"/>
  </w:style>
  <w:style w:type="paragraph" w:customStyle="1" w:styleId="B7E4926E40E74D4F863CE052167E90C6">
    <w:name w:val="B7E4926E40E74D4F863CE052167E90C6"/>
  </w:style>
  <w:style w:type="paragraph" w:customStyle="1" w:styleId="0F6ACFD457CC4B788D80CF0A376D5BBD">
    <w:name w:val="0F6ACFD457CC4B788D80CF0A376D5BBD"/>
  </w:style>
  <w:style w:type="paragraph" w:customStyle="1" w:styleId="30C6217132F340AFB9093E9BEC9A4256">
    <w:name w:val="30C6217132F340AFB9093E9BEC9A4256"/>
  </w:style>
  <w:style w:type="paragraph" w:customStyle="1" w:styleId="C1665616D9674F20B747D8B676CE327D">
    <w:name w:val="C1665616D9674F20B747D8B676CE327D"/>
  </w:style>
  <w:style w:type="paragraph" w:customStyle="1" w:styleId="1B3497B2AA7F4A08B8D8FB9D0D025543">
    <w:name w:val="1B3497B2AA7F4A08B8D8FB9D0D025543"/>
  </w:style>
  <w:style w:type="paragraph" w:customStyle="1" w:styleId="C3A7C93237F14B1FACBD7FD42067AE7B">
    <w:name w:val="C3A7C93237F14B1FACBD7FD42067AE7B"/>
  </w:style>
  <w:style w:type="paragraph" w:customStyle="1" w:styleId="CA33EDEAB1914ABCADA093B60001FE54">
    <w:name w:val="CA33EDEAB1914ABCADA093B60001FE54"/>
  </w:style>
  <w:style w:type="paragraph" w:customStyle="1" w:styleId="185C0AFD2A5548958AAC2E5AEB013BFE">
    <w:name w:val="185C0AFD2A5548958AAC2E5AEB013BFE"/>
  </w:style>
  <w:style w:type="paragraph" w:customStyle="1" w:styleId="BE07172963C54D7F875DF394CE1090D0">
    <w:name w:val="BE07172963C54D7F875DF394CE1090D0"/>
  </w:style>
  <w:style w:type="paragraph" w:customStyle="1" w:styleId="5CE6753D6C9940EE9BE449BC95626429">
    <w:name w:val="5CE6753D6C9940EE9BE449BC95626429"/>
  </w:style>
  <w:style w:type="paragraph" w:customStyle="1" w:styleId="39A97B479E264122913F5025145EB7B9">
    <w:name w:val="39A97B479E264122913F5025145EB7B9"/>
  </w:style>
  <w:style w:type="paragraph" w:customStyle="1" w:styleId="D0F96A7EF2EB4C218C16EFDAAE64745B">
    <w:name w:val="D0F96A7EF2EB4C218C16EFDAAE64745B"/>
  </w:style>
  <w:style w:type="paragraph" w:customStyle="1" w:styleId="A29C27C8A4A44302B10837A62749F8DB">
    <w:name w:val="A29C27C8A4A44302B10837A62749F8DB"/>
  </w:style>
  <w:style w:type="paragraph" w:customStyle="1" w:styleId="484260BE019C4184B0E95E4A0613AA79">
    <w:name w:val="484260BE019C4184B0E95E4A0613AA79"/>
  </w:style>
  <w:style w:type="paragraph" w:customStyle="1" w:styleId="F7BAB6DBDE3E41D7944FD123E68797A3">
    <w:name w:val="F7BAB6DBDE3E41D7944FD123E68797A3"/>
  </w:style>
  <w:style w:type="paragraph" w:customStyle="1" w:styleId="BA6FC5C1CB4540E6BE34347D50E67954">
    <w:name w:val="BA6FC5C1CB4540E6BE34347D50E67954"/>
  </w:style>
  <w:style w:type="paragraph" w:customStyle="1" w:styleId="7528D8D669664DF19DA3C9871C39F0D3">
    <w:name w:val="7528D8D669664DF19DA3C9871C39F0D3"/>
  </w:style>
  <w:style w:type="paragraph" w:customStyle="1" w:styleId="1528125C34A4421F8A06BAC9CC343F76">
    <w:name w:val="1528125C34A4421F8A06BAC9CC343F76"/>
  </w:style>
  <w:style w:type="paragraph" w:customStyle="1" w:styleId="A0DC11F1AC084FC5AAE71C20D016D1C8">
    <w:name w:val="A0DC11F1AC084FC5AAE71C20D016D1C8"/>
  </w:style>
  <w:style w:type="paragraph" w:customStyle="1" w:styleId="C4B8322E117D4F978F85BE3F23B073E6">
    <w:name w:val="C4B8322E117D4F978F85BE3F23B073E6"/>
  </w:style>
  <w:style w:type="paragraph" w:customStyle="1" w:styleId="499FCD479B7B44BC8F7C029F5C68F281">
    <w:name w:val="499FCD479B7B44BC8F7C029F5C68F281"/>
  </w:style>
  <w:style w:type="paragraph" w:customStyle="1" w:styleId="C4E3DAEBC2364E098BB0ED6F74100754">
    <w:name w:val="C4E3DAEBC2364E098BB0ED6F74100754"/>
  </w:style>
  <w:style w:type="paragraph" w:customStyle="1" w:styleId="38F9A94A6A77490D92EF986E3B92BC1B">
    <w:name w:val="38F9A94A6A77490D92EF986E3B92BC1B"/>
  </w:style>
  <w:style w:type="paragraph" w:customStyle="1" w:styleId="B666B74C05F44034809A6208B8E4CE88">
    <w:name w:val="B666B74C05F44034809A6208B8E4CE88"/>
  </w:style>
  <w:style w:type="paragraph" w:customStyle="1" w:styleId="CB2E39B6E2F04C43BCF18F8FDF84809D">
    <w:name w:val="CB2E39B6E2F04C43BCF18F8FDF84809D"/>
  </w:style>
  <w:style w:type="paragraph" w:customStyle="1" w:styleId="AB9846948F0A4AE1A9A377602DA1244E">
    <w:name w:val="AB9846948F0A4AE1A9A377602DA1244E"/>
  </w:style>
  <w:style w:type="paragraph" w:customStyle="1" w:styleId="1431CCF693C047B18DBBC0B286AF5CF4">
    <w:name w:val="1431CCF693C047B18DBBC0B286AF5CF4"/>
  </w:style>
  <w:style w:type="paragraph" w:customStyle="1" w:styleId="F53DE4A4847646EDAF2BAB7813129BA0">
    <w:name w:val="F53DE4A4847646EDAF2BAB7813129BA0"/>
  </w:style>
  <w:style w:type="paragraph" w:customStyle="1" w:styleId="998E11345BBA4A9AB12A44CB9E14F012">
    <w:name w:val="998E11345BBA4A9AB12A44CB9E14F012"/>
  </w:style>
  <w:style w:type="paragraph" w:customStyle="1" w:styleId="D1BD06EB2584476697B7F4C19C1FE3D5">
    <w:name w:val="D1BD06EB2584476697B7F4C19C1FE3D5"/>
  </w:style>
  <w:style w:type="paragraph" w:customStyle="1" w:styleId="62978ED94E4048F9A762E0CD88BCBAAA">
    <w:name w:val="62978ED94E4048F9A762E0CD88BCBAAA"/>
  </w:style>
  <w:style w:type="paragraph" w:customStyle="1" w:styleId="EE6A0AB2D99E4E3D8C90C3AED4EB527B">
    <w:name w:val="EE6A0AB2D99E4E3D8C90C3AED4EB527B"/>
  </w:style>
  <w:style w:type="paragraph" w:customStyle="1" w:styleId="866C23ACDB5A40F49E4C0A7BD7484733">
    <w:name w:val="866C23ACDB5A40F49E4C0A7BD7484733"/>
  </w:style>
  <w:style w:type="paragraph" w:customStyle="1" w:styleId="6EA11D13C86642F4919E52E73634B709">
    <w:name w:val="6EA11D13C86642F4919E52E73634B709"/>
  </w:style>
  <w:style w:type="paragraph" w:customStyle="1" w:styleId="2E4C53DF82634E5EA6D1B1E8E3AFB094">
    <w:name w:val="2E4C53DF82634E5EA6D1B1E8E3AFB094"/>
  </w:style>
  <w:style w:type="paragraph" w:customStyle="1" w:styleId="78BC5EF23A4C4A38A1AC8E27F494C215">
    <w:name w:val="78BC5EF23A4C4A38A1AC8E27F494C215"/>
  </w:style>
  <w:style w:type="paragraph" w:customStyle="1" w:styleId="B640FF21C75C4B6C9D71D060C7ECD0E6">
    <w:name w:val="B640FF21C75C4B6C9D71D060C7ECD0E6"/>
  </w:style>
  <w:style w:type="paragraph" w:customStyle="1" w:styleId="4D3A86A1FFD04A17B4FD984A1AA6AFF1">
    <w:name w:val="4D3A86A1FFD04A17B4FD984A1AA6AFF1"/>
  </w:style>
  <w:style w:type="paragraph" w:customStyle="1" w:styleId="510A11E760E04F40A16DA242B49133B2">
    <w:name w:val="510A11E760E04F40A16DA242B49133B2"/>
  </w:style>
  <w:style w:type="paragraph" w:customStyle="1" w:styleId="1C1C9E0615914D1BB4CEBF47AEF07C4A">
    <w:name w:val="1C1C9E0615914D1BB4CEBF47AEF07C4A"/>
  </w:style>
  <w:style w:type="paragraph" w:customStyle="1" w:styleId="240FB5182E3D49F4A58147F628BA02D8">
    <w:name w:val="240FB5182E3D49F4A58147F628BA02D8"/>
  </w:style>
  <w:style w:type="paragraph" w:customStyle="1" w:styleId="0335ACA16E664632AAE5C9C3B5C30784">
    <w:name w:val="0335ACA16E664632AAE5C9C3B5C30784"/>
  </w:style>
  <w:style w:type="paragraph" w:customStyle="1" w:styleId="AD9061E7261B4ACB89951B45E6252D0B">
    <w:name w:val="AD9061E7261B4ACB89951B45E6252D0B"/>
  </w:style>
  <w:style w:type="paragraph" w:customStyle="1" w:styleId="707F909FD7CC40D5A0B368FC6922B91C">
    <w:name w:val="707F909FD7CC40D5A0B368FC6922B91C"/>
  </w:style>
  <w:style w:type="paragraph" w:customStyle="1" w:styleId="CDA598A376B046669CAAF9FDE4792EEA">
    <w:name w:val="CDA598A376B046669CAAF9FDE4792EEA"/>
  </w:style>
  <w:style w:type="paragraph" w:customStyle="1" w:styleId="021C0326A541432580C94356800B148C">
    <w:name w:val="021C0326A541432580C94356800B148C"/>
  </w:style>
  <w:style w:type="paragraph" w:customStyle="1" w:styleId="8FDFFF1AFA744544966681562811FDC0">
    <w:name w:val="8FDFFF1AFA744544966681562811FDC0"/>
  </w:style>
  <w:style w:type="paragraph" w:customStyle="1" w:styleId="A894D69EF2A7489799D5191E27E83E0A">
    <w:name w:val="A894D69EF2A7489799D5191E27E83E0A"/>
  </w:style>
  <w:style w:type="paragraph" w:customStyle="1" w:styleId="CF8C81D0A32D431D9A802AA0E13CB960">
    <w:name w:val="CF8C81D0A32D431D9A802AA0E13CB960"/>
  </w:style>
  <w:style w:type="paragraph" w:customStyle="1" w:styleId="490683F4EF2E42C38E0E91FAA28CBA56">
    <w:name w:val="490683F4EF2E42C38E0E91FAA28CBA56"/>
  </w:style>
  <w:style w:type="paragraph" w:customStyle="1" w:styleId="AA003963C445447DA62909DC4F5A0B12">
    <w:name w:val="AA003963C445447DA62909DC4F5A0B12"/>
  </w:style>
  <w:style w:type="paragraph" w:customStyle="1" w:styleId="99BE2C4DEE8E400B931D6566539E0C0A">
    <w:name w:val="99BE2C4DEE8E400B931D6566539E0C0A"/>
  </w:style>
  <w:style w:type="paragraph" w:customStyle="1" w:styleId="7AEA0059F1E14F5FBC89E9A452550E53">
    <w:name w:val="7AEA0059F1E14F5FBC89E9A452550E53"/>
  </w:style>
  <w:style w:type="paragraph" w:customStyle="1" w:styleId="049CA07544D946679BB72996B9DD1A2E">
    <w:name w:val="049CA07544D946679BB72996B9DD1A2E"/>
  </w:style>
  <w:style w:type="paragraph" w:customStyle="1" w:styleId="5F63BB628302400993CC10798AA56D52">
    <w:name w:val="5F63BB628302400993CC10798AA56D52"/>
  </w:style>
  <w:style w:type="paragraph" w:customStyle="1" w:styleId="2962B14E5230414592E207E84A90FC05">
    <w:name w:val="2962B14E5230414592E207E84A90FC05"/>
  </w:style>
  <w:style w:type="paragraph" w:customStyle="1" w:styleId="0AC75A3D35D54A379648C51393250C2E">
    <w:name w:val="0AC75A3D35D54A379648C51393250C2E"/>
  </w:style>
  <w:style w:type="paragraph" w:customStyle="1" w:styleId="7A39BA76F22B4E5A86064DEAC84A6749">
    <w:name w:val="7A39BA76F22B4E5A86064DEAC84A6749"/>
  </w:style>
  <w:style w:type="paragraph" w:customStyle="1" w:styleId="92739E9403FE426B9D73E7DCCA704B7C">
    <w:name w:val="92739E9403FE426B9D73E7DCCA704B7C"/>
  </w:style>
  <w:style w:type="paragraph" w:customStyle="1" w:styleId="55738F3B03AF46149487857FCE7E3655">
    <w:name w:val="55738F3B03AF46149487857FCE7E3655"/>
  </w:style>
  <w:style w:type="paragraph" w:customStyle="1" w:styleId="31E8DF12958146FBBE131CC9FD719213">
    <w:name w:val="31E8DF12958146FBBE131CC9FD719213"/>
  </w:style>
  <w:style w:type="paragraph" w:customStyle="1" w:styleId="726BD5C3BD46430B99252E7D00D81039">
    <w:name w:val="726BD5C3BD46430B99252E7D00D81039"/>
  </w:style>
  <w:style w:type="paragraph" w:customStyle="1" w:styleId="F583631161A24BD7B66DB75C58F8953D">
    <w:name w:val="F583631161A24BD7B66DB75C58F8953D"/>
  </w:style>
  <w:style w:type="paragraph" w:customStyle="1" w:styleId="AA6C04ADDB50464D9B6C8F68100BD9F9">
    <w:name w:val="AA6C04ADDB50464D9B6C8F68100BD9F9"/>
  </w:style>
  <w:style w:type="paragraph" w:customStyle="1" w:styleId="AA367D0B1F004027BC7B7060D47ED08C">
    <w:name w:val="AA367D0B1F004027BC7B7060D47ED08C"/>
  </w:style>
  <w:style w:type="paragraph" w:customStyle="1" w:styleId="99EB821D53034A8A805D9B38DA6FDC44">
    <w:name w:val="99EB821D53034A8A805D9B38DA6FDC44"/>
  </w:style>
  <w:style w:type="paragraph" w:customStyle="1" w:styleId="250C35B572CF41DB925C1CF2AD5B3FF1">
    <w:name w:val="250C35B572CF41DB925C1CF2AD5B3FF1"/>
  </w:style>
  <w:style w:type="paragraph" w:customStyle="1" w:styleId="CD194DE756714F0B8D368DC5563821EC">
    <w:name w:val="CD194DE756714F0B8D368DC5563821EC"/>
  </w:style>
  <w:style w:type="paragraph" w:customStyle="1" w:styleId="F9BE77CD58F84F9A905EC481920341B7">
    <w:name w:val="F9BE77CD58F84F9A905EC481920341B7"/>
  </w:style>
  <w:style w:type="paragraph" w:customStyle="1" w:styleId="6617BB5F3E374F88B75554C10C055234">
    <w:name w:val="6617BB5F3E374F88B75554C10C055234"/>
  </w:style>
  <w:style w:type="paragraph" w:customStyle="1" w:styleId="FDDEC9DEF3E848EE823643EAC3289764">
    <w:name w:val="FDDEC9DEF3E848EE823643EAC3289764"/>
  </w:style>
  <w:style w:type="paragraph" w:customStyle="1" w:styleId="39F605FC5AE04E4AA5D2F3EB970C3613">
    <w:name w:val="39F605FC5AE04E4AA5D2F3EB970C3613"/>
  </w:style>
  <w:style w:type="paragraph" w:customStyle="1" w:styleId="CEE246C58D564845A7CF2C938A9AE132">
    <w:name w:val="CEE246C58D564845A7CF2C938A9AE132"/>
  </w:style>
  <w:style w:type="paragraph" w:customStyle="1" w:styleId="7D449489B94F467FB19379935BD22C8F">
    <w:name w:val="7D449489B94F467FB19379935BD22C8F"/>
  </w:style>
  <w:style w:type="paragraph" w:customStyle="1" w:styleId="0529A0C6AB2147FFB92F70D649DAC2CE">
    <w:name w:val="0529A0C6AB2147FFB92F70D649DAC2CE"/>
  </w:style>
  <w:style w:type="paragraph" w:customStyle="1" w:styleId="22F4F928A73C40D6A8AEF172B60962E4">
    <w:name w:val="22F4F928A73C40D6A8AEF172B60962E4"/>
  </w:style>
  <w:style w:type="paragraph" w:customStyle="1" w:styleId="EA4DE77462244059B4D96AA98A770818">
    <w:name w:val="EA4DE77462244059B4D96AA98A770818"/>
  </w:style>
  <w:style w:type="paragraph" w:customStyle="1" w:styleId="01A70A899DDA48DEA5A1074C212915AA">
    <w:name w:val="01A70A899DDA48DEA5A1074C212915AA"/>
  </w:style>
  <w:style w:type="paragraph" w:customStyle="1" w:styleId="9E9D48D409C74348961DFE278D3B2DB6">
    <w:name w:val="9E9D48D409C74348961DFE278D3B2DB6"/>
  </w:style>
  <w:style w:type="paragraph" w:customStyle="1" w:styleId="A88F86D33D2C447A936FE81587FB2D49">
    <w:name w:val="A88F86D33D2C447A936FE81587FB2D49"/>
  </w:style>
  <w:style w:type="paragraph" w:customStyle="1" w:styleId="5AEB4F04683E483FAD632CF42B3EC7D2">
    <w:name w:val="5AEB4F04683E483FAD632CF42B3EC7D2"/>
  </w:style>
  <w:style w:type="paragraph" w:customStyle="1" w:styleId="C75E0535FC514B669A6A8A5A5CB83C20">
    <w:name w:val="C75E0535FC514B669A6A8A5A5CB83C20"/>
  </w:style>
  <w:style w:type="paragraph" w:customStyle="1" w:styleId="075F9F0754F04066BBBA3693E1E595C6">
    <w:name w:val="075F9F0754F04066BBBA3693E1E595C6"/>
  </w:style>
  <w:style w:type="paragraph" w:customStyle="1" w:styleId="F90A724CAF9C4B3CA44D535D90DA3AEA">
    <w:name w:val="F90A724CAF9C4B3CA44D535D90DA3AEA"/>
  </w:style>
  <w:style w:type="paragraph" w:customStyle="1" w:styleId="206E26D7A9E5481BBB33A20FA6384A7F">
    <w:name w:val="206E26D7A9E5481BBB33A20FA6384A7F"/>
  </w:style>
  <w:style w:type="paragraph" w:customStyle="1" w:styleId="449AEA915E834827B96128E397421E79">
    <w:name w:val="449AEA915E834827B96128E397421E79"/>
  </w:style>
  <w:style w:type="paragraph" w:customStyle="1" w:styleId="590870A02FA1465C8946056BBA7681EA">
    <w:name w:val="590870A02FA1465C8946056BBA7681EA"/>
  </w:style>
  <w:style w:type="paragraph" w:customStyle="1" w:styleId="50C6D50F974448CDB765C897E9C68B0A">
    <w:name w:val="50C6D50F974448CDB765C897E9C68B0A"/>
  </w:style>
  <w:style w:type="paragraph" w:customStyle="1" w:styleId="5727F174B1F846F89509E59FBD5EEAE9">
    <w:name w:val="5727F174B1F846F89509E59FBD5EEAE9"/>
  </w:style>
  <w:style w:type="paragraph" w:customStyle="1" w:styleId="0AD9867DA21E4E409CBC5329F0FBD4CC">
    <w:name w:val="0AD9867DA21E4E409CBC5329F0FBD4CC"/>
  </w:style>
  <w:style w:type="paragraph" w:customStyle="1" w:styleId="CE3446F6F695409A9CFACA46895520CD">
    <w:name w:val="CE3446F6F695409A9CFACA46895520CD"/>
  </w:style>
  <w:style w:type="paragraph" w:customStyle="1" w:styleId="E4B1D6E83348435D8559E2E7706CFE4C">
    <w:name w:val="E4B1D6E83348435D8559E2E7706CFE4C"/>
  </w:style>
  <w:style w:type="paragraph" w:customStyle="1" w:styleId="868EA24731B04679A5D649D933EFB259">
    <w:name w:val="868EA24731B04679A5D649D933EFB259"/>
  </w:style>
  <w:style w:type="paragraph" w:customStyle="1" w:styleId="FC87D4B8FD8A4365A583B3C8860DC614">
    <w:name w:val="FC87D4B8FD8A4365A583B3C8860DC614"/>
  </w:style>
  <w:style w:type="paragraph" w:customStyle="1" w:styleId="6B6F721C3A924E7A8E7EC9EE60B780B0">
    <w:name w:val="6B6F721C3A924E7A8E7EC9EE60B780B0"/>
  </w:style>
  <w:style w:type="paragraph" w:customStyle="1" w:styleId="6FDEE7F190724CEAA3B56D1C908BD3F1">
    <w:name w:val="6FDEE7F190724CEAA3B56D1C908BD3F1"/>
  </w:style>
  <w:style w:type="paragraph" w:customStyle="1" w:styleId="5D329AC7E9C3477AA42B1D51CC4344D8">
    <w:name w:val="5D329AC7E9C3477AA42B1D51CC4344D8"/>
  </w:style>
  <w:style w:type="paragraph" w:customStyle="1" w:styleId="CB958DF691224AE3BF3C705D021F6BA6">
    <w:name w:val="CB958DF691224AE3BF3C705D021F6BA6"/>
  </w:style>
  <w:style w:type="paragraph" w:customStyle="1" w:styleId="D30772D138F34D76B790DD75E59A6BBB">
    <w:name w:val="D30772D138F34D76B790DD75E59A6BBB"/>
  </w:style>
  <w:style w:type="paragraph" w:customStyle="1" w:styleId="FAD3CDD77BE74E6F81420598979D61A7">
    <w:name w:val="FAD3CDD77BE74E6F81420598979D61A7"/>
  </w:style>
  <w:style w:type="paragraph" w:customStyle="1" w:styleId="F62778E4B24942708C6D34276E188FD8">
    <w:name w:val="F62778E4B24942708C6D34276E188FD8"/>
  </w:style>
  <w:style w:type="paragraph" w:customStyle="1" w:styleId="62D6E0358D274E77A7C212415E3B9D3B">
    <w:name w:val="62D6E0358D274E77A7C212415E3B9D3B"/>
  </w:style>
  <w:style w:type="paragraph" w:customStyle="1" w:styleId="29C4B53457174FB787636768DB082F7D">
    <w:name w:val="29C4B53457174FB787636768DB082F7D"/>
  </w:style>
  <w:style w:type="paragraph" w:customStyle="1" w:styleId="A89759086E8C45CC9DA4B4893DA0874F">
    <w:name w:val="A89759086E8C45CC9DA4B4893DA0874F"/>
  </w:style>
  <w:style w:type="paragraph" w:customStyle="1" w:styleId="D60B201DB22E45F2B9D16BD3BB05C189">
    <w:name w:val="D60B201DB22E45F2B9D16BD3BB05C189"/>
  </w:style>
  <w:style w:type="paragraph" w:customStyle="1" w:styleId="5C88CCA92BBA48A88C985D5970C91315">
    <w:name w:val="5C88CCA92BBA48A88C985D5970C91315"/>
  </w:style>
  <w:style w:type="paragraph" w:customStyle="1" w:styleId="082F6C4121F641818D51E0807DB41E2F">
    <w:name w:val="082F6C4121F641818D51E0807DB41E2F"/>
  </w:style>
  <w:style w:type="paragraph" w:customStyle="1" w:styleId="288F40DB78E849019AEAB4DB52BEF23D">
    <w:name w:val="288F40DB78E849019AEAB4DB52BEF23D"/>
  </w:style>
  <w:style w:type="paragraph" w:customStyle="1" w:styleId="E959A12B5C5D4B9DA582A277A1B249E1">
    <w:name w:val="E959A12B5C5D4B9DA582A277A1B249E1"/>
  </w:style>
  <w:style w:type="paragraph" w:customStyle="1" w:styleId="02A0AE8CD228441F83F37A7DB3BB41AE">
    <w:name w:val="02A0AE8CD228441F83F37A7DB3BB41AE"/>
  </w:style>
  <w:style w:type="paragraph" w:customStyle="1" w:styleId="6232E0A5FF974876B2C2A018D13D7EEF">
    <w:name w:val="6232E0A5FF974876B2C2A018D13D7EEF"/>
  </w:style>
  <w:style w:type="paragraph" w:customStyle="1" w:styleId="9CE79C2F71884857BDC0EB3FDEA6B85E">
    <w:name w:val="9CE79C2F71884857BDC0EB3FDEA6B85E"/>
  </w:style>
  <w:style w:type="paragraph" w:customStyle="1" w:styleId="200CE9BA693640E09B71C20DDDC3D753">
    <w:name w:val="200CE9BA693640E09B71C20DDDC3D753"/>
  </w:style>
  <w:style w:type="paragraph" w:customStyle="1" w:styleId="655D35FAB2544C489082094048FCF0E9">
    <w:name w:val="655D35FAB2544C489082094048FCF0E9"/>
  </w:style>
  <w:style w:type="paragraph" w:customStyle="1" w:styleId="034CBF0913124DC99FE1ED435FE6CDD7">
    <w:name w:val="034CBF0913124DC99FE1ED435FE6CDD7"/>
  </w:style>
  <w:style w:type="paragraph" w:customStyle="1" w:styleId="6730EF1664894C349F28678E06866344">
    <w:name w:val="6730EF1664894C349F28678E06866344"/>
  </w:style>
  <w:style w:type="paragraph" w:customStyle="1" w:styleId="B311D7134C4C482F93469D2FE79F9B84">
    <w:name w:val="B311D7134C4C482F93469D2FE79F9B84"/>
  </w:style>
  <w:style w:type="paragraph" w:customStyle="1" w:styleId="FA117EF29DF94A2BBEEB71941972B6D4">
    <w:name w:val="FA117EF29DF94A2BBEEB71941972B6D4"/>
  </w:style>
  <w:style w:type="paragraph" w:customStyle="1" w:styleId="9122597D7FF341CFA6616FEE07BEB1FF">
    <w:name w:val="9122597D7FF341CFA6616FEE07BEB1FF"/>
  </w:style>
  <w:style w:type="paragraph" w:customStyle="1" w:styleId="B5F8B78B066E470E84782C8EEE70EC23">
    <w:name w:val="B5F8B78B066E470E84782C8EEE70EC23"/>
  </w:style>
  <w:style w:type="paragraph" w:customStyle="1" w:styleId="977E587993FB475A8AAA38992192657E">
    <w:name w:val="977E587993FB475A8AAA38992192657E"/>
  </w:style>
  <w:style w:type="paragraph" w:customStyle="1" w:styleId="FE4FF1B178FA4752B3E3322902F46C99">
    <w:name w:val="FE4FF1B178FA4752B3E3322902F46C99"/>
  </w:style>
  <w:style w:type="paragraph" w:customStyle="1" w:styleId="04AFBD522AC94792B93E3E46D948AABF">
    <w:name w:val="04AFBD522AC94792B93E3E46D948AABF"/>
  </w:style>
  <w:style w:type="paragraph" w:customStyle="1" w:styleId="F8F492383818431593A94FF808BEAF0F">
    <w:name w:val="F8F492383818431593A94FF808BEAF0F"/>
  </w:style>
  <w:style w:type="paragraph" w:customStyle="1" w:styleId="4FAD6EB646D34A34914C145FCD9445D7">
    <w:name w:val="4FAD6EB646D34A34914C145FCD9445D7"/>
    <w:rsid w:val="00706AFA"/>
  </w:style>
  <w:style w:type="paragraph" w:customStyle="1" w:styleId="41149B43C8094B279B8C55C86434610C">
    <w:name w:val="41149B43C8094B279B8C55C86434610C"/>
    <w:rsid w:val="00706AFA"/>
  </w:style>
  <w:style w:type="paragraph" w:customStyle="1" w:styleId="D43CEE9C1D4F4AF9B47B857017FF2767">
    <w:name w:val="D43CEE9C1D4F4AF9B47B857017FF2767"/>
    <w:rsid w:val="00706AFA"/>
  </w:style>
  <w:style w:type="paragraph" w:customStyle="1" w:styleId="B364D6DA52354C42971FB34439D6ABDE">
    <w:name w:val="B364D6DA52354C42971FB34439D6ABDE"/>
    <w:rsid w:val="00706AFA"/>
  </w:style>
  <w:style w:type="paragraph" w:customStyle="1" w:styleId="08CDBAA9ECD341E5A5AFDFF1EBA79D05">
    <w:name w:val="08CDBAA9ECD341E5A5AFDFF1EBA79D05"/>
    <w:rsid w:val="00706AFA"/>
  </w:style>
  <w:style w:type="paragraph" w:customStyle="1" w:styleId="4D37C0F00FE140079F1E6BCC00D152DC">
    <w:name w:val="4D37C0F00FE140079F1E6BCC00D152DC"/>
    <w:rsid w:val="00706AFA"/>
  </w:style>
  <w:style w:type="paragraph" w:customStyle="1" w:styleId="2901293659B94C63858328DD56D0061B">
    <w:name w:val="2901293659B94C63858328DD56D0061B"/>
    <w:rsid w:val="00706AFA"/>
  </w:style>
  <w:style w:type="paragraph" w:customStyle="1" w:styleId="A6B745EBA78A41D3A72EBC20EBFB6B67">
    <w:name w:val="A6B745EBA78A41D3A72EBC20EBFB6B67"/>
    <w:rsid w:val="00706AFA"/>
  </w:style>
  <w:style w:type="paragraph" w:customStyle="1" w:styleId="15C6C2905E9F4C2AB411457D90BE9899">
    <w:name w:val="15C6C2905E9F4C2AB411457D90BE9899"/>
    <w:rsid w:val="00706AFA"/>
  </w:style>
  <w:style w:type="paragraph" w:customStyle="1" w:styleId="ECB287F797A243C98927491BFFE0F42E">
    <w:name w:val="ECB287F797A243C98927491BFFE0F42E"/>
    <w:rsid w:val="0073745B"/>
  </w:style>
  <w:style w:type="paragraph" w:customStyle="1" w:styleId="4D4A74AF4DFE4CE68F556A124389C51F">
    <w:name w:val="4D4A74AF4DFE4CE68F556A124389C51F"/>
    <w:rsid w:val="007374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Custom 30">
      <a:dk1>
        <a:sysClr val="windowText" lastClr="000000"/>
      </a:dk1>
      <a:lt1>
        <a:sysClr val="window" lastClr="FFFFFF"/>
      </a:lt1>
      <a:dk2>
        <a:srgbClr val="00292E"/>
      </a:dk2>
      <a:lt2>
        <a:srgbClr val="64B2C1"/>
      </a:lt2>
      <a:accent1>
        <a:srgbClr val="F0CDA1"/>
      </a:accent1>
      <a:accent2>
        <a:srgbClr val="107082"/>
      </a:accent2>
      <a:accent3>
        <a:srgbClr val="054854"/>
      </a:accent3>
      <a:accent4>
        <a:srgbClr val="00AEEF"/>
      </a:accent4>
      <a:accent5>
        <a:srgbClr val="F99927"/>
      </a:accent5>
      <a:accent6>
        <a:srgbClr val="EC7216"/>
      </a:accent6>
      <a:hlink>
        <a:srgbClr val="000000"/>
      </a:hlink>
      <a:folHlink>
        <a:srgbClr val="000000"/>
      </a:folHlink>
    </a:clrScheme>
    <a:fontScheme name="Custom 24">
      <a:majorFont>
        <a:latin typeface="Gill Sans MT"/>
        <a:ea typeface=""/>
        <a:cs typeface=""/>
      </a:majorFont>
      <a:minorFont>
        <a:latin typeface="Arial "/>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7f9b5e87859ce6d7eedbdc6e4e4205c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a5e0075ee7624d6a846e01eb6183742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Has17</b:Tag>
    <b:SourceType>InternetSite</b:SourceType>
    <b:Guid>{B5B1D286-3B96-4611-B386-15A3915E0E0D}</b:Guid>
    <b:Author>
      <b:Author>
        <b:Corporate>Hasso Plattner Institute of Design Stanford</b:Corporate>
      </b:Author>
    </b:Author>
    <b:Title>d School Crash Course in Design Thinking </b:Title>
    <b:Year>2017</b:Year>
    <b:YearAccessed>2018</b:YearAccessed>
    <b:MonthAccessed>August </b:MonthAccessed>
    <b:DayAccessed>13</b:DayAccessed>
    <b:URL>http://www.openculture.com/2017/08/take-a-90-minute-crash-course-in-design-thinking-from-stanfords-design-school.html</b:URL>
    <b:RefOrder>74</b:RefOrder>
  </b:Source>
</b:Sources>
</file>

<file path=customXml/itemProps1.xml><?xml version="1.0" encoding="utf-8"?>
<ds:datastoreItem xmlns:ds="http://schemas.openxmlformats.org/officeDocument/2006/customXml" ds:itemID="{A3A1D0E4-03F4-4455-B584-C699F9390B76}">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60C2B731-8FA9-4B63-AFAA-3A0B4B7E0D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10A73A-12AE-40FB-9643-5C7791D7D3C1}">
  <ds:schemaRefs>
    <ds:schemaRef ds:uri="http://schemas.microsoft.com/sharepoint/v3/contenttype/forms"/>
  </ds:schemaRefs>
</ds:datastoreItem>
</file>

<file path=customXml/itemProps4.xml><?xml version="1.0" encoding="utf-8"?>
<ds:datastoreItem xmlns:ds="http://schemas.openxmlformats.org/officeDocument/2006/customXml" ds:itemID="{1E9791BF-3FD6-4DC1-AC21-95113D1C5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Home business plan</Template>
  <TotalTime>0</TotalTime>
  <Pages>12</Pages>
  <Words>757</Words>
  <Characters>4320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Developing Innovation Leadership</vt:lpstr>
    </vt:vector>
  </TitlesOfParts>
  <Company/>
  <LinksUpToDate>false</LinksUpToDate>
  <CharactersWithSpaces>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Innovation Leadership</dc:title>
  <dc:subject>An Introduction to Practicing Effective Ideation</dc:subject>
  <dc:creator/>
  <cp:keywords/>
  <dc:description/>
  <cp:lastModifiedBy/>
  <cp:revision>1</cp:revision>
  <dcterms:created xsi:type="dcterms:W3CDTF">2020-03-23T08:46:00Z</dcterms:created>
  <dcterms:modified xsi:type="dcterms:W3CDTF">2020-03-23T19:07:00Z</dcterms:modified>
  <cp:contentStatus>Team Name Here</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