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8C3" w:rsidRPr="008D17CF" w:rsidRDefault="006848C3" w:rsidP="006848C3">
      <w:pPr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</w:rPr>
        <w:t>“</w:t>
      </w:r>
      <w:r w:rsidRPr="008D17CF">
        <w:rPr>
          <w:b/>
          <w:bCs/>
          <w:noProof/>
          <w:sz w:val="32"/>
          <w:szCs w:val="32"/>
        </w:rPr>
        <w:t>UNIVERSITY OF WALES TRINITY SAINT DAVID</w:t>
      </w:r>
      <w:r>
        <w:rPr>
          <w:b/>
          <w:bCs/>
          <w:noProof/>
          <w:sz w:val="32"/>
          <w:szCs w:val="32"/>
        </w:rPr>
        <w:t>”</w:t>
      </w:r>
    </w:p>
    <w:p w:rsidR="006848C3" w:rsidRPr="00652FC9" w:rsidRDefault="006848C3" w:rsidP="006848C3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NAME</w:t>
      </w:r>
      <w:r w:rsidRPr="00652FC9">
        <w:rPr>
          <w:noProof/>
        </w:rPr>
        <w:t>: Diana Lima Morocho</w:t>
      </w:r>
    </w:p>
    <w:p w:rsidR="006848C3" w:rsidRDefault="006848C3" w:rsidP="006848C3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STUDENT ID:</w:t>
      </w:r>
      <w:r>
        <w:rPr>
          <w:noProof/>
        </w:rPr>
        <w:t xml:space="preserve"> 1815043</w:t>
      </w:r>
    </w:p>
    <w:p w:rsidR="006848C3" w:rsidRDefault="006848C3" w:rsidP="006848C3">
      <w:pPr>
        <w:pStyle w:val="Prrafodelista"/>
        <w:numPr>
          <w:ilvl w:val="0"/>
          <w:numId w:val="1"/>
        </w:numPr>
        <w:rPr>
          <w:noProof/>
        </w:rPr>
      </w:pPr>
      <w:r w:rsidRPr="008D17CF">
        <w:rPr>
          <w:b/>
          <w:bCs/>
          <w:noProof/>
        </w:rPr>
        <w:t>LECTURE</w:t>
      </w:r>
      <w:r>
        <w:rPr>
          <w:noProof/>
        </w:rPr>
        <w:t>: Ms. Jim Pi</w:t>
      </w:r>
    </w:p>
    <w:p w:rsidR="006848C3" w:rsidRPr="00652FC9" w:rsidRDefault="006848C3" w:rsidP="006848C3">
      <w:pPr>
        <w:pStyle w:val="Prrafodelista"/>
        <w:numPr>
          <w:ilvl w:val="0"/>
          <w:numId w:val="1"/>
        </w:numPr>
        <w:rPr>
          <w:noProof/>
        </w:rPr>
      </w:pPr>
      <w:r>
        <w:rPr>
          <w:b/>
          <w:bCs/>
          <w:noProof/>
        </w:rPr>
        <w:t>DATE</w:t>
      </w:r>
      <w:r w:rsidRPr="00ED22B3">
        <w:rPr>
          <w:noProof/>
        </w:rPr>
        <w:t>:</w:t>
      </w:r>
      <w:r>
        <w:rPr>
          <w:noProof/>
        </w:rPr>
        <w:t xml:space="preserve"> 2019-12-13</w:t>
      </w:r>
    </w:p>
    <w:p w:rsidR="00F90701" w:rsidRPr="003F272C" w:rsidRDefault="000C5E0A" w:rsidP="003F272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302895</wp:posOffset>
            </wp:positionV>
            <wp:extent cx="5048250" cy="7067550"/>
            <wp:effectExtent l="0" t="0" r="0" b="0"/>
            <wp:wrapTight wrapText="bothSides">
              <wp:wrapPolygon edited="0">
                <wp:start x="0" y="0"/>
                <wp:lineTo x="0" y="21542"/>
                <wp:lineTo x="21518" y="21542"/>
                <wp:lineTo x="21518" y="0"/>
                <wp:lineTo x="0" y="0"/>
              </wp:wrapPolygon>
            </wp:wrapTight>
            <wp:docPr id="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5" t="3751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90701" w:rsidRPr="003F272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7CE" w:rsidRDefault="005707CE">
      <w:pPr>
        <w:spacing w:after="0" w:line="240" w:lineRule="auto"/>
      </w:pPr>
      <w:r>
        <w:separator/>
      </w:r>
    </w:p>
  </w:endnote>
  <w:endnote w:type="continuationSeparator" w:id="0">
    <w:p w:rsidR="005707CE" w:rsidRDefault="00570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7CE" w:rsidRDefault="005707C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707CE" w:rsidRDefault="00570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000E"/>
    <w:multiLevelType w:val="hybridMultilevel"/>
    <w:tmpl w:val="A4A00274"/>
    <w:lvl w:ilvl="0" w:tplc="2F202D7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01"/>
    <w:rsid w:val="000C5E0A"/>
    <w:rsid w:val="00283CDC"/>
    <w:rsid w:val="003F272C"/>
    <w:rsid w:val="00472047"/>
    <w:rsid w:val="005707CE"/>
    <w:rsid w:val="006848C3"/>
    <w:rsid w:val="008366AE"/>
    <w:rsid w:val="00CB5936"/>
    <w:rsid w:val="00F9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76AC41-928F-432F-8983-0F8398533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848C3"/>
    <w:pPr>
      <w:suppressAutoHyphens w:val="0"/>
      <w:autoSpaceDN/>
      <w:spacing w:line="259" w:lineRule="auto"/>
      <w:ind w:left="720"/>
      <w:contextualSpacing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dalm1</dc:creator>
  <cp:keywords/>
  <dc:description/>
  <cp:lastModifiedBy>dalm1</cp:lastModifiedBy>
  <cp:revision>2</cp:revision>
  <cp:lastPrinted>2019-12-13T10:40:00Z</cp:lastPrinted>
  <dcterms:created xsi:type="dcterms:W3CDTF">2019-12-13T17:42:00Z</dcterms:created>
  <dcterms:modified xsi:type="dcterms:W3CDTF">2019-12-13T17:42:00Z</dcterms:modified>
</cp:coreProperties>
</file>