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3666D2" w14:textId="77777777" w:rsidR="002D5B3F" w:rsidRPr="00D27201" w:rsidRDefault="001A24F3" w:rsidP="00D27201">
      <w:pPr>
        <w:pStyle w:val="Header"/>
        <w:tabs>
          <w:tab w:val="clear" w:pos="4153"/>
          <w:tab w:val="clear" w:pos="8306"/>
        </w:tabs>
        <w:rPr>
          <w:rFonts w:ascii="Arial" w:hAnsi="Arial" w:cs="Arial"/>
          <w:b/>
          <w:sz w:val="24"/>
          <w:szCs w:val="24"/>
        </w:rPr>
      </w:pPr>
      <w:r w:rsidRPr="00DD229B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0BDA913F" wp14:editId="5B02CE9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 w:rsidRPr="00DD229B">
        <w:rPr>
          <w:rFonts w:ascii="Arial" w:hAnsi="Arial" w:cs="Arial"/>
          <w:sz w:val="24"/>
          <w:szCs w:val="24"/>
        </w:rPr>
        <w:t xml:space="preserve"> </w:t>
      </w:r>
      <w:r w:rsidR="005F3A53" w:rsidRPr="00DD229B">
        <w:rPr>
          <w:rFonts w:ascii="Arial" w:hAnsi="Arial" w:cs="Arial"/>
          <w:sz w:val="24"/>
          <w:szCs w:val="24"/>
        </w:rPr>
        <w:br w:type="textWrapping" w:clear="all"/>
      </w:r>
      <w:r w:rsidR="00D27201" w:rsidRPr="00D27201">
        <w:rPr>
          <w:rFonts w:ascii="Arial" w:hAnsi="Arial" w:cs="Arial"/>
          <w:b/>
          <w:sz w:val="24"/>
          <w:szCs w:val="24"/>
          <w:lang w:val="cy-GB"/>
        </w:rPr>
        <w:t>ATODIAD GA36b</w:t>
      </w:r>
    </w:p>
    <w:p w14:paraId="1E1334BF" w14:textId="77777777" w:rsidR="002D5B3F" w:rsidRPr="00DD229B" w:rsidRDefault="002D5B3F" w:rsidP="00DD229B">
      <w:pPr>
        <w:rPr>
          <w:rFonts w:ascii="Arial" w:hAnsi="Arial" w:cs="Arial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DD229B" w14:paraId="3560E517" w14:textId="77777777" w:rsidTr="00D27201">
        <w:trPr>
          <w:trHeight w:val="240"/>
        </w:trPr>
        <w:tc>
          <w:tcPr>
            <w:tcW w:w="9922" w:type="dxa"/>
            <w:shd w:val="clear" w:color="auto" w:fill="C0C0C0"/>
          </w:tcPr>
          <w:p w14:paraId="61DB4E8A" w14:textId="77777777" w:rsidR="00681FA9" w:rsidRPr="00DD229B" w:rsidRDefault="00D27201" w:rsidP="00D27201">
            <w:pPr>
              <w:pStyle w:val="Heading4"/>
              <w:jc w:val="left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MANYLEB ASESU LEFEL 5</w:t>
            </w:r>
            <w:r w:rsidR="003A3CE5" w:rsidRPr="00D2720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</w:tbl>
    <w:p w14:paraId="61417ED7" w14:textId="77777777" w:rsidR="003A3CE5" w:rsidRPr="00DD229B" w:rsidRDefault="003A3CE5" w:rsidP="00DD229B">
      <w:pPr>
        <w:rPr>
          <w:rFonts w:ascii="Arial" w:hAnsi="Arial" w:cs="Arial"/>
          <w:b/>
          <w:i/>
          <w:sz w:val="24"/>
          <w:szCs w:val="24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DD229B" w14:paraId="01B3543D" w14:textId="77777777" w:rsidTr="008F1308">
        <w:tc>
          <w:tcPr>
            <w:tcW w:w="2093" w:type="dxa"/>
            <w:shd w:val="pct15" w:color="auto" w:fill="auto"/>
          </w:tcPr>
          <w:p w14:paraId="28ABF5FE" w14:textId="77777777" w:rsidR="003B3F9D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6808DCB9" w14:textId="77777777" w:rsidR="003B3F9D" w:rsidRPr="00DD229B" w:rsidRDefault="0017512A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DD229B">
              <w:rPr>
                <w:rFonts w:ascii="Arial" w:hAnsi="Arial" w:cs="Arial"/>
                <w:b/>
                <w:sz w:val="24"/>
                <w:szCs w:val="24"/>
              </w:rPr>
              <w:instrText xml:space="preserve"> FORMTEXT </w:instrText>
            </w:r>
            <w:r w:rsidRPr="00DD229B">
              <w:rPr>
                <w:rFonts w:ascii="Arial" w:hAnsi="Arial" w:cs="Arial"/>
                <w:b/>
                <w:sz w:val="24"/>
                <w:szCs w:val="24"/>
              </w:rPr>
            </w:r>
            <w:r w:rsidRPr="00DD229B">
              <w:rPr>
                <w:rFonts w:ascii="Arial" w:hAnsi="Arial" w:cs="Arial"/>
                <w:b/>
                <w:sz w:val="24"/>
                <w:szCs w:val="24"/>
              </w:rPr>
              <w:fldChar w:fldCharType="separate"/>
            </w:r>
            <w:r w:rsidR="003B3F9D" w:rsidRPr="00DD229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B3F9D" w:rsidRPr="00DD229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B3F9D" w:rsidRPr="00DD229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B3F9D" w:rsidRPr="00DD229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="003B3F9D" w:rsidRPr="00DD229B">
              <w:rPr>
                <w:rFonts w:ascii="Arial" w:hAnsi="Arial" w:cs="Arial"/>
                <w:b/>
                <w:noProof/>
                <w:sz w:val="24"/>
                <w:szCs w:val="24"/>
              </w:rPr>
              <w:t> </w:t>
            </w:r>
            <w:r w:rsidRPr="00DD229B">
              <w:rPr>
                <w:rFonts w:ascii="Arial" w:hAnsi="Arial" w:cs="Arial"/>
                <w:b/>
                <w:sz w:val="24"/>
                <w:szCs w:val="24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708A20A" w14:textId="77777777" w:rsidR="003B3F9D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613D24A2" w14:textId="77777777" w:rsidR="003B3F9D" w:rsidRPr="00DD229B" w:rsidRDefault="003B3F9D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81A7B" w:rsidRPr="00DD229B" w14:paraId="063A876E" w14:textId="77777777" w:rsidTr="00A406E5">
        <w:tc>
          <w:tcPr>
            <w:tcW w:w="2093" w:type="dxa"/>
            <w:shd w:val="pct15" w:color="auto" w:fill="auto"/>
          </w:tcPr>
          <w:p w14:paraId="57B36586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184ABCD2" w14:textId="77777777" w:rsidR="00D81A7B" w:rsidRPr="00DD229B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BA(Add)</w:t>
            </w:r>
            <w:r w:rsidR="00D81A7B" w:rsidRPr="00D27201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</w:tr>
      <w:tr w:rsidR="00D81A7B" w:rsidRPr="00DD229B" w14:paraId="3ABC2CCF" w14:textId="77777777" w:rsidTr="00820ADA">
        <w:tc>
          <w:tcPr>
            <w:tcW w:w="2093" w:type="dxa"/>
            <w:shd w:val="pct15" w:color="auto" w:fill="auto"/>
          </w:tcPr>
          <w:p w14:paraId="0E6A30D9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1AE0BCEA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Arwain y Dysgu: beth, sut a pham ydw i’n addysgu?</w:t>
            </w:r>
          </w:p>
        </w:tc>
      </w:tr>
      <w:tr w:rsidR="00D81A7B" w:rsidRPr="00DD229B" w14:paraId="70D9126F" w14:textId="77777777" w:rsidTr="00820ADA">
        <w:tc>
          <w:tcPr>
            <w:tcW w:w="2093" w:type="dxa"/>
            <w:shd w:val="pct15" w:color="auto" w:fill="auto"/>
          </w:tcPr>
          <w:p w14:paraId="600FC5D5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582564E7" w14:textId="7255A93D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ECAD50</w:t>
            </w:r>
            <w:r w:rsidR="00C93AAD">
              <w:rPr>
                <w:rFonts w:ascii="Arial" w:hAnsi="Arial" w:cs="Arial"/>
                <w:b/>
                <w:sz w:val="24"/>
                <w:szCs w:val="24"/>
                <w:lang w:val="cy-GB"/>
              </w:rPr>
              <w:t>12</w:t>
            </w: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C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2D9CDAAB" w14:textId="77777777" w:rsidR="00D81A7B" w:rsidRPr="00D27201" w:rsidRDefault="00D27201" w:rsidP="00DD229B">
            <w:pPr>
              <w:pStyle w:val="Heading2"/>
              <w:jc w:val="left"/>
              <w:rPr>
                <w:rFonts w:ascii="Arial" w:hAnsi="Arial" w:cs="Arial"/>
                <w:szCs w:val="24"/>
              </w:rPr>
            </w:pPr>
            <w:r w:rsidRPr="00D27201">
              <w:rPr>
                <w:rFonts w:ascii="Arial" w:hAnsi="Arial" w:cs="Arial"/>
                <w:szCs w:val="24"/>
                <w:lang w:val="cy-GB"/>
              </w:rPr>
              <w:t>Cyfraniad at Asesiad Cyffredinol y Modwl (%):</w:t>
            </w:r>
          </w:p>
        </w:tc>
        <w:tc>
          <w:tcPr>
            <w:tcW w:w="2268" w:type="dxa"/>
          </w:tcPr>
          <w:p w14:paraId="757DA969" w14:textId="77777777" w:rsidR="00D81A7B" w:rsidRPr="00DD229B" w:rsidRDefault="00D81A7B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100%</w:t>
            </w:r>
          </w:p>
        </w:tc>
      </w:tr>
      <w:tr w:rsidR="00D81A7B" w:rsidRPr="00DD229B" w14:paraId="4A297E38" w14:textId="77777777" w:rsidTr="00820ADA">
        <w:tc>
          <w:tcPr>
            <w:tcW w:w="2093" w:type="dxa"/>
            <w:shd w:val="pct15" w:color="auto" w:fill="auto"/>
          </w:tcPr>
          <w:p w14:paraId="52A51EBD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23992096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Tom Cox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4483F1DC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14E256D2" w14:textId="77777777" w:rsidR="00D81A7B" w:rsidRPr="00DD229B" w:rsidRDefault="00D81A7B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D81A7B" w:rsidRPr="00DD229B" w14:paraId="4BA708C9" w14:textId="77777777" w:rsidTr="00820ADA">
        <w:tc>
          <w:tcPr>
            <w:tcW w:w="2093" w:type="dxa"/>
            <w:shd w:val="pct15" w:color="auto" w:fill="auto"/>
          </w:tcPr>
          <w:p w14:paraId="34DC1292" w14:textId="77777777" w:rsidR="00D81A7B" w:rsidRPr="00D27201" w:rsidRDefault="00D27201" w:rsidP="00D27201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D27201">
              <w:rPr>
                <w:rFonts w:ascii="Arial" w:hAnsi="Arial" w:cs="Arial"/>
                <w:b/>
                <w:sz w:val="24"/>
                <w:szCs w:val="24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79C137EA" w14:textId="7FFF5167" w:rsidR="00D81A7B" w:rsidRPr="003815C3" w:rsidRDefault="00565BD4" w:rsidP="003815C3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  <w:lang w:val="cy-GB"/>
              </w:rPr>
              <w:t>Cyflwyniad ar lafar</w:t>
            </w:r>
            <w:r w:rsidR="00D27201" w:rsidRPr="00F93AD7">
              <w:rPr>
                <w:rFonts w:ascii="Arial" w:hAnsi="Arial" w:cs="Arial"/>
                <w:color w:val="000000"/>
                <w:lang w:val="cy-GB"/>
              </w:rPr>
              <w:t xml:space="preserve"> sy’n gwerthuso’n feirniadol sut y gellir defnyddio Asesu ar gyfer Dysgu mewn </w:t>
            </w:r>
            <w:r>
              <w:rPr>
                <w:rFonts w:ascii="Arial" w:hAnsi="Arial" w:cs="Arial"/>
                <w:color w:val="000000"/>
                <w:lang w:val="cy-GB"/>
              </w:rPr>
              <w:t>c</w:t>
            </w:r>
            <w:r w:rsidR="00D27201" w:rsidRPr="00F93AD7">
              <w:rPr>
                <w:rFonts w:ascii="Arial" w:hAnsi="Arial" w:cs="Arial"/>
                <w:color w:val="000000"/>
                <w:lang w:val="cy-GB"/>
              </w:rPr>
              <w:t xml:space="preserve">yfle dysgu i hybu cynnydd ar draws </w:t>
            </w:r>
            <w:r w:rsidR="000A3F78">
              <w:rPr>
                <w:rFonts w:ascii="Arial" w:hAnsi="Arial" w:cs="Arial"/>
                <w:color w:val="000000"/>
                <w:lang w:val="cy-GB"/>
              </w:rPr>
              <w:t xml:space="preserve">y </w:t>
            </w:r>
            <w:r w:rsidR="00D27201" w:rsidRPr="00F93AD7">
              <w:rPr>
                <w:rFonts w:ascii="Arial" w:hAnsi="Arial" w:cs="Arial"/>
                <w:color w:val="000000"/>
                <w:lang w:val="cy-GB"/>
              </w:rPr>
              <w:t>m</w:t>
            </w:r>
            <w:r>
              <w:rPr>
                <w:rFonts w:ascii="Arial" w:hAnsi="Arial" w:cs="Arial"/>
                <w:color w:val="000000"/>
                <w:lang w:val="cy-GB"/>
              </w:rPr>
              <w:t>aes</w:t>
            </w:r>
            <w:r w:rsidR="00D27201" w:rsidRPr="00F93AD7">
              <w:rPr>
                <w:rFonts w:ascii="Arial" w:hAnsi="Arial" w:cs="Arial"/>
                <w:color w:val="000000"/>
                <w:lang w:val="cy-GB"/>
              </w:rPr>
              <w:t xml:space="preserve"> dysgu a phrofiad a ddewiswyd.</w:t>
            </w:r>
            <w:r w:rsidR="000541A0" w:rsidRPr="00F93AD7">
              <w:rPr>
                <w:rStyle w:val="normaltextrun"/>
                <w:rFonts w:ascii="Arial" w:hAnsi="Arial" w:cs="Arial"/>
                <w:color w:val="000000"/>
                <w:lang w:val="en-US"/>
              </w:rPr>
              <w:t xml:space="preserve"> </w:t>
            </w:r>
            <w:r w:rsidR="00F93AD7" w:rsidRPr="00EF758D">
              <w:rPr>
                <w:rStyle w:val="normaltextrun"/>
                <w:rFonts w:ascii="Arial" w:hAnsi="Arial" w:cs="Arial"/>
                <w:color w:val="000000"/>
                <w:lang w:val="cy-GB"/>
              </w:rPr>
              <w:t>(</w:t>
            </w:r>
            <w:r>
              <w:rPr>
                <w:rStyle w:val="normaltextrun"/>
                <w:rFonts w:ascii="Arial" w:hAnsi="Arial" w:cs="Arial"/>
                <w:color w:val="000000"/>
                <w:lang w:val="cy-GB"/>
              </w:rPr>
              <w:t>30 munud</w:t>
            </w:r>
            <w:r w:rsidR="00F93AD7" w:rsidRPr="00EF758D">
              <w:rPr>
                <w:rStyle w:val="normaltextrun"/>
                <w:rFonts w:ascii="Arial" w:hAnsi="Arial" w:cs="Arial"/>
                <w:color w:val="000000"/>
                <w:lang w:val="cy-GB"/>
              </w:rPr>
              <w:t>)</w:t>
            </w:r>
            <w:r w:rsidR="000541A0" w:rsidRPr="00EF758D">
              <w:rPr>
                <w:rStyle w:val="eop"/>
                <w:rFonts w:ascii="Arial" w:hAnsi="Arial" w:cs="Arial"/>
                <w:color w:val="000000"/>
              </w:rPr>
              <w:t> </w:t>
            </w:r>
          </w:p>
        </w:tc>
        <w:tc>
          <w:tcPr>
            <w:tcW w:w="2268" w:type="dxa"/>
          </w:tcPr>
          <w:p w14:paraId="048AF3CA" w14:textId="77777777" w:rsidR="00D81A7B" w:rsidRPr="00EF758D" w:rsidRDefault="00EF758D" w:rsidP="00EF758D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F758D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Nifer y geiriau (neu’r cyfwerth):</w:t>
            </w:r>
          </w:p>
        </w:tc>
        <w:tc>
          <w:tcPr>
            <w:tcW w:w="2268" w:type="dxa"/>
          </w:tcPr>
          <w:p w14:paraId="1BC5EA6B" w14:textId="77777777" w:rsidR="00D81A7B" w:rsidRDefault="00565BD4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30 min (20 mun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cyflwyniad</w:t>
            </w:r>
            <w:proofErr w:type="spellEnd"/>
          </w:p>
          <w:p w14:paraId="61B72F86" w14:textId="5A13BA22" w:rsidR="00565BD4" w:rsidRPr="00DD229B" w:rsidRDefault="00565BD4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10 mun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CacA</w:t>
            </w:r>
            <w:proofErr w:type="spellEnd"/>
          </w:p>
        </w:tc>
      </w:tr>
      <w:tr w:rsidR="00D81A7B" w:rsidRPr="00DD229B" w14:paraId="188BDDDC" w14:textId="77777777" w:rsidTr="00820ADA">
        <w:tc>
          <w:tcPr>
            <w:tcW w:w="2093" w:type="dxa"/>
            <w:shd w:val="pct15" w:color="auto" w:fill="auto"/>
          </w:tcPr>
          <w:p w14:paraId="6208F071" w14:textId="77777777" w:rsidR="00D81A7B" w:rsidRPr="00EF758D" w:rsidRDefault="00EF758D" w:rsidP="00EF758D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EF758D">
              <w:rPr>
                <w:rFonts w:ascii="Arial" w:hAnsi="Arial" w:cs="Arial"/>
                <w:b/>
                <w:sz w:val="24"/>
                <w:szCs w:val="24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0BFD0EB3" w14:textId="77777777" w:rsidR="00D81A7B" w:rsidRPr="00DD229B" w:rsidRDefault="00D81A7B" w:rsidP="00DD229B">
            <w:pPr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</w:pPr>
          </w:p>
          <w:p w14:paraId="545620E4" w14:textId="51C66724" w:rsidR="00966D63" w:rsidRPr="00DD229B" w:rsidRDefault="00194677" w:rsidP="00966D63">
            <w:pPr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  <w:t xml:space="preserve"> </w:t>
            </w:r>
            <w:r w:rsidR="00966D63" w:rsidRPr="00495293"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  <w:t>2</w:t>
            </w:r>
            <w:r w:rsidR="00DE4E24"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  <w:t>6</w:t>
            </w:r>
            <w:r w:rsidR="00966D63" w:rsidRPr="00495293"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  <w:t>.02.2</w:t>
            </w:r>
            <w:r w:rsidR="00DE4E24">
              <w:rPr>
                <w:rFonts w:ascii="Arial" w:eastAsiaTheme="minorEastAsia" w:hAnsi="Arial" w:cs="Arial"/>
                <w:b/>
                <w:bCs/>
                <w:sz w:val="24"/>
                <w:szCs w:val="24"/>
              </w:rPr>
              <w:t>7</w:t>
            </w:r>
          </w:p>
          <w:p w14:paraId="035AAA14" w14:textId="5F121901" w:rsidR="00D81A7B" w:rsidRPr="00DD229B" w:rsidRDefault="00D81A7B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14:paraId="483B630F" w14:textId="77777777" w:rsidR="00D81A7B" w:rsidRPr="003E492D" w:rsidRDefault="003E492D" w:rsidP="003E492D">
            <w:pPr>
              <w:spacing w:before="120" w:after="120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E492D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>Dyddiad dychwelyd marciau dros dro ac adborth ysgrifenedig:</w:t>
            </w:r>
          </w:p>
        </w:tc>
        <w:tc>
          <w:tcPr>
            <w:tcW w:w="2268" w:type="dxa"/>
          </w:tcPr>
          <w:p w14:paraId="29540D38" w14:textId="28F0F087" w:rsidR="00D81A7B" w:rsidRPr="00DD229B" w:rsidRDefault="00966D63" w:rsidP="00DD229B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495293">
              <w:rPr>
                <w:rFonts w:ascii="Arial" w:hAnsi="Arial" w:cs="Arial"/>
                <w:b/>
                <w:bCs/>
                <w:sz w:val="24"/>
                <w:szCs w:val="24"/>
              </w:rPr>
              <w:t>2</w:t>
            </w:r>
            <w:r w:rsidR="00DE4E24">
              <w:rPr>
                <w:rFonts w:ascii="Arial" w:hAnsi="Arial" w:cs="Arial"/>
                <w:b/>
                <w:bCs/>
                <w:sz w:val="24"/>
                <w:szCs w:val="24"/>
              </w:rPr>
              <w:t>6</w:t>
            </w:r>
            <w:r w:rsidRPr="00495293">
              <w:rPr>
                <w:rFonts w:ascii="Arial" w:hAnsi="Arial" w:cs="Arial"/>
                <w:b/>
                <w:bCs/>
                <w:sz w:val="24"/>
                <w:szCs w:val="24"/>
              </w:rPr>
              <w:t>.03.2</w:t>
            </w:r>
            <w:r w:rsidR="00DE4E24">
              <w:rPr>
                <w:rFonts w:ascii="Arial" w:hAnsi="Arial" w:cs="Arial"/>
                <w:b/>
                <w:bCs/>
                <w:sz w:val="24"/>
                <w:szCs w:val="24"/>
              </w:rPr>
              <w:t>7</w:t>
            </w:r>
          </w:p>
        </w:tc>
      </w:tr>
      <w:tr w:rsidR="00D81A7B" w:rsidRPr="00DD229B" w14:paraId="3A63F924" w14:textId="77777777" w:rsidTr="00A406E5">
        <w:tc>
          <w:tcPr>
            <w:tcW w:w="2093" w:type="dxa"/>
            <w:shd w:val="pct15" w:color="auto" w:fill="auto"/>
          </w:tcPr>
          <w:p w14:paraId="48CB0375" w14:textId="77777777" w:rsidR="00D81A7B" w:rsidRPr="003E492D" w:rsidRDefault="003E492D" w:rsidP="003E492D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Dull cyflwyno:</w:t>
            </w:r>
          </w:p>
        </w:tc>
        <w:tc>
          <w:tcPr>
            <w:tcW w:w="7829" w:type="dxa"/>
            <w:gridSpan w:val="3"/>
          </w:tcPr>
          <w:p w14:paraId="2F5084BC" w14:textId="77777777" w:rsidR="00D81A7B" w:rsidRPr="003E492D" w:rsidRDefault="003E492D" w:rsidP="00DD229B">
            <w:pPr>
              <w:rPr>
                <w:rFonts w:ascii="Arial" w:hAnsi="Arial" w:cs="Arial"/>
                <w:sz w:val="24"/>
                <w:szCs w:val="24"/>
              </w:rPr>
            </w:pP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Lle bo’n ymarferol ac yn bosibl, rhaid cyflwyno pob asesiad ysgrifenedig drwy Turnitin, oni nodir yn wahanol gan y Darlithydd.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3F00E2FC" w14:textId="77777777" w:rsidR="00D81A7B" w:rsidRPr="00DD229B" w:rsidRDefault="003E492D" w:rsidP="003E492D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Dull cyflwyno arall (os ydy’n berthnasol):</w:t>
            </w:r>
            <w:r w:rsidR="00D81A7B" w:rsidRPr="003E49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2010AA5A" w14:textId="77777777" w:rsidR="00D81A7B" w:rsidRPr="003E492D" w:rsidRDefault="003E492D" w:rsidP="003E492D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Bydd cyflwyno’r asesiad yn hwyr yn arwain at ddyfarnu marc cosb.</w:t>
            </w:r>
            <w:r w:rsidR="00D81A7B" w:rsidRPr="003E49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="00D81A7B" w:rsidRPr="00DD229B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Cosbau am gyflwyno’n hwyr: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Hyd at wythnos yn hwyr, uchafswm marc o 40%.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1A7B"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Dros wythnos yn hwyr, 0%.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1A7B"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Y Panel Amgylchiadau Esgusodol yn unig all gymeradwyo newid dyddiadau cyflwyno.</w:t>
            </w:r>
          </w:p>
        </w:tc>
      </w:tr>
      <w:tr w:rsidR="00D81A7B" w:rsidRPr="00DD229B" w14:paraId="6C507950" w14:textId="77777777" w:rsidTr="00A406E5">
        <w:tc>
          <w:tcPr>
            <w:tcW w:w="2093" w:type="dxa"/>
            <w:shd w:val="pct15" w:color="auto" w:fill="auto"/>
          </w:tcPr>
          <w:p w14:paraId="2859A7A1" w14:textId="77777777" w:rsidR="00D81A7B" w:rsidRPr="003E492D" w:rsidRDefault="003E492D" w:rsidP="003E492D">
            <w:pPr>
              <w:spacing w:before="120" w:after="120"/>
              <w:rPr>
                <w:rFonts w:ascii="Arial" w:hAnsi="Arial" w:cs="Arial"/>
                <w:b/>
                <w:sz w:val="24"/>
                <w:szCs w:val="24"/>
              </w:rPr>
            </w:pPr>
            <w:r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Gonestrwydd academaidd / cyfeirnodi:</w:t>
            </w:r>
          </w:p>
        </w:tc>
        <w:tc>
          <w:tcPr>
            <w:tcW w:w="7829" w:type="dxa"/>
            <w:gridSpan w:val="3"/>
          </w:tcPr>
          <w:p w14:paraId="1280A541" w14:textId="77777777" w:rsidR="00D81A7B" w:rsidRPr="00DD229B" w:rsidRDefault="003E492D" w:rsidP="003E492D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Mae gonestrwydd academaidd yn ofynnol.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Ym mhrif ran eich cyflwyniad rhaid i chi gydnabod awduron y mae’ch gwaith wedi’i seilio ar eu hymchwil a’u syniadau.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E492D">
              <w:rPr>
                <w:rFonts w:ascii="Arial" w:hAnsi="Arial" w:cs="Arial"/>
                <w:sz w:val="24"/>
                <w:szCs w:val="24"/>
                <w:lang w:val="cy-GB"/>
              </w:rPr>
              <w:t>Dylech atodi rhestr gyfeiriadau i’ch cyflwyniad sy’n nodi’r llyfrau, erthyglau ac ati rydych wedi’u defnyddio, wedi cyfeirio atynt neu wedi’u dyfynnu er mwyn cwblhau’r asesiad hwn.</w:t>
            </w:r>
            <w:r w:rsidR="00D81A7B" w:rsidRPr="003E492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D81A7B"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</w:tbl>
    <w:p w14:paraId="664AF5EF" w14:textId="77777777" w:rsidR="0028204E" w:rsidRPr="00DD229B" w:rsidRDefault="0028204E" w:rsidP="00DD229B">
      <w:pPr>
        <w:rPr>
          <w:rFonts w:ascii="Arial" w:hAnsi="Arial" w:cs="Arial"/>
          <w:sz w:val="24"/>
          <w:szCs w:val="24"/>
        </w:rPr>
      </w:pPr>
    </w:p>
    <w:p w14:paraId="64C9C609" w14:textId="77777777" w:rsidR="00152E9D" w:rsidRPr="00DD229B" w:rsidRDefault="00152E9D" w:rsidP="00DD229B">
      <w:pPr>
        <w:rPr>
          <w:rFonts w:ascii="Arial" w:hAnsi="Arial" w:cs="Arial"/>
          <w:sz w:val="24"/>
          <w:szCs w:val="24"/>
        </w:rPr>
      </w:pPr>
    </w:p>
    <w:p w14:paraId="2BBF3CE9" w14:textId="77777777" w:rsidR="00152E9D" w:rsidRPr="00DD229B" w:rsidRDefault="00152E9D" w:rsidP="00DD229B">
      <w:pPr>
        <w:rPr>
          <w:rFonts w:ascii="Arial" w:hAnsi="Arial" w:cs="Arial"/>
          <w:sz w:val="24"/>
          <w:szCs w:val="24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DD229B" w14:paraId="6472FC5F" w14:textId="77777777" w:rsidTr="003E492D">
        <w:trPr>
          <w:trHeight w:val="240"/>
        </w:trPr>
        <w:tc>
          <w:tcPr>
            <w:tcW w:w="9747" w:type="dxa"/>
            <w:shd w:val="pct10" w:color="auto" w:fill="auto"/>
          </w:tcPr>
          <w:p w14:paraId="629070DD" w14:textId="77777777" w:rsidR="00C01A3F" w:rsidRPr="00DD229B" w:rsidRDefault="00A406E5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sz w:val="24"/>
                <w:szCs w:val="24"/>
              </w:rPr>
              <w:br w:type="page"/>
            </w:r>
            <w:r w:rsidR="003E492D"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Deilliannau Dysgu’r Modwl</w:t>
            </w:r>
            <w:r w:rsidR="00C01A3F" w:rsidRPr="003E492D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  <w:p w14:paraId="5A46AD4B" w14:textId="77777777" w:rsidR="00C01A3F" w:rsidRPr="003E492D" w:rsidRDefault="003E492D" w:rsidP="00DD229B">
            <w:pPr>
              <w:rPr>
                <w:rFonts w:ascii="Arial" w:hAnsi="Arial" w:cs="Arial"/>
                <w:sz w:val="24"/>
                <w:szCs w:val="24"/>
              </w:rPr>
            </w:pPr>
            <w:r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(o faes llafur y modwl)</w:t>
            </w:r>
          </w:p>
        </w:tc>
      </w:tr>
      <w:tr w:rsidR="00C01A3F" w:rsidRPr="00DD229B" w14:paraId="390B9D63" w14:textId="77777777" w:rsidTr="00A406E5">
        <w:tc>
          <w:tcPr>
            <w:tcW w:w="9747" w:type="dxa"/>
          </w:tcPr>
          <w:p w14:paraId="2A48B875" w14:textId="77777777" w:rsidR="00C01A3F" w:rsidRPr="00DD229B" w:rsidRDefault="00C01A3F" w:rsidP="00DD229B">
            <w:pPr>
              <w:rPr>
                <w:rFonts w:ascii="Arial" w:hAnsi="Arial" w:cs="Arial"/>
                <w:sz w:val="24"/>
                <w:szCs w:val="24"/>
              </w:rPr>
            </w:pPr>
          </w:p>
          <w:p w14:paraId="42D92237" w14:textId="77777777" w:rsidR="000541A0" w:rsidRPr="00DD229B" w:rsidRDefault="003E492D" w:rsidP="00DD229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Arial" w:hAnsi="Arial" w:cs="Arial"/>
                <w:color w:val="000000"/>
              </w:rPr>
            </w:pPr>
            <w:r w:rsidRPr="003E492D">
              <w:rPr>
                <w:rStyle w:val="normaltextrun"/>
                <w:rFonts w:ascii="Arial" w:hAnsi="Arial" w:cs="Arial"/>
                <w:color w:val="000000"/>
                <w:lang w:val="cy-GB"/>
              </w:rPr>
              <w:t>Ar ôl cwblhau’r modwl hwn yn llwyddiannus, dylai’r myfyriwr allu dangos y gallu i:</w:t>
            </w:r>
            <w:r w:rsidR="000541A0" w:rsidRPr="003E492D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1F027D49" w14:textId="77777777" w:rsidR="000541A0" w:rsidRPr="00DD229B" w:rsidRDefault="000541A0" w:rsidP="00DD229B">
            <w:pPr>
              <w:pStyle w:val="paragraph"/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</w:rPr>
            </w:pPr>
          </w:p>
          <w:p w14:paraId="3D8D232D" w14:textId="77777777" w:rsidR="003E492D" w:rsidRPr="003E492D" w:rsidRDefault="003E492D" w:rsidP="003E492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285" w:firstLine="0"/>
              <w:textAlignment w:val="baseline"/>
              <w:rPr>
                <w:rStyle w:val="normaltextrun"/>
                <w:rFonts w:ascii="Arial" w:hAnsi="Arial" w:cs="Arial"/>
                <w:color w:val="000000"/>
              </w:rPr>
            </w:pPr>
            <w:r w:rsidRPr="003E492D">
              <w:rPr>
                <w:rStyle w:val="normaltextrun"/>
                <w:rFonts w:ascii="Arial" w:hAnsi="Arial" w:cs="Arial"/>
                <w:color w:val="000000"/>
                <w:lang w:val="cy-GB"/>
              </w:rPr>
              <w:t>nodi rôl a chyfrifoldebau’r athro proffesiynol mewn perthynas â bod yn ymarferydd seiliedig ar dystiolaeth;</w:t>
            </w:r>
            <w:r w:rsidRPr="003E492D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6A8B3E07" w14:textId="77777777" w:rsidR="003E492D" w:rsidRPr="003E492D" w:rsidRDefault="003E492D" w:rsidP="003E492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285" w:firstLine="0"/>
              <w:textAlignment w:val="baseline"/>
              <w:rPr>
                <w:rStyle w:val="normaltextrun"/>
                <w:rFonts w:ascii="Arial" w:hAnsi="Arial" w:cs="Arial"/>
                <w:color w:val="000000"/>
              </w:rPr>
            </w:pPr>
            <w:r w:rsidRPr="003E492D">
              <w:rPr>
                <w:rStyle w:val="normaltextrun"/>
                <w:rFonts w:ascii="Arial" w:hAnsi="Arial" w:cs="Arial"/>
                <w:color w:val="000000"/>
                <w:lang w:val="cy-GB"/>
              </w:rPr>
              <w:t>dangos dealltwriaeth ddatblygedig o natur gymhleth yr amgylchedd dysgu er mwyn darparu dysgu ac addysgu effeithiol;</w:t>
            </w:r>
            <w:r w:rsidRPr="003E492D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7AD773B9" w14:textId="77777777" w:rsidR="003E492D" w:rsidRPr="003E492D" w:rsidRDefault="003E492D" w:rsidP="003E492D">
            <w:pPr>
              <w:pStyle w:val="paragraph"/>
              <w:numPr>
                <w:ilvl w:val="0"/>
                <w:numId w:val="19"/>
              </w:numPr>
              <w:spacing w:before="0" w:beforeAutospacing="0" w:after="0" w:afterAutospacing="0"/>
              <w:ind w:left="285" w:firstLine="0"/>
              <w:textAlignment w:val="baseline"/>
              <w:rPr>
                <w:rStyle w:val="normaltextrun"/>
                <w:rFonts w:ascii="Arial" w:hAnsi="Arial" w:cs="Arial"/>
                <w:color w:val="000000"/>
              </w:rPr>
            </w:pPr>
            <w:r w:rsidRPr="003E492D">
              <w:rPr>
                <w:rStyle w:val="normaltextrun"/>
                <w:rFonts w:ascii="Arial" w:hAnsi="Arial" w:cs="Arial"/>
                <w:color w:val="000000"/>
                <w:lang w:val="cy-GB"/>
              </w:rPr>
              <w:t>sicrhau dealltwriaeth o arfer trawsffurfiol trwy gwrdd, profi, rhannu a gwerthuso arferion addysgegol mewn cydweithrediad.</w:t>
            </w:r>
            <w:r w:rsidRPr="003E492D">
              <w:rPr>
                <w:rStyle w:val="eop"/>
                <w:rFonts w:ascii="Arial" w:hAnsi="Arial" w:cs="Arial"/>
                <w:color w:val="000000"/>
              </w:rPr>
              <w:t> </w:t>
            </w:r>
          </w:p>
          <w:p w14:paraId="367F709A" w14:textId="77777777" w:rsidR="00C01A3F" w:rsidRPr="00DD229B" w:rsidRDefault="00C01A3F" w:rsidP="00DD229B">
            <w:pPr>
              <w:rPr>
                <w:rFonts w:ascii="Arial" w:hAnsi="Arial" w:cs="Arial"/>
                <w:sz w:val="24"/>
                <w:szCs w:val="24"/>
              </w:rPr>
            </w:pPr>
          </w:p>
          <w:p w14:paraId="520F891A" w14:textId="77777777" w:rsidR="00C01A3F" w:rsidRPr="00DD229B" w:rsidRDefault="00C01A3F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DA1AADF" w14:textId="77777777" w:rsidR="00C01A3F" w:rsidRPr="00DD229B" w:rsidRDefault="00C01A3F" w:rsidP="00DD229B">
      <w:pPr>
        <w:rPr>
          <w:rFonts w:ascii="Arial" w:hAnsi="Arial" w:cs="Arial"/>
          <w:b/>
          <w:sz w:val="24"/>
          <w:szCs w:val="24"/>
        </w:rPr>
      </w:pPr>
    </w:p>
    <w:p w14:paraId="0E24E091" w14:textId="77777777" w:rsidR="00C01A3F" w:rsidRPr="00DD229B" w:rsidRDefault="00C01A3F" w:rsidP="00DD229B">
      <w:pPr>
        <w:rPr>
          <w:rFonts w:ascii="Arial" w:hAnsi="Arial" w:cs="Arial"/>
          <w:b/>
          <w:sz w:val="24"/>
          <w:szCs w:val="24"/>
        </w:rPr>
      </w:pPr>
    </w:p>
    <w:p w14:paraId="37C7CCF4" w14:textId="77777777" w:rsidR="0028204E" w:rsidRPr="00DD229B" w:rsidRDefault="0028204E" w:rsidP="00DD229B">
      <w:pPr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DD229B" w14:paraId="529A963E" w14:textId="77777777" w:rsidTr="00BB53D6">
        <w:trPr>
          <w:trHeight w:val="240"/>
        </w:trPr>
        <w:tc>
          <w:tcPr>
            <w:tcW w:w="9781" w:type="dxa"/>
            <w:shd w:val="clear" w:color="auto" w:fill="C0C0C0"/>
          </w:tcPr>
          <w:p w14:paraId="070E81EA" w14:textId="77777777" w:rsidR="005969E2" w:rsidRPr="003E492D" w:rsidRDefault="00933F10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sz w:val="24"/>
                <w:szCs w:val="24"/>
              </w:rPr>
              <w:br w:type="page"/>
            </w:r>
            <w:r w:rsidR="003E492D" w:rsidRPr="003E492D">
              <w:rPr>
                <w:rFonts w:ascii="Arial" w:hAnsi="Arial" w:cs="Arial"/>
                <w:b/>
                <w:sz w:val="24"/>
                <w:szCs w:val="24"/>
                <w:lang w:val="cy-GB"/>
              </w:rPr>
              <w:t>DISGRIFIAD O’R DASG</w:t>
            </w:r>
          </w:p>
        </w:tc>
      </w:tr>
    </w:tbl>
    <w:p w14:paraId="0F82B71F" w14:textId="77777777" w:rsidR="00EE6F25" w:rsidRPr="00DD229B" w:rsidRDefault="00EE6F25" w:rsidP="00DD229B">
      <w:pPr>
        <w:rPr>
          <w:rFonts w:ascii="Arial" w:hAnsi="Arial" w:cs="Arial"/>
          <w:sz w:val="24"/>
          <w:szCs w:val="24"/>
        </w:rPr>
      </w:pPr>
    </w:p>
    <w:p w14:paraId="12027762" w14:textId="77777777" w:rsidR="00F2313F" w:rsidRDefault="00F2313F" w:rsidP="00B13DA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lang w:val="cy-GB"/>
        </w:rPr>
      </w:pPr>
    </w:p>
    <w:p w14:paraId="2C2B71F8" w14:textId="1486F8EF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b/>
          <w:lang w:val="cy-GB"/>
        </w:rPr>
      </w:pPr>
      <w:r w:rsidRPr="00433A08">
        <w:rPr>
          <w:rFonts w:ascii="Arial" w:hAnsi="Arial" w:cs="Arial"/>
          <w:b/>
          <w:lang w:val="cy-GB"/>
        </w:rPr>
        <w:t>Teitl:</w:t>
      </w:r>
      <w:r w:rsidRPr="00DE4E24">
        <w:rPr>
          <w:rFonts w:ascii="Arial" w:hAnsi="Arial" w:cs="Arial"/>
          <w:b/>
          <w:lang w:val="cy-GB"/>
        </w:rPr>
        <w:t xml:space="preserve"> </w:t>
      </w:r>
      <w:r w:rsidRPr="00F2313F">
        <w:rPr>
          <w:rFonts w:ascii="Arial" w:hAnsi="Arial" w:cs="Arial"/>
          <w:b/>
          <w:lang w:val="cy-GB"/>
        </w:rPr>
        <w:t xml:space="preserve">Cyflwyniad o werthusiad beirniadol o sut y gellir defnyddio Asesu ar gyfer Dysgu mewn cyfnod dysgu i gynorthwyo dilyniant ar draws maes dysgu a phrofiad a ddewiswyd. </w:t>
      </w:r>
    </w:p>
    <w:p w14:paraId="753A3651" w14:textId="1908A704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>Hyd yr aseiniad hwn yw 30 munud</w:t>
      </w:r>
    </w:p>
    <w:p w14:paraId="7B928019" w14:textId="1A61287D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 xml:space="preserve">Mae'r asesiad yn cynnwys cyflwyniad unigol o 20 munud a 10 munud o </w:t>
      </w:r>
      <w:r w:rsidR="00565BD4">
        <w:rPr>
          <w:rFonts w:ascii="Arial" w:hAnsi="Arial" w:cs="Arial"/>
          <w:lang w:val="cy-GB"/>
        </w:rPr>
        <w:t>g</w:t>
      </w:r>
      <w:r w:rsidRPr="00F2313F">
        <w:rPr>
          <w:rFonts w:ascii="Arial" w:hAnsi="Arial" w:cs="Arial"/>
          <w:lang w:val="cy-GB"/>
        </w:rPr>
        <w:t xml:space="preserve">westiwn ac ateb cysylltiedig. </w:t>
      </w:r>
    </w:p>
    <w:p w14:paraId="1B66C156" w14:textId="6AC3964E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 xml:space="preserve">Mae’r aseiniad hwn yn gofyn i chi werthuso’n feirniadol eich defnydd </w:t>
      </w:r>
      <w:r w:rsidR="00565BD4">
        <w:rPr>
          <w:rFonts w:ascii="Arial" w:hAnsi="Arial" w:cs="Arial"/>
          <w:lang w:val="cy-GB"/>
        </w:rPr>
        <w:t>a chynlluniwyd</w:t>
      </w:r>
      <w:r w:rsidRPr="00F2313F">
        <w:rPr>
          <w:rFonts w:ascii="Arial" w:hAnsi="Arial" w:cs="Arial"/>
          <w:lang w:val="cy-GB"/>
        </w:rPr>
        <w:t xml:space="preserve"> o Asesu ar gyfer Dysgu i gefnogi dilyniant disgyblion trwy gydol cyfnod dysgu sy’n datblygu sgiliau a dealltwriaeth plant o fewn MDPh a nodwyd. </w:t>
      </w:r>
    </w:p>
    <w:p w14:paraId="5013B48B" w14:textId="54B2E815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>Bydd hyn yn cynnwys, amlinellu cyd-destun y dysgu, cynllunio’r cyfnodau dysgu gan ddefnyddio templed cynllun gwers yr Athrofa, archwilio a chyfiawnhau penderfyniadau</w:t>
      </w:r>
      <w:r w:rsidR="00565BD4">
        <w:rPr>
          <w:rFonts w:ascii="Arial" w:hAnsi="Arial" w:cs="Arial"/>
          <w:lang w:val="cy-GB"/>
        </w:rPr>
        <w:t xml:space="preserve"> eich</w:t>
      </w:r>
      <w:r w:rsidRPr="00F2313F">
        <w:rPr>
          <w:rFonts w:ascii="Arial" w:hAnsi="Arial" w:cs="Arial"/>
          <w:lang w:val="cy-GB"/>
        </w:rPr>
        <w:t xml:space="preserve"> cynllunio yn </w:t>
      </w:r>
      <w:r w:rsidR="00565BD4">
        <w:rPr>
          <w:rFonts w:ascii="Arial" w:hAnsi="Arial" w:cs="Arial"/>
          <w:lang w:val="cy-GB"/>
        </w:rPr>
        <w:t>gyd-destun y</w:t>
      </w:r>
      <w:r w:rsidRPr="00F2313F">
        <w:rPr>
          <w:rFonts w:ascii="Arial" w:hAnsi="Arial" w:cs="Arial"/>
          <w:lang w:val="cy-GB"/>
        </w:rPr>
        <w:t xml:space="preserve"> llenyddiaeth a’r ymchwil gyfredol, gan ganolbwyntio’n benodol ar y strategaethau Asesu ar gyfer Dysgu a ddefnyddir drwy gydol ac wedyn gwerthuso’n feirniadol eu heffeithiolrwydd i gynorthwyo dilyniant disgyblion yn y MDPh a ddewiswyd. </w:t>
      </w:r>
    </w:p>
    <w:p w14:paraId="2C4A0D24" w14:textId="548C3E19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 xml:space="preserve">Dylai’r ymateb asesu gynnwys: </w:t>
      </w:r>
    </w:p>
    <w:p w14:paraId="2FE6F06D" w14:textId="77777777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>• Cyflwyniad Microsoft PowerPoint unigol (neu feddalwedd cyflwyno tebyg)</w:t>
      </w:r>
    </w:p>
    <w:p w14:paraId="49A250FA" w14:textId="77777777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>• Cynllun gwers ategol (wedi'i ymgorffori yn y cyflwyniad PowerPoint)</w:t>
      </w:r>
    </w:p>
    <w:p w14:paraId="73095651" w14:textId="77777777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 xml:space="preserve">• Cyfeiriad at ddarllen academaidd a dealltwriaeth o ddewisiadau pedagogaidd i gynorthwyo'r addysgu a'r dysgu; </w:t>
      </w:r>
    </w:p>
    <w:p w14:paraId="484156EA" w14:textId="5864863B" w:rsidR="00F2313F" w:rsidRPr="00F2313F" w:rsidRDefault="00F2313F" w:rsidP="00F2313F">
      <w:pPr>
        <w:pStyle w:val="paragraph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>• Enghreifftiau o arfer creadigol ac arloesol P</w:t>
      </w:r>
      <w:r w:rsidR="00565BD4">
        <w:rPr>
          <w:rFonts w:ascii="Arial" w:hAnsi="Arial" w:cs="Arial"/>
          <w:lang w:val="cy-GB"/>
        </w:rPr>
        <w:t>AP</w:t>
      </w:r>
      <w:r w:rsidRPr="00F2313F">
        <w:rPr>
          <w:rFonts w:ascii="Arial" w:hAnsi="Arial" w:cs="Arial"/>
          <w:lang w:val="cy-GB"/>
        </w:rPr>
        <w:t xml:space="preserve"> gan gyfeirio at safonau SAC perthnasol</w:t>
      </w:r>
    </w:p>
    <w:p w14:paraId="45CF5C4C" w14:textId="0DB021A8" w:rsidR="00F2313F" w:rsidRPr="00F2313F" w:rsidRDefault="00F2313F" w:rsidP="00F2313F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lang w:val="cy-GB"/>
        </w:rPr>
      </w:pPr>
      <w:r w:rsidRPr="00F2313F">
        <w:rPr>
          <w:rFonts w:ascii="Arial" w:hAnsi="Arial" w:cs="Arial"/>
          <w:lang w:val="cy-GB"/>
        </w:rPr>
        <w:t>• Ystyried cyfleoedd ar gyfer Asesu ar gyfer Dysgu a fydd yn llywio arfer a sicrhau cynnydd.</w:t>
      </w:r>
    </w:p>
    <w:p w14:paraId="15E67BC3" w14:textId="77777777" w:rsidR="00F2313F" w:rsidRDefault="00F2313F" w:rsidP="00B13DA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lang w:val="cy-GB"/>
        </w:rPr>
      </w:pPr>
    </w:p>
    <w:p w14:paraId="5648D43F" w14:textId="77777777" w:rsidR="00F2313F" w:rsidRDefault="00F2313F" w:rsidP="00B13DA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lang w:val="cy-GB"/>
        </w:rPr>
      </w:pPr>
    </w:p>
    <w:p w14:paraId="72547734" w14:textId="77777777" w:rsidR="00F2313F" w:rsidRDefault="00F2313F" w:rsidP="00B13DA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lang w:val="cy-GB"/>
        </w:rPr>
      </w:pPr>
    </w:p>
    <w:p w14:paraId="6F03EE73" w14:textId="77777777" w:rsidR="00F2313F" w:rsidRDefault="00F2313F" w:rsidP="00B13DAC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b/>
          <w:lang w:val="cy-GB"/>
        </w:rPr>
      </w:pPr>
    </w:p>
    <w:p w14:paraId="2367076A" w14:textId="77777777" w:rsidR="00152E9D" w:rsidRPr="00DD229B" w:rsidRDefault="00152E9D" w:rsidP="00DD229B">
      <w:pPr>
        <w:ind w:left="720"/>
        <w:rPr>
          <w:rFonts w:ascii="Arial" w:hAnsi="Arial" w:cs="Arial"/>
          <w:sz w:val="24"/>
          <w:szCs w:val="24"/>
        </w:rPr>
      </w:pPr>
    </w:p>
    <w:p w14:paraId="42942960" w14:textId="77777777" w:rsidR="00DD229B" w:rsidRPr="00DD229B" w:rsidRDefault="00600D7F" w:rsidP="00DD229B">
      <w:pPr>
        <w:ind w:left="720"/>
        <w:rPr>
          <w:rFonts w:ascii="Arial" w:hAnsi="Arial" w:cs="Arial"/>
          <w:b/>
          <w:sz w:val="24"/>
          <w:szCs w:val="24"/>
        </w:rPr>
      </w:pPr>
      <w:r w:rsidRPr="00600D7F">
        <w:rPr>
          <w:rFonts w:ascii="Arial" w:hAnsi="Arial" w:cs="Arial"/>
          <w:b/>
          <w:sz w:val="24"/>
          <w:szCs w:val="24"/>
          <w:lang w:val="cy-GB"/>
        </w:rPr>
        <w:t>Darllen Hanfodol</w:t>
      </w:r>
      <w:r w:rsidR="00DD229B" w:rsidRPr="00600D7F">
        <w:rPr>
          <w:rFonts w:ascii="Arial" w:hAnsi="Arial" w:cs="Arial"/>
          <w:b/>
          <w:sz w:val="24"/>
          <w:szCs w:val="24"/>
        </w:rPr>
        <w:t xml:space="preserve"> </w:t>
      </w:r>
    </w:p>
    <w:p w14:paraId="490426BC" w14:textId="77777777" w:rsidR="00DD229B" w:rsidRPr="00DD229B" w:rsidRDefault="00DD229B" w:rsidP="00DD229B">
      <w:pPr>
        <w:ind w:left="720"/>
        <w:rPr>
          <w:rFonts w:ascii="Arial" w:hAnsi="Arial" w:cs="Arial"/>
          <w:sz w:val="24"/>
          <w:szCs w:val="24"/>
        </w:rPr>
      </w:pPr>
    </w:p>
    <w:p w14:paraId="3F4ED27D" w14:textId="77777777" w:rsidR="00DD229B" w:rsidRPr="00DD229B" w:rsidRDefault="00BA7E17" w:rsidP="00DD229B">
      <w:pPr>
        <w:ind w:left="720"/>
        <w:rPr>
          <w:rFonts w:ascii="Arial" w:hAnsi="Arial" w:cs="Arial"/>
          <w:sz w:val="24"/>
          <w:szCs w:val="24"/>
        </w:rPr>
      </w:pPr>
      <w:r w:rsidRPr="00BA7E17">
        <w:rPr>
          <w:rFonts w:ascii="Arial" w:hAnsi="Arial" w:cs="Arial"/>
          <w:sz w:val="24"/>
          <w:szCs w:val="24"/>
          <w:lang w:val="cy-GB"/>
        </w:rPr>
        <w:t xml:space="preserve">Mae’r aseiniad hwn yn gofyn i chi ddangos gwybodaeth a dealltwriaeth </w:t>
      </w:r>
      <w:r w:rsidR="00A95AF7">
        <w:rPr>
          <w:rFonts w:ascii="Arial" w:hAnsi="Arial" w:cs="Arial"/>
          <w:sz w:val="24"/>
          <w:szCs w:val="24"/>
          <w:lang w:val="cy-GB"/>
        </w:rPr>
        <w:t>am</w:t>
      </w:r>
      <w:r w:rsidRPr="00BA7E17">
        <w:rPr>
          <w:rFonts w:ascii="Arial" w:hAnsi="Arial" w:cs="Arial"/>
          <w:sz w:val="24"/>
          <w:szCs w:val="24"/>
          <w:lang w:val="cy-GB"/>
        </w:rPr>
        <w:t xml:space="preserve"> ofynion a datblygiadau’r cwricwlwm newydd yng Nghymru a’ch bod yn deall egwyddorion ac arfer Asesu ar gyfer Dysgu.</w:t>
      </w:r>
      <w:r w:rsidR="00DD229B" w:rsidRPr="00BA7E17">
        <w:rPr>
          <w:rFonts w:ascii="Arial" w:hAnsi="Arial" w:cs="Arial"/>
          <w:sz w:val="24"/>
          <w:szCs w:val="24"/>
        </w:rPr>
        <w:t xml:space="preserve"> </w:t>
      </w:r>
      <w:r w:rsidRPr="00BA7E17">
        <w:rPr>
          <w:rFonts w:ascii="Arial" w:hAnsi="Arial" w:cs="Arial"/>
          <w:sz w:val="24"/>
          <w:szCs w:val="24"/>
          <w:lang w:val="cy-GB"/>
        </w:rPr>
        <w:t xml:space="preserve">Gofynnir i chi hefyd ddangos gwybodaeth </w:t>
      </w:r>
      <w:r w:rsidR="00F31A45">
        <w:rPr>
          <w:rFonts w:ascii="Arial" w:hAnsi="Arial" w:cs="Arial"/>
          <w:sz w:val="24"/>
          <w:szCs w:val="24"/>
          <w:lang w:val="cy-GB"/>
        </w:rPr>
        <w:t>am</w:t>
      </w:r>
      <w:r w:rsidRPr="00BA7E17">
        <w:rPr>
          <w:rFonts w:ascii="Arial" w:hAnsi="Arial" w:cs="Arial"/>
          <w:sz w:val="24"/>
          <w:szCs w:val="24"/>
          <w:lang w:val="cy-GB"/>
        </w:rPr>
        <w:t xml:space="preserve"> gynnydd disgyblion.</w:t>
      </w:r>
      <w:r w:rsidR="00DD229B" w:rsidRPr="00BA7E17">
        <w:rPr>
          <w:rFonts w:ascii="Arial" w:hAnsi="Arial" w:cs="Arial"/>
          <w:sz w:val="24"/>
          <w:szCs w:val="24"/>
        </w:rPr>
        <w:t xml:space="preserve"> </w:t>
      </w:r>
      <w:r w:rsidRPr="00BA7E17">
        <w:rPr>
          <w:rFonts w:ascii="Arial" w:hAnsi="Arial" w:cs="Arial"/>
          <w:sz w:val="24"/>
          <w:szCs w:val="24"/>
          <w:lang w:val="cy-GB"/>
        </w:rPr>
        <w:t xml:space="preserve">Mae deunyddiau darllen wedi’u rhoi ar Moodle a bydd </w:t>
      </w:r>
      <w:r w:rsidR="00FD47EC">
        <w:rPr>
          <w:rFonts w:ascii="Arial" w:hAnsi="Arial" w:cs="Arial"/>
          <w:sz w:val="24"/>
          <w:szCs w:val="24"/>
          <w:lang w:val="cy-GB"/>
        </w:rPr>
        <w:t xml:space="preserve">y </w:t>
      </w:r>
      <w:r w:rsidRPr="00BA7E17">
        <w:rPr>
          <w:rFonts w:ascii="Arial" w:hAnsi="Arial" w:cs="Arial"/>
          <w:sz w:val="24"/>
          <w:szCs w:val="24"/>
          <w:lang w:val="cy-GB"/>
        </w:rPr>
        <w:t>tiwtoriaid yn ychwanegu atynt.</w:t>
      </w:r>
      <w:r w:rsidR="00DD229B" w:rsidRPr="00BA7E17">
        <w:rPr>
          <w:rFonts w:ascii="Arial" w:hAnsi="Arial" w:cs="Arial"/>
          <w:sz w:val="24"/>
          <w:szCs w:val="24"/>
        </w:rPr>
        <w:t xml:space="preserve"> </w:t>
      </w:r>
      <w:r w:rsidRPr="00BA7E17">
        <w:rPr>
          <w:rFonts w:ascii="Arial" w:hAnsi="Arial" w:cs="Arial"/>
          <w:sz w:val="24"/>
          <w:szCs w:val="24"/>
          <w:lang w:val="cy-GB"/>
        </w:rPr>
        <w:t>Rhaid i chi hefyd ddefnyddio deunyddiau darllen eraill y dewch o hyd iddynt yn annibynnol sy’n dangos gallu i fynd y tu hwnt i’r cynnwys a geir yn y modwl.</w:t>
      </w:r>
      <w:r w:rsidR="00DD229B" w:rsidRPr="00BA7E17">
        <w:rPr>
          <w:rFonts w:ascii="Arial" w:hAnsi="Arial" w:cs="Arial"/>
          <w:sz w:val="24"/>
          <w:szCs w:val="24"/>
        </w:rPr>
        <w:t xml:space="preserve"> </w:t>
      </w:r>
    </w:p>
    <w:p w14:paraId="4DEDD73B" w14:textId="77777777" w:rsidR="00DD229B" w:rsidRPr="00DD229B" w:rsidRDefault="00DD229B" w:rsidP="00DD229B">
      <w:pPr>
        <w:ind w:left="720"/>
        <w:rPr>
          <w:rFonts w:ascii="Arial" w:hAnsi="Arial" w:cs="Arial"/>
          <w:sz w:val="24"/>
          <w:szCs w:val="24"/>
        </w:rPr>
      </w:pPr>
    </w:p>
    <w:p w14:paraId="3866D9C3" w14:textId="77777777" w:rsidR="009247B5" w:rsidRDefault="009247B5" w:rsidP="00DD229B">
      <w:pPr>
        <w:ind w:left="720"/>
        <w:rPr>
          <w:rFonts w:ascii="Arial" w:hAnsi="Arial" w:cs="Arial"/>
          <w:b/>
          <w:sz w:val="24"/>
          <w:szCs w:val="24"/>
        </w:rPr>
      </w:pPr>
    </w:p>
    <w:p w14:paraId="5CBCD3D2" w14:textId="77777777" w:rsidR="00DD229B" w:rsidRPr="00DD229B" w:rsidRDefault="00BA7E17" w:rsidP="00DD229B">
      <w:pPr>
        <w:ind w:left="720"/>
        <w:rPr>
          <w:rFonts w:ascii="Arial" w:hAnsi="Arial" w:cs="Arial"/>
          <w:sz w:val="24"/>
          <w:szCs w:val="24"/>
        </w:rPr>
      </w:pPr>
      <w:r w:rsidRPr="00BA7E17">
        <w:rPr>
          <w:rFonts w:ascii="Arial" w:hAnsi="Arial" w:cs="Arial"/>
          <w:b/>
          <w:sz w:val="24"/>
          <w:szCs w:val="24"/>
          <w:lang w:val="cy-GB"/>
        </w:rPr>
        <w:t>Strwythur yr Aseiniad</w:t>
      </w:r>
      <w:r w:rsidR="00DD229B" w:rsidRPr="00BA7E17">
        <w:rPr>
          <w:rFonts w:ascii="Arial" w:hAnsi="Arial" w:cs="Arial"/>
          <w:sz w:val="24"/>
          <w:szCs w:val="24"/>
        </w:rPr>
        <w:t xml:space="preserve"> </w:t>
      </w:r>
    </w:p>
    <w:p w14:paraId="53171227" w14:textId="77777777" w:rsidR="005F38F0" w:rsidRDefault="00BA7E17" w:rsidP="00DD229B">
      <w:pPr>
        <w:ind w:left="720"/>
        <w:rPr>
          <w:rFonts w:ascii="Arial" w:hAnsi="Arial" w:cs="Arial"/>
          <w:sz w:val="24"/>
          <w:szCs w:val="24"/>
        </w:rPr>
      </w:pPr>
      <w:r w:rsidRPr="00BA7E17">
        <w:rPr>
          <w:rFonts w:ascii="Arial" w:hAnsi="Arial" w:cs="Arial"/>
          <w:sz w:val="24"/>
          <w:szCs w:val="24"/>
          <w:lang w:val="cy-GB"/>
        </w:rPr>
        <w:t xml:space="preserve">Mae’r adran hon yn </w:t>
      </w:r>
      <w:r w:rsidRPr="00BA7E17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awgrymu</w:t>
      </w:r>
      <w:r w:rsidRPr="00BA7E17">
        <w:rPr>
          <w:rFonts w:ascii="Arial" w:hAnsi="Arial" w:cs="Arial"/>
          <w:sz w:val="24"/>
          <w:szCs w:val="24"/>
          <w:lang w:val="cy-GB"/>
        </w:rPr>
        <w:t xml:space="preserve"> strwythur posibl ar gyfer eich aseiniad ond sylwch mai canllaw yn unig yw hwn; felly ni ddylech adael i'r canllaw gyfyngu ar eich ysgrifennu.</w:t>
      </w:r>
      <w:r w:rsidR="00DD229B" w:rsidRPr="00BA7E17">
        <w:rPr>
          <w:rFonts w:ascii="Arial" w:hAnsi="Arial" w:cs="Arial"/>
          <w:sz w:val="24"/>
          <w:szCs w:val="24"/>
        </w:rPr>
        <w:t xml:space="preserve"> </w:t>
      </w:r>
      <w:r w:rsidR="00DD229B" w:rsidRPr="00DD229B">
        <w:rPr>
          <w:rFonts w:ascii="Arial" w:hAnsi="Arial" w:cs="Arial"/>
          <w:sz w:val="24"/>
          <w:szCs w:val="24"/>
        </w:rPr>
        <w:t xml:space="preserve"> </w:t>
      </w:r>
    </w:p>
    <w:p w14:paraId="37204D77" w14:textId="77777777" w:rsidR="005F38F0" w:rsidRDefault="005F38F0" w:rsidP="00DD229B">
      <w:pPr>
        <w:ind w:left="720"/>
        <w:rPr>
          <w:rFonts w:ascii="Arial" w:hAnsi="Arial" w:cs="Arial"/>
          <w:sz w:val="24"/>
          <w:szCs w:val="24"/>
        </w:rPr>
      </w:pPr>
    </w:p>
    <w:p w14:paraId="6D48AC43" w14:textId="77777777" w:rsidR="00DD229B" w:rsidRPr="009D271D" w:rsidRDefault="00BA7E17" w:rsidP="00DD229B">
      <w:pPr>
        <w:ind w:left="720"/>
        <w:rPr>
          <w:rFonts w:ascii="Arial" w:hAnsi="Arial" w:cs="Arial"/>
          <w:sz w:val="24"/>
          <w:szCs w:val="24"/>
        </w:rPr>
      </w:pPr>
      <w:r w:rsidRPr="00820ADA">
        <w:rPr>
          <w:rFonts w:ascii="Arial" w:hAnsi="Arial" w:cs="Arial"/>
          <w:sz w:val="24"/>
          <w:szCs w:val="24"/>
          <w:lang w:val="cy-GB"/>
        </w:rPr>
        <w:t>Trwy gydol yr aseiniad, mae’n hanfodol eich bod yn cefnogi pob agwedd ar eich trafodaeth a’ch gwerthusiad beirniadol gan ddefnyddio darllen cefndir eang a manwl.</w:t>
      </w:r>
      <w:r w:rsidR="005F38F0" w:rsidRPr="00820ADA">
        <w:rPr>
          <w:rFonts w:ascii="Arial" w:hAnsi="Arial" w:cs="Arial"/>
          <w:sz w:val="24"/>
          <w:szCs w:val="24"/>
        </w:rPr>
        <w:t xml:space="preserve"> </w:t>
      </w:r>
      <w:r w:rsidR="00820ADA" w:rsidRPr="009D271D">
        <w:rPr>
          <w:rFonts w:ascii="Arial" w:hAnsi="Arial" w:cs="Arial"/>
          <w:sz w:val="24"/>
          <w:szCs w:val="24"/>
          <w:lang w:val="cy-GB"/>
        </w:rPr>
        <w:t xml:space="preserve">Dylech osgoi gwneud honiadau heb eu cefnogi gan </w:t>
      </w:r>
      <w:r w:rsidR="009D271D" w:rsidRPr="009D271D">
        <w:rPr>
          <w:rFonts w:ascii="Arial" w:hAnsi="Arial" w:cs="Arial"/>
          <w:sz w:val="24"/>
          <w:szCs w:val="24"/>
          <w:lang w:val="cy-GB"/>
        </w:rPr>
        <w:t>ddefnyddio ymchwil.</w:t>
      </w:r>
    </w:p>
    <w:p w14:paraId="180584F9" w14:textId="77777777" w:rsidR="00DD229B" w:rsidRDefault="00DD229B" w:rsidP="00DD229B">
      <w:pPr>
        <w:ind w:left="720"/>
        <w:rPr>
          <w:rFonts w:ascii="Arial" w:hAnsi="Arial" w:cs="Arial"/>
          <w:sz w:val="24"/>
          <w:szCs w:val="24"/>
        </w:rPr>
      </w:pPr>
    </w:p>
    <w:p w14:paraId="26CAF709" w14:textId="672E4957" w:rsidR="00DD229B" w:rsidRPr="009D271D" w:rsidRDefault="009D271D" w:rsidP="00DD229B">
      <w:pPr>
        <w:ind w:left="720"/>
        <w:rPr>
          <w:rFonts w:ascii="Arial" w:hAnsi="Arial" w:cs="Arial"/>
          <w:b/>
          <w:sz w:val="24"/>
          <w:szCs w:val="24"/>
        </w:rPr>
      </w:pPr>
      <w:r w:rsidRPr="009D271D">
        <w:rPr>
          <w:rFonts w:ascii="Arial" w:hAnsi="Arial" w:cs="Arial"/>
          <w:b/>
          <w:sz w:val="24"/>
          <w:szCs w:val="24"/>
          <w:lang w:val="cy-GB"/>
        </w:rPr>
        <w:t>Cyflwyniad</w:t>
      </w:r>
    </w:p>
    <w:p w14:paraId="5373DF0C" w14:textId="77777777" w:rsidR="00DD229B" w:rsidRDefault="00DD229B" w:rsidP="00DD229B">
      <w:pPr>
        <w:ind w:left="720"/>
        <w:rPr>
          <w:rFonts w:ascii="Arial" w:hAnsi="Arial" w:cs="Arial"/>
          <w:b/>
          <w:sz w:val="24"/>
          <w:szCs w:val="24"/>
        </w:rPr>
      </w:pPr>
    </w:p>
    <w:p w14:paraId="1F40B3D7" w14:textId="32A32E4B" w:rsidR="00BF12BE" w:rsidRDefault="009D271D" w:rsidP="00DD229B">
      <w:pPr>
        <w:ind w:left="720"/>
        <w:rPr>
          <w:rFonts w:ascii="Arial" w:hAnsi="Arial" w:cs="Arial"/>
          <w:sz w:val="24"/>
          <w:szCs w:val="24"/>
        </w:rPr>
      </w:pPr>
      <w:r w:rsidRPr="009D271D">
        <w:rPr>
          <w:rFonts w:ascii="Arial" w:hAnsi="Arial" w:cs="Arial"/>
          <w:sz w:val="24"/>
          <w:szCs w:val="24"/>
          <w:lang w:val="cy-GB"/>
        </w:rPr>
        <w:t>Mae</w:t>
      </w:r>
      <w:r w:rsidR="00204B12">
        <w:rPr>
          <w:rFonts w:ascii="Arial" w:hAnsi="Arial" w:cs="Arial"/>
          <w:sz w:val="24"/>
          <w:szCs w:val="24"/>
          <w:lang w:val="cy-GB"/>
        </w:rPr>
        <w:t xml:space="preserve"> rhai</w:t>
      </w:r>
      <w:r w:rsidRPr="009D271D">
        <w:rPr>
          <w:rFonts w:ascii="Arial" w:hAnsi="Arial" w:cs="Arial"/>
          <w:sz w:val="24"/>
          <w:szCs w:val="24"/>
          <w:lang w:val="cy-GB"/>
        </w:rPr>
        <w:t xml:space="preserve"> elfennau penodol i’r adran hon.</w:t>
      </w:r>
      <w:r w:rsidR="00D312C1" w:rsidRPr="009D271D">
        <w:rPr>
          <w:rFonts w:ascii="Arial" w:hAnsi="Arial" w:cs="Arial"/>
          <w:sz w:val="24"/>
          <w:szCs w:val="24"/>
        </w:rPr>
        <w:t xml:space="preserve"> </w:t>
      </w:r>
      <w:r w:rsidR="00D312C1">
        <w:rPr>
          <w:rFonts w:ascii="Arial" w:hAnsi="Arial" w:cs="Arial"/>
          <w:sz w:val="24"/>
          <w:szCs w:val="24"/>
        </w:rPr>
        <w:t xml:space="preserve"> </w:t>
      </w:r>
      <w:r w:rsidR="00692D28" w:rsidRPr="00692D28">
        <w:rPr>
          <w:rFonts w:ascii="Arial" w:hAnsi="Arial" w:cs="Arial"/>
          <w:sz w:val="24"/>
          <w:szCs w:val="24"/>
          <w:lang w:val="cy-GB"/>
        </w:rPr>
        <w:t>Yn gyntaf, dylech ddangos eich dealltwriaeth o’r hyn y byddwch yn ei drafod.</w:t>
      </w:r>
      <w:r w:rsidR="00FD34E1" w:rsidRPr="00692D28">
        <w:rPr>
          <w:rFonts w:ascii="Arial" w:hAnsi="Arial" w:cs="Arial"/>
          <w:sz w:val="24"/>
          <w:szCs w:val="24"/>
        </w:rPr>
        <w:t xml:space="preserve"> </w:t>
      </w:r>
      <w:r w:rsidR="00692D28" w:rsidRPr="00692D28">
        <w:rPr>
          <w:rFonts w:ascii="Arial" w:hAnsi="Arial" w:cs="Arial"/>
          <w:sz w:val="24"/>
          <w:szCs w:val="24"/>
          <w:lang w:val="cy-GB"/>
        </w:rPr>
        <w:t xml:space="preserve">Amlinellwch yn gryno yr hyn y byddwch yn ei archwilio yn y </w:t>
      </w:r>
      <w:r w:rsidR="00565BD4">
        <w:rPr>
          <w:rFonts w:ascii="Arial" w:hAnsi="Arial" w:cs="Arial"/>
          <w:sz w:val="24"/>
          <w:szCs w:val="24"/>
          <w:lang w:val="cy-GB"/>
        </w:rPr>
        <w:t xml:space="preserve">cyflwyniad </w:t>
      </w:r>
      <w:r w:rsidR="00692D28" w:rsidRPr="00692D28">
        <w:rPr>
          <w:rFonts w:ascii="Arial" w:hAnsi="Arial" w:cs="Arial"/>
          <w:sz w:val="24"/>
          <w:szCs w:val="24"/>
          <w:lang w:val="cy-GB"/>
        </w:rPr>
        <w:t>a pham.</w:t>
      </w:r>
      <w:r w:rsidR="00FD34E1" w:rsidRPr="00692D28">
        <w:rPr>
          <w:rFonts w:ascii="Arial" w:hAnsi="Arial" w:cs="Arial"/>
          <w:sz w:val="24"/>
          <w:szCs w:val="24"/>
        </w:rPr>
        <w:t xml:space="preserve"> </w:t>
      </w:r>
      <w:r w:rsidR="00692D28" w:rsidRPr="00692D28">
        <w:rPr>
          <w:rFonts w:ascii="Arial" w:hAnsi="Arial" w:cs="Arial"/>
          <w:sz w:val="24"/>
          <w:szCs w:val="24"/>
          <w:lang w:val="cy-GB"/>
        </w:rPr>
        <w:t xml:space="preserve">Gwnewch yn siŵr bod </w:t>
      </w:r>
      <w:r w:rsidR="00565BD4" w:rsidRPr="00565BD4">
        <w:rPr>
          <w:rFonts w:ascii="Arial" w:hAnsi="Arial" w:cs="Arial"/>
          <w:sz w:val="24"/>
          <w:szCs w:val="24"/>
          <w:highlight w:val="yellow"/>
          <w:lang w:val="cy-GB"/>
        </w:rPr>
        <w:t>eich cynilleidfa</w:t>
      </w:r>
      <w:r w:rsidR="00692D28" w:rsidRPr="00692D28">
        <w:rPr>
          <w:rFonts w:ascii="Arial" w:hAnsi="Arial" w:cs="Arial"/>
          <w:sz w:val="24"/>
          <w:szCs w:val="24"/>
          <w:lang w:val="cy-GB"/>
        </w:rPr>
        <w:t xml:space="preserve"> yn deall pwrpas y</w:t>
      </w:r>
      <w:r w:rsidR="00565BD4">
        <w:rPr>
          <w:rFonts w:ascii="Arial" w:hAnsi="Arial" w:cs="Arial"/>
          <w:sz w:val="24"/>
          <w:szCs w:val="24"/>
          <w:lang w:val="cy-GB"/>
        </w:rPr>
        <w:t xml:space="preserve"> cyflwyniad</w:t>
      </w:r>
      <w:r w:rsidR="00692D28" w:rsidRPr="00692D28">
        <w:rPr>
          <w:rFonts w:ascii="Arial" w:hAnsi="Arial" w:cs="Arial"/>
          <w:sz w:val="24"/>
          <w:szCs w:val="24"/>
          <w:lang w:val="cy-GB"/>
        </w:rPr>
        <w:t xml:space="preserve"> yn llawn a pham mae’n bwysig.</w:t>
      </w:r>
      <w:r w:rsidR="00D312C1" w:rsidRPr="00692D28">
        <w:rPr>
          <w:rFonts w:ascii="Arial" w:hAnsi="Arial" w:cs="Arial"/>
          <w:sz w:val="24"/>
          <w:szCs w:val="24"/>
        </w:rPr>
        <w:t xml:space="preserve"> </w:t>
      </w:r>
      <w:r w:rsidR="00692D28" w:rsidRPr="00692D28">
        <w:rPr>
          <w:rFonts w:ascii="Arial" w:hAnsi="Arial" w:cs="Arial"/>
          <w:sz w:val="24"/>
          <w:szCs w:val="24"/>
          <w:lang w:val="cy-GB"/>
        </w:rPr>
        <w:t>Dylech hefyd roi amlinelliad o’r dosbarth neu’r grŵp o ddysgwyr y mae eich gwersi wedi’u bwriadu ar eu cyfer.</w:t>
      </w:r>
      <w:r w:rsidR="00BF12BE" w:rsidRPr="00692D28">
        <w:rPr>
          <w:rFonts w:ascii="Arial" w:hAnsi="Arial" w:cs="Arial"/>
          <w:sz w:val="24"/>
          <w:szCs w:val="24"/>
        </w:rPr>
        <w:t xml:space="preserve"> </w:t>
      </w:r>
      <w:r w:rsidR="00692D28" w:rsidRPr="00692D28">
        <w:rPr>
          <w:rFonts w:ascii="Arial" w:hAnsi="Arial" w:cs="Arial"/>
          <w:sz w:val="24"/>
          <w:szCs w:val="24"/>
          <w:lang w:val="cy-GB"/>
        </w:rPr>
        <w:t>Gallwch wneud defnydd o’ch gwybodaeth gyfredol o ddosbarthiadau y gallech fod wedi gweithio gyda, neu yn syml amlinellu grŵp o ddysgwyr dychmygol y byddwch chi’n cynllunio’r gyfres hon o wersi ar eu cyfer.</w:t>
      </w:r>
      <w:r w:rsidR="008C092E" w:rsidRPr="00692D28">
        <w:rPr>
          <w:rFonts w:ascii="Arial" w:hAnsi="Arial" w:cs="Arial"/>
          <w:sz w:val="24"/>
          <w:szCs w:val="24"/>
        </w:rPr>
        <w:t xml:space="preserve"> </w:t>
      </w:r>
      <w:r w:rsidR="00692D28" w:rsidRPr="00692D28">
        <w:rPr>
          <w:rFonts w:ascii="Arial" w:hAnsi="Arial" w:cs="Arial"/>
          <w:sz w:val="24"/>
          <w:szCs w:val="24"/>
          <w:lang w:val="cy-GB"/>
        </w:rPr>
        <w:t>Yr hyn sy’n bwysig yw eich bod yn dangos eich ymwybyddiaeth o’r mathau o brofiadau dysgu</w:t>
      </w:r>
      <w:r w:rsidR="00565BD4">
        <w:rPr>
          <w:rFonts w:ascii="Arial" w:hAnsi="Arial" w:cs="Arial"/>
          <w:sz w:val="24"/>
          <w:szCs w:val="24"/>
          <w:lang w:val="cy-GB"/>
        </w:rPr>
        <w:t>, strategaethau AagD</w:t>
      </w:r>
      <w:r w:rsidR="00692D28" w:rsidRPr="00692D28">
        <w:rPr>
          <w:rFonts w:ascii="Arial" w:hAnsi="Arial" w:cs="Arial"/>
          <w:sz w:val="24"/>
          <w:szCs w:val="24"/>
          <w:lang w:val="cy-GB"/>
        </w:rPr>
        <w:t xml:space="preserve"> a chynnydd a fyddai’n addas ar gyfer y grŵp hwnnw.</w:t>
      </w:r>
      <w:r w:rsidR="008C092E" w:rsidRPr="00692D28">
        <w:rPr>
          <w:rFonts w:ascii="Arial" w:hAnsi="Arial" w:cs="Arial"/>
          <w:sz w:val="24"/>
          <w:szCs w:val="24"/>
        </w:rPr>
        <w:t xml:space="preserve"> </w:t>
      </w:r>
      <w:r w:rsidR="00692D28" w:rsidRPr="00705A66">
        <w:rPr>
          <w:rFonts w:ascii="Arial" w:hAnsi="Arial" w:cs="Arial"/>
          <w:sz w:val="24"/>
          <w:szCs w:val="24"/>
          <w:lang w:val="cy-GB"/>
        </w:rPr>
        <w:t>Efallai y byddwch yn penderfynu cynnwys disgyblion sydd ag ADY a</w:t>
      </w:r>
      <w:r w:rsidR="00705A66" w:rsidRPr="00705A66">
        <w:rPr>
          <w:rFonts w:ascii="Arial" w:hAnsi="Arial" w:cs="Arial"/>
          <w:sz w:val="24"/>
          <w:szCs w:val="24"/>
          <w:lang w:val="cy-GB"/>
        </w:rPr>
        <w:t xml:space="preserve"> disgyblion mwy abl a thalentog</w:t>
      </w:r>
      <w:r w:rsidR="00692D28" w:rsidRPr="00705A66">
        <w:rPr>
          <w:rFonts w:ascii="Arial" w:hAnsi="Arial" w:cs="Arial"/>
          <w:sz w:val="24"/>
          <w:szCs w:val="24"/>
          <w:lang w:val="cy-GB"/>
        </w:rPr>
        <w:t xml:space="preserve">, er enghraifft, </w:t>
      </w:r>
      <w:r w:rsidR="00705A66" w:rsidRPr="00705A66">
        <w:rPr>
          <w:rFonts w:ascii="Arial" w:hAnsi="Arial" w:cs="Arial"/>
          <w:sz w:val="24"/>
          <w:szCs w:val="24"/>
          <w:lang w:val="cy-GB"/>
        </w:rPr>
        <w:t>g</w:t>
      </w:r>
      <w:r w:rsidR="00692D28" w:rsidRPr="00705A66">
        <w:rPr>
          <w:rFonts w:ascii="Arial" w:hAnsi="Arial" w:cs="Arial"/>
          <w:sz w:val="24"/>
          <w:szCs w:val="24"/>
          <w:lang w:val="cy-GB"/>
        </w:rPr>
        <w:t>a</w:t>
      </w:r>
      <w:r w:rsidR="00705A66" w:rsidRPr="00705A66">
        <w:rPr>
          <w:rFonts w:ascii="Arial" w:hAnsi="Arial" w:cs="Arial"/>
          <w:sz w:val="24"/>
          <w:szCs w:val="24"/>
          <w:lang w:val="cy-GB"/>
        </w:rPr>
        <w:t>n</w:t>
      </w:r>
      <w:r w:rsidR="00692D28" w:rsidRPr="00705A66">
        <w:rPr>
          <w:rFonts w:ascii="Arial" w:hAnsi="Arial" w:cs="Arial"/>
          <w:sz w:val="24"/>
          <w:szCs w:val="24"/>
          <w:lang w:val="cy-GB"/>
        </w:rPr>
        <w:t xml:space="preserve"> </w:t>
      </w:r>
      <w:r w:rsidR="00705A66" w:rsidRPr="00705A66">
        <w:rPr>
          <w:rFonts w:ascii="Arial" w:hAnsi="Arial" w:cs="Arial"/>
          <w:sz w:val="24"/>
          <w:szCs w:val="24"/>
          <w:lang w:val="cy-GB"/>
        </w:rPr>
        <w:t>g</w:t>
      </w:r>
      <w:r w:rsidR="00692D28" w:rsidRPr="00705A66">
        <w:rPr>
          <w:rFonts w:ascii="Arial" w:hAnsi="Arial" w:cs="Arial"/>
          <w:sz w:val="24"/>
          <w:szCs w:val="24"/>
          <w:lang w:val="cy-GB"/>
        </w:rPr>
        <w:t>ynllunio ar gyfer datblygiad y plant hyn yn ogystal.</w:t>
      </w:r>
      <w:r w:rsidR="00EB34A3" w:rsidRPr="00705A66">
        <w:rPr>
          <w:rFonts w:ascii="Arial" w:hAnsi="Arial" w:cs="Arial"/>
          <w:sz w:val="24"/>
          <w:szCs w:val="24"/>
        </w:rPr>
        <w:t xml:space="preserve"> </w:t>
      </w:r>
      <w:r w:rsidR="00705A66" w:rsidRPr="00705A66">
        <w:rPr>
          <w:rFonts w:ascii="Arial" w:hAnsi="Arial" w:cs="Arial"/>
          <w:sz w:val="24"/>
          <w:szCs w:val="24"/>
          <w:lang w:val="cy-GB"/>
        </w:rPr>
        <w:t>Dylai’r wybodaeth a ddarperir yn yr adran hon am y grŵp o ddysgwyr a ddewiswyd gennych gynnwys manylion megis eu hoed</w:t>
      </w:r>
      <w:r w:rsidR="00F933AC">
        <w:rPr>
          <w:rFonts w:ascii="Arial" w:hAnsi="Arial" w:cs="Arial"/>
          <w:sz w:val="24"/>
          <w:szCs w:val="24"/>
          <w:lang w:val="cy-GB"/>
        </w:rPr>
        <w:t>ran</w:t>
      </w:r>
      <w:r w:rsidR="00705A66" w:rsidRPr="00705A66">
        <w:rPr>
          <w:rFonts w:ascii="Arial" w:hAnsi="Arial" w:cs="Arial"/>
          <w:sz w:val="24"/>
          <w:szCs w:val="24"/>
          <w:lang w:val="cy-GB"/>
        </w:rPr>
        <w:t>/blwyddyn, dysgu blaenorol; lle’r gwersi hyn o fewn y cynllun gwaith cyffredinol ac unrhyw agweddau penodol ar y MDPh yr hoffech i’r dysgwyr ganolbwyntio arnynt.</w:t>
      </w:r>
      <w:r w:rsidR="00BF12BE" w:rsidRPr="00705A66">
        <w:rPr>
          <w:rFonts w:ascii="Arial" w:hAnsi="Arial" w:cs="Arial"/>
          <w:sz w:val="24"/>
          <w:szCs w:val="24"/>
        </w:rPr>
        <w:t xml:space="preserve"> </w:t>
      </w:r>
      <w:r w:rsidR="00705A66" w:rsidRPr="00705A66">
        <w:rPr>
          <w:rFonts w:ascii="Arial" w:hAnsi="Arial" w:cs="Arial"/>
          <w:sz w:val="24"/>
          <w:szCs w:val="24"/>
          <w:lang w:val="cy-GB"/>
        </w:rPr>
        <w:t>Yn yr adran hon, dylech hefyd amlinellu eich MDPh dewisol.</w:t>
      </w:r>
      <w:r w:rsidR="00BF12BE" w:rsidRPr="00705A66">
        <w:rPr>
          <w:rFonts w:ascii="Arial" w:hAnsi="Arial" w:cs="Arial"/>
          <w:sz w:val="24"/>
          <w:szCs w:val="24"/>
        </w:rPr>
        <w:t xml:space="preserve"> </w:t>
      </w:r>
      <w:r w:rsidR="003C71F7" w:rsidRPr="003C71F7">
        <w:rPr>
          <w:rFonts w:ascii="Arial" w:hAnsi="Arial" w:cs="Arial"/>
          <w:sz w:val="24"/>
          <w:szCs w:val="24"/>
          <w:lang w:val="cy-GB"/>
        </w:rPr>
        <w:t>Byddai’n fuddiol cynnwys ymwybyddiaeth o bwysigrwydd cynnydd disgyblion.</w:t>
      </w:r>
      <w:r w:rsidR="005510C4" w:rsidRPr="003C71F7">
        <w:rPr>
          <w:rFonts w:ascii="Arial" w:hAnsi="Arial" w:cs="Arial"/>
          <w:sz w:val="24"/>
          <w:szCs w:val="24"/>
        </w:rPr>
        <w:t xml:space="preserve"> </w:t>
      </w:r>
    </w:p>
    <w:p w14:paraId="104008D7" w14:textId="77777777" w:rsidR="00BF12BE" w:rsidRDefault="00BF12BE" w:rsidP="00DD229B">
      <w:pPr>
        <w:ind w:left="720"/>
        <w:rPr>
          <w:rFonts w:ascii="Arial" w:hAnsi="Arial" w:cs="Arial"/>
          <w:sz w:val="24"/>
          <w:szCs w:val="24"/>
        </w:rPr>
      </w:pPr>
    </w:p>
    <w:p w14:paraId="039FC965" w14:textId="7E971FB1" w:rsidR="00BF12BE" w:rsidRPr="003C71F7" w:rsidRDefault="003C71F7" w:rsidP="00DD229B">
      <w:pPr>
        <w:ind w:left="720"/>
        <w:rPr>
          <w:rFonts w:ascii="Arial" w:hAnsi="Arial" w:cs="Arial"/>
          <w:b/>
          <w:sz w:val="24"/>
          <w:szCs w:val="24"/>
        </w:rPr>
      </w:pPr>
      <w:r w:rsidRPr="003C71F7">
        <w:rPr>
          <w:rFonts w:ascii="Arial" w:hAnsi="Arial" w:cs="Arial"/>
          <w:b/>
          <w:sz w:val="24"/>
          <w:szCs w:val="24"/>
          <w:lang w:val="cy-GB"/>
        </w:rPr>
        <w:t>Adolygiad o Lenyddiaeth</w:t>
      </w:r>
    </w:p>
    <w:p w14:paraId="23FDDE64" w14:textId="77777777" w:rsidR="00BF12BE" w:rsidRDefault="00BF12BE" w:rsidP="00DD229B">
      <w:pPr>
        <w:ind w:left="72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14:paraId="5D496CBB" w14:textId="6B7787CD" w:rsidR="00D3722C" w:rsidRDefault="003C71F7" w:rsidP="008C092E">
      <w:pPr>
        <w:ind w:left="720"/>
        <w:rPr>
          <w:rFonts w:ascii="Arial" w:hAnsi="Arial" w:cs="Arial"/>
          <w:sz w:val="24"/>
          <w:szCs w:val="24"/>
        </w:rPr>
      </w:pPr>
      <w:r w:rsidRPr="003C71F7">
        <w:rPr>
          <w:rFonts w:ascii="Arial" w:hAnsi="Arial" w:cs="Arial"/>
          <w:sz w:val="24"/>
          <w:szCs w:val="24"/>
          <w:lang w:val="cy-GB"/>
        </w:rPr>
        <w:t>Mae’r llenyddiaeth yn rhoi’r cyd-destun cefndirol ar gyfer y drafodaeth o’ch gwersi.</w:t>
      </w:r>
      <w:r w:rsidR="00FD34E1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>Dylech ddangos eich bod yn deall y syniadau, yr ymchwil cefndir</w:t>
      </w:r>
      <w:r w:rsidR="0056379D">
        <w:rPr>
          <w:rFonts w:ascii="Arial" w:hAnsi="Arial" w:cs="Arial"/>
          <w:sz w:val="24"/>
          <w:szCs w:val="24"/>
          <w:lang w:val="cy-GB"/>
        </w:rPr>
        <w:t>ol</w:t>
      </w:r>
      <w:r w:rsidRPr="003C71F7">
        <w:rPr>
          <w:rFonts w:ascii="Arial" w:hAnsi="Arial" w:cs="Arial"/>
          <w:sz w:val="24"/>
          <w:szCs w:val="24"/>
          <w:lang w:val="cy-GB"/>
        </w:rPr>
        <w:t>, y dulliau a’r cysyniadau allweddol sy’n gysylltiedig ag Asesu ar gyfer Dysgu.</w:t>
      </w:r>
      <w:r w:rsidR="00FD34E1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 xml:space="preserve">Yn yr adran hon, dylech </w:t>
      </w:r>
      <w:r w:rsidR="00AB4D2F">
        <w:rPr>
          <w:rFonts w:ascii="Arial" w:hAnsi="Arial" w:cs="Arial"/>
          <w:sz w:val="24"/>
          <w:szCs w:val="24"/>
          <w:lang w:val="cy-GB"/>
        </w:rPr>
        <w:t xml:space="preserve">hefyd </w:t>
      </w:r>
      <w:r w:rsidRPr="003C71F7">
        <w:rPr>
          <w:rFonts w:ascii="Arial" w:hAnsi="Arial" w:cs="Arial"/>
          <w:sz w:val="24"/>
          <w:szCs w:val="24"/>
          <w:lang w:val="cy-GB"/>
        </w:rPr>
        <w:t>drafod agweddau allweddol ar Asesu ar gyfer Dysgu a nodi mewn ffordd strwythuredig nid yn unig bwysigrwydd AagD, ond ei rôl o ran cynorthwyo cynnydd disgyblion.</w:t>
      </w:r>
      <w:r w:rsidR="00BF12BE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>Pa dystiolaeth yn y llenyddiaeth sy’n cefnogi’r farn hon?</w:t>
      </w:r>
      <w:r w:rsidR="00D3722C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>A oes unrhyw un yn anghytuno ar agweddau ar Asesu ar gyfer Dysgu?</w:t>
      </w:r>
      <w:r w:rsidR="00D3722C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>Gall yr adolygiad o lenyddiaeth fynd i’r afael â rhai cwestiynau allweddol yn ymwneud ag AagD a gallai gynnwys trosolwg gwybodus a gefnogir o egwyddorion allweddol AagD.</w:t>
      </w:r>
      <w:r w:rsidR="00D3722C" w:rsidRPr="003C71F7">
        <w:rPr>
          <w:rFonts w:ascii="Arial" w:hAnsi="Arial" w:cs="Arial"/>
          <w:sz w:val="24"/>
          <w:szCs w:val="24"/>
        </w:rPr>
        <w:t xml:space="preserve"> </w:t>
      </w:r>
    </w:p>
    <w:p w14:paraId="64DD29EF" w14:textId="77777777" w:rsidR="00D3722C" w:rsidRDefault="00D3722C" w:rsidP="008C092E">
      <w:pPr>
        <w:ind w:left="720"/>
        <w:rPr>
          <w:rFonts w:ascii="Arial" w:hAnsi="Arial" w:cs="Arial"/>
          <w:sz w:val="24"/>
          <w:szCs w:val="24"/>
        </w:rPr>
      </w:pPr>
    </w:p>
    <w:p w14:paraId="45A6B6AC" w14:textId="5F8F6A4B" w:rsidR="008C092E" w:rsidRDefault="003C71F7" w:rsidP="008C092E">
      <w:pPr>
        <w:ind w:left="720"/>
        <w:rPr>
          <w:rFonts w:ascii="Arial" w:hAnsi="Arial" w:cs="Arial"/>
          <w:sz w:val="24"/>
          <w:szCs w:val="24"/>
          <w:lang w:val="cy-GB"/>
        </w:rPr>
      </w:pPr>
      <w:r w:rsidRPr="003C71F7">
        <w:rPr>
          <w:rFonts w:ascii="Arial" w:hAnsi="Arial" w:cs="Arial"/>
          <w:sz w:val="24"/>
          <w:szCs w:val="24"/>
          <w:lang w:val="cy-GB"/>
        </w:rPr>
        <w:t xml:space="preserve">Dylech archwilio sut y gellid defnyddio AagD i gynyddu dealltwriaeth, sgiliau neu brofiadau dysgwyr, yn ogystal â’r modd y gallech chi, fel athro, ddefnyddio AagD yn eich cynllunio i </w:t>
      </w:r>
      <w:r w:rsidRPr="003C71F7">
        <w:rPr>
          <w:rFonts w:ascii="Arial" w:hAnsi="Arial" w:cs="Arial"/>
          <w:sz w:val="24"/>
          <w:szCs w:val="24"/>
          <w:lang w:val="cy-GB"/>
        </w:rPr>
        <w:lastRenderedPageBreak/>
        <w:t>hwyluso hyn.</w:t>
      </w:r>
      <w:r w:rsidR="00FD34E1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>Yn yr adran hon, cofiwch ddefnyddio iaith ofalus a cheisio archwilio a thrafod syniadau yn hytrach na disgrifio yn unig.</w:t>
      </w:r>
      <w:r w:rsidR="008C092E" w:rsidRPr="003C71F7">
        <w:rPr>
          <w:rFonts w:ascii="Arial" w:hAnsi="Arial" w:cs="Arial"/>
          <w:sz w:val="24"/>
          <w:szCs w:val="24"/>
        </w:rPr>
        <w:t xml:space="preserve"> </w:t>
      </w:r>
      <w:r w:rsidRPr="003C71F7">
        <w:rPr>
          <w:rFonts w:ascii="Arial" w:hAnsi="Arial" w:cs="Arial"/>
          <w:sz w:val="24"/>
          <w:szCs w:val="24"/>
          <w:lang w:val="cy-GB"/>
        </w:rPr>
        <w:t xml:space="preserve">Dylai’r adran hon hefyd gynnwys trosolwg o AagD yng nghyswllt cwricwlwm </w:t>
      </w:r>
      <w:r w:rsidR="0056379D">
        <w:rPr>
          <w:rFonts w:ascii="Arial" w:hAnsi="Arial" w:cs="Arial"/>
          <w:sz w:val="24"/>
          <w:szCs w:val="24"/>
          <w:lang w:val="cy-GB"/>
        </w:rPr>
        <w:t xml:space="preserve">i Gymru </w:t>
      </w:r>
      <w:r w:rsidR="0056379D" w:rsidRPr="0056379D">
        <w:rPr>
          <w:rFonts w:ascii="Arial" w:hAnsi="Arial" w:cs="Arial"/>
          <w:sz w:val="24"/>
          <w:szCs w:val="24"/>
          <w:highlight w:val="yellow"/>
          <w:lang w:val="cy-GB"/>
        </w:rPr>
        <w:t>a gwnewch cysylltiad i’r safonau SAC perthnasol</w:t>
      </w:r>
      <w:r w:rsidRPr="003C71F7">
        <w:rPr>
          <w:rFonts w:ascii="Arial" w:hAnsi="Arial" w:cs="Arial"/>
          <w:sz w:val="24"/>
          <w:szCs w:val="24"/>
          <w:lang w:val="cy-GB"/>
        </w:rPr>
        <w:t>.</w:t>
      </w:r>
      <w:r w:rsidR="008C092E" w:rsidRPr="003C71F7">
        <w:rPr>
          <w:rFonts w:ascii="Arial" w:hAnsi="Arial" w:cs="Arial"/>
          <w:sz w:val="24"/>
          <w:szCs w:val="24"/>
        </w:rPr>
        <w:t xml:space="preserve"> </w:t>
      </w:r>
      <w:r w:rsidR="00D312C1">
        <w:rPr>
          <w:rFonts w:ascii="Arial" w:hAnsi="Arial" w:cs="Arial"/>
          <w:sz w:val="24"/>
          <w:szCs w:val="24"/>
        </w:rPr>
        <w:t xml:space="preserve"> </w:t>
      </w:r>
    </w:p>
    <w:p w14:paraId="7141DF9E" w14:textId="77777777" w:rsidR="0056379D" w:rsidRPr="008C092E" w:rsidRDefault="0056379D" w:rsidP="008C092E">
      <w:pPr>
        <w:ind w:left="720"/>
        <w:rPr>
          <w:rFonts w:ascii="Arial" w:hAnsi="Arial" w:cs="Arial"/>
          <w:b/>
          <w:sz w:val="24"/>
          <w:szCs w:val="24"/>
        </w:rPr>
      </w:pPr>
    </w:p>
    <w:p w14:paraId="27BAACCB" w14:textId="1BEDA5C0" w:rsidR="008C092E" w:rsidRPr="008C092E" w:rsidRDefault="00A1590B" w:rsidP="008C092E">
      <w:pPr>
        <w:ind w:left="720"/>
        <w:rPr>
          <w:rFonts w:ascii="Arial" w:hAnsi="Arial" w:cs="Arial"/>
          <w:b/>
          <w:sz w:val="24"/>
          <w:szCs w:val="24"/>
        </w:rPr>
      </w:pPr>
      <w:r w:rsidRPr="008D4899">
        <w:rPr>
          <w:rFonts w:ascii="Arial" w:hAnsi="Arial" w:cs="Arial"/>
          <w:b/>
          <w:sz w:val="24"/>
          <w:szCs w:val="24"/>
          <w:lang w:val="cy-GB"/>
        </w:rPr>
        <w:t xml:space="preserve">Trafodaeth ar benderfyniadau cynllunio gwersi </w:t>
      </w:r>
    </w:p>
    <w:p w14:paraId="3F83A616" w14:textId="77777777" w:rsidR="00BF12BE" w:rsidRDefault="00BF12BE" w:rsidP="0022583F">
      <w:pPr>
        <w:rPr>
          <w:rFonts w:ascii="Arial" w:hAnsi="Arial" w:cs="Arial"/>
          <w:sz w:val="24"/>
          <w:szCs w:val="24"/>
        </w:rPr>
      </w:pPr>
    </w:p>
    <w:p w14:paraId="388778A1" w14:textId="11C88DBB" w:rsidR="00BF12BE" w:rsidRPr="003D5AB2" w:rsidRDefault="008D4899" w:rsidP="004164C0">
      <w:pPr>
        <w:ind w:left="720"/>
        <w:rPr>
          <w:rFonts w:ascii="Arial" w:hAnsi="Arial" w:cs="Arial"/>
          <w:sz w:val="24"/>
          <w:szCs w:val="24"/>
        </w:rPr>
      </w:pPr>
      <w:r w:rsidRPr="003D5AB2">
        <w:rPr>
          <w:rFonts w:ascii="Arial" w:hAnsi="Arial" w:cs="Arial"/>
          <w:sz w:val="24"/>
          <w:szCs w:val="24"/>
          <w:lang w:val="cy-GB"/>
        </w:rPr>
        <w:t>Yn yr adran hon</w:t>
      </w:r>
      <w:r w:rsidR="0056379D">
        <w:rPr>
          <w:rFonts w:ascii="Arial" w:hAnsi="Arial" w:cs="Arial"/>
          <w:sz w:val="24"/>
          <w:szCs w:val="24"/>
          <w:lang w:val="cy-GB"/>
        </w:rPr>
        <w:t xml:space="preserve"> o’ch cyflwyniad</w:t>
      </w:r>
      <w:r w:rsidRPr="0056379D">
        <w:rPr>
          <w:rFonts w:ascii="Arial" w:hAnsi="Arial" w:cs="Arial"/>
          <w:sz w:val="24"/>
          <w:szCs w:val="24"/>
          <w:lang w:val="cy-GB"/>
        </w:rPr>
        <w:t>, bydd angen i chi drafod eich cynlluniau ar gyfer y MDPh rydych wedi’u dewis yn ganolbwynt</w:t>
      </w:r>
      <w:r w:rsidR="0056379D" w:rsidRPr="0056379D">
        <w:rPr>
          <w:rFonts w:ascii="Arial" w:hAnsi="Arial" w:cs="Arial"/>
          <w:sz w:val="24"/>
          <w:szCs w:val="24"/>
          <w:lang w:val="cy-GB"/>
        </w:rPr>
        <w:t>o</w:t>
      </w:r>
      <w:r w:rsidRPr="0056379D">
        <w:rPr>
          <w:rFonts w:ascii="Arial" w:hAnsi="Arial" w:cs="Arial"/>
          <w:sz w:val="24"/>
          <w:szCs w:val="24"/>
          <w:lang w:val="cy-GB"/>
        </w:rPr>
        <w:t xml:space="preserve"> ar eich grŵp o ddysgwyr.</w:t>
      </w:r>
      <w:r w:rsidR="00F22B05" w:rsidRPr="0056379D">
        <w:rPr>
          <w:rFonts w:ascii="Arial" w:hAnsi="Arial" w:cs="Arial"/>
          <w:sz w:val="24"/>
          <w:szCs w:val="24"/>
        </w:rPr>
        <w:t xml:space="preserve"> </w:t>
      </w:r>
      <w:r w:rsidR="003D5AB2" w:rsidRPr="0056379D">
        <w:rPr>
          <w:rFonts w:ascii="Arial" w:hAnsi="Arial" w:cs="Arial"/>
          <w:sz w:val="24"/>
          <w:szCs w:val="24"/>
          <w:lang w:val="cy-GB"/>
        </w:rPr>
        <w:t xml:space="preserve">Cyflwynwch </w:t>
      </w:r>
      <w:r w:rsidR="0056379D" w:rsidRPr="0056379D">
        <w:rPr>
          <w:rFonts w:ascii="Arial" w:hAnsi="Arial" w:cs="Arial"/>
          <w:sz w:val="24"/>
          <w:szCs w:val="24"/>
          <w:lang w:val="cy-GB"/>
        </w:rPr>
        <w:t>y</w:t>
      </w:r>
      <w:r w:rsidR="003D5AB2" w:rsidRPr="0056379D">
        <w:rPr>
          <w:rFonts w:ascii="Arial" w:hAnsi="Arial" w:cs="Arial"/>
          <w:sz w:val="24"/>
          <w:szCs w:val="24"/>
          <w:lang w:val="cy-GB"/>
        </w:rPr>
        <w:t xml:space="preserve"> MDPh a ddewiswyd a rhowch resymwaith byr dros eich dewis</w:t>
      </w:r>
      <w:r w:rsidR="0056379D" w:rsidRPr="0056379D">
        <w:rPr>
          <w:rFonts w:ascii="Arial" w:hAnsi="Arial" w:cs="Arial"/>
          <w:sz w:val="24"/>
          <w:szCs w:val="24"/>
          <w:lang w:val="cy-GB"/>
        </w:rPr>
        <w:t xml:space="preserve">. </w:t>
      </w:r>
      <w:r w:rsidR="003D5AB2" w:rsidRPr="0056379D">
        <w:rPr>
          <w:rFonts w:ascii="Arial" w:hAnsi="Arial" w:cs="Arial"/>
          <w:sz w:val="24"/>
          <w:szCs w:val="24"/>
          <w:lang w:val="cy-GB"/>
        </w:rPr>
        <w:t>Ar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 gyfer </w:t>
      </w:r>
      <w:r w:rsidR="0056379D">
        <w:rPr>
          <w:rFonts w:ascii="Arial" w:hAnsi="Arial" w:cs="Arial"/>
          <w:sz w:val="24"/>
          <w:szCs w:val="24"/>
          <w:lang w:val="cy-GB"/>
        </w:rPr>
        <w:t>eich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 MDPh a ddewiswyd, dylech egluro’r agwedd ar y MDPh y penderfynoch gynllunio ar ei chyfer, ynghyd ag esboniad o elfennau sgiliau, gwybodaeth neu brofiadau eich dysgwyr yr hoffech weld cynnydd ynddynt yn ystod yr episod dysgu.</w:t>
      </w:r>
      <w:r w:rsidR="00FD34E1" w:rsidRPr="00DE4E24">
        <w:rPr>
          <w:rFonts w:ascii="Arial" w:hAnsi="Arial" w:cs="Arial"/>
          <w:sz w:val="24"/>
          <w:szCs w:val="24"/>
          <w:lang w:val="cy-GB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Gallech, er enghraifft, fod wedi dewis canolbwyntio ar Iaith, Llythrennedd a Chyfathrebu fel </w:t>
      </w:r>
      <w:r w:rsidR="0056379D">
        <w:rPr>
          <w:rFonts w:ascii="Arial" w:hAnsi="Arial" w:cs="Arial"/>
          <w:sz w:val="24"/>
          <w:szCs w:val="24"/>
          <w:lang w:val="cy-GB"/>
        </w:rPr>
        <w:t>ei</w:t>
      </w:r>
      <w:r w:rsidR="003D5AB2" w:rsidRPr="003D5AB2">
        <w:rPr>
          <w:rFonts w:ascii="Arial" w:hAnsi="Arial" w:cs="Arial"/>
          <w:sz w:val="24"/>
          <w:szCs w:val="24"/>
          <w:lang w:val="cy-GB"/>
        </w:rPr>
        <w:t>ch Meysydd Dysgu a Phrofiad</w:t>
      </w:r>
      <w:r w:rsidR="0062505A">
        <w:rPr>
          <w:rFonts w:ascii="Arial" w:hAnsi="Arial" w:cs="Arial"/>
          <w:sz w:val="24"/>
          <w:szCs w:val="24"/>
          <w:lang w:val="cy-GB"/>
        </w:rPr>
        <w:t>,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 gan ganolbwyntio’n benodol ar ddatblygu ysgrifennu disgrifiadol dysgwyr.</w:t>
      </w:r>
      <w:r w:rsidR="00FD34E1" w:rsidRPr="00DE4E24">
        <w:rPr>
          <w:rFonts w:ascii="Arial" w:hAnsi="Arial" w:cs="Arial"/>
          <w:sz w:val="24"/>
          <w:szCs w:val="24"/>
          <w:lang w:val="cy-GB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Rhowch ddisgrifiad gwybodus o’r broses benderfynu a’ch helpodd i gynllunio eich episod dysgu gan gyfeirio’n glir at lenyddiaeth i gefnogi eich penderfyniadau.</w:t>
      </w:r>
      <w:r w:rsidR="00D312C1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Hefyd yn yr adran hon byddwch chi’n archwilio’n fanwl y dulliau AagD rydych wedi’u dewis i gynorthwyo dysgu ac addysgu pob episod Dysgu.</w:t>
      </w:r>
      <w:r w:rsidR="00D3722C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Cyfiawnhewch pam rydych chi wedi dewis strategaeth benodol ar bwynt penodol yn y wers</w:t>
      </w:r>
      <w:r w:rsidR="00C17210">
        <w:rPr>
          <w:rFonts w:ascii="Arial" w:hAnsi="Arial" w:cs="Arial"/>
          <w:sz w:val="24"/>
          <w:szCs w:val="24"/>
          <w:lang w:val="cy-GB"/>
        </w:rPr>
        <w:t>.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 </w:t>
      </w:r>
      <w:r w:rsidR="00C17210">
        <w:rPr>
          <w:rFonts w:ascii="Arial" w:hAnsi="Arial" w:cs="Arial"/>
          <w:sz w:val="24"/>
          <w:szCs w:val="24"/>
          <w:lang w:val="cy-GB"/>
        </w:rPr>
        <w:t>P</w:t>
      </w:r>
      <w:r w:rsidR="003D5AB2" w:rsidRPr="003D5AB2">
        <w:rPr>
          <w:rFonts w:ascii="Arial" w:hAnsi="Arial" w:cs="Arial"/>
          <w:sz w:val="24"/>
          <w:szCs w:val="24"/>
          <w:lang w:val="cy-GB"/>
        </w:rPr>
        <w:t>wy sy’n cytuno?</w:t>
      </w:r>
      <w:r w:rsidR="00E3198F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Beth yw manteision pob dull?</w:t>
      </w:r>
      <w:r w:rsidR="00E3198F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Pa agweddau mae angen bod yn ofalus â nhw?</w:t>
      </w:r>
      <w:r w:rsidR="00E3198F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A oes rhywun yn anghytuno â’ch dewis o strategaeth AagD?</w:t>
      </w:r>
      <w:r w:rsidR="00E3198F" w:rsidRPr="003D5AB2">
        <w:rPr>
          <w:rFonts w:ascii="Arial" w:hAnsi="Arial" w:cs="Arial"/>
          <w:sz w:val="24"/>
          <w:szCs w:val="24"/>
        </w:rPr>
        <w:t xml:space="preserve"> </w:t>
      </w:r>
      <w:r w:rsidR="0056379D" w:rsidRPr="0056379D">
        <w:rPr>
          <w:rFonts w:ascii="Arial" w:hAnsi="Arial" w:cs="Arial"/>
          <w:b/>
          <w:sz w:val="24"/>
          <w:szCs w:val="24"/>
        </w:rPr>
        <w:t xml:space="preserve">Y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trafodaeth</w:t>
      </w:r>
      <w:proofErr w:type="spellEnd"/>
      <w:r w:rsidR="0056379D" w:rsidRPr="005637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hyn</w:t>
      </w:r>
      <w:proofErr w:type="spellEnd"/>
      <w:r w:rsidR="0056379D" w:rsidRPr="005637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yw’r</w:t>
      </w:r>
      <w:proofErr w:type="spellEnd"/>
      <w:r w:rsidR="0056379D" w:rsidRPr="005637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prif</w:t>
      </w:r>
      <w:proofErr w:type="spellEnd"/>
      <w:r w:rsidR="0056379D" w:rsidRPr="005637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ffocws</w:t>
      </w:r>
      <w:proofErr w:type="spellEnd"/>
      <w:r w:rsidR="0056379D" w:rsidRPr="005637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eich</w:t>
      </w:r>
      <w:proofErr w:type="spellEnd"/>
      <w:r w:rsidR="0056379D" w:rsidRPr="0056379D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56379D" w:rsidRPr="0056379D">
        <w:rPr>
          <w:rFonts w:ascii="Arial" w:hAnsi="Arial" w:cs="Arial"/>
          <w:b/>
          <w:sz w:val="24"/>
          <w:szCs w:val="24"/>
        </w:rPr>
        <w:t>cyflwyniad</w:t>
      </w:r>
      <w:proofErr w:type="spellEnd"/>
      <w:r w:rsidR="0056379D">
        <w:rPr>
          <w:rFonts w:ascii="Arial" w:hAnsi="Arial" w:cs="Arial"/>
          <w:sz w:val="24"/>
          <w:szCs w:val="24"/>
          <w:lang w:val="cy-GB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Gallai’r adran hon gynnwys trafodaeth ar benderfyniadau yn ymwneud ag adnoddau, grwpiau, cymorth athrawon, </w:t>
      </w:r>
      <w:r w:rsidR="00372605">
        <w:rPr>
          <w:rFonts w:ascii="Arial" w:hAnsi="Arial" w:cs="Arial"/>
          <w:sz w:val="24"/>
          <w:szCs w:val="24"/>
          <w:lang w:val="cy-GB"/>
        </w:rPr>
        <w:t>holi</w:t>
      </w:r>
      <w:r w:rsidR="003D5AB2" w:rsidRPr="003D5AB2">
        <w:rPr>
          <w:rFonts w:ascii="Arial" w:hAnsi="Arial" w:cs="Arial"/>
          <w:sz w:val="24"/>
          <w:szCs w:val="24"/>
          <w:lang w:val="cy-GB"/>
        </w:rPr>
        <w:t>, gwaith pâr, gosod tasgau, unrhyw ddeunyddiau gwahaniaethol ac ati.</w:t>
      </w:r>
      <w:r w:rsidR="00D312C1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>Eto mae’n bwysig eich bod yn gallu cefnogi eich dewisiadau addysgegol gan ddefnyddio ymchwil eang a manwl.</w:t>
      </w:r>
      <w:r w:rsidR="00E3198F" w:rsidRPr="003D5AB2">
        <w:rPr>
          <w:rFonts w:ascii="Arial" w:hAnsi="Arial" w:cs="Arial"/>
          <w:sz w:val="24"/>
          <w:szCs w:val="24"/>
        </w:rPr>
        <w:t xml:space="preserve"> 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(Dylech gynnwys cynlluniau ar gyfer pob episod dysgu yn eich atodiadau ar gyfer yr </w:t>
      </w:r>
      <w:r w:rsidR="0056379D">
        <w:rPr>
          <w:rFonts w:ascii="Arial" w:hAnsi="Arial" w:cs="Arial"/>
          <w:sz w:val="24"/>
          <w:szCs w:val="24"/>
          <w:lang w:val="cy-GB"/>
        </w:rPr>
        <w:t>PowerPoint</w:t>
      </w:r>
      <w:r w:rsidR="003D5AB2" w:rsidRPr="003D5AB2">
        <w:rPr>
          <w:rFonts w:ascii="Arial" w:hAnsi="Arial" w:cs="Arial"/>
          <w:sz w:val="24"/>
          <w:szCs w:val="24"/>
          <w:lang w:val="cy-GB"/>
        </w:rPr>
        <w:t xml:space="preserve"> hwn.)</w:t>
      </w:r>
    </w:p>
    <w:p w14:paraId="402B7BC6" w14:textId="77777777" w:rsidR="00D312C1" w:rsidRPr="00D312C1" w:rsidRDefault="00D312C1" w:rsidP="00DD229B">
      <w:pPr>
        <w:ind w:left="720"/>
        <w:rPr>
          <w:rFonts w:ascii="Arial" w:hAnsi="Arial" w:cs="Arial"/>
          <w:b/>
          <w:sz w:val="24"/>
          <w:szCs w:val="24"/>
        </w:rPr>
      </w:pPr>
    </w:p>
    <w:p w14:paraId="5F38391D" w14:textId="55F1F016" w:rsidR="00D312C1" w:rsidRPr="003D5AB2" w:rsidRDefault="003D5AB2" w:rsidP="00DD229B">
      <w:pPr>
        <w:ind w:left="720"/>
        <w:rPr>
          <w:rFonts w:ascii="Arial" w:hAnsi="Arial" w:cs="Arial"/>
          <w:b/>
          <w:sz w:val="24"/>
          <w:szCs w:val="24"/>
        </w:rPr>
      </w:pPr>
      <w:r w:rsidRPr="003D5AB2">
        <w:rPr>
          <w:rFonts w:ascii="Arial" w:hAnsi="Arial" w:cs="Arial"/>
          <w:b/>
          <w:sz w:val="24"/>
          <w:szCs w:val="24"/>
          <w:lang w:val="cy-GB"/>
        </w:rPr>
        <w:t xml:space="preserve">Casgliad </w:t>
      </w:r>
    </w:p>
    <w:p w14:paraId="0AF3F3BE" w14:textId="77777777" w:rsidR="00152E9D" w:rsidRPr="00DD229B" w:rsidRDefault="00152E9D" w:rsidP="00DD229B">
      <w:pPr>
        <w:ind w:left="720"/>
        <w:rPr>
          <w:rFonts w:ascii="Arial" w:hAnsi="Arial" w:cs="Arial"/>
          <w:sz w:val="24"/>
          <w:szCs w:val="24"/>
        </w:rPr>
      </w:pPr>
    </w:p>
    <w:p w14:paraId="4BDA6A35" w14:textId="2806BDB7" w:rsidR="00152E9D" w:rsidRDefault="005057E1" w:rsidP="00BB53D6">
      <w:pPr>
        <w:ind w:left="720"/>
        <w:rPr>
          <w:rFonts w:ascii="Arial" w:hAnsi="Arial" w:cs="Arial"/>
          <w:sz w:val="24"/>
          <w:szCs w:val="24"/>
        </w:rPr>
      </w:pPr>
      <w:r w:rsidRPr="005057E1">
        <w:rPr>
          <w:rFonts w:ascii="Arial" w:hAnsi="Arial" w:cs="Arial"/>
          <w:sz w:val="24"/>
          <w:szCs w:val="24"/>
          <w:lang w:val="cy-GB"/>
        </w:rPr>
        <w:t>Yn y fan hon mae’n bosibl y byddwch yn dymuno gwneud argymhellion pellach ynglŷn â defnyddio AagD yn yr ystafell ddosbarth ac ar draws yr ysgol.</w:t>
      </w:r>
      <w:r w:rsidR="00E3198F" w:rsidRPr="005057E1">
        <w:rPr>
          <w:rFonts w:ascii="Arial" w:hAnsi="Arial" w:cs="Arial"/>
          <w:sz w:val="24"/>
          <w:szCs w:val="24"/>
        </w:rPr>
        <w:t xml:space="preserve"> </w:t>
      </w:r>
      <w:r w:rsidRPr="005057E1">
        <w:rPr>
          <w:rFonts w:ascii="Arial" w:hAnsi="Arial" w:cs="Arial"/>
          <w:sz w:val="24"/>
          <w:szCs w:val="24"/>
          <w:lang w:val="cy-GB"/>
        </w:rPr>
        <w:t>Dylid dod i’r casgliad hwn ar sail eich trafodaeth o’r llenyddiaeth a’ch gwersi.</w:t>
      </w:r>
      <w:r w:rsidR="00D312C1" w:rsidRPr="005057E1">
        <w:rPr>
          <w:rFonts w:ascii="Arial" w:hAnsi="Arial" w:cs="Arial"/>
          <w:sz w:val="24"/>
          <w:szCs w:val="24"/>
        </w:rPr>
        <w:t xml:space="preserve"> </w:t>
      </w:r>
    </w:p>
    <w:p w14:paraId="72E27A1A" w14:textId="77777777" w:rsidR="00152E9D" w:rsidRPr="00DD229B" w:rsidRDefault="00152E9D" w:rsidP="00654318">
      <w:pPr>
        <w:rPr>
          <w:rFonts w:ascii="Arial" w:hAnsi="Arial" w:cs="Arial"/>
          <w:sz w:val="24"/>
          <w:szCs w:val="24"/>
        </w:rPr>
      </w:pPr>
    </w:p>
    <w:p w14:paraId="75733CBD" w14:textId="25A8D133" w:rsidR="00152E9D" w:rsidRDefault="00152E9D" w:rsidP="00DD229B">
      <w:pPr>
        <w:ind w:left="720"/>
        <w:rPr>
          <w:rFonts w:ascii="Arial" w:hAnsi="Arial" w:cs="Arial"/>
          <w:sz w:val="24"/>
          <w:szCs w:val="24"/>
        </w:rPr>
      </w:pPr>
    </w:p>
    <w:p w14:paraId="586E6273" w14:textId="1DC3B636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783206B0" w14:textId="32377C4F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15A8AB9B" w14:textId="02CC2909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6D4EFBEF" w14:textId="0A23EC7A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1F33B70D" w14:textId="1E022014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52955523" w14:textId="45F0108F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25B8068F" w14:textId="1FE04FCD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7B62399F" w14:textId="024973EA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56F081E4" w14:textId="63B3F646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09FBC23C" w14:textId="1A57335E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1E5A6023" w14:textId="0C26E108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4A9399DE" w14:textId="1B82A8B3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7E8EA6B4" w14:textId="419E32C3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6D0E47EA" w14:textId="57E9DD7C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41E2B317" w14:textId="30FD596A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025C0C1B" w14:textId="20491E0F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3012EC69" w14:textId="61044325" w:rsidR="00654318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7B90DBD2" w14:textId="77777777" w:rsidR="00654318" w:rsidRPr="00DD229B" w:rsidRDefault="00654318" w:rsidP="00DD229B">
      <w:pPr>
        <w:ind w:left="720"/>
        <w:rPr>
          <w:rFonts w:ascii="Arial" w:hAnsi="Arial" w:cs="Arial"/>
          <w:sz w:val="24"/>
          <w:szCs w:val="24"/>
        </w:rPr>
      </w:pPr>
    </w:p>
    <w:p w14:paraId="60EE2441" w14:textId="77777777" w:rsidR="00152E9D" w:rsidRPr="00DD229B" w:rsidRDefault="00152E9D" w:rsidP="00DD229B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DD229B" w14:paraId="19479965" w14:textId="77777777" w:rsidTr="00D77F19">
        <w:trPr>
          <w:trHeight w:val="420"/>
        </w:trPr>
        <w:tc>
          <w:tcPr>
            <w:tcW w:w="10444" w:type="dxa"/>
            <w:shd w:val="clear" w:color="auto" w:fill="D9D9D9"/>
          </w:tcPr>
          <w:p w14:paraId="2AF1CCB9" w14:textId="77777777" w:rsidR="00D22D9C" w:rsidRPr="005057E1" w:rsidRDefault="005057E1" w:rsidP="00DD229B">
            <w:pPr>
              <w:rPr>
                <w:rFonts w:ascii="Arial" w:hAnsi="Arial" w:cs="Arial"/>
                <w:b/>
                <w:caps/>
                <w:sz w:val="24"/>
                <w:szCs w:val="24"/>
              </w:rPr>
            </w:pPr>
            <w:r w:rsidRPr="005057E1">
              <w:rPr>
                <w:rFonts w:ascii="Arial" w:hAnsi="Arial" w:cs="Arial"/>
                <w:b/>
                <w:caps/>
                <w:sz w:val="24"/>
                <w:szCs w:val="24"/>
                <w:lang w:val="cy-GB"/>
              </w:rPr>
              <w:lastRenderedPageBreak/>
              <w:t>CANLLAWIAU I FYFYRWYR WRTH GWBLHAU TASGAU</w:t>
            </w:r>
          </w:p>
        </w:tc>
      </w:tr>
    </w:tbl>
    <w:p w14:paraId="6AD47667" w14:textId="77777777" w:rsidR="00D22D9C" w:rsidRPr="00DD229B" w:rsidRDefault="00D22D9C" w:rsidP="00DD229B">
      <w:pPr>
        <w:rPr>
          <w:rFonts w:ascii="Arial" w:hAnsi="Arial" w:cs="Arial"/>
          <w:sz w:val="24"/>
          <w:szCs w:val="24"/>
        </w:rPr>
      </w:pPr>
    </w:p>
    <w:p w14:paraId="73CF4EE4" w14:textId="77777777" w:rsidR="00D22D9C" w:rsidRPr="005057E1" w:rsidRDefault="005057E1" w:rsidP="00DD229B">
      <w:pPr>
        <w:rPr>
          <w:rFonts w:ascii="Arial" w:hAnsi="Arial" w:cs="Arial"/>
          <w:b/>
          <w:sz w:val="24"/>
          <w:szCs w:val="24"/>
        </w:rPr>
      </w:pPr>
      <w:r w:rsidRPr="005057E1">
        <w:rPr>
          <w:rFonts w:ascii="Arial" w:hAnsi="Arial" w:cs="Arial"/>
          <w:b/>
          <w:sz w:val="24"/>
          <w:szCs w:val="24"/>
          <w:lang w:val="cy-GB"/>
        </w:rPr>
        <w:t>SYLWER:</w:t>
      </w:r>
      <w:r w:rsidR="00D22D9C" w:rsidRPr="005057E1">
        <w:rPr>
          <w:rFonts w:ascii="Arial" w:hAnsi="Arial" w:cs="Arial"/>
          <w:b/>
          <w:sz w:val="24"/>
          <w:szCs w:val="24"/>
        </w:rPr>
        <w:t xml:space="preserve"> </w:t>
      </w:r>
      <w:r w:rsidRPr="005057E1">
        <w:rPr>
          <w:rFonts w:ascii="Arial" w:hAnsi="Arial" w:cs="Arial"/>
          <w:b/>
          <w:sz w:val="24"/>
          <w:szCs w:val="24"/>
          <w:lang w:val="cy-GB"/>
        </w:rPr>
        <w:t>Mae’r canllawiau a nodir isod yn gysylltiedig â’r pum maen prawf asesu generig drosodd.</w:t>
      </w:r>
    </w:p>
    <w:p w14:paraId="73127C3B" w14:textId="77777777" w:rsidR="004D5E9B" w:rsidRPr="00DD229B" w:rsidRDefault="004D5E9B" w:rsidP="00DD229B">
      <w:pPr>
        <w:rPr>
          <w:rFonts w:ascii="Arial" w:hAnsi="Arial" w:cs="Arial"/>
          <w:b/>
          <w:sz w:val="24"/>
          <w:szCs w:val="24"/>
        </w:rPr>
      </w:pPr>
    </w:p>
    <w:p w14:paraId="2734E9EF" w14:textId="77777777" w:rsidR="005057E1" w:rsidRPr="005057E1" w:rsidRDefault="005057E1" w:rsidP="005057E1">
      <w:pPr>
        <w:numPr>
          <w:ilvl w:val="0"/>
          <w:numId w:val="6"/>
        </w:numPr>
        <w:rPr>
          <w:rFonts w:ascii="Arial" w:hAnsi="Arial" w:cs="Arial"/>
          <w:b/>
          <w:sz w:val="24"/>
          <w:szCs w:val="24"/>
        </w:rPr>
      </w:pPr>
      <w:r w:rsidRPr="005057E1">
        <w:rPr>
          <w:rFonts w:ascii="Arial" w:hAnsi="Arial" w:cs="Arial"/>
          <w:b/>
          <w:sz w:val="24"/>
          <w:szCs w:val="24"/>
          <w:lang w:val="cy-GB"/>
        </w:rPr>
        <w:t>Sgiliau Ymgysylltu â Llenyddiaeth</w:t>
      </w:r>
    </w:p>
    <w:p w14:paraId="33FF2B19" w14:textId="77777777" w:rsidR="00D22D9C" w:rsidRPr="00DD229B" w:rsidRDefault="005057E1" w:rsidP="00DD229B">
      <w:pPr>
        <w:rPr>
          <w:rFonts w:ascii="Arial" w:hAnsi="Arial" w:cs="Arial"/>
          <w:sz w:val="24"/>
          <w:szCs w:val="24"/>
        </w:rPr>
      </w:pPr>
      <w:r w:rsidRPr="00692567">
        <w:rPr>
          <w:rFonts w:ascii="Arial" w:hAnsi="Arial" w:cs="Arial"/>
          <w:sz w:val="24"/>
          <w:szCs w:val="24"/>
          <w:lang w:val="cy-GB"/>
        </w:rPr>
        <w:t xml:space="preserve">Mae’n rhaid i’ch gwaith gael ei lywio a’i gefnogi gan ddeunydd ysgolheigaidd sy’n </w:t>
      </w:r>
      <w:r w:rsidRPr="00692567">
        <w:rPr>
          <w:rFonts w:ascii="Arial" w:hAnsi="Arial" w:cs="Arial"/>
          <w:i/>
          <w:iCs/>
          <w:sz w:val="24"/>
          <w:szCs w:val="24"/>
          <w:lang w:val="cy-GB"/>
        </w:rPr>
        <w:t>berthnasol</w:t>
      </w:r>
      <w:r w:rsidRPr="00692567">
        <w:rPr>
          <w:rFonts w:ascii="Arial" w:hAnsi="Arial" w:cs="Arial"/>
          <w:sz w:val="24"/>
          <w:szCs w:val="24"/>
          <w:lang w:val="cy-GB"/>
        </w:rPr>
        <w:t xml:space="preserve"> i’r dasg/tasgau a osodwyd ac sy’n </w:t>
      </w:r>
      <w:r w:rsidRPr="00692567">
        <w:rPr>
          <w:rFonts w:ascii="Arial" w:hAnsi="Arial" w:cs="Arial"/>
          <w:i/>
          <w:iCs/>
          <w:sz w:val="24"/>
          <w:szCs w:val="24"/>
          <w:lang w:val="cy-GB"/>
        </w:rPr>
        <w:t>canolbwyntio</w:t>
      </w:r>
      <w:r w:rsidRPr="00692567">
        <w:rPr>
          <w:rFonts w:ascii="Arial" w:hAnsi="Arial" w:cs="Arial"/>
          <w:sz w:val="24"/>
          <w:szCs w:val="24"/>
          <w:lang w:val="cy-GB"/>
        </w:rPr>
        <w:t xml:space="preserve"> arni/arnynt.</w:t>
      </w:r>
      <w:r w:rsidR="00D22D9C" w:rsidRPr="00692567">
        <w:rPr>
          <w:rFonts w:ascii="Arial" w:hAnsi="Arial" w:cs="Arial"/>
          <w:sz w:val="24"/>
          <w:szCs w:val="24"/>
        </w:rPr>
        <w:t xml:space="preserve"> </w:t>
      </w:r>
      <w:r w:rsidR="00692567" w:rsidRPr="00692567">
        <w:rPr>
          <w:rFonts w:ascii="Arial" w:hAnsi="Arial" w:cs="Arial"/>
          <w:sz w:val="24"/>
          <w:szCs w:val="24"/>
          <w:lang w:val="cy-GB"/>
        </w:rPr>
        <w:t xml:space="preserve">Dylech ddarparu tystiolaeth i ddangos eich bod wedi cael mynediad at </w:t>
      </w:r>
      <w:r w:rsidR="00692567" w:rsidRPr="00692567">
        <w:rPr>
          <w:rFonts w:ascii="Arial" w:hAnsi="Arial" w:cs="Arial"/>
          <w:i/>
          <w:iCs/>
          <w:sz w:val="24"/>
          <w:szCs w:val="24"/>
          <w:lang w:val="cy-GB"/>
        </w:rPr>
        <w:t>ystod</w:t>
      </w:r>
      <w:r w:rsidR="00692567" w:rsidRPr="00692567">
        <w:rPr>
          <w:rFonts w:ascii="Arial" w:hAnsi="Arial" w:cs="Arial"/>
          <w:sz w:val="24"/>
          <w:szCs w:val="24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</w:t>
      </w:r>
      <w:r w:rsidR="00D22D9C" w:rsidRPr="00692567">
        <w:rPr>
          <w:rFonts w:ascii="Arial" w:hAnsi="Arial" w:cs="Arial"/>
          <w:sz w:val="24"/>
          <w:szCs w:val="24"/>
        </w:rPr>
        <w:t xml:space="preserve"> </w:t>
      </w:r>
      <w:r w:rsidR="00692567" w:rsidRPr="009567C8">
        <w:rPr>
          <w:rFonts w:ascii="Arial" w:hAnsi="Arial" w:cs="Arial"/>
          <w:sz w:val="24"/>
          <w:szCs w:val="24"/>
          <w:lang w:val="cy-GB"/>
        </w:rPr>
        <w:t xml:space="preserve">Dylech ystyried </w:t>
      </w:r>
      <w:r w:rsidR="00692567" w:rsidRPr="009567C8">
        <w:rPr>
          <w:rFonts w:ascii="Arial" w:hAnsi="Arial" w:cs="Arial"/>
          <w:i/>
          <w:iCs/>
          <w:sz w:val="24"/>
          <w:szCs w:val="24"/>
          <w:lang w:val="cy-GB"/>
        </w:rPr>
        <w:t>hygrededd</w:t>
      </w:r>
      <w:r w:rsidR="00692567" w:rsidRPr="009567C8">
        <w:rPr>
          <w:rFonts w:ascii="Arial" w:hAnsi="Arial" w:cs="Arial"/>
          <w:sz w:val="24"/>
          <w:szCs w:val="24"/>
          <w:lang w:val="cy-GB"/>
        </w:rPr>
        <w:t xml:space="preserve"> eich ffynonellau; fel arfer mae cyfnodolion academaidd yn ffynonellau credadwy iawn, ond mae’n rhaid ystyried/dethol gwefannau’n ofalus iawn a dylid eu defnyddio cyn lleied â phosibl.</w:t>
      </w:r>
      <w:r w:rsidR="00766D08" w:rsidRPr="009567C8">
        <w:rPr>
          <w:rFonts w:ascii="Arial" w:hAnsi="Arial" w:cs="Arial"/>
          <w:sz w:val="24"/>
          <w:szCs w:val="24"/>
        </w:rPr>
        <w:t xml:space="preserve"> </w:t>
      </w:r>
      <w:r w:rsidR="009567C8" w:rsidRPr="009567C8">
        <w:rPr>
          <w:rFonts w:ascii="Arial" w:hAnsi="Arial" w:cs="Arial"/>
          <w:sz w:val="24"/>
          <w:szCs w:val="24"/>
          <w:lang w:val="cy-GB"/>
        </w:rPr>
        <w:t>Dylai unrhyw ffynhonnell a ddefnyddiwch fod yn gyfredol, a’r rhan fwyaf wedi’u cyhoeddi o fewn y pum mlynedd diwethaf, er y gall darnau arloesol/pwysig o waith yn y maes fod yn hŷn.</w:t>
      </w:r>
      <w:r w:rsidR="00766D08" w:rsidRPr="009567C8">
        <w:rPr>
          <w:rFonts w:ascii="Arial" w:hAnsi="Arial" w:cs="Arial"/>
          <w:sz w:val="24"/>
          <w:szCs w:val="24"/>
        </w:rPr>
        <w:t xml:space="preserve"> </w:t>
      </w:r>
      <w:r w:rsidR="009567C8" w:rsidRPr="004C05F3">
        <w:rPr>
          <w:rFonts w:ascii="Arial" w:hAnsi="Arial" w:cs="Arial"/>
          <w:sz w:val="24"/>
          <w:szCs w:val="24"/>
          <w:lang w:val="cy-GB"/>
        </w:rPr>
        <w:t xml:space="preserve">Rhaid i chi ddarparu </w:t>
      </w:r>
      <w:r w:rsidR="009567C8" w:rsidRPr="004C05F3">
        <w:rPr>
          <w:rFonts w:ascii="Arial" w:hAnsi="Arial" w:cs="Arial"/>
          <w:i/>
          <w:iCs/>
          <w:sz w:val="24"/>
          <w:szCs w:val="24"/>
          <w:lang w:val="cy-GB"/>
        </w:rPr>
        <w:t>tystiolaeth</w:t>
      </w:r>
      <w:r w:rsidR="009567C8" w:rsidRPr="004C05F3">
        <w:rPr>
          <w:rFonts w:ascii="Arial" w:hAnsi="Arial" w:cs="Arial"/>
          <w:sz w:val="24"/>
          <w:szCs w:val="24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4C05F3">
        <w:rPr>
          <w:rFonts w:ascii="Arial" w:hAnsi="Arial" w:cs="Arial"/>
          <w:sz w:val="24"/>
          <w:szCs w:val="24"/>
        </w:rPr>
        <w:t xml:space="preserve"> </w:t>
      </w:r>
    </w:p>
    <w:p w14:paraId="5F253D8A" w14:textId="77777777" w:rsidR="00C01A3F" w:rsidRPr="00DD229B" w:rsidRDefault="00C01A3F" w:rsidP="00DD229B">
      <w:pPr>
        <w:rPr>
          <w:rFonts w:ascii="Arial" w:hAnsi="Arial" w:cs="Arial"/>
          <w:sz w:val="24"/>
          <w:szCs w:val="24"/>
        </w:rPr>
      </w:pPr>
    </w:p>
    <w:p w14:paraId="32B6C0B5" w14:textId="77777777" w:rsidR="002E7E31" w:rsidRPr="00766D08" w:rsidRDefault="004C05F3" w:rsidP="00DD229B">
      <w:pPr>
        <w:rPr>
          <w:rFonts w:ascii="Arial" w:hAnsi="Arial" w:cs="Arial"/>
          <w:i/>
          <w:sz w:val="24"/>
          <w:szCs w:val="24"/>
          <w:u w:val="single"/>
        </w:rPr>
      </w:pPr>
      <w:r w:rsidRPr="00510B2C">
        <w:rPr>
          <w:rFonts w:ascii="Arial" w:hAnsi="Arial" w:cs="Arial"/>
          <w:b/>
          <w:i/>
          <w:sz w:val="24"/>
          <w:szCs w:val="24"/>
          <w:u w:val="single"/>
          <w:lang w:val="cy-GB"/>
        </w:rPr>
        <w:t>Canllawiau p</w:t>
      </w:r>
      <w:r w:rsidRPr="004C05F3">
        <w:rPr>
          <w:rFonts w:ascii="Arial" w:hAnsi="Arial" w:cs="Arial"/>
          <w:b/>
          <w:i/>
          <w:sz w:val="24"/>
          <w:szCs w:val="24"/>
          <w:u w:val="single"/>
          <w:lang w:val="cy-GB"/>
        </w:rPr>
        <w:t>enodol i'r asesiad hwn:</w:t>
      </w:r>
      <w:r w:rsidR="00C01A3F" w:rsidRPr="004C05F3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14:paraId="280BB6F9" w14:textId="781FC155" w:rsidR="00A33ECA" w:rsidRPr="00D77F19" w:rsidRDefault="004C05F3" w:rsidP="00766D08">
      <w:pPr>
        <w:jc w:val="both"/>
        <w:rPr>
          <w:rFonts w:ascii="Arial" w:hAnsi="Arial" w:cs="Arial"/>
          <w:b/>
          <w:bCs/>
          <w:i/>
          <w:iCs/>
          <w:sz w:val="24"/>
          <w:szCs w:val="24"/>
        </w:rPr>
      </w:pPr>
      <w:r w:rsidRPr="004C05F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Sicrhewch eich bod yn canolbwyntio eich darllen ar lenyddiaeth academaidd e.e. llyfrau, erthyglau, cylchgronau a dogfennau sy’n trafod </w:t>
      </w:r>
      <w:r w:rsidR="00B92F85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y </w:t>
      </w:r>
      <w:r w:rsidRPr="004C05F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Meysydd Dysgu a Phrofiad </w:t>
      </w:r>
      <w:r w:rsidR="00B92F85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a d</w:t>
      </w:r>
      <w:r w:rsidRPr="004C05F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dewis</w:t>
      </w:r>
      <w:r w:rsidR="00B92F85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wyd gennych</w:t>
      </w:r>
      <w:r w:rsidRPr="004C05F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, addysgeg effeithiol ac Asesu ar gyfer Dysgu.</w:t>
      </w:r>
      <w:r w:rsidR="00A33ECA" w:rsidRPr="004C05F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BF7CBA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Dylai fod </w:t>
      </w:r>
      <w:r w:rsidR="001A025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cyfuniad </w:t>
      </w:r>
      <w:r w:rsidRPr="00BF7CBA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o awduron allweddol yn y maes a ffynonellau pwysig.</w:t>
      </w:r>
      <w:r w:rsidR="00A33ECA" w:rsidRPr="00BF7CBA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BF7CBA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Mae’r llawlyfr modwl yn cynnwys eich rhestr ddarllen gychwynnol, fodd bynnag gallwch hefyd gynnwys trafodaeth ymarferwyr o unrhyw ddiwrnodau ‘PROFI’ </w:t>
      </w:r>
      <w:r w:rsidR="002A5AA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yn rhan o’r </w:t>
      </w:r>
      <w:r w:rsidR="00BF7CBA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pontio</w:t>
      </w:r>
      <w:r w:rsidR="007A3D0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,</w:t>
      </w:r>
      <w:r w:rsidR="00BF7CBA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neu flogiau addysgol ac ati. Dylech anelu at gynnwys amrywiaeth o ffynonellau dibynadwy gan osgoi gorddibyniaeth ar un ffynhonnell benodol.</w:t>
      </w:r>
      <w:r w:rsidR="00A33ECA" w:rsidRPr="00EB1D2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EB1D23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Wrth drafod cefndir AagD, byddai’n fuddiol cyfeirio at Black a William (‘Inside the </w:t>
      </w:r>
      <w:r w:rsidR="002A5AA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b</w:t>
      </w:r>
      <w:r w:rsidR="00EB1D23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lack b</w:t>
      </w:r>
      <w:r w:rsidR="00C8758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ox</w:t>
      </w:r>
      <w:r w:rsidR="00EB1D23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’ ac ati).</w:t>
      </w:r>
      <w:r w:rsidR="00B4535E" w:rsidRPr="00EB1D2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EB1D23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Gwnewch yn siŵr bod y prif awduron yn y maes yn cael eu cynnwys yn eich ffynonellau megis D. </w:t>
      </w:r>
      <w:bookmarkStart w:id="0" w:name="WfCopyCase"/>
      <w:r w:rsidR="00EB1D23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Royce Sadler, M. Ross, C. Dweck</w:t>
      </w:r>
      <w:bookmarkEnd w:id="0"/>
      <w:r w:rsidR="001A025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,</w:t>
      </w:r>
      <w:r w:rsidR="00EB1D23" w:rsidRPr="00EB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er enghraifft.</w:t>
      </w:r>
      <w:r w:rsidR="00B4535E" w:rsidRPr="00EB1D23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EB1D23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Ceisiwch ddatblygu </w:t>
      </w:r>
      <w:r w:rsidR="00D77F19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ansawdd y d</w:t>
      </w:r>
      <w:r w:rsidR="00EB1D23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rafodaeth </w:t>
      </w:r>
      <w:r w:rsidR="00D77F19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yn </w:t>
      </w:r>
      <w:r w:rsidR="00EB1D23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hytrach na’i </w:t>
      </w:r>
      <w:r w:rsidR="00D77F19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hyd</w:t>
      </w:r>
      <w:r w:rsidR="00EB1D23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.</w:t>
      </w:r>
      <w:r w:rsidR="00A33ECA" w:rsidRPr="00D77F19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D77F19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Sicrhewch eich bod yn cynnwys rhestr gyfeir</w:t>
      </w:r>
      <w:r w:rsidR="009379B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iadau </w:t>
      </w:r>
      <w:r w:rsidR="00D77F19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ar ddiwedd eich </w:t>
      </w:r>
      <w:r w:rsidR="0065431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cyflwyniad</w:t>
      </w:r>
      <w:r w:rsidR="00D77F19" w:rsidRPr="00D77F19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, gan ddilyn y canllaw yn llawlyfr Cyfeirnodi Harvard y Drindod Dewi Sant.</w:t>
      </w:r>
    </w:p>
    <w:p w14:paraId="6477326A" w14:textId="77777777" w:rsidR="00A33ECA" w:rsidRDefault="00A33ECA" w:rsidP="005965B0">
      <w:pPr>
        <w:ind w:left="720"/>
        <w:rPr>
          <w:rFonts w:ascii="Arial" w:hAnsi="Arial" w:cs="Arial"/>
          <w:sz w:val="24"/>
          <w:szCs w:val="24"/>
        </w:rPr>
      </w:pPr>
    </w:p>
    <w:p w14:paraId="4BD6030B" w14:textId="77777777" w:rsidR="00766D08" w:rsidRPr="00A33ECA" w:rsidRDefault="00766D08" w:rsidP="005965B0">
      <w:pPr>
        <w:ind w:left="720"/>
        <w:rPr>
          <w:rFonts w:ascii="Arial" w:hAnsi="Arial" w:cs="Arial"/>
          <w:sz w:val="24"/>
          <w:szCs w:val="24"/>
        </w:rPr>
      </w:pPr>
    </w:p>
    <w:p w14:paraId="6C3FA478" w14:textId="77777777" w:rsidR="00C01A3F" w:rsidRPr="00DD229B" w:rsidRDefault="00C01A3F" w:rsidP="00DD229B">
      <w:pPr>
        <w:rPr>
          <w:rFonts w:ascii="Arial" w:hAnsi="Arial" w:cs="Arial"/>
          <w:sz w:val="24"/>
          <w:szCs w:val="24"/>
        </w:rPr>
      </w:pPr>
    </w:p>
    <w:p w14:paraId="609589E0" w14:textId="77777777" w:rsidR="00D22D9C" w:rsidRPr="00DD229B" w:rsidRDefault="00D22D9C" w:rsidP="00DD229B">
      <w:pPr>
        <w:rPr>
          <w:rFonts w:ascii="Arial" w:hAnsi="Arial" w:cs="Arial"/>
          <w:sz w:val="24"/>
          <w:szCs w:val="24"/>
        </w:rPr>
      </w:pPr>
    </w:p>
    <w:p w14:paraId="63D740FF" w14:textId="77777777" w:rsidR="00D77F19" w:rsidRPr="00D77F19" w:rsidRDefault="00D77F19" w:rsidP="00D77F19">
      <w:pPr>
        <w:numPr>
          <w:ilvl w:val="0"/>
          <w:numId w:val="6"/>
        </w:numPr>
        <w:rPr>
          <w:rFonts w:ascii="Arial" w:hAnsi="Arial" w:cs="Arial"/>
          <w:b/>
          <w:sz w:val="24"/>
          <w:szCs w:val="24"/>
        </w:rPr>
      </w:pPr>
      <w:r w:rsidRPr="00D77F19">
        <w:rPr>
          <w:rFonts w:ascii="Arial" w:hAnsi="Arial" w:cs="Arial"/>
          <w:b/>
          <w:sz w:val="24"/>
          <w:szCs w:val="24"/>
          <w:lang w:val="cy-GB"/>
        </w:rPr>
        <w:t>Sgiliau Gwybodaeth a Dealltwriaeth</w:t>
      </w:r>
    </w:p>
    <w:p w14:paraId="53E562AF" w14:textId="77777777" w:rsidR="00D22D9C" w:rsidRPr="00DD229B" w:rsidRDefault="00D77F19" w:rsidP="00DD229B">
      <w:pPr>
        <w:rPr>
          <w:rFonts w:ascii="Arial" w:hAnsi="Arial" w:cs="Arial"/>
          <w:sz w:val="24"/>
          <w:szCs w:val="24"/>
        </w:rPr>
      </w:pPr>
      <w:r w:rsidRPr="00D77F19">
        <w:rPr>
          <w:rFonts w:ascii="Arial" w:hAnsi="Arial" w:cs="Arial"/>
          <w:sz w:val="24"/>
          <w:szCs w:val="24"/>
          <w:lang w:val="cy-GB"/>
        </w:rPr>
        <w:t>Ar lefel 5, dylech allu dangos: gwybodaeth gadarn a dealltwriaeth feirniadol o gysyniadau ac egwyddorion sefydledig y maes pwnc a’r ffordd y mae’r egwyddorion hynny wedi datblygu; gwybodaeth am y prif ddulliau ymholi yn y ddisgyblaeth.</w:t>
      </w:r>
      <w:r w:rsidRPr="00D77F19">
        <w:rPr>
          <w:rFonts w:ascii="Arial" w:hAnsi="Arial" w:cs="Arial"/>
          <w:sz w:val="24"/>
          <w:szCs w:val="24"/>
        </w:rPr>
        <w:t xml:space="preserve">  </w:t>
      </w:r>
      <w:r w:rsidRPr="00D77F19">
        <w:rPr>
          <w:rFonts w:ascii="Arial" w:hAnsi="Arial" w:cs="Arial"/>
          <w:iCs/>
          <w:sz w:val="24"/>
          <w:szCs w:val="24"/>
          <w:lang w:val="cy-GB"/>
        </w:rPr>
        <w:t>Mae</w:t>
      </w:r>
      <w:r w:rsidRPr="00D77F19">
        <w:rPr>
          <w:rFonts w:ascii="Arial" w:hAnsi="Arial" w:cs="Arial"/>
          <w:i/>
          <w:sz w:val="24"/>
          <w:szCs w:val="24"/>
          <w:lang w:val="cy-GB"/>
        </w:rPr>
        <w:t xml:space="preserve"> gwybodaeth </w:t>
      </w:r>
      <w:r w:rsidRPr="00D77F19">
        <w:rPr>
          <w:rFonts w:ascii="Arial" w:hAnsi="Arial" w:cs="Arial"/>
          <w:iCs/>
          <w:sz w:val="24"/>
          <w:szCs w:val="24"/>
          <w:lang w:val="cy-GB"/>
        </w:rPr>
        <w:t>yn ymwneud â’r ffeithiau, y wybodaeth a’r sgiliau rydych wedi’u caffael trwy eich dysgu.</w:t>
      </w:r>
      <w:r w:rsidRPr="00D77F19">
        <w:rPr>
          <w:rFonts w:ascii="Arial" w:hAnsi="Arial" w:cs="Arial"/>
          <w:sz w:val="24"/>
          <w:szCs w:val="24"/>
        </w:rPr>
        <w:t xml:space="preserve">  </w:t>
      </w:r>
      <w:r w:rsidRPr="00D77F19">
        <w:rPr>
          <w:rFonts w:ascii="Arial" w:hAnsi="Arial" w:cs="Arial"/>
          <w:sz w:val="24"/>
          <w:szCs w:val="24"/>
          <w:lang w:val="cy-GB"/>
        </w:rPr>
        <w:t xml:space="preserve">Rydych yn arddangos eich </w:t>
      </w:r>
      <w:r w:rsidRPr="00D77F19">
        <w:rPr>
          <w:rFonts w:ascii="Arial" w:hAnsi="Arial" w:cs="Arial"/>
          <w:i/>
          <w:iCs/>
          <w:sz w:val="24"/>
          <w:szCs w:val="24"/>
          <w:lang w:val="cy-GB"/>
        </w:rPr>
        <w:t>dealltwriaeth</w:t>
      </w:r>
      <w:r w:rsidRPr="00D77F19">
        <w:rPr>
          <w:rFonts w:ascii="Arial" w:hAnsi="Arial" w:cs="Arial"/>
          <w:sz w:val="24"/>
          <w:szCs w:val="24"/>
          <w:lang w:val="cy-GB"/>
        </w:rPr>
        <w:t xml:space="preserve"> trwy ddehongli ystyr y ffeithiau a’r wybodaeth.</w:t>
      </w:r>
      <w:r w:rsidRPr="00D77F19">
        <w:rPr>
          <w:rFonts w:ascii="Arial" w:hAnsi="Arial" w:cs="Arial"/>
          <w:sz w:val="24"/>
          <w:szCs w:val="24"/>
        </w:rPr>
        <w:t xml:space="preserve"> </w:t>
      </w:r>
      <w:r w:rsidRPr="00D77F19">
        <w:rPr>
          <w:rFonts w:ascii="Arial" w:hAnsi="Arial" w:cs="Arial"/>
          <w:sz w:val="24"/>
          <w:szCs w:val="24"/>
          <w:lang w:val="cy-GB"/>
        </w:rPr>
        <w:t>Golyga hyn fod arnoch angen dethol a chynnwys yn eich gwaith y cysyniadau, y technegau, y modelau, a’r theorïau ac ati sy’n briodol i’r dasg/tasgau a osodwyd.</w:t>
      </w:r>
      <w:r w:rsidRPr="00D77F19">
        <w:rPr>
          <w:rFonts w:ascii="Arial" w:hAnsi="Arial" w:cs="Arial"/>
          <w:sz w:val="24"/>
          <w:szCs w:val="24"/>
        </w:rPr>
        <w:t xml:space="preserve">  </w:t>
      </w:r>
      <w:r w:rsidRPr="00D77F19">
        <w:rPr>
          <w:rFonts w:ascii="Arial" w:hAnsi="Arial" w:cs="Arial"/>
          <w:sz w:val="24"/>
          <w:szCs w:val="24"/>
          <w:lang w:val="cy-GB"/>
        </w:rPr>
        <w:t>Dylech allu esbonio’r damcaniaethau, y cysyniadau, ac ati yn ystyrlon i ddangos eich dealltwriaeth.</w:t>
      </w:r>
      <w:r w:rsidRPr="00D77F19">
        <w:rPr>
          <w:rFonts w:ascii="Arial" w:hAnsi="Arial" w:cs="Arial"/>
          <w:sz w:val="24"/>
          <w:szCs w:val="24"/>
        </w:rPr>
        <w:t xml:space="preserve">  </w:t>
      </w:r>
      <w:r w:rsidRPr="00D77F19">
        <w:rPr>
          <w:rFonts w:ascii="Arial" w:hAnsi="Arial" w:cs="Arial"/>
          <w:sz w:val="24"/>
          <w:szCs w:val="24"/>
          <w:lang w:val="cy-GB"/>
        </w:rPr>
        <w:t xml:space="preserve">Hefyd bydd eich marc/gradd yn amodol ar y </w:t>
      </w:r>
      <w:r w:rsidRPr="00D77F19">
        <w:rPr>
          <w:rFonts w:ascii="Arial" w:hAnsi="Arial" w:cs="Arial"/>
          <w:i/>
          <w:iCs/>
          <w:sz w:val="24"/>
          <w:szCs w:val="24"/>
          <w:lang w:val="cy-GB"/>
        </w:rPr>
        <w:t>graddau</w:t>
      </w:r>
      <w:r w:rsidRPr="00D77F19">
        <w:rPr>
          <w:rFonts w:ascii="Arial" w:hAnsi="Arial" w:cs="Arial"/>
          <w:sz w:val="24"/>
          <w:szCs w:val="24"/>
          <w:lang w:val="cy-GB"/>
        </w:rPr>
        <w:t xml:space="preserve"> rydych yn arddangos eich gwybodaeth a’ch dealltwriaeth.</w:t>
      </w:r>
      <w:r w:rsidRPr="00D77F19">
        <w:rPr>
          <w:rFonts w:ascii="Arial" w:hAnsi="Arial" w:cs="Arial"/>
          <w:sz w:val="24"/>
          <w:szCs w:val="24"/>
        </w:rPr>
        <w:t xml:space="preserve"> </w:t>
      </w:r>
      <w:r w:rsidR="004D5E9B" w:rsidRPr="00DD229B">
        <w:rPr>
          <w:rFonts w:ascii="Arial" w:hAnsi="Arial" w:cs="Arial"/>
          <w:sz w:val="24"/>
          <w:szCs w:val="24"/>
        </w:rPr>
        <w:t xml:space="preserve"> </w:t>
      </w:r>
    </w:p>
    <w:p w14:paraId="2207AA91" w14:textId="77777777" w:rsidR="00C01A3F" w:rsidRPr="00DD229B" w:rsidRDefault="00C01A3F" w:rsidP="00DD229B">
      <w:pPr>
        <w:rPr>
          <w:rFonts w:ascii="Arial" w:hAnsi="Arial" w:cs="Arial"/>
          <w:b/>
          <w:i/>
          <w:sz w:val="24"/>
          <w:szCs w:val="24"/>
        </w:rPr>
      </w:pPr>
    </w:p>
    <w:p w14:paraId="1B275219" w14:textId="77777777" w:rsidR="00B4535E" w:rsidRPr="00766D08" w:rsidRDefault="00D77F19" w:rsidP="00D77F19">
      <w:pPr>
        <w:rPr>
          <w:rFonts w:ascii="Arial" w:hAnsi="Arial" w:cs="Arial"/>
          <w:i/>
          <w:sz w:val="24"/>
          <w:szCs w:val="24"/>
          <w:u w:val="single"/>
        </w:rPr>
      </w:pPr>
      <w:r w:rsidRPr="00D77F19">
        <w:rPr>
          <w:rFonts w:ascii="Arial" w:hAnsi="Arial" w:cs="Arial"/>
          <w:b/>
          <w:i/>
          <w:sz w:val="24"/>
          <w:szCs w:val="24"/>
          <w:u w:val="single"/>
          <w:lang w:val="cy-GB"/>
        </w:rPr>
        <w:t>Canllawiau penodol i'r asesiad hwn:</w:t>
      </w:r>
      <w:r w:rsidR="00C01A3F" w:rsidRPr="00D77F19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14:paraId="4E853F41" w14:textId="556E68E2" w:rsidR="00B4535E" w:rsidRPr="009055E7" w:rsidRDefault="00D77F19" w:rsidP="00766D08">
      <w:pPr>
        <w:rPr>
          <w:rFonts w:ascii="Arial" w:hAnsi="Arial" w:cs="Arial"/>
          <w:i/>
          <w:sz w:val="24"/>
          <w:szCs w:val="24"/>
        </w:rPr>
      </w:pPr>
      <w:r w:rsidRPr="006D6E51">
        <w:rPr>
          <w:rFonts w:ascii="Arial" w:hAnsi="Arial" w:cs="Arial"/>
          <w:b/>
          <w:i/>
          <w:sz w:val="24"/>
          <w:szCs w:val="24"/>
          <w:lang w:val="cy-GB"/>
        </w:rPr>
        <w:t>Dylech ddangos gwybodaeth a dealltwriaeth glir o egwyddorion Asesu ar gyfer Dysgu.</w:t>
      </w:r>
      <w:r w:rsidR="00B4535E" w:rsidRPr="006D6E51">
        <w:rPr>
          <w:rFonts w:ascii="Arial" w:hAnsi="Arial" w:cs="Arial"/>
          <w:b/>
          <w:i/>
          <w:sz w:val="24"/>
          <w:szCs w:val="24"/>
        </w:rPr>
        <w:t xml:space="preserve"> </w:t>
      </w:r>
      <w:r w:rsidR="006D6E51" w:rsidRPr="006D6E51">
        <w:rPr>
          <w:rFonts w:ascii="Arial" w:hAnsi="Arial" w:cs="Arial"/>
          <w:b/>
          <w:i/>
          <w:sz w:val="24"/>
          <w:szCs w:val="24"/>
          <w:lang w:val="cy-GB"/>
        </w:rPr>
        <w:t>Byddai’n fuddiol cyfeirio at  y peda</w:t>
      </w:r>
      <w:r w:rsidR="00741398">
        <w:rPr>
          <w:rFonts w:ascii="Arial" w:hAnsi="Arial" w:cs="Arial"/>
          <w:b/>
          <w:i/>
          <w:sz w:val="24"/>
          <w:szCs w:val="24"/>
          <w:lang w:val="cy-GB"/>
        </w:rPr>
        <w:t>i</w:t>
      </w:r>
      <w:r w:rsidR="006D6E51" w:rsidRPr="006D6E51">
        <w:rPr>
          <w:rFonts w:ascii="Arial" w:hAnsi="Arial" w:cs="Arial"/>
          <w:b/>
          <w:i/>
          <w:sz w:val="24"/>
          <w:szCs w:val="24"/>
          <w:lang w:val="cy-GB"/>
        </w:rPr>
        <w:t xml:space="preserve">r agwedd allweddol ar Asesu ar gyfer Dysgu (Rhannu meini prawf gyda dysgwyr, </w:t>
      </w:r>
      <w:r w:rsidR="00845DE0">
        <w:rPr>
          <w:rFonts w:ascii="Arial" w:hAnsi="Arial" w:cs="Arial"/>
          <w:b/>
          <w:i/>
          <w:sz w:val="24"/>
          <w:szCs w:val="24"/>
          <w:lang w:val="cy-GB"/>
        </w:rPr>
        <w:t>holi</w:t>
      </w:r>
      <w:r w:rsidR="006D6E51" w:rsidRPr="006D6E51">
        <w:rPr>
          <w:rFonts w:ascii="Arial" w:hAnsi="Arial" w:cs="Arial"/>
          <w:b/>
          <w:i/>
          <w:sz w:val="24"/>
          <w:szCs w:val="24"/>
          <w:lang w:val="cy-GB"/>
        </w:rPr>
        <w:t>/sgwrsio o ansawdd da, adborth o safon, asesu gan gymheiriaid/hunanasesu) a dangos dealltwriaeth ohonynt.</w:t>
      </w:r>
      <w:r w:rsidR="00B4535E" w:rsidRPr="006D6E51">
        <w:rPr>
          <w:rFonts w:ascii="Arial" w:hAnsi="Arial" w:cs="Arial"/>
          <w:b/>
          <w:i/>
          <w:sz w:val="24"/>
          <w:szCs w:val="24"/>
        </w:rPr>
        <w:t xml:space="preserve"> </w:t>
      </w:r>
      <w:r w:rsidR="006D6E51" w:rsidRPr="006D6E51">
        <w:rPr>
          <w:rFonts w:ascii="Arial" w:hAnsi="Arial" w:cs="Arial"/>
          <w:b/>
          <w:i/>
          <w:sz w:val="24"/>
          <w:szCs w:val="24"/>
          <w:lang w:val="cy-GB"/>
        </w:rPr>
        <w:t xml:space="preserve">Sut mae’r strategaethau a </w:t>
      </w:r>
      <w:r w:rsidR="006D6E51" w:rsidRPr="006D6E51">
        <w:rPr>
          <w:rFonts w:ascii="Arial" w:hAnsi="Arial" w:cs="Arial"/>
          <w:b/>
          <w:i/>
          <w:sz w:val="24"/>
          <w:szCs w:val="24"/>
          <w:lang w:val="cy-GB"/>
        </w:rPr>
        <w:lastRenderedPageBreak/>
        <w:t>ddewiswyd o fewn eich episodau dysgu’n cysylltu ag un neu fwy o’r agweddau hyn?</w:t>
      </w:r>
      <w:r w:rsidR="00B4535E" w:rsidRPr="006D6E51">
        <w:rPr>
          <w:rFonts w:ascii="Arial" w:hAnsi="Arial" w:cs="Arial"/>
          <w:i/>
          <w:sz w:val="24"/>
          <w:szCs w:val="24"/>
        </w:rPr>
        <w:t xml:space="preserve"> </w:t>
      </w:r>
      <w:r w:rsidR="006D6E51" w:rsidRPr="000D0C83">
        <w:rPr>
          <w:rFonts w:ascii="Arial" w:hAnsi="Arial" w:cs="Arial"/>
          <w:b/>
          <w:i/>
          <w:sz w:val="24"/>
          <w:szCs w:val="24"/>
          <w:lang w:val="cy-GB"/>
        </w:rPr>
        <w:t xml:space="preserve">Dylai eich </w:t>
      </w:r>
      <w:r w:rsidR="00654318">
        <w:rPr>
          <w:rFonts w:ascii="Arial" w:hAnsi="Arial" w:cs="Arial"/>
          <w:b/>
          <w:i/>
          <w:sz w:val="24"/>
          <w:szCs w:val="24"/>
          <w:lang w:val="cy-GB"/>
        </w:rPr>
        <w:t>cyflwyniad</w:t>
      </w:r>
      <w:r w:rsidR="006D6E51" w:rsidRPr="000D0C83">
        <w:rPr>
          <w:rFonts w:ascii="Arial" w:hAnsi="Arial" w:cs="Arial"/>
          <w:b/>
          <w:i/>
          <w:sz w:val="24"/>
          <w:szCs w:val="24"/>
          <w:lang w:val="cy-GB"/>
        </w:rPr>
        <w:t xml:space="preserve"> wneud yn glir </w:t>
      </w:r>
      <w:r w:rsidR="006D6E51" w:rsidRPr="000D0C83">
        <w:rPr>
          <w:rFonts w:ascii="Arial" w:hAnsi="Arial" w:cs="Arial"/>
          <w:b/>
          <w:i/>
          <w:sz w:val="24"/>
          <w:szCs w:val="24"/>
          <w:u w:val="single"/>
          <w:lang w:val="cy-GB"/>
        </w:rPr>
        <w:t>pam</w:t>
      </w:r>
      <w:r w:rsidR="006D6E51" w:rsidRPr="000D0C83">
        <w:rPr>
          <w:rFonts w:ascii="Arial" w:hAnsi="Arial" w:cs="Arial"/>
          <w:b/>
          <w:i/>
          <w:sz w:val="24"/>
          <w:szCs w:val="24"/>
          <w:lang w:val="cy-GB"/>
        </w:rPr>
        <w:t xml:space="preserve"> mae’r wybodaeth asesu a geir trwy’r dulliau a gynlluniwyd gennych yn bwysig i’r plentyn ac i’r athro. </w:t>
      </w:r>
      <w:r w:rsidR="009055E7" w:rsidRPr="000D0C83">
        <w:rPr>
          <w:rFonts w:ascii="Arial" w:hAnsi="Arial" w:cs="Arial"/>
          <w:i/>
          <w:sz w:val="24"/>
          <w:szCs w:val="24"/>
        </w:rPr>
        <w:t xml:space="preserve"> 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Dylai eich ymateb ddangos gwybodaeth a dealltwriaeth briodol nid yn unig o AagD, ond hefyd y M</w:t>
      </w:r>
      <w:r w:rsidR="00DA605F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eysydd 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D</w:t>
      </w:r>
      <w:r w:rsidR="00DA605F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ysgu a 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Ph</w:t>
      </w:r>
      <w:r w:rsidR="00DA605F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rofiad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a ddewiswy</w:t>
      </w:r>
      <w:r w:rsidR="00DA605F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d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a’r dulliau addysgegol a gynlluniwyd i gefnogi</w:t>
      </w:r>
      <w:r w:rsidR="00632DC7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’r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dysgu a</w:t>
      </w:r>
      <w:r w:rsidR="00632DC7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’r</w:t>
      </w:r>
      <w:r w:rsidR="000D0C83" w:rsidRPr="004143BB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addysgu.</w:t>
      </w:r>
      <w:r w:rsidR="009055E7" w:rsidRPr="004143BB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</w:p>
    <w:p w14:paraId="68D886F7" w14:textId="77777777" w:rsidR="009055E7" w:rsidRPr="00DD229B" w:rsidRDefault="009055E7" w:rsidP="00DD229B">
      <w:pPr>
        <w:rPr>
          <w:rFonts w:ascii="Arial" w:hAnsi="Arial" w:cs="Arial"/>
          <w:sz w:val="24"/>
          <w:szCs w:val="24"/>
        </w:rPr>
      </w:pPr>
    </w:p>
    <w:p w14:paraId="55BE9037" w14:textId="77777777" w:rsidR="00D22D9C" w:rsidRDefault="00D22D9C" w:rsidP="00DD229B">
      <w:pPr>
        <w:rPr>
          <w:rFonts w:ascii="Arial" w:hAnsi="Arial" w:cs="Arial"/>
          <w:b/>
          <w:sz w:val="24"/>
          <w:szCs w:val="24"/>
        </w:rPr>
      </w:pPr>
    </w:p>
    <w:p w14:paraId="0AAF69B2" w14:textId="77777777" w:rsidR="00766D08" w:rsidRDefault="00766D08" w:rsidP="00DD229B">
      <w:pPr>
        <w:rPr>
          <w:rFonts w:ascii="Arial" w:hAnsi="Arial" w:cs="Arial"/>
          <w:b/>
          <w:sz w:val="24"/>
          <w:szCs w:val="24"/>
        </w:rPr>
      </w:pPr>
    </w:p>
    <w:p w14:paraId="067691BB" w14:textId="77777777" w:rsidR="00766D08" w:rsidRPr="00DD229B" w:rsidRDefault="00766D08" w:rsidP="00DD229B">
      <w:pPr>
        <w:rPr>
          <w:rFonts w:ascii="Arial" w:hAnsi="Arial" w:cs="Arial"/>
          <w:b/>
          <w:sz w:val="24"/>
          <w:szCs w:val="24"/>
        </w:rPr>
      </w:pPr>
    </w:p>
    <w:p w14:paraId="0DC17207" w14:textId="77777777" w:rsidR="004143BB" w:rsidRPr="004143BB" w:rsidRDefault="004143BB" w:rsidP="004143BB">
      <w:pPr>
        <w:numPr>
          <w:ilvl w:val="0"/>
          <w:numId w:val="6"/>
        </w:numPr>
        <w:rPr>
          <w:rFonts w:ascii="Arial" w:hAnsi="Arial" w:cs="Arial"/>
          <w:b/>
          <w:sz w:val="24"/>
          <w:szCs w:val="24"/>
        </w:rPr>
      </w:pPr>
      <w:r w:rsidRPr="004143BB">
        <w:rPr>
          <w:rFonts w:ascii="Arial" w:hAnsi="Arial" w:cs="Arial"/>
          <w:b/>
          <w:sz w:val="24"/>
          <w:szCs w:val="24"/>
          <w:lang w:val="cy-GB"/>
        </w:rPr>
        <w:t>Sgiliau Gwybyddol a Deallusol</w:t>
      </w:r>
    </w:p>
    <w:p w14:paraId="514027C5" w14:textId="77777777" w:rsidR="00D22D9C" w:rsidRPr="004143BB" w:rsidRDefault="004143BB" w:rsidP="004143BB">
      <w:pPr>
        <w:rPr>
          <w:rFonts w:ascii="Arial" w:hAnsi="Arial" w:cs="Arial"/>
          <w:sz w:val="24"/>
          <w:szCs w:val="24"/>
        </w:rPr>
      </w:pPr>
      <w:r w:rsidRPr="004143BB">
        <w:rPr>
          <w:rFonts w:ascii="Arial" w:hAnsi="Arial" w:cs="Arial"/>
          <w:sz w:val="24"/>
          <w:szCs w:val="24"/>
          <w:lang w:val="cy-GB"/>
        </w:rPr>
        <w:t>Dylech allu dadansoddi gwybodaeth yn feirniadol, a chynnig atebion i broblemau sy’n deillio o’r dadansoddi hwnnw, yn cynnwys gwerthuso’n feirniadol addasrwydd gwahanol ddulliau o ddatrys problemau.</w:t>
      </w:r>
      <w:r w:rsidR="00E27F15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Rhaid i’ch gwaith gynnwys tystiolaeth o feddwl rhesymegol, dadansoddol, gwerthuso a synthesis.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Er enghraifft, archwilio a thorri gwybodaeth i lawr yn elfennau, gwneud casgliadau, casglu, cymharu a chyferbynnu gwybodaeth.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Golyga hyn na ddylech ddisgrifio ‘Beth’ yn unig!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Ond hefyd cyfiawnhau: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Pam?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Sut?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Pryd?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Pwy?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Ble?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Ar ba gost?</w:t>
      </w:r>
      <w:r w:rsidR="00C073F1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Rhaid i chi bob amser ddarparu cyfiawnhad/tystiolaeth ar gyfer eich dadleuon a’ch barn.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4143BB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Yn ogystal, dylech ddarparu tystiolaeth o’ch gallu i ffurfio barn gadarn a dadleuon argyhoeddiadol trwy ddefnyddio data a chysyniadau, ynghyd â dealltwriaeth o’r cyfyngiadau ar wybodaeth, a’r modd y mae hyn yn dylanwadu ar ddadansoddiadau a dehongliadau.</w:t>
      </w:r>
      <w:r w:rsidR="00E27F15" w:rsidRPr="004143BB">
        <w:rPr>
          <w:rFonts w:ascii="Arial" w:hAnsi="Arial" w:cs="Arial"/>
          <w:sz w:val="24"/>
          <w:szCs w:val="24"/>
        </w:rPr>
        <w:t xml:space="preserve"> </w:t>
      </w:r>
      <w:r w:rsidRPr="004143BB">
        <w:rPr>
          <w:rFonts w:ascii="Arial" w:hAnsi="Arial" w:cs="Arial"/>
          <w:sz w:val="24"/>
          <w:szCs w:val="24"/>
          <w:lang w:val="cy-GB"/>
        </w:rPr>
        <w:t>Mae casgliadau cadarn, dilys yn hanfodol ac mae’n rhaid iddynt ddeillio o gynnwys eich gwaith.</w:t>
      </w:r>
      <w:r w:rsidR="00995D51" w:rsidRPr="004143BB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 </w:t>
      </w:r>
      <w:r w:rsidRPr="004143BB">
        <w:rPr>
          <w:rFonts w:ascii="Arial" w:hAnsi="Arial" w:cs="Arial"/>
          <w:sz w:val="24"/>
          <w:szCs w:val="24"/>
          <w:lang w:val="cy-GB"/>
        </w:rPr>
        <w:t>Pan bo’n berthnasol, gellir cynnig atebion ac argymhellion amgen.</w:t>
      </w:r>
    </w:p>
    <w:p w14:paraId="2542975F" w14:textId="77777777" w:rsidR="00D22D9C" w:rsidRPr="00DD229B" w:rsidRDefault="00D22D9C" w:rsidP="00DD229B">
      <w:pPr>
        <w:rPr>
          <w:rFonts w:ascii="Arial" w:hAnsi="Arial" w:cs="Arial"/>
          <w:sz w:val="24"/>
          <w:szCs w:val="24"/>
        </w:rPr>
      </w:pPr>
    </w:p>
    <w:p w14:paraId="06B5D315" w14:textId="77777777" w:rsidR="009055E7" w:rsidRPr="00766D08" w:rsidRDefault="004143BB" w:rsidP="00DD229B">
      <w:pPr>
        <w:rPr>
          <w:rFonts w:ascii="Arial" w:hAnsi="Arial" w:cs="Arial"/>
          <w:i/>
          <w:sz w:val="24"/>
          <w:szCs w:val="24"/>
          <w:u w:val="single"/>
        </w:rPr>
      </w:pPr>
      <w:r w:rsidRPr="004143BB">
        <w:rPr>
          <w:rFonts w:ascii="Arial" w:hAnsi="Arial" w:cs="Arial"/>
          <w:b/>
          <w:i/>
          <w:sz w:val="24"/>
          <w:szCs w:val="24"/>
          <w:u w:val="single"/>
          <w:lang w:val="cy-GB"/>
        </w:rPr>
        <w:t>Canllawiau penodol i'r asesiad hwn:</w:t>
      </w:r>
      <w:r w:rsidR="00C01A3F" w:rsidRPr="004143BB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14:paraId="086F8F9E" w14:textId="2B622197" w:rsidR="009055E7" w:rsidRPr="009055E7" w:rsidRDefault="004143BB" w:rsidP="009055E7">
      <w:pPr>
        <w:rPr>
          <w:rFonts w:ascii="Arial" w:hAnsi="Arial" w:cs="Arial"/>
          <w:b/>
          <w:bCs/>
          <w:i/>
          <w:iCs/>
          <w:sz w:val="24"/>
          <w:szCs w:val="24"/>
          <w:lang w:val="en-US"/>
        </w:rPr>
      </w:pPr>
      <w:r w:rsidRPr="004143BB">
        <w:rPr>
          <w:rFonts w:ascii="Arial" w:hAnsi="Arial" w:cs="Arial"/>
          <w:b/>
          <w:i/>
          <w:sz w:val="24"/>
          <w:szCs w:val="24"/>
          <w:lang w:val="cy-GB"/>
        </w:rPr>
        <w:t>Mae angen i chi ddangos eich bod yn gallu defnyddio eich darllen i wneud penderfyniadau gwybodus.</w:t>
      </w:r>
      <w:r w:rsidR="009F5A07" w:rsidRPr="004143BB">
        <w:rPr>
          <w:rFonts w:ascii="Arial" w:hAnsi="Arial" w:cs="Arial"/>
          <w:b/>
          <w:i/>
          <w:sz w:val="24"/>
          <w:szCs w:val="24"/>
        </w:rPr>
        <w:t xml:space="preserve"> </w:t>
      </w:r>
      <w:r w:rsidRPr="004143BB">
        <w:rPr>
          <w:rFonts w:ascii="Arial" w:hAnsi="Arial" w:cs="Arial"/>
          <w:b/>
          <w:i/>
          <w:sz w:val="24"/>
          <w:szCs w:val="24"/>
          <w:lang w:val="cy-GB"/>
        </w:rPr>
        <w:t>Byddwch yn glir ynghylch pam rydych wedi dewis dull penodol ar gyfer grŵp penodol o ddysgwyr yn seiliedig ar eich dealltwriaeth o gysyniadau allweddol AagD.</w:t>
      </w:r>
      <w:r w:rsidR="009055E7" w:rsidRPr="004143BB">
        <w:rPr>
          <w:rFonts w:ascii="Arial" w:hAnsi="Arial" w:cs="Arial"/>
          <w:b/>
          <w:i/>
          <w:sz w:val="24"/>
          <w:szCs w:val="24"/>
        </w:rPr>
        <w:t xml:space="preserve"> </w:t>
      </w:r>
      <w:r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Dylai eich ymateb gynnwys gwerthusiad beirniadol o’r damcaniaethau </w:t>
      </w:r>
      <w:r w:rsidR="00496911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sy’n cefnogi’r </w:t>
      </w:r>
      <w:r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dulliau addysgegol a </w:t>
      </w:r>
      <w:r w:rsidR="00496911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ddewiswyd ac a </w:t>
      </w:r>
      <w:r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gynlluniwyd</w:t>
      </w:r>
      <w:r w:rsidR="00496911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,</w:t>
      </w:r>
      <w:r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a’r strategaethau AagD </w:t>
      </w:r>
      <w:r w:rsidR="00000BA8"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a ddefnyddiwyd ym </w:t>
      </w:r>
      <w:r w:rsidR="0065431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eich</w:t>
      </w:r>
      <w:r w:rsidR="00000BA8"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episod</w:t>
      </w:r>
      <w:r w:rsidR="00FF4EA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dysgu</w:t>
      </w:r>
      <w:r w:rsidR="00000BA8"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.</w:t>
      </w:r>
      <w:r w:rsidR="009055E7" w:rsidRPr="00000BA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r w:rsidR="00000BA8" w:rsidRPr="00000BA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Nodwch yn glir y manteision a’r heriau posibl a allai ddigwydd wrth drafod y strategaethau a fabwysiadwyd yn yr episod dysgu.</w:t>
      </w:r>
      <w:r w:rsidR="009055E7" w:rsidRPr="00000BA8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r w:rsidR="00000BA8" w:rsidRPr="002A567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Pan fo’n briodol, dylai’r </w:t>
      </w:r>
      <w:r w:rsidR="0065431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cyflwyniad</w:t>
      </w:r>
      <w:r w:rsidR="00000BA8" w:rsidRPr="002A567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gynnwys dadansoddi a gwerthuso beirniadol o ddarllen cefndir eang a manwl.</w:t>
      </w:r>
      <w:r w:rsidR="009055E7" w:rsidRPr="002A5676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r w:rsidR="002A5676" w:rsidRPr="002A567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Gwnewch yn siŵr eich bod yn cefnogi ac yn </w:t>
      </w:r>
      <w:r w:rsidR="002A5676" w:rsidRPr="00B03A0E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cyfiawnhau’r dull addysgu</w:t>
      </w:r>
      <w:r w:rsidR="002A5676" w:rsidRPr="002A567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a dde</w:t>
      </w:r>
      <w:r w:rsidR="00B03A0E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wiswyd </w:t>
      </w:r>
      <w:r w:rsidR="002A5676" w:rsidRPr="002A567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ar gyfer </w:t>
      </w:r>
      <w:r w:rsidR="0065431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eich</w:t>
      </w:r>
      <w:r w:rsidR="002A5676" w:rsidRPr="002A567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episod dysgu AagD gan gyfeirio at ymchwil a theori lle bo modd.</w:t>
      </w:r>
      <w:r w:rsidR="009055E7" w:rsidRPr="002A5676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590624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Ewch ati i g</w:t>
      </w:r>
      <w:r w:rsidR="002A5676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ryfha</w:t>
      </w:r>
      <w:r w:rsidR="00590624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u </w:t>
      </w:r>
      <w:r w:rsidR="002A5676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eich </w:t>
      </w:r>
      <w:r w:rsidR="00DB76CB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trafodaeth academaidd trwy ystyried safbwyntiau </w:t>
      </w:r>
      <w:r w:rsidR="00590624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gwrth</w:t>
      </w:r>
      <w:r w:rsidR="00B03A0E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gyferbyniol </w:t>
      </w:r>
      <w:r w:rsidR="00DB76CB" w:rsidRPr="00590624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a all fodoli mewn perthynas â’r strategaethau arfaethedig ar gyfer addysgu.</w:t>
      </w:r>
      <w:r w:rsidR="009055E7" w:rsidRPr="00590624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055E7" w:rsidRPr="009055E7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9055E7" w:rsidRPr="009055E7">
        <w:rPr>
          <w:rFonts w:ascii="Arial" w:hAnsi="Arial" w:cs="Arial"/>
          <w:b/>
          <w:bCs/>
          <w:i/>
          <w:sz w:val="24"/>
          <w:szCs w:val="24"/>
        </w:rPr>
        <w:t xml:space="preserve"> </w:t>
      </w:r>
    </w:p>
    <w:p w14:paraId="3AE562B6" w14:textId="77777777" w:rsidR="00C01A3F" w:rsidRPr="009055E7" w:rsidRDefault="00C01A3F" w:rsidP="00DD229B">
      <w:pPr>
        <w:rPr>
          <w:rFonts w:ascii="Arial" w:hAnsi="Arial" w:cs="Arial"/>
          <w:b/>
          <w:i/>
          <w:sz w:val="24"/>
          <w:szCs w:val="24"/>
        </w:rPr>
      </w:pPr>
    </w:p>
    <w:p w14:paraId="0D08B072" w14:textId="77777777" w:rsidR="00C01A3F" w:rsidRDefault="00C01A3F" w:rsidP="00DD229B">
      <w:pPr>
        <w:rPr>
          <w:rFonts w:ascii="Arial" w:hAnsi="Arial" w:cs="Arial"/>
          <w:sz w:val="24"/>
          <w:szCs w:val="24"/>
        </w:rPr>
      </w:pPr>
    </w:p>
    <w:p w14:paraId="2165AE1A" w14:textId="77777777" w:rsidR="00766D08" w:rsidRDefault="00766D08" w:rsidP="00DD229B">
      <w:pPr>
        <w:rPr>
          <w:rFonts w:ascii="Arial" w:hAnsi="Arial" w:cs="Arial"/>
          <w:sz w:val="24"/>
          <w:szCs w:val="24"/>
        </w:rPr>
      </w:pPr>
    </w:p>
    <w:p w14:paraId="54D4E71F" w14:textId="77777777" w:rsidR="00D22D9C" w:rsidRPr="00DD229B" w:rsidRDefault="00D22D9C" w:rsidP="00DD229B">
      <w:pPr>
        <w:rPr>
          <w:rFonts w:ascii="Arial" w:hAnsi="Arial" w:cs="Arial"/>
          <w:b/>
          <w:sz w:val="24"/>
          <w:szCs w:val="24"/>
        </w:rPr>
      </w:pPr>
    </w:p>
    <w:p w14:paraId="06B37BA3" w14:textId="77777777" w:rsidR="00590624" w:rsidRPr="00590624" w:rsidRDefault="00590624" w:rsidP="00590624">
      <w:pPr>
        <w:numPr>
          <w:ilvl w:val="0"/>
          <w:numId w:val="6"/>
        </w:numPr>
        <w:rPr>
          <w:rFonts w:ascii="Arial" w:hAnsi="Arial" w:cs="Arial"/>
          <w:b/>
          <w:sz w:val="24"/>
          <w:szCs w:val="24"/>
        </w:rPr>
      </w:pPr>
      <w:r w:rsidRPr="00590624">
        <w:rPr>
          <w:rFonts w:ascii="Arial" w:hAnsi="Arial" w:cs="Arial"/>
          <w:b/>
          <w:sz w:val="24"/>
          <w:szCs w:val="24"/>
          <w:lang w:val="cy-GB"/>
        </w:rPr>
        <w:t>Sgiliau Ymarferol</w:t>
      </w:r>
    </w:p>
    <w:p w14:paraId="2E9ADADB" w14:textId="77777777" w:rsidR="00D22D9C" w:rsidRPr="00805B32" w:rsidRDefault="00590624" w:rsidP="00DD229B">
      <w:pPr>
        <w:rPr>
          <w:rFonts w:ascii="Arial" w:hAnsi="Arial" w:cs="Arial"/>
          <w:sz w:val="24"/>
          <w:szCs w:val="24"/>
        </w:rPr>
      </w:pPr>
      <w:r w:rsidRPr="00805B32">
        <w:rPr>
          <w:rFonts w:ascii="Arial" w:hAnsi="Arial" w:cs="Arial"/>
          <w:sz w:val="24"/>
          <w:szCs w:val="24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gymhwyso’r egwyddorion hynny mewn cyd-destun cyflogaeth.</w:t>
      </w:r>
      <w:r w:rsidR="00C073F1" w:rsidRPr="00805B32">
        <w:rPr>
          <w:rFonts w:ascii="Arial" w:hAnsi="Arial" w:cs="Arial"/>
          <w:sz w:val="24"/>
          <w:szCs w:val="24"/>
        </w:rPr>
        <w:t xml:space="preserve"> </w:t>
      </w:r>
      <w:r w:rsidR="00805B32" w:rsidRPr="00805B32">
        <w:rPr>
          <w:rFonts w:ascii="Arial" w:hAnsi="Arial" w:cs="Arial"/>
          <w:sz w:val="24"/>
          <w:szCs w:val="24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805B32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="00805B32" w:rsidRPr="00805B32">
        <w:rPr>
          <w:rFonts w:ascii="Arial" w:hAnsi="Arial" w:cs="Arial"/>
          <w:sz w:val="24"/>
          <w:szCs w:val="24"/>
          <w:lang w:val="cy-GB"/>
        </w:rPr>
        <w:t>Sut maent yn gweithio’n ymarferol?</w:t>
      </w:r>
      <w:r w:rsidR="00D22D9C" w:rsidRPr="00805B32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="00805B32" w:rsidRPr="00805B32">
        <w:rPr>
          <w:rFonts w:ascii="Arial" w:hAnsi="Arial" w:cs="Arial"/>
          <w:sz w:val="24"/>
          <w:szCs w:val="24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805B32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="00805B32" w:rsidRPr="00805B32">
        <w:rPr>
          <w:rFonts w:ascii="Arial" w:hAnsi="Arial" w:cs="Arial"/>
          <w:sz w:val="24"/>
          <w:szCs w:val="24"/>
          <w:lang w:val="cy-GB"/>
        </w:rPr>
        <w:t xml:space="preserve">Mae hyn yn debygol o gynnwys, er enghraifft, defnyddio arteffactau, enghreifftiau ac achosion o’r byd go iawn, cymhwyso model o fewn sefydliad a/neu feincnodi un theori neu sefydliad yn erbyn rhai eraill sy’n </w:t>
      </w:r>
      <w:r w:rsidR="00805B32" w:rsidRPr="00805B32">
        <w:rPr>
          <w:rFonts w:ascii="Arial" w:hAnsi="Arial" w:cs="Arial"/>
          <w:sz w:val="24"/>
          <w:szCs w:val="24"/>
          <w:lang w:val="cy-GB"/>
        </w:rPr>
        <w:lastRenderedPageBreak/>
        <w:t>seiliedig ar feini prawf datganedig.</w:t>
      </w:r>
      <w:r w:rsidR="00D22D9C" w:rsidRPr="00805B32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="00805B32" w:rsidRPr="00805B32">
        <w:rPr>
          <w:rFonts w:ascii="Arial" w:hAnsi="Arial" w:cs="Arial"/>
          <w:sz w:val="24"/>
          <w:szCs w:val="24"/>
          <w:lang w:val="cy-GB"/>
        </w:rPr>
        <w:t>Dylech ddangos ymwybyddiaeth o gyfyngiadau cysyniadau a theorïau wrth eu cymhwyso mewn cyd-destunau penodol.</w:t>
      </w:r>
    </w:p>
    <w:p w14:paraId="05CAD7B5" w14:textId="77777777" w:rsidR="00D22D9C" w:rsidRPr="00DD229B" w:rsidRDefault="00D22D9C" w:rsidP="00DD229B">
      <w:pPr>
        <w:rPr>
          <w:rFonts w:ascii="Arial" w:hAnsi="Arial" w:cs="Arial"/>
          <w:sz w:val="24"/>
          <w:szCs w:val="24"/>
        </w:rPr>
      </w:pPr>
    </w:p>
    <w:p w14:paraId="51C1ED8E" w14:textId="77777777" w:rsidR="00457932" w:rsidRPr="00043C78" w:rsidRDefault="00805B32" w:rsidP="00DD229B">
      <w:pPr>
        <w:rPr>
          <w:rFonts w:ascii="Arial" w:hAnsi="Arial" w:cs="Arial"/>
          <w:i/>
          <w:sz w:val="24"/>
          <w:szCs w:val="24"/>
          <w:u w:val="single"/>
        </w:rPr>
      </w:pPr>
      <w:r w:rsidRPr="00805B32">
        <w:rPr>
          <w:rFonts w:ascii="Arial" w:hAnsi="Arial" w:cs="Arial"/>
          <w:b/>
          <w:i/>
          <w:sz w:val="24"/>
          <w:szCs w:val="24"/>
          <w:u w:val="single"/>
          <w:lang w:val="cy-GB"/>
        </w:rPr>
        <w:t>Canllawiau penodol i'r asesiad hwn:</w:t>
      </w:r>
      <w:r w:rsidR="00C01A3F" w:rsidRPr="00805B32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14:paraId="17C34046" w14:textId="77C5549C" w:rsidR="00C01A3F" w:rsidRPr="00043C78" w:rsidRDefault="00805B32" w:rsidP="00DD229B">
      <w:pPr>
        <w:rPr>
          <w:rFonts w:ascii="Arial" w:hAnsi="Arial" w:cs="Arial"/>
          <w:b/>
          <w:i/>
          <w:sz w:val="24"/>
          <w:szCs w:val="24"/>
        </w:rPr>
      </w:pPr>
      <w:r w:rsidRPr="00805B32">
        <w:rPr>
          <w:rFonts w:ascii="Arial" w:hAnsi="Arial" w:cs="Arial"/>
          <w:b/>
          <w:i/>
          <w:sz w:val="24"/>
          <w:szCs w:val="24"/>
          <w:lang w:val="cy-GB"/>
        </w:rPr>
        <w:t>Dylai’r penderfyniadau addysgu a chynllunio y byddwch yn eu harchwilio yn yr aseiniad hwn ddangos eich gallu i wneud penderfyniadau gwybodus, y gellir eu cyfiawnhau yn yr ystafell ddosbarth, sy'n addas i'r dosbarth a'r bwriad dysgu</w:t>
      </w:r>
      <w:r w:rsidR="007904B6">
        <w:rPr>
          <w:rFonts w:ascii="Arial" w:hAnsi="Arial" w:cs="Arial"/>
          <w:b/>
          <w:i/>
          <w:sz w:val="24"/>
          <w:szCs w:val="24"/>
          <w:lang w:val="cy-GB"/>
        </w:rPr>
        <w:t>.</w:t>
      </w:r>
      <w:r w:rsidR="009F5A07" w:rsidRPr="00805B32">
        <w:rPr>
          <w:rFonts w:ascii="Arial" w:hAnsi="Arial" w:cs="Arial"/>
          <w:b/>
          <w:i/>
          <w:sz w:val="24"/>
          <w:szCs w:val="24"/>
        </w:rPr>
        <w:t xml:space="preserve"> </w:t>
      </w:r>
      <w:r w:rsidRPr="00805B32">
        <w:rPr>
          <w:rFonts w:ascii="Arial" w:hAnsi="Arial" w:cs="Arial"/>
          <w:b/>
          <w:i/>
          <w:sz w:val="24"/>
          <w:szCs w:val="24"/>
          <w:lang w:val="cy-GB"/>
        </w:rPr>
        <w:t xml:space="preserve">Dylech gynnwys </w:t>
      </w:r>
      <w:r w:rsidR="00654318">
        <w:rPr>
          <w:rFonts w:ascii="Arial" w:hAnsi="Arial" w:cs="Arial"/>
          <w:b/>
          <w:i/>
          <w:sz w:val="24"/>
          <w:szCs w:val="24"/>
          <w:lang w:val="cy-GB"/>
        </w:rPr>
        <w:t xml:space="preserve">un </w:t>
      </w:r>
      <w:r w:rsidRPr="00805B32">
        <w:rPr>
          <w:rFonts w:ascii="Arial" w:hAnsi="Arial" w:cs="Arial"/>
          <w:b/>
          <w:i/>
          <w:sz w:val="24"/>
          <w:szCs w:val="24"/>
          <w:lang w:val="cy-GB"/>
        </w:rPr>
        <w:t>cynllun sesiwn/gwers sy’n manylu’n glir y gweithgareddau, tasgau, profiadau a strategaethau a ddefnyddir i gyflwyno’r episod dysgu.</w:t>
      </w:r>
      <w:r w:rsidR="00457932" w:rsidRPr="00805B32">
        <w:rPr>
          <w:rFonts w:ascii="Arial" w:hAnsi="Arial" w:cs="Arial"/>
          <w:b/>
          <w:i/>
          <w:sz w:val="24"/>
          <w:szCs w:val="24"/>
        </w:rPr>
        <w:t xml:space="preserve"> </w:t>
      </w:r>
      <w:r w:rsidRPr="009E4CA4">
        <w:rPr>
          <w:rFonts w:ascii="Arial" w:hAnsi="Arial" w:cs="Arial"/>
          <w:b/>
          <w:i/>
          <w:sz w:val="24"/>
          <w:szCs w:val="24"/>
          <w:lang w:val="cy-GB"/>
        </w:rPr>
        <w:t xml:space="preserve">Gwnewch yn siŵr bod y dulliau ymarferol a gynllunnir yn bodloni’r dysgu </w:t>
      </w:r>
      <w:r w:rsidR="006535E4" w:rsidRPr="009E4CA4">
        <w:rPr>
          <w:rFonts w:ascii="Arial" w:hAnsi="Arial" w:cs="Arial"/>
          <w:b/>
          <w:i/>
          <w:sz w:val="24"/>
          <w:szCs w:val="24"/>
          <w:lang w:val="cy-GB"/>
        </w:rPr>
        <w:t>a d</w:t>
      </w:r>
      <w:r w:rsidRPr="009E4CA4">
        <w:rPr>
          <w:rFonts w:ascii="Arial" w:hAnsi="Arial" w:cs="Arial"/>
          <w:b/>
          <w:i/>
          <w:sz w:val="24"/>
          <w:szCs w:val="24"/>
          <w:lang w:val="cy-GB"/>
        </w:rPr>
        <w:t>dymun</w:t>
      </w:r>
      <w:r w:rsidR="006535E4" w:rsidRPr="009E4CA4">
        <w:rPr>
          <w:rFonts w:ascii="Arial" w:hAnsi="Arial" w:cs="Arial"/>
          <w:b/>
          <w:i/>
          <w:sz w:val="24"/>
          <w:szCs w:val="24"/>
          <w:lang w:val="cy-GB"/>
        </w:rPr>
        <w:t xml:space="preserve">ir ac </w:t>
      </w:r>
      <w:r w:rsidRPr="009E4CA4">
        <w:rPr>
          <w:rFonts w:ascii="Arial" w:hAnsi="Arial" w:cs="Arial"/>
          <w:b/>
          <w:i/>
          <w:sz w:val="24"/>
          <w:szCs w:val="24"/>
          <w:lang w:val="cy-GB"/>
        </w:rPr>
        <w:t>a fwriedir</w:t>
      </w:r>
      <w:r w:rsidR="007904B6">
        <w:rPr>
          <w:rFonts w:ascii="Arial" w:hAnsi="Arial" w:cs="Arial"/>
          <w:b/>
          <w:i/>
          <w:sz w:val="24"/>
          <w:szCs w:val="24"/>
          <w:lang w:val="cy-GB"/>
        </w:rPr>
        <w:t>,</w:t>
      </w:r>
      <w:r w:rsidRPr="009E4CA4">
        <w:rPr>
          <w:rFonts w:ascii="Arial" w:hAnsi="Arial" w:cs="Arial"/>
          <w:b/>
          <w:i/>
          <w:sz w:val="24"/>
          <w:szCs w:val="24"/>
          <w:lang w:val="cy-GB"/>
        </w:rPr>
        <w:t xml:space="preserve"> heb wallau </w:t>
      </w:r>
      <w:r w:rsidR="009E4CA4" w:rsidRPr="009E4CA4">
        <w:rPr>
          <w:rFonts w:ascii="Arial" w:hAnsi="Arial" w:cs="Arial"/>
          <w:b/>
          <w:i/>
          <w:sz w:val="24"/>
          <w:szCs w:val="24"/>
          <w:lang w:val="cy-GB"/>
        </w:rPr>
        <w:t xml:space="preserve">amlwg </w:t>
      </w:r>
      <w:r w:rsidRPr="009E4CA4">
        <w:rPr>
          <w:rFonts w:ascii="Arial" w:hAnsi="Arial" w:cs="Arial"/>
          <w:b/>
          <w:i/>
          <w:sz w:val="24"/>
          <w:szCs w:val="24"/>
          <w:lang w:val="cy-GB"/>
        </w:rPr>
        <w:t xml:space="preserve">o ran dealltwriaeth o’r dewisiadau addysgegol, yn enwedig y rhai sy’n ymwneud â’r </w:t>
      </w:r>
      <w:r w:rsidR="00270ACE" w:rsidRPr="009E4CA4">
        <w:rPr>
          <w:rFonts w:ascii="Arial" w:hAnsi="Arial" w:cs="Arial"/>
          <w:b/>
          <w:i/>
          <w:sz w:val="24"/>
          <w:szCs w:val="24"/>
          <w:lang w:val="cy-GB"/>
        </w:rPr>
        <w:t>s</w:t>
      </w:r>
      <w:r w:rsidRPr="009E4CA4">
        <w:rPr>
          <w:rFonts w:ascii="Arial" w:hAnsi="Arial" w:cs="Arial"/>
          <w:b/>
          <w:i/>
          <w:sz w:val="24"/>
          <w:szCs w:val="24"/>
          <w:lang w:val="cy-GB"/>
        </w:rPr>
        <w:t>trategaethau AagD a drafodwyd.</w:t>
      </w:r>
      <w:r w:rsidR="00766D08" w:rsidRPr="009E4CA4">
        <w:rPr>
          <w:rFonts w:ascii="Arial" w:hAnsi="Arial" w:cs="Arial"/>
          <w:b/>
          <w:i/>
          <w:sz w:val="24"/>
          <w:szCs w:val="24"/>
        </w:rPr>
        <w:t xml:space="preserve"> </w:t>
      </w:r>
    </w:p>
    <w:p w14:paraId="38856F2F" w14:textId="77777777" w:rsidR="00766D08" w:rsidRDefault="00766D08" w:rsidP="00DD229B">
      <w:pPr>
        <w:rPr>
          <w:rFonts w:ascii="Arial" w:hAnsi="Arial" w:cs="Arial"/>
          <w:b/>
          <w:sz w:val="24"/>
          <w:szCs w:val="24"/>
        </w:rPr>
      </w:pPr>
    </w:p>
    <w:p w14:paraId="720728ED" w14:textId="77777777" w:rsidR="00766D08" w:rsidRPr="00457932" w:rsidRDefault="00766D08" w:rsidP="00DD229B">
      <w:pPr>
        <w:rPr>
          <w:rFonts w:ascii="Arial" w:hAnsi="Arial" w:cs="Arial"/>
          <w:b/>
          <w:sz w:val="24"/>
          <w:szCs w:val="24"/>
        </w:rPr>
      </w:pPr>
    </w:p>
    <w:p w14:paraId="17B9F78C" w14:textId="77777777" w:rsidR="00C01A3F" w:rsidRPr="00DD229B" w:rsidRDefault="00C01A3F" w:rsidP="00DD229B">
      <w:pPr>
        <w:rPr>
          <w:rFonts w:ascii="Arial" w:hAnsi="Arial" w:cs="Arial"/>
          <w:sz w:val="24"/>
          <w:szCs w:val="24"/>
        </w:rPr>
      </w:pPr>
    </w:p>
    <w:p w14:paraId="545A7B9E" w14:textId="77777777" w:rsidR="008566E5" w:rsidRPr="00DD229B" w:rsidRDefault="008566E5" w:rsidP="00DD229B">
      <w:pPr>
        <w:rPr>
          <w:rFonts w:ascii="Arial" w:hAnsi="Arial" w:cs="Arial"/>
          <w:sz w:val="24"/>
          <w:szCs w:val="24"/>
        </w:rPr>
      </w:pPr>
    </w:p>
    <w:p w14:paraId="2E453A5C" w14:textId="77777777" w:rsidR="009E4CA4" w:rsidRPr="00F72DC5" w:rsidRDefault="00F72DC5" w:rsidP="00F72DC5">
      <w:pPr>
        <w:numPr>
          <w:ilvl w:val="0"/>
          <w:numId w:val="6"/>
        </w:numPr>
        <w:rPr>
          <w:rFonts w:ascii="Arial" w:hAnsi="Arial" w:cs="Arial"/>
          <w:b/>
          <w:sz w:val="24"/>
          <w:szCs w:val="24"/>
        </w:rPr>
      </w:pPr>
      <w:r w:rsidRPr="00F72DC5">
        <w:rPr>
          <w:rFonts w:ascii="Arial" w:hAnsi="Arial" w:cs="Arial"/>
          <w:b/>
          <w:sz w:val="24"/>
          <w:szCs w:val="24"/>
          <w:lang w:val="cy-GB"/>
        </w:rPr>
        <w:t xml:space="preserve">Sgiliau Trosglwyddadwy ar gyfer Bywyd ac Arfer Proffesiynol </w:t>
      </w:r>
      <w:r w:rsidRPr="00F72DC5">
        <w:rPr>
          <w:rFonts w:ascii="Arial" w:hAnsi="Arial" w:cs="Arial"/>
          <w:b/>
          <w:sz w:val="24"/>
          <w:szCs w:val="24"/>
        </w:rPr>
        <w:t xml:space="preserve"> </w:t>
      </w:r>
    </w:p>
    <w:p w14:paraId="30DCACB8" w14:textId="77777777" w:rsidR="00995D51" w:rsidRPr="00F72DC5" w:rsidRDefault="00F72DC5" w:rsidP="00DD229B">
      <w:pPr>
        <w:rPr>
          <w:rFonts w:ascii="Arial" w:hAnsi="Arial" w:cs="Arial"/>
          <w:sz w:val="24"/>
          <w:szCs w:val="24"/>
        </w:rPr>
      </w:pPr>
      <w:r w:rsidRPr="00F72DC5">
        <w:rPr>
          <w:rFonts w:ascii="Arial" w:hAnsi="Arial" w:cs="Arial"/>
          <w:sz w:val="24"/>
          <w:szCs w:val="24"/>
          <w:lang w:val="cy-GB"/>
        </w:rPr>
        <w:t>Rhaid i’ch gwaith roi tystiolaeth o’r rhinweddau a’r sgiliau trosglwyddadwy angenrheidiol ar gyfer cyflogaeth sy’n gofyn am arfer cyfrifoldeb personol a gwneud penderfyniadau.</w:t>
      </w:r>
      <w:r w:rsidR="00D22D9C" w:rsidRPr="00F72DC5">
        <w:rPr>
          <w:rFonts w:ascii="Arial" w:hAnsi="Arial" w:cs="Arial"/>
          <w:sz w:val="24"/>
          <w:szCs w:val="24"/>
        </w:rPr>
        <w:t xml:space="preserve"> </w:t>
      </w:r>
      <w:r w:rsidR="00D22D9C" w:rsidRPr="00DD229B">
        <w:rPr>
          <w:rFonts w:ascii="Arial" w:hAnsi="Arial" w:cs="Arial"/>
          <w:sz w:val="24"/>
          <w:szCs w:val="24"/>
        </w:rPr>
        <w:t xml:space="preserve"> </w:t>
      </w:r>
      <w:r w:rsidRPr="00F72DC5">
        <w:rPr>
          <w:rFonts w:ascii="Arial" w:hAnsi="Arial" w:cs="Arial"/>
          <w:sz w:val="24"/>
          <w:szCs w:val="24"/>
          <w:lang w:val="cy-GB"/>
        </w:rPr>
        <w:t>Mae hyn yn cynnwys dangos: 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dadansoddiad yn effeithiol ar amrywiaeth o ffurfiau i gynulleidfaoedd arbenigol ac anarbenigol; rhuglder mynegiant; eglurder ac effeithiolrwydd o ran cyflwyniad a threfn.</w:t>
      </w:r>
      <w:r w:rsidR="00995D51" w:rsidRPr="00F72DC5">
        <w:rPr>
          <w:rFonts w:ascii="Arial" w:hAnsi="Arial" w:cs="Arial"/>
          <w:sz w:val="24"/>
          <w:szCs w:val="24"/>
        </w:rPr>
        <w:t xml:space="preserve"> </w:t>
      </w:r>
      <w:r w:rsidRPr="00F72DC5">
        <w:rPr>
          <w:rFonts w:ascii="Arial" w:hAnsi="Arial" w:cs="Arial"/>
          <w:sz w:val="24"/>
          <w:szCs w:val="24"/>
          <w:lang w:val="cy-GB"/>
        </w:rPr>
        <w:t>Dylai’r gwaith fod yn gydlynol ac wedi’i strwythuro’n dda o ran ei gyflwyniad a’i drefn.</w:t>
      </w:r>
    </w:p>
    <w:p w14:paraId="1CDAEBC2" w14:textId="77777777" w:rsidR="00995D51" w:rsidRPr="00DD229B" w:rsidRDefault="00995D51" w:rsidP="00DD229B">
      <w:pPr>
        <w:rPr>
          <w:rFonts w:ascii="Arial" w:hAnsi="Arial" w:cs="Arial"/>
          <w:sz w:val="24"/>
          <w:szCs w:val="24"/>
        </w:rPr>
      </w:pPr>
    </w:p>
    <w:p w14:paraId="15932DF2" w14:textId="77777777" w:rsidR="00D22D9C" w:rsidRPr="00DD229B" w:rsidRDefault="00D22D9C" w:rsidP="00DD229B">
      <w:pPr>
        <w:rPr>
          <w:rFonts w:ascii="Arial" w:hAnsi="Arial" w:cs="Arial"/>
          <w:sz w:val="24"/>
          <w:szCs w:val="24"/>
        </w:rPr>
      </w:pPr>
    </w:p>
    <w:p w14:paraId="4A5666CB" w14:textId="77777777" w:rsidR="00766D08" w:rsidRPr="00766D08" w:rsidRDefault="00F72DC5" w:rsidP="00DD229B">
      <w:pPr>
        <w:rPr>
          <w:rFonts w:ascii="Arial" w:hAnsi="Arial" w:cs="Arial"/>
          <w:i/>
          <w:sz w:val="24"/>
          <w:szCs w:val="24"/>
          <w:u w:val="single"/>
        </w:rPr>
      </w:pPr>
      <w:r w:rsidRPr="00F72DC5">
        <w:rPr>
          <w:rFonts w:ascii="Arial" w:hAnsi="Arial" w:cs="Arial"/>
          <w:b/>
          <w:i/>
          <w:sz w:val="24"/>
          <w:szCs w:val="24"/>
          <w:u w:val="single"/>
          <w:lang w:val="cy-GB"/>
        </w:rPr>
        <w:t>Canllawiau penodol i'r asesiad hwn:</w:t>
      </w:r>
      <w:r w:rsidR="00C01A3F" w:rsidRPr="00F72DC5">
        <w:rPr>
          <w:rFonts w:ascii="Arial" w:hAnsi="Arial" w:cs="Arial"/>
          <w:i/>
          <w:sz w:val="24"/>
          <w:szCs w:val="24"/>
          <w:u w:val="single"/>
        </w:rPr>
        <w:t xml:space="preserve"> </w:t>
      </w:r>
    </w:p>
    <w:p w14:paraId="6FB25754" w14:textId="49E96D04" w:rsidR="00766D08" w:rsidRPr="00766D08" w:rsidRDefault="00F72DC5" w:rsidP="00766D08">
      <w:pPr>
        <w:rPr>
          <w:rFonts w:ascii="Arial" w:hAnsi="Arial" w:cs="Arial"/>
          <w:b/>
          <w:bCs/>
          <w:i/>
          <w:iCs/>
          <w:sz w:val="24"/>
          <w:szCs w:val="24"/>
        </w:rPr>
      </w:pPr>
      <w:r w:rsidRPr="00F72DC5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Nid yn unig y dylai strwythur y gwaith a gyflwynir gennych gynnwys yr agweddau a nodir uchod, dylid hefyd ei gyflwyno ar ffurf trafodaeth a ystyriwyd yn ofalus ac yn rhesymegol wrth gyflwyno’r wybodaeth hon.</w:t>
      </w:r>
      <w:r w:rsidR="00766D08" w:rsidRPr="00F72DC5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Pr="00680CC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Gwnewch yn siŵr eich bod yn cyfathrebu’n effeithiol, yn defnyddio iaith academaidd broffesiynol, geirfa addas a’r defnydd cywir o atalnodi </w:t>
      </w:r>
      <w:r w:rsidR="00927A15" w:rsidRPr="00680CC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oherwydd</w:t>
      </w:r>
      <w:r w:rsidR="00680CC6" w:rsidRPr="00680CC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mae’r rhain yn agweddau sy’n ddisgwyliedig </w:t>
      </w:r>
      <w:r w:rsidRPr="00680CC6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yn yr ymateb.</w:t>
      </w:r>
      <w:r w:rsidR="00766D08" w:rsidRPr="00680CC6">
        <w:rPr>
          <w:rFonts w:ascii="Arial" w:hAnsi="Arial" w:cs="Arial"/>
          <w:b/>
          <w:bCs/>
          <w:i/>
          <w:iCs/>
          <w:sz w:val="24"/>
          <w:szCs w:val="24"/>
        </w:rPr>
        <w:t xml:space="preserve"> </w:t>
      </w:r>
      <w:r w:rsidR="00680CC6" w:rsidRPr="00BF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Dylech gynnwys cyfeirnodi cywir a sgiliau ysgrifennu academaidd a sic</w:t>
      </w:r>
      <w:r w:rsidR="00BF1D23" w:rsidRPr="00BF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r</w:t>
      </w:r>
      <w:r w:rsidR="00680CC6" w:rsidRPr="00BF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hewch eich bod yn cadw at y</w:t>
      </w:r>
      <w:r w:rsidR="0065431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r amser</w:t>
      </w:r>
      <w:r w:rsidR="00680CC6" w:rsidRPr="00BF1D23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 a neilltuir.</w:t>
      </w:r>
      <w:r w:rsidR="00766D08" w:rsidRPr="00BF1D23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  <w:r w:rsidR="00BF1D23" w:rsidRPr="002840F0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Cymerwch ofal gydag aralleirio academaidd a gwnewch yn siŵr fod </w:t>
      </w:r>
      <w:r w:rsidR="002840F0" w:rsidRPr="002840F0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naws </w:t>
      </w:r>
      <w:r w:rsidR="00BF1D23" w:rsidRPr="002840F0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y </w:t>
      </w:r>
      <w:r w:rsidR="00654318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 xml:space="preserve">cyflwyniad yn </w:t>
      </w:r>
      <w:r w:rsidR="00BF1D23" w:rsidRPr="002840F0">
        <w:rPr>
          <w:rFonts w:ascii="Arial" w:hAnsi="Arial" w:cs="Arial"/>
          <w:b/>
          <w:bCs/>
          <w:i/>
          <w:iCs/>
          <w:sz w:val="24"/>
          <w:szCs w:val="24"/>
          <w:lang w:val="cy-GB"/>
        </w:rPr>
        <w:t>briodol.</w:t>
      </w:r>
      <w:r w:rsidR="00766D08" w:rsidRPr="002840F0">
        <w:rPr>
          <w:rFonts w:ascii="Arial" w:hAnsi="Arial" w:cs="Arial"/>
          <w:b/>
          <w:bCs/>
          <w:i/>
          <w:iCs/>
          <w:sz w:val="24"/>
          <w:szCs w:val="24"/>
          <w:lang w:val="en-US"/>
        </w:rPr>
        <w:t xml:space="preserve"> </w:t>
      </w:r>
    </w:p>
    <w:p w14:paraId="27CD2CB3" w14:textId="776527A4" w:rsidR="001F50B6" w:rsidRPr="00766D08" w:rsidRDefault="002840F0" w:rsidP="00DD229B">
      <w:pPr>
        <w:rPr>
          <w:rFonts w:ascii="Arial" w:hAnsi="Arial" w:cs="Arial"/>
          <w:b/>
          <w:i/>
          <w:sz w:val="24"/>
          <w:szCs w:val="24"/>
        </w:rPr>
      </w:pPr>
      <w:r w:rsidRPr="002840F0">
        <w:rPr>
          <w:rFonts w:ascii="Arial" w:hAnsi="Arial" w:cs="Arial"/>
          <w:b/>
          <w:i/>
          <w:sz w:val="24"/>
          <w:szCs w:val="24"/>
          <w:lang w:val="cy-GB"/>
        </w:rPr>
        <w:t xml:space="preserve">Gwnewch yn siŵr eich bod yn prawfddarllen eich gwaith </w:t>
      </w:r>
      <w:r w:rsidR="007A50AC">
        <w:rPr>
          <w:rFonts w:ascii="Arial" w:hAnsi="Arial" w:cs="Arial"/>
          <w:b/>
          <w:i/>
          <w:sz w:val="24"/>
          <w:szCs w:val="24"/>
          <w:lang w:val="cy-GB"/>
        </w:rPr>
        <w:t>i sicrhau c</w:t>
      </w:r>
      <w:r w:rsidRPr="002840F0">
        <w:rPr>
          <w:rFonts w:ascii="Arial" w:hAnsi="Arial" w:cs="Arial"/>
          <w:b/>
          <w:i/>
          <w:sz w:val="24"/>
          <w:szCs w:val="24"/>
          <w:lang w:val="cy-GB"/>
        </w:rPr>
        <w:t>ywirdeb ac ystyriwch y ffordd orau o strwythuro eich syniadau, yn enwedig wrth drafod eich gwers.</w:t>
      </w:r>
      <w:r w:rsidR="009F5A07" w:rsidRPr="002840F0">
        <w:rPr>
          <w:rFonts w:ascii="Arial" w:hAnsi="Arial" w:cs="Arial"/>
          <w:b/>
          <w:i/>
          <w:sz w:val="24"/>
          <w:szCs w:val="24"/>
        </w:rPr>
        <w:t xml:space="preserve"> </w:t>
      </w:r>
      <w:r w:rsidR="00A717E4">
        <w:rPr>
          <w:rFonts w:ascii="Arial" w:hAnsi="Arial" w:cs="Arial"/>
          <w:b/>
          <w:i/>
          <w:sz w:val="24"/>
          <w:szCs w:val="24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DD229B" w14:paraId="677FB7AB" w14:textId="77777777" w:rsidTr="002840F0">
        <w:trPr>
          <w:trHeight w:val="240"/>
          <w:jc w:val="center"/>
        </w:trPr>
        <w:tc>
          <w:tcPr>
            <w:tcW w:w="10670" w:type="dxa"/>
            <w:shd w:val="clear" w:color="auto" w:fill="BFBFBF"/>
          </w:tcPr>
          <w:p w14:paraId="05389A2F" w14:textId="77777777" w:rsidR="00152E9D" w:rsidRPr="002840F0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  <w:r w:rsidRPr="00DD229B">
              <w:rPr>
                <w:rFonts w:ascii="Arial" w:hAnsi="Arial" w:cs="Arial"/>
                <w:sz w:val="24"/>
                <w:szCs w:val="24"/>
              </w:rPr>
              <w:lastRenderedPageBreak/>
              <w:br w:type="page"/>
            </w:r>
            <w:r w:rsidR="004D5E9B" w:rsidRPr="00DD229B">
              <w:rPr>
                <w:rFonts w:ascii="Arial" w:hAnsi="Arial" w:cs="Arial"/>
                <w:b/>
                <w:caps/>
                <w:sz w:val="24"/>
                <w:szCs w:val="24"/>
              </w:rPr>
              <w:t xml:space="preserve">     </w:t>
            </w:r>
            <w:r w:rsidR="002840F0" w:rsidRPr="002840F0">
              <w:rPr>
                <w:rFonts w:ascii="Arial" w:hAnsi="Arial" w:cs="Arial"/>
                <w:b/>
                <w:caps/>
                <w:sz w:val="24"/>
                <w:szCs w:val="24"/>
                <w:lang w:val="cy-GB"/>
              </w:rPr>
              <w:t>FFURFLEN ADBORTH MYFYRWYR</w:t>
            </w:r>
          </w:p>
        </w:tc>
      </w:tr>
    </w:tbl>
    <w:p w14:paraId="29B5F69C" w14:textId="77777777" w:rsidR="00152E9D" w:rsidRPr="00DD229B" w:rsidRDefault="00152E9D" w:rsidP="00DD229B">
      <w:pPr>
        <w:rPr>
          <w:rFonts w:ascii="Arial" w:hAnsi="Arial" w:cs="Arial"/>
          <w:sz w:val="24"/>
          <w:szCs w:val="24"/>
        </w:rPr>
      </w:pPr>
    </w:p>
    <w:p w14:paraId="44C29032" w14:textId="77777777" w:rsidR="00152E9D" w:rsidRPr="002840F0" w:rsidRDefault="002840F0" w:rsidP="00DD229B">
      <w:pPr>
        <w:pStyle w:val="BodyText1"/>
        <w:tabs>
          <w:tab w:val="clear" w:pos="720"/>
          <w:tab w:val="clear" w:pos="1440"/>
        </w:tabs>
        <w:rPr>
          <w:rFonts w:ascii="Arial" w:hAnsi="Arial" w:cs="Arial"/>
          <w:szCs w:val="24"/>
        </w:rPr>
      </w:pPr>
      <w:r w:rsidRPr="002840F0">
        <w:rPr>
          <w:rFonts w:ascii="Arial" w:hAnsi="Arial" w:cs="Arial"/>
          <w:szCs w:val="24"/>
          <w:lang w:val="cy-GB"/>
        </w:rPr>
        <w:t xml:space="preserve">Noda’r adran hon y </w:t>
      </w:r>
      <w:r w:rsidRPr="002840F0">
        <w:rPr>
          <w:rFonts w:ascii="Arial" w:hAnsi="Arial" w:cs="Arial"/>
          <w:i/>
          <w:iCs/>
          <w:szCs w:val="24"/>
          <w:lang w:val="cy-GB"/>
        </w:rPr>
        <w:t>graddau</w:t>
      </w:r>
      <w:r w:rsidRPr="002840F0">
        <w:rPr>
          <w:rFonts w:ascii="Arial" w:hAnsi="Arial" w:cs="Arial"/>
          <w:szCs w:val="24"/>
          <w:lang w:val="cy-GB"/>
        </w:rPr>
        <w:t xml:space="preserve"> y mae’r meini prawf asesu yn cael eu harddangos gennych chi, sydd yn ei dro’n pennu’ch marc.</w:t>
      </w:r>
      <w:r w:rsidR="00152E9D" w:rsidRPr="002840F0">
        <w:rPr>
          <w:rFonts w:ascii="Arial" w:hAnsi="Arial" w:cs="Arial"/>
          <w:szCs w:val="24"/>
        </w:rPr>
        <w:t xml:space="preserve"> </w:t>
      </w:r>
      <w:r w:rsidRPr="002840F0">
        <w:rPr>
          <w:rFonts w:ascii="Arial" w:hAnsi="Arial" w:cs="Arial"/>
          <w:szCs w:val="24"/>
          <w:lang w:val="cy-GB"/>
        </w:rPr>
        <w:t>Dangosir y marciau sydd ar gael ar gyfer pob categori sgiliau.</w:t>
      </w:r>
      <w:r w:rsidR="00152E9D" w:rsidRPr="002840F0">
        <w:rPr>
          <w:rFonts w:ascii="Arial" w:hAnsi="Arial" w:cs="Arial"/>
          <w:szCs w:val="24"/>
        </w:rPr>
        <w:t xml:space="preserve"> </w:t>
      </w:r>
      <w:r w:rsidRPr="002840F0">
        <w:rPr>
          <w:rFonts w:ascii="Arial" w:hAnsi="Arial" w:cs="Arial"/>
          <w:szCs w:val="24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7722999D" w14:textId="77777777" w:rsidR="00152E9D" w:rsidRPr="00DD229B" w:rsidRDefault="00152E9D" w:rsidP="00DD229B">
      <w:pPr>
        <w:rPr>
          <w:rFonts w:ascii="Arial" w:hAnsi="Arial" w:cs="Arial"/>
          <w:b/>
          <w:sz w:val="24"/>
          <w:szCs w:val="24"/>
        </w:rPr>
        <w:sectPr w:rsidR="00152E9D" w:rsidRPr="00DD229B" w:rsidSect="00F31C04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056C18DF" w14:textId="77777777" w:rsidR="00152E9D" w:rsidRPr="00DD229B" w:rsidRDefault="00152E9D" w:rsidP="00DD229B">
      <w:pPr>
        <w:rPr>
          <w:rFonts w:ascii="Arial" w:hAnsi="Arial" w:cs="Arial"/>
          <w:b/>
          <w:sz w:val="24"/>
          <w:szCs w:val="24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502"/>
        <w:gridCol w:w="850"/>
        <w:gridCol w:w="1092"/>
      </w:tblGrid>
      <w:tr w:rsidR="002840F0" w:rsidRPr="00DD229B" w14:paraId="48ECD16D" w14:textId="77777777" w:rsidTr="004576A3">
        <w:trPr>
          <w:trHeight w:val="1002"/>
        </w:trPr>
        <w:tc>
          <w:tcPr>
            <w:tcW w:w="40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1F02C7CE" w14:textId="77777777" w:rsidR="002840F0" w:rsidRPr="00DD229B" w:rsidRDefault="002840F0" w:rsidP="002840F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Meini Prawf Asesu Generig</w:t>
            </w:r>
            <w:r w:rsidRPr="002840F0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48B7E46E" w14:textId="77777777" w:rsidR="002840F0" w:rsidRPr="000372D3" w:rsidRDefault="002840F0" w:rsidP="002840F0">
            <w:pPr>
              <w:ind w:left="34" w:right="113"/>
              <w:rPr>
                <w:rFonts w:ascii="Arial" w:hAnsi="Arial" w:cs="Arial"/>
                <w:b/>
              </w:rPr>
            </w:pPr>
            <w:r w:rsidRPr="000372D3">
              <w:rPr>
                <w:rFonts w:ascii="Arial" w:hAnsi="Arial" w:cs="Arial"/>
                <w:b/>
                <w:lang w:val="cy-GB"/>
              </w:rPr>
              <w:t>Marciau sydd ar gael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51C32B73" w14:textId="77777777" w:rsidR="002840F0" w:rsidRPr="000372D3" w:rsidRDefault="002840F0" w:rsidP="002840F0">
            <w:pPr>
              <w:ind w:left="113" w:right="113"/>
              <w:rPr>
                <w:rFonts w:ascii="Arial" w:hAnsi="Arial" w:cs="Arial"/>
                <w:b/>
              </w:rPr>
            </w:pPr>
            <w:r w:rsidRPr="000372D3">
              <w:rPr>
                <w:rFonts w:ascii="Arial" w:hAnsi="Arial" w:cs="Arial"/>
                <w:b/>
                <w:lang w:val="cy-GB"/>
              </w:rPr>
              <w:t>Marciau</w:t>
            </w:r>
            <w:r w:rsidRPr="000372D3">
              <w:rPr>
                <w:rFonts w:ascii="Arial" w:hAnsi="Arial" w:cs="Arial"/>
                <w:b/>
              </w:rPr>
              <w:t xml:space="preserve"> </w:t>
            </w:r>
          </w:p>
          <w:p w14:paraId="4766AC4D" w14:textId="77777777" w:rsidR="002840F0" w:rsidRPr="000372D3" w:rsidRDefault="002A161E" w:rsidP="002840F0">
            <w:pPr>
              <w:ind w:left="113" w:right="113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lang w:val="cy-GB" w:eastAsia="en-US"/>
              </w:rPr>
              <w:t>a ddyfarnwyd</w:t>
            </w:r>
          </w:p>
        </w:tc>
      </w:tr>
      <w:tr w:rsidR="00152E9D" w:rsidRPr="00DD229B" w14:paraId="77B1BA87" w14:textId="77777777" w:rsidTr="004576A3">
        <w:trPr>
          <w:trHeight w:val="450"/>
        </w:trPr>
        <w:tc>
          <w:tcPr>
            <w:tcW w:w="40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B1911" w14:textId="77777777" w:rsidR="00152E9D" w:rsidRPr="002840F0" w:rsidRDefault="00152E9D" w:rsidP="002840F0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 xml:space="preserve">1. </w:t>
            </w:r>
            <w:r w:rsidR="002840F0"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Sgiliau Ymgysylltu â Llenyddiaeth</w:t>
            </w:r>
          </w:p>
          <w:p w14:paraId="506D6C2E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DBF3BC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12230A9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2AA175F0" w14:textId="77777777" w:rsidTr="004576A3">
        <w:trPr>
          <w:trHeight w:val="450"/>
        </w:trPr>
        <w:tc>
          <w:tcPr>
            <w:tcW w:w="4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4DC5E6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5AAE084E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61818CFF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420B0BB9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3CCD8010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32B6C712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FFCE8A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3452B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04EE9EB3" w14:textId="77777777" w:rsidTr="004576A3">
        <w:trPr>
          <w:trHeight w:val="451"/>
        </w:trPr>
        <w:tc>
          <w:tcPr>
            <w:tcW w:w="4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640A5" w14:textId="77777777" w:rsidR="00152E9D" w:rsidRPr="00DD229B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C638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328BC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1DA901BC" w14:textId="77777777" w:rsidTr="004576A3">
        <w:trPr>
          <w:trHeight w:val="450"/>
        </w:trPr>
        <w:tc>
          <w:tcPr>
            <w:tcW w:w="40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14AE9CE" w14:textId="77777777" w:rsidR="00152E9D" w:rsidRPr="002840F0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 xml:space="preserve">2. </w:t>
            </w:r>
            <w:r w:rsidR="002840F0"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Sgiliau Gwybodaeth a Dealltwriaeth</w:t>
            </w:r>
          </w:p>
          <w:p w14:paraId="41F86731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19B9718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005AD1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201F4A34" w14:textId="77777777" w:rsidTr="004576A3">
        <w:trPr>
          <w:trHeight w:val="450"/>
        </w:trPr>
        <w:tc>
          <w:tcPr>
            <w:tcW w:w="4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7B43BDF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5869CB27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6DA37BCB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33D118C7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77B051D9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4240DD94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15866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90E87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373337A6" w14:textId="77777777" w:rsidTr="004576A3">
        <w:trPr>
          <w:trHeight w:val="451"/>
        </w:trPr>
        <w:tc>
          <w:tcPr>
            <w:tcW w:w="4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E7BCA" w14:textId="77777777" w:rsidR="00152E9D" w:rsidRPr="00DD229B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FD87E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100AA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5743398C" w14:textId="77777777" w:rsidTr="004576A3">
        <w:trPr>
          <w:trHeight w:val="450"/>
        </w:trPr>
        <w:tc>
          <w:tcPr>
            <w:tcW w:w="40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2EAB67E" w14:textId="77777777" w:rsidR="00152E9D" w:rsidRPr="002840F0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 xml:space="preserve">3. </w:t>
            </w:r>
            <w:r w:rsidR="002840F0"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Sgiliau Gwybyddol a Deallusol</w:t>
            </w:r>
          </w:p>
          <w:p w14:paraId="4167DBC9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86789F5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72450F9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743CEF07" w14:textId="77777777" w:rsidTr="004576A3">
        <w:trPr>
          <w:trHeight w:val="450"/>
        </w:trPr>
        <w:tc>
          <w:tcPr>
            <w:tcW w:w="4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9038893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279B4BA4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0BB19D0F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37E3110E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1D12204D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5B6DF81F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D4A869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D943F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35DCB75B" w14:textId="77777777" w:rsidTr="004576A3">
        <w:trPr>
          <w:trHeight w:val="451"/>
        </w:trPr>
        <w:tc>
          <w:tcPr>
            <w:tcW w:w="4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DDF2" w14:textId="77777777" w:rsidR="00152E9D" w:rsidRPr="00DD229B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773D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82F56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41522F36" w14:textId="77777777" w:rsidTr="004576A3">
        <w:trPr>
          <w:trHeight w:val="450"/>
        </w:trPr>
        <w:tc>
          <w:tcPr>
            <w:tcW w:w="40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F72F1FA" w14:textId="77777777" w:rsidR="00152E9D" w:rsidRPr="002840F0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 xml:space="preserve">4. </w:t>
            </w:r>
            <w:r w:rsidR="002840F0"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Sgiliau Cymhwyso Ymarferol</w:t>
            </w:r>
          </w:p>
          <w:p w14:paraId="27B9EE72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22FD512D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B1FE2F1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33E4FDAB" w14:textId="77777777" w:rsidTr="004576A3">
        <w:trPr>
          <w:trHeight w:val="451"/>
        </w:trPr>
        <w:tc>
          <w:tcPr>
            <w:tcW w:w="4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8EA079B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153288BF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4EB4CD25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092EE268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66B05AB7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1694FB65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7D0E28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504C7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0A911A98" w14:textId="77777777" w:rsidTr="004576A3">
        <w:trPr>
          <w:trHeight w:val="450"/>
        </w:trPr>
        <w:tc>
          <w:tcPr>
            <w:tcW w:w="4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44583" w14:textId="77777777" w:rsidR="00152E9D" w:rsidRPr="00DD229B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B9BDD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74F12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1A8FD6D1" w14:textId="77777777" w:rsidTr="004576A3">
        <w:trPr>
          <w:trHeight w:val="450"/>
        </w:trPr>
        <w:tc>
          <w:tcPr>
            <w:tcW w:w="40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B5DD68" w14:textId="77777777" w:rsidR="00152E9D" w:rsidRPr="002840F0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 xml:space="preserve">5. </w:t>
            </w:r>
            <w:r w:rsidR="002840F0"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Sgiliau Trosglwyddadwy ar gyfer Bywyd ac Arfer Proffesiynol</w:t>
            </w:r>
          </w:p>
          <w:p w14:paraId="0AFBE039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BD5A91E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C5EFDD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54F81709" w14:textId="77777777" w:rsidTr="004576A3">
        <w:trPr>
          <w:trHeight w:val="451"/>
        </w:trPr>
        <w:tc>
          <w:tcPr>
            <w:tcW w:w="40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B30C820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397A2FF1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1F8E12DC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  <w:p w14:paraId="28764163" w14:textId="77777777" w:rsidR="00152E9D" w:rsidRPr="00DD229B" w:rsidRDefault="00152E9D" w:rsidP="00DD229B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B74708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CF678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18E91C79" w14:textId="77777777" w:rsidTr="004576A3">
        <w:trPr>
          <w:trHeight w:val="450"/>
        </w:trPr>
        <w:tc>
          <w:tcPr>
            <w:tcW w:w="40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88C03" w14:textId="77777777" w:rsidR="00152E9D" w:rsidRPr="00DD229B" w:rsidRDefault="00152E9D" w:rsidP="00DD229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40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01D78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737EC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1F6093A" w14:textId="77777777" w:rsidR="00152E9D" w:rsidRPr="00DD229B" w:rsidRDefault="00152E9D" w:rsidP="00DD229B">
      <w:pPr>
        <w:ind w:left="284" w:right="531"/>
        <w:rPr>
          <w:rFonts w:ascii="Arial" w:hAnsi="Arial" w:cs="Arial"/>
          <w:b/>
          <w:sz w:val="24"/>
          <w:szCs w:val="24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DD229B" w14:paraId="7376A1B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6CCC38D" w14:textId="77777777" w:rsidR="00152E9D" w:rsidRPr="002840F0" w:rsidRDefault="002840F0" w:rsidP="00DD229B">
            <w:pPr>
              <w:rPr>
                <w:rFonts w:ascii="Arial" w:hAnsi="Arial" w:cs="Arial"/>
                <w:sz w:val="24"/>
                <w:szCs w:val="24"/>
              </w:rPr>
            </w:pPr>
            <w:r w:rsidRPr="002840F0">
              <w:rPr>
                <w:rFonts w:ascii="Arial" w:hAnsi="Arial" w:cs="Arial"/>
                <w:b/>
                <w:bCs/>
                <w:sz w:val="24"/>
                <w:szCs w:val="24"/>
                <w:lang w:val="cy-GB"/>
              </w:rPr>
              <w:t xml:space="preserve">Marc Asesiad </w:t>
            </w:r>
            <w:r w:rsidRPr="002840F0">
              <w:rPr>
                <w:rFonts w:ascii="Arial" w:hAnsi="Arial" w:cs="Arial"/>
                <w:sz w:val="24"/>
                <w:szCs w:val="24"/>
                <w:lang w:val="cy-GB"/>
              </w:rPr>
              <w:t>(Mae marciau asesiadau’n amodol ar gadarnhad y Bwrdd Arholi.</w:t>
            </w:r>
            <w:r w:rsidR="00152E9D" w:rsidRPr="002840F0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52E9D"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840F0">
              <w:rPr>
                <w:rFonts w:ascii="Arial" w:hAnsi="Arial" w:cs="Arial"/>
                <w:sz w:val="24"/>
                <w:szCs w:val="24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4876A4A8" w14:textId="77777777" w:rsidR="00152E9D" w:rsidRPr="002840F0" w:rsidRDefault="002840F0" w:rsidP="00DD22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0F0">
              <w:rPr>
                <w:rFonts w:ascii="Arial" w:hAnsi="Arial" w:cs="Arial"/>
                <w:b/>
                <w:sz w:val="24"/>
                <w:szCs w:val="24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0A978FDC" w14:textId="77777777" w:rsidR="00152E9D" w:rsidRPr="00DD229B" w:rsidRDefault="00152E9D" w:rsidP="00DD22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bCs/>
                <w:sz w:val="24"/>
                <w:szCs w:val="24"/>
              </w:rPr>
              <w:t>%</w:t>
            </w:r>
          </w:p>
        </w:tc>
      </w:tr>
      <w:tr w:rsidR="00152E9D" w:rsidRPr="00DD229B" w14:paraId="65FFA1B9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2925FB0A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3" w:type="dxa"/>
            <w:vAlign w:val="bottom"/>
          </w:tcPr>
          <w:p w14:paraId="311C6C4D" w14:textId="77777777" w:rsidR="00152E9D" w:rsidRPr="002840F0" w:rsidRDefault="002840F0" w:rsidP="00DD22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0F0">
              <w:rPr>
                <w:rFonts w:ascii="Arial" w:hAnsi="Arial" w:cs="Arial"/>
                <w:sz w:val="24"/>
                <w:szCs w:val="24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A738C42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vMerge/>
            <w:vAlign w:val="bottom"/>
          </w:tcPr>
          <w:p w14:paraId="2DD881FD" w14:textId="77777777" w:rsidR="00152E9D" w:rsidRPr="00DD229B" w:rsidRDefault="00152E9D" w:rsidP="00DD229B">
            <w:pPr>
              <w:ind w:leftChars="71" w:left="142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52E9D" w:rsidRPr="00DD229B" w14:paraId="34C50C69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AEC15BE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903" w:type="dxa"/>
            <w:vAlign w:val="bottom"/>
          </w:tcPr>
          <w:p w14:paraId="6E0AE433" w14:textId="77777777" w:rsidR="00152E9D" w:rsidRPr="002840F0" w:rsidRDefault="002840F0" w:rsidP="00DD229B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2840F0">
              <w:rPr>
                <w:rFonts w:ascii="Arial" w:hAnsi="Arial" w:cs="Arial"/>
                <w:sz w:val="24"/>
                <w:szCs w:val="24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2E171FD" w14:textId="77777777" w:rsidR="00152E9D" w:rsidRPr="00DD229B" w:rsidRDefault="00152E9D" w:rsidP="00DD229B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60" w:type="dxa"/>
            <w:vMerge/>
            <w:vAlign w:val="bottom"/>
          </w:tcPr>
          <w:p w14:paraId="0DDEBB53" w14:textId="77777777" w:rsidR="00152E9D" w:rsidRPr="00DD229B" w:rsidRDefault="00152E9D" w:rsidP="00DD229B">
            <w:pPr>
              <w:ind w:firstLineChars="141" w:firstLine="338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79E6E6" w14:textId="77777777" w:rsidR="00152E9D" w:rsidRPr="00DD229B" w:rsidRDefault="00152E9D" w:rsidP="00DD229B">
      <w:pPr>
        <w:rPr>
          <w:rFonts w:ascii="Arial" w:hAnsi="Arial" w:cs="Arial"/>
          <w:sz w:val="24"/>
          <w:szCs w:val="24"/>
        </w:rPr>
      </w:pPr>
    </w:p>
    <w:p w14:paraId="0D9BB55D" w14:textId="77777777" w:rsidR="00C073F1" w:rsidRPr="00DD229B" w:rsidRDefault="00C073F1" w:rsidP="00DD229B">
      <w:pPr>
        <w:rPr>
          <w:rFonts w:ascii="Arial" w:hAnsi="Arial" w:cs="Arial"/>
          <w:sz w:val="24"/>
          <w:szCs w:val="24"/>
        </w:rPr>
      </w:pPr>
    </w:p>
    <w:p w14:paraId="29895FEB" w14:textId="77777777" w:rsidR="00C073F1" w:rsidRPr="00DD229B" w:rsidRDefault="00C073F1" w:rsidP="00DD229B">
      <w:pPr>
        <w:rPr>
          <w:rFonts w:ascii="Arial" w:hAnsi="Arial" w:cs="Arial"/>
          <w:vanish/>
          <w:sz w:val="24"/>
          <w:szCs w:val="24"/>
        </w:rPr>
        <w:sectPr w:rsidR="00C073F1" w:rsidRPr="00DD229B" w:rsidSect="00F61A20">
          <w:footerReference w:type="default" r:id="rId15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6317784" w14:textId="77777777" w:rsidR="00C073F1" w:rsidRPr="00DD229B" w:rsidRDefault="00C073F1" w:rsidP="00DD229B">
      <w:pPr>
        <w:rPr>
          <w:rFonts w:ascii="Arial" w:hAnsi="Arial" w:cs="Arial"/>
          <w:vanish/>
          <w:sz w:val="24"/>
          <w:szCs w:val="24"/>
        </w:rPr>
        <w:sectPr w:rsidR="00C073F1" w:rsidRPr="00DD229B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02C2BED3" w14:textId="77777777" w:rsidR="00C073F1" w:rsidRPr="00DD229B" w:rsidRDefault="00C073F1" w:rsidP="00DD229B">
      <w:pPr>
        <w:rPr>
          <w:rFonts w:ascii="Arial" w:hAnsi="Arial" w:cs="Arial"/>
          <w:vanish/>
          <w:sz w:val="24"/>
          <w:szCs w:val="24"/>
        </w:rPr>
      </w:pPr>
    </w:p>
    <w:p w14:paraId="041F5D27" w14:textId="77777777" w:rsidR="001F50B6" w:rsidRPr="00DD229B" w:rsidRDefault="001F50B6" w:rsidP="00DD229B">
      <w:pPr>
        <w:pStyle w:val="NormalWeb"/>
        <w:rPr>
          <w:rFonts w:ascii="Arial" w:hAnsi="Arial" w:cs="Arial"/>
          <w:color w:val="303B44"/>
          <w:szCs w:val="24"/>
        </w:rPr>
      </w:pPr>
    </w:p>
    <w:tbl>
      <w:tblPr>
        <w:tblStyle w:val="TableGrid"/>
        <w:tblW w:w="0" w:type="auto"/>
        <w:shd w:val="clear" w:color="auto" w:fill="FF99FF"/>
        <w:tblLayout w:type="fixed"/>
        <w:tblLook w:val="04A0" w:firstRow="1" w:lastRow="0" w:firstColumn="1" w:lastColumn="0" w:noHBand="0" w:noVBand="1"/>
      </w:tblPr>
      <w:tblGrid>
        <w:gridCol w:w="15649"/>
      </w:tblGrid>
      <w:tr w:rsidR="00C073F1" w:rsidRPr="00DD229B" w14:paraId="788DE973" w14:textId="77777777" w:rsidTr="000A3F78">
        <w:trPr>
          <w:trHeight w:val="240"/>
        </w:trPr>
        <w:tc>
          <w:tcPr>
            <w:tcW w:w="15649" w:type="dxa"/>
            <w:shd w:val="clear" w:color="auto" w:fill="FF99FF"/>
          </w:tcPr>
          <w:p w14:paraId="424552FF" w14:textId="77777777" w:rsidR="00C073F1" w:rsidRPr="000A3F78" w:rsidRDefault="002840F0" w:rsidP="000A3F78">
            <w:pPr>
              <w:pStyle w:val="NormalWeb"/>
              <w:rPr>
                <w:rFonts w:ascii="Arial" w:hAnsi="Arial" w:cs="Arial"/>
                <w:b/>
                <w:color w:val="303B44"/>
                <w:szCs w:val="24"/>
              </w:rPr>
            </w:pPr>
            <w:r w:rsidRPr="000A3F78">
              <w:rPr>
                <w:rFonts w:ascii="Arial" w:hAnsi="Arial" w:cs="Arial"/>
                <w:b/>
                <w:color w:val="303B44"/>
                <w:szCs w:val="24"/>
                <w:lang w:val="cy-GB"/>
              </w:rPr>
              <w:t>MEINI PRAWF ASESU GENERIG</w:t>
            </w:r>
          </w:p>
        </w:tc>
      </w:tr>
    </w:tbl>
    <w:p w14:paraId="7741D61D" w14:textId="77777777" w:rsidR="00D27234" w:rsidRPr="00DD229B" w:rsidRDefault="00D27234" w:rsidP="00D27234">
      <w:pPr>
        <w:pStyle w:val="NormalWeb"/>
        <w:rPr>
          <w:rFonts w:ascii="Arial" w:hAnsi="Arial" w:cs="Arial"/>
          <w:color w:val="303B44"/>
          <w:szCs w:val="24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5649"/>
      </w:tblGrid>
      <w:tr w:rsidR="00D27234" w:rsidRPr="00DD229B" w14:paraId="6810469E" w14:textId="77777777" w:rsidTr="00914477">
        <w:tc>
          <w:tcPr>
            <w:tcW w:w="13948" w:type="dxa"/>
            <w:shd w:val="clear" w:color="auto" w:fill="FF99FF"/>
          </w:tcPr>
          <w:p w14:paraId="33C001C2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Le</w:t>
            </w:r>
            <w:r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Pr="00DD229B">
              <w:rPr>
                <w:rFonts w:ascii="Arial" w:hAnsi="Arial" w:cs="Arial"/>
                <w:b/>
                <w:sz w:val="24"/>
                <w:szCs w:val="24"/>
              </w:rPr>
              <w:t>el 5</w:t>
            </w:r>
          </w:p>
        </w:tc>
      </w:tr>
      <w:tr w:rsidR="00D27234" w:rsidRPr="00DD229B" w14:paraId="57470668" w14:textId="77777777" w:rsidTr="00914477">
        <w:tc>
          <w:tcPr>
            <w:tcW w:w="15649" w:type="dxa"/>
            <w:shd w:val="clear" w:color="auto" w:fill="FFCCFF"/>
          </w:tcPr>
          <w:p w14:paraId="5371FEC1" w14:textId="77777777" w:rsidR="00D27234" w:rsidRPr="00EB52B2" w:rsidRDefault="00D27234" w:rsidP="00183B86">
            <w:pPr>
              <w:rPr>
                <w:rFonts w:ascii="Arial" w:eastAsia="Arial" w:hAnsi="Arial" w:cs="Arial"/>
                <w:spacing w:val="-1"/>
                <w:sz w:val="24"/>
                <w:szCs w:val="24"/>
              </w:rPr>
            </w:pP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 xml:space="preserve">Yn unol â’r Framework for Higher Education Qualifications, ar ddiwedd Lefel 5 disgwylir y bydd myfyrwyr wedi datblygu gwybodaeth gadarn a dealltwriaeth feirniadol o’r cysyniadau a’r egwyddorion sefydledig yn eu maes astudiaeth, ac o’r modd y datblygwyd yr egwyddorion hynny.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DD229B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>Byddant wedi dysgu cymhwyso’r cysyniadau a’r egwyddorion hynny’n fwy eang y tu allan i’r cyd-destun lle y’u hastudiwyd yn gyntaf, gan gynnwys, pan fo’n briodol, cymhwyso’r egwyddorion hynny mewn cyd-destun cyflogaeth.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DD229B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DD229B">
              <w:rPr>
                <w:rFonts w:ascii="Arial" w:eastAsia="Arial" w:hAnsi="Arial" w:cs="Arial"/>
                <w:spacing w:val="-1"/>
                <w:sz w:val="24"/>
                <w:szCs w:val="24"/>
              </w:rPr>
              <w:t xml:space="preserve"> </w:t>
            </w:r>
            <w:r w:rsidRPr="00EB52B2">
              <w:rPr>
                <w:rFonts w:ascii="Arial" w:eastAsia="Arial" w:hAnsi="Arial" w:cs="Arial"/>
                <w:spacing w:val="-1"/>
                <w:sz w:val="24"/>
                <w:szCs w:val="24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ACDAAE2" w14:textId="77777777" w:rsidR="00D27234" w:rsidRPr="00DD229B" w:rsidRDefault="00D27234" w:rsidP="00D27234">
      <w:pPr>
        <w:rPr>
          <w:rFonts w:ascii="Arial" w:hAnsi="Arial" w:cs="Arial"/>
          <w:sz w:val="24"/>
          <w:szCs w:val="24"/>
        </w:rPr>
      </w:pPr>
    </w:p>
    <w:tbl>
      <w:tblPr>
        <w:tblStyle w:val="TableGrid"/>
        <w:tblW w:w="15832" w:type="dxa"/>
        <w:tblLayout w:type="fixed"/>
        <w:tblLook w:val="04A0" w:firstRow="1" w:lastRow="0" w:firstColumn="1" w:lastColumn="0" w:noHBand="0" w:noVBand="1"/>
      </w:tblPr>
      <w:tblGrid>
        <w:gridCol w:w="1979"/>
        <w:gridCol w:w="1979"/>
        <w:gridCol w:w="1979"/>
        <w:gridCol w:w="1979"/>
        <w:gridCol w:w="1979"/>
        <w:gridCol w:w="1979"/>
        <w:gridCol w:w="1979"/>
        <w:gridCol w:w="1979"/>
      </w:tblGrid>
      <w:tr w:rsidR="00D27234" w:rsidRPr="00DD229B" w14:paraId="5F3474BB" w14:textId="77777777" w:rsidTr="00914477">
        <w:trPr>
          <w:tblHeader/>
        </w:trPr>
        <w:tc>
          <w:tcPr>
            <w:tcW w:w="1979" w:type="dxa"/>
            <w:shd w:val="clear" w:color="auto" w:fill="FF99FF"/>
          </w:tcPr>
          <w:p w14:paraId="1F21778C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Le</w:t>
            </w:r>
            <w:r>
              <w:rPr>
                <w:rFonts w:ascii="Arial" w:hAnsi="Arial" w:cs="Arial"/>
                <w:b/>
                <w:sz w:val="24"/>
                <w:szCs w:val="24"/>
              </w:rPr>
              <w:t>f</w:t>
            </w:r>
            <w:r w:rsidRPr="00DD229B">
              <w:rPr>
                <w:rFonts w:ascii="Arial" w:hAnsi="Arial" w:cs="Arial"/>
                <w:b/>
                <w:sz w:val="24"/>
                <w:szCs w:val="24"/>
              </w:rPr>
              <w:t>el 5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61F3E85C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METHU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6525FB98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 xml:space="preserve">METHU FFINIOL 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7D31DED1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BODDHAOL</w:t>
            </w:r>
          </w:p>
          <w:p w14:paraId="7D3DE7A4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(3ydd / Llwyddo)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4AEC7830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DA</w:t>
            </w:r>
          </w:p>
          <w:p w14:paraId="6CCB9BC8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(2.2 / Llwyddo)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5A243965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DA IAWN</w:t>
            </w:r>
          </w:p>
          <w:p w14:paraId="3ABACDB4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(2.1 / Teilyngdod)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2B724F74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ARDDERCHOG</w:t>
            </w:r>
          </w:p>
          <w:p w14:paraId="5B5EDF8B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(1af / Rhagoriaeth)</w:t>
            </w:r>
          </w:p>
        </w:tc>
        <w:tc>
          <w:tcPr>
            <w:tcW w:w="1979" w:type="dxa"/>
            <w:shd w:val="clear" w:color="auto" w:fill="FF99FF"/>
            <w:vAlign w:val="center"/>
          </w:tcPr>
          <w:p w14:paraId="61B2BF7F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EITHRIADOL</w:t>
            </w:r>
          </w:p>
          <w:p w14:paraId="21694979" w14:textId="77777777" w:rsidR="00D27234" w:rsidRPr="00EB52B2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EB52B2">
              <w:rPr>
                <w:rFonts w:ascii="Arial" w:hAnsi="Arial" w:cs="Arial"/>
                <w:b/>
                <w:sz w:val="24"/>
                <w:szCs w:val="24"/>
                <w:lang w:val="cy-GB"/>
              </w:rPr>
              <w:t>(1af / Rhagoriaeth)</w:t>
            </w:r>
          </w:p>
        </w:tc>
      </w:tr>
      <w:tr w:rsidR="00D27234" w:rsidRPr="00DD229B" w14:paraId="5B0F0FF2" w14:textId="77777777" w:rsidTr="00914477">
        <w:trPr>
          <w:tblHeader/>
        </w:trPr>
        <w:tc>
          <w:tcPr>
            <w:tcW w:w="1979" w:type="dxa"/>
            <w:shd w:val="clear" w:color="auto" w:fill="FF99FF"/>
          </w:tcPr>
          <w:p w14:paraId="7A6F1899" w14:textId="77777777" w:rsidR="00D27234" w:rsidRPr="00EB52B2" w:rsidRDefault="00D27234" w:rsidP="00183B86">
            <w:pPr>
              <w:ind w:left="171"/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 xml:space="preserve">Categori </w:t>
            </w:r>
          </w:p>
        </w:tc>
        <w:tc>
          <w:tcPr>
            <w:tcW w:w="1979" w:type="dxa"/>
            <w:shd w:val="clear" w:color="auto" w:fill="FF99FF"/>
            <w:vAlign w:val="bottom"/>
          </w:tcPr>
          <w:p w14:paraId="130FB0A7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0-29%</w:t>
            </w:r>
          </w:p>
        </w:tc>
        <w:tc>
          <w:tcPr>
            <w:tcW w:w="1979" w:type="dxa"/>
            <w:shd w:val="clear" w:color="auto" w:fill="FF99FF"/>
            <w:vAlign w:val="bottom"/>
          </w:tcPr>
          <w:p w14:paraId="5BF8AEF0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30-39%</w:t>
            </w:r>
          </w:p>
        </w:tc>
        <w:tc>
          <w:tcPr>
            <w:tcW w:w="1979" w:type="dxa"/>
            <w:shd w:val="clear" w:color="auto" w:fill="FF99FF"/>
            <w:vAlign w:val="bottom"/>
          </w:tcPr>
          <w:p w14:paraId="6E5C16D5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40-49%</w:t>
            </w:r>
          </w:p>
        </w:tc>
        <w:tc>
          <w:tcPr>
            <w:tcW w:w="1979" w:type="dxa"/>
            <w:shd w:val="clear" w:color="auto" w:fill="FF99FF"/>
            <w:vAlign w:val="bottom"/>
          </w:tcPr>
          <w:p w14:paraId="5DE4EDED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50-59%</w:t>
            </w:r>
          </w:p>
        </w:tc>
        <w:tc>
          <w:tcPr>
            <w:tcW w:w="1979" w:type="dxa"/>
            <w:shd w:val="clear" w:color="auto" w:fill="FF99FF"/>
            <w:vAlign w:val="bottom"/>
          </w:tcPr>
          <w:p w14:paraId="32888360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60-69%</w:t>
            </w:r>
          </w:p>
        </w:tc>
        <w:tc>
          <w:tcPr>
            <w:tcW w:w="1979" w:type="dxa"/>
            <w:shd w:val="clear" w:color="auto" w:fill="FF99FF"/>
            <w:vAlign w:val="bottom"/>
          </w:tcPr>
          <w:p w14:paraId="3A24D164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70-84%</w:t>
            </w:r>
          </w:p>
        </w:tc>
        <w:tc>
          <w:tcPr>
            <w:tcW w:w="1979" w:type="dxa"/>
            <w:shd w:val="clear" w:color="auto" w:fill="FF99FF"/>
          </w:tcPr>
          <w:p w14:paraId="3181C92A" w14:textId="77777777" w:rsidR="00D27234" w:rsidRPr="00DD229B" w:rsidRDefault="00D27234" w:rsidP="00183B86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DD229B">
              <w:rPr>
                <w:rFonts w:ascii="Arial" w:hAnsi="Arial" w:cs="Arial"/>
                <w:b/>
                <w:sz w:val="24"/>
                <w:szCs w:val="24"/>
              </w:rPr>
              <w:t>85-100%</w:t>
            </w:r>
          </w:p>
        </w:tc>
      </w:tr>
      <w:tr w:rsidR="00D27234" w:rsidRPr="00DD229B" w14:paraId="550C0C3D" w14:textId="77777777" w:rsidTr="00914477">
        <w:tc>
          <w:tcPr>
            <w:tcW w:w="1979" w:type="dxa"/>
            <w:shd w:val="clear" w:color="auto" w:fill="FF99FF"/>
          </w:tcPr>
          <w:p w14:paraId="6BE39FE3" w14:textId="77777777" w:rsidR="00D27234" w:rsidRPr="00EB52B2" w:rsidRDefault="00D27234" w:rsidP="00183B86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EB52B2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 xml:space="preserve">Ymgysylltu â llenyddiaeth </w:t>
            </w:r>
            <w:r w:rsidRPr="00EB52B2">
              <w:rPr>
                <w:rFonts w:ascii="Arial" w:eastAsia="Arial" w:hAnsi="Arial" w:cs="Arial"/>
                <w:sz w:val="24"/>
                <w:szCs w:val="24"/>
                <w:lang w:val="cy-GB"/>
              </w:rPr>
              <w:t>(</w:t>
            </w:r>
            <w:r w:rsidRPr="00EB52B2">
              <w:rPr>
                <w:rFonts w:ascii="Arial" w:eastAsia="Arial" w:hAnsi="Arial" w:cs="Arial"/>
                <w:bCs/>
                <w:sz w:val="24"/>
                <w:szCs w:val="24"/>
                <w:lang w:val="cy-GB"/>
              </w:rPr>
              <w:t>gan gynnwys darllen, cyfeirnodi,</w:t>
            </w:r>
          </w:p>
          <w:p w14:paraId="1679B3AA" w14:textId="77777777" w:rsidR="00D27234" w:rsidRPr="00EB52B2" w:rsidRDefault="00D27234" w:rsidP="00183B86">
            <w:pPr>
              <w:spacing w:before="34"/>
              <w:ind w:left="108" w:right="-54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EB52B2">
              <w:rPr>
                <w:rFonts w:ascii="Arial" w:eastAsia="Arial" w:hAnsi="Arial" w:cs="Arial"/>
                <w:bCs/>
                <w:sz w:val="24"/>
                <w:szCs w:val="24"/>
                <w:lang w:val="cy-GB"/>
              </w:rPr>
              <w:t>confensiynau academaidd a</w:t>
            </w:r>
          </w:p>
          <w:p w14:paraId="55EE3F52" w14:textId="77777777" w:rsidR="00D27234" w:rsidRPr="00DD229B" w:rsidRDefault="00D27234" w:rsidP="00183B86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EB52B2">
              <w:rPr>
                <w:rFonts w:ascii="Arial" w:eastAsia="Arial" w:hAnsi="Arial" w:cs="Arial"/>
                <w:bCs/>
                <w:sz w:val="24"/>
                <w:szCs w:val="24"/>
                <w:lang w:val="cy-GB"/>
              </w:rPr>
              <w:t>gonestrwydd academaidd</w:t>
            </w:r>
            <w:r w:rsidRPr="00EB52B2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0002054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Fawr ddim neu ddim tystiolaeth o ddarllen a/neu mae dibyniaeth ar ffynonellau amhriodol. </w:t>
            </w:r>
          </w:p>
          <w:p w14:paraId="0FE513CE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>Safbwyntiau a chanfyddiadau heb eu cefnogi a ddim yn awdurdodol.</w:t>
            </w:r>
          </w:p>
          <w:p w14:paraId="62357EC8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Defnyddir arferion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cyfeirnodi mewn modd anghydlynol neu ar y cyfan maent yn absennol.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94D9A4B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Ymgysylltu gwael â darllen hanfodol.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Dim tystiolaeth o ddarllen ehangach.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>Yn dibynnu ar ffynonellau amhriodol, a/neu yn defnyddio ffynonellau’n ddiofal.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Yn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ddibynnol iawn ar wybodaeth a gafwyd drwy gyswllt â’r dosbarth.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 anghyson a gwan o gyfeirnodi. </w:t>
            </w:r>
          </w:p>
        </w:tc>
        <w:tc>
          <w:tcPr>
            <w:tcW w:w="19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1250EB4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Ymgysylltu ag ystod gyfyngedig o ffynonellau perthnasol a chredadwy ar y cyfan.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Peth esgeulustod a mân wallau. </w:t>
            </w:r>
          </w:p>
          <w:p w14:paraId="35B1F8F7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Arferion cyfeirnodi’n amlwg ond heb eu cymhwyso’n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gywir nac yn gyson bob tro.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07A8F307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Ymgysylltu ag ystod briodol o lenyddiaeth, yn cynnwys ffynonellau a gyrchwyd yn annibynnol.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Rhywfaint o orddibyniaeth ar destunau.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Gall y cyfeirnodi ddangos mân anghywirdebau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neu anghysonderau.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777FF81B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Ymgysylltu ag ystod eang o lenyddiaeth, yn cynnwys ffynonellau a gyrchwyd yn annibynnol. </w:t>
            </w:r>
          </w:p>
          <w:p w14:paraId="035E163A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>Detholiad o ffynonellau perthnasol a chredadwy.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 da iawn o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gyfeirnodi, â fawr ddim/dim anghywirdebau neu anghysonderau.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B8770A2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Ymgysylltu ag ystod helaeth o lenyddiaeth berthnasol a chredadwy.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Yn cymhwyso cyfeirnodi’n gyson gywir.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5F8CE38" w14:textId="77777777" w:rsidR="00D27234" w:rsidRPr="00EB52B2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 xml:space="preserve">Ymgysylltu eithriadol ag ystod helaeth o lenyddiaeth berthnasol a chredadwy. </w:t>
            </w:r>
            <w:r w:rsidRPr="00EB52B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EB52B2">
              <w:rPr>
                <w:rFonts w:ascii="Arial" w:hAnsi="Arial" w:cs="Arial"/>
                <w:sz w:val="24"/>
                <w:szCs w:val="24"/>
                <w:lang w:val="cy-GB"/>
              </w:rPr>
              <w:t>Sgiliau cyfeirnodi lefel uchel wedi’u cymhwyso’n gyson.</w:t>
            </w:r>
          </w:p>
        </w:tc>
      </w:tr>
      <w:tr w:rsidR="00D27234" w:rsidRPr="00DD229B" w14:paraId="00426D3C" w14:textId="77777777" w:rsidTr="00914477">
        <w:tc>
          <w:tcPr>
            <w:tcW w:w="1979" w:type="dxa"/>
            <w:shd w:val="clear" w:color="auto" w:fill="FF99FF"/>
          </w:tcPr>
          <w:p w14:paraId="4A3E6E74" w14:textId="77777777" w:rsidR="00D27234" w:rsidRPr="00927A15" w:rsidRDefault="00D27234" w:rsidP="00183B86">
            <w:pPr>
              <w:spacing w:before="34"/>
              <w:ind w:left="108" w:right="-54"/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 xml:space="preserve">Gwybodaeth a  dealltwriaeth </w:t>
            </w:r>
            <w:r w:rsidRPr="00927A15">
              <w:rPr>
                <w:rFonts w:ascii="Arial" w:eastAsia="Arial" w:hAnsi="Arial" w:cs="Arial"/>
                <w:sz w:val="24"/>
                <w:szCs w:val="24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 w:rsidRPr="00927A1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20405D" w14:textId="77777777" w:rsidR="00D27234" w:rsidRPr="00927A15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Bylchau mawr yn y wybodaeth gyda dealltwriaeth anfoddhaol, anfeirniadol o’r deunydd pwnc.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Llawer o ddeunydd amherthnasol.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>Anghywirdebau sylweddol.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8522306" w14:textId="77777777" w:rsidR="00D27234" w:rsidRPr="00927A15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ddarniog, gyda dealltwriaeth feirniadol arwynebol yn unig.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Rhai anghywirdebau sylweddol a/neu ddeunydd amherthnasol.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9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21684F5" w14:textId="77777777" w:rsidR="00D27234" w:rsidRPr="00927A15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Dealltwriaeth feirniadol gyfyng o’r prif ddulliau ymholi.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24F77470" w14:textId="77777777" w:rsidR="00D27234" w:rsidRPr="00927A15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Mae’r wybodaeth yn weddol fanwl a chywir.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43AA077" w14:textId="77777777" w:rsidR="00D27234" w:rsidRPr="00927A15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Mae’r wybodaeth yn weddol helaeth.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eang a manwl.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2ABC6A" w14:textId="77777777" w:rsidR="00D27234" w:rsidRPr="00DD229B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A8AF76A" w14:textId="77777777" w:rsidR="00D27234" w:rsidRPr="0080081D" w:rsidRDefault="00D27234" w:rsidP="00183B86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Gall fynd y tu hwnt i theorïau sefydledig. </w:t>
            </w:r>
          </w:p>
        </w:tc>
      </w:tr>
      <w:tr w:rsidR="00D27234" w:rsidRPr="00DD229B" w14:paraId="5809E538" w14:textId="77777777" w:rsidTr="00914477">
        <w:tc>
          <w:tcPr>
            <w:tcW w:w="1979" w:type="dxa"/>
            <w:shd w:val="clear" w:color="auto" w:fill="FF99FF"/>
          </w:tcPr>
          <w:p w14:paraId="0F655477" w14:textId="77777777" w:rsidR="00D27234" w:rsidRPr="00927A15" w:rsidRDefault="00D27234" w:rsidP="00183B86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927A15">
              <w:rPr>
                <w:rFonts w:ascii="Arial" w:eastAsia="Arial" w:hAnsi="Arial" w:cs="Arial"/>
                <w:b/>
                <w:bCs/>
                <w:spacing w:val="1"/>
                <w:sz w:val="24"/>
                <w:szCs w:val="24"/>
                <w:lang w:val="cy-GB"/>
              </w:rPr>
              <w:t>Sgiliau Gwybyddol a Deallusol</w:t>
            </w:r>
            <w:r w:rsidRPr="00927A15">
              <w:rPr>
                <w:rFonts w:ascii="Arial" w:eastAsia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14:paraId="3D661F84" w14:textId="77777777" w:rsidR="00D27234" w:rsidRPr="00927A15" w:rsidRDefault="00D27234" w:rsidP="00183B86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927A15">
              <w:rPr>
                <w:rFonts w:ascii="Arial" w:eastAsia="Arial" w:hAnsi="Arial" w:cs="Arial"/>
                <w:bCs/>
                <w:sz w:val="24"/>
                <w:szCs w:val="24"/>
                <w:lang w:val="cy-GB"/>
              </w:rPr>
              <w:t xml:space="preserve">(Gwerthuso a dadansoddi </w:t>
            </w:r>
            <w:r w:rsidRPr="00927A15">
              <w:rPr>
                <w:rFonts w:ascii="Arial" w:eastAsia="Arial" w:hAnsi="Arial" w:cs="Arial"/>
                <w:bCs/>
                <w:sz w:val="24"/>
                <w:szCs w:val="24"/>
                <w:lang w:val="cy-GB"/>
              </w:rPr>
              <w:lastRenderedPageBreak/>
              <w:t>cysyniadau ac egwyddorion mewn modd beirniadol; dadl a barn; y cyfyngiadau ar eu gwybodaeth, a’r modd y mae hyn yn dylanwadu ar eu dadansoddiadau a’u dehongliadau.)</w:t>
            </w:r>
            <w:r w:rsidRPr="00927A15">
              <w:rPr>
                <w:rFonts w:ascii="Arial" w:eastAsia="Arial" w:hAnsi="Arial" w:cs="Arial"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11D3DB56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Gwaith hollol neu bron yn hollol ddisgrifiadol.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Fawr ddim neu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ddim gwerthuso a dadansoddi cysyniadau ac egwyddorion mewn modd beirniadol. </w:t>
            </w:r>
          </w:p>
          <w:p w14:paraId="079229C5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Wedi methu datblygu dadleuon, gan arwain at farn afresymegol neu annilys.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>Cyffredinoliadau neu farn heb sail, wedi’u gwneud heb ddefnyddio unrhyw dystiolaeth gredadwy.</w:t>
            </w:r>
          </w:p>
          <w:p w14:paraId="0D590E89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2C8F5871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Gwaith disgrifiadol ar y cyfan, gyda defnydd arwynebol o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werthuso a dadansoddi cysyniadau ac egwyddorion mewn modd beirniadol.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Datblygu gwan ar ddadleuon a barn.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Derbynnir gwybodaeth yn anfeirniadol, defnyddia ddatganiadau cyffredinol heb fawr o dystiolaeth a barn heb sail.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>Syniadau weithiau’n afresymegol ac yn gwrthddweud ei gilydd.</w:t>
            </w:r>
          </w:p>
        </w:tc>
        <w:tc>
          <w:tcPr>
            <w:tcW w:w="1979" w:type="dxa"/>
          </w:tcPr>
          <w:p w14:paraId="1240A325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Ymgais cyfyngedig at werthuso a dadansoddi cysyniadau ac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egwyddorion mewn modd beirniadol, gan dueddu tuag at ddisgrifio. </w:t>
            </w:r>
          </w:p>
          <w:p w14:paraId="54BF8FD7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>Peth tystiolaeth i gefnogi dadleuon a barn ond gall y rhain fod heb eu datblygu’n ddigonol, ag ychydig o anghysondeb / camddehongli neu wedi methu cydnabod yn llawn y cyfyngiadau ar wybodaeth.</w:t>
            </w:r>
          </w:p>
          <w:p w14:paraId="53FE1D4C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  <w:p w14:paraId="56B6BF8E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3BDF8759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Rhywfaint o werthuso a dadansoddi cysyniadau ac egwyddorion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mewn modd beirniadol, er ei fod yn ddisgrifiadol mewn mannau.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958363B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Ymwybyddiaeth gynyddol o’r cyfyngiadau ar eu gwybodaeth a’u gallu i ddefnyddio tystiolaeth i gefnogi’r ddadl er gyda thuedd i daeru / datgan barn yn hytrach na dadlau ar sail rheswm a thystiolaeth. </w:t>
            </w:r>
          </w:p>
          <w:p w14:paraId="18252132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Dadleuon dilys a barn resymegol gan mwyaf.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637731A3" w14:textId="77777777" w:rsidR="00D27234" w:rsidRPr="00927A15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Gwerthuso a dadansoddi cysyniadau mewn modd beirniadol,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cadarn.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Yn ddethol o ran ystod y dystiolaeth a ddefnyddir ac yn cyfuno yn hytrach na disgrifio.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27A15">
              <w:rPr>
                <w:rFonts w:ascii="Arial" w:hAnsi="Arial" w:cs="Arial"/>
                <w:sz w:val="24"/>
                <w:szCs w:val="24"/>
                <w:lang w:val="cy-GB"/>
              </w:rPr>
              <w:t xml:space="preserve">Gallu i ddyfeisio dadleuon sy’n dangos ymwybyddiaeth o safbwyntiau gwahanol, ac i ddefnyddio tystiolaeth mewn modd argyhoeddiadol i gefnogi barn briodol a dilys. </w:t>
            </w:r>
            <w:r w:rsidRPr="00927A1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6EB81613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  <w:lang w:val="cy-GB" w:eastAsia="en-US"/>
              </w:rPr>
              <w:lastRenderedPageBreak/>
              <w:t xml:space="preserve">Gwerthuso a dadansoddi cysyniadau ac egwyddorion mewn modd </w:t>
            </w:r>
            <w:r>
              <w:rPr>
                <w:rFonts w:ascii="Arial" w:hAnsi="Arial" w:cs="Arial"/>
                <w:sz w:val="24"/>
                <w:szCs w:val="24"/>
                <w:lang w:val="cy-GB" w:eastAsia="en-US"/>
              </w:rPr>
              <w:lastRenderedPageBreak/>
              <w:t xml:space="preserve">beirniadol, rhagorol gan arwain at ddadleuon a barn resymegol a rhesymedig ar sail tystiolaeth.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Cydnabyddiaeth eglur o safbwyntiau eraill ac ymwybyddiaeth gref o'r cyfyngiadau ar eu gwybodaeth. </w:t>
            </w:r>
          </w:p>
          <w:p w14:paraId="2733CB45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>Gallu i feddwl yn annibynnol ac i ‘weld y tu hwnt i’r cwestiwn', gan awgrymu rhywfaint o afael ar y maes a’r cysyniadau ehangach.</w:t>
            </w:r>
          </w:p>
        </w:tc>
        <w:tc>
          <w:tcPr>
            <w:tcW w:w="1979" w:type="dxa"/>
          </w:tcPr>
          <w:p w14:paraId="0909CCFE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Gwerthuso a dadansoddi cysyniadau ac egwyddorion mewn modd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beirniadol, eithriadol.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Defnyddia dystiolaeth yn eithriadol o dda i gysylltu syniadau, a chefnogi dadleuon a barn resymegol ac argyhoeddiadol iawn.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>Tystiolaeth o feddwl yn annibynnol a gallu i ‘weld y tu hwnt i’r cwestiwn', gan awgrymu gafael eglur ar y maes a’r cysyniadau ehangach.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27234" w:rsidRPr="00DD229B" w14:paraId="5A2A323E" w14:textId="77777777" w:rsidTr="00914477">
        <w:tc>
          <w:tcPr>
            <w:tcW w:w="1979" w:type="dxa"/>
            <w:shd w:val="clear" w:color="auto" w:fill="FF99FF"/>
          </w:tcPr>
          <w:p w14:paraId="0EAB70FC" w14:textId="77777777" w:rsidR="00D27234" w:rsidRPr="0080081D" w:rsidRDefault="00D27234" w:rsidP="00183B86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80081D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lastRenderedPageBreak/>
              <w:t>Sgiliau Ymarferol</w:t>
            </w:r>
          </w:p>
          <w:p w14:paraId="621A2CA4" w14:textId="77777777" w:rsidR="00D27234" w:rsidRPr="0080081D" w:rsidRDefault="00D27234" w:rsidP="00183B86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24"/>
                <w:szCs w:val="24"/>
              </w:rPr>
            </w:pPr>
            <w:r w:rsidRPr="0080081D">
              <w:rPr>
                <w:rFonts w:ascii="Arial" w:eastAsia="Arial" w:hAnsi="Arial" w:cs="Arial"/>
                <w:bCs/>
                <w:sz w:val="24"/>
                <w:szCs w:val="24"/>
                <w:lang w:val="cy-GB"/>
              </w:rPr>
              <w:t>(Cymhwyso cysyniadau ac egwyddorion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979" w:type="dxa"/>
          </w:tcPr>
          <w:p w14:paraId="212F7927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>Defnydd cyfyngedig, neu ddim defnydd o ddulliau sefydledig, deunyddiau, offer a/neu dechnegau.</w:t>
            </w:r>
          </w:p>
          <w:p w14:paraId="3547A463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Fawr ddim neu ddim gwerthfawrogiad o gyd-destun y cymhwyso. </w:t>
            </w:r>
          </w:p>
          <w:p w14:paraId="187A2DED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Dealltwriaeth gyfyngedig o gymhwyso theori i arfer neu o wneud cysylltiadau priodol rhwng y ddau. </w:t>
            </w:r>
          </w:p>
          <w:p w14:paraId="2240AD46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Sgiliau datrys problemau gwan iawn y tu allan i’r cyd-destun lle y’u hastudiwyd yn gyntaf.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2644178B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>Cymhwyso dulliau sefydledig, deunyddiau, offer a/neu dechnegau mewn modd elfennol ond heb ystyriaeth na chymhwysedd.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Gwerthfawrogiad diffygiol o gyd-destun y cymhwyso. </w:t>
            </w:r>
          </w:p>
          <w:p w14:paraId="1D48036B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Dealltwriaeth wan o gymhwyso theori i arfer, gyda thystiolaeth achlysurol yn unig o wneud cysylltiadau priodol rhwng y ddau.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Sgiliau datrys problemau gwan y tu allan i’r cyd-destun lle y’u hastudiwyd yn gyntaf.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EB7E421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  <w:p w14:paraId="1FB7B20A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</w:tcPr>
          <w:p w14:paraId="6535DA69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Ymwybyddiaeth ddigonol o ddulliau sefydledig, deunyddiau, offer a/neu dechnegau ac yn cymhwyso’r rheini mewn modd priodol ar y cyfan.</w:t>
            </w:r>
          </w:p>
          <w:p w14:paraId="5E08D17F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Gwerthfawrogiad sylfaenol o gyd-destun y cymhwyso.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1359EFCC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Gall ddynodi problemau a chynnig atebion sylfaenol y tu allan i’r cyd-destun lle y’u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hastudiwyd yn gyntaf.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7C5125D8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5025CD46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Gwerthfawrogiad eglur o gyd-destun y cymhwyso.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540CF5E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979" w:type="dxa"/>
          </w:tcPr>
          <w:p w14:paraId="32603A4B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>Cymhwyso ystod o ddulliau sefydledig, deunyddiau, offer a/neu dechnegau mewn modd da iawn.</w:t>
            </w:r>
          </w:p>
          <w:p w14:paraId="30A90D5D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>Ystyriaeth dda iawn o gyd-destun y cymhwyso, gyda mewnwelediad treiddgar.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Cymhwyso theori i arfer mewn modd cyson, cywir a rhesymegol, gan wneud cysylltiadau priodol rhwng y ddau.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60727283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Tystiolaeth o rywfaint o greadigrwydd.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21A0019B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126A4E02" w14:textId="77777777" w:rsidR="00D27234" w:rsidRPr="0080081D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Mae cyd-destun y cymhwyso yn ystyriol ac yn dreiddgar. </w:t>
            </w:r>
          </w:p>
          <w:p w14:paraId="133F6D22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Cymhwyso theori i arfer mewn modd cyson, cywir a rhesymegol, gan wneud cysylltiadau datblygedig rhwng y ddau.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Gall ddynodi problemau a chynnig atebion creadigol, rhagorol y tu allan i’r cyd-destun lle y’u hastudiwyd yn gyntaf.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979" w:type="dxa"/>
          </w:tcPr>
          <w:p w14:paraId="034A72FE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Lefelau eithriadol o sgiliau cymhwyso a defnyddio gan ddefnyddio dulliau sefydledig, offer a/neu dechnegau.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D22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Cymhwyso theori i arfer mewn modd cyson, cywir a rhesymegol, gan wneud cysylltiadau datblygedig iawn rhwng y ddau.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0081D">
              <w:rPr>
                <w:rFonts w:ascii="Arial" w:hAnsi="Arial" w:cs="Arial"/>
                <w:sz w:val="24"/>
                <w:szCs w:val="24"/>
                <w:lang w:val="cy-GB"/>
              </w:rPr>
              <w:t xml:space="preserve">Gall ddynodi problemau arferol ac anarferol a chynnig atebion creadigol, eithaf soffistigedig y tu allan i’r cyd-destun lle y’u hastudiwyd yn gyntaf. </w:t>
            </w:r>
            <w:r w:rsidRPr="0080081D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</w:tr>
      <w:tr w:rsidR="00D27234" w:rsidRPr="00DD229B" w14:paraId="146B7561" w14:textId="77777777" w:rsidTr="00914477">
        <w:tc>
          <w:tcPr>
            <w:tcW w:w="1979" w:type="dxa"/>
            <w:shd w:val="clear" w:color="auto" w:fill="FF99FF"/>
          </w:tcPr>
          <w:p w14:paraId="1FD668AB" w14:textId="77777777" w:rsidR="00D27234" w:rsidRPr="005C11D9" w:rsidRDefault="00D27234" w:rsidP="00183B86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 w:rsidRPr="005C11D9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>Sgiliau trosglwyddadwy ar gyfer bywyd ac arfer proffesiynol</w:t>
            </w:r>
          </w:p>
          <w:p w14:paraId="7F7A2110" w14:textId="77777777" w:rsidR="00D27234" w:rsidRPr="005C11D9" w:rsidRDefault="00D27234" w:rsidP="00183B86">
            <w:pPr>
              <w:spacing w:before="34" w:line="239" w:lineRule="auto"/>
              <w:ind w:left="108" w:right="-54"/>
              <w:rPr>
                <w:rFonts w:ascii="Arial" w:hAnsi="Arial" w:cs="Arial"/>
                <w:sz w:val="24"/>
                <w:szCs w:val="24"/>
              </w:rPr>
            </w:pP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5364D1" w14:textId="77777777" w:rsidR="00D27234" w:rsidRPr="005C11D9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t>Cyfrwng cyfathrebu yn amhriodol neu wedi’i gam-gymhwyso.</w:t>
            </w:r>
          </w:p>
          <w:p w14:paraId="194F5F19" w14:textId="77777777" w:rsidR="00D27234" w:rsidRPr="005C11D9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t xml:space="preserve">Mae’r gwaith wedi’i strwythuro’n wael, yn ddi-drefn, a/neu wedi’i fynegi’n ddryslyd. </w:t>
            </w:r>
            <w:r w:rsidRPr="005C1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 gwan iawn o iaith a/neu arddull amhriodol iawn. </w:t>
            </w:r>
            <w:r w:rsidRPr="005C1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t>Wedi methu gweithio’n effeithiol yn rhan o grŵp.</w:t>
            </w:r>
            <w:r w:rsidRPr="005C11D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15000C44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  <w:p w14:paraId="3DE33970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511F4205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5C11D9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Cyfrwng cyfathrebu wedi’i ddylunio’n wael a/neu ddim yn addas at y gynulleidfa.</w:t>
            </w:r>
            <w:r w:rsidRPr="005C11D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34ACD5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Mae’r gwaith wedi’i gyflwyno’n wael mewn modd digyswllt.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Mae wedi’i strwythuro’n llac, ac ar brydiau’n anghydlynol, a gwybodaeth a syniadau wedi’u mynegi’n wael yn aml.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Defnydd gwan o iaith a/neu arddull amhriodol.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Ymagwedd ddiffygiol at waith grŵp, gan fodloni rhwymedigaetha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u rhannol i eraill yn unig.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97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7AD73A3F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Gall gyfathrebu mewn cyfrwng sy’n addas ar gyfer y gynulleidfa ond gyda lle i wella.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E27F0B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Cyflwyniad a strwythur yn drefnus ar y cyfan, lle mynegir syniadau / cysyniadau perthnasol mewn modd rhesymol.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Gall fod diffyg cydlyniad mewn mannau yn y gwaith.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Gall weithio fel rhan o grŵp, gan fodloni’r rhan fwyaf o’r rhwymedigaethau i bobl eraill ond efallai gyda chyfranogiad cyfyngedig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mewn gweithgareddau grŵp. </w:t>
            </w:r>
          </w:p>
          <w:p w14:paraId="6530A215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5C6FEB6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0E2641FE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Mae’r gwaith yn gydlynol a threfnus ar y cyfan, mewn strwythur addas ac ar y cyfan mae wedi’i fynegi’n eglur.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Gall weithio’n effeithiol yn annibynnol a/neu fel rhan o dîm, gyda chyfraniadau eglur at weithgareddau grŵp.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BE77C0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Arddengys y sgiliau ar gyfer cyflogaeth sy’n gofyn am arfer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 xml:space="preserve">cyfrifoldeb personol a gwneud penderfyniadau, gyda rhai meysydd o gryfder a rhai o fân wendid. 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204EFB8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726D4021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Mae’r gwaith yn gydlynol, yn rhugl, wedi’i strwythuro’n dda ac yn drefnus.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Gall weithio’n dda iawn yn ymreolaethol a/neu fel rhan o dîm, gyda chyfraniadau da iawn at weithgareddau grŵp.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4422D78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Arddengys sgiliau da iawn ar gyfer cyflogaeth sy’n gofyn am arfer cyfrifoldeb personol a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gwneud penderfyniadau, gyda mân wendid achlysurol yn unig.</w:t>
            </w: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9D73B9E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3117133C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Mae’r gwaith yn gydlynol, yn rhugl iawn ac wedi’i gyflwyno’n fedrus.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Gall weithio’n ymreolaethol gyda menter. 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Lle bo’n berthnasol gall weithio’n broffesiynol o fewn tîm, gan ddangos sgiliau arwain fel y bo’n briodol, gan fodloni ymrwymiadau.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Arddengys sgiliau rhagorol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ar gyfer cyflogaeth sy’n gofyn am arfer cyfrifoldeb personol a gwneud penderfyniadau, gydag awydd i ddatblygu ymhellach.</w:t>
            </w:r>
          </w:p>
          <w:p w14:paraId="5D49C1C8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19BFF74" w14:textId="77777777" w:rsidR="00D27234" w:rsidRPr="00DD229B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8A3F144" w14:textId="77777777" w:rsidR="00D27234" w:rsidRPr="00964741" w:rsidRDefault="00D27234" w:rsidP="00183B86">
            <w:pPr>
              <w:rPr>
                <w:rFonts w:ascii="Arial" w:hAnsi="Arial" w:cs="Arial"/>
                <w:sz w:val="24"/>
                <w:szCs w:val="24"/>
              </w:rPr>
            </w:pP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Mae’r gwaith yn eithriadol o gydlynol, yn rhugl iawn ac wedi’i gyflwyno’n broffesiynol.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>Gall weithio’n eithriadol o dda o fewn tîm, gan ddangos sgiliau arwain.</w:t>
            </w:r>
            <w:r w:rsidRPr="0096474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t xml:space="preserve">Arddengys sgiliau eithriadol ar gyfer cyflogaeth sy’n gofyn am arfer cyfrifoldeb personol a gwneud penderfyniadau </w:t>
            </w:r>
            <w:r w:rsidRPr="00964741">
              <w:rPr>
                <w:rFonts w:ascii="Arial" w:hAnsi="Arial" w:cs="Arial"/>
                <w:sz w:val="24"/>
                <w:szCs w:val="24"/>
                <w:lang w:val="cy-GB"/>
              </w:rPr>
              <w:lastRenderedPageBreak/>
              <w:t>gydag awydd i ddatblygu ymhellach.</w:t>
            </w:r>
          </w:p>
        </w:tc>
      </w:tr>
    </w:tbl>
    <w:p w14:paraId="7982BC23" w14:textId="77777777" w:rsidR="00D27234" w:rsidRPr="00DD229B" w:rsidRDefault="00D27234" w:rsidP="00D27234">
      <w:pPr>
        <w:rPr>
          <w:rFonts w:ascii="Arial" w:hAnsi="Arial" w:cs="Arial"/>
          <w:sz w:val="24"/>
          <w:szCs w:val="24"/>
        </w:rPr>
      </w:pPr>
    </w:p>
    <w:p w14:paraId="277889DF" w14:textId="77777777" w:rsidR="00D27234" w:rsidRPr="00DD229B" w:rsidRDefault="00D27234" w:rsidP="00D27234">
      <w:pPr>
        <w:pStyle w:val="NormalWeb"/>
        <w:rPr>
          <w:rFonts w:ascii="Arial" w:hAnsi="Arial" w:cs="Arial"/>
          <w:color w:val="303B44"/>
          <w:szCs w:val="24"/>
        </w:rPr>
      </w:pPr>
    </w:p>
    <w:p w14:paraId="564DECED" w14:textId="77777777" w:rsidR="00D27234" w:rsidRPr="00964741" w:rsidRDefault="00D27234" w:rsidP="00D27234">
      <w:pPr>
        <w:rPr>
          <w:rFonts w:ascii="Arial" w:hAnsi="Arial" w:cs="Arial"/>
          <w:b/>
          <w:sz w:val="24"/>
          <w:szCs w:val="24"/>
        </w:rPr>
      </w:pPr>
      <w:r w:rsidRPr="00964741">
        <w:rPr>
          <w:rFonts w:ascii="Arial" w:hAnsi="Arial" w:cs="Arial"/>
          <w:b/>
          <w:sz w:val="24"/>
          <w:szCs w:val="24"/>
          <w:lang w:val="cy-GB"/>
        </w:rPr>
        <w:t>MAE’R DDOGFEN HON AR GAEL HEFYD YN SAESNEG</w:t>
      </w:r>
      <w:bookmarkStart w:id="1" w:name="cysill"/>
      <w:bookmarkEnd w:id="1"/>
    </w:p>
    <w:p w14:paraId="068733CA" w14:textId="77777777" w:rsidR="00F66489" w:rsidRPr="00DD229B" w:rsidRDefault="00F66489" w:rsidP="00D27234">
      <w:pPr>
        <w:pStyle w:val="NormalWeb"/>
        <w:rPr>
          <w:rFonts w:ascii="Arial" w:hAnsi="Arial" w:cs="Arial"/>
          <w:b/>
          <w:szCs w:val="24"/>
        </w:rPr>
      </w:pPr>
    </w:p>
    <w:sectPr w:rsidR="00F66489" w:rsidRPr="00DD229B" w:rsidSect="00D27234">
      <w:pgSz w:w="16834" w:h="11894" w:orient="landscape"/>
      <w:pgMar w:top="720" w:right="720" w:bottom="720" w:left="720" w:header="709" w:footer="709" w:gutter="0"/>
      <w:paperSrc w:first="15" w:other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6E40D6" w14:textId="77777777" w:rsidR="0010345B" w:rsidRDefault="0010345B">
      <w:r>
        <w:separator/>
      </w:r>
    </w:p>
  </w:endnote>
  <w:endnote w:type="continuationSeparator" w:id="0">
    <w:p w14:paraId="4AAD30D5" w14:textId="77777777" w:rsidR="0010345B" w:rsidRDefault="001034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B4FD33" w14:textId="77777777" w:rsidR="003B772A" w:rsidRDefault="003B77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517733" w14:textId="77777777" w:rsidR="00270ACE" w:rsidRDefault="00270ACE">
    <w:pPr>
      <w:pStyle w:val="Footer"/>
      <w:jc w:val="center"/>
    </w:pPr>
    <w:r>
      <w:rPr>
        <w:b/>
        <w:sz w:val="24"/>
        <w:szCs w:val="24"/>
      </w:rPr>
      <w:fldChar w:fldCharType="begin"/>
    </w:r>
    <w:r>
      <w:rPr>
        <w:b/>
      </w:rPr>
      <w:instrText xml:space="preserve"> PAGE </w:instrText>
    </w:r>
    <w:r>
      <w:rPr>
        <w:b/>
        <w:sz w:val="24"/>
        <w:szCs w:val="24"/>
      </w:rPr>
      <w:fldChar w:fldCharType="separate"/>
    </w:r>
    <w:r w:rsidR="00F244DC">
      <w:rPr>
        <w:b/>
        <w:noProof/>
      </w:rPr>
      <w:t>1</w:t>
    </w:r>
    <w:r>
      <w:rPr>
        <w:b/>
        <w:sz w:val="24"/>
        <w:szCs w:val="24"/>
      </w:rPr>
      <w:fldChar w:fldCharType="end"/>
    </w:r>
    <w:r>
      <w:t xml:space="preserve"> o </w:t>
    </w:r>
    <w:r>
      <w:rPr>
        <w:b/>
        <w:sz w:val="24"/>
        <w:szCs w:val="24"/>
      </w:rPr>
      <w:fldChar w:fldCharType="begin"/>
    </w:r>
    <w:r>
      <w:rPr>
        <w:b/>
      </w:rPr>
      <w:instrText xml:space="preserve"> NUMPAGES  </w:instrText>
    </w:r>
    <w:r>
      <w:rPr>
        <w:b/>
        <w:sz w:val="24"/>
        <w:szCs w:val="24"/>
      </w:rPr>
      <w:fldChar w:fldCharType="separate"/>
    </w:r>
    <w:r w:rsidR="00F244DC">
      <w:rPr>
        <w:b/>
        <w:noProof/>
      </w:rPr>
      <w:t>15</w:t>
    </w:r>
    <w:r>
      <w:rPr>
        <w:b/>
        <w:sz w:val="24"/>
        <w:szCs w:val="24"/>
      </w:rPr>
      <w:fldChar w:fldCharType="end"/>
    </w:r>
  </w:p>
  <w:p w14:paraId="0D56CB47" w14:textId="77777777" w:rsidR="00270ACE" w:rsidRDefault="00270ACE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F87B4" w14:textId="77777777" w:rsidR="003B772A" w:rsidRDefault="003B772A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3513A" w14:textId="77777777" w:rsidR="00270ACE" w:rsidRDefault="00270ACE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391A0F" w14:textId="77777777" w:rsidR="0010345B" w:rsidRDefault="0010345B">
      <w:r>
        <w:separator/>
      </w:r>
    </w:p>
  </w:footnote>
  <w:footnote w:type="continuationSeparator" w:id="0">
    <w:p w14:paraId="705D3E0E" w14:textId="77777777" w:rsidR="0010345B" w:rsidRDefault="001034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F15F0" w14:textId="77777777" w:rsidR="003B772A" w:rsidRDefault="003B772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9BFFBD" w14:textId="77777777" w:rsidR="003B772A" w:rsidRDefault="003B77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5598B" w14:textId="77777777" w:rsidR="003B772A" w:rsidRDefault="003B772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7" w15:restartNumberingAfterBreak="0">
    <w:nsid w:val="2DA55707"/>
    <w:multiLevelType w:val="multilevel"/>
    <w:tmpl w:val="E9AC0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1A69FB"/>
    <w:multiLevelType w:val="multilevel"/>
    <w:tmpl w:val="103E5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A03619"/>
    <w:multiLevelType w:val="multilevel"/>
    <w:tmpl w:val="3ECA1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FCD420A"/>
    <w:multiLevelType w:val="multilevel"/>
    <w:tmpl w:val="8910CB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920167301">
    <w:abstractNumId w:val="1"/>
  </w:num>
  <w:num w:numId="2" w16cid:durableId="1058822675">
    <w:abstractNumId w:val="11"/>
  </w:num>
  <w:num w:numId="3" w16cid:durableId="669405847">
    <w:abstractNumId w:val="18"/>
  </w:num>
  <w:num w:numId="4" w16cid:durableId="213976529">
    <w:abstractNumId w:val="13"/>
  </w:num>
  <w:num w:numId="5" w16cid:durableId="499547081">
    <w:abstractNumId w:val="8"/>
  </w:num>
  <w:num w:numId="6" w16cid:durableId="618292647">
    <w:abstractNumId w:val="17"/>
  </w:num>
  <w:num w:numId="7" w16cid:durableId="1423993913">
    <w:abstractNumId w:val="2"/>
  </w:num>
  <w:num w:numId="8" w16cid:durableId="2141918646">
    <w:abstractNumId w:val="15"/>
  </w:num>
  <w:num w:numId="9" w16cid:durableId="1239174407">
    <w:abstractNumId w:val="12"/>
  </w:num>
  <w:num w:numId="10" w16cid:durableId="1337071702">
    <w:abstractNumId w:val="4"/>
  </w:num>
  <w:num w:numId="11" w16cid:durableId="1305231090">
    <w:abstractNumId w:val="5"/>
  </w:num>
  <w:num w:numId="12" w16cid:durableId="1561404415">
    <w:abstractNumId w:val="9"/>
  </w:num>
  <w:num w:numId="13" w16cid:durableId="1951811269">
    <w:abstractNumId w:val="14"/>
  </w:num>
  <w:num w:numId="14" w16cid:durableId="469397282">
    <w:abstractNumId w:val="3"/>
  </w:num>
  <w:num w:numId="15" w16cid:durableId="529227963">
    <w:abstractNumId w:val="0"/>
  </w:num>
  <w:num w:numId="16" w16cid:durableId="529760026">
    <w:abstractNumId w:val="6"/>
  </w:num>
  <w:num w:numId="17" w16cid:durableId="485899682">
    <w:abstractNumId w:val="7"/>
  </w:num>
  <w:num w:numId="18" w16cid:durableId="1878159829">
    <w:abstractNumId w:val="19"/>
  </w:num>
  <w:num w:numId="19" w16cid:durableId="422839446">
    <w:abstractNumId w:val="10"/>
  </w:num>
  <w:num w:numId="20" w16cid:durableId="8856764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WfID" w:val="1145FB78"/>
    <w:docVar w:name="WfLastSegment" w:val="40689"/>
    <w:docVar w:name="WfProtection" w:val="1"/>
    <w:docVar w:name="WfSegPar" w:val="10010 -1 0 5 5 0 0 0"/>
    <w:docVar w:name="WfSetup" w:val="C:\Users\meinir.jones\AppData\Roaming\Microsoft\Word\STARTUP\wordfast.ini"/>
    <w:docVar w:name="WfStyles" w:val="382 WfIntNo docCells=11A ,S:\Translation\Cyfieithu\Ar Waith\MeinirArWaith\ECAD5008 Assignment specification 2020_21-Cym.docx, | ,,Balloon Text,Body Text 2,Body Text1,Bulleted List,contextualspellingandgrammarerror,Default,Default Paragraph Font,Emphasis,eop,Footer,Header,Heading 1,Heading 2,Heading 3,Heading 4,Heading 6,Hyperlink,List Paragraph,No List,Normal,Normal (Web),normaltextrun,paragraph,Table Grid,Table Normal,tw4winMark,"/>
  </w:docVars>
  <w:rsids>
    <w:rsidRoot w:val="00FB4521"/>
    <w:rsid w:val="00000979"/>
    <w:rsid w:val="00000BA8"/>
    <w:rsid w:val="00011666"/>
    <w:rsid w:val="00026B02"/>
    <w:rsid w:val="00035278"/>
    <w:rsid w:val="00043C78"/>
    <w:rsid w:val="000541A0"/>
    <w:rsid w:val="000822E5"/>
    <w:rsid w:val="000914E7"/>
    <w:rsid w:val="000971FC"/>
    <w:rsid w:val="000A2A3A"/>
    <w:rsid w:val="000A3F78"/>
    <w:rsid w:val="000A492A"/>
    <w:rsid w:val="000D0C83"/>
    <w:rsid w:val="000D2F80"/>
    <w:rsid w:val="000E413A"/>
    <w:rsid w:val="000F5AA3"/>
    <w:rsid w:val="00100396"/>
    <w:rsid w:val="00100B5C"/>
    <w:rsid w:val="0010345B"/>
    <w:rsid w:val="001106E9"/>
    <w:rsid w:val="00124CA5"/>
    <w:rsid w:val="00134F77"/>
    <w:rsid w:val="00152E9D"/>
    <w:rsid w:val="00154487"/>
    <w:rsid w:val="0017512A"/>
    <w:rsid w:val="00194677"/>
    <w:rsid w:val="00196958"/>
    <w:rsid w:val="001A0258"/>
    <w:rsid w:val="001A1E39"/>
    <w:rsid w:val="001A24F3"/>
    <w:rsid w:val="001B405C"/>
    <w:rsid w:val="001B5F45"/>
    <w:rsid w:val="001C2C76"/>
    <w:rsid w:val="001C46E4"/>
    <w:rsid w:val="001E1050"/>
    <w:rsid w:val="001E1E1F"/>
    <w:rsid w:val="001E2007"/>
    <w:rsid w:val="001E57C1"/>
    <w:rsid w:val="001F07EF"/>
    <w:rsid w:val="001F50B6"/>
    <w:rsid w:val="001F6D7A"/>
    <w:rsid w:val="002046F3"/>
    <w:rsid w:val="00204B12"/>
    <w:rsid w:val="00220F25"/>
    <w:rsid w:val="0022583F"/>
    <w:rsid w:val="0022746E"/>
    <w:rsid w:val="00235F71"/>
    <w:rsid w:val="002444CA"/>
    <w:rsid w:val="00260DE6"/>
    <w:rsid w:val="00270ACE"/>
    <w:rsid w:val="00273FEE"/>
    <w:rsid w:val="0028204E"/>
    <w:rsid w:val="002840F0"/>
    <w:rsid w:val="00284205"/>
    <w:rsid w:val="0028591B"/>
    <w:rsid w:val="002878BF"/>
    <w:rsid w:val="00291841"/>
    <w:rsid w:val="002A161E"/>
    <w:rsid w:val="002A5676"/>
    <w:rsid w:val="002A5AA9"/>
    <w:rsid w:val="002C3935"/>
    <w:rsid w:val="002C449B"/>
    <w:rsid w:val="002C6040"/>
    <w:rsid w:val="002D5B3F"/>
    <w:rsid w:val="002E272E"/>
    <w:rsid w:val="002E5EB7"/>
    <w:rsid w:val="002E7E31"/>
    <w:rsid w:val="002F5778"/>
    <w:rsid w:val="002F6398"/>
    <w:rsid w:val="00305BBB"/>
    <w:rsid w:val="003223E0"/>
    <w:rsid w:val="00352C4A"/>
    <w:rsid w:val="00362560"/>
    <w:rsid w:val="00366004"/>
    <w:rsid w:val="00372605"/>
    <w:rsid w:val="003732FD"/>
    <w:rsid w:val="003753B2"/>
    <w:rsid w:val="00376559"/>
    <w:rsid w:val="003815C3"/>
    <w:rsid w:val="00382BAA"/>
    <w:rsid w:val="00384D73"/>
    <w:rsid w:val="00393EB6"/>
    <w:rsid w:val="003A3CE5"/>
    <w:rsid w:val="003B366F"/>
    <w:rsid w:val="003B3F9D"/>
    <w:rsid w:val="003B6C95"/>
    <w:rsid w:val="003B772A"/>
    <w:rsid w:val="003C71F7"/>
    <w:rsid w:val="003C7DBB"/>
    <w:rsid w:val="003D317E"/>
    <w:rsid w:val="003D5AB2"/>
    <w:rsid w:val="003E492D"/>
    <w:rsid w:val="003E5751"/>
    <w:rsid w:val="004019DE"/>
    <w:rsid w:val="004046A9"/>
    <w:rsid w:val="00404C50"/>
    <w:rsid w:val="004143BB"/>
    <w:rsid w:val="004164C0"/>
    <w:rsid w:val="00423934"/>
    <w:rsid w:val="00426244"/>
    <w:rsid w:val="00433A08"/>
    <w:rsid w:val="00451810"/>
    <w:rsid w:val="004576A3"/>
    <w:rsid w:val="00457932"/>
    <w:rsid w:val="004674CA"/>
    <w:rsid w:val="00470A38"/>
    <w:rsid w:val="00477880"/>
    <w:rsid w:val="0048107D"/>
    <w:rsid w:val="004874DE"/>
    <w:rsid w:val="00496911"/>
    <w:rsid w:val="004A16EA"/>
    <w:rsid w:val="004A49B0"/>
    <w:rsid w:val="004B5334"/>
    <w:rsid w:val="004B6C14"/>
    <w:rsid w:val="004C05F3"/>
    <w:rsid w:val="004D1F47"/>
    <w:rsid w:val="004D48C2"/>
    <w:rsid w:val="004D5E9B"/>
    <w:rsid w:val="004D63D9"/>
    <w:rsid w:val="004E6585"/>
    <w:rsid w:val="0050249F"/>
    <w:rsid w:val="00503F0E"/>
    <w:rsid w:val="005057E1"/>
    <w:rsid w:val="00510B2C"/>
    <w:rsid w:val="00524566"/>
    <w:rsid w:val="00527E60"/>
    <w:rsid w:val="00530BEF"/>
    <w:rsid w:val="005510C4"/>
    <w:rsid w:val="00552351"/>
    <w:rsid w:val="0055302A"/>
    <w:rsid w:val="00561F00"/>
    <w:rsid w:val="00562C4E"/>
    <w:rsid w:val="00562DEC"/>
    <w:rsid w:val="0056379D"/>
    <w:rsid w:val="00565BD4"/>
    <w:rsid w:val="00576AB4"/>
    <w:rsid w:val="00577917"/>
    <w:rsid w:val="00590624"/>
    <w:rsid w:val="00590667"/>
    <w:rsid w:val="005930D7"/>
    <w:rsid w:val="005965B0"/>
    <w:rsid w:val="005969E2"/>
    <w:rsid w:val="005A1689"/>
    <w:rsid w:val="005B61CD"/>
    <w:rsid w:val="005D1D58"/>
    <w:rsid w:val="005D432C"/>
    <w:rsid w:val="005E285E"/>
    <w:rsid w:val="005E72F8"/>
    <w:rsid w:val="005F0579"/>
    <w:rsid w:val="005F38F0"/>
    <w:rsid w:val="005F3A53"/>
    <w:rsid w:val="00600D7F"/>
    <w:rsid w:val="006062A3"/>
    <w:rsid w:val="00610E08"/>
    <w:rsid w:val="006140BF"/>
    <w:rsid w:val="006161BE"/>
    <w:rsid w:val="00620787"/>
    <w:rsid w:val="0062505A"/>
    <w:rsid w:val="00632434"/>
    <w:rsid w:val="00632DC7"/>
    <w:rsid w:val="0063478F"/>
    <w:rsid w:val="006379DF"/>
    <w:rsid w:val="00644256"/>
    <w:rsid w:val="006535E4"/>
    <w:rsid w:val="00653D54"/>
    <w:rsid w:val="00654318"/>
    <w:rsid w:val="00661D6F"/>
    <w:rsid w:val="006628E9"/>
    <w:rsid w:val="0066725E"/>
    <w:rsid w:val="006716C7"/>
    <w:rsid w:val="00680CC6"/>
    <w:rsid w:val="00681208"/>
    <w:rsid w:val="00681FA9"/>
    <w:rsid w:val="00691EA9"/>
    <w:rsid w:val="00692567"/>
    <w:rsid w:val="00692D28"/>
    <w:rsid w:val="006934D4"/>
    <w:rsid w:val="006962DB"/>
    <w:rsid w:val="006A6DC3"/>
    <w:rsid w:val="006C78FF"/>
    <w:rsid w:val="006D49ED"/>
    <w:rsid w:val="006D55CE"/>
    <w:rsid w:val="006D637A"/>
    <w:rsid w:val="006D6E51"/>
    <w:rsid w:val="006D6F24"/>
    <w:rsid w:val="006F0F95"/>
    <w:rsid w:val="006F45BF"/>
    <w:rsid w:val="006F60E0"/>
    <w:rsid w:val="00702F71"/>
    <w:rsid w:val="007056F8"/>
    <w:rsid w:val="00705A66"/>
    <w:rsid w:val="00734DAD"/>
    <w:rsid w:val="007366DF"/>
    <w:rsid w:val="00741398"/>
    <w:rsid w:val="00757839"/>
    <w:rsid w:val="00766D08"/>
    <w:rsid w:val="00770C81"/>
    <w:rsid w:val="007904B6"/>
    <w:rsid w:val="00791024"/>
    <w:rsid w:val="00793F0A"/>
    <w:rsid w:val="007A2657"/>
    <w:rsid w:val="007A2BF7"/>
    <w:rsid w:val="007A3D04"/>
    <w:rsid w:val="007A4B85"/>
    <w:rsid w:val="007A50AC"/>
    <w:rsid w:val="007B32DC"/>
    <w:rsid w:val="007C682C"/>
    <w:rsid w:val="007D2385"/>
    <w:rsid w:val="007E673E"/>
    <w:rsid w:val="007F214F"/>
    <w:rsid w:val="00800069"/>
    <w:rsid w:val="008042F0"/>
    <w:rsid w:val="00805B32"/>
    <w:rsid w:val="00810036"/>
    <w:rsid w:val="00820ADA"/>
    <w:rsid w:val="008310A0"/>
    <w:rsid w:val="00835D29"/>
    <w:rsid w:val="00842E7F"/>
    <w:rsid w:val="00845DE0"/>
    <w:rsid w:val="00852933"/>
    <w:rsid w:val="00854004"/>
    <w:rsid w:val="008566E5"/>
    <w:rsid w:val="008566FE"/>
    <w:rsid w:val="00860106"/>
    <w:rsid w:val="00865B46"/>
    <w:rsid w:val="0087738E"/>
    <w:rsid w:val="00896134"/>
    <w:rsid w:val="008A62BC"/>
    <w:rsid w:val="008B43E7"/>
    <w:rsid w:val="008C092E"/>
    <w:rsid w:val="008D4899"/>
    <w:rsid w:val="008D763F"/>
    <w:rsid w:val="008F036F"/>
    <w:rsid w:val="008F1308"/>
    <w:rsid w:val="008F5501"/>
    <w:rsid w:val="008F78C2"/>
    <w:rsid w:val="00904568"/>
    <w:rsid w:val="009055E7"/>
    <w:rsid w:val="00911394"/>
    <w:rsid w:val="00914477"/>
    <w:rsid w:val="00923EF2"/>
    <w:rsid w:val="009247B5"/>
    <w:rsid w:val="00926D25"/>
    <w:rsid w:val="00926E9D"/>
    <w:rsid w:val="00927A15"/>
    <w:rsid w:val="009315A0"/>
    <w:rsid w:val="00932C6E"/>
    <w:rsid w:val="00933F10"/>
    <w:rsid w:val="009379B9"/>
    <w:rsid w:val="009433C5"/>
    <w:rsid w:val="009567C8"/>
    <w:rsid w:val="00965881"/>
    <w:rsid w:val="00966D63"/>
    <w:rsid w:val="00975957"/>
    <w:rsid w:val="009778F6"/>
    <w:rsid w:val="009871FF"/>
    <w:rsid w:val="00990799"/>
    <w:rsid w:val="00995D51"/>
    <w:rsid w:val="009A0631"/>
    <w:rsid w:val="009B10ED"/>
    <w:rsid w:val="009D271D"/>
    <w:rsid w:val="009D3EA4"/>
    <w:rsid w:val="009D649C"/>
    <w:rsid w:val="009E4BC1"/>
    <w:rsid w:val="009E4CA4"/>
    <w:rsid w:val="009F5A07"/>
    <w:rsid w:val="009F5CB2"/>
    <w:rsid w:val="00A03BB8"/>
    <w:rsid w:val="00A1590B"/>
    <w:rsid w:val="00A16E98"/>
    <w:rsid w:val="00A33ECA"/>
    <w:rsid w:val="00A3461C"/>
    <w:rsid w:val="00A3505D"/>
    <w:rsid w:val="00A4036F"/>
    <w:rsid w:val="00A406E5"/>
    <w:rsid w:val="00A4641C"/>
    <w:rsid w:val="00A55876"/>
    <w:rsid w:val="00A67FB1"/>
    <w:rsid w:val="00A717E4"/>
    <w:rsid w:val="00A85BFE"/>
    <w:rsid w:val="00A95AF7"/>
    <w:rsid w:val="00AB4D2F"/>
    <w:rsid w:val="00AB6FE7"/>
    <w:rsid w:val="00AB7AD7"/>
    <w:rsid w:val="00AD2430"/>
    <w:rsid w:val="00AD7841"/>
    <w:rsid w:val="00AE41A6"/>
    <w:rsid w:val="00AF0E34"/>
    <w:rsid w:val="00AF271D"/>
    <w:rsid w:val="00AF56C2"/>
    <w:rsid w:val="00B004E6"/>
    <w:rsid w:val="00B03A0E"/>
    <w:rsid w:val="00B0744D"/>
    <w:rsid w:val="00B13DAC"/>
    <w:rsid w:val="00B4535E"/>
    <w:rsid w:val="00B50EA8"/>
    <w:rsid w:val="00B64082"/>
    <w:rsid w:val="00B72325"/>
    <w:rsid w:val="00B81AD3"/>
    <w:rsid w:val="00B829D8"/>
    <w:rsid w:val="00B84B5B"/>
    <w:rsid w:val="00B86446"/>
    <w:rsid w:val="00B92F85"/>
    <w:rsid w:val="00BA1176"/>
    <w:rsid w:val="00BA7E17"/>
    <w:rsid w:val="00BB53D6"/>
    <w:rsid w:val="00BE0B01"/>
    <w:rsid w:val="00BE79C7"/>
    <w:rsid w:val="00BF12BE"/>
    <w:rsid w:val="00BF1D23"/>
    <w:rsid w:val="00BF3CB5"/>
    <w:rsid w:val="00BF7CBA"/>
    <w:rsid w:val="00C01A3F"/>
    <w:rsid w:val="00C073F1"/>
    <w:rsid w:val="00C1285B"/>
    <w:rsid w:val="00C1361B"/>
    <w:rsid w:val="00C14E1F"/>
    <w:rsid w:val="00C171FC"/>
    <w:rsid w:val="00C17210"/>
    <w:rsid w:val="00C315AF"/>
    <w:rsid w:val="00C36D9A"/>
    <w:rsid w:val="00C44A72"/>
    <w:rsid w:val="00C61FC2"/>
    <w:rsid w:val="00C705F9"/>
    <w:rsid w:val="00C80F0F"/>
    <w:rsid w:val="00C8667A"/>
    <w:rsid w:val="00C87586"/>
    <w:rsid w:val="00C93AAD"/>
    <w:rsid w:val="00C93BCB"/>
    <w:rsid w:val="00CC241A"/>
    <w:rsid w:val="00CE4035"/>
    <w:rsid w:val="00CE65AB"/>
    <w:rsid w:val="00CF4266"/>
    <w:rsid w:val="00D04398"/>
    <w:rsid w:val="00D22D9C"/>
    <w:rsid w:val="00D241F1"/>
    <w:rsid w:val="00D27201"/>
    <w:rsid w:val="00D27234"/>
    <w:rsid w:val="00D275CB"/>
    <w:rsid w:val="00D30DFA"/>
    <w:rsid w:val="00D312C1"/>
    <w:rsid w:val="00D3722C"/>
    <w:rsid w:val="00D463A5"/>
    <w:rsid w:val="00D46727"/>
    <w:rsid w:val="00D4710D"/>
    <w:rsid w:val="00D47D25"/>
    <w:rsid w:val="00D62ACD"/>
    <w:rsid w:val="00D77F19"/>
    <w:rsid w:val="00D81A7B"/>
    <w:rsid w:val="00DA36EE"/>
    <w:rsid w:val="00DA605F"/>
    <w:rsid w:val="00DB116D"/>
    <w:rsid w:val="00DB76CB"/>
    <w:rsid w:val="00DD17CC"/>
    <w:rsid w:val="00DD229B"/>
    <w:rsid w:val="00DE217A"/>
    <w:rsid w:val="00DE4E24"/>
    <w:rsid w:val="00DE5551"/>
    <w:rsid w:val="00DF321B"/>
    <w:rsid w:val="00E01E2F"/>
    <w:rsid w:val="00E230E0"/>
    <w:rsid w:val="00E27F15"/>
    <w:rsid w:val="00E3198F"/>
    <w:rsid w:val="00E5189F"/>
    <w:rsid w:val="00E51AAC"/>
    <w:rsid w:val="00E66CC0"/>
    <w:rsid w:val="00E728A9"/>
    <w:rsid w:val="00E807D9"/>
    <w:rsid w:val="00EA0F4E"/>
    <w:rsid w:val="00EA295B"/>
    <w:rsid w:val="00EA3B9B"/>
    <w:rsid w:val="00EA6801"/>
    <w:rsid w:val="00EB1D23"/>
    <w:rsid w:val="00EB34A3"/>
    <w:rsid w:val="00EB4F96"/>
    <w:rsid w:val="00ED7072"/>
    <w:rsid w:val="00EE3132"/>
    <w:rsid w:val="00EE3D9D"/>
    <w:rsid w:val="00EE6F25"/>
    <w:rsid w:val="00EF758D"/>
    <w:rsid w:val="00F02126"/>
    <w:rsid w:val="00F03D85"/>
    <w:rsid w:val="00F07C8C"/>
    <w:rsid w:val="00F22B05"/>
    <w:rsid w:val="00F2313F"/>
    <w:rsid w:val="00F244DC"/>
    <w:rsid w:val="00F249F1"/>
    <w:rsid w:val="00F25B9D"/>
    <w:rsid w:val="00F2664E"/>
    <w:rsid w:val="00F31163"/>
    <w:rsid w:val="00F31A45"/>
    <w:rsid w:val="00F31C04"/>
    <w:rsid w:val="00F35DD4"/>
    <w:rsid w:val="00F442A7"/>
    <w:rsid w:val="00F57A89"/>
    <w:rsid w:val="00F61A20"/>
    <w:rsid w:val="00F61C27"/>
    <w:rsid w:val="00F63DD9"/>
    <w:rsid w:val="00F63F3B"/>
    <w:rsid w:val="00F66489"/>
    <w:rsid w:val="00F67644"/>
    <w:rsid w:val="00F72DC5"/>
    <w:rsid w:val="00F81153"/>
    <w:rsid w:val="00F8381F"/>
    <w:rsid w:val="00F92EF2"/>
    <w:rsid w:val="00F933AC"/>
    <w:rsid w:val="00F93AD7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D34E1"/>
    <w:rsid w:val="00FD47EC"/>
    <w:rsid w:val="00FF273B"/>
    <w:rsid w:val="00FF4EA6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CFE6503"/>
  <w15:docId w15:val="{DB56BA60-7F99-4C5C-B246-1D3E3AAD1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customStyle="1" w:styleId="paragraph">
    <w:name w:val="paragraph"/>
    <w:basedOn w:val="Normal"/>
    <w:rsid w:val="000541A0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efaultParagraphFont"/>
    <w:rsid w:val="000541A0"/>
  </w:style>
  <w:style w:type="character" w:customStyle="1" w:styleId="eop">
    <w:name w:val="eop"/>
    <w:basedOn w:val="DefaultParagraphFont"/>
    <w:rsid w:val="000541A0"/>
  </w:style>
  <w:style w:type="character" w:customStyle="1" w:styleId="contextualspellingandgrammarerror">
    <w:name w:val="contextualspellingandgrammarerror"/>
    <w:basedOn w:val="DefaultParagraphFont"/>
    <w:rsid w:val="000541A0"/>
  </w:style>
  <w:style w:type="paragraph" w:customStyle="1" w:styleId="Default">
    <w:name w:val="Default"/>
    <w:rsid w:val="00B4535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tw4winMark">
    <w:name w:val="tw4winMark"/>
    <w:basedOn w:val="DefaultParagraphFont"/>
    <w:rsid w:val="00D27201"/>
    <w:rPr>
      <w:rFonts w:ascii="Courier New" w:hAnsi="Courier New" w:cs="Courier New"/>
      <w:b w:val="0"/>
      <w:i w:val="0"/>
      <w:dstrike w:val="0"/>
      <w:noProof/>
      <w:vanish/>
      <w:color w:val="800080"/>
      <w:spacing w:val="0"/>
      <w:kern w:val="30"/>
      <w:sz w:val="18"/>
      <w:szCs w:val="24"/>
      <w:effect w:val="none"/>
      <w:vertAlign w:val="sub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26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22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9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96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6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26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18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01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1</TotalTime>
  <Pages>15</Pages>
  <Words>5059</Words>
  <Characters>28838</Characters>
  <Application>Microsoft Office Word</Application>
  <DocSecurity>0</DocSecurity>
  <Lines>240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GA36b Level 5</vt:lpstr>
    </vt:vector>
  </TitlesOfParts>
  <Company>S.I.H.E.</Company>
  <LinksUpToDate>false</LinksUpToDate>
  <CharactersWithSpaces>33830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Level 5</dc:title>
  <dc:creator>fad-lc</dc:creator>
  <dc:description>August 2018</dc:description>
  <cp:lastModifiedBy>Tom Cox</cp:lastModifiedBy>
  <cp:revision>2</cp:revision>
  <cp:lastPrinted>2014-10-10T07:42:00Z</cp:lastPrinted>
  <dcterms:created xsi:type="dcterms:W3CDTF">2026-09-27T10:02:00Z</dcterms:created>
  <dcterms:modified xsi:type="dcterms:W3CDTF">2026-09-27T10:02:00Z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