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394" w:rsidRDefault="000B0394" w:rsidP="001A0D3B">
      <w:pPr>
        <w:pStyle w:val="SMUNORMALARIAL"/>
      </w:pPr>
    </w:p>
    <w:p w:rsidR="00126352" w:rsidRDefault="00126352" w:rsidP="00564F7E">
      <w:pPr>
        <w:pStyle w:val="SMUNORMALARIAL"/>
        <w:rPr>
          <w:b/>
          <w:u w:val="single"/>
        </w:rPr>
      </w:pPr>
    </w:p>
    <w:p w:rsidR="006B1889" w:rsidRPr="00850133" w:rsidRDefault="006B1889" w:rsidP="00D73EC6">
      <w:pPr>
        <w:pStyle w:val="Modcode"/>
        <w:tabs>
          <w:tab w:val="left" w:pos="4536"/>
        </w:tabs>
        <w:jc w:val="left"/>
        <w:rPr>
          <w:color w:val="000000" w:themeColor="text1"/>
        </w:rPr>
      </w:pPr>
      <w:r w:rsidRPr="00850133">
        <w:rPr>
          <w:color w:val="000000" w:themeColor="text1"/>
        </w:rPr>
        <w:t xml:space="preserve">LEVEL </w:t>
      </w:r>
      <w:r w:rsidR="00533999">
        <w:rPr>
          <w:color w:val="000000" w:themeColor="text1"/>
        </w:rPr>
        <w:t>4</w:t>
      </w:r>
      <w:r w:rsidR="00D73EC6">
        <w:rPr>
          <w:color w:val="000000" w:themeColor="text1"/>
        </w:rPr>
        <w:tab/>
        <w:t>STUDENT NAME:</w:t>
      </w:r>
    </w:p>
    <w:p w:rsidR="006B1889" w:rsidRPr="00850133" w:rsidRDefault="006B1889" w:rsidP="006B1889">
      <w:pPr>
        <w:pStyle w:val="Modcode"/>
        <w:jc w:val="left"/>
        <w:rPr>
          <w:color w:val="000000" w:themeColor="text1"/>
        </w:rPr>
      </w:pPr>
      <w:r w:rsidRPr="00850133">
        <w:rPr>
          <w:color w:val="000000" w:themeColor="text1"/>
        </w:rPr>
        <w:t xml:space="preserve">                                                                      </w:t>
      </w:r>
    </w:p>
    <w:p w:rsidR="006B1889" w:rsidRPr="00850133" w:rsidRDefault="006B1889" w:rsidP="006B1889">
      <w:pPr>
        <w:pStyle w:val="Modcode"/>
        <w:jc w:val="left"/>
        <w:rPr>
          <w:color w:val="000000" w:themeColor="text1"/>
        </w:rPr>
      </w:pPr>
      <w:r w:rsidRPr="00850133">
        <w:rPr>
          <w:color w:val="000000" w:themeColor="text1"/>
        </w:rPr>
        <w:t xml:space="preserve">SEMESTER 2                                                                         </w:t>
      </w:r>
    </w:p>
    <w:p w:rsidR="006B1889" w:rsidRPr="00850133" w:rsidRDefault="006B1889" w:rsidP="006B1889">
      <w:pPr>
        <w:pStyle w:val="Modcode"/>
        <w:jc w:val="left"/>
        <w:rPr>
          <w:color w:val="000000" w:themeColor="text1"/>
        </w:rPr>
      </w:pPr>
    </w:p>
    <w:p w:rsidR="006B1889" w:rsidRPr="00850133" w:rsidRDefault="006B1889" w:rsidP="006B1889">
      <w:pPr>
        <w:pStyle w:val="Modcode"/>
        <w:jc w:val="left"/>
        <w:rPr>
          <w:color w:val="000000" w:themeColor="text1"/>
        </w:rPr>
      </w:pPr>
    </w:p>
    <w:p w:rsidR="006B1889" w:rsidRPr="00850133" w:rsidRDefault="006B1889" w:rsidP="006B1889">
      <w:pPr>
        <w:pStyle w:val="Modcode"/>
        <w:rPr>
          <w:color w:val="000000" w:themeColor="text1"/>
        </w:rPr>
      </w:pPr>
      <w:r w:rsidRPr="00E85260">
        <w:rPr>
          <w:color w:val="000000" w:themeColor="text1"/>
          <w:u w:val="single"/>
        </w:rPr>
        <w:t>MODULE CODE</w:t>
      </w:r>
      <w:r w:rsidRPr="00850133">
        <w:rPr>
          <w:color w:val="000000" w:themeColor="text1"/>
        </w:rPr>
        <w:t xml:space="preserve">: </w:t>
      </w:r>
      <w:r w:rsidR="00850133" w:rsidRPr="00850133">
        <w:rPr>
          <w:color w:val="000000" w:themeColor="text1"/>
        </w:rPr>
        <w:t>M</w:t>
      </w:r>
      <w:r w:rsidR="008073BA">
        <w:rPr>
          <w:color w:val="000000" w:themeColor="text1"/>
        </w:rPr>
        <w:t>4</w:t>
      </w:r>
      <w:r w:rsidR="00850133" w:rsidRPr="00850133">
        <w:rPr>
          <w:color w:val="000000" w:themeColor="text1"/>
        </w:rPr>
        <w:t>X</w:t>
      </w:r>
      <w:r w:rsidR="008073BA">
        <w:rPr>
          <w:color w:val="000000" w:themeColor="text1"/>
        </w:rPr>
        <w:t>00386</w:t>
      </w:r>
    </w:p>
    <w:p w:rsidR="006B1889" w:rsidRDefault="00850133" w:rsidP="006B1889">
      <w:pPr>
        <w:pStyle w:val="Modname"/>
        <w:rPr>
          <w:color w:val="000000" w:themeColor="text1"/>
        </w:rPr>
      </w:pPr>
      <w:r w:rsidRPr="00850133">
        <w:rPr>
          <w:color w:val="000000" w:themeColor="text1"/>
        </w:rPr>
        <w:t>Engineering Science 2</w:t>
      </w:r>
    </w:p>
    <w:p w:rsidR="00E248A9" w:rsidRDefault="00E248A9" w:rsidP="006B1889">
      <w:pPr>
        <w:pStyle w:val="Time"/>
        <w:rPr>
          <w:color w:val="000000" w:themeColor="text1"/>
          <w:szCs w:val="28"/>
        </w:rPr>
      </w:pPr>
    </w:p>
    <w:p w:rsidR="006B1889" w:rsidRDefault="006B1889" w:rsidP="00E85260">
      <w:pPr>
        <w:pStyle w:val="Time"/>
        <w:spacing w:after="120"/>
        <w:rPr>
          <w:color w:val="000000" w:themeColor="text1"/>
          <w:szCs w:val="28"/>
        </w:rPr>
      </w:pPr>
      <w:r w:rsidRPr="00E85260">
        <w:rPr>
          <w:color w:val="000000" w:themeColor="text1"/>
          <w:szCs w:val="28"/>
          <w:u w:val="single"/>
        </w:rPr>
        <w:t>aSSESSMENT TYPE</w:t>
      </w:r>
      <w:r w:rsidRPr="00E85260">
        <w:rPr>
          <w:color w:val="000000" w:themeColor="text1"/>
          <w:szCs w:val="28"/>
        </w:rPr>
        <w:t>:</w:t>
      </w:r>
      <w:r w:rsidRPr="00850133">
        <w:rPr>
          <w:color w:val="000000" w:themeColor="text1"/>
          <w:szCs w:val="28"/>
        </w:rPr>
        <w:t xml:space="preserve"> </w:t>
      </w:r>
      <w:r w:rsidR="00225BAD">
        <w:rPr>
          <w:color w:val="000000" w:themeColor="text1"/>
          <w:szCs w:val="28"/>
        </w:rPr>
        <w:t>COURSEWORK</w:t>
      </w:r>
      <w:r w:rsidRPr="00850133">
        <w:rPr>
          <w:color w:val="000000" w:themeColor="text1"/>
          <w:szCs w:val="28"/>
        </w:rPr>
        <w:t xml:space="preserve"> </w:t>
      </w:r>
    </w:p>
    <w:p w:rsidR="00E85260" w:rsidRPr="00E85260" w:rsidRDefault="00E85260" w:rsidP="00E85260">
      <w:pPr>
        <w:pStyle w:val="Answer"/>
      </w:pPr>
    </w:p>
    <w:p w:rsidR="006B1889" w:rsidRPr="00850133" w:rsidRDefault="006B1889" w:rsidP="006B1889">
      <w:pPr>
        <w:pStyle w:val="Answer"/>
        <w:rPr>
          <w:color w:val="000000" w:themeColor="text1"/>
          <w:szCs w:val="28"/>
        </w:rPr>
      </w:pPr>
      <w:r w:rsidRPr="00E85260">
        <w:rPr>
          <w:color w:val="000000" w:themeColor="text1"/>
          <w:szCs w:val="28"/>
          <w:u w:val="single"/>
        </w:rPr>
        <w:t>Assessment/Component</w:t>
      </w:r>
      <w:r w:rsidRPr="00850133">
        <w:rPr>
          <w:color w:val="000000" w:themeColor="text1"/>
          <w:szCs w:val="28"/>
        </w:rPr>
        <w:t xml:space="preserve">: </w:t>
      </w:r>
      <w:r w:rsidR="00225BAD">
        <w:rPr>
          <w:color w:val="000000" w:themeColor="text1"/>
          <w:szCs w:val="28"/>
        </w:rPr>
        <w:t>2 / 2</w:t>
      </w:r>
      <w:r w:rsidR="00850133" w:rsidRPr="00850133">
        <w:rPr>
          <w:color w:val="000000" w:themeColor="text1"/>
          <w:szCs w:val="28"/>
        </w:rPr>
        <w:t xml:space="preserve"> </w:t>
      </w:r>
    </w:p>
    <w:p w:rsidR="006B1889" w:rsidRPr="00850133" w:rsidRDefault="006B1889" w:rsidP="006B1889">
      <w:pPr>
        <w:pStyle w:val="BodyText"/>
        <w:rPr>
          <w:color w:val="000000" w:themeColor="text1"/>
        </w:rPr>
      </w:pPr>
    </w:p>
    <w:p w:rsidR="006B1889" w:rsidRPr="00850133" w:rsidRDefault="006B1889" w:rsidP="006B1889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E85260">
        <w:rPr>
          <w:b/>
          <w:color w:val="000000" w:themeColor="text1"/>
          <w:sz w:val="28"/>
          <w:szCs w:val="28"/>
          <w:u w:val="single"/>
        </w:rPr>
        <w:t>COMPONENT WEIGHTING</w:t>
      </w:r>
      <w:r w:rsidRPr="00850133">
        <w:rPr>
          <w:b/>
          <w:color w:val="000000" w:themeColor="text1"/>
          <w:sz w:val="28"/>
          <w:szCs w:val="28"/>
        </w:rPr>
        <w:t xml:space="preserve">: </w:t>
      </w:r>
      <w:r w:rsidR="00566275">
        <w:rPr>
          <w:b/>
          <w:color w:val="000000" w:themeColor="text1"/>
          <w:sz w:val="28"/>
          <w:szCs w:val="28"/>
        </w:rPr>
        <w:t>30</w:t>
      </w:r>
      <w:r w:rsidRPr="00850133">
        <w:rPr>
          <w:b/>
          <w:color w:val="000000" w:themeColor="text1"/>
          <w:sz w:val="28"/>
          <w:szCs w:val="28"/>
        </w:rPr>
        <w:t xml:space="preserve"> %</w:t>
      </w:r>
    </w:p>
    <w:p w:rsidR="00E85260" w:rsidRDefault="00E85260" w:rsidP="006B1889">
      <w:pPr>
        <w:pStyle w:val="BodyText"/>
        <w:rPr>
          <w:color w:val="000000" w:themeColor="text1"/>
        </w:rPr>
      </w:pPr>
    </w:p>
    <w:p w:rsidR="006B1889" w:rsidRPr="00850133" w:rsidRDefault="006B1889" w:rsidP="006B1889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E85260">
        <w:rPr>
          <w:b/>
          <w:color w:val="000000" w:themeColor="text1"/>
          <w:sz w:val="28"/>
          <w:szCs w:val="28"/>
          <w:u w:val="single"/>
        </w:rPr>
        <w:t>MODULE TUTOR</w:t>
      </w:r>
      <w:r w:rsidRPr="00850133">
        <w:rPr>
          <w:b/>
          <w:color w:val="000000" w:themeColor="text1"/>
          <w:sz w:val="28"/>
          <w:szCs w:val="28"/>
        </w:rPr>
        <w:t xml:space="preserve">: </w:t>
      </w:r>
      <w:r w:rsidR="00566275">
        <w:rPr>
          <w:b/>
          <w:color w:val="000000" w:themeColor="text1"/>
          <w:sz w:val="28"/>
          <w:szCs w:val="28"/>
        </w:rPr>
        <w:t xml:space="preserve">Dr G Owen + </w:t>
      </w:r>
      <w:r w:rsidR="00850133" w:rsidRPr="00850133">
        <w:rPr>
          <w:b/>
          <w:color w:val="000000" w:themeColor="text1"/>
          <w:sz w:val="28"/>
          <w:szCs w:val="28"/>
        </w:rPr>
        <w:t>Dr A Marotin</w:t>
      </w:r>
      <w:r w:rsidRPr="00850133">
        <w:rPr>
          <w:b/>
          <w:color w:val="000000" w:themeColor="text1"/>
          <w:sz w:val="28"/>
          <w:szCs w:val="28"/>
          <w:u w:val="single"/>
        </w:rPr>
        <w:t xml:space="preserve"> </w:t>
      </w:r>
    </w:p>
    <w:p w:rsidR="006B1889" w:rsidRPr="00850133" w:rsidRDefault="006B1889" w:rsidP="006B1889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:rsidR="006B1889" w:rsidRPr="00850133" w:rsidRDefault="00850133" w:rsidP="006B1889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Attempt all questions</w:t>
      </w:r>
    </w:p>
    <w:p w:rsidR="006B1889" w:rsidRPr="00850133" w:rsidRDefault="006B1889" w:rsidP="006B1889">
      <w:pPr>
        <w:pStyle w:val="BodyText"/>
        <w:rPr>
          <w:color w:val="000000" w:themeColor="text1"/>
        </w:rPr>
      </w:pPr>
    </w:p>
    <w:p w:rsidR="00E85260" w:rsidRDefault="00E85260" w:rsidP="00E85260">
      <w:pPr>
        <w:rPr>
          <w:b/>
          <w:sz w:val="28"/>
          <w:szCs w:val="28"/>
        </w:rPr>
      </w:pPr>
      <w:r w:rsidRPr="00E85260">
        <w:rPr>
          <w:b/>
          <w:sz w:val="28"/>
          <w:szCs w:val="28"/>
          <w:u w:val="single"/>
        </w:rPr>
        <w:t>SUBMISSION DETAILS</w:t>
      </w:r>
      <w:r w:rsidRPr="00C536A6">
        <w:rPr>
          <w:b/>
          <w:sz w:val="28"/>
          <w:szCs w:val="28"/>
        </w:rPr>
        <w:t xml:space="preserve">:    </w:t>
      </w:r>
    </w:p>
    <w:p w:rsidR="00E85260" w:rsidRDefault="00E85260" w:rsidP="00E85260">
      <w:pPr>
        <w:rPr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328"/>
      </w:tblGrid>
      <w:tr w:rsidR="00E85260" w:rsidTr="009914FD">
        <w:tc>
          <w:tcPr>
            <w:tcW w:w="5328" w:type="dxa"/>
          </w:tcPr>
          <w:p w:rsidR="00E85260" w:rsidRPr="00572133" w:rsidRDefault="00E85260" w:rsidP="009914FD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Date set</w:t>
            </w:r>
            <w:r w:rsidRPr="00572133">
              <w:rPr>
                <w:b/>
                <w:sz w:val="24"/>
              </w:rPr>
              <w:t>:</w:t>
            </w:r>
            <w:r w:rsidR="003D7DCA">
              <w:rPr>
                <w:b/>
                <w:sz w:val="24"/>
              </w:rPr>
              <w:t xml:space="preserve"> 1</w:t>
            </w:r>
            <w:r w:rsidR="00166E1C">
              <w:rPr>
                <w:b/>
                <w:sz w:val="24"/>
              </w:rPr>
              <w:t>3</w:t>
            </w:r>
            <w:r w:rsidR="003D7DCA" w:rsidRPr="003D7DCA">
              <w:rPr>
                <w:b/>
                <w:sz w:val="24"/>
                <w:vertAlign w:val="superscript"/>
              </w:rPr>
              <w:t>th</w:t>
            </w:r>
            <w:r w:rsidR="003D7DCA">
              <w:rPr>
                <w:b/>
                <w:sz w:val="24"/>
              </w:rPr>
              <w:t xml:space="preserve"> February 20</w:t>
            </w:r>
            <w:r w:rsidR="00166E1C">
              <w:rPr>
                <w:b/>
                <w:sz w:val="24"/>
              </w:rPr>
              <w:t>20</w:t>
            </w:r>
          </w:p>
          <w:p w:rsidR="00E85260" w:rsidRDefault="00E85260" w:rsidP="009914FD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E85260" w:rsidRDefault="00E85260" w:rsidP="00EB1F96">
            <w:pPr>
              <w:pStyle w:val="SMUNORMALARIAL"/>
              <w:rPr>
                <w:b/>
                <w:sz w:val="24"/>
              </w:rPr>
            </w:pPr>
          </w:p>
        </w:tc>
      </w:tr>
      <w:tr w:rsidR="00E85260" w:rsidTr="009914FD">
        <w:tc>
          <w:tcPr>
            <w:tcW w:w="5328" w:type="dxa"/>
            <w:gridSpan w:val="2"/>
          </w:tcPr>
          <w:p w:rsidR="00E85260" w:rsidRDefault="00E85260" w:rsidP="009914FD">
            <w:pPr>
              <w:pStyle w:val="SMUNORMALARIAL"/>
              <w:rPr>
                <w:b/>
                <w:sz w:val="24"/>
              </w:rPr>
            </w:pPr>
          </w:p>
        </w:tc>
      </w:tr>
      <w:tr w:rsidR="00E85260" w:rsidTr="009914FD">
        <w:tc>
          <w:tcPr>
            <w:tcW w:w="5328" w:type="dxa"/>
          </w:tcPr>
          <w:p w:rsidR="00E85260" w:rsidRPr="00572133" w:rsidRDefault="00E85260" w:rsidP="009914FD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Date to submit</w:t>
            </w:r>
            <w:r w:rsidRPr="00572133">
              <w:rPr>
                <w:b/>
                <w:sz w:val="24"/>
              </w:rPr>
              <w:t>:</w:t>
            </w:r>
            <w:r w:rsidR="003D7DCA">
              <w:rPr>
                <w:b/>
                <w:sz w:val="24"/>
              </w:rPr>
              <w:t xml:space="preserve"> </w:t>
            </w:r>
            <w:r w:rsidR="00166E1C">
              <w:rPr>
                <w:b/>
                <w:sz w:val="24"/>
              </w:rPr>
              <w:t>2</w:t>
            </w:r>
            <w:r w:rsidR="00166E1C" w:rsidRPr="00166E1C">
              <w:rPr>
                <w:b/>
                <w:sz w:val="24"/>
                <w:vertAlign w:val="superscript"/>
              </w:rPr>
              <w:t>nd</w:t>
            </w:r>
            <w:r w:rsidR="00166E1C">
              <w:rPr>
                <w:b/>
                <w:sz w:val="24"/>
              </w:rPr>
              <w:t xml:space="preserve"> </w:t>
            </w:r>
            <w:r w:rsidR="003D7DCA">
              <w:rPr>
                <w:b/>
                <w:sz w:val="24"/>
              </w:rPr>
              <w:t>April 20</w:t>
            </w:r>
            <w:r w:rsidR="00166E1C">
              <w:rPr>
                <w:b/>
                <w:sz w:val="24"/>
              </w:rPr>
              <w:t>20</w:t>
            </w:r>
          </w:p>
          <w:p w:rsidR="00E85260" w:rsidRDefault="00E85260" w:rsidP="009914FD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E85260" w:rsidRDefault="00E85260" w:rsidP="00EB1F96">
            <w:pPr>
              <w:pStyle w:val="SMUNORMALARIAL"/>
              <w:rPr>
                <w:b/>
                <w:sz w:val="24"/>
              </w:rPr>
            </w:pPr>
          </w:p>
        </w:tc>
      </w:tr>
    </w:tbl>
    <w:p w:rsidR="006B1889" w:rsidRPr="00850133" w:rsidRDefault="006B1889" w:rsidP="006B1889">
      <w:pPr>
        <w:pStyle w:val="BodyText"/>
        <w:ind w:left="720"/>
        <w:rPr>
          <w:color w:val="000000" w:themeColor="text1"/>
          <w:sz w:val="28"/>
        </w:rPr>
      </w:pPr>
    </w:p>
    <w:p w:rsidR="006B1889" w:rsidRPr="00850133" w:rsidRDefault="006B1889" w:rsidP="006B1889">
      <w:pPr>
        <w:rPr>
          <w:color w:val="000000" w:themeColor="text1"/>
          <w:sz w:val="28"/>
          <w:szCs w:val="28"/>
        </w:rPr>
      </w:pPr>
    </w:p>
    <w:p w:rsidR="006B1889" w:rsidRDefault="006B1889" w:rsidP="006B1889">
      <w:pPr>
        <w:rPr>
          <w:b/>
          <w:sz w:val="28"/>
          <w:szCs w:val="28"/>
        </w:rPr>
      </w:pPr>
      <w:r w:rsidRPr="00C536A6">
        <w:rPr>
          <w:b/>
          <w:sz w:val="28"/>
          <w:szCs w:val="28"/>
        </w:rPr>
        <w:t xml:space="preserve">  </w:t>
      </w:r>
    </w:p>
    <w:p w:rsidR="006B1889" w:rsidRDefault="006B1889" w:rsidP="006B1889">
      <w:pPr>
        <w:rPr>
          <w:b/>
          <w:sz w:val="28"/>
          <w:szCs w:val="28"/>
        </w:rPr>
      </w:pPr>
    </w:p>
    <w:p w:rsidR="002E33B9" w:rsidRDefault="002E33B9" w:rsidP="005610A4">
      <w:pPr>
        <w:pStyle w:val="SMUNORMALARIAL"/>
        <w:rPr>
          <w:b/>
          <w:u w:val="single"/>
        </w:rPr>
      </w:pPr>
    </w:p>
    <w:p w:rsidR="006B1889" w:rsidRDefault="006B1889">
      <w:pPr>
        <w:rPr>
          <w:rFonts w:ascii="Arial" w:hAnsi="Arial"/>
          <w:b/>
          <w:sz w:val="22"/>
          <w:u w:val="single"/>
        </w:rPr>
      </w:pPr>
      <w:r>
        <w:rPr>
          <w:b/>
          <w:u w:val="single"/>
        </w:rPr>
        <w:br w:type="page"/>
      </w:r>
    </w:p>
    <w:p w:rsidR="006B1889" w:rsidRDefault="006B1889" w:rsidP="005610A4">
      <w:pPr>
        <w:pStyle w:val="SMUNORMALARIAL"/>
        <w:rPr>
          <w:b/>
          <w:u w:val="single"/>
        </w:rPr>
      </w:pPr>
    </w:p>
    <w:p w:rsidR="00EB1F96" w:rsidRDefault="00EB1F96" w:rsidP="005610A4">
      <w:pPr>
        <w:pStyle w:val="SMUNORMALARIAL"/>
        <w:rPr>
          <w:b/>
          <w:u w:val="single"/>
        </w:rPr>
      </w:pPr>
    </w:p>
    <w:p w:rsidR="003E1256" w:rsidRPr="00C47AF2" w:rsidRDefault="003E1256" w:rsidP="003E1256">
      <w:pPr>
        <w:pStyle w:val="SMUNORMALARIAL"/>
        <w:rPr>
          <w:rFonts w:ascii="Times New Roman" w:hAnsi="Times New Roman"/>
          <w:b/>
          <w:sz w:val="24"/>
        </w:rPr>
      </w:pPr>
      <w:r w:rsidRPr="00C47AF2">
        <w:rPr>
          <w:rFonts w:ascii="Times New Roman" w:hAnsi="Times New Roman"/>
          <w:b/>
          <w:sz w:val="24"/>
          <w:u w:val="single"/>
        </w:rPr>
        <w:t>QUESTION ONE (</w:t>
      </w:r>
      <w:r w:rsidR="00147E6A" w:rsidRPr="00C47AF2">
        <w:rPr>
          <w:rFonts w:ascii="Times New Roman" w:hAnsi="Times New Roman"/>
          <w:b/>
          <w:sz w:val="24"/>
          <w:u w:val="single"/>
        </w:rPr>
        <w:t>25</w:t>
      </w:r>
      <w:r w:rsidRPr="00C47AF2">
        <w:rPr>
          <w:rFonts w:ascii="Times New Roman" w:hAnsi="Times New Roman"/>
          <w:b/>
          <w:sz w:val="24"/>
          <w:u w:val="single"/>
        </w:rPr>
        <w:t xml:space="preserve"> marks)</w:t>
      </w:r>
      <w:r w:rsidRPr="00C47AF2">
        <w:rPr>
          <w:rFonts w:ascii="Times New Roman" w:hAnsi="Times New Roman"/>
          <w:b/>
          <w:sz w:val="24"/>
        </w:rPr>
        <w:t>:</w:t>
      </w:r>
    </w:p>
    <w:p w:rsidR="00843235" w:rsidRPr="00C47AF2" w:rsidRDefault="00843235" w:rsidP="003E1256">
      <w:pPr>
        <w:pStyle w:val="SMUNORMALARIAL"/>
        <w:rPr>
          <w:rFonts w:ascii="Times New Roman" w:hAnsi="Times New Roman"/>
          <w:b/>
          <w:sz w:val="24"/>
        </w:rPr>
      </w:pPr>
    </w:p>
    <w:p w:rsidR="003E1256" w:rsidRPr="00C47AF2" w:rsidRDefault="003E1256" w:rsidP="003E1256">
      <w:pPr>
        <w:pStyle w:val="SMUNORMALARIAL"/>
        <w:spacing w:line="120" w:lineRule="auto"/>
        <w:rPr>
          <w:rFonts w:ascii="Times New Roman" w:hAnsi="Times New Roman"/>
          <w:b/>
          <w:sz w:val="24"/>
        </w:rPr>
      </w:pPr>
    </w:p>
    <w:p w:rsidR="00843235" w:rsidRPr="00C47AF2" w:rsidRDefault="00843235" w:rsidP="003E1256">
      <w:pPr>
        <w:pStyle w:val="SMUNORMALARIAL"/>
        <w:spacing w:after="120"/>
        <w:rPr>
          <w:rFonts w:ascii="Times New Roman" w:hAnsi="Times New Roman"/>
          <w:sz w:val="24"/>
        </w:rPr>
      </w:pPr>
    </w:p>
    <w:p w:rsidR="003E1256" w:rsidRPr="00C47AF2" w:rsidRDefault="003E1256" w:rsidP="003E1256">
      <w:pPr>
        <w:pStyle w:val="SMUNORMALARIAL"/>
        <w:spacing w:after="120"/>
        <w:rPr>
          <w:rFonts w:ascii="Times New Roman" w:hAnsi="Times New Roman"/>
          <w:b/>
          <w:sz w:val="24"/>
        </w:rPr>
      </w:pPr>
      <w:r w:rsidRPr="00C47AF2">
        <w:rPr>
          <w:rFonts w:ascii="Times New Roman" w:hAnsi="Times New Roman"/>
          <w:b/>
          <w:sz w:val="24"/>
          <w:u w:val="single"/>
        </w:rPr>
        <w:t>QUESTION TWO (2</w:t>
      </w:r>
      <w:r w:rsidR="00147E6A" w:rsidRPr="00C47AF2">
        <w:rPr>
          <w:rFonts w:ascii="Times New Roman" w:hAnsi="Times New Roman"/>
          <w:b/>
          <w:sz w:val="24"/>
          <w:u w:val="single"/>
        </w:rPr>
        <w:t>5</w:t>
      </w:r>
      <w:r w:rsidRPr="00C47AF2">
        <w:rPr>
          <w:rFonts w:ascii="Times New Roman" w:hAnsi="Times New Roman"/>
          <w:b/>
          <w:sz w:val="24"/>
          <w:u w:val="single"/>
        </w:rPr>
        <w:t xml:space="preserve"> marks)</w:t>
      </w:r>
      <w:r w:rsidRPr="00C47AF2">
        <w:rPr>
          <w:rFonts w:ascii="Times New Roman" w:hAnsi="Times New Roman"/>
          <w:b/>
          <w:sz w:val="24"/>
        </w:rPr>
        <w:t xml:space="preserve">: </w:t>
      </w:r>
    </w:p>
    <w:p w:rsidR="00843235" w:rsidRPr="00C47AF2" w:rsidRDefault="00843235" w:rsidP="00843235"/>
    <w:p w:rsidR="00EC14FF" w:rsidRPr="00C47AF2" w:rsidRDefault="00EC14FF" w:rsidP="0047708B">
      <w:pPr>
        <w:spacing w:line="360" w:lineRule="auto"/>
        <w:ind w:left="720" w:hanging="720"/>
      </w:pPr>
      <w:r w:rsidRPr="00C47AF2">
        <w:rPr>
          <w:b/>
          <w:i/>
        </w:rPr>
        <w:tab/>
      </w:r>
      <w:r w:rsidRPr="00C47AF2">
        <w:rPr>
          <w:b/>
          <w:i/>
        </w:rPr>
        <w:tab/>
      </w:r>
      <w:r w:rsidRPr="00C47AF2">
        <w:rPr>
          <w:b/>
          <w:i/>
        </w:rPr>
        <w:tab/>
      </w:r>
    </w:p>
    <w:p w:rsidR="00871EF4" w:rsidRPr="00871EF4" w:rsidRDefault="00871EF4" w:rsidP="00871EF4">
      <w:pPr>
        <w:pStyle w:val="SMUNORMALARIAL"/>
        <w:rPr>
          <w:rFonts w:ascii="Times New Roman" w:hAnsi="Times New Roman"/>
          <w:sz w:val="24"/>
        </w:rPr>
      </w:pPr>
      <w:r w:rsidRPr="00E72C00">
        <w:rPr>
          <w:rFonts w:ascii="Times New Roman" w:hAnsi="Times New Roman"/>
          <w:b/>
          <w:sz w:val="24"/>
          <w:u w:val="single"/>
        </w:rPr>
        <w:t xml:space="preserve">QUESTION </w:t>
      </w:r>
      <w:r>
        <w:rPr>
          <w:rFonts w:ascii="Times New Roman" w:hAnsi="Times New Roman"/>
          <w:b/>
          <w:sz w:val="24"/>
          <w:u w:val="single"/>
        </w:rPr>
        <w:t>THREE</w:t>
      </w:r>
      <w:r w:rsidRPr="00E72C00">
        <w:rPr>
          <w:rFonts w:ascii="Times New Roman" w:hAnsi="Times New Roman"/>
          <w:b/>
          <w:sz w:val="24"/>
          <w:u w:val="single"/>
        </w:rPr>
        <w:t xml:space="preserve"> (25 marks)</w:t>
      </w:r>
      <w:r w:rsidRPr="00E72C00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sz w:val="24"/>
        </w:rPr>
        <w:t xml:space="preserve"> Closed System</w:t>
      </w:r>
    </w:p>
    <w:p w:rsidR="00B25EBA" w:rsidRDefault="00B25EBA" w:rsidP="00B25EBA">
      <w:pPr>
        <w:spacing w:line="120" w:lineRule="auto"/>
      </w:pPr>
    </w:p>
    <w:p w:rsidR="00166E1C" w:rsidRDefault="00166E1C" w:rsidP="00166E1C">
      <w:pPr>
        <w:spacing w:line="276" w:lineRule="auto"/>
        <w:jc w:val="both"/>
      </w:pPr>
      <w:r>
        <w:t xml:space="preserve">Two tanks (Tank A and Tank B) </w:t>
      </w:r>
      <w:proofErr w:type="gramStart"/>
      <w:r>
        <w:t>are separated</w:t>
      </w:r>
      <w:proofErr w:type="gramEnd"/>
      <w:r>
        <w:t xml:space="preserve"> by a partition. Initially, Tank A contains 2.7 kg of saturated liquid-</w:t>
      </w:r>
      <w:r w:rsidR="005858C3">
        <w:t>vapour mixture refrigerant R-134</w:t>
      </w:r>
      <w:r>
        <w:t xml:space="preserve">a at </w:t>
      </w:r>
      <w:r w:rsidR="00F67348">
        <w:t>1.6</w:t>
      </w:r>
      <w:r>
        <w:t xml:space="preserve"> MPa and a quality value of 0.4. Tank B contains 1.5 kg of refrigerant R-134a in the superheated state at 1.2 MPA and 120</w:t>
      </w:r>
      <w:r>
        <w:sym w:font="Symbol" w:char="F0B0"/>
      </w:r>
      <w:r>
        <w:t xml:space="preserve">C. Now the partition </w:t>
      </w:r>
      <w:proofErr w:type="gramStart"/>
      <w:r>
        <w:t>is removed</w:t>
      </w:r>
      <w:proofErr w:type="gramEnd"/>
      <w:r>
        <w:t xml:space="preserve"> and the two sides are allowed to mix until the mechanical and thermal equilibrium are established. If the pressure at the final state is </w:t>
      </w:r>
      <w:r w:rsidR="00D94A81">
        <w:t>9</w:t>
      </w:r>
      <w:r>
        <w:t xml:space="preserve">00 </w:t>
      </w:r>
      <w:proofErr w:type="spellStart"/>
      <w:r>
        <w:t>kPa</w:t>
      </w:r>
      <w:proofErr w:type="spellEnd"/>
      <w:r>
        <w:t>, determine,</w:t>
      </w:r>
    </w:p>
    <w:p w:rsidR="00166E1C" w:rsidRDefault="00166E1C" w:rsidP="00166E1C">
      <w:pPr>
        <w:pStyle w:val="ListParagraph"/>
        <w:numPr>
          <w:ilvl w:val="0"/>
          <w:numId w:val="32"/>
        </w:numPr>
        <w:spacing w:line="276" w:lineRule="auto"/>
        <w:jc w:val="both"/>
      </w:pPr>
      <w:r>
        <w:t xml:space="preserve">The quality of the </w:t>
      </w:r>
      <w:r w:rsidR="00F67348">
        <w:t>refrigerant</w:t>
      </w:r>
      <w:r>
        <w:t xml:space="preserve"> at the final state.</w:t>
      </w:r>
      <w:bookmarkStart w:id="0" w:name="_GoBack"/>
      <w:bookmarkEnd w:id="0"/>
    </w:p>
    <w:p w:rsidR="00166E1C" w:rsidRDefault="00166E1C" w:rsidP="00166E1C">
      <w:pPr>
        <w:pStyle w:val="ListParagraph"/>
        <w:numPr>
          <w:ilvl w:val="0"/>
          <w:numId w:val="32"/>
        </w:numPr>
        <w:spacing w:line="276" w:lineRule="auto"/>
        <w:jc w:val="both"/>
      </w:pPr>
      <w:r>
        <w:t>The amount of heat lost from the tanks.</w:t>
      </w:r>
    </w:p>
    <w:p w:rsidR="00C47AF2" w:rsidRDefault="00C47AF2" w:rsidP="00166E1C">
      <w:pPr>
        <w:jc w:val="both"/>
        <w:rPr>
          <w:b/>
          <w:u w:val="single"/>
        </w:rPr>
      </w:pPr>
    </w:p>
    <w:p w:rsidR="00166E1C" w:rsidRDefault="00C47AF2" w:rsidP="00166E1C">
      <w:pPr>
        <w:jc w:val="both"/>
        <w:rPr>
          <w:b/>
          <w:u w:val="single"/>
        </w:rPr>
      </w:pPr>
      <w:r w:rsidRPr="00BC6B8F">
        <w:rPr>
          <w:b/>
          <w:u w:val="single"/>
        </w:rPr>
        <w:t>Schematic</w:t>
      </w:r>
      <w:r>
        <w:rPr>
          <w:b/>
          <w:u w:val="single"/>
        </w:rPr>
        <w:t>:</w:t>
      </w:r>
    </w:p>
    <w:p w:rsidR="00C47AF2" w:rsidRPr="00EC5A99" w:rsidRDefault="00C47AF2" w:rsidP="00166E1C">
      <w:pPr>
        <w:jc w:val="both"/>
      </w:pPr>
    </w:p>
    <w:p w:rsidR="00166E1C" w:rsidRPr="00EC5A99" w:rsidRDefault="008B280E" w:rsidP="00166E1C"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1646831</wp:posOffset>
                </wp:positionH>
                <wp:positionV relativeFrom="paragraph">
                  <wp:posOffset>52981</wp:posOffset>
                </wp:positionV>
                <wp:extent cx="3069203" cy="1647190"/>
                <wp:effectExtent l="0" t="0" r="17145" b="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9203" cy="1647190"/>
                          <a:chOff x="0" y="0"/>
                          <a:chExt cx="3069203" cy="1647190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458871" cy="1228725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66E1C" w:rsidRDefault="00166E1C" w:rsidP="00166E1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1463040" y="0"/>
                            <a:ext cx="1606163" cy="1228725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66E1C" w:rsidRDefault="00166E1C" w:rsidP="00166E1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6977" y="123246"/>
                            <a:ext cx="1287145" cy="976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Tank A</w:t>
                              </w:r>
                            </w:p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3 kg</w:t>
                              </w:r>
                            </w:p>
                            <w:p w:rsidR="00166E1C" w:rsidRDefault="00F67348" w:rsidP="00166E1C">
                              <w:pPr>
                                <w:jc w:val="center"/>
                              </w:pPr>
                              <w:r>
                                <w:t>1.6</w:t>
                              </w:r>
                              <w:r w:rsidR="00166E1C">
                                <w:t xml:space="preserve"> MPa</w:t>
                              </w:r>
                            </w:p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x = 0.4</w:t>
                              </w:r>
                            </w:p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Saturated R-134a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10747" y="119270"/>
                            <a:ext cx="1534160" cy="988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Tank B</w:t>
                              </w:r>
                            </w:p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2.7 kg</w:t>
                              </w:r>
                            </w:p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1.2 MPa</w:t>
                              </w:r>
                            </w:p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120</w:t>
                              </w:r>
                              <w:r>
                                <w:sym w:font="Symbol" w:char="F0B0"/>
                              </w:r>
                              <w:r>
                                <w:t>C</w:t>
                              </w:r>
                            </w:p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Superheated R-134a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5" name="Straight Arrow Connector 25"/>
                        <wps:cNvCnPr/>
                        <wps:spPr>
                          <a:xfrm>
                            <a:off x="926327" y="1061500"/>
                            <a:ext cx="476250" cy="40957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Arrow Connector 24"/>
                        <wps:cNvCnPr/>
                        <wps:spPr>
                          <a:xfrm flipH="1">
                            <a:off x="1586285" y="1069451"/>
                            <a:ext cx="447040" cy="40957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97280" y="1371600"/>
                            <a:ext cx="800100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66E1C" w:rsidRDefault="00166E1C" w:rsidP="00166E1C">
                              <w:pPr>
                                <w:jc w:val="center"/>
                              </w:pPr>
                              <w:r>
                                <w:t>Q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026" style="position:absolute;margin-left:129.65pt;margin-top:4.15pt;width:241.65pt;height:129.7pt;z-index:251683840" coordsize="30692,16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">
                <v:rect id="Rectangle 3" o:spid="_x0000_s1027" style="position:absolute;width:14588;height:12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" filled="f" strokecolor="#243f60 [1604]" strokeweight="2pt">
                  <v:textbox>
                    <w:txbxContent>
                      <w:p w:rsidR="00166E1C" w:rsidRDefault="00166E1C" w:rsidP="00166E1C">
                        <w:pPr>
                          <w:jc w:val="center"/>
                        </w:pPr>
                      </w:p>
                    </w:txbxContent>
                  </v:textbox>
                </v:rect>
                <v:rect id="Rectangle 22" o:spid="_x0000_s1028" style="position:absolute;left:14630;width:16062;height:12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" filled="f" strokecolor="#243f60 [1604]" strokeweight="2pt">
                  <v:textbox>
                    <w:txbxContent>
                      <w:p w:rsidR="00166E1C" w:rsidRDefault="00166E1C" w:rsidP="00166E1C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1669;top:1232;width:12872;height:9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" filled="f" stroked="f">
                  <v:textbox style="mso-fit-shape-to-text:t">
                    <w:txbxContent>
                      <w:p w:rsidR="00166E1C" w:rsidRDefault="00166E1C" w:rsidP="00166E1C">
                        <w:pPr>
                          <w:jc w:val="center"/>
                        </w:pPr>
                        <w:r>
                          <w:t>Tank A</w:t>
                        </w:r>
                      </w:p>
                      <w:p w:rsidR="00166E1C" w:rsidRDefault="00166E1C" w:rsidP="00166E1C">
                        <w:pPr>
                          <w:jc w:val="center"/>
                        </w:pPr>
                        <w:r>
                          <w:t>3</w:t>
                        </w:r>
                        <w:r>
                          <w:t xml:space="preserve"> kg</w:t>
                        </w:r>
                      </w:p>
                      <w:p w:rsidR="00166E1C" w:rsidRDefault="00F67348" w:rsidP="00166E1C">
                        <w:pPr>
                          <w:jc w:val="center"/>
                        </w:pPr>
                        <w:r>
                          <w:t>1.6</w:t>
                        </w:r>
                        <w:r w:rsidR="00166E1C">
                          <w:t xml:space="preserve"> MPa</w:t>
                        </w:r>
                      </w:p>
                      <w:p w:rsidR="00166E1C" w:rsidRDefault="00166E1C" w:rsidP="00166E1C">
                        <w:pPr>
                          <w:jc w:val="center"/>
                        </w:pPr>
                        <w:r>
                          <w:t>x = 0.4</w:t>
                        </w:r>
                      </w:p>
                      <w:p w:rsidR="00166E1C" w:rsidRDefault="00166E1C" w:rsidP="00166E1C">
                        <w:pPr>
                          <w:jc w:val="center"/>
                        </w:pPr>
                        <w:r>
                          <w:t>Saturated R-134a</w:t>
                        </w:r>
                      </w:p>
                    </w:txbxContent>
                  </v:textbox>
                </v:shape>
                <v:shape id="_x0000_s1030" type="#_x0000_t202" style="position:absolute;left:15107;top:1192;width:15342;height:9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TPy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D0PTPywgAAANsAAAAPAAAA&#10;AAAAAAAAAAAAAAcCAABkcnMvZG93bnJldi54bWxQSwUGAAAAAAMAAwC3AAAA9gIAAAAA&#10;" filled="f" stroked="f">
                  <v:textbox style="mso-fit-shape-to-text:t">
                    <w:txbxContent>
                      <w:p w:rsidR="00166E1C" w:rsidRDefault="00166E1C" w:rsidP="00166E1C">
                        <w:pPr>
                          <w:jc w:val="center"/>
                        </w:pPr>
                        <w:r>
                          <w:t>Tank B</w:t>
                        </w:r>
                      </w:p>
                      <w:p w:rsidR="00166E1C" w:rsidRDefault="00166E1C" w:rsidP="00166E1C">
                        <w:pPr>
                          <w:jc w:val="center"/>
                        </w:pPr>
                        <w:r>
                          <w:t>2.7</w:t>
                        </w:r>
                        <w:r>
                          <w:t xml:space="preserve"> kg</w:t>
                        </w:r>
                      </w:p>
                      <w:p w:rsidR="00166E1C" w:rsidRDefault="00166E1C" w:rsidP="00166E1C">
                        <w:pPr>
                          <w:jc w:val="center"/>
                        </w:pPr>
                        <w:r>
                          <w:t>1.2 MPa</w:t>
                        </w:r>
                      </w:p>
                      <w:p w:rsidR="00166E1C" w:rsidRDefault="00166E1C" w:rsidP="00166E1C">
                        <w:pPr>
                          <w:jc w:val="center"/>
                        </w:pPr>
                        <w:r>
                          <w:t>1</w:t>
                        </w:r>
                        <w:r>
                          <w:t>2</w:t>
                        </w:r>
                        <w:r>
                          <w:t>0</w:t>
                        </w:r>
                        <w:r>
                          <w:sym w:font="Symbol" w:char="F0B0"/>
                        </w:r>
                        <w:bookmarkStart w:id="1" w:name="_GoBack"/>
                        <w:r>
                          <w:t>C</w:t>
                        </w:r>
                      </w:p>
                      <w:p w:rsidR="00166E1C" w:rsidRDefault="00166E1C" w:rsidP="00166E1C">
                        <w:pPr>
                          <w:jc w:val="center"/>
                        </w:pPr>
                        <w:r>
                          <w:t>Superhea</w:t>
                        </w:r>
                        <w:bookmarkEnd w:id="1"/>
                        <w:r>
                          <w:t>ted R-134a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5" o:spid="_x0000_s1031" type="#_x0000_t32" style="position:absolute;left:9263;top:10615;width:4762;height:40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" strokecolor="#4579b8 [3044]">
                  <v:stroke endarrow="open"/>
                </v:shape>
                <v:shape id="Straight Arrow Connector 24" o:spid="_x0000_s1032" type="#_x0000_t32" style="position:absolute;left:15862;top:10694;width:4471;height:40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" strokecolor="#4579b8 [3044]">
                  <v:stroke endarrow="open"/>
                </v:shape>
                <v:shape id="_x0000_s1033" type="#_x0000_t202" style="position:absolute;left:10972;top:13716;width:8001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" filled="f" stroked="f">
                  <v:textbox style="mso-fit-shape-to-text:t">
                    <w:txbxContent>
                      <w:p w:rsidR="00166E1C" w:rsidRDefault="00166E1C" w:rsidP="00166E1C">
                        <w:pPr>
                          <w:jc w:val="center"/>
                        </w:pPr>
                        <w:r>
                          <w:t>Q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66E1C" w:rsidRPr="00EC5A99" w:rsidRDefault="00166E1C" w:rsidP="00166E1C"/>
    <w:p w:rsidR="00166E1C" w:rsidRDefault="00166E1C" w:rsidP="00166E1C"/>
    <w:p w:rsidR="00166E1C" w:rsidRDefault="00166E1C" w:rsidP="00166E1C">
      <w:pPr>
        <w:tabs>
          <w:tab w:val="left" w:pos="975"/>
        </w:tabs>
      </w:pPr>
    </w:p>
    <w:p w:rsidR="00166E1C" w:rsidRDefault="00166E1C" w:rsidP="00166E1C">
      <w:pPr>
        <w:tabs>
          <w:tab w:val="left" w:pos="975"/>
        </w:tabs>
      </w:pPr>
    </w:p>
    <w:p w:rsidR="00166E1C" w:rsidRDefault="00166E1C" w:rsidP="00166E1C">
      <w:pPr>
        <w:tabs>
          <w:tab w:val="left" w:pos="975"/>
        </w:tabs>
      </w:pPr>
    </w:p>
    <w:p w:rsidR="00166E1C" w:rsidRDefault="00166E1C" w:rsidP="00166E1C">
      <w:pPr>
        <w:tabs>
          <w:tab w:val="left" w:pos="975"/>
        </w:tabs>
      </w:pPr>
    </w:p>
    <w:p w:rsidR="00166E1C" w:rsidRDefault="00166E1C" w:rsidP="00166E1C">
      <w:pPr>
        <w:pStyle w:val="SMUNORMALARIAL"/>
        <w:jc w:val="both"/>
        <w:rPr>
          <w:rFonts w:asciiTheme="minorHAnsi" w:hAnsiTheme="minorHAnsi"/>
          <w:b/>
          <w:i/>
          <w:szCs w:val="22"/>
          <w:u w:val="single"/>
        </w:rPr>
      </w:pPr>
    </w:p>
    <w:p w:rsidR="00166E1C" w:rsidRDefault="00166E1C" w:rsidP="00166E1C">
      <w:pPr>
        <w:pStyle w:val="SMUNORMALARIAL"/>
        <w:jc w:val="both"/>
        <w:rPr>
          <w:rFonts w:asciiTheme="minorHAnsi" w:hAnsiTheme="minorHAnsi"/>
          <w:i/>
          <w:szCs w:val="22"/>
          <w:u w:val="single"/>
        </w:rPr>
      </w:pPr>
    </w:p>
    <w:p w:rsidR="00166E1C" w:rsidRDefault="00166E1C" w:rsidP="00166E1C">
      <w:pPr>
        <w:pStyle w:val="SMUNORMALARIAL"/>
        <w:jc w:val="both"/>
        <w:rPr>
          <w:rFonts w:asciiTheme="minorHAnsi" w:hAnsiTheme="minorHAnsi"/>
          <w:i/>
          <w:szCs w:val="22"/>
          <w:u w:val="single"/>
        </w:rPr>
      </w:pPr>
    </w:p>
    <w:p w:rsidR="00166E1C" w:rsidRPr="00C47AF2" w:rsidRDefault="00C47AF2" w:rsidP="00166E1C">
      <w:pPr>
        <w:pStyle w:val="SMUNORMALARIAL"/>
        <w:ind w:left="142"/>
        <w:jc w:val="both"/>
        <w:rPr>
          <w:rFonts w:ascii="Times New Roman" w:hAnsi="Times New Roman"/>
          <w:b/>
          <w:sz w:val="24"/>
        </w:rPr>
      </w:pPr>
      <w:r w:rsidRPr="00C47AF2">
        <w:rPr>
          <w:rFonts w:ascii="Times New Roman" w:hAnsi="Times New Roman"/>
          <w:b/>
          <w:sz w:val="24"/>
          <w:u w:val="single"/>
        </w:rPr>
        <w:t>Assumptions</w:t>
      </w:r>
      <w:r w:rsidR="00166E1C" w:rsidRPr="00C47AF2">
        <w:rPr>
          <w:rFonts w:ascii="Times New Roman" w:hAnsi="Times New Roman"/>
          <w:b/>
          <w:sz w:val="24"/>
          <w:u w:val="single"/>
        </w:rPr>
        <w:t>:</w:t>
      </w:r>
      <w:r w:rsidR="00166E1C" w:rsidRPr="00C47AF2">
        <w:rPr>
          <w:rFonts w:ascii="Times New Roman" w:hAnsi="Times New Roman"/>
          <w:b/>
          <w:sz w:val="24"/>
        </w:rPr>
        <w:t xml:space="preserve"> </w:t>
      </w:r>
    </w:p>
    <w:p w:rsidR="00166E1C" w:rsidRPr="003B6609" w:rsidRDefault="00166E1C" w:rsidP="00166E1C">
      <w:pPr>
        <w:pStyle w:val="ListParagraph"/>
        <w:numPr>
          <w:ilvl w:val="0"/>
          <w:numId w:val="26"/>
        </w:numPr>
        <w:spacing w:line="276" w:lineRule="auto"/>
      </w:pPr>
      <w:r w:rsidRPr="003B6609">
        <w:t>Kinetic and potential energy changes are negligible.</w:t>
      </w:r>
      <w:r w:rsidRPr="003B6609">
        <w:rPr>
          <w:b/>
          <w:bCs/>
        </w:rPr>
        <w:t xml:space="preserve"> </w:t>
      </w:r>
    </w:p>
    <w:p w:rsidR="00166E1C" w:rsidRPr="003B6609" w:rsidRDefault="00166E1C" w:rsidP="00166E1C">
      <w:pPr>
        <w:pStyle w:val="SMUNORMALARIAL"/>
        <w:numPr>
          <w:ilvl w:val="0"/>
          <w:numId w:val="26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>There are no work interactions.</w:t>
      </w:r>
    </w:p>
    <w:p w:rsidR="00166E1C" w:rsidRPr="003B6609" w:rsidRDefault="00166E1C" w:rsidP="00166E1C">
      <w:pPr>
        <w:pStyle w:val="SMUNORMALARIAL"/>
        <w:numPr>
          <w:ilvl w:val="0"/>
          <w:numId w:val="26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Tables </w:t>
      </w:r>
      <w:proofErr w:type="gramStart"/>
      <w:r w:rsidRPr="003B6609">
        <w:rPr>
          <w:rFonts w:ascii="Times New Roman" w:hAnsi="Times New Roman"/>
          <w:sz w:val="24"/>
        </w:rPr>
        <w:t>A-</w:t>
      </w:r>
      <w:r w:rsidR="00B9735C">
        <w:rPr>
          <w:rFonts w:ascii="Times New Roman" w:hAnsi="Times New Roman"/>
          <w:sz w:val="24"/>
        </w:rPr>
        <w:t>12</w:t>
      </w:r>
      <w:r w:rsidRPr="003B6609">
        <w:rPr>
          <w:rFonts w:ascii="Times New Roman" w:hAnsi="Times New Roman"/>
          <w:sz w:val="24"/>
        </w:rPr>
        <w:t>,</w:t>
      </w:r>
      <w:proofErr w:type="gramEnd"/>
      <w:r w:rsidRPr="003B6609">
        <w:rPr>
          <w:rFonts w:ascii="Times New Roman" w:hAnsi="Times New Roman"/>
          <w:sz w:val="24"/>
        </w:rPr>
        <w:t xml:space="preserve"> and A-</w:t>
      </w:r>
      <w:r w:rsidR="00B9735C">
        <w:rPr>
          <w:rFonts w:ascii="Times New Roman" w:hAnsi="Times New Roman"/>
          <w:sz w:val="24"/>
        </w:rPr>
        <w:t>13</w:t>
      </w:r>
      <w:r w:rsidRPr="003B6609">
        <w:rPr>
          <w:rFonts w:ascii="Times New Roman" w:hAnsi="Times New Roman"/>
          <w:sz w:val="24"/>
        </w:rPr>
        <w:t xml:space="preserve"> are required.</w:t>
      </w:r>
    </w:p>
    <w:p w:rsidR="00166E1C" w:rsidRPr="003B6609" w:rsidRDefault="00166E1C" w:rsidP="00166E1C">
      <w:pPr>
        <w:pStyle w:val="SMUNORMALARIAL"/>
        <w:numPr>
          <w:ilvl w:val="0"/>
          <w:numId w:val="26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In a saturated liquid-vapour mixture, the mass fraction of vapour is called the </w:t>
      </w:r>
      <w:r w:rsidRPr="003B6609">
        <w:rPr>
          <w:rFonts w:ascii="Times New Roman" w:hAnsi="Times New Roman"/>
          <w:i/>
          <w:sz w:val="24"/>
        </w:rPr>
        <w:t>quality</w:t>
      </w:r>
      <w:r w:rsidRPr="003B6609">
        <w:rPr>
          <w:rFonts w:ascii="Times New Roman" w:hAnsi="Times New Roman"/>
          <w:sz w:val="24"/>
        </w:rPr>
        <w:t xml:space="preserve"> and is expressed as:</w:t>
      </w:r>
    </w:p>
    <w:p w:rsidR="00166E1C" w:rsidRPr="003B6609" w:rsidRDefault="00166E1C" w:rsidP="00166E1C">
      <w:pPr>
        <w:pStyle w:val="SMUNORMALARIAL"/>
        <w:spacing w:line="276" w:lineRule="auto"/>
        <w:ind w:left="3402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x=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vapour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total</m:t>
                  </m:r>
                </m:sub>
              </m:sSub>
            </m:den>
          </m:f>
        </m:oMath>
      </m:oMathPara>
    </w:p>
    <w:p w:rsidR="00166E1C" w:rsidRPr="003B6609" w:rsidRDefault="00166E1C" w:rsidP="00166E1C">
      <w:pPr>
        <w:pStyle w:val="SMUNORMALARIAL"/>
        <w:spacing w:line="276" w:lineRule="auto"/>
        <w:ind w:left="714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Quality may have values between </w:t>
      </w:r>
      <w:proofErr w:type="gramStart"/>
      <w:r w:rsidRPr="003B6609">
        <w:rPr>
          <w:rFonts w:ascii="Times New Roman" w:hAnsi="Times New Roman"/>
          <w:sz w:val="24"/>
        </w:rPr>
        <w:t>0</w:t>
      </w:r>
      <w:proofErr w:type="gramEnd"/>
      <w:r w:rsidRPr="003B6609">
        <w:rPr>
          <w:rFonts w:ascii="Times New Roman" w:hAnsi="Times New Roman"/>
          <w:sz w:val="24"/>
        </w:rPr>
        <w:t xml:space="preserve"> (saturated liquid) and 1 (saturated vapour). It has no meaning in the compressed liquid or superheated vapour regions. In the saturated mixture region, the average value of any intensive property </w:t>
      </w:r>
      <w:r w:rsidRPr="003B6609">
        <w:rPr>
          <w:rFonts w:ascii="Times New Roman" w:hAnsi="Times New Roman"/>
          <w:i/>
          <w:sz w:val="24"/>
        </w:rPr>
        <w:t>y</w:t>
      </w:r>
      <w:r w:rsidRPr="003B6609">
        <w:rPr>
          <w:rFonts w:ascii="Times New Roman" w:hAnsi="Times New Roman"/>
          <w:sz w:val="24"/>
        </w:rPr>
        <w:t xml:space="preserve"> is determined </w:t>
      </w:r>
      <w:proofErr w:type="gramStart"/>
      <w:r w:rsidRPr="003B6609">
        <w:rPr>
          <w:rFonts w:ascii="Times New Roman" w:hAnsi="Times New Roman"/>
          <w:sz w:val="24"/>
        </w:rPr>
        <w:t>from</w:t>
      </w:r>
      <w:proofErr w:type="gramEnd"/>
      <w:r w:rsidRPr="003B6609">
        <w:rPr>
          <w:rFonts w:ascii="Times New Roman" w:hAnsi="Times New Roman"/>
          <w:sz w:val="24"/>
        </w:rPr>
        <w:t>:</w:t>
      </w:r>
    </w:p>
    <w:p w:rsidR="00166E1C" w:rsidRPr="003B6609" w:rsidRDefault="00166E1C" w:rsidP="00166E1C">
      <w:pPr>
        <w:pStyle w:val="SMUNORMALARIAL"/>
        <w:spacing w:line="276" w:lineRule="auto"/>
        <w:ind w:left="3402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</m:t>
              </m:r>
            </m:sub>
          </m:sSub>
          <m:r>
            <w:rPr>
              <w:rFonts w:ascii="Cambria Math" w:hAnsi="Cambria Math"/>
              <w:sz w:val="24"/>
            </w:rPr>
            <m:t>+x.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fg</m:t>
              </m:r>
            </m:sub>
          </m:sSub>
        </m:oMath>
      </m:oMathPara>
    </w:p>
    <w:p w:rsidR="00166E1C" w:rsidRPr="003B6609" w:rsidRDefault="00166E1C" w:rsidP="00166E1C">
      <w:pPr>
        <w:pStyle w:val="SMUNORMALARIAL"/>
        <w:spacing w:line="276" w:lineRule="auto"/>
        <w:ind w:left="709"/>
        <w:jc w:val="both"/>
        <w:rPr>
          <w:rFonts w:ascii="Times New Roman" w:hAnsi="Times New Roman"/>
          <w:sz w:val="24"/>
        </w:rPr>
      </w:pPr>
      <w:proofErr w:type="gramStart"/>
      <w:r w:rsidRPr="003B6609">
        <w:rPr>
          <w:rFonts w:ascii="Times New Roman" w:hAnsi="Times New Roman"/>
          <w:sz w:val="24"/>
        </w:rPr>
        <w:t>where</w:t>
      </w:r>
      <w:proofErr w:type="gramEnd"/>
      <w:r w:rsidRPr="003B6609">
        <w:rPr>
          <w:rFonts w:ascii="Times New Roman" w:hAnsi="Times New Roman"/>
          <w:sz w:val="24"/>
        </w:rPr>
        <w:t xml:space="preserve"> </w:t>
      </w:r>
      <w:r w:rsidRPr="003B6609">
        <w:rPr>
          <w:rFonts w:ascii="Times New Roman" w:hAnsi="Times New Roman"/>
          <w:i/>
          <w:sz w:val="24"/>
        </w:rPr>
        <w:t>f</w:t>
      </w:r>
      <w:r w:rsidRPr="003B6609">
        <w:rPr>
          <w:rFonts w:ascii="Times New Roman" w:hAnsi="Times New Roman"/>
          <w:sz w:val="24"/>
        </w:rPr>
        <w:t xml:space="preserve"> stands for saturated liquid, </w:t>
      </w:r>
      <w:r w:rsidRPr="003B6609">
        <w:rPr>
          <w:rFonts w:ascii="Times New Roman" w:hAnsi="Times New Roman"/>
          <w:i/>
          <w:sz w:val="24"/>
        </w:rPr>
        <w:t>g</w:t>
      </w:r>
      <w:r w:rsidRPr="003B6609">
        <w:rPr>
          <w:rFonts w:ascii="Times New Roman" w:hAnsi="Times New Roman"/>
          <w:sz w:val="24"/>
        </w:rPr>
        <w:t xml:space="preserve"> for saturated vapour and </w:t>
      </w:r>
      <w:r w:rsidRPr="003B6609">
        <w:rPr>
          <w:rFonts w:ascii="Times New Roman" w:hAnsi="Times New Roman"/>
          <w:i/>
          <w:sz w:val="24"/>
        </w:rPr>
        <w:t>y</w:t>
      </w:r>
      <w:r w:rsidRPr="003B6609">
        <w:rPr>
          <w:rFonts w:ascii="Times New Roman" w:hAnsi="Times New Roman"/>
          <w:sz w:val="24"/>
        </w:rPr>
        <w:t xml:space="preserve"> stands for </w:t>
      </w:r>
      <w:r w:rsidRPr="003B6609">
        <w:rPr>
          <w:rFonts w:ascii="Times New Roman" w:hAnsi="Times New Roman"/>
          <w:i/>
          <w:sz w:val="24"/>
        </w:rPr>
        <w:t>v</w:t>
      </w:r>
      <w:r w:rsidRPr="003B6609">
        <w:rPr>
          <w:rFonts w:ascii="Times New Roman" w:hAnsi="Times New Roman"/>
          <w:sz w:val="24"/>
        </w:rPr>
        <w:t xml:space="preserve">, </w:t>
      </w:r>
      <w:r w:rsidRPr="003B6609">
        <w:rPr>
          <w:rFonts w:ascii="Times New Roman" w:hAnsi="Times New Roman"/>
          <w:i/>
          <w:sz w:val="24"/>
        </w:rPr>
        <w:t>u</w:t>
      </w:r>
      <w:r w:rsidRPr="003B6609">
        <w:rPr>
          <w:rFonts w:ascii="Times New Roman" w:hAnsi="Times New Roman"/>
          <w:sz w:val="24"/>
        </w:rPr>
        <w:t xml:space="preserve"> or </w:t>
      </w:r>
      <w:r w:rsidRPr="003B6609">
        <w:rPr>
          <w:rFonts w:ascii="Times New Roman" w:hAnsi="Times New Roman"/>
          <w:i/>
          <w:sz w:val="24"/>
        </w:rPr>
        <w:t>h</w:t>
      </w:r>
      <w:r w:rsidRPr="003B6609">
        <w:rPr>
          <w:rFonts w:ascii="Times New Roman" w:hAnsi="Times New Roman"/>
          <w:sz w:val="24"/>
        </w:rPr>
        <w:t>.</w:t>
      </w:r>
    </w:p>
    <w:p w:rsidR="00166E1C" w:rsidRPr="003B6609" w:rsidRDefault="00166E1C" w:rsidP="00166E1C">
      <w:pPr>
        <w:pStyle w:val="SMUNORMALARIAL"/>
        <w:numPr>
          <w:ilvl w:val="0"/>
          <w:numId w:val="26"/>
        </w:numPr>
        <w:spacing w:line="276" w:lineRule="auto"/>
        <w:ind w:left="714" w:hanging="357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For specific volume,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fg</m:t>
            </m:r>
          </m:sub>
        </m:sSub>
        <m: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g</m:t>
            </m:r>
          </m:sub>
        </m:sSub>
        <m:r>
          <w:rPr>
            <w:rFonts w:ascii="Cambria Math" w:hAnsi="Cambria Math"/>
            <w:sz w:val="24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f</m:t>
            </m:r>
          </m:sub>
        </m:sSub>
      </m:oMath>
    </w:p>
    <w:p w:rsidR="001439B9" w:rsidRDefault="001439B9" w:rsidP="00DF4DCA">
      <w:pPr>
        <w:pStyle w:val="ListParagraph"/>
        <w:ind w:left="1440"/>
      </w:pPr>
    </w:p>
    <w:p w:rsidR="000540E3" w:rsidRDefault="000540E3" w:rsidP="00DF4DCA">
      <w:pPr>
        <w:pStyle w:val="ListParagraph"/>
        <w:ind w:left="1440"/>
      </w:pPr>
    </w:p>
    <w:p w:rsidR="000540E3" w:rsidRDefault="000540E3" w:rsidP="00DF4DCA">
      <w:pPr>
        <w:pStyle w:val="ListParagraph"/>
        <w:ind w:left="1440"/>
      </w:pPr>
    </w:p>
    <w:p w:rsidR="00C47AF2" w:rsidRDefault="00C47AF2" w:rsidP="00DF4DCA">
      <w:pPr>
        <w:pStyle w:val="ListParagraph"/>
        <w:ind w:left="1440"/>
      </w:pPr>
    </w:p>
    <w:p w:rsidR="00C47AF2" w:rsidRDefault="00C47AF2" w:rsidP="00DF4DCA">
      <w:pPr>
        <w:pStyle w:val="ListParagraph"/>
        <w:ind w:left="1440"/>
      </w:pPr>
    </w:p>
    <w:p w:rsidR="000540E3" w:rsidRPr="00871EF4" w:rsidRDefault="000540E3" w:rsidP="000540E3">
      <w:pPr>
        <w:pStyle w:val="SMUNORMALARIAL"/>
        <w:rPr>
          <w:rFonts w:ascii="Times New Roman" w:hAnsi="Times New Roman"/>
          <w:sz w:val="24"/>
        </w:rPr>
      </w:pPr>
      <w:r w:rsidRPr="00E72C00">
        <w:rPr>
          <w:rFonts w:ascii="Times New Roman" w:hAnsi="Times New Roman"/>
          <w:b/>
          <w:sz w:val="24"/>
          <w:u w:val="single"/>
        </w:rPr>
        <w:lastRenderedPageBreak/>
        <w:t xml:space="preserve">QUESTION </w:t>
      </w:r>
      <w:r>
        <w:rPr>
          <w:rFonts w:ascii="Times New Roman" w:hAnsi="Times New Roman"/>
          <w:b/>
          <w:sz w:val="24"/>
          <w:u w:val="single"/>
        </w:rPr>
        <w:t>FOUR</w:t>
      </w:r>
      <w:r w:rsidRPr="00E72C00">
        <w:rPr>
          <w:rFonts w:ascii="Times New Roman" w:hAnsi="Times New Roman"/>
          <w:b/>
          <w:sz w:val="24"/>
          <w:u w:val="single"/>
        </w:rPr>
        <w:t xml:space="preserve"> (25 marks)</w:t>
      </w:r>
      <w:r w:rsidRPr="00E72C00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sz w:val="24"/>
        </w:rPr>
        <w:t xml:space="preserve"> Steady-Flow Open System</w:t>
      </w:r>
    </w:p>
    <w:p w:rsidR="000540E3" w:rsidRDefault="000540E3" w:rsidP="00B25EBA">
      <w:pPr>
        <w:spacing w:line="120" w:lineRule="auto"/>
      </w:pPr>
    </w:p>
    <w:p w:rsidR="001E4DFD" w:rsidRDefault="001E4DFD" w:rsidP="001E4DFD">
      <w:pPr>
        <w:pStyle w:val="ListParagraph"/>
        <w:spacing w:line="276" w:lineRule="auto"/>
        <w:ind w:left="0"/>
        <w:jc w:val="both"/>
      </w:pPr>
      <w:r>
        <w:t xml:space="preserve">In large steam power plants, the </w:t>
      </w:r>
      <w:proofErr w:type="spellStart"/>
      <w:r>
        <w:t>feedwater</w:t>
      </w:r>
      <w:proofErr w:type="spellEnd"/>
      <w:r>
        <w:t xml:space="preserve"> is frequently heated in closed </w:t>
      </w:r>
      <w:proofErr w:type="spellStart"/>
      <w:r>
        <w:t>feedwater</w:t>
      </w:r>
      <w:proofErr w:type="spellEnd"/>
      <w:r>
        <w:t xml:space="preserve"> heaters, which </w:t>
      </w:r>
      <w:proofErr w:type="gramStart"/>
      <w:r>
        <w:t>are basically</w:t>
      </w:r>
      <w:proofErr w:type="gramEnd"/>
      <w:r>
        <w:t xml:space="preserve"> heat exchangers, by steam extracted from the turbine at some stage. Steam enters the </w:t>
      </w:r>
      <w:proofErr w:type="spellStart"/>
      <w:r>
        <w:t>feedwater</w:t>
      </w:r>
      <w:proofErr w:type="spellEnd"/>
      <w:r>
        <w:t xml:space="preserve"> heater </w:t>
      </w:r>
      <w:r w:rsidR="000050A2">
        <w:t xml:space="preserve">as superheated water </w:t>
      </w:r>
      <w:r>
        <w:t xml:space="preserve">at </w:t>
      </w:r>
      <w:r w:rsidR="00067471">
        <w:t xml:space="preserve">50 </w:t>
      </w:r>
      <w:proofErr w:type="spellStart"/>
      <w:r w:rsidR="00067471">
        <w:t>k</w:t>
      </w:r>
      <w:r w:rsidR="000050A2">
        <w:t>Pa</w:t>
      </w:r>
      <w:proofErr w:type="spellEnd"/>
      <w:r w:rsidR="000050A2">
        <w:t xml:space="preserve">, </w:t>
      </w:r>
      <w:r w:rsidR="00067471">
        <w:t>20</w:t>
      </w:r>
      <w:r w:rsidR="000050A2">
        <w:t>0</w:t>
      </w:r>
      <w:r>
        <w:sym w:font="Symbol" w:char="F0B0"/>
      </w:r>
      <w:r>
        <w:t xml:space="preserve">C </w:t>
      </w:r>
      <w:r w:rsidR="000050A2">
        <w:t>and a mass flow rate of 21.6×</w:t>
      </w:r>
      <w:r w:rsidR="000050A2" w:rsidRPr="00266228">
        <w:t>10</w:t>
      </w:r>
      <w:r w:rsidR="000050A2" w:rsidRPr="00266228">
        <w:rPr>
          <w:vertAlign w:val="superscript"/>
        </w:rPr>
        <w:t>3</w:t>
      </w:r>
      <w:r w:rsidR="000050A2">
        <w:t xml:space="preserve"> k</w:t>
      </w:r>
      <w:r w:rsidR="000050A2" w:rsidRPr="00266228">
        <w:t>g</w:t>
      </w:r>
      <w:r w:rsidR="000050A2">
        <w:t xml:space="preserve">/hr, </w:t>
      </w:r>
      <w:r>
        <w:t>and leaves as saturated liquid</w:t>
      </w:r>
      <w:r w:rsidR="006974F9">
        <w:t>-vapour mixture</w:t>
      </w:r>
      <w:r>
        <w:t xml:space="preserve"> at </w:t>
      </w:r>
      <w:r w:rsidR="00067471">
        <w:t xml:space="preserve">45 </w:t>
      </w:r>
      <w:proofErr w:type="spellStart"/>
      <w:r w:rsidR="00067471">
        <w:t>kPA</w:t>
      </w:r>
      <w:proofErr w:type="spellEnd"/>
      <w:r w:rsidR="006974F9">
        <w:t xml:space="preserve"> and a quality of 15 percent</w:t>
      </w:r>
      <w:r>
        <w:t xml:space="preserve">. Feedwater enters the heater </w:t>
      </w:r>
      <w:r w:rsidR="00266228">
        <w:t xml:space="preserve">with </w:t>
      </w:r>
      <w:r>
        <w:t xml:space="preserve">a quality of </w:t>
      </w:r>
      <w:r w:rsidR="00604229">
        <w:t>5</w:t>
      </w:r>
      <w:r>
        <w:t xml:space="preserve"> percent </w:t>
      </w:r>
      <w:r w:rsidR="001C588D">
        <w:t xml:space="preserve">at 82 </w:t>
      </w:r>
      <w:proofErr w:type="spellStart"/>
      <w:r w:rsidR="001C588D">
        <w:t>kPa</w:t>
      </w:r>
      <w:proofErr w:type="spellEnd"/>
      <w:r w:rsidR="001C588D">
        <w:t xml:space="preserve"> </w:t>
      </w:r>
      <w:r>
        <w:t xml:space="preserve">and leaves </w:t>
      </w:r>
      <w:r w:rsidR="00266228">
        <w:t xml:space="preserve">with </w:t>
      </w:r>
      <w:r>
        <w:t xml:space="preserve">a quality </w:t>
      </w:r>
      <w:r w:rsidR="00604229">
        <w:t>of 12 percent</w:t>
      </w:r>
      <w:r w:rsidR="001C588D">
        <w:t xml:space="preserve"> at the same pressure</w:t>
      </w:r>
      <w:r w:rsidR="00C47AF2">
        <w:t xml:space="preserve">. </w:t>
      </w:r>
      <w:r>
        <w:t xml:space="preserve">If the heat losses from the outer surfaces of the heater are </w:t>
      </w:r>
      <w:r w:rsidR="008F0568">
        <w:t>6</w:t>
      </w:r>
      <w:r>
        <w:t>% of the heat given up by the steam, determine,</w:t>
      </w:r>
    </w:p>
    <w:p w:rsidR="001C588D" w:rsidRDefault="001C588D" w:rsidP="001C588D">
      <w:pPr>
        <w:pStyle w:val="ListParagraph"/>
        <w:numPr>
          <w:ilvl w:val="0"/>
          <w:numId w:val="41"/>
        </w:numPr>
        <w:spacing w:line="276" w:lineRule="auto"/>
        <w:ind w:left="709"/>
        <w:jc w:val="both"/>
      </w:pPr>
      <w:r>
        <w:t xml:space="preserve">The heat transfer rate from the steam to the </w:t>
      </w:r>
      <w:proofErr w:type="spellStart"/>
      <w:r>
        <w:t>feedwater</w:t>
      </w:r>
      <w:proofErr w:type="spellEnd"/>
      <w:r>
        <w:t>.</w:t>
      </w:r>
    </w:p>
    <w:p w:rsidR="00067471" w:rsidRDefault="00067471" w:rsidP="00067471">
      <w:pPr>
        <w:pStyle w:val="ListParagraph"/>
        <w:numPr>
          <w:ilvl w:val="0"/>
          <w:numId w:val="41"/>
        </w:numPr>
        <w:spacing w:line="276" w:lineRule="auto"/>
        <w:ind w:left="709"/>
        <w:jc w:val="both"/>
      </w:pPr>
      <w:r>
        <w:t xml:space="preserve">The mass flow rate of the </w:t>
      </w:r>
      <w:proofErr w:type="spellStart"/>
      <w:proofErr w:type="gramStart"/>
      <w:r>
        <w:t>feedwater</w:t>
      </w:r>
      <w:proofErr w:type="spellEnd"/>
      <w:r>
        <w:t xml:space="preserve"> </w:t>
      </w:r>
      <w:proofErr w:type="gramEnd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m</m:t>
                </m:r>
              </m:e>
            </m:acc>
          </m:e>
          <m:sub>
            <m:r>
              <w:rPr>
                <w:rFonts w:ascii="Cambria Math" w:hAnsi="Cambria Math"/>
              </w:rPr>
              <m:t>W</m:t>
            </m:r>
          </m:sub>
        </m:sSub>
      </m:oMath>
      <w:r>
        <w:t>.</w:t>
      </w:r>
    </w:p>
    <w:p w:rsidR="001E4DFD" w:rsidRDefault="001E4DFD" w:rsidP="00B13DE4">
      <w:pPr>
        <w:pStyle w:val="ListParagraph"/>
        <w:spacing w:line="120" w:lineRule="auto"/>
      </w:pPr>
    </w:p>
    <w:p w:rsidR="000540E3" w:rsidRDefault="00B9735C" w:rsidP="00C47AF2">
      <w:pPr>
        <w:spacing w:line="276" w:lineRule="auto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F0A2993" wp14:editId="03E9C93E">
                <wp:simplePos x="0" y="0"/>
                <wp:positionH relativeFrom="page">
                  <wp:posOffset>2714901</wp:posOffset>
                </wp:positionH>
                <wp:positionV relativeFrom="paragraph">
                  <wp:posOffset>147569</wp:posOffset>
                </wp:positionV>
                <wp:extent cx="1219863" cy="1404620"/>
                <wp:effectExtent l="0" t="0" r="0" b="0"/>
                <wp:wrapNone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86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0E3" w:rsidRPr="00954D73" w:rsidRDefault="00826A0F" w:rsidP="000540E3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Q</w:t>
                            </w:r>
                            <w:r>
                              <w:rPr>
                                <w:vertAlign w:val="subscript"/>
                              </w:rPr>
                              <w:t>L</w:t>
                            </w:r>
                            <w:r>
                              <w:t xml:space="preserve"> = </w:t>
                            </w:r>
                            <w:r w:rsidR="00D63493">
                              <w:t>6</w:t>
                            </w:r>
                            <w:r w:rsidR="00954D73">
                              <w:t>% Q</w:t>
                            </w:r>
                            <w:r w:rsidR="00D63493">
                              <w:rPr>
                                <w:vertAlign w:val="subscript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0A2993" id="Text Box 2" o:spid="_x0000_s1034" type="#_x0000_t202" style="position:absolute;margin-left:213.75pt;margin-top:11.6pt;width:96.0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" filled="f" stroked="f">
                <v:textbox style="mso-fit-shape-to-text:t">
                  <w:txbxContent>
                    <w:p w:rsidR="000540E3" w:rsidRPr="00954D73" w:rsidRDefault="00826A0F" w:rsidP="000540E3">
                      <w:pPr>
                        <w:rPr>
                          <w:vertAlign w:val="subscript"/>
                        </w:rPr>
                      </w:pPr>
                      <w:r>
                        <w:t>Q</w:t>
                      </w:r>
                      <w:r>
                        <w:rPr>
                          <w:vertAlign w:val="subscript"/>
                        </w:rPr>
                        <w:t>L</w:t>
                      </w:r>
                      <w:r>
                        <w:t xml:space="preserve"> = </w:t>
                      </w:r>
                      <w:r w:rsidR="00D63493">
                        <w:t>6</w:t>
                      </w:r>
                      <w:r w:rsidR="00954D73">
                        <w:t>% Q</w:t>
                      </w:r>
                      <w:r w:rsidR="00D63493">
                        <w:rPr>
                          <w:vertAlign w:val="subscript"/>
                        </w:rPr>
                        <w:t>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540E3" w:rsidRPr="00BC6B8F">
        <w:rPr>
          <w:b/>
          <w:u w:val="single"/>
        </w:rPr>
        <w:t>Schematic:</w:t>
      </w:r>
    </w:p>
    <w:p w:rsidR="000540E3" w:rsidRDefault="00826A0F" w:rsidP="000540E3">
      <w:pPr>
        <w:spacing w:line="276" w:lineRule="auto"/>
        <w:ind w:left="720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A512EC" wp14:editId="20D3C014">
                <wp:simplePos x="0" y="0"/>
                <wp:positionH relativeFrom="column">
                  <wp:posOffset>2505600</wp:posOffset>
                </wp:positionH>
                <wp:positionV relativeFrom="paragraph">
                  <wp:posOffset>193067</wp:posOffset>
                </wp:positionV>
                <wp:extent cx="153973" cy="441297"/>
                <wp:effectExtent l="0" t="38100" r="55880" b="16510"/>
                <wp:wrapNone/>
                <wp:docPr id="240" name="Straight Arrow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3973" cy="441297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CD2C8" id="Straight Arrow Connector 240" o:spid="_x0000_s1026" type="#_x0000_t32" style="position:absolute;margin-left:197.3pt;margin-top:15.2pt;width:12.1pt;height:34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" strokecolor="black [3213]">
                <v:stroke endarrow="block"/>
              </v:shape>
            </w:pict>
          </mc:Fallback>
        </mc:AlternateContent>
      </w:r>
      <w:r w:rsidR="009A100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C14DDB" wp14:editId="08D4ACB8">
                <wp:simplePos x="0" y="0"/>
                <wp:positionH relativeFrom="column">
                  <wp:posOffset>2890520</wp:posOffset>
                </wp:positionH>
                <wp:positionV relativeFrom="paragraph">
                  <wp:posOffset>95250</wp:posOffset>
                </wp:positionV>
                <wp:extent cx="419100" cy="419100"/>
                <wp:effectExtent l="0" t="0" r="19050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40E3" w:rsidRDefault="000540E3" w:rsidP="000540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C14DDB" id="Rectangle 38" o:spid="_x0000_s1035" style="position:absolute;left:0;text-align:left;margin-left:227.6pt;margin-top:7.5pt;width:33pt;height:3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" fillcolor="white [3212]" strokecolor="white [3212]" strokeweight="2pt">
                <v:textbox>
                  <w:txbxContent>
                    <w:p w:rsidR="000540E3" w:rsidRDefault="000540E3" w:rsidP="000540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9735C" w:rsidRDefault="00B9735C" w:rsidP="000540E3">
      <w:pPr>
        <w:spacing w:line="276" w:lineRule="auto"/>
        <w:ind w:left="720"/>
        <w:rPr>
          <w:b/>
          <w:u w:val="single"/>
        </w:rPr>
      </w:pPr>
    </w:p>
    <w:p w:rsidR="00B9735C" w:rsidRDefault="006F0904" w:rsidP="000540E3">
      <w:pPr>
        <w:spacing w:line="276" w:lineRule="auto"/>
        <w:ind w:left="720"/>
        <w:rPr>
          <w:b/>
          <w:u w:val="single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1416271</wp:posOffset>
                </wp:positionH>
                <wp:positionV relativeFrom="paragraph">
                  <wp:posOffset>19933</wp:posOffset>
                </wp:positionV>
                <wp:extent cx="3791900" cy="3053080"/>
                <wp:effectExtent l="0" t="0" r="37465" b="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91900" cy="3053080"/>
                          <a:chOff x="0" y="0"/>
                          <a:chExt cx="3792114" cy="3053273"/>
                        </a:xfrm>
                      </wpg:grpSpPr>
                      <wpg:grpSp>
                        <wpg:cNvPr id="31" name="Group 31"/>
                        <wpg:cNvGrpSpPr/>
                        <wpg:grpSpPr>
                          <a:xfrm>
                            <a:off x="0" y="0"/>
                            <a:ext cx="3792114" cy="3053273"/>
                            <a:chOff x="0" y="0"/>
                            <a:chExt cx="3792114" cy="3053273"/>
                          </a:xfrm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0" y="0"/>
                              <a:ext cx="3792114" cy="1343770"/>
                              <a:chOff x="0" y="0"/>
                              <a:chExt cx="3792114" cy="1343770"/>
                            </a:xfrm>
                          </wpg:grpSpPr>
                          <wps:wsp>
                            <wps:cNvPr id="4" name="Straight Connector 4"/>
                            <wps:cNvCnPr/>
                            <wps:spPr>
                              <a:xfrm>
                                <a:off x="0" y="433346"/>
                                <a:ext cx="679836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Straight Connector 5"/>
                            <wps:cNvCnPr/>
                            <wps:spPr>
                              <a:xfrm>
                                <a:off x="11927" y="751398"/>
                                <a:ext cx="679836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" name="Straight Connector 9"/>
                            <wps:cNvCnPr/>
                            <wps:spPr>
                              <a:xfrm flipV="1">
                                <a:off x="687788" y="0"/>
                                <a:ext cx="3810" cy="43688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" name="Straight Connector 10"/>
                            <wps:cNvCnPr/>
                            <wps:spPr>
                              <a:xfrm>
                                <a:off x="695740" y="3975"/>
                                <a:ext cx="25560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" name="Straight Connector 11"/>
                            <wps:cNvCnPr/>
                            <wps:spPr>
                              <a:xfrm flipV="1">
                                <a:off x="3240157" y="11927"/>
                                <a:ext cx="3975" cy="437322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" name="Straight Connector 14"/>
                            <wps:cNvCnPr/>
                            <wps:spPr>
                              <a:xfrm>
                                <a:off x="3236181" y="457200"/>
                                <a:ext cx="54003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" name="Straight Connector 15"/>
                            <wps:cNvCnPr/>
                            <wps:spPr>
                              <a:xfrm>
                                <a:off x="3252084" y="775252"/>
                                <a:ext cx="54003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" name="Straight Connector 16"/>
                            <wps:cNvCnPr/>
                            <wps:spPr>
                              <a:xfrm flipH="1" flipV="1">
                                <a:off x="699715" y="751398"/>
                                <a:ext cx="0" cy="57647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" name="Straight Connector 17"/>
                            <wps:cNvCnPr/>
                            <wps:spPr>
                              <a:xfrm flipH="1" flipV="1">
                                <a:off x="3256060" y="767300"/>
                                <a:ext cx="0" cy="57647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" name="Straight Connector 19"/>
                            <wps:cNvCnPr/>
                            <wps:spPr>
                              <a:xfrm>
                                <a:off x="695740" y="1335819"/>
                                <a:ext cx="25560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8" name="Block Arc 18"/>
                          <wps:cNvSpPr/>
                          <wps:spPr>
                            <a:xfrm>
                              <a:off x="922352" y="202758"/>
                              <a:ext cx="2086610" cy="2850515"/>
                            </a:xfrm>
                            <a:prstGeom prst="blockArc">
                              <a:avLst>
                                <a:gd name="adj1" fmla="val 10800000"/>
                                <a:gd name="adj2" fmla="val 21540031"/>
                                <a:gd name="adj3" fmla="val 13635"/>
                              </a:avLst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" name="Rectangle 28"/>
                        <wps:cNvSpPr/>
                        <wps:spPr>
                          <a:xfrm>
                            <a:off x="850790" y="1614114"/>
                            <a:ext cx="397510" cy="7493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2667663" y="1598212"/>
                            <a:ext cx="397510" cy="11131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8BAF256" id="Group 224" o:spid="_x0000_s1026" style="position:absolute;margin-left:111.5pt;margin-top:1.55pt;width:298.55pt;height:240.4pt;z-index:251713536;mso-width-relative:margin" coordsize="37921,30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">
                <v:group id="Group 31" o:spid="_x0000_s1027" style="position:absolute;width:37921;height:30532" coordsize="37921,30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group id="Group 20" o:spid="_x0000_s1028" style="position:absolute;width:37921;height:13437" coordsize="37921,13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line id="Straight Connector 4" o:spid="_x0000_s1029" style="position:absolute;visibility:visible;mso-wrap-style:square" from="0,4333" to="6798,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" strokecolor="black [3213]" strokeweight="1.25pt"/>
                    <v:line id="Straight Connector 5" o:spid="_x0000_s1030" style="position:absolute;visibility:visible;mso-wrap-style:square" from="119,7513" to="6917,7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" strokecolor="black [3213]" strokeweight="1.25pt"/>
                    <v:line id="Straight Connector 9" o:spid="_x0000_s1031" style="position:absolute;flip:y;visibility:visible;mso-wrap-style:square" from="6877,0" to="6915,4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" strokecolor="black [3213]" strokeweight="1.25pt"/>
                    <v:line id="Straight Connector 10" o:spid="_x0000_s1032" style="position:absolute;visibility:visible;mso-wrap-style:square" from="6957,39" to="32517,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" strokecolor="black [3213]" strokeweight="1.25pt"/>
                    <v:line id="Straight Connector 11" o:spid="_x0000_s1033" style="position:absolute;flip:y;visibility:visible;mso-wrap-style:square" from="32401,119" to="32441,4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" strokecolor="black [3213]" strokeweight="1.25pt"/>
                    <v:line id="Straight Connector 14" o:spid="_x0000_s1034" style="position:absolute;visibility:visible;mso-wrap-style:square" from="32361,4572" to="37762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" strokecolor="black [3213]" strokeweight="1.25pt"/>
                    <v:line id="Straight Connector 15" o:spid="_x0000_s1035" style="position:absolute;visibility:visible;mso-wrap-style:square" from="32520,7752" to="37921,7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" strokecolor="black [3213]" strokeweight="1.25pt"/>
                    <v:line id="Straight Connector 16" o:spid="_x0000_s1036" style="position:absolute;flip:x y;visibility:visible;mso-wrap-style:square" from="6997,7513" to="6997,13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" strokecolor="black [3213]" strokeweight="1.25pt"/>
                    <v:line id="Straight Connector 17" o:spid="_x0000_s1037" style="position:absolute;flip:x y;visibility:visible;mso-wrap-style:square" from="32560,7673" to="32560,13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" strokecolor="black [3213]" strokeweight="1.25pt"/>
                    <v:line id="Straight Connector 19" o:spid="_x0000_s1038" style="position:absolute;visibility:visible;mso-wrap-style:square" from="6957,13358" to="32517,13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" strokecolor="black [3213]" strokeweight="1.25pt"/>
                  </v:group>
                  <v:shape id="Block Arc 18" o:spid="_x0000_s1039" style="position:absolute;left:9223;top:2027;width:20866;height:28505;visibility:visible;mso-wrap-style:square;v-text-anchor:middle" coordsize="2086610,2850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" path="m,1425258c,644733,459562,9401,1030874,101v575812,-9373,1048297,620349,1055650,1406957l1802050,1412020c1797182,781373,1452838,276338,1033356,284607,618200,292791,284509,801073,284509,1425257l,1425258xe" fillcolor="white [3212]" strokecolor="black [3213]" strokeweight="1.5pt">
                    <v:path arrowok="t" o:connecttype="custom" o:connectlocs="0,1425258;1030874,101;2086524,1407058;1802050,1412020;1033356,284607;284509,1425257;0,1425258" o:connectangles="0,0,0,0,0,0,0"/>
                  </v:shape>
                </v:group>
                <v:rect id="Rectangle 28" o:spid="_x0000_s1040" style="position:absolute;left:8507;top:16141;width:3976;height:7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" fillcolor="white [3212]" stroked="f" strokeweight="2pt"/>
                <v:rect id="Rectangle 29" o:spid="_x0000_s1041" style="position:absolute;left:26676;top:15982;width:3975;height:1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" fillcolor="white [3212]" stroked="f" strokeweight="2pt"/>
              </v:group>
            </w:pict>
          </mc:Fallback>
        </mc:AlternateContent>
      </w:r>
      <w:r w:rsidR="00826A0F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E16D7FF" wp14:editId="3D693093">
                <wp:simplePos x="0" y="0"/>
                <wp:positionH relativeFrom="margin">
                  <wp:posOffset>3984183</wp:posOffset>
                </wp:positionH>
                <wp:positionV relativeFrom="paragraph">
                  <wp:posOffset>126945</wp:posOffset>
                </wp:positionV>
                <wp:extent cx="429371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371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4D73" w:rsidRPr="00954D73" w:rsidRDefault="00954D73" w:rsidP="00954D73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Q</w:t>
                            </w:r>
                            <w:r w:rsidR="00D63493">
                              <w:rPr>
                                <w:vertAlign w:val="subscript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16D7FF" id="_x0000_s1036" type="#_x0000_t202" style="position:absolute;left:0;text-align:left;margin-left:313.7pt;margin-top:10pt;width:33.8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" filled="f" stroked="f">
                <v:textbox style="mso-fit-shape-to-text:t">
                  <w:txbxContent>
                    <w:p w:rsidR="00954D73" w:rsidRPr="00954D73" w:rsidRDefault="00954D73" w:rsidP="00954D73">
                      <w:pPr>
                        <w:rPr>
                          <w:vertAlign w:val="subscript"/>
                        </w:rPr>
                      </w:pPr>
                      <w:r>
                        <w:t>Q</w:t>
                      </w:r>
                      <w:r w:rsidR="00D63493">
                        <w:rPr>
                          <w:vertAlign w:val="subscript"/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9735C" w:rsidRDefault="002B773E" w:rsidP="000540E3">
      <w:pPr>
        <w:spacing w:line="276" w:lineRule="auto"/>
        <w:ind w:left="720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8A1BA0E" wp14:editId="2F6B7E08">
                <wp:simplePos x="0" y="0"/>
                <wp:positionH relativeFrom="page">
                  <wp:posOffset>5334828</wp:posOffset>
                </wp:positionH>
                <wp:positionV relativeFrom="paragraph">
                  <wp:posOffset>171257</wp:posOffset>
                </wp:positionV>
                <wp:extent cx="1836420" cy="1404620"/>
                <wp:effectExtent l="0" t="0" r="0" b="635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0E3" w:rsidRPr="002B773E" w:rsidRDefault="006F0904" w:rsidP="001E4DF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proofErr w:type="gramStart"/>
                            <w:r>
                              <w:rPr>
                                <w:lang w:val="fr-FR"/>
                              </w:rPr>
                              <w:t>x</w:t>
                            </w:r>
                            <w:proofErr w:type="gramEnd"/>
                            <w:r>
                              <w:rPr>
                                <w:vertAlign w:val="subscript"/>
                                <w:lang w:val="fr-FR"/>
                              </w:rPr>
                              <w:t>2</w:t>
                            </w:r>
                            <w:r w:rsidR="002B773E">
                              <w:rPr>
                                <w:lang w:val="fr-FR"/>
                              </w:rPr>
                              <w:t xml:space="preserve"> = 0.12</w:t>
                            </w:r>
                          </w:p>
                          <w:p w:rsidR="0016608F" w:rsidRPr="0016608F" w:rsidRDefault="0016608F" w:rsidP="001E4DF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</w:t>
                            </w:r>
                            <w:r>
                              <w:rPr>
                                <w:vertAlign w:val="subscript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lang w:val="fr-FR"/>
                              </w:rPr>
                              <w:t xml:space="preserve"> = P</w:t>
                            </w:r>
                            <w:r>
                              <w:rPr>
                                <w:vertAlign w:val="subscript"/>
                                <w:lang w:val="fr-FR"/>
                              </w:rPr>
                              <w:t>2</w:t>
                            </w:r>
                          </w:p>
                          <w:p w:rsidR="000540E3" w:rsidRPr="009D4520" w:rsidRDefault="000540E3" w:rsidP="000540E3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A1BA0E" id="_x0000_s1037" type="#_x0000_t202" style="position:absolute;left:0;text-align:left;margin-left:420.05pt;margin-top:13.5pt;width:144.6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" filled="f" stroked="f">
                <v:textbox style="mso-fit-shape-to-text:t">
                  <w:txbxContent>
                    <w:p w:rsidR="000540E3" w:rsidRPr="002B773E" w:rsidRDefault="006F0904" w:rsidP="001E4DFD">
                      <w:pPr>
                        <w:jc w:val="center"/>
                        <w:rPr>
                          <w:lang w:val="fr-FR"/>
                        </w:rPr>
                      </w:pPr>
                      <w:proofErr w:type="gramStart"/>
                      <w:r>
                        <w:rPr>
                          <w:lang w:val="fr-FR"/>
                        </w:rPr>
                        <w:t>x</w:t>
                      </w:r>
                      <w:proofErr w:type="gramEnd"/>
                      <w:r>
                        <w:rPr>
                          <w:vertAlign w:val="subscript"/>
                          <w:lang w:val="fr-FR"/>
                        </w:rPr>
                        <w:t>2</w:t>
                      </w:r>
                      <w:r w:rsidR="002B773E">
                        <w:rPr>
                          <w:lang w:val="fr-FR"/>
                        </w:rPr>
                        <w:t xml:space="preserve"> = 0.12</w:t>
                      </w:r>
                    </w:p>
                    <w:p w:rsidR="0016608F" w:rsidRPr="0016608F" w:rsidRDefault="0016608F" w:rsidP="001E4DF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</w:t>
                      </w:r>
                      <w:r>
                        <w:rPr>
                          <w:vertAlign w:val="subscript"/>
                          <w:lang w:val="fr-FR"/>
                        </w:rPr>
                        <w:t>1</w:t>
                      </w:r>
                      <w:r>
                        <w:rPr>
                          <w:lang w:val="fr-FR"/>
                        </w:rPr>
                        <w:t xml:space="preserve"> = P</w:t>
                      </w:r>
                      <w:r>
                        <w:rPr>
                          <w:vertAlign w:val="subscript"/>
                          <w:lang w:val="fr-FR"/>
                        </w:rPr>
                        <w:t>2</w:t>
                      </w:r>
                    </w:p>
                    <w:p w:rsidR="000540E3" w:rsidRPr="009D4520" w:rsidRDefault="000540E3" w:rsidP="000540E3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6608F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DA0506" wp14:editId="58FF852E">
                <wp:simplePos x="0" y="0"/>
                <wp:positionH relativeFrom="page">
                  <wp:posOffset>952500</wp:posOffset>
                </wp:positionH>
                <wp:positionV relativeFrom="paragraph">
                  <wp:posOffset>112229</wp:posOffset>
                </wp:positionV>
                <wp:extent cx="1075690" cy="1404620"/>
                <wp:effectExtent l="0" t="0" r="0" b="2540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7E51" w:rsidRDefault="007B7E51" w:rsidP="001E4DFD">
                            <w:pPr>
                              <w:jc w:val="center"/>
                            </w:pPr>
                            <w:r>
                              <w:t>Feedwater</w:t>
                            </w:r>
                          </w:p>
                          <w:p w:rsidR="000540E3" w:rsidRDefault="006F0904" w:rsidP="001E4DFD">
                            <w:pPr>
                              <w:jc w:val="center"/>
                            </w:pPr>
                            <w:proofErr w:type="gramStart"/>
                            <w:r>
                              <w:t>x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proofErr w:type="gramEnd"/>
                            <w:r>
                              <w:t xml:space="preserve"> = 0.</w:t>
                            </w:r>
                            <w:r w:rsidR="002B773E">
                              <w:t>05</w:t>
                            </w:r>
                          </w:p>
                          <w:p w:rsidR="0016608F" w:rsidRPr="002B773E" w:rsidRDefault="0016608F" w:rsidP="001E4DFD">
                            <w:pPr>
                              <w:jc w:val="center"/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 w:rsidR="002B773E">
                              <w:t xml:space="preserve"> = 82 </w:t>
                            </w:r>
                            <w:proofErr w:type="spellStart"/>
                            <w:r w:rsidR="002B773E">
                              <w:t>kPa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DA0506" id="_x0000_s1038" type="#_x0000_t202" style="position:absolute;left:0;text-align:left;margin-left:75pt;margin-top:8.85pt;width:84.7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" filled="f" stroked="f">
                <v:textbox style="mso-fit-shape-to-text:t">
                  <w:txbxContent>
                    <w:p w:rsidR="007B7E51" w:rsidRDefault="007B7E51" w:rsidP="001E4DFD">
                      <w:pPr>
                        <w:jc w:val="center"/>
                      </w:pPr>
                      <w:r>
                        <w:t>Feedwater</w:t>
                      </w:r>
                    </w:p>
                    <w:p w:rsidR="000540E3" w:rsidRDefault="006F0904" w:rsidP="001E4DFD">
                      <w:pPr>
                        <w:jc w:val="center"/>
                      </w:pPr>
                      <w:proofErr w:type="gramStart"/>
                      <w:r>
                        <w:t>x</w:t>
                      </w:r>
                      <w:r>
                        <w:rPr>
                          <w:vertAlign w:val="subscript"/>
                        </w:rPr>
                        <w:t>1</w:t>
                      </w:r>
                      <w:proofErr w:type="gramEnd"/>
                      <w:r>
                        <w:t xml:space="preserve"> = 0.</w:t>
                      </w:r>
                      <w:r w:rsidR="002B773E">
                        <w:t>05</w:t>
                      </w:r>
                    </w:p>
                    <w:p w:rsidR="0016608F" w:rsidRPr="002B773E" w:rsidRDefault="0016608F" w:rsidP="001E4DFD">
                      <w:pPr>
                        <w:jc w:val="center"/>
                      </w:pPr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 w:rsidR="002B773E">
                        <w:t xml:space="preserve"> = 82 </w:t>
                      </w:r>
                      <w:proofErr w:type="spellStart"/>
                      <w:r w:rsidR="002B773E">
                        <w:t>kPa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826A0F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margin">
                  <wp:posOffset>3806990</wp:posOffset>
                </wp:positionH>
                <wp:positionV relativeFrom="paragraph">
                  <wp:posOffset>93455</wp:posOffset>
                </wp:positionV>
                <wp:extent cx="257064" cy="218330"/>
                <wp:effectExtent l="0" t="38100" r="48260" b="2984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064" cy="218330"/>
                        </a:xfrm>
                        <a:prstGeom prst="straightConnector1">
                          <a:avLst/>
                        </a:prstGeom>
                        <a:ln w="15875">
                          <a:tailEnd type="triangle" w="sm" len="sm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EF5D9" id="Straight Arrow Connector 1" o:spid="_x0000_s1026" type="#_x0000_t32" style="position:absolute;margin-left:299.75pt;margin-top:7.35pt;width:20.25pt;height:17.2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" strokecolor="black [3040]" strokeweight="1.25pt">
                <v:stroke endarrow="block" endarrowwidth="narrow" endarrowlength="short"/>
                <w10:wrap anchorx="margin"/>
              </v:shape>
            </w:pict>
          </mc:Fallback>
        </mc:AlternateContent>
      </w:r>
    </w:p>
    <w:p w:rsidR="00B9735C" w:rsidRDefault="008B280E" w:rsidP="000540E3">
      <w:pPr>
        <w:spacing w:line="276" w:lineRule="auto"/>
        <w:ind w:left="720"/>
        <w:rPr>
          <w:b/>
          <w:u w:val="single"/>
        </w:rPr>
      </w:pPr>
      <w:r w:rsidRPr="008B280E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44810C61" wp14:editId="25C4CF6A">
                <wp:simplePos x="0" y="0"/>
                <wp:positionH relativeFrom="column">
                  <wp:posOffset>4998720</wp:posOffset>
                </wp:positionH>
                <wp:positionV relativeFrom="paragraph">
                  <wp:posOffset>100965</wp:posOffset>
                </wp:positionV>
                <wp:extent cx="246380" cy="1404620"/>
                <wp:effectExtent l="0" t="0" r="0" b="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80E" w:rsidRPr="008B280E" w:rsidRDefault="008B280E" w:rsidP="008B280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810C61" id="_x0000_s1039" type="#_x0000_t202" style="position:absolute;left:0;text-align:left;margin-left:393.6pt;margin-top:7.95pt;width:19.4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" filled="f" stroked="f">
                <v:textbox style="mso-fit-shape-to-text:t">
                  <w:txbxContent>
                    <w:p w:rsidR="008B280E" w:rsidRPr="008B280E" w:rsidRDefault="008B280E" w:rsidP="008B280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280E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>
                <wp:simplePos x="0" y="0"/>
                <wp:positionH relativeFrom="column">
                  <wp:posOffset>1383361</wp:posOffset>
                </wp:positionH>
                <wp:positionV relativeFrom="paragraph">
                  <wp:posOffset>66950</wp:posOffset>
                </wp:positionV>
                <wp:extent cx="24638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80E" w:rsidRPr="008B280E" w:rsidRDefault="008B280E">
                            <w:pPr>
                              <w:rPr>
                                <w:b/>
                              </w:rPr>
                            </w:pPr>
                            <w:r w:rsidRPr="008B280E">
                              <w:rPr>
                                <w:b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08.95pt;margin-top:5.25pt;width:19.4pt;height:110.6pt;z-index:251718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" filled="f" stroked="f">
                <v:textbox style="mso-fit-shape-to-text:t">
                  <w:txbxContent>
                    <w:p w:rsidR="008B280E" w:rsidRPr="008B280E" w:rsidRDefault="008B280E">
                      <w:pPr>
                        <w:rPr>
                          <w:b/>
                        </w:rPr>
                      </w:pPr>
                      <w:r w:rsidRPr="008B280E">
                        <w:rPr>
                          <w:b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9735C" w:rsidRDefault="008B280E" w:rsidP="000540E3">
      <w:pPr>
        <w:spacing w:line="276" w:lineRule="auto"/>
        <w:ind w:left="720"/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1DCB8CE" wp14:editId="5BAA6630">
                <wp:simplePos x="0" y="0"/>
                <wp:positionH relativeFrom="column">
                  <wp:posOffset>4653915</wp:posOffset>
                </wp:positionH>
                <wp:positionV relativeFrom="paragraph">
                  <wp:posOffset>41275</wp:posOffset>
                </wp:positionV>
                <wp:extent cx="360000" cy="0"/>
                <wp:effectExtent l="0" t="76200" r="21590" b="95250"/>
                <wp:wrapNone/>
                <wp:docPr id="226" name="Straight Arrow Connector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D5ECE" id="Straight Arrow Connector 226" o:spid="_x0000_s1026" type="#_x0000_t32" style="position:absolute;margin-left:366.45pt;margin-top:3.25pt;width:28.35pt;height:0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" strokecolor="#4579b8 [3044]">
                <v:stroke endarrow="block"/>
              </v:shape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1657985</wp:posOffset>
                </wp:positionH>
                <wp:positionV relativeFrom="paragraph">
                  <wp:posOffset>9525</wp:posOffset>
                </wp:positionV>
                <wp:extent cx="468000" cy="0"/>
                <wp:effectExtent l="0" t="76200" r="27305" b="95250"/>
                <wp:wrapNone/>
                <wp:docPr id="225" name="Straight Arrow Connector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0FEFF" id="Straight Arrow Connector 225" o:spid="_x0000_s1026" type="#_x0000_t32" style="position:absolute;margin-left:130.55pt;margin-top:.75pt;width:36.85pt;height:0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" strokecolor="#4579b8 [3044]">
                <v:stroke endarrow="block"/>
              </v:shape>
            </w:pict>
          </mc:Fallback>
        </mc:AlternateContent>
      </w:r>
    </w:p>
    <w:p w:rsidR="00B9735C" w:rsidRDefault="00B9735C" w:rsidP="000540E3">
      <w:pPr>
        <w:spacing w:line="276" w:lineRule="auto"/>
        <w:ind w:left="720"/>
        <w:rPr>
          <w:b/>
          <w:u w:val="single"/>
        </w:rPr>
      </w:pPr>
    </w:p>
    <w:p w:rsidR="00B9735C" w:rsidRDefault="00B9735C" w:rsidP="000540E3">
      <w:pPr>
        <w:spacing w:line="276" w:lineRule="auto"/>
        <w:ind w:left="720"/>
        <w:rPr>
          <w:b/>
          <w:u w:val="single"/>
        </w:rPr>
      </w:pPr>
    </w:p>
    <w:p w:rsidR="00B9735C" w:rsidRDefault="00BD1731" w:rsidP="000540E3">
      <w:pPr>
        <w:spacing w:line="276" w:lineRule="auto"/>
        <w:ind w:left="720"/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5DFF5DB" wp14:editId="6BE79AF0">
                <wp:simplePos x="0" y="0"/>
                <wp:positionH relativeFrom="column">
                  <wp:posOffset>4237521</wp:posOffset>
                </wp:positionH>
                <wp:positionV relativeFrom="paragraph">
                  <wp:posOffset>180340</wp:posOffset>
                </wp:positionV>
                <wp:extent cx="71562" cy="351458"/>
                <wp:effectExtent l="0" t="0" r="81280" b="48895"/>
                <wp:wrapNone/>
                <wp:docPr id="229" name="Straight Arrow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62" cy="3514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62554" id="Straight Arrow Connector 229" o:spid="_x0000_s1026" type="#_x0000_t32" style="position:absolute;margin-left:333.65pt;margin-top:14.2pt;width:5.65pt;height:27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" strokecolor="#4579b8 [3044]">
                <v:stroke endarrow="block"/>
              </v:shape>
            </w:pict>
          </mc:Fallback>
        </mc:AlternateContent>
      </w:r>
    </w:p>
    <w:p w:rsidR="00B9735C" w:rsidRDefault="008B280E" w:rsidP="000540E3">
      <w:pPr>
        <w:spacing w:line="276" w:lineRule="auto"/>
        <w:ind w:left="720"/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2430062</wp:posOffset>
                </wp:positionH>
                <wp:positionV relativeFrom="paragraph">
                  <wp:posOffset>38983</wp:posOffset>
                </wp:positionV>
                <wp:extent cx="59635" cy="341907"/>
                <wp:effectExtent l="19050" t="38100" r="55245" b="20320"/>
                <wp:wrapNone/>
                <wp:docPr id="228" name="Straight Arrow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35" cy="34190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02408" id="Straight Arrow Connector 228" o:spid="_x0000_s1026" type="#_x0000_t32" style="position:absolute;margin-left:191.35pt;margin-top:3.05pt;width:4.7pt;height:26.9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" strokecolor="#4579b8 [3044]">
                <v:stroke endarrow="block"/>
              </v:shape>
            </w:pict>
          </mc:Fallback>
        </mc:AlternateContent>
      </w:r>
    </w:p>
    <w:p w:rsidR="00B9735C" w:rsidRDefault="00BD1731" w:rsidP="000540E3">
      <w:pPr>
        <w:spacing w:line="276" w:lineRule="auto"/>
        <w:ind w:left="720"/>
        <w:rPr>
          <w:b/>
          <w:u w:val="single"/>
        </w:rPr>
      </w:pPr>
      <w:r w:rsidRPr="008B280E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7ED34337" wp14:editId="09C687B3">
                <wp:simplePos x="0" y="0"/>
                <wp:positionH relativeFrom="column">
                  <wp:posOffset>2299335</wp:posOffset>
                </wp:positionH>
                <wp:positionV relativeFrom="paragraph">
                  <wp:posOffset>118110</wp:posOffset>
                </wp:positionV>
                <wp:extent cx="246380" cy="1404620"/>
                <wp:effectExtent l="0" t="0" r="0" b="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80E" w:rsidRPr="008B280E" w:rsidRDefault="008B280E" w:rsidP="008B280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D34337" id="_x0000_s1041" type="#_x0000_t202" style="position:absolute;left:0;text-align:left;margin-left:181.05pt;margin-top:9.3pt;width:19.4pt;height:110.6pt;z-index:251725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" filled="f" stroked="f">
                <v:textbox style="mso-fit-shape-to-text:t">
                  <w:txbxContent>
                    <w:p w:rsidR="008B280E" w:rsidRPr="008B280E" w:rsidRDefault="008B280E" w:rsidP="008B280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280E">
        <w:rPr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7ED34337" wp14:editId="09C687B3">
                <wp:simplePos x="0" y="0"/>
                <wp:positionH relativeFrom="column">
                  <wp:posOffset>4172585</wp:posOffset>
                </wp:positionH>
                <wp:positionV relativeFrom="paragraph">
                  <wp:posOffset>66040</wp:posOffset>
                </wp:positionV>
                <wp:extent cx="246380" cy="1404620"/>
                <wp:effectExtent l="0" t="0" r="0" b="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80E" w:rsidRPr="008B280E" w:rsidRDefault="008B280E" w:rsidP="008B280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D34337" id="_x0000_s1042" type="#_x0000_t202" style="position:absolute;left:0;text-align:left;margin-left:328.55pt;margin-top:5.2pt;width:19.4pt;height:110.6pt;z-index:251727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" filled="f" stroked="f">
                <v:textbox style="mso-fit-shape-to-text:t">
                  <w:txbxContent>
                    <w:p w:rsidR="008B280E" w:rsidRPr="008B280E" w:rsidRDefault="008B280E" w:rsidP="008B280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9735C" w:rsidRDefault="00C47AF2" w:rsidP="000540E3">
      <w:pPr>
        <w:spacing w:line="276" w:lineRule="auto"/>
        <w:ind w:left="720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9CED5AB" wp14:editId="1EE7D604">
                <wp:simplePos x="0" y="0"/>
                <wp:positionH relativeFrom="page">
                  <wp:posOffset>3987137</wp:posOffset>
                </wp:positionH>
                <wp:positionV relativeFrom="paragraph">
                  <wp:posOffset>43180</wp:posOffset>
                </wp:positionV>
                <wp:extent cx="1888435" cy="678180"/>
                <wp:effectExtent l="0" t="0" r="0" b="762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35" cy="678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0E3" w:rsidRDefault="000540E3" w:rsidP="006974F9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="00826A0F">
                              <w:rPr>
                                <w:vertAlign w:val="subscript"/>
                              </w:rPr>
                              <w:t>4</w:t>
                            </w:r>
                            <w:r>
                              <w:t xml:space="preserve"> = </w:t>
                            </w:r>
                            <w:r w:rsidR="00067471">
                              <w:t xml:space="preserve">45 </w:t>
                            </w:r>
                            <w:proofErr w:type="spellStart"/>
                            <w:r w:rsidR="00067471">
                              <w:t>kPa</w:t>
                            </w:r>
                            <w:proofErr w:type="spellEnd"/>
                          </w:p>
                          <w:p w:rsidR="000540E3" w:rsidRDefault="000540E3" w:rsidP="006974F9">
                            <w:pPr>
                              <w:jc w:val="center"/>
                            </w:pPr>
                            <w:r>
                              <w:t>Sat. liquid</w:t>
                            </w:r>
                            <w:r w:rsidR="006974F9">
                              <w:t>-vapour mixture</w:t>
                            </w:r>
                          </w:p>
                          <w:p w:rsidR="006974F9" w:rsidRPr="006974F9" w:rsidRDefault="006974F9" w:rsidP="006974F9">
                            <w:pPr>
                              <w:jc w:val="center"/>
                            </w:pPr>
                            <w:proofErr w:type="gramStart"/>
                            <w:r>
                              <w:t>x</w:t>
                            </w:r>
                            <w:r>
                              <w:rPr>
                                <w:vertAlign w:val="subscript"/>
                              </w:rPr>
                              <w:t>4</w:t>
                            </w:r>
                            <w:proofErr w:type="gramEnd"/>
                            <w:r>
                              <w:t xml:space="preserve"> = 0.15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ED5AB" id="_x0000_s1043" type="#_x0000_t202" style="position:absolute;left:0;text-align:left;margin-left:313.95pt;margin-top:3.4pt;width:148.7pt;height:53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" fillcolor="white [3212]" stroked="f">
                <v:textbox>
                  <w:txbxContent>
                    <w:p w:rsidR="000540E3" w:rsidRDefault="000540E3" w:rsidP="006974F9">
                      <w:pPr>
                        <w:jc w:val="center"/>
                      </w:pPr>
                      <w:r>
                        <w:t>P</w:t>
                      </w:r>
                      <w:r w:rsidR="00826A0F">
                        <w:rPr>
                          <w:vertAlign w:val="subscript"/>
                        </w:rPr>
                        <w:t>4</w:t>
                      </w:r>
                      <w:r>
                        <w:t xml:space="preserve"> = </w:t>
                      </w:r>
                      <w:r w:rsidR="00067471">
                        <w:t xml:space="preserve">45 </w:t>
                      </w:r>
                      <w:proofErr w:type="spellStart"/>
                      <w:r w:rsidR="00067471">
                        <w:t>kPa</w:t>
                      </w:r>
                      <w:proofErr w:type="spellEnd"/>
                    </w:p>
                    <w:p w:rsidR="000540E3" w:rsidRDefault="000540E3" w:rsidP="006974F9">
                      <w:pPr>
                        <w:jc w:val="center"/>
                      </w:pPr>
                      <w:r>
                        <w:t>Sat. liquid</w:t>
                      </w:r>
                      <w:r w:rsidR="006974F9">
                        <w:t>-vapour mixture</w:t>
                      </w:r>
                    </w:p>
                    <w:p w:rsidR="006974F9" w:rsidRPr="006974F9" w:rsidRDefault="006974F9" w:rsidP="006974F9">
                      <w:pPr>
                        <w:jc w:val="center"/>
                      </w:pPr>
                      <w:proofErr w:type="gramStart"/>
                      <w:r>
                        <w:t>x</w:t>
                      </w:r>
                      <w:r>
                        <w:rPr>
                          <w:vertAlign w:val="subscript"/>
                        </w:rPr>
                        <w:t>4</w:t>
                      </w:r>
                      <w:proofErr w:type="gramEnd"/>
                      <w:r>
                        <w:t xml:space="preserve"> = 0.15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26A0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63F1471" wp14:editId="6D001E92">
                <wp:simplePos x="0" y="0"/>
                <wp:positionH relativeFrom="page">
                  <wp:posOffset>1883410</wp:posOffset>
                </wp:positionH>
                <wp:positionV relativeFrom="paragraph">
                  <wp:posOffset>75399</wp:posOffset>
                </wp:positionV>
                <wp:extent cx="2171700" cy="1404620"/>
                <wp:effectExtent l="0" t="0" r="0" b="0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0E3" w:rsidRPr="00BB608D" w:rsidRDefault="000540E3" w:rsidP="000540E3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="00826A0F">
                              <w:rPr>
                                <w:vertAlign w:val="subscript"/>
                              </w:rPr>
                              <w:t>3</w:t>
                            </w:r>
                            <w:r>
                              <w:t xml:space="preserve"> = </w:t>
                            </w:r>
                            <w:r w:rsidR="00067471">
                              <w:t>50</w:t>
                            </w:r>
                            <w:r w:rsidR="000050A2">
                              <w:t xml:space="preserve"> </w:t>
                            </w:r>
                            <w:proofErr w:type="spellStart"/>
                            <w:r w:rsidR="00067471">
                              <w:t>k</w:t>
                            </w:r>
                            <w:r w:rsidR="000050A2">
                              <w:t>Pa</w:t>
                            </w:r>
                            <w:proofErr w:type="spellEnd"/>
                          </w:p>
                          <w:p w:rsidR="000540E3" w:rsidRDefault="000540E3" w:rsidP="000540E3">
                            <w:pPr>
                              <w:jc w:val="center"/>
                            </w:pPr>
                            <w:r>
                              <w:t>T</w:t>
                            </w:r>
                            <w:r w:rsidR="00826A0F">
                              <w:rPr>
                                <w:vertAlign w:val="subscript"/>
                              </w:rPr>
                              <w:t>3</w:t>
                            </w:r>
                            <w:r w:rsidR="00D63493">
                              <w:t xml:space="preserve"> = </w:t>
                            </w:r>
                            <w:r w:rsidR="00067471">
                              <w:t>20</w:t>
                            </w:r>
                            <w:r>
                              <w:t>0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0050A2" w:rsidRDefault="007C3670" w:rsidP="000540E3">
                            <w:pPr>
                              <w:jc w:val="center"/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fr-FR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̇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lang w:val="fr-FR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lang w:val="fr-FR"/>
                                        </w:rPr>
                                        <m:t>m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fr-FR"/>
                                    </w:rPr>
                                    <m:t>3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lang w:val="fr-FR"/>
                                </w:rPr>
                                <m:t>=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21.6×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fr-FR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sup>
                              </m:sSup>
                            </m:oMath>
                            <w:r w:rsidR="000050A2" w:rsidRPr="00EA627B"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w:proofErr w:type="gramStart"/>
                            <w:r w:rsidR="000050A2" w:rsidRPr="00EA627B">
                              <w:t>kg/h</w:t>
                            </w:r>
                            <w:proofErr w:type="gramEnd"/>
                          </w:p>
                          <w:p w:rsidR="000540E3" w:rsidRDefault="000540E3" w:rsidP="000540E3">
                            <w:pPr>
                              <w:jc w:val="center"/>
                            </w:pPr>
                            <w:r>
                              <w:t>Superheated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3F1471" id="_x0000_s1044" type="#_x0000_t202" style="position:absolute;left:0;text-align:left;margin-left:148.3pt;margin-top:5.95pt;width:171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" filled="f" stroked="f">
                <v:textbox style="mso-fit-shape-to-text:t">
                  <w:txbxContent>
                    <w:p w:rsidR="000540E3" w:rsidRPr="00BB608D" w:rsidRDefault="000540E3" w:rsidP="000540E3">
                      <w:pPr>
                        <w:jc w:val="center"/>
                      </w:pPr>
                      <w:r>
                        <w:t>P</w:t>
                      </w:r>
                      <w:r w:rsidR="00826A0F">
                        <w:rPr>
                          <w:vertAlign w:val="subscript"/>
                        </w:rPr>
                        <w:t>3</w:t>
                      </w:r>
                      <w:r>
                        <w:t xml:space="preserve"> = </w:t>
                      </w:r>
                      <w:r w:rsidR="00067471">
                        <w:t>50</w:t>
                      </w:r>
                      <w:r w:rsidR="000050A2">
                        <w:t xml:space="preserve"> </w:t>
                      </w:r>
                      <w:proofErr w:type="spellStart"/>
                      <w:r w:rsidR="00067471">
                        <w:t>k</w:t>
                      </w:r>
                      <w:r w:rsidR="000050A2">
                        <w:t>Pa</w:t>
                      </w:r>
                      <w:proofErr w:type="spellEnd"/>
                    </w:p>
                    <w:p w:rsidR="000540E3" w:rsidRDefault="000540E3" w:rsidP="000540E3">
                      <w:pPr>
                        <w:jc w:val="center"/>
                      </w:pPr>
                      <w:r>
                        <w:t>T</w:t>
                      </w:r>
                      <w:r w:rsidR="00826A0F">
                        <w:rPr>
                          <w:vertAlign w:val="subscript"/>
                        </w:rPr>
                        <w:t>3</w:t>
                      </w:r>
                      <w:r w:rsidR="00D63493">
                        <w:t xml:space="preserve"> = </w:t>
                      </w:r>
                      <w:r w:rsidR="00067471">
                        <w:t>20</w:t>
                      </w:r>
                      <w:r>
                        <w:t>0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0050A2" w:rsidRDefault="000050A2" w:rsidP="000540E3">
                      <w:pPr>
                        <w:jc w:val="center"/>
                      </w:pPr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fr-FR"/>
                              </w:rPr>
                            </m:ctrlPr>
                          </m:sSubPr>
                          <m:e>
                            <m:acc>
                              <m:accPr>
                                <m:chr m:val="̇"/>
                                <m:ctrlPr>
                                  <w:rPr>
                                    <w:rFonts w:ascii="Cambria Math" w:hAnsi="Cambria Math"/>
                                    <w:i/>
                                    <w:lang w:val="fr-FR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lang w:val="fr-FR"/>
                                  </w:rPr>
                                  <m:t>m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lang w:val="fr-FR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lang w:val="fr-FR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21.6×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val="fr-F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oMath>
                      <w:r w:rsidRPr="00EA627B">
                        <w:rPr>
                          <w:rFonts w:eastAsiaTheme="minorEastAsia"/>
                        </w:rPr>
                        <w:t xml:space="preserve"> </w:t>
                      </w:r>
                      <w:proofErr w:type="gramStart"/>
                      <w:r w:rsidRPr="00EA627B">
                        <w:t>kg/h</w:t>
                      </w:r>
                      <w:proofErr w:type="gramEnd"/>
                    </w:p>
                    <w:p w:rsidR="000540E3" w:rsidRDefault="000540E3" w:rsidP="000540E3">
                      <w:pPr>
                        <w:jc w:val="center"/>
                      </w:pPr>
                      <w:r>
                        <w:t>Superheated water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9735C" w:rsidRDefault="00B9735C" w:rsidP="000540E3">
      <w:pPr>
        <w:spacing w:line="276" w:lineRule="auto"/>
        <w:ind w:left="720"/>
        <w:rPr>
          <w:b/>
          <w:u w:val="single"/>
        </w:rPr>
      </w:pPr>
    </w:p>
    <w:p w:rsidR="00B9735C" w:rsidRDefault="00B9735C" w:rsidP="000540E3">
      <w:pPr>
        <w:spacing w:line="276" w:lineRule="auto"/>
        <w:ind w:left="720"/>
        <w:rPr>
          <w:b/>
          <w:u w:val="single"/>
        </w:rPr>
      </w:pPr>
    </w:p>
    <w:p w:rsidR="00B9735C" w:rsidRDefault="00B9735C" w:rsidP="000540E3">
      <w:pPr>
        <w:spacing w:line="276" w:lineRule="auto"/>
        <w:ind w:left="720"/>
        <w:rPr>
          <w:b/>
          <w:u w:val="single"/>
        </w:rPr>
      </w:pPr>
    </w:p>
    <w:p w:rsidR="000540E3" w:rsidRDefault="000540E3" w:rsidP="000540E3">
      <w:pPr>
        <w:spacing w:line="276" w:lineRule="auto"/>
        <w:ind w:left="720"/>
        <w:rPr>
          <w:b/>
          <w:u w:val="single"/>
        </w:rPr>
      </w:pPr>
    </w:p>
    <w:p w:rsidR="000540E3" w:rsidRPr="00D80786" w:rsidRDefault="000540E3" w:rsidP="00C47AF2">
      <w:pPr>
        <w:spacing w:line="276" w:lineRule="auto"/>
        <w:rPr>
          <w:b/>
          <w:u w:val="single"/>
        </w:rPr>
      </w:pPr>
      <w:r w:rsidRPr="00D80786">
        <w:rPr>
          <w:b/>
          <w:u w:val="single"/>
        </w:rPr>
        <w:t>Assumptions:</w:t>
      </w:r>
    </w:p>
    <w:p w:rsidR="000540E3" w:rsidRDefault="000540E3" w:rsidP="00C47AF2">
      <w:pPr>
        <w:pStyle w:val="ListParagraph"/>
        <w:numPr>
          <w:ilvl w:val="0"/>
          <w:numId w:val="40"/>
        </w:numPr>
        <w:spacing w:line="276" w:lineRule="auto"/>
        <w:ind w:left="567"/>
      </w:pPr>
      <w:r>
        <w:t>Steady-flow process</w:t>
      </w:r>
      <w:r w:rsidR="00D80786">
        <w:t>.</w:t>
      </w:r>
    </w:p>
    <w:p w:rsidR="000540E3" w:rsidRDefault="000540E3" w:rsidP="00C47AF2">
      <w:pPr>
        <w:pStyle w:val="ListParagraph"/>
        <w:numPr>
          <w:ilvl w:val="0"/>
          <w:numId w:val="40"/>
        </w:numPr>
        <w:spacing w:line="276" w:lineRule="auto"/>
        <w:ind w:left="567"/>
      </w:pPr>
      <w:r>
        <w:t>Kinetic and potential energy changes are negligible</w:t>
      </w:r>
      <w:r w:rsidR="00D80786">
        <w:t>.</w:t>
      </w:r>
    </w:p>
    <w:p w:rsidR="000540E3" w:rsidRDefault="000540E3" w:rsidP="00C47AF2">
      <w:pPr>
        <w:pStyle w:val="ListParagraph"/>
        <w:numPr>
          <w:ilvl w:val="0"/>
          <w:numId w:val="40"/>
        </w:numPr>
        <w:spacing w:line="276" w:lineRule="auto"/>
        <w:ind w:left="567"/>
      </w:pPr>
      <w:r>
        <w:t>There are no work interactions</w:t>
      </w:r>
      <w:r w:rsidR="00D80786">
        <w:t>.</w:t>
      </w:r>
    </w:p>
    <w:p w:rsidR="000540E3" w:rsidRDefault="00604229" w:rsidP="00C47AF2">
      <w:pPr>
        <w:pStyle w:val="ListParagraph"/>
        <w:numPr>
          <w:ilvl w:val="0"/>
          <w:numId w:val="40"/>
        </w:numPr>
        <w:spacing w:line="276" w:lineRule="auto"/>
        <w:ind w:left="567"/>
      </w:pPr>
      <w:r>
        <w:t xml:space="preserve">The properties of saturated and superheated </w:t>
      </w:r>
      <w:r w:rsidR="000540E3">
        <w:t xml:space="preserve">water </w:t>
      </w:r>
      <w:proofErr w:type="gramStart"/>
      <w:r w:rsidR="000540E3">
        <w:t>can be found</w:t>
      </w:r>
      <w:proofErr w:type="gramEnd"/>
      <w:r w:rsidR="000540E3">
        <w:t xml:space="preserve"> in Tables A-</w:t>
      </w:r>
      <w:r>
        <w:t>5</w:t>
      </w:r>
      <w:r w:rsidR="000540E3">
        <w:t xml:space="preserve"> </w:t>
      </w:r>
      <w:r>
        <w:t>and</w:t>
      </w:r>
      <w:r w:rsidR="000540E3">
        <w:t xml:space="preserve"> A-6.</w:t>
      </w:r>
    </w:p>
    <w:p w:rsidR="00954D73" w:rsidRPr="00954D73" w:rsidRDefault="00954D73" w:rsidP="00C47AF2">
      <w:pPr>
        <w:pStyle w:val="SMUNORMALARIAL"/>
        <w:numPr>
          <w:ilvl w:val="0"/>
          <w:numId w:val="40"/>
        </w:numPr>
        <w:spacing w:line="276" w:lineRule="auto"/>
        <w:ind w:left="567"/>
        <w:jc w:val="both"/>
        <w:rPr>
          <w:rFonts w:ascii="Times New Roman" w:hAnsi="Times New Roman"/>
          <w:sz w:val="24"/>
        </w:rPr>
      </w:pPr>
      <w:r w:rsidRPr="00954D73">
        <w:rPr>
          <w:rFonts w:ascii="Times New Roman" w:hAnsi="Times New Roman"/>
          <w:sz w:val="24"/>
        </w:rPr>
        <w:t xml:space="preserve">In a saturated liquid-vapour mixture, the mass fraction of vapour is called the </w:t>
      </w:r>
      <w:r w:rsidRPr="00954D73">
        <w:rPr>
          <w:rFonts w:ascii="Times New Roman" w:hAnsi="Times New Roman"/>
          <w:i/>
          <w:sz w:val="24"/>
        </w:rPr>
        <w:t>quality</w:t>
      </w:r>
      <w:r w:rsidRPr="00954D73">
        <w:rPr>
          <w:rFonts w:ascii="Times New Roman" w:hAnsi="Times New Roman"/>
          <w:sz w:val="24"/>
        </w:rPr>
        <w:t xml:space="preserve"> and is expressed as:</w:t>
      </w:r>
    </w:p>
    <w:p w:rsidR="00954D73" w:rsidRPr="00954D73" w:rsidRDefault="00954D73" w:rsidP="00C47AF2">
      <w:pPr>
        <w:pStyle w:val="SMUNORMALARIAL"/>
        <w:spacing w:line="276" w:lineRule="auto"/>
        <w:ind w:left="567" w:hanging="360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x=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vapour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total</m:t>
                  </m:r>
                </m:sub>
              </m:sSub>
            </m:den>
          </m:f>
        </m:oMath>
      </m:oMathPara>
    </w:p>
    <w:p w:rsidR="00954D73" w:rsidRPr="00954D73" w:rsidRDefault="00954D73" w:rsidP="00C47AF2">
      <w:pPr>
        <w:pStyle w:val="SMUNORMALARIAL"/>
        <w:spacing w:line="276" w:lineRule="auto"/>
        <w:ind w:left="567"/>
        <w:jc w:val="both"/>
        <w:rPr>
          <w:rFonts w:ascii="Times New Roman" w:hAnsi="Times New Roman"/>
          <w:sz w:val="24"/>
        </w:rPr>
      </w:pPr>
      <w:r w:rsidRPr="00954D73">
        <w:rPr>
          <w:rFonts w:ascii="Times New Roman" w:hAnsi="Times New Roman"/>
          <w:sz w:val="24"/>
        </w:rPr>
        <w:t xml:space="preserve">Quality may have values between 0 (saturated liquid) and 1 (saturated vapour). It has no meaning in the compressed liquid or superheated vapour regions. In the saturated mixture region, the average value of any intensive property </w:t>
      </w:r>
      <w:r w:rsidRPr="00954D73">
        <w:rPr>
          <w:rFonts w:ascii="Times New Roman" w:hAnsi="Times New Roman"/>
          <w:i/>
          <w:sz w:val="24"/>
        </w:rPr>
        <w:t>y</w:t>
      </w:r>
      <w:r w:rsidRPr="00954D73">
        <w:rPr>
          <w:rFonts w:ascii="Times New Roman" w:hAnsi="Times New Roman"/>
          <w:sz w:val="24"/>
        </w:rPr>
        <w:t xml:space="preserve"> is determined from:</w:t>
      </w:r>
    </w:p>
    <w:p w:rsidR="00954D73" w:rsidRPr="00954D73" w:rsidRDefault="00954D73" w:rsidP="00C47AF2">
      <w:pPr>
        <w:pStyle w:val="SMUNORMALARIAL"/>
        <w:spacing w:line="276" w:lineRule="auto"/>
        <w:ind w:left="567" w:hanging="360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</m:t>
              </m:r>
            </m:sub>
          </m:sSub>
          <m:r>
            <w:rPr>
              <w:rFonts w:ascii="Cambria Math" w:hAnsi="Cambria Math"/>
              <w:sz w:val="24"/>
            </w:rPr>
            <m:t>+x.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fg</m:t>
              </m:r>
            </m:sub>
          </m:sSub>
        </m:oMath>
      </m:oMathPara>
    </w:p>
    <w:p w:rsidR="000540E3" w:rsidRPr="001439B9" w:rsidRDefault="00954D73" w:rsidP="00C47AF2">
      <w:pPr>
        <w:pStyle w:val="SMUNORMALARIAL"/>
        <w:spacing w:line="276" w:lineRule="auto"/>
        <w:ind w:left="567"/>
        <w:jc w:val="both"/>
      </w:pPr>
      <w:proofErr w:type="gramStart"/>
      <w:r w:rsidRPr="00954D73">
        <w:rPr>
          <w:rFonts w:ascii="Times New Roman" w:hAnsi="Times New Roman"/>
          <w:sz w:val="24"/>
        </w:rPr>
        <w:t>where</w:t>
      </w:r>
      <w:proofErr w:type="gramEnd"/>
      <w:r w:rsidRPr="00954D73">
        <w:rPr>
          <w:rFonts w:ascii="Times New Roman" w:hAnsi="Times New Roman"/>
          <w:sz w:val="24"/>
        </w:rPr>
        <w:t xml:space="preserve"> </w:t>
      </w:r>
      <w:r w:rsidRPr="00954D73">
        <w:rPr>
          <w:rFonts w:ascii="Times New Roman" w:hAnsi="Times New Roman"/>
          <w:i/>
          <w:sz w:val="24"/>
        </w:rPr>
        <w:t>f</w:t>
      </w:r>
      <w:r w:rsidRPr="00954D73">
        <w:rPr>
          <w:rFonts w:ascii="Times New Roman" w:hAnsi="Times New Roman"/>
          <w:sz w:val="24"/>
        </w:rPr>
        <w:t xml:space="preserve"> stands for saturated liquid, </w:t>
      </w:r>
      <w:r w:rsidRPr="00954D73">
        <w:rPr>
          <w:rFonts w:ascii="Times New Roman" w:hAnsi="Times New Roman"/>
          <w:i/>
          <w:sz w:val="24"/>
        </w:rPr>
        <w:t>g</w:t>
      </w:r>
      <w:r w:rsidRPr="00954D73">
        <w:rPr>
          <w:rFonts w:ascii="Times New Roman" w:hAnsi="Times New Roman"/>
          <w:sz w:val="24"/>
        </w:rPr>
        <w:t xml:space="preserve"> for saturated vapour and </w:t>
      </w:r>
      <w:r w:rsidRPr="00954D73">
        <w:rPr>
          <w:rFonts w:ascii="Times New Roman" w:hAnsi="Times New Roman"/>
          <w:i/>
          <w:sz w:val="24"/>
        </w:rPr>
        <w:t>y</w:t>
      </w:r>
      <w:r w:rsidRPr="00954D73">
        <w:rPr>
          <w:rFonts w:ascii="Times New Roman" w:hAnsi="Times New Roman"/>
          <w:sz w:val="24"/>
        </w:rPr>
        <w:t xml:space="preserve"> stands for </w:t>
      </w:r>
      <w:r w:rsidRPr="00954D73">
        <w:rPr>
          <w:rFonts w:ascii="Times New Roman" w:hAnsi="Times New Roman"/>
          <w:i/>
          <w:sz w:val="24"/>
        </w:rPr>
        <w:t>v</w:t>
      </w:r>
      <w:r w:rsidRPr="00954D73">
        <w:rPr>
          <w:rFonts w:ascii="Times New Roman" w:hAnsi="Times New Roman"/>
          <w:sz w:val="24"/>
        </w:rPr>
        <w:t xml:space="preserve">, </w:t>
      </w:r>
      <w:r w:rsidRPr="00954D73">
        <w:rPr>
          <w:rFonts w:ascii="Times New Roman" w:hAnsi="Times New Roman"/>
          <w:i/>
          <w:sz w:val="24"/>
        </w:rPr>
        <w:t>u</w:t>
      </w:r>
      <w:r w:rsidRPr="00954D73">
        <w:rPr>
          <w:rFonts w:ascii="Times New Roman" w:hAnsi="Times New Roman"/>
          <w:sz w:val="24"/>
        </w:rPr>
        <w:t xml:space="preserve"> or </w:t>
      </w:r>
      <w:r w:rsidRPr="00954D73">
        <w:rPr>
          <w:rFonts w:ascii="Times New Roman" w:hAnsi="Times New Roman"/>
          <w:i/>
          <w:sz w:val="24"/>
        </w:rPr>
        <w:t>h</w:t>
      </w:r>
      <w:r w:rsidRPr="00954D73">
        <w:rPr>
          <w:rFonts w:ascii="Times New Roman" w:hAnsi="Times New Roman"/>
          <w:sz w:val="24"/>
        </w:rPr>
        <w:t>.</w:t>
      </w:r>
    </w:p>
    <w:sectPr w:rsidR="000540E3" w:rsidRPr="001439B9" w:rsidSect="009A1D4A">
      <w:footerReference w:type="default" r:id="rId8"/>
      <w:headerReference w:type="first" r:id="rId9"/>
      <w:footerReference w:type="first" r:id="rId10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670" w:rsidRDefault="007C3670">
      <w:r>
        <w:separator/>
      </w:r>
    </w:p>
  </w:endnote>
  <w:endnote w:type="continuationSeparator" w:id="0">
    <w:p w:rsidR="007C3670" w:rsidRDefault="007C3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569" w:rsidRDefault="001D5569" w:rsidP="00311A2C">
    <w:pPr>
      <w:pStyle w:val="Footer"/>
      <w:jc w:val="right"/>
    </w:pPr>
    <w:r>
      <w:t xml:space="preserve">Page </w:t>
    </w:r>
    <w:r w:rsidR="007A7858">
      <w:fldChar w:fldCharType="begin"/>
    </w:r>
    <w:r w:rsidR="00FD14CA">
      <w:instrText xml:space="preserve"> PAGE </w:instrText>
    </w:r>
    <w:r w:rsidR="007A7858">
      <w:fldChar w:fldCharType="separate"/>
    </w:r>
    <w:r w:rsidR="005858C3">
      <w:rPr>
        <w:noProof/>
      </w:rPr>
      <w:t>2</w:t>
    </w:r>
    <w:r w:rsidR="007A7858">
      <w:rPr>
        <w:noProof/>
      </w:rPr>
      <w:fldChar w:fldCharType="end"/>
    </w:r>
    <w:r>
      <w:t xml:space="preserve"> of </w:t>
    </w:r>
    <w:r w:rsidR="007A7858">
      <w:fldChar w:fldCharType="begin"/>
    </w:r>
    <w:r w:rsidR="00FD14CA">
      <w:instrText xml:space="preserve"> NUMPAGES </w:instrText>
    </w:r>
    <w:r w:rsidR="007A7858">
      <w:fldChar w:fldCharType="separate"/>
    </w:r>
    <w:r w:rsidR="005858C3">
      <w:rPr>
        <w:noProof/>
      </w:rPr>
      <w:t>3</w:t>
    </w:r>
    <w:r w:rsidR="007A7858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569" w:rsidRDefault="001D5569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7A7858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7A7858" w:rsidRPr="00A66CD7">
      <w:rPr>
        <w:rStyle w:val="PageNumber"/>
      </w:rPr>
      <w:fldChar w:fldCharType="separate"/>
    </w:r>
    <w:r w:rsidR="005858C3">
      <w:rPr>
        <w:rStyle w:val="PageNumber"/>
        <w:noProof/>
      </w:rPr>
      <w:t>1</w:t>
    </w:r>
    <w:r w:rsidR="007A7858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7A7858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7A7858" w:rsidRPr="00A66CD7">
      <w:rPr>
        <w:rStyle w:val="PageNumber"/>
      </w:rPr>
      <w:fldChar w:fldCharType="separate"/>
    </w:r>
    <w:r w:rsidR="005858C3">
      <w:rPr>
        <w:rStyle w:val="PageNumber"/>
        <w:noProof/>
      </w:rPr>
      <w:t>3</w:t>
    </w:r>
    <w:r w:rsidR="007A7858"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670" w:rsidRDefault="007C3670">
      <w:r>
        <w:separator/>
      </w:r>
    </w:p>
  </w:footnote>
  <w:footnote w:type="continuationSeparator" w:id="0">
    <w:p w:rsidR="007C3670" w:rsidRDefault="007C3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569" w:rsidRDefault="00566275">
    <w:pPr>
      <w:pStyle w:val="Header"/>
    </w:pPr>
    <w:r>
      <w:rPr>
        <w:noProof/>
      </w:rPr>
      <w:drawing>
        <wp:inline distT="0" distB="0" distL="0" distR="0" wp14:anchorId="660452D8" wp14:editId="4EEB0707">
          <wp:extent cx="2457450" cy="990600"/>
          <wp:effectExtent l="0" t="0" r="0" b="0"/>
          <wp:docPr id="21" name="Picture 21" descr="UWTSD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6" descr="UWTSD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A6823"/>
    <w:multiLevelType w:val="hybridMultilevel"/>
    <w:tmpl w:val="B8A41C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E070C"/>
    <w:multiLevelType w:val="hybridMultilevel"/>
    <w:tmpl w:val="4CB8B39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A0CA1"/>
    <w:multiLevelType w:val="hybridMultilevel"/>
    <w:tmpl w:val="DC8EA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F1684F"/>
    <w:multiLevelType w:val="hybridMultilevel"/>
    <w:tmpl w:val="DC6CCD84"/>
    <w:lvl w:ilvl="0" w:tplc="C144D78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46D75"/>
    <w:multiLevelType w:val="hybridMultilevel"/>
    <w:tmpl w:val="DB642A7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183233"/>
    <w:multiLevelType w:val="hybridMultilevel"/>
    <w:tmpl w:val="1A2C648A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08863B6A"/>
    <w:multiLevelType w:val="hybridMultilevel"/>
    <w:tmpl w:val="A9AE295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A25786"/>
    <w:multiLevelType w:val="hybridMultilevel"/>
    <w:tmpl w:val="EEA83416"/>
    <w:lvl w:ilvl="0" w:tplc="6E6A39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E2280"/>
    <w:multiLevelType w:val="hybridMultilevel"/>
    <w:tmpl w:val="6AE095F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068C8"/>
    <w:multiLevelType w:val="hybridMultilevel"/>
    <w:tmpl w:val="01C66B7A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0A7794"/>
    <w:multiLevelType w:val="hybridMultilevel"/>
    <w:tmpl w:val="E536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B111BB"/>
    <w:multiLevelType w:val="hybridMultilevel"/>
    <w:tmpl w:val="F0BAB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A5B9E"/>
    <w:multiLevelType w:val="hybridMultilevel"/>
    <w:tmpl w:val="089CB162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5A25020"/>
    <w:multiLevelType w:val="hybridMultilevel"/>
    <w:tmpl w:val="7924EE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D42D5"/>
    <w:multiLevelType w:val="hybridMultilevel"/>
    <w:tmpl w:val="59045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660E1D"/>
    <w:multiLevelType w:val="hybridMultilevel"/>
    <w:tmpl w:val="EF4CFB62"/>
    <w:lvl w:ilvl="0" w:tplc="6DB40E1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8B1D0F"/>
    <w:multiLevelType w:val="hybridMultilevel"/>
    <w:tmpl w:val="23B081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ED2320A"/>
    <w:multiLevelType w:val="multilevel"/>
    <w:tmpl w:val="DCB6E0C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FBD703C"/>
    <w:multiLevelType w:val="hybridMultilevel"/>
    <w:tmpl w:val="0540D6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A6211"/>
    <w:multiLevelType w:val="hybridMultilevel"/>
    <w:tmpl w:val="BF0E1E16"/>
    <w:lvl w:ilvl="0" w:tplc="018CBF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4997616"/>
    <w:multiLevelType w:val="hybridMultilevel"/>
    <w:tmpl w:val="F84E85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8B1927"/>
    <w:multiLevelType w:val="hybridMultilevel"/>
    <w:tmpl w:val="303CC890"/>
    <w:lvl w:ilvl="0" w:tplc="9C3C41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772838"/>
    <w:multiLevelType w:val="hybridMultilevel"/>
    <w:tmpl w:val="AD287AF0"/>
    <w:lvl w:ilvl="0" w:tplc="2A86D24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6" w15:restartNumberingAfterBreak="0">
    <w:nsid w:val="500A503A"/>
    <w:multiLevelType w:val="hybridMultilevel"/>
    <w:tmpl w:val="18AA7D2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F22"/>
    <w:multiLevelType w:val="hybridMultilevel"/>
    <w:tmpl w:val="9B6E3A3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52FC5E90"/>
    <w:multiLevelType w:val="hybridMultilevel"/>
    <w:tmpl w:val="B99AF6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913A4B"/>
    <w:multiLevelType w:val="hybridMultilevel"/>
    <w:tmpl w:val="FA20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DB79EB"/>
    <w:multiLevelType w:val="hybridMultilevel"/>
    <w:tmpl w:val="DADA8A38"/>
    <w:lvl w:ilvl="0" w:tplc="39E2F216">
      <w:start w:val="1"/>
      <w:numFmt w:val="lowerLetter"/>
      <w:lvlText w:val="%1)"/>
      <w:lvlJc w:val="left"/>
      <w:pPr>
        <w:ind w:left="108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BFD382B"/>
    <w:multiLevelType w:val="hybridMultilevel"/>
    <w:tmpl w:val="012C33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8A0A07"/>
    <w:multiLevelType w:val="hybridMultilevel"/>
    <w:tmpl w:val="DE003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4E46B9"/>
    <w:multiLevelType w:val="hybridMultilevel"/>
    <w:tmpl w:val="B128CB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A24A61"/>
    <w:multiLevelType w:val="hybridMultilevel"/>
    <w:tmpl w:val="4CAEF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126198"/>
    <w:multiLevelType w:val="hybridMultilevel"/>
    <w:tmpl w:val="8E10A2C4"/>
    <w:lvl w:ilvl="0" w:tplc="BB58A4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B235F70"/>
    <w:multiLevelType w:val="hybridMultilevel"/>
    <w:tmpl w:val="0540D6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F5194"/>
    <w:multiLevelType w:val="hybridMultilevel"/>
    <w:tmpl w:val="A2C86460"/>
    <w:lvl w:ilvl="0" w:tplc="3B74437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9" w15:restartNumberingAfterBreak="0">
    <w:nsid w:val="7711284A"/>
    <w:multiLevelType w:val="hybridMultilevel"/>
    <w:tmpl w:val="B0D804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0"/>
  </w:num>
  <w:num w:numId="3">
    <w:abstractNumId w:val="17"/>
  </w:num>
  <w:num w:numId="4">
    <w:abstractNumId w:val="23"/>
  </w:num>
  <w:num w:numId="5">
    <w:abstractNumId w:val="36"/>
  </w:num>
  <w:num w:numId="6">
    <w:abstractNumId w:val="25"/>
  </w:num>
  <w:num w:numId="7">
    <w:abstractNumId w:val="8"/>
  </w:num>
  <w:num w:numId="8">
    <w:abstractNumId w:val="11"/>
  </w:num>
  <w:num w:numId="9">
    <w:abstractNumId w:val="24"/>
  </w:num>
  <w:num w:numId="10">
    <w:abstractNumId w:val="21"/>
  </w:num>
  <w:num w:numId="11">
    <w:abstractNumId w:val="38"/>
  </w:num>
  <w:num w:numId="12">
    <w:abstractNumId w:val="32"/>
  </w:num>
  <w:num w:numId="13">
    <w:abstractNumId w:val="28"/>
  </w:num>
  <w:num w:numId="14">
    <w:abstractNumId w:val="34"/>
  </w:num>
  <w:num w:numId="15">
    <w:abstractNumId w:val="29"/>
  </w:num>
  <w:num w:numId="16">
    <w:abstractNumId w:val="14"/>
  </w:num>
  <w:num w:numId="17">
    <w:abstractNumId w:val="20"/>
  </w:num>
  <w:num w:numId="18">
    <w:abstractNumId w:val="37"/>
  </w:num>
  <w:num w:numId="19">
    <w:abstractNumId w:val="4"/>
  </w:num>
  <w:num w:numId="20">
    <w:abstractNumId w:val="27"/>
  </w:num>
  <w:num w:numId="21">
    <w:abstractNumId w:val="35"/>
  </w:num>
  <w:num w:numId="22">
    <w:abstractNumId w:val="1"/>
  </w:num>
  <w:num w:numId="23">
    <w:abstractNumId w:val="26"/>
  </w:num>
  <w:num w:numId="24">
    <w:abstractNumId w:val="6"/>
  </w:num>
  <w:num w:numId="25">
    <w:abstractNumId w:val="2"/>
  </w:num>
  <w:num w:numId="26">
    <w:abstractNumId w:val="33"/>
  </w:num>
  <w:num w:numId="27">
    <w:abstractNumId w:val="7"/>
  </w:num>
  <w:num w:numId="28">
    <w:abstractNumId w:val="12"/>
  </w:num>
  <w:num w:numId="29">
    <w:abstractNumId w:val="31"/>
  </w:num>
  <w:num w:numId="30">
    <w:abstractNumId w:val="13"/>
  </w:num>
  <w:num w:numId="31">
    <w:abstractNumId w:val="16"/>
  </w:num>
  <w:num w:numId="32">
    <w:abstractNumId w:val="39"/>
  </w:num>
  <w:num w:numId="33">
    <w:abstractNumId w:val="19"/>
  </w:num>
  <w:num w:numId="34">
    <w:abstractNumId w:val="30"/>
  </w:num>
  <w:num w:numId="35">
    <w:abstractNumId w:val="15"/>
  </w:num>
  <w:num w:numId="36">
    <w:abstractNumId w:val="10"/>
  </w:num>
  <w:num w:numId="37">
    <w:abstractNumId w:val="3"/>
  </w:num>
  <w:num w:numId="38">
    <w:abstractNumId w:val="22"/>
  </w:num>
  <w:num w:numId="39">
    <w:abstractNumId w:val="9"/>
  </w:num>
  <w:num w:numId="40">
    <w:abstractNumId w:val="18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21"/>
    <w:rsid w:val="0000067D"/>
    <w:rsid w:val="00002550"/>
    <w:rsid w:val="000050A2"/>
    <w:rsid w:val="0001403B"/>
    <w:rsid w:val="000203F2"/>
    <w:rsid w:val="00024301"/>
    <w:rsid w:val="0002529A"/>
    <w:rsid w:val="00034ECC"/>
    <w:rsid w:val="00035403"/>
    <w:rsid w:val="0004008F"/>
    <w:rsid w:val="0004703C"/>
    <w:rsid w:val="000540E3"/>
    <w:rsid w:val="000542DA"/>
    <w:rsid w:val="00054366"/>
    <w:rsid w:val="00067471"/>
    <w:rsid w:val="000736E0"/>
    <w:rsid w:val="0008070F"/>
    <w:rsid w:val="000955B7"/>
    <w:rsid w:val="000A5A48"/>
    <w:rsid w:val="000B0394"/>
    <w:rsid w:val="000C054D"/>
    <w:rsid w:val="000C76FE"/>
    <w:rsid w:val="000D260E"/>
    <w:rsid w:val="000F6FAE"/>
    <w:rsid w:val="000F7A51"/>
    <w:rsid w:val="00101AE0"/>
    <w:rsid w:val="00112399"/>
    <w:rsid w:val="0011687E"/>
    <w:rsid w:val="001169DB"/>
    <w:rsid w:val="00121CE6"/>
    <w:rsid w:val="00124D4B"/>
    <w:rsid w:val="0012565E"/>
    <w:rsid w:val="00126352"/>
    <w:rsid w:val="001439B9"/>
    <w:rsid w:val="00145C5A"/>
    <w:rsid w:val="00147E6A"/>
    <w:rsid w:val="00151605"/>
    <w:rsid w:val="00152C33"/>
    <w:rsid w:val="001550EC"/>
    <w:rsid w:val="001634F8"/>
    <w:rsid w:val="001653BC"/>
    <w:rsid w:val="0016608F"/>
    <w:rsid w:val="00166E1C"/>
    <w:rsid w:val="00171693"/>
    <w:rsid w:val="00171BA4"/>
    <w:rsid w:val="00172CFD"/>
    <w:rsid w:val="00177156"/>
    <w:rsid w:val="001868F7"/>
    <w:rsid w:val="00194891"/>
    <w:rsid w:val="001977BF"/>
    <w:rsid w:val="001A0D3B"/>
    <w:rsid w:val="001A0F7C"/>
    <w:rsid w:val="001A2EF4"/>
    <w:rsid w:val="001B1DD3"/>
    <w:rsid w:val="001B4392"/>
    <w:rsid w:val="001C0DDD"/>
    <w:rsid w:val="001C1EA2"/>
    <w:rsid w:val="001C588D"/>
    <w:rsid w:val="001C6D7D"/>
    <w:rsid w:val="001D5569"/>
    <w:rsid w:val="001E3D0C"/>
    <w:rsid w:val="001E4DFD"/>
    <w:rsid w:val="00202918"/>
    <w:rsid w:val="00202DD0"/>
    <w:rsid w:val="00225BAD"/>
    <w:rsid w:val="00231AA3"/>
    <w:rsid w:val="002320EA"/>
    <w:rsid w:val="00235A6C"/>
    <w:rsid w:val="00241201"/>
    <w:rsid w:val="002469C4"/>
    <w:rsid w:val="00252161"/>
    <w:rsid w:val="0025430D"/>
    <w:rsid w:val="00256A55"/>
    <w:rsid w:val="0026494D"/>
    <w:rsid w:val="00266228"/>
    <w:rsid w:val="00267B3E"/>
    <w:rsid w:val="0027102B"/>
    <w:rsid w:val="00285596"/>
    <w:rsid w:val="002877EB"/>
    <w:rsid w:val="00295936"/>
    <w:rsid w:val="002A4374"/>
    <w:rsid w:val="002A6212"/>
    <w:rsid w:val="002A7A9F"/>
    <w:rsid w:val="002B07AE"/>
    <w:rsid w:val="002B0E5D"/>
    <w:rsid w:val="002B1E5D"/>
    <w:rsid w:val="002B773E"/>
    <w:rsid w:val="002C397E"/>
    <w:rsid w:val="002C4F2B"/>
    <w:rsid w:val="002C7588"/>
    <w:rsid w:val="002C7953"/>
    <w:rsid w:val="002D338C"/>
    <w:rsid w:val="002D7B56"/>
    <w:rsid w:val="002E33B9"/>
    <w:rsid w:val="002E4EDE"/>
    <w:rsid w:val="002F5F58"/>
    <w:rsid w:val="003055A6"/>
    <w:rsid w:val="00311A2C"/>
    <w:rsid w:val="00324F5D"/>
    <w:rsid w:val="0033005D"/>
    <w:rsid w:val="0033065C"/>
    <w:rsid w:val="003319AE"/>
    <w:rsid w:val="003341C7"/>
    <w:rsid w:val="003369AC"/>
    <w:rsid w:val="00344716"/>
    <w:rsid w:val="00346730"/>
    <w:rsid w:val="00346AA1"/>
    <w:rsid w:val="003649FE"/>
    <w:rsid w:val="003653CC"/>
    <w:rsid w:val="003727F9"/>
    <w:rsid w:val="003759AD"/>
    <w:rsid w:val="00381C55"/>
    <w:rsid w:val="0038742C"/>
    <w:rsid w:val="00392CA0"/>
    <w:rsid w:val="003A562C"/>
    <w:rsid w:val="003B236E"/>
    <w:rsid w:val="003B6609"/>
    <w:rsid w:val="003B6631"/>
    <w:rsid w:val="003C7018"/>
    <w:rsid w:val="003D0F04"/>
    <w:rsid w:val="003D7DCA"/>
    <w:rsid w:val="003E1256"/>
    <w:rsid w:val="003E714F"/>
    <w:rsid w:val="003F1DF9"/>
    <w:rsid w:val="00411B1C"/>
    <w:rsid w:val="00413ABA"/>
    <w:rsid w:val="00413B1F"/>
    <w:rsid w:val="00414010"/>
    <w:rsid w:val="004152E5"/>
    <w:rsid w:val="0041754E"/>
    <w:rsid w:val="00424957"/>
    <w:rsid w:val="00441042"/>
    <w:rsid w:val="0044169E"/>
    <w:rsid w:val="00456ADD"/>
    <w:rsid w:val="004575FB"/>
    <w:rsid w:val="004601EE"/>
    <w:rsid w:val="00471E32"/>
    <w:rsid w:val="00473ED0"/>
    <w:rsid w:val="0047708B"/>
    <w:rsid w:val="00481945"/>
    <w:rsid w:val="004A3146"/>
    <w:rsid w:val="004A4C82"/>
    <w:rsid w:val="004B27D1"/>
    <w:rsid w:val="004B36DC"/>
    <w:rsid w:val="004C4BDE"/>
    <w:rsid w:val="004C6F2F"/>
    <w:rsid w:val="004C79CC"/>
    <w:rsid w:val="004D2B8C"/>
    <w:rsid w:val="004D4AC0"/>
    <w:rsid w:val="004E6584"/>
    <w:rsid w:val="004F3DA1"/>
    <w:rsid w:val="005022CA"/>
    <w:rsid w:val="00504F63"/>
    <w:rsid w:val="0051057A"/>
    <w:rsid w:val="005119C2"/>
    <w:rsid w:val="00512351"/>
    <w:rsid w:val="00533999"/>
    <w:rsid w:val="00543F99"/>
    <w:rsid w:val="005468E8"/>
    <w:rsid w:val="0055094B"/>
    <w:rsid w:val="00553626"/>
    <w:rsid w:val="005610A4"/>
    <w:rsid w:val="00563DB8"/>
    <w:rsid w:val="00564BEA"/>
    <w:rsid w:val="00564F7E"/>
    <w:rsid w:val="00566275"/>
    <w:rsid w:val="00572133"/>
    <w:rsid w:val="00575BFA"/>
    <w:rsid w:val="005851AB"/>
    <w:rsid w:val="005858C3"/>
    <w:rsid w:val="00591376"/>
    <w:rsid w:val="00593250"/>
    <w:rsid w:val="005967F9"/>
    <w:rsid w:val="005A3A4C"/>
    <w:rsid w:val="005B0353"/>
    <w:rsid w:val="005B0F56"/>
    <w:rsid w:val="005D7F69"/>
    <w:rsid w:val="005E0AD2"/>
    <w:rsid w:val="005F094D"/>
    <w:rsid w:val="005F65BB"/>
    <w:rsid w:val="005F7794"/>
    <w:rsid w:val="00602C78"/>
    <w:rsid w:val="00604229"/>
    <w:rsid w:val="0060646D"/>
    <w:rsid w:val="00611732"/>
    <w:rsid w:val="0061679C"/>
    <w:rsid w:val="00616EFA"/>
    <w:rsid w:val="00621A58"/>
    <w:rsid w:val="00624D61"/>
    <w:rsid w:val="006252E3"/>
    <w:rsid w:val="006310AE"/>
    <w:rsid w:val="0063134B"/>
    <w:rsid w:val="0063637C"/>
    <w:rsid w:val="00640A44"/>
    <w:rsid w:val="006503C0"/>
    <w:rsid w:val="00650861"/>
    <w:rsid w:val="0065490C"/>
    <w:rsid w:val="00685E10"/>
    <w:rsid w:val="006904A3"/>
    <w:rsid w:val="006974F9"/>
    <w:rsid w:val="0069783D"/>
    <w:rsid w:val="006A04E5"/>
    <w:rsid w:val="006A64F1"/>
    <w:rsid w:val="006B1889"/>
    <w:rsid w:val="006B4333"/>
    <w:rsid w:val="006C05B8"/>
    <w:rsid w:val="006C3639"/>
    <w:rsid w:val="006C71EF"/>
    <w:rsid w:val="006C7738"/>
    <w:rsid w:val="006D10AC"/>
    <w:rsid w:val="006D13E6"/>
    <w:rsid w:val="006D16DD"/>
    <w:rsid w:val="006E7B91"/>
    <w:rsid w:val="006F0904"/>
    <w:rsid w:val="006F1439"/>
    <w:rsid w:val="006F2C72"/>
    <w:rsid w:val="007044F9"/>
    <w:rsid w:val="007047A4"/>
    <w:rsid w:val="00705F8C"/>
    <w:rsid w:val="00707654"/>
    <w:rsid w:val="00710060"/>
    <w:rsid w:val="007101E7"/>
    <w:rsid w:val="00710AB6"/>
    <w:rsid w:val="007128BE"/>
    <w:rsid w:val="00713938"/>
    <w:rsid w:val="007209B9"/>
    <w:rsid w:val="00727EE0"/>
    <w:rsid w:val="00732CBD"/>
    <w:rsid w:val="00745256"/>
    <w:rsid w:val="00753765"/>
    <w:rsid w:val="00756104"/>
    <w:rsid w:val="007579F4"/>
    <w:rsid w:val="007704AE"/>
    <w:rsid w:val="00782BD2"/>
    <w:rsid w:val="007849DA"/>
    <w:rsid w:val="007A0FD5"/>
    <w:rsid w:val="007A4743"/>
    <w:rsid w:val="007A7858"/>
    <w:rsid w:val="007B0CED"/>
    <w:rsid w:val="007B7E51"/>
    <w:rsid w:val="007C3670"/>
    <w:rsid w:val="007D0461"/>
    <w:rsid w:val="007D107F"/>
    <w:rsid w:val="007E56E0"/>
    <w:rsid w:val="007E789E"/>
    <w:rsid w:val="007F09E0"/>
    <w:rsid w:val="007F7A9B"/>
    <w:rsid w:val="00800445"/>
    <w:rsid w:val="00806CA4"/>
    <w:rsid w:val="008073BA"/>
    <w:rsid w:val="00826A0F"/>
    <w:rsid w:val="00840706"/>
    <w:rsid w:val="00843235"/>
    <w:rsid w:val="008500BF"/>
    <w:rsid w:val="00850133"/>
    <w:rsid w:val="00862B21"/>
    <w:rsid w:val="00865984"/>
    <w:rsid w:val="008665E1"/>
    <w:rsid w:val="00871EF4"/>
    <w:rsid w:val="00872BA7"/>
    <w:rsid w:val="0087576C"/>
    <w:rsid w:val="008811D3"/>
    <w:rsid w:val="0088596F"/>
    <w:rsid w:val="00887437"/>
    <w:rsid w:val="00894A52"/>
    <w:rsid w:val="008951B6"/>
    <w:rsid w:val="008A2957"/>
    <w:rsid w:val="008A5D78"/>
    <w:rsid w:val="008B280E"/>
    <w:rsid w:val="008B320E"/>
    <w:rsid w:val="008E0926"/>
    <w:rsid w:val="008F0568"/>
    <w:rsid w:val="008F1C63"/>
    <w:rsid w:val="008F2169"/>
    <w:rsid w:val="008F31D2"/>
    <w:rsid w:val="009152C0"/>
    <w:rsid w:val="009174FD"/>
    <w:rsid w:val="009274DD"/>
    <w:rsid w:val="00933AA5"/>
    <w:rsid w:val="00934F52"/>
    <w:rsid w:val="00940C0F"/>
    <w:rsid w:val="00942AA0"/>
    <w:rsid w:val="00954D73"/>
    <w:rsid w:val="00955EDE"/>
    <w:rsid w:val="00964CB0"/>
    <w:rsid w:val="0096541F"/>
    <w:rsid w:val="0097655D"/>
    <w:rsid w:val="009917BC"/>
    <w:rsid w:val="009965A2"/>
    <w:rsid w:val="009A0958"/>
    <w:rsid w:val="009A1001"/>
    <w:rsid w:val="009A1D4A"/>
    <w:rsid w:val="009A3A63"/>
    <w:rsid w:val="009A4FE3"/>
    <w:rsid w:val="009A52DD"/>
    <w:rsid w:val="009A62D0"/>
    <w:rsid w:val="009B157C"/>
    <w:rsid w:val="009B268C"/>
    <w:rsid w:val="009B4655"/>
    <w:rsid w:val="009C24A4"/>
    <w:rsid w:val="009C437F"/>
    <w:rsid w:val="009C4946"/>
    <w:rsid w:val="009D4520"/>
    <w:rsid w:val="009D7580"/>
    <w:rsid w:val="009E6E21"/>
    <w:rsid w:val="009F1551"/>
    <w:rsid w:val="009F1DBC"/>
    <w:rsid w:val="00A00D75"/>
    <w:rsid w:val="00A036AC"/>
    <w:rsid w:val="00A10E73"/>
    <w:rsid w:val="00A15FB0"/>
    <w:rsid w:val="00A16CDA"/>
    <w:rsid w:val="00A266EF"/>
    <w:rsid w:val="00A27EEC"/>
    <w:rsid w:val="00A611FF"/>
    <w:rsid w:val="00A64E67"/>
    <w:rsid w:val="00A66CD7"/>
    <w:rsid w:val="00A740E5"/>
    <w:rsid w:val="00A827E0"/>
    <w:rsid w:val="00A9152F"/>
    <w:rsid w:val="00A943BE"/>
    <w:rsid w:val="00A9677C"/>
    <w:rsid w:val="00AA258A"/>
    <w:rsid w:val="00AA6638"/>
    <w:rsid w:val="00AA7F18"/>
    <w:rsid w:val="00AB22C3"/>
    <w:rsid w:val="00AC3009"/>
    <w:rsid w:val="00AC3498"/>
    <w:rsid w:val="00AC4683"/>
    <w:rsid w:val="00AD1E3F"/>
    <w:rsid w:val="00AD3F67"/>
    <w:rsid w:val="00AE1C32"/>
    <w:rsid w:val="00AE5D74"/>
    <w:rsid w:val="00AF5E4A"/>
    <w:rsid w:val="00B02CC0"/>
    <w:rsid w:val="00B03110"/>
    <w:rsid w:val="00B07AE1"/>
    <w:rsid w:val="00B13DE4"/>
    <w:rsid w:val="00B15FD5"/>
    <w:rsid w:val="00B2074D"/>
    <w:rsid w:val="00B24CEA"/>
    <w:rsid w:val="00B25EBA"/>
    <w:rsid w:val="00B329C7"/>
    <w:rsid w:val="00B35A1C"/>
    <w:rsid w:val="00B37733"/>
    <w:rsid w:val="00B425DC"/>
    <w:rsid w:val="00B43C6E"/>
    <w:rsid w:val="00B54AB3"/>
    <w:rsid w:val="00B73F85"/>
    <w:rsid w:val="00B84AF3"/>
    <w:rsid w:val="00B86DB7"/>
    <w:rsid w:val="00B970AA"/>
    <w:rsid w:val="00B972E2"/>
    <w:rsid w:val="00B9735C"/>
    <w:rsid w:val="00BB0305"/>
    <w:rsid w:val="00BB1FDA"/>
    <w:rsid w:val="00BC7894"/>
    <w:rsid w:val="00BD1731"/>
    <w:rsid w:val="00BE6CF4"/>
    <w:rsid w:val="00BF25A3"/>
    <w:rsid w:val="00BF5FD2"/>
    <w:rsid w:val="00BF730A"/>
    <w:rsid w:val="00C0221F"/>
    <w:rsid w:val="00C02553"/>
    <w:rsid w:val="00C040BE"/>
    <w:rsid w:val="00C063D0"/>
    <w:rsid w:val="00C30816"/>
    <w:rsid w:val="00C47AF2"/>
    <w:rsid w:val="00C51858"/>
    <w:rsid w:val="00C55DE3"/>
    <w:rsid w:val="00C56F80"/>
    <w:rsid w:val="00C5725B"/>
    <w:rsid w:val="00C71BA0"/>
    <w:rsid w:val="00C72D1C"/>
    <w:rsid w:val="00C813DA"/>
    <w:rsid w:val="00C822CA"/>
    <w:rsid w:val="00C844E7"/>
    <w:rsid w:val="00CB2FB6"/>
    <w:rsid w:val="00CB5EC0"/>
    <w:rsid w:val="00CB64BE"/>
    <w:rsid w:val="00CC1A50"/>
    <w:rsid w:val="00CC77B3"/>
    <w:rsid w:val="00CD7A95"/>
    <w:rsid w:val="00CE59E0"/>
    <w:rsid w:val="00CF19C2"/>
    <w:rsid w:val="00CF2E92"/>
    <w:rsid w:val="00CF7902"/>
    <w:rsid w:val="00D0206C"/>
    <w:rsid w:val="00D0254D"/>
    <w:rsid w:val="00D04703"/>
    <w:rsid w:val="00D10AD7"/>
    <w:rsid w:val="00D128EA"/>
    <w:rsid w:val="00D13366"/>
    <w:rsid w:val="00D17BC4"/>
    <w:rsid w:val="00D63493"/>
    <w:rsid w:val="00D63673"/>
    <w:rsid w:val="00D637AB"/>
    <w:rsid w:val="00D643B5"/>
    <w:rsid w:val="00D708B8"/>
    <w:rsid w:val="00D73AD8"/>
    <w:rsid w:val="00D73EC6"/>
    <w:rsid w:val="00D767A5"/>
    <w:rsid w:val="00D76C8A"/>
    <w:rsid w:val="00D80786"/>
    <w:rsid w:val="00D91465"/>
    <w:rsid w:val="00D91713"/>
    <w:rsid w:val="00D920AE"/>
    <w:rsid w:val="00D9285C"/>
    <w:rsid w:val="00D92A7B"/>
    <w:rsid w:val="00D94A81"/>
    <w:rsid w:val="00DA7720"/>
    <w:rsid w:val="00DB1B13"/>
    <w:rsid w:val="00DB64CB"/>
    <w:rsid w:val="00DB7F4D"/>
    <w:rsid w:val="00DD0A20"/>
    <w:rsid w:val="00DD653E"/>
    <w:rsid w:val="00DD66CA"/>
    <w:rsid w:val="00DD7777"/>
    <w:rsid w:val="00DE12E8"/>
    <w:rsid w:val="00DF1B04"/>
    <w:rsid w:val="00DF2ED3"/>
    <w:rsid w:val="00DF4DCA"/>
    <w:rsid w:val="00DF6261"/>
    <w:rsid w:val="00DF7418"/>
    <w:rsid w:val="00DF7D37"/>
    <w:rsid w:val="00E12F6B"/>
    <w:rsid w:val="00E248A9"/>
    <w:rsid w:val="00E32042"/>
    <w:rsid w:val="00E44DFA"/>
    <w:rsid w:val="00E51B5D"/>
    <w:rsid w:val="00E63A9A"/>
    <w:rsid w:val="00E667C8"/>
    <w:rsid w:val="00E72C00"/>
    <w:rsid w:val="00E74D67"/>
    <w:rsid w:val="00E8423F"/>
    <w:rsid w:val="00E85260"/>
    <w:rsid w:val="00E85284"/>
    <w:rsid w:val="00E94370"/>
    <w:rsid w:val="00EA079B"/>
    <w:rsid w:val="00EA1CB0"/>
    <w:rsid w:val="00EA7DD2"/>
    <w:rsid w:val="00EB1F96"/>
    <w:rsid w:val="00EB298E"/>
    <w:rsid w:val="00EB5B69"/>
    <w:rsid w:val="00EB78E2"/>
    <w:rsid w:val="00EC141B"/>
    <w:rsid w:val="00EC14FF"/>
    <w:rsid w:val="00ED0EF5"/>
    <w:rsid w:val="00ED1966"/>
    <w:rsid w:val="00ED2971"/>
    <w:rsid w:val="00ED6508"/>
    <w:rsid w:val="00EE2406"/>
    <w:rsid w:val="00EE4D85"/>
    <w:rsid w:val="00EE74E4"/>
    <w:rsid w:val="00EF25ED"/>
    <w:rsid w:val="00F06122"/>
    <w:rsid w:val="00F10375"/>
    <w:rsid w:val="00F16658"/>
    <w:rsid w:val="00F172CA"/>
    <w:rsid w:val="00F20292"/>
    <w:rsid w:val="00F22852"/>
    <w:rsid w:val="00F25039"/>
    <w:rsid w:val="00F42E4C"/>
    <w:rsid w:val="00F4311E"/>
    <w:rsid w:val="00F472B8"/>
    <w:rsid w:val="00F5143A"/>
    <w:rsid w:val="00F61BEE"/>
    <w:rsid w:val="00F6227D"/>
    <w:rsid w:val="00F65011"/>
    <w:rsid w:val="00F661AE"/>
    <w:rsid w:val="00F67348"/>
    <w:rsid w:val="00F723D0"/>
    <w:rsid w:val="00F73966"/>
    <w:rsid w:val="00F8071C"/>
    <w:rsid w:val="00F84809"/>
    <w:rsid w:val="00F86E63"/>
    <w:rsid w:val="00F87BED"/>
    <w:rsid w:val="00F916D7"/>
    <w:rsid w:val="00F97C73"/>
    <w:rsid w:val="00FA21DE"/>
    <w:rsid w:val="00FA6718"/>
    <w:rsid w:val="00FB024F"/>
    <w:rsid w:val="00FB2ED9"/>
    <w:rsid w:val="00FB332E"/>
    <w:rsid w:val="00FB3805"/>
    <w:rsid w:val="00FC06E5"/>
    <w:rsid w:val="00FC1AFA"/>
    <w:rsid w:val="00FD14CA"/>
    <w:rsid w:val="00FD2FD7"/>
    <w:rsid w:val="00FD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9B09AD"/>
  <w15:docId w15:val="{01F11F8F-F3AC-4C41-81E4-3186C55C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AD8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E0A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0AD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0AD2"/>
    <w:rPr>
      <w:color w:val="808080"/>
    </w:rPr>
  </w:style>
  <w:style w:type="paragraph" w:styleId="ListParagraph">
    <w:name w:val="List Paragraph"/>
    <w:basedOn w:val="Normal"/>
    <w:uiPriority w:val="34"/>
    <w:qFormat/>
    <w:rsid w:val="00392CA0"/>
    <w:pPr>
      <w:ind w:left="720"/>
      <w:contextualSpacing/>
    </w:pPr>
  </w:style>
  <w:style w:type="paragraph" w:customStyle="1" w:styleId="Default">
    <w:name w:val="Default"/>
    <w:rsid w:val="00E32042"/>
    <w:pPr>
      <w:autoSpaceDE w:val="0"/>
      <w:autoSpaceDN w:val="0"/>
      <w:adjustRightInd w:val="0"/>
    </w:pPr>
    <w:rPr>
      <w:rFonts w:ascii="MT Extra" w:hAnsi="MT Extra" w:cs="MT Extra"/>
      <w:color w:val="000000"/>
      <w:sz w:val="24"/>
      <w:szCs w:val="24"/>
    </w:rPr>
  </w:style>
  <w:style w:type="paragraph" w:customStyle="1" w:styleId="Modcode">
    <w:name w:val="Modcode"/>
    <w:basedOn w:val="Normal"/>
    <w:rsid w:val="006B1889"/>
    <w:pPr>
      <w:jc w:val="center"/>
    </w:pPr>
    <w:rPr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6B1889"/>
    <w:pPr>
      <w:spacing w:after="240"/>
      <w:jc w:val="center"/>
    </w:pPr>
    <w:rPr>
      <w:b/>
      <w:sz w:val="28"/>
      <w:szCs w:val="20"/>
    </w:rPr>
  </w:style>
  <w:style w:type="paragraph" w:customStyle="1" w:styleId="Time">
    <w:name w:val="Time"/>
    <w:basedOn w:val="Normal"/>
    <w:next w:val="Answer"/>
    <w:rsid w:val="006B1889"/>
    <w:pPr>
      <w:spacing w:after="240"/>
    </w:pPr>
    <w:rPr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6B1889"/>
    <w:rPr>
      <w:b/>
      <w:caps/>
      <w:sz w:val="28"/>
      <w:szCs w:val="20"/>
    </w:rPr>
  </w:style>
  <w:style w:type="paragraph" w:styleId="BodyText">
    <w:name w:val="Body Text"/>
    <w:basedOn w:val="Normal"/>
    <w:link w:val="BodyTextChar"/>
    <w:rsid w:val="006B1889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6B1889"/>
    <w:rPr>
      <w:sz w:val="24"/>
    </w:rPr>
  </w:style>
  <w:style w:type="table" w:customStyle="1" w:styleId="TableGrid1">
    <w:name w:val="Table Grid1"/>
    <w:basedOn w:val="TableNormal"/>
    <w:next w:val="TableGrid"/>
    <w:uiPriority w:val="59"/>
    <w:rsid w:val="0027102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ACA0A-836F-46BD-AD8F-9C969C4BB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769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fad-kk</dc:creator>
  <cp:lastModifiedBy>Arnaud Marotin</cp:lastModifiedBy>
  <cp:revision>20</cp:revision>
  <cp:lastPrinted>2019-02-18T10:26:00Z</cp:lastPrinted>
  <dcterms:created xsi:type="dcterms:W3CDTF">2020-02-02T11:48:00Z</dcterms:created>
  <dcterms:modified xsi:type="dcterms:W3CDTF">2020-02-03T12:49:00Z</dcterms:modified>
</cp:coreProperties>
</file>