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8"/>
        <w:gridCol w:w="3418"/>
        <w:gridCol w:w="1180"/>
        <w:gridCol w:w="2184"/>
      </w:tblGrid>
      <w:tr w:rsidR="00D46A8E" w:rsidRPr="00120A30" w14:paraId="141F71CE" w14:textId="77777777" w:rsidTr="009C1749">
        <w:tc>
          <w:tcPr>
            <w:tcW w:w="2228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418" w:type="dxa"/>
          </w:tcPr>
          <w:p w14:paraId="0632DE29" w14:textId="49D94862" w:rsidR="00D46A8E" w:rsidRPr="00120A30" w:rsidRDefault="009C1749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Nia Griffiths</w:t>
            </w:r>
          </w:p>
        </w:tc>
        <w:tc>
          <w:tcPr>
            <w:tcW w:w="118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184" w:type="dxa"/>
          </w:tcPr>
          <w:p w14:paraId="497B23F6" w14:textId="03139B9C" w:rsidR="00D46A8E" w:rsidRPr="00120A30" w:rsidRDefault="009C1749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Blwyddyn 1</w:t>
            </w:r>
          </w:p>
        </w:tc>
      </w:tr>
      <w:tr w:rsidR="00D46A8E" w:rsidRPr="00120A30" w14:paraId="03967396" w14:textId="77777777" w:rsidTr="009C1749">
        <w:tc>
          <w:tcPr>
            <w:tcW w:w="2228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418" w:type="dxa"/>
          </w:tcPr>
          <w:p w14:paraId="469E103D" w14:textId="6FB1444C" w:rsidR="00D46A8E" w:rsidRPr="00120A30" w:rsidRDefault="009C1749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Sgiliau Iaith, Llythrennedd a Chyfathrebu</w:t>
            </w:r>
          </w:p>
        </w:tc>
        <w:tc>
          <w:tcPr>
            <w:tcW w:w="118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184" w:type="dxa"/>
          </w:tcPr>
          <w:p w14:paraId="4A9CFCAE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  <w:tr w:rsidR="00D46A8E" w:rsidRPr="00120A30" w14:paraId="67A3E20D" w14:textId="77777777" w:rsidTr="009C1749">
        <w:tc>
          <w:tcPr>
            <w:tcW w:w="2228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82" w:type="dxa"/>
            <w:gridSpan w:val="3"/>
          </w:tcPr>
          <w:p w14:paraId="5DF6FF10" w14:textId="559EFB8F" w:rsidR="00D46A8E" w:rsidRPr="00120A30" w:rsidRDefault="009C1749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Berfau Cryno- Trip i’r Amgueddfa Gwlan</w:t>
            </w:r>
          </w:p>
        </w:tc>
      </w:tr>
      <w:tr w:rsidR="009C1749" w:rsidRPr="00120A30" w14:paraId="16A73A1C" w14:textId="77777777" w:rsidTr="009C1749">
        <w:tc>
          <w:tcPr>
            <w:tcW w:w="2228" w:type="dxa"/>
            <w:shd w:val="clear" w:color="auto" w:fill="auto"/>
          </w:tcPr>
          <w:p w14:paraId="038A704D" w14:textId="2B9052DE" w:rsidR="009C1749" w:rsidRPr="00120A30" w:rsidRDefault="009C1749" w:rsidP="009C1749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Pr="00D1401A">
              <w:rPr>
                <w:szCs w:val="28"/>
              </w:rPr>
              <w:t xml:space="preserve"> </w:t>
            </w:r>
          </w:p>
        </w:tc>
        <w:tc>
          <w:tcPr>
            <w:tcW w:w="6782" w:type="dxa"/>
            <w:gridSpan w:val="3"/>
          </w:tcPr>
          <w:p w14:paraId="34A7C842" w14:textId="77777777" w:rsidR="009C1749" w:rsidRPr="00FF6E18" w:rsidRDefault="009C1749" w:rsidP="009C1749">
            <w:pPr>
              <w:pStyle w:val="ListParagraph"/>
              <w:numPr>
                <w:ilvl w:val="0"/>
                <w:numId w:val="1"/>
              </w:numPr>
              <w:rPr>
                <w:color w:val="262626" w:themeColor="text1" w:themeTint="D9"/>
              </w:rPr>
            </w:pPr>
            <w:r w:rsidRPr="00FF6E18">
              <w:rPr>
                <w:rFonts w:cs="Arial"/>
                <w:color w:val="262626" w:themeColor="text1" w:themeTint="D9"/>
                <w:shd w:val="clear" w:color="auto" w:fill="FFFFFF"/>
              </w:rPr>
              <w:t>Rwy’n dechrau dod yn ymwybodol o sut mae prif lythrennau ac atalnodau llawn yn pennu ffiniau brawddegau.</w:t>
            </w:r>
          </w:p>
          <w:p w14:paraId="23BA666B" w14:textId="77777777" w:rsidR="009C1749" w:rsidRPr="00FF6E18" w:rsidRDefault="009C1749" w:rsidP="009C1749">
            <w:pPr>
              <w:pStyle w:val="ListParagraph"/>
              <w:numPr>
                <w:ilvl w:val="0"/>
                <w:numId w:val="1"/>
              </w:numPr>
              <w:rPr>
                <w:color w:val="262626" w:themeColor="text1" w:themeTint="D9"/>
              </w:rPr>
            </w:pPr>
            <w:r w:rsidRPr="00FF6E18">
              <w:rPr>
                <w:rFonts w:cs="Arial"/>
                <w:color w:val="262626" w:themeColor="text1" w:themeTint="D9"/>
                <w:shd w:val="clear" w:color="auto" w:fill="FFFFFF"/>
              </w:rPr>
              <w:t>Rwy’n gallu adnabod a dilyn gwybodaeth a chyfarwyddiadau syml am bynciau cyfarwydd a</w:t>
            </w:r>
            <w:r>
              <w:rPr>
                <w:rFonts w:cs="Arial"/>
                <w:color w:val="262626" w:themeColor="text1" w:themeTint="D9"/>
                <w:shd w:val="clear" w:color="auto" w:fill="FFFFFF"/>
              </w:rPr>
              <w:t>g</w:t>
            </w:r>
            <w:r w:rsidRPr="00FF6E18">
              <w:rPr>
                <w:rFonts w:cs="Arial"/>
                <w:color w:val="262626" w:themeColor="text1" w:themeTint="D9"/>
                <w:shd w:val="clear" w:color="auto" w:fill="FFFFFF"/>
              </w:rPr>
              <w:t xml:space="preserve"> arferion. </w:t>
            </w:r>
          </w:p>
          <w:p w14:paraId="40F7D390" w14:textId="77777777" w:rsidR="009C1749" w:rsidRPr="00FF6E18" w:rsidRDefault="009C1749" w:rsidP="009C1749">
            <w:pPr>
              <w:pStyle w:val="ListParagraph"/>
              <w:numPr>
                <w:ilvl w:val="0"/>
                <w:numId w:val="1"/>
              </w:numPr>
              <w:rPr>
                <w:color w:val="262626" w:themeColor="text1" w:themeTint="D9"/>
              </w:rPr>
            </w:pPr>
            <w:r w:rsidRPr="00FF6E18">
              <w:rPr>
                <w:rFonts w:cs="Arial"/>
                <w:color w:val="262626" w:themeColor="text1" w:themeTint="D9"/>
                <w:shd w:val="clear" w:color="auto" w:fill="FFFFFF"/>
              </w:rPr>
              <w:t xml:space="preserve">Rwy’n gallu arbrofi gyda geirfa rwyf newydd ei dysgu. </w:t>
            </w:r>
          </w:p>
          <w:p w14:paraId="7E7C1A18" w14:textId="77777777" w:rsidR="009C1749" w:rsidRPr="00FF6E18" w:rsidRDefault="009C1749" w:rsidP="009C1749">
            <w:pPr>
              <w:pStyle w:val="ListParagraph"/>
              <w:numPr>
                <w:ilvl w:val="0"/>
                <w:numId w:val="1"/>
              </w:numPr>
              <w:rPr>
                <w:color w:val="262626" w:themeColor="text1" w:themeTint="D9"/>
              </w:rPr>
            </w:pPr>
            <w:r w:rsidRPr="00FF6E18">
              <w:rPr>
                <w:rFonts w:cs="Arial"/>
                <w:color w:val="262626" w:themeColor="text1" w:themeTint="D9"/>
                <w:shd w:val="clear" w:color="auto" w:fill="FFFFFF"/>
              </w:rPr>
              <w:t>Rwy’n gallu gwrando ar, deall a chyfathrebu ystyr cyffredinol yr hyn rwy’n ei glywed</w:t>
            </w:r>
          </w:p>
          <w:p w14:paraId="7A02024D" w14:textId="77777777" w:rsidR="009C1749" w:rsidRPr="00601BD6" w:rsidRDefault="009C1749" w:rsidP="009C1749">
            <w:pPr>
              <w:pStyle w:val="ListParagraph"/>
              <w:numPr>
                <w:ilvl w:val="0"/>
                <w:numId w:val="1"/>
              </w:numPr>
              <w:rPr>
                <w:color w:val="262626" w:themeColor="text1" w:themeTint="D9"/>
              </w:rPr>
            </w:pPr>
            <w:r w:rsidRPr="00FF6E18">
              <w:rPr>
                <w:rFonts w:cs="Arial"/>
                <w:color w:val="262626" w:themeColor="text1" w:themeTint="D9"/>
                <w:shd w:val="clear" w:color="auto" w:fill="FFFFFF"/>
              </w:rPr>
              <w:t xml:space="preserve">Rwy’n dechrau defnyddio iaith briodol i siarad am </w:t>
            </w:r>
            <w:r w:rsidRPr="00601BD6">
              <w:rPr>
                <w:rFonts w:cs="Arial"/>
                <w:color w:val="262626" w:themeColor="text1" w:themeTint="D9"/>
                <w:shd w:val="clear" w:color="auto" w:fill="FFFFFF"/>
              </w:rPr>
              <w:t>ddigwyddiadau yn y gorffennol a’r dyfodol.</w:t>
            </w:r>
          </w:p>
          <w:p w14:paraId="3A1F4048" w14:textId="77777777" w:rsidR="009C1749" w:rsidRPr="00601BD6" w:rsidRDefault="009C1749" w:rsidP="009C1749">
            <w:pPr>
              <w:pStyle w:val="ListParagraph"/>
              <w:numPr>
                <w:ilvl w:val="0"/>
                <w:numId w:val="1"/>
              </w:numPr>
              <w:rPr>
                <w:color w:val="262626" w:themeColor="text1" w:themeTint="D9"/>
              </w:rPr>
            </w:pPr>
            <w:r w:rsidRPr="00601BD6">
              <w:rPr>
                <w:rFonts w:cs="Arial"/>
                <w:color w:val="262626" w:themeColor="text1" w:themeTint="D9"/>
                <w:shd w:val="clear" w:color="auto" w:fill="FFFFFF"/>
              </w:rPr>
              <w:t>Rwy’n gallu ysgrifennu’n ddarllenadwy. Rwy’n gallu ymateb yn greadigol i’r ystod o</w:t>
            </w:r>
            <w:r w:rsidRPr="00601BD6">
              <w:rPr>
                <w:rStyle w:val="apple-converted-space"/>
                <w:rFonts w:cs="Arial"/>
                <w:color w:val="262626" w:themeColor="text1" w:themeTint="D9"/>
                <w:shd w:val="clear" w:color="auto" w:fill="FFFFFF"/>
              </w:rPr>
              <w:t> </w:t>
            </w:r>
            <w:r w:rsidRPr="00601BD6">
              <w:rPr>
                <w:rStyle w:val="HTMLDefinition"/>
                <w:rFonts w:cs="Arial"/>
                <w:i w:val="0"/>
                <w:iCs w:val="0"/>
                <w:color w:val="262626" w:themeColor="text1" w:themeTint="D9"/>
                <w:bdr w:val="none" w:sz="0" w:space="0" w:color="auto" w:frame="1"/>
              </w:rPr>
              <w:t>lenyddiaeth</w:t>
            </w:r>
            <w:r w:rsidRPr="00601BD6">
              <w:rPr>
                <w:rStyle w:val="apple-converted-space"/>
                <w:rFonts w:cs="Arial"/>
                <w:color w:val="262626" w:themeColor="text1" w:themeTint="D9"/>
                <w:shd w:val="clear" w:color="auto" w:fill="FFFFFF"/>
              </w:rPr>
              <w:t> </w:t>
            </w:r>
            <w:r w:rsidRPr="00601BD6">
              <w:rPr>
                <w:rFonts w:cs="Arial"/>
                <w:color w:val="262626" w:themeColor="text1" w:themeTint="D9"/>
                <w:shd w:val="clear" w:color="auto" w:fill="FFFFFF"/>
              </w:rPr>
              <w:t>rwy’n ei chlywed, ei ddarllen neu’n ei weld.</w:t>
            </w:r>
          </w:p>
          <w:p w14:paraId="5BF1CAD1" w14:textId="77777777" w:rsidR="009C1749" w:rsidRPr="00601BD6" w:rsidRDefault="009C1749" w:rsidP="009C1749">
            <w:pPr>
              <w:pStyle w:val="ListParagraph"/>
              <w:numPr>
                <w:ilvl w:val="0"/>
                <w:numId w:val="1"/>
              </w:numPr>
              <w:rPr>
                <w:color w:val="262626" w:themeColor="text1" w:themeTint="D9"/>
              </w:rPr>
            </w:pPr>
            <w:r w:rsidRPr="00601BD6">
              <w:rPr>
                <w:color w:val="262626" w:themeColor="text1" w:themeTint="D9"/>
              </w:rPr>
              <w:t xml:space="preserve">mynegi beth yw eu hoff bethau a’u cas bethau </w:t>
            </w:r>
          </w:p>
          <w:p w14:paraId="65FEAAC3" w14:textId="77777777" w:rsidR="009C1749" w:rsidRPr="00601BD6" w:rsidRDefault="009C1749" w:rsidP="009C1749">
            <w:pPr>
              <w:pStyle w:val="ListParagraph"/>
              <w:numPr>
                <w:ilvl w:val="0"/>
                <w:numId w:val="1"/>
              </w:numPr>
              <w:rPr>
                <w:color w:val="262626" w:themeColor="text1" w:themeTint="D9"/>
              </w:rPr>
            </w:pPr>
            <w:r w:rsidRPr="00601BD6">
              <w:rPr>
                <w:color w:val="262626" w:themeColor="text1" w:themeTint="D9"/>
              </w:rPr>
              <w:t xml:space="preserve">dangos eu bod yn deall yr hyn y maent wedi ei glywed drwy holi cwestiynau i ddod o hyd i ragor o wybodaeth </w:t>
            </w:r>
          </w:p>
          <w:p w14:paraId="75E9D7D3" w14:textId="77777777" w:rsidR="009C1749" w:rsidRPr="00601BD6" w:rsidRDefault="009C1749" w:rsidP="009C1749">
            <w:pPr>
              <w:pStyle w:val="ListParagraph"/>
              <w:numPr>
                <w:ilvl w:val="0"/>
                <w:numId w:val="1"/>
              </w:numPr>
              <w:rPr>
                <w:color w:val="262626" w:themeColor="text1" w:themeTint="D9"/>
              </w:rPr>
            </w:pPr>
            <w:r w:rsidRPr="00601BD6">
              <w:rPr>
                <w:color w:val="262626" w:themeColor="text1" w:themeTint="D9"/>
              </w:rPr>
              <w:t xml:space="preserve">cyfrannu i drafodaeth, parhau i ganolbwyntio ar y pwnc a chymryd eu tro i siarad </w:t>
            </w:r>
          </w:p>
          <w:p w14:paraId="2709A374" w14:textId="77777777" w:rsidR="009C1749" w:rsidRPr="00601BD6" w:rsidRDefault="009C1749" w:rsidP="009C1749">
            <w:pPr>
              <w:pStyle w:val="ListParagraph"/>
              <w:numPr>
                <w:ilvl w:val="0"/>
                <w:numId w:val="1"/>
              </w:numPr>
              <w:rPr>
                <w:color w:val="262626" w:themeColor="text1" w:themeTint="D9"/>
              </w:rPr>
            </w:pPr>
            <w:r w:rsidRPr="00601BD6">
              <w:rPr>
                <w:color w:val="21211E"/>
              </w:rPr>
              <w:t>ysgrifennu mewn ymateb i ysgogiadau amrywiol ar bynciau sydd o ddiddordeb neu o bwys iddynt, gan gynnwys storïau, cerddi, gweithgareddau dosbarth a phrofiadau personol</w:t>
            </w:r>
          </w:p>
          <w:p w14:paraId="37D05EE6" w14:textId="77777777" w:rsidR="009C1749" w:rsidRPr="00601BD6" w:rsidRDefault="009C1749" w:rsidP="009C1749">
            <w:pPr>
              <w:pStyle w:val="ListParagraph"/>
              <w:numPr>
                <w:ilvl w:val="0"/>
                <w:numId w:val="1"/>
              </w:numPr>
              <w:rPr>
                <w:color w:val="262626" w:themeColor="text1" w:themeTint="D9"/>
              </w:rPr>
            </w:pPr>
            <w:r w:rsidRPr="00601BD6">
              <w:rPr>
                <w:color w:val="21211E"/>
              </w:rPr>
              <w:t xml:space="preserve">sgwrsio am yr hyn y maent yn mynd i’w ysgrifennu </w:t>
            </w:r>
          </w:p>
          <w:p w14:paraId="4FD57B84" w14:textId="77777777" w:rsidR="009C1749" w:rsidRPr="00601BD6" w:rsidRDefault="009C1749" w:rsidP="009C1749">
            <w:pPr>
              <w:pStyle w:val="ListParagraph"/>
              <w:numPr>
                <w:ilvl w:val="0"/>
                <w:numId w:val="1"/>
              </w:numPr>
              <w:rPr>
                <w:color w:val="262626" w:themeColor="text1" w:themeTint="D9"/>
              </w:rPr>
            </w:pPr>
            <w:r w:rsidRPr="00601BD6">
              <w:rPr>
                <w:color w:val="21211E"/>
              </w:rPr>
              <w:t xml:space="preserve">defnyddio geiriau penodol sy’n ymwneud â phwnc eu hysgrifennu </w:t>
            </w:r>
          </w:p>
          <w:p w14:paraId="4BF04840" w14:textId="77777777" w:rsidR="009C1749" w:rsidRPr="00601BD6" w:rsidRDefault="009C1749" w:rsidP="009C1749">
            <w:pPr>
              <w:pStyle w:val="ListParagraph"/>
              <w:numPr>
                <w:ilvl w:val="0"/>
                <w:numId w:val="1"/>
              </w:numPr>
              <w:rPr>
                <w:color w:val="262626" w:themeColor="text1" w:themeTint="D9"/>
              </w:rPr>
            </w:pPr>
            <w:r w:rsidRPr="00601BD6">
              <w:rPr>
                <w:color w:val="21211E"/>
              </w:rPr>
              <w:t xml:space="preserve">creu priflythrennau a llythrennau bach sydd fel arfer yn eglur eu siâp ac yn wynebu’r ffordd gywir </w:t>
            </w:r>
          </w:p>
          <w:p w14:paraId="7102E20E" w14:textId="391A71D3" w:rsidR="009C1749" w:rsidRPr="009C1749" w:rsidRDefault="009C1749" w:rsidP="009C1749">
            <w:pPr>
              <w:pStyle w:val="ListParagraph"/>
              <w:numPr>
                <w:ilvl w:val="0"/>
                <w:numId w:val="1"/>
              </w:numPr>
              <w:rPr>
                <w:color w:val="262626" w:themeColor="text1" w:themeTint="D9"/>
              </w:rPr>
            </w:pPr>
            <w:r w:rsidRPr="00601BD6">
              <w:rPr>
                <w:color w:val="21211E"/>
              </w:rPr>
              <w:t xml:space="preserve">ysgrifennu o’r chwith i’r dde </w:t>
            </w:r>
          </w:p>
        </w:tc>
      </w:tr>
      <w:tr w:rsidR="009C1749" w:rsidRPr="00120A30" w14:paraId="0DD4DF40" w14:textId="77777777" w:rsidTr="009C1749">
        <w:tc>
          <w:tcPr>
            <w:tcW w:w="2228" w:type="dxa"/>
            <w:shd w:val="clear" w:color="auto" w:fill="auto"/>
          </w:tcPr>
          <w:p w14:paraId="24B1AE44" w14:textId="3D40EDDB" w:rsidR="009C1749" w:rsidRPr="00D1401A" w:rsidRDefault="009C1749" w:rsidP="009C1749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C1749" w:rsidRPr="00D1401A" w:rsidRDefault="009C1749" w:rsidP="009C1749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82" w:type="dxa"/>
            <w:gridSpan w:val="3"/>
          </w:tcPr>
          <w:p w14:paraId="7D401510" w14:textId="77777777" w:rsidR="009C1749" w:rsidRPr="00857723" w:rsidRDefault="009C1749" w:rsidP="009C1749">
            <w:pPr>
              <w:rPr>
                <w:u w:val="single"/>
                <w:lang w:val="cy-GB"/>
              </w:rPr>
            </w:pPr>
            <w:r w:rsidRPr="00857723">
              <w:rPr>
                <w:u w:val="single"/>
                <w:lang w:val="cy-GB"/>
              </w:rPr>
              <w:t>Datblygu’r Gymraeg</w:t>
            </w:r>
          </w:p>
          <w:p w14:paraId="1E7505F8" w14:textId="77777777" w:rsidR="009C1749" w:rsidRPr="003428A9" w:rsidRDefault="009C1749" w:rsidP="009C1749">
            <w:pPr>
              <w:pStyle w:val="ListParagraph"/>
              <w:numPr>
                <w:ilvl w:val="0"/>
                <w:numId w:val="2"/>
              </w:numPr>
              <w:rPr>
                <w:color w:val="262626" w:themeColor="text1" w:themeTint="D9"/>
                <w:lang w:val="cy-GB"/>
              </w:rPr>
            </w:pPr>
            <w:r w:rsidRPr="003428A9">
              <w:rPr>
                <w:color w:val="262626" w:themeColor="text1" w:themeTint="D9"/>
                <w:lang w:val="cy-GB"/>
              </w:rPr>
              <w:t>Cymryd rhan fel unigolion, mewn parau ac mewn grwpiau o wahanol faint</w:t>
            </w:r>
          </w:p>
          <w:p w14:paraId="0A72B804" w14:textId="77777777" w:rsidR="009C1749" w:rsidRPr="003428A9" w:rsidRDefault="009C1749" w:rsidP="009C1749">
            <w:pPr>
              <w:pStyle w:val="NormalWeb"/>
              <w:numPr>
                <w:ilvl w:val="0"/>
                <w:numId w:val="2"/>
              </w:numPr>
              <w:rPr>
                <w:rFonts w:asciiTheme="minorHAnsi" w:hAnsiTheme="minorHAnsi"/>
                <w:color w:val="262626" w:themeColor="text1" w:themeTint="D9"/>
              </w:rPr>
            </w:pPr>
            <w:r w:rsidRPr="003428A9">
              <w:rPr>
                <w:rFonts w:asciiTheme="minorHAnsi" w:hAnsiTheme="minorHAnsi"/>
                <w:color w:val="262626" w:themeColor="text1" w:themeTint="D9"/>
              </w:rPr>
              <w:t xml:space="preserve">siarad yn glir gan ddefnyddio geiriau, cyfarchion ac ymadroddion syml </w:t>
            </w:r>
          </w:p>
          <w:p w14:paraId="6E0A186A" w14:textId="77777777" w:rsidR="009C1749" w:rsidRPr="003428A9" w:rsidRDefault="009C1749" w:rsidP="009C1749">
            <w:pPr>
              <w:pStyle w:val="NormalWeb"/>
              <w:numPr>
                <w:ilvl w:val="0"/>
                <w:numId w:val="2"/>
              </w:numPr>
              <w:rPr>
                <w:rFonts w:asciiTheme="minorHAnsi" w:hAnsiTheme="minorHAnsi"/>
                <w:color w:val="262626" w:themeColor="text1" w:themeTint="D9"/>
              </w:rPr>
            </w:pPr>
            <w:r w:rsidRPr="003428A9">
              <w:rPr>
                <w:rFonts w:asciiTheme="minorHAnsi" w:hAnsiTheme="minorHAnsi"/>
                <w:color w:val="262626" w:themeColor="text1" w:themeTint="D9"/>
              </w:rPr>
              <w:t xml:space="preserve">ysgrifennu â hyder, rhuglder a chywirdeb cynyddol </w:t>
            </w:r>
          </w:p>
          <w:p w14:paraId="145785BC" w14:textId="77777777" w:rsidR="009C1749" w:rsidRPr="003428A9" w:rsidRDefault="009C1749" w:rsidP="009C1749">
            <w:pPr>
              <w:pStyle w:val="NormalWeb"/>
              <w:numPr>
                <w:ilvl w:val="0"/>
                <w:numId w:val="2"/>
              </w:numPr>
              <w:rPr>
                <w:rFonts w:asciiTheme="minorHAnsi" w:hAnsiTheme="minorHAnsi"/>
                <w:color w:val="262626" w:themeColor="text1" w:themeTint="D9"/>
              </w:rPr>
            </w:pPr>
            <w:r w:rsidRPr="003428A9">
              <w:rPr>
                <w:rFonts w:asciiTheme="minorHAnsi" w:hAnsiTheme="minorHAnsi"/>
                <w:color w:val="262626" w:themeColor="text1" w:themeTint="D9"/>
              </w:rPr>
              <w:t xml:space="preserve">chwarae ag iaith, fel modd i ddatblygu eu diddordeb yn yr iaith honno </w:t>
            </w:r>
          </w:p>
          <w:p w14:paraId="7CB22E12" w14:textId="77777777" w:rsidR="009C1749" w:rsidRPr="00857723" w:rsidRDefault="009C1749" w:rsidP="009C1749">
            <w:pPr>
              <w:rPr>
                <w:color w:val="262626" w:themeColor="text1" w:themeTint="D9"/>
                <w:u w:val="single"/>
                <w:lang w:val="cy-GB"/>
              </w:rPr>
            </w:pPr>
            <w:r w:rsidRPr="00857723">
              <w:rPr>
                <w:color w:val="262626" w:themeColor="text1" w:themeTint="D9"/>
                <w:u w:val="single"/>
                <w:lang w:val="cy-GB"/>
              </w:rPr>
              <w:t>Gwybodaeth a Dealltwriaeth o’r Byd</w:t>
            </w:r>
          </w:p>
          <w:p w14:paraId="5A9E7242" w14:textId="77777777" w:rsidR="009C1749" w:rsidRPr="009C1749" w:rsidRDefault="009C1749" w:rsidP="009C174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262626" w:themeColor="text1" w:themeTint="D9"/>
                <w:lang w:val="cy-GB"/>
              </w:rPr>
            </w:pPr>
            <w:r w:rsidRPr="009C1749">
              <w:rPr>
                <w:rFonts w:cstheme="minorHAnsi"/>
                <w:color w:val="262626" w:themeColor="text1" w:themeTint="D9"/>
                <w:lang w:val="cy-GB"/>
              </w:rPr>
              <w:lastRenderedPageBreak/>
              <w:t>Gweithio ar eu pen eu hunain, mewn parau ac mewn grwpiau bach</w:t>
            </w:r>
          </w:p>
          <w:p w14:paraId="0B92226D" w14:textId="77777777" w:rsidR="009C1749" w:rsidRPr="009C1749" w:rsidRDefault="009C1749" w:rsidP="009C174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262626" w:themeColor="text1" w:themeTint="D9"/>
                <w:lang w:val="cy-GB"/>
              </w:rPr>
            </w:pPr>
            <w:r w:rsidRPr="009C1749">
              <w:rPr>
                <w:rFonts w:cstheme="minorHAnsi"/>
                <w:color w:val="262626" w:themeColor="text1" w:themeTint="D9"/>
                <w:lang w:val="cy-GB"/>
              </w:rPr>
              <w:t>Meddwl yn greadigol a dychmygus</w:t>
            </w:r>
          </w:p>
          <w:p w14:paraId="003F57EA" w14:textId="77777777" w:rsidR="009C1749" w:rsidRPr="009C1749" w:rsidRDefault="009C1749" w:rsidP="009C1749">
            <w:pPr>
              <w:rPr>
                <w:rFonts w:cstheme="minorHAnsi"/>
                <w:color w:val="262626" w:themeColor="text1" w:themeTint="D9"/>
                <w:lang w:val="cy-GB"/>
              </w:rPr>
            </w:pPr>
          </w:p>
          <w:p w14:paraId="191C54D9" w14:textId="77777777" w:rsidR="009C1749" w:rsidRPr="009C1749" w:rsidRDefault="009C1749" w:rsidP="009C1749">
            <w:pPr>
              <w:rPr>
                <w:rFonts w:cstheme="minorHAnsi"/>
                <w:color w:val="262626" w:themeColor="text1" w:themeTint="D9"/>
                <w:u w:val="single"/>
                <w:lang w:val="cy-GB"/>
              </w:rPr>
            </w:pPr>
            <w:r w:rsidRPr="009C1749">
              <w:rPr>
                <w:rFonts w:cstheme="minorHAnsi"/>
                <w:color w:val="262626" w:themeColor="text1" w:themeTint="D9"/>
                <w:u w:val="single"/>
                <w:lang w:val="cy-GB"/>
              </w:rPr>
              <w:t>Datblygiad Corfforol</w:t>
            </w:r>
          </w:p>
          <w:p w14:paraId="6EEFBC15" w14:textId="77777777" w:rsidR="009C1749" w:rsidRPr="009C1749" w:rsidRDefault="009C1749" w:rsidP="009C174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262626" w:themeColor="text1" w:themeTint="D9"/>
                <w:lang w:val="cy-GB"/>
              </w:rPr>
            </w:pPr>
            <w:r w:rsidRPr="009C1749">
              <w:rPr>
                <w:rFonts w:cstheme="minorHAnsi"/>
                <w:color w:val="262626" w:themeColor="text1" w:themeTint="D9"/>
                <w:lang w:val="cy-GB"/>
              </w:rPr>
              <w:t>Datblygu sgiliau llawdriniol manwl</w:t>
            </w:r>
          </w:p>
          <w:p w14:paraId="7E0F6320" w14:textId="77777777" w:rsidR="009C1749" w:rsidRPr="009C1749" w:rsidRDefault="009C1749" w:rsidP="009C1749">
            <w:pPr>
              <w:pStyle w:val="NormalWeb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262626" w:themeColor="text1" w:themeTint="D9"/>
              </w:rPr>
            </w:pPr>
            <w:r w:rsidRPr="009C1749">
              <w:rPr>
                <w:rFonts w:asciiTheme="minorHAnsi" w:hAnsiTheme="minorHAnsi" w:cstheme="minorHAnsi"/>
                <w:color w:val="262626" w:themeColor="text1" w:themeTint="D9"/>
              </w:rPr>
              <w:t xml:space="preserve">datblygu eu sgiliau echddygol bras a manwl drwy eu gweithgareddau ymarferol a defnyddio offer a chyfarpar amrywiol, gan gynnwys TGCh </w:t>
            </w:r>
          </w:p>
          <w:p w14:paraId="2F5AAB73" w14:textId="77777777" w:rsidR="009C1749" w:rsidRPr="009C1749" w:rsidRDefault="009C1749" w:rsidP="009C1749">
            <w:pPr>
              <w:pStyle w:val="NormalWeb"/>
              <w:rPr>
                <w:rFonts w:asciiTheme="minorHAnsi" w:hAnsiTheme="minorHAnsi" w:cstheme="minorHAnsi"/>
                <w:color w:val="262626" w:themeColor="text1" w:themeTint="D9"/>
                <w:u w:val="single"/>
              </w:rPr>
            </w:pPr>
            <w:r w:rsidRPr="009C1749">
              <w:rPr>
                <w:rFonts w:asciiTheme="minorHAnsi" w:hAnsiTheme="minorHAnsi" w:cstheme="minorHAnsi"/>
                <w:u w:val="single"/>
              </w:rPr>
              <w:t>Datblygiad Creadigol</w:t>
            </w:r>
          </w:p>
          <w:p w14:paraId="753A2C3D" w14:textId="77777777" w:rsidR="009C1749" w:rsidRPr="009C1749" w:rsidRDefault="009C1749" w:rsidP="009C1749">
            <w:pPr>
              <w:pStyle w:val="NormalWeb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262626" w:themeColor="text1" w:themeTint="D9"/>
              </w:rPr>
            </w:pPr>
            <w:r w:rsidRPr="009C1749">
              <w:rPr>
                <w:rFonts w:asciiTheme="minorHAnsi" w:hAnsiTheme="minorHAnsi" w:cstheme="minorHAnsi"/>
                <w:color w:val="262626" w:themeColor="text1" w:themeTint="D9"/>
              </w:rPr>
              <w:t>Cymryd rhan mewn gweithgareddau sy’n caniatáu iddynt weithio fel unigolion ac mewn grwpiau</w:t>
            </w:r>
          </w:p>
          <w:p w14:paraId="4B837964" w14:textId="47B7E788" w:rsidR="009C1749" w:rsidRPr="009C1749" w:rsidRDefault="009C1749" w:rsidP="009C1749">
            <w:pPr>
              <w:pStyle w:val="NormalWeb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262626" w:themeColor="text1" w:themeTint="D9"/>
              </w:rPr>
            </w:pPr>
            <w:r w:rsidRPr="009C1749">
              <w:rPr>
                <w:rFonts w:asciiTheme="minorHAnsi" w:hAnsiTheme="minorHAnsi" w:cstheme="minorHAnsi"/>
                <w:color w:val="262626" w:themeColor="text1" w:themeTint="D9"/>
              </w:rPr>
              <w:t>Cael profiad o gelf, crefft, gwaith dylunio, cerddoriaeth a dawnsio o Gymru a diwylliannau eraill.</w:t>
            </w:r>
          </w:p>
        </w:tc>
      </w:tr>
      <w:tr w:rsidR="009C1749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9C1749" w:rsidRPr="00C8398D" w:rsidRDefault="009C1749" w:rsidP="009C1749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lastRenderedPageBreak/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0FFD02CC" w14:textId="77777777" w:rsidR="009C1749" w:rsidRDefault="009C1749" w:rsidP="009C1749">
            <w:pPr>
              <w:pStyle w:val="ListParagraph"/>
              <w:numPr>
                <w:ilvl w:val="0"/>
                <w:numId w:val="3"/>
              </w:numPr>
            </w:pPr>
            <w:r>
              <w:t xml:space="preserve">Sicrhau fod modd i’r disgyblion </w:t>
            </w:r>
            <w:r w:rsidRPr="00DC616A">
              <w:rPr>
                <w:rFonts w:ascii="Calibri" w:hAnsi="Calibri" w:cs="Calibri"/>
                <w:color w:val="000000"/>
              </w:rPr>
              <w:t>cysylltu'r dysgu a phrofiadau/cyd-destunau bywyd pob</w:t>
            </w:r>
            <w:r>
              <w:rPr>
                <w:rFonts w:ascii="Calibri" w:hAnsi="Calibri" w:cs="Calibri"/>
                <w:color w:val="000000"/>
              </w:rPr>
              <w:t xml:space="preserve"> dydd [Addysgeg: Hyrwyddo: Cyd-destunau bywyd go iawn, dilys]</w:t>
            </w:r>
          </w:p>
          <w:p w14:paraId="159C509D" w14:textId="2AE3DCD1" w:rsidR="009C1749" w:rsidRPr="009C1749" w:rsidRDefault="009C1749" w:rsidP="009C1749">
            <w:pPr>
              <w:pStyle w:val="ListParagraph"/>
              <w:numPr>
                <w:ilvl w:val="0"/>
                <w:numId w:val="3"/>
              </w:numPr>
            </w:pPr>
            <w:r>
              <w:t>Datblygu ac arbrofi gyda strategaethau gwahanol AGD [Addysgeg: Mireinio: Asesu]</w:t>
            </w: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39EBA135" w14:textId="3B15DD3C" w:rsidR="00D46A8E" w:rsidRDefault="00120A30" w:rsidP="006D26F5">
            <w:pPr>
              <w:rPr>
                <w:sz w:val="22"/>
                <w:szCs w:val="28"/>
                <w:lang w:val="cy-GB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145FAC42" w14:textId="468D2257" w:rsidR="00D46A8E" w:rsidRPr="001A7C86" w:rsidRDefault="009C1749" w:rsidP="006D26F5">
            <w:pPr>
              <w:rPr>
                <w:sz w:val="22"/>
                <w:szCs w:val="28"/>
              </w:rPr>
            </w:pPr>
            <w:r>
              <w:rPr>
                <w:sz w:val="22"/>
                <w:szCs w:val="28"/>
                <w:lang w:val="cy-GB"/>
              </w:rPr>
              <w:t xml:space="preserve">Erbyn diwedd y wers </w:t>
            </w:r>
            <w:r w:rsidR="001A7C86">
              <w:rPr>
                <w:sz w:val="22"/>
                <w:szCs w:val="28"/>
                <w:lang w:val="cy-GB"/>
              </w:rPr>
              <w:t>byddwch wedi meddwl nol at y trip i’r amgueddfa wlân ac yn defnyddio berfau cryno i disgrifio’r trip. Wrth ddefnyddio’r patrymau brawddeg yma byddwch hefyd yn ymarfer eich llawysgrifen wrth wneud y dasg.</w:t>
            </w: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2E7272CA" w14:textId="77777777" w:rsidR="0035112C" w:rsidRPr="00F85428" w:rsidRDefault="0035112C" w:rsidP="0035112C">
            <w:r w:rsidRPr="00F85428">
              <w:t>Er mwyn llwyddo mae rhaid i mi:</w:t>
            </w:r>
          </w:p>
          <w:p w14:paraId="77AA8399" w14:textId="57267EE1" w:rsidR="0035112C" w:rsidRDefault="0035112C" w:rsidP="0035112C">
            <w:pPr>
              <w:pStyle w:val="ListParagraph"/>
              <w:numPr>
                <w:ilvl w:val="0"/>
                <w:numId w:val="2"/>
              </w:numPr>
            </w:pPr>
            <w:r>
              <w:t>Meddwl nol at y trip</w:t>
            </w:r>
          </w:p>
          <w:p w14:paraId="63878B14" w14:textId="0C74CA53" w:rsidR="0035112C" w:rsidRDefault="0035112C" w:rsidP="0035112C">
            <w:pPr>
              <w:pStyle w:val="ListParagraph"/>
              <w:numPr>
                <w:ilvl w:val="0"/>
                <w:numId w:val="2"/>
              </w:numPr>
            </w:pPr>
            <w:r w:rsidRPr="00F85428">
              <w:t>Ysgrifennu brawddeg</w:t>
            </w:r>
            <w:r>
              <w:t>au yn disgrifio’r trip (o leiaf dri)</w:t>
            </w:r>
          </w:p>
          <w:p w14:paraId="61EF59E7" w14:textId="563689B8" w:rsidR="0035112C" w:rsidRDefault="0035112C" w:rsidP="0035112C">
            <w:pPr>
              <w:pStyle w:val="ListParagraph"/>
              <w:numPr>
                <w:ilvl w:val="0"/>
                <w:numId w:val="2"/>
              </w:numPr>
            </w:pPr>
            <w:r w:rsidRPr="00F85428">
              <w:t xml:space="preserve">Defnyddio patrymau brawddeg </w:t>
            </w:r>
            <w:r>
              <w:t xml:space="preserve">yn </w:t>
            </w:r>
            <w:r w:rsidRPr="00F85428">
              <w:t>gywir</w:t>
            </w:r>
          </w:p>
          <w:p w14:paraId="3658D261" w14:textId="77777777" w:rsidR="0035112C" w:rsidRDefault="0035112C" w:rsidP="0035112C">
            <w:pPr>
              <w:pStyle w:val="ListParagraph"/>
              <w:numPr>
                <w:ilvl w:val="0"/>
                <w:numId w:val="2"/>
              </w:numPr>
            </w:pPr>
            <w:r w:rsidRPr="00F85428">
              <w:t>Defnyddio atalnodi</w:t>
            </w:r>
          </w:p>
          <w:p w14:paraId="088B9674" w14:textId="77777777" w:rsidR="0035112C" w:rsidRDefault="0035112C" w:rsidP="0035112C">
            <w:pPr>
              <w:pStyle w:val="ListParagraph"/>
              <w:numPr>
                <w:ilvl w:val="0"/>
                <w:numId w:val="2"/>
              </w:numPr>
            </w:pPr>
            <w:r w:rsidRPr="00F85428">
              <w:t>Sillafu yn gywir</w:t>
            </w:r>
          </w:p>
          <w:p w14:paraId="6E1790FE" w14:textId="36931B2D" w:rsidR="0035112C" w:rsidRDefault="0035112C" w:rsidP="0035112C">
            <w:pPr>
              <w:pStyle w:val="ListParagraph"/>
              <w:numPr>
                <w:ilvl w:val="0"/>
                <w:numId w:val="2"/>
              </w:numPr>
            </w:pPr>
            <w:r w:rsidRPr="00F85428">
              <w:t>Gwneud llun o</w:t>
            </w:r>
            <w:r>
              <w:t>’r trip</w:t>
            </w:r>
          </w:p>
          <w:p w14:paraId="1BF407B2" w14:textId="46AF1D8B" w:rsidR="00D46A8E" w:rsidRPr="0035112C" w:rsidRDefault="0035112C" w:rsidP="006D26F5">
            <w:pPr>
              <w:pStyle w:val="ListParagraph"/>
              <w:numPr>
                <w:ilvl w:val="0"/>
                <w:numId w:val="2"/>
              </w:numPr>
            </w:pPr>
            <w:r w:rsidRPr="00F85428">
              <w:t>Ychwanegu lliw i’r llu</w:t>
            </w:r>
            <w:r>
              <w:t>n</w:t>
            </w:r>
          </w:p>
          <w:p w14:paraId="7BD7E8D0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3CCCD458" w14:textId="77777777" w:rsidR="0035112C" w:rsidRDefault="0035112C" w:rsidP="0035112C">
            <w:r>
              <w:t>Bydd angen i’r dysgwyr:</w:t>
            </w:r>
          </w:p>
          <w:p w14:paraId="18FB09C4" w14:textId="2D1795FA" w:rsidR="0035112C" w:rsidRDefault="0035112C" w:rsidP="0035112C">
            <w:pPr>
              <w:pStyle w:val="ListParagraph"/>
              <w:numPr>
                <w:ilvl w:val="0"/>
                <w:numId w:val="2"/>
              </w:numPr>
            </w:pPr>
            <w:r>
              <w:t>Meddwl nol at y trip i’r amgueddfa wlân</w:t>
            </w:r>
          </w:p>
          <w:p w14:paraId="71B256DA" w14:textId="5C4BF890" w:rsidR="0035112C" w:rsidRDefault="0035112C" w:rsidP="0035112C">
            <w:pPr>
              <w:pStyle w:val="ListParagraph"/>
              <w:numPr>
                <w:ilvl w:val="0"/>
                <w:numId w:val="2"/>
              </w:numPr>
            </w:pPr>
            <w:r>
              <w:t>Dweud y patrymau brawddeg ar lafar yn disgrifio’r trip</w:t>
            </w:r>
          </w:p>
          <w:p w14:paraId="61BAE14E" w14:textId="3290A7F8" w:rsidR="0035112C" w:rsidRDefault="0035112C" w:rsidP="0035112C">
            <w:pPr>
              <w:pStyle w:val="ListParagraph"/>
              <w:numPr>
                <w:ilvl w:val="0"/>
                <w:numId w:val="2"/>
              </w:numPr>
            </w:pPr>
            <w:r>
              <w:t>Ysgrifennu o leiaf tri brawddeg a’r y trip yn defnyddio berfau cryno</w:t>
            </w:r>
          </w:p>
          <w:p w14:paraId="6F996F24" w14:textId="77777777" w:rsidR="0035112C" w:rsidRDefault="0035112C" w:rsidP="0035112C">
            <w:pPr>
              <w:pStyle w:val="ListParagraph"/>
              <w:numPr>
                <w:ilvl w:val="0"/>
                <w:numId w:val="2"/>
              </w:numPr>
            </w:pPr>
            <w:r>
              <w:t>Gwneud llun o beth maen nhw wedi ysgrifennu am</w:t>
            </w:r>
          </w:p>
          <w:p w14:paraId="250B79C3" w14:textId="3A2D1C0A" w:rsidR="00D46A8E" w:rsidRPr="0035112C" w:rsidRDefault="0035112C" w:rsidP="0035112C">
            <w:pPr>
              <w:pStyle w:val="ListParagraph"/>
              <w:numPr>
                <w:ilvl w:val="0"/>
                <w:numId w:val="2"/>
              </w:numPr>
            </w:pPr>
            <w:r>
              <w:t>Ychwanegi liw i’r llun</w:t>
            </w: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vertAnchor="page" w:horzAnchor="page" w:tblpX="1570" w:tblpY="1203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6530F4">
        <w:trPr>
          <w:trHeight w:val="1071"/>
        </w:trPr>
        <w:tc>
          <w:tcPr>
            <w:tcW w:w="1377" w:type="dxa"/>
          </w:tcPr>
          <w:p w14:paraId="088B6083" w14:textId="3B7815EB" w:rsidR="00120A30" w:rsidRPr="00D1401A" w:rsidRDefault="00120A30" w:rsidP="006530F4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530F4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6530F4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530F4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530F4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530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530F4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6530F4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6530F4">
        <w:trPr>
          <w:trHeight w:val="2391"/>
        </w:trPr>
        <w:tc>
          <w:tcPr>
            <w:tcW w:w="1377" w:type="dxa"/>
          </w:tcPr>
          <w:p w14:paraId="1A014F51" w14:textId="77777777" w:rsidR="00120A30" w:rsidRPr="00120A30" w:rsidRDefault="00120A30" w:rsidP="006530F4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530F4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6530F4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3BC8E289" w14:textId="4904BF4A" w:rsidR="00120A30" w:rsidRPr="007E67F2" w:rsidRDefault="0035112C" w:rsidP="006530F4">
            <w:r w:rsidRPr="00484140">
              <w:t>Bydd yr athrawes yn wneud cyflwyniad torfol i’r dosbarth cyfan.  Bydd hwn yn cynnwys dweud y berfau cryno ar lafar ac yn dweud y patrymau brawddeg anghywir er mwyn sicrhau bod y disgyblion gydag ychydig gwybodaeth o’r dasg.</w:t>
            </w:r>
            <w:r w:rsidR="007E67F2">
              <w:t xml:space="preserve"> Bydd hefyd angen ddweud ychydig o gwybodaeth am y gweithred.</w:t>
            </w:r>
            <w:r w:rsidR="006530F4">
              <w:t xml:space="preserve">  Bydd yr athrawes yn asesu gallu’r disgyblion yn y cyfnod hyn.</w:t>
            </w:r>
          </w:p>
        </w:tc>
        <w:tc>
          <w:tcPr>
            <w:tcW w:w="4971" w:type="dxa"/>
          </w:tcPr>
          <w:p w14:paraId="030657B3" w14:textId="3108A4FE" w:rsidR="007E67F2" w:rsidRDefault="007E67F2" w:rsidP="006530F4">
            <w:r w:rsidRPr="00484140">
              <w:t>Bydd y disgyblion yn ateb cwestiynau’r athrawes fel grŵp torfol.  Bydd angen iddyn nhw gydnabod y gwahaniaeth rhwng patrymau brawddeg gywir ac anghywir yn yr amser hwn.</w:t>
            </w:r>
          </w:p>
          <w:p w14:paraId="33AE835C" w14:textId="46CEF6AC" w:rsidR="006530F4" w:rsidRDefault="006530F4" w:rsidP="006530F4">
            <w:r>
              <w:t>Bydd hefyd angen i nhw adfyrio am y trip.</w:t>
            </w:r>
          </w:p>
          <w:p w14:paraId="5C578BD2" w14:textId="063D9193" w:rsidR="007E67F2" w:rsidRPr="00484140" w:rsidRDefault="007E67F2" w:rsidP="006530F4">
            <w:r w:rsidRPr="00484140">
              <w:t xml:space="preserve"> </w:t>
            </w:r>
          </w:p>
          <w:p w14:paraId="201F9395" w14:textId="77777777" w:rsidR="00120A30" w:rsidRPr="00120A30" w:rsidRDefault="00120A30" w:rsidP="006530F4">
            <w:pPr>
              <w:rPr>
                <w:sz w:val="28"/>
                <w:szCs w:val="28"/>
              </w:rPr>
            </w:pPr>
          </w:p>
          <w:p w14:paraId="7F17A4E6" w14:textId="77777777" w:rsidR="00120A30" w:rsidRPr="00120A30" w:rsidRDefault="00120A30" w:rsidP="006530F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491DF6ED" w14:textId="2291213B" w:rsidR="00120A30" w:rsidRPr="006530F4" w:rsidRDefault="006530F4" w:rsidP="006530F4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t>Cyfrifiadur i ddangos y patrymau brawddeg ar y bwrdd gwyn</w:t>
            </w:r>
          </w:p>
        </w:tc>
      </w:tr>
      <w:tr w:rsidR="006530F4" w:rsidRPr="00120A30" w14:paraId="3E425A8C" w14:textId="77777777" w:rsidTr="006530F4">
        <w:trPr>
          <w:trHeight w:val="2043"/>
        </w:trPr>
        <w:tc>
          <w:tcPr>
            <w:tcW w:w="1377" w:type="dxa"/>
          </w:tcPr>
          <w:p w14:paraId="5F921DF8" w14:textId="77777777" w:rsidR="006530F4" w:rsidRPr="00120A30" w:rsidRDefault="006530F4" w:rsidP="006530F4">
            <w:pPr>
              <w:jc w:val="center"/>
              <w:rPr>
                <w:b/>
              </w:rPr>
            </w:pPr>
          </w:p>
          <w:p w14:paraId="0394A643" w14:textId="77777777" w:rsidR="006530F4" w:rsidRPr="00120A30" w:rsidRDefault="006530F4" w:rsidP="006530F4">
            <w:pPr>
              <w:jc w:val="center"/>
              <w:rPr>
                <w:b/>
              </w:rPr>
            </w:pPr>
          </w:p>
          <w:p w14:paraId="427965B4" w14:textId="0E6F34B9" w:rsidR="006530F4" w:rsidRPr="00D1401A" w:rsidRDefault="006530F4" w:rsidP="006530F4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65481C09" w14:textId="5E650565" w:rsidR="006530F4" w:rsidRPr="008D7D5B" w:rsidRDefault="006530F4" w:rsidP="006530F4">
            <w:r w:rsidRPr="00484140">
              <w:t>Rhannu’r dosbarth am dair tasg ffocws, un dasg ffocws/gweithgaredd ar gyfer bob grŵp. Un grŵp gwân, un canolig ac un cryf.</w:t>
            </w:r>
            <w:r>
              <w:t xml:space="preserve">  Bydd yr athrawes yn esbonio’r dasg yn fwy manwl. </w:t>
            </w:r>
            <w:r w:rsidR="008D7D5B">
              <w:t xml:space="preserve"> Bydd y disgyblion yn cael eu asesu yn ystod y dasg wrth gofyn/ateb cwestiynau.  Bydd yr athrawes hefyd yn asesu trwy marcio’r gwaith wrth mynd ymlaen.</w:t>
            </w:r>
          </w:p>
        </w:tc>
        <w:tc>
          <w:tcPr>
            <w:tcW w:w="4971" w:type="dxa"/>
          </w:tcPr>
          <w:p w14:paraId="41C723F9" w14:textId="410CA155" w:rsidR="006530F4" w:rsidRPr="00484140" w:rsidRDefault="006530F4" w:rsidP="006530F4">
            <w:r w:rsidRPr="00484140">
              <w:t>Yn gyntaf bydd y disgyblion yn</w:t>
            </w:r>
            <w:r>
              <w:t xml:space="preserve"> meddwl nol at ble aethon ar y trip</w:t>
            </w:r>
            <w:r w:rsidRPr="00484140">
              <w:t>.  Ffurfio patrymau ar lafar</w:t>
            </w:r>
            <w:r>
              <w:t xml:space="preserve"> yn disgrifio’r trip</w:t>
            </w:r>
            <w:r w:rsidRPr="00484140">
              <w:t xml:space="preserve"> gyda’r athrawes.  Yna bydd angen iddynt rhoi’r hyn a drafodwyd lawr yn ysgrifenedig/gwneud llun ohono.  Bydd hefyd angen defnyddio’r eirfa i gydnabod y patrymau cywir ac anghywir.</w:t>
            </w:r>
            <w:r>
              <w:t xml:space="preserve"> Bydd tri taflen gwaith wahanol ar gyfer y tri grwp wahanol sef grwpiau gwaelod, canolig a uchaf.</w:t>
            </w:r>
          </w:p>
          <w:p w14:paraId="6F32319A" w14:textId="77777777" w:rsidR="006530F4" w:rsidRPr="00120A30" w:rsidRDefault="006530F4" w:rsidP="006530F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7F7FD643" w14:textId="77777777" w:rsidR="006530F4" w:rsidRPr="00484140" w:rsidRDefault="006530F4" w:rsidP="006530F4">
            <w:pPr>
              <w:pStyle w:val="ListParagraph"/>
              <w:numPr>
                <w:ilvl w:val="0"/>
                <w:numId w:val="5"/>
              </w:numPr>
            </w:pPr>
            <w:r w:rsidRPr="00484140">
              <w:t>Taflennu gwaith ar gyfer tri grŵp ffocws</w:t>
            </w:r>
          </w:p>
          <w:p w14:paraId="664BBECD" w14:textId="77777777" w:rsidR="006530F4" w:rsidRPr="006530F4" w:rsidRDefault="006530F4" w:rsidP="006530F4">
            <w:pPr>
              <w:pStyle w:val="ListParagraph"/>
              <w:numPr>
                <w:ilvl w:val="0"/>
                <w:numId w:val="5"/>
              </w:numPr>
            </w:pPr>
            <w:r w:rsidRPr="006530F4">
              <w:t>Geirfa</w:t>
            </w:r>
          </w:p>
          <w:p w14:paraId="02E39F0F" w14:textId="77777777" w:rsidR="006530F4" w:rsidRPr="006530F4" w:rsidRDefault="006530F4" w:rsidP="006530F4">
            <w:pPr>
              <w:pStyle w:val="ListParagraph"/>
              <w:numPr>
                <w:ilvl w:val="0"/>
                <w:numId w:val="5"/>
              </w:numPr>
            </w:pPr>
            <w:r w:rsidRPr="006530F4">
              <w:t xml:space="preserve">Pensil </w:t>
            </w:r>
          </w:p>
          <w:p w14:paraId="239F5D86" w14:textId="77777777" w:rsidR="006530F4" w:rsidRDefault="006530F4" w:rsidP="006530F4">
            <w:pPr>
              <w:pStyle w:val="ListParagraph"/>
              <w:numPr>
                <w:ilvl w:val="0"/>
                <w:numId w:val="5"/>
              </w:numPr>
            </w:pPr>
            <w:r w:rsidRPr="006530F4">
              <w:t>Rwber</w:t>
            </w:r>
          </w:p>
          <w:p w14:paraId="73A5E4AB" w14:textId="7BB32BAC" w:rsidR="006530F4" w:rsidRPr="006530F4" w:rsidRDefault="006530F4" w:rsidP="006530F4">
            <w:pPr>
              <w:pStyle w:val="ListParagraph"/>
              <w:numPr>
                <w:ilvl w:val="0"/>
                <w:numId w:val="5"/>
              </w:numPr>
            </w:pPr>
            <w:r w:rsidRPr="006530F4">
              <w:t>Pensiliau lliw</w:t>
            </w:r>
          </w:p>
        </w:tc>
      </w:tr>
      <w:tr w:rsidR="008D7D5B" w:rsidRPr="00120A30" w14:paraId="78EBC3C5" w14:textId="77777777" w:rsidTr="006530F4">
        <w:trPr>
          <w:trHeight w:val="2051"/>
        </w:trPr>
        <w:tc>
          <w:tcPr>
            <w:tcW w:w="1377" w:type="dxa"/>
          </w:tcPr>
          <w:p w14:paraId="0152928B" w14:textId="77777777" w:rsidR="008D7D5B" w:rsidRPr="00120A30" w:rsidRDefault="008D7D5B" w:rsidP="008D7D5B">
            <w:pPr>
              <w:jc w:val="center"/>
              <w:rPr>
                <w:b/>
              </w:rPr>
            </w:pPr>
          </w:p>
          <w:p w14:paraId="57CC921F" w14:textId="77777777" w:rsidR="008D7D5B" w:rsidRPr="00120A30" w:rsidRDefault="008D7D5B" w:rsidP="008D7D5B">
            <w:pPr>
              <w:jc w:val="center"/>
              <w:rPr>
                <w:b/>
              </w:rPr>
            </w:pPr>
          </w:p>
          <w:p w14:paraId="3C7DFD5C" w14:textId="6ADADE8C" w:rsidR="008D7D5B" w:rsidRPr="00D1401A" w:rsidRDefault="008D7D5B" w:rsidP="008D7D5B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483EB441" w14:textId="78D27318" w:rsidR="008D7D5B" w:rsidRPr="00120A30" w:rsidRDefault="008D7D5B" w:rsidP="008D7D5B">
            <w:pPr>
              <w:rPr>
                <w:sz w:val="28"/>
                <w:szCs w:val="28"/>
              </w:rPr>
            </w:pPr>
            <w:r w:rsidRPr="00484140">
              <w:t>Bydd yr athrawes yn gwneud yn siŵr fod bob plentyn wedi deall a chwblhau’r wers yn gywir</w:t>
            </w:r>
            <w:r>
              <w:t>, ac yn eu asesu ar ôl cwblhau’r dasg.</w:t>
            </w:r>
          </w:p>
        </w:tc>
        <w:tc>
          <w:tcPr>
            <w:tcW w:w="4971" w:type="dxa"/>
          </w:tcPr>
          <w:p w14:paraId="46716F0C" w14:textId="0D3C17F7" w:rsidR="008D7D5B" w:rsidRPr="00120A30" w:rsidRDefault="008D7D5B" w:rsidP="008D7D5B">
            <w:pPr>
              <w:rPr>
                <w:sz w:val="28"/>
                <w:szCs w:val="28"/>
              </w:rPr>
            </w:pPr>
            <w:r w:rsidRPr="00484140">
              <w:t>Bydd angen i’r disgyblion edrych dros eu gwaith ac yn gwirio unrhyw wallau. Bydd rhaid iddyn nhw hefyd penderfynu os maen nhw wedi llwyddo yn y dasg</w:t>
            </w:r>
            <w:r>
              <w:t>.</w:t>
            </w:r>
          </w:p>
        </w:tc>
        <w:tc>
          <w:tcPr>
            <w:tcW w:w="2903" w:type="dxa"/>
          </w:tcPr>
          <w:p w14:paraId="08BDEAF7" w14:textId="77777777" w:rsidR="008D7D5B" w:rsidRPr="00120A30" w:rsidRDefault="008D7D5B" w:rsidP="008D7D5B">
            <w:pPr>
              <w:rPr>
                <w:sz w:val="28"/>
                <w:szCs w:val="28"/>
              </w:rPr>
            </w:pP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598404E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8BC71B3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471612F7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12D2BCF1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12D98BD2" w14:textId="77777777" w:rsidR="00EF0BE1" w:rsidRPr="00120A30" w:rsidRDefault="00EF0BE1" w:rsidP="00EF0BE1">
      <w:bookmarkStart w:id="0" w:name="cysill"/>
      <w:bookmarkStart w:id="1" w:name="_GoBack"/>
      <w:bookmarkEnd w:id="0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76C70C" w14:textId="77777777" w:rsidR="003B625E" w:rsidRDefault="003B625E" w:rsidP="00B24C18">
      <w:r>
        <w:separator/>
      </w:r>
    </w:p>
  </w:endnote>
  <w:endnote w:type="continuationSeparator" w:id="0">
    <w:p w14:paraId="4D013A25" w14:textId="77777777" w:rsidR="003B625E" w:rsidRDefault="003B625E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2BDA93" w14:textId="77777777" w:rsidR="003B625E" w:rsidRDefault="003B625E" w:rsidP="00B24C18">
      <w:r>
        <w:separator/>
      </w:r>
    </w:p>
  </w:footnote>
  <w:footnote w:type="continuationSeparator" w:id="0">
    <w:p w14:paraId="194563B8" w14:textId="77777777" w:rsidR="003B625E" w:rsidRDefault="003B625E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BF4812"/>
    <w:multiLevelType w:val="hybridMultilevel"/>
    <w:tmpl w:val="6D5CF658"/>
    <w:lvl w:ilvl="0" w:tplc="8C18E05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294177"/>
    <w:multiLevelType w:val="hybridMultilevel"/>
    <w:tmpl w:val="7BE0E0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8A35BA"/>
    <w:multiLevelType w:val="hybridMultilevel"/>
    <w:tmpl w:val="AC002BD8"/>
    <w:lvl w:ilvl="0" w:tplc="8C18E05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5676A1"/>
    <w:multiLevelType w:val="hybridMultilevel"/>
    <w:tmpl w:val="A7E2FC56"/>
    <w:lvl w:ilvl="0" w:tplc="8C18E05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3C070F"/>
    <w:multiLevelType w:val="hybridMultilevel"/>
    <w:tmpl w:val="7A50E560"/>
    <w:lvl w:ilvl="0" w:tplc="8C18E05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20A30"/>
    <w:rsid w:val="00140D3C"/>
    <w:rsid w:val="00167F75"/>
    <w:rsid w:val="001A7C86"/>
    <w:rsid w:val="002B2D5B"/>
    <w:rsid w:val="002F72F8"/>
    <w:rsid w:val="0031228F"/>
    <w:rsid w:val="003502C7"/>
    <w:rsid w:val="0035112C"/>
    <w:rsid w:val="003770F9"/>
    <w:rsid w:val="003B005D"/>
    <w:rsid w:val="003B625E"/>
    <w:rsid w:val="0040291F"/>
    <w:rsid w:val="0043540F"/>
    <w:rsid w:val="00467647"/>
    <w:rsid w:val="004847B6"/>
    <w:rsid w:val="004B73CD"/>
    <w:rsid w:val="004E1B77"/>
    <w:rsid w:val="005404E0"/>
    <w:rsid w:val="00590BE5"/>
    <w:rsid w:val="005B7769"/>
    <w:rsid w:val="00610C4A"/>
    <w:rsid w:val="00645E24"/>
    <w:rsid w:val="006530F4"/>
    <w:rsid w:val="0066617E"/>
    <w:rsid w:val="006953EE"/>
    <w:rsid w:val="006D26F5"/>
    <w:rsid w:val="006E32EF"/>
    <w:rsid w:val="00713823"/>
    <w:rsid w:val="007B65F8"/>
    <w:rsid w:val="007E67F2"/>
    <w:rsid w:val="0081450C"/>
    <w:rsid w:val="00816DB9"/>
    <w:rsid w:val="00825827"/>
    <w:rsid w:val="00825DEF"/>
    <w:rsid w:val="00896514"/>
    <w:rsid w:val="008B2B15"/>
    <w:rsid w:val="008D7D5B"/>
    <w:rsid w:val="009A03EA"/>
    <w:rsid w:val="009C1749"/>
    <w:rsid w:val="009C26DA"/>
    <w:rsid w:val="009D68DF"/>
    <w:rsid w:val="009D7C3C"/>
    <w:rsid w:val="00A46632"/>
    <w:rsid w:val="00A53AE4"/>
    <w:rsid w:val="00A82242"/>
    <w:rsid w:val="00AA5380"/>
    <w:rsid w:val="00AF532A"/>
    <w:rsid w:val="00B02BEF"/>
    <w:rsid w:val="00B0430A"/>
    <w:rsid w:val="00B24C18"/>
    <w:rsid w:val="00B42125"/>
    <w:rsid w:val="00B85948"/>
    <w:rsid w:val="00BC35BE"/>
    <w:rsid w:val="00BF5170"/>
    <w:rsid w:val="00C8398D"/>
    <w:rsid w:val="00D060A6"/>
    <w:rsid w:val="00D1401A"/>
    <w:rsid w:val="00D46A8E"/>
    <w:rsid w:val="00D91956"/>
    <w:rsid w:val="00DB1D3B"/>
    <w:rsid w:val="00E060F7"/>
    <w:rsid w:val="00E75960"/>
    <w:rsid w:val="00EB6268"/>
    <w:rsid w:val="00EC0A98"/>
    <w:rsid w:val="00EE0418"/>
    <w:rsid w:val="00EE0AC1"/>
    <w:rsid w:val="00EF0BE1"/>
    <w:rsid w:val="00EF2DF8"/>
    <w:rsid w:val="00F636FF"/>
    <w:rsid w:val="00F707F4"/>
    <w:rsid w:val="00F8496A"/>
    <w:rsid w:val="00FB79B2"/>
    <w:rsid w:val="00FC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9C1749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9C1749"/>
  </w:style>
  <w:style w:type="character" w:styleId="HTMLDefinition">
    <w:name w:val="HTML Definition"/>
    <w:basedOn w:val="DefaultParagraphFont"/>
    <w:uiPriority w:val="99"/>
    <w:semiHidden/>
    <w:unhideWhenUsed/>
    <w:rsid w:val="009C1749"/>
    <w:rPr>
      <w:i/>
      <w:iCs/>
    </w:rPr>
  </w:style>
  <w:style w:type="paragraph" w:styleId="NormalWeb">
    <w:name w:val="Normal (Web)"/>
    <w:basedOn w:val="Normal"/>
    <w:uiPriority w:val="99"/>
    <w:unhideWhenUsed/>
    <w:rsid w:val="009C174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2</TotalTime>
  <Pages>4</Pages>
  <Words>954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Nia Griffiths (1902220)</cp:lastModifiedBy>
  <cp:revision>3</cp:revision>
  <dcterms:created xsi:type="dcterms:W3CDTF">2020-03-15T19:39:00Z</dcterms:created>
  <dcterms:modified xsi:type="dcterms:W3CDTF">2020-03-19T23:05:00Z</dcterms:modified>
</cp:coreProperties>
</file>