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vertAnchor="text" w:tblpXSpec="center" w:tblpY="1"/>
        <w:tblOverlap w:val="never"/>
        <w:tblW w:w="5000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none" w:sz="0" w:space="0" w:color="auto"/>
          <w:insideV w:val="none" w:sz="0" w:space="0" w:color="auto"/>
        </w:tblBorders>
        <w:tblCellMar>
          <w:top w:w="418" w:type="dxa"/>
          <w:left w:w="504" w:type="dxa"/>
          <w:bottom w:w="418" w:type="dxa"/>
          <w:right w:w="504" w:type="dxa"/>
        </w:tblCellMar>
        <w:tblLook w:val="04A0" w:firstRow="1" w:lastRow="0" w:firstColumn="1" w:lastColumn="0" w:noHBand="0" w:noVBand="1"/>
      </w:tblPr>
      <w:tblGrid>
        <w:gridCol w:w="567"/>
        <w:gridCol w:w="279"/>
        <w:gridCol w:w="3345"/>
        <w:gridCol w:w="6361"/>
        <w:gridCol w:w="437"/>
        <w:gridCol w:w="653"/>
      </w:tblGrid>
      <w:tr w:rsidR="00F91753" w:rsidRPr="0014343E" w14:paraId="0A895619" w14:textId="77777777" w:rsidTr="0089047A">
        <w:trPr>
          <w:trHeight w:val="600"/>
        </w:trPr>
        <w:tc>
          <w:tcPr>
            <w:tcW w:w="11624" w:type="dxa"/>
            <w:gridSpan w:val="6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shd w:val="clear" w:color="auto" w:fill="EACEB7" w:themeFill="accent2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2CC1689" w14:textId="77777777" w:rsidR="00F91753" w:rsidRPr="0014343E" w:rsidRDefault="00F91753" w:rsidP="00320ECB">
            <w:pPr>
              <w:rPr>
                <w:sz w:val="22"/>
                <w:szCs w:val="22"/>
              </w:rPr>
            </w:pPr>
          </w:p>
        </w:tc>
      </w:tr>
      <w:tr w:rsidR="00173B36" w:rsidRPr="0014343E" w14:paraId="3DACCADD" w14:textId="77777777" w:rsidTr="0089047A">
        <w:trPr>
          <w:trHeight w:val="273"/>
        </w:trPr>
        <w:tc>
          <w:tcPr>
            <w:tcW w:w="567" w:type="dxa"/>
            <w:vMerge w:val="restart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shd w:val="clear" w:color="auto" w:fill="EACEB7" w:themeFill="accent2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1B8A5C4" w14:textId="77777777" w:rsidR="00F91753" w:rsidRPr="0014343E" w:rsidRDefault="00F91753" w:rsidP="005A3E0B">
            <w:pPr>
              <w:rPr>
                <w:sz w:val="22"/>
                <w:szCs w:val="22"/>
              </w:rPr>
            </w:pPr>
          </w:p>
        </w:tc>
        <w:tc>
          <w:tcPr>
            <w:tcW w:w="279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3BC423F" w14:textId="77777777" w:rsidR="00F91753" w:rsidRPr="0014343E" w:rsidRDefault="00F91753" w:rsidP="005A3E0B">
            <w:pPr>
              <w:rPr>
                <w:sz w:val="22"/>
                <w:szCs w:val="22"/>
              </w:rPr>
            </w:pPr>
          </w:p>
        </w:tc>
        <w:tc>
          <w:tcPr>
            <w:tcW w:w="9922" w:type="dxa"/>
            <w:gridSpan w:val="2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8462FE5" w14:textId="77777777" w:rsidR="00F91753" w:rsidRPr="0014343E" w:rsidRDefault="00F91753" w:rsidP="001E5794">
            <w:pPr>
              <w:pStyle w:val="NoSpacing"/>
              <w:rPr>
                <w:sz w:val="22"/>
                <w:szCs w:val="22"/>
              </w:rPr>
            </w:pPr>
          </w:p>
        </w:tc>
        <w:tc>
          <w:tcPr>
            <w:tcW w:w="289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7A84933" w14:textId="77777777" w:rsidR="00F91753" w:rsidRPr="0014343E" w:rsidRDefault="00F91753" w:rsidP="005A3E0B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shd w:val="clear" w:color="auto" w:fill="EACEB7" w:themeFill="accent2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E0CD74F" w14:textId="77777777" w:rsidR="00F91753" w:rsidRPr="0014343E" w:rsidRDefault="00F91753" w:rsidP="005A3E0B">
            <w:pPr>
              <w:rPr>
                <w:sz w:val="22"/>
                <w:szCs w:val="22"/>
              </w:rPr>
            </w:pPr>
          </w:p>
        </w:tc>
      </w:tr>
      <w:tr w:rsidR="00173B36" w:rsidRPr="0014343E" w14:paraId="35D05DDA" w14:textId="77777777" w:rsidTr="0089047A">
        <w:trPr>
          <w:trHeight w:val="1602"/>
        </w:trPr>
        <w:tc>
          <w:tcPr>
            <w:tcW w:w="567" w:type="dxa"/>
            <w:vMerge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shd w:val="clear" w:color="auto" w:fill="EACEB7" w:themeFill="accent2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8EF5FF8" w14:textId="77777777" w:rsidR="00F91753" w:rsidRPr="0014343E" w:rsidRDefault="00F91753" w:rsidP="005A3E0B">
            <w:pPr>
              <w:rPr>
                <w:sz w:val="22"/>
                <w:szCs w:val="22"/>
              </w:rPr>
            </w:pPr>
          </w:p>
        </w:tc>
        <w:tc>
          <w:tcPr>
            <w:tcW w:w="279" w:type="dxa"/>
            <w:vMerge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2418537" w14:textId="77777777" w:rsidR="00F91753" w:rsidRPr="0014343E" w:rsidRDefault="00F91753" w:rsidP="005A3E0B">
            <w:pPr>
              <w:rPr>
                <w:sz w:val="22"/>
                <w:szCs w:val="22"/>
              </w:rPr>
            </w:pPr>
          </w:p>
        </w:tc>
        <w:tc>
          <w:tcPr>
            <w:tcW w:w="9922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6A03379" w14:textId="5630A7C8" w:rsidR="00261E7B" w:rsidRPr="0014343E" w:rsidRDefault="00261E7B" w:rsidP="005A3E0B">
            <w:pPr>
              <w:pStyle w:val="Title"/>
              <w:rPr>
                <w:noProof/>
                <w:sz w:val="22"/>
                <w:szCs w:val="22"/>
              </w:rPr>
            </w:pPr>
            <w:r w:rsidRPr="0014343E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inline distT="0" distB="0" distL="0" distR="0" wp14:anchorId="1136E406" wp14:editId="01D66E1C">
                      <wp:extent cx="585216" cy="91440"/>
                      <wp:effectExtent l="0" t="0" r="24765" b="22860"/>
                      <wp:docPr id="3" name="Freeform: Shape 3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85216" cy="91440"/>
                              </a:xfrm>
                              <a:custGeom>
                                <a:avLst/>
                                <a:gdLst>
                                  <a:gd name="connsiteX0" fmla="*/ 542407 w 581601"/>
                                  <a:gd name="connsiteY0" fmla="*/ 0 h 88582"/>
                                  <a:gd name="connsiteX1" fmla="*/ 498155 w 581601"/>
                                  <a:gd name="connsiteY1" fmla="*/ 36698 h 88582"/>
                                  <a:gd name="connsiteX2" fmla="*/ 0 w 581601"/>
                                  <a:gd name="connsiteY2" fmla="*/ 36698 h 88582"/>
                                  <a:gd name="connsiteX3" fmla="*/ 0 w 581601"/>
                                  <a:gd name="connsiteY3" fmla="*/ 54415 h 88582"/>
                                  <a:gd name="connsiteX4" fmla="*/ 498155 w 581601"/>
                                  <a:gd name="connsiteY4" fmla="*/ 54415 h 88582"/>
                                  <a:gd name="connsiteX5" fmla="*/ 542407 w 581601"/>
                                  <a:gd name="connsiteY5" fmla="*/ 91113 h 88582"/>
                                  <a:gd name="connsiteX6" fmla="*/ 587924 w 581601"/>
                                  <a:gd name="connsiteY6" fmla="*/ 45557 h 88582"/>
                                  <a:gd name="connsiteX7" fmla="*/ 542407 w 581601"/>
                                  <a:gd name="connsiteY7" fmla="*/ 0 h 88582"/>
                                  <a:gd name="connsiteX8" fmla="*/ 542407 w 581601"/>
                                  <a:gd name="connsiteY8" fmla="*/ 73397 h 88582"/>
                                  <a:gd name="connsiteX9" fmla="*/ 515856 w 581601"/>
                                  <a:gd name="connsiteY9" fmla="*/ 54415 h 88582"/>
                                  <a:gd name="connsiteX10" fmla="*/ 515856 w 581601"/>
                                  <a:gd name="connsiteY10" fmla="*/ 37964 h 88582"/>
                                  <a:gd name="connsiteX11" fmla="*/ 542407 w 581601"/>
                                  <a:gd name="connsiteY11" fmla="*/ 18982 h 88582"/>
                                  <a:gd name="connsiteX12" fmla="*/ 570223 w 581601"/>
                                  <a:gd name="connsiteY12" fmla="*/ 46822 h 88582"/>
                                  <a:gd name="connsiteX13" fmla="*/ 542407 w 581601"/>
                                  <a:gd name="connsiteY13" fmla="*/ 73397 h 88582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</a:cxnLst>
                                <a:rect l="l" t="t" r="r" b="b"/>
                                <a:pathLst>
                                  <a:path w="581601" h="88582">
                                    <a:moveTo>
                                      <a:pt x="542407" y="0"/>
                                    </a:moveTo>
                                    <a:cubicBezTo>
                                      <a:pt x="520913" y="0"/>
                                      <a:pt x="501948" y="15186"/>
                                      <a:pt x="498155" y="36698"/>
                                    </a:cubicBezTo>
                                    <a:lnTo>
                                      <a:pt x="0" y="36698"/>
                                    </a:lnTo>
                                    <a:lnTo>
                                      <a:pt x="0" y="54415"/>
                                    </a:lnTo>
                                    <a:lnTo>
                                      <a:pt x="498155" y="54415"/>
                                    </a:lnTo>
                                    <a:cubicBezTo>
                                      <a:pt x="501948" y="75928"/>
                                      <a:pt x="520913" y="91113"/>
                                      <a:pt x="542407" y="91113"/>
                                    </a:cubicBezTo>
                                    <a:cubicBezTo>
                                      <a:pt x="567694" y="91113"/>
                                      <a:pt x="587924" y="70866"/>
                                      <a:pt x="587924" y="45557"/>
                                    </a:cubicBezTo>
                                    <a:cubicBezTo>
                                      <a:pt x="587924" y="21513"/>
                                      <a:pt x="567694" y="0"/>
                                      <a:pt x="542407" y="0"/>
                                    </a:cubicBezTo>
                                    <a:close/>
                                    <a:moveTo>
                                      <a:pt x="542407" y="73397"/>
                                    </a:moveTo>
                                    <a:cubicBezTo>
                                      <a:pt x="529763" y="73397"/>
                                      <a:pt x="519649" y="65804"/>
                                      <a:pt x="515856" y="54415"/>
                                    </a:cubicBezTo>
                                    <a:lnTo>
                                      <a:pt x="515856" y="37964"/>
                                    </a:lnTo>
                                    <a:cubicBezTo>
                                      <a:pt x="519649" y="26575"/>
                                      <a:pt x="529763" y="18982"/>
                                      <a:pt x="542407" y="18982"/>
                                    </a:cubicBezTo>
                                    <a:cubicBezTo>
                                      <a:pt x="557579" y="18982"/>
                                      <a:pt x="570223" y="31637"/>
                                      <a:pt x="570223" y="46822"/>
                                    </a:cubicBezTo>
                                    <a:cubicBezTo>
                                      <a:pt x="570223" y="62008"/>
                                      <a:pt x="557579" y="73397"/>
                                      <a:pt x="542407" y="73397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718EB5"/>
                              </a:solidFill>
                              <a:ln w="12632" cap="flat">
                                <a:noFill/>
                                <a:prstDash val="solid"/>
                                <a:miter/>
                              </a:ln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DB861D5" id="Freeform: Shape 3" o:spid="_x0000_s1026" alt="&quot;&quot;" style="width:46.1pt;height: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581601,885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" path="m542407,c520913,,501948,15186,498155,36698l,36698,,54415r498155,c501948,75928,520913,91113,542407,91113v25287,,45517,-20247,45517,-45556c587924,21513,567694,,542407,xm542407,73397v-12644,,-22758,-7593,-26551,-18982l515856,37964v3793,-11389,13907,-18982,26551,-18982c557579,18982,570223,31637,570223,46822v,15186,-12644,26575,-27816,26575xe" fillcolor="#718eb5" stroked="f" strokeweight=".35089mm">
                      <v:stroke joinstyle="miter"/>
                      <v:path arrowok="t" o:connecttype="custom" o:connectlocs="545778,0;501251,37882;0,37882;0,56171;501251,56171;545778,94053;591578,47027;545778,0;545778,75765;519062,56171;519062,39189;545778,19594;573767,48333;545778,75765" o:connectangles="0,0,0,0,0,0,0,0,0,0,0,0,0,0"/>
                      <w10:anchorlock/>
                    </v:shape>
                  </w:pict>
                </mc:Fallback>
              </mc:AlternateContent>
            </w:r>
            <w:r w:rsidRPr="0014343E">
              <w:rPr>
                <w:sz w:val="22"/>
                <w:szCs w:val="22"/>
              </w:rPr>
              <w:t xml:space="preserve"> </w:t>
            </w:r>
            <w:r w:rsidR="00BA775D" w:rsidRPr="0014343E">
              <w:rPr>
                <w:sz w:val="22"/>
                <w:szCs w:val="22"/>
              </w:rPr>
              <w:t>rUOCHELLE WEBBER</w:t>
            </w:r>
            <w:r w:rsidRPr="0014343E">
              <w:rPr>
                <w:sz w:val="22"/>
                <w:szCs w:val="22"/>
              </w:rPr>
              <w:t xml:space="preserve"> </w:t>
            </w:r>
            <w:r w:rsidRPr="0014343E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inline distT="0" distB="0" distL="0" distR="0" wp14:anchorId="1A4AD6EE" wp14:editId="44242920">
                      <wp:extent cx="594245" cy="88583"/>
                      <wp:effectExtent l="0" t="0" r="15875" b="26035"/>
                      <wp:docPr id="4" name="Freeform: Shape 4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4245" cy="88583"/>
                              </a:xfrm>
                              <a:custGeom>
                                <a:avLst/>
                                <a:gdLst>
                                  <a:gd name="connsiteX0" fmla="*/ 598039 w 594245"/>
                                  <a:gd name="connsiteY0" fmla="*/ 36698 h 88582"/>
                                  <a:gd name="connsiteX1" fmla="*/ 89769 w 594245"/>
                                  <a:gd name="connsiteY1" fmla="*/ 36698 h 88582"/>
                                  <a:gd name="connsiteX2" fmla="*/ 45517 w 594245"/>
                                  <a:gd name="connsiteY2" fmla="*/ 0 h 88582"/>
                                  <a:gd name="connsiteX3" fmla="*/ 0 w 594245"/>
                                  <a:gd name="connsiteY3" fmla="*/ 45557 h 88582"/>
                                  <a:gd name="connsiteX4" fmla="*/ 45517 w 594245"/>
                                  <a:gd name="connsiteY4" fmla="*/ 91113 h 88582"/>
                                  <a:gd name="connsiteX5" fmla="*/ 89769 w 594245"/>
                                  <a:gd name="connsiteY5" fmla="*/ 54415 h 88582"/>
                                  <a:gd name="connsiteX6" fmla="*/ 598039 w 594245"/>
                                  <a:gd name="connsiteY6" fmla="*/ 54415 h 88582"/>
                                  <a:gd name="connsiteX7" fmla="*/ 598039 w 594245"/>
                                  <a:gd name="connsiteY7" fmla="*/ 36698 h 88582"/>
                                  <a:gd name="connsiteX8" fmla="*/ 45517 w 594245"/>
                                  <a:gd name="connsiteY8" fmla="*/ 73397 h 88582"/>
                                  <a:gd name="connsiteX9" fmla="*/ 17701 w 594245"/>
                                  <a:gd name="connsiteY9" fmla="*/ 45557 h 88582"/>
                                  <a:gd name="connsiteX10" fmla="*/ 45517 w 594245"/>
                                  <a:gd name="connsiteY10" fmla="*/ 17716 h 88582"/>
                                  <a:gd name="connsiteX11" fmla="*/ 73333 w 594245"/>
                                  <a:gd name="connsiteY11" fmla="*/ 45557 h 88582"/>
                                  <a:gd name="connsiteX12" fmla="*/ 45517 w 594245"/>
                                  <a:gd name="connsiteY12" fmla="*/ 73397 h 88582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</a:cxnLst>
                                <a:rect l="l" t="t" r="r" b="b"/>
                                <a:pathLst>
                                  <a:path w="594245" h="88582">
                                    <a:moveTo>
                                      <a:pt x="598039" y="36698"/>
                                    </a:moveTo>
                                    <a:lnTo>
                                      <a:pt x="89769" y="36698"/>
                                    </a:lnTo>
                                    <a:cubicBezTo>
                                      <a:pt x="85976" y="15186"/>
                                      <a:pt x="67011" y="0"/>
                                      <a:pt x="45517" y="0"/>
                                    </a:cubicBezTo>
                                    <a:cubicBezTo>
                                      <a:pt x="20230" y="0"/>
                                      <a:pt x="0" y="20247"/>
                                      <a:pt x="0" y="45557"/>
                                    </a:cubicBezTo>
                                    <a:cubicBezTo>
                                      <a:pt x="0" y="70866"/>
                                      <a:pt x="20230" y="91113"/>
                                      <a:pt x="45517" y="91113"/>
                                    </a:cubicBezTo>
                                    <a:cubicBezTo>
                                      <a:pt x="67011" y="91113"/>
                                      <a:pt x="85976" y="75928"/>
                                      <a:pt x="89769" y="54415"/>
                                    </a:cubicBezTo>
                                    <a:lnTo>
                                      <a:pt x="598039" y="54415"/>
                                    </a:lnTo>
                                    <a:lnTo>
                                      <a:pt x="598039" y="36698"/>
                                    </a:lnTo>
                                    <a:close/>
                                    <a:moveTo>
                                      <a:pt x="45517" y="73397"/>
                                    </a:moveTo>
                                    <a:cubicBezTo>
                                      <a:pt x="30344" y="73397"/>
                                      <a:pt x="17701" y="60742"/>
                                      <a:pt x="17701" y="45557"/>
                                    </a:cubicBezTo>
                                    <a:cubicBezTo>
                                      <a:pt x="17701" y="30371"/>
                                      <a:pt x="30344" y="17716"/>
                                      <a:pt x="45517" y="17716"/>
                                    </a:cubicBezTo>
                                    <a:cubicBezTo>
                                      <a:pt x="60689" y="17716"/>
                                      <a:pt x="73333" y="30371"/>
                                      <a:pt x="73333" y="45557"/>
                                    </a:cubicBezTo>
                                    <a:cubicBezTo>
                                      <a:pt x="73333" y="62008"/>
                                      <a:pt x="60689" y="73397"/>
                                      <a:pt x="45517" y="73397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3"/>
                              </a:solidFill>
                              <a:ln w="12632" cap="flat">
                                <a:noFill/>
                                <a:prstDash val="solid"/>
                                <a:miter/>
                              </a:ln>
                            </wps:spPr>
                            <wps:bodyPr rot="0" spcFirstLastPara="0" vertOverflow="overflow" horzOverflow="overflow" vert="horz" wrap="square" lIns="91440" tIns="45720" rIns="91440" bIns="16459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D8C5087" id="Freeform: Shape 4" o:spid="_x0000_s1026" alt="&quot;&quot;" style="width:46.8pt;height: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594245,885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" path="m598039,36698r-508270,c85976,15186,67011,,45517,,20230,,,20247,,45557,,70866,20230,91113,45517,91113v21494,,40459,-15185,44252,-36698l598039,54415r,-17717xm45517,73397c30344,73397,17701,60742,17701,45557v,-15186,12643,-27841,27816,-27841c60689,17716,73333,30371,73333,45557v,16451,-12644,27840,-27816,27840xe" fillcolor="#718eb5 [3206]" stroked="f" strokeweight=".35089mm">
                      <v:stroke joinstyle="miter"/>
                      <v:path arrowok="t" o:connecttype="custom" o:connectlocs="598039,36698;89769,36698;45517,0;0,45558;45517,91114;89769,54416;598039,54416;598039,36698;45517,73398;17701,45558;45517,17716;73333,45558;45517,73398" o:connectangles="0,0,0,0,0,0,0,0,0,0,0,0,0"/>
                      <w10:anchorlock/>
                    </v:shape>
                  </w:pict>
                </mc:Fallback>
              </mc:AlternateContent>
            </w:r>
          </w:p>
          <w:p w14:paraId="5C70A52E" w14:textId="77777777" w:rsidR="00B62B99" w:rsidRPr="0014343E" w:rsidRDefault="00BA775D" w:rsidP="005A3E0B">
            <w:pPr>
              <w:pStyle w:val="Subtitle"/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>MASSAGE THERAPIST &amp; BEATICIAN</w:t>
            </w:r>
          </w:p>
          <w:p w14:paraId="6AE36E0A" w14:textId="4E6038D2" w:rsidR="00BA775D" w:rsidRPr="0014343E" w:rsidRDefault="00BA775D" w:rsidP="00BA775D">
            <w:pPr>
              <w:rPr>
                <w:sz w:val="22"/>
                <w:szCs w:val="22"/>
              </w:rPr>
            </w:pPr>
          </w:p>
        </w:tc>
        <w:tc>
          <w:tcPr>
            <w:tcW w:w="289" w:type="dxa"/>
            <w:vMerge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201789C" w14:textId="77777777" w:rsidR="00F91753" w:rsidRPr="0014343E" w:rsidRDefault="00F91753" w:rsidP="005A3E0B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shd w:val="clear" w:color="auto" w:fill="EACEB7" w:themeFill="accent2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D7CBFA0" w14:textId="77777777" w:rsidR="00F91753" w:rsidRPr="0014343E" w:rsidRDefault="00F91753" w:rsidP="005A3E0B">
            <w:pPr>
              <w:rPr>
                <w:sz w:val="22"/>
                <w:szCs w:val="22"/>
              </w:rPr>
            </w:pPr>
          </w:p>
        </w:tc>
      </w:tr>
      <w:tr w:rsidR="00173B36" w:rsidRPr="0014343E" w14:paraId="14022C59" w14:textId="77777777" w:rsidTr="0089047A">
        <w:trPr>
          <w:trHeight w:val="252"/>
        </w:trPr>
        <w:tc>
          <w:tcPr>
            <w:tcW w:w="567" w:type="dxa"/>
            <w:vMerge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shd w:val="clear" w:color="auto" w:fill="EACEB7" w:themeFill="accent2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5AD506F" w14:textId="77777777" w:rsidR="004A4C74" w:rsidRPr="0014343E" w:rsidRDefault="004A4C74" w:rsidP="005A3E0B">
            <w:pPr>
              <w:rPr>
                <w:sz w:val="22"/>
                <w:szCs w:val="22"/>
              </w:rPr>
            </w:pPr>
          </w:p>
        </w:tc>
        <w:tc>
          <w:tcPr>
            <w:tcW w:w="279" w:type="dxa"/>
            <w:vMerge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4F37CCE" w14:textId="77777777" w:rsidR="004A4C74" w:rsidRPr="0014343E" w:rsidRDefault="004A4C74" w:rsidP="005A3E0B">
            <w:pPr>
              <w:rPr>
                <w:sz w:val="22"/>
                <w:szCs w:val="22"/>
              </w:rPr>
            </w:pPr>
          </w:p>
        </w:tc>
        <w:tc>
          <w:tcPr>
            <w:tcW w:w="9922" w:type="dxa"/>
            <w:gridSpan w:val="2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C07B370" w14:textId="77777777" w:rsidR="004A4C74" w:rsidRPr="0014343E" w:rsidRDefault="004A4C74" w:rsidP="001E5794">
            <w:pPr>
              <w:pStyle w:val="NoSpacing"/>
              <w:rPr>
                <w:sz w:val="22"/>
                <w:szCs w:val="22"/>
              </w:rPr>
            </w:pPr>
          </w:p>
        </w:tc>
        <w:tc>
          <w:tcPr>
            <w:tcW w:w="289" w:type="dxa"/>
            <w:vMerge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E7BD044" w14:textId="77777777" w:rsidR="004A4C74" w:rsidRPr="0014343E" w:rsidRDefault="004A4C74" w:rsidP="005A3E0B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shd w:val="clear" w:color="auto" w:fill="EACEB7" w:themeFill="accent2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EF18EDA" w14:textId="77777777" w:rsidR="004A4C74" w:rsidRPr="0014343E" w:rsidRDefault="004A4C74" w:rsidP="005A3E0B">
            <w:pPr>
              <w:rPr>
                <w:sz w:val="22"/>
                <w:szCs w:val="22"/>
              </w:rPr>
            </w:pPr>
          </w:p>
        </w:tc>
      </w:tr>
      <w:tr w:rsidR="00F91753" w:rsidRPr="0014343E" w14:paraId="73B7B86C" w14:textId="77777777" w:rsidTr="0089047A">
        <w:trPr>
          <w:trHeight w:val="605"/>
        </w:trPr>
        <w:tc>
          <w:tcPr>
            <w:tcW w:w="11624" w:type="dxa"/>
            <w:gridSpan w:val="6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EACEB7" w:themeFill="accent2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26BFC38" w14:textId="77777777" w:rsidR="00F91753" w:rsidRPr="0014343E" w:rsidRDefault="00F91753" w:rsidP="005A3E0B">
            <w:pPr>
              <w:rPr>
                <w:sz w:val="22"/>
                <w:szCs w:val="22"/>
              </w:rPr>
            </w:pPr>
          </w:p>
        </w:tc>
      </w:tr>
      <w:tr w:rsidR="00686284" w:rsidRPr="0014343E" w14:paraId="0311975E" w14:textId="77777777" w:rsidTr="0089047A">
        <w:trPr>
          <w:trHeight w:val="2160"/>
        </w:trPr>
        <w:tc>
          <w:tcPr>
            <w:tcW w:w="4380" w:type="dxa"/>
            <w:gridSpan w:val="3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DAE2EC" w:themeFill="accent5"/>
          </w:tcPr>
          <w:sdt>
            <w:sdtPr>
              <w:rPr>
                <w:sz w:val="22"/>
                <w:szCs w:val="22"/>
              </w:rPr>
              <w:id w:val="1272060749"/>
              <w:placeholder>
                <w:docPart w:val="DEE0F203048041E59E3BCAA8156DDF57"/>
              </w:placeholder>
              <w:temporary/>
              <w:showingPlcHdr/>
              <w15:appearance w15:val="hidden"/>
            </w:sdtPr>
            <w:sdtEndPr/>
            <w:sdtContent>
              <w:p w14:paraId="6A2AFD65" w14:textId="77777777" w:rsidR="00792D43" w:rsidRPr="0014343E" w:rsidRDefault="00FF673C" w:rsidP="00F53B71">
                <w:pPr>
                  <w:pStyle w:val="Heading1"/>
                  <w:outlineLvl w:val="0"/>
                  <w:rPr>
                    <w:sz w:val="22"/>
                    <w:szCs w:val="22"/>
                  </w:rPr>
                </w:pPr>
                <w:r w:rsidRPr="0014343E">
                  <w:rPr>
                    <w:sz w:val="22"/>
                    <w:szCs w:val="22"/>
                  </w:rPr>
                  <w:t>CONTACT</w:t>
                </w:r>
              </w:p>
            </w:sdtContent>
          </w:sdt>
          <w:p w14:paraId="0E47F6C4" w14:textId="77777777" w:rsidR="003E1692" w:rsidRPr="0014343E" w:rsidRDefault="003E1692" w:rsidP="00F53B71">
            <w:pPr>
              <w:pStyle w:val="NoSpacing"/>
              <w:rPr>
                <w:sz w:val="22"/>
                <w:szCs w:val="22"/>
              </w:rPr>
            </w:pPr>
            <w:r w:rsidRPr="0014343E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inline distT="0" distB="0" distL="0" distR="0" wp14:anchorId="3A4A981A" wp14:editId="5AB9F15D">
                      <wp:extent cx="521970" cy="0"/>
                      <wp:effectExtent l="0" t="0" r="0" b="0"/>
                      <wp:docPr id="13" name="Straight Connector 13" descr="Blue lin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2197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accent3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0CBB4D39" id="Straight Connector 13" o:spid="_x0000_s1026" alt="Blue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1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" strokecolor="#718eb5 [3206]" strokeweight="1.5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79D28654" w14:textId="3B1AF873" w:rsidR="00792D43" w:rsidRPr="0014343E" w:rsidRDefault="00FB1F01" w:rsidP="00F53B71">
            <w:pPr>
              <w:pStyle w:val="Contact"/>
              <w:framePr w:wrap="auto" w:vAnchor="margin" w:xAlign="left" w:yAlign="inline"/>
              <w:suppressOverlap w:val="0"/>
              <w:rPr>
                <w:sz w:val="22"/>
                <w:szCs w:val="22"/>
              </w:rPr>
            </w:pPr>
            <w:r w:rsidRPr="0014343E">
              <w:rPr>
                <w:noProof/>
                <w:sz w:val="22"/>
                <w:szCs w:val="22"/>
              </w:rPr>
              <w:drawing>
                <wp:inline distT="0" distB="0" distL="0" distR="0" wp14:anchorId="2A6D6769" wp14:editId="4224ECD4">
                  <wp:extent cx="198010" cy="187200"/>
                  <wp:effectExtent l="0" t="0" r="0" b="3810"/>
                  <wp:docPr id="8" name="Graphic 8" descr="Phone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noun_Phone_178782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010" cy="18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53B71" w:rsidRPr="0014343E">
              <w:rPr>
                <w:sz w:val="22"/>
                <w:szCs w:val="22"/>
              </w:rPr>
              <w:t xml:space="preserve"> </w:t>
            </w:r>
            <w:r w:rsidR="00EC0D9F" w:rsidRPr="0014343E">
              <w:rPr>
                <w:sz w:val="22"/>
                <w:szCs w:val="22"/>
              </w:rPr>
              <w:t>07960377510</w:t>
            </w:r>
          </w:p>
          <w:p w14:paraId="1C784F83" w14:textId="15545E79" w:rsidR="00792D43" w:rsidRPr="0014343E" w:rsidRDefault="00FB1F01" w:rsidP="00F53B71">
            <w:pPr>
              <w:pStyle w:val="Contact"/>
              <w:framePr w:wrap="auto" w:vAnchor="margin" w:xAlign="left" w:yAlign="inline"/>
              <w:suppressOverlap w:val="0"/>
              <w:rPr>
                <w:sz w:val="22"/>
                <w:szCs w:val="22"/>
              </w:rPr>
            </w:pPr>
            <w:r w:rsidRPr="0014343E">
              <w:rPr>
                <w:noProof/>
                <w:sz w:val="22"/>
                <w:szCs w:val="22"/>
              </w:rPr>
              <w:drawing>
                <wp:inline distT="0" distB="0" distL="0" distR="0" wp14:anchorId="1D9E5803" wp14:editId="5EA31A25">
                  <wp:extent cx="201295" cy="187325"/>
                  <wp:effectExtent l="0" t="0" r="8255" b="3175"/>
                  <wp:docPr id="9" name="Graphic 9" descr="Bubble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noun_Speech Bubble_178757.sv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95" cy="18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53B71" w:rsidRPr="0014343E">
              <w:rPr>
                <w:sz w:val="22"/>
                <w:szCs w:val="22"/>
              </w:rPr>
              <w:t xml:space="preserve"> </w:t>
            </w:r>
            <w:r w:rsidR="00FC79CF" w:rsidRPr="0014343E">
              <w:rPr>
                <w:sz w:val="22"/>
                <w:szCs w:val="22"/>
              </w:rPr>
              <w:t>Ruochelle Webber</w:t>
            </w:r>
          </w:p>
          <w:p w14:paraId="4E8F05F8" w14:textId="07DEF2AF" w:rsidR="00792D43" w:rsidRPr="0014343E" w:rsidRDefault="00FB1F01" w:rsidP="00F53B71">
            <w:pPr>
              <w:pStyle w:val="Contact"/>
              <w:framePr w:wrap="auto" w:vAnchor="margin" w:xAlign="left" w:yAlign="inline"/>
              <w:suppressOverlap w:val="0"/>
              <w:rPr>
                <w:sz w:val="22"/>
                <w:szCs w:val="22"/>
              </w:rPr>
            </w:pPr>
            <w:r w:rsidRPr="0014343E">
              <w:rPr>
                <w:noProof/>
                <w:sz w:val="22"/>
                <w:szCs w:val="22"/>
              </w:rPr>
              <w:drawing>
                <wp:inline distT="0" distB="0" distL="0" distR="0" wp14:anchorId="322ED9FB" wp14:editId="4A6D322C">
                  <wp:extent cx="190500" cy="156210"/>
                  <wp:effectExtent l="0" t="0" r="0" b="0"/>
                  <wp:docPr id="10" name="Graphic 10" descr="Email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noun_envelope_179211.sv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56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53B71" w:rsidRPr="0014343E">
              <w:rPr>
                <w:sz w:val="22"/>
                <w:szCs w:val="22"/>
              </w:rPr>
              <w:t xml:space="preserve"> </w:t>
            </w:r>
            <w:r w:rsidR="00EC0D9F" w:rsidRPr="0014343E">
              <w:rPr>
                <w:sz w:val="22"/>
                <w:szCs w:val="22"/>
              </w:rPr>
              <w:t>Rw@gmail.com</w:t>
            </w:r>
          </w:p>
          <w:p w14:paraId="5FE4C978" w14:textId="1E9D4C8F" w:rsidR="00686284" w:rsidRPr="0014343E" w:rsidRDefault="00FB1F01" w:rsidP="00F53B71">
            <w:pPr>
              <w:pStyle w:val="Contact"/>
              <w:framePr w:wrap="auto" w:vAnchor="margin" w:xAlign="left" w:yAlign="inline"/>
              <w:suppressOverlap w:val="0"/>
              <w:rPr>
                <w:sz w:val="22"/>
                <w:szCs w:val="22"/>
              </w:rPr>
            </w:pPr>
            <w:r w:rsidRPr="0014343E">
              <w:rPr>
                <w:noProof/>
                <w:sz w:val="22"/>
                <w:szCs w:val="22"/>
              </w:rPr>
              <w:drawing>
                <wp:inline distT="0" distB="0" distL="0" distR="0" wp14:anchorId="5A2AA078" wp14:editId="305AF74F">
                  <wp:extent cx="190500" cy="180975"/>
                  <wp:effectExtent l="0" t="0" r="0" b="9525"/>
                  <wp:docPr id="11" name="Graphic 11" descr="Globe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noun_Globe_178810.sv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80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53B71" w:rsidRPr="0014343E">
              <w:rPr>
                <w:sz w:val="22"/>
                <w:szCs w:val="22"/>
              </w:rPr>
              <w:t xml:space="preserve"> </w:t>
            </w:r>
            <w:r w:rsidR="00EC0D9F" w:rsidRPr="0014343E">
              <w:rPr>
                <w:sz w:val="22"/>
                <w:szCs w:val="22"/>
              </w:rPr>
              <w:t>www.rwzen.com</w:t>
            </w:r>
          </w:p>
        </w:tc>
        <w:tc>
          <w:tcPr>
            <w:tcW w:w="7244" w:type="dxa"/>
            <w:gridSpan w:val="3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shd w:val="clear" w:color="auto" w:fill="auto"/>
          </w:tcPr>
          <w:sdt>
            <w:sdtPr>
              <w:rPr>
                <w:sz w:val="22"/>
                <w:szCs w:val="22"/>
              </w:rPr>
              <w:id w:val="-447008296"/>
              <w:placeholder>
                <w:docPart w:val="2AFD1214FF0E49EAA364D1D98F4A5409"/>
              </w:placeholder>
              <w:temporary/>
              <w:showingPlcHdr/>
              <w15:appearance w15:val="hidden"/>
            </w:sdtPr>
            <w:sdtEndPr/>
            <w:sdtContent>
              <w:p w14:paraId="6711DA48" w14:textId="77777777" w:rsidR="008C78F5" w:rsidRPr="0014343E" w:rsidRDefault="00FF673C" w:rsidP="00FF673C">
                <w:pPr>
                  <w:pStyle w:val="Heading1"/>
                  <w:outlineLvl w:val="0"/>
                  <w:rPr>
                    <w:sz w:val="22"/>
                    <w:szCs w:val="22"/>
                  </w:rPr>
                </w:pPr>
                <w:r w:rsidRPr="0014343E">
                  <w:rPr>
                    <w:sz w:val="22"/>
                    <w:szCs w:val="22"/>
                  </w:rPr>
                  <w:t>PROFILE</w:t>
                </w:r>
              </w:p>
            </w:sdtContent>
          </w:sdt>
          <w:p w14:paraId="32EFE641" w14:textId="77777777" w:rsidR="003E1692" w:rsidRPr="0014343E" w:rsidRDefault="003E1692" w:rsidP="003E1692">
            <w:pPr>
              <w:pStyle w:val="NoSpacing"/>
              <w:rPr>
                <w:sz w:val="22"/>
                <w:szCs w:val="22"/>
              </w:rPr>
            </w:pPr>
            <w:r w:rsidRPr="0014343E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inline distT="0" distB="0" distL="0" distR="0" wp14:anchorId="2CCE51C4" wp14:editId="02238B4C">
                      <wp:extent cx="521970" cy="0"/>
                      <wp:effectExtent l="0" t="0" r="0" b="0"/>
                      <wp:docPr id="14" name="Straight Connector 14" descr="Blue lin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2197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accent3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6A14415C" id="Straight Connector 14" o:spid="_x0000_s1026" alt="Blue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1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" strokecolor="#718eb5 [3206]" strokeweight="1.5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38612D3F" w14:textId="430982BA" w:rsidR="00686284" w:rsidRPr="0014343E" w:rsidRDefault="00EC0D9F" w:rsidP="00B54AD3">
            <w:pPr>
              <w:rPr>
                <w:sz w:val="22"/>
                <w:szCs w:val="22"/>
              </w:rPr>
            </w:pPr>
            <w:proofErr w:type="gramStart"/>
            <w:r w:rsidRPr="0014343E">
              <w:rPr>
                <w:sz w:val="22"/>
                <w:szCs w:val="22"/>
              </w:rPr>
              <w:t>I’m</w:t>
            </w:r>
            <w:proofErr w:type="gramEnd"/>
            <w:r w:rsidR="00BA775D" w:rsidRPr="0014343E">
              <w:rPr>
                <w:sz w:val="22"/>
                <w:szCs w:val="22"/>
              </w:rPr>
              <w:t xml:space="preserve"> a motivated individual </w:t>
            </w:r>
            <w:r w:rsidRPr="0014343E">
              <w:rPr>
                <w:sz w:val="22"/>
                <w:szCs w:val="22"/>
              </w:rPr>
              <w:t>whose</w:t>
            </w:r>
            <w:r w:rsidR="00BA775D" w:rsidRPr="0014343E">
              <w:rPr>
                <w:sz w:val="22"/>
                <w:szCs w:val="22"/>
              </w:rPr>
              <w:t xml:space="preserve"> interest lies in beauty and </w:t>
            </w:r>
            <w:r w:rsidR="00FC79CF" w:rsidRPr="0014343E">
              <w:rPr>
                <w:sz w:val="22"/>
                <w:szCs w:val="22"/>
              </w:rPr>
              <w:t>massage.</w:t>
            </w:r>
            <w:r w:rsidR="00BA775D" w:rsidRPr="0014343E">
              <w:rPr>
                <w:sz w:val="22"/>
                <w:szCs w:val="22"/>
              </w:rPr>
              <w:t xml:space="preserve"> </w:t>
            </w:r>
            <w:proofErr w:type="gramStart"/>
            <w:r w:rsidRPr="0014343E">
              <w:rPr>
                <w:sz w:val="22"/>
                <w:szCs w:val="22"/>
              </w:rPr>
              <w:t>I’m</w:t>
            </w:r>
            <w:proofErr w:type="gramEnd"/>
            <w:r w:rsidR="00BA775D" w:rsidRPr="0014343E">
              <w:rPr>
                <w:sz w:val="22"/>
                <w:szCs w:val="22"/>
              </w:rPr>
              <w:t xml:space="preserve"> also fully aware f my appearance and </w:t>
            </w:r>
            <w:r w:rsidRPr="0014343E">
              <w:rPr>
                <w:sz w:val="22"/>
                <w:szCs w:val="22"/>
              </w:rPr>
              <w:t>behavior</w:t>
            </w:r>
            <w:r w:rsidR="00BA775D" w:rsidRPr="0014343E">
              <w:rPr>
                <w:sz w:val="22"/>
                <w:szCs w:val="22"/>
              </w:rPr>
              <w:t xml:space="preserve"> when within professional </w:t>
            </w:r>
            <w:r w:rsidR="00FC79CF" w:rsidRPr="0014343E">
              <w:rPr>
                <w:sz w:val="22"/>
                <w:szCs w:val="22"/>
              </w:rPr>
              <w:t>environment.</w:t>
            </w:r>
            <w:r w:rsidR="00BA775D" w:rsidRPr="0014343E">
              <w:rPr>
                <w:sz w:val="22"/>
                <w:szCs w:val="22"/>
              </w:rPr>
              <w:t xml:space="preserve"> over the years </w:t>
            </w:r>
            <w:proofErr w:type="gramStart"/>
            <w:r w:rsidRPr="0014343E">
              <w:rPr>
                <w:sz w:val="22"/>
                <w:szCs w:val="22"/>
              </w:rPr>
              <w:t>I’ve</w:t>
            </w:r>
            <w:proofErr w:type="gramEnd"/>
            <w:r w:rsidR="00BA775D" w:rsidRPr="0014343E">
              <w:rPr>
                <w:sz w:val="22"/>
                <w:szCs w:val="22"/>
              </w:rPr>
              <w:t xml:space="preserve"> met a </w:t>
            </w:r>
            <w:r w:rsidR="00FC79CF" w:rsidRPr="0014343E">
              <w:rPr>
                <w:sz w:val="22"/>
                <w:szCs w:val="22"/>
              </w:rPr>
              <w:t>range of</w:t>
            </w:r>
            <w:r w:rsidR="00BA775D" w:rsidRPr="0014343E">
              <w:rPr>
                <w:sz w:val="22"/>
                <w:szCs w:val="22"/>
              </w:rPr>
              <w:t xml:space="preserve"> people always being polite and well </w:t>
            </w:r>
            <w:r w:rsidR="00FC79CF" w:rsidRPr="0014343E">
              <w:rPr>
                <w:sz w:val="22"/>
                <w:szCs w:val="22"/>
              </w:rPr>
              <w:t>spoken.</w:t>
            </w:r>
            <w:r w:rsidR="00BA775D" w:rsidRPr="0014343E">
              <w:rPr>
                <w:sz w:val="22"/>
                <w:szCs w:val="22"/>
              </w:rPr>
              <w:t xml:space="preserve"> I have a good track record when exceeding customer expectation by using efficient verbal skills, especially when dealing with dissatisfied </w:t>
            </w:r>
            <w:r w:rsidR="00FC79CF" w:rsidRPr="0014343E">
              <w:rPr>
                <w:sz w:val="22"/>
                <w:szCs w:val="22"/>
              </w:rPr>
              <w:t>customers.</w:t>
            </w:r>
            <w:r w:rsidR="00BA775D" w:rsidRPr="0014343E">
              <w:rPr>
                <w:sz w:val="22"/>
                <w:szCs w:val="22"/>
              </w:rPr>
              <w:t xml:space="preserve"> I also work hard to ensure a positive experience and feedback from customer to increase my </w:t>
            </w:r>
            <w:r w:rsidRPr="0014343E">
              <w:rPr>
                <w:sz w:val="22"/>
                <w:szCs w:val="22"/>
              </w:rPr>
              <w:t>understanding customer</w:t>
            </w:r>
            <w:r w:rsidR="00173B90" w:rsidRPr="0014343E">
              <w:rPr>
                <w:sz w:val="22"/>
                <w:szCs w:val="22"/>
              </w:rPr>
              <w:t xml:space="preserve"> </w:t>
            </w:r>
            <w:r w:rsidR="00FC79CF" w:rsidRPr="0014343E">
              <w:rPr>
                <w:sz w:val="22"/>
                <w:szCs w:val="22"/>
              </w:rPr>
              <w:t>needs.</w:t>
            </w:r>
            <w:r w:rsidR="00173B90" w:rsidRPr="0014343E">
              <w:rPr>
                <w:sz w:val="22"/>
                <w:szCs w:val="22"/>
              </w:rPr>
              <w:t xml:space="preserve"> my goal is to join an </w:t>
            </w:r>
            <w:r w:rsidRPr="0014343E">
              <w:rPr>
                <w:sz w:val="22"/>
                <w:szCs w:val="22"/>
              </w:rPr>
              <w:t>organization</w:t>
            </w:r>
            <w:r w:rsidR="00173B90" w:rsidRPr="0014343E">
              <w:rPr>
                <w:sz w:val="22"/>
                <w:szCs w:val="22"/>
              </w:rPr>
              <w:t xml:space="preserve"> </w:t>
            </w:r>
            <w:r w:rsidR="00FC79CF" w:rsidRPr="0014343E">
              <w:rPr>
                <w:sz w:val="22"/>
                <w:szCs w:val="22"/>
              </w:rPr>
              <w:t>that</w:t>
            </w:r>
            <w:r w:rsidR="00173B90" w:rsidRPr="0014343E">
              <w:rPr>
                <w:sz w:val="22"/>
                <w:szCs w:val="22"/>
              </w:rPr>
              <w:t xml:space="preserve"> is thriving ad give their employees a chance to develop skills and climb the </w:t>
            </w:r>
            <w:r w:rsidR="00FC79CF" w:rsidRPr="0014343E">
              <w:rPr>
                <w:sz w:val="22"/>
                <w:szCs w:val="22"/>
              </w:rPr>
              <w:t>ladder.</w:t>
            </w:r>
            <w:r w:rsidR="00173B90" w:rsidRPr="0014343E">
              <w:rPr>
                <w:sz w:val="22"/>
                <w:szCs w:val="22"/>
              </w:rPr>
              <w:t xml:space="preserve"> </w:t>
            </w:r>
          </w:p>
        </w:tc>
      </w:tr>
      <w:tr w:rsidR="00F716E1" w:rsidRPr="0014343E" w14:paraId="3ABA8BDE" w14:textId="77777777" w:rsidTr="0089047A">
        <w:tc>
          <w:tcPr>
            <w:tcW w:w="4380" w:type="dxa"/>
            <w:gridSpan w:val="3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DAE2EC" w:themeFill="accent5"/>
          </w:tcPr>
          <w:sdt>
            <w:sdtPr>
              <w:rPr>
                <w:sz w:val="22"/>
                <w:szCs w:val="22"/>
              </w:rPr>
              <w:id w:val="211169216"/>
              <w:placeholder>
                <w:docPart w:val="6A1C8E465B77490CBB7D25644FBEE1DF"/>
              </w:placeholder>
              <w:temporary/>
              <w:showingPlcHdr/>
              <w15:appearance w15:val="hidden"/>
            </w:sdtPr>
            <w:sdtEndPr/>
            <w:sdtContent>
              <w:p w14:paraId="54E89D94" w14:textId="77777777" w:rsidR="00F716E1" w:rsidRPr="0014343E" w:rsidRDefault="00FF673C" w:rsidP="00FF673C">
                <w:pPr>
                  <w:pStyle w:val="Heading1"/>
                  <w:outlineLvl w:val="0"/>
                  <w:rPr>
                    <w:sz w:val="22"/>
                    <w:szCs w:val="22"/>
                  </w:rPr>
                </w:pPr>
                <w:r w:rsidRPr="0014343E">
                  <w:rPr>
                    <w:sz w:val="22"/>
                    <w:szCs w:val="22"/>
                  </w:rPr>
                  <w:t>SKILLS</w:t>
                </w:r>
              </w:p>
            </w:sdtContent>
          </w:sdt>
          <w:p w14:paraId="7AF22BF4" w14:textId="77777777" w:rsidR="00F53B71" w:rsidRPr="0014343E" w:rsidRDefault="00F53B71" w:rsidP="00F53B71">
            <w:pPr>
              <w:pStyle w:val="NoSpacing"/>
              <w:rPr>
                <w:sz w:val="22"/>
                <w:szCs w:val="22"/>
              </w:rPr>
            </w:pPr>
            <w:r w:rsidRPr="0014343E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inline distT="0" distB="0" distL="0" distR="0" wp14:anchorId="28A393D7" wp14:editId="266B5F8C">
                      <wp:extent cx="521970" cy="0"/>
                      <wp:effectExtent l="0" t="0" r="0" b="0"/>
                      <wp:docPr id="17" name="Straight Connector 17" descr="Blue lin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2197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accent3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270C1217" id="Straight Connector 17" o:spid="_x0000_s1026" alt="Blue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1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" strokecolor="#718eb5 [3206]" strokeweight="1.5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6EF95A4F" w14:textId="77777777" w:rsidR="00F716E1" w:rsidRPr="0014343E" w:rsidRDefault="00173B90" w:rsidP="00173B90">
            <w:pPr>
              <w:pStyle w:val="ListParagraph"/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 xml:space="preserve">able to identify customer needs durig treatments </w:t>
            </w:r>
          </w:p>
          <w:p w14:paraId="38AC150C" w14:textId="77777777" w:rsidR="00173B90" w:rsidRPr="0014343E" w:rsidRDefault="00173B90" w:rsidP="00173B90">
            <w:pPr>
              <w:pStyle w:val="ListParagraph"/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 xml:space="preserve">able to eork with little or no supervison </w:t>
            </w:r>
          </w:p>
          <w:p w14:paraId="32B945B2" w14:textId="77777777" w:rsidR="00173B90" w:rsidRPr="0014343E" w:rsidRDefault="00173B90" w:rsidP="00173B90">
            <w:pPr>
              <w:pStyle w:val="ListParagraph"/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 xml:space="preserve">team player who motivates others </w:t>
            </w:r>
          </w:p>
          <w:p w14:paraId="68C009B8" w14:textId="2CBD0DEF" w:rsidR="00173B90" w:rsidRPr="0014343E" w:rsidRDefault="00173B90" w:rsidP="00173B90">
            <w:pPr>
              <w:pStyle w:val="ListParagraph"/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 xml:space="preserve">well </w:t>
            </w:r>
            <w:r w:rsidR="00FC79CF" w:rsidRPr="0014343E">
              <w:rPr>
                <w:sz w:val="22"/>
                <w:szCs w:val="22"/>
              </w:rPr>
              <w:t>DRESSED, TACTFUL</w:t>
            </w:r>
            <w:r w:rsidRPr="0014343E">
              <w:rPr>
                <w:sz w:val="22"/>
                <w:szCs w:val="22"/>
              </w:rPr>
              <w:t xml:space="preserve"> and polite </w:t>
            </w:r>
          </w:p>
          <w:p w14:paraId="29FDB2B9" w14:textId="77777777" w:rsidR="00173B90" w:rsidRPr="0014343E" w:rsidRDefault="00173B90" w:rsidP="00173B90">
            <w:pPr>
              <w:pStyle w:val="ListParagraph"/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 xml:space="preserve">able to build rapport effectively </w:t>
            </w:r>
          </w:p>
          <w:p w14:paraId="5BF57AC6" w14:textId="1F414DE3" w:rsidR="00173B90" w:rsidRPr="0014343E" w:rsidRDefault="00173B90" w:rsidP="00173B90">
            <w:pPr>
              <w:pStyle w:val="ListParagraph"/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 xml:space="preserve">able to handle unreasonable expectation </w:t>
            </w:r>
          </w:p>
        </w:tc>
        <w:tc>
          <w:tcPr>
            <w:tcW w:w="7244" w:type="dxa"/>
            <w:gridSpan w:val="3"/>
            <w:vMerge w:val="restart"/>
            <w:tcBorders>
              <w:top w:val="single" w:sz="12" w:space="0" w:color="000000" w:themeColor="text1"/>
              <w:left w:val="single" w:sz="12" w:space="0" w:color="000000" w:themeColor="text1"/>
            </w:tcBorders>
            <w:shd w:val="clear" w:color="auto" w:fill="auto"/>
          </w:tcPr>
          <w:p w14:paraId="7373E148" w14:textId="35F26374" w:rsidR="00F716E1" w:rsidRPr="0014343E" w:rsidRDefault="00173B90" w:rsidP="00FF673C">
            <w:pPr>
              <w:pStyle w:val="Heading1"/>
              <w:outlineLvl w:val="0"/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 xml:space="preserve">work experience </w:t>
            </w:r>
          </w:p>
          <w:p w14:paraId="3F9681D0" w14:textId="77777777" w:rsidR="00F53B71" w:rsidRPr="0014343E" w:rsidRDefault="00F53B71" w:rsidP="00F53B71">
            <w:pPr>
              <w:pStyle w:val="NoSpacing"/>
              <w:rPr>
                <w:sz w:val="22"/>
                <w:szCs w:val="22"/>
              </w:rPr>
            </w:pPr>
            <w:r w:rsidRPr="0014343E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inline distT="0" distB="0" distL="0" distR="0" wp14:anchorId="003D506F" wp14:editId="4B436C3E">
                      <wp:extent cx="521970" cy="0"/>
                      <wp:effectExtent l="0" t="0" r="0" b="0"/>
                      <wp:docPr id="18" name="Straight Connector 18" descr="Blue lin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2197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accent3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61B69958" id="Straight Connector 18" o:spid="_x0000_s1026" alt="Blue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1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" strokecolor="#718eb5 [3206]" strokeweight="1.5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6CFCE3B4" w14:textId="0B81B1C9" w:rsidR="00F51E3E" w:rsidRPr="0014343E" w:rsidRDefault="00173B90" w:rsidP="00173B90">
            <w:pPr>
              <w:pStyle w:val="Heading2"/>
              <w:outlineLvl w:val="1"/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>Mobile therapist (urban massage)</w:t>
            </w:r>
          </w:p>
          <w:p w14:paraId="724563BA" w14:textId="44BA2A61" w:rsidR="00173B90" w:rsidRPr="0014343E" w:rsidRDefault="00173B90" w:rsidP="00173B90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 xml:space="preserve">2016 – 2018 </w:t>
            </w:r>
          </w:p>
          <w:p w14:paraId="34F8A155" w14:textId="7A0798D8" w:rsidR="00A82359" w:rsidRPr="0014343E" w:rsidRDefault="00A82359" w:rsidP="00173B90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 xml:space="preserve">Providing top class massage and beauty treatments to customers within spa and the wider community such as hospitals senior </w:t>
            </w:r>
            <w:r w:rsidR="00FC79CF" w:rsidRPr="0014343E">
              <w:rPr>
                <w:sz w:val="22"/>
                <w:szCs w:val="22"/>
              </w:rPr>
              <w:t>centers,</w:t>
            </w:r>
            <w:r w:rsidRPr="0014343E">
              <w:rPr>
                <w:sz w:val="22"/>
                <w:szCs w:val="22"/>
              </w:rPr>
              <w:t xml:space="preserve"> gyms and co-operate </w:t>
            </w:r>
            <w:r w:rsidR="00FC79CF" w:rsidRPr="0014343E">
              <w:rPr>
                <w:sz w:val="22"/>
                <w:szCs w:val="22"/>
              </w:rPr>
              <w:t>centers.</w:t>
            </w:r>
          </w:p>
          <w:p w14:paraId="3CB85578" w14:textId="288A036F" w:rsidR="00F716E1" w:rsidRPr="0014343E" w:rsidRDefault="00A82359" w:rsidP="00B54AD3">
            <w:pPr>
              <w:pStyle w:val="Heading2"/>
              <w:outlineLvl w:val="1"/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 xml:space="preserve">Massage therapist </w:t>
            </w:r>
            <w:r w:rsidR="00FC79CF" w:rsidRPr="0014343E">
              <w:rPr>
                <w:sz w:val="22"/>
                <w:szCs w:val="22"/>
              </w:rPr>
              <w:t>(Suprina</w:t>
            </w:r>
            <w:r w:rsidRPr="0014343E">
              <w:rPr>
                <w:sz w:val="22"/>
                <w:szCs w:val="22"/>
              </w:rPr>
              <w:t xml:space="preserve"> salon and spa)</w:t>
            </w:r>
          </w:p>
          <w:p w14:paraId="06B3B7C9" w14:textId="32DDEF16" w:rsidR="00B54AD3" w:rsidRPr="0014343E" w:rsidRDefault="00A82359" w:rsidP="00B54AD3">
            <w:pPr>
              <w:pStyle w:val="Date"/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 xml:space="preserve">2018 – 2020 </w:t>
            </w:r>
          </w:p>
          <w:p w14:paraId="41C3F8F3" w14:textId="5F26616F" w:rsidR="00843711" w:rsidRPr="0014343E" w:rsidRDefault="00843711" w:rsidP="00843711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 xml:space="preserve">Within the comfortable environment of the spa I </w:t>
            </w:r>
            <w:r w:rsidR="00EC0D9F" w:rsidRPr="0014343E">
              <w:rPr>
                <w:sz w:val="22"/>
                <w:szCs w:val="22"/>
              </w:rPr>
              <w:t>deliver</w:t>
            </w:r>
            <w:r w:rsidRPr="0014343E">
              <w:rPr>
                <w:sz w:val="22"/>
                <w:szCs w:val="22"/>
              </w:rPr>
              <w:t xml:space="preserve"> effective massages to </w:t>
            </w:r>
            <w:r w:rsidR="00FC79CF" w:rsidRPr="0014343E">
              <w:rPr>
                <w:sz w:val="22"/>
                <w:szCs w:val="22"/>
              </w:rPr>
              <w:t>customers. observing</w:t>
            </w:r>
            <w:r w:rsidRPr="0014343E">
              <w:rPr>
                <w:sz w:val="22"/>
                <w:szCs w:val="22"/>
              </w:rPr>
              <w:t xml:space="preserve"> the progress of each treatment to help </w:t>
            </w:r>
            <w:proofErr w:type="gramStart"/>
            <w:r w:rsidRPr="0014343E">
              <w:rPr>
                <w:sz w:val="22"/>
                <w:szCs w:val="22"/>
              </w:rPr>
              <w:t>the end result</w:t>
            </w:r>
            <w:proofErr w:type="gramEnd"/>
            <w:r w:rsidRPr="0014343E">
              <w:rPr>
                <w:sz w:val="22"/>
                <w:szCs w:val="22"/>
              </w:rPr>
              <w:t xml:space="preserve">. With a </w:t>
            </w:r>
            <w:r w:rsidR="00FC79CF" w:rsidRPr="0014343E">
              <w:rPr>
                <w:sz w:val="22"/>
                <w:szCs w:val="22"/>
              </w:rPr>
              <w:t>range</w:t>
            </w:r>
            <w:r w:rsidRPr="0014343E">
              <w:rPr>
                <w:sz w:val="22"/>
                <w:szCs w:val="22"/>
              </w:rPr>
              <w:t xml:space="preserve"> of </w:t>
            </w:r>
            <w:r w:rsidR="00FC79CF" w:rsidRPr="0014343E">
              <w:rPr>
                <w:sz w:val="22"/>
                <w:szCs w:val="22"/>
              </w:rPr>
              <w:t>massages</w:t>
            </w:r>
            <w:r w:rsidRPr="0014343E">
              <w:rPr>
                <w:sz w:val="22"/>
                <w:szCs w:val="22"/>
              </w:rPr>
              <w:t xml:space="preserve"> to achieve </w:t>
            </w:r>
            <w:r w:rsidR="00FC79CF" w:rsidRPr="0014343E">
              <w:rPr>
                <w:sz w:val="22"/>
                <w:szCs w:val="22"/>
              </w:rPr>
              <w:t>positive</w:t>
            </w:r>
            <w:r w:rsidRPr="0014343E">
              <w:rPr>
                <w:sz w:val="22"/>
                <w:szCs w:val="22"/>
              </w:rPr>
              <w:t xml:space="preserve"> </w:t>
            </w:r>
            <w:r w:rsidR="00FC79CF" w:rsidRPr="0014343E">
              <w:rPr>
                <w:sz w:val="22"/>
                <w:szCs w:val="22"/>
              </w:rPr>
              <w:t>outcomes.</w:t>
            </w:r>
          </w:p>
          <w:p w14:paraId="0729DCA9" w14:textId="68F3156E" w:rsidR="00843711" w:rsidRPr="0014343E" w:rsidRDefault="00843711" w:rsidP="00843711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 xml:space="preserve">  </w:t>
            </w:r>
            <w:r w:rsidR="00280AA1" w:rsidRPr="0014343E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inline distT="0" distB="0" distL="0" distR="0" wp14:anchorId="508A0616" wp14:editId="5A184DC3">
                      <wp:extent cx="3968496" cy="0"/>
                      <wp:effectExtent l="0" t="0" r="0" b="0"/>
                      <wp:docPr id="21" name="Straight Connector 21" descr="Blue lin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968496" cy="0"/>
                              </a:xfrm>
                              <a:prstGeom prst="line">
                                <a:avLst/>
                              </a:prstGeom>
                              <a:ln w="3556">
                                <a:solidFill>
                                  <a:schemeClr val="accent3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502F1666" id="Straight Connector 21" o:spid="_x0000_s1026" alt="Blue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312.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" strokecolor="#718eb5 [3206]" strokeweight=".28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36BEDF4D" w14:textId="77777777" w:rsidR="00F716E1" w:rsidRPr="0014343E" w:rsidRDefault="00EC0D9F" w:rsidP="00EC0D9F">
            <w:pPr>
              <w:pStyle w:val="Heading1"/>
              <w:outlineLvl w:val="0"/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 xml:space="preserve">Education </w:t>
            </w:r>
          </w:p>
          <w:p w14:paraId="0BD87FDF" w14:textId="77777777" w:rsidR="00EC0D9F" w:rsidRPr="0014343E" w:rsidRDefault="00EC0D9F" w:rsidP="00B54AD3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 xml:space="preserve">ITEC – The Training room </w:t>
            </w:r>
          </w:p>
          <w:p w14:paraId="36141DF0" w14:textId="77777777" w:rsidR="00EC0D9F" w:rsidRPr="0014343E" w:rsidRDefault="00EC0D9F" w:rsidP="00B54AD3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 xml:space="preserve">2016 -2017 </w:t>
            </w:r>
          </w:p>
          <w:p w14:paraId="1302D3EF" w14:textId="59FB455C" w:rsidR="00EC0D9F" w:rsidRPr="0014343E" w:rsidRDefault="00EC0D9F" w:rsidP="00EC0D9F">
            <w:pPr>
              <w:pStyle w:val="Heading2"/>
              <w:outlineLvl w:val="1"/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>Qualified in:</w:t>
            </w:r>
          </w:p>
          <w:p w14:paraId="50FEC366" w14:textId="32A88454" w:rsidR="00F65584" w:rsidRPr="0014343E" w:rsidRDefault="00F65584" w:rsidP="00F65584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 xml:space="preserve">Thai Oil </w:t>
            </w:r>
            <w:r w:rsidR="00C77471" w:rsidRPr="0014343E">
              <w:rPr>
                <w:sz w:val="22"/>
                <w:szCs w:val="22"/>
              </w:rPr>
              <w:t>Massage</w:t>
            </w:r>
            <w:r w:rsidR="00C77471">
              <w:rPr>
                <w:sz w:val="22"/>
                <w:szCs w:val="22"/>
              </w:rPr>
              <w:t>,</w:t>
            </w:r>
            <w:r w:rsidR="00C77471" w:rsidRPr="0014343E">
              <w:rPr>
                <w:sz w:val="22"/>
                <w:szCs w:val="22"/>
              </w:rPr>
              <w:t xml:space="preserve"> Hot</w:t>
            </w:r>
            <w:r w:rsidRPr="0014343E">
              <w:rPr>
                <w:sz w:val="22"/>
                <w:szCs w:val="22"/>
              </w:rPr>
              <w:t xml:space="preserve"> Stone </w:t>
            </w:r>
            <w:r w:rsidR="00C77471" w:rsidRPr="0014343E">
              <w:rPr>
                <w:sz w:val="22"/>
                <w:szCs w:val="22"/>
              </w:rPr>
              <w:t>Massage</w:t>
            </w:r>
            <w:r w:rsidR="00C77471">
              <w:rPr>
                <w:sz w:val="22"/>
                <w:szCs w:val="22"/>
              </w:rPr>
              <w:t>,</w:t>
            </w:r>
            <w:r w:rsidR="00C77471" w:rsidRPr="0014343E">
              <w:rPr>
                <w:sz w:val="22"/>
                <w:szCs w:val="22"/>
              </w:rPr>
              <w:t xml:space="preserve"> Aromatherapy</w:t>
            </w:r>
            <w:r w:rsidRPr="0014343E">
              <w:rPr>
                <w:sz w:val="22"/>
                <w:szCs w:val="22"/>
              </w:rPr>
              <w:t xml:space="preserve"> Massage</w:t>
            </w:r>
          </w:p>
          <w:p w14:paraId="5CAFC9E4" w14:textId="0E6D5FDB" w:rsidR="00F65584" w:rsidRPr="0014343E" w:rsidRDefault="00F65584" w:rsidP="00F65584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 xml:space="preserve">Swedish </w:t>
            </w:r>
            <w:r w:rsidR="00C77471" w:rsidRPr="0014343E">
              <w:rPr>
                <w:sz w:val="22"/>
                <w:szCs w:val="22"/>
              </w:rPr>
              <w:t>Massage</w:t>
            </w:r>
            <w:r w:rsidR="00C77471">
              <w:rPr>
                <w:sz w:val="22"/>
                <w:szCs w:val="22"/>
              </w:rPr>
              <w:t>,</w:t>
            </w:r>
            <w:r w:rsidR="00C77471" w:rsidRPr="0014343E">
              <w:rPr>
                <w:sz w:val="22"/>
                <w:szCs w:val="22"/>
              </w:rPr>
              <w:t xml:space="preserve"> Detox</w:t>
            </w:r>
            <w:r w:rsidRPr="0014343E">
              <w:rPr>
                <w:sz w:val="22"/>
                <w:szCs w:val="22"/>
              </w:rPr>
              <w:t xml:space="preserve"> Massage</w:t>
            </w:r>
          </w:p>
          <w:p w14:paraId="51581215" w14:textId="6F1AAD8D" w:rsidR="00EC0D9F" w:rsidRPr="0014343E" w:rsidRDefault="00F65584" w:rsidP="00D26183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>Facials</w:t>
            </w:r>
          </w:p>
        </w:tc>
      </w:tr>
      <w:tr w:rsidR="00F716E1" w:rsidRPr="0014343E" w14:paraId="2D2F43D9" w14:textId="77777777" w:rsidTr="0089047A">
        <w:tc>
          <w:tcPr>
            <w:tcW w:w="4380" w:type="dxa"/>
            <w:gridSpan w:val="3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DAE2EC" w:themeFill="accent5"/>
          </w:tcPr>
          <w:p w14:paraId="1CF61264" w14:textId="77777777" w:rsidR="00F716E1" w:rsidRPr="0014343E" w:rsidRDefault="00EC0D9F" w:rsidP="00B54AD3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 xml:space="preserve">References </w:t>
            </w:r>
          </w:p>
          <w:p w14:paraId="5274437B" w14:textId="2B87AB84" w:rsidR="00EC0D9F" w:rsidRPr="0014343E" w:rsidRDefault="00EC0D9F" w:rsidP="00B54AD3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 xml:space="preserve">Available on request </w:t>
            </w:r>
          </w:p>
        </w:tc>
        <w:tc>
          <w:tcPr>
            <w:tcW w:w="7244" w:type="dxa"/>
            <w:gridSpan w:val="3"/>
            <w:vMerge/>
            <w:tcBorders>
              <w:left w:val="single" w:sz="12" w:space="0" w:color="000000" w:themeColor="text1"/>
              <w:bottom w:val="single" w:sz="12" w:space="0" w:color="000000" w:themeColor="text1"/>
            </w:tcBorders>
            <w:shd w:val="clear" w:color="auto" w:fill="auto"/>
          </w:tcPr>
          <w:p w14:paraId="514DB540" w14:textId="77777777" w:rsidR="00F716E1" w:rsidRPr="0014343E" w:rsidRDefault="00F716E1" w:rsidP="00241482">
            <w:pPr>
              <w:rPr>
                <w:sz w:val="22"/>
                <w:szCs w:val="22"/>
              </w:rPr>
            </w:pPr>
          </w:p>
        </w:tc>
      </w:tr>
    </w:tbl>
    <w:p w14:paraId="714DB3E9" w14:textId="38F85662" w:rsidR="00B51F22" w:rsidRPr="0014343E" w:rsidRDefault="00B51F22">
      <w:pPr>
        <w:rPr>
          <w:sz w:val="22"/>
          <w:szCs w:val="22"/>
        </w:rPr>
      </w:pPr>
    </w:p>
    <w:tbl>
      <w:tblPr>
        <w:tblStyle w:val="TableGrid"/>
        <w:tblpPr w:vertAnchor="text" w:tblpXSpec="center" w:tblpY="1"/>
        <w:tblOverlap w:val="never"/>
        <w:tblW w:w="5000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none" w:sz="0" w:space="0" w:color="auto"/>
          <w:insideV w:val="none" w:sz="0" w:space="0" w:color="auto"/>
        </w:tblBorders>
        <w:tblCellMar>
          <w:top w:w="418" w:type="dxa"/>
          <w:left w:w="504" w:type="dxa"/>
          <w:bottom w:w="418" w:type="dxa"/>
          <w:right w:w="504" w:type="dxa"/>
        </w:tblCellMar>
        <w:tblLook w:val="0620" w:firstRow="1" w:lastRow="0" w:firstColumn="0" w:lastColumn="0" w:noHBand="1" w:noVBand="1"/>
      </w:tblPr>
      <w:tblGrid>
        <w:gridCol w:w="559"/>
        <w:gridCol w:w="279"/>
        <w:gridCol w:w="3426"/>
        <w:gridCol w:w="6369"/>
        <w:gridCol w:w="399"/>
        <w:gridCol w:w="610"/>
      </w:tblGrid>
      <w:tr w:rsidR="00B51F22" w:rsidRPr="0014343E" w14:paraId="7726B2D6" w14:textId="77777777" w:rsidTr="005D5087">
        <w:trPr>
          <w:trHeight w:val="600"/>
        </w:trPr>
        <w:tc>
          <w:tcPr>
            <w:tcW w:w="11642" w:type="dxa"/>
            <w:gridSpan w:val="6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shd w:val="clear" w:color="auto" w:fill="EACEB7" w:themeFill="accent2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CFBE901" w14:textId="77777777" w:rsidR="00B51F22" w:rsidRPr="0014343E" w:rsidRDefault="00B51F22" w:rsidP="00320ECB">
            <w:pPr>
              <w:rPr>
                <w:sz w:val="22"/>
                <w:szCs w:val="22"/>
              </w:rPr>
            </w:pPr>
          </w:p>
        </w:tc>
      </w:tr>
      <w:tr w:rsidR="00B51F22" w:rsidRPr="0014343E" w14:paraId="7998066F" w14:textId="77777777" w:rsidTr="005D5087">
        <w:trPr>
          <w:trHeight w:val="273"/>
        </w:trPr>
        <w:tc>
          <w:tcPr>
            <w:tcW w:w="559" w:type="dxa"/>
            <w:vMerge w:val="restart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shd w:val="clear" w:color="auto" w:fill="EACEB7" w:themeFill="accent2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2A7B607" w14:textId="77777777" w:rsidR="00B51F22" w:rsidRPr="0014343E" w:rsidRDefault="00B51F22" w:rsidP="005A3E0B">
            <w:pPr>
              <w:rPr>
                <w:sz w:val="22"/>
                <w:szCs w:val="22"/>
              </w:rPr>
            </w:pPr>
          </w:p>
        </w:tc>
        <w:tc>
          <w:tcPr>
            <w:tcW w:w="279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6FEEECE" w14:textId="77777777" w:rsidR="00B51F22" w:rsidRPr="0014343E" w:rsidRDefault="00B51F22" w:rsidP="005A3E0B">
            <w:pPr>
              <w:rPr>
                <w:sz w:val="22"/>
                <w:szCs w:val="22"/>
              </w:rPr>
            </w:pPr>
          </w:p>
        </w:tc>
        <w:tc>
          <w:tcPr>
            <w:tcW w:w="9795" w:type="dxa"/>
            <w:gridSpan w:val="2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D1C1A85" w14:textId="77777777" w:rsidR="00B51F22" w:rsidRPr="0014343E" w:rsidRDefault="00B51F22" w:rsidP="001E5794">
            <w:pPr>
              <w:pStyle w:val="NoSpacing"/>
              <w:rPr>
                <w:sz w:val="22"/>
                <w:szCs w:val="22"/>
              </w:rPr>
            </w:pPr>
          </w:p>
        </w:tc>
        <w:tc>
          <w:tcPr>
            <w:tcW w:w="399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A32374F" w14:textId="77777777" w:rsidR="00B51F22" w:rsidRPr="0014343E" w:rsidRDefault="00B51F22" w:rsidP="005A3E0B">
            <w:pPr>
              <w:rPr>
                <w:sz w:val="22"/>
                <w:szCs w:val="22"/>
              </w:rPr>
            </w:pPr>
          </w:p>
        </w:tc>
        <w:tc>
          <w:tcPr>
            <w:tcW w:w="610" w:type="dxa"/>
            <w:vMerge w:val="restart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shd w:val="clear" w:color="auto" w:fill="EACEB7" w:themeFill="accent2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380A71F" w14:textId="77777777" w:rsidR="00B51F22" w:rsidRPr="0014343E" w:rsidRDefault="00B51F22" w:rsidP="005A3E0B">
            <w:pPr>
              <w:rPr>
                <w:sz w:val="22"/>
                <w:szCs w:val="22"/>
              </w:rPr>
            </w:pPr>
          </w:p>
        </w:tc>
      </w:tr>
      <w:tr w:rsidR="00B51F22" w:rsidRPr="0014343E" w14:paraId="7F10A5F3" w14:textId="77777777" w:rsidTr="005D5087">
        <w:trPr>
          <w:trHeight w:val="1602"/>
        </w:trPr>
        <w:tc>
          <w:tcPr>
            <w:tcW w:w="559" w:type="dxa"/>
            <w:vMerge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shd w:val="clear" w:color="auto" w:fill="EACEB7" w:themeFill="accent2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83BB6AD" w14:textId="77777777" w:rsidR="00B51F22" w:rsidRPr="0014343E" w:rsidRDefault="00B51F22" w:rsidP="005A3E0B">
            <w:pPr>
              <w:rPr>
                <w:sz w:val="22"/>
                <w:szCs w:val="22"/>
              </w:rPr>
            </w:pPr>
          </w:p>
        </w:tc>
        <w:tc>
          <w:tcPr>
            <w:tcW w:w="279" w:type="dxa"/>
            <w:vMerge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DBE97C" w14:textId="77777777" w:rsidR="00B51F22" w:rsidRPr="0014343E" w:rsidRDefault="00B51F22" w:rsidP="005A3E0B">
            <w:pPr>
              <w:rPr>
                <w:sz w:val="22"/>
                <w:szCs w:val="22"/>
              </w:rPr>
            </w:pPr>
          </w:p>
        </w:tc>
        <w:tc>
          <w:tcPr>
            <w:tcW w:w="9795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098FD55" w14:textId="77777777" w:rsidR="00B51F22" w:rsidRPr="0014343E" w:rsidRDefault="00B51F22" w:rsidP="005A3E0B">
            <w:pPr>
              <w:pStyle w:val="Title"/>
              <w:rPr>
                <w:noProof/>
                <w:sz w:val="22"/>
                <w:szCs w:val="22"/>
              </w:rPr>
            </w:pPr>
            <w:r w:rsidRPr="0014343E">
              <w:rPr>
                <w:noProof/>
                <w:sz w:val="22"/>
                <w:szCs w:val="22"/>
                <w:lang w:eastAsia="en-AU"/>
              </w:rPr>
              <mc:AlternateContent>
                <mc:Choice Requires="wps">
                  <w:drawing>
                    <wp:inline distT="0" distB="0" distL="0" distR="0" wp14:anchorId="4052A553" wp14:editId="3D9D2EDA">
                      <wp:extent cx="585216" cy="91440"/>
                      <wp:effectExtent l="0" t="0" r="24765" b="22860"/>
                      <wp:docPr id="5" name="Freeform: Shape 5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85216" cy="91440"/>
                              </a:xfrm>
                              <a:custGeom>
                                <a:avLst/>
                                <a:gdLst>
                                  <a:gd name="connsiteX0" fmla="*/ 542407 w 581601"/>
                                  <a:gd name="connsiteY0" fmla="*/ 0 h 88582"/>
                                  <a:gd name="connsiteX1" fmla="*/ 498155 w 581601"/>
                                  <a:gd name="connsiteY1" fmla="*/ 36698 h 88582"/>
                                  <a:gd name="connsiteX2" fmla="*/ 0 w 581601"/>
                                  <a:gd name="connsiteY2" fmla="*/ 36698 h 88582"/>
                                  <a:gd name="connsiteX3" fmla="*/ 0 w 581601"/>
                                  <a:gd name="connsiteY3" fmla="*/ 54415 h 88582"/>
                                  <a:gd name="connsiteX4" fmla="*/ 498155 w 581601"/>
                                  <a:gd name="connsiteY4" fmla="*/ 54415 h 88582"/>
                                  <a:gd name="connsiteX5" fmla="*/ 542407 w 581601"/>
                                  <a:gd name="connsiteY5" fmla="*/ 91113 h 88582"/>
                                  <a:gd name="connsiteX6" fmla="*/ 587924 w 581601"/>
                                  <a:gd name="connsiteY6" fmla="*/ 45557 h 88582"/>
                                  <a:gd name="connsiteX7" fmla="*/ 542407 w 581601"/>
                                  <a:gd name="connsiteY7" fmla="*/ 0 h 88582"/>
                                  <a:gd name="connsiteX8" fmla="*/ 542407 w 581601"/>
                                  <a:gd name="connsiteY8" fmla="*/ 73397 h 88582"/>
                                  <a:gd name="connsiteX9" fmla="*/ 515856 w 581601"/>
                                  <a:gd name="connsiteY9" fmla="*/ 54415 h 88582"/>
                                  <a:gd name="connsiteX10" fmla="*/ 515856 w 581601"/>
                                  <a:gd name="connsiteY10" fmla="*/ 37964 h 88582"/>
                                  <a:gd name="connsiteX11" fmla="*/ 542407 w 581601"/>
                                  <a:gd name="connsiteY11" fmla="*/ 18982 h 88582"/>
                                  <a:gd name="connsiteX12" fmla="*/ 570223 w 581601"/>
                                  <a:gd name="connsiteY12" fmla="*/ 46822 h 88582"/>
                                  <a:gd name="connsiteX13" fmla="*/ 542407 w 581601"/>
                                  <a:gd name="connsiteY13" fmla="*/ 73397 h 88582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</a:cxnLst>
                                <a:rect l="l" t="t" r="r" b="b"/>
                                <a:pathLst>
                                  <a:path w="581601" h="88582">
                                    <a:moveTo>
                                      <a:pt x="542407" y="0"/>
                                    </a:moveTo>
                                    <a:cubicBezTo>
                                      <a:pt x="520913" y="0"/>
                                      <a:pt x="501948" y="15186"/>
                                      <a:pt x="498155" y="36698"/>
                                    </a:cubicBezTo>
                                    <a:lnTo>
                                      <a:pt x="0" y="36698"/>
                                    </a:lnTo>
                                    <a:lnTo>
                                      <a:pt x="0" y="54415"/>
                                    </a:lnTo>
                                    <a:lnTo>
                                      <a:pt x="498155" y="54415"/>
                                    </a:lnTo>
                                    <a:cubicBezTo>
                                      <a:pt x="501948" y="75928"/>
                                      <a:pt x="520913" y="91113"/>
                                      <a:pt x="542407" y="91113"/>
                                    </a:cubicBezTo>
                                    <a:cubicBezTo>
                                      <a:pt x="567694" y="91113"/>
                                      <a:pt x="587924" y="70866"/>
                                      <a:pt x="587924" y="45557"/>
                                    </a:cubicBezTo>
                                    <a:cubicBezTo>
                                      <a:pt x="587924" y="21513"/>
                                      <a:pt x="567694" y="0"/>
                                      <a:pt x="542407" y="0"/>
                                    </a:cubicBezTo>
                                    <a:close/>
                                    <a:moveTo>
                                      <a:pt x="542407" y="73397"/>
                                    </a:moveTo>
                                    <a:cubicBezTo>
                                      <a:pt x="529763" y="73397"/>
                                      <a:pt x="519649" y="65804"/>
                                      <a:pt x="515856" y="54415"/>
                                    </a:cubicBezTo>
                                    <a:lnTo>
                                      <a:pt x="515856" y="37964"/>
                                    </a:lnTo>
                                    <a:cubicBezTo>
                                      <a:pt x="519649" y="26575"/>
                                      <a:pt x="529763" y="18982"/>
                                      <a:pt x="542407" y="18982"/>
                                    </a:cubicBezTo>
                                    <a:cubicBezTo>
                                      <a:pt x="557579" y="18982"/>
                                      <a:pt x="570223" y="31637"/>
                                      <a:pt x="570223" y="46822"/>
                                    </a:cubicBezTo>
                                    <a:cubicBezTo>
                                      <a:pt x="570223" y="62008"/>
                                      <a:pt x="557579" y="73397"/>
                                      <a:pt x="542407" y="73397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718EB5"/>
                              </a:solidFill>
                              <a:ln w="12632" cap="flat">
                                <a:noFill/>
                                <a:prstDash val="solid"/>
                                <a:miter/>
                              </a:ln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AA5710B" id="Freeform: Shape 5" o:spid="_x0000_s1026" alt="&quot;&quot;" style="width:46.1pt;height: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581601,885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" path="m542407,c520913,,501948,15186,498155,36698l,36698,,54415r498155,c501948,75928,520913,91113,542407,91113v25287,,45517,-20247,45517,-45556c587924,21513,567694,,542407,xm542407,73397v-12644,,-22758,-7593,-26551,-18982l515856,37964v3793,-11389,13907,-18982,26551,-18982c557579,18982,570223,31637,570223,46822v,15186,-12644,26575,-27816,26575xe" fillcolor="#718eb5" stroked="f" strokeweight=".35089mm">
                      <v:stroke joinstyle="miter"/>
                      <v:path arrowok="t" o:connecttype="custom" o:connectlocs="545778,0;501251,37882;0,37882;0,56171;501251,56171;545778,94053;591578,47027;545778,0;545778,75765;519062,56171;519062,39189;545778,19594;573767,48333;545778,75765" o:connectangles="0,0,0,0,0,0,0,0,0,0,0,0,0,0"/>
                      <w10:anchorlock/>
                    </v:shape>
                  </w:pict>
                </mc:Fallback>
              </mc:AlternateContent>
            </w:r>
            <w:r w:rsidRPr="0014343E">
              <w:rPr>
                <w:sz w:val="22"/>
                <w:szCs w:val="22"/>
              </w:rPr>
              <w:t xml:space="preserve"> </w:t>
            </w:r>
            <w:sdt>
              <w:sdtPr>
                <w:rPr>
                  <w:sz w:val="22"/>
                  <w:szCs w:val="22"/>
                </w:rPr>
                <w:id w:val="942497811"/>
                <w:placeholder>
                  <w:docPart w:val="014E2F36A95B4F1DBA33509F40E041E9"/>
                </w:placeholder>
                <w:temporary/>
                <w:showingPlcHdr/>
                <w15:appearance w15:val="hidden"/>
              </w:sdtPr>
              <w:sdtContent>
                <w:r w:rsidRPr="0014343E">
                  <w:rPr>
                    <w:sz w:val="22"/>
                    <w:szCs w:val="22"/>
                  </w:rPr>
                  <w:t>MIRA KARLSSON</w:t>
                </w:r>
              </w:sdtContent>
            </w:sdt>
            <w:r w:rsidRPr="0014343E">
              <w:rPr>
                <w:sz w:val="22"/>
                <w:szCs w:val="22"/>
              </w:rPr>
              <w:t xml:space="preserve"> </w:t>
            </w:r>
            <w:r w:rsidRPr="0014343E">
              <w:rPr>
                <w:noProof/>
                <w:sz w:val="22"/>
                <w:szCs w:val="22"/>
                <w:lang w:eastAsia="en-AU"/>
              </w:rPr>
              <mc:AlternateContent>
                <mc:Choice Requires="wps">
                  <w:drawing>
                    <wp:inline distT="0" distB="0" distL="0" distR="0" wp14:anchorId="521B48E5" wp14:editId="7BC86203">
                      <wp:extent cx="594245" cy="88583"/>
                      <wp:effectExtent l="0" t="0" r="15875" b="26035"/>
                      <wp:docPr id="6" name="Freeform: Shape 6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4245" cy="88583"/>
                              </a:xfrm>
                              <a:custGeom>
                                <a:avLst/>
                                <a:gdLst>
                                  <a:gd name="connsiteX0" fmla="*/ 598039 w 594245"/>
                                  <a:gd name="connsiteY0" fmla="*/ 36698 h 88582"/>
                                  <a:gd name="connsiteX1" fmla="*/ 89769 w 594245"/>
                                  <a:gd name="connsiteY1" fmla="*/ 36698 h 88582"/>
                                  <a:gd name="connsiteX2" fmla="*/ 45517 w 594245"/>
                                  <a:gd name="connsiteY2" fmla="*/ 0 h 88582"/>
                                  <a:gd name="connsiteX3" fmla="*/ 0 w 594245"/>
                                  <a:gd name="connsiteY3" fmla="*/ 45557 h 88582"/>
                                  <a:gd name="connsiteX4" fmla="*/ 45517 w 594245"/>
                                  <a:gd name="connsiteY4" fmla="*/ 91113 h 88582"/>
                                  <a:gd name="connsiteX5" fmla="*/ 89769 w 594245"/>
                                  <a:gd name="connsiteY5" fmla="*/ 54415 h 88582"/>
                                  <a:gd name="connsiteX6" fmla="*/ 598039 w 594245"/>
                                  <a:gd name="connsiteY6" fmla="*/ 54415 h 88582"/>
                                  <a:gd name="connsiteX7" fmla="*/ 598039 w 594245"/>
                                  <a:gd name="connsiteY7" fmla="*/ 36698 h 88582"/>
                                  <a:gd name="connsiteX8" fmla="*/ 45517 w 594245"/>
                                  <a:gd name="connsiteY8" fmla="*/ 73397 h 88582"/>
                                  <a:gd name="connsiteX9" fmla="*/ 17701 w 594245"/>
                                  <a:gd name="connsiteY9" fmla="*/ 45557 h 88582"/>
                                  <a:gd name="connsiteX10" fmla="*/ 45517 w 594245"/>
                                  <a:gd name="connsiteY10" fmla="*/ 17716 h 88582"/>
                                  <a:gd name="connsiteX11" fmla="*/ 73333 w 594245"/>
                                  <a:gd name="connsiteY11" fmla="*/ 45557 h 88582"/>
                                  <a:gd name="connsiteX12" fmla="*/ 45517 w 594245"/>
                                  <a:gd name="connsiteY12" fmla="*/ 73397 h 88582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</a:cxnLst>
                                <a:rect l="l" t="t" r="r" b="b"/>
                                <a:pathLst>
                                  <a:path w="594245" h="88582">
                                    <a:moveTo>
                                      <a:pt x="598039" y="36698"/>
                                    </a:moveTo>
                                    <a:lnTo>
                                      <a:pt x="89769" y="36698"/>
                                    </a:lnTo>
                                    <a:cubicBezTo>
                                      <a:pt x="85976" y="15186"/>
                                      <a:pt x="67011" y="0"/>
                                      <a:pt x="45517" y="0"/>
                                    </a:cubicBezTo>
                                    <a:cubicBezTo>
                                      <a:pt x="20230" y="0"/>
                                      <a:pt x="0" y="20247"/>
                                      <a:pt x="0" y="45557"/>
                                    </a:cubicBezTo>
                                    <a:cubicBezTo>
                                      <a:pt x="0" y="70866"/>
                                      <a:pt x="20230" y="91113"/>
                                      <a:pt x="45517" y="91113"/>
                                    </a:cubicBezTo>
                                    <a:cubicBezTo>
                                      <a:pt x="67011" y="91113"/>
                                      <a:pt x="85976" y="75928"/>
                                      <a:pt x="89769" y="54415"/>
                                    </a:cubicBezTo>
                                    <a:lnTo>
                                      <a:pt x="598039" y="54415"/>
                                    </a:lnTo>
                                    <a:lnTo>
                                      <a:pt x="598039" y="36698"/>
                                    </a:lnTo>
                                    <a:close/>
                                    <a:moveTo>
                                      <a:pt x="45517" y="73397"/>
                                    </a:moveTo>
                                    <a:cubicBezTo>
                                      <a:pt x="30344" y="73397"/>
                                      <a:pt x="17701" y="60742"/>
                                      <a:pt x="17701" y="45557"/>
                                    </a:cubicBezTo>
                                    <a:cubicBezTo>
                                      <a:pt x="17701" y="30371"/>
                                      <a:pt x="30344" y="17716"/>
                                      <a:pt x="45517" y="17716"/>
                                    </a:cubicBezTo>
                                    <a:cubicBezTo>
                                      <a:pt x="60689" y="17716"/>
                                      <a:pt x="73333" y="30371"/>
                                      <a:pt x="73333" y="45557"/>
                                    </a:cubicBezTo>
                                    <a:cubicBezTo>
                                      <a:pt x="73333" y="62008"/>
                                      <a:pt x="60689" y="73397"/>
                                      <a:pt x="45517" y="73397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3"/>
                              </a:solidFill>
                              <a:ln w="12632" cap="flat">
                                <a:noFill/>
                                <a:prstDash val="solid"/>
                                <a:miter/>
                              </a:ln>
                            </wps:spPr>
                            <wps:bodyPr rot="0" spcFirstLastPara="0" vertOverflow="overflow" horzOverflow="overflow" vert="horz" wrap="square" lIns="91440" tIns="45720" rIns="91440" bIns="16459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ADAFA72" id="Freeform: Shape 6" o:spid="_x0000_s1026" alt="&quot;&quot;" style="width:46.8pt;height: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594245,885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" path="m598039,36698r-508270,c85976,15186,67011,,45517,,20230,,,20247,,45557,,70866,20230,91113,45517,91113v21494,,40459,-15185,44252,-36698l598039,54415r,-17717xm45517,73397c30344,73397,17701,60742,17701,45557v,-15186,12643,-27841,27816,-27841c60689,17716,73333,30371,73333,45557v,16451,-12644,27840,-27816,27840xe" fillcolor="#718eb5 [3206]" stroked="f" strokeweight=".35089mm">
                      <v:stroke joinstyle="miter"/>
                      <v:path arrowok="t" o:connecttype="custom" o:connectlocs="598039,36698;89769,36698;45517,0;0,45558;45517,91114;89769,54416;598039,54416;598039,36698;45517,73398;17701,45558;45517,17716;73333,45558;45517,73398" o:connectangles="0,0,0,0,0,0,0,0,0,0,0,0,0"/>
                      <w10:anchorlock/>
                    </v:shape>
                  </w:pict>
                </mc:Fallback>
              </mc:AlternateContent>
            </w:r>
          </w:p>
          <w:sdt>
            <w:sdtPr>
              <w:rPr>
                <w:sz w:val="22"/>
                <w:szCs w:val="22"/>
              </w:rPr>
              <w:id w:val="-653374439"/>
              <w:placeholder>
                <w:docPart w:val="B81ACF475A2E494EA7DD1CEEFBFCB731"/>
              </w:placeholder>
              <w:temporary/>
              <w:showingPlcHdr/>
              <w15:appearance w15:val="hidden"/>
            </w:sdtPr>
            <w:sdtContent>
              <w:p w14:paraId="683B8410" w14:textId="77777777" w:rsidR="00B51F22" w:rsidRPr="0014343E" w:rsidRDefault="00B51F22" w:rsidP="005A3E0B">
                <w:pPr>
                  <w:pStyle w:val="Subtitle"/>
                  <w:rPr>
                    <w:sz w:val="22"/>
                    <w:szCs w:val="22"/>
                  </w:rPr>
                </w:pPr>
                <w:r w:rsidRPr="0014343E">
                  <w:rPr>
                    <w:sz w:val="22"/>
                    <w:szCs w:val="22"/>
                  </w:rPr>
                  <w:t>SOCIAL MEDIA MARKETING SPECIALIST</w:t>
                </w:r>
              </w:p>
            </w:sdtContent>
          </w:sdt>
        </w:tc>
        <w:tc>
          <w:tcPr>
            <w:tcW w:w="399" w:type="dxa"/>
            <w:vMerge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E464004" w14:textId="77777777" w:rsidR="00B51F22" w:rsidRPr="0014343E" w:rsidRDefault="00B51F22" w:rsidP="005A3E0B">
            <w:pPr>
              <w:rPr>
                <w:sz w:val="22"/>
                <w:szCs w:val="22"/>
              </w:rPr>
            </w:pPr>
          </w:p>
        </w:tc>
        <w:tc>
          <w:tcPr>
            <w:tcW w:w="610" w:type="dxa"/>
            <w:vMerge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shd w:val="clear" w:color="auto" w:fill="EACEB7" w:themeFill="accent2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812A9FF" w14:textId="77777777" w:rsidR="00B51F22" w:rsidRPr="0014343E" w:rsidRDefault="00B51F22" w:rsidP="005A3E0B">
            <w:pPr>
              <w:rPr>
                <w:sz w:val="22"/>
                <w:szCs w:val="22"/>
              </w:rPr>
            </w:pPr>
          </w:p>
        </w:tc>
      </w:tr>
      <w:tr w:rsidR="00B51F22" w:rsidRPr="0014343E" w14:paraId="39B255EE" w14:textId="77777777" w:rsidTr="005D5087">
        <w:trPr>
          <w:trHeight w:val="252"/>
        </w:trPr>
        <w:tc>
          <w:tcPr>
            <w:tcW w:w="559" w:type="dxa"/>
            <w:vMerge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shd w:val="clear" w:color="auto" w:fill="EACEB7" w:themeFill="accent2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CBB6778" w14:textId="77777777" w:rsidR="00B51F22" w:rsidRPr="0014343E" w:rsidRDefault="00B51F22" w:rsidP="005A3E0B">
            <w:pPr>
              <w:rPr>
                <w:sz w:val="22"/>
                <w:szCs w:val="22"/>
              </w:rPr>
            </w:pPr>
          </w:p>
        </w:tc>
        <w:tc>
          <w:tcPr>
            <w:tcW w:w="279" w:type="dxa"/>
            <w:vMerge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C7D3ABC" w14:textId="77777777" w:rsidR="00B51F22" w:rsidRPr="0014343E" w:rsidRDefault="00B51F22" w:rsidP="005A3E0B">
            <w:pPr>
              <w:rPr>
                <w:sz w:val="22"/>
                <w:szCs w:val="22"/>
              </w:rPr>
            </w:pPr>
          </w:p>
        </w:tc>
        <w:tc>
          <w:tcPr>
            <w:tcW w:w="9795" w:type="dxa"/>
            <w:gridSpan w:val="2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B433DD3" w14:textId="77777777" w:rsidR="00B51F22" w:rsidRPr="0014343E" w:rsidRDefault="00B51F22" w:rsidP="001E5794">
            <w:pPr>
              <w:pStyle w:val="NoSpacing"/>
              <w:rPr>
                <w:sz w:val="22"/>
                <w:szCs w:val="22"/>
              </w:rPr>
            </w:pPr>
          </w:p>
        </w:tc>
        <w:tc>
          <w:tcPr>
            <w:tcW w:w="399" w:type="dxa"/>
            <w:vMerge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DA7A77D" w14:textId="77777777" w:rsidR="00B51F22" w:rsidRPr="0014343E" w:rsidRDefault="00B51F22" w:rsidP="005A3E0B">
            <w:pPr>
              <w:rPr>
                <w:sz w:val="22"/>
                <w:szCs w:val="22"/>
              </w:rPr>
            </w:pPr>
          </w:p>
        </w:tc>
        <w:tc>
          <w:tcPr>
            <w:tcW w:w="610" w:type="dxa"/>
            <w:vMerge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shd w:val="clear" w:color="auto" w:fill="EACEB7" w:themeFill="accent2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3D1262C" w14:textId="77777777" w:rsidR="00B51F22" w:rsidRPr="0014343E" w:rsidRDefault="00B51F22" w:rsidP="005A3E0B">
            <w:pPr>
              <w:rPr>
                <w:sz w:val="22"/>
                <w:szCs w:val="22"/>
              </w:rPr>
            </w:pPr>
          </w:p>
        </w:tc>
      </w:tr>
      <w:tr w:rsidR="00B51F22" w:rsidRPr="0014343E" w14:paraId="0C7E3608" w14:textId="77777777" w:rsidTr="005D5087">
        <w:trPr>
          <w:trHeight w:val="605"/>
        </w:trPr>
        <w:tc>
          <w:tcPr>
            <w:tcW w:w="11642" w:type="dxa"/>
            <w:gridSpan w:val="6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EACEB7" w:themeFill="accent2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9974D54" w14:textId="77777777" w:rsidR="00B51F22" w:rsidRPr="0014343E" w:rsidRDefault="00B51F22" w:rsidP="005A3E0B">
            <w:pPr>
              <w:rPr>
                <w:sz w:val="22"/>
                <w:szCs w:val="22"/>
              </w:rPr>
            </w:pPr>
          </w:p>
        </w:tc>
      </w:tr>
      <w:tr w:rsidR="00B51F22" w:rsidRPr="0014343E" w14:paraId="6E4DFE23" w14:textId="77777777" w:rsidTr="005D5087">
        <w:trPr>
          <w:trHeight w:val="2160"/>
        </w:trPr>
        <w:tc>
          <w:tcPr>
            <w:tcW w:w="4264" w:type="dxa"/>
            <w:gridSpan w:val="3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DAE2EC" w:themeFill="accent5"/>
          </w:tcPr>
          <w:sdt>
            <w:sdtPr>
              <w:rPr>
                <w:sz w:val="22"/>
                <w:szCs w:val="22"/>
              </w:rPr>
              <w:id w:val="-1366755132"/>
              <w:placeholder>
                <w:docPart w:val="28ABFAFE68A64373AEEB5FF3E1B5E4D0"/>
              </w:placeholder>
              <w:temporary/>
              <w:showingPlcHdr/>
              <w15:appearance w15:val="hidden"/>
            </w:sdtPr>
            <w:sdtContent>
              <w:p w14:paraId="60EB9251" w14:textId="77777777" w:rsidR="00B51F22" w:rsidRPr="0014343E" w:rsidRDefault="00B51F22" w:rsidP="00F53B71">
                <w:pPr>
                  <w:pStyle w:val="Heading1"/>
                  <w:outlineLvl w:val="0"/>
                  <w:rPr>
                    <w:sz w:val="22"/>
                    <w:szCs w:val="22"/>
                  </w:rPr>
                </w:pPr>
                <w:r w:rsidRPr="0014343E">
                  <w:rPr>
                    <w:sz w:val="22"/>
                    <w:szCs w:val="22"/>
                  </w:rPr>
                  <w:t>CONTACT</w:t>
                </w:r>
              </w:p>
            </w:sdtContent>
          </w:sdt>
          <w:p w14:paraId="48591D38" w14:textId="77777777" w:rsidR="00B51F22" w:rsidRPr="0014343E" w:rsidRDefault="00B51F22" w:rsidP="00F53B71">
            <w:pPr>
              <w:pStyle w:val="NoSpacing"/>
              <w:rPr>
                <w:sz w:val="22"/>
                <w:szCs w:val="22"/>
              </w:rPr>
            </w:pPr>
            <w:r w:rsidRPr="0014343E">
              <w:rPr>
                <w:noProof/>
                <w:sz w:val="22"/>
                <w:szCs w:val="22"/>
                <w:lang w:eastAsia="en-AU"/>
              </w:rPr>
              <mc:AlternateContent>
                <mc:Choice Requires="wps">
                  <w:drawing>
                    <wp:inline distT="0" distB="0" distL="0" distR="0" wp14:anchorId="516511B6" wp14:editId="2D656070">
                      <wp:extent cx="521970" cy="0"/>
                      <wp:effectExtent l="0" t="0" r="0" b="0"/>
                      <wp:docPr id="7" name="Straight Connector 7" descr="Blue lin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2197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accent3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3672D5BF" id="Straight Connector 7" o:spid="_x0000_s1026" alt="Blue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1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" strokecolor="#718eb5 [3206]" strokeweight="1.5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1DC2C77C" w14:textId="77777777" w:rsidR="00B51F22" w:rsidRPr="0014343E" w:rsidRDefault="00B51F22" w:rsidP="00F53B71">
            <w:pPr>
              <w:pStyle w:val="Contact"/>
              <w:framePr w:wrap="auto" w:vAnchor="margin" w:xAlign="left" w:yAlign="inline"/>
              <w:suppressOverlap w:val="0"/>
              <w:rPr>
                <w:sz w:val="22"/>
                <w:szCs w:val="22"/>
              </w:rPr>
            </w:pPr>
            <w:r w:rsidRPr="0014343E">
              <w:rPr>
                <w:noProof/>
                <w:sz w:val="22"/>
                <w:szCs w:val="22"/>
                <w:lang w:eastAsia="en-AU"/>
              </w:rPr>
              <w:drawing>
                <wp:inline distT="0" distB="0" distL="0" distR="0" wp14:anchorId="2531830E" wp14:editId="777D65CE">
                  <wp:extent cx="198010" cy="187200"/>
                  <wp:effectExtent l="0" t="0" r="0" b="3810"/>
                  <wp:docPr id="12" name="Graphic 12" descr="Phone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noun_Phone_178782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010" cy="18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4343E">
              <w:rPr>
                <w:sz w:val="22"/>
                <w:szCs w:val="22"/>
              </w:rPr>
              <w:t xml:space="preserve"> 07960377510</w:t>
            </w:r>
          </w:p>
          <w:p w14:paraId="546BA73A" w14:textId="77777777" w:rsidR="00B51F22" w:rsidRPr="0014343E" w:rsidRDefault="00B51F22" w:rsidP="00F53B71">
            <w:pPr>
              <w:pStyle w:val="Contact"/>
              <w:framePr w:wrap="auto" w:vAnchor="margin" w:xAlign="left" w:yAlign="inline"/>
              <w:suppressOverlap w:val="0"/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pict w14:anchorId="1BEDC2A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Graphic 9" o:spid="_x0000_i1028" type="#_x0000_t75" alt="Bubble icon" style="width:15.75pt;height:15pt;visibility:visib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">
                  <v:imagedata r:id="rId19" o:title="" croptop="-4463f"/>
                </v:shape>
              </w:pict>
            </w:r>
            <w:r w:rsidRPr="0014343E">
              <w:rPr>
                <w:sz w:val="22"/>
                <w:szCs w:val="22"/>
              </w:rPr>
              <w:t xml:space="preserve"> Ruochelle Webber</w:t>
            </w:r>
          </w:p>
          <w:p w14:paraId="40FB4B57" w14:textId="77777777" w:rsidR="00B51F22" w:rsidRPr="0014343E" w:rsidRDefault="00B51F22" w:rsidP="00F53B71">
            <w:pPr>
              <w:pStyle w:val="Contact"/>
              <w:framePr w:wrap="auto" w:vAnchor="margin" w:xAlign="left" w:yAlign="inline"/>
              <w:suppressOverlap w:val="0"/>
              <w:rPr>
                <w:sz w:val="22"/>
                <w:szCs w:val="22"/>
              </w:rPr>
            </w:pPr>
            <w:r w:rsidRPr="0014343E">
              <w:rPr>
                <w:noProof/>
                <w:sz w:val="22"/>
                <w:szCs w:val="22"/>
                <w:lang w:eastAsia="en-AU"/>
              </w:rPr>
              <w:drawing>
                <wp:inline distT="0" distB="0" distL="0" distR="0" wp14:anchorId="20B7991B" wp14:editId="3E7971A8">
                  <wp:extent cx="190500" cy="156210"/>
                  <wp:effectExtent l="0" t="0" r="0" b="0"/>
                  <wp:docPr id="15" name="Graphic 15" descr="Email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noun_envelope_179211.sv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56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4343E">
              <w:rPr>
                <w:sz w:val="22"/>
                <w:szCs w:val="22"/>
              </w:rPr>
              <w:t xml:space="preserve"> rwzen@gmail.com</w:t>
            </w:r>
          </w:p>
          <w:p w14:paraId="03861855" w14:textId="77777777" w:rsidR="00B51F22" w:rsidRPr="0014343E" w:rsidRDefault="00B51F22" w:rsidP="00F53B71">
            <w:pPr>
              <w:pStyle w:val="Contact"/>
              <w:framePr w:wrap="auto" w:vAnchor="margin" w:xAlign="left" w:yAlign="inline"/>
              <w:suppressOverlap w:val="0"/>
              <w:rPr>
                <w:sz w:val="22"/>
                <w:szCs w:val="22"/>
              </w:rPr>
            </w:pPr>
            <w:r w:rsidRPr="0014343E">
              <w:rPr>
                <w:noProof/>
                <w:sz w:val="22"/>
                <w:szCs w:val="22"/>
                <w:lang w:eastAsia="en-AU"/>
              </w:rPr>
              <w:drawing>
                <wp:inline distT="0" distB="0" distL="0" distR="0" wp14:anchorId="540A137F" wp14:editId="219AC455">
                  <wp:extent cx="190500" cy="180975"/>
                  <wp:effectExtent l="0" t="0" r="0" b="9525"/>
                  <wp:docPr id="16" name="Graphic 16" descr="Globe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noun_Globe_178810.sv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80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4343E">
              <w:rPr>
                <w:sz w:val="22"/>
                <w:szCs w:val="22"/>
              </w:rPr>
              <w:t xml:space="preserve"> rwzen.com</w:t>
            </w:r>
          </w:p>
        </w:tc>
        <w:tc>
          <w:tcPr>
            <w:tcW w:w="7378" w:type="dxa"/>
            <w:gridSpan w:val="3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auto"/>
            </w:tcBorders>
            <w:shd w:val="clear" w:color="auto" w:fill="auto"/>
          </w:tcPr>
          <w:p w14:paraId="4A60328B" w14:textId="77777777" w:rsidR="00B51F22" w:rsidRPr="0014343E" w:rsidRDefault="00B51F22" w:rsidP="00507E4A">
            <w:pPr>
              <w:pStyle w:val="Contact"/>
              <w:framePr w:wrap="auto" w:vAnchor="margin" w:xAlign="left" w:yAlign="inline"/>
              <w:suppressOverlap w:val="0"/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 xml:space="preserve">Ruochelle Webber </w:t>
            </w:r>
          </w:p>
          <w:p w14:paraId="677FEB24" w14:textId="77777777" w:rsidR="00B51F22" w:rsidRPr="0014343E" w:rsidRDefault="00B51F22" w:rsidP="00507E4A">
            <w:pPr>
              <w:pStyle w:val="Contact"/>
              <w:framePr w:wrap="auto" w:vAnchor="margin" w:xAlign="left" w:yAlign="inline"/>
              <w:suppressOverlap w:val="0"/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 xml:space="preserve">Massage therapist </w:t>
            </w:r>
          </w:p>
          <w:p w14:paraId="316CAC74" w14:textId="77777777" w:rsidR="00B51F22" w:rsidRPr="0014343E" w:rsidRDefault="00B51F22" w:rsidP="00507E4A">
            <w:pPr>
              <w:pStyle w:val="Contact"/>
              <w:framePr w:wrap="auto" w:vAnchor="margin" w:xAlign="left" w:yAlign="inline"/>
              <w:suppressOverlap w:val="0"/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>Spa diamond</w:t>
            </w:r>
          </w:p>
          <w:p w14:paraId="3120B8F4" w14:textId="77777777" w:rsidR="00B51F22" w:rsidRPr="0014343E" w:rsidRDefault="00B51F22" w:rsidP="00507E4A">
            <w:pPr>
              <w:pStyle w:val="Contact"/>
              <w:framePr w:wrap="auto" w:vAnchor="margin" w:xAlign="left" w:yAlign="inline"/>
              <w:suppressOverlap w:val="0"/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 xml:space="preserve">1 Litchfield rd., Birmingham </w:t>
            </w:r>
          </w:p>
          <w:p w14:paraId="4F64482C" w14:textId="77777777" w:rsidR="00B51F22" w:rsidRPr="0014343E" w:rsidRDefault="00B51F22" w:rsidP="00507E4A">
            <w:pPr>
              <w:pStyle w:val="Contact"/>
              <w:framePr w:wrap="auto" w:vAnchor="margin" w:xAlign="left" w:yAlign="inline"/>
              <w:suppressOverlap w:val="0"/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 xml:space="preserve">b7 6ds </w:t>
            </w:r>
          </w:p>
          <w:p w14:paraId="5531B087" w14:textId="77777777" w:rsidR="00B51F22" w:rsidRPr="0014343E" w:rsidRDefault="00B51F22" w:rsidP="00B54AD3">
            <w:pPr>
              <w:rPr>
                <w:sz w:val="22"/>
                <w:szCs w:val="22"/>
              </w:rPr>
            </w:pPr>
          </w:p>
        </w:tc>
      </w:tr>
      <w:tr w:rsidR="00B51F22" w:rsidRPr="0014343E" w14:paraId="7CBBC244" w14:textId="77777777" w:rsidTr="005D5087">
        <w:trPr>
          <w:trHeight w:val="7355"/>
        </w:trPr>
        <w:tc>
          <w:tcPr>
            <w:tcW w:w="11642" w:type="dxa"/>
            <w:gridSpan w:val="6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auto"/>
            </w:tcBorders>
            <w:shd w:val="clear" w:color="auto" w:fill="FFFFFF" w:themeFill="background1"/>
          </w:tcPr>
          <w:p w14:paraId="411B6F6A" w14:textId="28A7C714" w:rsidR="00B51F22" w:rsidRPr="0014343E" w:rsidRDefault="00B51F22" w:rsidP="00507E4A">
            <w:pPr>
              <w:pStyle w:val="Heading2"/>
              <w:outlineLvl w:val="1"/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705373976"/>
                <w:placeholder>
                  <w:docPart w:val="FC4BFE8D26414D9991238C4E5D9EDBFD"/>
                </w:placeholder>
                <w:temporary/>
                <w:showingPlcHdr/>
                <w15:appearance w15:val="hidden"/>
              </w:sdtPr>
              <w:sdtContent>
                <w:r w:rsidRPr="0014343E">
                  <w:rPr>
                    <w:sz w:val="22"/>
                    <w:szCs w:val="22"/>
                  </w:rPr>
                  <w:t>Dear</w:t>
                </w:r>
              </w:sdtContent>
            </w:sdt>
            <w:r w:rsidRPr="0014343E">
              <w:rPr>
                <w:sz w:val="22"/>
                <w:szCs w:val="22"/>
              </w:rPr>
              <w:t xml:space="preserve"> </w:t>
            </w:r>
            <w:r w:rsidR="00C5545C" w:rsidRPr="0014343E">
              <w:rPr>
                <w:sz w:val="22"/>
                <w:szCs w:val="22"/>
              </w:rPr>
              <w:t xml:space="preserve">spa diamond </w:t>
            </w:r>
          </w:p>
          <w:p w14:paraId="66F5B1C3" w14:textId="547ED1B0" w:rsidR="00B51F22" w:rsidRPr="0014343E" w:rsidRDefault="00C5545C" w:rsidP="00AB4232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 xml:space="preserve"> </w:t>
            </w:r>
            <w:r w:rsidR="000F5BE9" w:rsidRPr="0014343E">
              <w:rPr>
                <w:sz w:val="22"/>
                <w:szCs w:val="22"/>
              </w:rPr>
              <w:t xml:space="preserve">I believe I have what </w:t>
            </w:r>
            <w:proofErr w:type="gramStart"/>
            <w:r w:rsidR="00DA2189" w:rsidRPr="0014343E">
              <w:rPr>
                <w:sz w:val="22"/>
                <w:szCs w:val="22"/>
              </w:rPr>
              <w:t>you’re</w:t>
            </w:r>
            <w:proofErr w:type="gramEnd"/>
            <w:r w:rsidR="000F5BE9" w:rsidRPr="0014343E">
              <w:rPr>
                <w:sz w:val="22"/>
                <w:szCs w:val="22"/>
              </w:rPr>
              <w:t xml:space="preserve"> looking </w:t>
            </w:r>
            <w:r w:rsidR="00DA2189" w:rsidRPr="0014343E">
              <w:rPr>
                <w:sz w:val="22"/>
                <w:szCs w:val="22"/>
              </w:rPr>
              <w:t>for:</w:t>
            </w:r>
          </w:p>
          <w:p w14:paraId="1BEA75D2" w14:textId="0CB6B71C" w:rsidR="000F5BE9" w:rsidRPr="0014343E" w:rsidRDefault="000F5BE9" w:rsidP="00AB4232">
            <w:pPr>
              <w:rPr>
                <w:sz w:val="22"/>
                <w:szCs w:val="22"/>
              </w:rPr>
            </w:pPr>
          </w:p>
          <w:p w14:paraId="589B5B07" w14:textId="1DFD45EF" w:rsidR="000F5BE9" w:rsidRPr="0014343E" w:rsidRDefault="005C4976" w:rsidP="007664D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 xml:space="preserve">I have 3 year of in personal experience </w:t>
            </w:r>
            <w:r w:rsidR="00DA2189" w:rsidRPr="0014343E">
              <w:rPr>
                <w:sz w:val="22"/>
                <w:szCs w:val="22"/>
              </w:rPr>
              <w:t>IN MASSAGE</w:t>
            </w:r>
            <w:r w:rsidRPr="0014343E">
              <w:rPr>
                <w:sz w:val="22"/>
                <w:szCs w:val="22"/>
              </w:rPr>
              <w:t xml:space="preserve"> and </w:t>
            </w:r>
            <w:r w:rsidR="009B79C3" w:rsidRPr="0014343E">
              <w:rPr>
                <w:sz w:val="22"/>
                <w:szCs w:val="22"/>
              </w:rPr>
              <w:t xml:space="preserve">beauty </w:t>
            </w:r>
          </w:p>
          <w:p w14:paraId="0CE9DE6C" w14:textId="5AB05FA2" w:rsidR="009B79C3" w:rsidRPr="0014343E" w:rsidRDefault="009B79C3" w:rsidP="007664D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 xml:space="preserve">Knowledge in the latest techniques and </w:t>
            </w:r>
            <w:r w:rsidR="005212C8" w:rsidRPr="0014343E">
              <w:rPr>
                <w:sz w:val="22"/>
                <w:szCs w:val="22"/>
              </w:rPr>
              <w:t>treatmen</w:t>
            </w:r>
            <w:r w:rsidR="00C77471">
              <w:rPr>
                <w:sz w:val="22"/>
                <w:szCs w:val="22"/>
              </w:rPr>
              <w:t>t</w:t>
            </w:r>
            <w:r w:rsidR="005212C8" w:rsidRPr="0014343E">
              <w:rPr>
                <w:sz w:val="22"/>
                <w:szCs w:val="22"/>
              </w:rPr>
              <w:t xml:space="preserve">s within the industry </w:t>
            </w:r>
          </w:p>
          <w:p w14:paraId="1D4423BF" w14:textId="343B685E" w:rsidR="005212C8" w:rsidRPr="0014343E" w:rsidRDefault="009F1FF7" w:rsidP="007664D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 xml:space="preserve">Excellent oral communication skills </w:t>
            </w:r>
          </w:p>
          <w:p w14:paraId="395586DE" w14:textId="3B51B539" w:rsidR="00B51F22" w:rsidRPr="0014343E" w:rsidRDefault="009F1FF7" w:rsidP="007664D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 xml:space="preserve">Passion to learn and increase </w:t>
            </w:r>
            <w:r w:rsidR="00833B1B" w:rsidRPr="0014343E">
              <w:rPr>
                <w:sz w:val="22"/>
                <w:szCs w:val="22"/>
              </w:rPr>
              <w:t>my skills also bringin</w:t>
            </w:r>
            <w:r w:rsidR="00C77471">
              <w:rPr>
                <w:sz w:val="22"/>
                <w:szCs w:val="22"/>
              </w:rPr>
              <w:t>g</w:t>
            </w:r>
            <w:r w:rsidR="00833B1B" w:rsidRPr="0014343E">
              <w:rPr>
                <w:sz w:val="22"/>
                <w:szCs w:val="22"/>
              </w:rPr>
              <w:t xml:space="preserve"> personal knowledge of treatments also </w:t>
            </w:r>
          </w:p>
          <w:p w14:paraId="2123BCC1" w14:textId="77777777" w:rsidR="00B51F22" w:rsidRPr="0014343E" w:rsidRDefault="00B51F22" w:rsidP="00AB4232">
            <w:pPr>
              <w:rPr>
                <w:sz w:val="22"/>
                <w:szCs w:val="22"/>
              </w:rPr>
            </w:pPr>
          </w:p>
          <w:p w14:paraId="730D043D" w14:textId="77777777" w:rsidR="00B51F22" w:rsidRPr="0014343E" w:rsidRDefault="00B51F22" w:rsidP="00AB4232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>As a qualified therapist in massage and beauty your job advert interested me so much I needed to apply. my past experiences align well with what you are looking for qualification wise. Also, I have the knowledge level in all area when it comes to after care and believe id be an asset to your organization.</w:t>
            </w:r>
          </w:p>
          <w:p w14:paraId="556886FA" w14:textId="25D42692" w:rsidR="00B51F22" w:rsidRPr="0014343E" w:rsidRDefault="00B51F22" w:rsidP="00AB4232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 xml:space="preserve">With several year of </w:t>
            </w:r>
            <w:r w:rsidR="00DA2189" w:rsidRPr="0014343E">
              <w:rPr>
                <w:sz w:val="22"/>
                <w:szCs w:val="22"/>
              </w:rPr>
              <w:t>experience,</w:t>
            </w:r>
            <w:r w:rsidRPr="0014343E">
              <w:rPr>
                <w:sz w:val="22"/>
                <w:szCs w:val="22"/>
              </w:rPr>
              <w:t xml:space="preserve"> I believe </w:t>
            </w:r>
            <w:proofErr w:type="gramStart"/>
            <w:r w:rsidRPr="0014343E">
              <w:rPr>
                <w:sz w:val="22"/>
                <w:szCs w:val="22"/>
              </w:rPr>
              <w:t>I’m</w:t>
            </w:r>
            <w:proofErr w:type="gramEnd"/>
            <w:r w:rsidRPr="0014343E">
              <w:rPr>
                <w:sz w:val="22"/>
                <w:szCs w:val="22"/>
              </w:rPr>
              <w:t xml:space="preserve"> adaptable, fitting I to any organization such as spa diamond that provide different treatments or </w:t>
            </w:r>
            <w:r w:rsidR="00DA2189" w:rsidRPr="0014343E">
              <w:rPr>
                <w:sz w:val="22"/>
                <w:szCs w:val="22"/>
              </w:rPr>
              <w:t>training.</w:t>
            </w:r>
            <w:r w:rsidRPr="0014343E">
              <w:rPr>
                <w:sz w:val="22"/>
                <w:szCs w:val="22"/>
              </w:rPr>
              <w:t xml:space="preserve"> while working in different field in beauty I have learnt many on job skills that I can bring to help others or able to add to.</w:t>
            </w:r>
          </w:p>
          <w:p w14:paraId="260F178A" w14:textId="77777777" w:rsidR="00B51F22" w:rsidRPr="0014343E" w:rsidRDefault="00B51F22" w:rsidP="00AB4232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>My abilities have enabled me to home in on clients’ needs further the consultation my knowledge on anatomy &amp;p allow me to correct clients worry long term.</w:t>
            </w:r>
          </w:p>
          <w:p w14:paraId="2C06C022" w14:textId="77777777" w:rsidR="00B51F22" w:rsidRPr="0014343E" w:rsidRDefault="00B51F22" w:rsidP="00AB4232">
            <w:pPr>
              <w:rPr>
                <w:sz w:val="22"/>
                <w:szCs w:val="22"/>
              </w:rPr>
            </w:pPr>
          </w:p>
          <w:p w14:paraId="1A059845" w14:textId="77777777" w:rsidR="00B51F22" w:rsidRPr="0014343E" w:rsidRDefault="00B51F22" w:rsidP="00AB4232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>I am excited to hear from you to diss cuss possible opportunity with spa diamond. to arrange an interview, please contact me at 07960377510. The best times to reach me are 9am-1pm ,4pm -7pm. But voicemail is available for me to return your call.</w:t>
            </w:r>
          </w:p>
          <w:sdt>
            <w:sdtPr>
              <w:rPr>
                <w:sz w:val="22"/>
                <w:szCs w:val="22"/>
              </w:rPr>
              <w:id w:val="1007951469"/>
              <w:placeholder>
                <w:docPart w:val="B99AB2D9C6FA4376B0342680CD2DEE1A"/>
              </w:placeholder>
              <w:temporary/>
              <w:showingPlcHdr/>
              <w15:appearance w15:val="hidden"/>
            </w:sdtPr>
            <w:sdtContent>
              <w:p w14:paraId="63AF4038" w14:textId="77777777" w:rsidR="00B51F22" w:rsidRPr="0014343E" w:rsidRDefault="00B51F22" w:rsidP="00AB4232">
                <w:pPr>
                  <w:rPr>
                    <w:sz w:val="22"/>
                    <w:szCs w:val="22"/>
                  </w:rPr>
                </w:pPr>
                <w:r w:rsidRPr="0014343E">
                  <w:rPr>
                    <w:sz w:val="22"/>
                    <w:szCs w:val="22"/>
                  </w:rPr>
                  <w:t>Thank you for taking the time to review my resume. I look forward to talking with you.</w:t>
                </w:r>
              </w:p>
            </w:sdtContent>
          </w:sdt>
          <w:p w14:paraId="553F842D" w14:textId="77777777" w:rsidR="00B51F22" w:rsidRPr="0014343E" w:rsidRDefault="00B51F22" w:rsidP="00AB4232">
            <w:pPr>
              <w:rPr>
                <w:sz w:val="22"/>
                <w:szCs w:val="22"/>
              </w:rPr>
            </w:pPr>
          </w:p>
          <w:p w14:paraId="00BE9867" w14:textId="77777777" w:rsidR="00B51F22" w:rsidRPr="0014343E" w:rsidRDefault="00B51F22" w:rsidP="00AB4232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301306744"/>
                <w:placeholder>
                  <w:docPart w:val="9247A8DD73A74AC6A35FA6ADE5321C7C"/>
                </w:placeholder>
                <w:temporary/>
                <w:showingPlcHdr/>
                <w15:appearance w15:val="hidden"/>
              </w:sdtPr>
              <w:sdtContent>
                <w:r w:rsidRPr="0014343E">
                  <w:rPr>
                    <w:sz w:val="22"/>
                    <w:szCs w:val="22"/>
                  </w:rPr>
                  <w:t>Sincerely,</w:t>
                </w:r>
              </w:sdtContent>
            </w:sdt>
            <w:r w:rsidRPr="0014343E">
              <w:rPr>
                <w:sz w:val="22"/>
                <w:szCs w:val="22"/>
              </w:rPr>
              <w:t xml:space="preserve"> RWebber</w:t>
            </w:r>
          </w:p>
          <w:p w14:paraId="5EB41507" w14:textId="77777777" w:rsidR="00E720CB" w:rsidRPr="0014343E" w:rsidRDefault="00E720CB" w:rsidP="00AB4232">
            <w:pPr>
              <w:rPr>
                <w:sz w:val="22"/>
                <w:szCs w:val="22"/>
              </w:rPr>
            </w:pPr>
          </w:p>
          <w:p w14:paraId="7A0362D4" w14:textId="77777777" w:rsidR="00E720CB" w:rsidRPr="0014343E" w:rsidRDefault="00E720CB" w:rsidP="00AB4232">
            <w:pPr>
              <w:rPr>
                <w:sz w:val="22"/>
                <w:szCs w:val="22"/>
              </w:rPr>
            </w:pPr>
          </w:p>
          <w:p w14:paraId="0A704F78" w14:textId="77777777" w:rsidR="00E720CB" w:rsidRPr="0014343E" w:rsidRDefault="00E720CB" w:rsidP="00AB4232">
            <w:pPr>
              <w:rPr>
                <w:sz w:val="22"/>
                <w:szCs w:val="22"/>
              </w:rPr>
            </w:pPr>
          </w:p>
          <w:p w14:paraId="2AE96A08" w14:textId="6EF364D6" w:rsidR="00B51F22" w:rsidRPr="0014343E" w:rsidRDefault="00B51F22" w:rsidP="00AB4232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 xml:space="preserve">Job advert </w:t>
            </w:r>
          </w:p>
          <w:p w14:paraId="57957ABD" w14:textId="77777777" w:rsidR="00B51F22" w:rsidRPr="0014343E" w:rsidRDefault="00B51F22" w:rsidP="000B240B">
            <w:pPr>
              <w:rPr>
                <w:sz w:val="22"/>
                <w:szCs w:val="22"/>
              </w:rPr>
            </w:pPr>
          </w:p>
          <w:p w14:paraId="1C929518" w14:textId="77777777" w:rsidR="00B51F22" w:rsidRPr="0014343E" w:rsidRDefault="00B51F22" w:rsidP="000B240B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 xml:space="preserve"> Due to the pandemic we will be interviewing via Zoom!</w:t>
            </w:r>
          </w:p>
          <w:p w14:paraId="3E6E6F38" w14:textId="77777777" w:rsidR="00B51F22" w:rsidRPr="0014343E" w:rsidRDefault="00B51F22" w:rsidP="000B240B">
            <w:pPr>
              <w:rPr>
                <w:sz w:val="22"/>
                <w:szCs w:val="22"/>
              </w:rPr>
            </w:pPr>
          </w:p>
          <w:p w14:paraId="2DAD8558" w14:textId="77777777" w:rsidR="00B51F22" w:rsidRPr="0014343E" w:rsidRDefault="00B51F22" w:rsidP="000B240B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>As an award-winning day to late evening spa in the Birmingham area, we strive to employ therapist with skills that match r goals and facilities.</w:t>
            </w:r>
          </w:p>
          <w:p w14:paraId="74E15E2D" w14:textId="77777777" w:rsidR="00B51F22" w:rsidRPr="0014343E" w:rsidRDefault="00B51F22" w:rsidP="000B240B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>We looked to employ a self-employed therapist. with treatment rates between £10 - £16.50 an hour.</w:t>
            </w:r>
          </w:p>
          <w:p w14:paraId="04E6E30E" w14:textId="77777777" w:rsidR="00B51F22" w:rsidRPr="0014343E" w:rsidRDefault="00B51F22" w:rsidP="000B240B">
            <w:pPr>
              <w:rPr>
                <w:sz w:val="22"/>
                <w:szCs w:val="22"/>
              </w:rPr>
            </w:pPr>
          </w:p>
          <w:p w14:paraId="28A1498F" w14:textId="77777777" w:rsidR="00B51F22" w:rsidRPr="0014343E" w:rsidRDefault="00B51F22" w:rsidP="000B240B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>We are looking for someone to join our friendly team, as Self-Employed Therapist.</w:t>
            </w:r>
          </w:p>
          <w:p w14:paraId="4E8FB2A3" w14:textId="77777777" w:rsidR="00B51F22" w:rsidRPr="0014343E" w:rsidRDefault="00B51F22" w:rsidP="000B240B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>We are looking for one or two candidates for the following days:</w:t>
            </w:r>
          </w:p>
          <w:p w14:paraId="79C50030" w14:textId="77777777" w:rsidR="00B51F22" w:rsidRPr="0014343E" w:rsidRDefault="00B51F22" w:rsidP="000B240B">
            <w:pPr>
              <w:rPr>
                <w:sz w:val="22"/>
                <w:szCs w:val="22"/>
              </w:rPr>
            </w:pPr>
          </w:p>
          <w:p w14:paraId="15A51DA3" w14:textId="77777777" w:rsidR="00B51F22" w:rsidRPr="0014343E" w:rsidRDefault="00B51F22" w:rsidP="000B240B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>Thursday 10-9 or 3-9</w:t>
            </w:r>
          </w:p>
          <w:p w14:paraId="7A6EB4C7" w14:textId="77777777" w:rsidR="00B51F22" w:rsidRPr="0014343E" w:rsidRDefault="00B51F22" w:rsidP="000B240B">
            <w:pPr>
              <w:rPr>
                <w:sz w:val="22"/>
                <w:szCs w:val="22"/>
              </w:rPr>
            </w:pPr>
          </w:p>
          <w:p w14:paraId="041A29D6" w14:textId="77777777" w:rsidR="00B51F22" w:rsidRPr="0014343E" w:rsidRDefault="00B51F22" w:rsidP="000B240B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>Friday 10-9</w:t>
            </w:r>
          </w:p>
          <w:p w14:paraId="7AC3ADD0" w14:textId="77777777" w:rsidR="00B51F22" w:rsidRPr="0014343E" w:rsidRDefault="00B51F22" w:rsidP="000B240B">
            <w:pPr>
              <w:rPr>
                <w:sz w:val="22"/>
                <w:szCs w:val="22"/>
              </w:rPr>
            </w:pPr>
          </w:p>
          <w:p w14:paraId="3FEFF1CF" w14:textId="77777777" w:rsidR="00B51F22" w:rsidRPr="0014343E" w:rsidRDefault="00B51F22" w:rsidP="000B240B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>Sunday 11-8</w:t>
            </w:r>
          </w:p>
          <w:p w14:paraId="731C65BE" w14:textId="77777777" w:rsidR="00B51F22" w:rsidRPr="0014343E" w:rsidRDefault="00B51F22" w:rsidP="000B240B">
            <w:pPr>
              <w:rPr>
                <w:sz w:val="22"/>
                <w:szCs w:val="22"/>
              </w:rPr>
            </w:pPr>
          </w:p>
          <w:p w14:paraId="2378182C" w14:textId="77777777" w:rsidR="00B51F22" w:rsidRPr="0014343E" w:rsidRDefault="00B51F22" w:rsidP="000B240B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>About the role</w:t>
            </w:r>
          </w:p>
          <w:p w14:paraId="5144040F" w14:textId="77777777" w:rsidR="00B51F22" w:rsidRPr="0014343E" w:rsidRDefault="00B51F22" w:rsidP="000B240B">
            <w:pPr>
              <w:rPr>
                <w:sz w:val="22"/>
                <w:szCs w:val="22"/>
              </w:rPr>
            </w:pPr>
          </w:p>
          <w:p w14:paraId="395C9681" w14:textId="77777777" w:rsidR="00B51F22" w:rsidRPr="0014343E" w:rsidRDefault="00B51F22" w:rsidP="000B240B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>You must have:</w:t>
            </w:r>
          </w:p>
          <w:p w14:paraId="3006B1A6" w14:textId="77777777" w:rsidR="00B51F22" w:rsidRPr="0014343E" w:rsidRDefault="00B51F22" w:rsidP="000B240B">
            <w:pPr>
              <w:rPr>
                <w:sz w:val="22"/>
                <w:szCs w:val="22"/>
              </w:rPr>
            </w:pPr>
          </w:p>
          <w:p w14:paraId="0BD9FE88" w14:textId="77777777" w:rsidR="00B51F22" w:rsidRPr="0014343E" w:rsidRDefault="00B51F22" w:rsidP="000B240B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>Level 3 and qualification in Massage and/or Beauty</w:t>
            </w:r>
          </w:p>
          <w:p w14:paraId="450656FC" w14:textId="77777777" w:rsidR="00B51F22" w:rsidRPr="0014343E" w:rsidRDefault="00B51F22" w:rsidP="000B240B">
            <w:pPr>
              <w:rPr>
                <w:sz w:val="22"/>
                <w:szCs w:val="22"/>
              </w:rPr>
            </w:pPr>
          </w:p>
          <w:p w14:paraId="1F43E880" w14:textId="77777777" w:rsidR="00B51F22" w:rsidRPr="0014343E" w:rsidRDefault="00B51F22" w:rsidP="000B240B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>2 years’ experience of preforming various treatments in massage ad possibly beauty.</w:t>
            </w:r>
          </w:p>
          <w:p w14:paraId="0B3B4002" w14:textId="77777777" w:rsidR="00B51F22" w:rsidRPr="0014343E" w:rsidRDefault="00B51F22" w:rsidP="000B240B">
            <w:pPr>
              <w:rPr>
                <w:sz w:val="22"/>
                <w:szCs w:val="22"/>
              </w:rPr>
            </w:pPr>
          </w:p>
          <w:p w14:paraId="7B134778" w14:textId="77777777" w:rsidR="00B51F22" w:rsidRPr="0014343E" w:rsidRDefault="00B51F22" w:rsidP="000B240B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>Ideally you will have:</w:t>
            </w:r>
          </w:p>
          <w:p w14:paraId="2DA9B005" w14:textId="77777777" w:rsidR="00B51F22" w:rsidRPr="0014343E" w:rsidRDefault="00B51F22" w:rsidP="000B240B">
            <w:pPr>
              <w:rPr>
                <w:sz w:val="22"/>
                <w:szCs w:val="22"/>
              </w:rPr>
            </w:pPr>
          </w:p>
          <w:p w14:paraId="61D2792B" w14:textId="77777777" w:rsidR="00B51F22" w:rsidRPr="0014343E" w:rsidRDefault="00B51F22" w:rsidP="000B240B">
            <w:pPr>
              <w:rPr>
                <w:sz w:val="22"/>
                <w:szCs w:val="22"/>
              </w:rPr>
            </w:pPr>
            <w:proofErr w:type="gramStart"/>
            <w:r w:rsidRPr="0014343E">
              <w:rPr>
                <w:sz w:val="22"/>
                <w:szCs w:val="22"/>
              </w:rPr>
              <w:t>Past experience</w:t>
            </w:r>
            <w:proofErr w:type="gramEnd"/>
            <w:r w:rsidRPr="0014343E">
              <w:rPr>
                <w:sz w:val="22"/>
                <w:szCs w:val="22"/>
              </w:rPr>
              <w:t xml:space="preserve"> in marketing or sales</w:t>
            </w:r>
          </w:p>
          <w:p w14:paraId="627F6027" w14:textId="77777777" w:rsidR="00B51F22" w:rsidRPr="0014343E" w:rsidRDefault="00B51F22" w:rsidP="000B240B">
            <w:pPr>
              <w:rPr>
                <w:sz w:val="22"/>
                <w:szCs w:val="22"/>
              </w:rPr>
            </w:pPr>
          </w:p>
          <w:p w14:paraId="4B98A9D5" w14:textId="77777777" w:rsidR="00B51F22" w:rsidRPr="0014343E" w:rsidRDefault="00B51F22" w:rsidP="000B240B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>IT literate when operate social media platforms</w:t>
            </w:r>
          </w:p>
          <w:p w14:paraId="3AB83F46" w14:textId="77777777" w:rsidR="00B51F22" w:rsidRPr="0014343E" w:rsidRDefault="00B51F22" w:rsidP="000B240B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>Able to work independently or senior therapist level</w:t>
            </w:r>
          </w:p>
          <w:p w14:paraId="496033AD" w14:textId="77777777" w:rsidR="00B51F22" w:rsidRPr="0014343E" w:rsidRDefault="00B51F22" w:rsidP="000B240B">
            <w:pPr>
              <w:rPr>
                <w:sz w:val="22"/>
                <w:szCs w:val="22"/>
              </w:rPr>
            </w:pPr>
          </w:p>
          <w:p w14:paraId="0AAB461F" w14:textId="77777777" w:rsidR="00B51F22" w:rsidRPr="0014343E" w:rsidRDefault="00B51F22" w:rsidP="000B240B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 xml:space="preserve">Treatments we provide that </w:t>
            </w:r>
            <w:proofErr w:type="gramStart"/>
            <w:r w:rsidRPr="0014343E">
              <w:rPr>
                <w:sz w:val="22"/>
                <w:szCs w:val="22"/>
              </w:rPr>
              <w:t>we’d</w:t>
            </w:r>
            <w:proofErr w:type="gramEnd"/>
            <w:r w:rsidRPr="0014343E">
              <w:rPr>
                <w:sz w:val="22"/>
                <w:szCs w:val="22"/>
              </w:rPr>
              <w:t xml:space="preserve"> like you to know:</w:t>
            </w:r>
          </w:p>
          <w:p w14:paraId="67ADD7AB" w14:textId="77777777" w:rsidR="00B51F22" w:rsidRPr="0014343E" w:rsidRDefault="00B51F22" w:rsidP="000B240B">
            <w:pPr>
              <w:rPr>
                <w:sz w:val="22"/>
                <w:szCs w:val="22"/>
              </w:rPr>
            </w:pPr>
          </w:p>
          <w:p w14:paraId="1337B51B" w14:textId="77777777" w:rsidR="00B51F22" w:rsidRPr="0014343E" w:rsidRDefault="00B51F22" w:rsidP="000B240B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>Thai Oil Massage</w:t>
            </w:r>
          </w:p>
          <w:p w14:paraId="5B2B9B8F" w14:textId="77777777" w:rsidR="00B51F22" w:rsidRPr="0014343E" w:rsidRDefault="00B51F22" w:rsidP="000B240B">
            <w:pPr>
              <w:rPr>
                <w:sz w:val="22"/>
                <w:szCs w:val="22"/>
              </w:rPr>
            </w:pPr>
          </w:p>
          <w:p w14:paraId="32FB931E" w14:textId="77777777" w:rsidR="00B51F22" w:rsidRPr="0014343E" w:rsidRDefault="00B51F22" w:rsidP="000B240B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>Traditional Thai Massage</w:t>
            </w:r>
          </w:p>
          <w:p w14:paraId="7847BB63" w14:textId="77777777" w:rsidR="00B51F22" w:rsidRPr="0014343E" w:rsidRDefault="00B51F22" w:rsidP="000B240B">
            <w:pPr>
              <w:rPr>
                <w:sz w:val="22"/>
                <w:szCs w:val="22"/>
              </w:rPr>
            </w:pPr>
          </w:p>
          <w:p w14:paraId="72ECCED5" w14:textId="77777777" w:rsidR="00B51F22" w:rsidRPr="0014343E" w:rsidRDefault="00B51F22" w:rsidP="000B240B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>Pre-Natal Massage</w:t>
            </w:r>
          </w:p>
          <w:p w14:paraId="01C7A39D" w14:textId="77777777" w:rsidR="00B51F22" w:rsidRPr="0014343E" w:rsidRDefault="00B51F22" w:rsidP="000B240B">
            <w:pPr>
              <w:rPr>
                <w:sz w:val="22"/>
                <w:szCs w:val="22"/>
              </w:rPr>
            </w:pPr>
          </w:p>
          <w:p w14:paraId="62DC769B" w14:textId="77777777" w:rsidR="00B51F22" w:rsidRPr="0014343E" w:rsidRDefault="00B51F22" w:rsidP="000B240B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lastRenderedPageBreak/>
              <w:t>Sports Massage</w:t>
            </w:r>
          </w:p>
          <w:p w14:paraId="3EBEF778" w14:textId="77777777" w:rsidR="00B51F22" w:rsidRPr="0014343E" w:rsidRDefault="00B51F22" w:rsidP="000B240B">
            <w:pPr>
              <w:rPr>
                <w:sz w:val="22"/>
                <w:szCs w:val="22"/>
              </w:rPr>
            </w:pPr>
          </w:p>
          <w:p w14:paraId="3F289B4C" w14:textId="77777777" w:rsidR="00B51F22" w:rsidRPr="0014343E" w:rsidRDefault="00B51F22" w:rsidP="000B240B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>Hot Stone Massage</w:t>
            </w:r>
          </w:p>
          <w:p w14:paraId="13DA913F" w14:textId="77777777" w:rsidR="00B51F22" w:rsidRPr="0014343E" w:rsidRDefault="00B51F22" w:rsidP="000B240B">
            <w:pPr>
              <w:rPr>
                <w:sz w:val="22"/>
                <w:szCs w:val="22"/>
              </w:rPr>
            </w:pPr>
          </w:p>
          <w:p w14:paraId="4302E12C" w14:textId="77777777" w:rsidR="00B51F22" w:rsidRPr="0014343E" w:rsidRDefault="00B51F22" w:rsidP="000B240B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>Aromatherapy Massage</w:t>
            </w:r>
          </w:p>
          <w:p w14:paraId="6085332B" w14:textId="77777777" w:rsidR="00B51F22" w:rsidRPr="0014343E" w:rsidRDefault="00B51F22" w:rsidP="000B240B">
            <w:pPr>
              <w:rPr>
                <w:sz w:val="22"/>
                <w:szCs w:val="22"/>
              </w:rPr>
            </w:pPr>
          </w:p>
          <w:p w14:paraId="7108DED2" w14:textId="77777777" w:rsidR="00B51F22" w:rsidRPr="0014343E" w:rsidRDefault="00B51F22" w:rsidP="000B240B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>Swedish Massage</w:t>
            </w:r>
          </w:p>
          <w:p w14:paraId="7C591532" w14:textId="77777777" w:rsidR="00B51F22" w:rsidRPr="0014343E" w:rsidRDefault="00B51F22" w:rsidP="000B240B">
            <w:pPr>
              <w:rPr>
                <w:sz w:val="22"/>
                <w:szCs w:val="22"/>
              </w:rPr>
            </w:pPr>
          </w:p>
          <w:p w14:paraId="008F2990" w14:textId="77777777" w:rsidR="00B51F22" w:rsidRPr="0014343E" w:rsidRDefault="00B51F22" w:rsidP="000B240B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>Herbal Compress Massage</w:t>
            </w:r>
          </w:p>
          <w:p w14:paraId="0F3A194F" w14:textId="77777777" w:rsidR="00B51F22" w:rsidRPr="0014343E" w:rsidRDefault="00B51F22" w:rsidP="000B240B">
            <w:pPr>
              <w:rPr>
                <w:sz w:val="22"/>
                <w:szCs w:val="22"/>
              </w:rPr>
            </w:pPr>
          </w:p>
          <w:p w14:paraId="42E9B4AE" w14:textId="77777777" w:rsidR="00B51F22" w:rsidRPr="0014343E" w:rsidRDefault="00B51F22" w:rsidP="000B240B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>Four Hands Massage</w:t>
            </w:r>
          </w:p>
          <w:p w14:paraId="1AC55968" w14:textId="77777777" w:rsidR="00B51F22" w:rsidRPr="0014343E" w:rsidRDefault="00B51F22" w:rsidP="000B240B">
            <w:pPr>
              <w:rPr>
                <w:sz w:val="22"/>
                <w:szCs w:val="22"/>
              </w:rPr>
            </w:pPr>
          </w:p>
          <w:p w14:paraId="2003B304" w14:textId="77777777" w:rsidR="00B51F22" w:rsidRPr="0014343E" w:rsidRDefault="00B51F22" w:rsidP="000B240B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>Detox Massage</w:t>
            </w:r>
          </w:p>
          <w:p w14:paraId="48F757D3" w14:textId="77777777" w:rsidR="00B51F22" w:rsidRPr="0014343E" w:rsidRDefault="00B51F22" w:rsidP="000B240B">
            <w:pPr>
              <w:rPr>
                <w:sz w:val="22"/>
                <w:szCs w:val="22"/>
              </w:rPr>
            </w:pPr>
          </w:p>
          <w:p w14:paraId="53F11C68" w14:textId="77777777" w:rsidR="00B51F22" w:rsidRPr="0014343E" w:rsidRDefault="00B51F22" w:rsidP="000B240B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>Reflexology</w:t>
            </w:r>
          </w:p>
          <w:p w14:paraId="63DBAB0E" w14:textId="77777777" w:rsidR="00B51F22" w:rsidRPr="0014343E" w:rsidRDefault="00B51F22" w:rsidP="000B240B">
            <w:pPr>
              <w:rPr>
                <w:sz w:val="22"/>
                <w:szCs w:val="22"/>
              </w:rPr>
            </w:pPr>
          </w:p>
          <w:p w14:paraId="7D3E19CA" w14:textId="77777777" w:rsidR="00B51F22" w:rsidRPr="0014343E" w:rsidRDefault="00B51F22" w:rsidP="000B240B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>Facials</w:t>
            </w:r>
          </w:p>
          <w:p w14:paraId="52705531" w14:textId="77777777" w:rsidR="00B51F22" w:rsidRPr="0014343E" w:rsidRDefault="00B51F22" w:rsidP="000B240B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 xml:space="preserve">We are looking for who can bring new attraction treatments </w:t>
            </w:r>
          </w:p>
          <w:p w14:paraId="3A81078D" w14:textId="77777777" w:rsidR="00B51F22" w:rsidRPr="0014343E" w:rsidRDefault="00B51F22" w:rsidP="000B240B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>Benefits</w:t>
            </w:r>
          </w:p>
          <w:p w14:paraId="030B8265" w14:textId="77777777" w:rsidR="00B51F22" w:rsidRPr="0014343E" w:rsidRDefault="00B51F22" w:rsidP="000B240B">
            <w:pPr>
              <w:rPr>
                <w:sz w:val="22"/>
                <w:szCs w:val="22"/>
              </w:rPr>
            </w:pPr>
          </w:p>
          <w:p w14:paraId="6B960BD2" w14:textId="77777777" w:rsidR="00B51F22" w:rsidRPr="0014343E" w:rsidRDefault="00B51F22" w:rsidP="000B240B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>Applying now could allow you to benefit from competitive commission structure including 50% discounts on all treatments.  and 20% for family members. great career development opportunities.</w:t>
            </w:r>
          </w:p>
          <w:p w14:paraId="76505ACB" w14:textId="77777777" w:rsidR="00B51F22" w:rsidRPr="0014343E" w:rsidRDefault="00B51F22" w:rsidP="000B240B">
            <w:pPr>
              <w:rPr>
                <w:sz w:val="22"/>
                <w:szCs w:val="22"/>
              </w:rPr>
            </w:pPr>
          </w:p>
          <w:p w14:paraId="03B8170F" w14:textId="77777777" w:rsidR="00B51F22" w:rsidRPr="0014343E" w:rsidRDefault="00B51F22" w:rsidP="000B240B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>We are a close-knit team if you feel you are the right fit send in your cv</w:t>
            </w:r>
          </w:p>
          <w:p w14:paraId="485950EC" w14:textId="77777777" w:rsidR="00B51F22" w:rsidRPr="0014343E" w:rsidRDefault="00B51F22" w:rsidP="000B240B">
            <w:pPr>
              <w:rPr>
                <w:sz w:val="22"/>
                <w:szCs w:val="22"/>
              </w:rPr>
            </w:pPr>
          </w:p>
          <w:p w14:paraId="25824999" w14:textId="77777777" w:rsidR="00B51F22" w:rsidRPr="0014343E" w:rsidRDefault="00B51F22" w:rsidP="000B240B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>Part-time hours: 11-31 per week</w:t>
            </w:r>
          </w:p>
          <w:p w14:paraId="124E4096" w14:textId="77777777" w:rsidR="00B51F22" w:rsidRPr="0014343E" w:rsidRDefault="00B51F22" w:rsidP="000B240B">
            <w:pPr>
              <w:rPr>
                <w:sz w:val="22"/>
                <w:szCs w:val="22"/>
              </w:rPr>
            </w:pPr>
          </w:p>
          <w:p w14:paraId="5F107157" w14:textId="77777777" w:rsidR="00B51F22" w:rsidRPr="0014343E" w:rsidRDefault="00B51F22" w:rsidP="000B240B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>Expected start date: 08/08/2020</w:t>
            </w:r>
          </w:p>
          <w:p w14:paraId="14D8EEF3" w14:textId="77777777" w:rsidR="00B51F22" w:rsidRPr="0014343E" w:rsidRDefault="00B51F22" w:rsidP="000B240B">
            <w:pPr>
              <w:rPr>
                <w:sz w:val="22"/>
                <w:szCs w:val="22"/>
              </w:rPr>
            </w:pPr>
          </w:p>
          <w:p w14:paraId="615399AC" w14:textId="77777777" w:rsidR="00B51F22" w:rsidRPr="0014343E" w:rsidRDefault="00B51F22" w:rsidP="000B240B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>Job Types: Full-time, Part-time, Commission</w:t>
            </w:r>
          </w:p>
          <w:p w14:paraId="5F3B3A91" w14:textId="77777777" w:rsidR="00B51F22" w:rsidRPr="0014343E" w:rsidRDefault="00B51F22" w:rsidP="000B240B">
            <w:pPr>
              <w:rPr>
                <w:sz w:val="22"/>
                <w:szCs w:val="22"/>
              </w:rPr>
            </w:pPr>
          </w:p>
          <w:p w14:paraId="7E42B9C5" w14:textId="77777777" w:rsidR="00B51F22" w:rsidRPr="0014343E" w:rsidRDefault="00B51F22" w:rsidP="000B240B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>Salary: £10.00 to £36.00 /hour</w:t>
            </w:r>
          </w:p>
          <w:p w14:paraId="60DDA663" w14:textId="77777777" w:rsidR="00B51F22" w:rsidRPr="0014343E" w:rsidRDefault="00B51F22" w:rsidP="000B240B">
            <w:pPr>
              <w:rPr>
                <w:sz w:val="22"/>
                <w:szCs w:val="22"/>
              </w:rPr>
            </w:pPr>
          </w:p>
          <w:p w14:paraId="32450C7E" w14:textId="77777777" w:rsidR="00B51F22" w:rsidRPr="0014343E" w:rsidRDefault="00B51F22" w:rsidP="000B240B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>Working hours:</w:t>
            </w:r>
          </w:p>
          <w:p w14:paraId="1DFD002A" w14:textId="77777777" w:rsidR="00B51F22" w:rsidRPr="0014343E" w:rsidRDefault="00B51F22" w:rsidP="000B240B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>• 10 Hour Shift</w:t>
            </w:r>
          </w:p>
          <w:p w14:paraId="0DFBFC30" w14:textId="77777777" w:rsidR="00B51F22" w:rsidRPr="0014343E" w:rsidRDefault="00B51F22" w:rsidP="000B240B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>• Monday to Friday</w:t>
            </w:r>
          </w:p>
          <w:p w14:paraId="1706885E" w14:textId="77777777" w:rsidR="00B51F22" w:rsidRPr="0014343E" w:rsidRDefault="00B51F22" w:rsidP="000B240B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>• Weekends</w:t>
            </w:r>
          </w:p>
          <w:p w14:paraId="70AA4A33" w14:textId="77777777" w:rsidR="00B51F22" w:rsidRPr="0014343E" w:rsidRDefault="00B51F22" w:rsidP="000B240B">
            <w:pPr>
              <w:rPr>
                <w:sz w:val="22"/>
                <w:szCs w:val="22"/>
              </w:rPr>
            </w:pPr>
          </w:p>
          <w:p w14:paraId="4FED6E61" w14:textId="77777777" w:rsidR="00B51F22" w:rsidRPr="0014343E" w:rsidRDefault="00B51F22" w:rsidP="000B240B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>Work Experience:</w:t>
            </w:r>
          </w:p>
          <w:p w14:paraId="62B04FC9" w14:textId="77777777" w:rsidR="00B51F22" w:rsidRPr="0014343E" w:rsidRDefault="00B51F22" w:rsidP="000B240B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>• massage therapy: 1 year (Preferred)</w:t>
            </w:r>
          </w:p>
          <w:p w14:paraId="20F1B5FA" w14:textId="77777777" w:rsidR="00B51F22" w:rsidRPr="0014343E" w:rsidRDefault="00B51F22" w:rsidP="000B240B">
            <w:pPr>
              <w:rPr>
                <w:sz w:val="22"/>
                <w:szCs w:val="22"/>
              </w:rPr>
            </w:pPr>
          </w:p>
          <w:p w14:paraId="73DEF722" w14:textId="77777777" w:rsidR="00B51F22" w:rsidRPr="0014343E" w:rsidRDefault="00B51F22" w:rsidP="000B240B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t>License:</w:t>
            </w:r>
          </w:p>
          <w:p w14:paraId="4BBBBFD9" w14:textId="77777777" w:rsidR="00B51F22" w:rsidRPr="0014343E" w:rsidRDefault="00B51F22" w:rsidP="000B240B">
            <w:pPr>
              <w:rPr>
                <w:sz w:val="22"/>
                <w:szCs w:val="22"/>
              </w:rPr>
            </w:pPr>
            <w:r w:rsidRPr="0014343E">
              <w:rPr>
                <w:sz w:val="22"/>
                <w:szCs w:val="22"/>
              </w:rPr>
              <w:lastRenderedPageBreak/>
              <w:t>• Massage Therapist (Preferred</w:t>
            </w:r>
          </w:p>
        </w:tc>
      </w:tr>
    </w:tbl>
    <w:p w14:paraId="4A18B41F" w14:textId="77777777" w:rsidR="00B51F22" w:rsidRPr="0014343E" w:rsidRDefault="00B51F22" w:rsidP="007E1FA8">
      <w:pPr>
        <w:rPr>
          <w:sz w:val="22"/>
          <w:szCs w:val="22"/>
        </w:rPr>
      </w:pPr>
    </w:p>
    <w:p w14:paraId="094AAF61" w14:textId="30C2E832" w:rsidR="00535F87" w:rsidRPr="0014343E" w:rsidRDefault="00535F87" w:rsidP="007E1FA8">
      <w:pPr>
        <w:rPr>
          <w:sz w:val="22"/>
          <w:szCs w:val="22"/>
        </w:rPr>
      </w:pPr>
    </w:p>
    <w:p w14:paraId="1F4FA9B5" w14:textId="77777777" w:rsidR="00175BC7" w:rsidRPr="0014343E" w:rsidRDefault="00175BC7" w:rsidP="007E1FA8">
      <w:pPr>
        <w:rPr>
          <w:sz w:val="22"/>
          <w:szCs w:val="22"/>
        </w:rPr>
      </w:pPr>
    </w:p>
    <w:sectPr w:rsidR="00175BC7" w:rsidRPr="0014343E" w:rsidSect="00D04093">
      <w:pgSz w:w="12240" w:h="15840" w:code="1"/>
      <w:pgMar w:top="284" w:right="284" w:bottom="0" w:left="28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8DD7F6" w14:textId="77777777" w:rsidR="00EE7761" w:rsidRDefault="00EE7761" w:rsidP="00BA3E51">
      <w:pPr>
        <w:spacing w:line="240" w:lineRule="auto"/>
      </w:pPr>
      <w:r>
        <w:separator/>
      </w:r>
    </w:p>
  </w:endnote>
  <w:endnote w:type="continuationSeparator" w:id="0">
    <w:p w14:paraId="3F797CB8" w14:textId="77777777" w:rsidR="00EE7761" w:rsidRDefault="00EE7761" w:rsidP="00BA3E5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442F24" w14:textId="77777777" w:rsidR="00EE7761" w:rsidRDefault="00EE7761" w:rsidP="00BA3E51">
      <w:pPr>
        <w:spacing w:line="240" w:lineRule="auto"/>
      </w:pPr>
      <w:r>
        <w:separator/>
      </w:r>
    </w:p>
  </w:footnote>
  <w:footnote w:type="continuationSeparator" w:id="0">
    <w:p w14:paraId="02FCD53B" w14:textId="77777777" w:rsidR="00EE7761" w:rsidRDefault="00EE7761" w:rsidP="00BA3E5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81149C4"/>
    <w:multiLevelType w:val="hybridMultilevel"/>
    <w:tmpl w:val="DB10AB74"/>
    <w:lvl w:ilvl="0" w:tplc="DC5C5734">
      <w:start w:val="1"/>
      <w:numFmt w:val="bullet"/>
      <w:pStyle w:val="ListParagraph"/>
      <w:lvlText w:val="◦"/>
      <w:lvlJc w:val="left"/>
      <w:pPr>
        <w:ind w:left="644" w:hanging="360"/>
      </w:pPr>
      <w:rPr>
        <w:rFonts w:ascii="Segoe UI" w:hAnsi="Segoe UI" w:hint="default"/>
        <w:color w:val="5E7697" w:themeColor="accent1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70258A3"/>
    <w:multiLevelType w:val="hybridMultilevel"/>
    <w:tmpl w:val="6922A2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displayBackgroundShape/>
  <w:proofState w:spelling="clean" w:grammar="clean"/>
  <w:attachedTemplate r:id="rId1"/>
  <w:stylePaneSortMethod w:val="00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75D"/>
    <w:rsid w:val="00041F8A"/>
    <w:rsid w:val="00044851"/>
    <w:rsid w:val="00045F2E"/>
    <w:rsid w:val="00055BBC"/>
    <w:rsid w:val="00073BF3"/>
    <w:rsid w:val="00081B51"/>
    <w:rsid w:val="000A6E00"/>
    <w:rsid w:val="000C7293"/>
    <w:rsid w:val="000D3891"/>
    <w:rsid w:val="000F3FE2"/>
    <w:rsid w:val="000F5BE9"/>
    <w:rsid w:val="00140582"/>
    <w:rsid w:val="0014343E"/>
    <w:rsid w:val="00144334"/>
    <w:rsid w:val="00173B36"/>
    <w:rsid w:val="00173B90"/>
    <w:rsid w:val="00175BC7"/>
    <w:rsid w:val="00177BCB"/>
    <w:rsid w:val="001E5794"/>
    <w:rsid w:val="001F6D5E"/>
    <w:rsid w:val="00217454"/>
    <w:rsid w:val="00221F3C"/>
    <w:rsid w:val="002251C8"/>
    <w:rsid w:val="0023600D"/>
    <w:rsid w:val="00241482"/>
    <w:rsid w:val="00261E7B"/>
    <w:rsid w:val="00280AA1"/>
    <w:rsid w:val="00293BB8"/>
    <w:rsid w:val="002954B8"/>
    <w:rsid w:val="002A4A92"/>
    <w:rsid w:val="002B0852"/>
    <w:rsid w:val="002C0662"/>
    <w:rsid w:val="002D5478"/>
    <w:rsid w:val="00320ECB"/>
    <w:rsid w:val="00344FC0"/>
    <w:rsid w:val="00377A0D"/>
    <w:rsid w:val="00382737"/>
    <w:rsid w:val="003E02DA"/>
    <w:rsid w:val="003E1692"/>
    <w:rsid w:val="003E7783"/>
    <w:rsid w:val="00442A0E"/>
    <w:rsid w:val="00443C70"/>
    <w:rsid w:val="004A4C74"/>
    <w:rsid w:val="004E5226"/>
    <w:rsid w:val="004E6AB2"/>
    <w:rsid w:val="004E70E8"/>
    <w:rsid w:val="005212C8"/>
    <w:rsid w:val="00535F87"/>
    <w:rsid w:val="00564622"/>
    <w:rsid w:val="005A3E0B"/>
    <w:rsid w:val="005B3227"/>
    <w:rsid w:val="005C4976"/>
    <w:rsid w:val="0068094B"/>
    <w:rsid w:val="00686284"/>
    <w:rsid w:val="006B0EFE"/>
    <w:rsid w:val="0073402D"/>
    <w:rsid w:val="007664D4"/>
    <w:rsid w:val="00792D43"/>
    <w:rsid w:val="007B30FE"/>
    <w:rsid w:val="007B7A61"/>
    <w:rsid w:val="007E1FA8"/>
    <w:rsid w:val="007E6083"/>
    <w:rsid w:val="007F0829"/>
    <w:rsid w:val="00833B1B"/>
    <w:rsid w:val="00843711"/>
    <w:rsid w:val="00855181"/>
    <w:rsid w:val="00882F23"/>
    <w:rsid w:val="0089047A"/>
    <w:rsid w:val="008A1020"/>
    <w:rsid w:val="008A1250"/>
    <w:rsid w:val="008A1FCF"/>
    <w:rsid w:val="008B1112"/>
    <w:rsid w:val="008C78F5"/>
    <w:rsid w:val="00914419"/>
    <w:rsid w:val="00962E61"/>
    <w:rsid w:val="00986331"/>
    <w:rsid w:val="009A6667"/>
    <w:rsid w:val="009B79C3"/>
    <w:rsid w:val="009C7105"/>
    <w:rsid w:val="009F1FF7"/>
    <w:rsid w:val="00A122BB"/>
    <w:rsid w:val="00A37F9E"/>
    <w:rsid w:val="00A82359"/>
    <w:rsid w:val="00AB7FE5"/>
    <w:rsid w:val="00AC1E5A"/>
    <w:rsid w:val="00AE3A3F"/>
    <w:rsid w:val="00B51F22"/>
    <w:rsid w:val="00B54AD3"/>
    <w:rsid w:val="00B62B99"/>
    <w:rsid w:val="00B643D0"/>
    <w:rsid w:val="00B71E93"/>
    <w:rsid w:val="00B87E22"/>
    <w:rsid w:val="00BA3E51"/>
    <w:rsid w:val="00BA775D"/>
    <w:rsid w:val="00BB3142"/>
    <w:rsid w:val="00BD6049"/>
    <w:rsid w:val="00C155FC"/>
    <w:rsid w:val="00C532FC"/>
    <w:rsid w:val="00C5545C"/>
    <w:rsid w:val="00C75D84"/>
    <w:rsid w:val="00C77471"/>
    <w:rsid w:val="00C857CB"/>
    <w:rsid w:val="00CA5CD9"/>
    <w:rsid w:val="00D04093"/>
    <w:rsid w:val="00D0794D"/>
    <w:rsid w:val="00D140DF"/>
    <w:rsid w:val="00D26183"/>
    <w:rsid w:val="00D666BB"/>
    <w:rsid w:val="00D720DF"/>
    <w:rsid w:val="00D92ED4"/>
    <w:rsid w:val="00D94ABF"/>
    <w:rsid w:val="00DA2189"/>
    <w:rsid w:val="00E20245"/>
    <w:rsid w:val="00E4379F"/>
    <w:rsid w:val="00E65596"/>
    <w:rsid w:val="00E720CB"/>
    <w:rsid w:val="00EA0042"/>
    <w:rsid w:val="00EB1D1B"/>
    <w:rsid w:val="00EC0D9F"/>
    <w:rsid w:val="00EE7761"/>
    <w:rsid w:val="00F36875"/>
    <w:rsid w:val="00F51E3E"/>
    <w:rsid w:val="00F53B71"/>
    <w:rsid w:val="00F65584"/>
    <w:rsid w:val="00F716E1"/>
    <w:rsid w:val="00F908C3"/>
    <w:rsid w:val="00F91753"/>
    <w:rsid w:val="00FB1F01"/>
    <w:rsid w:val="00FC79CF"/>
    <w:rsid w:val="00FE2094"/>
    <w:rsid w:val="00FF6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F5DE67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color w:val="666666" w:themeColor="background2"/>
        <w:sz w:val="18"/>
        <w:szCs w:val="18"/>
        <w:lang w:val="ru-RU" w:eastAsia="en-US" w:bidi="ar-SA"/>
      </w:rPr>
    </w:rPrDefault>
    <w:pPrDefault>
      <w:pPr>
        <w:spacing w:before="80" w:after="240" w:line="220" w:lineRule="exac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0ECB"/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20ECB"/>
    <w:pPr>
      <w:keepNext/>
      <w:keepLines/>
      <w:spacing w:before="0" w:after="0" w:line="180" w:lineRule="auto"/>
      <w:outlineLvl w:val="0"/>
    </w:pPr>
    <w:rPr>
      <w:rFonts w:asciiTheme="majorHAnsi" w:eastAsiaTheme="majorEastAsia" w:hAnsiTheme="majorHAnsi" w:cstheme="majorBidi"/>
      <w:caps/>
      <w:color w:val="auto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20ECB"/>
    <w:pPr>
      <w:keepNext/>
      <w:keepLines/>
      <w:spacing w:before="0" w:after="0" w:line="400" w:lineRule="exact"/>
      <w:outlineLvl w:val="1"/>
    </w:pPr>
    <w:rPr>
      <w:rFonts w:eastAsiaTheme="majorEastAsia" w:cstheme="majorBidi"/>
      <w:color w:val="5E7697" w:themeColor="accent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rsid w:val="008C78F5"/>
    <w:pPr>
      <w:keepNext/>
      <w:keepLines/>
      <w:spacing w:after="0" w:line="400" w:lineRule="exact"/>
      <w:outlineLvl w:val="2"/>
    </w:pPr>
    <w:rPr>
      <w:rFonts w:eastAsiaTheme="majorEastAsia" w:cstheme="majorBidi"/>
      <w:color w:val="5E7697" w:themeColor="accent1"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rsid w:val="004E6AB2"/>
    <w:pPr>
      <w:keepNext/>
      <w:keepLines/>
      <w:spacing w:line="440" w:lineRule="exact"/>
      <w:outlineLvl w:val="3"/>
    </w:pPr>
    <w:rPr>
      <w:rFonts w:eastAsiaTheme="majorEastAsia" w:cstheme="majorBidi"/>
      <w:b/>
      <w:iCs/>
      <w:color w:val="718EB5" w:themeColor="accent3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rsid w:val="00BB314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465870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rsid w:val="002B0852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F3A4B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BA3E51"/>
    <w:pPr>
      <w:tabs>
        <w:tab w:val="center" w:pos="4677"/>
        <w:tab w:val="right" w:pos="9355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857CB"/>
  </w:style>
  <w:style w:type="paragraph" w:styleId="Footer">
    <w:name w:val="footer"/>
    <w:basedOn w:val="Normal"/>
    <w:link w:val="FooterChar"/>
    <w:uiPriority w:val="99"/>
    <w:semiHidden/>
    <w:rsid w:val="00BA3E51"/>
    <w:pPr>
      <w:tabs>
        <w:tab w:val="center" w:pos="4677"/>
        <w:tab w:val="right" w:pos="9355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857CB"/>
  </w:style>
  <w:style w:type="paragraph" w:styleId="BalloonText">
    <w:name w:val="Balloon Text"/>
    <w:basedOn w:val="Normal"/>
    <w:link w:val="BalloonTextChar"/>
    <w:uiPriority w:val="99"/>
    <w:semiHidden/>
    <w:unhideWhenUsed/>
    <w:rsid w:val="00BA3E51"/>
    <w:pPr>
      <w:spacing w:line="240" w:lineRule="auto"/>
    </w:pPr>
    <w:rPr>
      <w:rFonts w:ascii="Segoe UI" w:hAnsi="Segoe UI" w:cs="Segoe UI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3E51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BA3E51"/>
    <w:rPr>
      <w:color w:val="808080"/>
    </w:rPr>
  </w:style>
  <w:style w:type="table" w:styleId="TableGrid">
    <w:name w:val="Table Grid"/>
    <w:basedOn w:val="TableNormal"/>
    <w:uiPriority w:val="39"/>
    <w:rsid w:val="00BA3E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20ECB"/>
    <w:rPr>
      <w:rFonts w:asciiTheme="majorHAnsi" w:eastAsiaTheme="majorEastAsia" w:hAnsiTheme="majorHAnsi" w:cstheme="majorBidi"/>
      <w:caps/>
      <w:color w:val="auto"/>
      <w:sz w:val="28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320ECB"/>
    <w:rPr>
      <w:rFonts w:eastAsiaTheme="majorEastAsia" w:cstheme="majorBidi"/>
      <w:color w:val="5E7697" w:themeColor="accent1"/>
      <w:sz w:val="28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57CB"/>
    <w:rPr>
      <w:rFonts w:eastAsiaTheme="majorEastAsia" w:cstheme="majorBidi"/>
      <w:color w:val="5E7697" w:themeColor="accent1"/>
      <w:sz w:val="28"/>
      <w:szCs w:val="24"/>
    </w:rPr>
  </w:style>
  <w:style w:type="character" w:styleId="Hyperlink">
    <w:name w:val="Hyperlink"/>
    <w:basedOn w:val="DefaultParagraphFont"/>
    <w:uiPriority w:val="99"/>
    <w:semiHidden/>
    <w:rsid w:val="000F3FE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F3FE2"/>
    <w:rPr>
      <w:color w:val="605E5C"/>
      <w:shd w:val="clear" w:color="auto" w:fill="E1DFDD"/>
    </w:rPr>
  </w:style>
  <w:style w:type="paragraph" w:styleId="NoSpacing">
    <w:name w:val="No Spacing"/>
    <w:uiPriority w:val="12"/>
    <w:qFormat/>
    <w:rsid w:val="00320ECB"/>
    <w:pPr>
      <w:spacing w:before="0" w:after="0" w:line="180" w:lineRule="auto"/>
    </w:pPr>
    <w:rPr>
      <w:color w:val="434343" w:themeColor="accent6"/>
      <w:sz w:val="26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57CB"/>
    <w:rPr>
      <w:rFonts w:eastAsiaTheme="majorEastAsia" w:cstheme="majorBidi"/>
      <w:b/>
      <w:iCs/>
      <w:color w:val="718EB5" w:themeColor="accent3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57CB"/>
    <w:rPr>
      <w:rFonts w:asciiTheme="majorHAnsi" w:eastAsiaTheme="majorEastAsia" w:hAnsiTheme="majorHAnsi" w:cstheme="majorBidi"/>
      <w:color w:val="465870" w:themeColor="accent1" w:themeShade="BF"/>
    </w:rPr>
  </w:style>
  <w:style w:type="paragraph" w:styleId="ListParagraph">
    <w:name w:val="List Paragraph"/>
    <w:basedOn w:val="Normal"/>
    <w:uiPriority w:val="34"/>
    <w:qFormat/>
    <w:rsid w:val="00320ECB"/>
    <w:pPr>
      <w:numPr>
        <w:numId w:val="1"/>
      </w:numPr>
      <w:spacing w:before="60" w:after="60" w:line="400" w:lineRule="exact"/>
      <w:ind w:left="360"/>
      <w:contextualSpacing/>
    </w:pPr>
    <w:rPr>
      <w:caps/>
      <w:color w:val="5E7697" w:themeColor="accent1"/>
      <w:sz w:val="26"/>
    </w:rPr>
  </w:style>
  <w:style w:type="paragraph" w:styleId="Title">
    <w:name w:val="Title"/>
    <w:basedOn w:val="Normal"/>
    <w:next w:val="Normal"/>
    <w:link w:val="TitleChar"/>
    <w:uiPriority w:val="10"/>
    <w:qFormat/>
    <w:rsid w:val="00320ECB"/>
    <w:pPr>
      <w:spacing w:before="120" w:after="0" w:line="180" w:lineRule="auto"/>
      <w:jc w:val="center"/>
    </w:pPr>
    <w:rPr>
      <w:rFonts w:asciiTheme="majorHAnsi" w:eastAsiaTheme="majorEastAsia" w:hAnsiTheme="majorHAnsi" w:cstheme="majorBidi"/>
      <w:caps/>
      <w:spacing w:val="-10"/>
      <w:kern w:val="28"/>
      <w:sz w:val="60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0ECB"/>
    <w:rPr>
      <w:rFonts w:asciiTheme="majorHAnsi" w:eastAsiaTheme="majorEastAsia" w:hAnsiTheme="majorHAnsi" w:cstheme="majorBidi"/>
      <w:caps/>
      <w:spacing w:val="-10"/>
      <w:kern w:val="28"/>
      <w:sz w:val="60"/>
      <w:szCs w:val="56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57CB"/>
    <w:rPr>
      <w:rFonts w:asciiTheme="majorHAnsi" w:eastAsiaTheme="majorEastAsia" w:hAnsiTheme="majorHAnsi" w:cstheme="majorBidi"/>
      <w:color w:val="2F3A4B" w:themeColor="accent1" w:themeShade="7F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0ECB"/>
    <w:pPr>
      <w:numPr>
        <w:ilvl w:val="1"/>
      </w:numPr>
      <w:spacing w:before="0" w:after="0" w:line="180" w:lineRule="auto"/>
      <w:jc w:val="center"/>
    </w:pPr>
    <w:rPr>
      <w:rFonts w:eastAsiaTheme="minorEastAsia"/>
      <w:caps/>
      <w:color w:val="5E7697" w:themeColor="accent1"/>
      <w:spacing w:val="-10"/>
      <w:sz w:val="26"/>
    </w:rPr>
  </w:style>
  <w:style w:type="character" w:customStyle="1" w:styleId="SubtitleChar">
    <w:name w:val="Subtitle Char"/>
    <w:basedOn w:val="DefaultParagraphFont"/>
    <w:link w:val="Subtitle"/>
    <w:uiPriority w:val="11"/>
    <w:rsid w:val="00320ECB"/>
    <w:rPr>
      <w:rFonts w:eastAsiaTheme="minorEastAsia"/>
      <w:caps/>
      <w:color w:val="5E7697" w:themeColor="accent1"/>
      <w:spacing w:val="-10"/>
      <w:sz w:val="26"/>
      <w:lang w:val="en-US"/>
    </w:rPr>
  </w:style>
  <w:style w:type="paragraph" w:customStyle="1" w:styleId="Contact">
    <w:name w:val="Contact"/>
    <w:basedOn w:val="Normal"/>
    <w:link w:val="ContactChar"/>
    <w:uiPriority w:val="12"/>
    <w:qFormat/>
    <w:rsid w:val="00320ECB"/>
    <w:pPr>
      <w:framePr w:wrap="around" w:vAnchor="text" w:hAnchor="text" w:xAlign="center" w:y="1"/>
      <w:spacing w:after="0" w:line="420" w:lineRule="exact"/>
      <w:contextualSpacing/>
      <w:suppressOverlap/>
    </w:pPr>
    <w:rPr>
      <w:color w:val="434343" w:themeColor="accent6"/>
      <w:sz w:val="26"/>
    </w:rPr>
  </w:style>
  <w:style w:type="paragraph" w:styleId="Date">
    <w:name w:val="Date"/>
    <w:basedOn w:val="Normal"/>
    <w:next w:val="Normal"/>
    <w:link w:val="DateChar"/>
    <w:uiPriority w:val="99"/>
    <w:qFormat/>
    <w:rsid w:val="00320ECB"/>
    <w:pPr>
      <w:spacing w:before="40" w:after="40"/>
    </w:pPr>
    <w:rPr>
      <w:color w:val="806153" w:themeColor="accent4"/>
    </w:rPr>
  </w:style>
  <w:style w:type="character" w:customStyle="1" w:styleId="ContactChar">
    <w:name w:val="Contact Char"/>
    <w:basedOn w:val="DefaultParagraphFont"/>
    <w:link w:val="Contact"/>
    <w:uiPriority w:val="12"/>
    <w:rsid w:val="00320ECB"/>
    <w:rPr>
      <w:color w:val="434343" w:themeColor="accent6"/>
      <w:sz w:val="26"/>
      <w:lang w:val="en-US"/>
    </w:rPr>
  </w:style>
  <w:style w:type="character" w:customStyle="1" w:styleId="DateChar">
    <w:name w:val="Date Char"/>
    <w:basedOn w:val="DefaultParagraphFont"/>
    <w:link w:val="Date"/>
    <w:uiPriority w:val="99"/>
    <w:rsid w:val="00320ECB"/>
    <w:rPr>
      <w:color w:val="806153" w:themeColor="accent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svg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settings" Target="settings.xml"/><Relationship Id="rId12" Type="http://schemas.openxmlformats.org/officeDocument/2006/relationships/image" Target="media/image2.sv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sv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svg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ell\AppData\Roaming\Microsoft\Templates\Columns%20resum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EE0F203048041E59E3BCAA8156DDF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530A0A-1DE2-4E05-B51C-0D6F1F240F15}"/>
      </w:docPartPr>
      <w:docPartBody>
        <w:p w:rsidR="00FC1509" w:rsidRDefault="00B20556">
          <w:pPr>
            <w:pStyle w:val="DEE0F203048041E59E3BCAA8156DDF57"/>
          </w:pPr>
          <w:r w:rsidRPr="00173B36">
            <w:t>CONTACT</w:t>
          </w:r>
        </w:p>
      </w:docPartBody>
    </w:docPart>
    <w:docPart>
      <w:docPartPr>
        <w:name w:val="2AFD1214FF0E49EAA364D1D98F4A54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D0D341-F461-4A73-890C-89C14844FDF7}"/>
      </w:docPartPr>
      <w:docPartBody>
        <w:p w:rsidR="00FC1509" w:rsidRDefault="00B20556">
          <w:pPr>
            <w:pStyle w:val="2AFD1214FF0E49EAA364D1D98F4A5409"/>
          </w:pPr>
          <w:r w:rsidRPr="00173B36">
            <w:t>PROFILE</w:t>
          </w:r>
        </w:p>
      </w:docPartBody>
    </w:docPart>
    <w:docPart>
      <w:docPartPr>
        <w:name w:val="6A1C8E465B77490CBB7D25644FBEE1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59C704-BC92-4174-8BA1-3218F89B19E7}"/>
      </w:docPartPr>
      <w:docPartBody>
        <w:p w:rsidR="00FC1509" w:rsidRDefault="00B20556">
          <w:pPr>
            <w:pStyle w:val="6A1C8E465B77490CBB7D25644FBEE1DF"/>
          </w:pPr>
          <w:r w:rsidRPr="00173B36">
            <w:t>SKILLS</w:t>
          </w:r>
        </w:p>
      </w:docPartBody>
    </w:docPart>
    <w:docPart>
      <w:docPartPr>
        <w:name w:val="014E2F36A95B4F1DBA33509F40E041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F6F374-CBAA-4C12-AD8B-36BE906C3D78}"/>
      </w:docPartPr>
      <w:docPartBody>
        <w:p w:rsidR="00000000" w:rsidRDefault="00FC1509" w:rsidP="00FC1509">
          <w:pPr>
            <w:pStyle w:val="014E2F36A95B4F1DBA33509F40E041E9"/>
          </w:pPr>
          <w:r w:rsidRPr="00320ECB">
            <w:t>MIRA KARLSSON</w:t>
          </w:r>
        </w:p>
      </w:docPartBody>
    </w:docPart>
    <w:docPart>
      <w:docPartPr>
        <w:name w:val="B81ACF475A2E494EA7DD1CEEFBFCB7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3D45D9-6C74-4942-B684-DD7B30369132}"/>
      </w:docPartPr>
      <w:docPartBody>
        <w:p w:rsidR="00000000" w:rsidRDefault="00FC1509" w:rsidP="00FC1509">
          <w:pPr>
            <w:pStyle w:val="B81ACF475A2E494EA7DD1CEEFBFCB731"/>
          </w:pPr>
          <w:r w:rsidRPr="00173B36">
            <w:t>SOCIAL MEDIA MARKETING SPECIALIST</w:t>
          </w:r>
        </w:p>
      </w:docPartBody>
    </w:docPart>
    <w:docPart>
      <w:docPartPr>
        <w:name w:val="28ABFAFE68A64373AEEB5FF3E1B5E4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711E07-0946-4A1B-B0D3-051096D70CAB}"/>
      </w:docPartPr>
      <w:docPartBody>
        <w:p w:rsidR="00000000" w:rsidRDefault="00FC1509" w:rsidP="00FC1509">
          <w:pPr>
            <w:pStyle w:val="28ABFAFE68A64373AEEB5FF3E1B5E4D0"/>
          </w:pPr>
          <w:r w:rsidRPr="00173B36">
            <w:t>CONTACT</w:t>
          </w:r>
        </w:p>
      </w:docPartBody>
    </w:docPart>
    <w:docPart>
      <w:docPartPr>
        <w:name w:val="FC4BFE8D26414D9991238C4E5D9EDB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3ABD8C-A00F-4B5B-943E-3DA2706BF4AB}"/>
      </w:docPartPr>
      <w:docPartBody>
        <w:p w:rsidR="00000000" w:rsidRDefault="00FC1509" w:rsidP="00FC1509">
          <w:pPr>
            <w:pStyle w:val="FC4BFE8D26414D9991238C4E5D9EDBFD"/>
          </w:pPr>
          <w:r w:rsidRPr="00AB4232">
            <w:t>Dear</w:t>
          </w:r>
        </w:p>
      </w:docPartBody>
    </w:docPart>
    <w:docPart>
      <w:docPartPr>
        <w:name w:val="B99AB2D9C6FA4376B0342680CD2DEE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302A5F-6488-4426-8CA8-08A247EEE366}"/>
      </w:docPartPr>
      <w:docPartBody>
        <w:p w:rsidR="00000000" w:rsidRDefault="00FC1509" w:rsidP="00FC1509">
          <w:pPr>
            <w:pStyle w:val="B99AB2D9C6FA4376B0342680CD2DEE1A"/>
          </w:pPr>
          <w:r>
            <w:t>Thank you for taking the time to review my resume. I look forward to talking with you.</w:t>
          </w:r>
        </w:p>
      </w:docPartBody>
    </w:docPart>
    <w:docPart>
      <w:docPartPr>
        <w:name w:val="9247A8DD73A74AC6A35FA6ADE5321C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4DA77B-B5A8-4B00-84E1-5B4C5BAFEE42}"/>
      </w:docPartPr>
      <w:docPartBody>
        <w:p w:rsidR="00000000" w:rsidRDefault="00FC1509" w:rsidP="00FC1509">
          <w:pPr>
            <w:pStyle w:val="9247A8DD73A74AC6A35FA6ADE5321C7C"/>
          </w:pPr>
          <w:r>
            <w:t>Sincerely,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81149C4"/>
    <w:multiLevelType w:val="hybridMultilevel"/>
    <w:tmpl w:val="DB10AB74"/>
    <w:lvl w:ilvl="0" w:tplc="DC5C5734">
      <w:start w:val="1"/>
      <w:numFmt w:val="bullet"/>
      <w:pStyle w:val="ListParagraph"/>
      <w:lvlText w:val="◦"/>
      <w:lvlJc w:val="left"/>
      <w:pPr>
        <w:ind w:left="644" w:hanging="360"/>
      </w:pPr>
      <w:rPr>
        <w:rFonts w:ascii="Segoe UI" w:hAnsi="Segoe UI" w:hint="default"/>
        <w:color w:val="4472C4" w:themeColor="accent1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556"/>
    <w:rsid w:val="00B20556"/>
    <w:rsid w:val="00FC1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14E2F36A95B4F1DBA33509F40E041E9">
    <w:name w:val="014E2F36A95B4F1DBA33509F40E041E9"/>
    <w:rsid w:val="00FC1509"/>
  </w:style>
  <w:style w:type="paragraph" w:customStyle="1" w:styleId="B81ACF475A2E494EA7DD1CEEFBFCB731">
    <w:name w:val="B81ACF475A2E494EA7DD1CEEFBFCB731"/>
    <w:rsid w:val="00FC1509"/>
  </w:style>
  <w:style w:type="paragraph" w:customStyle="1" w:styleId="DEE0F203048041E59E3BCAA8156DDF57">
    <w:name w:val="DEE0F203048041E59E3BCAA8156DDF57"/>
  </w:style>
  <w:style w:type="paragraph" w:customStyle="1" w:styleId="28ABFAFE68A64373AEEB5FF3E1B5E4D0">
    <w:name w:val="28ABFAFE68A64373AEEB5FF3E1B5E4D0"/>
    <w:rsid w:val="00FC1509"/>
  </w:style>
  <w:style w:type="paragraph" w:customStyle="1" w:styleId="FC4BFE8D26414D9991238C4E5D9EDBFD">
    <w:name w:val="FC4BFE8D26414D9991238C4E5D9EDBFD"/>
    <w:rsid w:val="00FC1509"/>
  </w:style>
  <w:style w:type="paragraph" w:customStyle="1" w:styleId="B365B5802644445BBFEE907F370EC0C1">
    <w:name w:val="B365B5802644445BBFEE907F370EC0C1"/>
    <w:rsid w:val="00FC1509"/>
  </w:style>
  <w:style w:type="paragraph" w:customStyle="1" w:styleId="E5CCDB4841B64E7D881B2413D73F5908">
    <w:name w:val="E5CCDB4841B64E7D881B2413D73F5908"/>
    <w:rsid w:val="00FC1509"/>
  </w:style>
  <w:style w:type="paragraph" w:customStyle="1" w:styleId="2AFD1214FF0E49EAA364D1D98F4A5409">
    <w:name w:val="2AFD1214FF0E49EAA364D1D98F4A5409"/>
  </w:style>
  <w:style w:type="paragraph" w:customStyle="1" w:styleId="61E9F415308C471D9ECDDEF49C0175B0">
    <w:name w:val="61E9F415308C471D9ECDDEF49C0175B0"/>
    <w:rsid w:val="00FC1509"/>
  </w:style>
  <w:style w:type="paragraph" w:customStyle="1" w:styleId="6A1C8E465B77490CBB7D25644FBEE1DF">
    <w:name w:val="6A1C8E465B77490CBB7D25644FBEE1DF"/>
  </w:style>
  <w:style w:type="paragraph" w:styleId="ListParagraph">
    <w:name w:val="List Paragraph"/>
    <w:basedOn w:val="Normal"/>
    <w:uiPriority w:val="34"/>
    <w:qFormat/>
    <w:pPr>
      <w:numPr>
        <w:numId w:val="1"/>
      </w:numPr>
      <w:spacing w:before="60" w:after="60" w:line="400" w:lineRule="exact"/>
      <w:ind w:left="360"/>
      <w:contextualSpacing/>
    </w:pPr>
    <w:rPr>
      <w:rFonts w:eastAsiaTheme="minorHAnsi"/>
      <w:caps/>
      <w:color w:val="4472C4" w:themeColor="accent1"/>
      <w:sz w:val="26"/>
      <w:szCs w:val="18"/>
      <w:lang w:val="en-US" w:eastAsia="en-US"/>
    </w:rPr>
  </w:style>
  <w:style w:type="paragraph" w:customStyle="1" w:styleId="DE99A0771DD04417B8F6AEEA78BE2EFC">
    <w:name w:val="DE99A0771DD04417B8F6AEEA78BE2EFC"/>
    <w:rsid w:val="00FC1509"/>
  </w:style>
  <w:style w:type="paragraph" w:customStyle="1" w:styleId="C94088BA0B0947989A4DDFA1DB30D3D8">
    <w:name w:val="C94088BA0B0947989A4DDFA1DB30D3D8"/>
    <w:rsid w:val="00FC1509"/>
  </w:style>
  <w:style w:type="paragraph" w:customStyle="1" w:styleId="1FAB9D7B55284927AF135E21B560F9B4">
    <w:name w:val="1FAB9D7B55284927AF135E21B560F9B4"/>
    <w:rsid w:val="00FC1509"/>
  </w:style>
  <w:style w:type="paragraph" w:customStyle="1" w:styleId="B99AB2D9C6FA4376B0342680CD2DEE1A">
    <w:name w:val="B99AB2D9C6FA4376B0342680CD2DEE1A"/>
    <w:rsid w:val="00FC1509"/>
  </w:style>
  <w:style w:type="paragraph" w:customStyle="1" w:styleId="9247A8DD73A74AC6A35FA6ADE5321C7C">
    <w:name w:val="9247A8DD73A74AC6A35FA6ADE5321C7C"/>
    <w:rsid w:val="00FC1509"/>
  </w:style>
  <w:style w:type="paragraph" w:customStyle="1" w:styleId="140ABF5745ED4256ACAD9B55DEEE06ED">
    <w:name w:val="140ABF5745ED4256ACAD9B55DEEE06ED"/>
    <w:rsid w:val="00FC150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Custom 52">
      <a:dk1>
        <a:sysClr val="windowText" lastClr="000000"/>
      </a:dk1>
      <a:lt1>
        <a:sysClr val="window" lastClr="FFFFFF"/>
      </a:lt1>
      <a:dk2>
        <a:srgbClr val="333333"/>
      </a:dk2>
      <a:lt2>
        <a:srgbClr val="666666"/>
      </a:lt2>
      <a:accent1>
        <a:srgbClr val="5E7697"/>
      </a:accent1>
      <a:accent2>
        <a:srgbClr val="EACEB7"/>
      </a:accent2>
      <a:accent3>
        <a:srgbClr val="718EB5"/>
      </a:accent3>
      <a:accent4>
        <a:srgbClr val="806153"/>
      </a:accent4>
      <a:accent5>
        <a:srgbClr val="DAE2EC"/>
      </a:accent5>
      <a:accent6>
        <a:srgbClr val="434343"/>
      </a:accent6>
      <a:hlink>
        <a:srgbClr val="0563C1"/>
      </a:hlink>
      <a:folHlink>
        <a:srgbClr val="954F72"/>
      </a:folHlink>
    </a:clrScheme>
    <a:fontScheme name="Custom 37">
      <a:majorFont>
        <a:latin typeface="Bookman Old Style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7b0226-a333-4c25-acd7-534bd000737f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3C3363D2C34142BB9C00026A752F8F" ma:contentTypeVersion="7" ma:contentTypeDescription="Create a new document." ma:contentTypeScope="" ma:versionID="9343235ffcfffbdf0b5c48fc07a28f4e">
  <xsd:schema xmlns:xsd="http://www.w3.org/2001/XMLSchema" xmlns:xs="http://www.w3.org/2001/XMLSchema" xmlns:p="http://schemas.microsoft.com/office/2006/metadata/properties" xmlns:ns3="717b0226-a333-4c25-acd7-534bd000737f" xmlns:ns4="5fa7c6fb-f4dc-42b8-b650-783ea9de0442" targetNamespace="http://schemas.microsoft.com/office/2006/metadata/properties" ma:root="true" ma:fieldsID="2756bec5758f69dcdcf1c71c1223d5b9" ns3:_="" ns4:_="">
    <xsd:import namespace="717b0226-a333-4c25-acd7-534bd000737f"/>
    <xsd:import namespace="5fa7c6fb-f4dc-42b8-b650-783ea9de044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7b0226-a333-4c25-acd7-534bd00073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a7c6fb-f4dc-42b8-b650-783ea9de044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01A123E-AC83-4E4A-BE5D-B91DD96A3404}">
  <ds:schemaRefs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purl.org/dc/dcmitype/"/>
    <ds:schemaRef ds:uri="http://schemas.openxmlformats.org/package/2006/metadata/core-properties"/>
    <ds:schemaRef ds:uri="5fa7c6fb-f4dc-42b8-b650-783ea9de0442"/>
    <ds:schemaRef ds:uri="717b0226-a333-4c25-acd7-534bd000737f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B2C3A30E-AF64-4BC6-AAC9-F33C5AD5F7E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E18CCE6-E353-4168-BA31-A1A1265471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7b0226-a333-4c25-acd7-534bd000737f"/>
    <ds:schemaRef ds:uri="5fa7c6fb-f4dc-42b8-b650-783ea9de04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A4E611-6C4A-43EF-9618-381D1DDF3E7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Columns resume</Template>
  <TotalTime>0</TotalTime>
  <Pages>5</Pages>
  <Words>770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2020-10-24T00:16:00Z</dcterms:created>
  <dcterms:modified xsi:type="dcterms:W3CDTF">2020-10-24T00:16:00Z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0x010100C73C3363D2C34142BB9C00026A752F8F</vt:lpwstr>
  </property>
</Properties>
</file>