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14:paraId="2010DA85" w14:textId="77777777" w:rsidR="008E7D88" w:rsidRDefault="008E7D88" w:rsidP="00822249">
          <w:pPr>
            <w:ind w:left="1440"/>
          </w:pPr>
          <w:r w:rsidRPr="0029090E">
            <w:rPr>
              <w:noProof/>
            </w:rPr>
            <w:drawing>
              <wp:anchor distT="0" distB="0" distL="114300" distR="114300" simplePos="0" relativeHeight="251663360" behindDoc="0" locked="0" layoutInCell="1" allowOverlap="1" wp14:anchorId="3D0DAD45" wp14:editId="50BD064F">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rPr>
            <w:drawing>
              <wp:anchor distT="0" distB="0" distL="114300" distR="114300" simplePos="0" relativeHeight="251662336" behindDoc="0" locked="0" layoutInCell="1" allowOverlap="1" wp14:anchorId="7EA7E128" wp14:editId="0975C148">
                <wp:simplePos x="0" y="0"/>
                <wp:positionH relativeFrom="column">
                  <wp:posOffset>-461010</wp:posOffset>
                </wp:positionH>
                <wp:positionV relativeFrom="paragraph">
                  <wp:posOffset>0</wp:posOffset>
                </wp:positionV>
                <wp:extent cx="2746375" cy="914400"/>
                <wp:effectExtent l="19050" t="0" r="0" b="0"/>
                <wp:wrapSquare wrapText="bothSides"/>
                <wp:docPr id="11" name="Picture 1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9"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419BE1CE" w14:textId="77777777" w:rsidR="008E7D88" w:rsidRDefault="008E7D88" w:rsidP="00822249">
          <w:pPr>
            <w:ind w:left="1440"/>
          </w:pPr>
        </w:p>
      </w:sdtContent>
    </w:sdt>
    <w:p w14:paraId="14326C3D" w14:textId="77777777" w:rsidR="008E7D88" w:rsidRDefault="008E7D88" w:rsidP="00822249">
      <w:pPr>
        <w:rPr>
          <w:sz w:val="24"/>
        </w:rPr>
      </w:pPr>
    </w:p>
    <w:p w14:paraId="6D6F0FD0" w14:textId="6866FDE5" w:rsidR="008E7D88" w:rsidRDefault="008E7D88" w:rsidP="00822249">
      <w:pPr>
        <w:rPr>
          <w:sz w:val="24"/>
        </w:rPr>
      </w:pPr>
    </w:p>
    <w:p w14:paraId="58BE8C7B" w14:textId="10CCD73C" w:rsidR="008E7D88" w:rsidRDefault="008E7D88" w:rsidP="00822249">
      <w:pPr>
        <w:rPr>
          <w:sz w:val="24"/>
        </w:rPr>
      </w:pPr>
    </w:p>
    <w:p w14:paraId="21203682" w14:textId="16DEB085" w:rsidR="008E7D88" w:rsidRDefault="008E7D88" w:rsidP="00822249">
      <w:pPr>
        <w:rPr>
          <w:sz w:val="24"/>
        </w:rPr>
      </w:pPr>
    </w:p>
    <w:p w14:paraId="6BD7DB50" w14:textId="40996860" w:rsidR="008E7D88" w:rsidRDefault="008E7D88" w:rsidP="00822249">
      <w:pPr>
        <w:rPr>
          <w:sz w:val="24"/>
        </w:rPr>
      </w:pPr>
    </w:p>
    <w:p w14:paraId="53056DD8" w14:textId="4A81DD50" w:rsidR="008E7D88" w:rsidRDefault="008E7D88" w:rsidP="00822249">
      <w:pPr>
        <w:rPr>
          <w:sz w:val="24"/>
        </w:rPr>
      </w:pPr>
    </w:p>
    <w:p w14:paraId="1253D2F6" w14:textId="731424B2" w:rsidR="008E7D88" w:rsidRDefault="008E7D88" w:rsidP="00822249">
      <w:pPr>
        <w:rPr>
          <w:sz w:val="24"/>
        </w:rPr>
      </w:pPr>
      <w:r>
        <w:rPr>
          <w:noProof/>
          <w:sz w:val="20"/>
        </w:rPr>
        <mc:AlternateContent>
          <mc:Choice Requires="wps">
            <w:drawing>
              <wp:anchor distT="0" distB="0" distL="114300" distR="114300" simplePos="0" relativeHeight="251659264" behindDoc="0" locked="0" layoutInCell="1" allowOverlap="1" wp14:anchorId="0584A37A" wp14:editId="00238F8F">
                <wp:simplePos x="0" y="0"/>
                <wp:positionH relativeFrom="column">
                  <wp:posOffset>1047902</wp:posOffset>
                </wp:positionH>
                <wp:positionV relativeFrom="paragraph">
                  <wp:posOffset>156007</wp:posOffset>
                </wp:positionV>
                <wp:extent cx="418096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096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9245DF" w14:textId="77777777" w:rsidR="00822249" w:rsidRPr="00E7005D" w:rsidRDefault="00822249" w:rsidP="00822249">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584A37A" id="_x0000_t202" coordsize="21600,21600" o:spt="202" path="m,l,21600r21600,l21600,xe">
                <v:stroke joinstyle="miter"/>
                <v:path gradientshapeok="t" o:connecttype="rect"/>
              </v:shapetype>
              <v:shape id="Text Box 2" o:spid="_x0000_s1026" type="#_x0000_t202" style="position:absolute;margin-left:82.5pt;margin-top:12.3pt;width:329.2pt;height:45.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" stroked="f">
                <v:textbox style="mso-fit-shape-to-text:t">
                  <w:txbxContent>
                    <w:p w14:paraId="1C9245DF" w14:textId="77777777" w:rsidR="00822249" w:rsidRPr="00E7005D" w:rsidRDefault="00822249" w:rsidP="00822249">
                      <w:pPr>
                        <w:jc w:val="center"/>
                        <w:rPr>
                          <w:sz w:val="38"/>
                        </w:rPr>
                      </w:pPr>
                      <w:r>
                        <w:rPr>
                          <w:b/>
                          <w:sz w:val="40"/>
                        </w:rPr>
                        <w:t>Advanced Cyber Security (ACS)</w:t>
                      </w:r>
                    </w:p>
                  </w:txbxContent>
                </v:textbox>
              </v:shape>
            </w:pict>
          </mc:Fallback>
        </mc:AlternateContent>
      </w:r>
    </w:p>
    <w:p w14:paraId="34D0D287" w14:textId="426B3A1D" w:rsidR="008E7D88" w:rsidRDefault="008E7D88" w:rsidP="00822249">
      <w:pPr>
        <w:rPr>
          <w:sz w:val="24"/>
        </w:rPr>
      </w:pPr>
    </w:p>
    <w:p w14:paraId="4A29507F" w14:textId="04B3EF6A" w:rsidR="008E7D88" w:rsidRDefault="008E7D88" w:rsidP="00822249">
      <w:pPr>
        <w:rPr>
          <w:sz w:val="24"/>
        </w:rPr>
      </w:pPr>
    </w:p>
    <w:p w14:paraId="2E01EE9B" w14:textId="60893DF4" w:rsidR="008E7D88" w:rsidRDefault="008E7D88" w:rsidP="00822249">
      <w:pPr>
        <w:rPr>
          <w:sz w:val="24"/>
        </w:rPr>
      </w:pPr>
    </w:p>
    <w:p w14:paraId="1B2B7B50" w14:textId="7F47193C" w:rsidR="008E7D88" w:rsidRDefault="008E7D88" w:rsidP="00822249">
      <w:pPr>
        <w:rPr>
          <w:sz w:val="24"/>
        </w:rPr>
      </w:pPr>
    </w:p>
    <w:p w14:paraId="6E267F15" w14:textId="15D0A6AC" w:rsidR="008E7D88" w:rsidRDefault="008E7D88" w:rsidP="00822249">
      <w:pPr>
        <w:rPr>
          <w:sz w:val="24"/>
        </w:rPr>
      </w:pPr>
    </w:p>
    <w:p w14:paraId="55E62C5C" w14:textId="415A4232" w:rsidR="008E7D88" w:rsidRDefault="008E7D88" w:rsidP="00822249">
      <w:pPr>
        <w:rPr>
          <w:sz w:val="24"/>
        </w:rPr>
      </w:pPr>
    </w:p>
    <w:p w14:paraId="7A409644" w14:textId="5327F3D5" w:rsidR="008E7D88" w:rsidRDefault="008E7D88" w:rsidP="00822249">
      <w:pPr>
        <w:rPr>
          <w:sz w:val="24"/>
        </w:rPr>
      </w:pPr>
    </w:p>
    <w:p w14:paraId="1AD1AE89" w14:textId="158FCA34" w:rsidR="008E7D88" w:rsidRDefault="008E7D88" w:rsidP="00822249">
      <w:pPr>
        <w:rPr>
          <w:sz w:val="24"/>
        </w:rPr>
      </w:pPr>
    </w:p>
    <w:p w14:paraId="79216CBF" w14:textId="484CF99E" w:rsidR="008E7D88" w:rsidRDefault="008E7D88" w:rsidP="00822249">
      <w:pPr>
        <w:rPr>
          <w:sz w:val="24"/>
        </w:rPr>
      </w:pPr>
      <w:r>
        <w:rPr>
          <w:noProof/>
          <w:sz w:val="20"/>
        </w:rPr>
        <mc:AlternateContent>
          <mc:Choice Requires="wps">
            <w:drawing>
              <wp:anchor distT="0" distB="0" distL="114300" distR="114300" simplePos="0" relativeHeight="251660288" behindDoc="0" locked="0" layoutInCell="1" allowOverlap="1" wp14:anchorId="6E6E5F2A" wp14:editId="25C24C57">
                <wp:simplePos x="0" y="0"/>
                <wp:positionH relativeFrom="column">
                  <wp:posOffset>300330</wp:posOffset>
                </wp:positionH>
                <wp:positionV relativeFrom="paragraph">
                  <wp:posOffset>23850</wp:posOffset>
                </wp:positionV>
                <wp:extent cx="5782310" cy="502285"/>
                <wp:effectExtent l="0" t="0" r="889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2E5CC7" w14:textId="77777777" w:rsidR="00822249" w:rsidRPr="0015777B" w:rsidRDefault="00822249" w:rsidP="00822249">
                            <w:pPr>
                              <w:jc w:val="center"/>
                              <w:rPr>
                                <w:rFonts w:ascii="Verdana" w:hAnsi="Verdana"/>
                                <w:sz w:val="32"/>
                              </w:rPr>
                            </w:pPr>
                            <w:r>
                              <w:rPr>
                                <w:rFonts w:ascii="Verdana" w:hAnsi="Verdana"/>
                                <w:sz w:val="32"/>
                              </w:rPr>
                              <w:t xml:space="preserve">Lab –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6E5F2A" id="Text Box 3" o:spid="_x0000_s1027" type="#_x0000_t202" style="position:absolute;margin-left:23.65pt;margin-top:1.9pt;width:455.3pt;height:3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" stroked="f">
                <v:textbox style="mso-fit-shape-to-text:t">
                  <w:txbxContent>
                    <w:p w14:paraId="3D2E5CC7" w14:textId="77777777" w:rsidR="00822249" w:rsidRPr="0015777B" w:rsidRDefault="00822249" w:rsidP="00822249">
                      <w:pPr>
                        <w:jc w:val="center"/>
                        <w:rPr>
                          <w:rFonts w:ascii="Verdana" w:hAnsi="Verdana"/>
                          <w:sz w:val="32"/>
                        </w:rPr>
                      </w:pPr>
                      <w:r>
                        <w:rPr>
                          <w:rFonts w:ascii="Verdana" w:hAnsi="Verdana"/>
                          <w:sz w:val="32"/>
                        </w:rPr>
                        <w:t xml:space="preserve">Lab – </w:t>
                      </w:r>
                    </w:p>
                  </w:txbxContent>
                </v:textbox>
              </v:shape>
            </w:pict>
          </mc:Fallback>
        </mc:AlternateContent>
      </w:r>
    </w:p>
    <w:p w14:paraId="1255D752" w14:textId="2C326F91" w:rsidR="008E7D88" w:rsidRDefault="008E7D88" w:rsidP="00822249">
      <w:pPr>
        <w:rPr>
          <w:sz w:val="24"/>
        </w:rPr>
      </w:pPr>
    </w:p>
    <w:p w14:paraId="0232290E" w14:textId="69FE6A5B" w:rsidR="008E7D88" w:rsidRDefault="008E7D88" w:rsidP="00822249">
      <w:pPr>
        <w:rPr>
          <w:sz w:val="24"/>
        </w:rPr>
      </w:pPr>
    </w:p>
    <w:p w14:paraId="595D9D68" w14:textId="213DC5D4" w:rsidR="008E7D88" w:rsidRDefault="008E7D88" w:rsidP="00822249">
      <w:pPr>
        <w:rPr>
          <w:sz w:val="24"/>
        </w:rPr>
      </w:pPr>
    </w:p>
    <w:p w14:paraId="776C75C6" w14:textId="58536539" w:rsidR="008E7D88" w:rsidRDefault="008E7D88" w:rsidP="00822249">
      <w:pPr>
        <w:rPr>
          <w:sz w:val="24"/>
        </w:rPr>
      </w:pPr>
    </w:p>
    <w:p w14:paraId="16EF195B" w14:textId="125F2B6E" w:rsidR="008E7D88" w:rsidRDefault="008E7D88" w:rsidP="00822249">
      <w:pPr>
        <w:rPr>
          <w:sz w:val="24"/>
        </w:rPr>
      </w:pPr>
      <w:r>
        <w:rPr>
          <w:noProof/>
        </w:rPr>
        <mc:AlternateContent>
          <mc:Choice Requires="wps">
            <w:drawing>
              <wp:anchor distT="0" distB="0" distL="114300" distR="114300" simplePos="0" relativeHeight="251661312" behindDoc="0" locked="0" layoutInCell="1" allowOverlap="1" wp14:anchorId="5F3100A5" wp14:editId="3A5E974E">
                <wp:simplePos x="0" y="0"/>
                <wp:positionH relativeFrom="margin">
                  <wp:posOffset>1047191</wp:posOffset>
                </wp:positionH>
                <wp:positionV relativeFrom="paragraph">
                  <wp:posOffset>69571</wp:posOffset>
                </wp:positionV>
                <wp:extent cx="4305300" cy="1674495"/>
                <wp:effectExtent l="0" t="0" r="0" b="190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7B5866" w14:textId="77777777" w:rsidR="00822249" w:rsidRPr="00CB4B62" w:rsidRDefault="00822249" w:rsidP="00822249">
                            <w:pPr>
                              <w:spacing w:after="120" w:line="240" w:lineRule="auto"/>
                              <w:jc w:val="center"/>
                              <w:rPr>
                                <w:sz w:val="28"/>
                              </w:rPr>
                            </w:pPr>
                            <w:r w:rsidRPr="00CB4B62">
                              <w:rPr>
                                <w:b/>
                                <w:bCs/>
                                <w:sz w:val="28"/>
                              </w:rPr>
                              <w:t xml:space="preserve">Faculty of </w:t>
                            </w:r>
                            <w:r>
                              <w:rPr>
                                <w:b/>
                                <w:bCs/>
                                <w:sz w:val="28"/>
                              </w:rPr>
                              <w:t>Architecture, Computing &amp; Engineering</w:t>
                            </w:r>
                          </w:p>
                          <w:p w14:paraId="7AFB0A7B" w14:textId="77777777" w:rsidR="00822249" w:rsidRPr="00CB4B62" w:rsidRDefault="00822249" w:rsidP="00822249">
                            <w:pPr>
                              <w:spacing w:after="120" w:line="240" w:lineRule="auto"/>
                              <w:jc w:val="center"/>
                              <w:rPr>
                                <w:sz w:val="28"/>
                              </w:rPr>
                            </w:pPr>
                            <w:r w:rsidRPr="00CB4B62">
                              <w:rPr>
                                <w:b/>
                                <w:bCs/>
                                <w:sz w:val="28"/>
                              </w:rPr>
                              <w:t>School of Applied Computing</w:t>
                            </w:r>
                          </w:p>
                          <w:p w14:paraId="0BCE1130" w14:textId="77777777" w:rsidR="00822249" w:rsidRPr="00CB4B62" w:rsidRDefault="00822249" w:rsidP="00822249">
                            <w:pPr>
                              <w:spacing w:after="120" w:line="240" w:lineRule="auto"/>
                              <w:jc w:val="center"/>
                              <w:rPr>
                                <w:b/>
                                <w:sz w:val="28"/>
                              </w:rPr>
                            </w:pPr>
                            <w:r w:rsidRPr="00CB4B62">
                              <w:rPr>
                                <w:b/>
                                <w:sz w:val="28"/>
                              </w:rPr>
                              <w:t>Mount Pleasant Campus</w:t>
                            </w:r>
                          </w:p>
                          <w:p w14:paraId="7B7625B1" w14:textId="77777777" w:rsidR="00822249" w:rsidRPr="00CB4B62" w:rsidRDefault="00822249" w:rsidP="00822249">
                            <w:pPr>
                              <w:spacing w:after="120" w:line="240" w:lineRule="auto"/>
                              <w:jc w:val="center"/>
                              <w:rPr>
                                <w:b/>
                                <w:sz w:val="28"/>
                              </w:rPr>
                            </w:pPr>
                            <w:r w:rsidRPr="00CB4B62">
                              <w:rPr>
                                <w:b/>
                                <w:sz w:val="28"/>
                              </w:rPr>
                              <w:t>Swansea</w:t>
                            </w:r>
                          </w:p>
                          <w:p w14:paraId="7E90ED89" w14:textId="77777777" w:rsidR="00822249" w:rsidRPr="00CB4B62" w:rsidRDefault="00822249" w:rsidP="00822249">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3100A5" id="Text Box 6" o:spid="_x0000_s1028" type="#_x0000_t202" style="position:absolute;margin-left:82.45pt;margin-top:5.5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pg9hgIAABc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" stroked="f">
                <v:textbox>
                  <w:txbxContent>
                    <w:p w14:paraId="347B5866" w14:textId="77777777" w:rsidR="00822249" w:rsidRPr="00CB4B62" w:rsidRDefault="00822249" w:rsidP="00822249">
                      <w:pPr>
                        <w:spacing w:after="120" w:line="240" w:lineRule="auto"/>
                        <w:jc w:val="center"/>
                        <w:rPr>
                          <w:sz w:val="28"/>
                        </w:rPr>
                      </w:pPr>
                      <w:r w:rsidRPr="00CB4B62">
                        <w:rPr>
                          <w:b/>
                          <w:bCs/>
                          <w:sz w:val="28"/>
                        </w:rPr>
                        <w:t xml:space="preserve">Faculty of </w:t>
                      </w:r>
                      <w:r>
                        <w:rPr>
                          <w:b/>
                          <w:bCs/>
                          <w:sz w:val="28"/>
                        </w:rPr>
                        <w:t>Architecture, Computing &amp; Engineering</w:t>
                      </w:r>
                    </w:p>
                    <w:p w14:paraId="7AFB0A7B" w14:textId="77777777" w:rsidR="00822249" w:rsidRPr="00CB4B62" w:rsidRDefault="00822249" w:rsidP="00822249">
                      <w:pPr>
                        <w:spacing w:after="120" w:line="240" w:lineRule="auto"/>
                        <w:jc w:val="center"/>
                        <w:rPr>
                          <w:sz w:val="28"/>
                        </w:rPr>
                      </w:pPr>
                      <w:r w:rsidRPr="00CB4B62">
                        <w:rPr>
                          <w:b/>
                          <w:bCs/>
                          <w:sz w:val="28"/>
                        </w:rPr>
                        <w:t>School of Applied Computing</w:t>
                      </w:r>
                    </w:p>
                    <w:p w14:paraId="0BCE1130" w14:textId="77777777" w:rsidR="00822249" w:rsidRPr="00CB4B62" w:rsidRDefault="00822249" w:rsidP="00822249">
                      <w:pPr>
                        <w:spacing w:after="120" w:line="240" w:lineRule="auto"/>
                        <w:jc w:val="center"/>
                        <w:rPr>
                          <w:b/>
                          <w:sz w:val="28"/>
                        </w:rPr>
                      </w:pPr>
                      <w:r w:rsidRPr="00CB4B62">
                        <w:rPr>
                          <w:b/>
                          <w:sz w:val="28"/>
                        </w:rPr>
                        <w:t>Mount Pleasant Campus</w:t>
                      </w:r>
                    </w:p>
                    <w:p w14:paraId="7B7625B1" w14:textId="77777777" w:rsidR="00822249" w:rsidRPr="00CB4B62" w:rsidRDefault="00822249" w:rsidP="00822249">
                      <w:pPr>
                        <w:spacing w:after="120" w:line="240" w:lineRule="auto"/>
                        <w:jc w:val="center"/>
                        <w:rPr>
                          <w:b/>
                          <w:sz w:val="28"/>
                        </w:rPr>
                      </w:pPr>
                      <w:r w:rsidRPr="00CB4B62">
                        <w:rPr>
                          <w:b/>
                          <w:sz w:val="28"/>
                        </w:rPr>
                        <w:t>Swansea</w:t>
                      </w:r>
                    </w:p>
                    <w:p w14:paraId="7E90ED89" w14:textId="77777777" w:rsidR="00822249" w:rsidRPr="00CB4B62" w:rsidRDefault="00822249" w:rsidP="00822249">
                      <w:pPr>
                        <w:jc w:val="center"/>
                        <w:rPr>
                          <w:b/>
                          <w:sz w:val="28"/>
                        </w:rPr>
                      </w:pPr>
                      <w:r w:rsidRPr="00CB4B62">
                        <w:rPr>
                          <w:b/>
                          <w:sz w:val="28"/>
                        </w:rPr>
                        <w:t>SA1 6ED</w:t>
                      </w:r>
                    </w:p>
                  </w:txbxContent>
                </v:textbox>
                <w10:wrap anchorx="margin"/>
              </v:shape>
            </w:pict>
          </mc:Fallback>
        </mc:AlternateContent>
      </w:r>
    </w:p>
    <w:p w14:paraId="6DAC653D" w14:textId="77777777" w:rsidR="008E7D88" w:rsidRDefault="008E7D88" w:rsidP="00822249">
      <w:pPr>
        <w:rPr>
          <w:sz w:val="24"/>
        </w:rPr>
      </w:pPr>
    </w:p>
    <w:p w14:paraId="09B4C34F" w14:textId="77777777" w:rsidR="008E7D88" w:rsidRDefault="008E7D88" w:rsidP="00822249">
      <w:pPr>
        <w:rPr>
          <w:sz w:val="24"/>
        </w:rPr>
      </w:pPr>
    </w:p>
    <w:p w14:paraId="76B561C5" w14:textId="77777777" w:rsidR="008E7D88" w:rsidRDefault="008E7D88" w:rsidP="00822249">
      <w:pPr>
        <w:rPr>
          <w:sz w:val="24"/>
        </w:rPr>
      </w:pPr>
    </w:p>
    <w:p w14:paraId="2774CBFD" w14:textId="77777777" w:rsidR="008E7D88" w:rsidRDefault="008E7D88" w:rsidP="00822249">
      <w:pPr>
        <w:rPr>
          <w:sz w:val="24"/>
        </w:rPr>
      </w:pPr>
    </w:p>
    <w:p w14:paraId="46C2617B" w14:textId="77777777" w:rsidR="008E7D88" w:rsidRDefault="008E7D88" w:rsidP="00822249">
      <w:pPr>
        <w:rPr>
          <w:sz w:val="24"/>
        </w:rPr>
      </w:pPr>
    </w:p>
    <w:p w14:paraId="2A228AD8" w14:textId="77777777" w:rsidR="008E7D88" w:rsidRDefault="008E7D88" w:rsidP="00822249">
      <w:pPr>
        <w:rPr>
          <w:sz w:val="24"/>
        </w:rPr>
      </w:pPr>
    </w:p>
    <w:p w14:paraId="0A354E2C" w14:textId="77777777" w:rsidR="008E7D88" w:rsidRDefault="008E7D88" w:rsidP="00822249">
      <w:pPr>
        <w:rPr>
          <w:sz w:val="24"/>
        </w:rPr>
      </w:pPr>
    </w:p>
    <w:p w14:paraId="3A04AF53" w14:textId="77777777" w:rsidR="008E7D88" w:rsidRDefault="008E7D88" w:rsidP="00822249">
      <w:pPr>
        <w:rPr>
          <w:sz w:val="24"/>
        </w:rPr>
      </w:pPr>
    </w:p>
    <w:p w14:paraId="60C6C59D" w14:textId="77777777" w:rsidR="008E7D88" w:rsidRDefault="008E7D88" w:rsidP="00822249">
      <w:pPr>
        <w:rPr>
          <w:sz w:val="24"/>
        </w:rPr>
      </w:pPr>
    </w:p>
    <w:p w14:paraId="4497F64C" w14:textId="77777777" w:rsidR="008E7D88" w:rsidRDefault="008E7D88" w:rsidP="00822249">
      <w:pPr>
        <w:rPr>
          <w:sz w:val="24"/>
        </w:rPr>
      </w:pPr>
    </w:p>
    <w:p w14:paraId="14D0886B" w14:textId="77777777" w:rsidR="008E7D88" w:rsidRDefault="008E7D88" w:rsidP="00822249">
      <w:pPr>
        <w:rPr>
          <w:sz w:val="24"/>
        </w:rPr>
      </w:pPr>
    </w:p>
    <w:p w14:paraId="798DA0B2" w14:textId="2463991F" w:rsidR="004D36D7" w:rsidRPr="00FD4A68" w:rsidRDefault="00B65D5F" w:rsidP="00FD4A68">
      <w:pPr>
        <w:pStyle w:val="LabTitle"/>
        <w:rPr>
          <w:rStyle w:val="LabTitleInstVersred"/>
          <w:b/>
          <w:color w:val="auto"/>
        </w:rPr>
      </w:pPr>
      <w:r>
        <w:lastRenderedPageBreak/>
        <w:t>Identify Running Processes</w:t>
      </w:r>
    </w:p>
    <w:p w14:paraId="3A8F1C8A" w14:textId="77777777" w:rsidR="00D778DF" w:rsidRPr="00E70096" w:rsidRDefault="00D778DF" w:rsidP="00E70096">
      <w:pPr>
        <w:pStyle w:val="LabSection"/>
      </w:pPr>
      <w:r w:rsidRPr="00E70096">
        <w:t>Objectives</w:t>
      </w:r>
    </w:p>
    <w:p w14:paraId="3848F287" w14:textId="5861ADB5" w:rsidR="002D53F1" w:rsidRPr="00BB48D7" w:rsidRDefault="00B65D5F" w:rsidP="00BB48D7">
      <w:pPr>
        <w:pStyle w:val="BodyTextL25"/>
      </w:pPr>
      <w:r>
        <w:t>In this lab, you will use TCP</w:t>
      </w:r>
      <w:r w:rsidR="003F3615">
        <w:t xml:space="preserve">/UDP Endpoint </w:t>
      </w:r>
      <w:r>
        <w:t>View</w:t>
      </w:r>
      <w:r w:rsidR="003F3615">
        <w:t>er</w:t>
      </w:r>
      <w:r w:rsidR="00EA57C2">
        <w:t xml:space="preserve">, a tool in </w:t>
      </w:r>
      <w:proofErr w:type="spellStart"/>
      <w:r w:rsidR="00EA57C2">
        <w:t>Sysi</w:t>
      </w:r>
      <w:r>
        <w:t>nte</w:t>
      </w:r>
      <w:r w:rsidR="00853805">
        <w:t>r</w:t>
      </w:r>
      <w:r>
        <w:t>nal</w:t>
      </w:r>
      <w:r w:rsidR="00EA57C2">
        <w:t>s</w:t>
      </w:r>
      <w:proofErr w:type="spellEnd"/>
      <w:r>
        <w:t xml:space="preserve"> Suite, to identify any running processes on your computer.</w:t>
      </w:r>
    </w:p>
    <w:p w14:paraId="1A92519A" w14:textId="77777777" w:rsidR="002D53F1" w:rsidRDefault="002D53F1" w:rsidP="002D53F1">
      <w:pPr>
        <w:pStyle w:val="LabSection"/>
      </w:pPr>
      <w:r>
        <w:t>Background / Scenario</w:t>
      </w:r>
    </w:p>
    <w:p w14:paraId="7A515264" w14:textId="0E68CFF0" w:rsidR="002D53F1" w:rsidRPr="001D2238" w:rsidRDefault="002D53F1" w:rsidP="002D53F1">
      <w:pPr>
        <w:pStyle w:val="BodyTextL25"/>
      </w:pPr>
      <w:r>
        <w:t>In this lab, you will explore processes. Processes are programs or applications in execution. You will explore the processes using Proc</w:t>
      </w:r>
      <w:r w:rsidR="00EA57C2">
        <w:t xml:space="preserve">ess Explorer in the Windows </w:t>
      </w:r>
      <w:proofErr w:type="spellStart"/>
      <w:r w:rsidR="00EA57C2">
        <w:t>Sysi</w:t>
      </w:r>
      <w:r>
        <w:t>nternals</w:t>
      </w:r>
      <w:proofErr w:type="spellEnd"/>
      <w:r>
        <w:t xml:space="preserve"> Suite. You will also start and observe a new process.</w:t>
      </w:r>
    </w:p>
    <w:p w14:paraId="3A50F363" w14:textId="77777777" w:rsidR="00D778DF" w:rsidRPr="00E70096" w:rsidRDefault="00D778DF" w:rsidP="00E70096">
      <w:pPr>
        <w:pStyle w:val="LabSection"/>
      </w:pPr>
      <w:r w:rsidRPr="00E70096">
        <w:t>Required Resources</w:t>
      </w:r>
    </w:p>
    <w:p w14:paraId="4E95FE4C" w14:textId="77777777" w:rsidR="00D778DF" w:rsidRDefault="008C6A7F" w:rsidP="00D778DF">
      <w:pPr>
        <w:pStyle w:val="Bulletlevel1"/>
      </w:pPr>
      <w:r>
        <w:t xml:space="preserve">1 </w:t>
      </w:r>
      <w:r w:rsidR="00B65D5F">
        <w:t>Windows PC with Internet access</w:t>
      </w:r>
    </w:p>
    <w:p w14:paraId="658551F9" w14:textId="46516A25" w:rsidR="00F25F9C" w:rsidRDefault="00EA57C2" w:rsidP="00F25F9C">
      <w:pPr>
        <w:pStyle w:val="StepHead"/>
      </w:pPr>
      <w:r>
        <w:t xml:space="preserve">Download Windows </w:t>
      </w:r>
      <w:proofErr w:type="spellStart"/>
      <w:r>
        <w:t>Sysi</w:t>
      </w:r>
      <w:r w:rsidR="00F25F9C">
        <w:t>nternals</w:t>
      </w:r>
      <w:proofErr w:type="spellEnd"/>
      <w:r w:rsidR="00F25F9C">
        <w:t xml:space="preserve"> Suite.</w:t>
      </w:r>
    </w:p>
    <w:p w14:paraId="46A6AFB9" w14:textId="219D4936" w:rsidR="00F25F9C" w:rsidRPr="007029CF" w:rsidRDefault="00F25F9C" w:rsidP="00F25F9C">
      <w:pPr>
        <w:pStyle w:val="SubStepAlpha"/>
      </w:pPr>
      <w:r>
        <w:t>Navigate to the following link to downloa</w:t>
      </w:r>
      <w:r w:rsidR="00EA57C2">
        <w:t xml:space="preserve">d Windows </w:t>
      </w:r>
      <w:proofErr w:type="spellStart"/>
      <w:r w:rsidR="00EA57C2">
        <w:t>Sysi</w:t>
      </w:r>
      <w:r>
        <w:t>nternals</w:t>
      </w:r>
      <w:proofErr w:type="spellEnd"/>
      <w:r>
        <w:t xml:space="preserve"> Suite:</w:t>
      </w:r>
    </w:p>
    <w:p w14:paraId="03B02620" w14:textId="77777777" w:rsidR="00F25F9C" w:rsidRDefault="00822249" w:rsidP="00F25F9C">
      <w:pPr>
        <w:pStyle w:val="BodyTextL50"/>
      </w:pPr>
      <w:hyperlink r:id="rId10" w:history="1">
        <w:r w:rsidR="00F25F9C" w:rsidRPr="000A4A9B">
          <w:rPr>
            <w:rStyle w:val="Hyperlink"/>
          </w:rPr>
          <w:t>https://technet.microsoft.com/en-us/sysinternals/bb842062.aspx</w:t>
        </w:r>
      </w:hyperlink>
    </w:p>
    <w:p w14:paraId="17B34BE8" w14:textId="6E7D51E4" w:rsidR="00F25F9C" w:rsidRDefault="00F25F9C" w:rsidP="00F25F9C">
      <w:pPr>
        <w:pStyle w:val="SubStepAlpha"/>
      </w:pPr>
      <w:r>
        <w:t xml:space="preserve">After the download is completed, </w:t>
      </w:r>
      <w:proofErr w:type="spellStart"/>
      <w:r w:rsidR="00C8248B">
        <w:t>right+click</w:t>
      </w:r>
      <w:proofErr w:type="spellEnd"/>
      <w:r w:rsidR="00D843FC">
        <w:t xml:space="preserve"> the zip file, </w:t>
      </w:r>
      <w:r w:rsidR="00C8248B">
        <w:t xml:space="preserve">and choose </w:t>
      </w:r>
      <w:r w:rsidR="00C8248B" w:rsidRPr="009F3B58">
        <w:rPr>
          <w:b/>
        </w:rPr>
        <w:t>Extract All…</w:t>
      </w:r>
      <w:r w:rsidR="00C8248B">
        <w:t xml:space="preserve">, to </w:t>
      </w:r>
      <w:r>
        <w:t>extract the files from the folder.</w:t>
      </w:r>
      <w:r w:rsidR="00853C76">
        <w:t xml:space="preserve"> </w:t>
      </w:r>
      <w:r w:rsidR="00D843FC">
        <w:t xml:space="preserve">Choose the </w:t>
      </w:r>
      <w:r w:rsidR="00853C76">
        <w:t xml:space="preserve">default </w:t>
      </w:r>
      <w:r w:rsidR="00D843FC">
        <w:t xml:space="preserve">name and destination </w:t>
      </w:r>
      <w:r w:rsidR="00853C76">
        <w:t>i</w:t>
      </w:r>
      <w:r w:rsidR="00D843FC">
        <w:t>n</w:t>
      </w:r>
      <w:r w:rsidR="00853C76">
        <w:t xml:space="preserve"> the Downloads folder</w:t>
      </w:r>
      <w:r w:rsidR="00D843FC">
        <w:t xml:space="preserve"> and click </w:t>
      </w:r>
      <w:r w:rsidR="00D843FC" w:rsidRPr="009F3B58">
        <w:rPr>
          <w:b/>
        </w:rPr>
        <w:t>Extract</w:t>
      </w:r>
      <w:r w:rsidR="00853C76">
        <w:t>.</w:t>
      </w:r>
    </w:p>
    <w:p w14:paraId="5473B22F" w14:textId="77777777" w:rsidR="00F25F9C" w:rsidRDefault="000764EF" w:rsidP="00F25F9C">
      <w:pPr>
        <w:pStyle w:val="SubStepAlpha"/>
      </w:pPr>
      <w:r>
        <w:t>Exit the web browser</w:t>
      </w:r>
      <w:r w:rsidR="003F3615">
        <w:t>.</w:t>
      </w:r>
    </w:p>
    <w:p w14:paraId="7587AA09" w14:textId="77777777" w:rsidR="00F25F9C" w:rsidRDefault="003F3615" w:rsidP="00F25F9C">
      <w:pPr>
        <w:pStyle w:val="StepHead"/>
      </w:pPr>
      <w:r>
        <w:t>Start TCP/UDP Endpoint Viewer</w:t>
      </w:r>
      <w:r w:rsidR="00F25F9C">
        <w:t>.</w:t>
      </w:r>
    </w:p>
    <w:p w14:paraId="709309DC" w14:textId="77777777" w:rsidR="00F25F9C" w:rsidRDefault="00F25F9C" w:rsidP="00853C76">
      <w:pPr>
        <w:pStyle w:val="SubStepAlpha"/>
        <w:keepNext/>
      </w:pPr>
      <w:r>
        <w:t xml:space="preserve">Navigate to the </w:t>
      </w:r>
      <w:proofErr w:type="spellStart"/>
      <w:r>
        <w:t>SysinternalsSuite</w:t>
      </w:r>
      <w:proofErr w:type="spellEnd"/>
      <w:r>
        <w:t xml:space="preserve"> folder with all the extracted files.</w:t>
      </w:r>
    </w:p>
    <w:p w14:paraId="53EE4105" w14:textId="77777777" w:rsidR="00853C76" w:rsidRDefault="00853C76" w:rsidP="00853C76">
      <w:pPr>
        <w:pStyle w:val="Visual"/>
      </w:pPr>
      <w:r>
        <w:rPr>
          <w:noProof/>
          <w:lang w:val="en-GB" w:eastAsia="en-GB"/>
        </w:rPr>
        <w:drawing>
          <wp:inline distT="0" distB="0" distL="0" distR="0" wp14:anchorId="449EDA6B" wp14:editId="1D2E01C1">
            <wp:extent cx="5486400" cy="16475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1647553"/>
                    </a:xfrm>
                    <a:prstGeom prst="rect">
                      <a:avLst/>
                    </a:prstGeom>
                  </pic:spPr>
                </pic:pic>
              </a:graphicData>
            </a:graphic>
          </wp:inline>
        </w:drawing>
      </w:r>
    </w:p>
    <w:p w14:paraId="76413FA5" w14:textId="77777777" w:rsidR="00F25F9C" w:rsidRDefault="00F25F9C" w:rsidP="00853C76">
      <w:pPr>
        <w:pStyle w:val="SubStepAlpha"/>
        <w:keepNext/>
      </w:pPr>
      <w:r>
        <w:lastRenderedPageBreak/>
        <w:t xml:space="preserve">Open </w:t>
      </w:r>
      <w:r w:rsidR="00853C76" w:rsidRPr="00853C76">
        <w:rPr>
          <w:b/>
        </w:rPr>
        <w:t>T</w:t>
      </w:r>
      <w:r w:rsidR="000C5239">
        <w:rPr>
          <w:b/>
        </w:rPr>
        <w:t>cpview</w:t>
      </w:r>
      <w:r>
        <w:rPr>
          <w:b/>
        </w:rPr>
        <w:t>.exe</w:t>
      </w:r>
      <w:r>
        <w:t>. Accept the Process Explorer License Agreement when prompted.</w:t>
      </w:r>
      <w:r w:rsidR="00853C76">
        <w:t xml:space="preserve"> Click </w:t>
      </w:r>
      <w:r w:rsidR="00853C76">
        <w:rPr>
          <w:b/>
        </w:rPr>
        <w:t>Yes</w:t>
      </w:r>
      <w:r w:rsidR="00853C76">
        <w:t xml:space="preserve"> to allow this app to make changes to your device.</w:t>
      </w:r>
    </w:p>
    <w:p w14:paraId="40338D2F" w14:textId="77777777" w:rsidR="00853C76" w:rsidRDefault="00853C76" w:rsidP="00853C76">
      <w:pPr>
        <w:pStyle w:val="Visual"/>
      </w:pPr>
      <w:r>
        <w:rPr>
          <w:noProof/>
          <w:lang w:val="en-GB" w:eastAsia="en-GB"/>
        </w:rPr>
        <w:drawing>
          <wp:inline distT="0" distB="0" distL="0" distR="0" wp14:anchorId="09061C83" wp14:editId="4A80876F">
            <wp:extent cx="5486400" cy="16475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1647553"/>
                    </a:xfrm>
                    <a:prstGeom prst="rect">
                      <a:avLst/>
                    </a:prstGeom>
                  </pic:spPr>
                </pic:pic>
              </a:graphicData>
            </a:graphic>
          </wp:inline>
        </w:drawing>
      </w:r>
    </w:p>
    <w:p w14:paraId="14BC21D0" w14:textId="77777777" w:rsidR="003F3615" w:rsidRDefault="003F3615" w:rsidP="003F3615">
      <w:pPr>
        <w:pStyle w:val="SubStepAlpha"/>
      </w:pPr>
      <w:r>
        <w:t>Exit the File Explorer and close all the currently running applications.</w:t>
      </w:r>
    </w:p>
    <w:p w14:paraId="1069E4F5" w14:textId="77777777" w:rsidR="006513FB" w:rsidRDefault="003F3615" w:rsidP="00853C76">
      <w:pPr>
        <w:pStyle w:val="StepHead"/>
      </w:pPr>
      <w:r>
        <w:t>Explore the running processes.</w:t>
      </w:r>
    </w:p>
    <w:p w14:paraId="49814DEA" w14:textId="77777777" w:rsidR="00A53B3B" w:rsidRPr="00A53B3B" w:rsidRDefault="006544EF" w:rsidP="00A53B3B">
      <w:pPr>
        <w:pStyle w:val="SubStepAlpha"/>
      </w:pPr>
      <w:proofErr w:type="spellStart"/>
      <w:r>
        <w:t>TCPV</w:t>
      </w:r>
      <w:r w:rsidR="00CC33CC">
        <w:t>iew</w:t>
      </w:r>
      <w:proofErr w:type="spellEnd"/>
      <w:r w:rsidR="00CC33CC">
        <w:t xml:space="preserve"> lists the process that are currently on your Windows PC. A</w:t>
      </w:r>
      <w:r w:rsidR="0097067A">
        <w:t>t this time, only Windows processes are running.</w:t>
      </w:r>
    </w:p>
    <w:p w14:paraId="0096EBB8" w14:textId="77777777" w:rsidR="003F3615" w:rsidRDefault="003F3615" w:rsidP="0097067A">
      <w:pPr>
        <w:pStyle w:val="Visual"/>
      </w:pPr>
      <w:r>
        <w:rPr>
          <w:noProof/>
          <w:lang w:val="en-GB" w:eastAsia="en-GB"/>
        </w:rPr>
        <w:drawing>
          <wp:inline distT="0" distB="0" distL="0" distR="0" wp14:anchorId="3FD88FDB" wp14:editId="721398ED">
            <wp:extent cx="5486400" cy="247813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2478133"/>
                    </a:xfrm>
                    <a:prstGeom prst="rect">
                      <a:avLst/>
                    </a:prstGeom>
                  </pic:spPr>
                </pic:pic>
              </a:graphicData>
            </a:graphic>
          </wp:inline>
        </w:drawing>
      </w:r>
    </w:p>
    <w:p w14:paraId="38DD9FED" w14:textId="77777777" w:rsidR="0097067A" w:rsidRDefault="0097067A" w:rsidP="0097067A">
      <w:pPr>
        <w:pStyle w:val="SubStepAlpha"/>
      </w:pPr>
      <w:r>
        <w:t xml:space="preserve">Double-click </w:t>
      </w:r>
      <w:r w:rsidRPr="0097067A">
        <w:rPr>
          <w:b/>
        </w:rPr>
        <w:t>lsass.exe</w:t>
      </w:r>
      <w:r>
        <w:t>.</w:t>
      </w:r>
    </w:p>
    <w:p w14:paraId="294D15C6" w14:textId="0EDDE8EC" w:rsidR="003F3615" w:rsidRDefault="003F3615" w:rsidP="003F3615">
      <w:pPr>
        <w:pStyle w:val="BodyTextL50"/>
      </w:pPr>
      <w:r>
        <w:t xml:space="preserve">What </w:t>
      </w:r>
      <w:r w:rsidR="0097067A">
        <w:t>is lsass.exe</w:t>
      </w:r>
      <w:r>
        <w:t>?</w:t>
      </w:r>
      <w:r w:rsidR="0097067A">
        <w:t xml:space="preserve"> </w:t>
      </w:r>
      <w:r w:rsidR="002674C5">
        <w:t>In w</w:t>
      </w:r>
      <w:r w:rsidR="0097067A">
        <w:t>hat folder is it</w:t>
      </w:r>
      <w:r w:rsidR="00B85A63">
        <w:t xml:space="preserve"> located?</w:t>
      </w:r>
    </w:p>
    <w:p w14:paraId="0D492799" w14:textId="77777777" w:rsidR="003F3615" w:rsidRDefault="003F3615" w:rsidP="003F3615">
      <w:pPr>
        <w:pStyle w:val="BodyTextL50"/>
      </w:pPr>
      <w:r>
        <w:t>____________________________________________________________________________________</w:t>
      </w:r>
    </w:p>
    <w:p w14:paraId="4A80C3D1" w14:textId="77777777" w:rsidR="003F3615" w:rsidRDefault="003F3615" w:rsidP="003F3615">
      <w:pPr>
        <w:pStyle w:val="BodyTextL50"/>
      </w:pPr>
      <w:r>
        <w:t>____________________________________________________________________________________</w:t>
      </w:r>
    </w:p>
    <w:p w14:paraId="138B57AE" w14:textId="77777777" w:rsidR="0097067A" w:rsidRDefault="006544EF" w:rsidP="006544EF">
      <w:pPr>
        <w:pStyle w:val="SubStepAlpha"/>
      </w:pPr>
      <w:r>
        <w:t>Close the properties window for lsass.exe when done.</w:t>
      </w:r>
    </w:p>
    <w:p w14:paraId="63AF7996" w14:textId="77777777" w:rsidR="00B85A63" w:rsidRDefault="006544EF" w:rsidP="006544EF">
      <w:pPr>
        <w:pStyle w:val="SubStepAlpha"/>
      </w:pPr>
      <w:r>
        <w:t>View the properties for the other running processes.</w:t>
      </w:r>
    </w:p>
    <w:p w14:paraId="5DD8655A" w14:textId="77777777" w:rsidR="006544EF" w:rsidRDefault="006544EF" w:rsidP="00B85A63">
      <w:pPr>
        <w:pStyle w:val="BodyTextL50"/>
      </w:pPr>
      <w:r w:rsidRPr="006544EF">
        <w:rPr>
          <w:b/>
        </w:rPr>
        <w:t>Note</w:t>
      </w:r>
      <w:r>
        <w:t>: Not all processes can be queried for properties information.</w:t>
      </w:r>
    </w:p>
    <w:p w14:paraId="51B5232F" w14:textId="77777777" w:rsidR="006544EF" w:rsidRDefault="006544EF" w:rsidP="006544EF">
      <w:pPr>
        <w:pStyle w:val="StepHead"/>
      </w:pPr>
      <w:r>
        <w:lastRenderedPageBreak/>
        <w:t>Explore a user-started process.</w:t>
      </w:r>
    </w:p>
    <w:p w14:paraId="2D1394B9" w14:textId="77777777" w:rsidR="006544EF" w:rsidRDefault="00B85A63" w:rsidP="00990587">
      <w:pPr>
        <w:pStyle w:val="SubStepAlpha"/>
        <w:keepNext/>
      </w:pPr>
      <w:r>
        <w:t>Open a web browser, such as Microsoft Edge.</w:t>
      </w:r>
    </w:p>
    <w:p w14:paraId="633D3E18" w14:textId="77777777" w:rsidR="00B85A63" w:rsidRDefault="00B85A63" w:rsidP="00990587">
      <w:pPr>
        <w:pStyle w:val="BodyTextL50"/>
        <w:keepNext/>
      </w:pPr>
      <w:r>
        <w:t xml:space="preserve">What did you observe in the </w:t>
      </w:r>
      <w:proofErr w:type="spellStart"/>
      <w:r>
        <w:t>TCPView</w:t>
      </w:r>
      <w:proofErr w:type="spellEnd"/>
      <w:r>
        <w:t xml:space="preserve"> window?</w:t>
      </w:r>
    </w:p>
    <w:p w14:paraId="3F840419" w14:textId="77777777" w:rsidR="00B85A63" w:rsidRDefault="00B85A63" w:rsidP="00990587">
      <w:pPr>
        <w:pStyle w:val="BodyTextL50"/>
        <w:keepNext/>
      </w:pPr>
      <w:r>
        <w:t>____________________________________________________________________________________</w:t>
      </w:r>
    </w:p>
    <w:p w14:paraId="3700FB50" w14:textId="77777777" w:rsidR="00B85A63" w:rsidRDefault="00B85A63" w:rsidP="00B85A63">
      <w:pPr>
        <w:pStyle w:val="Visual"/>
      </w:pPr>
      <w:r>
        <w:rPr>
          <w:noProof/>
          <w:lang w:val="en-GB" w:eastAsia="en-GB"/>
        </w:rPr>
        <w:drawing>
          <wp:inline distT="0" distB="0" distL="0" distR="0" wp14:anchorId="74DEAA2A" wp14:editId="1D330705">
            <wp:extent cx="5486400" cy="18375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1837509"/>
                    </a:xfrm>
                    <a:prstGeom prst="rect">
                      <a:avLst/>
                    </a:prstGeom>
                  </pic:spPr>
                </pic:pic>
              </a:graphicData>
            </a:graphic>
          </wp:inline>
        </w:drawing>
      </w:r>
    </w:p>
    <w:p w14:paraId="3BB60D9F" w14:textId="77777777" w:rsidR="00DF1EED" w:rsidRDefault="00DF1EED" w:rsidP="00DF1EED">
      <w:pPr>
        <w:pStyle w:val="SubStepAlpha"/>
      </w:pPr>
      <w:r>
        <w:t>Close the web browser.</w:t>
      </w:r>
    </w:p>
    <w:p w14:paraId="52355345" w14:textId="77777777" w:rsidR="00DF1EED" w:rsidRDefault="00DF1EED" w:rsidP="00DF1EED">
      <w:pPr>
        <w:pStyle w:val="BodyTextL50"/>
      </w:pPr>
      <w:r>
        <w:t xml:space="preserve">What did you observe in the </w:t>
      </w:r>
      <w:proofErr w:type="spellStart"/>
      <w:r>
        <w:t>TCPView</w:t>
      </w:r>
      <w:proofErr w:type="spellEnd"/>
      <w:r>
        <w:t xml:space="preserve"> window?</w:t>
      </w:r>
    </w:p>
    <w:p w14:paraId="62C854FB" w14:textId="77777777" w:rsidR="00DF1EED" w:rsidRDefault="00DF1EED" w:rsidP="00990587">
      <w:pPr>
        <w:pStyle w:val="BodyTextL50"/>
        <w:keepNext/>
      </w:pPr>
      <w:r>
        <w:t>____________________________________________________________________________________</w:t>
      </w:r>
    </w:p>
    <w:p w14:paraId="1F65B84C" w14:textId="77777777" w:rsidR="00B85A63" w:rsidRDefault="00B85A63" w:rsidP="00B85A63">
      <w:pPr>
        <w:pStyle w:val="Visual"/>
      </w:pPr>
      <w:r>
        <w:rPr>
          <w:noProof/>
          <w:lang w:val="en-GB" w:eastAsia="en-GB"/>
        </w:rPr>
        <w:drawing>
          <wp:inline distT="0" distB="0" distL="0" distR="0" wp14:anchorId="49A104BC" wp14:editId="413F89CC">
            <wp:extent cx="5486400" cy="18375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86400" cy="1837509"/>
                    </a:xfrm>
                    <a:prstGeom prst="rect">
                      <a:avLst/>
                    </a:prstGeom>
                  </pic:spPr>
                </pic:pic>
              </a:graphicData>
            </a:graphic>
          </wp:inline>
        </w:drawing>
      </w:r>
    </w:p>
    <w:p w14:paraId="1C5BFB3A" w14:textId="77777777" w:rsidR="00DF1EED" w:rsidRDefault="00DF1EED" w:rsidP="00990587">
      <w:pPr>
        <w:pStyle w:val="SubStepAlpha"/>
        <w:keepNext/>
      </w:pPr>
      <w:r>
        <w:t xml:space="preserve">Reopen the web browser. Research some of the processes listed in </w:t>
      </w:r>
      <w:proofErr w:type="spellStart"/>
      <w:r>
        <w:t>TCPView</w:t>
      </w:r>
      <w:proofErr w:type="spellEnd"/>
      <w:r>
        <w:t>. Record your findings.</w:t>
      </w:r>
    </w:p>
    <w:p w14:paraId="0FC19BB7" w14:textId="77777777" w:rsidR="00DF1EED" w:rsidRDefault="00DF1EED" w:rsidP="00990587">
      <w:pPr>
        <w:pStyle w:val="BodyTextL50"/>
        <w:keepNext/>
      </w:pPr>
      <w:r>
        <w:t>____________________________________________________________________________________</w:t>
      </w:r>
    </w:p>
    <w:p w14:paraId="117F8570" w14:textId="77777777" w:rsidR="00DF1EED" w:rsidRDefault="00DF1EED" w:rsidP="00990587">
      <w:pPr>
        <w:pStyle w:val="BodyTextL50"/>
        <w:keepNext/>
      </w:pPr>
      <w:r>
        <w:t>____________________________________________________________________________________</w:t>
      </w:r>
    </w:p>
    <w:p w14:paraId="642ED7E0" w14:textId="77777777" w:rsidR="00DF1EED" w:rsidRDefault="00DF1EED" w:rsidP="00990587">
      <w:pPr>
        <w:pStyle w:val="BodyTextL50"/>
        <w:keepNext/>
      </w:pPr>
      <w:r>
        <w:t>____________________________________________________________________________________</w:t>
      </w:r>
    </w:p>
    <w:p w14:paraId="741CA36F" w14:textId="636CCF99" w:rsidR="00822249" w:rsidRDefault="00DF1EED" w:rsidP="00DF1EED">
      <w:pPr>
        <w:pStyle w:val="BodyTextL50"/>
      </w:pPr>
      <w:r>
        <w:t>____________________________________________________________________________________</w:t>
      </w:r>
    </w:p>
    <w:p w14:paraId="6E31BDAF" w14:textId="77777777" w:rsidR="00822249" w:rsidRPr="00822249" w:rsidRDefault="00822249" w:rsidP="00822249"/>
    <w:p w14:paraId="08494291" w14:textId="77777777" w:rsidR="00822249" w:rsidRPr="00822249" w:rsidRDefault="00822249" w:rsidP="00822249"/>
    <w:p w14:paraId="6A63781A" w14:textId="77777777" w:rsidR="00822249" w:rsidRPr="00822249" w:rsidRDefault="00822249" w:rsidP="00822249"/>
    <w:p w14:paraId="60651731" w14:textId="05036ED1" w:rsidR="00822249" w:rsidRDefault="00822249" w:rsidP="00822249"/>
    <w:p w14:paraId="6FBEF495" w14:textId="0DDFDA41" w:rsidR="00822249" w:rsidRDefault="00822249" w:rsidP="00822249">
      <w:pPr>
        <w:tabs>
          <w:tab w:val="left" w:pos="2189"/>
        </w:tabs>
      </w:pPr>
      <w:r>
        <w:tab/>
      </w:r>
    </w:p>
    <w:p w14:paraId="5FC49ED1" w14:textId="77777777" w:rsidR="00822249" w:rsidRDefault="00822249">
      <w:pPr>
        <w:spacing w:before="0" w:after="0" w:line="240" w:lineRule="auto"/>
      </w:pPr>
      <w:r>
        <w:br w:type="page"/>
      </w:r>
    </w:p>
    <w:p w14:paraId="24C2057F" w14:textId="77777777" w:rsidR="00822249" w:rsidRPr="009A1CF4" w:rsidRDefault="00822249" w:rsidP="00822249">
      <w:pPr>
        <w:pStyle w:val="LabTitle"/>
      </w:pPr>
      <w:bookmarkStart w:id="0" w:name="_Hlk482174621"/>
      <w:bookmarkEnd w:id="0"/>
      <w:r>
        <w:lastRenderedPageBreak/>
        <w:t>Lab – Exploring Processes, Threads, Handles, and Windows Registry</w:t>
      </w:r>
    </w:p>
    <w:p w14:paraId="4259A304" w14:textId="77777777" w:rsidR="00822249" w:rsidRDefault="00822249" w:rsidP="00822249">
      <w:pPr>
        <w:pStyle w:val="LabSection"/>
        <w:keepNext/>
        <w:widowControl/>
      </w:pPr>
      <w:r w:rsidRPr="00BB73FF">
        <w:t>Objective</w:t>
      </w:r>
      <w:r>
        <w:t>s</w:t>
      </w:r>
    </w:p>
    <w:p w14:paraId="03CFAE0B" w14:textId="77777777" w:rsidR="00822249" w:rsidRPr="00B321C9" w:rsidRDefault="00822249" w:rsidP="00822249">
      <w:pPr>
        <w:pStyle w:val="BodyTextL25"/>
      </w:pPr>
      <w:r>
        <w:t xml:space="preserve">In this lab, you will explore the processes, threads, and handles using Process Explorer in the </w:t>
      </w:r>
      <w:proofErr w:type="spellStart"/>
      <w:r>
        <w:t>SysInternals</w:t>
      </w:r>
      <w:proofErr w:type="spellEnd"/>
      <w:r>
        <w:t xml:space="preserve"> Suite. You will also use the Windows Registry to change a setting.</w:t>
      </w:r>
    </w:p>
    <w:p w14:paraId="51548A73" w14:textId="77777777" w:rsidR="00822249" w:rsidRDefault="00822249" w:rsidP="00822249">
      <w:pPr>
        <w:pStyle w:val="BodyTextL25Bold"/>
      </w:pPr>
      <w:r>
        <w:t>Part 1: Exploring Processes</w:t>
      </w:r>
    </w:p>
    <w:p w14:paraId="33504F4B" w14:textId="77777777" w:rsidR="00822249" w:rsidRDefault="00822249" w:rsidP="00822249">
      <w:pPr>
        <w:pStyle w:val="BodyTextL25Bold"/>
      </w:pPr>
      <w:r>
        <w:t>Part 2: Exploring Threads and Handles</w:t>
      </w:r>
    </w:p>
    <w:p w14:paraId="2AFED134" w14:textId="77777777" w:rsidR="00822249" w:rsidRPr="00C07FD9" w:rsidRDefault="00822249" w:rsidP="00822249">
      <w:pPr>
        <w:pStyle w:val="BodyTextL25Bold"/>
      </w:pPr>
      <w:r>
        <w:t>Part 3: Exploring Windows Registry</w:t>
      </w:r>
    </w:p>
    <w:p w14:paraId="0CAC9362" w14:textId="77777777" w:rsidR="00822249" w:rsidRDefault="00822249" w:rsidP="00822249">
      <w:pPr>
        <w:pStyle w:val="LabSection"/>
        <w:keepNext/>
        <w:widowControl/>
      </w:pPr>
      <w:r>
        <w:t>Required Resources</w:t>
      </w:r>
    </w:p>
    <w:p w14:paraId="539EC1C2" w14:textId="77777777" w:rsidR="00822249" w:rsidRDefault="00822249" w:rsidP="00D778DF">
      <w:pPr>
        <w:pStyle w:val="Bulletlevel1"/>
      </w:pPr>
      <w:r>
        <w:t>1 Windows PC with Internet access</w:t>
      </w:r>
    </w:p>
    <w:p w14:paraId="0C7C214C" w14:textId="77777777" w:rsidR="00822249" w:rsidRDefault="00822249" w:rsidP="00822249">
      <w:pPr>
        <w:pStyle w:val="PartHead"/>
      </w:pPr>
      <w:r>
        <w:t>Exploring Processes</w:t>
      </w:r>
    </w:p>
    <w:p w14:paraId="111610B7" w14:textId="77777777" w:rsidR="00822249" w:rsidRPr="001D2238" w:rsidRDefault="00822249" w:rsidP="00822249">
      <w:pPr>
        <w:pStyle w:val="BodyTextL25"/>
      </w:pPr>
      <w:r>
        <w:t xml:space="preserve">In this part, you will explore processes. Processes are programs or applications in execution. You will explore the processes using Process Explorer in the Windows </w:t>
      </w:r>
      <w:proofErr w:type="spellStart"/>
      <w:r>
        <w:t>SysInternals</w:t>
      </w:r>
      <w:proofErr w:type="spellEnd"/>
      <w:r>
        <w:t xml:space="preserve"> Suite. You will also start and observe a new process.</w:t>
      </w:r>
    </w:p>
    <w:p w14:paraId="168C077D" w14:textId="77777777" w:rsidR="00822249" w:rsidRDefault="00822249" w:rsidP="00822249">
      <w:pPr>
        <w:pStyle w:val="StepHead"/>
      </w:pPr>
      <w:r>
        <w:t xml:space="preserve">Download Windows </w:t>
      </w:r>
      <w:proofErr w:type="spellStart"/>
      <w:r>
        <w:t>SysInternals</w:t>
      </w:r>
      <w:proofErr w:type="spellEnd"/>
      <w:r>
        <w:t xml:space="preserve"> Suite.</w:t>
      </w:r>
    </w:p>
    <w:p w14:paraId="1507F312" w14:textId="77777777" w:rsidR="00822249" w:rsidRPr="007029CF" w:rsidRDefault="00822249" w:rsidP="00822249">
      <w:pPr>
        <w:pStyle w:val="SubStepAlpha"/>
      </w:pPr>
      <w:r>
        <w:t xml:space="preserve">Navigate to the following link to download Windows </w:t>
      </w:r>
      <w:proofErr w:type="spellStart"/>
      <w:r>
        <w:t>SysInternals</w:t>
      </w:r>
      <w:proofErr w:type="spellEnd"/>
      <w:r>
        <w:t xml:space="preserve"> Suite:</w:t>
      </w:r>
    </w:p>
    <w:p w14:paraId="6D04B6E7" w14:textId="77777777" w:rsidR="00822249" w:rsidRDefault="00822249" w:rsidP="00822249">
      <w:pPr>
        <w:pStyle w:val="BodyTextL50"/>
      </w:pPr>
      <w:hyperlink r:id="rId16" w:history="1">
        <w:r w:rsidRPr="000A4A9B">
          <w:rPr>
            <w:rStyle w:val="Hyperlink"/>
          </w:rPr>
          <w:t>https://technet.microsoft.com/en-us/sysinternals/bb842062.aspx</w:t>
        </w:r>
      </w:hyperlink>
    </w:p>
    <w:p w14:paraId="68E9B30D" w14:textId="77777777" w:rsidR="00822249" w:rsidRDefault="00822249" w:rsidP="00822249">
      <w:pPr>
        <w:pStyle w:val="SubStepAlpha"/>
      </w:pPr>
      <w:r>
        <w:t>After the download is completed, extract the files from the folder.</w:t>
      </w:r>
    </w:p>
    <w:p w14:paraId="6886F2BB" w14:textId="77777777" w:rsidR="00822249" w:rsidRDefault="00822249" w:rsidP="00822249">
      <w:pPr>
        <w:pStyle w:val="SubStepAlpha"/>
      </w:pPr>
      <w:r>
        <w:t>Leave the web browser open for the following steps.</w:t>
      </w:r>
    </w:p>
    <w:p w14:paraId="1C1AD730" w14:textId="77777777" w:rsidR="00822249" w:rsidRDefault="00822249" w:rsidP="00822249">
      <w:pPr>
        <w:pStyle w:val="StepHead"/>
      </w:pPr>
      <w:r>
        <w:t>Explore an active process.</w:t>
      </w:r>
    </w:p>
    <w:p w14:paraId="4CBE0B74" w14:textId="77777777" w:rsidR="00822249" w:rsidRDefault="00822249" w:rsidP="00822249">
      <w:pPr>
        <w:pStyle w:val="SubStepAlpha"/>
      </w:pPr>
      <w:r>
        <w:t xml:space="preserve">Navigate to the </w:t>
      </w:r>
      <w:proofErr w:type="spellStart"/>
      <w:r>
        <w:t>SysinternalsSuite</w:t>
      </w:r>
      <w:proofErr w:type="spellEnd"/>
      <w:r>
        <w:t xml:space="preserve"> folder with all the extracted files.</w:t>
      </w:r>
    </w:p>
    <w:p w14:paraId="31CA31C4" w14:textId="77777777" w:rsidR="00822249" w:rsidRDefault="00822249" w:rsidP="00822249">
      <w:pPr>
        <w:pStyle w:val="SubStepAlpha"/>
      </w:pPr>
      <w:r>
        <w:t xml:space="preserve">Open </w:t>
      </w:r>
      <w:r w:rsidRPr="006D05C7">
        <w:rPr>
          <w:b/>
        </w:rPr>
        <w:t>procexp</w:t>
      </w:r>
      <w:r>
        <w:rPr>
          <w:b/>
        </w:rPr>
        <w:t>.exe</w:t>
      </w:r>
      <w:r>
        <w:t>. Accept the Process Explorer License Agreement when prompted.</w:t>
      </w:r>
    </w:p>
    <w:p w14:paraId="34E3F0C3" w14:textId="77777777" w:rsidR="00822249" w:rsidRDefault="00822249" w:rsidP="00822249">
      <w:pPr>
        <w:pStyle w:val="SubStepAlpha"/>
        <w:keepNext/>
      </w:pPr>
      <w:r>
        <w:lastRenderedPageBreak/>
        <w:t>The Process Explorer displays a list of currently active processes.</w:t>
      </w:r>
    </w:p>
    <w:p w14:paraId="27984A66" w14:textId="77777777" w:rsidR="00822249" w:rsidRDefault="00822249" w:rsidP="00822249">
      <w:pPr>
        <w:pStyle w:val="Visual"/>
      </w:pPr>
      <w:r>
        <w:rPr>
          <w:noProof/>
          <w:lang w:val="en-GB" w:eastAsia="en-GB"/>
        </w:rPr>
        <w:drawing>
          <wp:inline distT="0" distB="0" distL="0" distR="0" wp14:anchorId="523913C1" wp14:editId="72B7C0D8">
            <wp:extent cx="5486400" cy="2666456"/>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86400" cy="2666456"/>
                    </a:xfrm>
                    <a:prstGeom prst="rect">
                      <a:avLst/>
                    </a:prstGeom>
                  </pic:spPr>
                </pic:pic>
              </a:graphicData>
            </a:graphic>
          </wp:inline>
        </w:drawing>
      </w:r>
    </w:p>
    <w:p w14:paraId="186AF191" w14:textId="77777777" w:rsidR="00822249" w:rsidRDefault="00822249" w:rsidP="00822249">
      <w:pPr>
        <w:pStyle w:val="SubStepAlpha"/>
        <w:keepNext/>
      </w:pPr>
      <w:r>
        <w:t>T</w:t>
      </w:r>
      <w:bookmarkStart w:id="1" w:name="_Hlk482175527"/>
      <w:r>
        <w:t>o locate the web browser process, drag the Find Window's Process icon (</w:t>
      </w:r>
      <w:r w:rsidRPr="006E1B2B">
        <w:rPr>
          <w:noProof/>
          <w:lang w:val="en-GB" w:eastAsia="en-GB"/>
        </w:rPr>
        <w:drawing>
          <wp:inline distT="0" distB="0" distL="0" distR="0" wp14:anchorId="0E6E0C04" wp14:editId="2ECFBE82">
            <wp:extent cx="17145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1450" cy="171450"/>
                    </a:xfrm>
                    <a:prstGeom prst="rect">
                      <a:avLst/>
                    </a:prstGeom>
                  </pic:spPr>
                </pic:pic>
              </a:graphicData>
            </a:graphic>
          </wp:inline>
        </w:drawing>
      </w:r>
      <w:r>
        <w:t>) into the opened web browser window. Microsoft Edge was used in this example.</w:t>
      </w:r>
    </w:p>
    <w:bookmarkEnd w:id="1"/>
    <w:p w14:paraId="59C1F83A" w14:textId="77777777" w:rsidR="00822249" w:rsidRDefault="00822249" w:rsidP="00822249">
      <w:pPr>
        <w:pStyle w:val="Visual"/>
      </w:pPr>
      <w:r w:rsidRPr="0087528E">
        <w:rPr>
          <w:noProof/>
          <w:lang w:val="en-GB" w:eastAsia="en-GB"/>
        </w:rPr>
        <w:drawing>
          <wp:inline distT="0" distB="0" distL="0" distR="0" wp14:anchorId="72CC5EE2" wp14:editId="25610641">
            <wp:extent cx="5486400" cy="351118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6400" cy="3511187"/>
                    </a:xfrm>
                    <a:prstGeom prst="rect">
                      <a:avLst/>
                    </a:prstGeom>
                  </pic:spPr>
                </pic:pic>
              </a:graphicData>
            </a:graphic>
          </wp:inline>
        </w:drawing>
      </w:r>
    </w:p>
    <w:p w14:paraId="015CBDE3" w14:textId="77777777" w:rsidR="00822249" w:rsidRDefault="00822249" w:rsidP="00822249">
      <w:pPr>
        <w:pStyle w:val="SubStepAlpha"/>
        <w:keepNext/>
      </w:pPr>
      <w:r>
        <w:lastRenderedPageBreak/>
        <w:t xml:space="preserve">The Microsoft Edge process can be terminated in the Process Explorer. Right-click the selected process and select </w:t>
      </w:r>
      <w:r>
        <w:rPr>
          <w:b/>
        </w:rPr>
        <w:t>Kill Process</w:t>
      </w:r>
      <w:r>
        <w:t>.</w:t>
      </w:r>
    </w:p>
    <w:p w14:paraId="5DED67C2" w14:textId="77777777" w:rsidR="00822249" w:rsidRDefault="00822249" w:rsidP="00822249">
      <w:pPr>
        <w:pStyle w:val="Visual"/>
      </w:pPr>
      <w:r w:rsidRPr="0087528E">
        <w:rPr>
          <w:noProof/>
          <w:lang w:val="en-GB" w:eastAsia="en-GB"/>
        </w:rPr>
        <w:drawing>
          <wp:inline distT="0" distB="0" distL="0" distR="0" wp14:anchorId="1639B2B9" wp14:editId="3E8A2525">
            <wp:extent cx="5486400" cy="351118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86400" cy="3511187"/>
                    </a:xfrm>
                    <a:prstGeom prst="rect">
                      <a:avLst/>
                    </a:prstGeom>
                  </pic:spPr>
                </pic:pic>
              </a:graphicData>
            </a:graphic>
          </wp:inline>
        </w:drawing>
      </w:r>
    </w:p>
    <w:p w14:paraId="77B26374" w14:textId="77777777" w:rsidR="00822249" w:rsidRDefault="00822249" w:rsidP="00822249">
      <w:pPr>
        <w:pStyle w:val="BodyTextL50"/>
        <w:keepNext/>
      </w:pPr>
      <w:r>
        <w:t>What happened to the web browser window when the process is killed?</w:t>
      </w:r>
    </w:p>
    <w:p w14:paraId="119E469D" w14:textId="77777777" w:rsidR="00822249" w:rsidRDefault="00822249" w:rsidP="00822249">
      <w:pPr>
        <w:pStyle w:val="BodyTextL50"/>
      </w:pPr>
      <w:r>
        <w:t>____________________________________________________________________________________</w:t>
      </w:r>
    </w:p>
    <w:p w14:paraId="0007B70D" w14:textId="77777777" w:rsidR="00822249" w:rsidRDefault="00822249" w:rsidP="00822249">
      <w:pPr>
        <w:pStyle w:val="StepHead"/>
      </w:pPr>
      <w:r>
        <w:t>Start another process.</w:t>
      </w:r>
    </w:p>
    <w:p w14:paraId="4306222C" w14:textId="77777777" w:rsidR="00822249" w:rsidRDefault="00822249" w:rsidP="00822249">
      <w:pPr>
        <w:pStyle w:val="SubStepAlpha"/>
      </w:pPr>
      <w:r>
        <w:t>Open a Command Prompt. (</w:t>
      </w:r>
      <w:r>
        <w:rPr>
          <w:b/>
        </w:rPr>
        <w:t xml:space="preserve">Start </w:t>
      </w:r>
      <w:r>
        <w:t xml:space="preserve">&gt; search </w:t>
      </w:r>
      <w:r>
        <w:rPr>
          <w:b/>
        </w:rPr>
        <w:t>Command Prompt</w:t>
      </w:r>
      <w:r>
        <w:t xml:space="preserve"> &gt; select </w:t>
      </w:r>
      <w:r>
        <w:rPr>
          <w:b/>
        </w:rPr>
        <w:t>Command Prompt</w:t>
      </w:r>
      <w:r>
        <w:t>)</w:t>
      </w:r>
    </w:p>
    <w:p w14:paraId="5D59D185" w14:textId="77777777" w:rsidR="00822249" w:rsidRDefault="00822249" w:rsidP="00822249">
      <w:pPr>
        <w:pStyle w:val="SubStepAlpha"/>
      </w:pPr>
      <w:r>
        <w:t>Drag the Find Window's Process icon (</w:t>
      </w:r>
      <w:r w:rsidRPr="006E1B2B">
        <w:rPr>
          <w:noProof/>
          <w:lang w:val="en-GB" w:eastAsia="en-GB"/>
        </w:rPr>
        <w:drawing>
          <wp:inline distT="0" distB="0" distL="0" distR="0" wp14:anchorId="54BFD049" wp14:editId="5DA6642C">
            <wp:extent cx="171450"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1450" cy="171450"/>
                    </a:xfrm>
                    <a:prstGeom prst="rect">
                      <a:avLst/>
                    </a:prstGeom>
                  </pic:spPr>
                </pic:pic>
              </a:graphicData>
            </a:graphic>
          </wp:inline>
        </w:drawing>
      </w:r>
      <w:r>
        <w:t>) into the Command Prompt window and locate the highlighted Command Prompt process in Process Explorer.</w:t>
      </w:r>
    </w:p>
    <w:p w14:paraId="59C7B322" w14:textId="77777777" w:rsidR="00822249" w:rsidRPr="006D05C7" w:rsidRDefault="00822249" w:rsidP="00822249">
      <w:pPr>
        <w:pStyle w:val="SubStepAlpha"/>
        <w:keepNext/>
      </w:pPr>
      <w:r>
        <w:t>The process for the Command Prompt is cmd.exe. Its parent process is explorer.exe process. The cmd.exe has a child process, conhost.exe.</w:t>
      </w:r>
    </w:p>
    <w:p w14:paraId="5D2FF4B2" w14:textId="77777777" w:rsidR="00822249" w:rsidRDefault="00822249" w:rsidP="00822249">
      <w:pPr>
        <w:pStyle w:val="Visual"/>
      </w:pPr>
      <w:r w:rsidRPr="007E28BB">
        <w:rPr>
          <w:noProof/>
          <w:lang w:val="en-GB" w:eastAsia="en-GB"/>
        </w:rPr>
        <w:drawing>
          <wp:inline distT="0" distB="0" distL="0" distR="0" wp14:anchorId="535DDC27" wp14:editId="52D39AC9">
            <wp:extent cx="5486400" cy="2164080"/>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86400" cy="2164080"/>
                    </a:xfrm>
                    <a:prstGeom prst="rect">
                      <a:avLst/>
                    </a:prstGeom>
                  </pic:spPr>
                </pic:pic>
              </a:graphicData>
            </a:graphic>
          </wp:inline>
        </w:drawing>
      </w:r>
    </w:p>
    <w:p w14:paraId="13CB263C" w14:textId="77777777" w:rsidR="00822249" w:rsidRDefault="00822249" w:rsidP="00822249">
      <w:pPr>
        <w:pStyle w:val="SubStepAlpha"/>
      </w:pPr>
      <w:r>
        <w:lastRenderedPageBreak/>
        <w:t>Navigate to the Command Prompt window. Start a ping at the prompt and observe the changes under the cmd.exe process.</w:t>
      </w:r>
    </w:p>
    <w:p w14:paraId="73868FE7" w14:textId="77777777" w:rsidR="00822249" w:rsidRDefault="00822249" w:rsidP="00822249">
      <w:pPr>
        <w:pStyle w:val="BodyTextL50"/>
      </w:pPr>
      <w:r>
        <w:t>What happened during the ping process?</w:t>
      </w:r>
    </w:p>
    <w:p w14:paraId="0C4B9565" w14:textId="77777777" w:rsidR="00822249" w:rsidRDefault="00822249" w:rsidP="00822249">
      <w:pPr>
        <w:pStyle w:val="BodyTextL50"/>
      </w:pPr>
      <w:r>
        <w:t>____________________________________________________________________________________</w:t>
      </w:r>
    </w:p>
    <w:p w14:paraId="4AAEFC90" w14:textId="77777777" w:rsidR="00822249" w:rsidRDefault="00822249" w:rsidP="00822249">
      <w:pPr>
        <w:pStyle w:val="SubStepAlpha"/>
        <w:keepNext/>
      </w:pPr>
      <w:r>
        <w:t xml:space="preserve">As you review the list of active processes, you find that the child process conhost.exe may be suspicious. To check for malicious content, right-click </w:t>
      </w:r>
      <w:r>
        <w:rPr>
          <w:b/>
        </w:rPr>
        <w:t xml:space="preserve">conhost.exe </w:t>
      </w:r>
      <w:r>
        <w:t xml:space="preserve">and select </w:t>
      </w:r>
      <w:r>
        <w:rPr>
          <w:b/>
        </w:rPr>
        <w:t xml:space="preserve">Check </w:t>
      </w:r>
      <w:proofErr w:type="spellStart"/>
      <w:r>
        <w:rPr>
          <w:b/>
        </w:rPr>
        <w:t>VirusTotal</w:t>
      </w:r>
      <w:proofErr w:type="spellEnd"/>
      <w:r>
        <w:t xml:space="preserve">. When prompted, click </w:t>
      </w:r>
      <w:r>
        <w:rPr>
          <w:b/>
        </w:rPr>
        <w:t xml:space="preserve">Yes </w:t>
      </w:r>
      <w:r>
        <w:t xml:space="preserve">to agree to </w:t>
      </w:r>
      <w:proofErr w:type="spellStart"/>
      <w:r>
        <w:t>VirusTotal</w:t>
      </w:r>
      <w:proofErr w:type="spellEnd"/>
      <w:r>
        <w:t xml:space="preserve"> Terms of Service. Then click </w:t>
      </w:r>
      <w:r>
        <w:rPr>
          <w:b/>
        </w:rPr>
        <w:t>OK</w:t>
      </w:r>
      <w:r>
        <w:t xml:space="preserve"> for the next prompt.</w:t>
      </w:r>
    </w:p>
    <w:p w14:paraId="361BF4FB" w14:textId="77777777" w:rsidR="00822249" w:rsidRDefault="00822249" w:rsidP="00822249">
      <w:pPr>
        <w:pStyle w:val="Visual"/>
      </w:pPr>
      <w:r w:rsidRPr="00DB2B1B">
        <w:rPr>
          <w:noProof/>
          <w:lang w:val="en-GB" w:eastAsia="en-GB"/>
        </w:rPr>
        <w:drawing>
          <wp:inline distT="0" distB="0" distL="0" distR="0" wp14:anchorId="1AE5E9F6" wp14:editId="014D4D26">
            <wp:extent cx="5486400" cy="225443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86400" cy="2254431"/>
                    </a:xfrm>
                    <a:prstGeom prst="rect">
                      <a:avLst/>
                    </a:prstGeom>
                  </pic:spPr>
                </pic:pic>
              </a:graphicData>
            </a:graphic>
          </wp:inline>
        </w:drawing>
      </w:r>
    </w:p>
    <w:p w14:paraId="699224C3" w14:textId="77777777" w:rsidR="00822249" w:rsidRDefault="00822249" w:rsidP="00822249">
      <w:pPr>
        <w:pStyle w:val="SubStepAlpha"/>
      </w:pPr>
      <w:r>
        <w:t xml:space="preserve">Expand the Process Explorer window or scroll to the right until you see the </w:t>
      </w:r>
      <w:proofErr w:type="spellStart"/>
      <w:r>
        <w:t>VirusTotal</w:t>
      </w:r>
      <w:proofErr w:type="spellEnd"/>
      <w:r>
        <w:t xml:space="preserve"> column. Click the link under the </w:t>
      </w:r>
      <w:proofErr w:type="spellStart"/>
      <w:r>
        <w:t>VirusTotal</w:t>
      </w:r>
      <w:proofErr w:type="spellEnd"/>
      <w:r>
        <w:t xml:space="preserve"> column. The default web browser opens with the results regarding the malicious content of conhost.exe.</w:t>
      </w:r>
    </w:p>
    <w:p w14:paraId="2699360B" w14:textId="77777777" w:rsidR="00822249" w:rsidRDefault="00822249" w:rsidP="00822249">
      <w:pPr>
        <w:pStyle w:val="SubStepAlpha"/>
      </w:pPr>
      <w:r>
        <w:t xml:space="preserve">Right-click the cmd.exe process and select </w:t>
      </w:r>
      <w:r>
        <w:rPr>
          <w:b/>
        </w:rPr>
        <w:t>Kill Process</w:t>
      </w:r>
      <w:r w:rsidRPr="0086354E">
        <w:t>.</w:t>
      </w:r>
      <w:r>
        <w:t xml:space="preserve"> What happened to the child process conhost.exe?</w:t>
      </w:r>
    </w:p>
    <w:p w14:paraId="5EBAF85F" w14:textId="77777777" w:rsidR="00822249" w:rsidRDefault="00822249" w:rsidP="00822249">
      <w:pPr>
        <w:pStyle w:val="BodyTextL50"/>
      </w:pPr>
      <w:r>
        <w:t>____________________________________________________________________________________</w:t>
      </w:r>
    </w:p>
    <w:p w14:paraId="45D72D14" w14:textId="77777777" w:rsidR="00822249" w:rsidRDefault="00822249" w:rsidP="00822249">
      <w:pPr>
        <w:pStyle w:val="PartHead"/>
      </w:pPr>
      <w:r>
        <w:t>Exploring Threads and Handles</w:t>
      </w:r>
    </w:p>
    <w:p w14:paraId="6AE92690" w14:textId="77777777" w:rsidR="00822249" w:rsidRDefault="00822249" w:rsidP="00822249">
      <w:pPr>
        <w:pStyle w:val="BodyTextL25"/>
      </w:pPr>
      <w:r>
        <w:t xml:space="preserve">In this part, you will explore threads and handles. Processes have one or more threads. A thread is a unit of execution in a process. A handle is an abstract reference to memory blocks or objects managed by an operating system. You will use Process Explorer (procexp.exe) in Windows </w:t>
      </w:r>
      <w:proofErr w:type="spellStart"/>
      <w:r>
        <w:t>SysInternals</w:t>
      </w:r>
      <w:proofErr w:type="spellEnd"/>
      <w:r>
        <w:t xml:space="preserve"> Suite to explore the threads and handles.</w:t>
      </w:r>
    </w:p>
    <w:p w14:paraId="0D795B66" w14:textId="77777777" w:rsidR="00822249" w:rsidRPr="0067004D" w:rsidRDefault="00822249" w:rsidP="00822249">
      <w:pPr>
        <w:pStyle w:val="StepHead"/>
      </w:pPr>
      <w:r>
        <w:t>Explore threads.</w:t>
      </w:r>
    </w:p>
    <w:p w14:paraId="03B41FEA" w14:textId="77777777" w:rsidR="00822249" w:rsidRDefault="00822249" w:rsidP="00822249">
      <w:pPr>
        <w:pStyle w:val="SubStepAlpha"/>
      </w:pPr>
      <w:r>
        <w:t>Open a command prompt.</w:t>
      </w:r>
    </w:p>
    <w:p w14:paraId="30390EE7" w14:textId="77777777" w:rsidR="00822249" w:rsidRDefault="00822249" w:rsidP="00822249">
      <w:pPr>
        <w:pStyle w:val="SubStepAlpha"/>
        <w:keepNext/>
      </w:pPr>
      <w:r>
        <w:lastRenderedPageBreak/>
        <w:t xml:space="preserve">In Process Explorer window, right-click conhost.exe and Select </w:t>
      </w:r>
      <w:r>
        <w:rPr>
          <w:b/>
        </w:rPr>
        <w:t>Properties…</w:t>
      </w:r>
      <w:r>
        <w:t xml:space="preserve">.. Click the </w:t>
      </w:r>
      <w:r>
        <w:rPr>
          <w:b/>
        </w:rPr>
        <w:t>Threads</w:t>
      </w:r>
      <w:r>
        <w:t xml:space="preserve"> tab to view the active threads for the conhost.exe process.</w:t>
      </w:r>
    </w:p>
    <w:p w14:paraId="17FD84EB" w14:textId="77777777" w:rsidR="00822249" w:rsidRDefault="00822249" w:rsidP="00822249">
      <w:pPr>
        <w:pStyle w:val="Visual"/>
      </w:pPr>
      <w:r>
        <w:rPr>
          <w:noProof/>
          <w:lang w:val="en-GB" w:eastAsia="en-GB"/>
        </w:rPr>
        <w:drawing>
          <wp:inline distT="0" distB="0" distL="0" distR="0" wp14:anchorId="0D9568EC" wp14:editId="37E6EF77">
            <wp:extent cx="3200400" cy="433125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00400" cy="4331257"/>
                    </a:xfrm>
                    <a:prstGeom prst="rect">
                      <a:avLst/>
                    </a:prstGeom>
                  </pic:spPr>
                </pic:pic>
              </a:graphicData>
            </a:graphic>
          </wp:inline>
        </w:drawing>
      </w:r>
    </w:p>
    <w:p w14:paraId="73E0EC68" w14:textId="77777777" w:rsidR="00822249" w:rsidRDefault="00822249" w:rsidP="00822249">
      <w:pPr>
        <w:pStyle w:val="SubStepAlpha"/>
      </w:pPr>
      <w:r>
        <w:t>Examine the details of the thread. What type of information is available in the Properties window?</w:t>
      </w:r>
    </w:p>
    <w:p w14:paraId="16DA4519" w14:textId="77777777" w:rsidR="00822249" w:rsidRDefault="00822249" w:rsidP="00822249">
      <w:pPr>
        <w:pStyle w:val="BodyTextL50"/>
      </w:pPr>
      <w:r>
        <w:t>____________________________________________________________________________________</w:t>
      </w:r>
    </w:p>
    <w:p w14:paraId="4E99988A" w14:textId="77777777" w:rsidR="00822249" w:rsidRDefault="00822249" w:rsidP="00822249">
      <w:pPr>
        <w:pStyle w:val="BodyTextL50"/>
      </w:pPr>
      <w:r>
        <w:t>____________________________________________________________________________________</w:t>
      </w:r>
    </w:p>
    <w:p w14:paraId="757DB268" w14:textId="77777777" w:rsidR="00822249" w:rsidRDefault="00822249" w:rsidP="00822249">
      <w:pPr>
        <w:pStyle w:val="StepHead"/>
      </w:pPr>
      <w:r>
        <w:lastRenderedPageBreak/>
        <w:t>Explore handles.</w:t>
      </w:r>
    </w:p>
    <w:p w14:paraId="72323C89" w14:textId="77777777" w:rsidR="00822249" w:rsidRDefault="00822249" w:rsidP="00822249">
      <w:pPr>
        <w:pStyle w:val="BodyTextL25"/>
        <w:keepNext/>
      </w:pPr>
      <w:r>
        <w:t xml:space="preserve">In the Process Explorer, click </w:t>
      </w:r>
      <w:r>
        <w:rPr>
          <w:b/>
        </w:rPr>
        <w:t>View</w:t>
      </w:r>
      <w:r w:rsidRPr="007944DD">
        <w:t xml:space="preserve"> &gt; select </w:t>
      </w:r>
      <w:r w:rsidRPr="00A87D19">
        <w:rPr>
          <w:b/>
        </w:rPr>
        <w:t xml:space="preserve">Show </w:t>
      </w:r>
      <w:r>
        <w:rPr>
          <w:b/>
        </w:rPr>
        <w:t>Lower Pane</w:t>
      </w:r>
      <w:r w:rsidRPr="007944DD">
        <w:t xml:space="preserve"> &gt; </w:t>
      </w:r>
      <w:r>
        <w:rPr>
          <w:b/>
        </w:rPr>
        <w:t>Handles</w:t>
      </w:r>
      <w:r>
        <w:t xml:space="preserve"> to view the handles associated with the conhost.exe process.</w:t>
      </w:r>
    </w:p>
    <w:p w14:paraId="0C493E3F" w14:textId="77777777" w:rsidR="00822249" w:rsidRDefault="00822249" w:rsidP="00822249">
      <w:pPr>
        <w:pStyle w:val="Visual"/>
      </w:pPr>
      <w:r>
        <w:rPr>
          <w:noProof/>
          <w:lang w:val="en-GB" w:eastAsia="en-GB"/>
        </w:rPr>
        <w:drawing>
          <wp:inline distT="0" distB="0" distL="0" distR="0" wp14:anchorId="317D8362" wp14:editId="37260BFC">
            <wp:extent cx="5486400" cy="24607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2460716"/>
                    </a:xfrm>
                    <a:prstGeom prst="rect">
                      <a:avLst/>
                    </a:prstGeom>
                  </pic:spPr>
                </pic:pic>
              </a:graphicData>
            </a:graphic>
          </wp:inline>
        </w:drawing>
      </w:r>
    </w:p>
    <w:p w14:paraId="70E5AEB5" w14:textId="77777777" w:rsidR="00822249" w:rsidRDefault="00822249" w:rsidP="00822249">
      <w:pPr>
        <w:pStyle w:val="BodyTextL25"/>
      </w:pPr>
      <w:r>
        <w:t>Examine the handles. What are the handles pointing to?</w:t>
      </w:r>
    </w:p>
    <w:p w14:paraId="366C3BF5" w14:textId="77777777" w:rsidR="00822249" w:rsidRDefault="00822249" w:rsidP="00822249">
      <w:pPr>
        <w:pStyle w:val="BodyTextL25"/>
      </w:pPr>
      <w:r>
        <w:t>_______________________________________________________________________________________</w:t>
      </w:r>
    </w:p>
    <w:p w14:paraId="7144F68D" w14:textId="77777777" w:rsidR="00822249" w:rsidRDefault="00822249" w:rsidP="00822249">
      <w:pPr>
        <w:pStyle w:val="PartHead"/>
      </w:pPr>
      <w:r>
        <w:t>Exploring Windows Registry</w:t>
      </w:r>
    </w:p>
    <w:p w14:paraId="7DB3632C" w14:textId="77777777" w:rsidR="00822249" w:rsidRPr="00856F10" w:rsidRDefault="00822249" w:rsidP="00822249">
      <w:pPr>
        <w:pStyle w:val="BodyTextL25"/>
      </w:pPr>
      <w:r>
        <w:t xml:space="preserve">The Windows Registry is a hierarchical database that stores most of the operating systems and desktop environment configuration settings. In this part, you will </w:t>
      </w:r>
    </w:p>
    <w:p w14:paraId="65F09B2C" w14:textId="77777777" w:rsidR="00822249" w:rsidRDefault="00822249" w:rsidP="00822249">
      <w:pPr>
        <w:pStyle w:val="SubStepAlpha"/>
      </w:pPr>
      <w:r>
        <w:t xml:space="preserve">To access the Windows Registry, click </w:t>
      </w:r>
      <w:r>
        <w:rPr>
          <w:b/>
        </w:rPr>
        <w:t>Start</w:t>
      </w:r>
      <w:r w:rsidRPr="009D6236">
        <w:t xml:space="preserve"> &gt; Search for </w:t>
      </w:r>
      <w:proofErr w:type="spellStart"/>
      <w:r w:rsidRPr="009D6236">
        <w:rPr>
          <w:b/>
        </w:rPr>
        <w:t>regedit</w:t>
      </w:r>
      <w:proofErr w:type="spellEnd"/>
      <w:r>
        <w:t xml:space="preserve"> and select </w:t>
      </w:r>
      <w:r w:rsidRPr="009D6236">
        <w:rPr>
          <w:b/>
        </w:rPr>
        <w:t>Registry Editor</w:t>
      </w:r>
      <w:r>
        <w:t xml:space="preserve">. Click </w:t>
      </w:r>
      <w:r>
        <w:rPr>
          <w:b/>
        </w:rPr>
        <w:t xml:space="preserve">Yes </w:t>
      </w:r>
      <w:r>
        <w:t>when asked to allow this app to make changes.</w:t>
      </w:r>
    </w:p>
    <w:p w14:paraId="5A7DE17E" w14:textId="77777777" w:rsidR="00822249" w:rsidRDefault="00822249" w:rsidP="00822249">
      <w:pPr>
        <w:pStyle w:val="BodyTextL50"/>
      </w:pPr>
      <w:r>
        <w:t>The Registry Editor has five hives. These hives are at the top level of the registry.</w:t>
      </w:r>
    </w:p>
    <w:p w14:paraId="2A4077F1" w14:textId="77777777" w:rsidR="00822249" w:rsidRDefault="00822249" w:rsidP="00822249">
      <w:pPr>
        <w:pStyle w:val="Bulletlevel2"/>
      </w:pPr>
      <w:r>
        <w:t>HKEY_CLASSES_ROOT is actually the Classes subkey of HKEY_LOCAL_MACHINE\Software\. It stores information used by registered applications like</w:t>
      </w:r>
      <w:r w:rsidRPr="00192DD3">
        <w:t xml:space="preserve"> file e</w:t>
      </w:r>
      <w:r>
        <w:t>xtension association</w:t>
      </w:r>
      <w:r w:rsidRPr="00192DD3">
        <w:t>, as well as a programmatic identifier (ProgID), Class ID (CLSID), and Interface ID (IID) data.</w:t>
      </w:r>
    </w:p>
    <w:p w14:paraId="064611E0" w14:textId="77777777" w:rsidR="00822249" w:rsidRDefault="00822249" w:rsidP="00822249">
      <w:pPr>
        <w:pStyle w:val="Bulletlevel2"/>
      </w:pPr>
      <w:r>
        <w:t>HKEY_CURRENT_USER contains the settings and configurations for the users who are currently logged in.</w:t>
      </w:r>
    </w:p>
    <w:p w14:paraId="49287021" w14:textId="77777777" w:rsidR="00822249" w:rsidRDefault="00822249" w:rsidP="00822249">
      <w:pPr>
        <w:pStyle w:val="Bulletlevel2"/>
      </w:pPr>
      <w:r>
        <w:t>HKEY_LOCAL_MACHINE stores configuration information specific to the local computer.</w:t>
      </w:r>
    </w:p>
    <w:p w14:paraId="2F626CD8" w14:textId="77777777" w:rsidR="00822249" w:rsidRDefault="00822249" w:rsidP="00822249">
      <w:pPr>
        <w:pStyle w:val="Bulletlevel2"/>
      </w:pPr>
      <w:r>
        <w:t>HKEY_USERS contains the settings and configurations for all the users on the local computer. HKEY_CURRENT_USER is a subkey of HKEY_USERS.</w:t>
      </w:r>
    </w:p>
    <w:p w14:paraId="6DF65F8D" w14:textId="77777777" w:rsidR="00822249" w:rsidRDefault="00822249" w:rsidP="00822249">
      <w:pPr>
        <w:pStyle w:val="Bulletlevel2"/>
        <w:keepNext/>
      </w:pPr>
      <w:r>
        <w:lastRenderedPageBreak/>
        <w:t>HKEY_CURRENT_CONFIG stores the hardware information that is used at bootup by the local computer.</w:t>
      </w:r>
    </w:p>
    <w:p w14:paraId="1FBC9032" w14:textId="77777777" w:rsidR="00822249" w:rsidRDefault="00822249" w:rsidP="00822249">
      <w:pPr>
        <w:pStyle w:val="Visual"/>
      </w:pPr>
      <w:r>
        <w:rPr>
          <w:noProof/>
          <w:lang w:val="en-GB" w:eastAsia="en-GB"/>
        </w:rPr>
        <w:drawing>
          <wp:inline distT="0" distB="0" distL="0" distR="0" wp14:anchorId="49A6A407" wp14:editId="18EF8673">
            <wp:extent cx="4572000" cy="142272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000" cy="1422729"/>
                    </a:xfrm>
                    <a:prstGeom prst="rect">
                      <a:avLst/>
                    </a:prstGeom>
                  </pic:spPr>
                </pic:pic>
              </a:graphicData>
            </a:graphic>
          </wp:inline>
        </w:drawing>
      </w:r>
    </w:p>
    <w:p w14:paraId="1FF49E44" w14:textId="77777777" w:rsidR="00822249" w:rsidRDefault="00822249" w:rsidP="00822249">
      <w:pPr>
        <w:pStyle w:val="SubStepAlpha"/>
      </w:pPr>
      <w:r>
        <w:t xml:space="preserve">In a previous step, you had accepted the EULA for Process Explorer. Navigate to the </w:t>
      </w:r>
      <w:proofErr w:type="spellStart"/>
      <w:r>
        <w:t>EulaAccepted</w:t>
      </w:r>
      <w:proofErr w:type="spellEnd"/>
      <w:r>
        <w:t xml:space="preserve"> registry key for Process Explorer.</w:t>
      </w:r>
    </w:p>
    <w:p w14:paraId="066850DA" w14:textId="77777777" w:rsidR="00822249" w:rsidRPr="00DD043A" w:rsidRDefault="00822249" w:rsidP="00822249">
      <w:pPr>
        <w:pStyle w:val="BodyTextL50"/>
        <w:keepNext/>
        <w:rPr>
          <w:b/>
        </w:rPr>
      </w:pPr>
      <w:r>
        <w:t xml:space="preserve">Click to select Process Explorer in </w:t>
      </w:r>
      <w:r>
        <w:rPr>
          <w:b/>
        </w:rPr>
        <w:t>HKEY_CURRENT_USER</w:t>
      </w:r>
      <w:r w:rsidRPr="00DD043A">
        <w:t xml:space="preserve"> &gt; </w:t>
      </w:r>
      <w:r>
        <w:rPr>
          <w:b/>
        </w:rPr>
        <w:t>Software</w:t>
      </w:r>
      <w:r w:rsidRPr="00DD043A">
        <w:t xml:space="preserve"> &gt; </w:t>
      </w:r>
      <w:proofErr w:type="spellStart"/>
      <w:r>
        <w:rPr>
          <w:b/>
        </w:rPr>
        <w:t>Sysinternals</w:t>
      </w:r>
      <w:proofErr w:type="spellEnd"/>
      <w:r w:rsidRPr="00DD043A">
        <w:t xml:space="preserve"> &gt; </w:t>
      </w:r>
      <w:r>
        <w:rPr>
          <w:b/>
        </w:rPr>
        <w:t>Process Explorer</w:t>
      </w:r>
      <w:r w:rsidRPr="00DD043A">
        <w:t xml:space="preserve">. </w:t>
      </w:r>
      <w:r>
        <w:t>Scroll down to locate the key</w:t>
      </w:r>
      <w:r w:rsidRPr="00DD043A">
        <w:t xml:space="preserve"> </w:t>
      </w:r>
      <w:proofErr w:type="spellStart"/>
      <w:r>
        <w:rPr>
          <w:b/>
        </w:rPr>
        <w:t>EulaAccepted</w:t>
      </w:r>
      <w:proofErr w:type="spellEnd"/>
      <w:r w:rsidRPr="00DD043A">
        <w:t>.</w:t>
      </w:r>
      <w:r>
        <w:t xml:space="preserve"> Currently, the value for the registry key </w:t>
      </w:r>
      <w:proofErr w:type="spellStart"/>
      <w:r>
        <w:t>EulaAccepted</w:t>
      </w:r>
      <w:proofErr w:type="spellEnd"/>
      <w:r>
        <w:t xml:space="preserve"> is 0x00000001(1).</w:t>
      </w:r>
    </w:p>
    <w:p w14:paraId="6AF26CDF" w14:textId="77777777" w:rsidR="00822249" w:rsidRDefault="00822249" w:rsidP="00822249">
      <w:pPr>
        <w:pStyle w:val="Visual"/>
      </w:pPr>
      <w:r w:rsidRPr="00884D78">
        <w:rPr>
          <w:noProof/>
          <w:lang w:val="en-GB" w:eastAsia="en-GB"/>
        </w:rPr>
        <w:drawing>
          <wp:inline distT="0" distB="0" distL="0" distR="0" wp14:anchorId="38059E74" wp14:editId="4A9C9637">
            <wp:extent cx="5486400" cy="4468041"/>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4468041"/>
                    </a:xfrm>
                    <a:prstGeom prst="rect">
                      <a:avLst/>
                    </a:prstGeom>
                  </pic:spPr>
                </pic:pic>
              </a:graphicData>
            </a:graphic>
          </wp:inline>
        </w:drawing>
      </w:r>
    </w:p>
    <w:p w14:paraId="71479142" w14:textId="77777777" w:rsidR="00822249" w:rsidRDefault="00822249" w:rsidP="00822249">
      <w:pPr>
        <w:pStyle w:val="SubStepAlpha"/>
        <w:keepNext/>
      </w:pPr>
      <w:r>
        <w:lastRenderedPageBreak/>
        <w:t xml:space="preserve">Double-click </w:t>
      </w:r>
      <w:proofErr w:type="spellStart"/>
      <w:r>
        <w:rPr>
          <w:b/>
        </w:rPr>
        <w:t>EulaAccepted</w:t>
      </w:r>
      <w:proofErr w:type="spellEnd"/>
      <w:r>
        <w:t xml:space="preserve"> registry key. Currently the value data is set to 1. The value of 1 indicates that the EULA has been accepted by the user.</w:t>
      </w:r>
    </w:p>
    <w:p w14:paraId="619C80B1" w14:textId="77777777" w:rsidR="00822249" w:rsidRDefault="00822249" w:rsidP="00822249">
      <w:pPr>
        <w:pStyle w:val="Visual"/>
      </w:pPr>
      <w:r>
        <w:rPr>
          <w:noProof/>
          <w:lang w:val="en-GB" w:eastAsia="en-GB"/>
        </w:rPr>
        <w:drawing>
          <wp:inline distT="0" distB="0" distL="0" distR="0" wp14:anchorId="743BA028" wp14:editId="2E7C191E">
            <wp:extent cx="2743200" cy="164923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43200" cy="1649235"/>
                    </a:xfrm>
                    <a:prstGeom prst="rect">
                      <a:avLst/>
                    </a:prstGeom>
                  </pic:spPr>
                </pic:pic>
              </a:graphicData>
            </a:graphic>
          </wp:inline>
        </w:drawing>
      </w:r>
    </w:p>
    <w:p w14:paraId="4C01FFE9" w14:textId="77777777" w:rsidR="00822249" w:rsidRDefault="00822249" w:rsidP="00822249">
      <w:pPr>
        <w:pStyle w:val="SubStepAlpha"/>
      </w:pPr>
      <w:r>
        <w:t xml:space="preserve">Change the </w:t>
      </w:r>
      <w:r w:rsidRPr="000D6BC2">
        <w:rPr>
          <w:b/>
        </w:rPr>
        <w:t>1</w:t>
      </w:r>
      <w:r>
        <w:t xml:space="preserve"> to </w:t>
      </w:r>
      <w:r w:rsidRPr="000D6BC2">
        <w:rPr>
          <w:b/>
        </w:rPr>
        <w:t>0</w:t>
      </w:r>
      <w:r>
        <w:t xml:space="preserve"> for Value data. The value of 0 indicates that the EULA was not accepted. Click </w:t>
      </w:r>
      <w:r>
        <w:rPr>
          <w:b/>
        </w:rPr>
        <w:t xml:space="preserve">OK </w:t>
      </w:r>
      <w:r>
        <w:t>to continue.</w:t>
      </w:r>
    </w:p>
    <w:p w14:paraId="03C35FEB" w14:textId="77777777" w:rsidR="00822249" w:rsidRDefault="00822249" w:rsidP="00822249">
      <w:pPr>
        <w:pStyle w:val="BodyTextL50"/>
      </w:pPr>
      <w:r>
        <w:t>What is value for this registry key in the Data column?</w:t>
      </w:r>
    </w:p>
    <w:p w14:paraId="79437EC7" w14:textId="77777777" w:rsidR="00822249" w:rsidRDefault="00822249" w:rsidP="00822249">
      <w:pPr>
        <w:pStyle w:val="BodyTextL50"/>
      </w:pPr>
      <w:r>
        <w:t>____________________________________________________________________________________</w:t>
      </w:r>
    </w:p>
    <w:p w14:paraId="2D639247" w14:textId="77777777" w:rsidR="00822249" w:rsidRDefault="00822249" w:rsidP="00822249">
      <w:pPr>
        <w:pStyle w:val="SubStepAlpha"/>
      </w:pPr>
      <w:r>
        <w:t xml:space="preserve">Open the </w:t>
      </w:r>
      <w:r w:rsidRPr="003554EE">
        <w:rPr>
          <w:b/>
        </w:rPr>
        <w:t>Process Explorer</w:t>
      </w:r>
      <w:r>
        <w:t xml:space="preserve">. Navigate to the folder where you have downloaded </w:t>
      </w:r>
      <w:proofErr w:type="spellStart"/>
      <w:r>
        <w:t>SysInternals</w:t>
      </w:r>
      <w:proofErr w:type="spellEnd"/>
      <w:r>
        <w:t xml:space="preserve">. Open the folder </w:t>
      </w:r>
      <w:proofErr w:type="spellStart"/>
      <w:r>
        <w:rPr>
          <w:b/>
        </w:rPr>
        <w:t>SysInternalsSuite</w:t>
      </w:r>
      <w:proofErr w:type="spellEnd"/>
      <w:r>
        <w:t xml:space="preserve"> &gt; Open </w:t>
      </w:r>
      <w:r w:rsidRPr="003554EE">
        <w:rPr>
          <w:b/>
        </w:rPr>
        <w:t>pro</w:t>
      </w:r>
      <w:r>
        <w:rPr>
          <w:b/>
        </w:rPr>
        <w:t>c</w:t>
      </w:r>
      <w:r w:rsidRPr="003554EE">
        <w:rPr>
          <w:b/>
        </w:rPr>
        <w:t>exp.exe</w:t>
      </w:r>
      <w:r>
        <w:t>.</w:t>
      </w:r>
    </w:p>
    <w:p w14:paraId="5FEF7C8A" w14:textId="77777777" w:rsidR="00822249" w:rsidRDefault="00822249" w:rsidP="00822249">
      <w:pPr>
        <w:pStyle w:val="BodyTextL50"/>
      </w:pPr>
      <w:r>
        <w:t>When you open the Process Explorer, what did you see?</w:t>
      </w:r>
    </w:p>
    <w:p w14:paraId="0189B6AB" w14:textId="77777777" w:rsidR="00822249" w:rsidRDefault="00822249" w:rsidP="00822249">
      <w:pPr>
        <w:pStyle w:val="BodyTextL50"/>
      </w:pPr>
      <w:r>
        <w:t>____________________________________________________________________________________</w:t>
      </w:r>
    </w:p>
    <w:p w14:paraId="1B316D41" w14:textId="77777777" w:rsidR="00822249" w:rsidRPr="00A37A13" w:rsidRDefault="00822249" w:rsidP="00822249">
      <w:pPr>
        <w:pStyle w:val="BodyTextL50"/>
        <w:rPr>
          <w:rStyle w:val="AnswerGray"/>
        </w:rPr>
      </w:pPr>
    </w:p>
    <w:p w14:paraId="487411E1" w14:textId="77777777" w:rsidR="00937249" w:rsidRDefault="00937249">
      <w:pPr>
        <w:spacing w:before="0" w:after="0" w:line="240" w:lineRule="auto"/>
        <w:rPr>
          <w:b/>
          <w:sz w:val="32"/>
        </w:rPr>
      </w:pPr>
      <w:bookmarkStart w:id="2" w:name="_Hlk482346814"/>
      <w:bookmarkEnd w:id="2"/>
      <w:r>
        <w:br w:type="page"/>
      </w:r>
    </w:p>
    <w:p w14:paraId="7BC6A931" w14:textId="1BF606EA" w:rsidR="00822249" w:rsidRPr="00352494" w:rsidRDefault="00822249" w:rsidP="00822249">
      <w:pPr>
        <w:pStyle w:val="LabTitle"/>
      </w:pPr>
      <w:r w:rsidRPr="00352494">
        <w:lastRenderedPageBreak/>
        <w:t xml:space="preserve">Lab - </w:t>
      </w:r>
      <w:r>
        <w:t>Create User Accounts</w:t>
      </w:r>
    </w:p>
    <w:p w14:paraId="0F55B8F6" w14:textId="77777777" w:rsidR="00822249" w:rsidRPr="00352494" w:rsidRDefault="00822249" w:rsidP="00822249">
      <w:pPr>
        <w:pStyle w:val="LabSection"/>
        <w:keepNext/>
        <w:widowControl/>
        <w:outlineLvl w:val="0"/>
      </w:pPr>
      <w:r w:rsidRPr="00352494">
        <w:t>Introduction</w:t>
      </w:r>
    </w:p>
    <w:p w14:paraId="66A56817" w14:textId="77777777" w:rsidR="00822249" w:rsidRDefault="00822249" w:rsidP="00822249">
      <w:pPr>
        <w:pStyle w:val="BodyTextL25"/>
      </w:pPr>
      <w:r w:rsidRPr="00352494">
        <w:t xml:space="preserve">In this lab, you will </w:t>
      </w:r>
      <w:r>
        <w:t>create and modify user accounts in Windows.</w:t>
      </w:r>
    </w:p>
    <w:p w14:paraId="7297396E" w14:textId="77777777" w:rsidR="00822249" w:rsidRDefault="00822249" w:rsidP="00822249">
      <w:pPr>
        <w:pStyle w:val="BodyTextL25Bold"/>
      </w:pPr>
      <w:r>
        <w:t>Part 1: Creating a New Local User Account</w:t>
      </w:r>
    </w:p>
    <w:p w14:paraId="2E833390" w14:textId="77777777" w:rsidR="00822249" w:rsidRDefault="00822249" w:rsidP="00822249">
      <w:pPr>
        <w:pStyle w:val="BodyTextL25Bold"/>
      </w:pPr>
      <w:r>
        <w:t>Part 2: Reviewing User Account Properties</w:t>
      </w:r>
    </w:p>
    <w:p w14:paraId="7A5DE5DD" w14:textId="77777777" w:rsidR="00822249" w:rsidRPr="00352494" w:rsidRDefault="00822249" w:rsidP="00822249">
      <w:pPr>
        <w:pStyle w:val="BodyTextL25Bold"/>
      </w:pPr>
      <w:r>
        <w:t>Part 3: Modifying Local User Accounts</w:t>
      </w:r>
    </w:p>
    <w:p w14:paraId="7F484538" w14:textId="77777777" w:rsidR="00822249" w:rsidRPr="00BE7991" w:rsidRDefault="00822249" w:rsidP="00822249">
      <w:pPr>
        <w:pStyle w:val="LabSection"/>
        <w:keepNext/>
        <w:widowControl/>
        <w:outlineLvl w:val="0"/>
      </w:pPr>
      <w:r>
        <w:t>Required Resources</w:t>
      </w:r>
    </w:p>
    <w:p w14:paraId="129471F4" w14:textId="77777777" w:rsidR="00822249" w:rsidRPr="00352494" w:rsidRDefault="00822249" w:rsidP="00822249">
      <w:pPr>
        <w:pStyle w:val="Bulletlevel1"/>
      </w:pPr>
      <w:r>
        <w:t>A Windows PC</w:t>
      </w:r>
    </w:p>
    <w:p w14:paraId="63E453D0" w14:textId="77777777" w:rsidR="00822249" w:rsidRDefault="00822249" w:rsidP="00822249">
      <w:pPr>
        <w:pStyle w:val="PartHead"/>
        <w:numPr>
          <w:ilvl w:val="0"/>
          <w:numId w:val="10"/>
        </w:numPr>
      </w:pPr>
      <w:r>
        <w:t>Creating a New Local User Account</w:t>
      </w:r>
    </w:p>
    <w:p w14:paraId="497038EA" w14:textId="77777777" w:rsidR="00822249" w:rsidRPr="00F07167" w:rsidRDefault="00822249" w:rsidP="00822249">
      <w:pPr>
        <w:pStyle w:val="StepHead"/>
        <w:keepLines w:val="0"/>
        <w:numPr>
          <w:ilvl w:val="1"/>
          <w:numId w:val="10"/>
        </w:numPr>
      </w:pPr>
      <w:r>
        <w:t>Open the User Account Tool.</w:t>
      </w:r>
    </w:p>
    <w:p w14:paraId="7144477D" w14:textId="77777777" w:rsidR="00822249" w:rsidRPr="00C53FCF" w:rsidRDefault="00822249" w:rsidP="00822249">
      <w:pPr>
        <w:pStyle w:val="SubStepAlpha"/>
        <w:numPr>
          <w:ilvl w:val="2"/>
          <w:numId w:val="10"/>
        </w:numPr>
      </w:pPr>
      <w:r w:rsidRPr="00C53FCF">
        <w:t xml:space="preserve">Log on to the computer with </w:t>
      </w:r>
      <w:r>
        <w:t>an</w:t>
      </w:r>
      <w:r w:rsidRPr="00C53FCF">
        <w:t xml:space="preserve"> Administrator ac</w:t>
      </w:r>
      <w:r>
        <w:t xml:space="preserve">count. The account </w:t>
      </w:r>
      <w:proofErr w:type="spellStart"/>
      <w:r>
        <w:rPr>
          <w:b/>
        </w:rPr>
        <w:t>CyberOpsUser</w:t>
      </w:r>
      <w:proofErr w:type="spellEnd"/>
      <w:r>
        <w:t xml:space="preserve"> is used in this example.</w:t>
      </w:r>
    </w:p>
    <w:p w14:paraId="6377887C" w14:textId="77777777" w:rsidR="00822249" w:rsidRPr="00352494" w:rsidRDefault="00822249" w:rsidP="00822249">
      <w:pPr>
        <w:pStyle w:val="SubStepAlpha"/>
        <w:numPr>
          <w:ilvl w:val="2"/>
          <w:numId w:val="10"/>
        </w:numPr>
      </w:pPr>
      <w:r>
        <w:t xml:space="preserve">Click </w:t>
      </w:r>
      <w:r>
        <w:rPr>
          <w:b/>
        </w:rPr>
        <w:t>Start</w:t>
      </w:r>
      <w:r>
        <w:t xml:space="preserve"> &gt; search </w:t>
      </w:r>
      <w:r w:rsidRPr="007917C9">
        <w:rPr>
          <w:b/>
        </w:rPr>
        <w:t>Control Panel</w:t>
      </w:r>
      <w:r w:rsidRPr="007C7C5B">
        <w:t>.</w:t>
      </w:r>
      <w:r>
        <w:t xml:space="preserve"> Select </w:t>
      </w:r>
      <w:r w:rsidRPr="007917C9">
        <w:rPr>
          <w:b/>
        </w:rPr>
        <w:t>User Accounts</w:t>
      </w:r>
      <w:r>
        <w:t xml:space="preserve"> in the Small icons view. To change the view, select </w:t>
      </w:r>
      <w:r w:rsidRPr="007C7C5B">
        <w:rPr>
          <w:b/>
        </w:rPr>
        <w:t>Small icons</w:t>
      </w:r>
      <w:r>
        <w:t xml:space="preserve"> in the View by drop down list.</w:t>
      </w:r>
    </w:p>
    <w:p w14:paraId="7BBBE378" w14:textId="77777777" w:rsidR="00822249" w:rsidRPr="00352494" w:rsidRDefault="00822249" w:rsidP="00822249">
      <w:pPr>
        <w:pStyle w:val="Visual"/>
      </w:pPr>
      <w:r>
        <w:rPr>
          <w:noProof/>
          <w:lang w:val="en-GB" w:eastAsia="en-GB"/>
        </w:rPr>
        <w:drawing>
          <wp:inline distT="0" distB="0" distL="0" distR="0" wp14:anchorId="5F9733DD" wp14:editId="46AD8977">
            <wp:extent cx="5486400" cy="3541123"/>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86400" cy="3541123"/>
                    </a:xfrm>
                    <a:prstGeom prst="rect">
                      <a:avLst/>
                    </a:prstGeom>
                  </pic:spPr>
                </pic:pic>
              </a:graphicData>
            </a:graphic>
          </wp:inline>
        </w:drawing>
      </w:r>
    </w:p>
    <w:p w14:paraId="72127E68" w14:textId="77777777" w:rsidR="00822249" w:rsidRPr="00352494" w:rsidRDefault="00822249" w:rsidP="00822249">
      <w:pPr>
        <w:pStyle w:val="StepHead"/>
        <w:keepLines w:val="0"/>
        <w:numPr>
          <w:ilvl w:val="1"/>
          <w:numId w:val="10"/>
        </w:numPr>
      </w:pPr>
      <w:r>
        <w:lastRenderedPageBreak/>
        <w:t>Create a user account.</w:t>
      </w:r>
    </w:p>
    <w:p w14:paraId="4A8859E3" w14:textId="77777777" w:rsidR="00822249" w:rsidRDefault="00822249" w:rsidP="00822249">
      <w:pPr>
        <w:pStyle w:val="SubStepAlpha"/>
        <w:keepNext/>
        <w:numPr>
          <w:ilvl w:val="2"/>
          <w:numId w:val="10"/>
        </w:numPr>
      </w:pPr>
      <w:r w:rsidRPr="00352494">
        <w:t xml:space="preserve">The </w:t>
      </w:r>
      <w:r w:rsidRPr="00DA5EBA">
        <w:rPr>
          <w:b/>
        </w:rPr>
        <w:t>User Accounts</w:t>
      </w:r>
      <w:r w:rsidRPr="00352494">
        <w:t xml:space="preserve"> window </w:t>
      </w:r>
      <w:r>
        <w:t>opens</w:t>
      </w:r>
      <w:r w:rsidRPr="00352494">
        <w:t xml:space="preserve">. Click </w:t>
      </w:r>
      <w:r w:rsidRPr="00CF37E7">
        <w:rPr>
          <w:b/>
        </w:rPr>
        <w:t>Manage another account</w:t>
      </w:r>
      <w:r w:rsidRPr="00352494">
        <w:t>.</w:t>
      </w:r>
    </w:p>
    <w:p w14:paraId="6BED27EA" w14:textId="77777777" w:rsidR="00822249" w:rsidRPr="00352494" w:rsidRDefault="00822249" w:rsidP="00822249">
      <w:pPr>
        <w:pStyle w:val="Visual"/>
      </w:pPr>
      <w:r>
        <w:rPr>
          <w:noProof/>
          <w:lang w:val="en-GB" w:eastAsia="en-GB"/>
        </w:rPr>
        <w:drawing>
          <wp:inline distT="0" distB="0" distL="0" distR="0" wp14:anchorId="0A7F6E74" wp14:editId="55BD11E9">
            <wp:extent cx="4572000" cy="170225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000" cy="1702253"/>
                    </a:xfrm>
                    <a:prstGeom prst="rect">
                      <a:avLst/>
                    </a:prstGeom>
                  </pic:spPr>
                </pic:pic>
              </a:graphicData>
            </a:graphic>
          </wp:inline>
        </w:drawing>
      </w:r>
    </w:p>
    <w:p w14:paraId="04211CAB" w14:textId="77777777" w:rsidR="00822249" w:rsidRPr="00352494" w:rsidRDefault="00822249" w:rsidP="00822249">
      <w:pPr>
        <w:pStyle w:val="SubStepAlpha"/>
        <w:numPr>
          <w:ilvl w:val="2"/>
          <w:numId w:val="10"/>
        </w:numPr>
      </w:pPr>
      <w:r w:rsidRPr="00352494">
        <w:t xml:space="preserve">The </w:t>
      </w:r>
      <w:r w:rsidRPr="00CF37E7">
        <w:rPr>
          <w:b/>
        </w:rPr>
        <w:t>Manage Accounts</w:t>
      </w:r>
      <w:r w:rsidRPr="00352494">
        <w:t xml:space="preserve"> window </w:t>
      </w:r>
      <w:r>
        <w:t>opens</w:t>
      </w:r>
      <w:r w:rsidRPr="00352494">
        <w:t xml:space="preserve">. Click </w:t>
      </w:r>
      <w:r>
        <w:rPr>
          <w:b/>
        </w:rPr>
        <w:t>Add a new user in PC settings</w:t>
      </w:r>
      <w:r w:rsidRPr="00352494">
        <w:t>.</w:t>
      </w:r>
    </w:p>
    <w:p w14:paraId="05558BE4" w14:textId="77777777" w:rsidR="00822249" w:rsidRPr="00352494" w:rsidRDefault="00822249" w:rsidP="00822249">
      <w:pPr>
        <w:pStyle w:val="Visual"/>
      </w:pPr>
      <w:r>
        <w:rPr>
          <w:noProof/>
          <w:lang w:val="en-GB" w:eastAsia="en-GB"/>
        </w:rPr>
        <w:drawing>
          <wp:inline distT="0" distB="0" distL="0" distR="0" wp14:anchorId="5164F335" wp14:editId="28D310BF">
            <wp:extent cx="4572000" cy="2564947"/>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000" cy="2564947"/>
                    </a:xfrm>
                    <a:prstGeom prst="rect">
                      <a:avLst/>
                    </a:prstGeom>
                  </pic:spPr>
                </pic:pic>
              </a:graphicData>
            </a:graphic>
          </wp:inline>
        </w:drawing>
      </w:r>
    </w:p>
    <w:p w14:paraId="3DE44D0B" w14:textId="77777777" w:rsidR="00822249" w:rsidRPr="00352494" w:rsidRDefault="00822249" w:rsidP="00822249">
      <w:pPr>
        <w:pStyle w:val="SubStepAlpha"/>
        <w:keepNext/>
        <w:numPr>
          <w:ilvl w:val="2"/>
          <w:numId w:val="10"/>
        </w:numPr>
      </w:pPr>
      <w:r w:rsidRPr="00352494">
        <w:lastRenderedPageBreak/>
        <w:t>The</w:t>
      </w:r>
      <w:r>
        <w:t xml:space="preserve"> </w:t>
      </w:r>
      <w:r w:rsidRPr="007C7C5B">
        <w:t>Settings window</w:t>
      </w:r>
      <w:r w:rsidRPr="00352494">
        <w:t xml:space="preserve"> </w:t>
      </w:r>
      <w:r>
        <w:t>opens</w:t>
      </w:r>
      <w:r w:rsidRPr="00352494">
        <w:t xml:space="preserve">. </w:t>
      </w:r>
      <w:r>
        <w:t xml:space="preserve">Click </w:t>
      </w:r>
      <w:r w:rsidRPr="00BC17EB">
        <w:rPr>
          <w:b/>
        </w:rPr>
        <w:t xml:space="preserve">Add </w:t>
      </w:r>
      <w:r>
        <w:rPr>
          <w:b/>
        </w:rPr>
        <w:t>someone else to this PC</w:t>
      </w:r>
      <w:r>
        <w:t>.</w:t>
      </w:r>
    </w:p>
    <w:p w14:paraId="7A6C8711" w14:textId="77777777" w:rsidR="00822249" w:rsidRPr="00352494" w:rsidRDefault="00822249" w:rsidP="00822249">
      <w:pPr>
        <w:pStyle w:val="Visual"/>
      </w:pPr>
      <w:r>
        <w:rPr>
          <w:noProof/>
          <w:lang w:val="en-GB" w:eastAsia="en-GB"/>
        </w:rPr>
        <w:drawing>
          <wp:inline distT="0" distB="0" distL="0" distR="0" wp14:anchorId="443636B8" wp14:editId="6EDE07AF">
            <wp:extent cx="5486400" cy="259188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86400" cy="2591889"/>
                    </a:xfrm>
                    <a:prstGeom prst="rect">
                      <a:avLst/>
                    </a:prstGeom>
                  </pic:spPr>
                </pic:pic>
              </a:graphicData>
            </a:graphic>
          </wp:inline>
        </w:drawing>
      </w:r>
    </w:p>
    <w:p w14:paraId="3086A2D8" w14:textId="77777777" w:rsidR="00822249" w:rsidRPr="00DA5EBA" w:rsidRDefault="00822249" w:rsidP="00822249">
      <w:pPr>
        <w:pStyle w:val="SubStepAlpha"/>
        <w:keepNext/>
        <w:numPr>
          <w:ilvl w:val="2"/>
          <w:numId w:val="10"/>
        </w:numPr>
      </w:pPr>
      <w:r>
        <w:t xml:space="preserve">The </w:t>
      </w:r>
      <w:r w:rsidRPr="002F3938">
        <w:rPr>
          <w:b/>
        </w:rPr>
        <w:t>How will this person sign in?</w:t>
      </w:r>
      <w:r>
        <w:t xml:space="preserve"> window opens. </w:t>
      </w:r>
      <w:r w:rsidRPr="00DA5EBA">
        <w:t xml:space="preserve">Click </w:t>
      </w:r>
      <w:r>
        <w:rPr>
          <w:b/>
        </w:rPr>
        <w:t>I don't have this person's sign-in information</w:t>
      </w:r>
      <w:r w:rsidRPr="00DA5EBA">
        <w:t>.</w:t>
      </w:r>
    </w:p>
    <w:p w14:paraId="38220220" w14:textId="77777777" w:rsidR="00822249" w:rsidRDefault="00822249" w:rsidP="00822249">
      <w:pPr>
        <w:pStyle w:val="Visual"/>
      </w:pPr>
      <w:r>
        <w:rPr>
          <w:noProof/>
          <w:lang w:val="en-GB" w:eastAsia="en-GB"/>
        </w:rPr>
        <w:drawing>
          <wp:inline distT="0" distB="0" distL="0" distR="0" wp14:anchorId="56D9B26B" wp14:editId="789E97CC">
            <wp:extent cx="4572000" cy="442519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72000" cy="4425193"/>
                    </a:xfrm>
                    <a:prstGeom prst="rect">
                      <a:avLst/>
                    </a:prstGeom>
                  </pic:spPr>
                </pic:pic>
              </a:graphicData>
            </a:graphic>
          </wp:inline>
        </w:drawing>
      </w:r>
    </w:p>
    <w:p w14:paraId="0BB84E4F" w14:textId="77777777" w:rsidR="00822249" w:rsidRDefault="00822249" w:rsidP="00822249">
      <w:pPr>
        <w:pStyle w:val="SubStepAlpha"/>
        <w:keepNext/>
        <w:numPr>
          <w:ilvl w:val="2"/>
          <w:numId w:val="10"/>
        </w:numPr>
      </w:pPr>
      <w:r>
        <w:lastRenderedPageBreak/>
        <w:t xml:space="preserve">The </w:t>
      </w:r>
      <w:r>
        <w:rPr>
          <w:b/>
        </w:rPr>
        <w:t>Let's create your account</w:t>
      </w:r>
      <w:r>
        <w:t xml:space="preserve"> window opens. Click </w:t>
      </w:r>
      <w:r>
        <w:rPr>
          <w:b/>
        </w:rPr>
        <w:t>Add a user without a Microsoft account</w:t>
      </w:r>
      <w:r>
        <w:t>.</w:t>
      </w:r>
    </w:p>
    <w:p w14:paraId="38A0E785" w14:textId="77777777" w:rsidR="00822249" w:rsidRDefault="00822249" w:rsidP="00822249">
      <w:pPr>
        <w:pStyle w:val="Visual"/>
      </w:pPr>
      <w:r>
        <w:rPr>
          <w:noProof/>
          <w:lang w:val="en-GB" w:eastAsia="en-GB"/>
        </w:rPr>
        <w:drawing>
          <wp:inline distT="0" distB="0" distL="0" distR="0" wp14:anchorId="773260A5" wp14:editId="62B29DBD">
            <wp:extent cx="4572000" cy="442519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000" cy="4425193"/>
                    </a:xfrm>
                    <a:prstGeom prst="rect">
                      <a:avLst/>
                    </a:prstGeom>
                  </pic:spPr>
                </pic:pic>
              </a:graphicData>
            </a:graphic>
          </wp:inline>
        </w:drawing>
      </w:r>
    </w:p>
    <w:p w14:paraId="0FDEA359" w14:textId="77777777" w:rsidR="00822249" w:rsidRDefault="00822249" w:rsidP="00822249">
      <w:pPr>
        <w:pStyle w:val="SubStepAlpha"/>
        <w:keepNext/>
        <w:numPr>
          <w:ilvl w:val="2"/>
          <w:numId w:val="10"/>
        </w:numPr>
      </w:pPr>
      <w:r>
        <w:lastRenderedPageBreak/>
        <w:t xml:space="preserve">The </w:t>
      </w:r>
      <w:r w:rsidRPr="00AE6AA2">
        <w:rPr>
          <w:b/>
        </w:rPr>
        <w:t>Create an account for this PC</w:t>
      </w:r>
      <w:r>
        <w:t xml:space="preserve"> window opens. Provide the necessary information to create the new user account named </w:t>
      </w:r>
      <w:r w:rsidRPr="00AE6AA2">
        <w:rPr>
          <w:b/>
        </w:rPr>
        <w:t>User1</w:t>
      </w:r>
      <w:r>
        <w:t xml:space="preserve">. Click </w:t>
      </w:r>
      <w:r w:rsidRPr="00AE6AA2">
        <w:rPr>
          <w:b/>
        </w:rPr>
        <w:t>Next</w:t>
      </w:r>
      <w:r w:rsidRPr="0097019E">
        <w:t xml:space="preserve"> </w:t>
      </w:r>
      <w:r>
        <w:t>to create the new user account.</w:t>
      </w:r>
    </w:p>
    <w:p w14:paraId="6B2D527D" w14:textId="77777777" w:rsidR="00822249" w:rsidRDefault="00822249" w:rsidP="00822249">
      <w:pPr>
        <w:pStyle w:val="Visual"/>
      </w:pPr>
      <w:r w:rsidRPr="007B2CD5">
        <w:rPr>
          <w:noProof/>
          <w:lang w:val="en-GB" w:eastAsia="en-GB"/>
        </w:rPr>
        <w:drawing>
          <wp:inline distT="0" distB="0" distL="0" distR="0" wp14:anchorId="795A48FA" wp14:editId="17AE9F8D">
            <wp:extent cx="4572000" cy="442519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000" cy="4425193"/>
                    </a:xfrm>
                    <a:prstGeom prst="rect">
                      <a:avLst/>
                    </a:prstGeom>
                  </pic:spPr>
                </pic:pic>
              </a:graphicData>
            </a:graphic>
          </wp:inline>
        </w:drawing>
      </w:r>
    </w:p>
    <w:p w14:paraId="44C2785A" w14:textId="77777777" w:rsidR="00822249" w:rsidRDefault="00822249" w:rsidP="00822249">
      <w:pPr>
        <w:pStyle w:val="SubStepAlpha"/>
        <w:keepNext/>
        <w:numPr>
          <w:ilvl w:val="2"/>
          <w:numId w:val="10"/>
        </w:numPr>
      </w:pPr>
      <w:r>
        <w:t>What type of user account did you just create?</w:t>
      </w:r>
    </w:p>
    <w:p w14:paraId="738FE0BF" w14:textId="77777777" w:rsidR="00822249" w:rsidRDefault="00822249" w:rsidP="00822249">
      <w:pPr>
        <w:pStyle w:val="BodyTextL50"/>
      </w:pPr>
      <w:r>
        <w:t>____________________________________________________________________________________</w:t>
      </w:r>
    </w:p>
    <w:p w14:paraId="71ADE73C" w14:textId="77777777" w:rsidR="00822249" w:rsidRDefault="00822249" w:rsidP="00822249">
      <w:pPr>
        <w:pStyle w:val="SubStepAlpha"/>
        <w:numPr>
          <w:ilvl w:val="2"/>
          <w:numId w:val="10"/>
        </w:numPr>
      </w:pPr>
      <w:r>
        <w:t>Log into the newly created user account. It should be successful.</w:t>
      </w:r>
    </w:p>
    <w:p w14:paraId="378CDFB5" w14:textId="77777777" w:rsidR="00822249" w:rsidRDefault="00822249" w:rsidP="00822249">
      <w:pPr>
        <w:pStyle w:val="SubStepAlpha"/>
        <w:keepNext/>
        <w:numPr>
          <w:ilvl w:val="2"/>
          <w:numId w:val="10"/>
        </w:numPr>
      </w:pPr>
      <w:r>
        <w:t xml:space="preserve">Navigate to </w:t>
      </w:r>
      <w:r>
        <w:rPr>
          <w:b/>
        </w:rPr>
        <w:t>C:\Users</w:t>
      </w:r>
      <w:r>
        <w:t xml:space="preserve"> folder. Right-click the </w:t>
      </w:r>
      <w:r>
        <w:rPr>
          <w:b/>
        </w:rPr>
        <w:t>User1</w:t>
      </w:r>
      <w:r>
        <w:t xml:space="preserve"> folder and select </w:t>
      </w:r>
      <w:r>
        <w:rPr>
          <w:b/>
        </w:rPr>
        <w:t>Properties</w:t>
      </w:r>
      <w:r>
        <w:t xml:space="preserve">, and then the </w:t>
      </w:r>
      <w:r>
        <w:rPr>
          <w:b/>
        </w:rPr>
        <w:t xml:space="preserve">Security </w:t>
      </w:r>
      <w:r>
        <w:t>tab. Which groups or users have full control of this folder?</w:t>
      </w:r>
    </w:p>
    <w:p w14:paraId="326F06C9" w14:textId="77777777" w:rsidR="00822249" w:rsidRDefault="00822249" w:rsidP="00822249">
      <w:pPr>
        <w:pStyle w:val="BodyTextL50"/>
      </w:pPr>
      <w:r>
        <w:t>____________________________________________________________________________________</w:t>
      </w:r>
    </w:p>
    <w:p w14:paraId="6864134D" w14:textId="77777777" w:rsidR="00822249" w:rsidRDefault="00822249" w:rsidP="00822249">
      <w:pPr>
        <w:pStyle w:val="SubStepAlpha"/>
        <w:numPr>
          <w:ilvl w:val="2"/>
          <w:numId w:val="10"/>
        </w:numPr>
      </w:pPr>
      <w:r>
        <w:t xml:space="preserve">Open the folder that belongs to </w:t>
      </w:r>
      <w:proofErr w:type="spellStart"/>
      <w:r>
        <w:t>CyberOpsUser</w:t>
      </w:r>
      <w:proofErr w:type="spellEnd"/>
      <w:r>
        <w:t xml:space="preserve">. Right-click the folder and click the </w:t>
      </w:r>
      <w:r>
        <w:rPr>
          <w:b/>
        </w:rPr>
        <w:t xml:space="preserve">Properties </w:t>
      </w:r>
      <w:r>
        <w:t xml:space="preserve">tab. </w:t>
      </w:r>
      <w:proofErr w:type="gramStart"/>
      <w:r>
        <w:t>Were</w:t>
      </w:r>
      <w:proofErr w:type="gramEnd"/>
      <w:r>
        <w:t xml:space="preserve"> you able to access the folder? Explain.</w:t>
      </w:r>
    </w:p>
    <w:p w14:paraId="62455959" w14:textId="77777777" w:rsidR="00822249" w:rsidRDefault="00822249" w:rsidP="00822249">
      <w:pPr>
        <w:pStyle w:val="BodyTextL50"/>
      </w:pPr>
      <w:r>
        <w:t>____________________________________________________________________________________</w:t>
      </w:r>
    </w:p>
    <w:p w14:paraId="19818626" w14:textId="77777777" w:rsidR="00822249" w:rsidRDefault="00822249" w:rsidP="00822249">
      <w:pPr>
        <w:pStyle w:val="BodyTextL50"/>
      </w:pPr>
      <w:r>
        <w:t>____________________________________________________________________________________</w:t>
      </w:r>
    </w:p>
    <w:p w14:paraId="190418FA" w14:textId="77777777" w:rsidR="00822249" w:rsidRDefault="00822249" w:rsidP="00822249">
      <w:pPr>
        <w:pStyle w:val="SubStepAlpha"/>
        <w:numPr>
          <w:ilvl w:val="2"/>
          <w:numId w:val="10"/>
        </w:numPr>
      </w:pPr>
      <w:r>
        <w:t xml:space="preserve">Log out of User1 account. Log back in as </w:t>
      </w:r>
      <w:proofErr w:type="spellStart"/>
      <w:r>
        <w:t>CyberOpsUser</w:t>
      </w:r>
      <w:proofErr w:type="spellEnd"/>
      <w:r>
        <w:t>.</w:t>
      </w:r>
    </w:p>
    <w:p w14:paraId="4D3EF900" w14:textId="77777777" w:rsidR="00822249" w:rsidRDefault="00822249" w:rsidP="00822249">
      <w:pPr>
        <w:pStyle w:val="SubStepAlpha"/>
        <w:numPr>
          <w:ilvl w:val="2"/>
          <w:numId w:val="10"/>
        </w:numPr>
      </w:pPr>
      <w:r>
        <w:t xml:space="preserve">Navigate to </w:t>
      </w:r>
      <w:r w:rsidRPr="006C372B">
        <w:rPr>
          <w:b/>
        </w:rPr>
        <w:t>C:\Users</w:t>
      </w:r>
      <w:r>
        <w:t xml:space="preserve"> folder. Right-click the folder and select </w:t>
      </w:r>
      <w:r w:rsidRPr="006C372B">
        <w:rPr>
          <w:b/>
        </w:rPr>
        <w:t>Properties</w:t>
      </w:r>
      <w:r>
        <w:t xml:space="preserve">. Click the </w:t>
      </w:r>
      <w:r w:rsidRPr="006C372B">
        <w:rPr>
          <w:b/>
        </w:rPr>
        <w:t xml:space="preserve">Security </w:t>
      </w:r>
      <w:r>
        <w:t>tab. Which groups or users have full control of this folder?</w:t>
      </w:r>
    </w:p>
    <w:p w14:paraId="03E34819" w14:textId="77777777" w:rsidR="00822249" w:rsidRDefault="00822249" w:rsidP="00822249">
      <w:pPr>
        <w:pStyle w:val="BodyTextL50"/>
      </w:pPr>
      <w:r>
        <w:t>____________________________________________________________________________________</w:t>
      </w:r>
    </w:p>
    <w:p w14:paraId="4151AB6B" w14:textId="77777777" w:rsidR="00822249" w:rsidRDefault="00822249" w:rsidP="00822249">
      <w:pPr>
        <w:pStyle w:val="PartHead"/>
        <w:numPr>
          <w:ilvl w:val="0"/>
          <w:numId w:val="10"/>
        </w:numPr>
      </w:pPr>
      <w:r>
        <w:lastRenderedPageBreak/>
        <w:t>Reviewing User Account Properties</w:t>
      </w:r>
    </w:p>
    <w:p w14:paraId="7529F485" w14:textId="77777777" w:rsidR="00822249" w:rsidRDefault="00822249" w:rsidP="00822249">
      <w:pPr>
        <w:pStyle w:val="SubStepAlpha"/>
        <w:numPr>
          <w:ilvl w:val="2"/>
          <w:numId w:val="10"/>
        </w:numPr>
      </w:pPr>
      <w:r>
        <w:t xml:space="preserve">Click </w:t>
      </w:r>
      <w:r w:rsidRPr="004E1BC7">
        <w:rPr>
          <w:b/>
        </w:rPr>
        <w:t>Start</w:t>
      </w:r>
      <w:r>
        <w:t xml:space="preserve"> &gt; Search for </w:t>
      </w:r>
      <w:r w:rsidRPr="004E1BC7">
        <w:rPr>
          <w:b/>
        </w:rPr>
        <w:t>Control Panel</w:t>
      </w:r>
      <w:r w:rsidRPr="008E48B6">
        <w:t xml:space="preserve"> &gt; </w:t>
      </w:r>
      <w:r>
        <w:t xml:space="preserve">Select </w:t>
      </w:r>
      <w:r w:rsidRPr="004E1BC7">
        <w:rPr>
          <w:b/>
        </w:rPr>
        <w:t>Administrative Tools</w:t>
      </w:r>
      <w:r w:rsidRPr="008E48B6">
        <w:t xml:space="preserve"> &gt; </w:t>
      </w:r>
      <w:r>
        <w:t xml:space="preserve">Select </w:t>
      </w:r>
      <w:r w:rsidRPr="004E1BC7">
        <w:rPr>
          <w:b/>
        </w:rPr>
        <w:t>Computer Management</w:t>
      </w:r>
      <w:r>
        <w:t>.</w:t>
      </w:r>
    </w:p>
    <w:p w14:paraId="65968B8C" w14:textId="77777777" w:rsidR="00822249" w:rsidRDefault="00822249" w:rsidP="00822249">
      <w:pPr>
        <w:pStyle w:val="SubStepAlpha"/>
        <w:keepNext/>
        <w:numPr>
          <w:ilvl w:val="2"/>
          <w:numId w:val="10"/>
        </w:numPr>
      </w:pPr>
      <w:r>
        <w:t xml:space="preserve">Select </w:t>
      </w:r>
      <w:r w:rsidRPr="004E1BC7">
        <w:rPr>
          <w:b/>
        </w:rPr>
        <w:t>Local Users and Groups</w:t>
      </w:r>
      <w:r>
        <w:t xml:space="preserve">. Click the </w:t>
      </w:r>
      <w:r w:rsidRPr="004E1BC7">
        <w:rPr>
          <w:b/>
        </w:rPr>
        <w:t>User</w:t>
      </w:r>
      <w:r>
        <w:rPr>
          <w:b/>
        </w:rPr>
        <w:t>s</w:t>
      </w:r>
      <w:r>
        <w:t xml:space="preserve"> folder.</w:t>
      </w:r>
    </w:p>
    <w:p w14:paraId="5B74762A" w14:textId="77777777" w:rsidR="00822249" w:rsidRDefault="00822249" w:rsidP="00822249">
      <w:pPr>
        <w:pStyle w:val="Visual"/>
      </w:pPr>
      <w:r>
        <w:rPr>
          <w:noProof/>
          <w:lang w:val="en-GB" w:eastAsia="en-GB"/>
        </w:rPr>
        <w:drawing>
          <wp:inline distT="0" distB="0" distL="0" distR="0" wp14:anchorId="212B9A19" wp14:editId="20C37B90">
            <wp:extent cx="5486400" cy="238342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486400" cy="2383427"/>
                    </a:xfrm>
                    <a:prstGeom prst="rect">
                      <a:avLst/>
                    </a:prstGeom>
                  </pic:spPr>
                </pic:pic>
              </a:graphicData>
            </a:graphic>
          </wp:inline>
        </w:drawing>
      </w:r>
    </w:p>
    <w:p w14:paraId="1DE61036" w14:textId="77777777" w:rsidR="00822249" w:rsidRDefault="00822249" w:rsidP="00822249">
      <w:pPr>
        <w:pStyle w:val="SubStepAlpha"/>
        <w:numPr>
          <w:ilvl w:val="2"/>
          <w:numId w:val="10"/>
        </w:numPr>
      </w:pPr>
      <w:r>
        <w:t xml:space="preserve">Right-click </w:t>
      </w:r>
      <w:r w:rsidRPr="007D40B4">
        <w:rPr>
          <w:b/>
        </w:rPr>
        <w:t>User1</w:t>
      </w:r>
      <w:r>
        <w:t xml:space="preserve"> and select </w:t>
      </w:r>
      <w:r w:rsidRPr="007D40B4">
        <w:rPr>
          <w:b/>
        </w:rPr>
        <w:t>Properties</w:t>
      </w:r>
      <w:r>
        <w:t>.</w:t>
      </w:r>
    </w:p>
    <w:p w14:paraId="1E08B120" w14:textId="77777777" w:rsidR="00822249" w:rsidRDefault="00822249" w:rsidP="00822249">
      <w:pPr>
        <w:pStyle w:val="SubStepAlpha"/>
        <w:numPr>
          <w:ilvl w:val="2"/>
          <w:numId w:val="10"/>
        </w:numPr>
      </w:pPr>
      <w:r>
        <w:t xml:space="preserve">Click the </w:t>
      </w:r>
      <w:r w:rsidRPr="00BA5B82">
        <w:rPr>
          <w:b/>
        </w:rPr>
        <w:t>Member Of</w:t>
      </w:r>
      <w:r>
        <w:t xml:space="preserve"> tab.</w:t>
      </w:r>
    </w:p>
    <w:p w14:paraId="4E7FD35E" w14:textId="77777777" w:rsidR="00822249" w:rsidRDefault="00822249" w:rsidP="00822249">
      <w:pPr>
        <w:pStyle w:val="Visual"/>
      </w:pPr>
      <w:r>
        <w:rPr>
          <w:noProof/>
          <w:lang w:val="en-GB" w:eastAsia="en-GB"/>
        </w:rPr>
        <w:drawing>
          <wp:inline distT="0" distB="0" distL="0" distR="0" wp14:anchorId="06680BEC" wp14:editId="609E1095">
            <wp:extent cx="2743200" cy="31203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43200" cy="3120390"/>
                    </a:xfrm>
                    <a:prstGeom prst="rect">
                      <a:avLst/>
                    </a:prstGeom>
                  </pic:spPr>
                </pic:pic>
              </a:graphicData>
            </a:graphic>
          </wp:inline>
        </w:drawing>
      </w:r>
    </w:p>
    <w:p w14:paraId="18DCA693" w14:textId="77777777" w:rsidR="00822249" w:rsidRDefault="00822249" w:rsidP="00822249">
      <w:pPr>
        <w:pStyle w:val="BodyTextL50"/>
        <w:rPr>
          <w:b/>
        </w:rPr>
      </w:pPr>
      <w:r>
        <w:t>Which group is User1 is a member of? ________________________________</w:t>
      </w:r>
    </w:p>
    <w:p w14:paraId="63EF1EAE" w14:textId="77777777" w:rsidR="00822249" w:rsidRDefault="00822249" w:rsidP="00822249">
      <w:pPr>
        <w:pStyle w:val="SubStepAlpha"/>
        <w:numPr>
          <w:ilvl w:val="2"/>
          <w:numId w:val="10"/>
        </w:numPr>
      </w:pPr>
      <w:r>
        <w:t xml:space="preserve">Right-click the account </w:t>
      </w:r>
      <w:proofErr w:type="spellStart"/>
      <w:r w:rsidRPr="008B3F1D">
        <w:rPr>
          <w:b/>
        </w:rPr>
        <w:t>CyberOpsUser</w:t>
      </w:r>
      <w:proofErr w:type="spellEnd"/>
      <w:r>
        <w:t xml:space="preserve"> and select </w:t>
      </w:r>
      <w:r w:rsidRPr="00BA5B82">
        <w:rPr>
          <w:b/>
        </w:rPr>
        <w:t>Properties</w:t>
      </w:r>
      <w:r>
        <w:t>.</w:t>
      </w:r>
    </w:p>
    <w:p w14:paraId="6778EBC6" w14:textId="77777777" w:rsidR="00822249" w:rsidRPr="008E48B6" w:rsidRDefault="00822249" w:rsidP="00822249">
      <w:pPr>
        <w:pStyle w:val="BodyTextL50"/>
      </w:pPr>
      <w:r>
        <w:t xml:space="preserve">Which group is this user a member of? ________________________________ </w:t>
      </w:r>
    </w:p>
    <w:p w14:paraId="24FA00B8" w14:textId="77777777" w:rsidR="00822249" w:rsidRDefault="00822249" w:rsidP="00822249">
      <w:pPr>
        <w:pStyle w:val="PartHead"/>
        <w:numPr>
          <w:ilvl w:val="0"/>
          <w:numId w:val="10"/>
        </w:numPr>
      </w:pPr>
      <w:r>
        <w:lastRenderedPageBreak/>
        <w:t>Modifying Local User Accounts</w:t>
      </w:r>
    </w:p>
    <w:p w14:paraId="25FA5B00" w14:textId="77777777" w:rsidR="00822249" w:rsidRPr="000E0EB0" w:rsidRDefault="00822249" w:rsidP="00822249">
      <w:pPr>
        <w:pStyle w:val="StepHead"/>
        <w:keepLines w:val="0"/>
        <w:numPr>
          <w:ilvl w:val="1"/>
          <w:numId w:val="10"/>
        </w:numPr>
      </w:pPr>
      <w:r>
        <w:t>Change the account type.</w:t>
      </w:r>
    </w:p>
    <w:p w14:paraId="1081E5C5" w14:textId="77777777" w:rsidR="00822249" w:rsidRDefault="00822249" w:rsidP="00822249">
      <w:pPr>
        <w:pStyle w:val="SubStepAlpha"/>
        <w:numPr>
          <w:ilvl w:val="2"/>
          <w:numId w:val="10"/>
        </w:numPr>
      </w:pPr>
      <w:r>
        <w:t xml:space="preserve">Navigate to the </w:t>
      </w:r>
      <w:r>
        <w:rPr>
          <w:b/>
        </w:rPr>
        <w:t>Control Panel</w:t>
      </w:r>
      <w:r>
        <w:t xml:space="preserve"> and select </w:t>
      </w:r>
      <w:r>
        <w:rPr>
          <w:b/>
        </w:rPr>
        <w:t>User Accounts</w:t>
      </w:r>
      <w:r>
        <w:t xml:space="preserve">. Click </w:t>
      </w:r>
      <w:r>
        <w:rPr>
          <w:b/>
        </w:rPr>
        <w:t>Manage another account</w:t>
      </w:r>
      <w:r>
        <w:t xml:space="preserve">. Select </w:t>
      </w:r>
      <w:r>
        <w:rPr>
          <w:b/>
        </w:rPr>
        <w:t>User1</w:t>
      </w:r>
      <w:r>
        <w:t>.</w:t>
      </w:r>
    </w:p>
    <w:p w14:paraId="62587714" w14:textId="77777777" w:rsidR="00822249" w:rsidRDefault="00822249" w:rsidP="00822249">
      <w:pPr>
        <w:pStyle w:val="Visual"/>
      </w:pPr>
      <w:r>
        <w:rPr>
          <w:noProof/>
          <w:lang w:val="en-GB" w:eastAsia="en-GB"/>
        </w:rPr>
        <w:drawing>
          <wp:inline distT="0" distB="0" distL="0" distR="0" wp14:anchorId="2AEF18A5" wp14:editId="319136BA">
            <wp:extent cx="4572000" cy="166415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572000" cy="1664154"/>
                    </a:xfrm>
                    <a:prstGeom prst="rect">
                      <a:avLst/>
                    </a:prstGeom>
                  </pic:spPr>
                </pic:pic>
              </a:graphicData>
            </a:graphic>
          </wp:inline>
        </w:drawing>
      </w:r>
    </w:p>
    <w:p w14:paraId="76DD232A" w14:textId="77777777" w:rsidR="00822249" w:rsidRDefault="00822249" w:rsidP="00822249">
      <w:pPr>
        <w:pStyle w:val="SubStepAlpha"/>
        <w:numPr>
          <w:ilvl w:val="2"/>
          <w:numId w:val="10"/>
        </w:numPr>
      </w:pPr>
      <w:r>
        <w:t xml:space="preserve">In the Change an Account window, click the </w:t>
      </w:r>
      <w:r>
        <w:rPr>
          <w:b/>
        </w:rPr>
        <w:t>User1</w:t>
      </w:r>
      <w:r>
        <w:t xml:space="preserve"> account. Click </w:t>
      </w:r>
      <w:r>
        <w:rPr>
          <w:b/>
        </w:rPr>
        <w:t>Change the account type</w:t>
      </w:r>
      <w:r>
        <w:t>.</w:t>
      </w:r>
    </w:p>
    <w:p w14:paraId="1C9AE77D" w14:textId="77777777" w:rsidR="00822249" w:rsidRDefault="00822249" w:rsidP="00822249">
      <w:pPr>
        <w:pStyle w:val="Visual"/>
      </w:pPr>
      <w:r>
        <w:rPr>
          <w:noProof/>
          <w:lang w:val="en-GB" w:eastAsia="en-GB"/>
        </w:rPr>
        <w:drawing>
          <wp:inline distT="0" distB="0" distL="0" distR="0" wp14:anchorId="2AED4DAC" wp14:editId="6CC979A0">
            <wp:extent cx="4572000" cy="166415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572000" cy="1664153"/>
                    </a:xfrm>
                    <a:prstGeom prst="rect">
                      <a:avLst/>
                    </a:prstGeom>
                  </pic:spPr>
                </pic:pic>
              </a:graphicData>
            </a:graphic>
          </wp:inline>
        </w:drawing>
      </w:r>
    </w:p>
    <w:p w14:paraId="7DAF692B" w14:textId="77777777" w:rsidR="00822249" w:rsidRDefault="00822249" w:rsidP="00822249">
      <w:pPr>
        <w:pStyle w:val="SubStepAlpha"/>
        <w:keepNext/>
        <w:numPr>
          <w:ilvl w:val="2"/>
          <w:numId w:val="10"/>
        </w:numPr>
      </w:pPr>
      <w:r>
        <w:t xml:space="preserve">Select the </w:t>
      </w:r>
      <w:r w:rsidRPr="00034B25">
        <w:rPr>
          <w:b/>
        </w:rPr>
        <w:t>Administrator</w:t>
      </w:r>
      <w:r w:rsidRPr="00AE6AA2">
        <w:t xml:space="preserve"> radio button</w:t>
      </w:r>
      <w:r>
        <w:t xml:space="preserve">. Click </w:t>
      </w:r>
      <w:r>
        <w:rPr>
          <w:b/>
        </w:rPr>
        <w:t>Change Account Type</w:t>
      </w:r>
      <w:r>
        <w:t>.</w:t>
      </w:r>
    </w:p>
    <w:p w14:paraId="4D6290C1" w14:textId="77777777" w:rsidR="00822249" w:rsidRDefault="00822249" w:rsidP="00822249">
      <w:pPr>
        <w:pStyle w:val="Visual"/>
      </w:pPr>
      <w:r>
        <w:rPr>
          <w:noProof/>
          <w:lang w:val="en-GB" w:eastAsia="en-GB"/>
        </w:rPr>
        <w:drawing>
          <wp:inline distT="0" distB="0" distL="0" distR="0" wp14:anchorId="084BED88" wp14:editId="63E43E5D">
            <wp:extent cx="4572000" cy="271290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72000" cy="2712904"/>
                    </a:xfrm>
                    <a:prstGeom prst="rect">
                      <a:avLst/>
                    </a:prstGeom>
                  </pic:spPr>
                </pic:pic>
              </a:graphicData>
            </a:graphic>
          </wp:inline>
        </w:drawing>
      </w:r>
    </w:p>
    <w:p w14:paraId="595818F3" w14:textId="77777777" w:rsidR="00822249" w:rsidRDefault="00822249" w:rsidP="00822249">
      <w:pPr>
        <w:pStyle w:val="SubStepAlpha"/>
        <w:numPr>
          <w:ilvl w:val="2"/>
          <w:numId w:val="10"/>
        </w:numPr>
      </w:pPr>
      <w:r>
        <w:lastRenderedPageBreak/>
        <w:t>Now the account User1 has administrative rights.</w:t>
      </w:r>
    </w:p>
    <w:p w14:paraId="23C1FE24" w14:textId="77777777" w:rsidR="00822249" w:rsidRDefault="00822249" w:rsidP="00822249">
      <w:pPr>
        <w:pStyle w:val="SubStepAlpha"/>
        <w:numPr>
          <w:ilvl w:val="2"/>
          <w:numId w:val="10"/>
        </w:numPr>
      </w:pPr>
      <w:r>
        <w:t xml:space="preserve">Navigate to </w:t>
      </w:r>
      <w:r>
        <w:rPr>
          <w:b/>
        </w:rPr>
        <w:t>Control Panel</w:t>
      </w:r>
      <w:r w:rsidRPr="003215A3">
        <w:t xml:space="preserve"> &gt; </w:t>
      </w:r>
      <w:r>
        <w:rPr>
          <w:b/>
        </w:rPr>
        <w:t>Administrative Tools</w:t>
      </w:r>
      <w:r w:rsidRPr="003215A3">
        <w:t xml:space="preserve"> &gt; </w:t>
      </w:r>
      <w:r>
        <w:rPr>
          <w:b/>
        </w:rPr>
        <w:t>Computer Management</w:t>
      </w:r>
      <w:r w:rsidRPr="003215A3">
        <w:t>.</w:t>
      </w:r>
      <w:r>
        <w:t xml:space="preserve"> Click </w:t>
      </w:r>
      <w:r>
        <w:rPr>
          <w:b/>
        </w:rPr>
        <w:t>Local Users and Groups</w:t>
      </w:r>
      <w:r>
        <w:t xml:space="preserve">&gt; </w:t>
      </w:r>
      <w:r>
        <w:rPr>
          <w:b/>
        </w:rPr>
        <w:t>Users</w:t>
      </w:r>
      <w:r w:rsidRPr="003215A3">
        <w:t>.</w:t>
      </w:r>
    </w:p>
    <w:p w14:paraId="643F7914" w14:textId="77777777" w:rsidR="00822249" w:rsidRDefault="00822249" w:rsidP="00822249">
      <w:pPr>
        <w:pStyle w:val="SubStepAlpha"/>
        <w:numPr>
          <w:ilvl w:val="2"/>
          <w:numId w:val="10"/>
        </w:numPr>
      </w:pPr>
      <w:r>
        <w:t xml:space="preserve">Right-click </w:t>
      </w:r>
      <w:r w:rsidRPr="003215A3">
        <w:rPr>
          <w:b/>
        </w:rPr>
        <w:t>User1</w:t>
      </w:r>
      <w:r>
        <w:t xml:space="preserve"> and select </w:t>
      </w:r>
      <w:r>
        <w:rPr>
          <w:b/>
        </w:rPr>
        <w:t>Properties</w:t>
      </w:r>
      <w:r>
        <w:t xml:space="preserve">. Click </w:t>
      </w:r>
      <w:r>
        <w:rPr>
          <w:b/>
        </w:rPr>
        <w:t xml:space="preserve">Member Of </w:t>
      </w:r>
      <w:r>
        <w:t>tab.</w:t>
      </w:r>
    </w:p>
    <w:p w14:paraId="7214D179" w14:textId="77777777" w:rsidR="00822249" w:rsidRDefault="00822249" w:rsidP="00822249">
      <w:pPr>
        <w:pStyle w:val="BodyTextL50"/>
      </w:pPr>
      <w:r>
        <w:t>Which groups does User1 belong to?</w:t>
      </w:r>
    </w:p>
    <w:p w14:paraId="23B50DAA" w14:textId="77777777" w:rsidR="00822249" w:rsidRDefault="00822249" w:rsidP="00822249">
      <w:pPr>
        <w:pStyle w:val="BodyTextL50"/>
      </w:pPr>
      <w:r>
        <w:t>____________________________________________________________________________________</w:t>
      </w:r>
    </w:p>
    <w:p w14:paraId="73D9EC3A" w14:textId="77777777" w:rsidR="00822249" w:rsidRPr="003215A3" w:rsidRDefault="00822249" w:rsidP="00822249">
      <w:pPr>
        <w:pStyle w:val="SubStepAlpha"/>
        <w:keepNext/>
        <w:numPr>
          <w:ilvl w:val="2"/>
          <w:numId w:val="10"/>
        </w:numPr>
      </w:pPr>
      <w:r>
        <w:t xml:space="preserve">Select </w:t>
      </w:r>
      <w:r>
        <w:rPr>
          <w:b/>
        </w:rPr>
        <w:t>Administrators</w:t>
      </w:r>
      <w:r>
        <w:t xml:space="preserve"> and click </w:t>
      </w:r>
      <w:r>
        <w:rPr>
          <w:b/>
        </w:rPr>
        <w:t>Remove</w:t>
      </w:r>
      <w:r>
        <w:t xml:space="preserve"> to remove User1 from the Administrative group. Click </w:t>
      </w:r>
      <w:r>
        <w:rPr>
          <w:b/>
        </w:rPr>
        <w:t>OK</w:t>
      </w:r>
      <w:r>
        <w:t xml:space="preserve"> to continue.</w:t>
      </w:r>
    </w:p>
    <w:p w14:paraId="0A485320" w14:textId="77777777" w:rsidR="00822249" w:rsidRDefault="00822249" w:rsidP="00822249">
      <w:pPr>
        <w:pStyle w:val="Visual"/>
      </w:pPr>
      <w:r w:rsidRPr="003215A3">
        <w:rPr>
          <w:noProof/>
          <w:lang w:val="en-GB" w:eastAsia="en-GB"/>
        </w:rPr>
        <w:drawing>
          <wp:inline distT="0" distB="0" distL="0" distR="0" wp14:anchorId="46396C52" wp14:editId="23FD6D44">
            <wp:extent cx="2743200" cy="312039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43200" cy="3120390"/>
                    </a:xfrm>
                    <a:prstGeom prst="rect">
                      <a:avLst/>
                    </a:prstGeom>
                  </pic:spPr>
                </pic:pic>
              </a:graphicData>
            </a:graphic>
          </wp:inline>
        </w:drawing>
      </w:r>
    </w:p>
    <w:p w14:paraId="13A9B564" w14:textId="77777777" w:rsidR="00822249" w:rsidRPr="00352494" w:rsidRDefault="00822249" w:rsidP="00822249">
      <w:pPr>
        <w:pStyle w:val="StepHead"/>
        <w:keepLines w:val="0"/>
        <w:numPr>
          <w:ilvl w:val="1"/>
          <w:numId w:val="10"/>
        </w:numPr>
      </w:pPr>
      <w:r>
        <w:t>Delete the account.</w:t>
      </w:r>
    </w:p>
    <w:p w14:paraId="70A06ABB" w14:textId="77777777" w:rsidR="00822249" w:rsidRDefault="00822249" w:rsidP="00822249">
      <w:pPr>
        <w:pStyle w:val="SubStepAlpha"/>
        <w:numPr>
          <w:ilvl w:val="2"/>
          <w:numId w:val="10"/>
        </w:numPr>
      </w:pPr>
      <w:r>
        <w:t xml:space="preserve">To delete the account, right-click </w:t>
      </w:r>
      <w:r>
        <w:rPr>
          <w:b/>
        </w:rPr>
        <w:t>User1</w:t>
      </w:r>
      <w:r>
        <w:t xml:space="preserve">and select </w:t>
      </w:r>
      <w:r>
        <w:rPr>
          <w:b/>
        </w:rPr>
        <w:t>Delete</w:t>
      </w:r>
      <w:r>
        <w:t>.</w:t>
      </w:r>
    </w:p>
    <w:p w14:paraId="552B8AFB" w14:textId="77777777" w:rsidR="00822249" w:rsidRDefault="00822249" w:rsidP="00822249">
      <w:pPr>
        <w:pStyle w:val="Visual"/>
      </w:pPr>
      <w:r w:rsidRPr="00B04215">
        <w:rPr>
          <w:noProof/>
          <w:lang w:val="en-GB" w:eastAsia="en-GB"/>
        </w:rPr>
        <w:drawing>
          <wp:inline distT="0" distB="0" distL="0" distR="0" wp14:anchorId="4C559D9F" wp14:editId="0B8CC763">
            <wp:extent cx="5486400" cy="2014401"/>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86400" cy="2014401"/>
                    </a:xfrm>
                    <a:prstGeom prst="rect">
                      <a:avLst/>
                    </a:prstGeom>
                  </pic:spPr>
                </pic:pic>
              </a:graphicData>
            </a:graphic>
          </wp:inline>
        </w:drawing>
      </w:r>
    </w:p>
    <w:p w14:paraId="027FB38D" w14:textId="77777777" w:rsidR="00822249" w:rsidRDefault="00822249" w:rsidP="00822249">
      <w:pPr>
        <w:pStyle w:val="SubStepAlpha"/>
        <w:numPr>
          <w:ilvl w:val="2"/>
          <w:numId w:val="10"/>
        </w:numPr>
      </w:pPr>
      <w:r>
        <w:t xml:space="preserve">Click </w:t>
      </w:r>
      <w:r>
        <w:rPr>
          <w:b/>
        </w:rPr>
        <w:t xml:space="preserve">OK </w:t>
      </w:r>
      <w:r>
        <w:t>to confirm the deletion. What is another way to delete a user account?</w:t>
      </w:r>
    </w:p>
    <w:p w14:paraId="7817DF11" w14:textId="77777777" w:rsidR="00822249" w:rsidRDefault="00822249" w:rsidP="00822249">
      <w:pPr>
        <w:pStyle w:val="BodyTextL50"/>
      </w:pPr>
      <w:r>
        <w:t>____________________________________________________________________________________</w:t>
      </w:r>
    </w:p>
    <w:p w14:paraId="46D58DE2" w14:textId="77777777" w:rsidR="00822249" w:rsidRDefault="00822249" w:rsidP="00822249">
      <w:pPr>
        <w:pStyle w:val="LabSection"/>
        <w:keepNext/>
        <w:widowControl/>
        <w:outlineLvl w:val="0"/>
      </w:pPr>
      <w:r>
        <w:lastRenderedPageBreak/>
        <w:t>Reflection</w:t>
      </w:r>
    </w:p>
    <w:p w14:paraId="09B0E781" w14:textId="77777777" w:rsidR="00822249" w:rsidRDefault="00822249" w:rsidP="00822249">
      <w:pPr>
        <w:pStyle w:val="ReflectionQ"/>
      </w:pPr>
      <w:r>
        <w:t>Why is it important to protect all accounts with strong passwords?</w:t>
      </w:r>
    </w:p>
    <w:p w14:paraId="62ADEF84" w14:textId="77777777" w:rsidR="00822249" w:rsidRDefault="00822249" w:rsidP="00822249">
      <w:pPr>
        <w:pStyle w:val="BodyTextL25"/>
      </w:pPr>
      <w:r>
        <w:t>_______________________________________________________________________________________</w:t>
      </w:r>
    </w:p>
    <w:p w14:paraId="45CA88DF" w14:textId="77777777" w:rsidR="00822249" w:rsidRDefault="00822249" w:rsidP="00822249">
      <w:pPr>
        <w:pStyle w:val="BodyTextL25"/>
      </w:pPr>
      <w:r>
        <w:t>_______________________________________________________________________________________</w:t>
      </w:r>
    </w:p>
    <w:p w14:paraId="05F1BEC3" w14:textId="77777777" w:rsidR="00822249" w:rsidRDefault="00822249" w:rsidP="00822249">
      <w:pPr>
        <w:pStyle w:val="ReflectionQ"/>
      </w:pPr>
      <w:r>
        <w:t>Why would you create a user with Standard privileges?</w:t>
      </w:r>
    </w:p>
    <w:p w14:paraId="262FF9F6" w14:textId="77777777" w:rsidR="00822249" w:rsidRDefault="00822249" w:rsidP="00822249">
      <w:pPr>
        <w:pStyle w:val="BodyTextL25"/>
      </w:pPr>
      <w:r>
        <w:t>_______________________________________________________________________________________</w:t>
      </w:r>
    </w:p>
    <w:p w14:paraId="199511E9" w14:textId="77777777" w:rsidR="00822249" w:rsidRDefault="00822249" w:rsidP="00822249">
      <w:pPr>
        <w:pStyle w:val="BodyTextL25"/>
      </w:pPr>
      <w:r>
        <w:t>_______________________________________________________________________________________</w:t>
      </w:r>
    </w:p>
    <w:p w14:paraId="06DCCC53" w14:textId="77777777" w:rsidR="00822249" w:rsidRDefault="00822249" w:rsidP="00822249">
      <w:pPr>
        <w:pStyle w:val="BodyTextL25"/>
      </w:pPr>
      <w:r>
        <w:t>_______________________________________________________________________________________</w:t>
      </w:r>
    </w:p>
    <w:p w14:paraId="26A6CC6C" w14:textId="77777777" w:rsidR="00937249" w:rsidRDefault="00937249">
      <w:pPr>
        <w:spacing w:before="0" w:after="0" w:line="240" w:lineRule="auto"/>
        <w:rPr>
          <w:b/>
          <w:sz w:val="32"/>
        </w:rPr>
      </w:pPr>
      <w:r>
        <w:br w:type="page"/>
      </w:r>
    </w:p>
    <w:p w14:paraId="382451CB" w14:textId="27DEBA88" w:rsidR="00822249" w:rsidRPr="009A1CF4" w:rsidRDefault="00822249" w:rsidP="00822249">
      <w:pPr>
        <w:pStyle w:val="LabTitle"/>
      </w:pPr>
      <w:r>
        <w:lastRenderedPageBreak/>
        <w:t>Lab – Using Windows PowerShell</w:t>
      </w:r>
    </w:p>
    <w:p w14:paraId="64629C08" w14:textId="77777777" w:rsidR="00822249" w:rsidRDefault="00822249" w:rsidP="00822249">
      <w:pPr>
        <w:pStyle w:val="LabSection"/>
        <w:keepNext/>
        <w:outlineLvl w:val="0"/>
      </w:pPr>
      <w:r w:rsidRPr="00BB73FF">
        <w:t>Objective</w:t>
      </w:r>
      <w:r>
        <w:t>s</w:t>
      </w:r>
    </w:p>
    <w:p w14:paraId="3608BD18" w14:textId="77777777" w:rsidR="00822249" w:rsidRPr="00442F2D" w:rsidRDefault="00822249" w:rsidP="00822249">
      <w:pPr>
        <w:pStyle w:val="BodyTextL25"/>
      </w:pPr>
      <w:r>
        <w:t>The objective of the lab is to explore some of the functions of PowerShell.</w:t>
      </w:r>
    </w:p>
    <w:p w14:paraId="084B0190" w14:textId="77777777" w:rsidR="00822249" w:rsidRPr="00C07FD9" w:rsidRDefault="00822249" w:rsidP="00822249">
      <w:pPr>
        <w:pStyle w:val="LabSection"/>
        <w:keepNext/>
        <w:outlineLvl w:val="0"/>
      </w:pPr>
      <w:r>
        <w:t>Background / Scenario</w:t>
      </w:r>
    </w:p>
    <w:p w14:paraId="40879B7F" w14:textId="77777777" w:rsidR="00822249" w:rsidRPr="00586215" w:rsidRDefault="00822249" w:rsidP="00822249">
      <w:pPr>
        <w:pStyle w:val="BodyTextL25"/>
      </w:pPr>
      <w:r>
        <w:t>PowerShell is a powerful automation tool. It is both a command console and a scripting language. In this lab, you will use the console to execute some of the commands that are available in both the command prompt and PowerShell. PowerShell also has functions that can create scripts to automate tasks and work together with the Windows Operating System.</w:t>
      </w:r>
    </w:p>
    <w:p w14:paraId="2D653B18" w14:textId="77777777" w:rsidR="00822249" w:rsidRDefault="00822249" w:rsidP="00822249">
      <w:pPr>
        <w:pStyle w:val="LabSection"/>
        <w:keepNext/>
        <w:outlineLvl w:val="0"/>
      </w:pPr>
      <w:r>
        <w:t>Required Resources</w:t>
      </w:r>
    </w:p>
    <w:p w14:paraId="1F98C709" w14:textId="77777777" w:rsidR="00822249" w:rsidRPr="00B75831" w:rsidRDefault="00822249" w:rsidP="00822249">
      <w:pPr>
        <w:pStyle w:val="Bulletlevel1"/>
      </w:pPr>
      <w:r>
        <w:t>1 Windows PC with PowerShell installed and Internet access</w:t>
      </w:r>
    </w:p>
    <w:p w14:paraId="43186A67" w14:textId="77777777" w:rsidR="00822249" w:rsidRDefault="00822249" w:rsidP="00822249">
      <w:pPr>
        <w:pStyle w:val="StepHead"/>
        <w:outlineLvl w:val="0"/>
      </w:pPr>
      <w:r>
        <w:t>Access PowerShell console.</w:t>
      </w:r>
    </w:p>
    <w:p w14:paraId="1AB6CBDC" w14:textId="77777777" w:rsidR="00822249" w:rsidRDefault="00822249" w:rsidP="00822249">
      <w:pPr>
        <w:pStyle w:val="SubStepAlpha"/>
      </w:pPr>
      <w:r>
        <w:t xml:space="preserve">Click </w:t>
      </w:r>
      <w:r w:rsidRPr="006834AF">
        <w:rPr>
          <w:b/>
        </w:rPr>
        <w:t>Start</w:t>
      </w:r>
      <w:r>
        <w:t xml:space="preserve">. Search and select </w:t>
      </w:r>
      <w:proofErr w:type="spellStart"/>
      <w:r w:rsidRPr="006834AF">
        <w:rPr>
          <w:b/>
        </w:rPr>
        <w:t>powershell</w:t>
      </w:r>
      <w:proofErr w:type="spellEnd"/>
      <w:r>
        <w:t>.</w:t>
      </w:r>
    </w:p>
    <w:p w14:paraId="71B7739C" w14:textId="77777777" w:rsidR="00822249" w:rsidRDefault="00822249" w:rsidP="00822249">
      <w:pPr>
        <w:pStyle w:val="Visual"/>
      </w:pPr>
      <w:r>
        <w:rPr>
          <w:noProof/>
          <w:lang w:val="en-GB" w:eastAsia="en-GB"/>
        </w:rPr>
        <w:drawing>
          <wp:inline distT="0" distB="0" distL="0" distR="0" wp14:anchorId="2354DD4D" wp14:editId="09BA8F5E">
            <wp:extent cx="5486400" cy="160129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486400" cy="1601294"/>
                    </a:xfrm>
                    <a:prstGeom prst="rect">
                      <a:avLst/>
                    </a:prstGeom>
                  </pic:spPr>
                </pic:pic>
              </a:graphicData>
            </a:graphic>
          </wp:inline>
        </w:drawing>
      </w:r>
    </w:p>
    <w:p w14:paraId="25DB2CD2" w14:textId="77777777" w:rsidR="00822249" w:rsidRDefault="00822249" w:rsidP="00822249">
      <w:pPr>
        <w:pStyle w:val="SubStepAlpha"/>
      </w:pPr>
      <w:r>
        <w:t xml:space="preserve">Click </w:t>
      </w:r>
      <w:r>
        <w:rPr>
          <w:b/>
        </w:rPr>
        <w:t>Start</w:t>
      </w:r>
      <w:r>
        <w:t xml:space="preserve">. Search and select </w:t>
      </w:r>
      <w:r>
        <w:rPr>
          <w:b/>
        </w:rPr>
        <w:t>command prompt</w:t>
      </w:r>
      <w:r>
        <w:t>.</w:t>
      </w:r>
    </w:p>
    <w:p w14:paraId="64534596" w14:textId="77777777" w:rsidR="00822249" w:rsidRDefault="00822249" w:rsidP="00822249">
      <w:pPr>
        <w:pStyle w:val="StepHead"/>
        <w:outlineLvl w:val="0"/>
      </w:pPr>
      <w:r>
        <w:t>Explore Command Prompt and PowerShell commands.</w:t>
      </w:r>
    </w:p>
    <w:p w14:paraId="69A16867" w14:textId="77777777" w:rsidR="00822249" w:rsidRDefault="00822249" w:rsidP="00822249">
      <w:pPr>
        <w:pStyle w:val="SubStepAlpha"/>
      </w:pPr>
      <w:r>
        <w:t xml:space="preserve">Enter </w:t>
      </w:r>
      <w:proofErr w:type="spellStart"/>
      <w:r>
        <w:rPr>
          <w:b/>
        </w:rPr>
        <w:t>dir</w:t>
      </w:r>
      <w:proofErr w:type="spellEnd"/>
      <w:r>
        <w:t xml:space="preserve"> at the prompt in both windows.</w:t>
      </w:r>
    </w:p>
    <w:p w14:paraId="702F1A3F" w14:textId="77777777" w:rsidR="00822249" w:rsidRDefault="00822249" w:rsidP="00822249">
      <w:pPr>
        <w:pStyle w:val="BodyTextL50"/>
      </w:pPr>
      <w:r>
        <w:t xml:space="preserve">What are the outputs to the </w:t>
      </w:r>
      <w:proofErr w:type="spellStart"/>
      <w:r w:rsidRPr="003E3EE7">
        <w:rPr>
          <w:b/>
        </w:rPr>
        <w:t>d</w:t>
      </w:r>
      <w:r>
        <w:rPr>
          <w:b/>
        </w:rPr>
        <w:t>ir</w:t>
      </w:r>
      <w:proofErr w:type="spellEnd"/>
      <w:r>
        <w:t xml:space="preserve"> command?</w:t>
      </w:r>
    </w:p>
    <w:p w14:paraId="5A0ED321" w14:textId="77777777" w:rsidR="00822249" w:rsidRDefault="00822249" w:rsidP="00822249">
      <w:pPr>
        <w:pStyle w:val="BodyTextL50"/>
      </w:pPr>
      <w:r>
        <w:t>____________________________________________________________________________________</w:t>
      </w:r>
    </w:p>
    <w:p w14:paraId="05C676BA" w14:textId="77777777" w:rsidR="00822249" w:rsidRDefault="00822249" w:rsidP="00822249">
      <w:pPr>
        <w:pStyle w:val="BodyTextL50"/>
      </w:pPr>
      <w:r>
        <w:t>____________________________________________________________________________________</w:t>
      </w:r>
    </w:p>
    <w:p w14:paraId="29C579F7" w14:textId="77777777" w:rsidR="00822249" w:rsidRDefault="00822249" w:rsidP="00822249">
      <w:pPr>
        <w:pStyle w:val="SubStepAlpha"/>
      </w:pPr>
      <w:r w:rsidRPr="008F3D2E">
        <w:t xml:space="preserve">Try </w:t>
      </w:r>
      <w:r>
        <w:t xml:space="preserve">another command that you have used in the command prompt, such as </w:t>
      </w:r>
      <w:r w:rsidRPr="00DE42FD">
        <w:rPr>
          <w:b/>
        </w:rPr>
        <w:t>ping</w:t>
      </w:r>
      <w:r>
        <w:t xml:space="preserve">, </w:t>
      </w:r>
      <w:r w:rsidRPr="00DE42FD">
        <w:rPr>
          <w:b/>
        </w:rPr>
        <w:t>cd</w:t>
      </w:r>
      <w:r>
        <w:t xml:space="preserve">, and </w:t>
      </w:r>
      <w:r w:rsidRPr="00DE42FD">
        <w:rPr>
          <w:b/>
        </w:rPr>
        <w:t>ipconfig</w:t>
      </w:r>
      <w:r>
        <w:t>. What are the results?</w:t>
      </w:r>
    </w:p>
    <w:p w14:paraId="17E4BBA5" w14:textId="77777777" w:rsidR="00822249" w:rsidRDefault="00822249" w:rsidP="00822249">
      <w:pPr>
        <w:pStyle w:val="BodyTextL50"/>
      </w:pPr>
      <w:r>
        <w:t>____________________________________________________________________________________</w:t>
      </w:r>
    </w:p>
    <w:p w14:paraId="3CFF6449" w14:textId="77777777" w:rsidR="00822249" w:rsidRDefault="00822249" w:rsidP="00822249">
      <w:pPr>
        <w:pStyle w:val="StepHead"/>
        <w:outlineLvl w:val="0"/>
      </w:pPr>
      <w:r>
        <w:t>Explore cmdlets.</w:t>
      </w:r>
    </w:p>
    <w:p w14:paraId="2CB718F7" w14:textId="77777777" w:rsidR="00822249" w:rsidRDefault="00822249" w:rsidP="00822249">
      <w:pPr>
        <w:pStyle w:val="SubStepAlpha"/>
      </w:pPr>
      <w:r>
        <w:t xml:space="preserve">PowerShell commands, cmdlets, are constructed in the form of </w:t>
      </w:r>
      <w:r w:rsidRPr="004109DE">
        <w:rPr>
          <w:i/>
        </w:rPr>
        <w:t>verb-noun</w:t>
      </w:r>
      <w:r>
        <w:t xml:space="preserve"> string. To identify the PowerShell command to list the subdirectories and files in a directory, enter </w:t>
      </w:r>
      <w:r w:rsidRPr="00683062">
        <w:rPr>
          <w:b/>
        </w:rPr>
        <w:t xml:space="preserve">Get-Alias </w:t>
      </w:r>
      <w:proofErr w:type="spellStart"/>
      <w:r w:rsidRPr="00683062">
        <w:rPr>
          <w:b/>
        </w:rPr>
        <w:t>dir</w:t>
      </w:r>
      <w:proofErr w:type="spellEnd"/>
      <w:r>
        <w:t xml:space="preserve"> at the PowerShell prompt.</w:t>
      </w:r>
    </w:p>
    <w:p w14:paraId="07458A69" w14:textId="77777777" w:rsidR="00822249" w:rsidRDefault="00822249" w:rsidP="00822249">
      <w:pPr>
        <w:pStyle w:val="CMD"/>
      </w:pPr>
      <w:r>
        <w:t xml:space="preserve">PS C:\Users\CyberOpsUser&gt; </w:t>
      </w:r>
      <w:r w:rsidRPr="00AF3993">
        <w:rPr>
          <w:b/>
        </w:rPr>
        <w:t xml:space="preserve">Get-Alias </w:t>
      </w:r>
      <w:proofErr w:type="spellStart"/>
      <w:r w:rsidRPr="00AF3993">
        <w:rPr>
          <w:b/>
        </w:rPr>
        <w:t>dir</w:t>
      </w:r>
      <w:proofErr w:type="spellEnd"/>
    </w:p>
    <w:p w14:paraId="11DB86FC" w14:textId="77777777" w:rsidR="00822249" w:rsidRDefault="00822249" w:rsidP="00822249">
      <w:pPr>
        <w:pStyle w:val="CMDOutput"/>
      </w:pPr>
    </w:p>
    <w:p w14:paraId="2DD624CD" w14:textId="77777777" w:rsidR="00822249" w:rsidRDefault="00822249" w:rsidP="00822249">
      <w:pPr>
        <w:pStyle w:val="CMDOutput"/>
      </w:pPr>
      <w:proofErr w:type="spellStart"/>
      <w:r>
        <w:lastRenderedPageBreak/>
        <w:t>CommandType</w:t>
      </w:r>
      <w:proofErr w:type="spellEnd"/>
      <w:r>
        <w:t xml:space="preserve">     Name                                               Version    Source</w:t>
      </w:r>
    </w:p>
    <w:p w14:paraId="0B4E893E" w14:textId="77777777" w:rsidR="00822249" w:rsidRDefault="00822249" w:rsidP="00822249">
      <w:pPr>
        <w:pStyle w:val="CMDOutput"/>
      </w:pPr>
      <w:r>
        <w:t>-----------     ----                                               -------    ------</w:t>
      </w:r>
    </w:p>
    <w:p w14:paraId="5EF3CEE9" w14:textId="77777777" w:rsidR="00822249" w:rsidRDefault="00822249" w:rsidP="00822249">
      <w:pPr>
        <w:pStyle w:val="CMDOutput"/>
      </w:pPr>
      <w:r>
        <w:t xml:space="preserve">Alias           </w:t>
      </w:r>
      <w:proofErr w:type="spellStart"/>
      <w:r>
        <w:t>dir</w:t>
      </w:r>
      <w:proofErr w:type="spellEnd"/>
      <w:r>
        <w:t xml:space="preserve"> -&gt; Get-</w:t>
      </w:r>
      <w:proofErr w:type="spellStart"/>
      <w:r>
        <w:t>ChildItem</w:t>
      </w:r>
      <w:proofErr w:type="spellEnd"/>
    </w:p>
    <w:p w14:paraId="4A55B41C" w14:textId="77777777" w:rsidR="00822249" w:rsidRDefault="00822249" w:rsidP="00822249">
      <w:pPr>
        <w:pStyle w:val="BodyTextL50"/>
        <w:rPr>
          <w:rStyle w:val="AnswerGray"/>
        </w:rPr>
      </w:pPr>
      <w:r>
        <w:t xml:space="preserve">What is the PowerShell command for </w:t>
      </w:r>
      <w:proofErr w:type="spellStart"/>
      <w:r>
        <w:rPr>
          <w:b/>
        </w:rPr>
        <w:t>dir</w:t>
      </w:r>
      <w:proofErr w:type="spellEnd"/>
      <w:r>
        <w:t>? ______________________________________</w:t>
      </w:r>
    </w:p>
    <w:p w14:paraId="54EB6C7D" w14:textId="77777777" w:rsidR="00822249" w:rsidRDefault="00822249" w:rsidP="00822249">
      <w:pPr>
        <w:pStyle w:val="SubStepAlpha"/>
      </w:pPr>
      <w:r>
        <w:t xml:space="preserve">For more detailed information about cmdlets, navigate to </w:t>
      </w:r>
      <w:hyperlink r:id="rId43" w:history="1">
        <w:r w:rsidRPr="00163BF2">
          <w:rPr>
            <w:rStyle w:val="Hyperlink"/>
          </w:rPr>
          <w:t>https://technet.microsoft.com/en-us/library/ee332526.aspx</w:t>
        </w:r>
      </w:hyperlink>
      <w:r>
        <w:t>.</w:t>
      </w:r>
    </w:p>
    <w:p w14:paraId="66ADDAD7" w14:textId="77777777" w:rsidR="00822249" w:rsidRPr="004109DE" w:rsidRDefault="00822249" w:rsidP="00822249">
      <w:pPr>
        <w:pStyle w:val="SubStepAlpha"/>
      </w:pPr>
      <w:r>
        <w:t>Close the Command Prompt window when done.</w:t>
      </w:r>
    </w:p>
    <w:p w14:paraId="36B1455E" w14:textId="77777777" w:rsidR="00822249" w:rsidRPr="00A03222" w:rsidRDefault="00822249" w:rsidP="00822249">
      <w:pPr>
        <w:pStyle w:val="StepHead"/>
        <w:outlineLvl w:val="0"/>
      </w:pPr>
      <w:r>
        <w:t>Explore the netstat command using PowerShell.</w:t>
      </w:r>
    </w:p>
    <w:p w14:paraId="49BF0A21" w14:textId="77777777" w:rsidR="00822249" w:rsidRDefault="00822249" w:rsidP="00822249">
      <w:pPr>
        <w:pStyle w:val="SubStepAlpha"/>
      </w:pPr>
      <w:r>
        <w:t xml:space="preserve">At the PowerShell prompt, enter </w:t>
      </w:r>
      <w:r>
        <w:rPr>
          <w:b/>
        </w:rPr>
        <w:t>netstat -h</w:t>
      </w:r>
      <w:r w:rsidRPr="0007232A">
        <w:t xml:space="preserve"> to see the options available for the netstat command.</w:t>
      </w:r>
    </w:p>
    <w:p w14:paraId="40F46BCE" w14:textId="77777777" w:rsidR="00822249" w:rsidRDefault="00822249" w:rsidP="00822249">
      <w:pPr>
        <w:pStyle w:val="CMD"/>
      </w:pPr>
      <w:r w:rsidRPr="001616D3">
        <w:t xml:space="preserve">PS C:\Users\CyberOpsUser&gt; </w:t>
      </w:r>
      <w:r w:rsidRPr="001616D3">
        <w:rPr>
          <w:b/>
        </w:rPr>
        <w:t>netstat -h</w:t>
      </w:r>
    </w:p>
    <w:p w14:paraId="7BD8932D" w14:textId="77777777" w:rsidR="00822249" w:rsidRDefault="00822249" w:rsidP="00822249">
      <w:pPr>
        <w:pStyle w:val="CMDOutput"/>
      </w:pPr>
    </w:p>
    <w:p w14:paraId="3E932148" w14:textId="77777777" w:rsidR="00822249" w:rsidRDefault="00822249" w:rsidP="00822249">
      <w:pPr>
        <w:pStyle w:val="CMDOutput"/>
      </w:pPr>
      <w:r>
        <w:t>Displays protocol statistics and current TCP/IP network connections.</w:t>
      </w:r>
    </w:p>
    <w:p w14:paraId="2D708B6B" w14:textId="77777777" w:rsidR="00822249" w:rsidRDefault="00822249" w:rsidP="00822249">
      <w:pPr>
        <w:pStyle w:val="CMDOutput"/>
      </w:pPr>
    </w:p>
    <w:p w14:paraId="51A14D8E" w14:textId="77777777" w:rsidR="00822249" w:rsidRDefault="00822249" w:rsidP="00822249">
      <w:pPr>
        <w:pStyle w:val="CMDOutput"/>
      </w:pPr>
      <w:r>
        <w:t>NETSTAT [-a] [-b] [-e] [-f] [-n] [-o] [-p proto] [-r] [-s] [-x] [-t] [interval]</w:t>
      </w:r>
    </w:p>
    <w:p w14:paraId="34291794" w14:textId="77777777" w:rsidR="00822249" w:rsidRDefault="00822249" w:rsidP="00822249">
      <w:pPr>
        <w:pStyle w:val="CMDOutput"/>
      </w:pPr>
    </w:p>
    <w:p w14:paraId="277A5E30" w14:textId="77777777" w:rsidR="00822249" w:rsidRDefault="00822249" w:rsidP="00822249">
      <w:pPr>
        <w:pStyle w:val="CMDOutput"/>
      </w:pPr>
      <w:r>
        <w:t xml:space="preserve">  -a            Displays all connections and listening ports.</w:t>
      </w:r>
    </w:p>
    <w:p w14:paraId="1C7C0D9D" w14:textId="77777777" w:rsidR="00822249" w:rsidRDefault="00822249" w:rsidP="00822249">
      <w:pPr>
        <w:pStyle w:val="CMDOutput"/>
      </w:pPr>
      <w:r>
        <w:t xml:space="preserve">  -b            Displays the executable involved in creating each connection or</w:t>
      </w:r>
    </w:p>
    <w:p w14:paraId="5E230006" w14:textId="77777777" w:rsidR="00822249" w:rsidRDefault="00822249" w:rsidP="00822249">
      <w:pPr>
        <w:pStyle w:val="CMDOutput"/>
      </w:pPr>
      <w:r>
        <w:t xml:space="preserve">                listening port. In some cases well-known executables host</w:t>
      </w:r>
    </w:p>
    <w:p w14:paraId="7FC4C4A9" w14:textId="77777777" w:rsidR="00822249" w:rsidRDefault="00822249" w:rsidP="00822249">
      <w:pPr>
        <w:pStyle w:val="CMDOutput"/>
      </w:pPr>
      <w:r>
        <w:t xml:space="preserve">                multiple independent components, and in these cases the</w:t>
      </w:r>
    </w:p>
    <w:p w14:paraId="3AB98978" w14:textId="77777777" w:rsidR="00822249" w:rsidRDefault="00822249" w:rsidP="00822249">
      <w:pPr>
        <w:pStyle w:val="CMDOutput"/>
      </w:pPr>
      <w:r>
        <w:t xml:space="preserve">                sequence of components involved in creating the connection</w:t>
      </w:r>
    </w:p>
    <w:p w14:paraId="7ADBA704" w14:textId="77777777" w:rsidR="00822249" w:rsidRDefault="00822249" w:rsidP="00822249">
      <w:pPr>
        <w:pStyle w:val="CMDOutput"/>
      </w:pPr>
      <w:r>
        <w:t xml:space="preserve">                or listening port is displayed. In this case the executable</w:t>
      </w:r>
    </w:p>
    <w:p w14:paraId="57A35045" w14:textId="77777777" w:rsidR="00822249" w:rsidRDefault="00822249" w:rsidP="00822249">
      <w:pPr>
        <w:pStyle w:val="CMDOutput"/>
      </w:pPr>
      <w:r>
        <w:t xml:space="preserve">                name is in [] at the bottom, on top is the component it called,</w:t>
      </w:r>
    </w:p>
    <w:p w14:paraId="2F4B3ECF" w14:textId="77777777" w:rsidR="00822249" w:rsidRDefault="00822249" w:rsidP="00822249">
      <w:pPr>
        <w:pStyle w:val="CMDOutput"/>
      </w:pPr>
      <w:r>
        <w:t xml:space="preserve">                and so forth until TCP/IP was reached. Note that this option</w:t>
      </w:r>
    </w:p>
    <w:p w14:paraId="74B55992" w14:textId="77777777" w:rsidR="00822249" w:rsidRDefault="00822249" w:rsidP="00822249">
      <w:pPr>
        <w:pStyle w:val="CMDOutput"/>
      </w:pPr>
      <w:r>
        <w:t xml:space="preserve">                can be time-consuming and will fail unless you have sufficient</w:t>
      </w:r>
    </w:p>
    <w:p w14:paraId="6C3A3617" w14:textId="77777777" w:rsidR="00822249" w:rsidRDefault="00822249" w:rsidP="00822249">
      <w:pPr>
        <w:pStyle w:val="CMDOutput"/>
      </w:pPr>
      <w:r>
        <w:t xml:space="preserve">                permissions.</w:t>
      </w:r>
    </w:p>
    <w:p w14:paraId="1039FA88" w14:textId="77777777" w:rsidR="00822249" w:rsidRDefault="00822249" w:rsidP="00822249">
      <w:pPr>
        <w:pStyle w:val="CMDOutput"/>
      </w:pPr>
      <w:r>
        <w:t>&lt;some output omitted&gt;</w:t>
      </w:r>
    </w:p>
    <w:p w14:paraId="1B4CF5B8" w14:textId="77777777" w:rsidR="00822249" w:rsidRDefault="00822249" w:rsidP="00822249">
      <w:pPr>
        <w:pStyle w:val="SubStepAlpha"/>
      </w:pPr>
      <w:r>
        <w:t xml:space="preserve">To display the routing table with the active routes, enter </w:t>
      </w:r>
      <w:r w:rsidRPr="001616D3">
        <w:rPr>
          <w:b/>
        </w:rPr>
        <w:t>netstat -r</w:t>
      </w:r>
      <w:r>
        <w:t xml:space="preserve"> at the prompt.</w:t>
      </w:r>
    </w:p>
    <w:p w14:paraId="727B642A" w14:textId="77777777" w:rsidR="00822249" w:rsidRDefault="00822249" w:rsidP="00822249">
      <w:pPr>
        <w:pStyle w:val="CMD"/>
      </w:pPr>
      <w:r>
        <w:t xml:space="preserve">PS C:\Users\CyberOpsUser&gt; </w:t>
      </w:r>
      <w:r w:rsidRPr="001616D3">
        <w:rPr>
          <w:b/>
        </w:rPr>
        <w:t>netstat -r</w:t>
      </w:r>
    </w:p>
    <w:p w14:paraId="02BE94AD" w14:textId="77777777" w:rsidR="00822249" w:rsidRDefault="00822249" w:rsidP="00822249">
      <w:pPr>
        <w:pStyle w:val="CMDOutput"/>
      </w:pPr>
      <w:r>
        <w:t>===========================================================================</w:t>
      </w:r>
    </w:p>
    <w:p w14:paraId="645A563C" w14:textId="77777777" w:rsidR="00822249" w:rsidRDefault="00822249" w:rsidP="00822249">
      <w:pPr>
        <w:pStyle w:val="CMDOutput"/>
      </w:pPr>
      <w:r>
        <w:t>Interface List</w:t>
      </w:r>
    </w:p>
    <w:p w14:paraId="78AB2E23" w14:textId="77777777" w:rsidR="00822249" w:rsidRDefault="00822249" w:rsidP="00822249">
      <w:pPr>
        <w:pStyle w:val="CMDOutput"/>
      </w:pPr>
      <w:r>
        <w:t xml:space="preserve">  3...08 00 27 a0 c3 53 ......Intel(R) PRO/1000 MT Desktop Adapter</w:t>
      </w:r>
    </w:p>
    <w:p w14:paraId="5A15EC99" w14:textId="77777777" w:rsidR="00822249" w:rsidRDefault="00822249" w:rsidP="00822249">
      <w:pPr>
        <w:pStyle w:val="CMDOutput"/>
      </w:pPr>
      <w:r>
        <w:t xml:space="preserve"> 10...08 00 27 26 c1 78 ......Intel(R) PRO/1000 MT Desktop Adapter #2</w:t>
      </w:r>
    </w:p>
    <w:p w14:paraId="16229B67" w14:textId="77777777" w:rsidR="00822249" w:rsidRDefault="00822249" w:rsidP="00822249">
      <w:pPr>
        <w:pStyle w:val="CMDOutput"/>
      </w:pPr>
      <w:r>
        <w:t xml:space="preserve">  1...........................Software Loopback Interface 1</w:t>
      </w:r>
    </w:p>
    <w:p w14:paraId="48B06E86" w14:textId="77777777" w:rsidR="00822249" w:rsidRDefault="00822249" w:rsidP="00822249">
      <w:pPr>
        <w:pStyle w:val="CMDOutput"/>
      </w:pPr>
      <w:r>
        <w:t>===========================================================================</w:t>
      </w:r>
    </w:p>
    <w:p w14:paraId="338CD5AF" w14:textId="77777777" w:rsidR="00822249" w:rsidRDefault="00822249" w:rsidP="00822249">
      <w:pPr>
        <w:pStyle w:val="CMDOutput"/>
      </w:pPr>
    </w:p>
    <w:p w14:paraId="3CEE6D98" w14:textId="77777777" w:rsidR="00822249" w:rsidRDefault="00822249" w:rsidP="00822249">
      <w:pPr>
        <w:pStyle w:val="CMDOutput"/>
      </w:pPr>
      <w:r>
        <w:t>IPv4 Route Table</w:t>
      </w:r>
    </w:p>
    <w:p w14:paraId="21EF43F3" w14:textId="77777777" w:rsidR="00822249" w:rsidRDefault="00822249" w:rsidP="00822249">
      <w:pPr>
        <w:pStyle w:val="CMDOutput"/>
      </w:pPr>
      <w:r>
        <w:t>===========================================================================</w:t>
      </w:r>
    </w:p>
    <w:p w14:paraId="730E920C" w14:textId="77777777" w:rsidR="00822249" w:rsidRDefault="00822249" w:rsidP="00822249">
      <w:pPr>
        <w:pStyle w:val="CMDOutput"/>
      </w:pPr>
      <w:r>
        <w:t>Active Routes:</w:t>
      </w:r>
    </w:p>
    <w:p w14:paraId="1105CF39" w14:textId="77777777" w:rsidR="00822249" w:rsidRDefault="00822249" w:rsidP="00822249">
      <w:pPr>
        <w:pStyle w:val="CMDOutput"/>
      </w:pPr>
      <w:r>
        <w:t xml:space="preserve">Network Destination        Netmask          Gateway       </w:t>
      </w:r>
      <w:proofErr w:type="gramStart"/>
      <w:r>
        <w:t>Interface  Metric</w:t>
      </w:r>
      <w:proofErr w:type="gramEnd"/>
    </w:p>
    <w:p w14:paraId="26EB70BC" w14:textId="77777777" w:rsidR="00822249" w:rsidRDefault="00822249" w:rsidP="00822249">
      <w:pPr>
        <w:pStyle w:val="CMDOutput"/>
      </w:pPr>
      <w:r>
        <w:t xml:space="preserve">          0.0.0.0          0.0.0.0      192.168.1.1      192.168.1.5     25</w:t>
      </w:r>
    </w:p>
    <w:p w14:paraId="3150AA86" w14:textId="77777777" w:rsidR="00822249" w:rsidRDefault="00822249" w:rsidP="00822249">
      <w:pPr>
        <w:pStyle w:val="CMDOutput"/>
      </w:pPr>
      <w:r>
        <w:t xml:space="preserve">        127.0.0.0        255.0.0.0         On-link         127.0.0.1    331</w:t>
      </w:r>
    </w:p>
    <w:p w14:paraId="7EAAA26E" w14:textId="77777777" w:rsidR="00822249" w:rsidRDefault="00822249" w:rsidP="00822249">
      <w:pPr>
        <w:pStyle w:val="CMDOutput"/>
      </w:pPr>
      <w:r>
        <w:t xml:space="preserve">        </w:t>
      </w:r>
      <w:proofErr w:type="gramStart"/>
      <w:r>
        <w:t>127.0.0.1  255.255.255.255</w:t>
      </w:r>
      <w:proofErr w:type="gramEnd"/>
      <w:r>
        <w:t xml:space="preserve">         On-link         127.0.0.1    331</w:t>
      </w:r>
    </w:p>
    <w:p w14:paraId="7326484C" w14:textId="77777777" w:rsidR="00822249" w:rsidRDefault="00822249" w:rsidP="00822249">
      <w:pPr>
        <w:pStyle w:val="CMDOutput"/>
      </w:pPr>
      <w:r>
        <w:t xml:space="preserve">  </w:t>
      </w:r>
      <w:proofErr w:type="gramStart"/>
      <w:r>
        <w:t>127.255.255.255  255.255.255.255</w:t>
      </w:r>
      <w:proofErr w:type="gramEnd"/>
      <w:r>
        <w:t xml:space="preserve">         On-link         127.0.0.1    331</w:t>
      </w:r>
    </w:p>
    <w:p w14:paraId="1EB09302" w14:textId="77777777" w:rsidR="00822249" w:rsidRDefault="00822249" w:rsidP="00822249">
      <w:pPr>
        <w:pStyle w:val="CMDOutput"/>
      </w:pPr>
      <w:r>
        <w:t xml:space="preserve">      169.254.0.0      255.255.0.0         On-link   169.254.181.151    281</w:t>
      </w:r>
    </w:p>
    <w:p w14:paraId="77046FE4" w14:textId="77777777" w:rsidR="00822249" w:rsidRDefault="00822249" w:rsidP="00822249">
      <w:pPr>
        <w:pStyle w:val="CMDOutput"/>
      </w:pPr>
      <w:r>
        <w:t xml:space="preserve">  </w:t>
      </w:r>
      <w:proofErr w:type="gramStart"/>
      <w:r>
        <w:t>169.254.181.151  255.255.255.255</w:t>
      </w:r>
      <w:proofErr w:type="gramEnd"/>
      <w:r>
        <w:t xml:space="preserve">         On-link   169.254.181.151    281</w:t>
      </w:r>
    </w:p>
    <w:p w14:paraId="00457891" w14:textId="77777777" w:rsidR="00822249" w:rsidRDefault="00822249" w:rsidP="00822249">
      <w:pPr>
        <w:pStyle w:val="CMDOutput"/>
      </w:pPr>
      <w:r>
        <w:t xml:space="preserve">  </w:t>
      </w:r>
      <w:proofErr w:type="gramStart"/>
      <w:r>
        <w:t>169.254.255.255  255.255.255.255</w:t>
      </w:r>
      <w:proofErr w:type="gramEnd"/>
      <w:r>
        <w:t xml:space="preserve">         On-link   169.254.181.151    281</w:t>
      </w:r>
    </w:p>
    <w:p w14:paraId="042EF42C" w14:textId="77777777" w:rsidR="00822249" w:rsidRDefault="00822249" w:rsidP="00822249">
      <w:pPr>
        <w:pStyle w:val="CMDOutput"/>
      </w:pPr>
      <w:r>
        <w:lastRenderedPageBreak/>
        <w:t xml:space="preserve">      192.168.1.0    255.255.255.0         On-link       192.168.1.5    281</w:t>
      </w:r>
    </w:p>
    <w:p w14:paraId="1859F6E2" w14:textId="77777777" w:rsidR="00822249" w:rsidRDefault="00822249" w:rsidP="00822249">
      <w:pPr>
        <w:pStyle w:val="CMDOutput"/>
      </w:pPr>
      <w:r>
        <w:t xml:space="preserve">      </w:t>
      </w:r>
      <w:proofErr w:type="gramStart"/>
      <w:r>
        <w:t>192.168.1.5  255.255.255.255</w:t>
      </w:r>
      <w:proofErr w:type="gramEnd"/>
      <w:r>
        <w:t xml:space="preserve">         On-link       192.168.1.5    281</w:t>
      </w:r>
    </w:p>
    <w:p w14:paraId="4E60F51B" w14:textId="77777777" w:rsidR="00822249" w:rsidRDefault="00822249" w:rsidP="00822249">
      <w:pPr>
        <w:pStyle w:val="CMDOutput"/>
      </w:pPr>
      <w:r>
        <w:t xml:space="preserve">    </w:t>
      </w:r>
      <w:proofErr w:type="gramStart"/>
      <w:r>
        <w:t>192.168.1.255  255.255.255.255</w:t>
      </w:r>
      <w:proofErr w:type="gramEnd"/>
      <w:r>
        <w:t xml:space="preserve">         On-link       192.168.1.5    281</w:t>
      </w:r>
    </w:p>
    <w:p w14:paraId="78A7FEE2" w14:textId="77777777" w:rsidR="00822249" w:rsidRDefault="00822249" w:rsidP="00822249">
      <w:pPr>
        <w:pStyle w:val="CMDOutput"/>
      </w:pPr>
      <w:r>
        <w:t xml:space="preserve">        224.0.0.0        240.0.0.0         On-link         127.0.0.1    331</w:t>
      </w:r>
    </w:p>
    <w:p w14:paraId="5FEA262D" w14:textId="77777777" w:rsidR="00822249" w:rsidRDefault="00822249" w:rsidP="00822249">
      <w:pPr>
        <w:pStyle w:val="CMDOutput"/>
      </w:pPr>
      <w:r>
        <w:t xml:space="preserve">        224.0.0.0        240.0.0.0         On-link       192.168.1.5    281</w:t>
      </w:r>
    </w:p>
    <w:p w14:paraId="34C772C7" w14:textId="77777777" w:rsidR="00822249" w:rsidRDefault="00822249" w:rsidP="00822249">
      <w:pPr>
        <w:pStyle w:val="CMDOutput"/>
      </w:pPr>
      <w:r>
        <w:t xml:space="preserve">        224.0.0.0        240.0.0.0         On-link   169.254.181.151    281</w:t>
      </w:r>
    </w:p>
    <w:p w14:paraId="628AFB61" w14:textId="77777777" w:rsidR="00822249" w:rsidRDefault="00822249" w:rsidP="00822249">
      <w:pPr>
        <w:pStyle w:val="CMDOutput"/>
      </w:pPr>
      <w:r>
        <w:t xml:space="preserve">  </w:t>
      </w:r>
      <w:proofErr w:type="gramStart"/>
      <w:r>
        <w:t>255.255.255.255  255.255.255.255</w:t>
      </w:r>
      <w:proofErr w:type="gramEnd"/>
      <w:r>
        <w:t xml:space="preserve">         On-link         127.0.0.1    331</w:t>
      </w:r>
    </w:p>
    <w:p w14:paraId="08DAB632" w14:textId="77777777" w:rsidR="00822249" w:rsidRDefault="00822249" w:rsidP="00822249">
      <w:pPr>
        <w:pStyle w:val="CMDOutput"/>
      </w:pPr>
      <w:r>
        <w:t xml:space="preserve">  </w:t>
      </w:r>
      <w:proofErr w:type="gramStart"/>
      <w:r>
        <w:t>255.255.255.255  255.255.255.255</w:t>
      </w:r>
      <w:proofErr w:type="gramEnd"/>
      <w:r>
        <w:t xml:space="preserve">         On-link       192.168.1.5    281</w:t>
      </w:r>
    </w:p>
    <w:p w14:paraId="498C5C9A" w14:textId="77777777" w:rsidR="00822249" w:rsidRDefault="00822249" w:rsidP="00822249">
      <w:pPr>
        <w:pStyle w:val="CMDOutput"/>
      </w:pPr>
      <w:r>
        <w:t xml:space="preserve">  </w:t>
      </w:r>
      <w:proofErr w:type="gramStart"/>
      <w:r>
        <w:t>255.255.255.255  255.255.255.255</w:t>
      </w:r>
      <w:proofErr w:type="gramEnd"/>
      <w:r>
        <w:t xml:space="preserve">         On-link   169.254.181.151    281</w:t>
      </w:r>
    </w:p>
    <w:p w14:paraId="28C961E1" w14:textId="77777777" w:rsidR="00822249" w:rsidRDefault="00822249" w:rsidP="00822249">
      <w:pPr>
        <w:pStyle w:val="CMDOutput"/>
      </w:pPr>
      <w:r>
        <w:t>===========================================================================</w:t>
      </w:r>
    </w:p>
    <w:p w14:paraId="50BCB7B9" w14:textId="77777777" w:rsidR="00822249" w:rsidRDefault="00822249" w:rsidP="00822249">
      <w:pPr>
        <w:pStyle w:val="CMDOutput"/>
      </w:pPr>
      <w:r>
        <w:t>Persistent Routes:</w:t>
      </w:r>
    </w:p>
    <w:p w14:paraId="72E11CE1" w14:textId="77777777" w:rsidR="00822249" w:rsidRDefault="00822249" w:rsidP="00822249">
      <w:pPr>
        <w:pStyle w:val="CMDOutput"/>
      </w:pPr>
      <w:r>
        <w:t xml:space="preserve">  None</w:t>
      </w:r>
    </w:p>
    <w:p w14:paraId="411DDA6D" w14:textId="77777777" w:rsidR="00822249" w:rsidRDefault="00822249" w:rsidP="00822249">
      <w:pPr>
        <w:pStyle w:val="CMDOutput"/>
      </w:pPr>
    </w:p>
    <w:p w14:paraId="315156A6" w14:textId="77777777" w:rsidR="00822249" w:rsidRDefault="00822249" w:rsidP="00822249">
      <w:pPr>
        <w:pStyle w:val="CMDOutput"/>
      </w:pPr>
      <w:r>
        <w:t>IPv6 Route Table</w:t>
      </w:r>
    </w:p>
    <w:p w14:paraId="1875E9FC" w14:textId="77777777" w:rsidR="00822249" w:rsidRDefault="00822249" w:rsidP="00822249">
      <w:pPr>
        <w:pStyle w:val="CMDOutput"/>
      </w:pPr>
      <w:r>
        <w:t>===========================================================================</w:t>
      </w:r>
    </w:p>
    <w:p w14:paraId="7E9E2D8D" w14:textId="77777777" w:rsidR="00822249" w:rsidRDefault="00822249" w:rsidP="00822249">
      <w:pPr>
        <w:pStyle w:val="CMDOutput"/>
      </w:pPr>
      <w:r>
        <w:t>Active Routes:</w:t>
      </w:r>
    </w:p>
    <w:p w14:paraId="15468598" w14:textId="77777777" w:rsidR="00822249" w:rsidRDefault="00822249" w:rsidP="00822249">
      <w:pPr>
        <w:pStyle w:val="CMDOutput"/>
      </w:pPr>
      <w:r>
        <w:t xml:space="preserve"> If Metric Network Destination      Gateway</w:t>
      </w:r>
    </w:p>
    <w:p w14:paraId="4D7FC600" w14:textId="77777777" w:rsidR="00822249" w:rsidRDefault="00822249" w:rsidP="00822249">
      <w:pPr>
        <w:pStyle w:val="CMDOutput"/>
      </w:pPr>
      <w:r>
        <w:t xml:space="preserve">  1    </w:t>
      </w:r>
      <w:proofErr w:type="gramStart"/>
      <w:r>
        <w:t>331 :</w:t>
      </w:r>
      <w:proofErr w:type="gramEnd"/>
      <w:r>
        <w:t>:1/128                  On-link</w:t>
      </w:r>
    </w:p>
    <w:p w14:paraId="39DBC72A" w14:textId="77777777" w:rsidR="00822249" w:rsidRDefault="00822249" w:rsidP="00822249">
      <w:pPr>
        <w:pStyle w:val="CMDOutput"/>
      </w:pPr>
      <w:r>
        <w:t xml:space="preserve">  3    281 fe80:</w:t>
      </w:r>
      <w:proofErr w:type="gramStart"/>
      <w:r>
        <w:t>:/</w:t>
      </w:r>
      <w:proofErr w:type="gramEnd"/>
      <w:r>
        <w:t>64                On-link</w:t>
      </w:r>
    </w:p>
    <w:p w14:paraId="3F7475F1" w14:textId="77777777" w:rsidR="00822249" w:rsidRDefault="00822249" w:rsidP="00822249">
      <w:pPr>
        <w:pStyle w:val="CMDOutput"/>
      </w:pPr>
      <w:r>
        <w:t xml:space="preserve"> 10    281 fe80:</w:t>
      </w:r>
      <w:proofErr w:type="gramStart"/>
      <w:r>
        <w:t>:/</w:t>
      </w:r>
      <w:proofErr w:type="gramEnd"/>
      <w:r>
        <w:t>64                On-link</w:t>
      </w:r>
    </w:p>
    <w:p w14:paraId="71DD76AA" w14:textId="77777777" w:rsidR="00822249" w:rsidRDefault="00822249" w:rsidP="00822249">
      <w:pPr>
        <w:pStyle w:val="CMDOutput"/>
      </w:pPr>
      <w:r>
        <w:t xml:space="preserve"> 10    281 fe80:</w:t>
      </w:r>
      <w:proofErr w:type="gramStart"/>
      <w:r>
        <w:t>:408b:14a4:7b64:b597</w:t>
      </w:r>
      <w:proofErr w:type="gramEnd"/>
      <w:r>
        <w:t>/128</w:t>
      </w:r>
    </w:p>
    <w:p w14:paraId="581E48F9" w14:textId="77777777" w:rsidR="00822249" w:rsidRDefault="00822249" w:rsidP="00822249">
      <w:pPr>
        <w:pStyle w:val="CMDOutput"/>
      </w:pPr>
      <w:r>
        <w:t xml:space="preserve">                                    On-link</w:t>
      </w:r>
    </w:p>
    <w:p w14:paraId="1CE263FB" w14:textId="77777777" w:rsidR="00822249" w:rsidRDefault="00822249" w:rsidP="00822249">
      <w:pPr>
        <w:pStyle w:val="CMDOutput"/>
      </w:pPr>
      <w:r>
        <w:t xml:space="preserve">  3    281 fe80:</w:t>
      </w:r>
      <w:proofErr w:type="gramStart"/>
      <w:r>
        <w:t>:dd67:9e98:9ce0:51e</w:t>
      </w:r>
      <w:proofErr w:type="gramEnd"/>
      <w:r>
        <w:t>/128</w:t>
      </w:r>
    </w:p>
    <w:p w14:paraId="342260C3" w14:textId="77777777" w:rsidR="00822249" w:rsidRDefault="00822249" w:rsidP="00822249">
      <w:pPr>
        <w:pStyle w:val="CMDOutput"/>
      </w:pPr>
      <w:r>
        <w:t xml:space="preserve">                                    On-link</w:t>
      </w:r>
    </w:p>
    <w:p w14:paraId="25E6E4BE" w14:textId="77777777" w:rsidR="00822249" w:rsidRDefault="00822249" w:rsidP="00822249">
      <w:pPr>
        <w:pStyle w:val="CMDOutput"/>
      </w:pPr>
      <w:r>
        <w:t xml:space="preserve">  1    331 ff00:</w:t>
      </w:r>
      <w:proofErr w:type="gramStart"/>
      <w:r>
        <w:t>:/</w:t>
      </w:r>
      <w:proofErr w:type="gramEnd"/>
      <w:r>
        <w:t>8                 On-link</w:t>
      </w:r>
    </w:p>
    <w:p w14:paraId="25E226F0" w14:textId="77777777" w:rsidR="00822249" w:rsidRDefault="00822249" w:rsidP="00822249">
      <w:pPr>
        <w:pStyle w:val="CMDOutput"/>
      </w:pPr>
      <w:r>
        <w:t xml:space="preserve">  3    281 ff00:</w:t>
      </w:r>
      <w:proofErr w:type="gramStart"/>
      <w:r>
        <w:t>:/</w:t>
      </w:r>
      <w:proofErr w:type="gramEnd"/>
      <w:r>
        <w:t>8                 On-link</w:t>
      </w:r>
    </w:p>
    <w:p w14:paraId="6FFC9DD3" w14:textId="77777777" w:rsidR="00822249" w:rsidRDefault="00822249" w:rsidP="00822249">
      <w:pPr>
        <w:pStyle w:val="CMDOutput"/>
      </w:pPr>
      <w:r>
        <w:t xml:space="preserve"> 10    281 ff00:</w:t>
      </w:r>
      <w:proofErr w:type="gramStart"/>
      <w:r>
        <w:t>:/</w:t>
      </w:r>
      <w:proofErr w:type="gramEnd"/>
      <w:r>
        <w:t>8                 On-link</w:t>
      </w:r>
    </w:p>
    <w:p w14:paraId="493FA349" w14:textId="77777777" w:rsidR="00822249" w:rsidRDefault="00822249" w:rsidP="00822249">
      <w:pPr>
        <w:pStyle w:val="CMDOutput"/>
      </w:pPr>
      <w:r>
        <w:t>===========================================================================</w:t>
      </w:r>
    </w:p>
    <w:p w14:paraId="2967F645" w14:textId="77777777" w:rsidR="00822249" w:rsidRDefault="00822249" w:rsidP="00822249">
      <w:pPr>
        <w:pStyle w:val="CMDOutput"/>
      </w:pPr>
      <w:r>
        <w:t>Persistent Routes:</w:t>
      </w:r>
    </w:p>
    <w:p w14:paraId="145F8B3D" w14:textId="77777777" w:rsidR="00822249" w:rsidRDefault="00822249" w:rsidP="00822249">
      <w:pPr>
        <w:pStyle w:val="CMDOutput"/>
      </w:pPr>
      <w:r>
        <w:t xml:space="preserve">  None</w:t>
      </w:r>
    </w:p>
    <w:p w14:paraId="306D524B" w14:textId="77777777" w:rsidR="00822249" w:rsidRDefault="00822249" w:rsidP="00822249">
      <w:pPr>
        <w:pStyle w:val="BodyTextL50"/>
      </w:pPr>
      <w:r>
        <w:t>What is the IPv4 gateway?</w:t>
      </w:r>
    </w:p>
    <w:p w14:paraId="6CFAC463" w14:textId="77777777" w:rsidR="00822249" w:rsidRDefault="00822249" w:rsidP="00822249">
      <w:pPr>
        <w:pStyle w:val="BodyTextL50"/>
      </w:pPr>
      <w:r>
        <w:t>____________________________________________________________________________________</w:t>
      </w:r>
    </w:p>
    <w:p w14:paraId="6B4CEC32" w14:textId="77777777" w:rsidR="00822249" w:rsidRDefault="00822249" w:rsidP="00822249">
      <w:pPr>
        <w:pStyle w:val="SubStepAlpha"/>
        <w:keepNext/>
      </w:pPr>
      <w:r>
        <w:t xml:space="preserve">Open and run a second PowerShell with elevated privileges. Click </w:t>
      </w:r>
      <w:r>
        <w:rPr>
          <w:b/>
        </w:rPr>
        <w:t>Start</w:t>
      </w:r>
      <w:r>
        <w:t xml:space="preserve">. Search for PowerShell and right-click </w:t>
      </w:r>
      <w:r>
        <w:rPr>
          <w:b/>
        </w:rPr>
        <w:t>Windows PowerShell</w:t>
      </w:r>
      <w:r>
        <w:t xml:space="preserve"> and select </w:t>
      </w:r>
      <w:r>
        <w:rPr>
          <w:b/>
        </w:rPr>
        <w:t>Run as administrator</w:t>
      </w:r>
      <w:r>
        <w:t xml:space="preserve">. Click </w:t>
      </w:r>
      <w:r>
        <w:rPr>
          <w:b/>
        </w:rPr>
        <w:t>Yes</w:t>
      </w:r>
      <w:r>
        <w:t xml:space="preserve"> to allow this app to make changes to your device.</w:t>
      </w:r>
    </w:p>
    <w:p w14:paraId="010E191A" w14:textId="77777777" w:rsidR="00822249" w:rsidRDefault="00822249" w:rsidP="00822249">
      <w:pPr>
        <w:pStyle w:val="Visual"/>
      </w:pPr>
      <w:r w:rsidRPr="007C0650">
        <w:rPr>
          <w:noProof/>
          <w:lang w:val="en-GB" w:eastAsia="en-GB"/>
        </w:rPr>
        <w:drawing>
          <wp:inline distT="0" distB="0" distL="0" distR="0" wp14:anchorId="551ACC0F" wp14:editId="00133D29">
            <wp:extent cx="2286000" cy="153223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286000" cy="1532238"/>
                    </a:xfrm>
                    <a:prstGeom prst="rect">
                      <a:avLst/>
                    </a:prstGeom>
                  </pic:spPr>
                </pic:pic>
              </a:graphicData>
            </a:graphic>
          </wp:inline>
        </w:drawing>
      </w:r>
    </w:p>
    <w:p w14:paraId="14E5B352" w14:textId="77777777" w:rsidR="00822249" w:rsidRDefault="00822249" w:rsidP="00822249">
      <w:pPr>
        <w:pStyle w:val="SubStepAlpha"/>
      </w:pPr>
      <w:r>
        <w:t xml:space="preserve">The netstat command can also display the processes associated with the active TCP connections. Enter the </w:t>
      </w:r>
      <w:proofErr w:type="spellStart"/>
      <w:r>
        <w:rPr>
          <w:b/>
        </w:rPr>
        <w:t>netstat</w:t>
      </w:r>
      <w:proofErr w:type="spellEnd"/>
      <w:r>
        <w:rPr>
          <w:b/>
        </w:rPr>
        <w:t xml:space="preserve"> -</w:t>
      </w:r>
      <w:proofErr w:type="spellStart"/>
      <w:r>
        <w:rPr>
          <w:b/>
        </w:rPr>
        <w:t>abno</w:t>
      </w:r>
      <w:proofErr w:type="spellEnd"/>
      <w:r>
        <w:rPr>
          <w:b/>
        </w:rPr>
        <w:t xml:space="preserve"> </w:t>
      </w:r>
      <w:r>
        <w:t>at the prompt.</w:t>
      </w:r>
    </w:p>
    <w:p w14:paraId="4B1CFF18" w14:textId="77777777" w:rsidR="00822249" w:rsidRPr="002D293E" w:rsidRDefault="00822249" w:rsidP="00822249">
      <w:pPr>
        <w:pStyle w:val="CMD"/>
      </w:pPr>
      <w:r w:rsidRPr="002D293E">
        <w:lastRenderedPageBreak/>
        <w:t xml:space="preserve">PS C:\Windows\system32&gt; </w:t>
      </w:r>
      <w:proofErr w:type="spellStart"/>
      <w:r w:rsidRPr="002D293E">
        <w:rPr>
          <w:b/>
        </w:rPr>
        <w:t>netstat</w:t>
      </w:r>
      <w:proofErr w:type="spellEnd"/>
      <w:r w:rsidRPr="002D293E">
        <w:rPr>
          <w:b/>
        </w:rPr>
        <w:t xml:space="preserve"> -</w:t>
      </w:r>
      <w:proofErr w:type="spellStart"/>
      <w:r w:rsidRPr="002D293E">
        <w:rPr>
          <w:b/>
        </w:rPr>
        <w:t>abno</w:t>
      </w:r>
      <w:proofErr w:type="spellEnd"/>
    </w:p>
    <w:p w14:paraId="32732ACD" w14:textId="77777777" w:rsidR="00822249" w:rsidRPr="002D293E" w:rsidRDefault="00822249" w:rsidP="00822249">
      <w:pPr>
        <w:pStyle w:val="CMDOutput"/>
      </w:pPr>
    </w:p>
    <w:p w14:paraId="073DCC00" w14:textId="77777777" w:rsidR="00822249" w:rsidRPr="002D293E" w:rsidRDefault="00822249" w:rsidP="00822249">
      <w:pPr>
        <w:pStyle w:val="CMDOutput"/>
      </w:pPr>
      <w:r w:rsidRPr="002D293E">
        <w:t>Active Connections</w:t>
      </w:r>
    </w:p>
    <w:p w14:paraId="68C7C116" w14:textId="77777777" w:rsidR="00822249" w:rsidRPr="002D293E" w:rsidRDefault="00822249" w:rsidP="00822249">
      <w:pPr>
        <w:pStyle w:val="CMDOutput"/>
      </w:pPr>
    </w:p>
    <w:p w14:paraId="524765D2" w14:textId="77777777" w:rsidR="00822249" w:rsidRPr="002D293E" w:rsidRDefault="00822249" w:rsidP="00822249">
      <w:pPr>
        <w:pStyle w:val="CMDOutput"/>
      </w:pPr>
      <w:r w:rsidRPr="002D293E">
        <w:t xml:space="preserve">  </w:t>
      </w:r>
      <w:proofErr w:type="gramStart"/>
      <w:r w:rsidRPr="002D293E">
        <w:t>Proto  Local</w:t>
      </w:r>
      <w:proofErr w:type="gramEnd"/>
      <w:r w:rsidRPr="002D293E">
        <w:t xml:space="preserve"> Address          Foreign Address        State           PID</w:t>
      </w:r>
    </w:p>
    <w:p w14:paraId="181A1AA9" w14:textId="77777777" w:rsidR="00822249" w:rsidRPr="00F2512E" w:rsidRDefault="00822249" w:rsidP="00822249">
      <w:pPr>
        <w:pStyle w:val="CMDOutput"/>
        <w:rPr>
          <w:highlight w:val="yellow"/>
        </w:rPr>
      </w:pPr>
      <w:r w:rsidRPr="002D293E">
        <w:t xml:space="preserve">  </w:t>
      </w:r>
      <w:r w:rsidRPr="00F2512E">
        <w:rPr>
          <w:highlight w:val="yellow"/>
        </w:rPr>
        <w:t>TCP    0.0.0.0:135            0.0.0.0:0              LISTENING       756</w:t>
      </w:r>
    </w:p>
    <w:p w14:paraId="3C7D720D" w14:textId="77777777" w:rsidR="00822249" w:rsidRPr="00F2512E" w:rsidRDefault="00822249" w:rsidP="00822249">
      <w:pPr>
        <w:pStyle w:val="CMDOutput"/>
        <w:rPr>
          <w:highlight w:val="yellow"/>
        </w:rPr>
      </w:pPr>
      <w:r w:rsidRPr="00F2512E">
        <w:t xml:space="preserve">  </w:t>
      </w:r>
      <w:proofErr w:type="spellStart"/>
      <w:r w:rsidRPr="00F2512E">
        <w:rPr>
          <w:highlight w:val="yellow"/>
        </w:rPr>
        <w:t>RpcSs</w:t>
      </w:r>
      <w:proofErr w:type="spellEnd"/>
    </w:p>
    <w:p w14:paraId="338D4074" w14:textId="77777777" w:rsidR="00822249" w:rsidRPr="002D293E" w:rsidRDefault="00822249" w:rsidP="00822249">
      <w:pPr>
        <w:pStyle w:val="CMDOutput"/>
      </w:pPr>
      <w:r w:rsidRPr="00F2512E">
        <w:t xml:space="preserve"> </w:t>
      </w:r>
      <w:r w:rsidRPr="00F2512E">
        <w:rPr>
          <w:highlight w:val="yellow"/>
        </w:rPr>
        <w:t>[svchost.exe]</w:t>
      </w:r>
    </w:p>
    <w:p w14:paraId="4CEE72EA" w14:textId="77777777" w:rsidR="00822249" w:rsidRPr="002D293E" w:rsidRDefault="00822249" w:rsidP="00822249">
      <w:pPr>
        <w:pStyle w:val="CMDOutput"/>
      </w:pPr>
      <w:r w:rsidRPr="002D293E">
        <w:t xml:space="preserve">  TCP    0.0.0.0:445            0.0.0.0:0              LISTENING       4</w:t>
      </w:r>
    </w:p>
    <w:p w14:paraId="72BB4D80" w14:textId="77777777" w:rsidR="00822249" w:rsidRPr="002D293E" w:rsidRDefault="00822249" w:rsidP="00822249">
      <w:pPr>
        <w:pStyle w:val="CMDOutput"/>
      </w:pPr>
      <w:r w:rsidRPr="002D293E">
        <w:t xml:space="preserve"> </w:t>
      </w:r>
      <w:proofErr w:type="spellStart"/>
      <w:r w:rsidRPr="002D293E">
        <w:t>Can not</w:t>
      </w:r>
      <w:proofErr w:type="spellEnd"/>
      <w:r w:rsidRPr="002D293E">
        <w:t xml:space="preserve"> obtain ownership information</w:t>
      </w:r>
    </w:p>
    <w:p w14:paraId="1699272E" w14:textId="77777777" w:rsidR="00822249" w:rsidRPr="002D293E" w:rsidRDefault="00822249" w:rsidP="00822249">
      <w:pPr>
        <w:pStyle w:val="CMDOutput"/>
      </w:pPr>
      <w:r w:rsidRPr="002D293E">
        <w:t xml:space="preserve">  TCP    0.0.0.0:49664          0.0.0.0:0              LISTENING       444</w:t>
      </w:r>
    </w:p>
    <w:p w14:paraId="0C80D6F9" w14:textId="77777777" w:rsidR="00822249" w:rsidRPr="002D293E" w:rsidRDefault="00822249" w:rsidP="00822249">
      <w:pPr>
        <w:pStyle w:val="CMDOutput"/>
      </w:pPr>
      <w:r w:rsidRPr="002D293E">
        <w:t xml:space="preserve"> </w:t>
      </w:r>
      <w:proofErr w:type="spellStart"/>
      <w:r w:rsidRPr="002D293E">
        <w:t>Can not</w:t>
      </w:r>
      <w:proofErr w:type="spellEnd"/>
      <w:r w:rsidRPr="002D293E">
        <w:t xml:space="preserve"> obtain ownership information</w:t>
      </w:r>
    </w:p>
    <w:p w14:paraId="45C3B7F8" w14:textId="77777777" w:rsidR="00822249" w:rsidRPr="002D293E" w:rsidRDefault="00822249" w:rsidP="00822249">
      <w:pPr>
        <w:pStyle w:val="CMDOutput"/>
      </w:pPr>
      <w:r w:rsidRPr="002D293E">
        <w:t xml:space="preserve">  TCP    0.0.0.0:49665          0.0.0.0:0              LISTENING       440</w:t>
      </w:r>
    </w:p>
    <w:p w14:paraId="007570B3" w14:textId="77777777" w:rsidR="00822249" w:rsidRPr="002D293E" w:rsidRDefault="00822249" w:rsidP="00822249">
      <w:pPr>
        <w:pStyle w:val="CMDOutput"/>
      </w:pPr>
      <w:r w:rsidRPr="002D293E">
        <w:t xml:space="preserve">  Schedule</w:t>
      </w:r>
    </w:p>
    <w:p w14:paraId="34714112" w14:textId="77777777" w:rsidR="00822249" w:rsidRPr="002D293E" w:rsidRDefault="00822249" w:rsidP="00822249">
      <w:pPr>
        <w:pStyle w:val="CMDOutput"/>
      </w:pPr>
      <w:r w:rsidRPr="002D293E">
        <w:t xml:space="preserve"> [svchost.exe]</w:t>
      </w:r>
    </w:p>
    <w:p w14:paraId="77DA124C" w14:textId="77777777" w:rsidR="00822249" w:rsidRPr="002D293E" w:rsidRDefault="00822249" w:rsidP="00822249">
      <w:pPr>
        <w:pStyle w:val="CMDOutput"/>
      </w:pPr>
      <w:r w:rsidRPr="002D293E">
        <w:t xml:space="preserve">  TCP    0.0.0.0:49666          0.0.0.0:0              LISTENING       304</w:t>
      </w:r>
    </w:p>
    <w:p w14:paraId="03FCF33F" w14:textId="77777777" w:rsidR="00822249" w:rsidRPr="002D293E" w:rsidRDefault="00822249" w:rsidP="00822249">
      <w:pPr>
        <w:pStyle w:val="CMDOutput"/>
      </w:pPr>
      <w:r w:rsidRPr="002D293E">
        <w:t xml:space="preserve">  </w:t>
      </w:r>
      <w:proofErr w:type="spellStart"/>
      <w:r w:rsidRPr="002D293E">
        <w:t>EventLog</w:t>
      </w:r>
      <w:proofErr w:type="spellEnd"/>
    </w:p>
    <w:p w14:paraId="1A0C7CE6" w14:textId="77777777" w:rsidR="00822249" w:rsidRPr="002D293E" w:rsidRDefault="00822249" w:rsidP="00822249">
      <w:pPr>
        <w:pStyle w:val="CMDOutput"/>
      </w:pPr>
      <w:r w:rsidRPr="002D293E">
        <w:t xml:space="preserve"> [svchost.exe]</w:t>
      </w:r>
    </w:p>
    <w:p w14:paraId="6C204231" w14:textId="77777777" w:rsidR="00822249" w:rsidRPr="002D293E" w:rsidRDefault="00822249" w:rsidP="00822249">
      <w:pPr>
        <w:pStyle w:val="CMDOutput"/>
      </w:pPr>
      <w:r w:rsidRPr="002D293E">
        <w:t xml:space="preserve">  TCP    0.0.0.0:49667          0.0.0.0:0              LISTENING       1856</w:t>
      </w:r>
    </w:p>
    <w:p w14:paraId="2C984C4F" w14:textId="77777777" w:rsidR="00822249" w:rsidRPr="002D293E" w:rsidRDefault="00822249" w:rsidP="00822249">
      <w:pPr>
        <w:pStyle w:val="CMDOutput"/>
      </w:pPr>
      <w:r w:rsidRPr="002D293E">
        <w:t xml:space="preserve"> [spoolsv.exe]</w:t>
      </w:r>
    </w:p>
    <w:p w14:paraId="69B44BF0" w14:textId="77777777" w:rsidR="00822249" w:rsidRPr="002D293E" w:rsidRDefault="00822249" w:rsidP="00822249">
      <w:pPr>
        <w:pStyle w:val="CMDOutput"/>
      </w:pPr>
      <w:r w:rsidRPr="002D293E">
        <w:t xml:space="preserve">  TCP    0.0.0.0:49668          0.0.0.0:0              LISTENING       544</w:t>
      </w:r>
    </w:p>
    <w:p w14:paraId="44D21CD7" w14:textId="77777777" w:rsidR="00822249" w:rsidRPr="002D293E" w:rsidRDefault="00822249" w:rsidP="00822249">
      <w:pPr>
        <w:pStyle w:val="CMDOutput"/>
      </w:pPr>
      <w:r>
        <w:t>&lt;some output omitted&gt;</w:t>
      </w:r>
    </w:p>
    <w:p w14:paraId="4BA9381A" w14:textId="77777777" w:rsidR="00822249" w:rsidRDefault="00822249" w:rsidP="00822249">
      <w:pPr>
        <w:pStyle w:val="SubStepAlpha"/>
      </w:pPr>
      <w:r>
        <w:t xml:space="preserve">Open the Task Manager. Navigate to the </w:t>
      </w:r>
      <w:r w:rsidRPr="00F2512E">
        <w:rPr>
          <w:b/>
        </w:rPr>
        <w:t>Details</w:t>
      </w:r>
      <w:r>
        <w:t xml:space="preserve"> tab. Click the </w:t>
      </w:r>
      <w:r>
        <w:rPr>
          <w:b/>
        </w:rPr>
        <w:t xml:space="preserve">PID </w:t>
      </w:r>
      <w:r>
        <w:t>heading so the PID are in order.</w:t>
      </w:r>
    </w:p>
    <w:p w14:paraId="35DA08AD" w14:textId="77777777" w:rsidR="00822249" w:rsidRDefault="00822249" w:rsidP="00822249">
      <w:pPr>
        <w:pStyle w:val="SubStepAlpha"/>
      </w:pPr>
      <w:r>
        <w:t xml:space="preserve">Select one of the PIDs from the results of </w:t>
      </w:r>
      <w:proofErr w:type="spellStart"/>
      <w:r>
        <w:t>netstat</w:t>
      </w:r>
      <w:proofErr w:type="spellEnd"/>
      <w:r>
        <w:t xml:space="preserve"> -</w:t>
      </w:r>
      <w:proofErr w:type="spellStart"/>
      <w:r>
        <w:t>abno</w:t>
      </w:r>
      <w:proofErr w:type="spellEnd"/>
      <w:r>
        <w:t>. PID 756 is used in this example.</w:t>
      </w:r>
    </w:p>
    <w:p w14:paraId="088B966A" w14:textId="77777777" w:rsidR="00822249" w:rsidRDefault="00822249" w:rsidP="00822249">
      <w:pPr>
        <w:pStyle w:val="SubStepAlpha"/>
        <w:keepNext/>
      </w:pPr>
      <w:r>
        <w:t xml:space="preserve">Locate the selected PID in the Task Manager. Right-click the selected PID in the Task Manager to open the </w:t>
      </w:r>
      <w:r>
        <w:rPr>
          <w:b/>
        </w:rPr>
        <w:t xml:space="preserve">Properties </w:t>
      </w:r>
      <w:r>
        <w:t>dialog box for more information.</w:t>
      </w:r>
    </w:p>
    <w:p w14:paraId="6E161182" w14:textId="77777777" w:rsidR="00822249" w:rsidRDefault="00822249" w:rsidP="00822249">
      <w:pPr>
        <w:pStyle w:val="Visual"/>
      </w:pPr>
      <w:r>
        <w:rPr>
          <w:noProof/>
          <w:lang w:val="en-GB" w:eastAsia="en-GB"/>
        </w:rPr>
        <w:drawing>
          <wp:inline distT="0" distB="0" distL="0" distR="0" wp14:anchorId="7D1DFBF9" wp14:editId="02587480">
            <wp:extent cx="5486400" cy="239649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2396490"/>
                    </a:xfrm>
                    <a:prstGeom prst="rect">
                      <a:avLst/>
                    </a:prstGeom>
                  </pic:spPr>
                </pic:pic>
              </a:graphicData>
            </a:graphic>
          </wp:inline>
        </w:drawing>
      </w:r>
    </w:p>
    <w:p w14:paraId="5FAAA07C" w14:textId="77777777" w:rsidR="00822249" w:rsidRDefault="00822249" w:rsidP="00822249">
      <w:pPr>
        <w:pStyle w:val="BodyTextL50"/>
        <w:keepNext/>
      </w:pPr>
      <w:r>
        <w:t>What information can you get from the Details tab and the Properties dialog box for your selected PID?</w:t>
      </w:r>
    </w:p>
    <w:p w14:paraId="2FDBA36B" w14:textId="77777777" w:rsidR="00822249" w:rsidRDefault="00822249" w:rsidP="00822249">
      <w:pPr>
        <w:pStyle w:val="BodyTextL50"/>
        <w:keepNext/>
      </w:pPr>
      <w:r>
        <w:t>____________________________________________________________________________________</w:t>
      </w:r>
    </w:p>
    <w:p w14:paraId="181908B4" w14:textId="77777777" w:rsidR="00822249" w:rsidRDefault="00822249" w:rsidP="00822249">
      <w:pPr>
        <w:pStyle w:val="BodyTextL50"/>
        <w:keepNext/>
      </w:pPr>
      <w:r>
        <w:t>____________________________________________________________________________________</w:t>
      </w:r>
    </w:p>
    <w:p w14:paraId="136FAA26" w14:textId="77777777" w:rsidR="00822249" w:rsidRDefault="00822249" w:rsidP="00822249">
      <w:pPr>
        <w:pStyle w:val="BodyTextL50"/>
      </w:pPr>
      <w:r>
        <w:t>____________________________________________________________________________________</w:t>
      </w:r>
    </w:p>
    <w:p w14:paraId="3DDF3598" w14:textId="77777777" w:rsidR="00822249" w:rsidRDefault="00822249" w:rsidP="00822249">
      <w:pPr>
        <w:pStyle w:val="StepHead"/>
        <w:outlineLvl w:val="0"/>
      </w:pPr>
      <w:r>
        <w:lastRenderedPageBreak/>
        <w:t>Empty recycle bin using PowerShell.</w:t>
      </w:r>
    </w:p>
    <w:p w14:paraId="3717CE21" w14:textId="77777777" w:rsidR="00822249" w:rsidRDefault="00822249" w:rsidP="00822249">
      <w:pPr>
        <w:pStyle w:val="BodyTextL25"/>
      </w:pPr>
      <w:r>
        <w:t xml:space="preserve">PowerShell commands can simplify management of a large computer network. For example, if you wanted to implement a new security solution on all servers in the network you could use a PowerShell command or script to implement and verify that the services are running. You can also run PowerShell commands to simplify actions that would take multiple steps to execute using Windows graphical desktop tools.  </w:t>
      </w:r>
    </w:p>
    <w:p w14:paraId="274B8D86" w14:textId="77777777" w:rsidR="00822249" w:rsidRDefault="00822249" w:rsidP="00822249">
      <w:pPr>
        <w:pStyle w:val="SubStepAlpha"/>
      </w:pPr>
      <w:r>
        <w:t>Open the Recycle Bin. Verify that there are items that can be deleted permanently from your PC. If not, restore those files.</w:t>
      </w:r>
    </w:p>
    <w:p w14:paraId="188116BD" w14:textId="77777777" w:rsidR="00822249" w:rsidRDefault="00822249" w:rsidP="00822249">
      <w:pPr>
        <w:pStyle w:val="SubStepAlpha"/>
      </w:pPr>
      <w:r>
        <w:t>If there are no files in the Recycle Bin, create a few files, such as text file using Notepad, and place them into the Recycle Bin.</w:t>
      </w:r>
    </w:p>
    <w:p w14:paraId="2B5207F5" w14:textId="77777777" w:rsidR="00822249" w:rsidRDefault="00822249" w:rsidP="00822249">
      <w:pPr>
        <w:pStyle w:val="SubStepAlpha"/>
      </w:pPr>
      <w:r>
        <w:t xml:space="preserve">In a PowerShell console, enter </w:t>
      </w:r>
      <w:r>
        <w:rPr>
          <w:b/>
        </w:rPr>
        <w:t>clear-</w:t>
      </w:r>
      <w:proofErr w:type="spellStart"/>
      <w:r>
        <w:rPr>
          <w:b/>
        </w:rPr>
        <w:t>recyclebin</w:t>
      </w:r>
      <w:proofErr w:type="spellEnd"/>
      <w:r w:rsidRPr="00BF21E1">
        <w:t xml:space="preserve"> at the prompt.</w:t>
      </w:r>
    </w:p>
    <w:p w14:paraId="05081DCC" w14:textId="77777777" w:rsidR="00822249" w:rsidRDefault="00822249" w:rsidP="00822249">
      <w:pPr>
        <w:pStyle w:val="CMD"/>
      </w:pPr>
      <w:r>
        <w:t xml:space="preserve">PS C:\Users\CyberOpsUser&gt; </w:t>
      </w:r>
      <w:r w:rsidRPr="00BF21E1">
        <w:rPr>
          <w:b/>
        </w:rPr>
        <w:t>clear-</w:t>
      </w:r>
      <w:proofErr w:type="spellStart"/>
      <w:r w:rsidRPr="00BF21E1">
        <w:rPr>
          <w:b/>
        </w:rPr>
        <w:t>recyclebin</w:t>
      </w:r>
      <w:proofErr w:type="spellEnd"/>
    </w:p>
    <w:p w14:paraId="236BBBC8" w14:textId="77777777" w:rsidR="00822249" w:rsidRPr="00BF21E1" w:rsidRDefault="00822249" w:rsidP="00822249">
      <w:pPr>
        <w:pStyle w:val="CMDOutput"/>
      </w:pPr>
    </w:p>
    <w:p w14:paraId="770FA29F" w14:textId="77777777" w:rsidR="00822249" w:rsidRPr="00BF21E1" w:rsidRDefault="00822249" w:rsidP="00822249">
      <w:pPr>
        <w:pStyle w:val="CMDOutput"/>
      </w:pPr>
      <w:r w:rsidRPr="00BF21E1">
        <w:t>Confirm</w:t>
      </w:r>
    </w:p>
    <w:p w14:paraId="2DDEAC18" w14:textId="77777777" w:rsidR="00822249" w:rsidRPr="00BF21E1" w:rsidRDefault="00822249" w:rsidP="00822249">
      <w:pPr>
        <w:pStyle w:val="CMDOutput"/>
      </w:pPr>
      <w:r w:rsidRPr="00BF21E1">
        <w:t>Are you sure you want to perform this action?</w:t>
      </w:r>
    </w:p>
    <w:p w14:paraId="527CD1C9" w14:textId="77777777" w:rsidR="00822249" w:rsidRPr="00BF21E1" w:rsidRDefault="00822249" w:rsidP="00822249">
      <w:pPr>
        <w:pStyle w:val="CMDOutput"/>
      </w:pPr>
      <w:r w:rsidRPr="00BF21E1">
        <w:t>Performing the operation "Clear-</w:t>
      </w:r>
      <w:proofErr w:type="spellStart"/>
      <w:r w:rsidRPr="00BF21E1">
        <w:t>RecycleBin</w:t>
      </w:r>
      <w:proofErr w:type="spellEnd"/>
      <w:r w:rsidRPr="00BF21E1">
        <w:t>" on target "All of the contents of the Recycle Bin".</w:t>
      </w:r>
    </w:p>
    <w:p w14:paraId="1988E749" w14:textId="77777777" w:rsidR="00822249" w:rsidRDefault="00822249" w:rsidP="00822249">
      <w:pPr>
        <w:pStyle w:val="CMDOutput"/>
      </w:pPr>
      <w:r w:rsidRPr="00BF21E1">
        <w:t xml:space="preserve">[Y] </w:t>
      </w:r>
      <w:proofErr w:type="gramStart"/>
      <w:r w:rsidRPr="00BF21E1">
        <w:t>Yes  [</w:t>
      </w:r>
      <w:proofErr w:type="gramEnd"/>
      <w:r w:rsidRPr="00BF21E1">
        <w:t>A] Yes to All  [N] No  [L] No to All  [S] Suspend  [?] Help (default is "Y"): y</w:t>
      </w:r>
    </w:p>
    <w:p w14:paraId="341D9823" w14:textId="77777777" w:rsidR="00822249" w:rsidRDefault="00822249" w:rsidP="00822249">
      <w:pPr>
        <w:pStyle w:val="BodyTextL50"/>
      </w:pPr>
      <w:r>
        <w:t>What happened to the files in the Recycle Bin?</w:t>
      </w:r>
    </w:p>
    <w:p w14:paraId="6E624E87" w14:textId="77777777" w:rsidR="00822249" w:rsidRDefault="00822249" w:rsidP="00822249">
      <w:pPr>
        <w:pStyle w:val="BodyTextL50"/>
      </w:pPr>
      <w:r>
        <w:t>____________________________________________________________________________________</w:t>
      </w:r>
    </w:p>
    <w:p w14:paraId="4C6B8CC0" w14:textId="77777777" w:rsidR="00822249" w:rsidRDefault="00822249" w:rsidP="00822249">
      <w:pPr>
        <w:pStyle w:val="LabSection"/>
        <w:keepNext/>
        <w:outlineLvl w:val="0"/>
      </w:pPr>
      <w:r>
        <w:t>Reflection</w:t>
      </w:r>
    </w:p>
    <w:p w14:paraId="55037764" w14:textId="77777777" w:rsidR="00822249" w:rsidRDefault="00822249" w:rsidP="00822249">
      <w:pPr>
        <w:pStyle w:val="BodyTextL25"/>
      </w:pPr>
      <w:r>
        <w:t>PowerShell was developed for task automation and configuration management. Using the Internet, research commands that you could use to simplify your tasks as a security analyst. Record your findings.</w:t>
      </w:r>
    </w:p>
    <w:p w14:paraId="010828C6" w14:textId="77777777" w:rsidR="00822249" w:rsidRDefault="00822249" w:rsidP="00822249">
      <w:pPr>
        <w:pStyle w:val="BodyTextL25"/>
      </w:pPr>
      <w:r>
        <w:t>_______________________________________________________________________________________</w:t>
      </w:r>
    </w:p>
    <w:p w14:paraId="3110E78E" w14:textId="77777777" w:rsidR="00822249" w:rsidRDefault="00822249" w:rsidP="00822249">
      <w:pPr>
        <w:pStyle w:val="BodyTextL25"/>
      </w:pPr>
      <w:r>
        <w:t>_______________________________________________________________________________________</w:t>
      </w:r>
    </w:p>
    <w:p w14:paraId="70901231" w14:textId="77777777" w:rsidR="00822249" w:rsidRDefault="00822249" w:rsidP="00822249">
      <w:pPr>
        <w:pStyle w:val="BodyTextL25"/>
      </w:pPr>
      <w:r>
        <w:t>_______________________________________________________________________________________</w:t>
      </w:r>
    </w:p>
    <w:p w14:paraId="6216E4D0" w14:textId="77777777" w:rsidR="00822249" w:rsidRPr="008162BE" w:rsidRDefault="00822249" w:rsidP="00822249">
      <w:pPr>
        <w:pStyle w:val="BodyTextL25"/>
        <w:rPr>
          <w:rStyle w:val="AnswerGray"/>
          <w:shd w:val="clear" w:color="auto" w:fill="auto"/>
        </w:rPr>
      </w:pPr>
      <w:r>
        <w:t>_______________________________________________________________________________________</w:t>
      </w:r>
    </w:p>
    <w:p w14:paraId="73AA757D" w14:textId="77777777" w:rsidR="00822249" w:rsidRPr="00EB6697" w:rsidRDefault="00822249" w:rsidP="00822249">
      <w:pPr>
        <w:pStyle w:val="LabTitle"/>
      </w:pPr>
      <w:r>
        <w:t>Lab – Windows Task Manager</w:t>
      </w:r>
    </w:p>
    <w:p w14:paraId="6D6A2D66" w14:textId="77777777" w:rsidR="00822249" w:rsidRPr="00FB7650" w:rsidRDefault="00822249" w:rsidP="00822249">
      <w:pPr>
        <w:pStyle w:val="LabSection"/>
        <w:keepNext/>
        <w:widowControl/>
        <w:outlineLvl w:val="0"/>
      </w:pPr>
      <w:r w:rsidRPr="00FB7650">
        <w:t>Introduction</w:t>
      </w:r>
    </w:p>
    <w:p w14:paraId="1D5C9EF6" w14:textId="77777777" w:rsidR="00822249" w:rsidRDefault="00822249" w:rsidP="00822249">
      <w:pPr>
        <w:pStyle w:val="BodyTextL25"/>
      </w:pPr>
      <w:r w:rsidRPr="00FB7650">
        <w:t>In this lab, you will explore Task Manager and manage processes from within Task Manager.</w:t>
      </w:r>
    </w:p>
    <w:p w14:paraId="054B156B" w14:textId="77777777" w:rsidR="00822249" w:rsidRDefault="00822249" w:rsidP="00822249">
      <w:pPr>
        <w:pStyle w:val="BodyTextL25Bold"/>
      </w:pPr>
      <w:r>
        <w:t>Part 1: Working in the Processes tab</w:t>
      </w:r>
    </w:p>
    <w:p w14:paraId="2C815961" w14:textId="77777777" w:rsidR="00822249" w:rsidRDefault="00822249" w:rsidP="00822249">
      <w:pPr>
        <w:pStyle w:val="BodyTextL25Bold"/>
      </w:pPr>
      <w:r>
        <w:t>Part 2: Working in the Services tab</w:t>
      </w:r>
    </w:p>
    <w:p w14:paraId="794E97DB" w14:textId="77777777" w:rsidR="00822249" w:rsidRPr="00C6134C" w:rsidRDefault="00822249" w:rsidP="00822249">
      <w:pPr>
        <w:pStyle w:val="BodyTextL25Bold"/>
      </w:pPr>
      <w:r>
        <w:t>Part 3: Working in the Performance tab</w:t>
      </w:r>
    </w:p>
    <w:p w14:paraId="5724A08C" w14:textId="77777777" w:rsidR="00822249" w:rsidRDefault="00822249" w:rsidP="00822249">
      <w:pPr>
        <w:pStyle w:val="LabSection"/>
        <w:numPr>
          <w:ilvl w:val="0"/>
          <w:numId w:val="0"/>
        </w:numPr>
      </w:pPr>
      <w:r>
        <w:t>Background / Scenario</w:t>
      </w:r>
    </w:p>
    <w:p w14:paraId="332FFB98" w14:textId="77777777" w:rsidR="00822249" w:rsidRPr="00C6134C" w:rsidRDefault="00822249" w:rsidP="00822249">
      <w:pPr>
        <w:pStyle w:val="BodyTextL25"/>
      </w:pPr>
      <w:r>
        <w:t xml:space="preserve">The Task Manager is a system monitor program that provides information </w:t>
      </w:r>
      <w:r w:rsidRPr="00C6134C">
        <w:t>about the processes and programs running on a computer</w:t>
      </w:r>
      <w:r>
        <w:t>. It also allows the termination of processes and programs and modification of process priority.</w:t>
      </w:r>
    </w:p>
    <w:p w14:paraId="52D3BCCD" w14:textId="77777777" w:rsidR="00822249" w:rsidRPr="00FB7650" w:rsidRDefault="00822249" w:rsidP="00822249">
      <w:pPr>
        <w:pStyle w:val="LabSection"/>
        <w:numPr>
          <w:ilvl w:val="0"/>
          <w:numId w:val="0"/>
        </w:numPr>
      </w:pPr>
      <w:r w:rsidRPr="00FB7650">
        <w:t>Re</w:t>
      </w:r>
      <w:r>
        <w:t>quired Resources</w:t>
      </w:r>
    </w:p>
    <w:p w14:paraId="1FFEE25C" w14:textId="77777777" w:rsidR="00822249" w:rsidRPr="00FB7650" w:rsidRDefault="00822249" w:rsidP="00822249">
      <w:pPr>
        <w:pStyle w:val="Bulletlevel1"/>
      </w:pPr>
      <w:r>
        <w:t>A Windows PC with Internet access</w:t>
      </w:r>
    </w:p>
    <w:p w14:paraId="103EADC1" w14:textId="77777777" w:rsidR="00822249" w:rsidRDefault="00822249" w:rsidP="00822249">
      <w:pPr>
        <w:pStyle w:val="PartHead"/>
        <w:numPr>
          <w:ilvl w:val="0"/>
          <w:numId w:val="5"/>
        </w:numPr>
        <w:ind w:left="1080" w:hanging="1080"/>
      </w:pPr>
      <w:r>
        <w:lastRenderedPageBreak/>
        <w:t>Working in the Processes tab</w:t>
      </w:r>
    </w:p>
    <w:p w14:paraId="4F9C7FC8" w14:textId="77777777" w:rsidR="00822249" w:rsidRDefault="00822249" w:rsidP="00822249">
      <w:pPr>
        <w:pStyle w:val="SubStepAlpha"/>
      </w:pPr>
      <w:r>
        <w:t>Open a command prompt and a web browser.</w:t>
      </w:r>
    </w:p>
    <w:p w14:paraId="41DEFE1D" w14:textId="77777777" w:rsidR="00822249" w:rsidRPr="00FB7650" w:rsidRDefault="00822249" w:rsidP="00822249">
      <w:pPr>
        <w:pStyle w:val="BodyTextL50"/>
      </w:pPr>
      <w:r w:rsidRPr="005F5926">
        <w:t xml:space="preserve">Microsoft Edge </w:t>
      </w:r>
      <w:r>
        <w:t>is used in this lab; h</w:t>
      </w:r>
      <w:r w:rsidRPr="00FB7650">
        <w:t xml:space="preserve">owever, any </w:t>
      </w:r>
      <w:r>
        <w:t xml:space="preserve">web </w:t>
      </w:r>
      <w:r w:rsidRPr="00FB7650">
        <w:t>browser will work. Just substitute your browser name whenever you see</w:t>
      </w:r>
      <w:r w:rsidRPr="005F5926">
        <w:t xml:space="preserve"> Microsoft Edge</w:t>
      </w:r>
      <w:r w:rsidRPr="00FB7650">
        <w:t>.</w:t>
      </w:r>
    </w:p>
    <w:p w14:paraId="22C76BF0" w14:textId="77777777" w:rsidR="00822249" w:rsidRDefault="00822249" w:rsidP="00822249">
      <w:pPr>
        <w:pStyle w:val="SubStepAlpha"/>
      </w:pPr>
      <w:r>
        <w:t xml:space="preserve">Right-click the Task bar to open </w:t>
      </w:r>
      <w:r w:rsidRPr="000060AC">
        <w:rPr>
          <w:b/>
        </w:rPr>
        <w:t>Task Manager</w:t>
      </w:r>
      <w:r>
        <w:t xml:space="preserve">. Another way to open the Task Manager is to press </w:t>
      </w:r>
      <w:r w:rsidRPr="000060AC">
        <w:rPr>
          <w:b/>
        </w:rPr>
        <w:t>Ct</w:t>
      </w:r>
      <w:r>
        <w:rPr>
          <w:b/>
        </w:rPr>
        <w:t>r</w:t>
      </w:r>
      <w:r w:rsidRPr="000060AC">
        <w:rPr>
          <w:b/>
        </w:rPr>
        <w:t>l-Alt-Del</w:t>
      </w:r>
      <w:r>
        <w:rPr>
          <w:b/>
        </w:rPr>
        <w:t>ete</w:t>
      </w:r>
      <w:r>
        <w:t xml:space="preserve"> to access the Windows Security screen and select </w:t>
      </w:r>
      <w:r w:rsidRPr="000060AC">
        <w:rPr>
          <w:b/>
        </w:rPr>
        <w:t>Task Manager</w:t>
      </w:r>
      <w:r>
        <w:t>.</w:t>
      </w:r>
    </w:p>
    <w:p w14:paraId="5784A204" w14:textId="77777777" w:rsidR="00822249" w:rsidRDefault="00822249" w:rsidP="00822249">
      <w:pPr>
        <w:pStyle w:val="SubStepAlpha"/>
        <w:keepNext/>
      </w:pPr>
      <w:r>
        <w:t xml:space="preserve">Click </w:t>
      </w:r>
      <w:r>
        <w:rPr>
          <w:b/>
        </w:rPr>
        <w:t>More details</w:t>
      </w:r>
      <w:r>
        <w:t xml:space="preserve"> to see all the processes that are listed in the Processes tab.</w:t>
      </w:r>
    </w:p>
    <w:p w14:paraId="16484667" w14:textId="77777777" w:rsidR="00822249" w:rsidRDefault="00822249" w:rsidP="00822249">
      <w:pPr>
        <w:pStyle w:val="Visual"/>
      </w:pPr>
      <w:r>
        <w:rPr>
          <w:noProof/>
          <w:lang w:val="en-GB" w:eastAsia="en-GB"/>
        </w:rPr>
        <w:drawing>
          <wp:inline distT="0" distB="0" distL="0" distR="0" wp14:anchorId="5892D4ED" wp14:editId="13FF6D54">
            <wp:extent cx="5486400" cy="3314156"/>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86400" cy="3314156"/>
                    </a:xfrm>
                    <a:prstGeom prst="rect">
                      <a:avLst/>
                    </a:prstGeom>
                  </pic:spPr>
                </pic:pic>
              </a:graphicData>
            </a:graphic>
          </wp:inline>
        </w:drawing>
      </w:r>
    </w:p>
    <w:p w14:paraId="6DC193D0" w14:textId="77777777" w:rsidR="00822249" w:rsidRDefault="00822249" w:rsidP="00822249">
      <w:pPr>
        <w:pStyle w:val="SubStepAlpha"/>
      </w:pPr>
      <w:r>
        <w:t>Expand the Windows Command Processor heading. What is listed under this heading?</w:t>
      </w:r>
    </w:p>
    <w:p w14:paraId="36508DD2" w14:textId="77777777" w:rsidR="00822249" w:rsidRDefault="00822249" w:rsidP="00822249">
      <w:pPr>
        <w:pStyle w:val="BodyTextL50"/>
      </w:pPr>
      <w:r>
        <w:t>____________________________________________________________________________________</w:t>
      </w:r>
    </w:p>
    <w:p w14:paraId="4B5D837C" w14:textId="77777777" w:rsidR="00822249" w:rsidRDefault="00822249" w:rsidP="00822249">
      <w:pPr>
        <w:pStyle w:val="SubStepAlpha"/>
      </w:pPr>
      <w:r>
        <w:t>There are three categories of processes listed in the Processes tab: Apps, Background processes, and Windows processes.</w:t>
      </w:r>
    </w:p>
    <w:p w14:paraId="5D8A0FDA" w14:textId="77777777" w:rsidR="00822249" w:rsidRDefault="00822249" w:rsidP="00822249">
      <w:pPr>
        <w:pStyle w:val="Bulletlevel2"/>
      </w:pPr>
      <w:r>
        <w:t>The Apps are the applications that you have opened, such as Microsoft Edge, Task Manager, and Windows Command Processor, as shown in the figure above. Other applications that are opened by the users, such as web browsers and email clients, will also be listed here.</w:t>
      </w:r>
    </w:p>
    <w:p w14:paraId="148EF5F0" w14:textId="77777777" w:rsidR="00822249" w:rsidRDefault="00822249" w:rsidP="00822249">
      <w:pPr>
        <w:pStyle w:val="Bulletlevel2"/>
      </w:pPr>
      <w:r>
        <w:t>The Background processes are executed in the background by applications that are currently open.</w:t>
      </w:r>
    </w:p>
    <w:p w14:paraId="4B7DC690" w14:textId="77777777" w:rsidR="00822249" w:rsidRDefault="00822249" w:rsidP="00822249">
      <w:pPr>
        <w:pStyle w:val="Bulletlevel2"/>
      </w:pPr>
      <w:r>
        <w:t>The Windows processes are not shown in the figure. Scroll down to view them on your Windows PC. Windows processes are Microsoft Windows services that run in the background.</w:t>
      </w:r>
    </w:p>
    <w:p w14:paraId="33375C01" w14:textId="77777777" w:rsidR="00822249" w:rsidRDefault="00822249" w:rsidP="00822249">
      <w:pPr>
        <w:pStyle w:val="BodyTextL50"/>
        <w:keepNext/>
      </w:pPr>
      <w:r>
        <w:lastRenderedPageBreak/>
        <w:t>Some of the background processes or Windows processes may be associated with foreground processes. For example, if you open a command prompt window, the Console Window Host process will be started in the Windows process section, as shown below.</w:t>
      </w:r>
    </w:p>
    <w:p w14:paraId="6DD15619" w14:textId="77777777" w:rsidR="00822249" w:rsidRDefault="00822249" w:rsidP="00822249">
      <w:pPr>
        <w:pStyle w:val="Visual"/>
      </w:pPr>
      <w:r>
        <w:rPr>
          <w:noProof/>
          <w:lang w:val="en-GB" w:eastAsia="en-GB"/>
        </w:rPr>
        <w:drawing>
          <wp:inline distT="0" distB="0" distL="0" distR="0" wp14:anchorId="4911F234" wp14:editId="508581B1">
            <wp:extent cx="5486400" cy="3314156"/>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86400" cy="3314156"/>
                    </a:xfrm>
                    <a:prstGeom prst="rect">
                      <a:avLst/>
                    </a:prstGeom>
                  </pic:spPr>
                </pic:pic>
              </a:graphicData>
            </a:graphic>
          </wp:inline>
        </w:drawing>
      </w:r>
    </w:p>
    <w:p w14:paraId="12E0DEB7" w14:textId="77777777" w:rsidR="00822249" w:rsidRDefault="00822249" w:rsidP="00822249">
      <w:pPr>
        <w:pStyle w:val="SubStepAlpha"/>
      </w:pPr>
      <w:r>
        <w:t xml:space="preserve">Right-click </w:t>
      </w:r>
      <w:r>
        <w:rPr>
          <w:b/>
        </w:rPr>
        <w:t>Console Window Host</w:t>
      </w:r>
      <w:r>
        <w:t xml:space="preserve"> and select </w:t>
      </w:r>
      <w:r>
        <w:rPr>
          <w:b/>
        </w:rPr>
        <w:t>Properties</w:t>
      </w:r>
      <w:r>
        <w:t>. What is the location of this filename and location of this process?</w:t>
      </w:r>
    </w:p>
    <w:p w14:paraId="57CCE008" w14:textId="77777777" w:rsidR="00822249" w:rsidRDefault="00822249" w:rsidP="00822249">
      <w:pPr>
        <w:pStyle w:val="BodyTextL50"/>
      </w:pPr>
      <w:r>
        <w:t>____________________________________________________________________________________</w:t>
      </w:r>
    </w:p>
    <w:p w14:paraId="69BB6CAB" w14:textId="77777777" w:rsidR="00822249" w:rsidRDefault="00822249" w:rsidP="00822249">
      <w:pPr>
        <w:pStyle w:val="SubStepAlpha"/>
      </w:pPr>
      <w:r>
        <w:t>Close the command prompt window. What happens to Windows Command Processor and Console Window Host when the command prompt window is closed?</w:t>
      </w:r>
    </w:p>
    <w:p w14:paraId="5644CD30" w14:textId="77777777" w:rsidR="00822249" w:rsidRDefault="00822249" w:rsidP="00822249">
      <w:pPr>
        <w:pStyle w:val="BodyTextL50"/>
      </w:pPr>
      <w:r>
        <w:t>____________________________________________________________________________________</w:t>
      </w:r>
    </w:p>
    <w:p w14:paraId="288087F3" w14:textId="77777777" w:rsidR="00822249" w:rsidRPr="00893AAE" w:rsidRDefault="00822249" w:rsidP="00822249">
      <w:pPr>
        <w:pStyle w:val="SubStepAlpha"/>
        <w:keepNext/>
        <w:numPr>
          <w:ilvl w:val="2"/>
          <w:numId w:val="5"/>
        </w:numPr>
        <w:ind w:left="720" w:hanging="360"/>
      </w:pPr>
      <w:r w:rsidRPr="00FB7650">
        <w:lastRenderedPageBreak/>
        <w:t>Click</w:t>
      </w:r>
      <w:r>
        <w:t xml:space="preserve"> the </w:t>
      </w:r>
      <w:r w:rsidRPr="00C2598E">
        <w:rPr>
          <w:b/>
        </w:rPr>
        <w:t>Memory</w:t>
      </w:r>
      <w:r>
        <w:t xml:space="preserve"> heading</w:t>
      </w:r>
      <w:r w:rsidRPr="00FB7650">
        <w:t>.</w:t>
      </w:r>
      <w:r>
        <w:t xml:space="preserve"> </w:t>
      </w:r>
      <w:r w:rsidRPr="00FB7650">
        <w:t>Click</w:t>
      </w:r>
      <w:r w:rsidRPr="00C2598E">
        <w:t xml:space="preserve"> the</w:t>
      </w:r>
      <w:r>
        <w:rPr>
          <w:b/>
        </w:rPr>
        <w:t xml:space="preserve"> Memory </w:t>
      </w:r>
      <w:r w:rsidRPr="00C2598E">
        <w:t>heading a second time</w:t>
      </w:r>
      <w:r w:rsidRPr="00893AAE">
        <w:t>.</w:t>
      </w:r>
    </w:p>
    <w:p w14:paraId="65EC4320" w14:textId="77777777" w:rsidR="00822249" w:rsidRPr="00FB7650" w:rsidRDefault="00822249" w:rsidP="00822249">
      <w:pPr>
        <w:pStyle w:val="Visual"/>
      </w:pPr>
      <w:r>
        <w:rPr>
          <w:noProof/>
          <w:lang w:val="en-GB" w:eastAsia="en-GB"/>
        </w:rPr>
        <w:drawing>
          <wp:inline distT="0" distB="0" distL="0" distR="0" wp14:anchorId="2CCD441C" wp14:editId="59BAB3B9">
            <wp:extent cx="5485714" cy="3314286"/>
            <wp:effectExtent l="0" t="0" r="127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85714" cy="3314286"/>
                    </a:xfrm>
                    <a:prstGeom prst="rect">
                      <a:avLst/>
                    </a:prstGeom>
                  </pic:spPr>
                </pic:pic>
              </a:graphicData>
            </a:graphic>
          </wp:inline>
        </w:drawing>
      </w:r>
    </w:p>
    <w:p w14:paraId="33D81843" w14:textId="77777777" w:rsidR="00822249" w:rsidRPr="00FB7650" w:rsidRDefault="00822249" w:rsidP="00822249">
      <w:pPr>
        <w:pStyle w:val="BodyTextL50"/>
        <w:keepNext/>
      </w:pPr>
      <w:r w:rsidRPr="00FB7650">
        <w:t>What effect does</w:t>
      </w:r>
      <w:r>
        <w:t xml:space="preserve"> </w:t>
      </w:r>
      <w:r w:rsidRPr="00FB7650">
        <w:t>this have on the columns?</w:t>
      </w:r>
    </w:p>
    <w:p w14:paraId="0427A2ED" w14:textId="77777777" w:rsidR="00822249" w:rsidRDefault="00822249" w:rsidP="00822249">
      <w:pPr>
        <w:pStyle w:val="BodyTextL50"/>
        <w:keepNext/>
      </w:pPr>
      <w:r>
        <w:t>____________________________________________________________________________________</w:t>
      </w:r>
    </w:p>
    <w:p w14:paraId="7FA216BD" w14:textId="77777777" w:rsidR="00822249" w:rsidRDefault="00822249" w:rsidP="00822249">
      <w:pPr>
        <w:pStyle w:val="BodyTextL50"/>
        <w:keepNext/>
      </w:pPr>
      <w:r>
        <w:t>____________________________________________________________________________________</w:t>
      </w:r>
    </w:p>
    <w:p w14:paraId="084F5D28" w14:textId="77777777" w:rsidR="00822249" w:rsidRDefault="00822249" w:rsidP="00822249">
      <w:pPr>
        <w:pStyle w:val="BodyTextL50"/>
      </w:pPr>
      <w:r>
        <w:t>____________________________________________________________________________________</w:t>
      </w:r>
    </w:p>
    <w:p w14:paraId="67B56AD2" w14:textId="77777777" w:rsidR="00822249" w:rsidRDefault="00822249" w:rsidP="00822249">
      <w:pPr>
        <w:pStyle w:val="SubStepAlpha"/>
        <w:keepNext/>
        <w:numPr>
          <w:ilvl w:val="2"/>
          <w:numId w:val="5"/>
        </w:numPr>
        <w:ind w:left="720" w:hanging="360"/>
      </w:pPr>
      <w:r>
        <w:lastRenderedPageBreak/>
        <w:t xml:space="preserve">Right-click on the </w:t>
      </w:r>
      <w:r w:rsidRPr="00820FD2">
        <w:rPr>
          <w:b/>
        </w:rPr>
        <w:t>Memory</w:t>
      </w:r>
      <w:r>
        <w:t xml:space="preserve"> heading, and then select </w:t>
      </w:r>
      <w:r w:rsidRPr="00820FD2">
        <w:rPr>
          <w:b/>
        </w:rPr>
        <w:t xml:space="preserve">Resource values &gt; Memory &gt; </w:t>
      </w:r>
      <w:proofErr w:type="spellStart"/>
      <w:r w:rsidRPr="00820FD2">
        <w:rPr>
          <w:b/>
        </w:rPr>
        <w:t>Percents</w:t>
      </w:r>
      <w:proofErr w:type="spellEnd"/>
      <w:r>
        <w:t>.</w:t>
      </w:r>
    </w:p>
    <w:p w14:paraId="35CFE955" w14:textId="77777777" w:rsidR="00822249" w:rsidRDefault="00822249" w:rsidP="00822249">
      <w:pPr>
        <w:pStyle w:val="Visual"/>
      </w:pPr>
      <w:r w:rsidRPr="005F5926">
        <w:rPr>
          <w:noProof/>
          <w:lang w:val="en-GB" w:eastAsia="en-GB"/>
        </w:rPr>
        <w:drawing>
          <wp:inline distT="0" distB="0" distL="0" distR="0" wp14:anchorId="6A8D99F8" wp14:editId="5558B029">
            <wp:extent cx="5486400" cy="3314156"/>
            <wp:effectExtent l="0" t="0" r="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86400" cy="3314156"/>
                    </a:xfrm>
                    <a:prstGeom prst="rect">
                      <a:avLst/>
                    </a:prstGeom>
                  </pic:spPr>
                </pic:pic>
              </a:graphicData>
            </a:graphic>
          </wp:inline>
        </w:drawing>
      </w:r>
    </w:p>
    <w:p w14:paraId="04374311" w14:textId="77777777" w:rsidR="00822249" w:rsidRDefault="00822249" w:rsidP="00822249">
      <w:pPr>
        <w:pStyle w:val="BodyTextL50"/>
        <w:keepNext/>
      </w:pPr>
      <w:r>
        <w:t>What affect does this have on the Memory column?</w:t>
      </w:r>
    </w:p>
    <w:p w14:paraId="571486D7" w14:textId="77777777" w:rsidR="00822249" w:rsidRDefault="00822249" w:rsidP="00822249">
      <w:pPr>
        <w:pStyle w:val="BodyTextL50"/>
      </w:pPr>
      <w:r>
        <w:t>____________________________________________________________________________________</w:t>
      </w:r>
    </w:p>
    <w:p w14:paraId="4985D1A1" w14:textId="77777777" w:rsidR="00822249" w:rsidRDefault="00822249" w:rsidP="00822249">
      <w:pPr>
        <w:pStyle w:val="BodyTextL50"/>
        <w:keepNext/>
      </w:pPr>
      <w:r>
        <w:t>How could this be useful?</w:t>
      </w:r>
    </w:p>
    <w:p w14:paraId="2DC7DA11" w14:textId="77777777" w:rsidR="00822249" w:rsidRDefault="00822249" w:rsidP="00822249">
      <w:pPr>
        <w:pStyle w:val="BodyTextL50"/>
        <w:keepNext/>
      </w:pPr>
      <w:r>
        <w:t>____________________________________________________________________________________</w:t>
      </w:r>
    </w:p>
    <w:p w14:paraId="67058A13" w14:textId="77777777" w:rsidR="00822249" w:rsidRDefault="00822249" w:rsidP="00822249">
      <w:pPr>
        <w:pStyle w:val="BodyTextL50"/>
        <w:keepNext/>
      </w:pPr>
      <w:r>
        <w:t>____________________________________________________________________________________</w:t>
      </w:r>
    </w:p>
    <w:p w14:paraId="5A8EFB2E" w14:textId="77777777" w:rsidR="00822249" w:rsidRPr="00EB6697" w:rsidRDefault="00822249" w:rsidP="00822249">
      <w:pPr>
        <w:pStyle w:val="BodyTextL50"/>
        <w:rPr>
          <w:rStyle w:val="AnswerGray"/>
          <w:shd w:val="clear" w:color="auto" w:fill="auto"/>
        </w:rPr>
      </w:pPr>
      <w:r>
        <w:t>____________________________________________________________________________________</w:t>
      </w:r>
    </w:p>
    <w:p w14:paraId="3A46EC5A" w14:textId="77777777" w:rsidR="00822249" w:rsidRDefault="00822249" w:rsidP="00822249">
      <w:pPr>
        <w:pStyle w:val="SubStepAlpha"/>
        <w:keepNext/>
        <w:numPr>
          <w:ilvl w:val="2"/>
          <w:numId w:val="5"/>
        </w:numPr>
        <w:ind w:left="720" w:hanging="360"/>
      </w:pPr>
      <w:r w:rsidRPr="00FB7650">
        <w:lastRenderedPageBreak/>
        <w:t xml:space="preserve">Return to the </w:t>
      </w:r>
      <w:r>
        <w:rPr>
          <w:b/>
        </w:rPr>
        <w:t>Task</w:t>
      </w:r>
      <w:r w:rsidRPr="001918AF">
        <w:rPr>
          <w:b/>
        </w:rPr>
        <w:t xml:space="preserve"> Manager</w:t>
      </w:r>
      <w:r w:rsidRPr="00FB7650">
        <w:t>.</w:t>
      </w:r>
      <w:r>
        <w:t xml:space="preserve"> Click the </w:t>
      </w:r>
      <w:r w:rsidRPr="00FB7650">
        <w:rPr>
          <w:b/>
        </w:rPr>
        <w:t>Name</w:t>
      </w:r>
      <w:r w:rsidRPr="00FB7650">
        <w:t xml:space="preserve"> </w:t>
      </w:r>
      <w:r>
        <w:t>heading.</w:t>
      </w:r>
    </w:p>
    <w:p w14:paraId="4DE60DF7" w14:textId="77777777" w:rsidR="00822249" w:rsidRDefault="00822249" w:rsidP="00822249">
      <w:pPr>
        <w:pStyle w:val="Visual"/>
      </w:pPr>
      <w:r>
        <w:rPr>
          <w:noProof/>
          <w:lang w:val="en-GB" w:eastAsia="en-GB"/>
        </w:rPr>
        <w:drawing>
          <wp:inline distT="0" distB="0" distL="0" distR="0" wp14:anchorId="466AF268" wp14:editId="0FE24DA3">
            <wp:extent cx="5486400" cy="3314156"/>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3314156"/>
                    </a:xfrm>
                    <a:prstGeom prst="rect">
                      <a:avLst/>
                    </a:prstGeom>
                  </pic:spPr>
                </pic:pic>
              </a:graphicData>
            </a:graphic>
          </wp:inline>
        </w:drawing>
      </w:r>
    </w:p>
    <w:p w14:paraId="0DB28B55" w14:textId="77777777" w:rsidR="00822249" w:rsidRDefault="00822249" w:rsidP="00822249">
      <w:pPr>
        <w:pStyle w:val="SubStepAlpha"/>
        <w:keepNext/>
        <w:numPr>
          <w:ilvl w:val="2"/>
          <w:numId w:val="5"/>
        </w:numPr>
        <w:ind w:left="720" w:hanging="360"/>
      </w:pPr>
      <w:r>
        <w:t>Double-click the Microsoft Edge. What happens?</w:t>
      </w:r>
    </w:p>
    <w:p w14:paraId="1598041D" w14:textId="77777777" w:rsidR="00822249" w:rsidRDefault="00822249" w:rsidP="00822249">
      <w:pPr>
        <w:pStyle w:val="BodyTextL50"/>
      </w:pPr>
      <w:r>
        <w:t>____________________________________________________________________________________</w:t>
      </w:r>
    </w:p>
    <w:p w14:paraId="03E283E9" w14:textId="77777777" w:rsidR="00822249" w:rsidRDefault="00822249" w:rsidP="00822249">
      <w:pPr>
        <w:pStyle w:val="SubStepAlpha"/>
        <w:numPr>
          <w:ilvl w:val="2"/>
          <w:numId w:val="5"/>
        </w:numPr>
        <w:ind w:left="720" w:hanging="360"/>
      </w:pPr>
      <w:r>
        <w:t xml:space="preserve">Right-click </w:t>
      </w:r>
      <w:r>
        <w:rPr>
          <w:b/>
        </w:rPr>
        <w:t>Microsoft Edge</w:t>
      </w:r>
      <w:r>
        <w:t xml:space="preserve">, and select </w:t>
      </w:r>
      <w:r>
        <w:rPr>
          <w:b/>
        </w:rPr>
        <w:t>End t</w:t>
      </w:r>
      <w:r w:rsidRPr="00D03848">
        <w:rPr>
          <w:b/>
        </w:rPr>
        <w:t>ask</w:t>
      </w:r>
      <w:r>
        <w:t>. What happens to the web browser windows?</w:t>
      </w:r>
    </w:p>
    <w:p w14:paraId="23EB3E0A" w14:textId="77777777" w:rsidR="00822249" w:rsidRDefault="00822249" w:rsidP="00822249">
      <w:pPr>
        <w:pStyle w:val="BodyTextL50"/>
      </w:pPr>
      <w:r>
        <w:t>____________________________________________________________________________________</w:t>
      </w:r>
    </w:p>
    <w:p w14:paraId="12B7C88C" w14:textId="77777777" w:rsidR="00822249" w:rsidRPr="00FB7650" w:rsidRDefault="00822249" w:rsidP="00822249">
      <w:pPr>
        <w:pStyle w:val="PartHead"/>
        <w:numPr>
          <w:ilvl w:val="0"/>
          <w:numId w:val="5"/>
        </w:numPr>
        <w:ind w:left="1080" w:hanging="1080"/>
      </w:pPr>
      <w:r>
        <w:lastRenderedPageBreak/>
        <w:t>Working in the Services tab</w:t>
      </w:r>
    </w:p>
    <w:p w14:paraId="2F955E34" w14:textId="77777777" w:rsidR="00822249" w:rsidRPr="00FB7650" w:rsidRDefault="00822249" w:rsidP="00822249">
      <w:pPr>
        <w:pStyle w:val="SubStepAlpha"/>
        <w:keepNext/>
        <w:numPr>
          <w:ilvl w:val="2"/>
          <w:numId w:val="5"/>
        </w:numPr>
        <w:ind w:left="720" w:hanging="360"/>
      </w:pPr>
      <w:r w:rsidRPr="00FB7650">
        <w:t xml:space="preserve">Click the </w:t>
      </w:r>
      <w:r w:rsidRPr="00FB7650">
        <w:rPr>
          <w:b/>
        </w:rPr>
        <w:t>Services</w:t>
      </w:r>
      <w:r w:rsidRPr="00FB7650">
        <w:t xml:space="preserve"> tab. </w:t>
      </w:r>
      <w:r>
        <w:t xml:space="preserve">Use the scroll bar on the right side of the </w:t>
      </w:r>
      <w:r w:rsidRPr="00D0595D">
        <w:rPr>
          <w:b/>
        </w:rPr>
        <w:t>Services</w:t>
      </w:r>
      <w:r>
        <w:t xml:space="preserve"> window to view all the services listed.</w:t>
      </w:r>
    </w:p>
    <w:p w14:paraId="104BC557" w14:textId="77777777" w:rsidR="00822249" w:rsidRPr="00FB7650" w:rsidRDefault="00822249" w:rsidP="00822249">
      <w:pPr>
        <w:pStyle w:val="Visual"/>
      </w:pPr>
      <w:r>
        <w:rPr>
          <w:noProof/>
          <w:lang w:val="en-GB" w:eastAsia="en-GB"/>
        </w:rPr>
        <w:drawing>
          <wp:inline distT="0" distB="0" distL="0" distR="0" wp14:anchorId="77C90F1F" wp14:editId="77561F34">
            <wp:extent cx="5486400" cy="3314156"/>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486400" cy="3314156"/>
                    </a:xfrm>
                    <a:prstGeom prst="rect">
                      <a:avLst/>
                    </a:prstGeom>
                  </pic:spPr>
                </pic:pic>
              </a:graphicData>
            </a:graphic>
          </wp:inline>
        </w:drawing>
      </w:r>
    </w:p>
    <w:p w14:paraId="45DE42EB" w14:textId="77777777" w:rsidR="00822249" w:rsidRDefault="00822249" w:rsidP="00822249">
      <w:pPr>
        <w:pStyle w:val="BodyTextL50"/>
        <w:keepNext/>
      </w:pPr>
      <w:r>
        <w:t>What s</w:t>
      </w:r>
      <w:r w:rsidRPr="00FB7650">
        <w:t>tatus</w:t>
      </w:r>
      <w:r>
        <w:t>es are listed?</w:t>
      </w:r>
    </w:p>
    <w:p w14:paraId="7ABA0091" w14:textId="77777777" w:rsidR="00822249" w:rsidRDefault="00822249" w:rsidP="00822249">
      <w:pPr>
        <w:pStyle w:val="BodyTextL50"/>
      </w:pPr>
      <w:r>
        <w:t>____________________________________________________________________________________</w:t>
      </w:r>
    </w:p>
    <w:p w14:paraId="4CB4BAA7" w14:textId="77777777" w:rsidR="00822249" w:rsidRPr="00FB7650" w:rsidRDefault="00822249" w:rsidP="00822249">
      <w:pPr>
        <w:pStyle w:val="PartHead"/>
        <w:numPr>
          <w:ilvl w:val="0"/>
          <w:numId w:val="5"/>
        </w:numPr>
        <w:ind w:left="1080" w:hanging="1080"/>
      </w:pPr>
      <w:r>
        <w:lastRenderedPageBreak/>
        <w:t>Working in the Performance tab</w:t>
      </w:r>
    </w:p>
    <w:p w14:paraId="4C697BCC" w14:textId="77777777" w:rsidR="00822249" w:rsidRPr="00FB7650" w:rsidRDefault="00822249" w:rsidP="00822249">
      <w:pPr>
        <w:pStyle w:val="SubStepAlpha"/>
        <w:keepNext/>
        <w:numPr>
          <w:ilvl w:val="2"/>
          <w:numId w:val="5"/>
        </w:numPr>
        <w:ind w:left="720" w:hanging="360"/>
      </w:pPr>
      <w:r w:rsidRPr="00FB7650">
        <w:t xml:space="preserve">Click the </w:t>
      </w:r>
      <w:r w:rsidRPr="00FB7650">
        <w:rPr>
          <w:b/>
        </w:rPr>
        <w:t>Performance</w:t>
      </w:r>
      <w:r w:rsidRPr="00FB7650">
        <w:t xml:space="preserve"> tab. </w:t>
      </w:r>
    </w:p>
    <w:p w14:paraId="05BF26DE" w14:textId="77777777" w:rsidR="00822249" w:rsidRPr="00FB7650" w:rsidRDefault="00822249" w:rsidP="00822249">
      <w:pPr>
        <w:pStyle w:val="Visual"/>
      </w:pPr>
      <w:r>
        <w:rPr>
          <w:noProof/>
          <w:lang w:val="en-GB" w:eastAsia="en-GB"/>
        </w:rPr>
        <w:drawing>
          <wp:inline distT="0" distB="0" distL="0" distR="0" wp14:anchorId="3DF81357" wp14:editId="710AB769">
            <wp:extent cx="5486400" cy="358521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86400" cy="3585210"/>
                    </a:xfrm>
                    <a:prstGeom prst="rect">
                      <a:avLst/>
                    </a:prstGeom>
                  </pic:spPr>
                </pic:pic>
              </a:graphicData>
            </a:graphic>
          </wp:inline>
        </w:drawing>
      </w:r>
    </w:p>
    <w:p w14:paraId="1142B964" w14:textId="77777777" w:rsidR="00822249" w:rsidRPr="00FB7650" w:rsidRDefault="00822249" w:rsidP="00822249">
      <w:pPr>
        <w:pStyle w:val="BodyTextL50"/>
        <w:keepNext/>
      </w:pPr>
      <w:r w:rsidRPr="00FB7650">
        <w:t xml:space="preserve">How many </w:t>
      </w:r>
      <w:r>
        <w:t>t</w:t>
      </w:r>
      <w:r w:rsidRPr="00FB7650">
        <w:t>hreads are running?</w:t>
      </w:r>
    </w:p>
    <w:p w14:paraId="47CEE148" w14:textId="77777777" w:rsidR="00822249" w:rsidRDefault="00822249" w:rsidP="00822249">
      <w:pPr>
        <w:pStyle w:val="BodyTextL50"/>
      </w:pPr>
      <w:r>
        <w:t>____________________________________________________________________________________</w:t>
      </w:r>
    </w:p>
    <w:p w14:paraId="66A56A96" w14:textId="77777777" w:rsidR="00822249" w:rsidRPr="00FB7650" w:rsidRDefault="00822249" w:rsidP="00822249">
      <w:pPr>
        <w:pStyle w:val="BodyTextL50"/>
        <w:keepNext/>
      </w:pPr>
      <w:r w:rsidRPr="00FB7650">
        <w:t xml:space="preserve">How many </w:t>
      </w:r>
      <w:r>
        <w:t>p</w:t>
      </w:r>
      <w:r w:rsidRPr="00FB7650">
        <w:t>rocesses are running?</w:t>
      </w:r>
    </w:p>
    <w:p w14:paraId="72F6D7C1" w14:textId="77777777" w:rsidR="00822249" w:rsidRDefault="00822249" w:rsidP="00822249">
      <w:pPr>
        <w:pStyle w:val="BodyTextL50"/>
      </w:pPr>
      <w:r>
        <w:t>____________________________________________________________________________________</w:t>
      </w:r>
    </w:p>
    <w:p w14:paraId="02BFEA19" w14:textId="77777777" w:rsidR="00822249" w:rsidRPr="00AC6A33" w:rsidRDefault="00822249" w:rsidP="00822249">
      <w:pPr>
        <w:pStyle w:val="SubStepAlpha"/>
        <w:keepNext/>
        <w:numPr>
          <w:ilvl w:val="2"/>
          <w:numId w:val="5"/>
        </w:numPr>
        <w:ind w:left="720" w:hanging="360"/>
      </w:pPr>
      <w:r>
        <w:lastRenderedPageBreak/>
        <w:t xml:space="preserve">Click the </w:t>
      </w:r>
      <w:r w:rsidRPr="00AC6A33">
        <w:rPr>
          <w:b/>
        </w:rPr>
        <w:t>Memory</w:t>
      </w:r>
      <w:r>
        <w:t xml:space="preserve"> in the left panel of the </w:t>
      </w:r>
      <w:r w:rsidRPr="00D0595D">
        <w:rPr>
          <w:b/>
        </w:rPr>
        <w:t>Performance</w:t>
      </w:r>
      <w:r>
        <w:t xml:space="preserve"> tab.</w:t>
      </w:r>
    </w:p>
    <w:p w14:paraId="1784729D" w14:textId="77777777" w:rsidR="00822249" w:rsidRDefault="00822249" w:rsidP="00822249">
      <w:pPr>
        <w:pStyle w:val="Visual"/>
      </w:pPr>
      <w:r>
        <w:rPr>
          <w:noProof/>
          <w:lang w:val="en-GB" w:eastAsia="en-GB"/>
        </w:rPr>
        <w:drawing>
          <wp:inline distT="0" distB="0" distL="0" distR="0" wp14:anchorId="432B29EF" wp14:editId="69F49A27">
            <wp:extent cx="5486400" cy="35852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486400" cy="3585210"/>
                    </a:xfrm>
                    <a:prstGeom prst="rect">
                      <a:avLst/>
                    </a:prstGeom>
                  </pic:spPr>
                </pic:pic>
              </a:graphicData>
            </a:graphic>
          </wp:inline>
        </w:drawing>
      </w:r>
    </w:p>
    <w:p w14:paraId="4F2DA6FC" w14:textId="77777777" w:rsidR="00822249" w:rsidRPr="00FB7650" w:rsidRDefault="00822249" w:rsidP="00822249">
      <w:pPr>
        <w:pStyle w:val="BodyTextL50"/>
        <w:keepNext/>
      </w:pPr>
      <w:r w:rsidRPr="00FB7650">
        <w:t xml:space="preserve">What is the </w:t>
      </w:r>
      <w:r>
        <w:t>t</w:t>
      </w:r>
      <w:r w:rsidRPr="00FB7650">
        <w:t xml:space="preserve">otal </w:t>
      </w:r>
      <w:r>
        <w:t>p</w:t>
      </w:r>
      <w:r w:rsidRPr="00FB7650">
        <w:t xml:space="preserve">hysical </w:t>
      </w:r>
      <w:r>
        <w:t>m</w:t>
      </w:r>
      <w:r w:rsidRPr="00FB7650">
        <w:t>emory (MB)?</w:t>
      </w:r>
    </w:p>
    <w:p w14:paraId="256BFA00" w14:textId="77777777" w:rsidR="00822249" w:rsidRDefault="00822249" w:rsidP="00822249">
      <w:pPr>
        <w:pStyle w:val="BodyTextL50"/>
      </w:pPr>
      <w:r>
        <w:t>____________________________________________________________________________________</w:t>
      </w:r>
    </w:p>
    <w:p w14:paraId="3A628D6B" w14:textId="77777777" w:rsidR="00822249" w:rsidRPr="00FB7650" w:rsidRDefault="00822249" w:rsidP="00822249">
      <w:pPr>
        <w:pStyle w:val="BodyTextL50"/>
        <w:keepNext/>
      </w:pPr>
      <w:r w:rsidRPr="00FB7650">
        <w:t xml:space="preserve">What is the </w:t>
      </w:r>
      <w:r>
        <w:t>a</w:t>
      </w:r>
      <w:r w:rsidRPr="00FB7650">
        <w:t xml:space="preserve">vailable </w:t>
      </w:r>
      <w:r>
        <w:t>p</w:t>
      </w:r>
      <w:r w:rsidRPr="00FB7650">
        <w:t xml:space="preserve">hysical </w:t>
      </w:r>
      <w:r>
        <w:t>m</w:t>
      </w:r>
      <w:r w:rsidRPr="00FB7650">
        <w:t>emory (MB)?</w:t>
      </w:r>
    </w:p>
    <w:p w14:paraId="71D81D48" w14:textId="77777777" w:rsidR="00822249" w:rsidRDefault="00822249" w:rsidP="00822249">
      <w:pPr>
        <w:pStyle w:val="BodyTextL50"/>
      </w:pPr>
      <w:r>
        <w:t>____________________________________________________________________________________</w:t>
      </w:r>
    </w:p>
    <w:p w14:paraId="0AE84414" w14:textId="77777777" w:rsidR="00822249" w:rsidRPr="00FB7650" w:rsidRDefault="00822249" w:rsidP="00822249">
      <w:pPr>
        <w:pStyle w:val="BodyTextL50"/>
        <w:keepNext/>
      </w:pPr>
      <w:r w:rsidRPr="00FB7650">
        <w:t xml:space="preserve">How much </w:t>
      </w:r>
      <w:r>
        <w:t>p</w:t>
      </w:r>
      <w:r w:rsidRPr="00FB7650">
        <w:t xml:space="preserve">hysical </w:t>
      </w:r>
      <w:r>
        <w:t>m</w:t>
      </w:r>
      <w:r w:rsidRPr="00FB7650">
        <w:t xml:space="preserve">emory (MB) is being used by the </w:t>
      </w:r>
      <w:r>
        <w:t>computer</w:t>
      </w:r>
      <w:r w:rsidRPr="00FB7650">
        <w:t>?</w:t>
      </w:r>
    </w:p>
    <w:p w14:paraId="0B885C8E" w14:textId="77777777" w:rsidR="00822249" w:rsidRDefault="00822249" w:rsidP="00822249">
      <w:pPr>
        <w:pStyle w:val="BodyTextL50"/>
      </w:pPr>
      <w:r>
        <w:t>____________________________________________________________________________________</w:t>
      </w:r>
    </w:p>
    <w:p w14:paraId="09536A4A" w14:textId="77777777" w:rsidR="00822249" w:rsidRPr="00FB7650" w:rsidRDefault="00822249" w:rsidP="00822249">
      <w:pPr>
        <w:pStyle w:val="SubStepAlpha"/>
        <w:keepNext/>
        <w:numPr>
          <w:ilvl w:val="2"/>
          <w:numId w:val="5"/>
        </w:numPr>
        <w:ind w:left="720" w:hanging="360"/>
      </w:pPr>
      <w:r w:rsidRPr="00FB7650">
        <w:lastRenderedPageBreak/>
        <w:t xml:space="preserve">Click the </w:t>
      </w:r>
      <w:r w:rsidRPr="007E70FC">
        <w:rPr>
          <w:b/>
        </w:rPr>
        <w:t>Ethernet Chart</w:t>
      </w:r>
      <w:r>
        <w:t xml:space="preserve"> in the left panel of the </w:t>
      </w:r>
      <w:r w:rsidRPr="00D0595D">
        <w:rPr>
          <w:b/>
        </w:rPr>
        <w:t>Performance</w:t>
      </w:r>
      <w:r>
        <w:t xml:space="preserve"> tab.</w:t>
      </w:r>
    </w:p>
    <w:p w14:paraId="60213CEC" w14:textId="77777777" w:rsidR="00822249" w:rsidRPr="00FB7650" w:rsidRDefault="00822249" w:rsidP="00822249">
      <w:pPr>
        <w:pStyle w:val="Visual"/>
      </w:pPr>
      <w:r>
        <w:rPr>
          <w:noProof/>
          <w:lang w:val="en-GB" w:eastAsia="en-GB"/>
        </w:rPr>
        <w:drawing>
          <wp:inline distT="0" distB="0" distL="0" distR="0" wp14:anchorId="67CAAC52" wp14:editId="6541C40B">
            <wp:extent cx="5486400" cy="358521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486400" cy="3585210"/>
                    </a:xfrm>
                    <a:prstGeom prst="rect">
                      <a:avLst/>
                    </a:prstGeom>
                  </pic:spPr>
                </pic:pic>
              </a:graphicData>
            </a:graphic>
          </wp:inline>
        </w:drawing>
      </w:r>
    </w:p>
    <w:p w14:paraId="762B11BB" w14:textId="77777777" w:rsidR="00822249" w:rsidRPr="00FB7650" w:rsidRDefault="00822249" w:rsidP="00822249">
      <w:pPr>
        <w:pStyle w:val="BodyTextL50"/>
        <w:keepNext/>
      </w:pPr>
      <w:r w:rsidRPr="00FB7650">
        <w:t xml:space="preserve">What is the </w:t>
      </w:r>
      <w:r>
        <w:t>l</w:t>
      </w:r>
      <w:r w:rsidRPr="00FB7650">
        <w:t xml:space="preserve">ink </w:t>
      </w:r>
      <w:r>
        <w:t>s</w:t>
      </w:r>
      <w:r w:rsidRPr="00FB7650">
        <w:t>peed?</w:t>
      </w:r>
    </w:p>
    <w:p w14:paraId="6D5437A1" w14:textId="77777777" w:rsidR="00822249" w:rsidRDefault="00822249" w:rsidP="00822249">
      <w:pPr>
        <w:pStyle w:val="BodyTextL50"/>
      </w:pPr>
      <w:r>
        <w:t>____________________________________________________________________________________</w:t>
      </w:r>
    </w:p>
    <w:p w14:paraId="52E70FB4" w14:textId="77777777" w:rsidR="00822249" w:rsidRPr="00FB7650" w:rsidRDefault="00822249" w:rsidP="00822249">
      <w:pPr>
        <w:pStyle w:val="BodyTextL50"/>
        <w:keepNext/>
      </w:pPr>
      <w:r w:rsidRPr="00FB7650">
        <w:t>What</w:t>
      </w:r>
      <w:r>
        <w:t xml:space="preserve"> is the IPv4 address of the PC</w:t>
      </w:r>
      <w:r w:rsidRPr="00FB7650">
        <w:t>?</w:t>
      </w:r>
    </w:p>
    <w:p w14:paraId="05523BBE" w14:textId="77777777" w:rsidR="00822249" w:rsidRDefault="00822249" w:rsidP="00822249">
      <w:pPr>
        <w:pStyle w:val="BodyTextL50"/>
      </w:pPr>
      <w:r>
        <w:t>____________________________________________________________________________________</w:t>
      </w:r>
    </w:p>
    <w:p w14:paraId="3ECAA936" w14:textId="77777777" w:rsidR="00822249" w:rsidRDefault="00822249" w:rsidP="00822249">
      <w:pPr>
        <w:pStyle w:val="SubStepAlpha"/>
        <w:keepNext/>
        <w:numPr>
          <w:ilvl w:val="2"/>
          <w:numId w:val="5"/>
        </w:numPr>
        <w:ind w:left="720" w:hanging="360"/>
        <w:rPr>
          <w:rStyle w:val="PageNumber"/>
        </w:rPr>
      </w:pPr>
      <w:r>
        <w:rPr>
          <w:rStyle w:val="PageNumber"/>
        </w:rPr>
        <w:lastRenderedPageBreak/>
        <w:t xml:space="preserve">Click </w:t>
      </w:r>
      <w:r w:rsidRPr="00AC6A33">
        <w:rPr>
          <w:rStyle w:val="PageNumber"/>
          <w:b/>
        </w:rPr>
        <w:t>Open Resource Monitor</w:t>
      </w:r>
      <w:r>
        <w:rPr>
          <w:rStyle w:val="PageNumber"/>
          <w:b/>
        </w:rPr>
        <w:t xml:space="preserve"> </w:t>
      </w:r>
      <w:r>
        <w:rPr>
          <w:rStyle w:val="PageNumber"/>
        </w:rPr>
        <w:t>to open the Resource Monitor utility from the Performance tab in Task Manager.</w:t>
      </w:r>
    </w:p>
    <w:p w14:paraId="7FCA5780" w14:textId="77777777" w:rsidR="00822249" w:rsidRPr="00AC6A33" w:rsidRDefault="00822249" w:rsidP="00822249">
      <w:pPr>
        <w:pStyle w:val="Visual"/>
        <w:rPr>
          <w:rStyle w:val="PageNumber"/>
        </w:rPr>
      </w:pPr>
      <w:r>
        <w:rPr>
          <w:noProof/>
          <w:lang w:val="en-GB" w:eastAsia="en-GB"/>
        </w:rPr>
        <w:drawing>
          <wp:inline distT="0" distB="0" distL="0" distR="0" wp14:anchorId="270AB64F" wp14:editId="6100C625">
            <wp:extent cx="5486400" cy="4816384"/>
            <wp:effectExtent l="0" t="0" r="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86400" cy="4816384"/>
                    </a:xfrm>
                    <a:prstGeom prst="rect">
                      <a:avLst/>
                    </a:prstGeom>
                  </pic:spPr>
                </pic:pic>
              </a:graphicData>
            </a:graphic>
          </wp:inline>
        </w:drawing>
      </w:r>
    </w:p>
    <w:p w14:paraId="108BD65E" w14:textId="77777777" w:rsidR="00822249" w:rsidRDefault="00822249" w:rsidP="00822249">
      <w:pPr>
        <w:pStyle w:val="LabSection"/>
        <w:keepNext/>
        <w:widowControl/>
        <w:outlineLvl w:val="0"/>
      </w:pPr>
      <w:r>
        <w:t>Reflection</w:t>
      </w:r>
    </w:p>
    <w:p w14:paraId="5FAB9A34" w14:textId="77777777" w:rsidR="00822249" w:rsidRDefault="00822249" w:rsidP="00822249">
      <w:pPr>
        <w:pStyle w:val="BodyTextL25"/>
      </w:pPr>
      <w:r>
        <w:t>Why is it important for an administrator to understand how to work within the Task Manager?</w:t>
      </w:r>
    </w:p>
    <w:p w14:paraId="5547B6B9" w14:textId="77777777" w:rsidR="00822249" w:rsidRPr="00FB7650" w:rsidRDefault="00822249" w:rsidP="00822249">
      <w:pPr>
        <w:pStyle w:val="BodyTextL25"/>
      </w:pPr>
      <w:r>
        <w:t>_______________________________________________________________________________________</w:t>
      </w:r>
    </w:p>
    <w:p w14:paraId="3B39BE62" w14:textId="77777777" w:rsidR="00822249" w:rsidRPr="00FB7650" w:rsidRDefault="00822249" w:rsidP="00822249">
      <w:pPr>
        <w:pStyle w:val="BodyTextL25"/>
      </w:pPr>
      <w:r>
        <w:t>_______________________________________________________________________________________</w:t>
      </w:r>
    </w:p>
    <w:p w14:paraId="31499403" w14:textId="77777777" w:rsidR="00822249" w:rsidRPr="00FB7650" w:rsidRDefault="00822249" w:rsidP="00822249">
      <w:pPr>
        <w:pStyle w:val="BodyTextL25"/>
      </w:pPr>
      <w:r>
        <w:t>_______________________________________________________________________________________</w:t>
      </w:r>
    </w:p>
    <w:p w14:paraId="6EC00BD5" w14:textId="77777777" w:rsidR="00822249" w:rsidRDefault="00822249" w:rsidP="00822249">
      <w:pPr>
        <w:pStyle w:val="BodyTextL25"/>
      </w:pPr>
      <w:r>
        <w:t>_______________________________________________________________________________________</w:t>
      </w:r>
    </w:p>
    <w:p w14:paraId="744DA98A" w14:textId="77777777" w:rsidR="00937249" w:rsidRDefault="00937249">
      <w:pPr>
        <w:spacing w:before="0" w:after="0" w:line="240" w:lineRule="auto"/>
        <w:rPr>
          <w:b/>
          <w:sz w:val="32"/>
        </w:rPr>
      </w:pPr>
      <w:r>
        <w:br w:type="page"/>
      </w:r>
    </w:p>
    <w:p w14:paraId="4481ED3B" w14:textId="67FD1CFB" w:rsidR="00822249" w:rsidRPr="009A1CF4" w:rsidRDefault="00822249" w:rsidP="00822249">
      <w:pPr>
        <w:pStyle w:val="LabTitle"/>
      </w:pPr>
      <w:r w:rsidRPr="00475523">
        <w:lastRenderedPageBreak/>
        <w:t>Lab - Moni</w:t>
      </w:r>
      <w:r>
        <w:t>tor and Manage System Resources in Windows</w:t>
      </w:r>
    </w:p>
    <w:p w14:paraId="4776DC41" w14:textId="77777777" w:rsidR="00822249" w:rsidRPr="00C44BED" w:rsidRDefault="00822249" w:rsidP="00822249">
      <w:pPr>
        <w:pStyle w:val="LabSection"/>
        <w:outlineLvl w:val="0"/>
      </w:pPr>
      <w:r w:rsidRPr="00C44BED">
        <w:t>Introduction</w:t>
      </w:r>
    </w:p>
    <w:p w14:paraId="35EC9210" w14:textId="77777777" w:rsidR="00822249" w:rsidRDefault="00822249" w:rsidP="00822249">
      <w:pPr>
        <w:pStyle w:val="BodyTextL25"/>
      </w:pPr>
      <w:r w:rsidRPr="00475523">
        <w:t xml:space="preserve">In this lab, you will use administrative tools to monitor and manage </w:t>
      </w:r>
      <w:r>
        <w:t xml:space="preserve">Windows </w:t>
      </w:r>
      <w:r w:rsidRPr="00475523">
        <w:t>system resources.</w:t>
      </w:r>
    </w:p>
    <w:p w14:paraId="4FAC5198" w14:textId="77777777" w:rsidR="00822249" w:rsidRPr="00475523" w:rsidRDefault="00822249" w:rsidP="00822249">
      <w:pPr>
        <w:pStyle w:val="LabSection"/>
        <w:outlineLvl w:val="0"/>
      </w:pPr>
      <w:r w:rsidRPr="00475523">
        <w:t>Recommended Equipment</w:t>
      </w:r>
    </w:p>
    <w:p w14:paraId="20C30FA2" w14:textId="77777777" w:rsidR="00822249" w:rsidRPr="00475523" w:rsidRDefault="00822249" w:rsidP="00822249">
      <w:pPr>
        <w:pStyle w:val="Bulletlevel1"/>
      </w:pPr>
      <w:r>
        <w:t xml:space="preserve">A Windows PC with </w:t>
      </w:r>
      <w:r w:rsidRPr="00475523">
        <w:t>Internet access</w:t>
      </w:r>
    </w:p>
    <w:p w14:paraId="763B8467" w14:textId="77777777" w:rsidR="00822249" w:rsidRPr="00C44BED" w:rsidRDefault="00822249" w:rsidP="00822249">
      <w:pPr>
        <w:pStyle w:val="PartHead"/>
        <w:numPr>
          <w:ilvl w:val="0"/>
          <w:numId w:val="5"/>
        </w:numPr>
        <w:ind w:left="1080" w:hanging="1080"/>
      </w:pPr>
      <w:r>
        <w:t>Starting and Stopping the Routing and Remote Access service</w:t>
      </w:r>
    </w:p>
    <w:p w14:paraId="6453595A" w14:textId="77777777" w:rsidR="00822249" w:rsidRPr="00475523" w:rsidRDefault="00822249" w:rsidP="00822249">
      <w:pPr>
        <w:pStyle w:val="BodyTextL25"/>
      </w:pPr>
      <w:r w:rsidRPr="00475523">
        <w:t>You will explore what happens when a service is stopped</w:t>
      </w:r>
      <w:r>
        <w:t xml:space="preserve"> and </w:t>
      </w:r>
      <w:r w:rsidRPr="00475523">
        <w:t>then started.</w:t>
      </w:r>
      <w:r>
        <w:t xml:space="preserve"> In this part, you will use routing and remote access service as the example service. This service allows the local device to become a router or a remote access server.</w:t>
      </w:r>
    </w:p>
    <w:p w14:paraId="6C97CE4C" w14:textId="77777777" w:rsidR="00822249" w:rsidRDefault="00822249" w:rsidP="00822249">
      <w:pPr>
        <w:pStyle w:val="SubStepAlpha"/>
        <w:keepNext/>
        <w:numPr>
          <w:ilvl w:val="2"/>
          <w:numId w:val="11"/>
        </w:numPr>
      </w:pPr>
      <w:r>
        <w:t xml:space="preserve">Click </w:t>
      </w:r>
      <w:r>
        <w:rPr>
          <w:b/>
        </w:rPr>
        <w:t>Start</w:t>
      </w:r>
      <w:r>
        <w:t xml:space="preserve"> &gt; Search and select </w:t>
      </w:r>
      <w:r w:rsidRPr="00745A8D">
        <w:rPr>
          <w:b/>
        </w:rPr>
        <w:t>Control Panel</w:t>
      </w:r>
      <w:r>
        <w:t xml:space="preserve"> &gt;</w:t>
      </w:r>
      <w:r w:rsidRPr="00475523">
        <w:t xml:space="preserve"> </w:t>
      </w:r>
      <w:r>
        <w:t xml:space="preserve">Click </w:t>
      </w:r>
      <w:r w:rsidRPr="00A9003D">
        <w:rPr>
          <w:b/>
        </w:rPr>
        <w:t>Network and Sharing Center</w:t>
      </w:r>
      <w:r w:rsidRPr="00745A8D">
        <w:t>.</w:t>
      </w:r>
    </w:p>
    <w:p w14:paraId="16D23C70" w14:textId="77777777" w:rsidR="00822249" w:rsidRPr="00C44BED" w:rsidRDefault="00822249" w:rsidP="00822249">
      <w:pPr>
        <w:pStyle w:val="BodyTextL50"/>
      </w:pPr>
      <w:r w:rsidRPr="00D44F85">
        <w:rPr>
          <w:b/>
        </w:rPr>
        <w:t>Note</w:t>
      </w:r>
      <w:r>
        <w:t xml:space="preserve">: If your Control Panel is set to </w:t>
      </w:r>
      <w:r w:rsidRPr="00D44F85">
        <w:rPr>
          <w:b/>
        </w:rPr>
        <w:t>View by: Category</w:t>
      </w:r>
      <w:r>
        <w:t xml:space="preserve">, change it to </w:t>
      </w:r>
      <w:r w:rsidRPr="00D44F85">
        <w:rPr>
          <w:b/>
        </w:rPr>
        <w:t>View by: Large icons</w:t>
      </w:r>
      <w:r>
        <w:t xml:space="preserve"> or </w:t>
      </w:r>
      <w:r w:rsidRPr="00D44F85">
        <w:rPr>
          <w:b/>
        </w:rPr>
        <w:t>View by: Small icons</w:t>
      </w:r>
      <w:r>
        <w:t>. This lab assumes that you are using one of these settings.</w:t>
      </w:r>
    </w:p>
    <w:p w14:paraId="1A654DDC" w14:textId="77777777" w:rsidR="00822249" w:rsidRPr="00475523" w:rsidRDefault="00822249" w:rsidP="00822249">
      <w:pPr>
        <w:pStyle w:val="Visual"/>
      </w:pPr>
      <w:r>
        <w:rPr>
          <w:noProof/>
          <w:lang w:val="en-GB" w:eastAsia="en-GB"/>
        </w:rPr>
        <w:drawing>
          <wp:inline distT="0" distB="0" distL="0" distR="0" wp14:anchorId="518EF195" wp14:editId="73D6B280">
            <wp:extent cx="4572000" cy="1859643"/>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572000" cy="1859643"/>
                    </a:xfrm>
                    <a:prstGeom prst="rect">
                      <a:avLst/>
                    </a:prstGeom>
                  </pic:spPr>
                </pic:pic>
              </a:graphicData>
            </a:graphic>
          </wp:inline>
        </w:drawing>
      </w:r>
    </w:p>
    <w:p w14:paraId="3B68BB1A" w14:textId="77777777" w:rsidR="00822249" w:rsidRPr="00C44BED" w:rsidRDefault="00822249" w:rsidP="00822249">
      <w:pPr>
        <w:pStyle w:val="SubStepAlpha"/>
        <w:keepNext/>
        <w:numPr>
          <w:ilvl w:val="2"/>
          <w:numId w:val="5"/>
        </w:numPr>
        <w:ind w:left="720" w:hanging="360"/>
      </w:pPr>
      <w:r w:rsidRPr="00475523">
        <w:t xml:space="preserve">Click </w:t>
      </w:r>
      <w:r w:rsidRPr="00F0267A">
        <w:rPr>
          <w:b/>
        </w:rPr>
        <w:t xml:space="preserve">Change adapter settings </w:t>
      </w:r>
      <w:r w:rsidRPr="00610F7B">
        <w:t>in</w:t>
      </w:r>
      <w:r w:rsidRPr="00475523">
        <w:t xml:space="preserve"> the left pane.</w:t>
      </w:r>
      <w:r>
        <w:t xml:space="preserve"> R</w:t>
      </w:r>
      <w:r w:rsidRPr="00C44BED">
        <w:rPr>
          <w:rFonts w:eastAsia="Times New Roman" w:cs="Arial"/>
          <w:szCs w:val="20"/>
        </w:rPr>
        <w:t>educe the size of t</w:t>
      </w:r>
      <w:r>
        <w:rPr>
          <w:rFonts w:eastAsia="Times New Roman" w:cs="Arial"/>
          <w:szCs w:val="20"/>
        </w:rPr>
        <w:t xml:space="preserve">he </w:t>
      </w:r>
      <w:r w:rsidRPr="00A9003D">
        <w:rPr>
          <w:rFonts w:eastAsia="Times New Roman" w:cs="Arial"/>
          <w:b/>
          <w:szCs w:val="20"/>
        </w:rPr>
        <w:t>Network Connections</w:t>
      </w:r>
      <w:r>
        <w:rPr>
          <w:rFonts w:eastAsia="Times New Roman" w:cs="Arial"/>
          <w:szCs w:val="20"/>
        </w:rPr>
        <w:t xml:space="preserve"> window and l</w:t>
      </w:r>
      <w:r w:rsidRPr="00C44BED">
        <w:rPr>
          <w:rFonts w:eastAsia="Times New Roman" w:cs="Arial"/>
          <w:szCs w:val="20"/>
        </w:rPr>
        <w:t xml:space="preserve">eave </w:t>
      </w:r>
      <w:r>
        <w:rPr>
          <w:rFonts w:eastAsia="Times New Roman" w:cs="Arial"/>
          <w:szCs w:val="20"/>
        </w:rPr>
        <w:t>it</w:t>
      </w:r>
      <w:r w:rsidRPr="00C44BED">
        <w:rPr>
          <w:rFonts w:eastAsia="Times New Roman" w:cs="Arial"/>
          <w:szCs w:val="20"/>
        </w:rPr>
        <w:t xml:space="preserve"> open.</w:t>
      </w:r>
    </w:p>
    <w:p w14:paraId="3BDEA78B" w14:textId="77777777" w:rsidR="00822249" w:rsidRDefault="00822249" w:rsidP="00822249">
      <w:pPr>
        <w:pStyle w:val="Visual"/>
      </w:pPr>
      <w:r>
        <w:rPr>
          <w:noProof/>
          <w:lang w:val="en-GB" w:eastAsia="en-GB"/>
        </w:rPr>
        <w:drawing>
          <wp:inline distT="0" distB="0" distL="0" distR="0" wp14:anchorId="0E8ABC62" wp14:editId="7B69B405">
            <wp:extent cx="4572000" cy="1859643"/>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572000" cy="1859643"/>
                    </a:xfrm>
                    <a:prstGeom prst="rect">
                      <a:avLst/>
                    </a:prstGeom>
                  </pic:spPr>
                </pic:pic>
              </a:graphicData>
            </a:graphic>
          </wp:inline>
        </w:drawing>
      </w:r>
    </w:p>
    <w:p w14:paraId="67CE43D4" w14:textId="77777777" w:rsidR="00822249" w:rsidRPr="00475523" w:rsidRDefault="00822249" w:rsidP="00822249">
      <w:pPr>
        <w:pStyle w:val="SubStepAlpha"/>
        <w:keepNext/>
        <w:numPr>
          <w:ilvl w:val="2"/>
          <w:numId w:val="5"/>
        </w:numPr>
        <w:ind w:left="720" w:hanging="360"/>
      </w:pPr>
      <w:r>
        <w:lastRenderedPageBreak/>
        <w:t xml:space="preserve">Navigate to the </w:t>
      </w:r>
      <w:r>
        <w:rPr>
          <w:b/>
        </w:rPr>
        <w:t>Administrative Tools</w:t>
      </w:r>
      <w:r>
        <w:t xml:space="preserve">. (Click </w:t>
      </w:r>
      <w:r>
        <w:rPr>
          <w:b/>
        </w:rPr>
        <w:t xml:space="preserve">Start </w:t>
      </w:r>
      <w:r>
        <w:t>&gt; Search for and s</w:t>
      </w:r>
      <w:r w:rsidRPr="00745A8D">
        <w:t xml:space="preserve">elect </w:t>
      </w:r>
      <w:r>
        <w:rPr>
          <w:b/>
        </w:rPr>
        <w:t>Control Panel</w:t>
      </w:r>
      <w:r>
        <w:t xml:space="preserve"> &gt; Click </w:t>
      </w:r>
      <w:r>
        <w:rPr>
          <w:b/>
        </w:rPr>
        <w:t>Administrative Tools</w:t>
      </w:r>
      <w:r>
        <w:t>)</w:t>
      </w:r>
    </w:p>
    <w:p w14:paraId="6F0D0F07" w14:textId="77777777" w:rsidR="00822249" w:rsidRPr="00475523" w:rsidRDefault="00822249" w:rsidP="00822249">
      <w:pPr>
        <w:pStyle w:val="Visual"/>
      </w:pPr>
      <w:r>
        <w:rPr>
          <w:noProof/>
          <w:lang w:val="en-GB" w:eastAsia="en-GB"/>
        </w:rPr>
        <w:drawing>
          <wp:inline distT="0" distB="0" distL="0" distR="0" wp14:anchorId="212C1B67" wp14:editId="3424145D">
            <wp:extent cx="4572000" cy="1859643"/>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572000" cy="1859643"/>
                    </a:xfrm>
                    <a:prstGeom prst="rect">
                      <a:avLst/>
                    </a:prstGeom>
                  </pic:spPr>
                </pic:pic>
              </a:graphicData>
            </a:graphic>
          </wp:inline>
        </w:drawing>
      </w:r>
    </w:p>
    <w:p w14:paraId="630678C6" w14:textId="77777777" w:rsidR="00822249" w:rsidRDefault="00822249" w:rsidP="00822249">
      <w:pPr>
        <w:pStyle w:val="SubStepAlpha"/>
        <w:keepNext/>
        <w:numPr>
          <w:ilvl w:val="2"/>
          <w:numId w:val="5"/>
        </w:numPr>
        <w:ind w:left="720" w:hanging="360"/>
      </w:pPr>
      <w:r w:rsidRPr="00C44BED">
        <w:rPr>
          <w:rFonts w:eastAsia="Times New Roman" w:cs="Arial"/>
          <w:szCs w:val="20"/>
        </w:rPr>
        <w:t xml:space="preserve">The </w:t>
      </w:r>
      <w:r w:rsidRPr="00A9003D">
        <w:rPr>
          <w:rFonts w:eastAsia="Times New Roman" w:cs="Arial"/>
          <w:b/>
          <w:szCs w:val="20"/>
        </w:rPr>
        <w:t>Administrative Tools</w:t>
      </w:r>
      <w:r w:rsidRPr="00C44BED">
        <w:rPr>
          <w:rFonts w:eastAsia="Times New Roman" w:cs="Arial"/>
          <w:szCs w:val="20"/>
        </w:rPr>
        <w:t xml:space="preserve"> window </w:t>
      </w:r>
      <w:r>
        <w:rPr>
          <w:rFonts w:eastAsia="Times New Roman" w:cs="Arial"/>
          <w:szCs w:val="20"/>
        </w:rPr>
        <w:t>opens</w:t>
      </w:r>
      <w:r w:rsidRPr="00C44BED">
        <w:rPr>
          <w:rFonts w:eastAsia="Times New Roman" w:cs="Arial"/>
          <w:szCs w:val="20"/>
        </w:rPr>
        <w:t>.</w:t>
      </w:r>
      <w:r>
        <w:rPr>
          <w:rFonts w:eastAsia="Times New Roman" w:cs="Arial"/>
          <w:szCs w:val="20"/>
        </w:rPr>
        <w:t xml:space="preserve"> </w:t>
      </w:r>
      <w:r w:rsidRPr="00475523">
        <w:t xml:space="preserve">Double-click the </w:t>
      </w:r>
      <w:r w:rsidRPr="00475523">
        <w:rPr>
          <w:b/>
        </w:rPr>
        <w:t>Performance Monitor</w:t>
      </w:r>
      <w:r>
        <w:t xml:space="preserve"> icon.</w:t>
      </w:r>
    </w:p>
    <w:p w14:paraId="0A54403D" w14:textId="77777777" w:rsidR="00822249" w:rsidRDefault="00822249" w:rsidP="00822249">
      <w:pPr>
        <w:pStyle w:val="Visual"/>
      </w:pPr>
      <w:r>
        <w:rPr>
          <w:noProof/>
          <w:lang w:val="en-GB" w:eastAsia="en-GB"/>
        </w:rPr>
        <w:drawing>
          <wp:inline distT="0" distB="0" distL="0" distR="0" wp14:anchorId="672DF45F" wp14:editId="6904D061">
            <wp:extent cx="4572000" cy="1748971"/>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572000" cy="1748971"/>
                    </a:xfrm>
                    <a:prstGeom prst="rect">
                      <a:avLst/>
                    </a:prstGeom>
                  </pic:spPr>
                </pic:pic>
              </a:graphicData>
            </a:graphic>
          </wp:inline>
        </w:drawing>
      </w:r>
    </w:p>
    <w:p w14:paraId="5D3124BF" w14:textId="77777777" w:rsidR="00822249" w:rsidRPr="00C44BED" w:rsidRDefault="00822249" w:rsidP="00822249">
      <w:pPr>
        <w:pStyle w:val="SubStepAlpha"/>
        <w:keepNext/>
        <w:numPr>
          <w:ilvl w:val="2"/>
          <w:numId w:val="5"/>
        </w:numPr>
        <w:ind w:left="720" w:hanging="360"/>
      </w:pPr>
      <w:r w:rsidRPr="00C44BED">
        <w:rPr>
          <w:rFonts w:eastAsia="Times New Roman" w:cs="Arial"/>
          <w:szCs w:val="20"/>
        </w:rPr>
        <w:lastRenderedPageBreak/>
        <w:t xml:space="preserve">The </w:t>
      </w:r>
      <w:r w:rsidRPr="00A9003D">
        <w:rPr>
          <w:rFonts w:eastAsia="Times New Roman" w:cs="Arial"/>
          <w:b/>
          <w:szCs w:val="20"/>
        </w:rPr>
        <w:t>Performance Monitor</w:t>
      </w:r>
      <w:r w:rsidRPr="00C44BED">
        <w:rPr>
          <w:rFonts w:eastAsia="Times New Roman" w:cs="Arial"/>
          <w:szCs w:val="20"/>
        </w:rPr>
        <w:t xml:space="preserve"> window </w:t>
      </w:r>
      <w:r>
        <w:rPr>
          <w:rFonts w:eastAsia="Times New Roman" w:cs="Arial"/>
          <w:szCs w:val="20"/>
        </w:rPr>
        <w:t>opens</w:t>
      </w:r>
      <w:r w:rsidRPr="00C44BED">
        <w:rPr>
          <w:rFonts w:eastAsia="Times New Roman" w:cs="Arial"/>
          <w:szCs w:val="20"/>
        </w:rPr>
        <w:t xml:space="preserve">. Make sure </w:t>
      </w:r>
      <w:r w:rsidRPr="00F0267A">
        <w:rPr>
          <w:rFonts w:eastAsia="Times New Roman" w:cs="Arial"/>
          <w:b/>
          <w:szCs w:val="20"/>
        </w:rPr>
        <w:t>Performance Monitor</w:t>
      </w:r>
      <w:r w:rsidRPr="00C44BED">
        <w:rPr>
          <w:rFonts w:eastAsia="Times New Roman" w:cs="Arial"/>
          <w:szCs w:val="20"/>
        </w:rPr>
        <w:t xml:space="preserve"> in the left pane is highlighted. </w:t>
      </w:r>
      <w:r w:rsidRPr="00475523">
        <w:t xml:space="preserve">Click the </w:t>
      </w:r>
      <w:r w:rsidRPr="00475523">
        <w:rPr>
          <w:b/>
        </w:rPr>
        <w:t>Freeze Display</w:t>
      </w:r>
      <w:r w:rsidRPr="00475523">
        <w:t xml:space="preserve"> icon</w:t>
      </w:r>
      <w:r>
        <w:t xml:space="preserve"> (pause button)</w:t>
      </w:r>
      <w:r w:rsidRPr="00475523">
        <w:t xml:space="preserve"> to stop the recording</w:t>
      </w:r>
      <w:r>
        <w:t>.</w:t>
      </w:r>
    </w:p>
    <w:p w14:paraId="415BA341" w14:textId="77777777" w:rsidR="00822249" w:rsidRDefault="00822249" w:rsidP="00822249">
      <w:pPr>
        <w:pStyle w:val="Visual"/>
      </w:pPr>
      <w:r>
        <w:rPr>
          <w:noProof/>
          <w:lang w:val="en-GB" w:eastAsia="en-GB"/>
        </w:rPr>
        <w:drawing>
          <wp:inline distT="0" distB="0" distL="0" distR="0" wp14:anchorId="78BAFA58" wp14:editId="3822EB65">
            <wp:extent cx="4937760" cy="3545586"/>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37760" cy="3545586"/>
                    </a:xfrm>
                    <a:prstGeom prst="rect">
                      <a:avLst/>
                    </a:prstGeom>
                  </pic:spPr>
                </pic:pic>
              </a:graphicData>
            </a:graphic>
          </wp:inline>
        </w:drawing>
      </w:r>
    </w:p>
    <w:p w14:paraId="7392D5B8" w14:textId="77777777" w:rsidR="00822249" w:rsidRPr="00475523" w:rsidRDefault="00822249" w:rsidP="00822249">
      <w:pPr>
        <w:pStyle w:val="SubStepAlpha"/>
        <w:keepNext/>
        <w:numPr>
          <w:ilvl w:val="2"/>
          <w:numId w:val="5"/>
        </w:numPr>
        <w:ind w:left="720" w:hanging="360"/>
      </w:pPr>
      <w:r w:rsidRPr="00475523">
        <w:t xml:space="preserve">Right-click the </w:t>
      </w:r>
      <w:r w:rsidRPr="00F0267A">
        <w:rPr>
          <w:b/>
        </w:rPr>
        <w:t>Performance Monitor</w:t>
      </w:r>
      <w:r w:rsidRPr="00475523">
        <w:t xml:space="preserve"> menu bar and select </w:t>
      </w:r>
      <w:r w:rsidRPr="00610F7B">
        <w:rPr>
          <w:b/>
        </w:rPr>
        <w:t xml:space="preserve">Clear </w:t>
      </w:r>
      <w:r w:rsidRPr="00475523">
        <w:t>to clear the</w:t>
      </w:r>
      <w:r>
        <w:t xml:space="preserve"> graph. Leave this window open.</w:t>
      </w:r>
    </w:p>
    <w:p w14:paraId="631DDD44" w14:textId="77777777" w:rsidR="00822249" w:rsidRDefault="00822249" w:rsidP="00822249">
      <w:pPr>
        <w:pStyle w:val="Visual"/>
      </w:pPr>
      <w:r w:rsidRPr="00745A8D">
        <w:rPr>
          <w:noProof/>
          <w:lang w:val="en-GB" w:eastAsia="en-GB"/>
        </w:rPr>
        <w:drawing>
          <wp:inline distT="0" distB="0" distL="0" distR="0" wp14:anchorId="2EAD4B0C" wp14:editId="4924DE88">
            <wp:extent cx="4937760" cy="3545587"/>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937760" cy="3545587"/>
                    </a:xfrm>
                    <a:prstGeom prst="rect">
                      <a:avLst/>
                    </a:prstGeom>
                  </pic:spPr>
                </pic:pic>
              </a:graphicData>
            </a:graphic>
          </wp:inline>
        </w:drawing>
      </w:r>
    </w:p>
    <w:p w14:paraId="0BBE696D" w14:textId="77777777" w:rsidR="00822249" w:rsidRPr="00475523" w:rsidRDefault="00822249" w:rsidP="00822249">
      <w:pPr>
        <w:pStyle w:val="SubStepAlpha"/>
        <w:keepNext/>
        <w:numPr>
          <w:ilvl w:val="2"/>
          <w:numId w:val="5"/>
        </w:numPr>
        <w:ind w:left="720" w:hanging="360"/>
      </w:pPr>
      <w:r w:rsidRPr="00475523">
        <w:lastRenderedPageBreak/>
        <w:t xml:space="preserve">Navigate to the </w:t>
      </w:r>
      <w:r w:rsidRPr="00A9003D">
        <w:rPr>
          <w:b/>
        </w:rPr>
        <w:t>Administrative Tools</w:t>
      </w:r>
      <w:r w:rsidRPr="00475523">
        <w:t xml:space="preserve"> window</w:t>
      </w:r>
      <w:r>
        <w:t xml:space="preserve"> and</w:t>
      </w:r>
      <w:r w:rsidRPr="00475523">
        <w:t xml:space="preserve"> </w:t>
      </w:r>
      <w:r>
        <w:t xml:space="preserve">select </w:t>
      </w:r>
      <w:r>
        <w:rPr>
          <w:b/>
        </w:rPr>
        <w:t>Services</w:t>
      </w:r>
      <w:r w:rsidRPr="00745A8D">
        <w:t>.</w:t>
      </w:r>
    </w:p>
    <w:p w14:paraId="22DF2768" w14:textId="77777777" w:rsidR="00822249" w:rsidRPr="00475523" w:rsidRDefault="00822249" w:rsidP="00822249">
      <w:pPr>
        <w:pStyle w:val="Visual"/>
      </w:pPr>
      <w:r>
        <w:rPr>
          <w:noProof/>
          <w:lang w:val="en-GB" w:eastAsia="en-GB"/>
        </w:rPr>
        <w:drawing>
          <wp:inline distT="0" distB="0" distL="0" distR="0" wp14:anchorId="2679D2B6" wp14:editId="2A9558A6">
            <wp:extent cx="4572000" cy="1748971"/>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572000" cy="1748971"/>
                    </a:xfrm>
                    <a:prstGeom prst="rect">
                      <a:avLst/>
                    </a:prstGeom>
                  </pic:spPr>
                </pic:pic>
              </a:graphicData>
            </a:graphic>
          </wp:inline>
        </w:drawing>
      </w:r>
    </w:p>
    <w:p w14:paraId="65F78C15" w14:textId="77777777" w:rsidR="00822249" w:rsidRPr="00475523" w:rsidRDefault="00822249" w:rsidP="00822249">
      <w:pPr>
        <w:pStyle w:val="SubStepAlpha"/>
        <w:keepNext/>
        <w:numPr>
          <w:ilvl w:val="2"/>
          <w:numId w:val="5"/>
        </w:numPr>
        <w:ind w:left="720" w:hanging="360"/>
      </w:pPr>
      <w:r w:rsidRPr="00475523">
        <w:t xml:space="preserve">Expand the width of the </w:t>
      </w:r>
      <w:r w:rsidRPr="00A9003D">
        <w:rPr>
          <w:b/>
        </w:rPr>
        <w:t>Services</w:t>
      </w:r>
      <w:r w:rsidRPr="00475523">
        <w:t xml:space="preserve"> window so you have a clear view of the content. Scroll down in the right pane until you see the service </w:t>
      </w:r>
      <w:r w:rsidRPr="0049485A">
        <w:t>Routing and Remote Access</w:t>
      </w:r>
      <w:r w:rsidRPr="00475523">
        <w:t xml:space="preserve">. Double-click </w:t>
      </w:r>
      <w:r w:rsidRPr="00EF7BE1">
        <w:rPr>
          <w:b/>
        </w:rPr>
        <w:t>Routing and Remote Access</w:t>
      </w:r>
      <w:r>
        <w:t>.</w:t>
      </w:r>
    </w:p>
    <w:p w14:paraId="64C5F085" w14:textId="77777777" w:rsidR="00822249" w:rsidRPr="00475523" w:rsidRDefault="00822249" w:rsidP="00822249">
      <w:pPr>
        <w:pStyle w:val="Visual"/>
      </w:pPr>
      <w:r w:rsidRPr="00745A8D">
        <w:rPr>
          <w:noProof/>
          <w:lang w:val="en-GB" w:eastAsia="en-GB"/>
        </w:rPr>
        <w:drawing>
          <wp:inline distT="0" distB="0" distL="0" distR="0" wp14:anchorId="3E76AB8D" wp14:editId="69A0127E">
            <wp:extent cx="5486400" cy="18859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486400" cy="1885950"/>
                    </a:xfrm>
                    <a:prstGeom prst="rect">
                      <a:avLst/>
                    </a:prstGeom>
                  </pic:spPr>
                </pic:pic>
              </a:graphicData>
            </a:graphic>
          </wp:inline>
        </w:drawing>
      </w:r>
    </w:p>
    <w:p w14:paraId="18A917EE" w14:textId="77777777" w:rsidR="00822249" w:rsidRPr="00F863BD" w:rsidRDefault="00822249" w:rsidP="00822249">
      <w:pPr>
        <w:pStyle w:val="SubStepAlpha"/>
        <w:numPr>
          <w:ilvl w:val="2"/>
          <w:numId w:val="5"/>
        </w:numPr>
        <w:spacing w:before="0" w:after="0"/>
        <w:ind w:left="720" w:hanging="360"/>
        <w:rPr>
          <w:rFonts w:eastAsia="Times New Roman" w:cs="Arial"/>
          <w:szCs w:val="20"/>
        </w:rPr>
      </w:pPr>
      <w:r w:rsidRPr="0049485A">
        <w:rPr>
          <w:rFonts w:eastAsia="Times New Roman" w:cs="Arial"/>
          <w:szCs w:val="20"/>
        </w:rPr>
        <w:t xml:space="preserve">The </w:t>
      </w:r>
      <w:r w:rsidRPr="0049485A">
        <w:rPr>
          <w:rFonts w:eastAsia="Times New Roman" w:cs="Arial"/>
          <w:b/>
          <w:szCs w:val="20"/>
        </w:rPr>
        <w:t>Routing and Remote Access Properties (Local Computer)</w:t>
      </w:r>
      <w:r w:rsidRPr="0049485A">
        <w:rPr>
          <w:rFonts w:eastAsia="Times New Roman" w:cs="Arial"/>
          <w:szCs w:val="20"/>
        </w:rPr>
        <w:t xml:space="preserve"> window opens. </w:t>
      </w:r>
      <w:r w:rsidRPr="00475523">
        <w:t xml:space="preserve">In the </w:t>
      </w:r>
      <w:r w:rsidRPr="00F0267A">
        <w:rPr>
          <w:b/>
        </w:rPr>
        <w:t>Startup type</w:t>
      </w:r>
      <w:r w:rsidRPr="00475523">
        <w:t xml:space="preserve"> </w:t>
      </w:r>
      <w:r>
        <w:t xml:space="preserve">drop-down field, </w:t>
      </w:r>
      <w:r w:rsidRPr="00475523">
        <w:t xml:space="preserve">select </w:t>
      </w:r>
      <w:r w:rsidRPr="0049485A">
        <w:rPr>
          <w:b/>
        </w:rPr>
        <w:t>Manual</w:t>
      </w:r>
      <w:r>
        <w:t xml:space="preserve"> and then c</w:t>
      </w:r>
      <w:r w:rsidRPr="00475523">
        <w:t xml:space="preserve">lick </w:t>
      </w:r>
      <w:r w:rsidRPr="0049485A">
        <w:rPr>
          <w:b/>
        </w:rPr>
        <w:t>Apply</w:t>
      </w:r>
      <w:r w:rsidRPr="00745A8D">
        <w:t>.</w:t>
      </w:r>
    </w:p>
    <w:p w14:paraId="2A07B15F" w14:textId="77777777" w:rsidR="00822249" w:rsidRPr="00F863BD" w:rsidRDefault="00822249" w:rsidP="00822249">
      <w:pPr>
        <w:pStyle w:val="BodyTextL50"/>
        <w:keepNext/>
      </w:pPr>
      <w:r>
        <w:lastRenderedPageBreak/>
        <w:t xml:space="preserve">The Start button is now active. Do NOT </w:t>
      </w:r>
      <w:r w:rsidRPr="00F863BD">
        <w:t>click the</w:t>
      </w:r>
      <w:r>
        <w:t xml:space="preserve"> Start</w:t>
      </w:r>
      <w:r w:rsidRPr="00F863BD">
        <w:t xml:space="preserve"> button yet. Leave this window open.</w:t>
      </w:r>
    </w:p>
    <w:p w14:paraId="042C4DED" w14:textId="77777777" w:rsidR="00822249" w:rsidRPr="00475523" w:rsidRDefault="00822249" w:rsidP="00822249">
      <w:pPr>
        <w:pStyle w:val="Visual"/>
      </w:pPr>
      <w:r>
        <w:rPr>
          <w:noProof/>
          <w:lang w:val="en-GB" w:eastAsia="en-GB"/>
        </w:rPr>
        <w:drawing>
          <wp:inline distT="0" distB="0" distL="0" distR="0" wp14:anchorId="3CF2568C" wp14:editId="37EF0C7B">
            <wp:extent cx="3200400" cy="3689130"/>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200400" cy="3689130"/>
                    </a:xfrm>
                    <a:prstGeom prst="rect">
                      <a:avLst/>
                    </a:prstGeom>
                  </pic:spPr>
                </pic:pic>
              </a:graphicData>
            </a:graphic>
          </wp:inline>
        </w:drawing>
      </w:r>
    </w:p>
    <w:p w14:paraId="32B62A5B" w14:textId="77777777" w:rsidR="00822249" w:rsidRPr="00475523" w:rsidRDefault="00822249" w:rsidP="00822249">
      <w:pPr>
        <w:pStyle w:val="SubStepAlpha"/>
        <w:numPr>
          <w:ilvl w:val="2"/>
          <w:numId w:val="5"/>
        </w:numPr>
        <w:ind w:left="720" w:hanging="360"/>
      </w:pPr>
      <w:r>
        <w:t xml:space="preserve">Navigate to </w:t>
      </w:r>
      <w:r w:rsidRPr="00A9003D">
        <w:rPr>
          <w:b/>
        </w:rPr>
        <w:t>Performance Monitor</w:t>
      </w:r>
      <w:r w:rsidRPr="00475523">
        <w:t xml:space="preserve"> window. Click the </w:t>
      </w:r>
      <w:r w:rsidRPr="00475523">
        <w:rPr>
          <w:b/>
        </w:rPr>
        <w:t>Unfreeze Display</w:t>
      </w:r>
      <w:r w:rsidRPr="00475523">
        <w:t xml:space="preserve"> icon to start the recording.</w:t>
      </w:r>
    </w:p>
    <w:p w14:paraId="1183B3D0" w14:textId="77777777" w:rsidR="00822249" w:rsidRDefault="00822249" w:rsidP="00822249">
      <w:pPr>
        <w:pStyle w:val="SubStepAlpha"/>
        <w:keepNext/>
        <w:numPr>
          <w:ilvl w:val="2"/>
          <w:numId w:val="5"/>
        </w:numPr>
        <w:spacing w:before="0" w:after="0"/>
        <w:ind w:left="720" w:hanging="360"/>
        <w:rPr>
          <w:rFonts w:eastAsia="Times New Roman" w:cs="Arial"/>
          <w:szCs w:val="20"/>
        </w:rPr>
      </w:pPr>
      <w:r w:rsidRPr="00475523">
        <w:t xml:space="preserve">Click the </w:t>
      </w:r>
      <w:r w:rsidRPr="001E4457">
        <w:rPr>
          <w:b/>
        </w:rPr>
        <w:t>Routing and Remote Access Properties (Local Computer)</w:t>
      </w:r>
      <w:r>
        <w:t xml:space="preserve"> window</w:t>
      </w:r>
      <w:r w:rsidRPr="00475523">
        <w:t xml:space="preserve">. To start the </w:t>
      </w:r>
      <w:r>
        <w:t>s</w:t>
      </w:r>
      <w:r w:rsidRPr="00475523">
        <w:t>ervice</w:t>
      </w:r>
      <w:r>
        <w:t>,</w:t>
      </w:r>
      <w:r w:rsidRPr="00475523">
        <w:t xml:space="preserve"> click </w:t>
      </w:r>
      <w:r w:rsidRPr="001E4457">
        <w:rPr>
          <w:b/>
        </w:rPr>
        <w:t>Start</w:t>
      </w:r>
      <w:r w:rsidRPr="00475523">
        <w:t xml:space="preserve">. </w:t>
      </w:r>
      <w:r w:rsidRPr="001E4457">
        <w:rPr>
          <w:rFonts w:eastAsia="Times New Roman" w:cs="Arial"/>
          <w:szCs w:val="20"/>
        </w:rPr>
        <w:t xml:space="preserve">A window with a progress bar </w:t>
      </w:r>
      <w:r>
        <w:rPr>
          <w:rFonts w:eastAsia="Times New Roman" w:cs="Arial"/>
          <w:szCs w:val="20"/>
        </w:rPr>
        <w:t>opens</w:t>
      </w:r>
      <w:r w:rsidRPr="001E4457">
        <w:rPr>
          <w:rFonts w:eastAsia="Times New Roman" w:cs="Arial"/>
          <w:szCs w:val="20"/>
        </w:rPr>
        <w:t>.</w:t>
      </w:r>
    </w:p>
    <w:p w14:paraId="0495E25F" w14:textId="77777777" w:rsidR="00822249" w:rsidRDefault="00822249" w:rsidP="00822249">
      <w:pPr>
        <w:pStyle w:val="Visual"/>
      </w:pPr>
      <w:r>
        <w:rPr>
          <w:noProof/>
          <w:lang w:val="en-GB" w:eastAsia="en-GB"/>
        </w:rPr>
        <w:drawing>
          <wp:inline distT="0" distB="0" distL="0" distR="0" wp14:anchorId="68BE996E" wp14:editId="73110D7D">
            <wp:extent cx="2743200" cy="127775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43200" cy="1277754"/>
                    </a:xfrm>
                    <a:prstGeom prst="rect">
                      <a:avLst/>
                    </a:prstGeom>
                  </pic:spPr>
                </pic:pic>
              </a:graphicData>
            </a:graphic>
          </wp:inline>
        </w:drawing>
      </w:r>
    </w:p>
    <w:p w14:paraId="051A05A5" w14:textId="77777777" w:rsidR="00822249" w:rsidRPr="00C23016" w:rsidRDefault="00822249" w:rsidP="00822249">
      <w:pPr>
        <w:pStyle w:val="SubStepAlpha"/>
        <w:keepNext/>
        <w:numPr>
          <w:ilvl w:val="2"/>
          <w:numId w:val="5"/>
        </w:numPr>
        <w:ind w:left="720" w:hanging="360"/>
        <w:rPr>
          <w:rFonts w:eastAsia="Times New Roman" w:cs="Arial"/>
          <w:szCs w:val="20"/>
        </w:rPr>
      </w:pPr>
      <w:r w:rsidRPr="001E4457">
        <w:lastRenderedPageBreak/>
        <w:t>The</w:t>
      </w:r>
      <w:r w:rsidRPr="00475523">
        <w:t xml:space="preserve"> </w:t>
      </w:r>
      <w:r w:rsidRPr="00C23016">
        <w:rPr>
          <w:b/>
        </w:rPr>
        <w:t>Routing and Remote Access Properties (Local Computer)</w:t>
      </w:r>
      <w:r w:rsidRPr="00475523">
        <w:t xml:space="preserve"> window now shows the Stop and Pause button active. Leave this </w:t>
      </w:r>
      <w:r w:rsidRPr="00C23016">
        <w:t>window</w:t>
      </w:r>
      <w:r w:rsidRPr="00475523">
        <w:t xml:space="preserve"> open</w:t>
      </w:r>
    </w:p>
    <w:p w14:paraId="52574815" w14:textId="77777777" w:rsidR="00822249" w:rsidRPr="00475523" w:rsidRDefault="00822249" w:rsidP="00822249">
      <w:pPr>
        <w:pStyle w:val="Visual"/>
      </w:pPr>
      <w:r w:rsidRPr="00745A8D">
        <w:rPr>
          <w:noProof/>
          <w:lang w:val="en-GB" w:eastAsia="en-GB"/>
        </w:rPr>
        <w:drawing>
          <wp:inline distT="0" distB="0" distL="0" distR="0" wp14:anchorId="703F7044" wp14:editId="4CC2C448">
            <wp:extent cx="3200400" cy="3689132"/>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200400" cy="3689132"/>
                    </a:xfrm>
                    <a:prstGeom prst="rect">
                      <a:avLst/>
                    </a:prstGeom>
                  </pic:spPr>
                </pic:pic>
              </a:graphicData>
            </a:graphic>
          </wp:inline>
        </w:drawing>
      </w:r>
    </w:p>
    <w:p w14:paraId="79752FDB" w14:textId="77777777" w:rsidR="00822249" w:rsidRPr="00475523" w:rsidRDefault="00822249" w:rsidP="00822249">
      <w:pPr>
        <w:pStyle w:val="SubStepAlpha"/>
        <w:keepNext/>
        <w:numPr>
          <w:ilvl w:val="2"/>
          <w:numId w:val="5"/>
        </w:numPr>
        <w:ind w:left="720" w:hanging="360"/>
      </w:pPr>
      <w:r>
        <w:t>Navigate to</w:t>
      </w:r>
      <w:r w:rsidRPr="00475523">
        <w:t xml:space="preserve"> </w:t>
      </w:r>
      <w:r w:rsidRPr="00745A8D">
        <w:rPr>
          <w:b/>
        </w:rPr>
        <w:t>Network Connections</w:t>
      </w:r>
      <w:r w:rsidRPr="00475523">
        <w:t xml:space="preserve"> window. Press </w:t>
      </w:r>
      <w:r>
        <w:t xml:space="preserve">the </w:t>
      </w:r>
      <w:r w:rsidRPr="00475523">
        <w:t xml:space="preserve">function key </w:t>
      </w:r>
      <w:r w:rsidRPr="00745A8D">
        <w:rPr>
          <w:b/>
        </w:rPr>
        <w:t>F5</w:t>
      </w:r>
      <w:r w:rsidRPr="00475523">
        <w:t xml:space="preserve"> to refresh the content.</w:t>
      </w:r>
    </w:p>
    <w:p w14:paraId="1FB9E9C9" w14:textId="77777777" w:rsidR="00822249" w:rsidRDefault="00822249" w:rsidP="00822249">
      <w:pPr>
        <w:spacing w:before="0" w:after="0" w:line="240" w:lineRule="auto"/>
        <w:ind w:firstLine="720"/>
        <w:rPr>
          <w:rFonts w:eastAsia="Times New Roman" w:cs="Arial"/>
          <w:sz w:val="20"/>
          <w:szCs w:val="20"/>
        </w:rPr>
      </w:pPr>
      <w:r w:rsidRPr="00475523">
        <w:rPr>
          <w:rFonts w:eastAsia="Times New Roman" w:cs="Arial"/>
          <w:sz w:val="20"/>
          <w:szCs w:val="20"/>
        </w:rPr>
        <w:t xml:space="preserve">What changes appear in the </w:t>
      </w:r>
      <w:r>
        <w:rPr>
          <w:rFonts w:eastAsia="Times New Roman" w:cs="Arial"/>
          <w:sz w:val="20"/>
          <w:szCs w:val="20"/>
        </w:rPr>
        <w:t>window</w:t>
      </w:r>
      <w:r w:rsidRPr="00475523">
        <w:rPr>
          <w:rFonts w:eastAsia="Times New Roman" w:cs="Arial"/>
          <w:sz w:val="20"/>
          <w:szCs w:val="20"/>
        </w:rPr>
        <w:t xml:space="preserve"> after starting the </w:t>
      </w:r>
      <w:r w:rsidRPr="00A9003D">
        <w:rPr>
          <w:rFonts w:eastAsia="Times New Roman" w:cs="Arial"/>
          <w:b/>
          <w:sz w:val="20"/>
          <w:szCs w:val="20"/>
        </w:rPr>
        <w:t>Routing and Remote Access</w:t>
      </w:r>
      <w:r w:rsidRPr="00475523">
        <w:rPr>
          <w:rFonts w:eastAsia="Times New Roman" w:cs="Arial"/>
          <w:sz w:val="20"/>
          <w:szCs w:val="20"/>
        </w:rPr>
        <w:t xml:space="preserve"> service?</w:t>
      </w:r>
    </w:p>
    <w:p w14:paraId="3A4A75FF" w14:textId="77777777" w:rsidR="00822249" w:rsidRPr="00475523" w:rsidRDefault="00822249" w:rsidP="00822249">
      <w:pPr>
        <w:pStyle w:val="BodyTextL50"/>
      </w:pPr>
      <w:r>
        <w:t>____________________________________________________________________________________</w:t>
      </w:r>
    </w:p>
    <w:p w14:paraId="559D9765" w14:textId="77777777" w:rsidR="00822249" w:rsidRPr="00475523" w:rsidRDefault="00822249" w:rsidP="00822249">
      <w:pPr>
        <w:pStyle w:val="SubStepAlpha"/>
        <w:numPr>
          <w:ilvl w:val="2"/>
          <w:numId w:val="5"/>
        </w:numPr>
        <w:ind w:left="720" w:hanging="360"/>
      </w:pPr>
      <w:r>
        <w:t>Navigate to</w:t>
      </w:r>
      <w:r w:rsidRPr="00475523">
        <w:t xml:space="preserve"> </w:t>
      </w:r>
      <w:r w:rsidRPr="00070FF5">
        <w:rPr>
          <w:b/>
        </w:rPr>
        <w:t>Routing and Remote Access Properties (Local Computer)</w:t>
      </w:r>
      <w:r w:rsidRPr="00475523">
        <w:t xml:space="preserve"> window</w:t>
      </w:r>
      <w:r>
        <w:t xml:space="preserve"> and c</w:t>
      </w:r>
      <w:r w:rsidRPr="00475523">
        <w:t xml:space="preserve">lick </w:t>
      </w:r>
      <w:r w:rsidRPr="00475523">
        <w:rPr>
          <w:b/>
        </w:rPr>
        <w:t>Stop</w:t>
      </w:r>
      <w:r w:rsidRPr="00475523">
        <w:t>.</w:t>
      </w:r>
    </w:p>
    <w:p w14:paraId="19C5DCC7" w14:textId="77777777" w:rsidR="00822249" w:rsidRPr="00475523" w:rsidRDefault="00822249" w:rsidP="00822249">
      <w:pPr>
        <w:pStyle w:val="SubStepAlpha"/>
        <w:numPr>
          <w:ilvl w:val="2"/>
          <w:numId w:val="5"/>
        </w:numPr>
        <w:ind w:left="720" w:hanging="360"/>
      </w:pPr>
      <w:r>
        <w:t>Navigate to</w:t>
      </w:r>
      <w:r w:rsidRPr="00475523">
        <w:t xml:space="preserve"> </w:t>
      </w:r>
      <w:r w:rsidRPr="00C23016">
        <w:rPr>
          <w:b/>
        </w:rPr>
        <w:t>Network Connections</w:t>
      </w:r>
      <w:r w:rsidRPr="00475523">
        <w:t xml:space="preserve"> window.</w:t>
      </w:r>
    </w:p>
    <w:p w14:paraId="56B38506" w14:textId="77777777" w:rsidR="00822249" w:rsidRDefault="00822249" w:rsidP="00822249">
      <w:pPr>
        <w:keepNext/>
        <w:spacing w:before="0" w:after="0" w:line="240" w:lineRule="auto"/>
        <w:ind w:left="720"/>
        <w:rPr>
          <w:rFonts w:eastAsia="Times New Roman" w:cs="Arial"/>
          <w:sz w:val="20"/>
          <w:szCs w:val="20"/>
        </w:rPr>
      </w:pPr>
      <w:r w:rsidRPr="00475523">
        <w:rPr>
          <w:rFonts w:eastAsia="Times New Roman" w:cs="Arial"/>
          <w:sz w:val="20"/>
          <w:szCs w:val="20"/>
        </w:rPr>
        <w:t>What changes appear in the right pane after stopping the Routing and Remote Access service?</w:t>
      </w:r>
    </w:p>
    <w:p w14:paraId="40032300" w14:textId="77777777" w:rsidR="00822249" w:rsidRPr="00475523" w:rsidRDefault="00822249" w:rsidP="00822249">
      <w:pPr>
        <w:pStyle w:val="BodyTextL50"/>
      </w:pPr>
      <w:r>
        <w:t>____________________________________________________________________________________</w:t>
      </w:r>
    </w:p>
    <w:p w14:paraId="53629F73" w14:textId="77777777" w:rsidR="00822249" w:rsidRPr="00475523" w:rsidRDefault="00822249" w:rsidP="00822249">
      <w:pPr>
        <w:pStyle w:val="SubStepAlpha"/>
        <w:keepNext/>
        <w:numPr>
          <w:ilvl w:val="2"/>
          <w:numId w:val="5"/>
        </w:numPr>
        <w:ind w:left="720" w:hanging="360"/>
      </w:pPr>
      <w:r>
        <w:lastRenderedPageBreak/>
        <w:t>Navigate to</w:t>
      </w:r>
      <w:r w:rsidRPr="00475523">
        <w:t xml:space="preserve"> </w:t>
      </w:r>
      <w:r w:rsidRPr="00070FF5">
        <w:rPr>
          <w:b/>
        </w:rPr>
        <w:t>Performance Monitor</w:t>
      </w:r>
      <w:r w:rsidRPr="00475523">
        <w:t xml:space="preserve"> window </w:t>
      </w:r>
      <w:r>
        <w:t>and c</w:t>
      </w:r>
      <w:r w:rsidRPr="00475523">
        <w:t xml:space="preserve">lick the </w:t>
      </w:r>
      <w:r w:rsidRPr="00475523">
        <w:rPr>
          <w:b/>
        </w:rPr>
        <w:t>Freeze Display</w:t>
      </w:r>
      <w:r w:rsidRPr="00475523">
        <w:t xml:space="preserve"> icon to stop the recording.</w:t>
      </w:r>
    </w:p>
    <w:p w14:paraId="098BE090" w14:textId="77777777" w:rsidR="00822249" w:rsidRPr="00475523" w:rsidRDefault="00822249" w:rsidP="00822249">
      <w:pPr>
        <w:pStyle w:val="Visual"/>
      </w:pPr>
      <w:r w:rsidRPr="00745A8D">
        <w:rPr>
          <w:noProof/>
          <w:lang w:val="en-GB" w:eastAsia="en-GB"/>
        </w:rPr>
        <w:drawing>
          <wp:inline distT="0" distB="0" distL="0" distR="0" wp14:anchorId="66F0E76E" wp14:editId="42EB48AB">
            <wp:extent cx="5029200" cy="2744107"/>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029200" cy="2744107"/>
                    </a:xfrm>
                    <a:prstGeom prst="rect">
                      <a:avLst/>
                    </a:prstGeom>
                  </pic:spPr>
                </pic:pic>
              </a:graphicData>
            </a:graphic>
          </wp:inline>
        </w:drawing>
      </w:r>
    </w:p>
    <w:p w14:paraId="5632A95C" w14:textId="77777777" w:rsidR="00822249" w:rsidRPr="00C23016" w:rsidRDefault="00822249" w:rsidP="00822249">
      <w:pPr>
        <w:pStyle w:val="BodyTextL50"/>
      </w:pPr>
      <w:r w:rsidRPr="00C23016">
        <w:t>Which Counter is being recorded the most in the graph (hint: look at the graph color and Counter color)?</w:t>
      </w:r>
    </w:p>
    <w:p w14:paraId="70981F56" w14:textId="77777777" w:rsidR="00822249" w:rsidRPr="00475523" w:rsidRDefault="00822249" w:rsidP="00822249">
      <w:pPr>
        <w:pStyle w:val="BodyTextL50"/>
      </w:pPr>
      <w:r>
        <w:t>____________________________________________________________________________________</w:t>
      </w:r>
    </w:p>
    <w:p w14:paraId="16F71C2F" w14:textId="77777777" w:rsidR="00822249" w:rsidRDefault="00822249" w:rsidP="00822249">
      <w:pPr>
        <w:pStyle w:val="SubStepAlpha"/>
        <w:keepNext/>
        <w:numPr>
          <w:ilvl w:val="2"/>
          <w:numId w:val="5"/>
        </w:numPr>
        <w:ind w:left="720" w:hanging="360"/>
      </w:pPr>
      <w:r w:rsidRPr="00475523">
        <w:t xml:space="preserve">Click the </w:t>
      </w:r>
      <w:r w:rsidRPr="00D46D35">
        <w:rPr>
          <w:b/>
        </w:rPr>
        <w:t>Change graph type</w:t>
      </w:r>
      <w:r w:rsidRPr="00475523">
        <w:t xml:space="preserve"> drop-down menu, select </w:t>
      </w:r>
      <w:r w:rsidRPr="00475523">
        <w:rPr>
          <w:b/>
        </w:rPr>
        <w:t>Report</w:t>
      </w:r>
      <w:r w:rsidRPr="00475523">
        <w:t>.</w:t>
      </w:r>
    </w:p>
    <w:p w14:paraId="2100E6F5" w14:textId="77777777" w:rsidR="00822249" w:rsidRPr="00475523" w:rsidRDefault="00822249" w:rsidP="00822249">
      <w:pPr>
        <w:pStyle w:val="Visual"/>
      </w:pPr>
      <w:r w:rsidRPr="00745A8D">
        <w:rPr>
          <w:noProof/>
          <w:lang w:val="en-GB" w:eastAsia="en-GB"/>
        </w:rPr>
        <w:drawing>
          <wp:inline distT="0" distB="0" distL="0" distR="0" wp14:anchorId="574F9C90" wp14:editId="2436355A">
            <wp:extent cx="5486400" cy="29935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86400" cy="2993571"/>
                    </a:xfrm>
                    <a:prstGeom prst="rect">
                      <a:avLst/>
                    </a:prstGeom>
                  </pic:spPr>
                </pic:pic>
              </a:graphicData>
            </a:graphic>
          </wp:inline>
        </w:drawing>
      </w:r>
    </w:p>
    <w:p w14:paraId="3AA8FB1A" w14:textId="77777777" w:rsidR="00822249" w:rsidRPr="00475523" w:rsidRDefault="00822249" w:rsidP="00822249">
      <w:pPr>
        <w:pStyle w:val="SubStepAlpha"/>
        <w:keepNext/>
        <w:numPr>
          <w:ilvl w:val="2"/>
          <w:numId w:val="5"/>
        </w:numPr>
        <w:ind w:left="720" w:hanging="360"/>
      </w:pPr>
      <w:r w:rsidRPr="00475523">
        <w:lastRenderedPageBreak/>
        <w:t>The display changes to report view.</w:t>
      </w:r>
    </w:p>
    <w:p w14:paraId="7FB5F3D3" w14:textId="77777777" w:rsidR="00822249" w:rsidRPr="00475523" w:rsidRDefault="00822249" w:rsidP="00822249">
      <w:pPr>
        <w:pStyle w:val="Visual"/>
      </w:pPr>
      <w:r w:rsidRPr="003B2B4D">
        <w:rPr>
          <w:noProof/>
          <w:lang w:val="en-GB" w:eastAsia="en-GB"/>
        </w:rPr>
        <w:drawing>
          <wp:inline distT="0" distB="0" distL="0" distR="0" wp14:anchorId="4EA98CE5" wp14:editId="598F06CE">
            <wp:extent cx="5486400" cy="1307374"/>
            <wp:effectExtent l="0" t="0" r="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86400" cy="1307374"/>
                    </a:xfrm>
                    <a:prstGeom prst="rect">
                      <a:avLst/>
                    </a:prstGeom>
                  </pic:spPr>
                </pic:pic>
              </a:graphicData>
            </a:graphic>
          </wp:inline>
        </w:drawing>
      </w:r>
    </w:p>
    <w:p w14:paraId="0257EEA0" w14:textId="77777777" w:rsidR="00822249" w:rsidRDefault="00822249" w:rsidP="00822249">
      <w:pPr>
        <w:spacing w:before="0" w:after="0" w:line="240" w:lineRule="auto"/>
        <w:ind w:firstLine="720"/>
        <w:rPr>
          <w:rFonts w:eastAsia="Times New Roman" w:cs="Arial"/>
          <w:sz w:val="20"/>
          <w:szCs w:val="20"/>
        </w:rPr>
      </w:pPr>
      <w:r>
        <w:rPr>
          <w:rFonts w:eastAsia="Times New Roman" w:cs="Arial"/>
          <w:sz w:val="20"/>
          <w:szCs w:val="20"/>
        </w:rPr>
        <w:t xml:space="preserve">What values are displayed by the </w:t>
      </w:r>
      <w:r w:rsidRPr="00475523">
        <w:rPr>
          <w:rFonts w:eastAsia="Times New Roman" w:cs="Arial"/>
          <w:sz w:val="20"/>
          <w:szCs w:val="20"/>
        </w:rPr>
        <w:t>counter</w:t>
      </w:r>
      <w:r>
        <w:rPr>
          <w:rFonts w:eastAsia="Times New Roman" w:cs="Arial"/>
          <w:sz w:val="20"/>
          <w:szCs w:val="20"/>
        </w:rPr>
        <w:t>?</w:t>
      </w:r>
    </w:p>
    <w:p w14:paraId="026A251A" w14:textId="77777777" w:rsidR="00822249" w:rsidRPr="00475523" w:rsidRDefault="00822249" w:rsidP="00822249">
      <w:pPr>
        <w:pStyle w:val="BodyTextL50"/>
      </w:pPr>
      <w:r>
        <w:t>____________________________________________________________________________________</w:t>
      </w:r>
    </w:p>
    <w:p w14:paraId="3D1E1A09" w14:textId="77777777" w:rsidR="00822249" w:rsidRPr="00475523" w:rsidRDefault="00822249" w:rsidP="00822249">
      <w:pPr>
        <w:pStyle w:val="SubStepAlpha"/>
        <w:keepNext/>
        <w:numPr>
          <w:ilvl w:val="2"/>
          <w:numId w:val="5"/>
        </w:numPr>
        <w:ind w:left="720" w:hanging="360"/>
      </w:pPr>
      <w:r w:rsidRPr="00475523">
        <w:t xml:space="preserve">Click the </w:t>
      </w:r>
      <w:r w:rsidRPr="00D46D35">
        <w:rPr>
          <w:b/>
        </w:rPr>
        <w:t>Routing and Remote Access Properties (Local Computer)</w:t>
      </w:r>
      <w:r>
        <w:t xml:space="preserve"> window</w:t>
      </w:r>
      <w:r w:rsidRPr="00475523">
        <w:t>.</w:t>
      </w:r>
      <w:r>
        <w:t xml:space="preserve"> </w:t>
      </w:r>
      <w:r w:rsidRPr="00475523">
        <w:t xml:space="preserve">In the </w:t>
      </w:r>
      <w:r w:rsidRPr="00070FF5">
        <w:t>Startup type</w:t>
      </w:r>
      <w:r>
        <w:t xml:space="preserve"> field</w:t>
      </w:r>
      <w:r w:rsidRPr="00475523">
        <w:t xml:space="preserve">, select </w:t>
      </w:r>
      <w:r w:rsidRPr="00D46D35">
        <w:rPr>
          <w:b/>
        </w:rPr>
        <w:t>Disabled</w:t>
      </w:r>
      <w:r>
        <w:t xml:space="preserve"> and</w:t>
      </w:r>
      <w:r w:rsidRPr="00475523">
        <w:t xml:space="preserve"> </w:t>
      </w:r>
      <w:r>
        <w:t>c</w:t>
      </w:r>
      <w:r w:rsidRPr="00475523">
        <w:t xml:space="preserve">lick </w:t>
      </w:r>
      <w:r w:rsidRPr="00D46D35">
        <w:rPr>
          <w:b/>
        </w:rPr>
        <w:t>OK</w:t>
      </w:r>
      <w:r w:rsidRPr="00475523">
        <w:t>.</w:t>
      </w:r>
    </w:p>
    <w:p w14:paraId="46D98F99" w14:textId="77777777" w:rsidR="00822249" w:rsidRPr="00475523" w:rsidRDefault="00822249" w:rsidP="00822249">
      <w:pPr>
        <w:pStyle w:val="Visual"/>
      </w:pPr>
      <w:r>
        <w:rPr>
          <w:noProof/>
          <w:lang w:val="en-GB" w:eastAsia="en-GB"/>
        </w:rPr>
        <w:drawing>
          <wp:inline distT="0" distB="0" distL="0" distR="0" wp14:anchorId="5F04EFF7" wp14:editId="5B76BC7B">
            <wp:extent cx="2743200" cy="3162112"/>
            <wp:effectExtent l="0" t="0" r="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43200" cy="3162112"/>
                    </a:xfrm>
                    <a:prstGeom prst="rect">
                      <a:avLst/>
                    </a:prstGeom>
                  </pic:spPr>
                </pic:pic>
              </a:graphicData>
            </a:graphic>
          </wp:inline>
        </w:drawing>
      </w:r>
    </w:p>
    <w:p w14:paraId="2366CBF5" w14:textId="77777777" w:rsidR="00822249" w:rsidRPr="00475523" w:rsidRDefault="00822249" w:rsidP="00822249">
      <w:pPr>
        <w:pStyle w:val="SubStepAlpha"/>
        <w:keepNext/>
        <w:numPr>
          <w:ilvl w:val="2"/>
          <w:numId w:val="5"/>
        </w:numPr>
        <w:ind w:left="720" w:hanging="360"/>
      </w:pPr>
      <w:r w:rsidRPr="00475523">
        <w:t xml:space="preserve">Click the </w:t>
      </w:r>
      <w:r w:rsidRPr="00C91CE0">
        <w:rPr>
          <w:b/>
        </w:rPr>
        <w:t>Services</w:t>
      </w:r>
      <w:r>
        <w:t xml:space="preserve"> window.</w:t>
      </w:r>
    </w:p>
    <w:p w14:paraId="39AB34A5" w14:textId="77777777" w:rsidR="00822249" w:rsidRDefault="00822249" w:rsidP="00822249">
      <w:pPr>
        <w:spacing w:before="0" w:after="0" w:line="240" w:lineRule="auto"/>
        <w:ind w:firstLine="720"/>
        <w:rPr>
          <w:rFonts w:eastAsia="Times New Roman" w:cs="Arial"/>
          <w:sz w:val="20"/>
          <w:szCs w:val="20"/>
        </w:rPr>
      </w:pPr>
      <w:r w:rsidRPr="00475523">
        <w:rPr>
          <w:rFonts w:eastAsia="Times New Roman" w:cs="Arial"/>
          <w:sz w:val="20"/>
          <w:szCs w:val="20"/>
        </w:rPr>
        <w:t>What is the Status and Startup Type for Routing and Remote Access?</w:t>
      </w:r>
    </w:p>
    <w:p w14:paraId="780F7215" w14:textId="77777777" w:rsidR="00822249" w:rsidRPr="00475523" w:rsidRDefault="00822249" w:rsidP="00822249">
      <w:pPr>
        <w:pStyle w:val="BodyTextL50"/>
      </w:pPr>
      <w:r>
        <w:t>____________________________________________________________________________________</w:t>
      </w:r>
    </w:p>
    <w:p w14:paraId="03988F29" w14:textId="77777777" w:rsidR="00822249" w:rsidRPr="00475523" w:rsidRDefault="00822249" w:rsidP="00822249">
      <w:pPr>
        <w:pStyle w:val="SubStepAlpha"/>
        <w:numPr>
          <w:ilvl w:val="2"/>
          <w:numId w:val="5"/>
        </w:numPr>
        <w:ind w:left="720" w:hanging="360"/>
      </w:pPr>
      <w:r>
        <w:t>Click the</w:t>
      </w:r>
      <w:r w:rsidRPr="00475523">
        <w:t xml:space="preserve"> </w:t>
      </w:r>
      <w:r w:rsidRPr="00070FF5">
        <w:rPr>
          <w:b/>
        </w:rPr>
        <w:t>Performance Monitor</w:t>
      </w:r>
      <w:r w:rsidRPr="00475523">
        <w:t xml:space="preserve"> window. Click the </w:t>
      </w:r>
      <w:r w:rsidRPr="00475523">
        <w:rPr>
          <w:b/>
        </w:rPr>
        <w:t>Unfreeze Display</w:t>
      </w:r>
      <w:r w:rsidRPr="00475523">
        <w:t xml:space="preserve"> icon to start the recording.</w:t>
      </w:r>
    </w:p>
    <w:p w14:paraId="0EB8D15E" w14:textId="77777777" w:rsidR="00822249" w:rsidRDefault="00822249" w:rsidP="00822249">
      <w:pPr>
        <w:pStyle w:val="SubStepAlpha"/>
        <w:numPr>
          <w:ilvl w:val="2"/>
          <w:numId w:val="5"/>
        </w:numPr>
        <w:ind w:left="720" w:hanging="360"/>
      </w:pPr>
      <w:r w:rsidRPr="00475523">
        <w:t>Close all open windows</w:t>
      </w:r>
      <w:r>
        <w:t xml:space="preserve"> you opened during Part 1 of this lab</w:t>
      </w:r>
      <w:r w:rsidRPr="00475523">
        <w:t>.</w:t>
      </w:r>
    </w:p>
    <w:p w14:paraId="318CF726" w14:textId="77777777" w:rsidR="00937249" w:rsidRDefault="00937249" w:rsidP="00937249">
      <w:pPr>
        <w:pStyle w:val="SubStepAlpha"/>
        <w:numPr>
          <w:ilvl w:val="0"/>
          <w:numId w:val="0"/>
        </w:numPr>
        <w:ind w:left="720"/>
      </w:pPr>
      <w:bookmarkStart w:id="3" w:name="_GoBack"/>
      <w:bookmarkEnd w:id="3"/>
    </w:p>
    <w:p w14:paraId="6344C2D6" w14:textId="77777777" w:rsidR="00822249" w:rsidRDefault="00822249" w:rsidP="00822249">
      <w:pPr>
        <w:pStyle w:val="PartHead"/>
        <w:numPr>
          <w:ilvl w:val="0"/>
          <w:numId w:val="5"/>
        </w:numPr>
        <w:ind w:left="1080" w:hanging="1080"/>
      </w:pPr>
      <w:r>
        <w:t>Working in the Computer Management Utility</w:t>
      </w:r>
    </w:p>
    <w:p w14:paraId="5FF374B7" w14:textId="77777777" w:rsidR="00822249" w:rsidRPr="005618F8" w:rsidRDefault="00822249" w:rsidP="00822249">
      <w:pPr>
        <w:pStyle w:val="BodyTextL25"/>
      </w:pPr>
      <w:r>
        <w:t>The Computer Management is used to manage a local or remote computer. The tools in this utility are grouped into three categories: system tools, storage, and services and applications.</w:t>
      </w:r>
    </w:p>
    <w:p w14:paraId="19D17CAE" w14:textId="77777777" w:rsidR="00822249" w:rsidRDefault="00822249" w:rsidP="00822249">
      <w:pPr>
        <w:pStyle w:val="SubStepAlpha"/>
        <w:numPr>
          <w:ilvl w:val="2"/>
          <w:numId w:val="5"/>
        </w:numPr>
        <w:ind w:left="720" w:hanging="360"/>
      </w:pPr>
      <w:r w:rsidRPr="00D46D35">
        <w:lastRenderedPageBreak/>
        <w:t>Click</w:t>
      </w:r>
      <w:r>
        <w:rPr>
          <w:b/>
        </w:rPr>
        <w:t xml:space="preserve"> </w:t>
      </w:r>
      <w:r w:rsidRPr="00475523">
        <w:rPr>
          <w:b/>
        </w:rPr>
        <w:t>Control Panel</w:t>
      </w:r>
      <w:r w:rsidRPr="00DC0C6C">
        <w:t xml:space="preserve"> &gt; </w:t>
      </w:r>
      <w:r w:rsidRPr="00475523">
        <w:rPr>
          <w:b/>
        </w:rPr>
        <w:t>Administrative Tools</w:t>
      </w:r>
      <w:r w:rsidRPr="00475523">
        <w:t xml:space="preserve">. </w:t>
      </w:r>
      <w:r>
        <w:t xml:space="preserve">Select </w:t>
      </w:r>
      <w:r>
        <w:rPr>
          <w:b/>
        </w:rPr>
        <w:t>Computer Management</w:t>
      </w:r>
      <w:r w:rsidRPr="00C91CE0">
        <w:t>.</w:t>
      </w:r>
    </w:p>
    <w:p w14:paraId="14A8DDC7" w14:textId="77777777" w:rsidR="00822249" w:rsidRPr="00070FF5" w:rsidRDefault="00822249" w:rsidP="00822249">
      <w:pPr>
        <w:pStyle w:val="SubStepAlpha"/>
        <w:keepNext/>
        <w:numPr>
          <w:ilvl w:val="2"/>
          <w:numId w:val="5"/>
        </w:numPr>
        <w:ind w:left="720" w:hanging="360"/>
      </w:pPr>
      <w:r w:rsidRPr="00070FF5">
        <w:rPr>
          <w:rFonts w:eastAsia="Times New Roman" w:cs="Arial"/>
          <w:szCs w:val="20"/>
        </w:rPr>
        <w:t xml:space="preserve">The </w:t>
      </w:r>
      <w:r w:rsidRPr="00EC66CD">
        <w:rPr>
          <w:rFonts w:eastAsia="Times New Roman" w:cs="Arial"/>
          <w:b/>
          <w:szCs w:val="20"/>
        </w:rPr>
        <w:t>Computer Management</w:t>
      </w:r>
      <w:r>
        <w:rPr>
          <w:rFonts w:eastAsia="Times New Roman" w:cs="Arial"/>
          <w:szCs w:val="20"/>
        </w:rPr>
        <w:t xml:space="preserve"> window opens. </w:t>
      </w:r>
      <w:r w:rsidRPr="00070FF5">
        <w:rPr>
          <w:rFonts w:eastAsia="Times New Roman" w:cs="Arial"/>
          <w:szCs w:val="20"/>
        </w:rPr>
        <w:t xml:space="preserve">Expand the three categories by clicking on the </w:t>
      </w:r>
      <w:r w:rsidRPr="00070FF5">
        <w:rPr>
          <w:rFonts w:eastAsia="Times New Roman" w:cs="Arial"/>
          <w:b/>
          <w:szCs w:val="20"/>
        </w:rPr>
        <w:t>arrow</w:t>
      </w:r>
      <w:r>
        <w:rPr>
          <w:rFonts w:eastAsia="Times New Roman" w:cs="Arial"/>
          <w:szCs w:val="20"/>
        </w:rPr>
        <w:t xml:space="preserve"> next to</w:t>
      </w:r>
      <w:r w:rsidRPr="00070FF5">
        <w:rPr>
          <w:rFonts w:eastAsia="Times New Roman" w:cs="Arial"/>
          <w:szCs w:val="20"/>
        </w:rPr>
        <w:t xml:space="preserve"> </w:t>
      </w:r>
      <w:r w:rsidRPr="00D46D35">
        <w:rPr>
          <w:rFonts w:eastAsia="Times New Roman" w:cs="Arial"/>
          <w:b/>
          <w:szCs w:val="20"/>
        </w:rPr>
        <w:t>System Tools</w:t>
      </w:r>
      <w:r w:rsidRPr="00070FF5">
        <w:rPr>
          <w:rFonts w:eastAsia="Times New Roman" w:cs="Arial"/>
          <w:szCs w:val="20"/>
        </w:rPr>
        <w:t>.</w:t>
      </w:r>
    </w:p>
    <w:p w14:paraId="2D50E878" w14:textId="77777777" w:rsidR="00822249" w:rsidRPr="00475523" w:rsidRDefault="00822249" w:rsidP="00822249">
      <w:pPr>
        <w:pStyle w:val="Visual"/>
      </w:pPr>
      <w:r>
        <w:rPr>
          <w:noProof/>
          <w:lang w:val="en-GB" w:eastAsia="en-GB"/>
        </w:rPr>
        <w:drawing>
          <wp:inline distT="0" distB="0" distL="0" distR="0" wp14:anchorId="7529AE25" wp14:editId="5B0ABE1F">
            <wp:extent cx="5486400" cy="2477589"/>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86400" cy="2477589"/>
                    </a:xfrm>
                    <a:prstGeom prst="rect">
                      <a:avLst/>
                    </a:prstGeom>
                  </pic:spPr>
                </pic:pic>
              </a:graphicData>
            </a:graphic>
          </wp:inline>
        </w:drawing>
      </w:r>
    </w:p>
    <w:p w14:paraId="13F320E2" w14:textId="77777777" w:rsidR="00822249" w:rsidRPr="00F863BD" w:rsidRDefault="00822249" w:rsidP="00822249">
      <w:pPr>
        <w:pStyle w:val="SubStepAlpha"/>
        <w:keepNext/>
        <w:numPr>
          <w:ilvl w:val="2"/>
          <w:numId w:val="10"/>
        </w:numPr>
        <w:spacing w:before="0" w:after="0"/>
        <w:rPr>
          <w:rFonts w:eastAsia="Times New Roman" w:cs="Arial"/>
          <w:szCs w:val="20"/>
        </w:rPr>
      </w:pPr>
      <w:r w:rsidRPr="00475523">
        <w:t xml:space="preserve">Click the </w:t>
      </w:r>
      <w:r w:rsidRPr="00D46D35">
        <w:t>arrow</w:t>
      </w:r>
      <w:r w:rsidRPr="00475523">
        <w:t xml:space="preserve"> next to </w:t>
      </w:r>
      <w:r w:rsidRPr="00F863BD">
        <w:rPr>
          <w:b/>
        </w:rPr>
        <w:t>Event Viewer</w:t>
      </w:r>
      <w:r w:rsidRPr="00475523">
        <w:t xml:space="preserve"> then click the </w:t>
      </w:r>
      <w:r w:rsidRPr="00D46D35">
        <w:t>arrow</w:t>
      </w:r>
      <w:r w:rsidRPr="00F863BD">
        <w:rPr>
          <w:b/>
        </w:rPr>
        <w:t xml:space="preserve"> </w:t>
      </w:r>
      <w:r w:rsidRPr="00475523">
        <w:t xml:space="preserve">next to </w:t>
      </w:r>
      <w:r w:rsidRPr="00F863BD">
        <w:rPr>
          <w:b/>
        </w:rPr>
        <w:t>Windows Logs</w:t>
      </w:r>
      <w:r w:rsidRPr="00475523">
        <w:t>.</w:t>
      </w:r>
      <w:r>
        <w:t xml:space="preserve"> S</w:t>
      </w:r>
      <w:r w:rsidRPr="00475523">
        <w:t xml:space="preserve">elect </w:t>
      </w:r>
      <w:r w:rsidRPr="00F863BD">
        <w:rPr>
          <w:b/>
        </w:rPr>
        <w:t>System</w:t>
      </w:r>
      <w:r w:rsidRPr="00F863BD">
        <w:rPr>
          <w:rFonts w:eastAsia="Times New Roman" w:cs="Arial"/>
          <w:szCs w:val="20"/>
        </w:rPr>
        <w:t>.</w:t>
      </w:r>
    </w:p>
    <w:p w14:paraId="7141370B" w14:textId="77777777" w:rsidR="00822249" w:rsidRDefault="00822249" w:rsidP="00822249">
      <w:pPr>
        <w:pStyle w:val="Visual"/>
      </w:pPr>
      <w:r>
        <w:rPr>
          <w:noProof/>
          <w:lang w:val="en-GB" w:eastAsia="en-GB"/>
        </w:rPr>
        <w:drawing>
          <wp:inline distT="0" distB="0" distL="0" distR="0" wp14:anchorId="462C8EB1" wp14:editId="366AF790">
            <wp:extent cx="5486400" cy="3100796"/>
            <wp:effectExtent l="0" t="0" r="0" b="44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86400" cy="3100796"/>
                    </a:xfrm>
                    <a:prstGeom prst="rect">
                      <a:avLst/>
                    </a:prstGeom>
                  </pic:spPr>
                </pic:pic>
              </a:graphicData>
            </a:graphic>
          </wp:inline>
        </w:drawing>
      </w:r>
    </w:p>
    <w:p w14:paraId="6DE9A2FF" w14:textId="77777777" w:rsidR="00822249" w:rsidRPr="00F863BD" w:rsidRDefault="00822249" w:rsidP="00822249">
      <w:pPr>
        <w:pStyle w:val="SubStepAlpha"/>
        <w:keepNext/>
        <w:numPr>
          <w:ilvl w:val="2"/>
          <w:numId w:val="5"/>
        </w:numPr>
        <w:ind w:left="720" w:hanging="360"/>
      </w:pPr>
      <w:r w:rsidRPr="00CA5869">
        <w:lastRenderedPageBreak/>
        <w:t xml:space="preserve">The </w:t>
      </w:r>
      <w:r w:rsidRPr="00D46D35">
        <w:rPr>
          <w:b/>
        </w:rPr>
        <w:t>Event Properties</w:t>
      </w:r>
      <w:r w:rsidRPr="00CA5869">
        <w:t xml:space="preserve"> window </w:t>
      </w:r>
      <w:r>
        <w:t>opens</w:t>
      </w:r>
      <w:r w:rsidRPr="00CA5869">
        <w:t xml:space="preserve"> for the </w:t>
      </w:r>
      <w:r>
        <w:t xml:space="preserve">first </w:t>
      </w:r>
      <w:r w:rsidRPr="00CA5869">
        <w:t xml:space="preserve">event. </w:t>
      </w:r>
      <w:r w:rsidRPr="00475523">
        <w:t xml:space="preserve">Click the </w:t>
      </w:r>
      <w:r w:rsidRPr="00D46D35">
        <w:rPr>
          <w:b/>
        </w:rPr>
        <w:t>down arrow</w:t>
      </w:r>
      <w:r w:rsidRPr="00475523">
        <w:t xml:space="preserve"> key to locate an event for </w:t>
      </w:r>
      <w:r w:rsidRPr="00D46D35">
        <w:rPr>
          <w:b/>
        </w:rPr>
        <w:t>Routing and Remote Access</w:t>
      </w:r>
      <w:r w:rsidRPr="00475523">
        <w:t>.</w:t>
      </w:r>
      <w:r>
        <w:t xml:space="preserve"> </w:t>
      </w:r>
      <w:r w:rsidRPr="000019B3">
        <w:rPr>
          <w:rFonts w:eastAsia="Times New Roman" w:cs="Arial"/>
          <w:szCs w:val="20"/>
        </w:rPr>
        <w:t xml:space="preserve">You should find four events that describe the order for starting and stopping the </w:t>
      </w:r>
      <w:r w:rsidRPr="00D46D35">
        <w:rPr>
          <w:rFonts w:eastAsia="Times New Roman" w:cs="Arial"/>
          <w:b/>
          <w:szCs w:val="20"/>
        </w:rPr>
        <w:t>Routing and Remote Access</w:t>
      </w:r>
      <w:r w:rsidRPr="000019B3">
        <w:rPr>
          <w:rFonts w:eastAsia="Times New Roman" w:cs="Arial"/>
          <w:szCs w:val="20"/>
        </w:rPr>
        <w:t xml:space="preserve"> service.</w:t>
      </w:r>
    </w:p>
    <w:p w14:paraId="371EF02C" w14:textId="77777777" w:rsidR="00822249" w:rsidRPr="00475523" w:rsidRDefault="00822249" w:rsidP="00822249">
      <w:pPr>
        <w:pStyle w:val="Visual"/>
      </w:pPr>
      <w:r>
        <w:rPr>
          <w:noProof/>
          <w:lang w:val="en-GB" w:eastAsia="en-GB"/>
        </w:rPr>
        <w:drawing>
          <wp:inline distT="0" distB="0" distL="0" distR="0" wp14:anchorId="40A8324B" wp14:editId="0F9E3F11">
            <wp:extent cx="4572000" cy="3198939"/>
            <wp:effectExtent l="0" t="0" r="0" b="19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572000" cy="3198939"/>
                    </a:xfrm>
                    <a:prstGeom prst="rect">
                      <a:avLst/>
                    </a:prstGeom>
                  </pic:spPr>
                </pic:pic>
              </a:graphicData>
            </a:graphic>
          </wp:inline>
        </w:drawing>
      </w:r>
    </w:p>
    <w:p w14:paraId="38F0923D" w14:textId="77777777" w:rsidR="00822249" w:rsidRPr="00070FF5" w:rsidRDefault="00822249" w:rsidP="00822249">
      <w:pPr>
        <w:pStyle w:val="BodyTextL50"/>
        <w:keepNext/>
      </w:pPr>
      <w:r w:rsidRPr="00070FF5">
        <w:t>What are the description</w:t>
      </w:r>
      <w:r>
        <w:t>s</w:t>
      </w:r>
      <w:r w:rsidRPr="00070FF5">
        <w:t xml:space="preserve"> for each of the four events?</w:t>
      </w:r>
    </w:p>
    <w:p w14:paraId="0027083A" w14:textId="77777777" w:rsidR="00822249" w:rsidRDefault="00822249" w:rsidP="00822249">
      <w:pPr>
        <w:pStyle w:val="BodyTextL50"/>
        <w:keepNext/>
      </w:pPr>
      <w:r w:rsidRPr="00D46D35">
        <w:t>_________</w:t>
      </w:r>
      <w:r>
        <w:t>__</w:t>
      </w:r>
      <w:r w:rsidRPr="00D46D35">
        <w:t>_________________________________________________________________________</w:t>
      </w:r>
    </w:p>
    <w:p w14:paraId="74735948" w14:textId="77777777" w:rsidR="00822249" w:rsidRDefault="00822249" w:rsidP="00822249">
      <w:pPr>
        <w:pStyle w:val="BodyTextL50"/>
        <w:keepNext/>
      </w:pPr>
      <w:r w:rsidRPr="00D46D35">
        <w:t>____</w:t>
      </w:r>
      <w:r>
        <w:t>_____</w:t>
      </w:r>
      <w:r w:rsidRPr="00D46D35">
        <w:t>___________________________________________________________________________</w:t>
      </w:r>
    </w:p>
    <w:p w14:paraId="0835128D" w14:textId="77777777" w:rsidR="00822249" w:rsidRDefault="00822249" w:rsidP="00822249">
      <w:pPr>
        <w:pStyle w:val="BodyTextL50"/>
        <w:keepNext/>
      </w:pPr>
      <w:r w:rsidRPr="00D46D35">
        <w:t>____________________________________________________________________________________</w:t>
      </w:r>
    </w:p>
    <w:p w14:paraId="77156297" w14:textId="77777777" w:rsidR="00822249" w:rsidRPr="00475523" w:rsidRDefault="00822249" w:rsidP="00822249">
      <w:pPr>
        <w:pStyle w:val="BodyTextL50"/>
        <w:rPr>
          <w:color w:val="000000"/>
        </w:rPr>
      </w:pPr>
      <w:r w:rsidRPr="00D46D35">
        <w:t>___________</w:t>
      </w:r>
      <w:r>
        <w:t>_______</w:t>
      </w:r>
      <w:r w:rsidRPr="00D46D35">
        <w:t>__________________________________________________________________</w:t>
      </w:r>
    </w:p>
    <w:p w14:paraId="0A7443FA" w14:textId="77777777" w:rsidR="00822249" w:rsidRDefault="00822249" w:rsidP="00822249">
      <w:pPr>
        <w:pStyle w:val="SubStepAlpha"/>
        <w:numPr>
          <w:ilvl w:val="2"/>
          <w:numId w:val="5"/>
        </w:numPr>
        <w:ind w:left="720" w:hanging="360"/>
      </w:pPr>
      <w:r w:rsidRPr="00475523">
        <w:t>Close all open windows.</w:t>
      </w:r>
    </w:p>
    <w:p w14:paraId="626E0399" w14:textId="77777777" w:rsidR="00937249" w:rsidRDefault="00937249" w:rsidP="00937249">
      <w:pPr>
        <w:pStyle w:val="SubStepAlpha"/>
        <w:numPr>
          <w:ilvl w:val="0"/>
          <w:numId w:val="0"/>
        </w:numPr>
        <w:ind w:left="720"/>
      </w:pPr>
    </w:p>
    <w:p w14:paraId="296090E2" w14:textId="77777777" w:rsidR="00822249" w:rsidRPr="00475523" w:rsidRDefault="00822249" w:rsidP="00822249">
      <w:pPr>
        <w:pStyle w:val="PartHead"/>
        <w:numPr>
          <w:ilvl w:val="0"/>
          <w:numId w:val="5"/>
        </w:numPr>
        <w:ind w:left="1080" w:hanging="1080"/>
      </w:pPr>
      <w:r>
        <w:t>Configuring Administrative Tools</w:t>
      </w:r>
    </w:p>
    <w:p w14:paraId="78A2F761" w14:textId="77777777" w:rsidR="00822249" w:rsidRPr="00475523" w:rsidRDefault="00822249" w:rsidP="00822249">
      <w:pPr>
        <w:pStyle w:val="BodyTextL25"/>
      </w:pPr>
      <w:r w:rsidRPr="00475523">
        <w:t xml:space="preserve">For the rest of this lab, you will configure </w:t>
      </w:r>
      <w:r>
        <w:t>A</w:t>
      </w:r>
      <w:r w:rsidRPr="00475523">
        <w:t>dvanced Administrative Tool features and monitor how this affects the computer.</w:t>
      </w:r>
    </w:p>
    <w:p w14:paraId="1EF936CE" w14:textId="77777777" w:rsidR="00822249" w:rsidRPr="00945EFD" w:rsidRDefault="00822249" w:rsidP="00822249">
      <w:pPr>
        <w:pStyle w:val="SubStepAlpha"/>
        <w:keepNext/>
        <w:numPr>
          <w:ilvl w:val="2"/>
          <w:numId w:val="11"/>
        </w:numPr>
        <w:spacing w:before="0" w:after="0"/>
        <w:rPr>
          <w:rFonts w:eastAsia="Times New Roman" w:cs="Arial"/>
          <w:szCs w:val="20"/>
        </w:rPr>
      </w:pPr>
      <w:r w:rsidRPr="00D46D35">
        <w:lastRenderedPageBreak/>
        <w:t>Click</w:t>
      </w:r>
      <w:r w:rsidRPr="00070FF5">
        <w:rPr>
          <w:b/>
        </w:rPr>
        <w:t xml:space="preserve"> Control Panel</w:t>
      </w:r>
      <w:r w:rsidRPr="007F3DAC">
        <w:t xml:space="preserve"> &gt; </w:t>
      </w:r>
      <w:r w:rsidRPr="00070FF5">
        <w:rPr>
          <w:b/>
        </w:rPr>
        <w:t>Administrative Tools</w:t>
      </w:r>
      <w:r w:rsidRPr="007F3DAC">
        <w:t xml:space="preserve"> &gt; </w:t>
      </w:r>
      <w:r w:rsidRPr="00070FF5">
        <w:rPr>
          <w:b/>
        </w:rPr>
        <w:t>Performance Monitor</w:t>
      </w:r>
      <w:r>
        <w:t xml:space="preserve">. </w:t>
      </w:r>
      <w:r w:rsidRPr="00070FF5">
        <w:rPr>
          <w:rFonts w:eastAsia="Times New Roman" w:cs="Arial"/>
          <w:szCs w:val="20"/>
        </w:rPr>
        <w:t xml:space="preserve">The Performance Monitor window </w:t>
      </w:r>
      <w:r>
        <w:rPr>
          <w:rFonts w:eastAsia="Times New Roman" w:cs="Arial"/>
          <w:szCs w:val="20"/>
        </w:rPr>
        <w:t>opens</w:t>
      </w:r>
      <w:r w:rsidRPr="00070FF5">
        <w:rPr>
          <w:rFonts w:eastAsia="Times New Roman" w:cs="Arial"/>
          <w:szCs w:val="20"/>
        </w:rPr>
        <w:t>.</w:t>
      </w:r>
      <w:r>
        <w:rPr>
          <w:rFonts w:eastAsia="Times New Roman" w:cs="Arial"/>
          <w:szCs w:val="20"/>
        </w:rPr>
        <w:t xml:space="preserve"> </w:t>
      </w:r>
      <w:r w:rsidRPr="00475523">
        <w:t xml:space="preserve">Expand </w:t>
      </w:r>
      <w:r w:rsidRPr="00945EFD">
        <w:rPr>
          <w:b/>
        </w:rPr>
        <w:t>Data Collector Sets</w:t>
      </w:r>
      <w:r w:rsidRPr="007F3DAC">
        <w:t>.</w:t>
      </w:r>
      <w:r w:rsidRPr="00475523">
        <w:t xml:space="preserve"> </w:t>
      </w:r>
      <w:r>
        <w:t>R</w:t>
      </w:r>
      <w:r w:rsidRPr="00475523">
        <w:t xml:space="preserve">ight-click </w:t>
      </w:r>
      <w:r w:rsidRPr="00945EFD">
        <w:rPr>
          <w:b/>
        </w:rPr>
        <w:t>User Defined</w:t>
      </w:r>
      <w:r>
        <w:t>, and select</w:t>
      </w:r>
      <w:r w:rsidRPr="00475523">
        <w:t xml:space="preserve"> </w:t>
      </w:r>
      <w:r w:rsidRPr="00945EFD">
        <w:rPr>
          <w:b/>
        </w:rPr>
        <w:t>New</w:t>
      </w:r>
      <w:r w:rsidRPr="00475523">
        <w:t xml:space="preserve"> &gt; </w:t>
      </w:r>
      <w:r w:rsidRPr="00945EFD">
        <w:rPr>
          <w:b/>
        </w:rPr>
        <w:t>Data Collector Set</w:t>
      </w:r>
      <w:r w:rsidRPr="00475523">
        <w:t>.</w:t>
      </w:r>
    </w:p>
    <w:p w14:paraId="59B84C55" w14:textId="77777777" w:rsidR="00822249" w:rsidRPr="00475523" w:rsidRDefault="00822249" w:rsidP="00822249">
      <w:pPr>
        <w:pStyle w:val="Visual"/>
      </w:pPr>
      <w:r w:rsidRPr="00945EFD">
        <w:rPr>
          <w:noProof/>
          <w:lang w:val="en-GB" w:eastAsia="en-GB"/>
        </w:rPr>
        <w:drawing>
          <wp:inline distT="0" distB="0" distL="0" distR="0" wp14:anchorId="44E61E28" wp14:editId="4B1FBA19">
            <wp:extent cx="5486400" cy="393954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86400" cy="3939540"/>
                    </a:xfrm>
                    <a:prstGeom prst="rect">
                      <a:avLst/>
                    </a:prstGeom>
                  </pic:spPr>
                </pic:pic>
              </a:graphicData>
            </a:graphic>
          </wp:inline>
        </w:drawing>
      </w:r>
    </w:p>
    <w:p w14:paraId="0E554E5F" w14:textId="77777777" w:rsidR="00822249" w:rsidRDefault="00822249" w:rsidP="00822249">
      <w:pPr>
        <w:pStyle w:val="SubStepAlpha"/>
        <w:keepNext/>
        <w:numPr>
          <w:ilvl w:val="2"/>
          <w:numId w:val="5"/>
        </w:numPr>
        <w:ind w:left="720" w:hanging="360"/>
      </w:pPr>
      <w:r w:rsidRPr="00475523">
        <w:lastRenderedPageBreak/>
        <w:t xml:space="preserve">The </w:t>
      </w:r>
      <w:r w:rsidRPr="00D46D35">
        <w:rPr>
          <w:b/>
        </w:rPr>
        <w:t>Create new Data Collector Set</w:t>
      </w:r>
      <w:r w:rsidRPr="00475523">
        <w:t xml:space="preserve"> window opens.</w:t>
      </w:r>
      <w:r>
        <w:t xml:space="preserve"> </w:t>
      </w:r>
      <w:r w:rsidRPr="00475523">
        <w:t xml:space="preserve">In the Name field, type </w:t>
      </w:r>
      <w:r w:rsidRPr="00475523">
        <w:rPr>
          <w:b/>
        </w:rPr>
        <w:t>Memory Logs</w:t>
      </w:r>
      <w:r w:rsidRPr="00475523">
        <w:t xml:space="preserve">. Select the </w:t>
      </w:r>
      <w:r w:rsidRPr="00475523">
        <w:rPr>
          <w:b/>
        </w:rPr>
        <w:t>Create manually (Advanced)</w:t>
      </w:r>
      <w:r w:rsidRPr="00475523">
        <w:t xml:space="preserve"> radio button</w:t>
      </w:r>
      <w:r>
        <w:t>, and click</w:t>
      </w:r>
      <w:r w:rsidRPr="00475523">
        <w:rPr>
          <w:b/>
        </w:rPr>
        <w:t xml:space="preserve"> Next</w:t>
      </w:r>
      <w:r w:rsidRPr="00475523">
        <w:t>.</w:t>
      </w:r>
    </w:p>
    <w:p w14:paraId="79AC3ECB" w14:textId="77777777" w:rsidR="00822249" w:rsidRPr="00475523" w:rsidRDefault="00822249" w:rsidP="00822249">
      <w:pPr>
        <w:pStyle w:val="Visual"/>
      </w:pPr>
      <w:r>
        <w:rPr>
          <w:noProof/>
          <w:lang w:val="en-GB" w:eastAsia="en-GB"/>
        </w:rPr>
        <w:drawing>
          <wp:inline distT="0" distB="0" distL="0" distR="0" wp14:anchorId="1B333B8F" wp14:editId="178094B3">
            <wp:extent cx="4572000" cy="3572142"/>
            <wp:effectExtent l="0" t="0" r="0"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572000" cy="3572142"/>
                    </a:xfrm>
                    <a:prstGeom prst="rect">
                      <a:avLst/>
                    </a:prstGeom>
                  </pic:spPr>
                </pic:pic>
              </a:graphicData>
            </a:graphic>
          </wp:inline>
        </w:drawing>
      </w:r>
    </w:p>
    <w:p w14:paraId="5FF1D8FF" w14:textId="77777777" w:rsidR="00822249" w:rsidRDefault="00822249" w:rsidP="00822249">
      <w:pPr>
        <w:pStyle w:val="SubStepAlpha"/>
        <w:keepNext/>
        <w:numPr>
          <w:ilvl w:val="2"/>
          <w:numId w:val="5"/>
        </w:numPr>
        <w:ind w:left="720" w:hanging="360"/>
      </w:pPr>
      <w:r w:rsidRPr="00C509CA">
        <w:rPr>
          <w:rFonts w:eastAsia="Times New Roman" w:cs="Arial"/>
          <w:szCs w:val="20"/>
        </w:rPr>
        <w:t xml:space="preserve">The </w:t>
      </w:r>
      <w:r w:rsidRPr="00C509CA">
        <w:rPr>
          <w:rFonts w:eastAsia="Times New Roman" w:cs="Arial"/>
          <w:b/>
          <w:szCs w:val="20"/>
        </w:rPr>
        <w:t>What type of data do you want to include?</w:t>
      </w:r>
      <w:r w:rsidRPr="00C509CA">
        <w:rPr>
          <w:rFonts w:eastAsia="Times New Roman" w:cs="Arial"/>
          <w:szCs w:val="20"/>
        </w:rPr>
        <w:t xml:space="preserve"> </w:t>
      </w:r>
      <w:r>
        <w:rPr>
          <w:rFonts w:eastAsia="Times New Roman" w:cs="Arial"/>
          <w:szCs w:val="20"/>
        </w:rPr>
        <w:t>screen</w:t>
      </w:r>
      <w:r w:rsidRPr="00C509CA">
        <w:rPr>
          <w:rFonts w:eastAsia="Times New Roman" w:cs="Arial"/>
          <w:szCs w:val="20"/>
        </w:rPr>
        <w:t xml:space="preserve"> opens.</w:t>
      </w:r>
      <w:r>
        <w:rPr>
          <w:rFonts w:eastAsia="Times New Roman" w:cs="Arial"/>
          <w:szCs w:val="20"/>
        </w:rPr>
        <w:t xml:space="preserve"> </w:t>
      </w:r>
      <w:r>
        <w:t>Check the</w:t>
      </w:r>
      <w:r w:rsidRPr="00475523">
        <w:t xml:space="preserve"> </w:t>
      </w:r>
      <w:r w:rsidRPr="00070FF5">
        <w:rPr>
          <w:b/>
        </w:rPr>
        <w:t xml:space="preserve">Performance counter </w:t>
      </w:r>
      <w:r>
        <w:t xml:space="preserve">box then click </w:t>
      </w:r>
      <w:r w:rsidRPr="00070FF5">
        <w:rPr>
          <w:b/>
        </w:rPr>
        <w:t>Next</w:t>
      </w:r>
      <w:r w:rsidRPr="00475523">
        <w:t>.</w:t>
      </w:r>
    </w:p>
    <w:p w14:paraId="5C1E942A" w14:textId="77777777" w:rsidR="00822249" w:rsidRPr="00475523" w:rsidRDefault="00822249" w:rsidP="00822249">
      <w:pPr>
        <w:pStyle w:val="Visual"/>
      </w:pPr>
      <w:r>
        <w:rPr>
          <w:noProof/>
          <w:lang w:val="en-GB" w:eastAsia="en-GB"/>
        </w:rPr>
        <w:drawing>
          <wp:inline distT="0" distB="0" distL="0" distR="0" wp14:anchorId="3AD54FE6" wp14:editId="2466FF3A">
            <wp:extent cx="4572000" cy="3572142"/>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572000" cy="3572142"/>
                    </a:xfrm>
                    <a:prstGeom prst="rect">
                      <a:avLst/>
                    </a:prstGeom>
                  </pic:spPr>
                </pic:pic>
              </a:graphicData>
            </a:graphic>
          </wp:inline>
        </w:drawing>
      </w:r>
    </w:p>
    <w:p w14:paraId="1C26EDD2" w14:textId="77777777" w:rsidR="00822249" w:rsidRDefault="00822249" w:rsidP="00822249">
      <w:pPr>
        <w:pStyle w:val="SubStepAlpha"/>
        <w:keepNext/>
        <w:numPr>
          <w:ilvl w:val="2"/>
          <w:numId w:val="5"/>
        </w:numPr>
        <w:ind w:left="720" w:hanging="360"/>
      </w:pPr>
      <w:r w:rsidRPr="00475523">
        <w:lastRenderedPageBreak/>
        <w:t xml:space="preserve">The </w:t>
      </w:r>
      <w:r w:rsidRPr="00D46D35">
        <w:rPr>
          <w:b/>
        </w:rPr>
        <w:t>Which performance counters would you like to log?</w:t>
      </w:r>
      <w:r w:rsidRPr="00475523">
        <w:t xml:space="preserve"> screen </w:t>
      </w:r>
      <w:r>
        <w:t>opens</w:t>
      </w:r>
      <w:r w:rsidRPr="00475523">
        <w:t>.</w:t>
      </w:r>
      <w:r>
        <w:t xml:space="preserve"> </w:t>
      </w:r>
      <w:r w:rsidRPr="00475523">
        <w:t xml:space="preserve">Click </w:t>
      </w:r>
      <w:r w:rsidRPr="00D46D35">
        <w:rPr>
          <w:b/>
        </w:rPr>
        <w:t>Add</w:t>
      </w:r>
      <w:r w:rsidRPr="00475523">
        <w:t>.</w:t>
      </w:r>
    </w:p>
    <w:p w14:paraId="1C7E4D9C" w14:textId="77777777" w:rsidR="00822249" w:rsidRPr="00475523" w:rsidRDefault="00822249" w:rsidP="00822249">
      <w:pPr>
        <w:pStyle w:val="Visual"/>
      </w:pPr>
      <w:r>
        <w:rPr>
          <w:noProof/>
          <w:lang w:val="en-GB" w:eastAsia="en-GB"/>
        </w:rPr>
        <w:drawing>
          <wp:inline distT="0" distB="0" distL="0" distR="0" wp14:anchorId="1E5A114A" wp14:editId="005606B9">
            <wp:extent cx="4572000" cy="3572142"/>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572000" cy="3572142"/>
                    </a:xfrm>
                    <a:prstGeom prst="rect">
                      <a:avLst/>
                    </a:prstGeom>
                  </pic:spPr>
                </pic:pic>
              </a:graphicData>
            </a:graphic>
          </wp:inline>
        </w:drawing>
      </w:r>
    </w:p>
    <w:p w14:paraId="3474159E" w14:textId="77777777" w:rsidR="00822249" w:rsidRPr="00CF139B" w:rsidRDefault="00822249" w:rsidP="00822249">
      <w:pPr>
        <w:pStyle w:val="SubStepAlpha"/>
        <w:keepNext/>
        <w:numPr>
          <w:ilvl w:val="2"/>
          <w:numId w:val="5"/>
        </w:numPr>
        <w:ind w:left="720" w:hanging="360"/>
      </w:pPr>
      <w:r w:rsidRPr="00C509CA">
        <w:t>From the list of available counters</w:t>
      </w:r>
      <w:r>
        <w:t>,</w:t>
      </w:r>
      <w:r w:rsidRPr="00C509CA">
        <w:t xml:space="preserve"> locate and expand </w:t>
      </w:r>
      <w:r w:rsidRPr="00C509CA">
        <w:rPr>
          <w:b/>
        </w:rPr>
        <w:t>Memory</w:t>
      </w:r>
      <w:r w:rsidRPr="00C509CA">
        <w:t xml:space="preserve">. </w:t>
      </w:r>
      <w:r w:rsidRPr="00475523">
        <w:t xml:space="preserve">Select </w:t>
      </w:r>
      <w:r w:rsidRPr="00D46D35">
        <w:rPr>
          <w:b/>
        </w:rPr>
        <w:t xml:space="preserve">Available </w:t>
      </w:r>
      <w:proofErr w:type="spellStart"/>
      <w:r w:rsidRPr="00D46D35">
        <w:rPr>
          <w:b/>
        </w:rPr>
        <w:t>M</w:t>
      </w:r>
      <w:r>
        <w:rPr>
          <w:b/>
        </w:rPr>
        <w:t>B</w:t>
      </w:r>
      <w:r w:rsidRPr="00D46D35">
        <w:rPr>
          <w:b/>
        </w:rPr>
        <w:t>ytes</w:t>
      </w:r>
      <w:proofErr w:type="spellEnd"/>
      <w:r>
        <w:t xml:space="preserve"> and click </w:t>
      </w:r>
      <w:r w:rsidRPr="00D46D35">
        <w:rPr>
          <w:b/>
        </w:rPr>
        <w:t>Add&gt;&gt;</w:t>
      </w:r>
      <w:r w:rsidRPr="00480990">
        <w:t>.</w:t>
      </w:r>
    </w:p>
    <w:p w14:paraId="646E0DDC" w14:textId="77777777" w:rsidR="00822249" w:rsidRPr="00475523" w:rsidRDefault="00822249" w:rsidP="00822249">
      <w:pPr>
        <w:pStyle w:val="Visual"/>
      </w:pPr>
      <w:r>
        <w:rPr>
          <w:noProof/>
          <w:lang w:val="en-GB" w:eastAsia="en-GB"/>
        </w:rPr>
        <w:drawing>
          <wp:inline distT="0" distB="0" distL="0" distR="0" wp14:anchorId="7F4C9B94" wp14:editId="38F97BB2">
            <wp:extent cx="4572000" cy="34321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572000" cy="3432175"/>
                    </a:xfrm>
                    <a:prstGeom prst="rect">
                      <a:avLst/>
                    </a:prstGeom>
                  </pic:spPr>
                </pic:pic>
              </a:graphicData>
            </a:graphic>
          </wp:inline>
        </w:drawing>
      </w:r>
    </w:p>
    <w:p w14:paraId="6D16AB5A" w14:textId="77777777" w:rsidR="00822249" w:rsidRDefault="00822249" w:rsidP="00822249">
      <w:pPr>
        <w:pStyle w:val="SubStepAlpha"/>
        <w:keepNext/>
        <w:numPr>
          <w:ilvl w:val="2"/>
          <w:numId w:val="5"/>
        </w:numPr>
        <w:ind w:left="720" w:hanging="360"/>
      </w:pPr>
      <w:r>
        <w:lastRenderedPageBreak/>
        <w:t xml:space="preserve">You should see the </w:t>
      </w:r>
      <w:r>
        <w:rPr>
          <w:b/>
        </w:rPr>
        <w:t xml:space="preserve">Available </w:t>
      </w:r>
      <w:proofErr w:type="spellStart"/>
      <w:r>
        <w:rPr>
          <w:b/>
        </w:rPr>
        <w:t>MB</w:t>
      </w:r>
      <w:r w:rsidRPr="00D46D35">
        <w:rPr>
          <w:b/>
        </w:rPr>
        <w:t>ytes</w:t>
      </w:r>
      <w:proofErr w:type="spellEnd"/>
      <w:r>
        <w:t xml:space="preserve"> counter added in the right pane. Click </w:t>
      </w:r>
      <w:r w:rsidRPr="00D46D35">
        <w:rPr>
          <w:b/>
        </w:rPr>
        <w:t>OK</w:t>
      </w:r>
      <w:r>
        <w:t>.</w:t>
      </w:r>
    </w:p>
    <w:p w14:paraId="19B89442" w14:textId="77777777" w:rsidR="00822249" w:rsidRDefault="00822249" w:rsidP="00822249">
      <w:pPr>
        <w:pStyle w:val="Visual"/>
      </w:pPr>
      <w:r>
        <w:rPr>
          <w:noProof/>
          <w:lang w:val="en-GB" w:eastAsia="en-GB"/>
        </w:rPr>
        <w:drawing>
          <wp:inline distT="0" distB="0" distL="0" distR="0" wp14:anchorId="560B3859" wp14:editId="077DA2A0">
            <wp:extent cx="4572000" cy="34321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572000" cy="3432175"/>
                    </a:xfrm>
                    <a:prstGeom prst="rect">
                      <a:avLst/>
                    </a:prstGeom>
                  </pic:spPr>
                </pic:pic>
              </a:graphicData>
            </a:graphic>
          </wp:inline>
        </w:drawing>
      </w:r>
    </w:p>
    <w:p w14:paraId="591C657E" w14:textId="77777777" w:rsidR="00822249" w:rsidRDefault="00822249" w:rsidP="00822249">
      <w:pPr>
        <w:pStyle w:val="SubStepAlpha"/>
        <w:keepNext/>
        <w:numPr>
          <w:ilvl w:val="2"/>
          <w:numId w:val="5"/>
        </w:numPr>
        <w:ind w:left="720" w:hanging="360"/>
      </w:pPr>
      <w:r w:rsidRPr="00C509CA">
        <w:t xml:space="preserve">Set the Sample interval field to </w:t>
      </w:r>
      <w:r w:rsidRPr="00C509CA">
        <w:rPr>
          <w:b/>
        </w:rPr>
        <w:t>4</w:t>
      </w:r>
      <w:r w:rsidRPr="00C509CA">
        <w:t xml:space="preserve"> seconds. </w:t>
      </w:r>
      <w:r w:rsidRPr="00475523">
        <w:t xml:space="preserve">Click </w:t>
      </w:r>
      <w:r w:rsidRPr="00C509CA">
        <w:rPr>
          <w:b/>
        </w:rPr>
        <w:t>Next</w:t>
      </w:r>
      <w:r w:rsidRPr="00475523">
        <w:t>.</w:t>
      </w:r>
    </w:p>
    <w:p w14:paraId="316E717C" w14:textId="77777777" w:rsidR="00822249" w:rsidRPr="00475523" w:rsidRDefault="00822249" w:rsidP="00822249">
      <w:pPr>
        <w:pStyle w:val="Visual"/>
      </w:pPr>
      <w:r>
        <w:rPr>
          <w:noProof/>
          <w:lang w:val="en-GB" w:eastAsia="en-GB"/>
        </w:rPr>
        <w:drawing>
          <wp:inline distT="0" distB="0" distL="0" distR="0" wp14:anchorId="79D48400" wp14:editId="68D8F6D3">
            <wp:extent cx="4572000" cy="3572142"/>
            <wp:effectExtent l="0" t="0" r="0"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572000" cy="3572142"/>
                    </a:xfrm>
                    <a:prstGeom prst="rect">
                      <a:avLst/>
                    </a:prstGeom>
                  </pic:spPr>
                </pic:pic>
              </a:graphicData>
            </a:graphic>
          </wp:inline>
        </w:drawing>
      </w:r>
    </w:p>
    <w:p w14:paraId="75046C4C" w14:textId="77777777" w:rsidR="00822249" w:rsidRDefault="00822249" w:rsidP="00822249">
      <w:pPr>
        <w:pStyle w:val="SubStepAlpha"/>
        <w:keepNext/>
        <w:numPr>
          <w:ilvl w:val="2"/>
          <w:numId w:val="5"/>
        </w:numPr>
        <w:ind w:left="720" w:hanging="360"/>
      </w:pPr>
      <w:r>
        <w:lastRenderedPageBreak/>
        <w:t xml:space="preserve">In the </w:t>
      </w:r>
      <w:r w:rsidRPr="00D46D35">
        <w:rPr>
          <w:b/>
        </w:rPr>
        <w:t>Where would you like the data to be saved?</w:t>
      </w:r>
      <w:r>
        <w:t xml:space="preserve"> screen, click </w:t>
      </w:r>
      <w:r w:rsidRPr="00D46D35">
        <w:rPr>
          <w:b/>
        </w:rPr>
        <w:t>Browse</w:t>
      </w:r>
      <w:r>
        <w:t>.</w:t>
      </w:r>
    </w:p>
    <w:p w14:paraId="45BBA009" w14:textId="77777777" w:rsidR="00822249" w:rsidRDefault="00822249" w:rsidP="00822249">
      <w:pPr>
        <w:pStyle w:val="Visual"/>
      </w:pPr>
      <w:r>
        <w:rPr>
          <w:noProof/>
          <w:lang w:val="en-GB" w:eastAsia="en-GB"/>
        </w:rPr>
        <w:drawing>
          <wp:inline distT="0" distB="0" distL="0" distR="0" wp14:anchorId="6681DC2F" wp14:editId="1EE8E79E">
            <wp:extent cx="4572000" cy="3572142"/>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572000" cy="3572142"/>
                    </a:xfrm>
                    <a:prstGeom prst="rect">
                      <a:avLst/>
                    </a:prstGeom>
                  </pic:spPr>
                </pic:pic>
              </a:graphicData>
            </a:graphic>
          </wp:inline>
        </w:drawing>
      </w:r>
    </w:p>
    <w:p w14:paraId="49F75FFF" w14:textId="77777777" w:rsidR="00822249" w:rsidRPr="00CF139B" w:rsidRDefault="00822249" w:rsidP="00822249">
      <w:pPr>
        <w:pStyle w:val="SubStepAlpha"/>
        <w:keepNext/>
        <w:numPr>
          <w:ilvl w:val="2"/>
          <w:numId w:val="5"/>
        </w:numPr>
        <w:ind w:left="720" w:hanging="360"/>
      </w:pPr>
      <w:r w:rsidRPr="00070FF5">
        <w:rPr>
          <w:rFonts w:eastAsia="Times New Roman" w:cs="Arial"/>
          <w:szCs w:val="20"/>
        </w:rPr>
        <w:t xml:space="preserve">The </w:t>
      </w:r>
      <w:r w:rsidRPr="00070FF5">
        <w:rPr>
          <w:rFonts w:eastAsia="Times New Roman" w:cs="Arial"/>
          <w:b/>
          <w:szCs w:val="20"/>
        </w:rPr>
        <w:t xml:space="preserve">Browse </w:t>
      </w:r>
      <w:proofErr w:type="gramStart"/>
      <w:r w:rsidRPr="00070FF5">
        <w:rPr>
          <w:rFonts w:eastAsia="Times New Roman" w:cs="Arial"/>
          <w:b/>
          <w:szCs w:val="20"/>
        </w:rPr>
        <w:t>For</w:t>
      </w:r>
      <w:proofErr w:type="gramEnd"/>
      <w:r w:rsidRPr="00070FF5">
        <w:rPr>
          <w:rFonts w:eastAsia="Times New Roman" w:cs="Arial"/>
          <w:b/>
          <w:szCs w:val="20"/>
        </w:rPr>
        <w:t xml:space="preserve"> Folder</w:t>
      </w:r>
      <w:r w:rsidRPr="00070FF5">
        <w:rPr>
          <w:rFonts w:eastAsia="Times New Roman" w:cs="Arial"/>
          <w:szCs w:val="20"/>
        </w:rPr>
        <w:t xml:space="preserve"> window </w:t>
      </w:r>
      <w:r>
        <w:rPr>
          <w:rFonts w:eastAsia="Times New Roman" w:cs="Arial"/>
          <w:szCs w:val="20"/>
        </w:rPr>
        <w:t>opens</w:t>
      </w:r>
      <w:r w:rsidRPr="00070FF5">
        <w:rPr>
          <w:rFonts w:eastAsia="Times New Roman" w:cs="Arial"/>
          <w:szCs w:val="20"/>
        </w:rPr>
        <w:t>.</w:t>
      </w:r>
      <w:r>
        <w:rPr>
          <w:rFonts w:eastAsia="Times New Roman" w:cs="Arial"/>
          <w:szCs w:val="20"/>
        </w:rPr>
        <w:t xml:space="preserve"> </w:t>
      </w:r>
      <w:r w:rsidRPr="00475523">
        <w:t>Select</w:t>
      </w:r>
      <w:r>
        <w:t xml:space="preserve"> your </w:t>
      </w:r>
      <w:r w:rsidRPr="00C354AE">
        <w:rPr>
          <w:b/>
        </w:rPr>
        <w:t>(C:)</w:t>
      </w:r>
      <w:r>
        <w:t xml:space="preserve"> drive which is </w:t>
      </w:r>
      <w:r w:rsidRPr="00C354AE">
        <w:rPr>
          <w:b/>
        </w:rPr>
        <w:t xml:space="preserve">Local Disk (C:) </w:t>
      </w:r>
      <w:r>
        <w:t>in the figure below. Select</w:t>
      </w:r>
      <w:r w:rsidRPr="00475523">
        <w:t xml:space="preserve"> </w:t>
      </w:r>
      <w:proofErr w:type="spellStart"/>
      <w:r w:rsidRPr="00D46D35">
        <w:rPr>
          <w:b/>
        </w:rPr>
        <w:t>PerfLogs</w:t>
      </w:r>
      <w:proofErr w:type="spellEnd"/>
      <w:r>
        <w:t xml:space="preserve"> and click</w:t>
      </w:r>
      <w:r w:rsidRPr="007F3DAC">
        <w:t xml:space="preserve"> </w:t>
      </w:r>
      <w:r w:rsidRPr="00D46D35">
        <w:rPr>
          <w:b/>
        </w:rPr>
        <w:t>OK</w:t>
      </w:r>
      <w:r w:rsidRPr="00480990">
        <w:t>.</w:t>
      </w:r>
    </w:p>
    <w:p w14:paraId="322A949A" w14:textId="77777777" w:rsidR="00822249" w:rsidRPr="00070FF5" w:rsidRDefault="00822249" w:rsidP="00822249">
      <w:pPr>
        <w:pStyle w:val="Visual"/>
      </w:pPr>
      <w:r>
        <w:rPr>
          <w:noProof/>
          <w:lang w:val="en-GB" w:eastAsia="en-GB"/>
        </w:rPr>
        <w:drawing>
          <wp:inline distT="0" distB="0" distL="0" distR="0" wp14:anchorId="680A6B7E" wp14:editId="72CAAB78">
            <wp:extent cx="2743200" cy="2760345"/>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43200" cy="2760345"/>
                    </a:xfrm>
                    <a:prstGeom prst="rect">
                      <a:avLst/>
                    </a:prstGeom>
                  </pic:spPr>
                </pic:pic>
              </a:graphicData>
            </a:graphic>
          </wp:inline>
        </w:drawing>
      </w:r>
    </w:p>
    <w:p w14:paraId="26939F0E" w14:textId="77777777" w:rsidR="00822249" w:rsidRDefault="00822249" w:rsidP="00822249">
      <w:pPr>
        <w:pStyle w:val="SubStepAlpha"/>
        <w:keepNext/>
        <w:numPr>
          <w:ilvl w:val="2"/>
          <w:numId w:val="5"/>
        </w:numPr>
        <w:ind w:left="720" w:hanging="360"/>
      </w:pPr>
      <w:r w:rsidRPr="00070FF5">
        <w:rPr>
          <w:rFonts w:eastAsia="Times New Roman" w:cs="Arial"/>
          <w:szCs w:val="20"/>
        </w:rPr>
        <w:lastRenderedPageBreak/>
        <w:t xml:space="preserve">The </w:t>
      </w:r>
      <w:r w:rsidRPr="00070FF5">
        <w:rPr>
          <w:rFonts w:eastAsia="Times New Roman" w:cs="Arial"/>
          <w:b/>
          <w:szCs w:val="20"/>
        </w:rPr>
        <w:t>Where would you like the data to be saved?</w:t>
      </w:r>
      <w:r w:rsidRPr="00070FF5">
        <w:rPr>
          <w:rFonts w:eastAsia="Times New Roman" w:cs="Arial"/>
          <w:szCs w:val="20"/>
        </w:rPr>
        <w:t xml:space="preserve"> window </w:t>
      </w:r>
      <w:r>
        <w:rPr>
          <w:rFonts w:eastAsia="Times New Roman" w:cs="Arial"/>
          <w:szCs w:val="20"/>
        </w:rPr>
        <w:t xml:space="preserve">opens with the directory information that you selected in the previous step. </w:t>
      </w:r>
      <w:r w:rsidRPr="00475523">
        <w:t xml:space="preserve">Click </w:t>
      </w:r>
      <w:r w:rsidRPr="00475523">
        <w:rPr>
          <w:b/>
        </w:rPr>
        <w:t>Next</w:t>
      </w:r>
      <w:r w:rsidRPr="00475523">
        <w:t>.</w:t>
      </w:r>
    </w:p>
    <w:p w14:paraId="08499E07" w14:textId="77777777" w:rsidR="00822249" w:rsidRPr="00070FF5" w:rsidRDefault="00822249" w:rsidP="00822249">
      <w:pPr>
        <w:pStyle w:val="Visual"/>
      </w:pPr>
      <w:r>
        <w:rPr>
          <w:noProof/>
          <w:lang w:val="en-GB" w:eastAsia="en-GB"/>
        </w:rPr>
        <w:drawing>
          <wp:inline distT="0" distB="0" distL="0" distR="0" wp14:anchorId="64210D9B" wp14:editId="6313EC9E">
            <wp:extent cx="4572000" cy="3572142"/>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572000" cy="3572142"/>
                    </a:xfrm>
                    <a:prstGeom prst="rect">
                      <a:avLst/>
                    </a:prstGeom>
                  </pic:spPr>
                </pic:pic>
              </a:graphicData>
            </a:graphic>
          </wp:inline>
        </w:drawing>
      </w:r>
    </w:p>
    <w:p w14:paraId="0B402007" w14:textId="77777777" w:rsidR="00822249" w:rsidRDefault="00822249" w:rsidP="00822249">
      <w:pPr>
        <w:pStyle w:val="SubStepAlpha"/>
        <w:keepNext/>
        <w:numPr>
          <w:ilvl w:val="2"/>
          <w:numId w:val="5"/>
        </w:numPr>
        <w:ind w:left="720" w:hanging="360"/>
      </w:pPr>
      <w:r w:rsidRPr="00475523">
        <w:t xml:space="preserve">The </w:t>
      </w:r>
      <w:r w:rsidRPr="0001700D">
        <w:rPr>
          <w:b/>
        </w:rPr>
        <w:t>Create the data collector set?</w:t>
      </w:r>
      <w:r w:rsidRPr="00475523">
        <w:t xml:space="preserve"> screen </w:t>
      </w:r>
      <w:r>
        <w:t>opens</w:t>
      </w:r>
      <w:r w:rsidRPr="00475523">
        <w:t>.</w:t>
      </w:r>
      <w:r>
        <w:t xml:space="preserve"> </w:t>
      </w:r>
      <w:r w:rsidRPr="00475523">
        <w:t xml:space="preserve">Click </w:t>
      </w:r>
      <w:r w:rsidRPr="00475523">
        <w:rPr>
          <w:b/>
        </w:rPr>
        <w:t>Finish</w:t>
      </w:r>
      <w:r w:rsidRPr="00475523">
        <w:t>.</w:t>
      </w:r>
    </w:p>
    <w:p w14:paraId="361969D6" w14:textId="77777777" w:rsidR="00822249" w:rsidRPr="00475523" w:rsidRDefault="00822249" w:rsidP="00822249">
      <w:pPr>
        <w:pStyle w:val="Visual"/>
      </w:pPr>
      <w:r>
        <w:rPr>
          <w:noProof/>
          <w:lang w:val="en-GB" w:eastAsia="en-GB"/>
        </w:rPr>
        <w:drawing>
          <wp:inline distT="0" distB="0" distL="0" distR="0" wp14:anchorId="0E69462A" wp14:editId="77B567C9">
            <wp:extent cx="4572000" cy="3572142"/>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572000" cy="3572142"/>
                    </a:xfrm>
                    <a:prstGeom prst="rect">
                      <a:avLst/>
                    </a:prstGeom>
                  </pic:spPr>
                </pic:pic>
              </a:graphicData>
            </a:graphic>
          </wp:inline>
        </w:drawing>
      </w:r>
    </w:p>
    <w:p w14:paraId="07FE008D" w14:textId="77777777" w:rsidR="00822249" w:rsidRPr="00070FF5" w:rsidRDefault="00822249" w:rsidP="00822249">
      <w:pPr>
        <w:pStyle w:val="SubStepAlpha"/>
        <w:keepNext/>
        <w:numPr>
          <w:ilvl w:val="2"/>
          <w:numId w:val="5"/>
        </w:numPr>
        <w:ind w:left="720" w:hanging="360"/>
      </w:pPr>
      <w:r w:rsidRPr="00070FF5">
        <w:lastRenderedPageBreak/>
        <w:t xml:space="preserve">Expand </w:t>
      </w:r>
      <w:r w:rsidRPr="000C3B66">
        <w:rPr>
          <w:b/>
        </w:rPr>
        <w:t>User Defined</w:t>
      </w:r>
      <w:r>
        <w:t xml:space="preserve">, and </w:t>
      </w:r>
      <w:r w:rsidRPr="00070FF5">
        <w:t xml:space="preserve">select </w:t>
      </w:r>
      <w:r w:rsidRPr="000C3B66">
        <w:rPr>
          <w:b/>
        </w:rPr>
        <w:t>Memory Logs</w:t>
      </w:r>
      <w:r>
        <w:rPr>
          <w:b/>
        </w:rPr>
        <w:t>.</w:t>
      </w:r>
      <w:r w:rsidRPr="00070FF5">
        <w:t xml:space="preserve"> </w:t>
      </w:r>
      <w:r>
        <w:t>R</w:t>
      </w:r>
      <w:r w:rsidRPr="00070FF5">
        <w:t xml:space="preserve">ight-click </w:t>
      </w:r>
      <w:r w:rsidRPr="000C3B66">
        <w:rPr>
          <w:b/>
        </w:rPr>
        <w:t>Data Collector01</w:t>
      </w:r>
      <w:r w:rsidRPr="00516F85">
        <w:t xml:space="preserve">and select </w:t>
      </w:r>
      <w:r w:rsidRPr="00E44799">
        <w:rPr>
          <w:b/>
        </w:rPr>
        <w:t>Properties</w:t>
      </w:r>
      <w:r w:rsidRPr="00070FF5">
        <w:t>.</w:t>
      </w:r>
    </w:p>
    <w:p w14:paraId="3667D17A" w14:textId="77777777" w:rsidR="00822249" w:rsidRDefault="00822249" w:rsidP="00822249">
      <w:pPr>
        <w:pStyle w:val="Visual"/>
      </w:pPr>
      <w:r w:rsidRPr="006918E0">
        <w:rPr>
          <w:noProof/>
          <w:lang w:val="en-GB" w:eastAsia="en-GB"/>
        </w:rPr>
        <w:drawing>
          <wp:inline distT="0" distB="0" distL="0" distR="0" wp14:anchorId="055B8282" wp14:editId="22AA6BB4">
            <wp:extent cx="5486400" cy="17907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86400" cy="1790700"/>
                    </a:xfrm>
                    <a:prstGeom prst="rect">
                      <a:avLst/>
                    </a:prstGeom>
                  </pic:spPr>
                </pic:pic>
              </a:graphicData>
            </a:graphic>
          </wp:inline>
        </w:drawing>
      </w:r>
    </w:p>
    <w:p w14:paraId="47DC0E43" w14:textId="77777777" w:rsidR="00822249" w:rsidRPr="00475523" w:rsidRDefault="00822249" w:rsidP="00822249">
      <w:pPr>
        <w:pStyle w:val="SubStepAlpha"/>
        <w:keepNext/>
        <w:numPr>
          <w:ilvl w:val="2"/>
          <w:numId w:val="5"/>
        </w:numPr>
        <w:ind w:left="720" w:hanging="360"/>
      </w:pPr>
      <w:r w:rsidRPr="00475523">
        <w:t xml:space="preserve">The </w:t>
      </w:r>
      <w:r w:rsidRPr="000C3B66">
        <w:rPr>
          <w:b/>
        </w:rPr>
        <w:t>DataCollector01 Properties</w:t>
      </w:r>
      <w:r w:rsidRPr="00475523">
        <w:t xml:space="preserve"> window </w:t>
      </w:r>
      <w:r>
        <w:t>opens</w:t>
      </w:r>
      <w:r w:rsidRPr="00475523">
        <w:t>.</w:t>
      </w:r>
      <w:r>
        <w:t xml:space="preserve"> </w:t>
      </w:r>
      <w:r w:rsidRPr="00475523">
        <w:t xml:space="preserve">Change the </w:t>
      </w:r>
      <w:r w:rsidRPr="000C3B66">
        <w:rPr>
          <w:b/>
        </w:rPr>
        <w:t>Log format:</w:t>
      </w:r>
      <w:r w:rsidRPr="00475523">
        <w:t xml:space="preserve"> field to </w:t>
      </w:r>
      <w:r w:rsidRPr="00475523">
        <w:rPr>
          <w:b/>
        </w:rPr>
        <w:t>Comma Separated</w:t>
      </w:r>
      <w:r w:rsidRPr="00480990">
        <w:t>.</w:t>
      </w:r>
    </w:p>
    <w:p w14:paraId="601BEB1E" w14:textId="77777777" w:rsidR="00822249" w:rsidRPr="00475523" w:rsidRDefault="00822249" w:rsidP="00822249">
      <w:pPr>
        <w:pStyle w:val="Visual"/>
      </w:pPr>
      <w:r w:rsidRPr="00870CB9">
        <w:rPr>
          <w:noProof/>
          <w:lang w:val="en-GB" w:eastAsia="en-GB"/>
        </w:rPr>
        <w:drawing>
          <wp:inline distT="0" distB="0" distL="0" distR="0" wp14:anchorId="7EF28DE3" wp14:editId="3A3A31D4">
            <wp:extent cx="2743200" cy="3120390"/>
            <wp:effectExtent l="0" t="0" r="0" b="381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743200" cy="3120390"/>
                    </a:xfrm>
                    <a:prstGeom prst="rect">
                      <a:avLst/>
                    </a:prstGeom>
                  </pic:spPr>
                </pic:pic>
              </a:graphicData>
            </a:graphic>
          </wp:inline>
        </w:drawing>
      </w:r>
    </w:p>
    <w:p w14:paraId="2A17C261" w14:textId="77777777" w:rsidR="00822249" w:rsidRPr="00070FF5" w:rsidRDefault="00822249" w:rsidP="00822249">
      <w:pPr>
        <w:pStyle w:val="SubStepAlpha"/>
        <w:keepNext/>
        <w:numPr>
          <w:ilvl w:val="2"/>
          <w:numId w:val="5"/>
        </w:numPr>
        <w:ind w:left="720" w:hanging="360"/>
      </w:pPr>
      <w:r w:rsidRPr="00070FF5">
        <w:rPr>
          <w:rFonts w:eastAsia="Times New Roman" w:cs="Arial"/>
          <w:szCs w:val="20"/>
        </w:rPr>
        <w:lastRenderedPageBreak/>
        <w:t xml:space="preserve">Click the </w:t>
      </w:r>
      <w:r w:rsidRPr="00070FF5">
        <w:rPr>
          <w:rFonts w:eastAsia="Times New Roman" w:cs="Arial"/>
          <w:b/>
          <w:szCs w:val="20"/>
        </w:rPr>
        <w:t>File</w:t>
      </w:r>
      <w:r w:rsidRPr="00070FF5">
        <w:rPr>
          <w:rFonts w:eastAsia="Times New Roman" w:cs="Arial"/>
          <w:szCs w:val="20"/>
        </w:rPr>
        <w:t xml:space="preserve"> tab.</w:t>
      </w:r>
    </w:p>
    <w:p w14:paraId="6C88CCF7" w14:textId="77777777" w:rsidR="00822249" w:rsidRPr="00475523" w:rsidRDefault="00822249" w:rsidP="00822249">
      <w:pPr>
        <w:pStyle w:val="Visual"/>
      </w:pPr>
      <w:r w:rsidRPr="00480990">
        <w:rPr>
          <w:noProof/>
          <w:lang w:val="en-GB" w:eastAsia="en-GB"/>
        </w:rPr>
        <w:drawing>
          <wp:inline distT="0" distB="0" distL="0" distR="0" wp14:anchorId="65966F4D" wp14:editId="5738BC48">
            <wp:extent cx="2743200" cy="3120390"/>
            <wp:effectExtent l="0" t="0" r="0" b="381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743200" cy="3120390"/>
                    </a:xfrm>
                    <a:prstGeom prst="rect">
                      <a:avLst/>
                    </a:prstGeom>
                  </pic:spPr>
                </pic:pic>
              </a:graphicData>
            </a:graphic>
          </wp:inline>
        </w:drawing>
      </w:r>
    </w:p>
    <w:p w14:paraId="572C15BE" w14:textId="77777777" w:rsidR="00822249" w:rsidRDefault="00822249" w:rsidP="00822249">
      <w:pPr>
        <w:pStyle w:val="BodyTextL50"/>
        <w:keepNext/>
      </w:pPr>
      <w:r w:rsidRPr="00475523">
        <w:t>What is the full path name to the example file?</w:t>
      </w:r>
    </w:p>
    <w:p w14:paraId="514AF729" w14:textId="77777777" w:rsidR="00822249" w:rsidRPr="00475523" w:rsidRDefault="00822249" w:rsidP="00822249">
      <w:pPr>
        <w:pStyle w:val="BodyTextL50"/>
      </w:pPr>
      <w:r>
        <w:t>____________________________________________________________________________________</w:t>
      </w:r>
    </w:p>
    <w:p w14:paraId="43F8B144" w14:textId="77777777" w:rsidR="00822249" w:rsidRPr="00475523" w:rsidRDefault="00822249" w:rsidP="00822249">
      <w:pPr>
        <w:pStyle w:val="SubStepAlpha"/>
        <w:numPr>
          <w:ilvl w:val="2"/>
          <w:numId w:val="5"/>
        </w:numPr>
        <w:ind w:left="720" w:hanging="360"/>
      </w:pPr>
      <w:r w:rsidRPr="00475523">
        <w:t xml:space="preserve">Click </w:t>
      </w:r>
      <w:r w:rsidRPr="00475523">
        <w:rPr>
          <w:b/>
        </w:rPr>
        <w:t>OK</w:t>
      </w:r>
      <w:r w:rsidRPr="00475523">
        <w:t>.</w:t>
      </w:r>
    </w:p>
    <w:p w14:paraId="36B56195" w14:textId="77777777" w:rsidR="00822249" w:rsidRPr="00870CB9" w:rsidRDefault="00822249" w:rsidP="00822249">
      <w:pPr>
        <w:pStyle w:val="SubStepAlpha"/>
        <w:keepNext/>
        <w:numPr>
          <w:ilvl w:val="2"/>
          <w:numId w:val="5"/>
        </w:numPr>
        <w:ind w:left="720" w:hanging="360"/>
      </w:pPr>
      <w:r w:rsidRPr="00475523">
        <w:t xml:space="preserve">Select the </w:t>
      </w:r>
      <w:r w:rsidRPr="00475523">
        <w:rPr>
          <w:b/>
        </w:rPr>
        <w:t>Memory Logs</w:t>
      </w:r>
      <w:r w:rsidRPr="00475523">
        <w:t xml:space="preserve"> icon in the left pane of the </w:t>
      </w:r>
      <w:r w:rsidRPr="00070FF5">
        <w:rPr>
          <w:b/>
        </w:rPr>
        <w:t>Performance Monitor</w:t>
      </w:r>
      <w:r w:rsidRPr="00475523">
        <w:t xml:space="preserve"> window.</w:t>
      </w:r>
      <w:r>
        <w:t xml:space="preserve"> </w:t>
      </w:r>
      <w:r w:rsidRPr="00475523">
        <w:t xml:space="preserve">Click the </w:t>
      </w:r>
      <w:r w:rsidRPr="00475523">
        <w:rPr>
          <w:b/>
        </w:rPr>
        <w:t>green arrow</w:t>
      </w:r>
      <w:r w:rsidRPr="00475523">
        <w:t xml:space="preserve"> icon to start the data collection set.</w:t>
      </w:r>
      <w:r>
        <w:t xml:space="preserve"> </w:t>
      </w:r>
      <w:r w:rsidRPr="00070FF5">
        <w:rPr>
          <w:rFonts w:eastAsia="Times New Roman" w:cs="Arial"/>
          <w:szCs w:val="20"/>
        </w:rPr>
        <w:t xml:space="preserve">Notice a green arrow is placed on top of the </w:t>
      </w:r>
      <w:r w:rsidRPr="00070FF5">
        <w:rPr>
          <w:rFonts w:eastAsia="Times New Roman" w:cs="Arial"/>
          <w:b/>
          <w:szCs w:val="20"/>
        </w:rPr>
        <w:t>Memory Logs</w:t>
      </w:r>
      <w:r w:rsidRPr="00070FF5">
        <w:rPr>
          <w:rFonts w:eastAsia="Times New Roman" w:cs="Arial"/>
          <w:szCs w:val="20"/>
        </w:rPr>
        <w:t xml:space="preserve"> icon.</w:t>
      </w:r>
    </w:p>
    <w:p w14:paraId="676D6FD6" w14:textId="77777777" w:rsidR="00822249" w:rsidRPr="00475523" w:rsidRDefault="00822249" w:rsidP="00822249">
      <w:pPr>
        <w:pStyle w:val="Visual"/>
      </w:pPr>
      <w:r>
        <w:rPr>
          <w:noProof/>
          <w:lang w:val="en-GB" w:eastAsia="en-GB"/>
        </w:rPr>
        <w:drawing>
          <wp:inline distT="0" distB="0" distL="0" distR="0" wp14:anchorId="369BF1CB" wp14:editId="1797D835">
            <wp:extent cx="5486400" cy="17907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486400" cy="1790700"/>
                    </a:xfrm>
                    <a:prstGeom prst="rect">
                      <a:avLst/>
                    </a:prstGeom>
                  </pic:spPr>
                </pic:pic>
              </a:graphicData>
            </a:graphic>
          </wp:inline>
        </w:drawing>
      </w:r>
    </w:p>
    <w:p w14:paraId="6C68555B" w14:textId="77777777" w:rsidR="00822249" w:rsidRPr="00475523" w:rsidRDefault="00822249" w:rsidP="00822249">
      <w:pPr>
        <w:pStyle w:val="SubStepAlpha"/>
        <w:numPr>
          <w:ilvl w:val="2"/>
          <w:numId w:val="5"/>
        </w:numPr>
        <w:ind w:left="720" w:hanging="360"/>
      </w:pPr>
      <w:r w:rsidRPr="00475523">
        <w:t>To force the computer to use some of the available me</w:t>
      </w:r>
      <w:r>
        <w:t>mory, open and close a browser.</w:t>
      </w:r>
    </w:p>
    <w:p w14:paraId="799F847C" w14:textId="77777777" w:rsidR="00822249" w:rsidRDefault="00822249" w:rsidP="00822249">
      <w:pPr>
        <w:pStyle w:val="SubStepAlpha"/>
        <w:keepNext/>
        <w:numPr>
          <w:ilvl w:val="2"/>
          <w:numId w:val="5"/>
        </w:numPr>
        <w:ind w:left="720" w:hanging="360"/>
      </w:pPr>
      <w:r w:rsidRPr="00475523">
        <w:lastRenderedPageBreak/>
        <w:t xml:space="preserve">Click the </w:t>
      </w:r>
      <w:r w:rsidRPr="00475523">
        <w:rPr>
          <w:b/>
        </w:rPr>
        <w:t xml:space="preserve">black </w:t>
      </w:r>
      <w:r>
        <w:rPr>
          <w:b/>
        </w:rPr>
        <w:t>square</w:t>
      </w:r>
      <w:r w:rsidRPr="00475523">
        <w:t xml:space="preserve"> icon to stop the data collection set.</w:t>
      </w:r>
    </w:p>
    <w:p w14:paraId="77AA6FC5" w14:textId="77777777" w:rsidR="00822249" w:rsidRPr="00475523" w:rsidRDefault="00822249" w:rsidP="00822249">
      <w:pPr>
        <w:pStyle w:val="Visual"/>
      </w:pPr>
      <w:r>
        <w:rPr>
          <w:noProof/>
          <w:lang w:val="en-GB" w:eastAsia="en-GB"/>
        </w:rPr>
        <w:drawing>
          <wp:inline distT="0" distB="0" distL="0" distR="0" wp14:anchorId="374E2C77" wp14:editId="4D0CA872">
            <wp:extent cx="5486400" cy="17907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486400" cy="1790700"/>
                    </a:xfrm>
                    <a:prstGeom prst="rect">
                      <a:avLst/>
                    </a:prstGeom>
                  </pic:spPr>
                </pic:pic>
              </a:graphicData>
            </a:graphic>
          </wp:inline>
        </w:drawing>
      </w:r>
    </w:p>
    <w:p w14:paraId="608ED9F7" w14:textId="77777777" w:rsidR="00822249" w:rsidRDefault="00822249" w:rsidP="00822249">
      <w:pPr>
        <w:pStyle w:val="BodyTextL50"/>
        <w:keepNext/>
      </w:pPr>
      <w:r w:rsidRPr="00475523">
        <w:t>What change do you notice for the Memory Logs icon?</w:t>
      </w:r>
    </w:p>
    <w:p w14:paraId="634CCD3E" w14:textId="77777777" w:rsidR="00822249" w:rsidRPr="00475523" w:rsidRDefault="00822249" w:rsidP="00822249">
      <w:pPr>
        <w:pStyle w:val="BodyTextL50"/>
      </w:pPr>
      <w:r>
        <w:t>____________________________________________________________________________________</w:t>
      </w:r>
    </w:p>
    <w:p w14:paraId="146AAEAD" w14:textId="77777777" w:rsidR="00822249" w:rsidRDefault="00822249" w:rsidP="00822249">
      <w:pPr>
        <w:pStyle w:val="SubStepAlpha"/>
        <w:keepNext/>
        <w:numPr>
          <w:ilvl w:val="2"/>
          <w:numId w:val="5"/>
        </w:numPr>
        <w:ind w:left="720" w:hanging="360"/>
      </w:pPr>
      <w:r w:rsidRPr="00475523">
        <w:t xml:space="preserve">Click </w:t>
      </w:r>
      <w:r w:rsidRPr="00070FF5">
        <w:rPr>
          <w:b/>
        </w:rPr>
        <w:t>Start &gt; Computer</w:t>
      </w:r>
      <w:r w:rsidRPr="000C3B66">
        <w:t xml:space="preserve">, and </w:t>
      </w:r>
      <w:r w:rsidRPr="00475523">
        <w:t xml:space="preserve">click </w:t>
      </w:r>
      <w:r w:rsidRPr="00070FF5">
        <w:rPr>
          <w:b/>
        </w:rPr>
        <w:t xml:space="preserve">drive C: &gt; </w:t>
      </w:r>
      <w:proofErr w:type="spellStart"/>
      <w:r w:rsidRPr="00070FF5">
        <w:rPr>
          <w:b/>
        </w:rPr>
        <w:t>PerfLogs</w:t>
      </w:r>
      <w:proofErr w:type="spellEnd"/>
      <w:r w:rsidRPr="006F7BCD">
        <w:t xml:space="preserve">. </w:t>
      </w:r>
      <w:r>
        <w:t>Locate the folder that starts with your PC’s name followed by a timestamp,</w:t>
      </w:r>
      <w:r w:rsidRPr="00070FF5">
        <w:rPr>
          <w:b/>
        </w:rPr>
        <w:t xml:space="preserve"> </w:t>
      </w:r>
      <w:r>
        <w:rPr>
          <w:b/>
        </w:rPr>
        <w:t xml:space="preserve">DESKTOP-NDFE14H_20170514-000001 </w:t>
      </w:r>
      <w:r w:rsidRPr="000C3B66">
        <w:t>in the example</w:t>
      </w:r>
      <w:r w:rsidRPr="006F7BCD">
        <w:t xml:space="preserve">. </w:t>
      </w:r>
      <w:r>
        <w:t>Double-click the folder to open it, and then double-click the</w:t>
      </w:r>
      <w:r w:rsidRPr="000C3B66">
        <w:rPr>
          <w:b/>
        </w:rPr>
        <w:t xml:space="preserve"> DataCollector01.csv </w:t>
      </w:r>
      <w:r>
        <w:t>file</w:t>
      </w:r>
      <w:r w:rsidRPr="00475523">
        <w:t>.</w:t>
      </w:r>
      <w:r>
        <w:t xml:space="preserve"> </w:t>
      </w:r>
      <w:r w:rsidRPr="000C7194">
        <w:rPr>
          <w:b/>
        </w:rPr>
        <w:t xml:space="preserve">If prompted, click </w:t>
      </w:r>
      <w:r>
        <w:rPr>
          <w:b/>
        </w:rPr>
        <w:t>Continue to permit access to the folder.</w:t>
      </w:r>
    </w:p>
    <w:p w14:paraId="5BBBCC95" w14:textId="77777777" w:rsidR="00822249" w:rsidRPr="00475523" w:rsidRDefault="00822249" w:rsidP="00822249">
      <w:pPr>
        <w:pStyle w:val="Visual"/>
      </w:pPr>
      <w:r>
        <w:rPr>
          <w:noProof/>
          <w:lang w:val="en-GB" w:eastAsia="en-GB"/>
        </w:rPr>
        <w:drawing>
          <wp:inline distT="0" distB="0" distL="0" distR="0" wp14:anchorId="79A707BC" wp14:editId="17E0ADD6">
            <wp:extent cx="5486400" cy="1725930"/>
            <wp:effectExtent l="0" t="0" r="0"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486400" cy="1725930"/>
                    </a:xfrm>
                    <a:prstGeom prst="rect">
                      <a:avLst/>
                    </a:prstGeom>
                  </pic:spPr>
                </pic:pic>
              </a:graphicData>
            </a:graphic>
          </wp:inline>
        </w:drawing>
      </w:r>
    </w:p>
    <w:p w14:paraId="4EA450A3" w14:textId="77777777" w:rsidR="00822249" w:rsidRDefault="00822249" w:rsidP="00822249">
      <w:pPr>
        <w:keepNext/>
        <w:spacing w:before="0" w:after="0" w:line="240" w:lineRule="auto"/>
        <w:ind w:left="720"/>
        <w:rPr>
          <w:rFonts w:eastAsia="Times New Roman" w:cs="Arial"/>
          <w:sz w:val="20"/>
          <w:szCs w:val="20"/>
        </w:rPr>
      </w:pPr>
      <w:r w:rsidRPr="00475523">
        <w:rPr>
          <w:rFonts w:eastAsia="Times New Roman" w:cs="Arial"/>
          <w:b/>
          <w:sz w:val="20"/>
          <w:szCs w:val="20"/>
        </w:rPr>
        <w:t>Note</w:t>
      </w:r>
      <w:r w:rsidRPr="00336606">
        <w:rPr>
          <w:rFonts w:eastAsia="Times New Roman" w:cs="Arial"/>
          <w:sz w:val="20"/>
          <w:szCs w:val="20"/>
        </w:rPr>
        <w:t xml:space="preserve">: </w:t>
      </w:r>
      <w:r w:rsidRPr="00475523">
        <w:rPr>
          <w:rFonts w:eastAsia="Times New Roman" w:cs="Arial"/>
          <w:sz w:val="20"/>
          <w:szCs w:val="20"/>
        </w:rPr>
        <w:t xml:space="preserve">If the </w:t>
      </w:r>
      <w:r w:rsidRPr="000C3B66">
        <w:rPr>
          <w:rFonts w:eastAsia="Times New Roman" w:cs="Arial"/>
          <w:b/>
          <w:sz w:val="20"/>
          <w:szCs w:val="20"/>
        </w:rPr>
        <w:t>Windows cannot open the file</w:t>
      </w:r>
      <w:r w:rsidRPr="00475523">
        <w:rPr>
          <w:rFonts w:eastAsia="Times New Roman" w:cs="Arial"/>
          <w:sz w:val="20"/>
          <w:szCs w:val="20"/>
        </w:rPr>
        <w:t>:</w:t>
      </w:r>
      <w:r>
        <w:rPr>
          <w:rFonts w:eastAsia="Times New Roman" w:cs="Arial"/>
          <w:sz w:val="20"/>
          <w:szCs w:val="20"/>
        </w:rPr>
        <w:t xml:space="preserve"> </w:t>
      </w:r>
      <w:r w:rsidRPr="00475523">
        <w:rPr>
          <w:rFonts w:eastAsia="Times New Roman" w:cs="Arial"/>
          <w:sz w:val="20"/>
          <w:szCs w:val="20"/>
        </w:rPr>
        <w:t xml:space="preserve">message </w:t>
      </w:r>
      <w:r>
        <w:rPr>
          <w:rFonts w:eastAsia="Times New Roman" w:cs="Arial"/>
          <w:sz w:val="20"/>
          <w:szCs w:val="20"/>
        </w:rPr>
        <w:t>is displayed</w:t>
      </w:r>
      <w:r w:rsidRPr="00475523">
        <w:rPr>
          <w:rFonts w:eastAsia="Times New Roman" w:cs="Arial"/>
          <w:sz w:val="20"/>
          <w:szCs w:val="20"/>
        </w:rPr>
        <w:t xml:space="preserve">, select </w:t>
      </w:r>
      <w:r>
        <w:rPr>
          <w:rFonts w:eastAsia="Times New Roman" w:cs="Arial"/>
          <w:sz w:val="20"/>
          <w:szCs w:val="20"/>
        </w:rPr>
        <w:t xml:space="preserve">the </w:t>
      </w:r>
      <w:r w:rsidRPr="00475523">
        <w:rPr>
          <w:rFonts w:eastAsia="Times New Roman" w:cs="Arial"/>
          <w:sz w:val="20"/>
          <w:szCs w:val="20"/>
        </w:rPr>
        <w:t xml:space="preserve">radio button </w:t>
      </w:r>
      <w:r w:rsidRPr="00475523">
        <w:rPr>
          <w:rFonts w:eastAsia="Times New Roman" w:cs="Arial"/>
          <w:b/>
          <w:sz w:val="20"/>
          <w:szCs w:val="20"/>
        </w:rPr>
        <w:t>Select a program from a list of installed programs</w:t>
      </w:r>
      <w:r w:rsidRPr="006F7BCD">
        <w:rPr>
          <w:rFonts w:eastAsia="Times New Roman" w:cs="Arial"/>
          <w:sz w:val="20"/>
          <w:szCs w:val="20"/>
        </w:rPr>
        <w:t xml:space="preserve"> &gt; </w:t>
      </w:r>
      <w:r w:rsidRPr="00475523">
        <w:rPr>
          <w:rFonts w:eastAsia="Times New Roman" w:cs="Arial"/>
          <w:b/>
          <w:sz w:val="20"/>
          <w:szCs w:val="20"/>
        </w:rPr>
        <w:t>OK</w:t>
      </w:r>
      <w:r w:rsidRPr="00024B3D">
        <w:rPr>
          <w:rFonts w:eastAsia="Times New Roman" w:cs="Arial"/>
          <w:sz w:val="20"/>
          <w:szCs w:val="20"/>
        </w:rPr>
        <w:t xml:space="preserve"> &gt; </w:t>
      </w:r>
      <w:r w:rsidRPr="00475523">
        <w:rPr>
          <w:rFonts w:eastAsia="Times New Roman" w:cs="Arial"/>
          <w:b/>
          <w:sz w:val="20"/>
          <w:szCs w:val="20"/>
        </w:rPr>
        <w:t>Notepad</w:t>
      </w:r>
      <w:r w:rsidRPr="00024B3D">
        <w:rPr>
          <w:rFonts w:eastAsia="Times New Roman" w:cs="Arial"/>
          <w:sz w:val="20"/>
          <w:szCs w:val="20"/>
        </w:rPr>
        <w:t xml:space="preserve"> &gt; </w:t>
      </w:r>
      <w:r w:rsidRPr="00475523">
        <w:rPr>
          <w:rFonts w:eastAsia="Times New Roman" w:cs="Arial"/>
          <w:b/>
          <w:sz w:val="20"/>
          <w:szCs w:val="20"/>
        </w:rPr>
        <w:t>OK</w:t>
      </w:r>
      <w:r w:rsidRPr="00475523">
        <w:rPr>
          <w:rFonts w:eastAsia="Times New Roman" w:cs="Arial"/>
          <w:sz w:val="20"/>
          <w:szCs w:val="20"/>
        </w:rPr>
        <w:t>.</w:t>
      </w:r>
    </w:p>
    <w:p w14:paraId="10B65542" w14:textId="77777777" w:rsidR="00822249" w:rsidRPr="00475523" w:rsidRDefault="00822249" w:rsidP="00822249">
      <w:pPr>
        <w:pStyle w:val="Visual"/>
        <w:rPr>
          <w:rFonts w:eastAsia="Times New Roman" w:cs="Arial"/>
          <w:sz w:val="20"/>
          <w:szCs w:val="20"/>
        </w:rPr>
      </w:pPr>
      <w:r>
        <w:rPr>
          <w:noProof/>
          <w:lang w:val="en-GB" w:eastAsia="en-GB"/>
        </w:rPr>
        <w:drawing>
          <wp:inline distT="0" distB="0" distL="0" distR="0" wp14:anchorId="2179AC02" wp14:editId="53C88438">
            <wp:extent cx="4572000" cy="2234293"/>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72000" cy="2234293"/>
                    </a:xfrm>
                    <a:prstGeom prst="rect">
                      <a:avLst/>
                    </a:prstGeom>
                  </pic:spPr>
                </pic:pic>
              </a:graphicData>
            </a:graphic>
          </wp:inline>
        </w:drawing>
      </w:r>
    </w:p>
    <w:p w14:paraId="3DF188DD" w14:textId="77777777" w:rsidR="00822249" w:rsidRDefault="00822249" w:rsidP="00822249">
      <w:pPr>
        <w:pStyle w:val="BodyTextL50"/>
        <w:keepNext/>
      </w:pPr>
      <w:r w:rsidRPr="00475523">
        <w:lastRenderedPageBreak/>
        <w:t>What does the column farthest to the right show?</w:t>
      </w:r>
    </w:p>
    <w:p w14:paraId="761C4F7D" w14:textId="77777777" w:rsidR="00822249" w:rsidRPr="00475523" w:rsidRDefault="00822249" w:rsidP="00822249">
      <w:pPr>
        <w:pStyle w:val="BodyTextL50"/>
      </w:pPr>
      <w:r>
        <w:t>____________________________________________________________________________________</w:t>
      </w:r>
    </w:p>
    <w:p w14:paraId="37225A02" w14:textId="77777777" w:rsidR="00822249" w:rsidRPr="00475523" w:rsidRDefault="00822249" w:rsidP="00822249">
      <w:pPr>
        <w:pStyle w:val="SubStepAlpha"/>
        <w:numPr>
          <w:ilvl w:val="2"/>
          <w:numId w:val="5"/>
        </w:numPr>
        <w:ind w:left="720" w:hanging="360"/>
      </w:pPr>
      <w:r w:rsidRPr="00475523">
        <w:t xml:space="preserve">Close the </w:t>
      </w:r>
      <w:r w:rsidRPr="00475523">
        <w:rPr>
          <w:b/>
        </w:rPr>
        <w:t>DataCollector01.csv</w:t>
      </w:r>
      <w:r w:rsidRPr="00475523">
        <w:t xml:space="preserve"> file and the window with the </w:t>
      </w:r>
      <w:proofErr w:type="spellStart"/>
      <w:r w:rsidRPr="00475523">
        <w:t>PerfLogs</w:t>
      </w:r>
      <w:proofErr w:type="spellEnd"/>
      <w:r w:rsidRPr="00475523">
        <w:t xml:space="preserve"> folder.</w:t>
      </w:r>
    </w:p>
    <w:p w14:paraId="3BE3D246" w14:textId="77777777" w:rsidR="00822249" w:rsidRPr="00475523" w:rsidRDefault="00822249" w:rsidP="00822249">
      <w:pPr>
        <w:pStyle w:val="SubStepAlpha"/>
        <w:keepNext/>
        <w:numPr>
          <w:ilvl w:val="2"/>
          <w:numId w:val="5"/>
        </w:numPr>
        <w:ind w:left="720" w:hanging="360"/>
      </w:pPr>
      <w:r w:rsidRPr="00475523">
        <w:t xml:space="preserve">Select the </w:t>
      </w:r>
      <w:r w:rsidRPr="0001700D">
        <w:rPr>
          <w:b/>
        </w:rPr>
        <w:t>Performance Monitor</w:t>
      </w:r>
      <w:r w:rsidRPr="00475523">
        <w:t xml:space="preserve"> window.</w:t>
      </w:r>
      <w:r>
        <w:t xml:space="preserve"> </w:t>
      </w:r>
      <w:r w:rsidRPr="00475523">
        <w:t xml:space="preserve">Right-click </w:t>
      </w:r>
      <w:r w:rsidRPr="00070FF5">
        <w:rPr>
          <w:b/>
        </w:rPr>
        <w:t>Memory Logs</w:t>
      </w:r>
      <w:r w:rsidRPr="00024B3D">
        <w:t xml:space="preserve"> &gt; </w:t>
      </w:r>
      <w:r w:rsidRPr="00070FF5">
        <w:rPr>
          <w:b/>
        </w:rPr>
        <w:t>Delete</w:t>
      </w:r>
      <w:r w:rsidRPr="00024B3D">
        <w:t>.</w:t>
      </w:r>
    </w:p>
    <w:p w14:paraId="2E068F36" w14:textId="77777777" w:rsidR="00822249" w:rsidRPr="00475523" w:rsidRDefault="00822249" w:rsidP="00822249">
      <w:pPr>
        <w:pStyle w:val="Visual"/>
      </w:pPr>
      <w:r w:rsidRPr="00480990">
        <w:rPr>
          <w:noProof/>
          <w:lang w:val="en-GB" w:eastAsia="en-GB"/>
        </w:rPr>
        <w:drawing>
          <wp:inline distT="0" distB="0" distL="0" distR="0" wp14:anchorId="4E853AB9" wp14:editId="682AB800">
            <wp:extent cx="5486400" cy="2966357"/>
            <wp:effectExtent l="0" t="0" r="0" b="571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486400" cy="2966357"/>
                    </a:xfrm>
                    <a:prstGeom prst="rect">
                      <a:avLst/>
                    </a:prstGeom>
                  </pic:spPr>
                </pic:pic>
              </a:graphicData>
            </a:graphic>
          </wp:inline>
        </w:drawing>
      </w:r>
    </w:p>
    <w:p w14:paraId="4CB0E4E8" w14:textId="77777777" w:rsidR="00822249" w:rsidRDefault="00822249" w:rsidP="00822249">
      <w:pPr>
        <w:pStyle w:val="SubStepAlpha"/>
        <w:numPr>
          <w:ilvl w:val="2"/>
          <w:numId w:val="5"/>
        </w:numPr>
        <w:ind w:left="720" w:hanging="360"/>
      </w:pPr>
      <w:r>
        <w:t xml:space="preserve">The </w:t>
      </w:r>
      <w:r w:rsidRPr="000C3B66">
        <w:rPr>
          <w:b/>
        </w:rPr>
        <w:t>Performance Monitor</w:t>
      </w:r>
      <w:r w:rsidRPr="00024B3D">
        <w:t xml:space="preserve"> &gt; </w:t>
      </w:r>
      <w:r w:rsidRPr="000C3B66">
        <w:rPr>
          <w:b/>
        </w:rPr>
        <w:t>Confirm Delete</w:t>
      </w:r>
      <w:r>
        <w:t xml:space="preserve"> window opens. Click </w:t>
      </w:r>
      <w:r w:rsidRPr="000C3B66">
        <w:rPr>
          <w:b/>
        </w:rPr>
        <w:t>Yes</w:t>
      </w:r>
      <w:r>
        <w:t>.</w:t>
      </w:r>
    </w:p>
    <w:p w14:paraId="394A6D67" w14:textId="77777777" w:rsidR="00822249" w:rsidRPr="000C3B66" w:rsidRDefault="00822249" w:rsidP="00822249">
      <w:pPr>
        <w:pStyle w:val="SubStepAlpha"/>
        <w:numPr>
          <w:ilvl w:val="2"/>
          <w:numId w:val="5"/>
        </w:numPr>
        <w:ind w:left="720" w:hanging="360"/>
      </w:pPr>
      <w:r w:rsidRPr="00070FF5">
        <w:rPr>
          <w:rFonts w:eastAsia="Times New Roman" w:cs="Arial"/>
          <w:szCs w:val="20"/>
        </w:rPr>
        <w:t xml:space="preserve">Open drive </w:t>
      </w:r>
      <w:r w:rsidRPr="00070FF5">
        <w:rPr>
          <w:rFonts w:eastAsia="Times New Roman" w:cs="Arial"/>
          <w:b/>
          <w:szCs w:val="20"/>
        </w:rPr>
        <w:t xml:space="preserve">C: &gt; </w:t>
      </w:r>
      <w:proofErr w:type="spellStart"/>
      <w:r w:rsidRPr="00070FF5">
        <w:rPr>
          <w:rFonts w:eastAsia="Times New Roman" w:cs="Arial"/>
          <w:b/>
          <w:szCs w:val="20"/>
        </w:rPr>
        <w:t>PerfLogs</w:t>
      </w:r>
      <w:proofErr w:type="spellEnd"/>
      <w:r>
        <w:rPr>
          <w:rFonts w:eastAsia="Times New Roman" w:cs="Arial"/>
          <w:szCs w:val="20"/>
        </w:rPr>
        <w:t xml:space="preserve"> folder. R</w:t>
      </w:r>
      <w:r w:rsidRPr="00070FF5">
        <w:rPr>
          <w:rFonts w:eastAsia="Times New Roman" w:cs="Arial"/>
          <w:szCs w:val="20"/>
        </w:rPr>
        <w:t xml:space="preserve">ight-click </w:t>
      </w:r>
      <w:r>
        <w:rPr>
          <w:rFonts w:eastAsia="Times New Roman" w:cs="Arial"/>
          <w:szCs w:val="20"/>
        </w:rPr>
        <w:t>on the folder that was created to hold the Memory log file, then click</w:t>
      </w:r>
      <w:r w:rsidRPr="00070FF5">
        <w:rPr>
          <w:rFonts w:eastAsia="Times New Roman" w:cs="Arial"/>
          <w:b/>
          <w:szCs w:val="20"/>
        </w:rPr>
        <w:t xml:space="preserve"> Delete</w:t>
      </w:r>
      <w:r w:rsidRPr="00FD2839">
        <w:rPr>
          <w:rFonts w:eastAsia="Times New Roman" w:cs="Arial"/>
          <w:szCs w:val="20"/>
        </w:rPr>
        <w:t>.</w:t>
      </w:r>
    </w:p>
    <w:p w14:paraId="7753C914" w14:textId="77777777" w:rsidR="00822249" w:rsidRPr="00070FF5" w:rsidRDefault="00822249" w:rsidP="00822249">
      <w:pPr>
        <w:pStyle w:val="SubStepAlpha"/>
        <w:numPr>
          <w:ilvl w:val="2"/>
          <w:numId w:val="5"/>
        </w:numPr>
        <w:ind w:left="720" w:hanging="360"/>
      </w:pPr>
      <w:r>
        <w:rPr>
          <w:rFonts w:eastAsia="Times New Roman" w:cs="Arial"/>
          <w:szCs w:val="20"/>
        </w:rPr>
        <w:t xml:space="preserve">The Delete Folder window opens. Click </w:t>
      </w:r>
      <w:r w:rsidRPr="00070FF5">
        <w:rPr>
          <w:rFonts w:eastAsia="Times New Roman" w:cs="Arial"/>
          <w:b/>
          <w:szCs w:val="20"/>
        </w:rPr>
        <w:t>Yes</w:t>
      </w:r>
      <w:r w:rsidRPr="00070FF5">
        <w:rPr>
          <w:rFonts w:eastAsia="Times New Roman" w:cs="Arial"/>
          <w:szCs w:val="20"/>
        </w:rPr>
        <w:t>.</w:t>
      </w:r>
    </w:p>
    <w:p w14:paraId="6455FB1A" w14:textId="77777777" w:rsidR="00822249" w:rsidRPr="00070FF5" w:rsidRDefault="00822249" w:rsidP="00822249">
      <w:pPr>
        <w:pStyle w:val="SubStepAlpha"/>
        <w:numPr>
          <w:ilvl w:val="2"/>
          <w:numId w:val="5"/>
        </w:numPr>
        <w:ind w:left="720" w:hanging="360"/>
      </w:pPr>
      <w:r w:rsidRPr="00070FF5">
        <w:rPr>
          <w:rFonts w:eastAsia="Times New Roman" w:cs="Arial"/>
          <w:szCs w:val="20"/>
        </w:rPr>
        <w:t>Close all open windows.</w:t>
      </w:r>
    </w:p>
    <w:p w14:paraId="1717FA09" w14:textId="77777777" w:rsidR="00DF1EED" w:rsidRPr="00822249" w:rsidRDefault="00DF1EED" w:rsidP="00822249">
      <w:pPr>
        <w:tabs>
          <w:tab w:val="left" w:pos="2189"/>
        </w:tabs>
      </w:pPr>
    </w:p>
    <w:sectPr w:rsidR="00DF1EED" w:rsidRPr="00822249" w:rsidSect="008C4307">
      <w:footerReference w:type="default" r:id="rId93"/>
      <w:footerReference w:type="first" r:id="rId94"/>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4050F" w14:textId="77777777" w:rsidR="005C1AB7" w:rsidRDefault="005C1AB7" w:rsidP="0090659A">
      <w:pPr>
        <w:spacing w:after="0" w:line="240" w:lineRule="auto"/>
      </w:pPr>
      <w:r>
        <w:separator/>
      </w:r>
    </w:p>
    <w:p w14:paraId="2DE2BE88" w14:textId="77777777" w:rsidR="005C1AB7" w:rsidRDefault="005C1AB7"/>
    <w:p w14:paraId="6EB43614" w14:textId="77777777" w:rsidR="005C1AB7" w:rsidRDefault="005C1AB7"/>
    <w:p w14:paraId="128B92D5" w14:textId="77777777" w:rsidR="005C1AB7" w:rsidRDefault="005C1AB7"/>
    <w:p w14:paraId="0F8CA8B5" w14:textId="77777777" w:rsidR="005C1AB7" w:rsidRDefault="005C1AB7"/>
    <w:p w14:paraId="2230EB7E" w14:textId="77777777" w:rsidR="005C1AB7" w:rsidRDefault="005C1AB7"/>
  </w:endnote>
  <w:endnote w:type="continuationSeparator" w:id="0">
    <w:p w14:paraId="71BFFF78" w14:textId="77777777" w:rsidR="005C1AB7" w:rsidRDefault="005C1AB7" w:rsidP="0090659A">
      <w:pPr>
        <w:spacing w:after="0" w:line="240" w:lineRule="auto"/>
      </w:pPr>
      <w:r>
        <w:continuationSeparator/>
      </w:r>
    </w:p>
    <w:p w14:paraId="6DB897C0" w14:textId="77777777" w:rsidR="005C1AB7" w:rsidRDefault="005C1AB7"/>
    <w:p w14:paraId="5DA29603" w14:textId="77777777" w:rsidR="005C1AB7" w:rsidRDefault="005C1AB7"/>
    <w:p w14:paraId="4161D545" w14:textId="77777777" w:rsidR="005C1AB7" w:rsidRDefault="005C1AB7"/>
    <w:p w14:paraId="613F8C49" w14:textId="77777777" w:rsidR="005C1AB7" w:rsidRDefault="005C1AB7"/>
    <w:p w14:paraId="5DF5ACA7" w14:textId="77777777" w:rsidR="005C1AB7" w:rsidRDefault="005C1A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35759" w14:textId="3845A8E3" w:rsidR="00822249" w:rsidRPr="00231DCA" w:rsidRDefault="00822249" w:rsidP="00DB3582">
    <w:pPr>
      <w:pStyle w:val="Footer"/>
      <w:tabs>
        <w:tab w:val="right" w:pos="7200"/>
      </w:tabs>
      <w:rPr>
        <w:szCs w:val="16"/>
      </w:rPr>
    </w:pP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937249">
      <w:rPr>
        <w:b/>
        <w:noProof/>
        <w:szCs w:val="16"/>
      </w:rPr>
      <w:t>21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937249">
      <w:rPr>
        <w:b/>
        <w:noProof/>
        <w:szCs w:val="16"/>
      </w:rPr>
      <w:t>56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2ABE4" w14:textId="75A83E42" w:rsidR="00822249" w:rsidRPr="008402F2" w:rsidRDefault="00822249" w:rsidP="00DB3582">
    <w:pPr>
      <w:pStyle w:val="Footer"/>
      <w:tabs>
        <w:tab w:val="right" w:pos="7200"/>
      </w:tabs>
      <w:rPr>
        <w:szCs w:val="16"/>
      </w:rPr>
    </w:pPr>
    <w:r>
      <w:t>Dr Carlene Campbell</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937249">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937249">
      <w:rPr>
        <w:b/>
        <w:noProof/>
        <w:szCs w:val="16"/>
      </w:rPr>
      <w:t>56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8930F" w14:textId="77777777" w:rsidR="005C1AB7" w:rsidRDefault="005C1AB7" w:rsidP="0090659A">
      <w:pPr>
        <w:spacing w:after="0" w:line="240" w:lineRule="auto"/>
      </w:pPr>
      <w:r>
        <w:separator/>
      </w:r>
    </w:p>
    <w:p w14:paraId="416E6876" w14:textId="77777777" w:rsidR="005C1AB7" w:rsidRDefault="005C1AB7"/>
    <w:p w14:paraId="43AA51AE" w14:textId="77777777" w:rsidR="005C1AB7" w:rsidRDefault="005C1AB7"/>
    <w:p w14:paraId="780C5FBE" w14:textId="77777777" w:rsidR="005C1AB7" w:rsidRDefault="005C1AB7"/>
    <w:p w14:paraId="0DC1EC92" w14:textId="77777777" w:rsidR="005C1AB7" w:rsidRDefault="005C1AB7"/>
    <w:p w14:paraId="639D49EB" w14:textId="77777777" w:rsidR="005C1AB7" w:rsidRDefault="005C1AB7"/>
  </w:footnote>
  <w:footnote w:type="continuationSeparator" w:id="0">
    <w:p w14:paraId="6F11D222" w14:textId="77777777" w:rsidR="005C1AB7" w:rsidRDefault="005C1AB7" w:rsidP="0090659A">
      <w:pPr>
        <w:spacing w:after="0" w:line="240" w:lineRule="auto"/>
      </w:pPr>
      <w:r>
        <w:continuationSeparator/>
      </w:r>
    </w:p>
    <w:p w14:paraId="19B75C56" w14:textId="77777777" w:rsidR="005C1AB7" w:rsidRDefault="005C1AB7"/>
    <w:p w14:paraId="2A5E1DFE" w14:textId="77777777" w:rsidR="005C1AB7" w:rsidRDefault="005C1AB7"/>
    <w:p w14:paraId="77B16F70" w14:textId="77777777" w:rsidR="005C1AB7" w:rsidRDefault="005C1AB7"/>
    <w:p w14:paraId="6D0D178B" w14:textId="77777777" w:rsidR="005C1AB7" w:rsidRDefault="005C1AB7"/>
    <w:p w14:paraId="2A4D1314" w14:textId="77777777" w:rsidR="005C1AB7" w:rsidRDefault="005C1AB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5" w15:restartNumberingAfterBreak="0">
    <w:nsid w:val="4BF23836"/>
    <w:multiLevelType w:val="multilevel"/>
    <w:tmpl w:val="DFFEB082"/>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5"/>
  </w:num>
  <w:num w:numId="2">
    <w:abstractNumId w:val="3"/>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3"/>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3"/>
  </w:num>
  <w:num w:numId="6">
    <w:abstractNumId w:val="0"/>
  </w:num>
  <w:num w:numId="7">
    <w:abstractNumId w:val="1"/>
  </w:num>
  <w:num w:numId="8">
    <w:abstractNumId w:val="4"/>
    <w:lvlOverride w:ilvl="0">
      <w:lvl w:ilvl="0">
        <w:start w:val="1"/>
        <w:numFmt w:val="decimal"/>
        <w:lvlText w:val="Part %1:"/>
        <w:lvlJc w:val="left"/>
        <w:pPr>
          <w:tabs>
            <w:tab w:val="num" w:pos="1152"/>
          </w:tabs>
          <w:ind w:left="1152" w:hanging="792"/>
        </w:pPr>
        <w:rPr>
          <w:rFonts w:hint="default"/>
        </w:rPr>
      </w:lvl>
    </w:lvlOverride>
  </w:num>
  <w:num w:numId="9">
    <w:abstractNumId w:val="3"/>
    <w:lvlOverride w:ilvl="2">
      <w:lvl w:ilvl="2">
        <w:start w:val="1"/>
        <w:numFmt w:val="lowerLetter"/>
        <w:pStyle w:val="StepHead"/>
        <w:lvlText w:val="%3."/>
        <w:lvlJc w:val="left"/>
        <w:pPr>
          <w:tabs>
            <w:tab w:val="num" w:pos="720"/>
          </w:tabs>
          <w:ind w:left="720" w:hanging="360"/>
        </w:pPr>
        <w:rPr>
          <w:rFonts w:hint="default"/>
          <w:b w:val="0"/>
        </w:rPr>
      </w:lvl>
    </w:lvlOverride>
  </w:num>
  <w:num w:numId="10">
    <w:abstractNumId w:val="3"/>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TaskHead"/>
        <w:lvlText w:val="Step %2:"/>
        <w:lvlJc w:val="left"/>
        <w:pPr>
          <w:tabs>
            <w:tab w:val="num" w:pos="936"/>
          </w:tabs>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hint="default"/>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3"/>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TaskHead"/>
        <w:lvlText w:val="Step %2:"/>
        <w:lvlJc w:val="left"/>
        <w:pPr>
          <w:tabs>
            <w:tab w:val="num" w:pos="936"/>
          </w:tabs>
          <w:ind w:left="936" w:hanging="936"/>
        </w:pPr>
        <w:rPr>
          <w:rFonts w:hint="default"/>
        </w:rPr>
      </w:lvl>
    </w:lvlOverride>
    <w:lvlOverride w:ilvl="2">
      <w:startOverride w:val="1"/>
      <w:lvl w:ilvl="2">
        <w:start w:val="1"/>
        <w:numFmt w:val="lowerLetter"/>
        <w:pStyle w:val="StepHead"/>
        <w:lvlText w:val="%3."/>
        <w:lvlJc w:val="left"/>
        <w:pPr>
          <w:tabs>
            <w:tab w:val="num" w:pos="720"/>
          </w:tabs>
          <w:ind w:left="720" w:hanging="360"/>
        </w:pPr>
        <w:rPr>
          <w:rFonts w:hint="default"/>
        </w:rPr>
      </w:lvl>
    </w:lvlOverride>
    <w:lvlOverride w:ilvl="3">
      <w:startOverride w:val="1"/>
      <w:lvl w:ilvl="3">
        <w:start w:val="1"/>
        <w:numFmt w:val="decimal"/>
        <w:pStyle w:val="SubStepAlpha"/>
        <w:lvlText w:val="%4)"/>
        <w:lvlJc w:val="left"/>
        <w:pPr>
          <w:tabs>
            <w:tab w:val="num" w:pos="1080"/>
          </w:tabs>
          <w:ind w:left="1080" w:hanging="360"/>
        </w:pPr>
        <w:rPr>
          <w:rFonts w:hint="default"/>
        </w:rPr>
      </w:lvl>
    </w:lvlOverride>
    <w:lvlOverride w:ilvl="4">
      <w:startOverride w:val="1"/>
      <w:lvl w:ilvl="4">
        <w:start w:val="1"/>
        <w:numFmt w:val="none"/>
        <w:pStyle w:val="SubStepNum"/>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3"/>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TaskHead"/>
        <w:lvlText w:val="Step %2:"/>
        <w:lvlJc w:val="left"/>
        <w:pPr>
          <w:tabs>
            <w:tab w:val="num" w:pos="936"/>
          </w:tabs>
          <w:ind w:left="936" w:hanging="936"/>
        </w:pPr>
        <w:rPr>
          <w:rFonts w:hint="default"/>
        </w:rPr>
      </w:lvl>
    </w:lvlOverride>
    <w:lvlOverride w:ilvl="2">
      <w:lvl w:ilvl="2">
        <w:start w:val="1"/>
        <w:numFmt w:val="lowerLetter"/>
        <w:pStyle w:val="StepHead"/>
        <w:lvlText w:val="%3."/>
        <w:lvlJc w:val="left"/>
        <w:pPr>
          <w:tabs>
            <w:tab w:val="num" w:pos="720"/>
          </w:tabs>
          <w:ind w:left="720" w:hanging="360"/>
        </w:pPr>
        <w:rPr>
          <w:rFonts w:ascii="Arial" w:hAnsi="Arial" w:cs="Arial" w:hint="default"/>
          <w:b w:val="0"/>
        </w:rPr>
      </w:lvl>
    </w:lvlOverride>
    <w:lvlOverride w:ilvl="3">
      <w:lvl w:ilvl="3">
        <w:start w:val="1"/>
        <w:numFmt w:val="decimal"/>
        <w:pStyle w:val="SubStepAlpha"/>
        <w:lvlText w:val="%4)"/>
        <w:lvlJc w:val="left"/>
        <w:pPr>
          <w:tabs>
            <w:tab w:val="num" w:pos="1080"/>
          </w:tabs>
          <w:ind w:left="1080" w:hanging="360"/>
        </w:pPr>
        <w:rPr>
          <w:rFonts w:hint="default"/>
        </w:rPr>
      </w:lvl>
    </w:lvlOverride>
    <w:lvlOverride w:ilvl="4">
      <w:lvl w:ilvl="4">
        <w:start w:val="1"/>
        <w:numFmt w:val="none"/>
        <w:pStyle w:val="SubStepNum"/>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61__i" w:val="H4sIAAAAAAAEAKtWckksSQxILCpxzi/NK1GyMqwFAAEhoTITAAAA"/>
    <w:docVar w:name="__grammarly61_1" w:val="H4sIAAAAAAAEAKtWcslPLs1NzSvxTFGyUkpJNbO0SEox1rUwMTPQNUlJMdS1MDBI1DU1N00yN7FMMzU3SFbSUQpOLS7OzM8DaTGsBQDk01rHQwAAAA=="/>
  </w:docVars>
  <w:rsids>
    <w:rsidRoot w:val="00B65D5F"/>
    <w:rsid w:val="00001BDF"/>
    <w:rsid w:val="0000380F"/>
    <w:rsid w:val="00004175"/>
    <w:rsid w:val="000059C9"/>
    <w:rsid w:val="00012C22"/>
    <w:rsid w:val="000160F7"/>
    <w:rsid w:val="00016D5B"/>
    <w:rsid w:val="00016F30"/>
    <w:rsid w:val="0002047C"/>
    <w:rsid w:val="00021B9A"/>
    <w:rsid w:val="000242D6"/>
    <w:rsid w:val="00024EE5"/>
    <w:rsid w:val="00041AF6"/>
    <w:rsid w:val="00044E62"/>
    <w:rsid w:val="00050BA4"/>
    <w:rsid w:val="00051738"/>
    <w:rsid w:val="00052548"/>
    <w:rsid w:val="00060696"/>
    <w:rsid w:val="00067A67"/>
    <w:rsid w:val="000764EF"/>
    <w:rsid w:val="000769CF"/>
    <w:rsid w:val="000815D8"/>
    <w:rsid w:val="00084C99"/>
    <w:rsid w:val="00085CC6"/>
    <w:rsid w:val="00090C07"/>
    <w:rsid w:val="0009147A"/>
    <w:rsid w:val="00091E8D"/>
    <w:rsid w:val="0009378D"/>
    <w:rsid w:val="00097163"/>
    <w:rsid w:val="000A22C8"/>
    <w:rsid w:val="000B2344"/>
    <w:rsid w:val="000B5362"/>
    <w:rsid w:val="000B7DE5"/>
    <w:rsid w:val="000C2118"/>
    <w:rsid w:val="000C5239"/>
    <w:rsid w:val="000C6E6E"/>
    <w:rsid w:val="000D5014"/>
    <w:rsid w:val="000D55B4"/>
    <w:rsid w:val="000E65F0"/>
    <w:rsid w:val="000F072C"/>
    <w:rsid w:val="000F2074"/>
    <w:rsid w:val="000F6743"/>
    <w:rsid w:val="001006C2"/>
    <w:rsid w:val="00101BE8"/>
    <w:rsid w:val="00103401"/>
    <w:rsid w:val="00103A44"/>
    <w:rsid w:val="00103D36"/>
    <w:rsid w:val="00107B2B"/>
    <w:rsid w:val="00112AC5"/>
    <w:rsid w:val="001133DD"/>
    <w:rsid w:val="00120CBE"/>
    <w:rsid w:val="00121BAE"/>
    <w:rsid w:val="001261C4"/>
    <w:rsid w:val="001314FB"/>
    <w:rsid w:val="001366EC"/>
    <w:rsid w:val="0014219C"/>
    <w:rsid w:val="001425ED"/>
    <w:rsid w:val="00143450"/>
    <w:rsid w:val="00144997"/>
    <w:rsid w:val="001523C0"/>
    <w:rsid w:val="001535FE"/>
    <w:rsid w:val="00154E3A"/>
    <w:rsid w:val="00157902"/>
    <w:rsid w:val="00162105"/>
    <w:rsid w:val="00162EEA"/>
    <w:rsid w:val="00163164"/>
    <w:rsid w:val="00166253"/>
    <w:rsid w:val="00167C60"/>
    <w:rsid w:val="001704B7"/>
    <w:rsid w:val="001710C0"/>
    <w:rsid w:val="00172AFB"/>
    <w:rsid w:val="001772B8"/>
    <w:rsid w:val="00180FBF"/>
    <w:rsid w:val="00182CF4"/>
    <w:rsid w:val="00186CE1"/>
    <w:rsid w:val="00191F00"/>
    <w:rsid w:val="00192F12"/>
    <w:rsid w:val="00193096"/>
    <w:rsid w:val="00193F14"/>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E0AB8"/>
    <w:rsid w:val="001E38E0"/>
    <w:rsid w:val="001E4E72"/>
    <w:rsid w:val="001E62B3"/>
    <w:rsid w:val="001F0171"/>
    <w:rsid w:val="001F0D77"/>
    <w:rsid w:val="001F7DD8"/>
    <w:rsid w:val="00201928"/>
    <w:rsid w:val="00203E26"/>
    <w:rsid w:val="0020449C"/>
    <w:rsid w:val="002113B8"/>
    <w:rsid w:val="00215665"/>
    <w:rsid w:val="002163BB"/>
    <w:rsid w:val="0021792C"/>
    <w:rsid w:val="002240AB"/>
    <w:rsid w:val="00225E37"/>
    <w:rsid w:val="00231DCA"/>
    <w:rsid w:val="00242E3A"/>
    <w:rsid w:val="002506CF"/>
    <w:rsid w:val="0025107F"/>
    <w:rsid w:val="00260CD4"/>
    <w:rsid w:val="002639D8"/>
    <w:rsid w:val="00265F77"/>
    <w:rsid w:val="00266C83"/>
    <w:rsid w:val="002674C5"/>
    <w:rsid w:val="002768DC"/>
    <w:rsid w:val="00294C8F"/>
    <w:rsid w:val="002A6C56"/>
    <w:rsid w:val="002C090C"/>
    <w:rsid w:val="002C1243"/>
    <w:rsid w:val="002C1815"/>
    <w:rsid w:val="002C3157"/>
    <w:rsid w:val="002C475E"/>
    <w:rsid w:val="002C6AD6"/>
    <w:rsid w:val="002D53F1"/>
    <w:rsid w:val="002D6C2A"/>
    <w:rsid w:val="002D7A86"/>
    <w:rsid w:val="002F45FF"/>
    <w:rsid w:val="002F66D3"/>
    <w:rsid w:val="002F6D17"/>
    <w:rsid w:val="00302887"/>
    <w:rsid w:val="003056EB"/>
    <w:rsid w:val="003071FF"/>
    <w:rsid w:val="00310652"/>
    <w:rsid w:val="0031371D"/>
    <w:rsid w:val="0031789F"/>
    <w:rsid w:val="00320788"/>
    <w:rsid w:val="003233A3"/>
    <w:rsid w:val="0034455D"/>
    <w:rsid w:val="0034604B"/>
    <w:rsid w:val="00346D17"/>
    <w:rsid w:val="00347972"/>
    <w:rsid w:val="0035469B"/>
    <w:rsid w:val="003559CC"/>
    <w:rsid w:val="003569D7"/>
    <w:rsid w:val="003608AC"/>
    <w:rsid w:val="00363A23"/>
    <w:rsid w:val="0036440C"/>
    <w:rsid w:val="0036465A"/>
    <w:rsid w:val="00390C38"/>
    <w:rsid w:val="00392748"/>
    <w:rsid w:val="00392C65"/>
    <w:rsid w:val="00392ED5"/>
    <w:rsid w:val="003A19DC"/>
    <w:rsid w:val="003A1B45"/>
    <w:rsid w:val="003A220C"/>
    <w:rsid w:val="003B46FC"/>
    <w:rsid w:val="003B5767"/>
    <w:rsid w:val="003B7605"/>
    <w:rsid w:val="003C08AA"/>
    <w:rsid w:val="003C2A7B"/>
    <w:rsid w:val="003C49EF"/>
    <w:rsid w:val="003C6BCA"/>
    <w:rsid w:val="003C7902"/>
    <w:rsid w:val="003D0BFF"/>
    <w:rsid w:val="003D6EF1"/>
    <w:rsid w:val="003E5BE5"/>
    <w:rsid w:val="003F18D1"/>
    <w:rsid w:val="003F20EC"/>
    <w:rsid w:val="003F3615"/>
    <w:rsid w:val="003F4F0E"/>
    <w:rsid w:val="003F6096"/>
    <w:rsid w:val="003F6E06"/>
    <w:rsid w:val="00403C7A"/>
    <w:rsid w:val="004057A6"/>
    <w:rsid w:val="00406554"/>
    <w:rsid w:val="004131B0"/>
    <w:rsid w:val="00416C42"/>
    <w:rsid w:val="00422476"/>
    <w:rsid w:val="0042385C"/>
    <w:rsid w:val="00426FA5"/>
    <w:rsid w:val="00431654"/>
    <w:rsid w:val="00434926"/>
    <w:rsid w:val="00443ACE"/>
    <w:rsid w:val="00444217"/>
    <w:rsid w:val="004478F4"/>
    <w:rsid w:val="00450F7A"/>
    <w:rsid w:val="00452C6D"/>
    <w:rsid w:val="00455E0B"/>
    <w:rsid w:val="00462B9F"/>
    <w:rsid w:val="004659EE"/>
    <w:rsid w:val="00473188"/>
    <w:rsid w:val="00473E34"/>
    <w:rsid w:val="00476BA9"/>
    <w:rsid w:val="004925DD"/>
    <w:rsid w:val="004936C2"/>
    <w:rsid w:val="0049379C"/>
    <w:rsid w:val="004A1CA0"/>
    <w:rsid w:val="004A22E9"/>
    <w:rsid w:val="004A4ACD"/>
    <w:rsid w:val="004A5BC5"/>
    <w:rsid w:val="004B023D"/>
    <w:rsid w:val="004C0909"/>
    <w:rsid w:val="004C3F97"/>
    <w:rsid w:val="004D01F2"/>
    <w:rsid w:val="004D3339"/>
    <w:rsid w:val="004D353F"/>
    <w:rsid w:val="004D36D7"/>
    <w:rsid w:val="004D682B"/>
    <w:rsid w:val="004E6152"/>
    <w:rsid w:val="004F344A"/>
    <w:rsid w:val="00504ED4"/>
    <w:rsid w:val="00510639"/>
    <w:rsid w:val="00516142"/>
    <w:rsid w:val="00520027"/>
    <w:rsid w:val="0052093C"/>
    <w:rsid w:val="00521B31"/>
    <w:rsid w:val="00522469"/>
    <w:rsid w:val="0052400A"/>
    <w:rsid w:val="00536277"/>
    <w:rsid w:val="00536F43"/>
    <w:rsid w:val="005510BA"/>
    <w:rsid w:val="005538C8"/>
    <w:rsid w:val="00554B4E"/>
    <w:rsid w:val="00556C02"/>
    <w:rsid w:val="00561BB2"/>
    <w:rsid w:val="00563249"/>
    <w:rsid w:val="00566CE8"/>
    <w:rsid w:val="00570A65"/>
    <w:rsid w:val="005762B1"/>
    <w:rsid w:val="005773A5"/>
    <w:rsid w:val="00580456"/>
    <w:rsid w:val="00580E73"/>
    <w:rsid w:val="00593386"/>
    <w:rsid w:val="00594F99"/>
    <w:rsid w:val="00596998"/>
    <w:rsid w:val="005A6E62"/>
    <w:rsid w:val="005B2FB3"/>
    <w:rsid w:val="005C1AB7"/>
    <w:rsid w:val="005D2B29"/>
    <w:rsid w:val="005D354A"/>
    <w:rsid w:val="005D3E53"/>
    <w:rsid w:val="005D506C"/>
    <w:rsid w:val="005E3235"/>
    <w:rsid w:val="005E4176"/>
    <w:rsid w:val="005E4876"/>
    <w:rsid w:val="005E65B5"/>
    <w:rsid w:val="005F3AE9"/>
    <w:rsid w:val="006007BB"/>
    <w:rsid w:val="00601DC0"/>
    <w:rsid w:val="006034CB"/>
    <w:rsid w:val="00603C52"/>
    <w:rsid w:val="006131CE"/>
    <w:rsid w:val="0061336B"/>
    <w:rsid w:val="00617D6E"/>
    <w:rsid w:val="00622D61"/>
    <w:rsid w:val="00624198"/>
    <w:rsid w:val="00636C28"/>
    <w:rsid w:val="006428E5"/>
    <w:rsid w:val="00644958"/>
    <w:rsid w:val="00647E03"/>
    <w:rsid w:val="006513FB"/>
    <w:rsid w:val="006544EF"/>
    <w:rsid w:val="00656EEF"/>
    <w:rsid w:val="00672919"/>
    <w:rsid w:val="00686587"/>
    <w:rsid w:val="006904CF"/>
    <w:rsid w:val="00695EE2"/>
    <w:rsid w:val="0069660B"/>
    <w:rsid w:val="006A1ADC"/>
    <w:rsid w:val="006A1B33"/>
    <w:rsid w:val="006A48F1"/>
    <w:rsid w:val="006A71A3"/>
    <w:rsid w:val="006B03F2"/>
    <w:rsid w:val="006B14C1"/>
    <w:rsid w:val="006B1639"/>
    <w:rsid w:val="006B5CA7"/>
    <w:rsid w:val="006B5E89"/>
    <w:rsid w:val="006C19B2"/>
    <w:rsid w:val="006C30A0"/>
    <w:rsid w:val="006C35F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E0A"/>
    <w:rsid w:val="00705FEC"/>
    <w:rsid w:val="0071147A"/>
    <w:rsid w:val="0071185D"/>
    <w:rsid w:val="00721E01"/>
    <w:rsid w:val="007222AD"/>
    <w:rsid w:val="007267CF"/>
    <w:rsid w:val="00731F3F"/>
    <w:rsid w:val="00733BAB"/>
    <w:rsid w:val="007436BF"/>
    <w:rsid w:val="007443E9"/>
    <w:rsid w:val="00745DCE"/>
    <w:rsid w:val="00753D89"/>
    <w:rsid w:val="00753DDA"/>
    <w:rsid w:val="00754A6E"/>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D1984"/>
    <w:rsid w:val="007D2AFE"/>
    <w:rsid w:val="007E3264"/>
    <w:rsid w:val="007E3FEA"/>
    <w:rsid w:val="007F0A0B"/>
    <w:rsid w:val="007F3A60"/>
    <w:rsid w:val="007F3D0B"/>
    <w:rsid w:val="007F7C94"/>
    <w:rsid w:val="00802FFA"/>
    <w:rsid w:val="00810E4B"/>
    <w:rsid w:val="00814BAA"/>
    <w:rsid w:val="00822249"/>
    <w:rsid w:val="00824295"/>
    <w:rsid w:val="00827A65"/>
    <w:rsid w:val="00830473"/>
    <w:rsid w:val="008313F3"/>
    <w:rsid w:val="008402F2"/>
    <w:rsid w:val="008405BB"/>
    <w:rsid w:val="0084564F"/>
    <w:rsid w:val="00846494"/>
    <w:rsid w:val="00847B20"/>
    <w:rsid w:val="008509D3"/>
    <w:rsid w:val="00853418"/>
    <w:rsid w:val="00853805"/>
    <w:rsid w:val="00853C76"/>
    <w:rsid w:val="00857CF6"/>
    <w:rsid w:val="008610ED"/>
    <w:rsid w:val="00861C6A"/>
    <w:rsid w:val="00865199"/>
    <w:rsid w:val="00867EAF"/>
    <w:rsid w:val="00870763"/>
    <w:rsid w:val="008713EA"/>
    <w:rsid w:val="00873C6B"/>
    <w:rsid w:val="0088426A"/>
    <w:rsid w:val="008852BA"/>
    <w:rsid w:val="00890108"/>
    <w:rsid w:val="00893877"/>
    <w:rsid w:val="0089532C"/>
    <w:rsid w:val="00896165"/>
    <w:rsid w:val="00896681"/>
    <w:rsid w:val="008A2749"/>
    <w:rsid w:val="008A3A90"/>
    <w:rsid w:val="008B06D4"/>
    <w:rsid w:val="008B4F20"/>
    <w:rsid w:val="008B7FFD"/>
    <w:rsid w:val="008C2920"/>
    <w:rsid w:val="008C4307"/>
    <w:rsid w:val="008C6A7F"/>
    <w:rsid w:val="008D23DF"/>
    <w:rsid w:val="008D73BF"/>
    <w:rsid w:val="008D7F09"/>
    <w:rsid w:val="008E5B64"/>
    <w:rsid w:val="008E7D88"/>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37249"/>
    <w:rsid w:val="009476C0"/>
    <w:rsid w:val="00963E34"/>
    <w:rsid w:val="00964DFA"/>
    <w:rsid w:val="0097067A"/>
    <w:rsid w:val="0098155C"/>
    <w:rsid w:val="00983B77"/>
    <w:rsid w:val="00990587"/>
    <w:rsid w:val="00996053"/>
    <w:rsid w:val="009A0B2F"/>
    <w:rsid w:val="009A1CF4"/>
    <w:rsid w:val="009A37D7"/>
    <w:rsid w:val="009A4E17"/>
    <w:rsid w:val="009A6955"/>
    <w:rsid w:val="009B341C"/>
    <w:rsid w:val="009B5747"/>
    <w:rsid w:val="009D2C27"/>
    <w:rsid w:val="009E2309"/>
    <w:rsid w:val="009E42B9"/>
    <w:rsid w:val="009E4E17"/>
    <w:rsid w:val="009F3B58"/>
    <w:rsid w:val="009F4C2E"/>
    <w:rsid w:val="00A014A3"/>
    <w:rsid w:val="00A027CC"/>
    <w:rsid w:val="00A0412D"/>
    <w:rsid w:val="00A21211"/>
    <w:rsid w:val="00A30F8A"/>
    <w:rsid w:val="00A34E7F"/>
    <w:rsid w:val="00A46F0A"/>
    <w:rsid w:val="00A46F25"/>
    <w:rsid w:val="00A47CC2"/>
    <w:rsid w:val="00A502BA"/>
    <w:rsid w:val="00A53B3B"/>
    <w:rsid w:val="00A54459"/>
    <w:rsid w:val="00A60146"/>
    <w:rsid w:val="00A601A9"/>
    <w:rsid w:val="00A622C4"/>
    <w:rsid w:val="00A6283D"/>
    <w:rsid w:val="00A676FF"/>
    <w:rsid w:val="00A73EBA"/>
    <w:rsid w:val="00A754B4"/>
    <w:rsid w:val="00A807C1"/>
    <w:rsid w:val="00A82658"/>
    <w:rsid w:val="00A83374"/>
    <w:rsid w:val="00A96172"/>
    <w:rsid w:val="00A97C5F"/>
    <w:rsid w:val="00AB0D6A"/>
    <w:rsid w:val="00AB43B3"/>
    <w:rsid w:val="00AB49B9"/>
    <w:rsid w:val="00AB501D"/>
    <w:rsid w:val="00AB758A"/>
    <w:rsid w:val="00AC027E"/>
    <w:rsid w:val="00AC1E7E"/>
    <w:rsid w:val="00AC507D"/>
    <w:rsid w:val="00AC66E4"/>
    <w:rsid w:val="00AD04F2"/>
    <w:rsid w:val="00AD4578"/>
    <w:rsid w:val="00AD68E9"/>
    <w:rsid w:val="00AE56C0"/>
    <w:rsid w:val="00AF5B80"/>
    <w:rsid w:val="00B00914"/>
    <w:rsid w:val="00B02A8E"/>
    <w:rsid w:val="00B052EE"/>
    <w:rsid w:val="00B1081F"/>
    <w:rsid w:val="00B2496B"/>
    <w:rsid w:val="00B27499"/>
    <w:rsid w:val="00B3010D"/>
    <w:rsid w:val="00B35151"/>
    <w:rsid w:val="00B433F2"/>
    <w:rsid w:val="00B458E8"/>
    <w:rsid w:val="00B5397B"/>
    <w:rsid w:val="00B53EE9"/>
    <w:rsid w:val="00B6183E"/>
    <w:rsid w:val="00B62809"/>
    <w:rsid w:val="00B65D5F"/>
    <w:rsid w:val="00B74716"/>
    <w:rsid w:val="00B7675A"/>
    <w:rsid w:val="00B81898"/>
    <w:rsid w:val="00B82DED"/>
    <w:rsid w:val="00B85A63"/>
    <w:rsid w:val="00B8606B"/>
    <w:rsid w:val="00B878E7"/>
    <w:rsid w:val="00B879CC"/>
    <w:rsid w:val="00B97278"/>
    <w:rsid w:val="00B97943"/>
    <w:rsid w:val="00BA1D0B"/>
    <w:rsid w:val="00BA6972"/>
    <w:rsid w:val="00BB1E0D"/>
    <w:rsid w:val="00BB26C8"/>
    <w:rsid w:val="00BB48D7"/>
    <w:rsid w:val="00BB4D9B"/>
    <w:rsid w:val="00BB72E5"/>
    <w:rsid w:val="00BB73FF"/>
    <w:rsid w:val="00BB7688"/>
    <w:rsid w:val="00BC572F"/>
    <w:rsid w:val="00BC7423"/>
    <w:rsid w:val="00BC7CAC"/>
    <w:rsid w:val="00BD51C5"/>
    <w:rsid w:val="00BD6D76"/>
    <w:rsid w:val="00BE56B3"/>
    <w:rsid w:val="00BE676D"/>
    <w:rsid w:val="00BF04E8"/>
    <w:rsid w:val="00BF16BF"/>
    <w:rsid w:val="00BF4D1F"/>
    <w:rsid w:val="00BF76BE"/>
    <w:rsid w:val="00C02A73"/>
    <w:rsid w:val="00C063D2"/>
    <w:rsid w:val="00C07FD9"/>
    <w:rsid w:val="00C10955"/>
    <w:rsid w:val="00C11C4D"/>
    <w:rsid w:val="00C1712C"/>
    <w:rsid w:val="00C23E16"/>
    <w:rsid w:val="00C27E37"/>
    <w:rsid w:val="00C32713"/>
    <w:rsid w:val="00C351B8"/>
    <w:rsid w:val="00C410D9"/>
    <w:rsid w:val="00C44DB7"/>
    <w:rsid w:val="00C4510A"/>
    <w:rsid w:val="00C47F2E"/>
    <w:rsid w:val="00C52BA6"/>
    <w:rsid w:val="00C57A1A"/>
    <w:rsid w:val="00C608F7"/>
    <w:rsid w:val="00C60BBD"/>
    <w:rsid w:val="00C6258F"/>
    <w:rsid w:val="00C62C41"/>
    <w:rsid w:val="00C63DF6"/>
    <w:rsid w:val="00C63E58"/>
    <w:rsid w:val="00C6495E"/>
    <w:rsid w:val="00C670EE"/>
    <w:rsid w:val="00C67E3B"/>
    <w:rsid w:val="00C73E03"/>
    <w:rsid w:val="00C8248B"/>
    <w:rsid w:val="00C8718B"/>
    <w:rsid w:val="00C872E4"/>
    <w:rsid w:val="00C90311"/>
    <w:rsid w:val="00C91C26"/>
    <w:rsid w:val="00CA73D5"/>
    <w:rsid w:val="00CB5068"/>
    <w:rsid w:val="00CB7D2B"/>
    <w:rsid w:val="00CC1C87"/>
    <w:rsid w:val="00CC3000"/>
    <w:rsid w:val="00CC33CC"/>
    <w:rsid w:val="00CC4859"/>
    <w:rsid w:val="00CC7A35"/>
    <w:rsid w:val="00CD072A"/>
    <w:rsid w:val="00CD40B1"/>
    <w:rsid w:val="00CD7F73"/>
    <w:rsid w:val="00CE26C5"/>
    <w:rsid w:val="00CE36AF"/>
    <w:rsid w:val="00CE47F3"/>
    <w:rsid w:val="00CE54DD"/>
    <w:rsid w:val="00CF0DA5"/>
    <w:rsid w:val="00CF5D31"/>
    <w:rsid w:val="00CF5F3B"/>
    <w:rsid w:val="00CF791A"/>
    <w:rsid w:val="00D00513"/>
    <w:rsid w:val="00D00D7D"/>
    <w:rsid w:val="00D03EA7"/>
    <w:rsid w:val="00D139C8"/>
    <w:rsid w:val="00D17F81"/>
    <w:rsid w:val="00D2758C"/>
    <w:rsid w:val="00D275CA"/>
    <w:rsid w:val="00D2789B"/>
    <w:rsid w:val="00D345AB"/>
    <w:rsid w:val="00D41566"/>
    <w:rsid w:val="00D458EC"/>
    <w:rsid w:val="00D501B0"/>
    <w:rsid w:val="00D52582"/>
    <w:rsid w:val="00D5357C"/>
    <w:rsid w:val="00D56A0E"/>
    <w:rsid w:val="00D57AD3"/>
    <w:rsid w:val="00D62F25"/>
    <w:rsid w:val="00D635FE"/>
    <w:rsid w:val="00D66A7B"/>
    <w:rsid w:val="00D729DE"/>
    <w:rsid w:val="00D75B6A"/>
    <w:rsid w:val="00D778DF"/>
    <w:rsid w:val="00D843FC"/>
    <w:rsid w:val="00D84BDA"/>
    <w:rsid w:val="00D86D9E"/>
    <w:rsid w:val="00D87013"/>
    <w:rsid w:val="00D876A8"/>
    <w:rsid w:val="00D87F26"/>
    <w:rsid w:val="00D913F0"/>
    <w:rsid w:val="00D93063"/>
    <w:rsid w:val="00D933B0"/>
    <w:rsid w:val="00D951FC"/>
    <w:rsid w:val="00D977E8"/>
    <w:rsid w:val="00D97B16"/>
    <w:rsid w:val="00DB1C89"/>
    <w:rsid w:val="00DB3582"/>
    <w:rsid w:val="00DB3763"/>
    <w:rsid w:val="00DB4029"/>
    <w:rsid w:val="00DB5F4D"/>
    <w:rsid w:val="00DB66F2"/>
    <w:rsid w:val="00DB6DA5"/>
    <w:rsid w:val="00DC076B"/>
    <w:rsid w:val="00DC186F"/>
    <w:rsid w:val="00DC252F"/>
    <w:rsid w:val="00DC6050"/>
    <w:rsid w:val="00DD43EA"/>
    <w:rsid w:val="00DE6F44"/>
    <w:rsid w:val="00DF1B58"/>
    <w:rsid w:val="00DF1EED"/>
    <w:rsid w:val="00E009DA"/>
    <w:rsid w:val="00E037D9"/>
    <w:rsid w:val="00E03AF0"/>
    <w:rsid w:val="00E04927"/>
    <w:rsid w:val="00E11A48"/>
    <w:rsid w:val="00E130EB"/>
    <w:rsid w:val="00E162CD"/>
    <w:rsid w:val="00E17FA5"/>
    <w:rsid w:val="00E21BFE"/>
    <w:rsid w:val="00E26930"/>
    <w:rsid w:val="00E27257"/>
    <w:rsid w:val="00E27F4F"/>
    <w:rsid w:val="00E449D0"/>
    <w:rsid w:val="00E44A34"/>
    <w:rsid w:val="00E4506A"/>
    <w:rsid w:val="00E53F99"/>
    <w:rsid w:val="00E56510"/>
    <w:rsid w:val="00E62EA8"/>
    <w:rsid w:val="00E67A6E"/>
    <w:rsid w:val="00E70096"/>
    <w:rsid w:val="00E71B43"/>
    <w:rsid w:val="00E81612"/>
    <w:rsid w:val="00E87D18"/>
    <w:rsid w:val="00E87D62"/>
    <w:rsid w:val="00E97333"/>
    <w:rsid w:val="00EA486E"/>
    <w:rsid w:val="00EA4FA3"/>
    <w:rsid w:val="00EA57C2"/>
    <w:rsid w:val="00EB001B"/>
    <w:rsid w:val="00EB3082"/>
    <w:rsid w:val="00EB6C33"/>
    <w:rsid w:val="00EC4564"/>
    <w:rsid w:val="00ED15DC"/>
    <w:rsid w:val="00ED6019"/>
    <w:rsid w:val="00ED7830"/>
    <w:rsid w:val="00EE3909"/>
    <w:rsid w:val="00EF4205"/>
    <w:rsid w:val="00EF5939"/>
    <w:rsid w:val="00F01714"/>
    <w:rsid w:val="00F0258F"/>
    <w:rsid w:val="00F02C5F"/>
    <w:rsid w:val="00F02D06"/>
    <w:rsid w:val="00F056E5"/>
    <w:rsid w:val="00F06FDD"/>
    <w:rsid w:val="00F10819"/>
    <w:rsid w:val="00F11219"/>
    <w:rsid w:val="00F16F35"/>
    <w:rsid w:val="00F17559"/>
    <w:rsid w:val="00F2229D"/>
    <w:rsid w:val="00F25ABB"/>
    <w:rsid w:val="00F25F9C"/>
    <w:rsid w:val="00F27963"/>
    <w:rsid w:val="00F30103"/>
    <w:rsid w:val="00F30446"/>
    <w:rsid w:val="00F4135D"/>
    <w:rsid w:val="00F41F1B"/>
    <w:rsid w:val="00F46BD9"/>
    <w:rsid w:val="00F60BE0"/>
    <w:rsid w:val="00F6280E"/>
    <w:rsid w:val="00F7050A"/>
    <w:rsid w:val="00F75533"/>
    <w:rsid w:val="00F8036D"/>
    <w:rsid w:val="00F809DC"/>
    <w:rsid w:val="00F86EB0"/>
    <w:rsid w:val="00FA3269"/>
    <w:rsid w:val="00FA3811"/>
    <w:rsid w:val="00FA3B9F"/>
    <w:rsid w:val="00FA3F06"/>
    <w:rsid w:val="00FA4A26"/>
    <w:rsid w:val="00FA7084"/>
    <w:rsid w:val="00FA7BEF"/>
    <w:rsid w:val="00FB1105"/>
    <w:rsid w:val="00FB1929"/>
    <w:rsid w:val="00FB5FD9"/>
    <w:rsid w:val="00FD33AB"/>
    <w:rsid w:val="00FD4724"/>
    <w:rsid w:val="00FD4A68"/>
    <w:rsid w:val="00FD68ED"/>
    <w:rsid w:val="00FD7E00"/>
    <w:rsid w:val="00FE2824"/>
    <w:rsid w:val="00FE2F0E"/>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783C8"/>
  <w15:docId w15:val="{08B510A8-3827-41A3-B240-90C99ABD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BF76BE"/>
    <w:pPr>
      <w:spacing w:before="60" w:after="60" w:line="276" w:lineRule="auto"/>
    </w:pPr>
    <w:rPr>
      <w:sz w:val="22"/>
      <w:szCs w:val="22"/>
    </w:rPr>
  </w:style>
  <w:style w:type="paragraph" w:styleId="Heading1">
    <w:name w:val="heading 1"/>
    <w:basedOn w:val="Normal"/>
    <w:next w:val="Normal"/>
    <w:link w:val="Heading1Char"/>
    <w:autoRedefine/>
    <w:uiPriority w:val="9"/>
    <w:semiHidden/>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semiHidden/>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semiHidden/>
    <w:unhideWhenUsed/>
    <w:qFormat/>
    <w:rsid w:val="00231DCA"/>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semiHidden/>
    <w:unhideWhenUsed/>
    <w:qFormat/>
    <w:rsid w:val="00231DCA"/>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BF76BE"/>
    <w:rPr>
      <w:rFonts w:ascii="Cambria" w:eastAsia="Times New Roman" w:hAnsi="Cambria"/>
      <w:b/>
      <w:bCs/>
      <w:color w:val="365F91"/>
      <w:sz w:val="28"/>
      <w:szCs w:val="28"/>
    </w:rPr>
  </w:style>
  <w:style w:type="character" w:customStyle="1" w:styleId="Heading2Char">
    <w:name w:val="Heading 2 Char"/>
    <w:link w:val="Heading2"/>
    <w:uiPriority w:val="9"/>
    <w:semiHidden/>
    <w:rsid w:val="00BF76BE"/>
    <w:rPr>
      <w:rFonts w:ascii="Cambria" w:eastAsia="Times New Roman" w:hAnsi="Cambria"/>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BodyText"/>
    <w:next w:val="Normal"/>
    <w:qFormat/>
    <w:rsid w:val="000F2074"/>
    <w:pPr>
      <w:widowControl w:val="0"/>
      <w:numPr>
        <w:numId w:val="3"/>
      </w:numPr>
      <w:spacing w:before="240"/>
    </w:pPr>
    <w:rPr>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Heading2"/>
    <w:next w:val="BodyTextL25"/>
    <w:qFormat/>
    <w:rsid w:val="00603C52"/>
    <w:pPr>
      <w:numPr>
        <w:ilvl w:val="2"/>
        <w:numId w:val="2"/>
      </w:numPr>
      <w:spacing w:before="240" w:after="120"/>
    </w:pPr>
    <w:rPr>
      <w:rFonts w:ascii="Arial" w:hAnsi="Arial"/>
      <w:color w:val="auto"/>
      <w:sz w:val="24"/>
    </w:r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basedOn w:val="DefaultParagraphFont"/>
    <w:link w:val="Header"/>
    <w:rsid w:val="008402F2"/>
    <w:rPr>
      <w:sz w:val="22"/>
      <w:szCs w:val="22"/>
    </w:rPr>
  </w:style>
  <w:style w:type="paragraph" w:styleId="Footer">
    <w:name w:val="footer"/>
    <w:basedOn w:val="Normal"/>
    <w:link w:val="FooterChar"/>
    <w:autoRedefine/>
    <w:uiPriority w:val="99"/>
    <w:unhideWhenUsed/>
    <w:rsid w:val="00DB3582"/>
    <w:pPr>
      <w:tabs>
        <w:tab w:val="right" w:pos="10080"/>
      </w:tabs>
      <w:spacing w:after="0" w:line="240" w:lineRule="auto"/>
    </w:pPr>
    <w:rPr>
      <w:sz w:val="16"/>
    </w:rPr>
  </w:style>
  <w:style w:type="character" w:customStyle="1" w:styleId="FooterChar">
    <w:name w:val="Footer Char"/>
    <w:link w:val="Footer"/>
    <w:uiPriority w:val="99"/>
    <w:rsid w:val="00DB3582"/>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36440C"/>
    <w:pPr>
      <w:numPr>
        <w:numId w:val="7"/>
      </w:numPr>
      <w:ind w:left="1080"/>
    </w:pPr>
    <w:rPr>
      <w:sz w:val="20"/>
    </w:rPr>
  </w:style>
  <w:style w:type="paragraph" w:customStyle="1" w:styleId="InstNoteRed">
    <w:name w:val="Inst Note Red"/>
    <w:basedOn w:val="Normal"/>
    <w:qFormat/>
    <w:rsid w:val="00231DCA"/>
    <w:pPr>
      <w:spacing w:line="240" w:lineRule="auto"/>
    </w:pPr>
    <w:rPr>
      <w:color w:val="FF0000"/>
      <w:sz w:val="20"/>
    </w:rPr>
  </w:style>
  <w:style w:type="paragraph" w:customStyle="1" w:styleId="PartHead">
    <w:name w:val="Part Head"/>
    <w:basedOn w:val="Normal"/>
    <w:next w:val="BodyTextL25"/>
    <w:qFormat/>
    <w:rsid w:val="008402F2"/>
    <w:pPr>
      <w:keepNext/>
      <w:numPr>
        <w:numId w:val="2"/>
      </w:numPr>
      <w:spacing w:before="240"/>
      <w:outlineLvl w:val="0"/>
    </w:pPr>
    <w:rPr>
      <w:b/>
      <w:sz w:val="28"/>
    </w:rPr>
  </w:style>
  <w:style w:type="paragraph" w:customStyle="1" w:styleId="SubStepAlpha">
    <w:name w:val="SubStep Alpha"/>
    <w:basedOn w:val="Normal"/>
    <w:qFormat/>
    <w:rsid w:val="00012C22"/>
    <w:pPr>
      <w:numPr>
        <w:ilvl w:val="3"/>
        <w:numId w:val="2"/>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012C22"/>
    <w:pPr>
      <w:numPr>
        <w:numId w:val="5"/>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3"/>
      </w:numPr>
    </w:pPr>
  </w:style>
  <w:style w:type="numbering" w:customStyle="1" w:styleId="SectionList">
    <w:name w:val="Section_List"/>
    <w:basedOn w:val="NoList"/>
    <w:uiPriority w:val="99"/>
    <w:rsid w:val="00596998"/>
    <w:pPr>
      <w:numPr>
        <w:numId w:val="3"/>
      </w:numPr>
    </w:pPr>
  </w:style>
  <w:style w:type="paragraph" w:customStyle="1" w:styleId="TaskHead">
    <w:name w:val="Task Head"/>
    <w:basedOn w:val="PartHead"/>
    <w:next w:val="BodyTextL25"/>
    <w:rsid w:val="00012C22"/>
    <w:pPr>
      <w:numPr>
        <w:ilvl w:val="1"/>
      </w:numPr>
    </w:pPr>
    <w:rPr>
      <w:sz w:val="24"/>
    </w:rPr>
  </w:style>
  <w:style w:type="character" w:customStyle="1" w:styleId="Heading4Char">
    <w:name w:val="Heading 4 Char"/>
    <w:basedOn w:val="DefaultParagraphFont"/>
    <w:link w:val="Heading4"/>
    <w:semiHidden/>
    <w:rsid w:val="00BF76BE"/>
    <w:rPr>
      <w:rFonts w:eastAsia="Times New Roman"/>
      <w:b/>
      <w:bCs/>
      <w:sz w:val="28"/>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semiHidden/>
    <w:rsid w:val="00BF76BE"/>
    <w:rPr>
      <w:rFonts w:eastAsia="Times New Roman"/>
      <w:b/>
      <w:bCs/>
      <w:sz w:val="26"/>
      <w:szCs w:val="26"/>
    </w:rPr>
  </w:style>
  <w:style w:type="character" w:customStyle="1" w:styleId="LabTitleChar">
    <w:name w:val="Lab Title Char"/>
    <w:link w:val="LabTitle"/>
    <w:rsid w:val="00231DCA"/>
    <w:rPr>
      <w:b/>
      <w:sz w:val="32"/>
      <w:szCs w:val="22"/>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231DCA"/>
    <w:pPr>
      <w:spacing w:before="0" w:after="120" w:line="240" w:lineRule="auto"/>
    </w:pPr>
    <w:rPr>
      <w:rFonts w:eastAsia="Times New Roman"/>
      <w:sz w:val="20"/>
      <w:szCs w:val="24"/>
    </w:rPr>
  </w:style>
  <w:style w:type="character" w:customStyle="1" w:styleId="BodyTextChar">
    <w:name w:val="Body Text Char"/>
    <w:link w:val="BodyText"/>
    <w:rsid w:val="00231DCA"/>
    <w:rPr>
      <w:rFonts w:eastAsia="Times New Roman" w:cs="Arial"/>
      <w:szCs w:val="24"/>
    </w:rPr>
  </w:style>
  <w:style w:type="paragraph" w:customStyle="1" w:styleId="ColorfulShading-Accent11">
    <w:name w:val="Colorful Shading - Accent 11"/>
    <w:hidden/>
    <w:semiHidden/>
    <w:rsid w:val="00231DCA"/>
    <w:rPr>
      <w:rFonts w:eastAsia="Times New Roman" w:cs="Arial"/>
    </w:rPr>
  </w:style>
  <w:style w:type="paragraph" w:customStyle="1" w:styleId="CMDBold">
    <w:name w:val="CMD Bold"/>
    <w:basedOn w:val="CMD"/>
    <w:next w:val="BodyTextL50"/>
    <w:link w:val="CMDBoldChar"/>
    <w:qFormat/>
    <w:rsid w:val="00C73E03"/>
    <w:rPr>
      <w:b/>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C73E03"/>
    <w:rPr>
      <w:rFonts w:ascii="Courier New" w:hAnsi="Courier New"/>
      <w:szCs w:val="22"/>
    </w:rPr>
  </w:style>
  <w:style w:type="character" w:customStyle="1" w:styleId="CMDBoldChar">
    <w:name w:val="CMD Bold Char"/>
    <w:basedOn w:val="CMDChar"/>
    <w:link w:val="CMDBold"/>
    <w:rsid w:val="00C73E03"/>
    <w:rPr>
      <w:rFonts w:ascii="Courier New" w:hAnsi="Courier New"/>
      <w:b/>
      <w:szCs w:val="22"/>
    </w:rPr>
  </w:style>
  <w:style w:type="character" w:customStyle="1" w:styleId="BodyTextBoldChar">
    <w:name w:val="Body Text Bold Char"/>
    <w:basedOn w:val="BodyTextChar"/>
    <w:link w:val="BodyTextBold"/>
    <w:rsid w:val="00C73E03"/>
    <w:rPr>
      <w:rFonts w:eastAsia="Times New Roman" w:cs="Arial"/>
      <w:b/>
      <w:szCs w:val="24"/>
    </w:rPr>
  </w:style>
  <w:style w:type="character" w:styleId="Hyperlink">
    <w:name w:val="Hyperlink"/>
    <w:basedOn w:val="DefaultParagraphFont"/>
    <w:uiPriority w:val="99"/>
    <w:unhideWhenUsed/>
    <w:rsid w:val="00F25F9C"/>
    <w:rPr>
      <w:color w:val="0000FF" w:themeColor="hyperlink"/>
      <w:u w:val="single"/>
    </w:rPr>
  </w:style>
  <w:style w:type="character" w:styleId="FollowedHyperlink">
    <w:name w:val="FollowedHyperlink"/>
    <w:basedOn w:val="DefaultParagraphFont"/>
    <w:semiHidden/>
    <w:unhideWhenUsed/>
    <w:rsid w:val="00C8248B"/>
    <w:rPr>
      <w:color w:val="800080" w:themeColor="followedHyperlink"/>
      <w:u w:val="single"/>
    </w:rPr>
  </w:style>
  <w:style w:type="character" w:styleId="PageNumber">
    <w:name w:val="page number"/>
    <w:basedOn w:val="DefaultParagraphFont"/>
    <w:rsid w:val="00822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6" Type="http://schemas.openxmlformats.org/officeDocument/2006/relationships/hyperlink" Target="https://technet.microsoft.com/en-us/sysinternals/bb842062.aspx" TargetMode="External"/><Relationship Id="rId11" Type="http://schemas.openxmlformats.org/officeDocument/2006/relationships/image" Target="media/image3.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fontTable" Target="fontTable.xml"/><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hyperlink" Target="https://technet.microsoft.com/en-us/library/ee332526.aspx" TargetMode="External"/><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https://technet.microsoft.com/en-us/sysinternals/bb842062.aspx" TargetMode="External"/><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10.png"/><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png"/><Relationship Id="rId77" Type="http://schemas.openxmlformats.org/officeDocument/2006/relationships/image" Target="media/image6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AppData\Roaming\Microsoft\Templates\Lab_Template%20-%20IL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BB9CE-D2B3-4E49-ABAA-A1A8712DA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Lab_Template - ILM.dotx</Template>
  <TotalTime>20</TotalTime>
  <Pages>56</Pages>
  <Words>5467</Words>
  <Characters>31167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spennock</dc:creator>
  <cp:lastModifiedBy>Campbell, Carlene</cp:lastModifiedBy>
  <cp:revision>4</cp:revision>
  <cp:lastPrinted>2017-07-13T14:37:00Z</cp:lastPrinted>
  <dcterms:created xsi:type="dcterms:W3CDTF">2018-02-06T09:33:00Z</dcterms:created>
  <dcterms:modified xsi:type="dcterms:W3CDTF">2018-02-06T09:53:00Z</dcterms:modified>
</cp:coreProperties>
</file>