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Ex1.xml" ContentType="application/vnd.ms-office.chartex+xml"/>
  <Override PartName="/word/charts/style1.xml" ContentType="application/vnd.ms-office.chartstyle+xml"/>
  <Override PartName="/word/charts/colors1.xml" ContentType="application/vnd.ms-office.chartcolorstyle+xml"/>
  <Override PartName="/word/charts/chart1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2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4961F3" w14:textId="0011C523" w:rsidR="00EB01DD" w:rsidRPr="008215AE" w:rsidRDefault="00E12C76" w:rsidP="008215AE">
      <w:pPr>
        <w:pStyle w:val="Title"/>
        <w:jc w:val="both"/>
        <w:rPr>
          <w:bCs/>
        </w:rPr>
      </w:pPr>
      <w:r w:rsidRPr="00E12C76">
        <w:rPr>
          <w:rStyle w:val="Strong"/>
          <w:b w:val="0"/>
        </w:rPr>
        <w:t>Quality Tools and Root Cause Analysis</w:t>
      </w:r>
      <w:bookmarkStart w:id="0" w:name="_GoBack"/>
      <w:bookmarkEnd w:id="0"/>
    </w:p>
    <w:p w14:paraId="65A34E9F" w14:textId="5A99C4A2" w:rsidR="00EB01DD" w:rsidRDefault="00EB01DD" w:rsidP="00F9604E">
      <w:pPr>
        <w:pStyle w:val="Heading1"/>
        <w:jc w:val="both"/>
      </w:pPr>
      <w:r>
        <w:t>Introduction</w:t>
      </w:r>
    </w:p>
    <w:p w14:paraId="58195477" w14:textId="5ECA3C5C" w:rsidR="006E3556" w:rsidRDefault="006E3556" w:rsidP="006E3556"/>
    <w:p w14:paraId="14C3DEF7" w14:textId="71173322" w:rsidR="00BA3333" w:rsidRDefault="006E3556" w:rsidP="009463BE">
      <w:pPr>
        <w:jc w:val="both"/>
      </w:pPr>
      <w:r>
        <w:t>For the task at hand</w:t>
      </w:r>
      <w:r w:rsidR="005867C7">
        <w:t xml:space="preserve">, I have been </w:t>
      </w:r>
      <w:r w:rsidR="00C267B5">
        <w:t xml:space="preserve">given the responsibility </w:t>
      </w:r>
      <w:r w:rsidR="00816982">
        <w:t xml:space="preserve">to analyse process defect data for </w:t>
      </w:r>
      <w:r w:rsidR="005D472C">
        <w:t xml:space="preserve">a </w:t>
      </w:r>
      <w:bookmarkStart w:id="1" w:name="_Hlk6811959"/>
      <w:r w:rsidR="005D472C">
        <w:t xml:space="preserve">Drill Base Unit </w:t>
      </w:r>
      <w:bookmarkEnd w:id="1"/>
      <w:r w:rsidR="005D472C">
        <w:t xml:space="preserve">design. </w:t>
      </w:r>
      <w:r w:rsidR="00021E11">
        <w:t xml:space="preserve">Firstly, </w:t>
      </w:r>
      <w:r w:rsidR="00635671">
        <w:t xml:space="preserve">I broke the data down and </w:t>
      </w:r>
      <w:r w:rsidR="00FD28CD">
        <w:t xml:space="preserve">filtered out the possible </w:t>
      </w:r>
      <w:r w:rsidR="00CD0C85">
        <w:t xml:space="preserve">causes that may be </w:t>
      </w:r>
      <w:r w:rsidR="00E010F2">
        <w:t>affecting</w:t>
      </w:r>
      <w:r w:rsidR="00CD0C85">
        <w:t xml:space="preserve"> </w:t>
      </w:r>
      <w:r w:rsidR="00E010F2">
        <w:t xml:space="preserve">the defects. </w:t>
      </w:r>
      <w:r w:rsidR="006A2678">
        <w:t xml:space="preserve">I went on to </w:t>
      </w:r>
      <w:r w:rsidR="0091449B">
        <w:t xml:space="preserve">use </w:t>
      </w:r>
      <w:r w:rsidR="00D14A67">
        <w:t xml:space="preserve">an array of </w:t>
      </w:r>
      <w:r w:rsidR="0091449B">
        <w:t>business</w:t>
      </w:r>
      <w:r w:rsidR="006A2678">
        <w:t xml:space="preserve"> improvement </w:t>
      </w:r>
      <w:r w:rsidR="0091449B">
        <w:t xml:space="preserve">tools and techniques to </w:t>
      </w:r>
      <w:r w:rsidR="00BD7E35">
        <w:t>uncover possible root cause</w:t>
      </w:r>
      <w:r w:rsidR="001E7826">
        <w:t>s</w:t>
      </w:r>
      <w:r w:rsidR="00BD7E35">
        <w:t xml:space="preserve"> to the proble</w:t>
      </w:r>
      <w:r w:rsidR="00C064F1">
        <w:t>m</w:t>
      </w:r>
      <w:r w:rsidR="005B656B">
        <w:t xml:space="preserve">, assess the risks and </w:t>
      </w:r>
      <w:r w:rsidR="004D1401">
        <w:t>prop</w:t>
      </w:r>
      <w:r w:rsidR="00CD64AD">
        <w:t>ose</w:t>
      </w:r>
      <w:r w:rsidR="005B656B">
        <w:t xml:space="preserve"> an action plan to improve the process.</w:t>
      </w:r>
      <w:r w:rsidR="00BA3333">
        <w:t xml:space="preserve"> </w:t>
      </w:r>
    </w:p>
    <w:p w14:paraId="682327EC" w14:textId="00191ED9" w:rsidR="009463BE" w:rsidRDefault="00BA3333" w:rsidP="009463BE">
      <w:pPr>
        <w:jc w:val="both"/>
      </w:pPr>
      <w:r>
        <w:t xml:space="preserve">The assumptions that I made were; </w:t>
      </w:r>
      <w:r w:rsidR="00313462">
        <w:t xml:space="preserve">Machine </w:t>
      </w:r>
      <w:r w:rsidR="00A420D2">
        <w:t xml:space="preserve">1 was at fault for </w:t>
      </w:r>
      <w:r w:rsidR="009330FF">
        <w:t>most of</w:t>
      </w:r>
      <w:r w:rsidR="00A420D2">
        <w:t xml:space="preserve"> the defects.</w:t>
      </w:r>
      <w:r w:rsidR="008142B5">
        <w:t xml:space="preserve"> </w:t>
      </w:r>
      <w:r w:rsidR="009330FF">
        <w:t>It</w:t>
      </w:r>
      <w:r w:rsidR="00997136">
        <w:t xml:space="preserve"> is </w:t>
      </w:r>
      <w:r w:rsidR="009330FF">
        <w:t xml:space="preserve">a sand-casting operation </w:t>
      </w:r>
      <w:r w:rsidR="00E8468C">
        <w:t xml:space="preserve">and </w:t>
      </w:r>
      <w:r w:rsidR="00997136">
        <w:t xml:space="preserve">the first machine used </w:t>
      </w:r>
      <w:r w:rsidR="003A3657">
        <w:t xml:space="preserve">in </w:t>
      </w:r>
      <w:r w:rsidR="00997136">
        <w:t>the process</w:t>
      </w:r>
      <w:r w:rsidR="00E8739F">
        <w:t>,</w:t>
      </w:r>
      <w:r w:rsidR="00103304">
        <w:t xml:space="preserve"> which is known for </w:t>
      </w:r>
      <w:r w:rsidR="00E8739F">
        <w:t>its inaccura</w:t>
      </w:r>
      <w:r w:rsidR="00627BC0">
        <w:t>cies</w:t>
      </w:r>
      <w:r w:rsidR="00E8739F">
        <w:t xml:space="preserve"> and </w:t>
      </w:r>
      <w:r w:rsidR="00F32C5B">
        <w:t>poor</w:t>
      </w:r>
      <w:r w:rsidR="00500786">
        <w:t xml:space="preserve"> surface</w:t>
      </w:r>
      <w:r w:rsidR="00F32C5B">
        <w:t xml:space="preserve"> finish</w:t>
      </w:r>
      <w:r w:rsidR="00135F75">
        <w:t>es</w:t>
      </w:r>
      <w:r w:rsidR="00F32C5B">
        <w:t>.</w:t>
      </w:r>
      <w:r w:rsidR="00F032F3">
        <w:t xml:space="preserve"> Knowing this</w:t>
      </w:r>
      <w:r w:rsidR="006B3508">
        <w:t>,</w:t>
      </w:r>
      <w:r w:rsidR="00F032F3">
        <w:t xml:space="preserve"> I assumed that this </w:t>
      </w:r>
      <w:r w:rsidR="006B3508">
        <w:t>was a factor.</w:t>
      </w:r>
    </w:p>
    <w:p w14:paraId="0F7A7B2E" w14:textId="6226F545" w:rsidR="006E3556" w:rsidRPr="006E3556" w:rsidRDefault="005B48B5" w:rsidP="008215AE">
      <w:pPr>
        <w:jc w:val="both"/>
      </w:pPr>
      <w:r>
        <w:t xml:space="preserve">The other assumption that I made </w:t>
      </w:r>
      <w:r w:rsidR="00056AB4">
        <w:t xml:space="preserve">was; Worker B of Machine 1 was </w:t>
      </w:r>
      <w:r w:rsidR="00C50AAA">
        <w:t xml:space="preserve">at fault for the </w:t>
      </w:r>
      <w:r w:rsidR="00757144">
        <w:t>most</w:t>
      </w:r>
      <w:r w:rsidR="00B2123F">
        <w:t xml:space="preserve"> defects </w:t>
      </w:r>
      <w:r w:rsidR="00654331">
        <w:t xml:space="preserve">and </w:t>
      </w:r>
      <w:r w:rsidR="006673DD">
        <w:t>compared with the other workers</w:t>
      </w:r>
      <w:r w:rsidR="00740D11">
        <w:t xml:space="preserve"> </w:t>
      </w:r>
      <w:r w:rsidR="005F35BA">
        <w:t xml:space="preserve">they were </w:t>
      </w:r>
      <w:r w:rsidR="00740D11">
        <w:t>noticeably higher</w:t>
      </w:r>
      <w:r w:rsidR="00B53D6E">
        <w:t>.</w:t>
      </w:r>
      <w:r w:rsidR="006B3508">
        <w:t xml:space="preserve"> </w:t>
      </w:r>
      <w:r w:rsidR="004A2DC7">
        <w:t xml:space="preserve">This could </w:t>
      </w:r>
      <w:r w:rsidR="006D2F3D">
        <w:t>be down to lack of training</w:t>
      </w:r>
      <w:r w:rsidR="000B2E02">
        <w:t xml:space="preserve"> and b</w:t>
      </w:r>
      <w:r w:rsidR="006B3508">
        <w:t xml:space="preserve">ecause of this, I </w:t>
      </w:r>
      <w:r w:rsidR="004A2DC7">
        <w:t>assumed that this was also a factor.</w:t>
      </w:r>
    </w:p>
    <w:p w14:paraId="3F82013A" w14:textId="35B7D5EC" w:rsidR="001B7E23" w:rsidRPr="0095726D" w:rsidRDefault="007B6AE9" w:rsidP="0095726D">
      <w:pPr>
        <w:pStyle w:val="Heading1"/>
        <w:jc w:val="both"/>
        <w:rPr>
          <w:bCs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2B7638C" wp14:editId="69084C5D">
            <wp:simplePos x="0" y="0"/>
            <wp:positionH relativeFrom="margin">
              <wp:align>right</wp:align>
            </wp:positionH>
            <wp:positionV relativeFrom="paragraph">
              <wp:posOffset>320675</wp:posOffset>
            </wp:positionV>
            <wp:extent cx="5734050" cy="2362200"/>
            <wp:effectExtent l="0" t="0" r="0" b="0"/>
            <wp:wrapTight wrapText="bothSides">
              <wp:wrapPolygon edited="0">
                <wp:start x="0" y="0"/>
                <wp:lineTo x="0" y="21426"/>
                <wp:lineTo x="21528" y="21426"/>
                <wp:lineTo x="215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601" r="8099" b="25813"/>
                    <a:stretch/>
                  </pic:blipFill>
                  <pic:spPr bwMode="auto">
                    <a:xfrm>
                      <a:off x="0" y="0"/>
                      <a:ext cx="5734050" cy="2362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2E2E">
        <w:rPr>
          <w:rStyle w:val="Strong"/>
          <w:b w:val="0"/>
        </w:rPr>
        <w:t>Total defects</w:t>
      </w:r>
    </w:p>
    <w:p w14:paraId="45D348CD" w14:textId="0B63122C" w:rsidR="00B82E6F" w:rsidRDefault="00B82E6F" w:rsidP="008A7823">
      <w:pPr>
        <w:jc w:val="center"/>
        <w:rPr>
          <w:rStyle w:val="Strong"/>
          <w:b w:val="0"/>
        </w:rPr>
      </w:pPr>
      <w:r>
        <w:rPr>
          <w:rStyle w:val="Strong"/>
          <w:b w:val="0"/>
        </w:rPr>
        <w:t xml:space="preserve">Fig. 1 </w:t>
      </w:r>
      <w:r w:rsidR="009F7A78">
        <w:rPr>
          <w:rStyle w:val="Strong"/>
          <w:b w:val="0"/>
        </w:rPr>
        <w:t>–</w:t>
      </w:r>
      <w:r>
        <w:rPr>
          <w:rStyle w:val="Strong"/>
          <w:b w:val="0"/>
        </w:rPr>
        <w:t xml:space="preserve"> </w:t>
      </w:r>
      <w:r w:rsidR="009F7A78">
        <w:rPr>
          <w:rStyle w:val="Strong"/>
          <w:b w:val="0"/>
        </w:rPr>
        <w:t>Drill Base Unit – Process Defect Data</w:t>
      </w:r>
    </w:p>
    <w:p w14:paraId="72BCD768" w14:textId="5967A364" w:rsidR="003E3A16" w:rsidRDefault="00DF5D76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Given</w:t>
      </w:r>
      <w:r w:rsidR="003E3A16">
        <w:rPr>
          <w:rStyle w:val="Strong"/>
          <w:b w:val="0"/>
        </w:rPr>
        <w:t xml:space="preserve"> Fig. 1</w:t>
      </w:r>
      <w:r w:rsidR="00B70523">
        <w:rPr>
          <w:rStyle w:val="Strong"/>
          <w:b w:val="0"/>
        </w:rPr>
        <w:t>,</w:t>
      </w:r>
      <w:r w:rsidR="003E3A16">
        <w:rPr>
          <w:rStyle w:val="Strong"/>
          <w:b w:val="0"/>
        </w:rPr>
        <w:t xml:space="preserve"> </w:t>
      </w:r>
      <w:r w:rsidR="002502B2">
        <w:rPr>
          <w:rStyle w:val="Strong"/>
          <w:b w:val="0"/>
        </w:rPr>
        <w:t xml:space="preserve">I analysed the data </w:t>
      </w:r>
      <w:r w:rsidR="002F458B">
        <w:rPr>
          <w:rStyle w:val="Strong"/>
          <w:b w:val="0"/>
        </w:rPr>
        <w:t>given</w:t>
      </w:r>
      <w:r w:rsidR="00C35E9C">
        <w:rPr>
          <w:rStyle w:val="Strong"/>
          <w:b w:val="0"/>
        </w:rPr>
        <w:t xml:space="preserve">, filtered out the possible </w:t>
      </w:r>
      <w:r w:rsidR="00E0590E">
        <w:rPr>
          <w:rStyle w:val="Strong"/>
          <w:b w:val="0"/>
        </w:rPr>
        <w:t>variables</w:t>
      </w:r>
      <w:r>
        <w:rPr>
          <w:rStyle w:val="Strong"/>
          <w:b w:val="0"/>
        </w:rPr>
        <w:t xml:space="preserve"> </w:t>
      </w:r>
      <w:r w:rsidR="00430F92">
        <w:rPr>
          <w:rStyle w:val="Strong"/>
          <w:b w:val="0"/>
        </w:rPr>
        <w:t xml:space="preserve">and </w:t>
      </w:r>
      <w:r w:rsidR="007C2AB4">
        <w:rPr>
          <w:rStyle w:val="Strong"/>
          <w:b w:val="0"/>
        </w:rPr>
        <w:t>gathered the following results:</w:t>
      </w:r>
    </w:p>
    <w:p w14:paraId="7B71DB84" w14:textId="77777777" w:rsidR="009F7A78" w:rsidRDefault="009F7A78" w:rsidP="00F9604E">
      <w:pPr>
        <w:jc w:val="both"/>
        <w:rPr>
          <w:rStyle w:val="Strong"/>
          <w:b w:val="0"/>
        </w:rPr>
      </w:pPr>
    </w:p>
    <w:p w14:paraId="6E8CC1BF" w14:textId="3B1DA5E3" w:rsidR="006A4311" w:rsidRDefault="0056719B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Total n</w:t>
      </w:r>
      <w:r w:rsidRPr="0056719B">
        <w:rPr>
          <w:rStyle w:val="Strong"/>
          <w:b w:val="0"/>
        </w:rPr>
        <w:t xml:space="preserve">umber </w:t>
      </w:r>
      <w:r>
        <w:rPr>
          <w:rStyle w:val="Strong"/>
          <w:b w:val="0"/>
        </w:rPr>
        <w:t>of defects: 197</w:t>
      </w:r>
    </w:p>
    <w:p w14:paraId="28F1AF41" w14:textId="77777777" w:rsidR="0056719B" w:rsidRDefault="0056719B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Surface finish defects: 12</w:t>
      </w:r>
      <w:r w:rsidR="00EA529D">
        <w:rPr>
          <w:rStyle w:val="Strong"/>
          <w:b w:val="0"/>
        </w:rPr>
        <w:t>4</w:t>
      </w:r>
    </w:p>
    <w:p w14:paraId="5ADD159F" w14:textId="77777777" w:rsidR="0056719B" w:rsidRDefault="0056719B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Defective fini</w:t>
      </w:r>
      <w:r w:rsidR="00EA529D">
        <w:rPr>
          <w:rStyle w:val="Strong"/>
          <w:b w:val="0"/>
        </w:rPr>
        <w:t>shing defects: 6</w:t>
      </w:r>
    </w:p>
    <w:p w14:paraId="6E9359C3" w14:textId="77777777" w:rsidR="00EA529D" w:rsidRDefault="00EA529D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Blow Hole defects: 43</w:t>
      </w:r>
    </w:p>
    <w:p w14:paraId="25E78859" w14:textId="77777777" w:rsidR="00EA529D" w:rsidRDefault="00EA529D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Improper Shape defects: 20</w:t>
      </w:r>
    </w:p>
    <w:p w14:paraId="3E669792" w14:textId="50559175" w:rsidR="00EA529D" w:rsidRDefault="00EA529D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lastRenderedPageBreak/>
        <w:t>Other defects: 4</w:t>
      </w:r>
    </w:p>
    <w:p w14:paraId="3B124B8A" w14:textId="4C55FC03" w:rsidR="00E454FE" w:rsidRDefault="00E454FE" w:rsidP="00F9604E">
      <w:pPr>
        <w:jc w:val="both"/>
        <w:rPr>
          <w:rStyle w:val="Strong"/>
          <w:b w:val="0"/>
        </w:rPr>
      </w:pPr>
    </w:p>
    <w:p w14:paraId="19B1CC7E" w14:textId="795C953F" w:rsidR="00E454FE" w:rsidRDefault="00E454FE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Total number of defects caused by Machine 1: </w:t>
      </w:r>
      <w:r w:rsidR="004B40F7">
        <w:rPr>
          <w:rStyle w:val="Strong"/>
          <w:b w:val="0"/>
        </w:rPr>
        <w:t>121</w:t>
      </w:r>
    </w:p>
    <w:p w14:paraId="6B1B36F6" w14:textId="2BC5F4D2" w:rsidR="00E454FE" w:rsidRDefault="00E454FE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Total number of defects caused by Machine 2: </w:t>
      </w:r>
      <w:r w:rsidR="00AC03D5">
        <w:rPr>
          <w:rStyle w:val="Strong"/>
          <w:b w:val="0"/>
        </w:rPr>
        <w:t>7</w:t>
      </w:r>
      <w:r w:rsidR="00F80039">
        <w:rPr>
          <w:rStyle w:val="Strong"/>
          <w:b w:val="0"/>
        </w:rPr>
        <w:t>6</w:t>
      </w:r>
    </w:p>
    <w:p w14:paraId="644DDE60" w14:textId="1A58EAA9" w:rsidR="008052F8" w:rsidRDefault="008052F8" w:rsidP="00F9604E">
      <w:pPr>
        <w:jc w:val="both"/>
        <w:rPr>
          <w:rStyle w:val="Strong"/>
          <w:b w:val="0"/>
        </w:rPr>
      </w:pPr>
    </w:p>
    <w:p w14:paraId="602F0A71" w14:textId="003821D2" w:rsidR="008052F8" w:rsidRDefault="008052F8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Total number of defects caused by Worker </w:t>
      </w:r>
      <w:r w:rsidR="006A0671">
        <w:rPr>
          <w:rStyle w:val="Strong"/>
          <w:b w:val="0"/>
        </w:rPr>
        <w:t>A:</w:t>
      </w:r>
      <w:r w:rsidR="00A32FF2">
        <w:rPr>
          <w:rStyle w:val="Strong"/>
          <w:b w:val="0"/>
        </w:rPr>
        <w:t xml:space="preserve"> 4</w:t>
      </w:r>
      <w:r w:rsidR="003625F4">
        <w:rPr>
          <w:rStyle w:val="Strong"/>
          <w:b w:val="0"/>
        </w:rPr>
        <w:t>8</w:t>
      </w:r>
    </w:p>
    <w:p w14:paraId="6047BE1F" w14:textId="53668C74" w:rsidR="006A0671" w:rsidRDefault="006A0671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Total number of defects caused by Worker B</w:t>
      </w:r>
      <w:r w:rsidR="00A32FF2">
        <w:rPr>
          <w:rStyle w:val="Strong"/>
          <w:b w:val="0"/>
        </w:rPr>
        <w:t>:</w:t>
      </w:r>
      <w:r w:rsidR="005B243E">
        <w:rPr>
          <w:rStyle w:val="Strong"/>
          <w:b w:val="0"/>
        </w:rPr>
        <w:t xml:space="preserve"> 73</w:t>
      </w:r>
    </w:p>
    <w:p w14:paraId="3B559596" w14:textId="44728A2D" w:rsidR="006A0671" w:rsidRDefault="006A0671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Total number of defects caused by Worker C</w:t>
      </w:r>
      <w:r w:rsidR="005B243E">
        <w:rPr>
          <w:rStyle w:val="Strong"/>
          <w:b w:val="0"/>
        </w:rPr>
        <w:t>:</w:t>
      </w:r>
      <w:r w:rsidR="006F0CF8">
        <w:rPr>
          <w:rStyle w:val="Strong"/>
          <w:b w:val="0"/>
        </w:rPr>
        <w:t xml:space="preserve"> 33</w:t>
      </w:r>
    </w:p>
    <w:p w14:paraId="084E910D" w14:textId="0D484C78" w:rsidR="008052F8" w:rsidRDefault="006A0671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Total number of defects caused by Worker D</w:t>
      </w:r>
      <w:r w:rsidR="005B243E">
        <w:rPr>
          <w:rStyle w:val="Strong"/>
          <w:b w:val="0"/>
        </w:rPr>
        <w:t>:</w:t>
      </w:r>
      <w:r w:rsidR="006F0CF8">
        <w:rPr>
          <w:rStyle w:val="Strong"/>
          <w:b w:val="0"/>
        </w:rPr>
        <w:t xml:space="preserve"> </w:t>
      </w:r>
      <w:r w:rsidR="00D849A4">
        <w:rPr>
          <w:rStyle w:val="Strong"/>
          <w:b w:val="0"/>
        </w:rPr>
        <w:t>43</w:t>
      </w:r>
    </w:p>
    <w:p w14:paraId="50E87541" w14:textId="3E278280" w:rsidR="00A0418D" w:rsidRDefault="00A0418D" w:rsidP="00F9604E">
      <w:pPr>
        <w:pStyle w:val="Heading1"/>
        <w:jc w:val="both"/>
        <w:rPr>
          <w:rStyle w:val="Strong"/>
          <w:b w:val="0"/>
        </w:rPr>
      </w:pPr>
      <w:r>
        <w:rPr>
          <w:rStyle w:val="Strong"/>
          <w:b w:val="0"/>
        </w:rPr>
        <w:t>Surface finishing defects</w:t>
      </w:r>
    </w:p>
    <w:p w14:paraId="715D150B" w14:textId="77777777" w:rsidR="00A0418D" w:rsidRDefault="00A0418D" w:rsidP="00F9604E">
      <w:pPr>
        <w:jc w:val="both"/>
        <w:rPr>
          <w:rStyle w:val="Strong"/>
          <w:b w:val="0"/>
        </w:rPr>
      </w:pPr>
    </w:p>
    <w:p w14:paraId="055B344D" w14:textId="073402D3" w:rsidR="00EA529D" w:rsidRDefault="00EA529D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Surface finish defects AM</w:t>
      </w:r>
      <w:r w:rsidR="0089571C">
        <w:rPr>
          <w:rStyle w:val="Strong"/>
          <w:b w:val="0"/>
        </w:rPr>
        <w:t>/PM</w:t>
      </w:r>
      <w:r>
        <w:rPr>
          <w:rStyle w:val="Strong"/>
          <w:b w:val="0"/>
        </w:rPr>
        <w:t>: 65</w:t>
      </w:r>
      <w:r w:rsidR="0089571C">
        <w:rPr>
          <w:rStyle w:val="Strong"/>
          <w:b w:val="0"/>
        </w:rPr>
        <w:t>/59</w:t>
      </w:r>
    </w:p>
    <w:p w14:paraId="16F212D7" w14:textId="77777777" w:rsidR="0089571C" w:rsidRDefault="0089571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Surface finish defects Mon/Tue/Wed/Thu/Fri/Sat: 14/20/37/20/10/13</w:t>
      </w:r>
    </w:p>
    <w:p w14:paraId="5FC98F2A" w14:textId="77777777" w:rsidR="0089571C" w:rsidRDefault="0089571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Surface finish defects Mon AM/PM: 7/7</w:t>
      </w:r>
    </w:p>
    <w:p w14:paraId="52861CA6" w14:textId="77777777" w:rsidR="0089571C" w:rsidRDefault="0089571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Surface finish defects Tue AM/PM: 13/7</w:t>
      </w:r>
    </w:p>
    <w:p w14:paraId="7E05E8EA" w14:textId="77777777" w:rsidR="0089571C" w:rsidRDefault="0089571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Surface finish defects Wed AM/PM: 16/21</w:t>
      </w:r>
    </w:p>
    <w:p w14:paraId="43C54654" w14:textId="77777777" w:rsidR="0089571C" w:rsidRDefault="0089571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Surface finish defects Thu AM/PM: 13/7</w:t>
      </w:r>
    </w:p>
    <w:p w14:paraId="0227DEF5" w14:textId="77777777" w:rsidR="0089571C" w:rsidRDefault="0089571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Surface finish defects Fri AM/PM: 10/10</w:t>
      </w:r>
    </w:p>
    <w:p w14:paraId="4EA119B2" w14:textId="77777777" w:rsidR="0089571C" w:rsidRDefault="0089571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Surface finish defects Sat AM/PM: 6/7</w:t>
      </w:r>
    </w:p>
    <w:p w14:paraId="1563A074" w14:textId="77777777" w:rsidR="00812903" w:rsidRDefault="00812903" w:rsidP="00F9604E">
      <w:pPr>
        <w:jc w:val="both"/>
        <w:rPr>
          <w:rStyle w:val="Strong"/>
          <w:b w:val="0"/>
        </w:rPr>
      </w:pPr>
    </w:p>
    <w:p w14:paraId="2A0F4401" w14:textId="77777777" w:rsidR="00EF5265" w:rsidRDefault="00EF5265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Total number of Surface finish defects cause by Machine 1: 74</w:t>
      </w:r>
    </w:p>
    <w:p w14:paraId="26B0A73E" w14:textId="403E625D" w:rsidR="00EF5265" w:rsidRDefault="00EF5265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Total number of Surface finish defects cause by Machine 2: 50</w:t>
      </w:r>
    </w:p>
    <w:p w14:paraId="158BA599" w14:textId="7F031D43" w:rsidR="0091404E" w:rsidRDefault="0091404E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A and B: Machine 1 </w:t>
      </w:r>
    </w:p>
    <w:p w14:paraId="34506CD7" w14:textId="6B8EC6A2" w:rsidR="0091404E" w:rsidRDefault="0091404E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Worker C and D: Machine 2</w:t>
      </w:r>
    </w:p>
    <w:p w14:paraId="620CB6EF" w14:textId="77777777" w:rsidR="00812903" w:rsidRDefault="00812903" w:rsidP="00F9604E">
      <w:pPr>
        <w:jc w:val="both"/>
        <w:rPr>
          <w:rStyle w:val="Strong"/>
          <w:b w:val="0"/>
        </w:rPr>
      </w:pPr>
    </w:p>
    <w:p w14:paraId="07C2C2A4" w14:textId="77777777" w:rsidR="0091404E" w:rsidRDefault="004D706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Total number of Worker A Surface finish defects: 26</w:t>
      </w:r>
    </w:p>
    <w:p w14:paraId="60B32D89" w14:textId="3F6C4C54" w:rsidR="004D706C" w:rsidRDefault="004D706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Worker A Surface finish defects AM/PM: 17/9</w:t>
      </w:r>
    </w:p>
    <w:p w14:paraId="54E6CE50" w14:textId="77777777" w:rsidR="004D706C" w:rsidRDefault="004D706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Worker A Surface finish defects Mon AM/PM: 2/1</w:t>
      </w:r>
    </w:p>
    <w:p w14:paraId="3585C255" w14:textId="77777777" w:rsidR="004D706C" w:rsidRDefault="004D706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Worker A Surface finish defects Tue AM/PM: 3/1</w:t>
      </w:r>
    </w:p>
    <w:p w14:paraId="677D069A" w14:textId="77777777" w:rsidR="004D706C" w:rsidRDefault="004D706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Worker A Surface finish defects Wed AM/PM: 3/4</w:t>
      </w:r>
    </w:p>
    <w:p w14:paraId="427325FA" w14:textId="77777777" w:rsidR="004D706C" w:rsidRDefault="004D706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Worker A Surface finish defects Thu AM/PM: 4/1</w:t>
      </w:r>
    </w:p>
    <w:p w14:paraId="5684AE1A" w14:textId="77777777" w:rsidR="00EF5265" w:rsidRDefault="004D706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Worker A Surface finish defects Fri AM/PM: 4/2</w:t>
      </w:r>
    </w:p>
    <w:p w14:paraId="3B1803D2" w14:textId="77777777" w:rsidR="004D706C" w:rsidRDefault="004D706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lastRenderedPageBreak/>
        <w:t>Worker A Surface finish defects Sat AM/PM:1/0</w:t>
      </w:r>
    </w:p>
    <w:p w14:paraId="23576A1B" w14:textId="77777777" w:rsidR="00812903" w:rsidRDefault="00812903" w:rsidP="00F9604E">
      <w:pPr>
        <w:jc w:val="both"/>
        <w:rPr>
          <w:rStyle w:val="Strong"/>
          <w:b w:val="0"/>
        </w:rPr>
      </w:pPr>
    </w:p>
    <w:p w14:paraId="6B8E46FA" w14:textId="77777777" w:rsidR="00EF5265" w:rsidRDefault="00EF5265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Total number of Worker B Surface finish defects: 48</w:t>
      </w:r>
    </w:p>
    <w:p w14:paraId="4C45D55D" w14:textId="77777777" w:rsidR="00EF5265" w:rsidRDefault="00EF5265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Worker B Surface finish defects AM/PM: 22/26</w:t>
      </w:r>
    </w:p>
    <w:p w14:paraId="2E172408" w14:textId="77777777" w:rsidR="00EF5265" w:rsidRDefault="00EF5265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B Surface finish defects Mon AM/PM: </w:t>
      </w:r>
      <w:r w:rsidR="00812903">
        <w:rPr>
          <w:rStyle w:val="Strong"/>
          <w:b w:val="0"/>
        </w:rPr>
        <w:t>1/4</w:t>
      </w:r>
    </w:p>
    <w:p w14:paraId="48CE192D" w14:textId="77777777" w:rsidR="00EF5265" w:rsidRDefault="00EF5265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B Surface finish defects Tue AM/PM: </w:t>
      </w:r>
      <w:r w:rsidR="00812903">
        <w:rPr>
          <w:rStyle w:val="Strong"/>
          <w:b w:val="0"/>
        </w:rPr>
        <w:t>6/3</w:t>
      </w:r>
    </w:p>
    <w:p w14:paraId="25A8BE1F" w14:textId="77777777" w:rsidR="00EF5265" w:rsidRDefault="00EF5265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B Surface finish defects Wed AM/PM: </w:t>
      </w:r>
      <w:r w:rsidR="00812903">
        <w:rPr>
          <w:rStyle w:val="Strong"/>
          <w:b w:val="0"/>
        </w:rPr>
        <w:t>6/6</w:t>
      </w:r>
    </w:p>
    <w:p w14:paraId="55927EE1" w14:textId="77777777" w:rsidR="00EF5265" w:rsidRDefault="00EF5265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B Surface finish defects Thu AM/PM: </w:t>
      </w:r>
      <w:r w:rsidR="00812903">
        <w:rPr>
          <w:rStyle w:val="Strong"/>
          <w:b w:val="0"/>
        </w:rPr>
        <w:t>5/3</w:t>
      </w:r>
    </w:p>
    <w:p w14:paraId="701A72D9" w14:textId="77777777" w:rsidR="00EF5265" w:rsidRDefault="00EF5265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B Surface finish defects Fri AM/PM: </w:t>
      </w:r>
      <w:r w:rsidR="00812903">
        <w:rPr>
          <w:rStyle w:val="Strong"/>
          <w:b w:val="0"/>
        </w:rPr>
        <w:t>2/5</w:t>
      </w:r>
    </w:p>
    <w:p w14:paraId="41B4EB5D" w14:textId="77777777" w:rsidR="00EF5265" w:rsidRDefault="00EF5265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Worker B Surface finish defects Sat AM/PM:</w:t>
      </w:r>
      <w:r w:rsidR="00812903">
        <w:rPr>
          <w:rStyle w:val="Strong"/>
          <w:b w:val="0"/>
        </w:rPr>
        <w:t xml:space="preserve"> 2/5</w:t>
      </w:r>
    </w:p>
    <w:p w14:paraId="6AA05B09" w14:textId="77777777" w:rsidR="00812903" w:rsidRDefault="00812903" w:rsidP="00F9604E">
      <w:pPr>
        <w:jc w:val="both"/>
        <w:rPr>
          <w:rStyle w:val="Strong"/>
          <w:b w:val="0"/>
        </w:rPr>
      </w:pPr>
    </w:p>
    <w:p w14:paraId="24D168A0" w14:textId="77777777" w:rsidR="00812903" w:rsidRDefault="00812903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Total number of Worker C Surface finish defects: 24</w:t>
      </w:r>
    </w:p>
    <w:p w14:paraId="10A77B60" w14:textId="77777777" w:rsidR="00812903" w:rsidRDefault="00812903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Worker C Surface finish defects AM/PM: 13/11</w:t>
      </w:r>
    </w:p>
    <w:p w14:paraId="0434BCAA" w14:textId="77777777" w:rsidR="00812903" w:rsidRDefault="00812903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Worker C Surface finish defects Mon AM/PM: 2/1</w:t>
      </w:r>
    </w:p>
    <w:p w14:paraId="76366E5E" w14:textId="77777777" w:rsidR="00812903" w:rsidRDefault="00812903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Worker C Surface finish defects Tue AM/PM: 2/0</w:t>
      </w:r>
    </w:p>
    <w:p w14:paraId="2134F739" w14:textId="77777777" w:rsidR="00812903" w:rsidRDefault="00812903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Worker C Surface finish defects Wed AM/PM: 4/6</w:t>
      </w:r>
    </w:p>
    <w:p w14:paraId="07FD0EEA" w14:textId="77777777" w:rsidR="00812903" w:rsidRDefault="00812903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Worker C Surface finish defects Thu AM/PM: 2/1</w:t>
      </w:r>
    </w:p>
    <w:p w14:paraId="1231EC3F" w14:textId="77777777" w:rsidR="00812903" w:rsidRDefault="00812903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Worker C Surface finish defects Fri AM/PM: 2/2</w:t>
      </w:r>
    </w:p>
    <w:p w14:paraId="2040DA12" w14:textId="77777777" w:rsidR="00812903" w:rsidRDefault="00812903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Worker C Surface finish defects Sat AM/PM:1/1</w:t>
      </w:r>
    </w:p>
    <w:p w14:paraId="72FAAC51" w14:textId="77777777" w:rsidR="00812903" w:rsidRDefault="00812903" w:rsidP="00F9604E">
      <w:pPr>
        <w:jc w:val="both"/>
        <w:rPr>
          <w:rStyle w:val="Strong"/>
          <w:b w:val="0"/>
        </w:rPr>
      </w:pPr>
    </w:p>
    <w:p w14:paraId="15B1A015" w14:textId="77777777" w:rsidR="00812903" w:rsidRDefault="00812903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Total number of Worker D Surface finish defects: </w:t>
      </w:r>
      <w:r w:rsidR="00202678">
        <w:rPr>
          <w:rStyle w:val="Strong"/>
          <w:b w:val="0"/>
        </w:rPr>
        <w:t>26</w:t>
      </w:r>
    </w:p>
    <w:p w14:paraId="5A56F475" w14:textId="77777777" w:rsidR="00812903" w:rsidRDefault="00812903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D Surface finish defects AM/PM: </w:t>
      </w:r>
      <w:r w:rsidR="00202678">
        <w:rPr>
          <w:rStyle w:val="Strong"/>
          <w:b w:val="0"/>
        </w:rPr>
        <w:t>13</w:t>
      </w:r>
      <w:r>
        <w:rPr>
          <w:rStyle w:val="Strong"/>
          <w:b w:val="0"/>
        </w:rPr>
        <w:t>/</w:t>
      </w:r>
      <w:r w:rsidR="00202678">
        <w:rPr>
          <w:rStyle w:val="Strong"/>
          <w:b w:val="0"/>
        </w:rPr>
        <w:t>13</w:t>
      </w:r>
    </w:p>
    <w:p w14:paraId="54ED1A7F" w14:textId="77777777" w:rsidR="00812903" w:rsidRDefault="00812903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D Surface finish defects Mon AM/PM: </w:t>
      </w:r>
      <w:r w:rsidR="00202678">
        <w:rPr>
          <w:rStyle w:val="Strong"/>
          <w:b w:val="0"/>
        </w:rPr>
        <w:t>2</w:t>
      </w:r>
      <w:r>
        <w:rPr>
          <w:rStyle w:val="Strong"/>
          <w:b w:val="0"/>
        </w:rPr>
        <w:t>/</w:t>
      </w:r>
      <w:r w:rsidR="00202678">
        <w:rPr>
          <w:rStyle w:val="Strong"/>
          <w:b w:val="0"/>
        </w:rPr>
        <w:t>1</w:t>
      </w:r>
    </w:p>
    <w:p w14:paraId="271E6CDB" w14:textId="77777777" w:rsidR="00812903" w:rsidRDefault="00812903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D Surface finish defects Tue AM/PM: </w:t>
      </w:r>
      <w:r w:rsidR="00202678">
        <w:rPr>
          <w:rStyle w:val="Strong"/>
          <w:b w:val="0"/>
        </w:rPr>
        <w:t>2</w:t>
      </w:r>
      <w:r>
        <w:rPr>
          <w:rStyle w:val="Strong"/>
          <w:b w:val="0"/>
        </w:rPr>
        <w:t>/3</w:t>
      </w:r>
    </w:p>
    <w:p w14:paraId="5542C48E" w14:textId="77777777" w:rsidR="00812903" w:rsidRDefault="00812903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D Surface finish defects Wed AM/PM: </w:t>
      </w:r>
      <w:r w:rsidR="00202678">
        <w:rPr>
          <w:rStyle w:val="Strong"/>
          <w:b w:val="0"/>
        </w:rPr>
        <w:t>3</w:t>
      </w:r>
      <w:r>
        <w:rPr>
          <w:rStyle w:val="Strong"/>
          <w:b w:val="0"/>
        </w:rPr>
        <w:t>/</w:t>
      </w:r>
      <w:r w:rsidR="00202678">
        <w:rPr>
          <w:rStyle w:val="Strong"/>
          <w:b w:val="0"/>
        </w:rPr>
        <w:t>5</w:t>
      </w:r>
    </w:p>
    <w:p w14:paraId="7D7B61DC" w14:textId="77777777" w:rsidR="00812903" w:rsidRDefault="00812903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D Surface finish defects Thu AM/PM: </w:t>
      </w:r>
      <w:r w:rsidR="00202678">
        <w:rPr>
          <w:rStyle w:val="Strong"/>
          <w:b w:val="0"/>
        </w:rPr>
        <w:t>2</w:t>
      </w:r>
      <w:r>
        <w:rPr>
          <w:rStyle w:val="Strong"/>
          <w:b w:val="0"/>
        </w:rPr>
        <w:t>/</w:t>
      </w:r>
      <w:r w:rsidR="00202678">
        <w:rPr>
          <w:rStyle w:val="Strong"/>
          <w:b w:val="0"/>
        </w:rPr>
        <w:t>2</w:t>
      </w:r>
    </w:p>
    <w:p w14:paraId="016632CE" w14:textId="77777777" w:rsidR="00812903" w:rsidRDefault="00812903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D Surface finish defects Fri AM/PM: </w:t>
      </w:r>
      <w:r w:rsidR="00202678">
        <w:rPr>
          <w:rStyle w:val="Strong"/>
          <w:b w:val="0"/>
        </w:rPr>
        <w:t>2</w:t>
      </w:r>
      <w:r>
        <w:rPr>
          <w:rStyle w:val="Strong"/>
          <w:b w:val="0"/>
        </w:rPr>
        <w:t>/</w:t>
      </w:r>
      <w:r w:rsidR="00202678">
        <w:rPr>
          <w:rStyle w:val="Strong"/>
          <w:b w:val="0"/>
        </w:rPr>
        <w:t>1</w:t>
      </w:r>
    </w:p>
    <w:p w14:paraId="427C59E1" w14:textId="62C407B9" w:rsidR="008215AE" w:rsidRDefault="00812903" w:rsidP="008215A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Worker D Surface finish defects Sat AM/PM: 2/</w:t>
      </w:r>
      <w:r w:rsidR="00202678">
        <w:rPr>
          <w:rStyle w:val="Strong"/>
          <w:b w:val="0"/>
        </w:rPr>
        <w:t>1</w:t>
      </w:r>
    </w:p>
    <w:p w14:paraId="15692CCF" w14:textId="7EE8CA8D" w:rsidR="008215AE" w:rsidRDefault="008215AE" w:rsidP="008215AE">
      <w:pPr>
        <w:jc w:val="both"/>
        <w:rPr>
          <w:rStyle w:val="Strong"/>
          <w:b w:val="0"/>
        </w:rPr>
      </w:pPr>
    </w:p>
    <w:p w14:paraId="154D3641" w14:textId="1A1AFA81" w:rsidR="008215AE" w:rsidRDefault="008215AE" w:rsidP="00F9604E">
      <w:pPr>
        <w:pStyle w:val="Heading1"/>
        <w:jc w:val="both"/>
        <w:rPr>
          <w:rStyle w:val="Strong"/>
          <w:rFonts w:eastAsiaTheme="minorHAnsi" w:cstheme="minorBidi"/>
          <w:b w:val="0"/>
          <w:sz w:val="22"/>
          <w:szCs w:val="22"/>
        </w:rPr>
      </w:pPr>
    </w:p>
    <w:p w14:paraId="1808D9D1" w14:textId="77777777" w:rsidR="008215AE" w:rsidRPr="008215AE" w:rsidRDefault="008215AE" w:rsidP="008215AE"/>
    <w:p w14:paraId="7DA14F48" w14:textId="6D23E676" w:rsidR="00A0418D" w:rsidRDefault="00A0418D" w:rsidP="00F9604E">
      <w:pPr>
        <w:pStyle w:val="Heading1"/>
        <w:jc w:val="both"/>
        <w:rPr>
          <w:rStyle w:val="Strong"/>
          <w:b w:val="0"/>
        </w:rPr>
      </w:pPr>
      <w:r>
        <w:rPr>
          <w:rStyle w:val="Strong"/>
          <w:b w:val="0"/>
        </w:rPr>
        <w:lastRenderedPageBreak/>
        <w:t>Defective finishing defects</w:t>
      </w:r>
    </w:p>
    <w:p w14:paraId="1CB89C6A" w14:textId="77777777" w:rsidR="00A0418D" w:rsidRPr="00A0418D" w:rsidRDefault="00A0418D" w:rsidP="00F9604E">
      <w:pPr>
        <w:jc w:val="both"/>
      </w:pPr>
    </w:p>
    <w:p w14:paraId="4C634599" w14:textId="71344754" w:rsidR="00000F19" w:rsidRDefault="00000F19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Defective finishing</w:t>
      </w:r>
      <w:r w:rsidR="00202678">
        <w:rPr>
          <w:rStyle w:val="Strong"/>
          <w:b w:val="0"/>
        </w:rPr>
        <w:t xml:space="preserve"> defects AM/PM: </w:t>
      </w:r>
      <w:r>
        <w:rPr>
          <w:rStyle w:val="Strong"/>
          <w:b w:val="0"/>
        </w:rPr>
        <w:t>5</w:t>
      </w:r>
      <w:r w:rsidR="00202678">
        <w:rPr>
          <w:rStyle w:val="Strong"/>
          <w:b w:val="0"/>
        </w:rPr>
        <w:t>/</w:t>
      </w:r>
      <w:r>
        <w:rPr>
          <w:rStyle w:val="Strong"/>
          <w:b w:val="0"/>
        </w:rPr>
        <w:t>1</w:t>
      </w:r>
    </w:p>
    <w:p w14:paraId="1771D2CE" w14:textId="77777777" w:rsidR="00202678" w:rsidRDefault="00000F19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Defective finishing defects </w:t>
      </w:r>
      <w:r w:rsidR="00202678">
        <w:rPr>
          <w:rStyle w:val="Strong"/>
          <w:b w:val="0"/>
        </w:rPr>
        <w:t xml:space="preserve">Mon/Tue/Wed/Thu/Fri/Sat: </w:t>
      </w:r>
      <w:r>
        <w:rPr>
          <w:rStyle w:val="Strong"/>
          <w:b w:val="0"/>
        </w:rPr>
        <w:t>0</w:t>
      </w:r>
      <w:r w:rsidR="00202678">
        <w:rPr>
          <w:rStyle w:val="Strong"/>
          <w:b w:val="0"/>
        </w:rPr>
        <w:t>/</w:t>
      </w:r>
      <w:r>
        <w:rPr>
          <w:rStyle w:val="Strong"/>
          <w:b w:val="0"/>
        </w:rPr>
        <w:t>0</w:t>
      </w:r>
      <w:r w:rsidR="00202678">
        <w:rPr>
          <w:rStyle w:val="Strong"/>
          <w:b w:val="0"/>
        </w:rPr>
        <w:t>/</w:t>
      </w:r>
      <w:r>
        <w:rPr>
          <w:rStyle w:val="Strong"/>
          <w:b w:val="0"/>
        </w:rPr>
        <w:t>1</w:t>
      </w:r>
      <w:r w:rsidR="00202678">
        <w:rPr>
          <w:rStyle w:val="Strong"/>
          <w:b w:val="0"/>
        </w:rPr>
        <w:t>/</w:t>
      </w:r>
      <w:r>
        <w:rPr>
          <w:rStyle w:val="Strong"/>
          <w:b w:val="0"/>
        </w:rPr>
        <w:t>1</w:t>
      </w:r>
      <w:r w:rsidR="00202678">
        <w:rPr>
          <w:rStyle w:val="Strong"/>
          <w:b w:val="0"/>
        </w:rPr>
        <w:t>/</w:t>
      </w:r>
      <w:r>
        <w:rPr>
          <w:rStyle w:val="Strong"/>
          <w:b w:val="0"/>
        </w:rPr>
        <w:t>3</w:t>
      </w:r>
      <w:r w:rsidR="00202678">
        <w:rPr>
          <w:rStyle w:val="Strong"/>
          <w:b w:val="0"/>
        </w:rPr>
        <w:t>/1</w:t>
      </w:r>
    </w:p>
    <w:p w14:paraId="04B0E29C" w14:textId="77777777" w:rsidR="00202678" w:rsidRDefault="00000F19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Defective finishing defects </w:t>
      </w:r>
      <w:r w:rsidR="00202678">
        <w:rPr>
          <w:rStyle w:val="Strong"/>
          <w:b w:val="0"/>
        </w:rPr>
        <w:t xml:space="preserve">Mon AM/PM: </w:t>
      </w:r>
      <w:r>
        <w:rPr>
          <w:rStyle w:val="Strong"/>
          <w:b w:val="0"/>
        </w:rPr>
        <w:t>0/0</w:t>
      </w:r>
    </w:p>
    <w:p w14:paraId="10F22FE0" w14:textId="77777777" w:rsidR="00202678" w:rsidRDefault="00000F19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Defective finishing defects </w:t>
      </w:r>
      <w:r w:rsidR="00202678">
        <w:rPr>
          <w:rStyle w:val="Strong"/>
          <w:b w:val="0"/>
        </w:rPr>
        <w:t xml:space="preserve">Tue AM/PM: </w:t>
      </w:r>
      <w:r>
        <w:rPr>
          <w:rStyle w:val="Strong"/>
          <w:b w:val="0"/>
        </w:rPr>
        <w:t>0/0</w:t>
      </w:r>
    </w:p>
    <w:p w14:paraId="36235681" w14:textId="77777777" w:rsidR="00202678" w:rsidRDefault="00000F19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Defective finishing defects </w:t>
      </w:r>
      <w:r w:rsidR="00202678">
        <w:rPr>
          <w:rStyle w:val="Strong"/>
          <w:b w:val="0"/>
        </w:rPr>
        <w:t xml:space="preserve">Wed AM/PM: </w:t>
      </w:r>
      <w:r>
        <w:rPr>
          <w:rStyle w:val="Strong"/>
          <w:b w:val="0"/>
        </w:rPr>
        <w:t>1/0</w:t>
      </w:r>
    </w:p>
    <w:p w14:paraId="04BA5A33" w14:textId="77777777" w:rsidR="00202678" w:rsidRDefault="00000F19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Defective finishing defects </w:t>
      </w:r>
      <w:r w:rsidR="00202678">
        <w:rPr>
          <w:rStyle w:val="Strong"/>
          <w:b w:val="0"/>
        </w:rPr>
        <w:t xml:space="preserve">Thu AM/PM: </w:t>
      </w:r>
      <w:r>
        <w:rPr>
          <w:rStyle w:val="Strong"/>
          <w:b w:val="0"/>
        </w:rPr>
        <w:t>0/1</w:t>
      </w:r>
    </w:p>
    <w:p w14:paraId="7C230701" w14:textId="77777777" w:rsidR="00202678" w:rsidRDefault="00000F19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Defective finishing defects </w:t>
      </w:r>
      <w:r w:rsidR="00202678">
        <w:rPr>
          <w:rStyle w:val="Strong"/>
          <w:b w:val="0"/>
        </w:rPr>
        <w:t xml:space="preserve">Fri AM/PM: </w:t>
      </w:r>
      <w:r>
        <w:rPr>
          <w:rStyle w:val="Strong"/>
          <w:b w:val="0"/>
        </w:rPr>
        <w:t>3/0</w:t>
      </w:r>
    </w:p>
    <w:p w14:paraId="66D09F35" w14:textId="77777777" w:rsidR="00202678" w:rsidRDefault="00000F19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Defective finishing defects </w:t>
      </w:r>
      <w:r w:rsidR="00202678">
        <w:rPr>
          <w:rStyle w:val="Strong"/>
          <w:b w:val="0"/>
        </w:rPr>
        <w:t xml:space="preserve">Sat AM/PM: </w:t>
      </w:r>
      <w:r>
        <w:rPr>
          <w:rStyle w:val="Strong"/>
          <w:b w:val="0"/>
        </w:rPr>
        <w:t>1/0</w:t>
      </w:r>
    </w:p>
    <w:p w14:paraId="6C78992E" w14:textId="77777777" w:rsidR="00202678" w:rsidRDefault="00202678" w:rsidP="00F9604E">
      <w:pPr>
        <w:jc w:val="both"/>
        <w:rPr>
          <w:rStyle w:val="Strong"/>
          <w:b w:val="0"/>
        </w:rPr>
      </w:pPr>
    </w:p>
    <w:p w14:paraId="69996D40" w14:textId="77777777" w:rsidR="00202678" w:rsidRDefault="00202678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Total number of </w:t>
      </w:r>
      <w:r w:rsidR="00000F19">
        <w:rPr>
          <w:rStyle w:val="Strong"/>
          <w:b w:val="0"/>
        </w:rPr>
        <w:t xml:space="preserve">Defective finishing defects </w:t>
      </w:r>
      <w:r>
        <w:rPr>
          <w:rStyle w:val="Strong"/>
          <w:b w:val="0"/>
        </w:rPr>
        <w:t xml:space="preserve">cause by Machine 1: </w:t>
      </w:r>
      <w:r w:rsidR="00000F19">
        <w:rPr>
          <w:rStyle w:val="Strong"/>
          <w:b w:val="0"/>
        </w:rPr>
        <w:t>0</w:t>
      </w:r>
    </w:p>
    <w:p w14:paraId="3E010DB0" w14:textId="2ECABF07" w:rsidR="00202678" w:rsidRDefault="00202678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Total number of </w:t>
      </w:r>
      <w:r w:rsidR="00000F19">
        <w:rPr>
          <w:rStyle w:val="Strong"/>
          <w:b w:val="0"/>
        </w:rPr>
        <w:t xml:space="preserve">Defective finishing defects </w:t>
      </w:r>
      <w:r>
        <w:rPr>
          <w:rStyle w:val="Strong"/>
          <w:b w:val="0"/>
        </w:rPr>
        <w:t xml:space="preserve">cause by Machine 2: </w:t>
      </w:r>
      <w:r w:rsidR="00000F19">
        <w:rPr>
          <w:rStyle w:val="Strong"/>
          <w:b w:val="0"/>
        </w:rPr>
        <w:t>6</w:t>
      </w:r>
    </w:p>
    <w:p w14:paraId="1F48C7E7" w14:textId="70B5F26B" w:rsidR="001F0D6C" w:rsidRDefault="001F0D6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A and B: Machine 1 </w:t>
      </w:r>
    </w:p>
    <w:p w14:paraId="6BB8AF32" w14:textId="1B72D457" w:rsidR="001F0D6C" w:rsidRDefault="001F0D6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Worker C and D: Machine 2</w:t>
      </w:r>
    </w:p>
    <w:p w14:paraId="4976DFD2" w14:textId="77777777" w:rsidR="00202678" w:rsidRDefault="00202678" w:rsidP="00F9604E">
      <w:pPr>
        <w:jc w:val="both"/>
        <w:rPr>
          <w:rStyle w:val="Strong"/>
          <w:b w:val="0"/>
        </w:rPr>
      </w:pPr>
    </w:p>
    <w:p w14:paraId="70754EAE" w14:textId="57FCE702" w:rsidR="00202678" w:rsidRDefault="00202678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Total number of Worker A </w:t>
      </w:r>
      <w:r w:rsidR="002625F5">
        <w:rPr>
          <w:rStyle w:val="Strong"/>
          <w:b w:val="0"/>
        </w:rPr>
        <w:t>Defective finishing defects</w:t>
      </w:r>
      <w:r>
        <w:rPr>
          <w:rStyle w:val="Strong"/>
          <w:b w:val="0"/>
        </w:rPr>
        <w:t xml:space="preserve">: </w:t>
      </w:r>
      <w:r w:rsidR="00000F19">
        <w:rPr>
          <w:rStyle w:val="Strong"/>
          <w:b w:val="0"/>
        </w:rPr>
        <w:t>0</w:t>
      </w:r>
    </w:p>
    <w:p w14:paraId="5EC52E2F" w14:textId="1FC44A9D" w:rsidR="00202678" w:rsidRDefault="00202678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Total number of Worker B </w:t>
      </w:r>
      <w:r w:rsidR="002625F5">
        <w:rPr>
          <w:rStyle w:val="Strong"/>
          <w:b w:val="0"/>
        </w:rPr>
        <w:t>Defective finishing defects</w:t>
      </w:r>
      <w:r>
        <w:rPr>
          <w:rStyle w:val="Strong"/>
          <w:b w:val="0"/>
        </w:rPr>
        <w:t xml:space="preserve">: </w:t>
      </w:r>
      <w:r w:rsidR="00711DCB">
        <w:rPr>
          <w:rStyle w:val="Strong"/>
          <w:b w:val="0"/>
        </w:rPr>
        <w:t>0</w:t>
      </w:r>
    </w:p>
    <w:p w14:paraId="4D89BBCE" w14:textId="77777777" w:rsidR="00202678" w:rsidRDefault="00202678" w:rsidP="00F9604E">
      <w:pPr>
        <w:jc w:val="both"/>
        <w:rPr>
          <w:rStyle w:val="Strong"/>
          <w:b w:val="0"/>
        </w:rPr>
      </w:pPr>
    </w:p>
    <w:p w14:paraId="37F6BBE8" w14:textId="63E79910" w:rsidR="00202678" w:rsidRDefault="00202678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Total number of Worker C </w:t>
      </w:r>
      <w:r w:rsidR="00C26092">
        <w:rPr>
          <w:rStyle w:val="Strong"/>
          <w:b w:val="0"/>
        </w:rPr>
        <w:t>Defective finishing defects</w:t>
      </w:r>
      <w:r>
        <w:rPr>
          <w:rStyle w:val="Strong"/>
          <w:b w:val="0"/>
        </w:rPr>
        <w:t xml:space="preserve">: </w:t>
      </w:r>
      <w:r w:rsidR="00000F19">
        <w:rPr>
          <w:rStyle w:val="Strong"/>
          <w:b w:val="0"/>
        </w:rPr>
        <w:t>2</w:t>
      </w:r>
    </w:p>
    <w:p w14:paraId="0F93869B" w14:textId="00606CFA" w:rsidR="00202678" w:rsidRDefault="00202678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C </w:t>
      </w:r>
      <w:r w:rsidR="008978C8">
        <w:rPr>
          <w:rStyle w:val="Strong"/>
          <w:b w:val="0"/>
        </w:rPr>
        <w:t xml:space="preserve">Defective finishing defects </w:t>
      </w:r>
      <w:r>
        <w:rPr>
          <w:rStyle w:val="Strong"/>
          <w:b w:val="0"/>
        </w:rPr>
        <w:t xml:space="preserve">AM/PM: </w:t>
      </w:r>
      <w:r w:rsidR="009D3917">
        <w:rPr>
          <w:rStyle w:val="Strong"/>
          <w:b w:val="0"/>
        </w:rPr>
        <w:t>2/0</w:t>
      </w:r>
    </w:p>
    <w:p w14:paraId="299F9B30" w14:textId="1E0AB198" w:rsidR="00202678" w:rsidRDefault="00202678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C </w:t>
      </w:r>
      <w:r w:rsidR="008978C8">
        <w:rPr>
          <w:rStyle w:val="Strong"/>
          <w:b w:val="0"/>
        </w:rPr>
        <w:t xml:space="preserve">Defective finishing defects </w:t>
      </w:r>
      <w:r>
        <w:rPr>
          <w:rStyle w:val="Strong"/>
          <w:b w:val="0"/>
        </w:rPr>
        <w:t xml:space="preserve">Mon AM/PM: </w:t>
      </w:r>
      <w:r w:rsidR="009D3917">
        <w:rPr>
          <w:rStyle w:val="Strong"/>
          <w:b w:val="0"/>
        </w:rPr>
        <w:t>0/0</w:t>
      </w:r>
    </w:p>
    <w:p w14:paraId="6B1140B9" w14:textId="6B24B233" w:rsidR="00202678" w:rsidRDefault="00202678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C </w:t>
      </w:r>
      <w:r w:rsidR="008978C8">
        <w:rPr>
          <w:rStyle w:val="Strong"/>
          <w:b w:val="0"/>
        </w:rPr>
        <w:t xml:space="preserve">Defective finishing defects </w:t>
      </w:r>
      <w:r>
        <w:rPr>
          <w:rStyle w:val="Strong"/>
          <w:b w:val="0"/>
        </w:rPr>
        <w:t xml:space="preserve">Tue AM/PM: </w:t>
      </w:r>
      <w:r w:rsidR="009D3917">
        <w:rPr>
          <w:rStyle w:val="Strong"/>
          <w:b w:val="0"/>
        </w:rPr>
        <w:t>0/0</w:t>
      </w:r>
    </w:p>
    <w:p w14:paraId="0FECF391" w14:textId="6036E75F" w:rsidR="00202678" w:rsidRDefault="00202678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C </w:t>
      </w:r>
      <w:r w:rsidR="008978C8">
        <w:rPr>
          <w:rStyle w:val="Strong"/>
          <w:b w:val="0"/>
        </w:rPr>
        <w:t xml:space="preserve">Defective finishing defects </w:t>
      </w:r>
      <w:r>
        <w:rPr>
          <w:rStyle w:val="Strong"/>
          <w:b w:val="0"/>
        </w:rPr>
        <w:t xml:space="preserve">Wed AM/PM: </w:t>
      </w:r>
      <w:r w:rsidR="009D3917">
        <w:rPr>
          <w:rStyle w:val="Strong"/>
          <w:b w:val="0"/>
        </w:rPr>
        <w:t>0</w:t>
      </w:r>
      <w:r>
        <w:rPr>
          <w:rStyle w:val="Strong"/>
          <w:b w:val="0"/>
        </w:rPr>
        <w:t>/</w:t>
      </w:r>
      <w:r w:rsidR="009D3917">
        <w:rPr>
          <w:rStyle w:val="Strong"/>
          <w:b w:val="0"/>
        </w:rPr>
        <w:t>0</w:t>
      </w:r>
    </w:p>
    <w:p w14:paraId="1048CCFB" w14:textId="22EEE5BA" w:rsidR="00202678" w:rsidRDefault="00202678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C </w:t>
      </w:r>
      <w:r w:rsidR="008978C8">
        <w:rPr>
          <w:rStyle w:val="Strong"/>
          <w:b w:val="0"/>
        </w:rPr>
        <w:t xml:space="preserve">Defective finishing defects </w:t>
      </w:r>
      <w:r>
        <w:rPr>
          <w:rStyle w:val="Strong"/>
          <w:b w:val="0"/>
        </w:rPr>
        <w:t xml:space="preserve">Thu AM/PM: </w:t>
      </w:r>
      <w:r w:rsidR="009D3917">
        <w:rPr>
          <w:rStyle w:val="Strong"/>
          <w:b w:val="0"/>
        </w:rPr>
        <w:t>0</w:t>
      </w:r>
      <w:r>
        <w:rPr>
          <w:rStyle w:val="Strong"/>
          <w:b w:val="0"/>
        </w:rPr>
        <w:t>/</w:t>
      </w:r>
      <w:r w:rsidR="009D3917">
        <w:rPr>
          <w:rStyle w:val="Strong"/>
          <w:b w:val="0"/>
        </w:rPr>
        <w:t>0</w:t>
      </w:r>
    </w:p>
    <w:p w14:paraId="53EC81B7" w14:textId="4EE1151C" w:rsidR="00202678" w:rsidRDefault="00202678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C </w:t>
      </w:r>
      <w:r w:rsidR="008978C8">
        <w:rPr>
          <w:rStyle w:val="Strong"/>
          <w:b w:val="0"/>
        </w:rPr>
        <w:t xml:space="preserve">Defective finishing defects </w:t>
      </w:r>
      <w:r>
        <w:rPr>
          <w:rStyle w:val="Strong"/>
          <w:b w:val="0"/>
        </w:rPr>
        <w:t xml:space="preserve">Fri AM/PM: </w:t>
      </w:r>
      <w:r w:rsidR="009D3917">
        <w:rPr>
          <w:rStyle w:val="Strong"/>
          <w:b w:val="0"/>
        </w:rPr>
        <w:t>1</w:t>
      </w:r>
      <w:r>
        <w:rPr>
          <w:rStyle w:val="Strong"/>
          <w:b w:val="0"/>
        </w:rPr>
        <w:t>/</w:t>
      </w:r>
      <w:r w:rsidR="009D3917">
        <w:rPr>
          <w:rStyle w:val="Strong"/>
          <w:b w:val="0"/>
        </w:rPr>
        <w:t>0</w:t>
      </w:r>
    </w:p>
    <w:p w14:paraId="33391CBA" w14:textId="542B4ADC" w:rsidR="00202678" w:rsidRDefault="00202678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Worker C</w:t>
      </w:r>
      <w:r w:rsidR="008978C8">
        <w:rPr>
          <w:rStyle w:val="Strong"/>
          <w:b w:val="0"/>
        </w:rPr>
        <w:t xml:space="preserve"> Defective finishing defects </w:t>
      </w:r>
      <w:r>
        <w:rPr>
          <w:rStyle w:val="Strong"/>
          <w:b w:val="0"/>
        </w:rPr>
        <w:t>Sat AM/PM:</w:t>
      </w:r>
      <w:r w:rsidR="009D3917">
        <w:rPr>
          <w:rStyle w:val="Strong"/>
          <w:b w:val="0"/>
        </w:rPr>
        <w:t xml:space="preserve"> 1</w:t>
      </w:r>
      <w:r>
        <w:rPr>
          <w:rStyle w:val="Strong"/>
          <w:b w:val="0"/>
        </w:rPr>
        <w:t>/</w:t>
      </w:r>
      <w:r w:rsidR="009D3917">
        <w:rPr>
          <w:rStyle w:val="Strong"/>
          <w:b w:val="0"/>
        </w:rPr>
        <w:t>0</w:t>
      </w:r>
    </w:p>
    <w:p w14:paraId="310FDDD8" w14:textId="77777777" w:rsidR="00202678" w:rsidRDefault="00202678" w:rsidP="00F9604E">
      <w:pPr>
        <w:jc w:val="both"/>
        <w:rPr>
          <w:rStyle w:val="Strong"/>
          <w:b w:val="0"/>
        </w:rPr>
      </w:pPr>
    </w:p>
    <w:p w14:paraId="48BE6BE1" w14:textId="35D75717" w:rsidR="00202678" w:rsidRDefault="00202678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Total number of Worker D </w:t>
      </w:r>
      <w:r w:rsidR="00654A6E">
        <w:rPr>
          <w:rStyle w:val="Strong"/>
          <w:b w:val="0"/>
        </w:rPr>
        <w:t>Defective finishing defects</w:t>
      </w:r>
      <w:r>
        <w:rPr>
          <w:rStyle w:val="Strong"/>
          <w:b w:val="0"/>
        </w:rPr>
        <w:t xml:space="preserve">: </w:t>
      </w:r>
      <w:r w:rsidR="00000F19">
        <w:rPr>
          <w:rStyle w:val="Strong"/>
          <w:b w:val="0"/>
        </w:rPr>
        <w:t>4</w:t>
      </w:r>
    </w:p>
    <w:p w14:paraId="4C3D6A5C" w14:textId="5BF9BD2C" w:rsidR="00202678" w:rsidRDefault="00202678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D </w:t>
      </w:r>
      <w:r w:rsidR="00654A6E">
        <w:rPr>
          <w:rStyle w:val="Strong"/>
          <w:b w:val="0"/>
        </w:rPr>
        <w:t xml:space="preserve">Defective finishing defects </w:t>
      </w:r>
      <w:r>
        <w:rPr>
          <w:rStyle w:val="Strong"/>
          <w:b w:val="0"/>
        </w:rPr>
        <w:t xml:space="preserve">AM/PM: </w:t>
      </w:r>
      <w:r w:rsidR="009D3917">
        <w:rPr>
          <w:rStyle w:val="Strong"/>
          <w:b w:val="0"/>
        </w:rPr>
        <w:t>3</w:t>
      </w:r>
      <w:r>
        <w:rPr>
          <w:rStyle w:val="Strong"/>
          <w:b w:val="0"/>
        </w:rPr>
        <w:t>/</w:t>
      </w:r>
      <w:r w:rsidR="009D3917">
        <w:rPr>
          <w:rStyle w:val="Strong"/>
          <w:b w:val="0"/>
        </w:rPr>
        <w:t>1</w:t>
      </w:r>
    </w:p>
    <w:p w14:paraId="6B261A2B" w14:textId="213196BC" w:rsidR="00202678" w:rsidRDefault="00202678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D </w:t>
      </w:r>
      <w:r w:rsidR="00654A6E">
        <w:rPr>
          <w:rStyle w:val="Strong"/>
          <w:b w:val="0"/>
        </w:rPr>
        <w:t xml:space="preserve">Defective finishing defects </w:t>
      </w:r>
      <w:r>
        <w:rPr>
          <w:rStyle w:val="Strong"/>
          <w:b w:val="0"/>
        </w:rPr>
        <w:t xml:space="preserve">Mon AM/PM: </w:t>
      </w:r>
      <w:r w:rsidR="009D3917">
        <w:rPr>
          <w:rStyle w:val="Strong"/>
          <w:b w:val="0"/>
        </w:rPr>
        <w:t>0/0</w:t>
      </w:r>
    </w:p>
    <w:p w14:paraId="2FC6E027" w14:textId="3B5665BC" w:rsidR="00202678" w:rsidRDefault="00202678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D </w:t>
      </w:r>
      <w:r w:rsidR="00654A6E">
        <w:rPr>
          <w:rStyle w:val="Strong"/>
          <w:b w:val="0"/>
        </w:rPr>
        <w:t xml:space="preserve">Defective finishing defects </w:t>
      </w:r>
      <w:r>
        <w:rPr>
          <w:rStyle w:val="Strong"/>
          <w:b w:val="0"/>
        </w:rPr>
        <w:t xml:space="preserve">Tue AM/PM: </w:t>
      </w:r>
      <w:r w:rsidR="009D3917">
        <w:rPr>
          <w:rStyle w:val="Strong"/>
          <w:b w:val="0"/>
        </w:rPr>
        <w:t>0/0</w:t>
      </w:r>
    </w:p>
    <w:p w14:paraId="7B920DCF" w14:textId="12977E76" w:rsidR="00202678" w:rsidRDefault="00202678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lastRenderedPageBreak/>
        <w:t xml:space="preserve">Worker D </w:t>
      </w:r>
      <w:r w:rsidR="00654A6E">
        <w:rPr>
          <w:rStyle w:val="Strong"/>
          <w:b w:val="0"/>
        </w:rPr>
        <w:t xml:space="preserve">Defective finishing defects </w:t>
      </w:r>
      <w:r>
        <w:rPr>
          <w:rStyle w:val="Strong"/>
          <w:b w:val="0"/>
        </w:rPr>
        <w:t xml:space="preserve">Wed AM/PM: </w:t>
      </w:r>
      <w:r w:rsidR="009D3917">
        <w:rPr>
          <w:rStyle w:val="Strong"/>
          <w:b w:val="0"/>
        </w:rPr>
        <w:t>1</w:t>
      </w:r>
      <w:r>
        <w:rPr>
          <w:rStyle w:val="Strong"/>
          <w:b w:val="0"/>
        </w:rPr>
        <w:t>/</w:t>
      </w:r>
      <w:r w:rsidR="009D3917">
        <w:rPr>
          <w:rStyle w:val="Strong"/>
          <w:b w:val="0"/>
        </w:rPr>
        <w:t>0</w:t>
      </w:r>
    </w:p>
    <w:p w14:paraId="2D28AFA4" w14:textId="5D16B0B7" w:rsidR="00202678" w:rsidRDefault="00202678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D </w:t>
      </w:r>
      <w:r w:rsidR="00654A6E">
        <w:rPr>
          <w:rStyle w:val="Strong"/>
          <w:b w:val="0"/>
        </w:rPr>
        <w:t xml:space="preserve">Defective finishing defects </w:t>
      </w:r>
      <w:r>
        <w:rPr>
          <w:rStyle w:val="Strong"/>
          <w:b w:val="0"/>
        </w:rPr>
        <w:t xml:space="preserve">Thu AM/PM: </w:t>
      </w:r>
      <w:r w:rsidR="009D3917">
        <w:rPr>
          <w:rStyle w:val="Strong"/>
          <w:b w:val="0"/>
        </w:rPr>
        <w:t>0</w:t>
      </w:r>
      <w:r>
        <w:rPr>
          <w:rStyle w:val="Strong"/>
          <w:b w:val="0"/>
        </w:rPr>
        <w:t>/</w:t>
      </w:r>
      <w:r w:rsidR="009D3917">
        <w:rPr>
          <w:rStyle w:val="Strong"/>
          <w:b w:val="0"/>
        </w:rPr>
        <w:t>1</w:t>
      </w:r>
    </w:p>
    <w:p w14:paraId="0CE700B8" w14:textId="1CFCEFE1" w:rsidR="00202678" w:rsidRDefault="00202678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D </w:t>
      </w:r>
      <w:r w:rsidR="00654A6E">
        <w:rPr>
          <w:rStyle w:val="Strong"/>
          <w:b w:val="0"/>
        </w:rPr>
        <w:t xml:space="preserve">Defective finishing defects </w:t>
      </w:r>
      <w:r>
        <w:rPr>
          <w:rStyle w:val="Strong"/>
          <w:b w:val="0"/>
        </w:rPr>
        <w:t>Fri AM/PM: 2/</w:t>
      </w:r>
      <w:r w:rsidR="009D3917">
        <w:rPr>
          <w:rStyle w:val="Strong"/>
          <w:b w:val="0"/>
        </w:rPr>
        <w:t>0</w:t>
      </w:r>
    </w:p>
    <w:p w14:paraId="6DE2F538" w14:textId="274AE4CD" w:rsidR="001B7E23" w:rsidRDefault="00202678" w:rsidP="001B7E23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D </w:t>
      </w:r>
      <w:r w:rsidR="00654A6E">
        <w:rPr>
          <w:rStyle w:val="Strong"/>
          <w:b w:val="0"/>
        </w:rPr>
        <w:t xml:space="preserve">Defective finishing defects </w:t>
      </w:r>
      <w:r>
        <w:rPr>
          <w:rStyle w:val="Strong"/>
          <w:b w:val="0"/>
        </w:rPr>
        <w:t xml:space="preserve">Sat AM/PM: </w:t>
      </w:r>
      <w:r w:rsidR="009D3917">
        <w:rPr>
          <w:rStyle w:val="Strong"/>
          <w:b w:val="0"/>
        </w:rPr>
        <w:t>1</w:t>
      </w:r>
      <w:r>
        <w:rPr>
          <w:rStyle w:val="Strong"/>
          <w:b w:val="0"/>
        </w:rPr>
        <w:t>/</w:t>
      </w:r>
      <w:r w:rsidR="009D3917">
        <w:rPr>
          <w:rStyle w:val="Strong"/>
          <w:b w:val="0"/>
        </w:rPr>
        <w:t>0</w:t>
      </w:r>
    </w:p>
    <w:p w14:paraId="6BBB419C" w14:textId="56A72D52" w:rsidR="00524F05" w:rsidRDefault="00AA2E2E" w:rsidP="00F9604E">
      <w:pPr>
        <w:pStyle w:val="Heading1"/>
        <w:jc w:val="both"/>
        <w:rPr>
          <w:rStyle w:val="Strong"/>
          <w:b w:val="0"/>
        </w:rPr>
      </w:pPr>
      <w:r>
        <w:rPr>
          <w:rStyle w:val="Strong"/>
          <w:b w:val="0"/>
        </w:rPr>
        <w:t>Blow hole defects</w:t>
      </w:r>
    </w:p>
    <w:p w14:paraId="54BD1E1B" w14:textId="7638DB9B" w:rsidR="00C437B0" w:rsidRDefault="00C437B0" w:rsidP="00F9604E">
      <w:pPr>
        <w:jc w:val="both"/>
      </w:pPr>
    </w:p>
    <w:p w14:paraId="377577A0" w14:textId="4039C46C" w:rsidR="000565BC" w:rsidRDefault="000565BC" w:rsidP="00F9604E">
      <w:pPr>
        <w:jc w:val="both"/>
        <w:rPr>
          <w:rStyle w:val="Strong"/>
          <w:b w:val="0"/>
        </w:rPr>
      </w:pPr>
      <w:bookmarkStart w:id="2" w:name="_Hlk5710017"/>
      <w:r>
        <w:rPr>
          <w:rStyle w:val="Strong"/>
          <w:b w:val="0"/>
        </w:rPr>
        <w:t xml:space="preserve">Blow hole </w:t>
      </w:r>
      <w:bookmarkEnd w:id="2"/>
      <w:r>
        <w:rPr>
          <w:rStyle w:val="Strong"/>
          <w:b w:val="0"/>
        </w:rPr>
        <w:t xml:space="preserve">defects AM/PM: </w:t>
      </w:r>
      <w:r w:rsidR="000A1C38">
        <w:rPr>
          <w:rStyle w:val="Strong"/>
          <w:b w:val="0"/>
        </w:rPr>
        <w:t>20</w:t>
      </w:r>
      <w:r>
        <w:rPr>
          <w:rStyle w:val="Strong"/>
          <w:b w:val="0"/>
        </w:rPr>
        <w:t>/</w:t>
      </w:r>
      <w:r w:rsidR="006D72E3">
        <w:rPr>
          <w:rStyle w:val="Strong"/>
          <w:b w:val="0"/>
        </w:rPr>
        <w:t>23</w:t>
      </w:r>
    </w:p>
    <w:p w14:paraId="307B0048" w14:textId="219C2D04" w:rsidR="000565BC" w:rsidRDefault="000565BC" w:rsidP="00F9604E">
      <w:pPr>
        <w:jc w:val="both"/>
        <w:rPr>
          <w:rStyle w:val="Strong"/>
          <w:b w:val="0"/>
        </w:rPr>
      </w:pPr>
      <w:r w:rsidRPr="000565BC">
        <w:rPr>
          <w:rStyle w:val="Strong"/>
          <w:b w:val="0"/>
        </w:rPr>
        <w:t xml:space="preserve">Blow hole </w:t>
      </w:r>
      <w:r>
        <w:rPr>
          <w:rStyle w:val="Strong"/>
          <w:b w:val="0"/>
        </w:rPr>
        <w:t xml:space="preserve">defects Mon/Tue/Wed/Thu/Fri/Sat: </w:t>
      </w:r>
      <w:r w:rsidR="005954A8">
        <w:rPr>
          <w:rStyle w:val="Strong"/>
          <w:b w:val="0"/>
        </w:rPr>
        <w:t>10</w:t>
      </w:r>
      <w:r>
        <w:rPr>
          <w:rStyle w:val="Strong"/>
          <w:b w:val="0"/>
        </w:rPr>
        <w:t>/</w:t>
      </w:r>
      <w:r w:rsidR="00362C86">
        <w:rPr>
          <w:rStyle w:val="Strong"/>
          <w:b w:val="0"/>
        </w:rPr>
        <w:t>6</w:t>
      </w:r>
      <w:r>
        <w:rPr>
          <w:rStyle w:val="Strong"/>
          <w:b w:val="0"/>
        </w:rPr>
        <w:t>/</w:t>
      </w:r>
      <w:r w:rsidR="00362C86">
        <w:rPr>
          <w:rStyle w:val="Strong"/>
          <w:b w:val="0"/>
        </w:rPr>
        <w:t>11</w:t>
      </w:r>
      <w:r>
        <w:rPr>
          <w:rStyle w:val="Strong"/>
          <w:b w:val="0"/>
        </w:rPr>
        <w:t>/</w:t>
      </w:r>
      <w:r w:rsidR="00362C86">
        <w:rPr>
          <w:rStyle w:val="Strong"/>
          <w:b w:val="0"/>
        </w:rPr>
        <w:t>7</w:t>
      </w:r>
      <w:r>
        <w:rPr>
          <w:rStyle w:val="Strong"/>
          <w:b w:val="0"/>
        </w:rPr>
        <w:t>/</w:t>
      </w:r>
      <w:r w:rsidR="00116438">
        <w:rPr>
          <w:rStyle w:val="Strong"/>
          <w:b w:val="0"/>
        </w:rPr>
        <w:t>2</w:t>
      </w:r>
      <w:r>
        <w:rPr>
          <w:rStyle w:val="Strong"/>
          <w:b w:val="0"/>
        </w:rPr>
        <w:t>/</w:t>
      </w:r>
      <w:r w:rsidR="00116438">
        <w:rPr>
          <w:rStyle w:val="Strong"/>
          <w:b w:val="0"/>
        </w:rPr>
        <w:t>5</w:t>
      </w:r>
    </w:p>
    <w:p w14:paraId="79C684BF" w14:textId="464C29F5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Blow hole defects Mon AM/PM: 7/7</w:t>
      </w:r>
    </w:p>
    <w:p w14:paraId="4FDF953D" w14:textId="580D6EC1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Blow hole defects Tue AM/PM: 13/7</w:t>
      </w:r>
    </w:p>
    <w:p w14:paraId="4F6D16C2" w14:textId="400DE9FC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Blow hole defects Wed AM/PM: 16/21</w:t>
      </w:r>
    </w:p>
    <w:p w14:paraId="270EE2E6" w14:textId="6478FBC2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Blow hole defects Thu AM/PM: 13/7</w:t>
      </w:r>
    </w:p>
    <w:p w14:paraId="012363E8" w14:textId="2F9B9694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Blow hole defects Fri AM/PM: 10/10</w:t>
      </w:r>
    </w:p>
    <w:p w14:paraId="45BC604C" w14:textId="4E11538E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Blow hole defects Sat AM/PM: 6/7</w:t>
      </w:r>
    </w:p>
    <w:p w14:paraId="66C7131B" w14:textId="77777777" w:rsidR="000565BC" w:rsidRDefault="000565BC" w:rsidP="00F9604E">
      <w:pPr>
        <w:jc w:val="both"/>
        <w:rPr>
          <w:rStyle w:val="Strong"/>
          <w:b w:val="0"/>
        </w:rPr>
      </w:pPr>
    </w:p>
    <w:p w14:paraId="7E34F3C2" w14:textId="0594887B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Total number of Blow hole defects cause by Machine 1: </w:t>
      </w:r>
      <w:r w:rsidR="002C0A1A">
        <w:rPr>
          <w:rStyle w:val="Strong"/>
          <w:b w:val="0"/>
        </w:rPr>
        <w:t>34</w:t>
      </w:r>
    </w:p>
    <w:p w14:paraId="50784A78" w14:textId="09D82EBC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Total number of Blow hole defects cause by Machine 2: </w:t>
      </w:r>
      <w:r w:rsidR="00E77817">
        <w:rPr>
          <w:rStyle w:val="Strong"/>
          <w:b w:val="0"/>
        </w:rPr>
        <w:t>9</w:t>
      </w:r>
    </w:p>
    <w:p w14:paraId="3D983D20" w14:textId="3FBBD36D" w:rsidR="00510163" w:rsidRDefault="00510163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A and B: Machine 1 </w:t>
      </w:r>
    </w:p>
    <w:p w14:paraId="4585AA9A" w14:textId="60307227" w:rsidR="00510163" w:rsidRDefault="00510163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Worker C and D: Machine 2</w:t>
      </w:r>
    </w:p>
    <w:p w14:paraId="31CDB423" w14:textId="661ECD27" w:rsidR="000565BC" w:rsidRDefault="000565BC" w:rsidP="00F9604E">
      <w:pPr>
        <w:jc w:val="both"/>
        <w:rPr>
          <w:rStyle w:val="Strong"/>
          <w:b w:val="0"/>
        </w:rPr>
      </w:pPr>
    </w:p>
    <w:p w14:paraId="3B8474B0" w14:textId="5613E8A5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Total number of Worker A Blow hole defects: </w:t>
      </w:r>
      <w:r w:rsidR="00BE3FF0">
        <w:rPr>
          <w:rStyle w:val="Strong"/>
          <w:b w:val="0"/>
        </w:rPr>
        <w:t>17</w:t>
      </w:r>
    </w:p>
    <w:p w14:paraId="02AD93FB" w14:textId="77777777" w:rsidR="00C22705" w:rsidRDefault="00C22705" w:rsidP="00F9604E">
      <w:pPr>
        <w:jc w:val="both"/>
        <w:rPr>
          <w:rStyle w:val="Strong"/>
          <w:b w:val="0"/>
        </w:rPr>
      </w:pPr>
    </w:p>
    <w:p w14:paraId="637D52D6" w14:textId="4558433B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A Blow hole defects AM/PM: </w:t>
      </w:r>
      <w:r w:rsidR="002A5319">
        <w:rPr>
          <w:rStyle w:val="Strong"/>
          <w:b w:val="0"/>
        </w:rPr>
        <w:t>7</w:t>
      </w:r>
      <w:r>
        <w:rPr>
          <w:rStyle w:val="Strong"/>
          <w:b w:val="0"/>
        </w:rPr>
        <w:t>/9</w:t>
      </w:r>
    </w:p>
    <w:p w14:paraId="59DFBFD8" w14:textId="43CB6E0C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A Blow hole defects Mon AM/PM: </w:t>
      </w:r>
      <w:r w:rsidR="002A5319">
        <w:rPr>
          <w:rStyle w:val="Strong"/>
          <w:b w:val="0"/>
        </w:rPr>
        <w:t>1</w:t>
      </w:r>
      <w:r>
        <w:rPr>
          <w:rStyle w:val="Strong"/>
          <w:b w:val="0"/>
        </w:rPr>
        <w:t>/1</w:t>
      </w:r>
    </w:p>
    <w:p w14:paraId="77CFB514" w14:textId="512C5DF2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A </w:t>
      </w:r>
      <w:r w:rsidR="000E0FFB">
        <w:rPr>
          <w:rStyle w:val="Strong"/>
          <w:b w:val="0"/>
        </w:rPr>
        <w:t xml:space="preserve">Blow hole </w:t>
      </w:r>
      <w:r>
        <w:rPr>
          <w:rStyle w:val="Strong"/>
          <w:b w:val="0"/>
        </w:rPr>
        <w:t xml:space="preserve">defects Tue AM/PM: </w:t>
      </w:r>
      <w:r w:rsidR="0001393E">
        <w:rPr>
          <w:rStyle w:val="Strong"/>
          <w:b w:val="0"/>
        </w:rPr>
        <w:t>0</w:t>
      </w:r>
      <w:r>
        <w:rPr>
          <w:rStyle w:val="Strong"/>
          <w:b w:val="0"/>
        </w:rPr>
        <w:t>/</w:t>
      </w:r>
      <w:r w:rsidR="0001393E">
        <w:rPr>
          <w:rStyle w:val="Strong"/>
          <w:b w:val="0"/>
        </w:rPr>
        <w:t>2</w:t>
      </w:r>
    </w:p>
    <w:p w14:paraId="7662CAE1" w14:textId="2873AD44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A </w:t>
      </w:r>
      <w:r w:rsidR="000E0FFB">
        <w:rPr>
          <w:rStyle w:val="Strong"/>
          <w:b w:val="0"/>
        </w:rPr>
        <w:t xml:space="preserve">Blow hole </w:t>
      </w:r>
      <w:r>
        <w:rPr>
          <w:rStyle w:val="Strong"/>
          <w:b w:val="0"/>
        </w:rPr>
        <w:t>defects Wed AM/PM: 3/</w:t>
      </w:r>
      <w:r w:rsidR="0001393E">
        <w:rPr>
          <w:rStyle w:val="Strong"/>
          <w:b w:val="0"/>
        </w:rPr>
        <w:t>2</w:t>
      </w:r>
    </w:p>
    <w:p w14:paraId="470E1B70" w14:textId="7486D057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A </w:t>
      </w:r>
      <w:r w:rsidR="000E0FFB">
        <w:rPr>
          <w:rStyle w:val="Strong"/>
          <w:b w:val="0"/>
        </w:rPr>
        <w:t xml:space="preserve">Blow hole </w:t>
      </w:r>
      <w:r>
        <w:rPr>
          <w:rStyle w:val="Strong"/>
          <w:b w:val="0"/>
        </w:rPr>
        <w:t xml:space="preserve">defects Thu AM/PM: </w:t>
      </w:r>
      <w:r w:rsidR="00AD7A46">
        <w:rPr>
          <w:rStyle w:val="Strong"/>
          <w:b w:val="0"/>
        </w:rPr>
        <w:t>3</w:t>
      </w:r>
      <w:r>
        <w:rPr>
          <w:rStyle w:val="Strong"/>
          <w:b w:val="0"/>
        </w:rPr>
        <w:t>/</w:t>
      </w:r>
      <w:r w:rsidR="00AD7A46">
        <w:rPr>
          <w:rStyle w:val="Strong"/>
          <w:b w:val="0"/>
        </w:rPr>
        <w:t>2</w:t>
      </w:r>
    </w:p>
    <w:p w14:paraId="033F81B7" w14:textId="086C46E0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A </w:t>
      </w:r>
      <w:r w:rsidR="000E0FFB">
        <w:rPr>
          <w:rStyle w:val="Strong"/>
          <w:b w:val="0"/>
        </w:rPr>
        <w:t xml:space="preserve">Blow hole </w:t>
      </w:r>
      <w:r>
        <w:rPr>
          <w:rStyle w:val="Strong"/>
          <w:b w:val="0"/>
        </w:rPr>
        <w:t xml:space="preserve">defects Fri AM/PM: </w:t>
      </w:r>
      <w:r w:rsidR="00AA5E06">
        <w:rPr>
          <w:rStyle w:val="Strong"/>
          <w:b w:val="0"/>
        </w:rPr>
        <w:t>0</w:t>
      </w:r>
      <w:r>
        <w:rPr>
          <w:rStyle w:val="Strong"/>
          <w:b w:val="0"/>
        </w:rPr>
        <w:t>/</w:t>
      </w:r>
      <w:r w:rsidR="007253BE">
        <w:rPr>
          <w:rStyle w:val="Strong"/>
          <w:b w:val="0"/>
        </w:rPr>
        <w:t>0</w:t>
      </w:r>
    </w:p>
    <w:p w14:paraId="365FFDC8" w14:textId="191D9937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A </w:t>
      </w:r>
      <w:r w:rsidR="000E0FFB">
        <w:rPr>
          <w:rStyle w:val="Strong"/>
          <w:b w:val="0"/>
        </w:rPr>
        <w:t xml:space="preserve">Blow hole </w:t>
      </w:r>
      <w:r>
        <w:rPr>
          <w:rStyle w:val="Strong"/>
          <w:b w:val="0"/>
        </w:rPr>
        <w:t>defects Sat AM/PM:</w:t>
      </w:r>
      <w:r w:rsidR="007253BE">
        <w:rPr>
          <w:rStyle w:val="Strong"/>
          <w:b w:val="0"/>
        </w:rPr>
        <w:t>0</w:t>
      </w:r>
      <w:r>
        <w:rPr>
          <w:rStyle w:val="Strong"/>
          <w:b w:val="0"/>
        </w:rPr>
        <w:t>/</w:t>
      </w:r>
      <w:r w:rsidR="007253BE">
        <w:rPr>
          <w:rStyle w:val="Strong"/>
          <w:b w:val="0"/>
        </w:rPr>
        <w:t>2</w:t>
      </w:r>
    </w:p>
    <w:p w14:paraId="1B97B342" w14:textId="77777777" w:rsidR="000565BC" w:rsidRDefault="000565BC" w:rsidP="00F9604E">
      <w:pPr>
        <w:jc w:val="both"/>
        <w:rPr>
          <w:rStyle w:val="Strong"/>
          <w:b w:val="0"/>
        </w:rPr>
      </w:pPr>
    </w:p>
    <w:p w14:paraId="25C4AE0A" w14:textId="11353D15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Total number of Worker B </w:t>
      </w:r>
      <w:r w:rsidR="000E0FFB">
        <w:rPr>
          <w:rStyle w:val="Strong"/>
          <w:b w:val="0"/>
        </w:rPr>
        <w:t xml:space="preserve">Blow hole </w:t>
      </w:r>
      <w:r>
        <w:rPr>
          <w:rStyle w:val="Strong"/>
          <w:b w:val="0"/>
        </w:rPr>
        <w:t xml:space="preserve">defects: </w:t>
      </w:r>
      <w:r w:rsidR="00F97B46">
        <w:rPr>
          <w:rStyle w:val="Strong"/>
          <w:b w:val="0"/>
        </w:rPr>
        <w:t>1</w:t>
      </w:r>
      <w:r w:rsidR="00015BD6">
        <w:rPr>
          <w:rStyle w:val="Strong"/>
          <w:b w:val="0"/>
        </w:rPr>
        <w:t>7</w:t>
      </w:r>
    </w:p>
    <w:p w14:paraId="05557EEB" w14:textId="52330581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B </w:t>
      </w:r>
      <w:r w:rsidR="000E0FFB">
        <w:rPr>
          <w:rStyle w:val="Strong"/>
          <w:b w:val="0"/>
        </w:rPr>
        <w:t xml:space="preserve">Blow hole </w:t>
      </w:r>
      <w:r>
        <w:rPr>
          <w:rStyle w:val="Strong"/>
          <w:b w:val="0"/>
        </w:rPr>
        <w:t xml:space="preserve">defects AM/PM: </w:t>
      </w:r>
      <w:r w:rsidR="003E795D">
        <w:rPr>
          <w:rStyle w:val="Strong"/>
          <w:b w:val="0"/>
        </w:rPr>
        <w:t>10/</w:t>
      </w:r>
      <w:r w:rsidR="00A82969">
        <w:rPr>
          <w:rStyle w:val="Strong"/>
          <w:b w:val="0"/>
        </w:rPr>
        <w:t>7</w:t>
      </w:r>
    </w:p>
    <w:p w14:paraId="3BF2A336" w14:textId="007F78D5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lastRenderedPageBreak/>
        <w:t xml:space="preserve">Worker B </w:t>
      </w:r>
      <w:r w:rsidR="000E0FFB">
        <w:rPr>
          <w:rStyle w:val="Strong"/>
          <w:b w:val="0"/>
        </w:rPr>
        <w:t xml:space="preserve">Blow hole </w:t>
      </w:r>
      <w:r>
        <w:rPr>
          <w:rStyle w:val="Strong"/>
          <w:b w:val="0"/>
        </w:rPr>
        <w:t xml:space="preserve">defects Mon AM/PM: </w:t>
      </w:r>
      <w:r w:rsidR="003E795D">
        <w:rPr>
          <w:rStyle w:val="Strong"/>
          <w:b w:val="0"/>
        </w:rPr>
        <w:t>2</w:t>
      </w:r>
      <w:r>
        <w:rPr>
          <w:rStyle w:val="Strong"/>
          <w:b w:val="0"/>
        </w:rPr>
        <w:t>/</w:t>
      </w:r>
      <w:r w:rsidR="003E795D">
        <w:rPr>
          <w:rStyle w:val="Strong"/>
          <w:b w:val="0"/>
        </w:rPr>
        <w:t>2</w:t>
      </w:r>
    </w:p>
    <w:p w14:paraId="666C1E0A" w14:textId="0E8FC3F7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B </w:t>
      </w:r>
      <w:r w:rsidR="000E0FFB">
        <w:rPr>
          <w:rStyle w:val="Strong"/>
          <w:b w:val="0"/>
        </w:rPr>
        <w:t xml:space="preserve">Blow hole </w:t>
      </w:r>
      <w:r>
        <w:rPr>
          <w:rStyle w:val="Strong"/>
          <w:b w:val="0"/>
        </w:rPr>
        <w:t xml:space="preserve">defects Tue AM/PM: </w:t>
      </w:r>
      <w:r w:rsidR="003E795D">
        <w:rPr>
          <w:rStyle w:val="Strong"/>
          <w:b w:val="0"/>
        </w:rPr>
        <w:t>2</w:t>
      </w:r>
      <w:r>
        <w:rPr>
          <w:rStyle w:val="Strong"/>
          <w:b w:val="0"/>
        </w:rPr>
        <w:t>/</w:t>
      </w:r>
      <w:r w:rsidR="003E795D">
        <w:rPr>
          <w:rStyle w:val="Strong"/>
          <w:b w:val="0"/>
        </w:rPr>
        <w:t>2</w:t>
      </w:r>
    </w:p>
    <w:p w14:paraId="5CC95427" w14:textId="4E09DA87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B </w:t>
      </w:r>
      <w:r w:rsidR="000E0FFB">
        <w:rPr>
          <w:rStyle w:val="Strong"/>
          <w:b w:val="0"/>
        </w:rPr>
        <w:t xml:space="preserve">Blow hole </w:t>
      </w:r>
      <w:r>
        <w:rPr>
          <w:rStyle w:val="Strong"/>
          <w:b w:val="0"/>
        </w:rPr>
        <w:t xml:space="preserve">defects Wed AM/PM: </w:t>
      </w:r>
      <w:r w:rsidR="003E795D">
        <w:rPr>
          <w:rStyle w:val="Strong"/>
          <w:b w:val="0"/>
        </w:rPr>
        <w:t>2</w:t>
      </w:r>
      <w:r>
        <w:rPr>
          <w:rStyle w:val="Strong"/>
          <w:b w:val="0"/>
        </w:rPr>
        <w:t>/</w:t>
      </w:r>
      <w:r w:rsidR="003E795D">
        <w:rPr>
          <w:rStyle w:val="Strong"/>
          <w:b w:val="0"/>
        </w:rPr>
        <w:t>1</w:t>
      </w:r>
    </w:p>
    <w:p w14:paraId="32AE32F0" w14:textId="7CCA6F75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B </w:t>
      </w:r>
      <w:r w:rsidR="000E0FFB">
        <w:rPr>
          <w:rStyle w:val="Strong"/>
          <w:b w:val="0"/>
        </w:rPr>
        <w:t xml:space="preserve">Blow hole </w:t>
      </w:r>
      <w:r>
        <w:rPr>
          <w:rStyle w:val="Strong"/>
          <w:b w:val="0"/>
        </w:rPr>
        <w:t xml:space="preserve">defects Thu AM/PM: </w:t>
      </w:r>
      <w:r w:rsidR="00A82969">
        <w:rPr>
          <w:rStyle w:val="Strong"/>
          <w:b w:val="0"/>
        </w:rPr>
        <w:t>1</w:t>
      </w:r>
      <w:r>
        <w:rPr>
          <w:rStyle w:val="Strong"/>
          <w:b w:val="0"/>
        </w:rPr>
        <w:t>/</w:t>
      </w:r>
      <w:r w:rsidR="00A82969">
        <w:rPr>
          <w:rStyle w:val="Strong"/>
          <w:b w:val="0"/>
        </w:rPr>
        <w:t>1</w:t>
      </w:r>
    </w:p>
    <w:p w14:paraId="5FE4E1B3" w14:textId="3EF184CE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B </w:t>
      </w:r>
      <w:r w:rsidR="000E0FFB">
        <w:rPr>
          <w:rStyle w:val="Strong"/>
          <w:b w:val="0"/>
        </w:rPr>
        <w:t xml:space="preserve">Blow hole </w:t>
      </w:r>
      <w:r>
        <w:rPr>
          <w:rStyle w:val="Strong"/>
          <w:b w:val="0"/>
        </w:rPr>
        <w:t>defects Fri AM/PM: 2/</w:t>
      </w:r>
      <w:r w:rsidR="00A82969">
        <w:rPr>
          <w:rStyle w:val="Strong"/>
          <w:b w:val="0"/>
        </w:rPr>
        <w:t>0</w:t>
      </w:r>
    </w:p>
    <w:p w14:paraId="6AB378ED" w14:textId="49B48095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B </w:t>
      </w:r>
      <w:r w:rsidR="000E0FFB">
        <w:rPr>
          <w:rStyle w:val="Strong"/>
          <w:b w:val="0"/>
        </w:rPr>
        <w:t xml:space="preserve">Blow hole </w:t>
      </w:r>
      <w:r>
        <w:rPr>
          <w:rStyle w:val="Strong"/>
          <w:b w:val="0"/>
        </w:rPr>
        <w:t xml:space="preserve">defects Sat AM/PM: </w:t>
      </w:r>
      <w:r w:rsidR="00A82969">
        <w:rPr>
          <w:rStyle w:val="Strong"/>
          <w:b w:val="0"/>
        </w:rPr>
        <w:t>1</w:t>
      </w:r>
      <w:r>
        <w:rPr>
          <w:rStyle w:val="Strong"/>
          <w:b w:val="0"/>
        </w:rPr>
        <w:t>/</w:t>
      </w:r>
      <w:r w:rsidR="00A82969">
        <w:rPr>
          <w:rStyle w:val="Strong"/>
          <w:b w:val="0"/>
        </w:rPr>
        <w:t>1</w:t>
      </w:r>
    </w:p>
    <w:p w14:paraId="79C6B633" w14:textId="77777777" w:rsidR="000565BC" w:rsidRDefault="000565BC" w:rsidP="00F9604E">
      <w:pPr>
        <w:jc w:val="both"/>
        <w:rPr>
          <w:rStyle w:val="Strong"/>
          <w:b w:val="0"/>
        </w:rPr>
      </w:pPr>
    </w:p>
    <w:p w14:paraId="5748B5B2" w14:textId="1520598A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Total number of Worker C </w:t>
      </w:r>
      <w:r w:rsidR="000E0FFB">
        <w:rPr>
          <w:rStyle w:val="Strong"/>
          <w:b w:val="0"/>
        </w:rPr>
        <w:t xml:space="preserve">Blow hole </w:t>
      </w:r>
      <w:r>
        <w:rPr>
          <w:rStyle w:val="Strong"/>
          <w:b w:val="0"/>
        </w:rPr>
        <w:t xml:space="preserve">defects: </w:t>
      </w:r>
      <w:r w:rsidR="00C84302">
        <w:rPr>
          <w:rStyle w:val="Strong"/>
          <w:b w:val="0"/>
        </w:rPr>
        <w:t>3</w:t>
      </w:r>
    </w:p>
    <w:p w14:paraId="1B6F3F1D" w14:textId="7E238903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C </w:t>
      </w:r>
      <w:r w:rsidR="000E0FFB">
        <w:rPr>
          <w:rStyle w:val="Strong"/>
          <w:b w:val="0"/>
        </w:rPr>
        <w:t xml:space="preserve">Blow hole </w:t>
      </w:r>
      <w:r>
        <w:rPr>
          <w:rStyle w:val="Strong"/>
          <w:b w:val="0"/>
        </w:rPr>
        <w:t xml:space="preserve">defects AM/PM: </w:t>
      </w:r>
      <w:r w:rsidR="00576490">
        <w:rPr>
          <w:rStyle w:val="Strong"/>
          <w:b w:val="0"/>
        </w:rPr>
        <w:t>1</w:t>
      </w:r>
      <w:r>
        <w:rPr>
          <w:rStyle w:val="Strong"/>
          <w:b w:val="0"/>
        </w:rPr>
        <w:t>/</w:t>
      </w:r>
      <w:r w:rsidR="00576490">
        <w:rPr>
          <w:rStyle w:val="Strong"/>
          <w:b w:val="0"/>
        </w:rPr>
        <w:t>2</w:t>
      </w:r>
    </w:p>
    <w:p w14:paraId="15D50006" w14:textId="2144BA38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C </w:t>
      </w:r>
      <w:r w:rsidR="000E0FFB">
        <w:rPr>
          <w:rStyle w:val="Strong"/>
          <w:b w:val="0"/>
        </w:rPr>
        <w:t xml:space="preserve">Blow hole </w:t>
      </w:r>
      <w:r>
        <w:rPr>
          <w:rStyle w:val="Strong"/>
          <w:b w:val="0"/>
        </w:rPr>
        <w:t>defects Mon AM/PM: 2/1</w:t>
      </w:r>
    </w:p>
    <w:p w14:paraId="276E9A68" w14:textId="5C41E9AB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C </w:t>
      </w:r>
      <w:r w:rsidR="000E0FFB">
        <w:rPr>
          <w:rStyle w:val="Strong"/>
          <w:b w:val="0"/>
        </w:rPr>
        <w:t xml:space="preserve">Blow hole </w:t>
      </w:r>
      <w:r>
        <w:rPr>
          <w:rStyle w:val="Strong"/>
          <w:b w:val="0"/>
        </w:rPr>
        <w:t xml:space="preserve">defects Tue AM/PM: </w:t>
      </w:r>
      <w:r w:rsidR="00F96D75">
        <w:rPr>
          <w:rStyle w:val="Strong"/>
          <w:b w:val="0"/>
        </w:rPr>
        <w:t>0</w:t>
      </w:r>
      <w:r>
        <w:rPr>
          <w:rStyle w:val="Strong"/>
          <w:b w:val="0"/>
        </w:rPr>
        <w:t>/0</w:t>
      </w:r>
    </w:p>
    <w:p w14:paraId="59265269" w14:textId="7FF7B707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C </w:t>
      </w:r>
      <w:r w:rsidR="000E0FFB">
        <w:rPr>
          <w:rStyle w:val="Strong"/>
          <w:b w:val="0"/>
        </w:rPr>
        <w:t xml:space="preserve">Blow hole </w:t>
      </w:r>
      <w:r>
        <w:rPr>
          <w:rStyle w:val="Strong"/>
          <w:b w:val="0"/>
        </w:rPr>
        <w:t xml:space="preserve">defects Wed AM/PM: </w:t>
      </w:r>
      <w:r w:rsidR="00F96D75">
        <w:rPr>
          <w:rStyle w:val="Strong"/>
          <w:b w:val="0"/>
        </w:rPr>
        <w:t>0</w:t>
      </w:r>
      <w:r>
        <w:rPr>
          <w:rStyle w:val="Strong"/>
          <w:b w:val="0"/>
        </w:rPr>
        <w:t>/</w:t>
      </w:r>
      <w:r w:rsidR="00F96D75">
        <w:rPr>
          <w:rStyle w:val="Strong"/>
          <w:b w:val="0"/>
        </w:rPr>
        <w:t>1</w:t>
      </w:r>
    </w:p>
    <w:p w14:paraId="2E345CB0" w14:textId="71126F2B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C </w:t>
      </w:r>
      <w:r w:rsidR="000E0FFB">
        <w:rPr>
          <w:rStyle w:val="Strong"/>
          <w:b w:val="0"/>
        </w:rPr>
        <w:t xml:space="preserve">Blow hole </w:t>
      </w:r>
      <w:r>
        <w:rPr>
          <w:rStyle w:val="Strong"/>
          <w:b w:val="0"/>
        </w:rPr>
        <w:t xml:space="preserve">defects Thu AM/PM: </w:t>
      </w:r>
      <w:r w:rsidR="00F96D75">
        <w:rPr>
          <w:rStyle w:val="Strong"/>
          <w:b w:val="0"/>
        </w:rPr>
        <w:t>0</w:t>
      </w:r>
      <w:r>
        <w:rPr>
          <w:rStyle w:val="Strong"/>
          <w:b w:val="0"/>
        </w:rPr>
        <w:t>/</w:t>
      </w:r>
      <w:r w:rsidR="00F96D75">
        <w:rPr>
          <w:rStyle w:val="Strong"/>
          <w:b w:val="0"/>
        </w:rPr>
        <w:t>0</w:t>
      </w:r>
    </w:p>
    <w:p w14:paraId="29D49DE9" w14:textId="27AB2EBB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C </w:t>
      </w:r>
      <w:r w:rsidR="000E0FFB">
        <w:rPr>
          <w:rStyle w:val="Strong"/>
          <w:b w:val="0"/>
        </w:rPr>
        <w:t xml:space="preserve">Blow hole </w:t>
      </w:r>
      <w:r>
        <w:rPr>
          <w:rStyle w:val="Strong"/>
          <w:b w:val="0"/>
        </w:rPr>
        <w:t xml:space="preserve">defects Fri AM/PM: </w:t>
      </w:r>
      <w:r w:rsidR="00F96D75">
        <w:rPr>
          <w:rStyle w:val="Strong"/>
          <w:b w:val="0"/>
        </w:rPr>
        <w:t>0</w:t>
      </w:r>
      <w:r>
        <w:rPr>
          <w:rStyle w:val="Strong"/>
          <w:b w:val="0"/>
        </w:rPr>
        <w:t>/</w:t>
      </w:r>
      <w:r w:rsidR="00F96D75">
        <w:rPr>
          <w:rStyle w:val="Strong"/>
          <w:b w:val="0"/>
        </w:rPr>
        <w:t>0</w:t>
      </w:r>
    </w:p>
    <w:p w14:paraId="5CBAC28B" w14:textId="121C7250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C </w:t>
      </w:r>
      <w:r w:rsidR="000E0FFB">
        <w:rPr>
          <w:rStyle w:val="Strong"/>
          <w:b w:val="0"/>
        </w:rPr>
        <w:t xml:space="preserve">Blow hole </w:t>
      </w:r>
      <w:r>
        <w:rPr>
          <w:rStyle w:val="Strong"/>
          <w:b w:val="0"/>
        </w:rPr>
        <w:t>defects Sat AM/PM:</w:t>
      </w:r>
      <w:r w:rsidR="00F96D75">
        <w:rPr>
          <w:rStyle w:val="Strong"/>
          <w:b w:val="0"/>
        </w:rPr>
        <w:t>0</w:t>
      </w:r>
      <w:r>
        <w:rPr>
          <w:rStyle w:val="Strong"/>
          <w:b w:val="0"/>
        </w:rPr>
        <w:t>/</w:t>
      </w:r>
      <w:r w:rsidR="00F96D75">
        <w:rPr>
          <w:rStyle w:val="Strong"/>
          <w:b w:val="0"/>
        </w:rPr>
        <w:t>0</w:t>
      </w:r>
    </w:p>
    <w:p w14:paraId="03C6329B" w14:textId="77777777" w:rsidR="000565BC" w:rsidRDefault="000565BC" w:rsidP="00F9604E">
      <w:pPr>
        <w:jc w:val="both"/>
        <w:rPr>
          <w:rStyle w:val="Strong"/>
          <w:b w:val="0"/>
        </w:rPr>
      </w:pPr>
    </w:p>
    <w:p w14:paraId="65900B32" w14:textId="72415EEB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Total number of Worker D </w:t>
      </w:r>
      <w:r w:rsidR="000E0FFB">
        <w:rPr>
          <w:rStyle w:val="Strong"/>
          <w:b w:val="0"/>
        </w:rPr>
        <w:t xml:space="preserve">Blow hole </w:t>
      </w:r>
      <w:r>
        <w:rPr>
          <w:rStyle w:val="Strong"/>
          <w:b w:val="0"/>
        </w:rPr>
        <w:t xml:space="preserve">defects: </w:t>
      </w:r>
      <w:r w:rsidR="00B036A0">
        <w:rPr>
          <w:rStyle w:val="Strong"/>
          <w:b w:val="0"/>
        </w:rPr>
        <w:t>6</w:t>
      </w:r>
    </w:p>
    <w:p w14:paraId="620A616B" w14:textId="68B2D2D0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D </w:t>
      </w:r>
      <w:r w:rsidR="000E0FFB">
        <w:rPr>
          <w:rStyle w:val="Strong"/>
          <w:b w:val="0"/>
        </w:rPr>
        <w:t xml:space="preserve">Blow hole </w:t>
      </w:r>
      <w:r>
        <w:rPr>
          <w:rStyle w:val="Strong"/>
          <w:b w:val="0"/>
        </w:rPr>
        <w:t xml:space="preserve">defects AM/PM: </w:t>
      </w:r>
      <w:r w:rsidR="00B036A0">
        <w:rPr>
          <w:rStyle w:val="Strong"/>
          <w:b w:val="0"/>
        </w:rPr>
        <w:t>2</w:t>
      </w:r>
      <w:r>
        <w:rPr>
          <w:rStyle w:val="Strong"/>
          <w:b w:val="0"/>
        </w:rPr>
        <w:t>/</w:t>
      </w:r>
      <w:r w:rsidR="00B036A0">
        <w:rPr>
          <w:rStyle w:val="Strong"/>
          <w:b w:val="0"/>
        </w:rPr>
        <w:t>4</w:t>
      </w:r>
    </w:p>
    <w:p w14:paraId="4348210F" w14:textId="36BB26D9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D </w:t>
      </w:r>
      <w:r w:rsidR="000E0FFB">
        <w:rPr>
          <w:rStyle w:val="Strong"/>
          <w:b w:val="0"/>
        </w:rPr>
        <w:t xml:space="preserve">Blow hole </w:t>
      </w:r>
      <w:r>
        <w:rPr>
          <w:rStyle w:val="Strong"/>
          <w:b w:val="0"/>
        </w:rPr>
        <w:t xml:space="preserve">defects Mon AM/PM: </w:t>
      </w:r>
      <w:r w:rsidR="00BE3A8E">
        <w:rPr>
          <w:rStyle w:val="Strong"/>
          <w:b w:val="0"/>
        </w:rPr>
        <w:t>1</w:t>
      </w:r>
      <w:r>
        <w:rPr>
          <w:rStyle w:val="Strong"/>
          <w:b w:val="0"/>
        </w:rPr>
        <w:t>/1</w:t>
      </w:r>
    </w:p>
    <w:p w14:paraId="41291876" w14:textId="260C249D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D </w:t>
      </w:r>
      <w:r w:rsidR="000E0FFB">
        <w:rPr>
          <w:rStyle w:val="Strong"/>
          <w:b w:val="0"/>
        </w:rPr>
        <w:t xml:space="preserve">Blow hole </w:t>
      </w:r>
      <w:r>
        <w:rPr>
          <w:rStyle w:val="Strong"/>
          <w:b w:val="0"/>
        </w:rPr>
        <w:t xml:space="preserve">defects Tue AM/PM: </w:t>
      </w:r>
      <w:r w:rsidR="00BE3A8E">
        <w:rPr>
          <w:rStyle w:val="Strong"/>
          <w:b w:val="0"/>
        </w:rPr>
        <w:t>0/0</w:t>
      </w:r>
    </w:p>
    <w:p w14:paraId="609C42CD" w14:textId="6047FEFF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D </w:t>
      </w:r>
      <w:r w:rsidR="000E0FFB">
        <w:rPr>
          <w:rStyle w:val="Strong"/>
          <w:b w:val="0"/>
        </w:rPr>
        <w:t>Blow hole</w:t>
      </w:r>
      <w:r>
        <w:rPr>
          <w:rStyle w:val="Strong"/>
          <w:b w:val="0"/>
        </w:rPr>
        <w:t xml:space="preserve"> defects Wed AM/PM: </w:t>
      </w:r>
      <w:r w:rsidR="00BE3A8E">
        <w:rPr>
          <w:rStyle w:val="Strong"/>
          <w:b w:val="0"/>
        </w:rPr>
        <w:t>0</w:t>
      </w:r>
      <w:r>
        <w:rPr>
          <w:rStyle w:val="Strong"/>
          <w:b w:val="0"/>
        </w:rPr>
        <w:t>/</w:t>
      </w:r>
      <w:r w:rsidR="00BE3A8E">
        <w:rPr>
          <w:rStyle w:val="Strong"/>
          <w:b w:val="0"/>
        </w:rPr>
        <w:t>1</w:t>
      </w:r>
    </w:p>
    <w:p w14:paraId="65BBADCD" w14:textId="7407F1EA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D </w:t>
      </w:r>
      <w:r w:rsidR="00067CCA">
        <w:rPr>
          <w:rStyle w:val="Strong"/>
          <w:b w:val="0"/>
        </w:rPr>
        <w:t xml:space="preserve">Blow hole </w:t>
      </w:r>
      <w:r>
        <w:rPr>
          <w:rStyle w:val="Strong"/>
          <w:b w:val="0"/>
        </w:rPr>
        <w:t xml:space="preserve">defects Thu AM/PM: </w:t>
      </w:r>
      <w:r w:rsidR="00BE3A8E">
        <w:rPr>
          <w:rStyle w:val="Strong"/>
          <w:b w:val="0"/>
        </w:rPr>
        <w:t>0/0</w:t>
      </w:r>
    </w:p>
    <w:p w14:paraId="6C0790EC" w14:textId="1615862B" w:rsidR="000565BC" w:rsidRDefault="000565BC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D </w:t>
      </w:r>
      <w:r w:rsidR="00067CCA">
        <w:rPr>
          <w:rStyle w:val="Strong"/>
          <w:b w:val="0"/>
        </w:rPr>
        <w:t xml:space="preserve">Blow hole </w:t>
      </w:r>
      <w:r>
        <w:rPr>
          <w:rStyle w:val="Strong"/>
          <w:b w:val="0"/>
        </w:rPr>
        <w:t xml:space="preserve">defects Fri AM/PM: </w:t>
      </w:r>
      <w:r w:rsidR="00BE3A8E">
        <w:rPr>
          <w:rStyle w:val="Strong"/>
          <w:b w:val="0"/>
        </w:rPr>
        <w:t>0/0</w:t>
      </w:r>
    </w:p>
    <w:p w14:paraId="41AC4B79" w14:textId="5FEF9FEB" w:rsidR="00510163" w:rsidRPr="00824A3A" w:rsidRDefault="000565BC" w:rsidP="00F9604E">
      <w:pPr>
        <w:jc w:val="both"/>
        <w:rPr>
          <w:bCs/>
        </w:rPr>
      </w:pPr>
      <w:r>
        <w:rPr>
          <w:rStyle w:val="Strong"/>
          <w:b w:val="0"/>
        </w:rPr>
        <w:t xml:space="preserve">Worker D </w:t>
      </w:r>
      <w:r w:rsidR="00067CCA">
        <w:rPr>
          <w:rStyle w:val="Strong"/>
          <w:b w:val="0"/>
        </w:rPr>
        <w:t xml:space="preserve">Blow hole </w:t>
      </w:r>
      <w:r>
        <w:rPr>
          <w:rStyle w:val="Strong"/>
          <w:b w:val="0"/>
        </w:rPr>
        <w:t xml:space="preserve">defects Sat AM/PM: </w:t>
      </w:r>
      <w:r w:rsidR="006D4D61">
        <w:rPr>
          <w:rStyle w:val="Strong"/>
          <w:b w:val="0"/>
        </w:rPr>
        <w:t>1</w:t>
      </w:r>
      <w:r w:rsidR="00BE3A8E">
        <w:rPr>
          <w:rStyle w:val="Strong"/>
          <w:b w:val="0"/>
        </w:rPr>
        <w:t>/</w:t>
      </w:r>
      <w:r w:rsidR="006D4D61">
        <w:rPr>
          <w:rStyle w:val="Strong"/>
          <w:b w:val="0"/>
        </w:rPr>
        <w:t>2</w:t>
      </w:r>
    </w:p>
    <w:p w14:paraId="4B0DF4A4" w14:textId="52201F16" w:rsidR="00067CCA" w:rsidRDefault="00067CCA" w:rsidP="00F9604E">
      <w:pPr>
        <w:pStyle w:val="Heading1"/>
        <w:jc w:val="both"/>
      </w:pPr>
      <w:r>
        <w:t>Improper shape</w:t>
      </w:r>
    </w:p>
    <w:p w14:paraId="35556A2E" w14:textId="28D742BA" w:rsidR="00824A3A" w:rsidRDefault="00824A3A" w:rsidP="00F9604E">
      <w:pPr>
        <w:jc w:val="both"/>
      </w:pPr>
    </w:p>
    <w:p w14:paraId="39AB5369" w14:textId="2BBC3574" w:rsidR="00824A3A" w:rsidRDefault="009250BF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Improper shape </w:t>
      </w:r>
      <w:r w:rsidR="00824A3A">
        <w:rPr>
          <w:rStyle w:val="Strong"/>
          <w:b w:val="0"/>
        </w:rPr>
        <w:t xml:space="preserve">defects AM/PM: </w:t>
      </w:r>
      <w:r w:rsidR="008B0818">
        <w:rPr>
          <w:rStyle w:val="Strong"/>
          <w:b w:val="0"/>
        </w:rPr>
        <w:t>10</w:t>
      </w:r>
      <w:r w:rsidR="00824A3A">
        <w:rPr>
          <w:rStyle w:val="Strong"/>
          <w:b w:val="0"/>
        </w:rPr>
        <w:t>/</w:t>
      </w:r>
      <w:r w:rsidR="00111079">
        <w:rPr>
          <w:rStyle w:val="Strong"/>
          <w:b w:val="0"/>
        </w:rPr>
        <w:t>10</w:t>
      </w:r>
    </w:p>
    <w:p w14:paraId="7CABBC3B" w14:textId="1C243B3C" w:rsidR="00824A3A" w:rsidRDefault="009250BF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Improper shape </w:t>
      </w:r>
      <w:r w:rsidR="00824A3A">
        <w:rPr>
          <w:rStyle w:val="Strong"/>
          <w:b w:val="0"/>
        </w:rPr>
        <w:t xml:space="preserve">defects Mon/Tue/Wed/Thu/Fri/Sat: </w:t>
      </w:r>
      <w:r w:rsidR="0040070A">
        <w:rPr>
          <w:rStyle w:val="Strong"/>
          <w:b w:val="0"/>
        </w:rPr>
        <w:t>2</w:t>
      </w:r>
      <w:r w:rsidR="00824A3A">
        <w:rPr>
          <w:rStyle w:val="Strong"/>
          <w:b w:val="0"/>
        </w:rPr>
        <w:t>/</w:t>
      </w:r>
      <w:r w:rsidR="0040070A">
        <w:rPr>
          <w:rStyle w:val="Strong"/>
          <w:b w:val="0"/>
        </w:rPr>
        <w:t>2</w:t>
      </w:r>
      <w:r w:rsidR="00824A3A">
        <w:rPr>
          <w:rStyle w:val="Strong"/>
          <w:b w:val="0"/>
        </w:rPr>
        <w:t>/</w:t>
      </w:r>
      <w:r w:rsidR="0040070A">
        <w:rPr>
          <w:rStyle w:val="Strong"/>
          <w:b w:val="0"/>
        </w:rPr>
        <w:t>5</w:t>
      </w:r>
      <w:r w:rsidR="00824A3A">
        <w:rPr>
          <w:rStyle w:val="Strong"/>
          <w:b w:val="0"/>
        </w:rPr>
        <w:t>/</w:t>
      </w:r>
      <w:r w:rsidR="0064096C">
        <w:rPr>
          <w:rStyle w:val="Strong"/>
          <w:b w:val="0"/>
        </w:rPr>
        <w:t>6</w:t>
      </w:r>
      <w:r w:rsidR="00824A3A">
        <w:rPr>
          <w:rStyle w:val="Strong"/>
          <w:b w:val="0"/>
        </w:rPr>
        <w:t>/</w:t>
      </w:r>
      <w:r w:rsidR="0064096C">
        <w:rPr>
          <w:rStyle w:val="Strong"/>
          <w:b w:val="0"/>
        </w:rPr>
        <w:t>3</w:t>
      </w:r>
      <w:r w:rsidR="00824A3A">
        <w:rPr>
          <w:rStyle w:val="Strong"/>
          <w:b w:val="0"/>
        </w:rPr>
        <w:t>/</w:t>
      </w:r>
      <w:r w:rsidR="0064096C">
        <w:rPr>
          <w:rStyle w:val="Strong"/>
          <w:b w:val="0"/>
        </w:rPr>
        <w:t>2</w:t>
      </w:r>
    </w:p>
    <w:p w14:paraId="63612283" w14:textId="67FE5922" w:rsidR="00824A3A" w:rsidRDefault="009250BF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Improper shape </w:t>
      </w:r>
      <w:r w:rsidR="00824A3A">
        <w:rPr>
          <w:rStyle w:val="Strong"/>
          <w:b w:val="0"/>
        </w:rPr>
        <w:t xml:space="preserve">defects Mon AM/PM: </w:t>
      </w:r>
      <w:r w:rsidR="0064096C">
        <w:rPr>
          <w:rStyle w:val="Strong"/>
          <w:b w:val="0"/>
        </w:rPr>
        <w:t>2</w:t>
      </w:r>
      <w:r w:rsidR="00824A3A">
        <w:rPr>
          <w:rStyle w:val="Strong"/>
          <w:b w:val="0"/>
        </w:rPr>
        <w:t>/</w:t>
      </w:r>
      <w:r w:rsidR="0064096C">
        <w:rPr>
          <w:rStyle w:val="Strong"/>
          <w:b w:val="0"/>
        </w:rPr>
        <w:t>0</w:t>
      </w:r>
    </w:p>
    <w:p w14:paraId="2075D7D4" w14:textId="795F9834" w:rsidR="00824A3A" w:rsidRDefault="009250BF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Improper shape </w:t>
      </w:r>
      <w:r w:rsidR="00824A3A">
        <w:rPr>
          <w:rStyle w:val="Strong"/>
          <w:b w:val="0"/>
        </w:rPr>
        <w:t xml:space="preserve">defects Tue AM/PM: </w:t>
      </w:r>
      <w:r w:rsidR="00627CA8">
        <w:rPr>
          <w:rStyle w:val="Strong"/>
          <w:b w:val="0"/>
        </w:rPr>
        <w:t>0</w:t>
      </w:r>
      <w:r w:rsidR="00824A3A">
        <w:rPr>
          <w:rStyle w:val="Strong"/>
          <w:b w:val="0"/>
        </w:rPr>
        <w:t>/</w:t>
      </w:r>
      <w:r w:rsidR="00627CA8">
        <w:rPr>
          <w:rStyle w:val="Strong"/>
          <w:b w:val="0"/>
        </w:rPr>
        <w:t>2</w:t>
      </w:r>
    </w:p>
    <w:p w14:paraId="63E5AA7E" w14:textId="049FD2F9" w:rsidR="00824A3A" w:rsidRDefault="009250BF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Improper shape </w:t>
      </w:r>
      <w:r w:rsidR="00824A3A">
        <w:rPr>
          <w:rStyle w:val="Strong"/>
          <w:b w:val="0"/>
        </w:rPr>
        <w:t xml:space="preserve">defects Wed AM/PM: </w:t>
      </w:r>
      <w:r w:rsidR="00627CA8">
        <w:rPr>
          <w:rStyle w:val="Strong"/>
          <w:b w:val="0"/>
        </w:rPr>
        <w:t>4</w:t>
      </w:r>
      <w:r w:rsidR="00824A3A">
        <w:rPr>
          <w:rStyle w:val="Strong"/>
          <w:b w:val="0"/>
        </w:rPr>
        <w:t>/1</w:t>
      </w:r>
    </w:p>
    <w:p w14:paraId="7CCA92BD" w14:textId="295967CD" w:rsidR="00824A3A" w:rsidRDefault="009250BF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Improper shape </w:t>
      </w:r>
      <w:r w:rsidR="00824A3A">
        <w:rPr>
          <w:rStyle w:val="Strong"/>
          <w:b w:val="0"/>
        </w:rPr>
        <w:t xml:space="preserve">defects Thu AM/PM: </w:t>
      </w:r>
      <w:r w:rsidR="007A16D4">
        <w:rPr>
          <w:rStyle w:val="Strong"/>
          <w:b w:val="0"/>
        </w:rPr>
        <w:t>3</w:t>
      </w:r>
      <w:r w:rsidR="00824A3A">
        <w:rPr>
          <w:rStyle w:val="Strong"/>
          <w:b w:val="0"/>
        </w:rPr>
        <w:t>/</w:t>
      </w:r>
      <w:r w:rsidR="007A16D4">
        <w:rPr>
          <w:rStyle w:val="Strong"/>
          <w:b w:val="0"/>
        </w:rPr>
        <w:t>3</w:t>
      </w:r>
    </w:p>
    <w:p w14:paraId="026C5D3E" w14:textId="39E3C4CD" w:rsidR="00824A3A" w:rsidRDefault="009250BF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lastRenderedPageBreak/>
        <w:t xml:space="preserve">Improper shape </w:t>
      </w:r>
      <w:r w:rsidR="00824A3A">
        <w:rPr>
          <w:rStyle w:val="Strong"/>
          <w:b w:val="0"/>
        </w:rPr>
        <w:t xml:space="preserve">defects Fri AM/PM: </w:t>
      </w:r>
      <w:r w:rsidR="007A16D4">
        <w:rPr>
          <w:rStyle w:val="Strong"/>
          <w:b w:val="0"/>
        </w:rPr>
        <w:t>2</w:t>
      </w:r>
      <w:r w:rsidR="00824A3A">
        <w:rPr>
          <w:rStyle w:val="Strong"/>
          <w:b w:val="0"/>
        </w:rPr>
        <w:t>/1</w:t>
      </w:r>
    </w:p>
    <w:p w14:paraId="1241BB50" w14:textId="0B4582E6" w:rsidR="00824A3A" w:rsidRDefault="009250BF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Improper shape </w:t>
      </w:r>
      <w:r w:rsidR="00824A3A">
        <w:rPr>
          <w:rStyle w:val="Strong"/>
          <w:b w:val="0"/>
        </w:rPr>
        <w:t xml:space="preserve">defects Sat AM/PM: </w:t>
      </w:r>
      <w:r w:rsidR="00196D52">
        <w:rPr>
          <w:rStyle w:val="Strong"/>
          <w:b w:val="0"/>
        </w:rPr>
        <w:t>0</w:t>
      </w:r>
      <w:r w:rsidR="00824A3A">
        <w:rPr>
          <w:rStyle w:val="Strong"/>
          <w:b w:val="0"/>
        </w:rPr>
        <w:t>/</w:t>
      </w:r>
      <w:r w:rsidR="00196D52">
        <w:rPr>
          <w:rStyle w:val="Strong"/>
          <w:b w:val="0"/>
        </w:rPr>
        <w:t>2</w:t>
      </w:r>
    </w:p>
    <w:p w14:paraId="7EBBB0D8" w14:textId="77777777" w:rsidR="00824A3A" w:rsidRDefault="00824A3A" w:rsidP="00F9604E">
      <w:pPr>
        <w:jc w:val="both"/>
        <w:rPr>
          <w:rStyle w:val="Strong"/>
          <w:b w:val="0"/>
        </w:rPr>
      </w:pPr>
    </w:p>
    <w:p w14:paraId="017C5BF0" w14:textId="099995F5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Total number of </w:t>
      </w:r>
      <w:r w:rsidR="009250BF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 xml:space="preserve">defects cause by Machine 1: </w:t>
      </w:r>
      <w:r w:rsidR="00196D52">
        <w:rPr>
          <w:rStyle w:val="Strong"/>
          <w:b w:val="0"/>
        </w:rPr>
        <w:t>13</w:t>
      </w:r>
    </w:p>
    <w:p w14:paraId="1ADFB745" w14:textId="006F1781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Total number of </w:t>
      </w:r>
      <w:r w:rsidR="009250BF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 xml:space="preserve">defects cause by Machine 2: </w:t>
      </w:r>
      <w:r w:rsidR="00196D52">
        <w:rPr>
          <w:rStyle w:val="Strong"/>
          <w:b w:val="0"/>
        </w:rPr>
        <w:t>7</w:t>
      </w:r>
    </w:p>
    <w:p w14:paraId="6A084F86" w14:textId="55CA6C78" w:rsidR="002B7FCA" w:rsidRDefault="002B7FC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A and B: Machine 1 </w:t>
      </w:r>
    </w:p>
    <w:p w14:paraId="40E55182" w14:textId="30B9FC14" w:rsidR="002B7FCA" w:rsidRDefault="002B7FC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Worker C and D: Machine 2</w:t>
      </w:r>
    </w:p>
    <w:p w14:paraId="13868493" w14:textId="77777777" w:rsidR="00824A3A" w:rsidRDefault="00824A3A" w:rsidP="00F9604E">
      <w:pPr>
        <w:jc w:val="both"/>
        <w:rPr>
          <w:rStyle w:val="Strong"/>
          <w:b w:val="0"/>
        </w:rPr>
      </w:pPr>
    </w:p>
    <w:p w14:paraId="2A98A45A" w14:textId="7D83BB43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Total number of Worker </w:t>
      </w:r>
      <w:proofErr w:type="gramStart"/>
      <w:r>
        <w:rPr>
          <w:rStyle w:val="Strong"/>
          <w:b w:val="0"/>
        </w:rPr>
        <w:t>A</w:t>
      </w:r>
      <w:proofErr w:type="gramEnd"/>
      <w:r>
        <w:rPr>
          <w:rStyle w:val="Strong"/>
          <w:b w:val="0"/>
        </w:rPr>
        <w:t xml:space="preserve"> </w:t>
      </w:r>
      <w:r w:rsidR="006C1254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 xml:space="preserve">defects: </w:t>
      </w:r>
      <w:r w:rsidR="00F233E2">
        <w:rPr>
          <w:rStyle w:val="Strong"/>
          <w:b w:val="0"/>
        </w:rPr>
        <w:t>5</w:t>
      </w:r>
    </w:p>
    <w:p w14:paraId="3CE5E195" w14:textId="49E8D888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</w:t>
      </w:r>
      <w:proofErr w:type="gramStart"/>
      <w:r>
        <w:rPr>
          <w:rStyle w:val="Strong"/>
          <w:b w:val="0"/>
        </w:rPr>
        <w:t>A</w:t>
      </w:r>
      <w:proofErr w:type="gramEnd"/>
      <w:r>
        <w:rPr>
          <w:rStyle w:val="Strong"/>
          <w:b w:val="0"/>
        </w:rPr>
        <w:t xml:space="preserve"> </w:t>
      </w:r>
      <w:r w:rsidR="006C1254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 xml:space="preserve">defects AM/PM: </w:t>
      </w:r>
      <w:r w:rsidR="00F233E2">
        <w:rPr>
          <w:rStyle w:val="Strong"/>
          <w:b w:val="0"/>
        </w:rPr>
        <w:t>4</w:t>
      </w:r>
      <w:r>
        <w:rPr>
          <w:rStyle w:val="Strong"/>
          <w:b w:val="0"/>
        </w:rPr>
        <w:t>/</w:t>
      </w:r>
      <w:r w:rsidR="00F233E2">
        <w:rPr>
          <w:rStyle w:val="Strong"/>
          <w:b w:val="0"/>
        </w:rPr>
        <w:t>1</w:t>
      </w:r>
    </w:p>
    <w:p w14:paraId="5A0BDAE5" w14:textId="6D0B184F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</w:t>
      </w:r>
      <w:proofErr w:type="gramStart"/>
      <w:r>
        <w:rPr>
          <w:rStyle w:val="Strong"/>
          <w:b w:val="0"/>
        </w:rPr>
        <w:t>A</w:t>
      </w:r>
      <w:proofErr w:type="gramEnd"/>
      <w:r>
        <w:rPr>
          <w:rStyle w:val="Strong"/>
          <w:b w:val="0"/>
        </w:rPr>
        <w:t xml:space="preserve"> </w:t>
      </w:r>
      <w:r w:rsidR="006C1254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 xml:space="preserve">defects Mon AM/PM: </w:t>
      </w:r>
      <w:r w:rsidR="00475F32">
        <w:rPr>
          <w:rStyle w:val="Strong"/>
          <w:b w:val="0"/>
        </w:rPr>
        <w:t>1</w:t>
      </w:r>
      <w:r>
        <w:rPr>
          <w:rStyle w:val="Strong"/>
          <w:b w:val="0"/>
        </w:rPr>
        <w:t>/</w:t>
      </w:r>
      <w:r w:rsidR="00475F32">
        <w:rPr>
          <w:rStyle w:val="Strong"/>
          <w:b w:val="0"/>
        </w:rPr>
        <w:t>0</w:t>
      </w:r>
    </w:p>
    <w:p w14:paraId="13D9698C" w14:textId="4A02CACE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</w:t>
      </w:r>
      <w:proofErr w:type="gramStart"/>
      <w:r>
        <w:rPr>
          <w:rStyle w:val="Strong"/>
          <w:b w:val="0"/>
        </w:rPr>
        <w:t>A</w:t>
      </w:r>
      <w:proofErr w:type="gramEnd"/>
      <w:r>
        <w:rPr>
          <w:rStyle w:val="Strong"/>
          <w:b w:val="0"/>
        </w:rPr>
        <w:t xml:space="preserve"> </w:t>
      </w:r>
      <w:r w:rsidR="006C1254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 xml:space="preserve">defects Tue AM/PM: </w:t>
      </w:r>
      <w:r w:rsidR="00475F32">
        <w:rPr>
          <w:rStyle w:val="Strong"/>
          <w:b w:val="0"/>
        </w:rPr>
        <w:t>0</w:t>
      </w:r>
      <w:r>
        <w:rPr>
          <w:rStyle w:val="Strong"/>
          <w:b w:val="0"/>
        </w:rPr>
        <w:t>/</w:t>
      </w:r>
      <w:r w:rsidR="00475F32">
        <w:rPr>
          <w:rStyle w:val="Strong"/>
          <w:b w:val="0"/>
        </w:rPr>
        <w:t>0</w:t>
      </w:r>
    </w:p>
    <w:p w14:paraId="16B2D7FC" w14:textId="3A48AA95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</w:t>
      </w:r>
      <w:proofErr w:type="gramStart"/>
      <w:r>
        <w:rPr>
          <w:rStyle w:val="Strong"/>
          <w:b w:val="0"/>
        </w:rPr>
        <w:t>A</w:t>
      </w:r>
      <w:proofErr w:type="gramEnd"/>
      <w:r>
        <w:rPr>
          <w:rStyle w:val="Strong"/>
          <w:b w:val="0"/>
        </w:rPr>
        <w:t xml:space="preserve"> </w:t>
      </w:r>
      <w:r w:rsidR="006C1254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 xml:space="preserve">defects Wed AM/PM: </w:t>
      </w:r>
      <w:r w:rsidR="00475F32">
        <w:rPr>
          <w:rStyle w:val="Strong"/>
          <w:b w:val="0"/>
        </w:rPr>
        <w:t>1</w:t>
      </w:r>
      <w:r>
        <w:rPr>
          <w:rStyle w:val="Strong"/>
          <w:b w:val="0"/>
        </w:rPr>
        <w:t>/</w:t>
      </w:r>
      <w:r w:rsidR="00475F32">
        <w:rPr>
          <w:rStyle w:val="Strong"/>
          <w:b w:val="0"/>
        </w:rPr>
        <w:t>0</w:t>
      </w:r>
    </w:p>
    <w:p w14:paraId="661493E5" w14:textId="6CDBCB34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</w:t>
      </w:r>
      <w:proofErr w:type="gramStart"/>
      <w:r>
        <w:rPr>
          <w:rStyle w:val="Strong"/>
          <w:b w:val="0"/>
        </w:rPr>
        <w:t>A</w:t>
      </w:r>
      <w:proofErr w:type="gramEnd"/>
      <w:r>
        <w:rPr>
          <w:rStyle w:val="Strong"/>
          <w:b w:val="0"/>
        </w:rPr>
        <w:t xml:space="preserve"> </w:t>
      </w:r>
      <w:r w:rsidR="006C1254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 xml:space="preserve">defects Thu AM/PM: </w:t>
      </w:r>
      <w:r w:rsidR="00475F32">
        <w:rPr>
          <w:rStyle w:val="Strong"/>
          <w:b w:val="0"/>
        </w:rPr>
        <w:t>2</w:t>
      </w:r>
      <w:r>
        <w:rPr>
          <w:rStyle w:val="Strong"/>
          <w:b w:val="0"/>
        </w:rPr>
        <w:t>/</w:t>
      </w:r>
      <w:r w:rsidR="00475F32">
        <w:rPr>
          <w:rStyle w:val="Strong"/>
          <w:b w:val="0"/>
        </w:rPr>
        <w:t>0</w:t>
      </w:r>
    </w:p>
    <w:p w14:paraId="3E7A9E9E" w14:textId="4AB4584C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</w:t>
      </w:r>
      <w:proofErr w:type="gramStart"/>
      <w:r>
        <w:rPr>
          <w:rStyle w:val="Strong"/>
          <w:b w:val="0"/>
        </w:rPr>
        <w:t>A</w:t>
      </w:r>
      <w:proofErr w:type="gramEnd"/>
      <w:r>
        <w:rPr>
          <w:rStyle w:val="Strong"/>
          <w:b w:val="0"/>
        </w:rPr>
        <w:t xml:space="preserve"> </w:t>
      </w:r>
      <w:r w:rsidR="006C1254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 xml:space="preserve">defects Fri AM/PM: </w:t>
      </w:r>
      <w:r w:rsidR="00FF46B0">
        <w:rPr>
          <w:rStyle w:val="Strong"/>
          <w:b w:val="0"/>
        </w:rPr>
        <w:t>0</w:t>
      </w:r>
      <w:r>
        <w:rPr>
          <w:rStyle w:val="Strong"/>
          <w:b w:val="0"/>
        </w:rPr>
        <w:t>/</w:t>
      </w:r>
      <w:r w:rsidR="00FF46B0">
        <w:rPr>
          <w:rStyle w:val="Strong"/>
          <w:b w:val="0"/>
        </w:rPr>
        <w:t>0</w:t>
      </w:r>
    </w:p>
    <w:p w14:paraId="0123F8DB" w14:textId="2012FA68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</w:t>
      </w:r>
      <w:proofErr w:type="gramStart"/>
      <w:r>
        <w:rPr>
          <w:rStyle w:val="Strong"/>
          <w:b w:val="0"/>
        </w:rPr>
        <w:t>A</w:t>
      </w:r>
      <w:proofErr w:type="gramEnd"/>
      <w:r>
        <w:rPr>
          <w:rStyle w:val="Strong"/>
          <w:b w:val="0"/>
        </w:rPr>
        <w:t xml:space="preserve"> </w:t>
      </w:r>
      <w:r w:rsidR="006C1254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>defects Sat AM/PM:</w:t>
      </w:r>
      <w:r w:rsidR="00FF46B0">
        <w:rPr>
          <w:rStyle w:val="Strong"/>
          <w:b w:val="0"/>
        </w:rPr>
        <w:t>0</w:t>
      </w:r>
      <w:r>
        <w:rPr>
          <w:rStyle w:val="Strong"/>
          <w:b w:val="0"/>
        </w:rPr>
        <w:t>/</w:t>
      </w:r>
      <w:r w:rsidR="00FF46B0">
        <w:rPr>
          <w:rStyle w:val="Strong"/>
          <w:b w:val="0"/>
        </w:rPr>
        <w:t>1</w:t>
      </w:r>
    </w:p>
    <w:p w14:paraId="5C0E9AC9" w14:textId="77777777" w:rsidR="00824A3A" w:rsidRDefault="00824A3A" w:rsidP="00F9604E">
      <w:pPr>
        <w:jc w:val="both"/>
        <w:rPr>
          <w:rStyle w:val="Strong"/>
          <w:b w:val="0"/>
        </w:rPr>
      </w:pPr>
    </w:p>
    <w:p w14:paraId="3754F7D3" w14:textId="62A7F77F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Total number of Worker B </w:t>
      </w:r>
      <w:r w:rsidR="006C1254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 xml:space="preserve">defects: </w:t>
      </w:r>
      <w:r w:rsidR="00FF46B0">
        <w:rPr>
          <w:rStyle w:val="Strong"/>
          <w:b w:val="0"/>
        </w:rPr>
        <w:t>8</w:t>
      </w:r>
    </w:p>
    <w:p w14:paraId="51B420AF" w14:textId="63A0E746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B </w:t>
      </w:r>
      <w:r w:rsidR="006C1254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 xml:space="preserve">defects AM/PM: </w:t>
      </w:r>
      <w:r w:rsidR="003F0C03">
        <w:rPr>
          <w:rStyle w:val="Strong"/>
          <w:b w:val="0"/>
        </w:rPr>
        <w:t>4</w:t>
      </w:r>
      <w:r>
        <w:rPr>
          <w:rStyle w:val="Strong"/>
          <w:b w:val="0"/>
        </w:rPr>
        <w:t>/</w:t>
      </w:r>
      <w:r w:rsidR="003F0C03">
        <w:rPr>
          <w:rStyle w:val="Strong"/>
          <w:b w:val="0"/>
        </w:rPr>
        <w:t>4</w:t>
      </w:r>
    </w:p>
    <w:p w14:paraId="0656BAE9" w14:textId="478CD508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B </w:t>
      </w:r>
      <w:r w:rsidR="006C1254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>defects Mon AM/PM: 1/</w:t>
      </w:r>
      <w:r w:rsidR="003F0C03">
        <w:rPr>
          <w:rStyle w:val="Strong"/>
          <w:b w:val="0"/>
        </w:rPr>
        <w:t>0</w:t>
      </w:r>
    </w:p>
    <w:p w14:paraId="484D2E3F" w14:textId="728A7835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B </w:t>
      </w:r>
      <w:r w:rsidR="006C1254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 xml:space="preserve">defects Tue AM/PM: </w:t>
      </w:r>
      <w:r w:rsidR="00D15FB1">
        <w:rPr>
          <w:rStyle w:val="Strong"/>
          <w:b w:val="0"/>
        </w:rPr>
        <w:t>0/0</w:t>
      </w:r>
    </w:p>
    <w:p w14:paraId="53F40A2A" w14:textId="669682A5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B </w:t>
      </w:r>
      <w:r w:rsidR="006C1254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 xml:space="preserve">defects Wed AM/PM: </w:t>
      </w:r>
      <w:r w:rsidR="00D15FB1">
        <w:rPr>
          <w:rStyle w:val="Strong"/>
          <w:b w:val="0"/>
        </w:rPr>
        <w:t>2</w:t>
      </w:r>
      <w:r>
        <w:rPr>
          <w:rStyle w:val="Strong"/>
          <w:b w:val="0"/>
        </w:rPr>
        <w:t>/</w:t>
      </w:r>
      <w:r w:rsidR="00D15FB1">
        <w:rPr>
          <w:rStyle w:val="Strong"/>
          <w:b w:val="0"/>
        </w:rPr>
        <w:t>1</w:t>
      </w:r>
    </w:p>
    <w:p w14:paraId="5436E0F2" w14:textId="7844283A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B </w:t>
      </w:r>
      <w:r w:rsidR="006C1254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 xml:space="preserve">defects Thu AM/PM: </w:t>
      </w:r>
      <w:r w:rsidR="00D15FB1">
        <w:rPr>
          <w:rStyle w:val="Strong"/>
          <w:b w:val="0"/>
        </w:rPr>
        <w:t>0</w:t>
      </w:r>
      <w:r>
        <w:rPr>
          <w:rStyle w:val="Strong"/>
          <w:b w:val="0"/>
        </w:rPr>
        <w:t>/</w:t>
      </w:r>
      <w:r w:rsidR="00D15FB1">
        <w:rPr>
          <w:rStyle w:val="Strong"/>
          <w:b w:val="0"/>
        </w:rPr>
        <w:t>2</w:t>
      </w:r>
    </w:p>
    <w:p w14:paraId="58608F23" w14:textId="09AE3354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B </w:t>
      </w:r>
      <w:r w:rsidR="006C1254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 xml:space="preserve">defects Fri AM/PM: </w:t>
      </w:r>
      <w:r w:rsidR="006B1B21">
        <w:rPr>
          <w:rStyle w:val="Strong"/>
          <w:b w:val="0"/>
        </w:rPr>
        <w:t>1</w:t>
      </w:r>
      <w:r>
        <w:rPr>
          <w:rStyle w:val="Strong"/>
          <w:b w:val="0"/>
        </w:rPr>
        <w:t>/</w:t>
      </w:r>
      <w:r w:rsidR="006B1B21">
        <w:rPr>
          <w:rStyle w:val="Strong"/>
          <w:b w:val="0"/>
        </w:rPr>
        <w:t>0</w:t>
      </w:r>
    </w:p>
    <w:p w14:paraId="218A276A" w14:textId="7EFBC52A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B </w:t>
      </w:r>
      <w:r w:rsidR="006C1254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 xml:space="preserve">defects Sat AM/PM: </w:t>
      </w:r>
      <w:r w:rsidR="006B1B21">
        <w:rPr>
          <w:rStyle w:val="Strong"/>
          <w:b w:val="0"/>
        </w:rPr>
        <w:t>0</w:t>
      </w:r>
      <w:r>
        <w:rPr>
          <w:rStyle w:val="Strong"/>
          <w:b w:val="0"/>
        </w:rPr>
        <w:t>/</w:t>
      </w:r>
      <w:r w:rsidR="006B1B21">
        <w:rPr>
          <w:rStyle w:val="Strong"/>
          <w:b w:val="0"/>
        </w:rPr>
        <w:t>1</w:t>
      </w:r>
    </w:p>
    <w:p w14:paraId="1BC7D92A" w14:textId="77777777" w:rsidR="00366348" w:rsidRDefault="00366348" w:rsidP="00F9604E">
      <w:pPr>
        <w:jc w:val="both"/>
        <w:rPr>
          <w:rStyle w:val="Strong"/>
          <w:b w:val="0"/>
        </w:rPr>
      </w:pPr>
    </w:p>
    <w:p w14:paraId="4C16CDDF" w14:textId="520367F2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Total number of Worker C </w:t>
      </w:r>
      <w:r w:rsidR="00565D18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 xml:space="preserve">defects: </w:t>
      </w:r>
      <w:r w:rsidR="006818D0">
        <w:rPr>
          <w:rStyle w:val="Strong"/>
          <w:b w:val="0"/>
        </w:rPr>
        <w:t>2</w:t>
      </w:r>
    </w:p>
    <w:p w14:paraId="21E4BEFA" w14:textId="03F710C2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C </w:t>
      </w:r>
      <w:r w:rsidR="00565D18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 xml:space="preserve">defects AM/PM: </w:t>
      </w:r>
      <w:r w:rsidR="006818D0">
        <w:rPr>
          <w:rStyle w:val="Strong"/>
          <w:b w:val="0"/>
        </w:rPr>
        <w:t>0</w:t>
      </w:r>
      <w:r>
        <w:rPr>
          <w:rStyle w:val="Strong"/>
          <w:b w:val="0"/>
        </w:rPr>
        <w:t>/</w:t>
      </w:r>
      <w:r w:rsidR="006818D0">
        <w:rPr>
          <w:rStyle w:val="Strong"/>
          <w:b w:val="0"/>
        </w:rPr>
        <w:t>2</w:t>
      </w:r>
    </w:p>
    <w:p w14:paraId="5F7F43ED" w14:textId="073CACF1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C </w:t>
      </w:r>
      <w:r w:rsidR="00565D18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 xml:space="preserve">defects Mon AM/PM: </w:t>
      </w:r>
      <w:r w:rsidR="00462CE5">
        <w:rPr>
          <w:rStyle w:val="Strong"/>
          <w:b w:val="0"/>
        </w:rPr>
        <w:t>0</w:t>
      </w:r>
      <w:r>
        <w:rPr>
          <w:rStyle w:val="Strong"/>
          <w:b w:val="0"/>
        </w:rPr>
        <w:t>/</w:t>
      </w:r>
      <w:r w:rsidR="00462CE5">
        <w:rPr>
          <w:rStyle w:val="Strong"/>
          <w:b w:val="0"/>
        </w:rPr>
        <w:t>0</w:t>
      </w:r>
    </w:p>
    <w:p w14:paraId="305DC366" w14:textId="095D6C7C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C </w:t>
      </w:r>
      <w:r w:rsidR="00565D18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 xml:space="preserve">defects Tue AM/PM: </w:t>
      </w:r>
      <w:r w:rsidR="00462CE5">
        <w:rPr>
          <w:rStyle w:val="Strong"/>
          <w:b w:val="0"/>
        </w:rPr>
        <w:t>0</w:t>
      </w:r>
      <w:r>
        <w:rPr>
          <w:rStyle w:val="Strong"/>
          <w:b w:val="0"/>
        </w:rPr>
        <w:t>/</w:t>
      </w:r>
      <w:r w:rsidR="00462CE5">
        <w:rPr>
          <w:rStyle w:val="Strong"/>
          <w:b w:val="0"/>
        </w:rPr>
        <w:t>1</w:t>
      </w:r>
    </w:p>
    <w:p w14:paraId="181DF3E7" w14:textId="783CFDCD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C </w:t>
      </w:r>
      <w:r w:rsidR="00565D18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 xml:space="preserve">defects Wed AM/PM: </w:t>
      </w:r>
      <w:r w:rsidR="006818D0">
        <w:rPr>
          <w:rStyle w:val="Strong"/>
          <w:b w:val="0"/>
        </w:rPr>
        <w:t>0</w:t>
      </w:r>
      <w:r>
        <w:rPr>
          <w:rStyle w:val="Strong"/>
          <w:b w:val="0"/>
        </w:rPr>
        <w:t>/</w:t>
      </w:r>
      <w:r w:rsidR="006818D0">
        <w:rPr>
          <w:rStyle w:val="Strong"/>
          <w:b w:val="0"/>
        </w:rPr>
        <w:t>0</w:t>
      </w:r>
    </w:p>
    <w:p w14:paraId="5022A235" w14:textId="4329065F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C </w:t>
      </w:r>
      <w:r w:rsidR="00565D18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 xml:space="preserve">defects Thu AM/PM: </w:t>
      </w:r>
      <w:r w:rsidR="006818D0">
        <w:rPr>
          <w:rStyle w:val="Strong"/>
          <w:b w:val="0"/>
        </w:rPr>
        <w:t>0</w:t>
      </w:r>
      <w:r>
        <w:rPr>
          <w:rStyle w:val="Strong"/>
          <w:b w:val="0"/>
        </w:rPr>
        <w:t>/1</w:t>
      </w:r>
    </w:p>
    <w:p w14:paraId="5BB5BB6C" w14:textId="12A519BA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lastRenderedPageBreak/>
        <w:t xml:space="preserve">Worker C </w:t>
      </w:r>
      <w:r w:rsidR="00565D18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 xml:space="preserve">defects Fri AM/PM: </w:t>
      </w:r>
      <w:r w:rsidR="00462CE5">
        <w:rPr>
          <w:rStyle w:val="Strong"/>
          <w:b w:val="0"/>
        </w:rPr>
        <w:t>0</w:t>
      </w:r>
      <w:r>
        <w:rPr>
          <w:rStyle w:val="Strong"/>
          <w:b w:val="0"/>
        </w:rPr>
        <w:t>/</w:t>
      </w:r>
      <w:r w:rsidR="00462CE5">
        <w:rPr>
          <w:rStyle w:val="Strong"/>
          <w:b w:val="0"/>
        </w:rPr>
        <w:t>0</w:t>
      </w:r>
    </w:p>
    <w:p w14:paraId="65E3F4D9" w14:textId="048B92CE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C </w:t>
      </w:r>
      <w:r w:rsidR="00565D18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>defects Sat AM/PM:</w:t>
      </w:r>
      <w:r w:rsidR="00462CE5">
        <w:rPr>
          <w:rStyle w:val="Strong"/>
          <w:b w:val="0"/>
        </w:rPr>
        <w:t>0</w:t>
      </w:r>
      <w:r>
        <w:rPr>
          <w:rStyle w:val="Strong"/>
          <w:b w:val="0"/>
        </w:rPr>
        <w:t>/</w:t>
      </w:r>
      <w:r w:rsidR="00462CE5">
        <w:rPr>
          <w:rStyle w:val="Strong"/>
          <w:b w:val="0"/>
        </w:rPr>
        <w:t>0</w:t>
      </w:r>
    </w:p>
    <w:p w14:paraId="75352822" w14:textId="77777777" w:rsidR="00824A3A" w:rsidRDefault="00824A3A" w:rsidP="00F9604E">
      <w:pPr>
        <w:jc w:val="both"/>
        <w:rPr>
          <w:rStyle w:val="Strong"/>
          <w:b w:val="0"/>
        </w:rPr>
      </w:pPr>
    </w:p>
    <w:p w14:paraId="1351917F" w14:textId="1DD86630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Total number of Worker D </w:t>
      </w:r>
      <w:r w:rsidR="00565D18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 xml:space="preserve">defects: </w:t>
      </w:r>
      <w:r w:rsidR="00F12272">
        <w:rPr>
          <w:rStyle w:val="Strong"/>
          <w:b w:val="0"/>
        </w:rPr>
        <w:t>5</w:t>
      </w:r>
    </w:p>
    <w:p w14:paraId="3B477367" w14:textId="0FB257BB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D </w:t>
      </w:r>
      <w:r w:rsidR="00565D18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 xml:space="preserve">defects AM/PM: </w:t>
      </w:r>
      <w:r w:rsidR="00D92ADC">
        <w:rPr>
          <w:rStyle w:val="Strong"/>
          <w:b w:val="0"/>
        </w:rPr>
        <w:t>2</w:t>
      </w:r>
      <w:r>
        <w:rPr>
          <w:rStyle w:val="Strong"/>
          <w:b w:val="0"/>
        </w:rPr>
        <w:t>/3</w:t>
      </w:r>
    </w:p>
    <w:p w14:paraId="3F230E16" w14:textId="1ABC4DB3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D </w:t>
      </w:r>
      <w:r w:rsidR="00565D18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 xml:space="preserve">defects Mon AM/PM: </w:t>
      </w:r>
      <w:r w:rsidR="00D92ADC">
        <w:rPr>
          <w:rStyle w:val="Strong"/>
          <w:b w:val="0"/>
        </w:rPr>
        <w:t>0/0</w:t>
      </w:r>
    </w:p>
    <w:p w14:paraId="3EE02966" w14:textId="09E15DF6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D </w:t>
      </w:r>
      <w:r w:rsidR="00565D18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 xml:space="preserve">defects Tue AM/PM: </w:t>
      </w:r>
      <w:r w:rsidR="00D92ADC">
        <w:rPr>
          <w:rStyle w:val="Strong"/>
          <w:b w:val="0"/>
        </w:rPr>
        <w:t>0/1</w:t>
      </w:r>
    </w:p>
    <w:p w14:paraId="38A10BDE" w14:textId="6DC2DB82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D </w:t>
      </w:r>
      <w:r w:rsidR="00565D18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 xml:space="preserve">defects Wed AM/PM: </w:t>
      </w:r>
      <w:r w:rsidR="00B36820">
        <w:rPr>
          <w:rStyle w:val="Strong"/>
          <w:b w:val="0"/>
        </w:rPr>
        <w:t>1</w:t>
      </w:r>
      <w:r>
        <w:rPr>
          <w:rStyle w:val="Strong"/>
          <w:b w:val="0"/>
        </w:rPr>
        <w:t>/</w:t>
      </w:r>
      <w:r w:rsidR="00B36820">
        <w:rPr>
          <w:rStyle w:val="Strong"/>
          <w:b w:val="0"/>
        </w:rPr>
        <w:t>0</w:t>
      </w:r>
    </w:p>
    <w:p w14:paraId="15510703" w14:textId="2B1154FF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D </w:t>
      </w:r>
      <w:r w:rsidR="00565D18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 xml:space="preserve">defects Thu AM/PM: </w:t>
      </w:r>
      <w:r w:rsidR="00B36820">
        <w:rPr>
          <w:rStyle w:val="Strong"/>
          <w:b w:val="0"/>
        </w:rPr>
        <w:t>1</w:t>
      </w:r>
      <w:r>
        <w:rPr>
          <w:rStyle w:val="Strong"/>
          <w:b w:val="0"/>
        </w:rPr>
        <w:t>/</w:t>
      </w:r>
      <w:r w:rsidR="00B36820">
        <w:rPr>
          <w:rStyle w:val="Strong"/>
          <w:b w:val="0"/>
        </w:rPr>
        <w:t>0</w:t>
      </w:r>
    </w:p>
    <w:p w14:paraId="6086BCE1" w14:textId="68878E46" w:rsidR="00824A3A" w:rsidRDefault="00824A3A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D </w:t>
      </w:r>
      <w:r w:rsidR="00565D18">
        <w:rPr>
          <w:rStyle w:val="Strong"/>
          <w:b w:val="0"/>
        </w:rPr>
        <w:t xml:space="preserve">Improper shape </w:t>
      </w:r>
      <w:r>
        <w:rPr>
          <w:rStyle w:val="Strong"/>
          <w:b w:val="0"/>
        </w:rPr>
        <w:t xml:space="preserve">defects Fri AM/PM: </w:t>
      </w:r>
      <w:r w:rsidR="00B36820">
        <w:rPr>
          <w:rStyle w:val="Strong"/>
          <w:b w:val="0"/>
        </w:rPr>
        <w:t>0</w:t>
      </w:r>
      <w:r>
        <w:rPr>
          <w:rStyle w:val="Strong"/>
          <w:b w:val="0"/>
        </w:rPr>
        <w:t>/</w:t>
      </w:r>
      <w:r w:rsidR="00B36820">
        <w:rPr>
          <w:rStyle w:val="Strong"/>
          <w:b w:val="0"/>
        </w:rPr>
        <w:t>2</w:t>
      </w:r>
    </w:p>
    <w:p w14:paraId="65278F24" w14:textId="2FDF54CF" w:rsidR="00824A3A" w:rsidRPr="008215AE" w:rsidRDefault="00824A3A" w:rsidP="00F9604E">
      <w:pPr>
        <w:jc w:val="both"/>
        <w:rPr>
          <w:bCs/>
        </w:rPr>
      </w:pPr>
      <w:r>
        <w:rPr>
          <w:rStyle w:val="Strong"/>
          <w:b w:val="0"/>
        </w:rPr>
        <w:t xml:space="preserve">Worker D </w:t>
      </w:r>
      <w:r w:rsidR="00565D18">
        <w:rPr>
          <w:rStyle w:val="Strong"/>
          <w:b w:val="0"/>
        </w:rPr>
        <w:t>Improper shape</w:t>
      </w:r>
      <w:r>
        <w:rPr>
          <w:rStyle w:val="Strong"/>
          <w:b w:val="0"/>
        </w:rPr>
        <w:t xml:space="preserve"> defects Sat AM/PM: </w:t>
      </w:r>
      <w:r w:rsidR="00B36820">
        <w:rPr>
          <w:rStyle w:val="Strong"/>
          <w:b w:val="0"/>
        </w:rPr>
        <w:t>0</w:t>
      </w:r>
      <w:r>
        <w:rPr>
          <w:rStyle w:val="Strong"/>
          <w:b w:val="0"/>
        </w:rPr>
        <w:t>/</w:t>
      </w:r>
      <w:r w:rsidR="00B36820">
        <w:rPr>
          <w:rStyle w:val="Strong"/>
          <w:b w:val="0"/>
        </w:rPr>
        <w:t>0</w:t>
      </w:r>
    </w:p>
    <w:p w14:paraId="76767DDB" w14:textId="15DC384D" w:rsidR="000602BD" w:rsidRDefault="00B36820" w:rsidP="00F9604E">
      <w:pPr>
        <w:pStyle w:val="Heading1"/>
        <w:jc w:val="both"/>
      </w:pPr>
      <w:r>
        <w:t xml:space="preserve">Other Defects </w:t>
      </w:r>
    </w:p>
    <w:p w14:paraId="3C6899A5" w14:textId="13DB2736" w:rsidR="00B36820" w:rsidRDefault="00B36820" w:rsidP="00F9604E">
      <w:pPr>
        <w:jc w:val="both"/>
      </w:pPr>
    </w:p>
    <w:p w14:paraId="1E5ABC17" w14:textId="21A7CE88" w:rsidR="007640BF" w:rsidRDefault="00C859FA" w:rsidP="00F9604E">
      <w:pPr>
        <w:jc w:val="both"/>
        <w:rPr>
          <w:rStyle w:val="Strong"/>
          <w:b w:val="0"/>
        </w:rPr>
      </w:pPr>
      <w:proofErr w:type="gramStart"/>
      <w:r>
        <w:rPr>
          <w:rStyle w:val="Strong"/>
          <w:b w:val="0"/>
        </w:rPr>
        <w:t>Other</w:t>
      </w:r>
      <w:proofErr w:type="gramEnd"/>
      <w:r w:rsidR="007640BF">
        <w:rPr>
          <w:rStyle w:val="Strong"/>
          <w:b w:val="0"/>
        </w:rPr>
        <w:t xml:space="preserve"> defects AM/PM: </w:t>
      </w:r>
      <w:r w:rsidR="009710D7">
        <w:rPr>
          <w:rStyle w:val="Strong"/>
          <w:b w:val="0"/>
        </w:rPr>
        <w:t>5/1</w:t>
      </w:r>
    </w:p>
    <w:p w14:paraId="19EE7F52" w14:textId="290F8DB8" w:rsidR="007640BF" w:rsidRDefault="00DB276D" w:rsidP="00F9604E">
      <w:pPr>
        <w:jc w:val="both"/>
        <w:rPr>
          <w:rStyle w:val="Strong"/>
          <w:b w:val="0"/>
        </w:rPr>
      </w:pPr>
      <w:proofErr w:type="gramStart"/>
      <w:r>
        <w:rPr>
          <w:rStyle w:val="Strong"/>
          <w:b w:val="0"/>
        </w:rPr>
        <w:t>Other</w:t>
      </w:r>
      <w:proofErr w:type="gramEnd"/>
      <w:r>
        <w:rPr>
          <w:rStyle w:val="Strong"/>
          <w:b w:val="0"/>
        </w:rPr>
        <w:t xml:space="preserve"> </w:t>
      </w:r>
      <w:r w:rsidR="007640BF">
        <w:rPr>
          <w:rStyle w:val="Strong"/>
          <w:b w:val="0"/>
        </w:rPr>
        <w:t xml:space="preserve">defects Mon/Tue/Wed/Thu/Fri/Sat: </w:t>
      </w:r>
      <w:r w:rsidR="0094468A">
        <w:rPr>
          <w:rStyle w:val="Strong"/>
          <w:b w:val="0"/>
        </w:rPr>
        <w:t>0</w:t>
      </w:r>
      <w:r w:rsidR="007640BF">
        <w:rPr>
          <w:rStyle w:val="Strong"/>
          <w:b w:val="0"/>
        </w:rPr>
        <w:t>/</w:t>
      </w:r>
      <w:r w:rsidR="0094468A">
        <w:rPr>
          <w:rStyle w:val="Strong"/>
          <w:b w:val="0"/>
        </w:rPr>
        <w:t>0</w:t>
      </w:r>
      <w:r w:rsidR="007640BF">
        <w:rPr>
          <w:rStyle w:val="Strong"/>
          <w:b w:val="0"/>
        </w:rPr>
        <w:t>/</w:t>
      </w:r>
      <w:r w:rsidR="0094468A">
        <w:rPr>
          <w:rStyle w:val="Strong"/>
          <w:b w:val="0"/>
        </w:rPr>
        <w:t>1</w:t>
      </w:r>
      <w:r w:rsidR="007640BF">
        <w:rPr>
          <w:rStyle w:val="Strong"/>
          <w:b w:val="0"/>
        </w:rPr>
        <w:t>/</w:t>
      </w:r>
      <w:r w:rsidR="0094468A">
        <w:rPr>
          <w:rStyle w:val="Strong"/>
          <w:b w:val="0"/>
        </w:rPr>
        <w:t>1</w:t>
      </w:r>
      <w:r w:rsidR="007640BF">
        <w:rPr>
          <w:rStyle w:val="Strong"/>
          <w:b w:val="0"/>
        </w:rPr>
        <w:t>/3/</w:t>
      </w:r>
      <w:r w:rsidR="00CB397F">
        <w:rPr>
          <w:rStyle w:val="Strong"/>
          <w:b w:val="0"/>
        </w:rPr>
        <w:t>1</w:t>
      </w:r>
    </w:p>
    <w:p w14:paraId="6D9732C5" w14:textId="3FA07E9D" w:rsidR="007640BF" w:rsidRDefault="00DB276D" w:rsidP="00F9604E">
      <w:pPr>
        <w:jc w:val="both"/>
        <w:rPr>
          <w:rStyle w:val="Strong"/>
          <w:b w:val="0"/>
        </w:rPr>
      </w:pPr>
      <w:proofErr w:type="gramStart"/>
      <w:r>
        <w:rPr>
          <w:rStyle w:val="Strong"/>
          <w:b w:val="0"/>
        </w:rPr>
        <w:t>Other</w:t>
      </w:r>
      <w:proofErr w:type="gramEnd"/>
      <w:r>
        <w:rPr>
          <w:rStyle w:val="Strong"/>
          <w:b w:val="0"/>
        </w:rPr>
        <w:t xml:space="preserve"> </w:t>
      </w:r>
      <w:r w:rsidR="007640BF">
        <w:rPr>
          <w:rStyle w:val="Strong"/>
          <w:b w:val="0"/>
        </w:rPr>
        <w:t xml:space="preserve">defects Mon AM/PM: </w:t>
      </w:r>
      <w:r w:rsidR="00CB397F">
        <w:rPr>
          <w:rStyle w:val="Strong"/>
          <w:b w:val="0"/>
        </w:rPr>
        <w:t>0/</w:t>
      </w:r>
      <w:r w:rsidR="007640BF">
        <w:rPr>
          <w:rStyle w:val="Strong"/>
          <w:b w:val="0"/>
        </w:rPr>
        <w:t>0</w:t>
      </w:r>
    </w:p>
    <w:p w14:paraId="5C83A26E" w14:textId="144B2258" w:rsidR="007640BF" w:rsidRDefault="00DB276D" w:rsidP="00F9604E">
      <w:pPr>
        <w:jc w:val="both"/>
        <w:rPr>
          <w:rStyle w:val="Strong"/>
          <w:b w:val="0"/>
        </w:rPr>
      </w:pPr>
      <w:proofErr w:type="gramStart"/>
      <w:r>
        <w:rPr>
          <w:rStyle w:val="Strong"/>
          <w:b w:val="0"/>
        </w:rPr>
        <w:t>Other</w:t>
      </w:r>
      <w:proofErr w:type="gramEnd"/>
      <w:r>
        <w:rPr>
          <w:rStyle w:val="Strong"/>
          <w:b w:val="0"/>
        </w:rPr>
        <w:t xml:space="preserve"> </w:t>
      </w:r>
      <w:r w:rsidR="007640BF">
        <w:rPr>
          <w:rStyle w:val="Strong"/>
          <w:b w:val="0"/>
        </w:rPr>
        <w:t>defects Tue AM/PM: 0/</w:t>
      </w:r>
      <w:r w:rsidR="00CB397F">
        <w:rPr>
          <w:rStyle w:val="Strong"/>
          <w:b w:val="0"/>
        </w:rPr>
        <w:t>0</w:t>
      </w:r>
    </w:p>
    <w:p w14:paraId="40FB4155" w14:textId="0D4478D8" w:rsidR="007640BF" w:rsidRDefault="00DB276D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Other </w:t>
      </w:r>
      <w:r w:rsidR="007640BF">
        <w:rPr>
          <w:rStyle w:val="Strong"/>
          <w:b w:val="0"/>
        </w:rPr>
        <w:t xml:space="preserve">defects Wed AM/PM: </w:t>
      </w:r>
      <w:r w:rsidR="00CB397F">
        <w:rPr>
          <w:rStyle w:val="Strong"/>
          <w:b w:val="0"/>
        </w:rPr>
        <w:t>1</w:t>
      </w:r>
      <w:r w:rsidR="007640BF">
        <w:rPr>
          <w:rStyle w:val="Strong"/>
          <w:b w:val="0"/>
        </w:rPr>
        <w:t>/</w:t>
      </w:r>
      <w:r w:rsidR="00CB397F">
        <w:rPr>
          <w:rStyle w:val="Strong"/>
          <w:b w:val="0"/>
        </w:rPr>
        <w:t>0</w:t>
      </w:r>
    </w:p>
    <w:p w14:paraId="02063EE3" w14:textId="441B3255" w:rsidR="007640BF" w:rsidRDefault="00DB276D" w:rsidP="00F9604E">
      <w:pPr>
        <w:jc w:val="both"/>
        <w:rPr>
          <w:rStyle w:val="Strong"/>
          <w:b w:val="0"/>
        </w:rPr>
      </w:pPr>
      <w:proofErr w:type="gramStart"/>
      <w:r>
        <w:rPr>
          <w:rStyle w:val="Strong"/>
          <w:b w:val="0"/>
        </w:rPr>
        <w:t>Other</w:t>
      </w:r>
      <w:proofErr w:type="gramEnd"/>
      <w:r>
        <w:rPr>
          <w:rStyle w:val="Strong"/>
          <w:b w:val="0"/>
        </w:rPr>
        <w:t xml:space="preserve"> </w:t>
      </w:r>
      <w:r w:rsidR="007640BF">
        <w:rPr>
          <w:rStyle w:val="Strong"/>
          <w:b w:val="0"/>
        </w:rPr>
        <w:t xml:space="preserve">defects Thu AM/PM: </w:t>
      </w:r>
      <w:r w:rsidR="00743681">
        <w:rPr>
          <w:rStyle w:val="Strong"/>
          <w:b w:val="0"/>
        </w:rPr>
        <w:t>0</w:t>
      </w:r>
      <w:r w:rsidR="007640BF">
        <w:rPr>
          <w:rStyle w:val="Strong"/>
          <w:b w:val="0"/>
        </w:rPr>
        <w:t>/</w:t>
      </w:r>
      <w:r w:rsidR="00743681">
        <w:rPr>
          <w:rStyle w:val="Strong"/>
          <w:b w:val="0"/>
        </w:rPr>
        <w:t>1</w:t>
      </w:r>
    </w:p>
    <w:p w14:paraId="44A7383F" w14:textId="4F0CC9B5" w:rsidR="007640BF" w:rsidRDefault="00DB276D" w:rsidP="00F9604E">
      <w:pPr>
        <w:jc w:val="both"/>
        <w:rPr>
          <w:rStyle w:val="Strong"/>
          <w:b w:val="0"/>
        </w:rPr>
      </w:pPr>
      <w:proofErr w:type="gramStart"/>
      <w:r>
        <w:rPr>
          <w:rStyle w:val="Strong"/>
          <w:b w:val="0"/>
        </w:rPr>
        <w:t>Other</w:t>
      </w:r>
      <w:proofErr w:type="gramEnd"/>
      <w:r>
        <w:rPr>
          <w:rStyle w:val="Strong"/>
          <w:b w:val="0"/>
        </w:rPr>
        <w:t xml:space="preserve"> </w:t>
      </w:r>
      <w:r w:rsidR="007640BF">
        <w:rPr>
          <w:rStyle w:val="Strong"/>
          <w:b w:val="0"/>
        </w:rPr>
        <w:t xml:space="preserve">defects Fri AM/PM: </w:t>
      </w:r>
      <w:r w:rsidR="00743681">
        <w:rPr>
          <w:rStyle w:val="Strong"/>
          <w:b w:val="0"/>
        </w:rPr>
        <w:t>3</w:t>
      </w:r>
      <w:r w:rsidR="007640BF">
        <w:rPr>
          <w:rStyle w:val="Strong"/>
          <w:b w:val="0"/>
        </w:rPr>
        <w:t>/</w:t>
      </w:r>
      <w:r w:rsidR="00743681">
        <w:rPr>
          <w:rStyle w:val="Strong"/>
          <w:b w:val="0"/>
        </w:rPr>
        <w:t>0</w:t>
      </w:r>
    </w:p>
    <w:p w14:paraId="5E25A20D" w14:textId="2C1D7EB2" w:rsidR="007640BF" w:rsidRDefault="00DB276D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Other </w:t>
      </w:r>
      <w:r w:rsidR="007640BF">
        <w:rPr>
          <w:rStyle w:val="Strong"/>
          <w:b w:val="0"/>
        </w:rPr>
        <w:t xml:space="preserve">defects Sat AM/PM: </w:t>
      </w:r>
      <w:r w:rsidR="00743681">
        <w:rPr>
          <w:rStyle w:val="Strong"/>
          <w:b w:val="0"/>
        </w:rPr>
        <w:t>1/0</w:t>
      </w:r>
    </w:p>
    <w:p w14:paraId="64C6C368" w14:textId="77777777" w:rsidR="007640BF" w:rsidRDefault="007640BF" w:rsidP="00F9604E">
      <w:pPr>
        <w:jc w:val="both"/>
        <w:rPr>
          <w:rStyle w:val="Strong"/>
          <w:b w:val="0"/>
        </w:rPr>
      </w:pPr>
    </w:p>
    <w:p w14:paraId="260D3D95" w14:textId="5AB20E98" w:rsidR="00A13C02" w:rsidRDefault="007640BF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Total number of </w:t>
      </w:r>
      <w:r w:rsidR="00DB276D">
        <w:rPr>
          <w:rStyle w:val="Strong"/>
          <w:b w:val="0"/>
        </w:rPr>
        <w:t xml:space="preserve">Other </w:t>
      </w:r>
      <w:r>
        <w:rPr>
          <w:rStyle w:val="Strong"/>
          <w:b w:val="0"/>
        </w:rPr>
        <w:t xml:space="preserve">defects cause by Machine 1: </w:t>
      </w:r>
      <w:r w:rsidR="00D00E18">
        <w:rPr>
          <w:rStyle w:val="Strong"/>
          <w:b w:val="0"/>
        </w:rPr>
        <w:t>0</w:t>
      </w:r>
    </w:p>
    <w:p w14:paraId="0C1AE3D8" w14:textId="257E1A86" w:rsidR="007640BF" w:rsidRDefault="007640BF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Total number of </w:t>
      </w:r>
      <w:r w:rsidR="00DB276D">
        <w:rPr>
          <w:rStyle w:val="Strong"/>
          <w:b w:val="0"/>
        </w:rPr>
        <w:t xml:space="preserve">Other </w:t>
      </w:r>
      <w:r>
        <w:rPr>
          <w:rStyle w:val="Strong"/>
          <w:b w:val="0"/>
        </w:rPr>
        <w:t xml:space="preserve">defects cause by Machine 2: </w:t>
      </w:r>
      <w:r w:rsidR="00D00E18">
        <w:rPr>
          <w:rStyle w:val="Strong"/>
          <w:b w:val="0"/>
        </w:rPr>
        <w:t>6</w:t>
      </w:r>
    </w:p>
    <w:p w14:paraId="4AC85231" w14:textId="375486A9" w:rsidR="007640BF" w:rsidRDefault="007640BF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A and B: Machine 1 </w:t>
      </w:r>
    </w:p>
    <w:p w14:paraId="759CB694" w14:textId="77777777" w:rsidR="00A13C02" w:rsidRDefault="00A13C02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>Worker C and D: Machine 2</w:t>
      </w:r>
    </w:p>
    <w:p w14:paraId="0205EDC8" w14:textId="77777777" w:rsidR="007640BF" w:rsidRDefault="007640BF" w:rsidP="00F9604E">
      <w:pPr>
        <w:jc w:val="both"/>
        <w:rPr>
          <w:rStyle w:val="Strong"/>
          <w:b w:val="0"/>
        </w:rPr>
      </w:pPr>
    </w:p>
    <w:p w14:paraId="387FCC2D" w14:textId="5B15246F" w:rsidR="007640BF" w:rsidRDefault="007640BF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Total number of Worker C </w:t>
      </w:r>
      <w:r w:rsidR="00DB276D">
        <w:rPr>
          <w:rStyle w:val="Strong"/>
          <w:b w:val="0"/>
        </w:rPr>
        <w:t xml:space="preserve">Other </w:t>
      </w:r>
      <w:r>
        <w:rPr>
          <w:rStyle w:val="Strong"/>
          <w:b w:val="0"/>
        </w:rPr>
        <w:t>defects: 2</w:t>
      </w:r>
    </w:p>
    <w:p w14:paraId="19C8AEDF" w14:textId="2AF351E5" w:rsidR="007640BF" w:rsidRDefault="007640BF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C </w:t>
      </w:r>
      <w:proofErr w:type="gramStart"/>
      <w:r w:rsidR="00DB276D">
        <w:rPr>
          <w:rStyle w:val="Strong"/>
          <w:b w:val="0"/>
        </w:rPr>
        <w:t>Other</w:t>
      </w:r>
      <w:proofErr w:type="gramEnd"/>
      <w:r w:rsidR="00DB276D">
        <w:rPr>
          <w:rStyle w:val="Strong"/>
          <w:b w:val="0"/>
        </w:rPr>
        <w:t xml:space="preserve"> </w:t>
      </w:r>
      <w:r>
        <w:rPr>
          <w:rStyle w:val="Strong"/>
          <w:b w:val="0"/>
        </w:rPr>
        <w:t>defects AM/PM: 0/2</w:t>
      </w:r>
    </w:p>
    <w:p w14:paraId="42E9674B" w14:textId="722FC2A4" w:rsidR="007640BF" w:rsidRDefault="007640BF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C </w:t>
      </w:r>
      <w:proofErr w:type="gramStart"/>
      <w:r w:rsidR="00DB276D">
        <w:rPr>
          <w:rStyle w:val="Strong"/>
          <w:b w:val="0"/>
        </w:rPr>
        <w:t>Other</w:t>
      </w:r>
      <w:proofErr w:type="gramEnd"/>
      <w:r w:rsidR="00DB276D">
        <w:rPr>
          <w:rStyle w:val="Strong"/>
          <w:b w:val="0"/>
        </w:rPr>
        <w:t xml:space="preserve"> </w:t>
      </w:r>
      <w:r>
        <w:rPr>
          <w:rStyle w:val="Strong"/>
          <w:b w:val="0"/>
        </w:rPr>
        <w:t>defects Mon AM/PM: 0/0</w:t>
      </w:r>
    </w:p>
    <w:p w14:paraId="0F2C90A0" w14:textId="743BE9CF" w:rsidR="007640BF" w:rsidRDefault="007640BF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C </w:t>
      </w:r>
      <w:proofErr w:type="gramStart"/>
      <w:r w:rsidR="00DB276D">
        <w:rPr>
          <w:rStyle w:val="Strong"/>
          <w:b w:val="0"/>
        </w:rPr>
        <w:t>Other</w:t>
      </w:r>
      <w:proofErr w:type="gramEnd"/>
      <w:r w:rsidR="00DB276D">
        <w:rPr>
          <w:rStyle w:val="Strong"/>
          <w:b w:val="0"/>
        </w:rPr>
        <w:t xml:space="preserve"> </w:t>
      </w:r>
      <w:r>
        <w:rPr>
          <w:rStyle w:val="Strong"/>
          <w:b w:val="0"/>
        </w:rPr>
        <w:t>defects Tue AM/PM: 0/1</w:t>
      </w:r>
    </w:p>
    <w:p w14:paraId="3BB4FE93" w14:textId="5378BD56" w:rsidR="007640BF" w:rsidRDefault="007640BF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C </w:t>
      </w:r>
      <w:r w:rsidR="00DB276D">
        <w:rPr>
          <w:rStyle w:val="Strong"/>
          <w:b w:val="0"/>
        </w:rPr>
        <w:t xml:space="preserve">Other </w:t>
      </w:r>
      <w:proofErr w:type="gramStart"/>
      <w:r>
        <w:rPr>
          <w:rStyle w:val="Strong"/>
          <w:b w:val="0"/>
        </w:rPr>
        <w:t>defects</w:t>
      </w:r>
      <w:proofErr w:type="gramEnd"/>
      <w:r>
        <w:rPr>
          <w:rStyle w:val="Strong"/>
          <w:b w:val="0"/>
        </w:rPr>
        <w:t xml:space="preserve"> Wed AM/PM: 0/0</w:t>
      </w:r>
    </w:p>
    <w:p w14:paraId="29972CF0" w14:textId="12579146" w:rsidR="007640BF" w:rsidRDefault="007640BF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lastRenderedPageBreak/>
        <w:t xml:space="preserve">Worker C </w:t>
      </w:r>
      <w:proofErr w:type="gramStart"/>
      <w:r w:rsidR="00DB276D">
        <w:rPr>
          <w:rStyle w:val="Strong"/>
          <w:b w:val="0"/>
        </w:rPr>
        <w:t>Other</w:t>
      </w:r>
      <w:proofErr w:type="gramEnd"/>
      <w:r w:rsidR="00DB276D">
        <w:rPr>
          <w:rStyle w:val="Strong"/>
          <w:b w:val="0"/>
        </w:rPr>
        <w:t xml:space="preserve"> </w:t>
      </w:r>
      <w:r>
        <w:rPr>
          <w:rStyle w:val="Strong"/>
          <w:b w:val="0"/>
        </w:rPr>
        <w:t>defects Thu AM/PM: 0/1</w:t>
      </w:r>
    </w:p>
    <w:p w14:paraId="27A3BD5E" w14:textId="5BE9149F" w:rsidR="007640BF" w:rsidRDefault="007640BF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C </w:t>
      </w:r>
      <w:proofErr w:type="gramStart"/>
      <w:r w:rsidR="00DB276D">
        <w:rPr>
          <w:rStyle w:val="Strong"/>
          <w:b w:val="0"/>
        </w:rPr>
        <w:t>Other</w:t>
      </w:r>
      <w:proofErr w:type="gramEnd"/>
      <w:r w:rsidR="00DB276D">
        <w:rPr>
          <w:rStyle w:val="Strong"/>
          <w:b w:val="0"/>
        </w:rPr>
        <w:t xml:space="preserve"> </w:t>
      </w:r>
      <w:r>
        <w:rPr>
          <w:rStyle w:val="Strong"/>
          <w:b w:val="0"/>
        </w:rPr>
        <w:t>defects Fri AM/PM: 0/0</w:t>
      </w:r>
    </w:p>
    <w:p w14:paraId="4FA4923E" w14:textId="6FC6F250" w:rsidR="007640BF" w:rsidRDefault="007640BF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C </w:t>
      </w:r>
      <w:r w:rsidR="00DB276D">
        <w:rPr>
          <w:rStyle w:val="Strong"/>
          <w:b w:val="0"/>
        </w:rPr>
        <w:t xml:space="preserve">Other </w:t>
      </w:r>
      <w:proofErr w:type="gramStart"/>
      <w:r>
        <w:rPr>
          <w:rStyle w:val="Strong"/>
          <w:b w:val="0"/>
        </w:rPr>
        <w:t>defects</w:t>
      </w:r>
      <w:proofErr w:type="gramEnd"/>
      <w:r>
        <w:rPr>
          <w:rStyle w:val="Strong"/>
          <w:b w:val="0"/>
        </w:rPr>
        <w:t xml:space="preserve"> Sat AM/PM:0/0</w:t>
      </w:r>
    </w:p>
    <w:p w14:paraId="778B3F38" w14:textId="77777777" w:rsidR="007640BF" w:rsidRDefault="007640BF" w:rsidP="00F9604E">
      <w:pPr>
        <w:jc w:val="both"/>
        <w:rPr>
          <w:rStyle w:val="Strong"/>
          <w:b w:val="0"/>
        </w:rPr>
      </w:pPr>
    </w:p>
    <w:p w14:paraId="34053A5C" w14:textId="4F208DC9" w:rsidR="007640BF" w:rsidRDefault="007640BF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Total number of Worker D </w:t>
      </w:r>
      <w:r w:rsidR="00366348">
        <w:rPr>
          <w:rStyle w:val="Strong"/>
          <w:b w:val="0"/>
        </w:rPr>
        <w:t xml:space="preserve">Other </w:t>
      </w:r>
      <w:r>
        <w:rPr>
          <w:rStyle w:val="Strong"/>
          <w:b w:val="0"/>
        </w:rPr>
        <w:t>defects: 5</w:t>
      </w:r>
    </w:p>
    <w:p w14:paraId="479CAE5E" w14:textId="4757943A" w:rsidR="007640BF" w:rsidRDefault="007640BF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D </w:t>
      </w:r>
      <w:proofErr w:type="gramStart"/>
      <w:r w:rsidR="00366348">
        <w:rPr>
          <w:rStyle w:val="Strong"/>
          <w:b w:val="0"/>
        </w:rPr>
        <w:t>Other</w:t>
      </w:r>
      <w:proofErr w:type="gramEnd"/>
      <w:r w:rsidR="00366348">
        <w:rPr>
          <w:rStyle w:val="Strong"/>
          <w:b w:val="0"/>
        </w:rPr>
        <w:t xml:space="preserve"> </w:t>
      </w:r>
      <w:r>
        <w:rPr>
          <w:rStyle w:val="Strong"/>
          <w:b w:val="0"/>
        </w:rPr>
        <w:t>defects AM/PM: 2/3</w:t>
      </w:r>
    </w:p>
    <w:p w14:paraId="60DA28E8" w14:textId="270D8712" w:rsidR="007640BF" w:rsidRDefault="007640BF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D </w:t>
      </w:r>
      <w:proofErr w:type="gramStart"/>
      <w:r w:rsidR="00366348">
        <w:rPr>
          <w:rStyle w:val="Strong"/>
          <w:b w:val="0"/>
        </w:rPr>
        <w:t>Other</w:t>
      </w:r>
      <w:proofErr w:type="gramEnd"/>
      <w:r w:rsidR="00366348">
        <w:rPr>
          <w:rStyle w:val="Strong"/>
          <w:b w:val="0"/>
        </w:rPr>
        <w:t xml:space="preserve"> </w:t>
      </w:r>
      <w:r>
        <w:rPr>
          <w:rStyle w:val="Strong"/>
          <w:b w:val="0"/>
        </w:rPr>
        <w:t>defects Mon AM/PM: 0/0</w:t>
      </w:r>
    </w:p>
    <w:p w14:paraId="2C60478A" w14:textId="6A60293A" w:rsidR="007640BF" w:rsidRDefault="007640BF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D </w:t>
      </w:r>
      <w:proofErr w:type="gramStart"/>
      <w:r w:rsidR="00366348">
        <w:rPr>
          <w:rStyle w:val="Strong"/>
          <w:b w:val="0"/>
        </w:rPr>
        <w:t>Other</w:t>
      </w:r>
      <w:proofErr w:type="gramEnd"/>
      <w:r w:rsidR="00366348">
        <w:rPr>
          <w:rStyle w:val="Strong"/>
          <w:b w:val="0"/>
        </w:rPr>
        <w:t xml:space="preserve"> </w:t>
      </w:r>
      <w:r>
        <w:rPr>
          <w:rStyle w:val="Strong"/>
          <w:b w:val="0"/>
        </w:rPr>
        <w:t>defects Tue AM/PM: 0/1</w:t>
      </w:r>
    </w:p>
    <w:p w14:paraId="04A54B42" w14:textId="55A13623" w:rsidR="007640BF" w:rsidRDefault="007640BF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D </w:t>
      </w:r>
      <w:r w:rsidR="00366348">
        <w:rPr>
          <w:rStyle w:val="Strong"/>
          <w:b w:val="0"/>
        </w:rPr>
        <w:t xml:space="preserve">Other </w:t>
      </w:r>
      <w:proofErr w:type="gramStart"/>
      <w:r>
        <w:rPr>
          <w:rStyle w:val="Strong"/>
          <w:b w:val="0"/>
        </w:rPr>
        <w:t>defects</w:t>
      </w:r>
      <w:proofErr w:type="gramEnd"/>
      <w:r>
        <w:rPr>
          <w:rStyle w:val="Strong"/>
          <w:b w:val="0"/>
        </w:rPr>
        <w:t xml:space="preserve"> Wed AM/PM: 1/0</w:t>
      </w:r>
    </w:p>
    <w:p w14:paraId="5444D973" w14:textId="4E11B389" w:rsidR="007640BF" w:rsidRDefault="007640BF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D </w:t>
      </w:r>
      <w:proofErr w:type="gramStart"/>
      <w:r w:rsidR="00366348">
        <w:rPr>
          <w:rStyle w:val="Strong"/>
          <w:b w:val="0"/>
        </w:rPr>
        <w:t>Other</w:t>
      </w:r>
      <w:proofErr w:type="gramEnd"/>
      <w:r w:rsidR="00366348">
        <w:rPr>
          <w:rStyle w:val="Strong"/>
          <w:b w:val="0"/>
        </w:rPr>
        <w:t xml:space="preserve"> </w:t>
      </w:r>
      <w:r>
        <w:rPr>
          <w:rStyle w:val="Strong"/>
          <w:b w:val="0"/>
        </w:rPr>
        <w:t>defects Thu AM/PM: 1/0</w:t>
      </w:r>
    </w:p>
    <w:p w14:paraId="7056ECA3" w14:textId="40AA35D1" w:rsidR="007640BF" w:rsidRDefault="007640BF" w:rsidP="00F9604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Worker D </w:t>
      </w:r>
      <w:proofErr w:type="gramStart"/>
      <w:r w:rsidR="00366348">
        <w:rPr>
          <w:rStyle w:val="Strong"/>
          <w:b w:val="0"/>
        </w:rPr>
        <w:t>Other</w:t>
      </w:r>
      <w:proofErr w:type="gramEnd"/>
      <w:r w:rsidR="00366348">
        <w:rPr>
          <w:rStyle w:val="Strong"/>
          <w:b w:val="0"/>
        </w:rPr>
        <w:t xml:space="preserve"> </w:t>
      </w:r>
      <w:r>
        <w:rPr>
          <w:rStyle w:val="Strong"/>
          <w:b w:val="0"/>
        </w:rPr>
        <w:t>defects Fri AM/PM: 0/2</w:t>
      </w:r>
    </w:p>
    <w:p w14:paraId="06B34D59" w14:textId="68D528FB" w:rsidR="000602BD" w:rsidRPr="008215AE" w:rsidRDefault="007640BF" w:rsidP="00F9604E">
      <w:pPr>
        <w:jc w:val="both"/>
        <w:rPr>
          <w:bCs/>
        </w:rPr>
      </w:pPr>
      <w:r>
        <w:rPr>
          <w:rStyle w:val="Strong"/>
          <w:b w:val="0"/>
        </w:rPr>
        <w:t xml:space="preserve">Worker D </w:t>
      </w:r>
      <w:r w:rsidR="00366348">
        <w:rPr>
          <w:rStyle w:val="Strong"/>
          <w:b w:val="0"/>
        </w:rPr>
        <w:t>Other</w:t>
      </w:r>
      <w:r>
        <w:rPr>
          <w:rStyle w:val="Strong"/>
          <w:b w:val="0"/>
        </w:rPr>
        <w:t xml:space="preserve"> </w:t>
      </w:r>
      <w:proofErr w:type="gramStart"/>
      <w:r>
        <w:rPr>
          <w:rStyle w:val="Strong"/>
          <w:b w:val="0"/>
        </w:rPr>
        <w:t>defects</w:t>
      </w:r>
      <w:proofErr w:type="gramEnd"/>
      <w:r>
        <w:rPr>
          <w:rStyle w:val="Strong"/>
          <w:b w:val="0"/>
        </w:rPr>
        <w:t xml:space="preserve"> Sat AM/PM: 0/0</w:t>
      </w:r>
    </w:p>
    <w:p w14:paraId="6902EADB" w14:textId="76C2BF6F" w:rsidR="0095726D" w:rsidRPr="0095726D" w:rsidRDefault="001B7E74" w:rsidP="008215AE">
      <w:pPr>
        <w:pStyle w:val="Heading1"/>
        <w:jc w:val="both"/>
        <w:rPr>
          <w:lang w:val="fr-FR"/>
        </w:rPr>
      </w:pPr>
      <w:r w:rsidRPr="001B7E74">
        <w:rPr>
          <w:lang w:val="fr-FR"/>
        </w:rPr>
        <w:t xml:space="preserve">Root Cause </w:t>
      </w:r>
      <w:proofErr w:type="spellStart"/>
      <w:r w:rsidRPr="001B7E74">
        <w:rPr>
          <w:lang w:val="fr-FR"/>
        </w:rPr>
        <w:t>Analysi</w:t>
      </w:r>
      <w:r>
        <w:rPr>
          <w:lang w:val="fr-FR"/>
        </w:rPr>
        <w:t>s</w:t>
      </w:r>
      <w:proofErr w:type="spellEnd"/>
    </w:p>
    <w:p w14:paraId="3255A7B7" w14:textId="06425B98" w:rsidR="002B4CD0" w:rsidRPr="001B7E74" w:rsidRDefault="002B4CD0" w:rsidP="00F9604E">
      <w:pPr>
        <w:pStyle w:val="Heading1"/>
        <w:jc w:val="both"/>
        <w:rPr>
          <w:lang w:val="fr-FR"/>
        </w:rPr>
      </w:pPr>
      <w:r w:rsidRPr="001B7E74">
        <w:rPr>
          <w:lang w:val="fr-FR"/>
        </w:rPr>
        <w:t xml:space="preserve">Pareto </w:t>
      </w:r>
      <w:proofErr w:type="spellStart"/>
      <w:r w:rsidRPr="001B7E74">
        <w:rPr>
          <w:lang w:val="fr-FR"/>
        </w:rPr>
        <w:t>Analysis</w:t>
      </w:r>
      <w:proofErr w:type="spellEnd"/>
    </w:p>
    <w:p w14:paraId="185CCC3E" w14:textId="3B1414E8" w:rsidR="00F9604E" w:rsidRPr="001B7E74" w:rsidRDefault="00F9604E" w:rsidP="00F9604E">
      <w:pPr>
        <w:rPr>
          <w:lang w:val="fr-FR"/>
        </w:rPr>
      </w:pPr>
    </w:p>
    <w:p w14:paraId="0C72CC78" w14:textId="4BD0520F" w:rsidR="00F9604E" w:rsidRPr="00F9604E" w:rsidRDefault="006F174F" w:rsidP="00F9604E">
      <w:pPr>
        <w:jc w:val="center"/>
      </w:pPr>
      <w:r>
        <w:rPr>
          <w:noProof/>
        </w:rPr>
        <mc:AlternateContent>
          <mc:Choice Requires="cx1">
            <w:drawing>
              <wp:inline distT="0" distB="0" distL="0" distR="0" wp14:anchorId="11E8DA3A" wp14:editId="2D088F34">
                <wp:extent cx="4572000" cy="2743200"/>
                <wp:effectExtent l="0" t="0" r="0" b="0"/>
                <wp:docPr id="3" name="Chart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86B71A95-A06E-4B81-A12D-D6AB1F369D1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drawing/2014/chartex">
                    <cx:chart xmlns:cx="http://schemas.microsoft.com/office/drawing/2014/chartex" xmlns:r="http://schemas.openxmlformats.org/officeDocument/2006/relationships" r:id="rId10"/>
                  </a:graphicData>
                </a:graphic>
              </wp:inline>
            </w:drawing>
          </mc:Choice>
          <mc:Fallback>
            <w:drawing>
              <wp:inline distT="0" distB="0" distL="0" distR="0" wp14:anchorId="11E8DA3A" wp14:editId="2D088F34">
                <wp:extent cx="4572000" cy="2743200"/>
                <wp:effectExtent l="0" t="0" r="0" b="0"/>
                <wp:docPr id="3" name="Chart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86B71A95-A06E-4B81-A12D-D6AB1F369D13}"/>
                    </a:ext>
                  </a:extLst>
                </wp:docPr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Chart 3">
                          <a:extLst>
                            <a:ext uri="{FF2B5EF4-FFF2-40B4-BE49-F238E27FC236}">
                              <a16:creationId xmlns:a16="http://schemas.microsoft.com/office/drawing/2014/main" id="{86B71A95-A06E-4B81-A12D-D6AB1F369D13}"/>
                            </a:ext>
                          </a:extLst>
                        </pic:cNvPr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0" cy="2743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3ED60A87" w14:textId="77777777" w:rsidR="00C05A42" w:rsidRDefault="00F9604E" w:rsidP="00F9604E">
      <w:pPr>
        <w:jc w:val="center"/>
        <w:rPr>
          <w:rStyle w:val="Strong"/>
          <w:b w:val="0"/>
        </w:rPr>
      </w:pPr>
      <w:r>
        <w:rPr>
          <w:rStyle w:val="Strong"/>
          <w:b w:val="0"/>
        </w:rPr>
        <w:t xml:space="preserve">Fig. 2 </w:t>
      </w:r>
      <w:r w:rsidR="00C05A42">
        <w:rPr>
          <w:rStyle w:val="Strong"/>
          <w:b w:val="0"/>
        </w:rPr>
        <w:t>–</w:t>
      </w:r>
      <w:r>
        <w:rPr>
          <w:rStyle w:val="Strong"/>
          <w:b w:val="0"/>
        </w:rPr>
        <w:t xml:space="preserve"> </w:t>
      </w:r>
      <w:r w:rsidR="00C05A42">
        <w:rPr>
          <w:rStyle w:val="Strong"/>
          <w:b w:val="0"/>
        </w:rPr>
        <w:t>Pareto chart of Process Defect Data</w:t>
      </w:r>
    </w:p>
    <w:p w14:paraId="53F650F2" w14:textId="1BB8C9AA" w:rsidR="008215AE" w:rsidRDefault="007D52A8" w:rsidP="008215AE">
      <w:pPr>
        <w:jc w:val="both"/>
        <w:rPr>
          <w:rStyle w:val="Strong"/>
          <w:b w:val="0"/>
        </w:rPr>
      </w:pPr>
      <w:r>
        <w:rPr>
          <w:rStyle w:val="Strong"/>
          <w:b w:val="0"/>
        </w:rPr>
        <w:t xml:space="preserve">Also known as the 80-20 rule, the Pareto chart above </w:t>
      </w:r>
      <w:r w:rsidR="00E051F1">
        <w:rPr>
          <w:rStyle w:val="Strong"/>
          <w:b w:val="0"/>
        </w:rPr>
        <w:t xml:space="preserve">displays </w:t>
      </w:r>
      <w:r w:rsidR="009D0B65">
        <w:rPr>
          <w:rStyle w:val="Strong"/>
          <w:b w:val="0"/>
        </w:rPr>
        <w:t>the</w:t>
      </w:r>
      <w:r w:rsidR="001B192A">
        <w:rPr>
          <w:rStyle w:val="Strong"/>
          <w:b w:val="0"/>
        </w:rPr>
        <w:t xml:space="preserve"> </w:t>
      </w:r>
      <w:r w:rsidR="00BE340F">
        <w:rPr>
          <w:rStyle w:val="Strong"/>
          <w:b w:val="0"/>
        </w:rPr>
        <w:t xml:space="preserve">type of defect along with many there are for each </w:t>
      </w:r>
      <w:r w:rsidR="0034173A">
        <w:rPr>
          <w:rStyle w:val="Strong"/>
          <w:b w:val="0"/>
        </w:rPr>
        <w:t>individual one.</w:t>
      </w:r>
      <w:r w:rsidR="0029389B">
        <w:rPr>
          <w:rStyle w:val="Strong"/>
          <w:b w:val="0"/>
        </w:rPr>
        <w:t xml:space="preserve"> </w:t>
      </w:r>
      <w:r w:rsidR="00D704E0" w:rsidRPr="00D704E0">
        <w:rPr>
          <w:rStyle w:val="Strong"/>
          <w:b w:val="0"/>
        </w:rPr>
        <w:t>The Pareto principle states that, for many events, roughly 80% of the effects come from 20% of the causes.</w:t>
      </w:r>
      <w:r w:rsidR="00342AEF">
        <w:rPr>
          <w:rStyle w:val="Strong"/>
          <w:b w:val="0"/>
        </w:rPr>
        <w:t xml:space="preserve"> In this case,</w:t>
      </w:r>
      <w:r w:rsidR="00815253">
        <w:rPr>
          <w:rStyle w:val="Strong"/>
          <w:b w:val="0"/>
        </w:rPr>
        <w:t xml:space="preserve"> </w:t>
      </w:r>
      <w:r w:rsidR="00815253" w:rsidRPr="00815253">
        <w:rPr>
          <w:rStyle w:val="Strong"/>
          <w:b w:val="0"/>
        </w:rPr>
        <w:t>we will see that roughly 80% o</w:t>
      </w:r>
      <w:r w:rsidR="003A7E3B">
        <w:rPr>
          <w:rStyle w:val="Strong"/>
          <w:b w:val="0"/>
        </w:rPr>
        <w:t>f the total number of defects</w:t>
      </w:r>
      <w:r w:rsidR="00117BE0">
        <w:rPr>
          <w:rStyle w:val="Strong"/>
          <w:b w:val="0"/>
        </w:rPr>
        <w:t>, which</w:t>
      </w:r>
      <w:r w:rsidR="003A7E3B">
        <w:rPr>
          <w:rStyle w:val="Strong"/>
          <w:b w:val="0"/>
        </w:rPr>
        <w:t xml:space="preserve"> </w:t>
      </w:r>
      <w:r w:rsidR="00117BE0">
        <w:rPr>
          <w:rStyle w:val="Strong"/>
          <w:b w:val="0"/>
        </w:rPr>
        <w:t>is</w:t>
      </w:r>
      <w:r w:rsidR="003A7E3B">
        <w:rPr>
          <w:rStyle w:val="Strong"/>
          <w:b w:val="0"/>
        </w:rPr>
        <w:t xml:space="preserve"> Surface Finishing </w:t>
      </w:r>
      <w:r w:rsidR="00815253" w:rsidRPr="00815253">
        <w:rPr>
          <w:rStyle w:val="Strong"/>
          <w:b w:val="0"/>
        </w:rPr>
        <w:t>come from 20% of the types</w:t>
      </w:r>
      <w:r w:rsidR="001F6558">
        <w:rPr>
          <w:rStyle w:val="Strong"/>
          <w:b w:val="0"/>
        </w:rPr>
        <w:t xml:space="preserve"> </w:t>
      </w:r>
      <w:r w:rsidR="00ED5355">
        <w:rPr>
          <w:rStyle w:val="Strong"/>
          <w:b w:val="0"/>
        </w:rPr>
        <w:t>of defect.</w:t>
      </w:r>
    </w:p>
    <w:p w14:paraId="1B1D3515" w14:textId="77777777" w:rsidR="008215AE" w:rsidRDefault="008215AE" w:rsidP="008215AE">
      <w:pPr>
        <w:jc w:val="both"/>
        <w:rPr>
          <w:rStyle w:val="Strong"/>
          <w:b w:val="0"/>
        </w:rPr>
      </w:pPr>
    </w:p>
    <w:p w14:paraId="5C1B3573" w14:textId="2698EE2F" w:rsidR="00524987" w:rsidRDefault="008B3595" w:rsidP="00E9622D">
      <w:pPr>
        <w:pStyle w:val="Heading1"/>
        <w:rPr>
          <w:rStyle w:val="Strong"/>
          <w:b w:val="0"/>
        </w:rPr>
      </w:pPr>
      <w:r>
        <w:rPr>
          <w:rStyle w:val="Strong"/>
          <w:b w:val="0"/>
        </w:rPr>
        <w:lastRenderedPageBreak/>
        <w:t>Bar</w:t>
      </w:r>
      <w:r w:rsidR="00941AE5">
        <w:rPr>
          <w:rStyle w:val="Strong"/>
          <w:b w:val="0"/>
        </w:rPr>
        <w:t xml:space="preserve"> and Pie Charts</w:t>
      </w:r>
    </w:p>
    <w:p w14:paraId="346669D3" w14:textId="57F68031" w:rsidR="00E9622D" w:rsidRDefault="00E9622D" w:rsidP="00E9622D"/>
    <w:p w14:paraId="5A5E7C4C" w14:textId="31CA78CE" w:rsidR="00524987" w:rsidRDefault="007A4064" w:rsidP="00C807B2">
      <w:pPr>
        <w:jc w:val="center"/>
        <w:rPr>
          <w:rStyle w:val="Strong"/>
          <w:b w:val="0"/>
        </w:rPr>
      </w:pPr>
      <w:r>
        <w:rPr>
          <w:noProof/>
        </w:rPr>
        <w:drawing>
          <wp:inline distT="0" distB="0" distL="0" distR="0" wp14:anchorId="3F8953F9" wp14:editId="126748D5">
            <wp:extent cx="4572000" cy="2743200"/>
            <wp:effectExtent l="0" t="0" r="0" b="0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85C724D3-61AC-4574-8885-3BFD6FB40D1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3EE93356" w14:textId="096B46ED" w:rsidR="00524987" w:rsidRDefault="00A0660C" w:rsidP="00A0660C">
      <w:pPr>
        <w:jc w:val="center"/>
        <w:rPr>
          <w:rStyle w:val="Strong"/>
          <w:b w:val="0"/>
        </w:rPr>
      </w:pPr>
      <w:r>
        <w:rPr>
          <w:rStyle w:val="Strong"/>
          <w:b w:val="0"/>
        </w:rPr>
        <w:t xml:space="preserve">Fig. </w:t>
      </w:r>
      <w:r w:rsidR="00B51177">
        <w:rPr>
          <w:rStyle w:val="Strong"/>
          <w:b w:val="0"/>
        </w:rPr>
        <w:t>3</w:t>
      </w:r>
      <w:r>
        <w:rPr>
          <w:rStyle w:val="Strong"/>
          <w:b w:val="0"/>
        </w:rPr>
        <w:t xml:space="preserve"> – Relationship between Machines and Defects </w:t>
      </w:r>
    </w:p>
    <w:p w14:paraId="2270DEE9" w14:textId="1CB901C3" w:rsidR="00062A26" w:rsidRDefault="002525B6" w:rsidP="00202678">
      <w:pPr>
        <w:rPr>
          <w:rStyle w:val="Strong"/>
          <w:b w:val="0"/>
        </w:rPr>
      </w:pPr>
      <w:r>
        <w:rPr>
          <w:rStyle w:val="Strong"/>
          <w:b w:val="0"/>
        </w:rPr>
        <w:t xml:space="preserve">Fig. </w:t>
      </w:r>
      <w:r w:rsidR="00B51177">
        <w:rPr>
          <w:rStyle w:val="Strong"/>
          <w:b w:val="0"/>
        </w:rPr>
        <w:t xml:space="preserve">3 above displays the </w:t>
      </w:r>
      <w:r w:rsidR="00DD0DAF">
        <w:rPr>
          <w:rStyle w:val="Strong"/>
          <w:b w:val="0"/>
        </w:rPr>
        <w:t xml:space="preserve">difference between Machines </w:t>
      </w:r>
      <w:r w:rsidR="00C648E2">
        <w:rPr>
          <w:rStyle w:val="Strong"/>
          <w:b w:val="0"/>
        </w:rPr>
        <w:t>A</w:t>
      </w:r>
      <w:r w:rsidR="00F835B9">
        <w:rPr>
          <w:rStyle w:val="Strong"/>
          <w:b w:val="0"/>
        </w:rPr>
        <w:t xml:space="preserve"> &amp;</w:t>
      </w:r>
      <w:r w:rsidR="00DD0DAF">
        <w:rPr>
          <w:rStyle w:val="Strong"/>
          <w:b w:val="0"/>
        </w:rPr>
        <w:t xml:space="preserve"> </w:t>
      </w:r>
      <w:r w:rsidR="00C648E2">
        <w:rPr>
          <w:rStyle w:val="Strong"/>
          <w:b w:val="0"/>
        </w:rPr>
        <w:t>B (1 &amp; 2)</w:t>
      </w:r>
      <w:r w:rsidR="00DD0DAF">
        <w:rPr>
          <w:rStyle w:val="Strong"/>
          <w:b w:val="0"/>
        </w:rPr>
        <w:t xml:space="preserve"> </w:t>
      </w:r>
      <w:r w:rsidR="007C33ED">
        <w:rPr>
          <w:rStyle w:val="Strong"/>
          <w:b w:val="0"/>
        </w:rPr>
        <w:t>and the number of defects cause by either one.</w:t>
      </w:r>
      <w:r w:rsidR="008A56A0">
        <w:rPr>
          <w:rStyle w:val="Strong"/>
          <w:b w:val="0"/>
        </w:rPr>
        <w:t xml:space="preserve"> It clearly shows</w:t>
      </w:r>
      <w:r w:rsidR="006B46A4">
        <w:rPr>
          <w:rStyle w:val="Strong"/>
          <w:b w:val="0"/>
        </w:rPr>
        <w:t xml:space="preserve"> that Machine 1 </w:t>
      </w:r>
      <w:r w:rsidR="009C2B5D">
        <w:rPr>
          <w:rStyle w:val="Strong"/>
          <w:b w:val="0"/>
        </w:rPr>
        <w:t>has cause</w:t>
      </w:r>
      <w:r w:rsidR="003409B6">
        <w:rPr>
          <w:rStyle w:val="Strong"/>
          <w:b w:val="0"/>
        </w:rPr>
        <w:t xml:space="preserve">d </w:t>
      </w:r>
      <w:r w:rsidR="004452DB">
        <w:rPr>
          <w:rStyle w:val="Strong"/>
          <w:b w:val="0"/>
        </w:rPr>
        <w:t xml:space="preserve">many more defects than number 2. </w:t>
      </w:r>
      <w:r w:rsidR="00917526">
        <w:rPr>
          <w:rStyle w:val="Strong"/>
          <w:b w:val="0"/>
        </w:rPr>
        <w:t xml:space="preserve">This could mean that there </w:t>
      </w:r>
      <w:r w:rsidR="00BF445E">
        <w:rPr>
          <w:rStyle w:val="Strong"/>
          <w:b w:val="0"/>
        </w:rPr>
        <w:t xml:space="preserve">is </w:t>
      </w:r>
      <w:r w:rsidR="00C62E83">
        <w:rPr>
          <w:rStyle w:val="Strong"/>
          <w:b w:val="0"/>
        </w:rPr>
        <w:t xml:space="preserve">a </w:t>
      </w:r>
      <w:r w:rsidR="00BF445E">
        <w:rPr>
          <w:rStyle w:val="Strong"/>
          <w:b w:val="0"/>
        </w:rPr>
        <w:t xml:space="preserve">problem with Machine 1. </w:t>
      </w:r>
      <w:r w:rsidR="007A3C4C">
        <w:rPr>
          <w:rStyle w:val="Strong"/>
          <w:b w:val="0"/>
        </w:rPr>
        <w:t>Worker</w:t>
      </w:r>
      <w:r w:rsidR="00301C38">
        <w:rPr>
          <w:rStyle w:val="Strong"/>
          <w:b w:val="0"/>
        </w:rPr>
        <w:t>s</w:t>
      </w:r>
      <w:r w:rsidR="007A3C4C">
        <w:rPr>
          <w:rStyle w:val="Strong"/>
          <w:b w:val="0"/>
        </w:rPr>
        <w:t xml:space="preserve"> </w:t>
      </w:r>
      <w:r w:rsidR="00CB2CEC">
        <w:rPr>
          <w:rStyle w:val="Strong"/>
          <w:b w:val="0"/>
        </w:rPr>
        <w:t>A</w:t>
      </w:r>
      <w:r w:rsidR="007A3C4C">
        <w:rPr>
          <w:rStyle w:val="Strong"/>
          <w:b w:val="0"/>
        </w:rPr>
        <w:t xml:space="preserve"> &amp;</w:t>
      </w:r>
      <w:r w:rsidR="00944222">
        <w:rPr>
          <w:rStyle w:val="Strong"/>
          <w:b w:val="0"/>
        </w:rPr>
        <w:t xml:space="preserve"> </w:t>
      </w:r>
      <w:r w:rsidR="00CB2CEC">
        <w:rPr>
          <w:rStyle w:val="Strong"/>
          <w:b w:val="0"/>
        </w:rPr>
        <w:t>B</w:t>
      </w:r>
      <w:r w:rsidR="007A3C4C">
        <w:rPr>
          <w:rStyle w:val="Strong"/>
          <w:b w:val="0"/>
        </w:rPr>
        <w:t xml:space="preserve"> </w:t>
      </w:r>
      <w:r w:rsidR="00B27F1C">
        <w:rPr>
          <w:rStyle w:val="Strong"/>
          <w:b w:val="0"/>
        </w:rPr>
        <w:t xml:space="preserve">work </w:t>
      </w:r>
      <w:r w:rsidR="00301C38">
        <w:rPr>
          <w:rStyle w:val="Strong"/>
          <w:b w:val="0"/>
        </w:rPr>
        <w:t xml:space="preserve">with Machine 1 and Workers </w:t>
      </w:r>
      <w:r w:rsidR="00482217">
        <w:rPr>
          <w:rStyle w:val="Strong"/>
          <w:b w:val="0"/>
        </w:rPr>
        <w:t>C</w:t>
      </w:r>
      <w:r w:rsidR="000E692C">
        <w:rPr>
          <w:rStyle w:val="Strong"/>
          <w:b w:val="0"/>
        </w:rPr>
        <w:t xml:space="preserve"> &amp; </w:t>
      </w:r>
      <w:r w:rsidR="00CB2CEC">
        <w:rPr>
          <w:rStyle w:val="Strong"/>
          <w:b w:val="0"/>
        </w:rPr>
        <w:t>D</w:t>
      </w:r>
      <w:r w:rsidR="000E692C">
        <w:rPr>
          <w:rStyle w:val="Strong"/>
          <w:b w:val="0"/>
        </w:rPr>
        <w:t xml:space="preserve"> work with </w:t>
      </w:r>
      <w:r w:rsidR="009217BB">
        <w:rPr>
          <w:rStyle w:val="Strong"/>
          <w:b w:val="0"/>
        </w:rPr>
        <w:t>Machine 2.</w:t>
      </w:r>
      <w:r w:rsidR="00301C38">
        <w:rPr>
          <w:rStyle w:val="Strong"/>
          <w:b w:val="0"/>
        </w:rPr>
        <w:t xml:space="preserve"> </w:t>
      </w:r>
    </w:p>
    <w:p w14:paraId="4991167E" w14:textId="14A5FD0D" w:rsidR="002525B6" w:rsidRPr="00E9622D" w:rsidRDefault="006B0B26" w:rsidP="002525B6">
      <w:pPr>
        <w:jc w:val="center"/>
      </w:pPr>
      <w:r>
        <w:rPr>
          <w:noProof/>
        </w:rPr>
        <w:drawing>
          <wp:inline distT="0" distB="0" distL="0" distR="0" wp14:anchorId="3EE9A8AD" wp14:editId="24F8BD3B">
            <wp:extent cx="4572000" cy="2743200"/>
            <wp:effectExtent l="0" t="0" r="0" b="0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5466DB9B-43B0-4239-A001-5B58B6976C6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5E18B2B8" w14:textId="6D2BA5B4" w:rsidR="002525B6" w:rsidRDefault="002525B6" w:rsidP="002525B6">
      <w:pPr>
        <w:jc w:val="center"/>
        <w:rPr>
          <w:rStyle w:val="Strong"/>
          <w:b w:val="0"/>
        </w:rPr>
      </w:pPr>
      <w:r>
        <w:rPr>
          <w:rStyle w:val="Strong"/>
          <w:b w:val="0"/>
        </w:rPr>
        <w:t xml:space="preserve">Fig. </w:t>
      </w:r>
      <w:r w:rsidR="002C100D">
        <w:rPr>
          <w:rStyle w:val="Strong"/>
          <w:b w:val="0"/>
        </w:rPr>
        <w:t>4</w:t>
      </w:r>
      <w:r>
        <w:rPr>
          <w:rStyle w:val="Strong"/>
          <w:b w:val="0"/>
        </w:rPr>
        <w:t xml:space="preserve"> – Relationship between Workers and Defects</w:t>
      </w:r>
    </w:p>
    <w:p w14:paraId="330F01D4" w14:textId="38BE35FA" w:rsidR="008215AE" w:rsidRDefault="002525B6" w:rsidP="008215AE">
      <w:pPr>
        <w:rPr>
          <w:rStyle w:val="Strong"/>
          <w:b w:val="0"/>
        </w:rPr>
      </w:pPr>
      <w:r>
        <w:rPr>
          <w:rStyle w:val="Strong"/>
          <w:b w:val="0"/>
        </w:rPr>
        <w:t xml:space="preserve">Fig. </w:t>
      </w:r>
      <w:r w:rsidR="002C100D">
        <w:rPr>
          <w:rStyle w:val="Strong"/>
          <w:b w:val="0"/>
        </w:rPr>
        <w:t>4</w:t>
      </w:r>
      <w:r>
        <w:rPr>
          <w:rStyle w:val="Strong"/>
          <w:b w:val="0"/>
        </w:rPr>
        <w:t xml:space="preserve"> above displays the correlation between Workers </w:t>
      </w:r>
      <w:proofErr w:type="gramStart"/>
      <w:r w:rsidR="00CB2CEC">
        <w:rPr>
          <w:rStyle w:val="Strong"/>
          <w:b w:val="0"/>
        </w:rPr>
        <w:t>A,B</w:t>
      </w:r>
      <w:proofErr w:type="gramEnd"/>
      <w:r w:rsidR="00CB2CEC">
        <w:rPr>
          <w:rStyle w:val="Strong"/>
          <w:b w:val="0"/>
        </w:rPr>
        <w:t>,C and D</w:t>
      </w:r>
      <w:r>
        <w:rPr>
          <w:rStyle w:val="Strong"/>
          <w:b w:val="0"/>
        </w:rPr>
        <w:t xml:space="preserve"> and number of defects cause by each one. It clearly shows that Worker </w:t>
      </w:r>
      <w:r w:rsidR="00CB2CEC">
        <w:rPr>
          <w:rStyle w:val="Strong"/>
          <w:b w:val="0"/>
        </w:rPr>
        <w:t>B</w:t>
      </w:r>
      <w:r>
        <w:rPr>
          <w:rStyle w:val="Strong"/>
          <w:b w:val="0"/>
        </w:rPr>
        <w:t xml:space="preserve"> compared to the others, has caused a considerable amount more defects than the others. This could be down to a training issue.</w:t>
      </w:r>
    </w:p>
    <w:p w14:paraId="74297B67" w14:textId="77777777" w:rsidR="008215AE" w:rsidRDefault="008215AE" w:rsidP="008215AE">
      <w:pPr>
        <w:rPr>
          <w:rStyle w:val="Strong"/>
          <w:b w:val="0"/>
        </w:rPr>
      </w:pPr>
    </w:p>
    <w:p w14:paraId="7866167F" w14:textId="4A8A348E" w:rsidR="00202678" w:rsidRDefault="0006368A" w:rsidP="00974F86">
      <w:pPr>
        <w:pStyle w:val="Heading1"/>
        <w:jc w:val="both"/>
        <w:rPr>
          <w:rStyle w:val="Strong"/>
          <w:b w:val="0"/>
        </w:rPr>
      </w:pPr>
      <w:r>
        <w:rPr>
          <w:rStyle w:val="Strong"/>
          <w:b w:val="0"/>
        </w:rPr>
        <w:lastRenderedPageBreak/>
        <w:t>The 5 Whys</w:t>
      </w:r>
    </w:p>
    <w:p w14:paraId="6716E51E" w14:textId="77777777" w:rsidR="008215AE" w:rsidRDefault="008215AE" w:rsidP="00974F86">
      <w:pPr>
        <w:jc w:val="both"/>
      </w:pPr>
    </w:p>
    <w:p w14:paraId="2127FA8C" w14:textId="68F7020F" w:rsidR="00B035BD" w:rsidRDefault="00B035BD" w:rsidP="00974F86">
      <w:pPr>
        <w:jc w:val="both"/>
      </w:pPr>
      <w:r>
        <w:t>Why are there such a high number of defects?</w:t>
      </w:r>
    </w:p>
    <w:p w14:paraId="6269187B" w14:textId="55B85FE3" w:rsidR="00B7066F" w:rsidRDefault="00B7066F" w:rsidP="00974F86">
      <w:pPr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3047"/>
        <w:gridCol w:w="3008"/>
      </w:tblGrid>
      <w:tr w:rsidR="00974F86" w14:paraId="457C4157" w14:textId="4D9FAAA2" w:rsidTr="00974F86">
        <w:trPr>
          <w:trHeight w:val="185"/>
        </w:trPr>
        <w:tc>
          <w:tcPr>
            <w:tcW w:w="2660" w:type="dxa"/>
          </w:tcPr>
          <w:p w14:paraId="68AAAC30" w14:textId="77777777" w:rsidR="00974F86" w:rsidRDefault="00974F86" w:rsidP="00974F86">
            <w:pPr>
              <w:jc w:val="both"/>
            </w:pPr>
          </w:p>
        </w:tc>
        <w:tc>
          <w:tcPr>
            <w:tcW w:w="3047" w:type="dxa"/>
          </w:tcPr>
          <w:p w14:paraId="769C95F6" w14:textId="1F5523FD" w:rsidR="00974F86" w:rsidRPr="003D55BA" w:rsidRDefault="00974F86" w:rsidP="00974F86">
            <w:pPr>
              <w:jc w:val="both"/>
              <w:rPr>
                <w:b/>
              </w:rPr>
            </w:pPr>
            <w:r>
              <w:rPr>
                <w:b/>
              </w:rPr>
              <w:t>Why</w:t>
            </w:r>
          </w:p>
        </w:tc>
        <w:tc>
          <w:tcPr>
            <w:tcW w:w="3008" w:type="dxa"/>
          </w:tcPr>
          <w:p w14:paraId="7031E71D" w14:textId="5D9F533B" w:rsidR="00974F86" w:rsidRPr="003D55BA" w:rsidRDefault="00974F86" w:rsidP="00974F86">
            <w:pPr>
              <w:jc w:val="both"/>
              <w:rPr>
                <w:b/>
              </w:rPr>
            </w:pPr>
            <w:r>
              <w:rPr>
                <w:b/>
              </w:rPr>
              <w:t>Answer</w:t>
            </w:r>
          </w:p>
        </w:tc>
      </w:tr>
      <w:tr w:rsidR="00974F86" w14:paraId="175A0B65" w14:textId="6FE7D6FC" w:rsidTr="00974F86">
        <w:trPr>
          <w:trHeight w:val="732"/>
        </w:trPr>
        <w:tc>
          <w:tcPr>
            <w:tcW w:w="2660" w:type="dxa"/>
          </w:tcPr>
          <w:p w14:paraId="4AE37F8C" w14:textId="16DD4399" w:rsidR="00974F86" w:rsidRDefault="00974F86" w:rsidP="00974F86">
            <w:pPr>
              <w:jc w:val="both"/>
            </w:pPr>
            <w:r>
              <w:t>Why No.1</w:t>
            </w:r>
          </w:p>
        </w:tc>
        <w:tc>
          <w:tcPr>
            <w:tcW w:w="3047" w:type="dxa"/>
          </w:tcPr>
          <w:p w14:paraId="14A0E8A4" w14:textId="098FC559" w:rsidR="00974F86" w:rsidRDefault="00A7742B" w:rsidP="00974F86">
            <w:pPr>
              <w:jc w:val="both"/>
            </w:pPr>
            <w:r>
              <w:t>Frequent defect</w:t>
            </w:r>
            <w:r w:rsidR="00533BE2">
              <w:t>s</w:t>
            </w:r>
            <w:r>
              <w:t xml:space="preserve"> </w:t>
            </w:r>
            <w:r w:rsidR="00533BE2">
              <w:t xml:space="preserve">occurring </w:t>
            </w:r>
            <w:r>
              <w:t>on the</w:t>
            </w:r>
            <w:r w:rsidR="00533BE2">
              <w:t xml:space="preserve"> drill base unit</w:t>
            </w:r>
            <w:r>
              <w:t xml:space="preserve"> </w:t>
            </w:r>
          </w:p>
        </w:tc>
        <w:tc>
          <w:tcPr>
            <w:tcW w:w="3008" w:type="dxa"/>
          </w:tcPr>
          <w:p w14:paraId="7C0999B1" w14:textId="7349BD58" w:rsidR="00974F86" w:rsidRDefault="00533BE2" w:rsidP="00974F86">
            <w:pPr>
              <w:jc w:val="both"/>
            </w:pPr>
            <w:r>
              <w:t xml:space="preserve">Number of factors including </w:t>
            </w:r>
            <w:r w:rsidR="000B67AD">
              <w:t>Machines and Workers</w:t>
            </w:r>
          </w:p>
        </w:tc>
      </w:tr>
      <w:tr w:rsidR="00974F86" w14:paraId="2986896C" w14:textId="694C176B" w:rsidTr="00974F86">
        <w:trPr>
          <w:trHeight w:val="174"/>
        </w:trPr>
        <w:tc>
          <w:tcPr>
            <w:tcW w:w="2660" w:type="dxa"/>
          </w:tcPr>
          <w:p w14:paraId="7473F156" w14:textId="7C099670" w:rsidR="00974F86" w:rsidRDefault="00974F86" w:rsidP="00974F86">
            <w:pPr>
              <w:jc w:val="both"/>
            </w:pPr>
            <w:r>
              <w:t>Why No.2</w:t>
            </w:r>
          </w:p>
        </w:tc>
        <w:tc>
          <w:tcPr>
            <w:tcW w:w="3047" w:type="dxa"/>
          </w:tcPr>
          <w:p w14:paraId="1EFE73AB" w14:textId="682BAEA9" w:rsidR="00974F86" w:rsidRDefault="004D5E76" w:rsidP="00974F86">
            <w:pPr>
              <w:jc w:val="both"/>
            </w:pPr>
            <w:r>
              <w:t xml:space="preserve">Machine 1 causing </w:t>
            </w:r>
            <w:r w:rsidR="00AB7A20">
              <w:t>more defect</w:t>
            </w:r>
            <w:r w:rsidR="00BC69BB">
              <w:t>s</w:t>
            </w:r>
            <w:r w:rsidR="00AB7A20">
              <w:t xml:space="preserve"> that Machine 2 </w:t>
            </w:r>
          </w:p>
        </w:tc>
        <w:tc>
          <w:tcPr>
            <w:tcW w:w="3008" w:type="dxa"/>
          </w:tcPr>
          <w:p w14:paraId="22A831AD" w14:textId="6D940C3A" w:rsidR="00974F86" w:rsidRDefault="00AB7A20" w:rsidP="00974F86">
            <w:pPr>
              <w:jc w:val="both"/>
            </w:pPr>
            <w:r>
              <w:t xml:space="preserve">Machine </w:t>
            </w:r>
            <w:r w:rsidR="006A1864">
              <w:t xml:space="preserve">1 </w:t>
            </w:r>
            <w:r w:rsidR="005C72AF">
              <w:t xml:space="preserve">is a sand-casting process which </w:t>
            </w:r>
            <w:r w:rsidR="00427CE5">
              <w:t xml:space="preserve">creates more </w:t>
            </w:r>
            <w:r w:rsidR="00516BA7">
              <w:t xml:space="preserve">Surface finish </w:t>
            </w:r>
            <w:r w:rsidR="00427CE5">
              <w:t>defects than</w:t>
            </w:r>
            <w:r w:rsidR="00EB3358">
              <w:t xml:space="preserve"> Machine 2 (</w:t>
            </w:r>
            <w:r w:rsidR="00991B6C">
              <w:t>Milling)</w:t>
            </w:r>
            <w:r w:rsidR="00427CE5">
              <w:t xml:space="preserve"> </w:t>
            </w:r>
          </w:p>
        </w:tc>
      </w:tr>
      <w:tr w:rsidR="00974F86" w14:paraId="6E8B6FD5" w14:textId="7AD0E083" w:rsidTr="00974F86">
        <w:trPr>
          <w:trHeight w:val="185"/>
        </w:trPr>
        <w:tc>
          <w:tcPr>
            <w:tcW w:w="2660" w:type="dxa"/>
          </w:tcPr>
          <w:p w14:paraId="2952CA54" w14:textId="5F60E7A2" w:rsidR="00974F86" w:rsidRDefault="00974F86" w:rsidP="001B39C8">
            <w:r>
              <w:t>Why No.3</w:t>
            </w:r>
          </w:p>
        </w:tc>
        <w:tc>
          <w:tcPr>
            <w:tcW w:w="3047" w:type="dxa"/>
          </w:tcPr>
          <w:p w14:paraId="6828C70A" w14:textId="255AA9EF" w:rsidR="00974F86" w:rsidRDefault="00B026CA" w:rsidP="001B39C8">
            <w:r>
              <w:t xml:space="preserve">Worker </w:t>
            </w:r>
            <w:proofErr w:type="gramStart"/>
            <w:r>
              <w:t>B(</w:t>
            </w:r>
            <w:proofErr w:type="gramEnd"/>
            <w:r>
              <w:t>2)</w:t>
            </w:r>
            <w:r w:rsidR="00CB2CEC">
              <w:t xml:space="preserve"> has contributed to a </w:t>
            </w:r>
            <w:r w:rsidR="003436A4">
              <w:t>lot more defects than the other (Worker</w:t>
            </w:r>
            <w:r w:rsidR="00E8565B">
              <w:t xml:space="preserve"> B operates Machine 1) </w:t>
            </w:r>
            <w:r w:rsidR="003436A4">
              <w:t xml:space="preserve"> </w:t>
            </w:r>
          </w:p>
        </w:tc>
        <w:tc>
          <w:tcPr>
            <w:tcW w:w="3008" w:type="dxa"/>
          </w:tcPr>
          <w:p w14:paraId="7F68B241" w14:textId="2A485716" w:rsidR="00974F86" w:rsidRDefault="00E8565B" w:rsidP="001B39C8">
            <w:r>
              <w:t xml:space="preserve">Worker </w:t>
            </w:r>
            <w:proofErr w:type="gramStart"/>
            <w:r>
              <w:t>B(</w:t>
            </w:r>
            <w:proofErr w:type="gramEnd"/>
            <w:r>
              <w:t>2) could</w:t>
            </w:r>
            <w:r w:rsidR="00E700ED">
              <w:t xml:space="preserve"> not have been trained proper or given </w:t>
            </w:r>
            <w:r w:rsidR="00ED2CA0">
              <w:t>in</w:t>
            </w:r>
            <w:r w:rsidR="00E700ED">
              <w:t>sufficient training</w:t>
            </w:r>
            <w:r w:rsidR="002F44EF">
              <w:t>,</w:t>
            </w:r>
            <w:r w:rsidR="00E700ED">
              <w:t xml:space="preserve"> leading </w:t>
            </w:r>
            <w:r w:rsidR="002F44EF">
              <w:t>to him creating more defects</w:t>
            </w:r>
          </w:p>
        </w:tc>
      </w:tr>
      <w:tr w:rsidR="00974F86" w14:paraId="2BA515FA" w14:textId="2A60EF09" w:rsidTr="00974F86">
        <w:trPr>
          <w:trHeight w:val="174"/>
        </w:trPr>
        <w:tc>
          <w:tcPr>
            <w:tcW w:w="2660" w:type="dxa"/>
          </w:tcPr>
          <w:p w14:paraId="764E20E8" w14:textId="53311BCA" w:rsidR="00974F86" w:rsidRDefault="00974F86" w:rsidP="001B39C8">
            <w:r>
              <w:t>Why No.4</w:t>
            </w:r>
          </w:p>
        </w:tc>
        <w:tc>
          <w:tcPr>
            <w:tcW w:w="3047" w:type="dxa"/>
          </w:tcPr>
          <w:p w14:paraId="2E515F17" w14:textId="348F35C9" w:rsidR="00974F86" w:rsidRDefault="00872840" w:rsidP="001B39C8">
            <w:r>
              <w:t xml:space="preserve">Worker </w:t>
            </w:r>
            <w:proofErr w:type="gramStart"/>
            <w:r w:rsidR="009A2531">
              <w:t>B(</w:t>
            </w:r>
            <w:proofErr w:type="gramEnd"/>
            <w:r w:rsidR="009A2531">
              <w:t xml:space="preserve">2) has had </w:t>
            </w:r>
            <w:r w:rsidR="00ED2CA0">
              <w:t>insufficient trai</w:t>
            </w:r>
            <w:r w:rsidR="00DF6C5B">
              <w:t>ning</w:t>
            </w:r>
          </w:p>
        </w:tc>
        <w:tc>
          <w:tcPr>
            <w:tcW w:w="3008" w:type="dxa"/>
          </w:tcPr>
          <w:p w14:paraId="02B9C41C" w14:textId="6FF0E88D" w:rsidR="00974F86" w:rsidRDefault="00A62D00" w:rsidP="001B39C8">
            <w:r>
              <w:t xml:space="preserve">Worker </w:t>
            </w:r>
            <w:proofErr w:type="gramStart"/>
            <w:r>
              <w:t>B(</w:t>
            </w:r>
            <w:proofErr w:type="gramEnd"/>
            <w:r>
              <w:t>2) has</w:t>
            </w:r>
            <w:r w:rsidR="00D03BD0">
              <w:t>n’t</w:t>
            </w:r>
            <w:r>
              <w:t xml:space="preserve"> been trained by </w:t>
            </w:r>
            <w:r w:rsidR="00C40265">
              <w:t>a competent person</w:t>
            </w:r>
          </w:p>
        </w:tc>
      </w:tr>
      <w:tr w:rsidR="00974F86" w14:paraId="416CC5F9" w14:textId="620A763A" w:rsidTr="00974F86">
        <w:trPr>
          <w:trHeight w:val="174"/>
        </w:trPr>
        <w:tc>
          <w:tcPr>
            <w:tcW w:w="2660" w:type="dxa"/>
          </w:tcPr>
          <w:p w14:paraId="046DA1DF" w14:textId="77AE9683" w:rsidR="00974F86" w:rsidRDefault="00974F86" w:rsidP="001B39C8">
            <w:r>
              <w:t>Why No.5</w:t>
            </w:r>
          </w:p>
        </w:tc>
        <w:tc>
          <w:tcPr>
            <w:tcW w:w="3047" w:type="dxa"/>
          </w:tcPr>
          <w:p w14:paraId="7CE78E99" w14:textId="445CC456" w:rsidR="00974F86" w:rsidRDefault="00940479" w:rsidP="001B39C8">
            <w:r>
              <w:t xml:space="preserve">Worker </w:t>
            </w:r>
            <w:proofErr w:type="gramStart"/>
            <w:r>
              <w:t>B(</w:t>
            </w:r>
            <w:proofErr w:type="gramEnd"/>
            <w:r>
              <w:t>2) hasn’t been trained by a competent person</w:t>
            </w:r>
          </w:p>
        </w:tc>
        <w:tc>
          <w:tcPr>
            <w:tcW w:w="3008" w:type="dxa"/>
          </w:tcPr>
          <w:p w14:paraId="5A567253" w14:textId="6AD39D1A" w:rsidR="00974F86" w:rsidRDefault="009D0C4F" w:rsidP="001B39C8">
            <w:proofErr w:type="gramStart"/>
            <w:r>
              <w:t>Worker  B</w:t>
            </w:r>
            <w:proofErr w:type="gramEnd"/>
            <w:r>
              <w:t xml:space="preserve">(2) needs </w:t>
            </w:r>
            <w:r w:rsidR="006A6416">
              <w:t xml:space="preserve">the proper training in order to the decrease the amount of defects he’s </w:t>
            </w:r>
            <w:r w:rsidR="008F00D3">
              <w:t>making</w:t>
            </w:r>
            <w:r>
              <w:t xml:space="preserve"> </w:t>
            </w:r>
          </w:p>
        </w:tc>
      </w:tr>
    </w:tbl>
    <w:p w14:paraId="5D2D8911" w14:textId="1859CEDE" w:rsidR="00B7066F" w:rsidRDefault="00B7066F" w:rsidP="006D4100">
      <w:pPr>
        <w:jc w:val="center"/>
        <w:rPr>
          <w:rStyle w:val="Strong"/>
          <w:b w:val="0"/>
        </w:rPr>
      </w:pPr>
    </w:p>
    <w:p w14:paraId="6AD8A68E" w14:textId="6E3DF7FD" w:rsidR="00AD6241" w:rsidRPr="00B7066F" w:rsidRDefault="006D4100" w:rsidP="006D4100">
      <w:pPr>
        <w:jc w:val="center"/>
        <w:rPr>
          <w:rStyle w:val="Strong"/>
          <w:b w:val="0"/>
        </w:rPr>
      </w:pPr>
      <w:r w:rsidRPr="00B7066F">
        <w:rPr>
          <w:rStyle w:val="Strong"/>
          <w:b w:val="0"/>
        </w:rPr>
        <w:t>Fig</w:t>
      </w:r>
      <w:r w:rsidR="002C100D" w:rsidRPr="00B7066F">
        <w:rPr>
          <w:rStyle w:val="Strong"/>
          <w:b w:val="0"/>
        </w:rPr>
        <w:t xml:space="preserve">. </w:t>
      </w:r>
      <w:r w:rsidR="001F70B4">
        <w:rPr>
          <w:rStyle w:val="Strong"/>
          <w:b w:val="0"/>
        </w:rPr>
        <w:t>5</w:t>
      </w:r>
      <w:r w:rsidR="00677DB1" w:rsidRPr="00B7066F">
        <w:rPr>
          <w:rStyle w:val="Strong"/>
          <w:b w:val="0"/>
        </w:rPr>
        <w:t xml:space="preserve"> displays a </w:t>
      </w:r>
      <w:r w:rsidR="00B7066F" w:rsidRPr="00B7066F">
        <w:rPr>
          <w:rStyle w:val="Strong"/>
          <w:b w:val="0"/>
        </w:rPr>
        <w:t xml:space="preserve">5 </w:t>
      </w:r>
      <w:r w:rsidR="00B7066F">
        <w:rPr>
          <w:rStyle w:val="Strong"/>
          <w:b w:val="0"/>
        </w:rPr>
        <w:t>W</w:t>
      </w:r>
      <w:r w:rsidR="00B7066F" w:rsidRPr="00B7066F">
        <w:rPr>
          <w:rStyle w:val="Strong"/>
          <w:b w:val="0"/>
        </w:rPr>
        <w:t>hys t</w:t>
      </w:r>
      <w:r w:rsidR="00B7066F">
        <w:rPr>
          <w:rStyle w:val="Strong"/>
          <w:b w:val="0"/>
        </w:rPr>
        <w:t>able</w:t>
      </w:r>
    </w:p>
    <w:p w14:paraId="6FE6818B" w14:textId="78A36DEF" w:rsidR="00065574" w:rsidRPr="00065574" w:rsidRDefault="00EF6BEA" w:rsidP="00065574">
      <w:pPr>
        <w:rPr>
          <w:rStyle w:val="Strong"/>
          <w:b w:val="0"/>
        </w:rPr>
      </w:pPr>
      <w:r>
        <w:rPr>
          <w:rStyle w:val="Strong"/>
          <w:b w:val="0"/>
        </w:rPr>
        <w:t xml:space="preserve">From asking </w:t>
      </w:r>
      <w:r w:rsidR="00513C87">
        <w:rPr>
          <w:rStyle w:val="Strong"/>
          <w:b w:val="0"/>
        </w:rPr>
        <w:t>the question ‘Why?’</w:t>
      </w:r>
      <w:r w:rsidR="00387A8A">
        <w:rPr>
          <w:rStyle w:val="Strong"/>
          <w:b w:val="0"/>
        </w:rPr>
        <w:t xml:space="preserve"> </w:t>
      </w:r>
      <w:r w:rsidR="00513C87">
        <w:rPr>
          <w:rStyle w:val="Strong"/>
          <w:b w:val="0"/>
        </w:rPr>
        <w:t>5 times,</w:t>
      </w:r>
      <w:r w:rsidR="007C3762">
        <w:rPr>
          <w:rStyle w:val="Strong"/>
          <w:b w:val="0"/>
        </w:rPr>
        <w:t xml:space="preserve"> as </w:t>
      </w:r>
      <w:r w:rsidR="001F70B4">
        <w:rPr>
          <w:rStyle w:val="Strong"/>
          <w:b w:val="0"/>
        </w:rPr>
        <w:t xml:space="preserve">seen in Fig. 5. </w:t>
      </w:r>
      <w:r w:rsidR="00387A8A">
        <w:rPr>
          <w:rStyle w:val="Strong"/>
          <w:b w:val="0"/>
        </w:rPr>
        <w:t xml:space="preserve">I </w:t>
      </w:r>
      <w:r w:rsidR="009E504D">
        <w:rPr>
          <w:rStyle w:val="Strong"/>
          <w:b w:val="0"/>
        </w:rPr>
        <w:t>discovered</w:t>
      </w:r>
      <w:r w:rsidR="00387A8A">
        <w:rPr>
          <w:rStyle w:val="Strong"/>
          <w:b w:val="0"/>
        </w:rPr>
        <w:t xml:space="preserve"> the</w:t>
      </w:r>
      <w:r w:rsidR="007C3762">
        <w:rPr>
          <w:rStyle w:val="Strong"/>
          <w:b w:val="0"/>
        </w:rPr>
        <w:t xml:space="preserve"> root causes to the</w:t>
      </w:r>
      <w:r w:rsidR="00985974">
        <w:rPr>
          <w:rStyle w:val="Strong"/>
          <w:b w:val="0"/>
        </w:rPr>
        <w:t xml:space="preserve"> problem.</w:t>
      </w:r>
    </w:p>
    <w:p w14:paraId="36686948" w14:textId="2FFE58C9" w:rsidR="00AD6241" w:rsidRDefault="00130EF0" w:rsidP="00AD6241">
      <w:pPr>
        <w:pStyle w:val="Heading1"/>
        <w:rPr>
          <w:rStyle w:val="Strong"/>
          <w:b w:val="0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78466BED" wp14:editId="4BA0D270">
            <wp:simplePos x="0" y="0"/>
            <wp:positionH relativeFrom="margin">
              <wp:align>right</wp:align>
            </wp:positionH>
            <wp:positionV relativeFrom="paragraph">
              <wp:posOffset>358140</wp:posOffset>
            </wp:positionV>
            <wp:extent cx="5724525" cy="4105910"/>
            <wp:effectExtent l="0" t="0" r="9525" b="8890"/>
            <wp:wrapTight wrapText="bothSides">
              <wp:wrapPolygon edited="0">
                <wp:start x="0" y="0"/>
                <wp:lineTo x="0" y="21547"/>
                <wp:lineTo x="21564" y="21547"/>
                <wp:lineTo x="2156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7" t="13005" r="5772" b="16059"/>
                    <a:stretch/>
                  </pic:blipFill>
                  <pic:spPr bwMode="auto">
                    <a:xfrm>
                      <a:off x="0" y="0"/>
                      <a:ext cx="5724525" cy="4105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6241" w:rsidRPr="00065574">
        <w:rPr>
          <w:rStyle w:val="Strong"/>
          <w:b w:val="0"/>
        </w:rPr>
        <w:t>Ishikawa – Cause &amp; Effect Analysis</w:t>
      </w:r>
    </w:p>
    <w:p w14:paraId="7EEEBE8B" w14:textId="6D653018" w:rsidR="00985974" w:rsidRDefault="00501649" w:rsidP="00501649">
      <w:pPr>
        <w:jc w:val="center"/>
      </w:pPr>
      <w:r>
        <w:t xml:space="preserve">Fig. 6 </w:t>
      </w:r>
      <w:r w:rsidR="00592381">
        <w:t>–</w:t>
      </w:r>
      <w:r>
        <w:t xml:space="preserve"> Ishi</w:t>
      </w:r>
      <w:r w:rsidR="00592381">
        <w:t>kawa Diagram</w:t>
      </w:r>
      <w:r>
        <w:t xml:space="preserve"> </w:t>
      </w:r>
      <w:r w:rsidR="00592381">
        <w:t>– Cause &amp; Effect</w:t>
      </w:r>
    </w:p>
    <w:p w14:paraId="394F74AC" w14:textId="62F2F0E6" w:rsidR="008215AE" w:rsidRDefault="006B13D3" w:rsidP="008215AE">
      <w:r>
        <w:t xml:space="preserve">The Ishikawa diagram </w:t>
      </w:r>
      <w:r w:rsidR="00E3116F">
        <w:t>(Or Fishbone)</w:t>
      </w:r>
      <w:r w:rsidR="009A174C">
        <w:t xml:space="preserve"> as shown in Fig.6</w:t>
      </w:r>
      <w:r w:rsidR="00854F16">
        <w:t>,</w:t>
      </w:r>
      <w:r w:rsidR="00E3116F">
        <w:t xml:space="preserve"> </w:t>
      </w:r>
      <w:r w:rsidR="00AB5FB1">
        <w:t xml:space="preserve">breaks down the causes into 6 different </w:t>
      </w:r>
      <w:r w:rsidR="00854F16">
        <w:t>categories</w:t>
      </w:r>
      <w:r w:rsidR="009A2BED">
        <w:t>, known as the 6M’s.</w:t>
      </w:r>
      <w:r w:rsidR="00AB5FB1">
        <w:t xml:space="preserve"> </w:t>
      </w:r>
      <w:proofErr w:type="gramStart"/>
      <w:r w:rsidR="003D2E02">
        <w:t>I‘</w:t>
      </w:r>
      <w:proofErr w:type="gramEnd"/>
      <w:r w:rsidR="0063630B">
        <w:t>ve high</w:t>
      </w:r>
      <w:r w:rsidR="003D2E02">
        <w:t xml:space="preserve">lighted </w:t>
      </w:r>
      <w:r w:rsidR="000B2C2F">
        <w:t xml:space="preserve">factors within each cause </w:t>
      </w:r>
      <w:r w:rsidR="006A6203">
        <w:t xml:space="preserve">that I believe had a direct </w:t>
      </w:r>
      <w:r w:rsidR="000D261C">
        <w:t>e</w:t>
      </w:r>
      <w:r w:rsidR="006A6203">
        <w:t xml:space="preserve">ffect on </w:t>
      </w:r>
      <w:r w:rsidR="000D261C">
        <w:t xml:space="preserve">the </w:t>
      </w:r>
      <w:r w:rsidR="00813998">
        <w:t xml:space="preserve">defects on the drill base unit. </w:t>
      </w:r>
    </w:p>
    <w:p w14:paraId="046B1131" w14:textId="4F40C07D" w:rsidR="007F36A1" w:rsidRDefault="007F36A1" w:rsidP="007F36A1">
      <w:pPr>
        <w:pStyle w:val="Heading1"/>
        <w:jc w:val="both"/>
      </w:pPr>
      <w:r>
        <w:t xml:space="preserve">Failure Mode </w:t>
      </w:r>
      <w:r w:rsidR="00C048D2">
        <w:t xml:space="preserve">and </w:t>
      </w:r>
      <w:r>
        <w:t>Effect Analysis (FMEA)</w:t>
      </w:r>
    </w:p>
    <w:p w14:paraId="02255D0C" w14:textId="6E6F3C78" w:rsidR="00011C15" w:rsidRDefault="00011C15" w:rsidP="00011C15"/>
    <w:p w14:paraId="3C6FC0C1" w14:textId="60ABBBBB" w:rsidR="00011C15" w:rsidRPr="00011C15" w:rsidRDefault="00011C15" w:rsidP="00011C15">
      <w:r>
        <w:t xml:space="preserve">I decided to </w:t>
      </w:r>
      <w:r w:rsidR="00FD1F34">
        <w:t>undertake</w:t>
      </w:r>
      <w:r w:rsidR="00F16B08">
        <w:t xml:space="preserve"> a FMEA on sand</w:t>
      </w:r>
      <w:r w:rsidR="000C4006">
        <w:t>-</w:t>
      </w:r>
      <w:r w:rsidR="00F16B08">
        <w:t xml:space="preserve">casting only, as </w:t>
      </w:r>
      <w:r w:rsidR="00D808B4">
        <w:t xml:space="preserve">it was the operation that caused </w:t>
      </w:r>
      <w:r w:rsidR="007A7C99">
        <w:t>most of</w:t>
      </w:r>
      <w:r w:rsidR="00D808B4">
        <w:t xml:space="preserve"> the </w:t>
      </w:r>
      <w:r w:rsidR="0011434B">
        <w:t xml:space="preserve">defects. </w:t>
      </w:r>
      <w:r w:rsidR="007A7C99">
        <w:t xml:space="preserve">Sand-casting </w:t>
      </w:r>
      <w:r w:rsidR="005B528B">
        <w:t>is a process known for its inaccuracies</w:t>
      </w:r>
    </w:p>
    <w:p w14:paraId="5274C25D" w14:textId="743F97A1" w:rsidR="00813998" w:rsidRDefault="00813998" w:rsidP="0081399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8"/>
        <w:gridCol w:w="1439"/>
        <w:gridCol w:w="1295"/>
        <w:gridCol w:w="1092"/>
        <w:gridCol w:w="1003"/>
        <w:gridCol w:w="1339"/>
        <w:gridCol w:w="1137"/>
        <w:gridCol w:w="643"/>
      </w:tblGrid>
      <w:tr w:rsidR="00EF678A" w14:paraId="465D7776" w14:textId="681BC472" w:rsidTr="00B42090">
        <w:tc>
          <w:tcPr>
            <w:tcW w:w="1068" w:type="dxa"/>
          </w:tcPr>
          <w:p w14:paraId="0BA08DB2" w14:textId="6FF283DA" w:rsidR="00514718" w:rsidRPr="000E487A" w:rsidRDefault="00514718" w:rsidP="007D2409">
            <w:pPr>
              <w:jc w:val="center"/>
              <w:rPr>
                <w:b/>
              </w:rPr>
            </w:pPr>
            <w:r>
              <w:rPr>
                <w:b/>
              </w:rPr>
              <w:t>Potential Failure</w:t>
            </w:r>
          </w:p>
        </w:tc>
        <w:tc>
          <w:tcPr>
            <w:tcW w:w="1439" w:type="dxa"/>
          </w:tcPr>
          <w:p w14:paraId="37D574A9" w14:textId="1D911D6C" w:rsidR="00514718" w:rsidRPr="000E487A" w:rsidRDefault="00514718" w:rsidP="007D2409">
            <w:pPr>
              <w:jc w:val="center"/>
              <w:rPr>
                <w:b/>
              </w:rPr>
            </w:pPr>
            <w:r w:rsidRPr="000E487A">
              <w:rPr>
                <w:b/>
              </w:rPr>
              <w:t>Potential Failure Mode</w:t>
            </w:r>
          </w:p>
        </w:tc>
        <w:tc>
          <w:tcPr>
            <w:tcW w:w="1295" w:type="dxa"/>
          </w:tcPr>
          <w:p w14:paraId="12E93A15" w14:textId="224AE1AD" w:rsidR="00514718" w:rsidRPr="0069299F" w:rsidRDefault="00514718" w:rsidP="007D2409">
            <w:pPr>
              <w:jc w:val="center"/>
              <w:rPr>
                <w:b/>
              </w:rPr>
            </w:pPr>
            <w:r w:rsidRPr="0069299F">
              <w:rPr>
                <w:b/>
              </w:rPr>
              <w:t>Potential Effect(s) of Failure</w:t>
            </w:r>
          </w:p>
        </w:tc>
        <w:tc>
          <w:tcPr>
            <w:tcW w:w="1092" w:type="dxa"/>
          </w:tcPr>
          <w:p w14:paraId="7AAE5E17" w14:textId="061089AD" w:rsidR="00514718" w:rsidRPr="0069299F" w:rsidRDefault="00514718" w:rsidP="007D2409">
            <w:pPr>
              <w:jc w:val="center"/>
              <w:rPr>
                <w:b/>
              </w:rPr>
            </w:pPr>
            <w:r>
              <w:rPr>
                <w:b/>
              </w:rPr>
              <w:t>Potential Cause(s) of Failure</w:t>
            </w:r>
          </w:p>
        </w:tc>
        <w:tc>
          <w:tcPr>
            <w:tcW w:w="1003" w:type="dxa"/>
          </w:tcPr>
          <w:p w14:paraId="1866046F" w14:textId="4ED273B9" w:rsidR="00514718" w:rsidRPr="0069299F" w:rsidRDefault="00514718" w:rsidP="007D2409">
            <w:pPr>
              <w:jc w:val="center"/>
              <w:rPr>
                <w:b/>
              </w:rPr>
            </w:pPr>
            <w:r w:rsidRPr="0069299F">
              <w:rPr>
                <w:b/>
              </w:rPr>
              <w:t>Severity</w:t>
            </w:r>
          </w:p>
        </w:tc>
        <w:tc>
          <w:tcPr>
            <w:tcW w:w="1339" w:type="dxa"/>
          </w:tcPr>
          <w:p w14:paraId="1CC4D0C5" w14:textId="6388C7DF" w:rsidR="00514718" w:rsidRPr="00A07879" w:rsidRDefault="00514718" w:rsidP="007D2409">
            <w:pPr>
              <w:jc w:val="center"/>
              <w:rPr>
                <w:b/>
              </w:rPr>
            </w:pPr>
            <w:r w:rsidRPr="00A07879">
              <w:rPr>
                <w:b/>
              </w:rPr>
              <w:t>Occurrence</w:t>
            </w:r>
          </w:p>
        </w:tc>
        <w:tc>
          <w:tcPr>
            <w:tcW w:w="1137" w:type="dxa"/>
          </w:tcPr>
          <w:p w14:paraId="4589E31E" w14:textId="470DB598" w:rsidR="00514718" w:rsidRPr="00A07879" w:rsidRDefault="00514718" w:rsidP="007D2409">
            <w:pPr>
              <w:jc w:val="center"/>
              <w:rPr>
                <w:b/>
              </w:rPr>
            </w:pPr>
            <w:r w:rsidRPr="00A07879">
              <w:rPr>
                <w:b/>
              </w:rPr>
              <w:t>Detection</w:t>
            </w:r>
          </w:p>
        </w:tc>
        <w:tc>
          <w:tcPr>
            <w:tcW w:w="643" w:type="dxa"/>
          </w:tcPr>
          <w:p w14:paraId="55DACFA9" w14:textId="1CBFCBB6" w:rsidR="00514718" w:rsidRPr="00A07879" w:rsidRDefault="00514718" w:rsidP="007D2409">
            <w:pPr>
              <w:jc w:val="center"/>
              <w:rPr>
                <w:b/>
              </w:rPr>
            </w:pPr>
            <w:r w:rsidRPr="00A07879">
              <w:rPr>
                <w:b/>
              </w:rPr>
              <w:t>RPN</w:t>
            </w:r>
          </w:p>
        </w:tc>
      </w:tr>
      <w:tr w:rsidR="00EF678A" w14:paraId="0F46FC7E" w14:textId="677AFE7C" w:rsidTr="00B42090">
        <w:tc>
          <w:tcPr>
            <w:tcW w:w="1068" w:type="dxa"/>
          </w:tcPr>
          <w:p w14:paraId="74DF07AC" w14:textId="0939FE35" w:rsidR="00514718" w:rsidRDefault="00514718" w:rsidP="007D2409">
            <w:pPr>
              <w:jc w:val="center"/>
            </w:pPr>
            <w:r>
              <w:t>Sand drop</w:t>
            </w:r>
          </w:p>
        </w:tc>
        <w:tc>
          <w:tcPr>
            <w:tcW w:w="1439" w:type="dxa"/>
          </w:tcPr>
          <w:p w14:paraId="0ABCC762" w14:textId="654A77DC" w:rsidR="00514718" w:rsidRDefault="00514718" w:rsidP="007D2409">
            <w:pPr>
              <w:jc w:val="center"/>
            </w:pPr>
            <w:r>
              <w:t>Sand mould drops and cause similar shaped sand holes</w:t>
            </w:r>
          </w:p>
        </w:tc>
        <w:tc>
          <w:tcPr>
            <w:tcW w:w="1295" w:type="dxa"/>
          </w:tcPr>
          <w:p w14:paraId="0739A218" w14:textId="2234B1BB" w:rsidR="00514718" w:rsidRDefault="00514718" w:rsidP="007D2409">
            <w:pPr>
              <w:jc w:val="center"/>
            </w:pPr>
            <w:r>
              <w:t>Change in required</w:t>
            </w:r>
            <w:r w:rsidR="003F3485">
              <w:t xml:space="preserve"> shape and affect surface finish</w:t>
            </w:r>
          </w:p>
        </w:tc>
        <w:tc>
          <w:tcPr>
            <w:tcW w:w="1092" w:type="dxa"/>
          </w:tcPr>
          <w:p w14:paraId="3C54146C" w14:textId="524E5754" w:rsidR="00514718" w:rsidRDefault="003F3485" w:rsidP="007D2409">
            <w:pPr>
              <w:jc w:val="center"/>
            </w:pPr>
            <w:r>
              <w:t>Fast metal pouring</w:t>
            </w:r>
          </w:p>
        </w:tc>
        <w:tc>
          <w:tcPr>
            <w:tcW w:w="1003" w:type="dxa"/>
          </w:tcPr>
          <w:p w14:paraId="490C1BA1" w14:textId="227910D4" w:rsidR="00514718" w:rsidRDefault="003F3485" w:rsidP="007D2409">
            <w:pPr>
              <w:jc w:val="center"/>
            </w:pPr>
            <w:r>
              <w:t>7</w:t>
            </w:r>
          </w:p>
        </w:tc>
        <w:tc>
          <w:tcPr>
            <w:tcW w:w="1339" w:type="dxa"/>
          </w:tcPr>
          <w:p w14:paraId="708CD011" w14:textId="56B5D25C" w:rsidR="00514718" w:rsidRDefault="009E2E9F" w:rsidP="007D2409">
            <w:pPr>
              <w:jc w:val="center"/>
            </w:pPr>
            <w:r>
              <w:t>9</w:t>
            </w:r>
          </w:p>
        </w:tc>
        <w:tc>
          <w:tcPr>
            <w:tcW w:w="1137" w:type="dxa"/>
          </w:tcPr>
          <w:p w14:paraId="6517218C" w14:textId="1853EE76" w:rsidR="00514718" w:rsidRDefault="009E2E9F" w:rsidP="007D2409">
            <w:pPr>
              <w:jc w:val="center"/>
            </w:pPr>
            <w:r>
              <w:t>8</w:t>
            </w:r>
          </w:p>
        </w:tc>
        <w:tc>
          <w:tcPr>
            <w:tcW w:w="643" w:type="dxa"/>
          </w:tcPr>
          <w:p w14:paraId="436EDDFD" w14:textId="482B3927" w:rsidR="00514718" w:rsidRDefault="009E2E9F" w:rsidP="007D2409">
            <w:pPr>
              <w:jc w:val="center"/>
            </w:pPr>
            <w:r>
              <w:t>504</w:t>
            </w:r>
          </w:p>
        </w:tc>
      </w:tr>
      <w:tr w:rsidR="00EF678A" w:rsidRPr="00AA3732" w14:paraId="0769E4D9" w14:textId="4B1E742E" w:rsidTr="00B42090">
        <w:tc>
          <w:tcPr>
            <w:tcW w:w="1068" w:type="dxa"/>
          </w:tcPr>
          <w:p w14:paraId="52CA0572" w14:textId="416B3ADA" w:rsidR="00514718" w:rsidRPr="00AA3732" w:rsidRDefault="003C6F08" w:rsidP="007D2409">
            <w:pPr>
              <w:jc w:val="center"/>
            </w:pPr>
            <w:r>
              <w:lastRenderedPageBreak/>
              <w:t>Core shift</w:t>
            </w:r>
          </w:p>
        </w:tc>
        <w:tc>
          <w:tcPr>
            <w:tcW w:w="1439" w:type="dxa"/>
          </w:tcPr>
          <w:p w14:paraId="31512F7D" w14:textId="2DC55A55" w:rsidR="00514718" w:rsidRPr="00AA3732" w:rsidRDefault="003C6F08" w:rsidP="007D2409">
            <w:pPr>
              <w:jc w:val="center"/>
            </w:pPr>
            <w:r>
              <w:t>Displacement of core from its seat</w:t>
            </w:r>
          </w:p>
        </w:tc>
        <w:tc>
          <w:tcPr>
            <w:tcW w:w="1295" w:type="dxa"/>
          </w:tcPr>
          <w:p w14:paraId="12978D5A" w14:textId="704BEC44" w:rsidR="00514718" w:rsidRPr="00AA3732" w:rsidRDefault="0024793A" w:rsidP="007D2409">
            <w:pPr>
              <w:jc w:val="center"/>
            </w:pPr>
            <w:r>
              <w:t>Undesirable variation in wall thickness</w:t>
            </w:r>
            <w:r w:rsidR="008F4257">
              <w:t xml:space="preserve"> and final shape</w:t>
            </w:r>
          </w:p>
        </w:tc>
        <w:tc>
          <w:tcPr>
            <w:tcW w:w="1092" w:type="dxa"/>
          </w:tcPr>
          <w:p w14:paraId="1ABC5AC3" w14:textId="43DE763E" w:rsidR="00514718" w:rsidRPr="00AA3732" w:rsidRDefault="008F4257" w:rsidP="007D2409">
            <w:pPr>
              <w:jc w:val="center"/>
            </w:pPr>
            <w:r>
              <w:t>Fast metal pouring</w:t>
            </w:r>
          </w:p>
        </w:tc>
        <w:tc>
          <w:tcPr>
            <w:tcW w:w="1003" w:type="dxa"/>
          </w:tcPr>
          <w:p w14:paraId="5B167F59" w14:textId="486B1445" w:rsidR="00514718" w:rsidRPr="00AA3732" w:rsidRDefault="008F4257" w:rsidP="007D2409">
            <w:pPr>
              <w:jc w:val="center"/>
            </w:pPr>
            <w:r>
              <w:t>8</w:t>
            </w:r>
          </w:p>
        </w:tc>
        <w:tc>
          <w:tcPr>
            <w:tcW w:w="1339" w:type="dxa"/>
          </w:tcPr>
          <w:p w14:paraId="09206861" w14:textId="3D02CFE1" w:rsidR="00514718" w:rsidRPr="00AA3732" w:rsidRDefault="008F4257" w:rsidP="007D2409">
            <w:pPr>
              <w:jc w:val="center"/>
            </w:pPr>
            <w:r>
              <w:t>9</w:t>
            </w:r>
          </w:p>
        </w:tc>
        <w:tc>
          <w:tcPr>
            <w:tcW w:w="1137" w:type="dxa"/>
          </w:tcPr>
          <w:p w14:paraId="3B510C0F" w14:textId="2FEDB8D1" w:rsidR="00514718" w:rsidRPr="00AA3732" w:rsidRDefault="008F4257" w:rsidP="007D2409">
            <w:pPr>
              <w:jc w:val="center"/>
            </w:pPr>
            <w:r>
              <w:t>8</w:t>
            </w:r>
          </w:p>
        </w:tc>
        <w:tc>
          <w:tcPr>
            <w:tcW w:w="643" w:type="dxa"/>
          </w:tcPr>
          <w:p w14:paraId="2F48657B" w14:textId="65331967" w:rsidR="00514718" w:rsidRPr="00AA3732" w:rsidRDefault="004F35C0" w:rsidP="007D2409">
            <w:pPr>
              <w:jc w:val="center"/>
            </w:pPr>
            <w:r>
              <w:t>576</w:t>
            </w:r>
          </w:p>
        </w:tc>
      </w:tr>
      <w:tr w:rsidR="00EF678A" w:rsidRPr="00AA3732" w14:paraId="75BB909E" w14:textId="23651951" w:rsidTr="00B42090">
        <w:tc>
          <w:tcPr>
            <w:tcW w:w="1068" w:type="dxa"/>
          </w:tcPr>
          <w:p w14:paraId="378EF8BD" w14:textId="50348679" w:rsidR="00514718" w:rsidRPr="00AA3732" w:rsidRDefault="00DA71D5" w:rsidP="007D2409">
            <w:pPr>
              <w:jc w:val="center"/>
            </w:pPr>
            <w:r>
              <w:t>Scab</w:t>
            </w:r>
          </w:p>
        </w:tc>
        <w:tc>
          <w:tcPr>
            <w:tcW w:w="1439" w:type="dxa"/>
          </w:tcPr>
          <w:p w14:paraId="047CFF0D" w14:textId="2CCA74F1" w:rsidR="00514718" w:rsidRPr="00AA3732" w:rsidRDefault="00676A0D" w:rsidP="007D2409">
            <w:pPr>
              <w:jc w:val="center"/>
            </w:pPr>
            <w:r>
              <w:t>A portion of face of a mould lifts</w:t>
            </w:r>
            <w:r w:rsidR="00654A85">
              <w:t xml:space="preserve"> or breaks and the recess thus made it filled by metal</w:t>
            </w:r>
          </w:p>
        </w:tc>
        <w:tc>
          <w:tcPr>
            <w:tcW w:w="1295" w:type="dxa"/>
          </w:tcPr>
          <w:p w14:paraId="4A513B43" w14:textId="774E193E" w:rsidR="00514718" w:rsidRPr="00AA3732" w:rsidRDefault="00DF6706" w:rsidP="007D2409">
            <w:pPr>
              <w:jc w:val="center"/>
            </w:pPr>
            <w:r>
              <w:t xml:space="preserve">Sand is washed </w:t>
            </w:r>
            <w:proofErr w:type="gramStart"/>
            <w:r>
              <w:t>away</w:t>
            </w:r>
            <w:proofErr w:type="gramEnd"/>
            <w:r>
              <w:t xml:space="preserve"> and cavity is filled with metal. </w:t>
            </w:r>
            <w:r w:rsidR="001D03E4">
              <w:t>Improper shape</w:t>
            </w:r>
          </w:p>
        </w:tc>
        <w:tc>
          <w:tcPr>
            <w:tcW w:w="1092" w:type="dxa"/>
          </w:tcPr>
          <w:p w14:paraId="25130483" w14:textId="79C99197" w:rsidR="00514718" w:rsidRPr="00AA3732" w:rsidRDefault="0097479B" w:rsidP="007D2409">
            <w:pPr>
              <w:jc w:val="center"/>
            </w:pPr>
            <w:r>
              <w:t>High moisture content</w:t>
            </w:r>
          </w:p>
        </w:tc>
        <w:tc>
          <w:tcPr>
            <w:tcW w:w="1003" w:type="dxa"/>
          </w:tcPr>
          <w:p w14:paraId="295B5341" w14:textId="44E334A8" w:rsidR="00514718" w:rsidRPr="00AA3732" w:rsidRDefault="0097479B" w:rsidP="007D2409">
            <w:pPr>
              <w:jc w:val="center"/>
            </w:pPr>
            <w:r>
              <w:t>8</w:t>
            </w:r>
          </w:p>
        </w:tc>
        <w:tc>
          <w:tcPr>
            <w:tcW w:w="1339" w:type="dxa"/>
          </w:tcPr>
          <w:p w14:paraId="2F95BD41" w14:textId="5B67F2F6" w:rsidR="00514718" w:rsidRPr="00AA3732" w:rsidRDefault="0097479B" w:rsidP="007D2409">
            <w:pPr>
              <w:jc w:val="center"/>
            </w:pPr>
            <w:r>
              <w:t>9</w:t>
            </w:r>
          </w:p>
        </w:tc>
        <w:tc>
          <w:tcPr>
            <w:tcW w:w="1137" w:type="dxa"/>
          </w:tcPr>
          <w:p w14:paraId="1E8A3BE2" w14:textId="3DE0B0B8" w:rsidR="00514718" w:rsidRPr="00AA3732" w:rsidRDefault="0097479B" w:rsidP="007D2409">
            <w:pPr>
              <w:jc w:val="center"/>
            </w:pPr>
            <w:r>
              <w:t>8</w:t>
            </w:r>
          </w:p>
        </w:tc>
        <w:tc>
          <w:tcPr>
            <w:tcW w:w="643" w:type="dxa"/>
          </w:tcPr>
          <w:p w14:paraId="38281BB4" w14:textId="0EE5A39C" w:rsidR="00514718" w:rsidRPr="00AA3732" w:rsidRDefault="0097479B" w:rsidP="007D2409">
            <w:pPr>
              <w:jc w:val="center"/>
            </w:pPr>
            <w:r>
              <w:t>576</w:t>
            </w:r>
          </w:p>
        </w:tc>
      </w:tr>
      <w:tr w:rsidR="00EF678A" w:rsidRPr="00AA3732" w14:paraId="5AE74E39" w14:textId="0AE01897" w:rsidTr="00B42090">
        <w:tc>
          <w:tcPr>
            <w:tcW w:w="1068" w:type="dxa"/>
          </w:tcPr>
          <w:p w14:paraId="776DF28A" w14:textId="1A66D4F5" w:rsidR="00514718" w:rsidRPr="00AA3732" w:rsidRDefault="000D0849" w:rsidP="007D2409">
            <w:pPr>
              <w:jc w:val="center"/>
            </w:pPr>
            <w:r>
              <w:t>Knock out</w:t>
            </w:r>
          </w:p>
        </w:tc>
        <w:tc>
          <w:tcPr>
            <w:tcW w:w="1439" w:type="dxa"/>
          </w:tcPr>
          <w:p w14:paraId="37A8017F" w14:textId="468884E5" w:rsidR="00514718" w:rsidRPr="00AA3732" w:rsidRDefault="00916621" w:rsidP="007D2409">
            <w:pPr>
              <w:jc w:val="center"/>
            </w:pPr>
            <w:r>
              <w:t xml:space="preserve">Breakage of casting corners when stuck </w:t>
            </w:r>
            <w:r w:rsidR="00B9182E">
              <w:t>on</w:t>
            </w:r>
            <w:r w:rsidR="007862F1">
              <w:t xml:space="preserve"> vibrator mesh plate</w:t>
            </w:r>
          </w:p>
        </w:tc>
        <w:tc>
          <w:tcPr>
            <w:tcW w:w="1295" w:type="dxa"/>
          </w:tcPr>
          <w:p w14:paraId="434E47F8" w14:textId="10378B90" w:rsidR="00514718" w:rsidRPr="00AA3732" w:rsidRDefault="001D03E4" w:rsidP="007D2409">
            <w:pPr>
              <w:jc w:val="center"/>
            </w:pPr>
            <w:r>
              <w:t>S</w:t>
            </w:r>
            <w:r w:rsidR="00EF678A">
              <w:t>urface finish</w:t>
            </w:r>
            <w:r>
              <w:t xml:space="preserve"> defect</w:t>
            </w:r>
          </w:p>
        </w:tc>
        <w:tc>
          <w:tcPr>
            <w:tcW w:w="1092" w:type="dxa"/>
          </w:tcPr>
          <w:p w14:paraId="29033B84" w14:textId="0886D15A" w:rsidR="00514718" w:rsidRPr="00AA3732" w:rsidRDefault="00EF678A" w:rsidP="007D2409">
            <w:pPr>
              <w:jc w:val="center"/>
            </w:pPr>
            <w:r>
              <w:t>Damaged mesh plate</w:t>
            </w:r>
          </w:p>
        </w:tc>
        <w:tc>
          <w:tcPr>
            <w:tcW w:w="1003" w:type="dxa"/>
          </w:tcPr>
          <w:p w14:paraId="2D2BBEF9" w14:textId="371A30CE" w:rsidR="00514718" w:rsidRPr="00AA3732" w:rsidRDefault="00EF678A" w:rsidP="007D2409">
            <w:pPr>
              <w:jc w:val="center"/>
            </w:pPr>
            <w:r>
              <w:t>5</w:t>
            </w:r>
          </w:p>
        </w:tc>
        <w:tc>
          <w:tcPr>
            <w:tcW w:w="1339" w:type="dxa"/>
          </w:tcPr>
          <w:p w14:paraId="024A340C" w14:textId="02CF10C7" w:rsidR="00514718" w:rsidRPr="00AA3732" w:rsidRDefault="00EF678A" w:rsidP="007D2409">
            <w:pPr>
              <w:jc w:val="center"/>
            </w:pPr>
            <w:r>
              <w:t>9</w:t>
            </w:r>
          </w:p>
        </w:tc>
        <w:tc>
          <w:tcPr>
            <w:tcW w:w="1137" w:type="dxa"/>
          </w:tcPr>
          <w:p w14:paraId="73BB5ED0" w14:textId="5CC34FC6" w:rsidR="00514718" w:rsidRPr="00AA3732" w:rsidRDefault="00EF678A" w:rsidP="007D2409">
            <w:pPr>
              <w:jc w:val="center"/>
            </w:pPr>
            <w:r>
              <w:t>7</w:t>
            </w:r>
          </w:p>
        </w:tc>
        <w:tc>
          <w:tcPr>
            <w:tcW w:w="643" w:type="dxa"/>
          </w:tcPr>
          <w:p w14:paraId="76314314" w14:textId="29F83886" w:rsidR="00514718" w:rsidRPr="00AA3732" w:rsidRDefault="00EF678A" w:rsidP="007D2409">
            <w:pPr>
              <w:jc w:val="center"/>
            </w:pPr>
            <w:r>
              <w:t>315</w:t>
            </w:r>
          </w:p>
        </w:tc>
      </w:tr>
      <w:tr w:rsidR="00EF678A" w:rsidRPr="00AA3732" w14:paraId="643E1010" w14:textId="1434C27B" w:rsidTr="00B42090">
        <w:tc>
          <w:tcPr>
            <w:tcW w:w="1068" w:type="dxa"/>
          </w:tcPr>
          <w:p w14:paraId="325A2D58" w14:textId="2EEEDD89" w:rsidR="00514718" w:rsidRPr="00AA3732" w:rsidRDefault="00EF678A" w:rsidP="007D2409">
            <w:pPr>
              <w:jc w:val="center"/>
            </w:pPr>
            <w:r>
              <w:t>Mould break</w:t>
            </w:r>
          </w:p>
        </w:tc>
        <w:tc>
          <w:tcPr>
            <w:tcW w:w="1439" w:type="dxa"/>
          </w:tcPr>
          <w:p w14:paraId="76B0D990" w14:textId="60A38AA8" w:rsidR="00514718" w:rsidRPr="00AA3732" w:rsidRDefault="00544A47" w:rsidP="007D2409">
            <w:pPr>
              <w:jc w:val="center"/>
            </w:pPr>
            <w:r>
              <w:t>Breakage of pattern print in the sand mould</w:t>
            </w:r>
          </w:p>
        </w:tc>
        <w:tc>
          <w:tcPr>
            <w:tcW w:w="1295" w:type="dxa"/>
          </w:tcPr>
          <w:p w14:paraId="799768FD" w14:textId="30A8542F" w:rsidR="00514718" w:rsidRPr="00AA3732" w:rsidRDefault="00DB613D" w:rsidP="007D2409">
            <w:pPr>
              <w:jc w:val="center"/>
            </w:pPr>
            <w:r>
              <w:t>Improper shape</w:t>
            </w:r>
          </w:p>
        </w:tc>
        <w:tc>
          <w:tcPr>
            <w:tcW w:w="1092" w:type="dxa"/>
          </w:tcPr>
          <w:p w14:paraId="2288C4A7" w14:textId="3B0CCB3A" w:rsidR="00514718" w:rsidRPr="00AA3732" w:rsidRDefault="00485D8B" w:rsidP="007D2409">
            <w:pPr>
              <w:jc w:val="center"/>
            </w:pPr>
            <w:r>
              <w:t>Jerking of machine</w:t>
            </w:r>
          </w:p>
        </w:tc>
        <w:tc>
          <w:tcPr>
            <w:tcW w:w="1003" w:type="dxa"/>
          </w:tcPr>
          <w:p w14:paraId="40A39F88" w14:textId="6A6B8046" w:rsidR="00514718" w:rsidRPr="00AA3732" w:rsidRDefault="00485D8B" w:rsidP="007D2409">
            <w:pPr>
              <w:jc w:val="center"/>
            </w:pPr>
            <w:r>
              <w:t>6</w:t>
            </w:r>
          </w:p>
        </w:tc>
        <w:tc>
          <w:tcPr>
            <w:tcW w:w="1339" w:type="dxa"/>
          </w:tcPr>
          <w:p w14:paraId="602BF45A" w14:textId="3924E415" w:rsidR="00514718" w:rsidRPr="00AA3732" w:rsidRDefault="00485D8B" w:rsidP="007D2409">
            <w:pPr>
              <w:jc w:val="center"/>
            </w:pPr>
            <w:r>
              <w:t>8</w:t>
            </w:r>
          </w:p>
        </w:tc>
        <w:tc>
          <w:tcPr>
            <w:tcW w:w="1137" w:type="dxa"/>
          </w:tcPr>
          <w:p w14:paraId="114A19A2" w14:textId="574ECD9F" w:rsidR="00514718" w:rsidRPr="00AA3732" w:rsidRDefault="00485D8B" w:rsidP="007D2409">
            <w:pPr>
              <w:jc w:val="center"/>
            </w:pPr>
            <w:r>
              <w:t>7</w:t>
            </w:r>
          </w:p>
        </w:tc>
        <w:tc>
          <w:tcPr>
            <w:tcW w:w="643" w:type="dxa"/>
          </w:tcPr>
          <w:p w14:paraId="62C615C5" w14:textId="0A94AD22" w:rsidR="00514718" w:rsidRPr="00AA3732" w:rsidRDefault="00485D8B" w:rsidP="007D2409">
            <w:pPr>
              <w:jc w:val="center"/>
            </w:pPr>
            <w:r>
              <w:t>336</w:t>
            </w:r>
          </w:p>
        </w:tc>
      </w:tr>
      <w:tr w:rsidR="00EF678A" w:rsidRPr="00AA3732" w14:paraId="58F27B04" w14:textId="4E821952" w:rsidTr="00B42090">
        <w:tc>
          <w:tcPr>
            <w:tcW w:w="1068" w:type="dxa"/>
          </w:tcPr>
          <w:p w14:paraId="476DD5BD" w14:textId="5F70EB9D" w:rsidR="00514718" w:rsidRPr="00AA3732" w:rsidRDefault="00925AB5" w:rsidP="007D2409">
            <w:pPr>
              <w:jc w:val="center"/>
            </w:pPr>
            <w:r>
              <w:t>Crack</w:t>
            </w:r>
          </w:p>
        </w:tc>
        <w:tc>
          <w:tcPr>
            <w:tcW w:w="1439" w:type="dxa"/>
          </w:tcPr>
          <w:p w14:paraId="3BFB2C6D" w14:textId="73BB5CDE" w:rsidR="00514718" w:rsidRPr="00AA3732" w:rsidRDefault="00925AB5" w:rsidP="007D2409">
            <w:pPr>
              <w:jc w:val="center"/>
            </w:pPr>
            <w:r>
              <w:t>Very thin parting lines on casting surface</w:t>
            </w:r>
          </w:p>
        </w:tc>
        <w:tc>
          <w:tcPr>
            <w:tcW w:w="1295" w:type="dxa"/>
          </w:tcPr>
          <w:p w14:paraId="2DE419AE" w14:textId="02A9766D" w:rsidR="00514718" w:rsidRPr="00AA3732" w:rsidRDefault="00D7371C" w:rsidP="007D2409">
            <w:pPr>
              <w:jc w:val="center"/>
            </w:pPr>
            <w:r>
              <w:t>Affect the mechanical properties of casting</w:t>
            </w:r>
          </w:p>
        </w:tc>
        <w:tc>
          <w:tcPr>
            <w:tcW w:w="1092" w:type="dxa"/>
          </w:tcPr>
          <w:p w14:paraId="53A64A6F" w14:textId="58627396" w:rsidR="00514718" w:rsidRPr="00AA3732" w:rsidRDefault="00D7371C" w:rsidP="007D2409">
            <w:pPr>
              <w:jc w:val="center"/>
            </w:pPr>
            <w:r>
              <w:t xml:space="preserve">Due to shrinkage of casting </w:t>
            </w:r>
          </w:p>
        </w:tc>
        <w:tc>
          <w:tcPr>
            <w:tcW w:w="1003" w:type="dxa"/>
          </w:tcPr>
          <w:p w14:paraId="22B9F803" w14:textId="1E72965B" w:rsidR="00514718" w:rsidRPr="00AA3732" w:rsidRDefault="007B7C98" w:rsidP="007D2409">
            <w:pPr>
              <w:jc w:val="center"/>
            </w:pPr>
            <w:r>
              <w:t>8</w:t>
            </w:r>
          </w:p>
        </w:tc>
        <w:tc>
          <w:tcPr>
            <w:tcW w:w="1339" w:type="dxa"/>
          </w:tcPr>
          <w:p w14:paraId="536C4FB9" w14:textId="2CFEE638" w:rsidR="00514718" w:rsidRPr="00AA3732" w:rsidRDefault="007B7C98" w:rsidP="007D2409">
            <w:pPr>
              <w:jc w:val="center"/>
            </w:pPr>
            <w:r>
              <w:t>8</w:t>
            </w:r>
          </w:p>
        </w:tc>
        <w:tc>
          <w:tcPr>
            <w:tcW w:w="1137" w:type="dxa"/>
          </w:tcPr>
          <w:p w14:paraId="7D3B54BB" w14:textId="49D2BEEC" w:rsidR="00514718" w:rsidRPr="00AA3732" w:rsidRDefault="007B7C98" w:rsidP="007D2409">
            <w:pPr>
              <w:jc w:val="center"/>
            </w:pPr>
            <w:r>
              <w:t>8</w:t>
            </w:r>
          </w:p>
        </w:tc>
        <w:tc>
          <w:tcPr>
            <w:tcW w:w="643" w:type="dxa"/>
          </w:tcPr>
          <w:p w14:paraId="682E72AE" w14:textId="2DC97CA1" w:rsidR="00514718" w:rsidRPr="00AA3732" w:rsidRDefault="007B7C98" w:rsidP="007D2409">
            <w:pPr>
              <w:jc w:val="center"/>
            </w:pPr>
            <w:r>
              <w:t>512</w:t>
            </w:r>
          </w:p>
        </w:tc>
      </w:tr>
      <w:tr w:rsidR="00EF678A" w:rsidRPr="00AA3732" w14:paraId="35D8F974" w14:textId="661E1C20" w:rsidTr="00B42090">
        <w:tc>
          <w:tcPr>
            <w:tcW w:w="1068" w:type="dxa"/>
          </w:tcPr>
          <w:p w14:paraId="541F719F" w14:textId="01F2C363" w:rsidR="00514718" w:rsidRPr="00AA3732" w:rsidRDefault="007B7C98" w:rsidP="007D2409">
            <w:pPr>
              <w:jc w:val="center"/>
            </w:pPr>
            <w:r>
              <w:t>Blow hole</w:t>
            </w:r>
          </w:p>
        </w:tc>
        <w:tc>
          <w:tcPr>
            <w:tcW w:w="1439" w:type="dxa"/>
          </w:tcPr>
          <w:p w14:paraId="69662151" w14:textId="652C4A6D" w:rsidR="00514718" w:rsidRPr="00AA3732" w:rsidRDefault="007B7C98" w:rsidP="007D2409">
            <w:pPr>
              <w:jc w:val="center"/>
            </w:pPr>
            <w:r>
              <w:t>Smooth round holes of casting surface</w:t>
            </w:r>
          </w:p>
        </w:tc>
        <w:tc>
          <w:tcPr>
            <w:tcW w:w="1295" w:type="dxa"/>
          </w:tcPr>
          <w:p w14:paraId="0E190A9A" w14:textId="6646CF36" w:rsidR="00514718" w:rsidRPr="00AA3732" w:rsidRDefault="00DB613D" w:rsidP="007D2409">
            <w:pPr>
              <w:jc w:val="center"/>
            </w:pPr>
            <w:r>
              <w:t xml:space="preserve">Improper shape </w:t>
            </w:r>
          </w:p>
        </w:tc>
        <w:tc>
          <w:tcPr>
            <w:tcW w:w="1092" w:type="dxa"/>
          </w:tcPr>
          <w:p w14:paraId="74634F10" w14:textId="55162D03" w:rsidR="00514718" w:rsidRPr="00AA3732" w:rsidRDefault="00593861" w:rsidP="007D2409">
            <w:pPr>
              <w:jc w:val="center"/>
            </w:pPr>
            <w:r>
              <w:t>High moisture content</w:t>
            </w:r>
          </w:p>
        </w:tc>
        <w:tc>
          <w:tcPr>
            <w:tcW w:w="1003" w:type="dxa"/>
          </w:tcPr>
          <w:p w14:paraId="71B8782E" w14:textId="4EC9A2A2" w:rsidR="00514718" w:rsidRPr="00AA3732" w:rsidRDefault="00593861" w:rsidP="007D2409">
            <w:pPr>
              <w:jc w:val="center"/>
            </w:pPr>
            <w:r>
              <w:t>3</w:t>
            </w:r>
          </w:p>
        </w:tc>
        <w:tc>
          <w:tcPr>
            <w:tcW w:w="1339" w:type="dxa"/>
          </w:tcPr>
          <w:p w14:paraId="4CE76C6E" w14:textId="43CBA054" w:rsidR="00514718" w:rsidRPr="00AA3732" w:rsidRDefault="00593861" w:rsidP="007D2409">
            <w:pPr>
              <w:jc w:val="center"/>
            </w:pPr>
            <w:r>
              <w:t>7</w:t>
            </w:r>
          </w:p>
        </w:tc>
        <w:tc>
          <w:tcPr>
            <w:tcW w:w="1137" w:type="dxa"/>
          </w:tcPr>
          <w:p w14:paraId="65378B34" w14:textId="75D283C4" w:rsidR="00514718" w:rsidRPr="00AA3732" w:rsidRDefault="00593861" w:rsidP="007D2409">
            <w:pPr>
              <w:jc w:val="center"/>
            </w:pPr>
            <w:r>
              <w:t>7</w:t>
            </w:r>
          </w:p>
        </w:tc>
        <w:tc>
          <w:tcPr>
            <w:tcW w:w="643" w:type="dxa"/>
          </w:tcPr>
          <w:p w14:paraId="1EE44287" w14:textId="3C6B277B" w:rsidR="00514718" w:rsidRPr="00AA3732" w:rsidRDefault="0030506B" w:rsidP="007D2409">
            <w:pPr>
              <w:jc w:val="center"/>
            </w:pPr>
            <w:r>
              <w:t>147</w:t>
            </w:r>
          </w:p>
        </w:tc>
      </w:tr>
      <w:tr w:rsidR="00EF678A" w:rsidRPr="00AA3732" w14:paraId="7B776F52" w14:textId="77D2600C" w:rsidTr="00B42090">
        <w:tc>
          <w:tcPr>
            <w:tcW w:w="1068" w:type="dxa"/>
          </w:tcPr>
          <w:p w14:paraId="7C3A4623" w14:textId="2E13923C" w:rsidR="00514718" w:rsidRPr="00AA3732" w:rsidRDefault="0030506B" w:rsidP="007D2409">
            <w:pPr>
              <w:jc w:val="center"/>
            </w:pPr>
            <w:r>
              <w:t xml:space="preserve">Broken casting </w:t>
            </w:r>
          </w:p>
        </w:tc>
        <w:tc>
          <w:tcPr>
            <w:tcW w:w="1439" w:type="dxa"/>
          </w:tcPr>
          <w:p w14:paraId="07D2FF68" w14:textId="6E827244" w:rsidR="00514718" w:rsidRPr="00AA3732" w:rsidRDefault="0030506B" w:rsidP="007D2409">
            <w:pPr>
              <w:jc w:val="center"/>
            </w:pPr>
            <w:r>
              <w:t>Fractured section</w:t>
            </w:r>
            <w:r w:rsidR="00890AB6">
              <w:t>s</w:t>
            </w:r>
            <w:r>
              <w:t xml:space="preserve"> of casting </w:t>
            </w:r>
          </w:p>
        </w:tc>
        <w:tc>
          <w:tcPr>
            <w:tcW w:w="1295" w:type="dxa"/>
          </w:tcPr>
          <w:p w14:paraId="449CE297" w14:textId="53BEFC61" w:rsidR="00514718" w:rsidRPr="00AA3732" w:rsidRDefault="00890AB6" w:rsidP="007D2409">
            <w:pPr>
              <w:jc w:val="center"/>
            </w:pPr>
            <w:r>
              <w:t xml:space="preserve">Casting is separated into pieces </w:t>
            </w:r>
          </w:p>
        </w:tc>
        <w:tc>
          <w:tcPr>
            <w:tcW w:w="1092" w:type="dxa"/>
          </w:tcPr>
          <w:p w14:paraId="30AA693C" w14:textId="5DBEFE9A" w:rsidR="00514718" w:rsidRPr="00AA3732" w:rsidRDefault="00890AB6" w:rsidP="007D2409">
            <w:pPr>
              <w:jc w:val="center"/>
            </w:pPr>
            <w:r>
              <w:t>Operator fault</w:t>
            </w:r>
          </w:p>
        </w:tc>
        <w:tc>
          <w:tcPr>
            <w:tcW w:w="1003" w:type="dxa"/>
          </w:tcPr>
          <w:p w14:paraId="51ADA255" w14:textId="5E15EE3D" w:rsidR="00514718" w:rsidRPr="00AA3732" w:rsidRDefault="00B42090" w:rsidP="007D2409">
            <w:pPr>
              <w:jc w:val="center"/>
            </w:pPr>
            <w:r>
              <w:t>2</w:t>
            </w:r>
          </w:p>
        </w:tc>
        <w:tc>
          <w:tcPr>
            <w:tcW w:w="1339" w:type="dxa"/>
          </w:tcPr>
          <w:p w14:paraId="0D396ACD" w14:textId="0A6194D2" w:rsidR="00514718" w:rsidRPr="00AA3732" w:rsidRDefault="00B42090" w:rsidP="007D2409">
            <w:pPr>
              <w:jc w:val="center"/>
            </w:pPr>
            <w:r>
              <w:t>7</w:t>
            </w:r>
          </w:p>
        </w:tc>
        <w:tc>
          <w:tcPr>
            <w:tcW w:w="1137" w:type="dxa"/>
          </w:tcPr>
          <w:p w14:paraId="6EC2FEBB" w14:textId="5C96FD07" w:rsidR="00514718" w:rsidRPr="00AA3732" w:rsidRDefault="00B42090" w:rsidP="007D2409">
            <w:pPr>
              <w:jc w:val="center"/>
            </w:pPr>
            <w:r>
              <w:t>7</w:t>
            </w:r>
          </w:p>
        </w:tc>
        <w:tc>
          <w:tcPr>
            <w:tcW w:w="643" w:type="dxa"/>
          </w:tcPr>
          <w:p w14:paraId="49B337FB" w14:textId="6D45B869" w:rsidR="00514718" w:rsidRPr="00AA3732" w:rsidRDefault="00B42090" w:rsidP="007D2409">
            <w:pPr>
              <w:jc w:val="center"/>
            </w:pPr>
            <w:r>
              <w:t>98</w:t>
            </w:r>
          </w:p>
        </w:tc>
      </w:tr>
      <w:tr w:rsidR="00B42090" w:rsidRPr="00AA3732" w14:paraId="4C654526" w14:textId="77777777" w:rsidTr="00B42090">
        <w:tc>
          <w:tcPr>
            <w:tcW w:w="1068" w:type="dxa"/>
          </w:tcPr>
          <w:p w14:paraId="01A1ADE9" w14:textId="0862A25C" w:rsidR="00B42090" w:rsidRDefault="00DD018B" w:rsidP="007D2409">
            <w:pPr>
              <w:jc w:val="center"/>
            </w:pPr>
            <w:r>
              <w:t>Box leak</w:t>
            </w:r>
          </w:p>
        </w:tc>
        <w:tc>
          <w:tcPr>
            <w:tcW w:w="1439" w:type="dxa"/>
          </w:tcPr>
          <w:p w14:paraId="3299624B" w14:textId="445B6BBA" w:rsidR="00B42090" w:rsidRDefault="002C2B9B" w:rsidP="007D2409">
            <w:pPr>
              <w:jc w:val="center"/>
            </w:pPr>
            <w:r>
              <w:t>Molten metal leaks in between mould box</w:t>
            </w:r>
          </w:p>
        </w:tc>
        <w:tc>
          <w:tcPr>
            <w:tcW w:w="1295" w:type="dxa"/>
          </w:tcPr>
          <w:p w14:paraId="415C95E3" w14:textId="2B78971A" w:rsidR="00B42090" w:rsidRDefault="00705046" w:rsidP="007D2409">
            <w:pPr>
              <w:jc w:val="center"/>
            </w:pPr>
            <w:r>
              <w:t>Failed to obtain a casting</w:t>
            </w:r>
          </w:p>
        </w:tc>
        <w:tc>
          <w:tcPr>
            <w:tcW w:w="1092" w:type="dxa"/>
          </w:tcPr>
          <w:p w14:paraId="17EF051D" w14:textId="6CA64980" w:rsidR="00B42090" w:rsidRDefault="00705046" w:rsidP="007D2409">
            <w:pPr>
              <w:jc w:val="center"/>
            </w:pPr>
            <w:r>
              <w:t>Mould box damage</w:t>
            </w:r>
          </w:p>
        </w:tc>
        <w:tc>
          <w:tcPr>
            <w:tcW w:w="1003" w:type="dxa"/>
          </w:tcPr>
          <w:p w14:paraId="47A3EB06" w14:textId="3F9E6D82" w:rsidR="00B42090" w:rsidRDefault="00BB18B6" w:rsidP="007D2409">
            <w:pPr>
              <w:jc w:val="center"/>
            </w:pPr>
            <w:r>
              <w:t>3</w:t>
            </w:r>
          </w:p>
        </w:tc>
        <w:tc>
          <w:tcPr>
            <w:tcW w:w="1339" w:type="dxa"/>
          </w:tcPr>
          <w:p w14:paraId="767C1593" w14:textId="3BDBE719" w:rsidR="00B42090" w:rsidRDefault="00BB18B6" w:rsidP="007D2409">
            <w:pPr>
              <w:jc w:val="center"/>
            </w:pPr>
            <w:r>
              <w:t>7</w:t>
            </w:r>
          </w:p>
        </w:tc>
        <w:tc>
          <w:tcPr>
            <w:tcW w:w="1137" w:type="dxa"/>
          </w:tcPr>
          <w:p w14:paraId="1154A4C9" w14:textId="7E3D7FDF" w:rsidR="00B42090" w:rsidRDefault="00BB18B6" w:rsidP="007D2409">
            <w:pPr>
              <w:jc w:val="center"/>
            </w:pPr>
            <w:r>
              <w:t>7</w:t>
            </w:r>
          </w:p>
        </w:tc>
        <w:tc>
          <w:tcPr>
            <w:tcW w:w="643" w:type="dxa"/>
          </w:tcPr>
          <w:p w14:paraId="77427A93" w14:textId="75DC4442" w:rsidR="00B42090" w:rsidRDefault="00BB18B6" w:rsidP="007D2409">
            <w:pPr>
              <w:jc w:val="center"/>
            </w:pPr>
            <w:r>
              <w:t>147</w:t>
            </w:r>
          </w:p>
        </w:tc>
      </w:tr>
      <w:tr w:rsidR="00B42090" w:rsidRPr="00AA3732" w14:paraId="79DF19BA" w14:textId="77777777" w:rsidTr="00B42090">
        <w:tc>
          <w:tcPr>
            <w:tcW w:w="1068" w:type="dxa"/>
          </w:tcPr>
          <w:p w14:paraId="7C13F571" w14:textId="28341D1A" w:rsidR="00B42090" w:rsidRDefault="00BB18B6" w:rsidP="007D2409">
            <w:pPr>
              <w:jc w:val="center"/>
            </w:pPr>
            <w:r>
              <w:t>Cold joint</w:t>
            </w:r>
          </w:p>
        </w:tc>
        <w:tc>
          <w:tcPr>
            <w:tcW w:w="1439" w:type="dxa"/>
          </w:tcPr>
          <w:p w14:paraId="03ECFCC4" w14:textId="5359A173" w:rsidR="002C2B9B" w:rsidRDefault="002C2B9B" w:rsidP="007D2409">
            <w:pPr>
              <w:jc w:val="center"/>
            </w:pPr>
            <w:r>
              <w:t>Two metallic</w:t>
            </w:r>
          </w:p>
          <w:p w14:paraId="24BBDDBF" w14:textId="02409DA9" w:rsidR="00B42090" w:rsidRDefault="00BB18B6" w:rsidP="007D2409">
            <w:pPr>
              <w:jc w:val="center"/>
            </w:pPr>
            <w:r>
              <w:t>streams are not fused together</w:t>
            </w:r>
          </w:p>
        </w:tc>
        <w:tc>
          <w:tcPr>
            <w:tcW w:w="1295" w:type="dxa"/>
          </w:tcPr>
          <w:p w14:paraId="5636BF3A" w14:textId="092B04CF" w:rsidR="00B42090" w:rsidRDefault="00DB613D" w:rsidP="007D2409">
            <w:pPr>
              <w:jc w:val="center"/>
            </w:pPr>
            <w:r>
              <w:t>Improper shape</w:t>
            </w:r>
            <w:r w:rsidR="002C2B9B">
              <w:t xml:space="preserve"> </w:t>
            </w:r>
          </w:p>
        </w:tc>
        <w:tc>
          <w:tcPr>
            <w:tcW w:w="1092" w:type="dxa"/>
          </w:tcPr>
          <w:p w14:paraId="0D5301EB" w14:textId="2E428068" w:rsidR="00B42090" w:rsidRDefault="008556C8" w:rsidP="007D2409">
            <w:pPr>
              <w:jc w:val="center"/>
            </w:pPr>
            <w:r>
              <w:t xml:space="preserve">Slow metal pouring </w:t>
            </w:r>
          </w:p>
        </w:tc>
        <w:tc>
          <w:tcPr>
            <w:tcW w:w="1003" w:type="dxa"/>
          </w:tcPr>
          <w:p w14:paraId="447D52C9" w14:textId="4844EC40" w:rsidR="00B42090" w:rsidRDefault="008556C8" w:rsidP="007D2409">
            <w:pPr>
              <w:jc w:val="center"/>
            </w:pPr>
            <w:r>
              <w:t>7</w:t>
            </w:r>
          </w:p>
        </w:tc>
        <w:tc>
          <w:tcPr>
            <w:tcW w:w="1339" w:type="dxa"/>
          </w:tcPr>
          <w:p w14:paraId="16DDCEA0" w14:textId="17281E42" w:rsidR="00B42090" w:rsidRDefault="008556C8" w:rsidP="007D2409">
            <w:pPr>
              <w:jc w:val="center"/>
            </w:pPr>
            <w:r>
              <w:t>7</w:t>
            </w:r>
          </w:p>
        </w:tc>
        <w:tc>
          <w:tcPr>
            <w:tcW w:w="1137" w:type="dxa"/>
          </w:tcPr>
          <w:p w14:paraId="564C8F4A" w14:textId="791D76A1" w:rsidR="00B42090" w:rsidRDefault="008556C8" w:rsidP="007D2409">
            <w:pPr>
              <w:jc w:val="center"/>
            </w:pPr>
            <w:r>
              <w:t>8</w:t>
            </w:r>
          </w:p>
        </w:tc>
        <w:tc>
          <w:tcPr>
            <w:tcW w:w="643" w:type="dxa"/>
          </w:tcPr>
          <w:p w14:paraId="5221E871" w14:textId="6841AC5C" w:rsidR="00B42090" w:rsidRDefault="008556C8" w:rsidP="007D2409">
            <w:pPr>
              <w:jc w:val="center"/>
            </w:pPr>
            <w:r>
              <w:t>392</w:t>
            </w:r>
          </w:p>
        </w:tc>
      </w:tr>
      <w:tr w:rsidR="00B42090" w:rsidRPr="00AA3732" w14:paraId="689C7887" w14:textId="77777777" w:rsidTr="00B42090">
        <w:tc>
          <w:tcPr>
            <w:tcW w:w="1068" w:type="dxa"/>
          </w:tcPr>
          <w:p w14:paraId="4D41F442" w14:textId="2D022321" w:rsidR="00B42090" w:rsidRDefault="008556C8" w:rsidP="007D2409">
            <w:pPr>
              <w:jc w:val="center"/>
            </w:pPr>
            <w:r>
              <w:t xml:space="preserve">Over shot </w:t>
            </w:r>
          </w:p>
        </w:tc>
        <w:tc>
          <w:tcPr>
            <w:tcW w:w="1439" w:type="dxa"/>
          </w:tcPr>
          <w:p w14:paraId="764457FF" w14:textId="4D393E0C" w:rsidR="00B42090" w:rsidRDefault="00C36C7C" w:rsidP="007D2409">
            <w:pPr>
              <w:jc w:val="center"/>
            </w:pPr>
            <w:r>
              <w:t>Excess removal of metal from the surface</w:t>
            </w:r>
          </w:p>
        </w:tc>
        <w:tc>
          <w:tcPr>
            <w:tcW w:w="1295" w:type="dxa"/>
          </w:tcPr>
          <w:p w14:paraId="36F0D18A" w14:textId="24BA25F3" w:rsidR="00B42090" w:rsidRDefault="00C36C7C" w:rsidP="007D2409">
            <w:pPr>
              <w:jc w:val="center"/>
            </w:pPr>
            <w:r>
              <w:t>Change in required dimension</w:t>
            </w:r>
          </w:p>
        </w:tc>
        <w:tc>
          <w:tcPr>
            <w:tcW w:w="1092" w:type="dxa"/>
          </w:tcPr>
          <w:p w14:paraId="4FA3775E" w14:textId="3F9F42BE" w:rsidR="00B42090" w:rsidRDefault="00C36C7C" w:rsidP="007D2409">
            <w:pPr>
              <w:jc w:val="center"/>
            </w:pPr>
            <w:r>
              <w:t>Operator fault</w:t>
            </w:r>
          </w:p>
        </w:tc>
        <w:tc>
          <w:tcPr>
            <w:tcW w:w="1003" w:type="dxa"/>
          </w:tcPr>
          <w:p w14:paraId="4D2741FD" w14:textId="5BD050E8" w:rsidR="00B42090" w:rsidRDefault="00C36C7C" w:rsidP="007D2409">
            <w:pPr>
              <w:jc w:val="center"/>
            </w:pPr>
            <w:r>
              <w:t>2</w:t>
            </w:r>
          </w:p>
        </w:tc>
        <w:tc>
          <w:tcPr>
            <w:tcW w:w="1339" w:type="dxa"/>
          </w:tcPr>
          <w:p w14:paraId="761B75E0" w14:textId="61BCC4F9" w:rsidR="00B42090" w:rsidRDefault="00C36C7C" w:rsidP="007D2409">
            <w:pPr>
              <w:jc w:val="center"/>
            </w:pPr>
            <w:r>
              <w:t>6</w:t>
            </w:r>
          </w:p>
        </w:tc>
        <w:tc>
          <w:tcPr>
            <w:tcW w:w="1137" w:type="dxa"/>
          </w:tcPr>
          <w:p w14:paraId="168612F4" w14:textId="21DD657E" w:rsidR="00B42090" w:rsidRDefault="00C36C7C" w:rsidP="007D2409">
            <w:pPr>
              <w:jc w:val="center"/>
            </w:pPr>
            <w:r>
              <w:t>6</w:t>
            </w:r>
          </w:p>
        </w:tc>
        <w:tc>
          <w:tcPr>
            <w:tcW w:w="643" w:type="dxa"/>
          </w:tcPr>
          <w:p w14:paraId="3091E8CB" w14:textId="0C5D680E" w:rsidR="00B42090" w:rsidRDefault="00C36C7C" w:rsidP="007D2409">
            <w:pPr>
              <w:jc w:val="center"/>
            </w:pPr>
            <w:r>
              <w:t>72</w:t>
            </w:r>
          </w:p>
        </w:tc>
      </w:tr>
    </w:tbl>
    <w:p w14:paraId="1446C67F" w14:textId="77777777" w:rsidR="00B16990" w:rsidRDefault="00B16990" w:rsidP="00A86CD0">
      <w:pPr>
        <w:rPr>
          <w:rFonts w:eastAsiaTheme="majorEastAsia" w:cstheme="majorBidi"/>
          <w:sz w:val="32"/>
          <w:szCs w:val="32"/>
        </w:rPr>
      </w:pPr>
    </w:p>
    <w:p w14:paraId="39CA7BB7" w14:textId="77777777" w:rsidR="005B528B" w:rsidRDefault="005B528B" w:rsidP="00A86CD0">
      <w:pPr>
        <w:rPr>
          <w:rFonts w:eastAsiaTheme="majorEastAsia" w:cstheme="majorBidi"/>
          <w:sz w:val="32"/>
          <w:szCs w:val="32"/>
        </w:rPr>
      </w:pPr>
    </w:p>
    <w:p w14:paraId="56FFF72E" w14:textId="158F6961" w:rsidR="00A86CD0" w:rsidRDefault="00B16990" w:rsidP="00A86CD0">
      <w:r w:rsidRPr="00B16990">
        <w:rPr>
          <w:rFonts w:eastAsiaTheme="majorEastAsia" w:cstheme="majorBidi"/>
          <w:sz w:val="32"/>
          <w:szCs w:val="32"/>
        </w:rPr>
        <w:lastRenderedPageBreak/>
        <w:t>Action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CF2352" w14:paraId="405ADB09" w14:textId="77777777" w:rsidTr="00DD5510">
        <w:tc>
          <w:tcPr>
            <w:tcW w:w="2254" w:type="dxa"/>
          </w:tcPr>
          <w:p w14:paraId="276474D1" w14:textId="77777777" w:rsidR="00CF2352" w:rsidRDefault="00CF2352" w:rsidP="00CF2352">
            <w:pPr>
              <w:jc w:val="center"/>
            </w:pPr>
          </w:p>
        </w:tc>
        <w:tc>
          <w:tcPr>
            <w:tcW w:w="2254" w:type="dxa"/>
          </w:tcPr>
          <w:p w14:paraId="53E24FFD" w14:textId="23F89271" w:rsidR="00CF2352" w:rsidRPr="00CF2352" w:rsidRDefault="00CF2352" w:rsidP="00CF2352">
            <w:pPr>
              <w:jc w:val="center"/>
              <w:rPr>
                <w:b/>
              </w:rPr>
            </w:pPr>
            <w:r>
              <w:rPr>
                <w:b/>
              </w:rPr>
              <w:t>Defect</w:t>
            </w:r>
          </w:p>
        </w:tc>
        <w:tc>
          <w:tcPr>
            <w:tcW w:w="2254" w:type="dxa"/>
          </w:tcPr>
          <w:p w14:paraId="2C23837D" w14:textId="0C43F011" w:rsidR="00CF2352" w:rsidRPr="00CF2352" w:rsidRDefault="00CF2352" w:rsidP="00CF2352">
            <w:pPr>
              <w:jc w:val="center"/>
              <w:rPr>
                <w:b/>
              </w:rPr>
            </w:pPr>
            <w:r>
              <w:rPr>
                <w:b/>
              </w:rPr>
              <w:t>Cause</w:t>
            </w:r>
          </w:p>
        </w:tc>
        <w:tc>
          <w:tcPr>
            <w:tcW w:w="2254" w:type="dxa"/>
          </w:tcPr>
          <w:p w14:paraId="69781F6F" w14:textId="3EC33F06" w:rsidR="00CF2352" w:rsidRPr="00CF2352" w:rsidRDefault="00CF2352" w:rsidP="00CF2352">
            <w:pPr>
              <w:jc w:val="center"/>
              <w:rPr>
                <w:b/>
              </w:rPr>
            </w:pPr>
            <w:r>
              <w:rPr>
                <w:b/>
              </w:rPr>
              <w:t>Improvement Action</w:t>
            </w:r>
          </w:p>
        </w:tc>
      </w:tr>
      <w:tr w:rsidR="00DD5510" w14:paraId="010310A0" w14:textId="77777777" w:rsidTr="00DD5510">
        <w:tc>
          <w:tcPr>
            <w:tcW w:w="2254" w:type="dxa"/>
          </w:tcPr>
          <w:p w14:paraId="24A91327" w14:textId="7FAD24B3" w:rsidR="00DD5510" w:rsidRDefault="00DD5510" w:rsidP="00CF2352">
            <w:pPr>
              <w:jc w:val="center"/>
            </w:pPr>
            <w:r>
              <w:t>1</w:t>
            </w:r>
          </w:p>
        </w:tc>
        <w:tc>
          <w:tcPr>
            <w:tcW w:w="2254" w:type="dxa"/>
          </w:tcPr>
          <w:p w14:paraId="05507293" w14:textId="308D3967" w:rsidR="00DD5510" w:rsidRDefault="00CF2352" w:rsidP="00CF2352">
            <w:pPr>
              <w:jc w:val="center"/>
            </w:pPr>
            <w:r>
              <w:t>Scabbing</w:t>
            </w:r>
          </w:p>
        </w:tc>
        <w:tc>
          <w:tcPr>
            <w:tcW w:w="2254" w:type="dxa"/>
          </w:tcPr>
          <w:p w14:paraId="7A4815BD" w14:textId="20FC2654" w:rsidR="00DD5510" w:rsidRDefault="00CC4475" w:rsidP="00CF2352">
            <w:pPr>
              <w:jc w:val="center"/>
            </w:pPr>
            <w:r>
              <w:t>High moisture content</w:t>
            </w:r>
          </w:p>
        </w:tc>
        <w:tc>
          <w:tcPr>
            <w:tcW w:w="2254" w:type="dxa"/>
          </w:tcPr>
          <w:p w14:paraId="7C80D5DF" w14:textId="77777777" w:rsidR="00A13F5B" w:rsidRDefault="00A13F5B" w:rsidP="00A13F5B">
            <w:pPr>
              <w:jc w:val="center"/>
            </w:pPr>
            <w:r>
              <w:t>New silica sand is</w:t>
            </w:r>
          </w:p>
          <w:p w14:paraId="7599CA1D" w14:textId="77777777" w:rsidR="00A13F5B" w:rsidRDefault="00A13F5B" w:rsidP="00A13F5B">
            <w:pPr>
              <w:jc w:val="center"/>
            </w:pPr>
            <w:r>
              <w:t>added to reduce</w:t>
            </w:r>
          </w:p>
          <w:p w14:paraId="27EBAF5A" w14:textId="77777777" w:rsidR="00A13F5B" w:rsidRDefault="00A13F5B" w:rsidP="00A13F5B">
            <w:pPr>
              <w:jc w:val="center"/>
            </w:pPr>
            <w:r>
              <w:t>moisture content in the</w:t>
            </w:r>
          </w:p>
          <w:p w14:paraId="3A76F789" w14:textId="40FEB4C2" w:rsidR="00DD5510" w:rsidRDefault="00A13F5B" w:rsidP="00A13F5B">
            <w:pPr>
              <w:jc w:val="center"/>
            </w:pPr>
            <w:r>
              <w:t>reused mould sand</w:t>
            </w:r>
          </w:p>
        </w:tc>
      </w:tr>
      <w:tr w:rsidR="00DD5510" w:rsidRPr="00882B63" w14:paraId="29004D73" w14:textId="77777777" w:rsidTr="00DD5510">
        <w:tc>
          <w:tcPr>
            <w:tcW w:w="2254" w:type="dxa"/>
          </w:tcPr>
          <w:p w14:paraId="6DA17309" w14:textId="3065DEC4" w:rsidR="00DD5510" w:rsidRDefault="00DD5510" w:rsidP="00CF2352">
            <w:pPr>
              <w:jc w:val="center"/>
            </w:pPr>
            <w:r>
              <w:t>2</w:t>
            </w:r>
          </w:p>
        </w:tc>
        <w:tc>
          <w:tcPr>
            <w:tcW w:w="2254" w:type="dxa"/>
          </w:tcPr>
          <w:p w14:paraId="65C700DA" w14:textId="2DC8C577" w:rsidR="00DD5510" w:rsidRDefault="0005212D" w:rsidP="00CF2352">
            <w:pPr>
              <w:jc w:val="center"/>
            </w:pPr>
            <w:r>
              <w:t>Core shift</w:t>
            </w:r>
          </w:p>
        </w:tc>
        <w:tc>
          <w:tcPr>
            <w:tcW w:w="2254" w:type="dxa"/>
          </w:tcPr>
          <w:p w14:paraId="1E7895D2" w14:textId="14ED45A1" w:rsidR="00DD5510" w:rsidRDefault="0005212D" w:rsidP="00CF2352">
            <w:pPr>
              <w:jc w:val="center"/>
            </w:pPr>
            <w:r>
              <w:t>High metal pouring rate</w:t>
            </w:r>
          </w:p>
        </w:tc>
        <w:tc>
          <w:tcPr>
            <w:tcW w:w="2254" w:type="dxa"/>
          </w:tcPr>
          <w:p w14:paraId="13185EFA" w14:textId="2EAA17DB" w:rsidR="00DD5510" w:rsidRPr="00882B63" w:rsidRDefault="00882B63" w:rsidP="00CF2352">
            <w:pPr>
              <w:jc w:val="center"/>
              <w:rPr>
                <w:lang w:val="fr-FR"/>
              </w:rPr>
            </w:pPr>
            <w:proofErr w:type="spellStart"/>
            <w:r w:rsidRPr="00882B63">
              <w:rPr>
                <w:lang w:val="fr-FR"/>
              </w:rPr>
              <w:t>Maintain</w:t>
            </w:r>
            <w:proofErr w:type="spellEnd"/>
            <w:r w:rsidRPr="00882B63">
              <w:rPr>
                <w:lang w:val="fr-FR"/>
              </w:rPr>
              <w:t xml:space="preserve"> a </w:t>
            </w:r>
            <w:proofErr w:type="spellStart"/>
            <w:r w:rsidRPr="00882B63">
              <w:rPr>
                <w:lang w:val="fr-FR"/>
              </w:rPr>
              <w:t>sufficient</w:t>
            </w:r>
            <w:proofErr w:type="spellEnd"/>
            <w:r w:rsidRPr="00882B63">
              <w:rPr>
                <w:lang w:val="fr-FR"/>
              </w:rPr>
              <w:t xml:space="preserve"> </w:t>
            </w:r>
            <w:proofErr w:type="spellStart"/>
            <w:r w:rsidRPr="00882B63">
              <w:rPr>
                <w:lang w:val="fr-FR"/>
              </w:rPr>
              <w:t>pouring</w:t>
            </w:r>
            <w:proofErr w:type="spellEnd"/>
            <w:r w:rsidRPr="00882B63">
              <w:rPr>
                <w:lang w:val="fr-FR"/>
              </w:rPr>
              <w:t xml:space="preserve"> t</w:t>
            </w:r>
            <w:r>
              <w:rPr>
                <w:lang w:val="fr-FR"/>
              </w:rPr>
              <w:t>ime</w:t>
            </w:r>
          </w:p>
        </w:tc>
      </w:tr>
      <w:tr w:rsidR="00DD5510" w:rsidRPr="00882B63" w14:paraId="2E182CEC" w14:textId="77777777" w:rsidTr="00DD5510">
        <w:tc>
          <w:tcPr>
            <w:tcW w:w="2254" w:type="dxa"/>
          </w:tcPr>
          <w:p w14:paraId="0BA80A33" w14:textId="4F1FC2DE" w:rsidR="00DD5510" w:rsidRDefault="00DD5510" w:rsidP="00CF2352">
            <w:pPr>
              <w:jc w:val="center"/>
            </w:pPr>
            <w:r>
              <w:t>3</w:t>
            </w:r>
          </w:p>
        </w:tc>
        <w:tc>
          <w:tcPr>
            <w:tcW w:w="2254" w:type="dxa"/>
          </w:tcPr>
          <w:p w14:paraId="489BFCB3" w14:textId="5D7FC134" w:rsidR="00DD5510" w:rsidRDefault="0005212D" w:rsidP="00CF2352">
            <w:pPr>
              <w:jc w:val="center"/>
            </w:pPr>
            <w:r>
              <w:t>Sand drop</w:t>
            </w:r>
          </w:p>
        </w:tc>
        <w:tc>
          <w:tcPr>
            <w:tcW w:w="2254" w:type="dxa"/>
          </w:tcPr>
          <w:p w14:paraId="233A4562" w14:textId="23133D20" w:rsidR="00DD5510" w:rsidRDefault="0005212D" w:rsidP="00CF2352">
            <w:pPr>
              <w:jc w:val="center"/>
            </w:pPr>
            <w:r>
              <w:t>High metal pouring rate</w:t>
            </w:r>
          </w:p>
        </w:tc>
        <w:tc>
          <w:tcPr>
            <w:tcW w:w="2254" w:type="dxa"/>
          </w:tcPr>
          <w:p w14:paraId="0D8478BA" w14:textId="343C9A73" w:rsidR="00DD5510" w:rsidRPr="00882B63" w:rsidRDefault="00882B63" w:rsidP="00CF2352">
            <w:pPr>
              <w:jc w:val="center"/>
              <w:rPr>
                <w:lang w:val="fr-FR"/>
              </w:rPr>
            </w:pPr>
            <w:proofErr w:type="spellStart"/>
            <w:r w:rsidRPr="00882B63">
              <w:rPr>
                <w:lang w:val="fr-FR"/>
              </w:rPr>
              <w:t>Maintain</w:t>
            </w:r>
            <w:proofErr w:type="spellEnd"/>
            <w:r w:rsidRPr="00882B63">
              <w:rPr>
                <w:lang w:val="fr-FR"/>
              </w:rPr>
              <w:t xml:space="preserve"> a </w:t>
            </w:r>
            <w:proofErr w:type="spellStart"/>
            <w:r w:rsidRPr="00882B63">
              <w:rPr>
                <w:lang w:val="fr-FR"/>
              </w:rPr>
              <w:t>sufficient</w:t>
            </w:r>
            <w:proofErr w:type="spellEnd"/>
            <w:r w:rsidRPr="00882B63">
              <w:rPr>
                <w:lang w:val="fr-FR"/>
              </w:rPr>
              <w:t xml:space="preserve"> </w:t>
            </w:r>
            <w:proofErr w:type="spellStart"/>
            <w:r w:rsidRPr="00882B63">
              <w:rPr>
                <w:lang w:val="fr-FR"/>
              </w:rPr>
              <w:t>pouring</w:t>
            </w:r>
            <w:proofErr w:type="spellEnd"/>
            <w:r w:rsidRPr="00882B63">
              <w:rPr>
                <w:lang w:val="fr-FR"/>
              </w:rPr>
              <w:t xml:space="preserve"> t</w:t>
            </w:r>
            <w:r>
              <w:rPr>
                <w:lang w:val="fr-FR"/>
              </w:rPr>
              <w:t>ime</w:t>
            </w:r>
          </w:p>
        </w:tc>
      </w:tr>
      <w:tr w:rsidR="00DD5510" w14:paraId="060CDB81" w14:textId="77777777" w:rsidTr="00DD5510">
        <w:tc>
          <w:tcPr>
            <w:tcW w:w="2254" w:type="dxa"/>
          </w:tcPr>
          <w:p w14:paraId="708019CC" w14:textId="1083AB4C" w:rsidR="00DD5510" w:rsidRDefault="00DD5510" w:rsidP="00CF2352">
            <w:pPr>
              <w:jc w:val="center"/>
            </w:pPr>
            <w:r>
              <w:t>4</w:t>
            </w:r>
          </w:p>
        </w:tc>
        <w:tc>
          <w:tcPr>
            <w:tcW w:w="2254" w:type="dxa"/>
          </w:tcPr>
          <w:p w14:paraId="7D6A8C8F" w14:textId="3ED12EED" w:rsidR="00DD5510" w:rsidRDefault="006A6D2F" w:rsidP="00CF2352">
            <w:pPr>
              <w:jc w:val="center"/>
            </w:pPr>
            <w:r>
              <w:t>Crack</w:t>
            </w:r>
          </w:p>
        </w:tc>
        <w:tc>
          <w:tcPr>
            <w:tcW w:w="2254" w:type="dxa"/>
          </w:tcPr>
          <w:p w14:paraId="7B9F480D" w14:textId="43E5FFA2" w:rsidR="00DD5510" w:rsidRDefault="006A6D2F" w:rsidP="00CF2352">
            <w:pPr>
              <w:jc w:val="center"/>
            </w:pPr>
            <w:r>
              <w:t>Shrinkage</w:t>
            </w:r>
          </w:p>
        </w:tc>
        <w:tc>
          <w:tcPr>
            <w:tcW w:w="2254" w:type="dxa"/>
          </w:tcPr>
          <w:p w14:paraId="289C0F8A" w14:textId="2889FB16" w:rsidR="00DD5510" w:rsidRDefault="006A6D2F" w:rsidP="00CF2352">
            <w:pPr>
              <w:jc w:val="center"/>
            </w:pPr>
            <w:r>
              <w:t xml:space="preserve">Provide </w:t>
            </w:r>
            <w:proofErr w:type="gramStart"/>
            <w:r>
              <w:t>sufficient</w:t>
            </w:r>
            <w:proofErr w:type="gramEnd"/>
            <w:r>
              <w:t xml:space="preserve"> molten metal into the mould</w:t>
            </w:r>
          </w:p>
        </w:tc>
      </w:tr>
      <w:tr w:rsidR="00DD5510" w:rsidRPr="005155C9" w14:paraId="062764D3" w14:textId="77777777" w:rsidTr="00DD5510">
        <w:tc>
          <w:tcPr>
            <w:tcW w:w="2254" w:type="dxa"/>
          </w:tcPr>
          <w:p w14:paraId="364DAA72" w14:textId="264F44A0" w:rsidR="00DD5510" w:rsidRDefault="00DD5510" w:rsidP="00CF2352">
            <w:pPr>
              <w:jc w:val="center"/>
            </w:pPr>
            <w:r>
              <w:t>5</w:t>
            </w:r>
          </w:p>
        </w:tc>
        <w:tc>
          <w:tcPr>
            <w:tcW w:w="2254" w:type="dxa"/>
          </w:tcPr>
          <w:p w14:paraId="5C90B54C" w14:textId="5447FD7D" w:rsidR="00DD5510" w:rsidRDefault="005155C9" w:rsidP="00CF2352">
            <w:pPr>
              <w:jc w:val="center"/>
            </w:pPr>
            <w:r>
              <w:t>Cold joint</w:t>
            </w:r>
          </w:p>
        </w:tc>
        <w:tc>
          <w:tcPr>
            <w:tcW w:w="2254" w:type="dxa"/>
          </w:tcPr>
          <w:p w14:paraId="3688154D" w14:textId="2D6B78BF" w:rsidR="00DD5510" w:rsidRDefault="005155C9" w:rsidP="00CF2352">
            <w:pPr>
              <w:jc w:val="center"/>
            </w:pPr>
            <w:r>
              <w:t>Low pouring rate</w:t>
            </w:r>
          </w:p>
        </w:tc>
        <w:tc>
          <w:tcPr>
            <w:tcW w:w="2254" w:type="dxa"/>
          </w:tcPr>
          <w:p w14:paraId="1DA60C02" w14:textId="31A1A1CF" w:rsidR="00DD5510" w:rsidRPr="005155C9" w:rsidRDefault="005155C9" w:rsidP="00CF2352">
            <w:pPr>
              <w:jc w:val="center"/>
              <w:rPr>
                <w:lang w:val="fr-FR"/>
              </w:rPr>
            </w:pPr>
            <w:proofErr w:type="spellStart"/>
            <w:r w:rsidRPr="005155C9">
              <w:rPr>
                <w:lang w:val="fr-FR"/>
              </w:rPr>
              <w:t>Maintain</w:t>
            </w:r>
            <w:proofErr w:type="spellEnd"/>
            <w:r w:rsidRPr="005155C9">
              <w:rPr>
                <w:lang w:val="fr-FR"/>
              </w:rPr>
              <w:t xml:space="preserve"> a </w:t>
            </w:r>
            <w:proofErr w:type="spellStart"/>
            <w:r w:rsidRPr="005155C9">
              <w:rPr>
                <w:lang w:val="fr-FR"/>
              </w:rPr>
              <w:t>sufficient</w:t>
            </w:r>
            <w:proofErr w:type="spellEnd"/>
            <w:r w:rsidRPr="005155C9">
              <w:rPr>
                <w:lang w:val="fr-FR"/>
              </w:rPr>
              <w:t xml:space="preserve"> </w:t>
            </w:r>
            <w:proofErr w:type="spellStart"/>
            <w:r w:rsidRPr="005155C9">
              <w:rPr>
                <w:lang w:val="fr-FR"/>
              </w:rPr>
              <w:t>pouring</w:t>
            </w:r>
            <w:proofErr w:type="spellEnd"/>
            <w:r w:rsidRPr="005155C9">
              <w:rPr>
                <w:lang w:val="fr-FR"/>
              </w:rPr>
              <w:t xml:space="preserve"> t</w:t>
            </w:r>
            <w:r>
              <w:rPr>
                <w:lang w:val="fr-FR"/>
              </w:rPr>
              <w:t>ime</w:t>
            </w:r>
          </w:p>
        </w:tc>
      </w:tr>
      <w:tr w:rsidR="00DD5510" w14:paraId="5CCA8F62" w14:textId="77777777" w:rsidTr="00DD5510">
        <w:tc>
          <w:tcPr>
            <w:tcW w:w="2254" w:type="dxa"/>
          </w:tcPr>
          <w:p w14:paraId="305399B1" w14:textId="4A086293" w:rsidR="00DD5510" w:rsidRDefault="00DD5510" w:rsidP="00CF2352">
            <w:pPr>
              <w:jc w:val="center"/>
            </w:pPr>
            <w:r>
              <w:t>6</w:t>
            </w:r>
          </w:p>
        </w:tc>
        <w:tc>
          <w:tcPr>
            <w:tcW w:w="2254" w:type="dxa"/>
          </w:tcPr>
          <w:p w14:paraId="123BE722" w14:textId="481F2DBA" w:rsidR="00DD5510" w:rsidRDefault="00342C59" w:rsidP="00CF2352">
            <w:pPr>
              <w:jc w:val="center"/>
            </w:pPr>
            <w:r>
              <w:t>Mould break</w:t>
            </w:r>
          </w:p>
        </w:tc>
        <w:tc>
          <w:tcPr>
            <w:tcW w:w="2254" w:type="dxa"/>
          </w:tcPr>
          <w:p w14:paraId="1F1EAFF0" w14:textId="1D53AFF3" w:rsidR="00DD5510" w:rsidRDefault="00342C59" w:rsidP="00CF2352">
            <w:pPr>
              <w:jc w:val="center"/>
            </w:pPr>
            <w:r>
              <w:t>Jerking of machine</w:t>
            </w:r>
          </w:p>
        </w:tc>
        <w:tc>
          <w:tcPr>
            <w:tcW w:w="2254" w:type="dxa"/>
          </w:tcPr>
          <w:p w14:paraId="77504095" w14:textId="2D965647" w:rsidR="00DD5510" w:rsidRDefault="00386BC0" w:rsidP="00CF2352">
            <w:pPr>
              <w:jc w:val="center"/>
            </w:pPr>
            <w:r>
              <w:t>Revised the preventive maintenance schedule</w:t>
            </w:r>
          </w:p>
        </w:tc>
      </w:tr>
      <w:tr w:rsidR="00DD5510" w14:paraId="4CDF4B3D" w14:textId="77777777" w:rsidTr="00DD5510">
        <w:tc>
          <w:tcPr>
            <w:tcW w:w="2254" w:type="dxa"/>
          </w:tcPr>
          <w:p w14:paraId="61EB9B29" w14:textId="3EBA80F0" w:rsidR="00DD5510" w:rsidRDefault="00DD5510" w:rsidP="00CF2352">
            <w:pPr>
              <w:jc w:val="center"/>
            </w:pPr>
            <w:r>
              <w:t>7</w:t>
            </w:r>
          </w:p>
        </w:tc>
        <w:tc>
          <w:tcPr>
            <w:tcW w:w="2254" w:type="dxa"/>
          </w:tcPr>
          <w:p w14:paraId="26AC57B3" w14:textId="225EC8DC" w:rsidR="00DD5510" w:rsidRDefault="00EE5CB5" w:rsidP="00CF2352">
            <w:pPr>
              <w:jc w:val="center"/>
            </w:pPr>
            <w:r>
              <w:t>Box leak</w:t>
            </w:r>
          </w:p>
        </w:tc>
        <w:tc>
          <w:tcPr>
            <w:tcW w:w="2254" w:type="dxa"/>
          </w:tcPr>
          <w:p w14:paraId="3CAD45C5" w14:textId="277D8A45" w:rsidR="00DD5510" w:rsidRDefault="00EE5CB5" w:rsidP="00CF2352">
            <w:pPr>
              <w:jc w:val="center"/>
            </w:pPr>
            <w:r>
              <w:t>Damage to box clamp</w:t>
            </w:r>
          </w:p>
        </w:tc>
        <w:tc>
          <w:tcPr>
            <w:tcW w:w="2254" w:type="dxa"/>
          </w:tcPr>
          <w:p w14:paraId="5CFF9914" w14:textId="77777777" w:rsidR="00EE5CB5" w:rsidRDefault="00EE5CB5" w:rsidP="00EE5CB5">
            <w:pPr>
              <w:jc w:val="center"/>
            </w:pPr>
            <w:r>
              <w:t>Revised the preventive</w:t>
            </w:r>
          </w:p>
          <w:p w14:paraId="54A07F0A" w14:textId="77777777" w:rsidR="00EE5CB5" w:rsidRDefault="00EE5CB5" w:rsidP="00EE5CB5">
            <w:pPr>
              <w:jc w:val="center"/>
            </w:pPr>
            <w:r>
              <w:t>maintenance schedule</w:t>
            </w:r>
          </w:p>
          <w:p w14:paraId="2C367641" w14:textId="77777777" w:rsidR="00EE5CB5" w:rsidRDefault="00EE5CB5" w:rsidP="00EE5CB5">
            <w:pPr>
              <w:jc w:val="center"/>
            </w:pPr>
            <w:r>
              <w:t>and perform regular</w:t>
            </w:r>
          </w:p>
          <w:p w14:paraId="40636A5D" w14:textId="77777777" w:rsidR="00EE5CB5" w:rsidRDefault="00EE5CB5" w:rsidP="00EE5CB5">
            <w:pPr>
              <w:jc w:val="center"/>
            </w:pPr>
            <w:r>
              <w:t>condition monitoring</w:t>
            </w:r>
          </w:p>
          <w:p w14:paraId="5E5A64F1" w14:textId="40F447F4" w:rsidR="00DD5510" w:rsidRDefault="00EE5CB5" w:rsidP="00EE5CB5">
            <w:pPr>
              <w:jc w:val="center"/>
            </w:pPr>
            <w:r>
              <w:t>for mould box</w:t>
            </w:r>
          </w:p>
        </w:tc>
      </w:tr>
      <w:tr w:rsidR="00DD5510" w14:paraId="149DAAC6" w14:textId="77777777" w:rsidTr="00DD5510">
        <w:tc>
          <w:tcPr>
            <w:tcW w:w="2254" w:type="dxa"/>
          </w:tcPr>
          <w:p w14:paraId="2D564D43" w14:textId="13F1415F" w:rsidR="00DD5510" w:rsidRDefault="00DD5510" w:rsidP="00CF2352">
            <w:pPr>
              <w:jc w:val="center"/>
            </w:pPr>
            <w:r>
              <w:t>8</w:t>
            </w:r>
          </w:p>
        </w:tc>
        <w:tc>
          <w:tcPr>
            <w:tcW w:w="2254" w:type="dxa"/>
          </w:tcPr>
          <w:p w14:paraId="62DEBE9B" w14:textId="16EA13D7" w:rsidR="00DD5510" w:rsidRDefault="00EE5CB5" w:rsidP="00CF2352">
            <w:pPr>
              <w:jc w:val="center"/>
            </w:pPr>
            <w:r>
              <w:t>Blow hole</w:t>
            </w:r>
          </w:p>
        </w:tc>
        <w:tc>
          <w:tcPr>
            <w:tcW w:w="2254" w:type="dxa"/>
          </w:tcPr>
          <w:p w14:paraId="16433427" w14:textId="62592E21" w:rsidR="00DD5510" w:rsidRDefault="00AD5484" w:rsidP="00CF2352">
            <w:pPr>
              <w:jc w:val="center"/>
            </w:pPr>
            <w:r>
              <w:t>Gas entrapment in metal</w:t>
            </w:r>
          </w:p>
        </w:tc>
        <w:tc>
          <w:tcPr>
            <w:tcW w:w="2254" w:type="dxa"/>
          </w:tcPr>
          <w:p w14:paraId="24BFB916" w14:textId="77777777" w:rsidR="00AD5484" w:rsidRDefault="00AD5484" w:rsidP="00AD5484">
            <w:pPr>
              <w:jc w:val="center"/>
            </w:pPr>
            <w:r>
              <w:t>Decrease moisture</w:t>
            </w:r>
          </w:p>
          <w:p w14:paraId="6A2C45C6" w14:textId="77777777" w:rsidR="00AD5484" w:rsidRDefault="00AD5484" w:rsidP="00AD5484">
            <w:pPr>
              <w:jc w:val="center"/>
            </w:pPr>
            <w:r>
              <w:t>content in sand and</w:t>
            </w:r>
          </w:p>
          <w:p w14:paraId="2B34689A" w14:textId="3F7DB364" w:rsidR="00DD5510" w:rsidRDefault="00AD5484" w:rsidP="00AD5484">
            <w:pPr>
              <w:jc w:val="center"/>
            </w:pPr>
            <w:r>
              <w:t>increase air ventilation</w:t>
            </w:r>
          </w:p>
        </w:tc>
      </w:tr>
      <w:tr w:rsidR="00DD5510" w14:paraId="3C2A1DBC" w14:textId="77777777" w:rsidTr="00DD5510">
        <w:tc>
          <w:tcPr>
            <w:tcW w:w="2254" w:type="dxa"/>
          </w:tcPr>
          <w:p w14:paraId="498A7D0A" w14:textId="6310A813" w:rsidR="00DD5510" w:rsidRDefault="00DD5510" w:rsidP="00AD5484">
            <w:pPr>
              <w:jc w:val="center"/>
            </w:pPr>
            <w:r>
              <w:t>9</w:t>
            </w:r>
          </w:p>
        </w:tc>
        <w:tc>
          <w:tcPr>
            <w:tcW w:w="2254" w:type="dxa"/>
          </w:tcPr>
          <w:p w14:paraId="60EBC1A5" w14:textId="6906F203" w:rsidR="00DD5510" w:rsidRDefault="00AD5484" w:rsidP="00AD5484">
            <w:pPr>
              <w:jc w:val="center"/>
            </w:pPr>
            <w:r>
              <w:t>Knock out</w:t>
            </w:r>
          </w:p>
        </w:tc>
        <w:tc>
          <w:tcPr>
            <w:tcW w:w="2254" w:type="dxa"/>
          </w:tcPr>
          <w:p w14:paraId="4F70CF0D" w14:textId="5801A0DA" w:rsidR="00DD5510" w:rsidRDefault="00BA608E" w:rsidP="00AD5484">
            <w:pPr>
              <w:jc w:val="center"/>
            </w:pPr>
            <w:r>
              <w:t>Damage mesh sheet</w:t>
            </w:r>
          </w:p>
        </w:tc>
        <w:tc>
          <w:tcPr>
            <w:tcW w:w="2254" w:type="dxa"/>
          </w:tcPr>
          <w:p w14:paraId="35C40615" w14:textId="2DDBCCA4" w:rsidR="00DD5510" w:rsidRDefault="0025735E" w:rsidP="00AD5484">
            <w:pPr>
              <w:jc w:val="center"/>
            </w:pPr>
            <w:r>
              <w:t xml:space="preserve">Revised the preventive </w:t>
            </w:r>
            <w:r w:rsidR="00F078D7">
              <w:t>maintenance schedule and replacement schedule, and perform</w:t>
            </w:r>
            <w:r w:rsidR="002F6C99">
              <w:t xml:space="preserve"> regular condition monitoring</w:t>
            </w:r>
          </w:p>
        </w:tc>
      </w:tr>
      <w:tr w:rsidR="00DD5510" w14:paraId="75900C6E" w14:textId="77777777" w:rsidTr="00DD5510">
        <w:tc>
          <w:tcPr>
            <w:tcW w:w="2254" w:type="dxa"/>
          </w:tcPr>
          <w:p w14:paraId="05794AC0" w14:textId="34CE89DF" w:rsidR="00DD5510" w:rsidRDefault="00DD5510" w:rsidP="00AD5484">
            <w:pPr>
              <w:jc w:val="center"/>
            </w:pPr>
            <w:r>
              <w:t>10</w:t>
            </w:r>
          </w:p>
        </w:tc>
        <w:tc>
          <w:tcPr>
            <w:tcW w:w="2254" w:type="dxa"/>
          </w:tcPr>
          <w:p w14:paraId="19355888" w14:textId="035EB2D8" w:rsidR="00DD5510" w:rsidRDefault="00897173" w:rsidP="00AD5484">
            <w:pPr>
              <w:jc w:val="center"/>
            </w:pPr>
            <w:r>
              <w:t>Broken cast</w:t>
            </w:r>
            <w:r w:rsidR="0080454D">
              <w:t>i</w:t>
            </w:r>
            <w:r>
              <w:t>ng</w:t>
            </w:r>
          </w:p>
        </w:tc>
        <w:tc>
          <w:tcPr>
            <w:tcW w:w="2254" w:type="dxa"/>
          </w:tcPr>
          <w:p w14:paraId="2E921666" w14:textId="0F5B40F7" w:rsidR="00DD5510" w:rsidRDefault="00897173" w:rsidP="00AD5484">
            <w:pPr>
              <w:jc w:val="center"/>
            </w:pPr>
            <w:r>
              <w:t>Operators fault</w:t>
            </w:r>
          </w:p>
        </w:tc>
        <w:tc>
          <w:tcPr>
            <w:tcW w:w="2254" w:type="dxa"/>
          </w:tcPr>
          <w:p w14:paraId="35721B5A" w14:textId="328481D6" w:rsidR="00DD5510" w:rsidRDefault="0080454D" w:rsidP="00AD5484">
            <w:pPr>
              <w:jc w:val="center"/>
            </w:pPr>
            <w:r>
              <w:t>G</w:t>
            </w:r>
            <w:r w:rsidR="004056D2">
              <w:t>i</w:t>
            </w:r>
            <w:r>
              <w:t xml:space="preserve">ve necessary </w:t>
            </w:r>
            <w:r w:rsidR="004056D2">
              <w:t>instructions and training. Provide safety measures to operators</w:t>
            </w:r>
          </w:p>
        </w:tc>
      </w:tr>
      <w:tr w:rsidR="00DD5510" w14:paraId="5FA8A00B" w14:textId="77777777" w:rsidTr="00DD5510">
        <w:tc>
          <w:tcPr>
            <w:tcW w:w="2254" w:type="dxa"/>
          </w:tcPr>
          <w:p w14:paraId="20FDD320" w14:textId="00127101" w:rsidR="00DD5510" w:rsidRDefault="00DD5510" w:rsidP="00AD5484">
            <w:pPr>
              <w:jc w:val="center"/>
            </w:pPr>
            <w:r>
              <w:t>11</w:t>
            </w:r>
          </w:p>
        </w:tc>
        <w:tc>
          <w:tcPr>
            <w:tcW w:w="2254" w:type="dxa"/>
          </w:tcPr>
          <w:p w14:paraId="44993A08" w14:textId="6F0ADADA" w:rsidR="00DD5510" w:rsidRDefault="0080454D" w:rsidP="00AD5484">
            <w:pPr>
              <w:jc w:val="center"/>
            </w:pPr>
            <w:r>
              <w:t>Over shot</w:t>
            </w:r>
          </w:p>
        </w:tc>
        <w:tc>
          <w:tcPr>
            <w:tcW w:w="2254" w:type="dxa"/>
          </w:tcPr>
          <w:p w14:paraId="455422B7" w14:textId="7B303498" w:rsidR="00DD5510" w:rsidRDefault="00897173" w:rsidP="00AD5484">
            <w:pPr>
              <w:jc w:val="center"/>
            </w:pPr>
            <w:r>
              <w:t xml:space="preserve">Operators </w:t>
            </w:r>
            <w:r w:rsidR="0080454D">
              <w:t>fault</w:t>
            </w:r>
          </w:p>
        </w:tc>
        <w:tc>
          <w:tcPr>
            <w:tcW w:w="2254" w:type="dxa"/>
          </w:tcPr>
          <w:p w14:paraId="47C4B034" w14:textId="5DC899E6" w:rsidR="00DD5510" w:rsidRDefault="004056D2" w:rsidP="00AD5484">
            <w:pPr>
              <w:jc w:val="center"/>
            </w:pPr>
            <w:r>
              <w:t>Give necessary instructions and training. Provide safety measures to operators</w:t>
            </w:r>
          </w:p>
        </w:tc>
      </w:tr>
    </w:tbl>
    <w:p w14:paraId="5BDD96FC" w14:textId="6C405678" w:rsidR="007F36A1" w:rsidRDefault="007F36A1" w:rsidP="00FD59F5">
      <w:pPr>
        <w:pStyle w:val="Heading1"/>
        <w:jc w:val="both"/>
      </w:pPr>
      <w:r>
        <w:lastRenderedPageBreak/>
        <w:t>Conclusion</w:t>
      </w:r>
    </w:p>
    <w:p w14:paraId="7B4230BA" w14:textId="77777777" w:rsidR="0016477B" w:rsidRPr="0016477B" w:rsidRDefault="0016477B" w:rsidP="0016477B"/>
    <w:p w14:paraId="20448F14" w14:textId="45AFC4D7" w:rsidR="007E3B40" w:rsidRDefault="0016477B" w:rsidP="0016477B">
      <w:pPr>
        <w:jc w:val="both"/>
      </w:pPr>
      <w:r w:rsidRPr="0016477B">
        <w:t xml:space="preserve">The identification of the root cause of the casting defect is important to initiate remedial measures to minimize/eliminate defects. This </w:t>
      </w:r>
      <w:r w:rsidR="000445BF">
        <w:t>report</w:t>
      </w:r>
      <w:r w:rsidRPr="0016477B">
        <w:t xml:space="preserve"> adopts a systematic procedure to find the root cause of the defect</w:t>
      </w:r>
      <w:r w:rsidR="00FB1DEB">
        <w:t>s that</w:t>
      </w:r>
      <w:r w:rsidRPr="0016477B">
        <w:t xml:space="preserve"> occurred in a</w:t>
      </w:r>
      <w:r w:rsidR="00492E98">
        <w:t xml:space="preserve"> </w:t>
      </w:r>
      <w:r w:rsidR="00492E98" w:rsidRPr="00492E98">
        <w:t>Drill Base Unit</w:t>
      </w:r>
      <w:r w:rsidRPr="0016477B">
        <w:t>. Pareto chart</w:t>
      </w:r>
      <w:r w:rsidR="00F51396">
        <w:t>,</w:t>
      </w:r>
      <w:r w:rsidR="00FA0AD7">
        <w:t xml:space="preserve"> </w:t>
      </w:r>
      <w:r w:rsidRPr="0016477B">
        <w:t>Ishikawa diagram</w:t>
      </w:r>
      <w:r w:rsidR="00CE23E4">
        <w:t xml:space="preserve"> and FMEA were among the </w:t>
      </w:r>
      <w:r w:rsidR="00B000B6">
        <w:t>improvement tools used</w:t>
      </w:r>
      <w:r w:rsidRPr="0016477B">
        <w:t xml:space="preserve">. It was found that the root causes were </w:t>
      </w:r>
      <w:r w:rsidR="00460C9E">
        <w:t>the sand-casting process (Machine 1)</w:t>
      </w:r>
      <w:r w:rsidR="00024302">
        <w:t xml:space="preserve"> and lack of training (Worker B)</w:t>
      </w:r>
      <w:r w:rsidRPr="0016477B">
        <w:t xml:space="preserve">. The necessary remedial measures were </w:t>
      </w:r>
      <w:r w:rsidR="00943B4E" w:rsidRPr="0016477B">
        <w:t>taken,</w:t>
      </w:r>
      <w:r w:rsidRPr="0016477B">
        <w:t xml:space="preserve"> and castings were reproduced. The defect</w:t>
      </w:r>
      <w:r w:rsidR="00A828C9">
        <w:t>s</w:t>
      </w:r>
      <w:r w:rsidRPr="0016477B">
        <w:t xml:space="preserve"> in the castings </w:t>
      </w:r>
      <w:r w:rsidR="00A828C9">
        <w:t>have been</w:t>
      </w:r>
      <w:r w:rsidRPr="0016477B">
        <w:t xml:space="preserve"> </w:t>
      </w:r>
      <w:r w:rsidR="00C023DA">
        <w:t>minimized</w:t>
      </w:r>
      <w:r w:rsidR="00A828C9">
        <w:t>/</w:t>
      </w:r>
      <w:r w:rsidRPr="0016477B">
        <w:t>eliminated.</w:t>
      </w:r>
    </w:p>
    <w:p w14:paraId="616C53DF" w14:textId="77777777" w:rsidR="00A828C9" w:rsidRPr="007E3B40" w:rsidRDefault="00A828C9" w:rsidP="0016477B">
      <w:pPr>
        <w:jc w:val="both"/>
      </w:pPr>
    </w:p>
    <w:p w14:paraId="17A0EFD2" w14:textId="41D76963" w:rsidR="00656ADF" w:rsidRDefault="00656ADF" w:rsidP="00FD59F5">
      <w:pPr>
        <w:pStyle w:val="Heading1"/>
        <w:jc w:val="both"/>
      </w:pPr>
      <w:r>
        <w:t>References</w:t>
      </w:r>
    </w:p>
    <w:p w14:paraId="7FF2C298" w14:textId="77777777" w:rsidR="003308B8" w:rsidRPr="003308B8" w:rsidRDefault="003308B8" w:rsidP="003308B8"/>
    <w:p w14:paraId="647D560E" w14:textId="3836B7D1" w:rsidR="00C80EDE" w:rsidRPr="00F827E2" w:rsidRDefault="00C701FE" w:rsidP="00FD59F5">
      <w:pPr>
        <w:jc w:val="both"/>
        <w:rPr>
          <w:rStyle w:val="Hyperlink"/>
        </w:rPr>
      </w:pPr>
      <w:r>
        <w:t>BLACK</w:t>
      </w:r>
      <w:r w:rsidR="00C80EDE" w:rsidRPr="00C80EDE">
        <w:t>, J. T</w:t>
      </w:r>
      <w:r>
        <w:t>EMPLE</w:t>
      </w:r>
      <w:r w:rsidR="00C80EDE" w:rsidRPr="00C80EDE">
        <w:t xml:space="preserve">. (2008). DeGarmo's materials and processes in manufacturing. </w:t>
      </w:r>
      <w:r w:rsidR="00C80EDE" w:rsidRPr="00F827E2">
        <w:t>Hoboken, NJ: Wiley,</w:t>
      </w:r>
      <w:r w:rsidR="00C80EDE" w:rsidRPr="00F827E2">
        <w:rPr>
          <w:rStyle w:val="Hyperlink"/>
        </w:rPr>
        <w:t xml:space="preserve"> </w:t>
      </w:r>
    </w:p>
    <w:p w14:paraId="3624E2D2" w14:textId="2F379A3D" w:rsidR="00811A72" w:rsidRPr="00C80EDE" w:rsidRDefault="004C2A5F" w:rsidP="00FD59F5">
      <w:pPr>
        <w:jc w:val="both"/>
        <w:rPr>
          <w:lang w:val="nl-NL"/>
        </w:rPr>
      </w:pPr>
      <w:r w:rsidRPr="004C2A5F">
        <w:t xml:space="preserve">GROOVER, M. P. (1996). Fundamentals of modern manufacturing: materials, processes, and systems. </w:t>
      </w:r>
      <w:proofErr w:type="spellStart"/>
      <w:r w:rsidRPr="004C2A5F">
        <w:rPr>
          <w:lang w:val="nl-NL"/>
        </w:rPr>
        <w:t>Upper</w:t>
      </w:r>
      <w:proofErr w:type="spellEnd"/>
      <w:r w:rsidRPr="004C2A5F">
        <w:rPr>
          <w:lang w:val="nl-NL"/>
        </w:rPr>
        <w:t xml:space="preserve"> </w:t>
      </w:r>
      <w:proofErr w:type="spellStart"/>
      <w:r w:rsidRPr="004C2A5F">
        <w:rPr>
          <w:lang w:val="nl-NL"/>
        </w:rPr>
        <w:t>Saddle</w:t>
      </w:r>
      <w:proofErr w:type="spellEnd"/>
      <w:r w:rsidRPr="004C2A5F">
        <w:rPr>
          <w:lang w:val="nl-NL"/>
        </w:rPr>
        <w:t xml:space="preserve"> River, N.J., Prentice Hall.</w:t>
      </w:r>
    </w:p>
    <w:p w14:paraId="5C7206CE" w14:textId="3BD793B3" w:rsidR="00811A72" w:rsidRPr="00C80EDE" w:rsidRDefault="00811A72" w:rsidP="00501649">
      <w:pPr>
        <w:jc w:val="center"/>
        <w:rPr>
          <w:lang w:val="nl-NL"/>
        </w:rPr>
      </w:pPr>
    </w:p>
    <w:p w14:paraId="012E781A" w14:textId="5AB3B373" w:rsidR="00F85DF7" w:rsidRPr="00C80EDE" w:rsidRDefault="00F85DF7" w:rsidP="00F85DF7">
      <w:pPr>
        <w:rPr>
          <w:lang w:val="nl-NL"/>
        </w:rPr>
      </w:pPr>
    </w:p>
    <w:p w14:paraId="28ADF880" w14:textId="487BAD19" w:rsidR="00F85DF7" w:rsidRPr="00C80EDE" w:rsidRDefault="00F85DF7" w:rsidP="00F85DF7">
      <w:pPr>
        <w:rPr>
          <w:lang w:val="nl-NL"/>
        </w:rPr>
      </w:pPr>
    </w:p>
    <w:p w14:paraId="45CB282D" w14:textId="24BB6E34" w:rsidR="00D53CA2" w:rsidRPr="00C80EDE" w:rsidRDefault="00D53CA2" w:rsidP="00893796">
      <w:pPr>
        <w:rPr>
          <w:lang w:val="nl-NL"/>
        </w:rPr>
      </w:pPr>
    </w:p>
    <w:p w14:paraId="7B8D3A71" w14:textId="13CCDED3" w:rsidR="00D53CA2" w:rsidRPr="00C80EDE" w:rsidRDefault="00D53CA2" w:rsidP="00893796">
      <w:pPr>
        <w:rPr>
          <w:lang w:val="nl-NL"/>
        </w:rPr>
      </w:pPr>
    </w:p>
    <w:p w14:paraId="0F00641F" w14:textId="66D56C76" w:rsidR="00D53CA2" w:rsidRPr="00C80EDE" w:rsidRDefault="00D53CA2" w:rsidP="00893796">
      <w:pPr>
        <w:rPr>
          <w:lang w:val="nl-NL"/>
        </w:rPr>
      </w:pPr>
    </w:p>
    <w:p w14:paraId="770090F6" w14:textId="4053CEC8" w:rsidR="00AD6241" w:rsidRPr="00C80EDE" w:rsidRDefault="00AD6241" w:rsidP="00893796">
      <w:pPr>
        <w:rPr>
          <w:lang w:val="nl-NL"/>
        </w:rPr>
      </w:pPr>
    </w:p>
    <w:p w14:paraId="2BC697AF" w14:textId="7C89B394" w:rsidR="00AD6241" w:rsidRPr="00C80EDE" w:rsidRDefault="00AD6241" w:rsidP="00893796">
      <w:pPr>
        <w:rPr>
          <w:lang w:val="nl-NL"/>
        </w:rPr>
      </w:pPr>
    </w:p>
    <w:p w14:paraId="00006832" w14:textId="0B18D731" w:rsidR="00893796" w:rsidRPr="00C80EDE" w:rsidRDefault="00893796" w:rsidP="00893796">
      <w:pPr>
        <w:rPr>
          <w:lang w:val="nl-NL"/>
        </w:rPr>
      </w:pPr>
    </w:p>
    <w:p w14:paraId="533FF841" w14:textId="473E1F94" w:rsidR="00893796" w:rsidRPr="00C80EDE" w:rsidRDefault="00893796" w:rsidP="00893796">
      <w:pPr>
        <w:rPr>
          <w:lang w:val="nl-NL"/>
        </w:rPr>
      </w:pPr>
    </w:p>
    <w:p w14:paraId="3F289202" w14:textId="1B658AD7" w:rsidR="00A70F4A" w:rsidRPr="00C80EDE" w:rsidRDefault="00A70F4A" w:rsidP="00893796">
      <w:pPr>
        <w:rPr>
          <w:lang w:val="nl-NL"/>
        </w:rPr>
      </w:pPr>
    </w:p>
    <w:p w14:paraId="150ED674" w14:textId="53524FA7" w:rsidR="00A70F4A" w:rsidRPr="00C80EDE" w:rsidRDefault="00A70F4A" w:rsidP="00BB7EDA">
      <w:pPr>
        <w:rPr>
          <w:lang w:val="nl-NL"/>
        </w:rPr>
      </w:pPr>
    </w:p>
    <w:sectPr w:rsidR="00A70F4A" w:rsidRPr="00C80EDE" w:rsidSect="00156DCD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FF151C" w14:textId="77777777" w:rsidR="00F827E2" w:rsidRDefault="00F827E2" w:rsidP="00F827E2">
      <w:pPr>
        <w:spacing w:after="0" w:line="240" w:lineRule="auto"/>
      </w:pPr>
      <w:r>
        <w:separator/>
      </w:r>
    </w:p>
  </w:endnote>
  <w:endnote w:type="continuationSeparator" w:id="0">
    <w:p w14:paraId="79C98293" w14:textId="77777777" w:rsidR="00F827E2" w:rsidRDefault="00F827E2" w:rsidP="00F82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1528265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03E41B8" w14:textId="6FFB61E3" w:rsidR="00F827E2" w:rsidRDefault="00F827E2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C1EA42D" w14:textId="77777777" w:rsidR="00F827E2" w:rsidRDefault="00F827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31A971" w14:textId="77777777" w:rsidR="00F827E2" w:rsidRDefault="00F827E2" w:rsidP="00F827E2">
      <w:pPr>
        <w:spacing w:after="0" w:line="240" w:lineRule="auto"/>
      </w:pPr>
      <w:r>
        <w:separator/>
      </w:r>
    </w:p>
  </w:footnote>
  <w:footnote w:type="continuationSeparator" w:id="0">
    <w:p w14:paraId="780A53B0" w14:textId="77777777" w:rsidR="00F827E2" w:rsidRDefault="00F827E2" w:rsidP="00F82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2DDE1" w14:textId="613C6E20" w:rsidR="00F827E2" w:rsidRDefault="00F827E2">
    <w:pPr>
      <w:pStyle w:val="Header"/>
      <w:rPr>
        <w:sz w:val="24"/>
        <w:szCs w:val="24"/>
      </w:rPr>
    </w:pPr>
    <w:sdt>
      <w:sdtPr>
        <w:rPr>
          <w:rFonts w:asciiTheme="majorHAnsi" w:eastAsiaTheme="majorEastAsia" w:hAnsiTheme="majorHAnsi" w:cstheme="majorBidi"/>
          <w:color w:val="4472C4" w:themeColor="accent1"/>
          <w:sz w:val="24"/>
          <w:szCs w:val="24"/>
        </w:rPr>
        <w:alias w:val="Title"/>
        <w:id w:val="78404852"/>
        <w:placeholder>
          <w:docPart w:val="1EC612019BF44FABADA370B839893E2E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>
          <w:rPr>
            <w:rFonts w:asciiTheme="majorHAnsi" w:eastAsiaTheme="majorEastAsia" w:hAnsiTheme="majorHAnsi" w:cstheme="majorBidi"/>
            <w:color w:val="4472C4" w:themeColor="accent1"/>
            <w:sz w:val="24"/>
            <w:szCs w:val="24"/>
          </w:rPr>
          <w:t>Samuel Jones</w:t>
        </w:r>
      </w:sdtContent>
    </w:sdt>
    <w:r>
      <w:rPr>
        <w:rFonts w:asciiTheme="majorHAnsi" w:eastAsiaTheme="majorEastAsia" w:hAnsiTheme="majorHAnsi" w:cstheme="majorBidi"/>
        <w:color w:val="4472C4" w:themeColor="accent1"/>
        <w:sz w:val="24"/>
        <w:szCs w:val="24"/>
      </w:rPr>
      <w:ptab w:relativeTo="margin" w:alignment="right" w:leader="none"/>
    </w:r>
    <w:sdt>
      <w:sdtPr>
        <w:rPr>
          <w:rFonts w:asciiTheme="majorHAnsi" w:eastAsiaTheme="majorEastAsia" w:hAnsiTheme="majorHAnsi" w:cstheme="majorBidi"/>
          <w:color w:val="4472C4" w:themeColor="accent1"/>
          <w:sz w:val="24"/>
          <w:szCs w:val="24"/>
        </w:rPr>
        <w:alias w:val="Date"/>
        <w:id w:val="78404859"/>
        <w:placeholder>
          <w:docPart w:val="FAB2432EFE754F3995B0CE0B488051B8"/>
        </w:placeholder>
        <w:dataBinding w:prefixMappings="xmlns:ns0='http://schemas.microsoft.com/office/2006/coverPageProps'" w:xpath="/ns0:CoverPageProperties[1]/ns0:PublishDate[1]" w:storeItemID="{55AF091B-3C7A-41E3-B477-F2FDAA23CFDA}"/>
        <w:date>
          <w:dateFormat w:val="MMMM d, yyyy"/>
          <w:lid w:val="en-US"/>
          <w:storeMappedDataAs w:val="dateTime"/>
          <w:calendar w:val="gregorian"/>
        </w:date>
      </w:sdtPr>
      <w:sdtContent>
        <w:r>
          <w:rPr>
            <w:rFonts w:asciiTheme="majorHAnsi" w:eastAsiaTheme="majorEastAsia" w:hAnsiTheme="majorHAnsi" w:cstheme="majorBidi"/>
            <w:color w:val="4472C4" w:themeColor="accent1"/>
            <w:sz w:val="24"/>
            <w:szCs w:val="24"/>
          </w:rPr>
          <w:t>1814868</w:t>
        </w:r>
      </w:sdtContent>
    </w:sdt>
  </w:p>
  <w:p w14:paraId="00D74655" w14:textId="14C2CD83" w:rsidR="00F827E2" w:rsidRDefault="00F827E2" w:rsidP="00F827E2">
    <w:pPr>
      <w:pStyle w:val="Header"/>
      <w:tabs>
        <w:tab w:val="clear" w:pos="451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A4070C"/>
    <w:multiLevelType w:val="hybridMultilevel"/>
    <w:tmpl w:val="137AA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B1C"/>
    <w:rsid w:val="00000F19"/>
    <w:rsid w:val="00002CFD"/>
    <w:rsid w:val="00011C15"/>
    <w:rsid w:val="0001393E"/>
    <w:rsid w:val="00015BD6"/>
    <w:rsid w:val="00017166"/>
    <w:rsid w:val="00021E11"/>
    <w:rsid w:val="00023897"/>
    <w:rsid w:val="00024302"/>
    <w:rsid w:val="00032D4E"/>
    <w:rsid w:val="000368E9"/>
    <w:rsid w:val="000445BF"/>
    <w:rsid w:val="000456D9"/>
    <w:rsid w:val="0005212D"/>
    <w:rsid w:val="000565BC"/>
    <w:rsid w:val="00056AB4"/>
    <w:rsid w:val="000602BD"/>
    <w:rsid w:val="000612AE"/>
    <w:rsid w:val="00062A26"/>
    <w:rsid w:val="00063054"/>
    <w:rsid w:val="0006368A"/>
    <w:rsid w:val="000651F7"/>
    <w:rsid w:val="00065574"/>
    <w:rsid w:val="00067CCA"/>
    <w:rsid w:val="000A1C38"/>
    <w:rsid w:val="000B2C2F"/>
    <w:rsid w:val="000B2E02"/>
    <w:rsid w:val="000B67AD"/>
    <w:rsid w:val="000C4006"/>
    <w:rsid w:val="000D0849"/>
    <w:rsid w:val="000D261C"/>
    <w:rsid w:val="000E0FFB"/>
    <w:rsid w:val="000E487A"/>
    <w:rsid w:val="000E692C"/>
    <w:rsid w:val="000F1171"/>
    <w:rsid w:val="00102434"/>
    <w:rsid w:val="00103304"/>
    <w:rsid w:val="00111079"/>
    <w:rsid w:val="00112077"/>
    <w:rsid w:val="00113192"/>
    <w:rsid w:val="0011434B"/>
    <w:rsid w:val="00116438"/>
    <w:rsid w:val="00117BE0"/>
    <w:rsid w:val="00123580"/>
    <w:rsid w:val="00130EF0"/>
    <w:rsid w:val="00135F75"/>
    <w:rsid w:val="001438FA"/>
    <w:rsid w:val="001474B1"/>
    <w:rsid w:val="00152849"/>
    <w:rsid w:val="00156DCD"/>
    <w:rsid w:val="0016477B"/>
    <w:rsid w:val="00171A5A"/>
    <w:rsid w:val="00176A9A"/>
    <w:rsid w:val="00192AEC"/>
    <w:rsid w:val="00196D52"/>
    <w:rsid w:val="001B192A"/>
    <w:rsid w:val="001B39C8"/>
    <w:rsid w:val="001B7E23"/>
    <w:rsid w:val="001B7E74"/>
    <w:rsid w:val="001D03E4"/>
    <w:rsid w:val="001D2D1B"/>
    <w:rsid w:val="001E7826"/>
    <w:rsid w:val="001F0D6C"/>
    <w:rsid w:val="001F62B7"/>
    <w:rsid w:val="001F6558"/>
    <w:rsid w:val="001F6AED"/>
    <w:rsid w:val="001F70B4"/>
    <w:rsid w:val="00202678"/>
    <w:rsid w:val="00207DC9"/>
    <w:rsid w:val="0021643D"/>
    <w:rsid w:val="002212E1"/>
    <w:rsid w:val="0023337B"/>
    <w:rsid w:val="00234E93"/>
    <w:rsid w:val="0024793A"/>
    <w:rsid w:val="002502B2"/>
    <w:rsid w:val="00250782"/>
    <w:rsid w:val="002525B6"/>
    <w:rsid w:val="0025735E"/>
    <w:rsid w:val="00257E69"/>
    <w:rsid w:val="002625F5"/>
    <w:rsid w:val="0029389B"/>
    <w:rsid w:val="002A3520"/>
    <w:rsid w:val="002A5319"/>
    <w:rsid w:val="002B4CD0"/>
    <w:rsid w:val="002B7FCA"/>
    <w:rsid w:val="002C0A1A"/>
    <w:rsid w:val="002C100D"/>
    <w:rsid w:val="002C1220"/>
    <w:rsid w:val="002C2B9B"/>
    <w:rsid w:val="002C5155"/>
    <w:rsid w:val="002C6C01"/>
    <w:rsid w:val="002D4987"/>
    <w:rsid w:val="002E15EB"/>
    <w:rsid w:val="002F44EF"/>
    <w:rsid w:val="002F458B"/>
    <w:rsid w:val="002F6C99"/>
    <w:rsid w:val="00301C38"/>
    <w:rsid w:val="0030506B"/>
    <w:rsid w:val="00306672"/>
    <w:rsid w:val="00313462"/>
    <w:rsid w:val="003308B8"/>
    <w:rsid w:val="0033328B"/>
    <w:rsid w:val="00334F0F"/>
    <w:rsid w:val="0033503B"/>
    <w:rsid w:val="003409B6"/>
    <w:rsid w:val="0034173A"/>
    <w:rsid w:val="00342AEF"/>
    <w:rsid w:val="00342C59"/>
    <w:rsid w:val="003436A4"/>
    <w:rsid w:val="003625F4"/>
    <w:rsid w:val="00362C86"/>
    <w:rsid w:val="00364CCE"/>
    <w:rsid w:val="00366348"/>
    <w:rsid w:val="00373307"/>
    <w:rsid w:val="00380F5C"/>
    <w:rsid w:val="00386BC0"/>
    <w:rsid w:val="00387A8A"/>
    <w:rsid w:val="00397D94"/>
    <w:rsid w:val="003A3657"/>
    <w:rsid w:val="003A7E3B"/>
    <w:rsid w:val="003B5D89"/>
    <w:rsid w:val="003C6F08"/>
    <w:rsid w:val="003D2E02"/>
    <w:rsid w:val="003D55BA"/>
    <w:rsid w:val="003E3A16"/>
    <w:rsid w:val="003E3C71"/>
    <w:rsid w:val="003E795D"/>
    <w:rsid w:val="003F0C03"/>
    <w:rsid w:val="003F3485"/>
    <w:rsid w:val="003F79EC"/>
    <w:rsid w:val="0040070A"/>
    <w:rsid w:val="00400A28"/>
    <w:rsid w:val="004056D2"/>
    <w:rsid w:val="00412549"/>
    <w:rsid w:val="004269D2"/>
    <w:rsid w:val="00427CE5"/>
    <w:rsid w:val="00430F92"/>
    <w:rsid w:val="00434D39"/>
    <w:rsid w:val="00437B1C"/>
    <w:rsid w:val="00440577"/>
    <w:rsid w:val="00440833"/>
    <w:rsid w:val="00442029"/>
    <w:rsid w:val="004452DB"/>
    <w:rsid w:val="00460C9E"/>
    <w:rsid w:val="00461FC2"/>
    <w:rsid w:val="0046240E"/>
    <w:rsid w:val="00462CE5"/>
    <w:rsid w:val="00475F32"/>
    <w:rsid w:val="00482217"/>
    <w:rsid w:val="00485D8B"/>
    <w:rsid w:val="00491B83"/>
    <w:rsid w:val="00492E98"/>
    <w:rsid w:val="004937A4"/>
    <w:rsid w:val="004A2DC7"/>
    <w:rsid w:val="004A3B7B"/>
    <w:rsid w:val="004A5362"/>
    <w:rsid w:val="004B40F7"/>
    <w:rsid w:val="004B7383"/>
    <w:rsid w:val="004C2A5F"/>
    <w:rsid w:val="004D1401"/>
    <w:rsid w:val="004D3CA0"/>
    <w:rsid w:val="004D5E76"/>
    <w:rsid w:val="004D706C"/>
    <w:rsid w:val="004E2682"/>
    <w:rsid w:val="004E5598"/>
    <w:rsid w:val="004E6444"/>
    <w:rsid w:val="004F35C0"/>
    <w:rsid w:val="00500786"/>
    <w:rsid w:val="00501649"/>
    <w:rsid w:val="00510163"/>
    <w:rsid w:val="00513C87"/>
    <w:rsid w:val="00514718"/>
    <w:rsid w:val="005155C9"/>
    <w:rsid w:val="00516087"/>
    <w:rsid w:val="00516BA7"/>
    <w:rsid w:val="005174AA"/>
    <w:rsid w:val="00524987"/>
    <w:rsid w:val="00524F05"/>
    <w:rsid w:val="005311A2"/>
    <w:rsid w:val="00533BE2"/>
    <w:rsid w:val="00544A47"/>
    <w:rsid w:val="00565C30"/>
    <w:rsid w:val="00565D18"/>
    <w:rsid w:val="0056719B"/>
    <w:rsid w:val="00576490"/>
    <w:rsid w:val="00577D87"/>
    <w:rsid w:val="005867C7"/>
    <w:rsid w:val="00592381"/>
    <w:rsid w:val="00593861"/>
    <w:rsid w:val="005954A8"/>
    <w:rsid w:val="005A3F89"/>
    <w:rsid w:val="005B243E"/>
    <w:rsid w:val="005B48B5"/>
    <w:rsid w:val="005B528B"/>
    <w:rsid w:val="005B656B"/>
    <w:rsid w:val="005C72AF"/>
    <w:rsid w:val="005D472C"/>
    <w:rsid w:val="005E5A76"/>
    <w:rsid w:val="005F35BA"/>
    <w:rsid w:val="00601391"/>
    <w:rsid w:val="00617FA7"/>
    <w:rsid w:val="00627BC0"/>
    <w:rsid w:val="00627CA8"/>
    <w:rsid w:val="0063462A"/>
    <w:rsid w:val="00635671"/>
    <w:rsid w:val="0063630B"/>
    <w:rsid w:val="0064096C"/>
    <w:rsid w:val="006449B7"/>
    <w:rsid w:val="00654331"/>
    <w:rsid w:val="00654A6E"/>
    <w:rsid w:val="00654A85"/>
    <w:rsid w:val="00656ADF"/>
    <w:rsid w:val="006673DD"/>
    <w:rsid w:val="00672E33"/>
    <w:rsid w:val="006743EF"/>
    <w:rsid w:val="00676A0D"/>
    <w:rsid w:val="006770BE"/>
    <w:rsid w:val="0067768B"/>
    <w:rsid w:val="00677DB1"/>
    <w:rsid w:val="006818D0"/>
    <w:rsid w:val="006852CC"/>
    <w:rsid w:val="00691216"/>
    <w:rsid w:val="0069299F"/>
    <w:rsid w:val="006A0671"/>
    <w:rsid w:val="006A1864"/>
    <w:rsid w:val="006A2678"/>
    <w:rsid w:val="006A3BC6"/>
    <w:rsid w:val="006A6203"/>
    <w:rsid w:val="006A6416"/>
    <w:rsid w:val="006A6D2F"/>
    <w:rsid w:val="006B0922"/>
    <w:rsid w:val="006B0B26"/>
    <w:rsid w:val="006B13D3"/>
    <w:rsid w:val="006B1B21"/>
    <w:rsid w:val="006B3487"/>
    <w:rsid w:val="006B3508"/>
    <w:rsid w:val="006B46A4"/>
    <w:rsid w:val="006C0A11"/>
    <w:rsid w:val="006C1254"/>
    <w:rsid w:val="006C2889"/>
    <w:rsid w:val="006D06F3"/>
    <w:rsid w:val="006D2F3D"/>
    <w:rsid w:val="006D4100"/>
    <w:rsid w:val="006D4D61"/>
    <w:rsid w:val="006D72E3"/>
    <w:rsid w:val="006E3556"/>
    <w:rsid w:val="006F0CF8"/>
    <w:rsid w:val="006F130B"/>
    <w:rsid w:val="006F174F"/>
    <w:rsid w:val="00705046"/>
    <w:rsid w:val="00711DCB"/>
    <w:rsid w:val="00712873"/>
    <w:rsid w:val="007253BE"/>
    <w:rsid w:val="0074089B"/>
    <w:rsid w:val="00740D11"/>
    <w:rsid w:val="00743681"/>
    <w:rsid w:val="00744DD0"/>
    <w:rsid w:val="00757144"/>
    <w:rsid w:val="007632DE"/>
    <w:rsid w:val="007640BF"/>
    <w:rsid w:val="00774774"/>
    <w:rsid w:val="00776BFF"/>
    <w:rsid w:val="007862F1"/>
    <w:rsid w:val="007924C5"/>
    <w:rsid w:val="00794321"/>
    <w:rsid w:val="007A16D4"/>
    <w:rsid w:val="007A3C4C"/>
    <w:rsid w:val="007A4064"/>
    <w:rsid w:val="007A7C99"/>
    <w:rsid w:val="007B6AE9"/>
    <w:rsid w:val="007B7C98"/>
    <w:rsid w:val="007C2AB4"/>
    <w:rsid w:val="007C31F1"/>
    <w:rsid w:val="007C33ED"/>
    <w:rsid w:val="007C3762"/>
    <w:rsid w:val="007D2409"/>
    <w:rsid w:val="007D52A8"/>
    <w:rsid w:val="007E3B40"/>
    <w:rsid w:val="007F36A1"/>
    <w:rsid w:val="00801C9F"/>
    <w:rsid w:val="0080454D"/>
    <w:rsid w:val="008052F8"/>
    <w:rsid w:val="00811A72"/>
    <w:rsid w:val="00812903"/>
    <w:rsid w:val="00813998"/>
    <w:rsid w:val="008142B5"/>
    <w:rsid w:val="00815253"/>
    <w:rsid w:val="00816982"/>
    <w:rsid w:val="008215AE"/>
    <w:rsid w:val="00824A3A"/>
    <w:rsid w:val="00832F20"/>
    <w:rsid w:val="00854F16"/>
    <w:rsid w:val="008556C8"/>
    <w:rsid w:val="00872840"/>
    <w:rsid w:val="00874312"/>
    <w:rsid w:val="00882B63"/>
    <w:rsid w:val="00890AB6"/>
    <w:rsid w:val="00893796"/>
    <w:rsid w:val="0089571C"/>
    <w:rsid w:val="00897173"/>
    <w:rsid w:val="008978C8"/>
    <w:rsid w:val="008A56A0"/>
    <w:rsid w:val="008A7823"/>
    <w:rsid w:val="008B0818"/>
    <w:rsid w:val="008B0D7B"/>
    <w:rsid w:val="008B3595"/>
    <w:rsid w:val="008D0CDE"/>
    <w:rsid w:val="008F00D3"/>
    <w:rsid w:val="008F332A"/>
    <w:rsid w:val="008F4257"/>
    <w:rsid w:val="00910B29"/>
    <w:rsid w:val="0091404E"/>
    <w:rsid w:val="0091449B"/>
    <w:rsid w:val="00916621"/>
    <w:rsid w:val="00917526"/>
    <w:rsid w:val="009217BB"/>
    <w:rsid w:val="0092488C"/>
    <w:rsid w:val="009250BF"/>
    <w:rsid w:val="00925AB5"/>
    <w:rsid w:val="009330FF"/>
    <w:rsid w:val="009362B8"/>
    <w:rsid w:val="00936B21"/>
    <w:rsid w:val="00940479"/>
    <w:rsid w:val="00941AE5"/>
    <w:rsid w:val="00943B4E"/>
    <w:rsid w:val="00944222"/>
    <w:rsid w:val="0094468A"/>
    <w:rsid w:val="009463BE"/>
    <w:rsid w:val="00946529"/>
    <w:rsid w:val="0095726D"/>
    <w:rsid w:val="00963889"/>
    <w:rsid w:val="009710D7"/>
    <w:rsid w:val="0097479B"/>
    <w:rsid w:val="00974F86"/>
    <w:rsid w:val="009809C4"/>
    <w:rsid w:val="0098112A"/>
    <w:rsid w:val="00985974"/>
    <w:rsid w:val="00991B6C"/>
    <w:rsid w:val="00994BD8"/>
    <w:rsid w:val="00997136"/>
    <w:rsid w:val="009A174C"/>
    <w:rsid w:val="009A2531"/>
    <w:rsid w:val="009A2BED"/>
    <w:rsid w:val="009C2B5D"/>
    <w:rsid w:val="009D0B65"/>
    <w:rsid w:val="009D0C4F"/>
    <w:rsid w:val="009D3917"/>
    <w:rsid w:val="009E2E9F"/>
    <w:rsid w:val="009E504D"/>
    <w:rsid w:val="009F0509"/>
    <w:rsid w:val="009F7A78"/>
    <w:rsid w:val="00A0023D"/>
    <w:rsid w:val="00A0418D"/>
    <w:rsid w:val="00A04B0A"/>
    <w:rsid w:val="00A0660C"/>
    <w:rsid w:val="00A07879"/>
    <w:rsid w:val="00A114C5"/>
    <w:rsid w:val="00A12428"/>
    <w:rsid w:val="00A13C02"/>
    <w:rsid w:val="00A13F5B"/>
    <w:rsid w:val="00A25EE1"/>
    <w:rsid w:val="00A32FF2"/>
    <w:rsid w:val="00A36499"/>
    <w:rsid w:val="00A420D2"/>
    <w:rsid w:val="00A52B69"/>
    <w:rsid w:val="00A549D6"/>
    <w:rsid w:val="00A55292"/>
    <w:rsid w:val="00A624BC"/>
    <w:rsid w:val="00A62D00"/>
    <w:rsid w:val="00A70F4A"/>
    <w:rsid w:val="00A70FB9"/>
    <w:rsid w:val="00A71385"/>
    <w:rsid w:val="00A76BEA"/>
    <w:rsid w:val="00A7742B"/>
    <w:rsid w:val="00A828C9"/>
    <w:rsid w:val="00A82969"/>
    <w:rsid w:val="00A842CA"/>
    <w:rsid w:val="00A86CD0"/>
    <w:rsid w:val="00A919A4"/>
    <w:rsid w:val="00AA2E2E"/>
    <w:rsid w:val="00AA3732"/>
    <w:rsid w:val="00AA3F4E"/>
    <w:rsid w:val="00AA5E06"/>
    <w:rsid w:val="00AA7AD5"/>
    <w:rsid w:val="00AB5FB1"/>
    <w:rsid w:val="00AB6702"/>
    <w:rsid w:val="00AB6D66"/>
    <w:rsid w:val="00AB7A20"/>
    <w:rsid w:val="00AC03D5"/>
    <w:rsid w:val="00AC7592"/>
    <w:rsid w:val="00AD3687"/>
    <w:rsid w:val="00AD5484"/>
    <w:rsid w:val="00AD6241"/>
    <w:rsid w:val="00AD7A46"/>
    <w:rsid w:val="00B000B6"/>
    <w:rsid w:val="00B026CA"/>
    <w:rsid w:val="00B035BD"/>
    <w:rsid w:val="00B036A0"/>
    <w:rsid w:val="00B123B3"/>
    <w:rsid w:val="00B16990"/>
    <w:rsid w:val="00B2123F"/>
    <w:rsid w:val="00B27F1C"/>
    <w:rsid w:val="00B333DE"/>
    <w:rsid w:val="00B36820"/>
    <w:rsid w:val="00B4164F"/>
    <w:rsid w:val="00B42090"/>
    <w:rsid w:val="00B44387"/>
    <w:rsid w:val="00B4760A"/>
    <w:rsid w:val="00B51177"/>
    <w:rsid w:val="00B515C0"/>
    <w:rsid w:val="00B53D6E"/>
    <w:rsid w:val="00B57975"/>
    <w:rsid w:val="00B70523"/>
    <w:rsid w:val="00B7066F"/>
    <w:rsid w:val="00B82E6F"/>
    <w:rsid w:val="00B87CE9"/>
    <w:rsid w:val="00B9182E"/>
    <w:rsid w:val="00B9268B"/>
    <w:rsid w:val="00BA3333"/>
    <w:rsid w:val="00BA608E"/>
    <w:rsid w:val="00BB1197"/>
    <w:rsid w:val="00BB18B6"/>
    <w:rsid w:val="00BB7EDA"/>
    <w:rsid w:val="00BC69BB"/>
    <w:rsid w:val="00BD4A8B"/>
    <w:rsid w:val="00BD7E35"/>
    <w:rsid w:val="00BE340F"/>
    <w:rsid w:val="00BE3A8E"/>
    <w:rsid w:val="00BE3FF0"/>
    <w:rsid w:val="00BF445E"/>
    <w:rsid w:val="00BF66E2"/>
    <w:rsid w:val="00C023DA"/>
    <w:rsid w:val="00C048D2"/>
    <w:rsid w:val="00C05A42"/>
    <w:rsid w:val="00C064F1"/>
    <w:rsid w:val="00C10A57"/>
    <w:rsid w:val="00C17A72"/>
    <w:rsid w:val="00C22705"/>
    <w:rsid w:val="00C26092"/>
    <w:rsid w:val="00C267B5"/>
    <w:rsid w:val="00C301C7"/>
    <w:rsid w:val="00C35E9C"/>
    <w:rsid w:val="00C36C7C"/>
    <w:rsid w:val="00C40265"/>
    <w:rsid w:val="00C437B0"/>
    <w:rsid w:val="00C50AAA"/>
    <w:rsid w:val="00C523F0"/>
    <w:rsid w:val="00C62E83"/>
    <w:rsid w:val="00C648E2"/>
    <w:rsid w:val="00C65078"/>
    <w:rsid w:val="00C701FE"/>
    <w:rsid w:val="00C807B2"/>
    <w:rsid w:val="00C80EDE"/>
    <w:rsid w:val="00C84302"/>
    <w:rsid w:val="00C859FA"/>
    <w:rsid w:val="00C934A8"/>
    <w:rsid w:val="00C93D6C"/>
    <w:rsid w:val="00C95BD6"/>
    <w:rsid w:val="00CA6B43"/>
    <w:rsid w:val="00CB2CEC"/>
    <w:rsid w:val="00CB397F"/>
    <w:rsid w:val="00CB7AE0"/>
    <w:rsid w:val="00CC09CF"/>
    <w:rsid w:val="00CC4475"/>
    <w:rsid w:val="00CC68BD"/>
    <w:rsid w:val="00CC7B9B"/>
    <w:rsid w:val="00CD0C85"/>
    <w:rsid w:val="00CD64AD"/>
    <w:rsid w:val="00CE23E4"/>
    <w:rsid w:val="00CE773F"/>
    <w:rsid w:val="00CF2352"/>
    <w:rsid w:val="00D00E18"/>
    <w:rsid w:val="00D03BD0"/>
    <w:rsid w:val="00D04567"/>
    <w:rsid w:val="00D07A9A"/>
    <w:rsid w:val="00D14A67"/>
    <w:rsid w:val="00D15FB1"/>
    <w:rsid w:val="00D27179"/>
    <w:rsid w:val="00D363CE"/>
    <w:rsid w:val="00D43FD0"/>
    <w:rsid w:val="00D509FA"/>
    <w:rsid w:val="00D53CA2"/>
    <w:rsid w:val="00D704E0"/>
    <w:rsid w:val="00D7371C"/>
    <w:rsid w:val="00D808B4"/>
    <w:rsid w:val="00D849A4"/>
    <w:rsid w:val="00D85383"/>
    <w:rsid w:val="00D92ADC"/>
    <w:rsid w:val="00DA71D5"/>
    <w:rsid w:val="00DB276D"/>
    <w:rsid w:val="00DB613D"/>
    <w:rsid w:val="00DD018B"/>
    <w:rsid w:val="00DD0DAF"/>
    <w:rsid w:val="00DD1CE1"/>
    <w:rsid w:val="00DD4499"/>
    <w:rsid w:val="00DD5510"/>
    <w:rsid w:val="00DE4EE9"/>
    <w:rsid w:val="00DF5D76"/>
    <w:rsid w:val="00DF6706"/>
    <w:rsid w:val="00DF6C5B"/>
    <w:rsid w:val="00E010F2"/>
    <w:rsid w:val="00E051F1"/>
    <w:rsid w:val="00E0590E"/>
    <w:rsid w:val="00E12C76"/>
    <w:rsid w:val="00E232F6"/>
    <w:rsid w:val="00E3116F"/>
    <w:rsid w:val="00E345D9"/>
    <w:rsid w:val="00E416D1"/>
    <w:rsid w:val="00E454FE"/>
    <w:rsid w:val="00E45B5E"/>
    <w:rsid w:val="00E548A0"/>
    <w:rsid w:val="00E54D4C"/>
    <w:rsid w:val="00E60BE6"/>
    <w:rsid w:val="00E60C2F"/>
    <w:rsid w:val="00E650A8"/>
    <w:rsid w:val="00E700ED"/>
    <w:rsid w:val="00E77817"/>
    <w:rsid w:val="00E8347F"/>
    <w:rsid w:val="00E83D55"/>
    <w:rsid w:val="00E8468C"/>
    <w:rsid w:val="00E8565B"/>
    <w:rsid w:val="00E8739F"/>
    <w:rsid w:val="00E90C95"/>
    <w:rsid w:val="00E9622D"/>
    <w:rsid w:val="00EA529D"/>
    <w:rsid w:val="00EB01DD"/>
    <w:rsid w:val="00EB3358"/>
    <w:rsid w:val="00ED2CA0"/>
    <w:rsid w:val="00ED5355"/>
    <w:rsid w:val="00EE5CB5"/>
    <w:rsid w:val="00EF5265"/>
    <w:rsid w:val="00EF678A"/>
    <w:rsid w:val="00EF6BEA"/>
    <w:rsid w:val="00F032F3"/>
    <w:rsid w:val="00F078D7"/>
    <w:rsid w:val="00F10FA5"/>
    <w:rsid w:val="00F12272"/>
    <w:rsid w:val="00F16B08"/>
    <w:rsid w:val="00F211F7"/>
    <w:rsid w:val="00F233E2"/>
    <w:rsid w:val="00F3247A"/>
    <w:rsid w:val="00F32C5B"/>
    <w:rsid w:val="00F3692C"/>
    <w:rsid w:val="00F46030"/>
    <w:rsid w:val="00F51396"/>
    <w:rsid w:val="00F52F9F"/>
    <w:rsid w:val="00F80039"/>
    <w:rsid w:val="00F827E2"/>
    <w:rsid w:val="00F835B9"/>
    <w:rsid w:val="00F85DF7"/>
    <w:rsid w:val="00F92F5C"/>
    <w:rsid w:val="00F9604E"/>
    <w:rsid w:val="00F96D75"/>
    <w:rsid w:val="00F97B46"/>
    <w:rsid w:val="00FA0AD7"/>
    <w:rsid w:val="00FA3BF1"/>
    <w:rsid w:val="00FB1DEB"/>
    <w:rsid w:val="00FD1F34"/>
    <w:rsid w:val="00FD28CD"/>
    <w:rsid w:val="00FD59F5"/>
    <w:rsid w:val="00FD605E"/>
    <w:rsid w:val="00FD6EA5"/>
    <w:rsid w:val="00FD7A67"/>
    <w:rsid w:val="00FE6445"/>
    <w:rsid w:val="00FF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D8113"/>
  <w15:chartTrackingRefBased/>
  <w15:docId w15:val="{F600B52E-DEF0-40B1-87A4-4F46C974F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130B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3307"/>
    <w:pPr>
      <w:keepNext/>
      <w:keepLines/>
      <w:spacing w:before="240" w:after="0"/>
      <w:outlineLvl w:val="0"/>
    </w:pPr>
    <w:rPr>
      <w:rFonts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3307"/>
    <w:pPr>
      <w:keepNext/>
      <w:keepLines/>
      <w:spacing w:before="40" w:after="0"/>
      <w:outlineLvl w:val="1"/>
    </w:pPr>
    <w:rPr>
      <w:rFonts w:eastAsiaTheme="majorEastAsia" w:cstheme="majorBidi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73307"/>
    <w:pPr>
      <w:keepNext/>
      <w:keepLines/>
      <w:spacing w:before="40" w:after="0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3307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130B"/>
    <w:pPr>
      <w:keepNext/>
      <w:keepLines/>
      <w:spacing w:before="40" w:after="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130B"/>
    <w:pPr>
      <w:keepNext/>
      <w:keepLines/>
      <w:spacing w:before="40" w:after="0"/>
      <w:outlineLvl w:val="5"/>
    </w:pPr>
    <w:rPr>
      <w:rFonts w:eastAsiaTheme="majorEastAsia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130B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130B"/>
    <w:pPr>
      <w:keepNext/>
      <w:keepLines/>
      <w:spacing w:before="40" w:after="0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130B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3307"/>
    <w:rPr>
      <w:rFonts w:ascii="Arial" w:eastAsiaTheme="majorEastAsia" w:hAnsi="Arial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73307"/>
    <w:rPr>
      <w:rFonts w:ascii="Arial" w:eastAsiaTheme="majorEastAsia" w:hAnsi="Arial" w:cstheme="majorBidi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73307"/>
    <w:rPr>
      <w:rFonts w:ascii="Arial" w:eastAsiaTheme="majorEastAsia" w:hAnsi="Arial" w:cstheme="majorBidi"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3307"/>
    <w:rPr>
      <w:rFonts w:ascii="Arial" w:eastAsiaTheme="majorEastAsia" w:hAnsi="Arial" w:cstheme="majorBidi"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130B"/>
    <w:rPr>
      <w:rFonts w:ascii="Arial" w:eastAsiaTheme="majorEastAsia" w:hAnsi="Arial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130B"/>
    <w:rPr>
      <w:rFonts w:ascii="Arial" w:eastAsiaTheme="majorEastAsia" w:hAnsi="Arial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130B"/>
    <w:rPr>
      <w:rFonts w:ascii="Arial" w:eastAsiaTheme="majorEastAsia" w:hAnsi="Arial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130B"/>
    <w:rPr>
      <w:rFonts w:ascii="Arial" w:eastAsiaTheme="majorEastAsia" w:hAnsi="Arial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130B"/>
    <w:rPr>
      <w:rFonts w:ascii="Arial" w:eastAsiaTheme="majorEastAsia" w:hAnsi="Arial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6F130B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130B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3307"/>
    <w:pPr>
      <w:numPr>
        <w:ilvl w:val="1"/>
      </w:numPr>
    </w:pPr>
    <w:rPr>
      <w:rFonts w:eastAsiaTheme="minorEastAsia"/>
      <w:color w:val="000000" w:themeColor="tex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73307"/>
    <w:rPr>
      <w:rFonts w:ascii="Arial" w:eastAsiaTheme="minorEastAsia" w:hAnsi="Arial"/>
      <w:color w:val="000000" w:themeColor="text1"/>
      <w:spacing w:val="15"/>
    </w:rPr>
  </w:style>
  <w:style w:type="table" w:styleId="TableGrid">
    <w:name w:val="Table Grid"/>
    <w:basedOn w:val="TableNormal"/>
    <w:uiPriority w:val="39"/>
    <w:rsid w:val="006F130B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F130B"/>
    <w:pPr>
      <w:outlineLvl w:val="9"/>
    </w:pPr>
  </w:style>
  <w:style w:type="table" w:styleId="TableGridLight">
    <w:name w:val="Grid Table Light"/>
    <w:basedOn w:val="TableNormal"/>
    <w:uiPriority w:val="40"/>
    <w:rsid w:val="006F130B"/>
    <w:pPr>
      <w:spacing w:after="0" w:line="240" w:lineRule="auto"/>
    </w:pPr>
    <w:rPr>
      <w:rFonts w:ascii="Arial" w:hAnsi="Aria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Spacing">
    <w:name w:val="No Spacing"/>
    <w:uiPriority w:val="1"/>
    <w:qFormat/>
    <w:rsid w:val="00373307"/>
    <w:pPr>
      <w:spacing w:after="0" w:line="240" w:lineRule="auto"/>
    </w:pPr>
    <w:rPr>
      <w:rFonts w:ascii="Arial" w:hAnsi="Arial"/>
    </w:rPr>
  </w:style>
  <w:style w:type="character" w:styleId="SubtleEmphasis">
    <w:name w:val="Subtle Emphasis"/>
    <w:basedOn w:val="DefaultParagraphFont"/>
    <w:uiPriority w:val="19"/>
    <w:qFormat/>
    <w:rsid w:val="00373307"/>
    <w:rPr>
      <w:i/>
      <w:iCs/>
      <w:color w:val="000000" w:themeColor="text1"/>
    </w:rPr>
  </w:style>
  <w:style w:type="character" w:styleId="IntenseEmphasis">
    <w:name w:val="Intense Emphasis"/>
    <w:basedOn w:val="DefaultParagraphFont"/>
    <w:uiPriority w:val="21"/>
    <w:qFormat/>
    <w:rsid w:val="00373307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330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3307"/>
    <w:rPr>
      <w:rFonts w:ascii="Arial" w:hAnsi="Arial"/>
      <w:i/>
      <w:iCs/>
      <w:color w:val="000000" w:themeColor="text1"/>
    </w:rPr>
  </w:style>
  <w:style w:type="character" w:styleId="SubtleReference">
    <w:name w:val="Subtle Reference"/>
    <w:basedOn w:val="DefaultParagraphFont"/>
    <w:uiPriority w:val="31"/>
    <w:qFormat/>
    <w:rsid w:val="00373307"/>
    <w:rPr>
      <w:smallCaps/>
      <w:color w:val="000000" w:themeColor="text1"/>
    </w:rPr>
  </w:style>
  <w:style w:type="character" w:styleId="IntenseReference">
    <w:name w:val="Intense Reference"/>
    <w:basedOn w:val="DefaultParagraphFont"/>
    <w:uiPriority w:val="32"/>
    <w:qFormat/>
    <w:rsid w:val="00373307"/>
    <w:rPr>
      <w:b/>
      <w:bCs/>
      <w:smallCaps/>
      <w:color w:val="000000" w:themeColor="text1"/>
      <w:spacing w:val="5"/>
    </w:rPr>
  </w:style>
  <w:style w:type="character" w:styleId="BookTitle">
    <w:name w:val="Book Title"/>
    <w:basedOn w:val="DefaultParagraphFont"/>
    <w:uiPriority w:val="33"/>
    <w:qFormat/>
    <w:rsid w:val="00373307"/>
    <w:rPr>
      <w:b/>
      <w:bCs/>
      <w:i/>
      <w:iCs/>
      <w:color w:val="000000" w:themeColor="text1"/>
      <w:spacing w:val="5"/>
    </w:rPr>
  </w:style>
  <w:style w:type="paragraph" w:styleId="ListParagraph">
    <w:name w:val="List Paragraph"/>
    <w:basedOn w:val="Normal"/>
    <w:uiPriority w:val="34"/>
    <w:qFormat/>
    <w:rsid w:val="00373307"/>
    <w:pPr>
      <w:ind w:left="720"/>
      <w:contextualSpacing/>
    </w:pPr>
    <w:rPr>
      <w:color w:val="000000" w:themeColor="text1"/>
    </w:rPr>
  </w:style>
  <w:style w:type="character" w:styleId="Strong">
    <w:name w:val="Strong"/>
    <w:basedOn w:val="DefaultParagraphFont"/>
    <w:uiPriority w:val="22"/>
    <w:qFormat/>
    <w:rsid w:val="007C31F1"/>
    <w:rPr>
      <w:b/>
      <w:bCs/>
    </w:rPr>
  </w:style>
  <w:style w:type="paragraph" w:customStyle="1" w:styleId="Default">
    <w:name w:val="Default"/>
    <w:rsid w:val="004269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4089B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F827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27E2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F827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27E2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23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2.xml"/><Relationship Id="rId18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microsoft.com/office/2014/relationships/chartEx" Target="charts/chartEx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3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B076146\Downloads\Scatter%20Diagrams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B076146\Downloads\Scatter%20Diagrams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Ex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https://tsx-my.sharepoint.com/personal/samuel_jones_tatasteeleurope_com/Documents/Pareto%20Chart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Relationship</a:t>
            </a:r>
            <a:r>
              <a:rPr lang="en-GB" baseline="0"/>
              <a:t> between Machines and Defects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Sheet1!$B$8:$B$9</c:f>
              <c:strCache>
                <c:ptCount val="2"/>
                <c:pt idx="0">
                  <c:v>A</c:v>
                </c:pt>
                <c:pt idx="1">
                  <c:v>B</c:v>
                </c:pt>
              </c:strCache>
            </c:strRef>
          </c:cat>
          <c:val>
            <c:numRef>
              <c:f>Sheet1!$C$8:$C$9</c:f>
              <c:numCache>
                <c:formatCode>General</c:formatCode>
                <c:ptCount val="2"/>
                <c:pt idx="0">
                  <c:v>121</c:v>
                </c:pt>
                <c:pt idx="1">
                  <c:v>76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607-4D8E-924E-25D586E72796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384364120"/>
        <c:axId val="288317472"/>
      </c:barChart>
      <c:catAx>
        <c:axId val="384364120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Machines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88317472"/>
        <c:crosses val="autoZero"/>
        <c:auto val="1"/>
        <c:lblAlgn val="ctr"/>
        <c:lblOffset val="100"/>
        <c:noMultiLvlLbl val="0"/>
      </c:catAx>
      <c:valAx>
        <c:axId val="2883174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No.</a:t>
                </a:r>
                <a:r>
                  <a:rPr lang="en-US" baseline="0"/>
                  <a:t> of Defects</a:t>
                </a:r>
                <a:r>
                  <a:rPr lang="en-US"/>
                  <a:t> 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843641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Relationship between Workers and Defects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AD12-4B7F-81BC-BCFA2E44555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AD12-4B7F-81BC-BCFA2E44555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AD12-4B7F-81BC-BCFA2E44555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AD12-4B7F-81BC-BCFA2E445551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Sheet1!$B$2:$B$5</c:f>
              <c:strCache>
                <c:ptCount val="4"/>
                <c:pt idx="0">
                  <c:v>A</c:v>
                </c:pt>
                <c:pt idx="1">
                  <c:v>B</c:v>
                </c:pt>
                <c:pt idx="2">
                  <c:v>C</c:v>
                </c:pt>
                <c:pt idx="3">
                  <c:v>D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48</c:v>
                </c:pt>
                <c:pt idx="1">
                  <c:v>73</c:v>
                </c:pt>
                <c:pt idx="2">
                  <c:v>33</c:v>
                </c:pt>
                <c:pt idx="3">
                  <c:v>43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AD12-4B7F-81BC-BCFA2E445551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Ex1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'[Pareto Chart.xlsx]Sheet1'!$A$4:$A$8</cx:f>
        <cx:lvl ptCount="5">
          <cx:pt idx="0">Surface finish </cx:pt>
          <cx:pt idx="1">Defective finishing</cx:pt>
          <cx:pt idx="2">Blow Hole</cx:pt>
          <cx:pt idx="3">Improper Shape</cx:pt>
          <cx:pt idx="4">Others</cx:pt>
        </cx:lvl>
      </cx:strDim>
      <cx:numDim type="val">
        <cx:f>'[Pareto Chart.xlsx]Sheet1'!$B$4:$B$8</cx:f>
        <cx:lvl ptCount="5" formatCode="General">
          <cx:pt idx="0">124</cx:pt>
          <cx:pt idx="1">6</cx:pt>
          <cx:pt idx="2">43</cx:pt>
          <cx:pt idx="3">20</cx:pt>
          <cx:pt idx="4">4</cx:pt>
        </cx:lvl>
      </cx:numDim>
    </cx:data>
  </cx:chartData>
  <cx:chart>
    <cx:title pos="t" align="ctr" overlay="0">
      <cx:tx>
        <cx:txData>
          <cx:v>Process Defect Data</cx:v>
        </cx:txData>
      </cx:tx>
      <cx:txPr>
        <a:bodyPr spcFirstLastPara="1" vertOverflow="ellipsis" horzOverflow="overflow" wrap="square" lIns="0" tIns="0" rIns="0" bIns="0" anchor="ctr" anchorCtr="1"/>
        <a:lstStyle/>
        <a:p>
          <a:pPr algn="ctr" rtl="0">
            <a:defRPr/>
          </a:pPr>
          <a:r>
            <a:rPr lang="en-US" sz="1400" b="0" i="0" u="none" strike="noStrike" baseline="0">
              <a:solidFill>
                <a:sysClr val="windowText" lastClr="000000">
                  <a:lumMod val="65000"/>
                  <a:lumOff val="35000"/>
                </a:sysClr>
              </a:solidFill>
              <a:latin typeface="Calibri" panose="020F0502020204030204"/>
            </a:rPr>
            <a:t>Process Defect Data</a:t>
          </a:r>
        </a:p>
      </cx:txPr>
    </cx:title>
    <cx:plotArea>
      <cx:plotAreaRegion>
        <cx:series layoutId="clusteredColumn" uniqueId="{3EFC0B0B-6FAE-47F7-BC6B-31ADAE1AE8CC}">
          <cx:dataLabels>
            <cx:visibility seriesName="0" categoryName="0" value="1"/>
          </cx:dataLabels>
          <cx:dataId val="0"/>
          <cx:layoutPr>
            <cx:aggregation/>
          </cx:layoutPr>
          <cx:axisId val="1"/>
        </cx:series>
        <cx:series layoutId="paretoLine" ownerIdx="0" uniqueId="{AF95042A-1397-43B2-9726-15409B889494}">
          <cx:axisId val="2"/>
        </cx:series>
      </cx:plotAreaRegion>
      <cx:axis id="0">
        <cx:catScaling gapWidth="0"/>
        <cx:title>
          <cx:tx>
            <cx:txData>
              <cx:v>Type of Defect</cx:v>
            </cx:txData>
          </cx:tx>
          <cx:txPr>
            <a:bodyPr spcFirstLastPara="1" vertOverflow="ellipsis" horzOverflow="overflow" wrap="square" lIns="0" tIns="0" rIns="0" bIns="0" anchor="ctr" anchorCtr="1"/>
            <a:lstStyle/>
            <a:p>
              <a:pPr algn="ctr" rtl="0">
                <a:defRPr/>
              </a:pPr>
              <a:r>
                <a:rPr lang="en-US" sz="900" b="0" i="0" u="none" strike="noStrike" baseline="0">
                  <a:solidFill>
                    <a:sysClr val="windowText" lastClr="000000">
                      <a:lumMod val="65000"/>
                      <a:lumOff val="35000"/>
                    </a:sysClr>
                  </a:solidFill>
                  <a:latin typeface="Calibri" panose="020F0502020204030204"/>
                </a:rPr>
                <a:t>Type of Defect</a:t>
              </a:r>
            </a:p>
          </cx:txPr>
        </cx:title>
        <cx:tickLabels/>
      </cx:axis>
      <cx:axis id="1">
        <cx:valScaling/>
        <cx:title>
          <cx:tx>
            <cx:txData>
              <cx:v>No. of Defects</cx:v>
            </cx:txData>
          </cx:tx>
          <cx:txPr>
            <a:bodyPr spcFirstLastPara="1" vertOverflow="ellipsis" horzOverflow="overflow" wrap="square" lIns="0" tIns="0" rIns="0" bIns="0" anchor="ctr" anchorCtr="1"/>
            <a:lstStyle/>
            <a:p>
              <a:pPr algn="ctr" rtl="0">
                <a:defRPr/>
              </a:pPr>
              <a:r>
                <a:rPr lang="en-US" sz="900" b="0" i="0" u="none" strike="noStrike" baseline="0">
                  <a:solidFill>
                    <a:sysClr val="windowText" lastClr="000000">
                      <a:lumMod val="65000"/>
                      <a:lumOff val="35000"/>
                    </a:sysClr>
                  </a:solidFill>
                  <a:latin typeface="Calibri" panose="020F0502020204030204"/>
                </a:rPr>
                <a:t>No. of Defects</a:t>
              </a:r>
            </a:p>
          </cx:txPr>
        </cx:title>
        <cx:majorGridlines/>
        <cx:tickLabels/>
      </cx:axis>
      <cx:axis id="2">
        <cx:valScaling max="1" min="0"/>
        <cx:title>
          <cx:tx>
            <cx:txData>
              <cx:v>Percentage(%)</cx:v>
            </cx:txData>
          </cx:tx>
          <cx:txPr>
            <a:bodyPr spcFirstLastPara="1" vertOverflow="ellipsis" horzOverflow="overflow" wrap="square" lIns="0" tIns="0" rIns="0" bIns="0" anchor="ctr" anchorCtr="1"/>
            <a:lstStyle/>
            <a:p>
              <a:pPr algn="ctr" rtl="0">
                <a:defRPr/>
              </a:pPr>
              <a:r>
                <a:rPr lang="en-US" sz="900" b="0" i="0" u="none" strike="noStrike" baseline="0">
                  <a:solidFill>
                    <a:sysClr val="windowText" lastClr="000000">
                      <a:lumMod val="65000"/>
                      <a:lumOff val="35000"/>
                    </a:sysClr>
                  </a:solidFill>
                  <a:latin typeface="Calibri" panose="020F0502020204030204"/>
                </a:rPr>
                <a:t>Percentage(%)</a:t>
              </a:r>
            </a:p>
          </cx:txPr>
        </cx:title>
        <cx:units unit="percentage"/>
        <cx:tickLabels/>
      </cx:axis>
    </cx:plotArea>
  </cx:chart>
</cx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6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/>
  </cs:chartArea>
  <cs:data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seriesAxis>
  <cs:seriesLine>
    <cs:lnRef idx="0"/>
    <cs:fillRef idx="0"/>
    <cs:effectRef idx="0"/>
    <cs:fontRef idx="minor">
      <a:schemeClr val="tx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/>
  </cs:valueAxis>
  <cs:wall>
    <cs:lnRef idx="0"/>
    <cs:fillRef idx="0"/>
    <cs:effectRef idx="0"/>
    <cs:fontRef idx="minor">
      <a:schemeClr val="tx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EC612019BF44FABADA370B839893E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CE8ED-2F50-4C1C-A7A9-477E8BB63DD3}"/>
      </w:docPartPr>
      <w:docPartBody>
        <w:p w:rsidR="00000000" w:rsidRDefault="00465DBD" w:rsidP="00465DBD">
          <w:pPr>
            <w:pStyle w:val="1EC612019BF44FABADA370B839893E2E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27"/>
              <w:szCs w:val="27"/>
            </w:rPr>
            <w:t>[Document title]</w:t>
          </w:r>
        </w:p>
      </w:docPartBody>
    </w:docPart>
    <w:docPart>
      <w:docPartPr>
        <w:name w:val="FAB2432EFE754F3995B0CE0B48805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CBD56E-0D51-44D6-96BE-1B4EEC1D350B}"/>
      </w:docPartPr>
      <w:docPartBody>
        <w:p w:rsidR="00000000" w:rsidRDefault="00465DBD" w:rsidP="00465DBD">
          <w:pPr>
            <w:pStyle w:val="FAB2432EFE754F3995B0CE0B488051B8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27"/>
              <w:szCs w:val="27"/>
            </w:rPr>
            <w:t>[Date]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DBD"/>
    <w:rsid w:val="0046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EC612019BF44FABADA370B839893E2E">
    <w:name w:val="1EC612019BF44FABADA370B839893E2E"/>
    <w:rsid w:val="00465DBD"/>
  </w:style>
  <w:style w:type="paragraph" w:customStyle="1" w:styleId="FAB2432EFE754F3995B0CE0B488051B8">
    <w:name w:val="FAB2432EFE754F3995B0CE0B488051B8"/>
    <w:rsid w:val="00465D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1814868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7A89D56-8CF0-4801-96F3-7DB913848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96A3C453</Template>
  <TotalTime>0</TotalTime>
  <Pages>15</Pages>
  <Words>2415</Words>
  <Characters>13768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Samuel Jones</dc:title>
  <dc:subject/>
  <dc:creator>Jones, Samuel</dc:creator>
  <cp:keywords/>
  <dc:description/>
  <cp:lastModifiedBy>Jones, Samuel</cp:lastModifiedBy>
  <cp:revision>3</cp:revision>
  <dcterms:created xsi:type="dcterms:W3CDTF">2019-04-22T07:08:00Z</dcterms:created>
  <dcterms:modified xsi:type="dcterms:W3CDTF">2019-04-22T07:18:00Z</dcterms:modified>
</cp:coreProperties>
</file>