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D8B7B" w14:textId="77777777" w:rsidR="00F02CF9" w:rsidRDefault="00F02CF9" w:rsidP="00F02CF9">
      <w:pPr>
        <w:pStyle w:val="Header"/>
        <w:tabs>
          <w:tab w:val="clear" w:pos="4153"/>
          <w:tab w:val="clear" w:pos="8306"/>
        </w:tabs>
      </w:pPr>
    </w:p>
    <w:p w14:paraId="66DCAF9E" w14:textId="77777777" w:rsidR="005914C9" w:rsidRDefault="005914C9" w:rsidP="00F02CF9">
      <w:pPr>
        <w:pStyle w:val="Header"/>
        <w:tabs>
          <w:tab w:val="clear" w:pos="4153"/>
          <w:tab w:val="clear" w:pos="8306"/>
        </w:tabs>
      </w:pPr>
    </w:p>
    <w:p w14:paraId="3B4A3A9B" w14:textId="77777777" w:rsidR="005914C9" w:rsidRDefault="005914C9" w:rsidP="00F02CF9">
      <w:pPr>
        <w:pStyle w:val="Header"/>
        <w:tabs>
          <w:tab w:val="clear" w:pos="4153"/>
          <w:tab w:val="clear" w:pos="8306"/>
        </w:tabs>
      </w:pPr>
    </w:p>
    <w:p w14:paraId="29B72FF7" w14:textId="77777777" w:rsidR="005914C9" w:rsidRDefault="005914C9" w:rsidP="00F02CF9">
      <w:pPr>
        <w:pStyle w:val="Header"/>
        <w:tabs>
          <w:tab w:val="clear" w:pos="4153"/>
          <w:tab w:val="clear" w:pos="8306"/>
        </w:tabs>
      </w:pPr>
    </w:p>
    <w:p w14:paraId="73B7E088" w14:textId="77777777" w:rsidR="00EF380C" w:rsidRPr="00EF380C" w:rsidRDefault="00AF1DBA" w:rsidP="00EF380C">
      <w:pPr>
        <w:rPr>
          <w:rFonts w:ascii="Arial" w:hAnsi="Arial"/>
          <w:noProof/>
          <w:sz w:val="22"/>
        </w:rPr>
      </w:pPr>
      <w:r>
        <w:rPr>
          <w:rFonts w:ascii="Arial" w:hAnsi="Arial"/>
          <w:noProof/>
          <w:sz w:val="22"/>
        </w:rPr>
        <w:drawing>
          <wp:inline distT="0" distB="0" distL="0" distR="0" wp14:anchorId="50F22270" wp14:editId="7420013F">
            <wp:extent cx="3174023" cy="12668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74023" cy="1266825"/>
                    </a:xfrm>
                    <a:prstGeom prst="rect">
                      <a:avLst/>
                    </a:prstGeom>
                    <a:noFill/>
                  </pic:spPr>
                </pic:pic>
              </a:graphicData>
            </a:graphic>
          </wp:inline>
        </w:drawing>
      </w:r>
    </w:p>
    <w:p w14:paraId="702DBE62" w14:textId="77777777" w:rsidR="00EF380C" w:rsidRPr="00EF380C" w:rsidRDefault="00EF380C" w:rsidP="00EF380C">
      <w:pPr>
        <w:jc w:val="center"/>
        <w:rPr>
          <w:rFonts w:ascii="Arial" w:hAnsi="Arial" w:cs="Arial"/>
          <w:b/>
          <w:noProof/>
          <w:sz w:val="22"/>
        </w:rPr>
      </w:pPr>
    </w:p>
    <w:p w14:paraId="25EDB4E8" w14:textId="77777777" w:rsidR="00EF380C" w:rsidRPr="00EF380C" w:rsidRDefault="00EF380C" w:rsidP="00EF380C">
      <w:pPr>
        <w:jc w:val="center"/>
        <w:rPr>
          <w:rFonts w:ascii="Arial" w:hAnsi="Arial" w:cs="Arial"/>
          <w:b/>
          <w:noProof/>
          <w:sz w:val="22"/>
        </w:rPr>
      </w:pPr>
    </w:p>
    <w:p w14:paraId="2B41F323" w14:textId="77777777" w:rsidR="00EF380C" w:rsidRPr="00EF380C" w:rsidRDefault="00EF380C" w:rsidP="00EF380C">
      <w:pPr>
        <w:jc w:val="center"/>
        <w:rPr>
          <w:rFonts w:ascii="Arial" w:hAnsi="Arial" w:cs="Arial"/>
          <w:b/>
          <w:noProof/>
          <w:sz w:val="22"/>
        </w:rPr>
      </w:pPr>
    </w:p>
    <w:p w14:paraId="1C194ACD" w14:textId="77777777" w:rsidR="00EF380C" w:rsidRPr="00EF380C" w:rsidRDefault="00EF380C" w:rsidP="00EF380C">
      <w:pPr>
        <w:jc w:val="center"/>
        <w:rPr>
          <w:rFonts w:ascii="Arial" w:hAnsi="Arial" w:cs="Arial"/>
          <w:b/>
          <w:noProof/>
          <w:sz w:val="22"/>
        </w:rPr>
      </w:pPr>
    </w:p>
    <w:p w14:paraId="11576016" w14:textId="77777777" w:rsidR="00EF380C" w:rsidRPr="00EF380C" w:rsidRDefault="00EF380C" w:rsidP="00EF380C">
      <w:pPr>
        <w:jc w:val="center"/>
        <w:rPr>
          <w:rFonts w:ascii="Arial" w:hAnsi="Arial" w:cs="Arial"/>
          <w:b/>
          <w:noProof/>
          <w:sz w:val="22"/>
        </w:rPr>
      </w:pPr>
    </w:p>
    <w:p w14:paraId="600DD5A7" w14:textId="77777777" w:rsidR="00EF380C" w:rsidRPr="00EF380C" w:rsidRDefault="00EF380C" w:rsidP="00EF380C">
      <w:pPr>
        <w:ind w:right="-957"/>
        <w:rPr>
          <w:rFonts w:ascii="Arial" w:hAnsi="Arial" w:cs="Arial"/>
          <w:b/>
          <w:noProof/>
          <w:sz w:val="22"/>
        </w:rPr>
      </w:pPr>
    </w:p>
    <w:p w14:paraId="0DCA4136" w14:textId="77777777" w:rsidR="00EF380C" w:rsidRPr="00EF380C" w:rsidRDefault="00F552C7" w:rsidP="00EF380C">
      <w:pPr>
        <w:ind w:right="-957"/>
        <w:rPr>
          <w:rFonts w:ascii="Arial" w:hAnsi="Arial" w:cs="Arial"/>
          <w:b/>
          <w:sz w:val="48"/>
          <w:lang w:val="en-US"/>
        </w:rPr>
      </w:pPr>
      <w:r>
        <w:rPr>
          <w:rFonts w:ascii="Arial" w:hAnsi="Arial" w:cs="Arial"/>
          <w:b/>
          <w:sz w:val="48"/>
          <w:lang w:val="en-US"/>
        </w:rPr>
        <w:t>ASSESSMENT</w:t>
      </w:r>
      <w:r w:rsidR="00EF380C" w:rsidRPr="00EF380C">
        <w:rPr>
          <w:rFonts w:ascii="Arial" w:hAnsi="Arial" w:cs="Arial"/>
          <w:b/>
          <w:sz w:val="48"/>
          <w:lang w:val="en-US"/>
        </w:rPr>
        <w:t xml:space="preserve"> HANDBOOK</w:t>
      </w:r>
    </w:p>
    <w:p w14:paraId="23346A6B" w14:textId="77777777" w:rsidR="00EF380C" w:rsidRPr="00EF380C" w:rsidRDefault="00EF380C" w:rsidP="00EF380C">
      <w:pPr>
        <w:ind w:right="-957"/>
        <w:rPr>
          <w:rFonts w:ascii="Arial" w:hAnsi="Arial" w:cs="Arial"/>
          <w:b/>
          <w:sz w:val="48"/>
        </w:rPr>
      </w:pPr>
    </w:p>
    <w:p w14:paraId="2CE34E62" w14:textId="77777777" w:rsidR="00EF380C" w:rsidRPr="00EF380C" w:rsidRDefault="00EF380C" w:rsidP="00EF380C">
      <w:pPr>
        <w:ind w:right="-957"/>
        <w:rPr>
          <w:rFonts w:ascii="Arial" w:hAnsi="Arial" w:cs="Arial"/>
          <w:b/>
          <w:sz w:val="48"/>
        </w:rPr>
      </w:pPr>
    </w:p>
    <w:p w14:paraId="2742D254" w14:textId="77777777" w:rsidR="00EF380C" w:rsidRDefault="00B675CE" w:rsidP="00EF380C">
      <w:pPr>
        <w:ind w:right="-957"/>
        <w:rPr>
          <w:rFonts w:ascii="Arial" w:hAnsi="Arial" w:cs="Arial"/>
          <w:b/>
          <w:sz w:val="48"/>
        </w:rPr>
      </w:pPr>
      <w:r>
        <w:rPr>
          <w:rFonts w:ascii="Arial" w:hAnsi="Arial" w:cs="Arial"/>
          <w:b/>
          <w:sz w:val="48"/>
        </w:rPr>
        <w:t>BMSP400</w:t>
      </w:r>
      <w:r w:rsidR="00D56977">
        <w:rPr>
          <w:rFonts w:ascii="Arial" w:hAnsi="Arial" w:cs="Arial"/>
          <w:b/>
          <w:sz w:val="48"/>
        </w:rPr>
        <w:t>5</w:t>
      </w:r>
      <w:r w:rsidR="00AF1DBA">
        <w:rPr>
          <w:rFonts w:ascii="Arial" w:hAnsi="Arial" w:cs="Arial"/>
          <w:b/>
          <w:sz w:val="48"/>
        </w:rPr>
        <w:t xml:space="preserve"> </w:t>
      </w:r>
      <w:r w:rsidR="00D56977">
        <w:rPr>
          <w:rFonts w:ascii="Arial" w:hAnsi="Arial" w:cs="Arial"/>
          <w:b/>
          <w:sz w:val="48"/>
        </w:rPr>
        <w:t>Distinctiveness and Regeneration</w:t>
      </w:r>
      <w:r w:rsidR="002720E2">
        <w:rPr>
          <w:rFonts w:ascii="Arial" w:hAnsi="Arial" w:cs="Arial"/>
          <w:b/>
          <w:sz w:val="48"/>
        </w:rPr>
        <w:t xml:space="preserve"> </w:t>
      </w:r>
    </w:p>
    <w:p w14:paraId="498BBA5B" w14:textId="77777777" w:rsidR="001B1CB2" w:rsidRPr="00EF380C" w:rsidRDefault="001B1CB2" w:rsidP="00EF380C">
      <w:pPr>
        <w:ind w:right="-957"/>
        <w:rPr>
          <w:rFonts w:ascii="Arial" w:hAnsi="Arial" w:cs="Arial"/>
          <w:b/>
          <w:sz w:val="48"/>
        </w:rPr>
      </w:pPr>
    </w:p>
    <w:p w14:paraId="107906BC" w14:textId="77777777" w:rsidR="00AF1DBA" w:rsidRDefault="00AF1DBA" w:rsidP="00EF380C">
      <w:pPr>
        <w:ind w:right="-957"/>
        <w:rPr>
          <w:rFonts w:ascii="Arial" w:hAnsi="Arial" w:cs="Arial"/>
          <w:b/>
          <w:sz w:val="40"/>
        </w:rPr>
      </w:pPr>
    </w:p>
    <w:p w14:paraId="0E040D54" w14:textId="77777777" w:rsidR="00AF1DBA" w:rsidRDefault="00AF1DBA" w:rsidP="00EF380C">
      <w:pPr>
        <w:ind w:right="-957"/>
        <w:rPr>
          <w:rFonts w:ascii="Arial" w:hAnsi="Arial" w:cs="Arial"/>
          <w:b/>
          <w:sz w:val="40"/>
        </w:rPr>
      </w:pPr>
    </w:p>
    <w:p w14:paraId="4C7FF761" w14:textId="77777777" w:rsidR="00EF380C" w:rsidRPr="00EF380C" w:rsidRDefault="002720E2" w:rsidP="00EF380C">
      <w:pPr>
        <w:ind w:right="-957"/>
        <w:rPr>
          <w:rFonts w:ascii="Arial" w:hAnsi="Arial" w:cs="Arial"/>
          <w:b/>
          <w:sz w:val="40"/>
        </w:rPr>
      </w:pPr>
      <w:r>
        <w:rPr>
          <w:rFonts w:ascii="Arial" w:hAnsi="Arial" w:cs="Arial"/>
          <w:b/>
          <w:sz w:val="40"/>
        </w:rPr>
        <w:t xml:space="preserve">LEVEL </w:t>
      </w:r>
      <w:r w:rsidR="00B675CE">
        <w:rPr>
          <w:rFonts w:ascii="Arial" w:hAnsi="Arial" w:cs="Arial"/>
          <w:b/>
          <w:sz w:val="40"/>
        </w:rPr>
        <w:t>4</w:t>
      </w:r>
      <w:r w:rsidR="00AF1DBA">
        <w:rPr>
          <w:rFonts w:ascii="Arial" w:hAnsi="Arial" w:cs="Arial"/>
          <w:b/>
          <w:sz w:val="40"/>
        </w:rPr>
        <w:t xml:space="preserve"> </w:t>
      </w:r>
    </w:p>
    <w:p w14:paraId="64420FFD" w14:textId="77777777" w:rsidR="00EF380C" w:rsidRPr="00EF380C" w:rsidRDefault="00EF380C" w:rsidP="00EF380C">
      <w:pPr>
        <w:ind w:right="-957"/>
        <w:rPr>
          <w:rFonts w:ascii="Arial" w:hAnsi="Arial" w:cs="Arial"/>
          <w:b/>
          <w:sz w:val="48"/>
        </w:rPr>
      </w:pPr>
    </w:p>
    <w:p w14:paraId="556C4F40" w14:textId="77777777" w:rsidR="00EF380C" w:rsidRPr="00444880" w:rsidRDefault="00AB769B" w:rsidP="00EF380C">
      <w:pPr>
        <w:ind w:right="-957"/>
        <w:rPr>
          <w:rFonts w:ascii="Arial" w:hAnsi="Arial" w:cs="Arial"/>
          <w:b/>
          <w:sz w:val="40"/>
          <w:szCs w:val="40"/>
        </w:rPr>
      </w:pPr>
      <w:r w:rsidRPr="00444880">
        <w:rPr>
          <w:rFonts w:ascii="Arial" w:hAnsi="Arial" w:cs="Arial"/>
          <w:b/>
          <w:sz w:val="40"/>
          <w:szCs w:val="40"/>
        </w:rPr>
        <w:t>Assessment 1</w:t>
      </w:r>
      <w:r w:rsidR="00955B93">
        <w:rPr>
          <w:rFonts w:ascii="Arial" w:hAnsi="Arial" w:cs="Arial"/>
          <w:b/>
          <w:sz w:val="40"/>
          <w:szCs w:val="40"/>
        </w:rPr>
        <w:t xml:space="preserve"> </w:t>
      </w:r>
      <w:r w:rsidRPr="00444880">
        <w:rPr>
          <w:rFonts w:ascii="Arial" w:hAnsi="Arial" w:cs="Arial"/>
          <w:b/>
          <w:sz w:val="40"/>
          <w:szCs w:val="40"/>
        </w:rPr>
        <w:t>:</w:t>
      </w:r>
      <w:r w:rsidR="00444880">
        <w:rPr>
          <w:rFonts w:ascii="Arial" w:hAnsi="Arial" w:cs="Arial"/>
          <w:b/>
          <w:sz w:val="40"/>
          <w:szCs w:val="40"/>
        </w:rPr>
        <w:t xml:space="preserve"> </w:t>
      </w:r>
      <w:r w:rsidR="004940CE">
        <w:rPr>
          <w:rFonts w:ascii="Arial" w:hAnsi="Arial" w:cs="Arial"/>
          <w:b/>
          <w:sz w:val="40"/>
          <w:szCs w:val="40"/>
        </w:rPr>
        <w:t xml:space="preserve">Learning log </w:t>
      </w:r>
      <w:r w:rsidR="00D56977">
        <w:rPr>
          <w:rFonts w:ascii="Arial" w:hAnsi="Arial" w:cs="Arial"/>
          <w:b/>
          <w:sz w:val="40"/>
          <w:szCs w:val="40"/>
        </w:rPr>
        <w:t>Report</w:t>
      </w:r>
      <w:r w:rsidR="00444880" w:rsidRPr="00444880">
        <w:rPr>
          <w:rFonts w:ascii="Arial" w:hAnsi="Arial" w:cs="Arial"/>
          <w:b/>
          <w:sz w:val="40"/>
          <w:szCs w:val="40"/>
        </w:rPr>
        <w:t xml:space="preserve"> (</w:t>
      </w:r>
      <w:r w:rsidR="00D56977">
        <w:rPr>
          <w:rFonts w:ascii="Arial" w:hAnsi="Arial" w:cs="Arial"/>
          <w:b/>
          <w:sz w:val="40"/>
          <w:szCs w:val="40"/>
        </w:rPr>
        <w:t>1,000</w:t>
      </w:r>
      <w:r w:rsidR="00444880" w:rsidRPr="00444880">
        <w:rPr>
          <w:rFonts w:ascii="Arial" w:hAnsi="Arial" w:cs="Arial"/>
          <w:b/>
          <w:sz w:val="40"/>
          <w:szCs w:val="40"/>
        </w:rPr>
        <w:t xml:space="preserve"> words</w:t>
      </w:r>
      <w:r w:rsidR="00D56977">
        <w:rPr>
          <w:rFonts w:ascii="Arial" w:hAnsi="Arial" w:cs="Arial"/>
          <w:b/>
          <w:sz w:val="40"/>
          <w:szCs w:val="40"/>
        </w:rPr>
        <w:t xml:space="preserve"> – 25%</w:t>
      </w:r>
      <w:r w:rsidR="00444880" w:rsidRPr="00444880">
        <w:rPr>
          <w:rFonts w:ascii="Arial" w:hAnsi="Arial" w:cs="Arial"/>
          <w:b/>
          <w:sz w:val="40"/>
          <w:szCs w:val="40"/>
        </w:rPr>
        <w:t>)</w:t>
      </w:r>
    </w:p>
    <w:p w14:paraId="37292B22" w14:textId="3D0B6424" w:rsidR="00444880" w:rsidRDefault="00AB769B" w:rsidP="00EF380C">
      <w:pPr>
        <w:ind w:right="-957"/>
        <w:rPr>
          <w:rFonts w:ascii="Arial" w:hAnsi="Arial" w:cs="Arial"/>
          <w:sz w:val="40"/>
          <w:szCs w:val="40"/>
        </w:rPr>
      </w:pPr>
      <w:r w:rsidRPr="00EE0098">
        <w:rPr>
          <w:rFonts w:ascii="Arial" w:hAnsi="Arial" w:cs="Arial"/>
          <w:sz w:val="40"/>
          <w:szCs w:val="40"/>
        </w:rPr>
        <w:t xml:space="preserve">Submission: </w:t>
      </w:r>
      <w:r w:rsidR="00DF51DC">
        <w:rPr>
          <w:rFonts w:ascii="Arial" w:hAnsi="Arial" w:cs="Arial"/>
          <w:sz w:val="40"/>
          <w:szCs w:val="40"/>
        </w:rPr>
        <w:t xml:space="preserve"> </w:t>
      </w:r>
      <w:r w:rsidR="007A3693">
        <w:rPr>
          <w:rFonts w:ascii="Arial" w:hAnsi="Arial" w:cs="Arial"/>
          <w:sz w:val="40"/>
          <w:szCs w:val="40"/>
        </w:rPr>
        <w:t>21</w:t>
      </w:r>
      <w:r w:rsidR="007A3693" w:rsidRPr="007A3693">
        <w:rPr>
          <w:rFonts w:ascii="Arial" w:hAnsi="Arial" w:cs="Arial"/>
          <w:sz w:val="40"/>
          <w:szCs w:val="40"/>
          <w:vertAlign w:val="superscript"/>
        </w:rPr>
        <w:t>st</w:t>
      </w:r>
      <w:r w:rsidR="007A3693">
        <w:rPr>
          <w:rFonts w:ascii="Arial" w:hAnsi="Arial" w:cs="Arial"/>
          <w:sz w:val="40"/>
          <w:szCs w:val="40"/>
        </w:rPr>
        <w:t xml:space="preserve"> February </w:t>
      </w:r>
      <w:r w:rsidR="00DF51DC">
        <w:rPr>
          <w:rFonts w:ascii="Arial" w:hAnsi="Arial" w:cs="Arial"/>
          <w:sz w:val="40"/>
          <w:szCs w:val="40"/>
        </w:rPr>
        <w:t>202</w:t>
      </w:r>
      <w:r w:rsidR="00791483">
        <w:rPr>
          <w:rFonts w:ascii="Arial" w:hAnsi="Arial" w:cs="Arial"/>
          <w:sz w:val="40"/>
          <w:szCs w:val="40"/>
        </w:rPr>
        <w:t>2</w:t>
      </w:r>
    </w:p>
    <w:p w14:paraId="41688BDF" w14:textId="5C5B23D8" w:rsidR="00AF1DBA" w:rsidRDefault="00AB769B" w:rsidP="00EF380C">
      <w:pPr>
        <w:ind w:right="-957"/>
        <w:rPr>
          <w:rFonts w:ascii="Arial" w:hAnsi="Arial" w:cs="Arial"/>
          <w:sz w:val="40"/>
          <w:szCs w:val="40"/>
        </w:rPr>
      </w:pPr>
      <w:r w:rsidRPr="00EE0098">
        <w:rPr>
          <w:rFonts w:ascii="Arial" w:hAnsi="Arial" w:cs="Arial"/>
          <w:sz w:val="40"/>
          <w:szCs w:val="40"/>
        </w:rPr>
        <w:t xml:space="preserve">Feedback: </w:t>
      </w:r>
      <w:r w:rsidR="007A3693">
        <w:rPr>
          <w:rFonts w:ascii="Arial" w:hAnsi="Arial" w:cs="Arial"/>
          <w:sz w:val="40"/>
          <w:szCs w:val="40"/>
        </w:rPr>
        <w:t>21</w:t>
      </w:r>
      <w:r w:rsidR="007A3693" w:rsidRPr="007A3693">
        <w:rPr>
          <w:rFonts w:ascii="Arial" w:hAnsi="Arial" w:cs="Arial"/>
          <w:sz w:val="40"/>
          <w:szCs w:val="40"/>
          <w:vertAlign w:val="superscript"/>
        </w:rPr>
        <w:t>st</w:t>
      </w:r>
      <w:r w:rsidR="007A3693">
        <w:rPr>
          <w:rFonts w:ascii="Arial" w:hAnsi="Arial" w:cs="Arial"/>
          <w:sz w:val="40"/>
          <w:szCs w:val="40"/>
        </w:rPr>
        <w:t xml:space="preserve"> March </w:t>
      </w:r>
      <w:r w:rsidR="00DF51DC">
        <w:rPr>
          <w:rFonts w:ascii="Arial" w:hAnsi="Arial" w:cs="Arial"/>
          <w:sz w:val="40"/>
          <w:szCs w:val="40"/>
        </w:rPr>
        <w:t>202</w:t>
      </w:r>
      <w:r w:rsidR="005359BD">
        <w:rPr>
          <w:rFonts w:ascii="Arial" w:hAnsi="Arial" w:cs="Arial"/>
          <w:sz w:val="40"/>
          <w:szCs w:val="40"/>
        </w:rPr>
        <w:t>2</w:t>
      </w:r>
    </w:p>
    <w:p w14:paraId="62CABFA7" w14:textId="77777777" w:rsidR="00444880" w:rsidRDefault="00444880" w:rsidP="00EF380C">
      <w:pPr>
        <w:ind w:right="-957"/>
        <w:rPr>
          <w:rFonts w:ascii="Arial" w:hAnsi="Arial" w:cs="Arial"/>
          <w:b/>
          <w:sz w:val="40"/>
        </w:rPr>
      </w:pPr>
    </w:p>
    <w:p w14:paraId="17275B1D" w14:textId="77777777" w:rsidR="00D56977" w:rsidRDefault="00D56977" w:rsidP="00EF380C">
      <w:pPr>
        <w:ind w:right="-957"/>
        <w:rPr>
          <w:rFonts w:ascii="Arial" w:hAnsi="Arial" w:cs="Arial"/>
          <w:b/>
          <w:sz w:val="40"/>
        </w:rPr>
      </w:pPr>
    </w:p>
    <w:p w14:paraId="5BDF1B29" w14:textId="77777777" w:rsidR="00EF380C" w:rsidRPr="00AB769B" w:rsidRDefault="00B675CE" w:rsidP="00EF380C">
      <w:pPr>
        <w:ind w:right="-957"/>
        <w:rPr>
          <w:rFonts w:ascii="Arial" w:hAnsi="Arial" w:cs="Arial"/>
          <w:b/>
          <w:sz w:val="36"/>
          <w:szCs w:val="36"/>
        </w:rPr>
      </w:pPr>
      <w:r>
        <w:rPr>
          <w:rFonts w:ascii="Arial" w:hAnsi="Arial" w:cs="Arial"/>
          <w:b/>
          <w:sz w:val="36"/>
          <w:szCs w:val="36"/>
        </w:rPr>
        <w:t>CARMARTHEN BUSINESS SCHOOL</w:t>
      </w:r>
    </w:p>
    <w:p w14:paraId="1921D381" w14:textId="77777777" w:rsidR="00EF380C" w:rsidRPr="00AB769B" w:rsidRDefault="00EF380C" w:rsidP="00EF380C">
      <w:pPr>
        <w:ind w:right="-957"/>
        <w:rPr>
          <w:rFonts w:ascii="Arial" w:hAnsi="Arial" w:cs="Arial"/>
          <w:b/>
          <w:sz w:val="36"/>
          <w:szCs w:val="36"/>
        </w:rPr>
      </w:pPr>
    </w:p>
    <w:p w14:paraId="41BBCD03" w14:textId="77777777" w:rsidR="00EF380C" w:rsidRPr="00AB769B" w:rsidRDefault="00EF380C" w:rsidP="00EF380C">
      <w:pPr>
        <w:ind w:right="-957"/>
        <w:rPr>
          <w:rFonts w:ascii="Arial" w:hAnsi="Arial" w:cs="Arial"/>
          <w:b/>
          <w:sz w:val="36"/>
          <w:szCs w:val="36"/>
        </w:rPr>
      </w:pPr>
      <w:r w:rsidRPr="00AB769B">
        <w:rPr>
          <w:rFonts w:ascii="Arial" w:hAnsi="Arial" w:cs="Arial"/>
          <w:b/>
          <w:sz w:val="36"/>
          <w:szCs w:val="36"/>
        </w:rPr>
        <w:t>FACULTY OF BUSINESS AND MANAGEMENT</w:t>
      </w:r>
    </w:p>
    <w:p w14:paraId="5CB4BB10" w14:textId="77777777" w:rsidR="00EF380C" w:rsidRPr="00AB769B" w:rsidRDefault="00EF380C" w:rsidP="00EF380C">
      <w:pPr>
        <w:ind w:right="-957"/>
        <w:rPr>
          <w:rFonts w:ascii="Arial" w:hAnsi="Arial" w:cs="Arial"/>
          <w:b/>
          <w:sz w:val="36"/>
          <w:szCs w:val="36"/>
        </w:rPr>
      </w:pPr>
    </w:p>
    <w:p w14:paraId="1C793FE3" w14:textId="7FE874D9" w:rsidR="00EF380C" w:rsidRPr="00AB769B" w:rsidRDefault="00794569" w:rsidP="00EF380C">
      <w:pPr>
        <w:ind w:right="-957"/>
        <w:rPr>
          <w:rFonts w:ascii="Arial" w:hAnsi="Arial" w:cs="Arial"/>
          <w:b/>
          <w:sz w:val="36"/>
          <w:szCs w:val="36"/>
        </w:rPr>
      </w:pPr>
      <w:r w:rsidRPr="00AB769B">
        <w:rPr>
          <w:rFonts w:ascii="Arial" w:hAnsi="Arial" w:cs="Arial"/>
          <w:b/>
          <w:sz w:val="36"/>
          <w:szCs w:val="36"/>
        </w:rPr>
        <w:t>20</w:t>
      </w:r>
      <w:r w:rsidR="005548A7">
        <w:rPr>
          <w:rFonts w:ascii="Arial" w:hAnsi="Arial" w:cs="Arial"/>
          <w:b/>
          <w:sz w:val="36"/>
          <w:szCs w:val="36"/>
        </w:rPr>
        <w:t>2</w:t>
      </w:r>
      <w:r w:rsidR="00791483">
        <w:rPr>
          <w:rFonts w:ascii="Arial" w:hAnsi="Arial" w:cs="Arial"/>
          <w:b/>
          <w:sz w:val="36"/>
          <w:szCs w:val="36"/>
        </w:rPr>
        <w:t>1</w:t>
      </w:r>
      <w:r w:rsidR="00955B93">
        <w:rPr>
          <w:rFonts w:ascii="Arial" w:hAnsi="Arial" w:cs="Arial"/>
          <w:b/>
          <w:sz w:val="36"/>
          <w:szCs w:val="36"/>
        </w:rPr>
        <w:t>-202</w:t>
      </w:r>
      <w:r w:rsidR="00791483">
        <w:rPr>
          <w:rFonts w:ascii="Arial" w:hAnsi="Arial" w:cs="Arial"/>
          <w:b/>
          <w:sz w:val="36"/>
          <w:szCs w:val="36"/>
        </w:rPr>
        <w:t>2</w:t>
      </w:r>
    </w:p>
    <w:p w14:paraId="7294B098" w14:textId="77777777" w:rsidR="00EF380C" w:rsidRPr="00EF380C" w:rsidRDefault="00EF380C" w:rsidP="00EF380C">
      <w:pPr>
        <w:jc w:val="center"/>
        <w:rPr>
          <w:rFonts w:ascii="Arial" w:hAnsi="Arial"/>
          <w:sz w:val="22"/>
        </w:rPr>
      </w:pPr>
      <w:r w:rsidRPr="00EF380C">
        <w:rPr>
          <w:rFonts w:ascii="Arial" w:hAnsi="Arial"/>
          <w:sz w:val="22"/>
        </w:rPr>
        <w:br w:type="page"/>
      </w:r>
    </w:p>
    <w:p w14:paraId="4D479BD9" w14:textId="77777777" w:rsidR="001B43DD" w:rsidRDefault="001B43DD" w:rsidP="00EF380C">
      <w:pPr>
        <w:jc w:val="both"/>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048BB" w:rsidRPr="00A406E5" w14:paraId="65ECF4C6" w14:textId="77777777" w:rsidTr="00A77D54">
        <w:tc>
          <w:tcPr>
            <w:tcW w:w="9922" w:type="dxa"/>
            <w:shd w:val="clear" w:color="auto" w:fill="C0C0C0"/>
          </w:tcPr>
          <w:p w14:paraId="4F32AB93" w14:textId="77777777" w:rsidR="00F048BB" w:rsidRPr="00A406E5" w:rsidRDefault="00F048BB" w:rsidP="00A77D54">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4E774FFB" w14:textId="77777777" w:rsidR="00F048BB" w:rsidRPr="00A406E5" w:rsidRDefault="00F048BB" w:rsidP="00F048B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048BB" w:rsidRPr="00A406E5" w14:paraId="28F996AC" w14:textId="77777777" w:rsidTr="00A77D54">
        <w:tc>
          <w:tcPr>
            <w:tcW w:w="2093" w:type="dxa"/>
            <w:shd w:val="pct15" w:color="auto" w:fill="auto"/>
          </w:tcPr>
          <w:p w14:paraId="52443A48"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7CBDCA" w14:textId="77777777" w:rsidR="00F048BB" w:rsidRPr="00A406E5" w:rsidRDefault="00C43B4E" w:rsidP="00A77D54">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F048BB"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F048BB" w:rsidRPr="00A406E5">
              <w:rPr>
                <w:rFonts w:ascii="Arial" w:hAnsi="Arial" w:cs="Arial"/>
                <w:b/>
                <w:noProof/>
                <w:sz w:val="22"/>
                <w:szCs w:val="22"/>
              </w:rPr>
              <w:t> </w:t>
            </w:r>
            <w:r w:rsidR="00F048BB" w:rsidRPr="00A406E5">
              <w:rPr>
                <w:rFonts w:ascii="Arial" w:hAnsi="Arial" w:cs="Arial"/>
                <w:b/>
                <w:noProof/>
                <w:sz w:val="22"/>
                <w:szCs w:val="22"/>
              </w:rPr>
              <w:t> </w:t>
            </w:r>
            <w:r w:rsidR="00F048BB" w:rsidRPr="00A406E5">
              <w:rPr>
                <w:rFonts w:ascii="Arial" w:hAnsi="Arial" w:cs="Arial"/>
                <w:b/>
                <w:noProof/>
                <w:sz w:val="22"/>
                <w:szCs w:val="22"/>
              </w:rPr>
              <w:t> </w:t>
            </w:r>
            <w:r w:rsidR="00F048BB" w:rsidRPr="00A406E5">
              <w:rPr>
                <w:rFonts w:ascii="Arial" w:hAnsi="Arial" w:cs="Arial"/>
                <w:b/>
                <w:noProof/>
                <w:sz w:val="22"/>
                <w:szCs w:val="22"/>
              </w:rPr>
              <w:t> </w:t>
            </w:r>
            <w:r w:rsidR="00F048BB"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289BBDC"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8F8B9B7" w14:textId="77777777" w:rsidR="00F048BB" w:rsidRPr="00A406E5" w:rsidRDefault="00F048BB" w:rsidP="00A77D54">
            <w:pPr>
              <w:spacing w:before="120" w:after="120"/>
              <w:jc w:val="both"/>
              <w:rPr>
                <w:rFonts w:ascii="Arial" w:hAnsi="Arial" w:cs="Arial"/>
                <w:b/>
                <w:sz w:val="22"/>
                <w:szCs w:val="22"/>
              </w:rPr>
            </w:pPr>
          </w:p>
        </w:tc>
      </w:tr>
      <w:tr w:rsidR="00F048BB" w:rsidRPr="00A406E5" w14:paraId="3BC90E36" w14:textId="77777777" w:rsidTr="00A77D54">
        <w:tc>
          <w:tcPr>
            <w:tcW w:w="2093" w:type="dxa"/>
            <w:shd w:val="pct15" w:color="auto" w:fill="auto"/>
          </w:tcPr>
          <w:p w14:paraId="0A15FB43"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54E45A" w14:textId="77777777" w:rsidR="00F048BB" w:rsidRPr="00A406E5" w:rsidRDefault="00F048BB" w:rsidP="00A77D54">
            <w:pPr>
              <w:spacing w:before="120" w:after="120"/>
              <w:jc w:val="both"/>
              <w:rPr>
                <w:rFonts w:ascii="Arial" w:hAnsi="Arial" w:cs="Arial"/>
                <w:b/>
                <w:sz w:val="22"/>
                <w:szCs w:val="22"/>
              </w:rPr>
            </w:pPr>
            <w:r>
              <w:rPr>
                <w:rFonts w:ascii="Arial" w:hAnsi="Arial" w:cs="Arial"/>
                <w:b/>
                <w:sz w:val="22"/>
                <w:szCs w:val="22"/>
              </w:rPr>
              <w:t>BA Business and Management/ HND Business and Management/ BA Rural Enterprise Management</w:t>
            </w:r>
          </w:p>
        </w:tc>
      </w:tr>
      <w:tr w:rsidR="00F048BB" w:rsidRPr="00A406E5" w14:paraId="4692ABA1" w14:textId="77777777" w:rsidTr="00A77D54">
        <w:tc>
          <w:tcPr>
            <w:tcW w:w="2093" w:type="dxa"/>
            <w:shd w:val="pct15" w:color="auto" w:fill="auto"/>
          </w:tcPr>
          <w:p w14:paraId="2B330C54"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6CBCC5" w14:textId="77777777" w:rsidR="00F048BB" w:rsidRPr="00A406E5" w:rsidRDefault="00A77D54" w:rsidP="00A77D54">
            <w:pPr>
              <w:spacing w:before="120" w:after="120"/>
              <w:jc w:val="both"/>
              <w:rPr>
                <w:rFonts w:ascii="Arial" w:hAnsi="Arial" w:cs="Arial"/>
                <w:b/>
                <w:sz w:val="22"/>
                <w:szCs w:val="22"/>
              </w:rPr>
            </w:pPr>
            <w:r>
              <w:rPr>
                <w:rFonts w:ascii="Arial" w:hAnsi="Arial" w:cs="Arial"/>
                <w:b/>
                <w:sz w:val="22"/>
                <w:szCs w:val="22"/>
              </w:rPr>
              <w:t>Distinctiveness &amp; Regeneration</w:t>
            </w:r>
          </w:p>
        </w:tc>
      </w:tr>
      <w:tr w:rsidR="00F048BB" w:rsidRPr="00A406E5" w14:paraId="19B6459C" w14:textId="77777777" w:rsidTr="00A77D54">
        <w:tc>
          <w:tcPr>
            <w:tcW w:w="2093" w:type="dxa"/>
            <w:shd w:val="pct15" w:color="auto" w:fill="auto"/>
          </w:tcPr>
          <w:p w14:paraId="03CF2612"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CF42734" w14:textId="77777777" w:rsidR="00F048BB" w:rsidRPr="00A406E5" w:rsidRDefault="00F048BB" w:rsidP="00A77D54">
            <w:pPr>
              <w:spacing w:before="120" w:after="120"/>
              <w:jc w:val="both"/>
              <w:rPr>
                <w:rFonts w:ascii="Arial" w:hAnsi="Arial" w:cs="Arial"/>
                <w:b/>
                <w:sz w:val="22"/>
                <w:szCs w:val="22"/>
              </w:rPr>
            </w:pPr>
            <w:r>
              <w:rPr>
                <w:rFonts w:ascii="Arial" w:hAnsi="Arial" w:cs="Arial"/>
                <w:b/>
                <w:sz w:val="22"/>
                <w:szCs w:val="22"/>
              </w:rPr>
              <w:t>BMSP400</w:t>
            </w:r>
            <w:r w:rsidR="00A77D54">
              <w:rPr>
                <w:rFonts w:ascii="Arial" w:hAnsi="Arial" w:cs="Arial"/>
                <w:b/>
                <w:sz w:val="22"/>
                <w:szCs w:val="22"/>
              </w:rPr>
              <w:t>5</w:t>
            </w:r>
          </w:p>
        </w:tc>
        <w:tc>
          <w:tcPr>
            <w:tcW w:w="2268" w:type="dxa"/>
            <w:shd w:val="clear" w:color="auto" w:fill="D9D9D9"/>
          </w:tcPr>
          <w:p w14:paraId="7D90C53C" w14:textId="77777777" w:rsidR="00F048BB" w:rsidRPr="004D5E9B" w:rsidRDefault="00F048BB" w:rsidP="00A77D5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5EB9CB6" w14:textId="77777777" w:rsidR="00F048BB" w:rsidRDefault="00A77D54" w:rsidP="00A77D54">
            <w:pPr>
              <w:spacing w:before="120" w:after="120"/>
              <w:jc w:val="both"/>
              <w:rPr>
                <w:rFonts w:ascii="Arial" w:hAnsi="Arial" w:cs="Arial"/>
                <w:b/>
                <w:sz w:val="22"/>
                <w:szCs w:val="22"/>
              </w:rPr>
            </w:pPr>
            <w:r>
              <w:rPr>
                <w:rFonts w:ascii="Arial" w:hAnsi="Arial" w:cs="Arial"/>
                <w:b/>
                <w:sz w:val="22"/>
                <w:szCs w:val="22"/>
              </w:rPr>
              <w:t xml:space="preserve">Assessment </w:t>
            </w:r>
            <w:r w:rsidR="00183996">
              <w:rPr>
                <w:rFonts w:ascii="Arial" w:hAnsi="Arial" w:cs="Arial"/>
                <w:b/>
                <w:sz w:val="22"/>
                <w:szCs w:val="22"/>
              </w:rPr>
              <w:t>one</w:t>
            </w:r>
            <w:r>
              <w:rPr>
                <w:rFonts w:ascii="Arial" w:hAnsi="Arial" w:cs="Arial"/>
                <w:b/>
                <w:sz w:val="22"/>
                <w:szCs w:val="22"/>
              </w:rPr>
              <w:t xml:space="preserve"> -Fieldwork report (25%)</w:t>
            </w:r>
          </w:p>
          <w:p w14:paraId="2AE7CD28" w14:textId="77777777" w:rsidR="00A77D54" w:rsidRPr="00A406E5" w:rsidRDefault="00A77D54" w:rsidP="00A77D54">
            <w:pPr>
              <w:spacing w:before="120" w:after="120"/>
              <w:jc w:val="both"/>
              <w:rPr>
                <w:rFonts w:ascii="Arial" w:hAnsi="Arial" w:cs="Arial"/>
                <w:b/>
                <w:sz w:val="22"/>
                <w:szCs w:val="22"/>
              </w:rPr>
            </w:pPr>
          </w:p>
        </w:tc>
      </w:tr>
      <w:tr w:rsidR="00F048BB" w:rsidRPr="00A406E5" w14:paraId="177B41C2" w14:textId="77777777" w:rsidTr="00A77D54">
        <w:tc>
          <w:tcPr>
            <w:tcW w:w="2093" w:type="dxa"/>
            <w:shd w:val="pct15" w:color="auto" w:fill="auto"/>
          </w:tcPr>
          <w:p w14:paraId="00992F7E"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A2A2" w14:textId="77777777" w:rsidR="00F048BB" w:rsidRPr="00A406E5" w:rsidRDefault="00F048BB" w:rsidP="00A77D54">
            <w:pPr>
              <w:spacing w:before="120" w:after="120"/>
              <w:jc w:val="both"/>
              <w:rPr>
                <w:rFonts w:ascii="Arial" w:hAnsi="Arial" w:cs="Arial"/>
                <w:b/>
                <w:sz w:val="22"/>
                <w:szCs w:val="22"/>
              </w:rPr>
            </w:pPr>
            <w:r>
              <w:rPr>
                <w:rFonts w:ascii="Arial" w:hAnsi="Arial" w:cs="Arial"/>
                <w:b/>
                <w:sz w:val="22"/>
                <w:szCs w:val="22"/>
              </w:rPr>
              <w:t>Anthony Burns</w:t>
            </w:r>
            <w:r w:rsidR="00A77D54">
              <w:rPr>
                <w:rFonts w:ascii="Arial" w:hAnsi="Arial" w:cs="Arial"/>
                <w:b/>
                <w:sz w:val="22"/>
                <w:szCs w:val="22"/>
              </w:rPr>
              <w:t>/Jessica Shore</w:t>
            </w:r>
          </w:p>
        </w:tc>
        <w:tc>
          <w:tcPr>
            <w:tcW w:w="2268" w:type="dxa"/>
            <w:shd w:val="clear" w:color="auto" w:fill="D9D9D9"/>
          </w:tcPr>
          <w:p w14:paraId="45CEDA9F"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A5ECD4" w14:textId="77777777" w:rsidR="00F048BB" w:rsidRPr="00A406E5" w:rsidRDefault="00F048BB" w:rsidP="00A77D54">
            <w:pPr>
              <w:spacing w:before="120" w:after="120"/>
              <w:jc w:val="both"/>
              <w:rPr>
                <w:rFonts w:ascii="Arial" w:hAnsi="Arial" w:cs="Arial"/>
                <w:b/>
                <w:sz w:val="22"/>
                <w:szCs w:val="22"/>
              </w:rPr>
            </w:pPr>
            <w:r>
              <w:rPr>
                <w:rFonts w:ascii="Arial" w:hAnsi="Arial" w:cs="Arial"/>
                <w:b/>
                <w:sz w:val="22"/>
                <w:szCs w:val="22"/>
              </w:rPr>
              <w:t>Jessica Shore</w:t>
            </w:r>
          </w:p>
        </w:tc>
      </w:tr>
      <w:tr w:rsidR="00F048BB" w:rsidRPr="00A406E5" w14:paraId="2BDD2BE1" w14:textId="77777777" w:rsidTr="00A77D54">
        <w:tc>
          <w:tcPr>
            <w:tcW w:w="2093" w:type="dxa"/>
            <w:shd w:val="pct15" w:color="auto" w:fill="auto"/>
          </w:tcPr>
          <w:p w14:paraId="6E96608D"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A030074" w14:textId="77777777" w:rsidR="00F048BB" w:rsidRPr="00A406E5" w:rsidRDefault="004940CE" w:rsidP="00A77D54">
            <w:pPr>
              <w:spacing w:before="120" w:after="120"/>
              <w:jc w:val="both"/>
              <w:rPr>
                <w:rFonts w:ascii="Arial" w:hAnsi="Arial" w:cs="Arial"/>
                <w:b/>
                <w:sz w:val="22"/>
                <w:szCs w:val="22"/>
              </w:rPr>
            </w:pPr>
            <w:r>
              <w:rPr>
                <w:rFonts w:ascii="Arial" w:hAnsi="Arial" w:cs="Arial"/>
                <w:b/>
                <w:sz w:val="22"/>
                <w:szCs w:val="22"/>
              </w:rPr>
              <w:t>Learning log</w:t>
            </w:r>
            <w:r w:rsidR="0067097A">
              <w:rPr>
                <w:rFonts w:ascii="Arial" w:hAnsi="Arial" w:cs="Arial"/>
                <w:b/>
                <w:sz w:val="22"/>
                <w:szCs w:val="22"/>
              </w:rPr>
              <w:t xml:space="preserve"> report</w:t>
            </w:r>
          </w:p>
        </w:tc>
        <w:tc>
          <w:tcPr>
            <w:tcW w:w="2268" w:type="dxa"/>
            <w:shd w:val="pct15" w:color="auto" w:fill="auto"/>
          </w:tcPr>
          <w:p w14:paraId="0035261B" w14:textId="77777777" w:rsidR="00F048BB" w:rsidRPr="00A406E5" w:rsidRDefault="00F048BB" w:rsidP="00A77D5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203839F" w14:textId="77777777" w:rsidR="00F048BB" w:rsidRPr="00A406E5" w:rsidRDefault="0067097A" w:rsidP="00A77D54">
            <w:pPr>
              <w:spacing w:before="120" w:after="120"/>
              <w:jc w:val="both"/>
              <w:rPr>
                <w:rFonts w:ascii="Arial" w:hAnsi="Arial" w:cs="Arial"/>
                <w:b/>
                <w:sz w:val="22"/>
                <w:szCs w:val="22"/>
              </w:rPr>
            </w:pPr>
            <w:r>
              <w:rPr>
                <w:rFonts w:ascii="Arial" w:hAnsi="Arial" w:cs="Arial"/>
                <w:b/>
                <w:sz w:val="22"/>
                <w:szCs w:val="22"/>
              </w:rPr>
              <w:t>1,0</w:t>
            </w:r>
            <w:r w:rsidR="00F048BB">
              <w:rPr>
                <w:rFonts w:ascii="Arial" w:hAnsi="Arial" w:cs="Arial"/>
                <w:b/>
                <w:sz w:val="22"/>
                <w:szCs w:val="22"/>
              </w:rPr>
              <w:t>00 words</w:t>
            </w:r>
          </w:p>
        </w:tc>
      </w:tr>
      <w:tr w:rsidR="00F048BB" w:rsidRPr="00A406E5" w14:paraId="363BB582" w14:textId="77777777" w:rsidTr="00A77D54">
        <w:tc>
          <w:tcPr>
            <w:tcW w:w="2093" w:type="dxa"/>
            <w:shd w:val="pct15" w:color="auto" w:fill="auto"/>
          </w:tcPr>
          <w:p w14:paraId="5EE912A9"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7DCB17" w14:textId="44AA468A" w:rsidR="00F048BB" w:rsidRPr="00A406E5" w:rsidRDefault="007A3693" w:rsidP="00A77D54">
            <w:pPr>
              <w:spacing w:before="120" w:after="120"/>
              <w:jc w:val="both"/>
              <w:rPr>
                <w:rFonts w:ascii="Arial" w:hAnsi="Arial" w:cs="Arial"/>
                <w:b/>
                <w:sz w:val="22"/>
                <w:szCs w:val="22"/>
              </w:rPr>
            </w:pPr>
            <w:r>
              <w:rPr>
                <w:rFonts w:ascii="Arial" w:hAnsi="Arial" w:cs="Arial"/>
                <w:b/>
                <w:sz w:val="22"/>
                <w:szCs w:val="22"/>
              </w:rPr>
              <w:t>21</w:t>
            </w:r>
            <w:r w:rsidRPr="007A3693">
              <w:rPr>
                <w:rFonts w:ascii="Arial" w:hAnsi="Arial" w:cs="Arial"/>
                <w:b/>
                <w:sz w:val="22"/>
                <w:szCs w:val="22"/>
                <w:vertAlign w:val="superscript"/>
              </w:rPr>
              <w:t>st</w:t>
            </w:r>
            <w:r>
              <w:rPr>
                <w:rFonts w:ascii="Arial" w:hAnsi="Arial" w:cs="Arial"/>
                <w:b/>
                <w:sz w:val="22"/>
                <w:szCs w:val="22"/>
              </w:rPr>
              <w:t xml:space="preserve"> February </w:t>
            </w:r>
            <w:r w:rsidR="00CF45DD">
              <w:rPr>
                <w:rFonts w:ascii="Arial" w:hAnsi="Arial" w:cs="Arial"/>
                <w:b/>
                <w:sz w:val="22"/>
                <w:szCs w:val="22"/>
              </w:rPr>
              <w:t>202</w:t>
            </w:r>
            <w:r w:rsidR="00840440">
              <w:rPr>
                <w:rFonts w:ascii="Arial" w:hAnsi="Arial" w:cs="Arial"/>
                <w:b/>
                <w:sz w:val="22"/>
                <w:szCs w:val="22"/>
              </w:rPr>
              <w:t>2</w:t>
            </w:r>
          </w:p>
        </w:tc>
        <w:tc>
          <w:tcPr>
            <w:tcW w:w="2268" w:type="dxa"/>
            <w:shd w:val="pct15" w:color="auto" w:fill="auto"/>
          </w:tcPr>
          <w:p w14:paraId="2AE50833"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785403" w14:textId="4457A92A" w:rsidR="00F048BB" w:rsidRPr="00A406E5" w:rsidRDefault="007A3693" w:rsidP="00A77D54">
            <w:pPr>
              <w:spacing w:before="120" w:after="120"/>
              <w:jc w:val="both"/>
              <w:rPr>
                <w:rFonts w:ascii="Arial" w:hAnsi="Arial" w:cs="Arial"/>
                <w:b/>
                <w:sz w:val="22"/>
                <w:szCs w:val="22"/>
              </w:rPr>
            </w:pPr>
            <w:r>
              <w:rPr>
                <w:rFonts w:ascii="Arial" w:hAnsi="Arial" w:cs="Arial"/>
                <w:b/>
                <w:sz w:val="22"/>
                <w:szCs w:val="22"/>
              </w:rPr>
              <w:t>21</w:t>
            </w:r>
            <w:r w:rsidRPr="007A3693">
              <w:rPr>
                <w:rFonts w:ascii="Arial" w:hAnsi="Arial" w:cs="Arial"/>
                <w:b/>
                <w:sz w:val="22"/>
                <w:szCs w:val="22"/>
                <w:vertAlign w:val="superscript"/>
              </w:rPr>
              <w:t>st</w:t>
            </w:r>
            <w:r>
              <w:rPr>
                <w:rFonts w:ascii="Arial" w:hAnsi="Arial" w:cs="Arial"/>
                <w:b/>
                <w:sz w:val="22"/>
                <w:szCs w:val="22"/>
              </w:rPr>
              <w:t xml:space="preserve"> March </w:t>
            </w:r>
            <w:r w:rsidR="00CF45DD">
              <w:rPr>
                <w:rFonts w:ascii="Arial" w:hAnsi="Arial" w:cs="Arial"/>
                <w:b/>
                <w:sz w:val="22"/>
                <w:szCs w:val="22"/>
              </w:rPr>
              <w:t>202</w:t>
            </w:r>
            <w:r w:rsidR="00840440">
              <w:rPr>
                <w:rFonts w:ascii="Arial" w:hAnsi="Arial" w:cs="Arial"/>
                <w:b/>
                <w:sz w:val="22"/>
                <w:szCs w:val="22"/>
              </w:rPr>
              <w:t>2</w:t>
            </w:r>
          </w:p>
        </w:tc>
      </w:tr>
      <w:tr w:rsidR="00F048BB" w:rsidRPr="00A406E5" w14:paraId="6DC14152" w14:textId="77777777" w:rsidTr="00A77D54">
        <w:tc>
          <w:tcPr>
            <w:tcW w:w="2093" w:type="dxa"/>
            <w:shd w:val="pct15" w:color="auto" w:fill="auto"/>
          </w:tcPr>
          <w:p w14:paraId="2BAEFB78"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2F1E9C1" w14:textId="77777777" w:rsidR="00F048BB" w:rsidRPr="00A406E5" w:rsidRDefault="00F048BB" w:rsidP="00A77D5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A19609"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305BA19" w14:textId="77777777" w:rsidR="00F048BB" w:rsidRPr="00A406E5" w:rsidRDefault="00F048BB" w:rsidP="00A77D5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048BB" w:rsidRPr="00A406E5" w14:paraId="2F23FEB5" w14:textId="77777777" w:rsidTr="00A77D54">
        <w:tc>
          <w:tcPr>
            <w:tcW w:w="2093" w:type="dxa"/>
            <w:shd w:val="pct15" w:color="auto" w:fill="auto"/>
          </w:tcPr>
          <w:p w14:paraId="29F3EABD" w14:textId="77777777" w:rsidR="00F048BB" w:rsidRPr="00A406E5" w:rsidRDefault="00F048BB" w:rsidP="00A77D5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D81298F" w14:textId="77777777" w:rsidR="00F048BB" w:rsidRPr="00A406E5" w:rsidRDefault="00F048BB" w:rsidP="00A77D5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2EF4298" w14:textId="77777777" w:rsidR="00F048BB" w:rsidRPr="00A406E5" w:rsidRDefault="00F048BB" w:rsidP="00F048BB">
      <w:pPr>
        <w:rPr>
          <w:rFonts w:ascii="Arial" w:hAnsi="Arial" w:cs="Arial"/>
          <w:sz w:val="32"/>
        </w:rPr>
      </w:pPr>
    </w:p>
    <w:p w14:paraId="7FDA76B7" w14:textId="77777777" w:rsidR="00F048BB" w:rsidRPr="00A406E5" w:rsidRDefault="00F048BB" w:rsidP="00F048BB">
      <w:pPr>
        <w:rPr>
          <w:rFonts w:ascii="Arial" w:hAnsi="Arial" w:cs="Arial"/>
          <w:sz w:val="32"/>
        </w:rPr>
      </w:pPr>
    </w:p>
    <w:p w14:paraId="7B093ED7" w14:textId="77777777" w:rsidR="00F048BB" w:rsidRPr="00A406E5" w:rsidRDefault="00F048BB" w:rsidP="00F048BB">
      <w:pPr>
        <w:rPr>
          <w:rFonts w:ascii="Arial" w:hAnsi="Arial" w:cs="Arial"/>
          <w:sz w:val="32"/>
        </w:rPr>
      </w:pPr>
    </w:p>
    <w:p w14:paraId="2CBCC1C2" w14:textId="77777777" w:rsidR="00F048BB" w:rsidRPr="00A406E5" w:rsidRDefault="00F048BB" w:rsidP="00F048BB">
      <w:pPr>
        <w:rPr>
          <w:rFonts w:ascii="Arial" w:hAnsi="Arial" w:cs="Arial"/>
          <w:sz w:val="32"/>
        </w:rPr>
      </w:pPr>
    </w:p>
    <w:p w14:paraId="6061E87F" w14:textId="77777777" w:rsidR="00F048BB" w:rsidRPr="00A406E5" w:rsidRDefault="00F048BB" w:rsidP="00F048BB">
      <w:pPr>
        <w:rPr>
          <w:rFonts w:ascii="Arial" w:hAnsi="Arial" w:cs="Arial"/>
          <w:sz w:val="32"/>
        </w:rPr>
      </w:pPr>
    </w:p>
    <w:p w14:paraId="272132BF" w14:textId="77777777" w:rsidR="00F048BB" w:rsidRPr="00A406E5" w:rsidRDefault="00F048BB" w:rsidP="00F048BB">
      <w:pPr>
        <w:rPr>
          <w:rFonts w:ascii="Arial" w:hAnsi="Arial" w:cs="Arial"/>
          <w:sz w:val="32"/>
        </w:rPr>
      </w:pPr>
    </w:p>
    <w:p w14:paraId="3FA47E5D" w14:textId="77777777" w:rsidR="00F048BB" w:rsidRDefault="00F048BB" w:rsidP="00F048BB">
      <w:pPr>
        <w:rPr>
          <w:rFonts w:ascii="Arial" w:hAnsi="Arial" w:cs="Arial"/>
          <w:sz w:val="32"/>
        </w:rPr>
      </w:pPr>
      <w:r>
        <w:rPr>
          <w:rFonts w:ascii="Arial" w:hAnsi="Arial" w:cs="Arial"/>
          <w:sz w:val="32"/>
        </w:rPr>
        <w:br w:type="page"/>
      </w:r>
    </w:p>
    <w:p w14:paraId="2490795F" w14:textId="77777777" w:rsidR="00F048BB" w:rsidRPr="00A406E5" w:rsidRDefault="00F048BB" w:rsidP="00F048B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048BB" w:rsidRPr="00A406E5" w14:paraId="0A8BFD82" w14:textId="77777777" w:rsidTr="00A77D54">
        <w:tc>
          <w:tcPr>
            <w:tcW w:w="9747" w:type="dxa"/>
            <w:shd w:val="pct10" w:color="auto" w:fill="auto"/>
          </w:tcPr>
          <w:p w14:paraId="558D0535" w14:textId="77777777" w:rsidR="00F048BB" w:rsidRPr="00A406E5" w:rsidRDefault="00F048BB" w:rsidP="00A77D54">
            <w:pPr>
              <w:rPr>
                <w:rFonts w:ascii="Arial" w:hAnsi="Arial" w:cs="Arial"/>
                <w:b/>
                <w:sz w:val="22"/>
                <w:szCs w:val="22"/>
              </w:rPr>
            </w:pPr>
            <w:r w:rsidRPr="00A406E5">
              <w:rPr>
                <w:rFonts w:ascii="Arial" w:hAnsi="Arial" w:cs="Arial"/>
                <w:b/>
                <w:sz w:val="22"/>
                <w:szCs w:val="22"/>
              </w:rPr>
              <w:t xml:space="preserve">Module Learning Outcomes </w:t>
            </w:r>
          </w:p>
          <w:p w14:paraId="1E0D97F9" w14:textId="77777777" w:rsidR="00F048BB" w:rsidRPr="00A406E5" w:rsidRDefault="00F048BB" w:rsidP="00A77D54">
            <w:pPr>
              <w:rPr>
                <w:rFonts w:ascii="Arial" w:hAnsi="Arial" w:cs="Arial"/>
                <w:sz w:val="22"/>
                <w:szCs w:val="22"/>
              </w:rPr>
            </w:pPr>
            <w:r w:rsidRPr="00A406E5">
              <w:rPr>
                <w:rFonts w:ascii="Arial" w:hAnsi="Arial" w:cs="Arial"/>
                <w:b/>
                <w:sz w:val="22"/>
                <w:szCs w:val="22"/>
              </w:rPr>
              <w:t>(from module syllabus)</w:t>
            </w:r>
          </w:p>
        </w:tc>
      </w:tr>
      <w:tr w:rsidR="00F048BB" w:rsidRPr="00A406E5" w14:paraId="28A8C293" w14:textId="77777777" w:rsidTr="00A77D54">
        <w:tc>
          <w:tcPr>
            <w:tcW w:w="9747" w:type="dxa"/>
          </w:tcPr>
          <w:p w14:paraId="378913BB" w14:textId="77777777" w:rsidR="00F048BB" w:rsidRPr="00A406E5" w:rsidRDefault="00F048BB" w:rsidP="00A77D54">
            <w:pPr>
              <w:rPr>
                <w:rFonts w:ascii="Arial" w:hAnsi="Arial" w:cs="Arial"/>
                <w:sz w:val="22"/>
                <w:szCs w:val="22"/>
              </w:rPr>
            </w:pPr>
          </w:p>
          <w:p w14:paraId="20C6CCEB" w14:textId="77777777" w:rsidR="00F048BB" w:rsidRPr="00F048BB" w:rsidRDefault="00F048BB" w:rsidP="00F048BB">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Upon the successful completion of this module, the student should be able to demonstrate the ability to:</w:t>
            </w:r>
          </w:p>
          <w:p w14:paraId="05B02100" w14:textId="77777777" w:rsidR="00F048BB" w:rsidRPr="00F048BB" w:rsidRDefault="00F048BB" w:rsidP="00F048BB">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1. Understand the development of places and the links between economy, society and environment</w:t>
            </w:r>
          </w:p>
          <w:p w14:paraId="50EEB75E" w14:textId="77777777" w:rsidR="00F048BB" w:rsidRPr="00F048BB" w:rsidRDefault="00F048BB" w:rsidP="00F048BB">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2. Evaluate economic development proposals for sustainable regeneration.</w:t>
            </w:r>
          </w:p>
          <w:p w14:paraId="70FD7E17" w14:textId="77777777" w:rsidR="00F048BB" w:rsidRPr="00A406E5" w:rsidRDefault="00F048BB" w:rsidP="00A77D54">
            <w:pPr>
              <w:ind w:left="360"/>
              <w:rPr>
                <w:rFonts w:ascii="Arial" w:hAnsi="Arial" w:cs="Arial"/>
                <w:sz w:val="22"/>
                <w:szCs w:val="22"/>
              </w:rPr>
            </w:pPr>
          </w:p>
          <w:p w14:paraId="47DB3C9B" w14:textId="77777777" w:rsidR="00F048BB" w:rsidRPr="00A406E5" w:rsidRDefault="00F048BB" w:rsidP="00A77D54">
            <w:pPr>
              <w:ind w:left="360"/>
              <w:rPr>
                <w:rFonts w:ascii="Arial" w:hAnsi="Arial" w:cs="Arial"/>
                <w:sz w:val="22"/>
                <w:szCs w:val="22"/>
              </w:rPr>
            </w:pPr>
          </w:p>
          <w:p w14:paraId="40B0D0B6" w14:textId="77777777" w:rsidR="00F048BB" w:rsidRPr="00A406E5" w:rsidRDefault="00F048BB" w:rsidP="00A77D54">
            <w:pPr>
              <w:ind w:left="360"/>
              <w:rPr>
                <w:rFonts w:ascii="Arial" w:hAnsi="Arial" w:cs="Arial"/>
                <w:sz w:val="22"/>
                <w:szCs w:val="22"/>
              </w:rPr>
            </w:pPr>
          </w:p>
          <w:p w14:paraId="5A43BE1E" w14:textId="77777777" w:rsidR="00F048BB" w:rsidRPr="00A406E5" w:rsidRDefault="00F048BB" w:rsidP="00A77D54">
            <w:pPr>
              <w:rPr>
                <w:rFonts w:ascii="Arial" w:hAnsi="Arial" w:cs="Arial"/>
                <w:sz w:val="22"/>
                <w:szCs w:val="22"/>
              </w:rPr>
            </w:pPr>
          </w:p>
          <w:p w14:paraId="73E1633B" w14:textId="77777777" w:rsidR="00F048BB" w:rsidRPr="00A406E5" w:rsidRDefault="00F048BB" w:rsidP="00A77D54">
            <w:pPr>
              <w:rPr>
                <w:rFonts w:ascii="Arial" w:hAnsi="Arial" w:cs="Arial"/>
                <w:sz w:val="22"/>
                <w:szCs w:val="22"/>
              </w:rPr>
            </w:pPr>
          </w:p>
        </w:tc>
      </w:tr>
    </w:tbl>
    <w:p w14:paraId="6D3D49DB" w14:textId="77777777" w:rsidR="00F048BB" w:rsidRDefault="00F048BB" w:rsidP="00EF380C">
      <w:pPr>
        <w:jc w:val="both"/>
        <w:rPr>
          <w:rFonts w:ascii="Arial" w:hAnsi="Arial" w:cs="Arial"/>
          <w:b/>
          <w:sz w:val="22"/>
          <w:szCs w:val="22"/>
        </w:rPr>
      </w:pPr>
    </w:p>
    <w:p w14:paraId="63474932" w14:textId="77777777" w:rsidR="00F048BB" w:rsidRDefault="00F048BB" w:rsidP="00EF380C">
      <w:pPr>
        <w:jc w:val="both"/>
        <w:rPr>
          <w:rFonts w:ascii="Arial" w:hAnsi="Arial" w:cs="Arial"/>
          <w:b/>
          <w:sz w:val="22"/>
          <w:szCs w:val="22"/>
        </w:rPr>
      </w:pPr>
    </w:p>
    <w:p w14:paraId="40D00012" w14:textId="77777777" w:rsidR="00F048BB" w:rsidRDefault="00F048BB" w:rsidP="00EF380C">
      <w:pPr>
        <w:jc w:val="both"/>
        <w:rPr>
          <w:rFonts w:ascii="Arial" w:hAnsi="Arial" w:cs="Arial"/>
          <w:b/>
          <w:sz w:val="22"/>
          <w:szCs w:val="22"/>
        </w:rPr>
      </w:pPr>
    </w:p>
    <w:p w14:paraId="069F8484" w14:textId="77777777" w:rsidR="00F048BB" w:rsidRDefault="00F048BB" w:rsidP="00EF380C">
      <w:pPr>
        <w:jc w:val="both"/>
        <w:rPr>
          <w:rFonts w:ascii="Arial" w:hAnsi="Arial" w:cs="Arial"/>
          <w:b/>
          <w:sz w:val="22"/>
          <w:szCs w:val="22"/>
        </w:rPr>
      </w:pPr>
    </w:p>
    <w:p w14:paraId="30AB647E" w14:textId="77777777" w:rsidR="00F048BB" w:rsidRDefault="00F048BB" w:rsidP="00EF380C">
      <w:pPr>
        <w:jc w:val="both"/>
        <w:rPr>
          <w:rFonts w:ascii="Arial" w:hAnsi="Arial" w:cs="Arial"/>
          <w:b/>
          <w:sz w:val="22"/>
          <w:szCs w:val="22"/>
        </w:rPr>
      </w:pPr>
    </w:p>
    <w:p w14:paraId="3A3AF384" w14:textId="77777777" w:rsidR="00F048BB" w:rsidRDefault="00F048BB" w:rsidP="00EF380C">
      <w:pPr>
        <w:jc w:val="both"/>
        <w:rPr>
          <w:rFonts w:ascii="Arial" w:hAnsi="Arial" w:cs="Arial"/>
          <w:b/>
          <w:sz w:val="22"/>
          <w:szCs w:val="22"/>
        </w:rPr>
      </w:pPr>
    </w:p>
    <w:p w14:paraId="029CDC35" w14:textId="77777777" w:rsidR="00F048BB" w:rsidRDefault="00F048BB" w:rsidP="00EF380C">
      <w:pPr>
        <w:jc w:val="both"/>
        <w:rPr>
          <w:rFonts w:ascii="Arial" w:hAnsi="Arial" w:cs="Arial"/>
          <w:b/>
          <w:sz w:val="22"/>
          <w:szCs w:val="22"/>
        </w:rPr>
      </w:pPr>
    </w:p>
    <w:p w14:paraId="56B89B25" w14:textId="77777777" w:rsidR="00F048BB" w:rsidRDefault="00F048BB" w:rsidP="00EF380C">
      <w:pPr>
        <w:jc w:val="both"/>
        <w:rPr>
          <w:rFonts w:ascii="Arial" w:hAnsi="Arial" w:cs="Arial"/>
          <w:b/>
          <w:sz w:val="22"/>
          <w:szCs w:val="22"/>
        </w:rPr>
      </w:pPr>
    </w:p>
    <w:p w14:paraId="0324B5A3" w14:textId="77777777" w:rsidR="00F048BB" w:rsidRDefault="00F048BB" w:rsidP="00EF380C">
      <w:pPr>
        <w:jc w:val="both"/>
        <w:rPr>
          <w:rFonts w:ascii="Arial" w:hAnsi="Arial" w:cs="Arial"/>
          <w:b/>
          <w:sz w:val="22"/>
          <w:szCs w:val="22"/>
        </w:rPr>
      </w:pPr>
    </w:p>
    <w:p w14:paraId="3258D481" w14:textId="77777777" w:rsidR="00F048BB" w:rsidRDefault="00F048BB" w:rsidP="00EF380C">
      <w:pPr>
        <w:jc w:val="both"/>
        <w:rPr>
          <w:rFonts w:ascii="Arial" w:hAnsi="Arial" w:cs="Arial"/>
          <w:b/>
          <w:sz w:val="22"/>
          <w:szCs w:val="22"/>
        </w:rPr>
      </w:pPr>
    </w:p>
    <w:p w14:paraId="14DD2BBD" w14:textId="77777777" w:rsidR="00F048BB" w:rsidRDefault="00F048BB" w:rsidP="00EF380C">
      <w:pPr>
        <w:jc w:val="both"/>
        <w:rPr>
          <w:rFonts w:ascii="Arial" w:hAnsi="Arial" w:cs="Arial"/>
          <w:b/>
          <w:sz w:val="22"/>
          <w:szCs w:val="22"/>
        </w:rPr>
      </w:pPr>
    </w:p>
    <w:p w14:paraId="03E3B819" w14:textId="77777777" w:rsidR="00F048BB" w:rsidRDefault="00F048BB" w:rsidP="00EF380C">
      <w:pPr>
        <w:jc w:val="both"/>
        <w:rPr>
          <w:rFonts w:ascii="Arial" w:hAnsi="Arial" w:cs="Arial"/>
          <w:b/>
          <w:sz w:val="22"/>
          <w:szCs w:val="22"/>
        </w:rPr>
      </w:pPr>
    </w:p>
    <w:p w14:paraId="521A40AB" w14:textId="77777777" w:rsidR="00F048BB" w:rsidRDefault="00F048BB" w:rsidP="00EF380C">
      <w:pPr>
        <w:jc w:val="both"/>
        <w:rPr>
          <w:rFonts w:ascii="Arial" w:hAnsi="Arial" w:cs="Arial"/>
          <w:b/>
          <w:sz w:val="22"/>
          <w:szCs w:val="22"/>
        </w:rPr>
      </w:pPr>
    </w:p>
    <w:p w14:paraId="542FB2B1" w14:textId="77777777" w:rsidR="00F048BB" w:rsidRDefault="00F048BB" w:rsidP="00EF380C">
      <w:pPr>
        <w:jc w:val="both"/>
        <w:rPr>
          <w:rFonts w:ascii="Arial" w:hAnsi="Arial" w:cs="Arial"/>
          <w:b/>
          <w:sz w:val="22"/>
          <w:szCs w:val="22"/>
        </w:rPr>
      </w:pPr>
    </w:p>
    <w:p w14:paraId="44E71095" w14:textId="77777777" w:rsidR="00F048BB" w:rsidRDefault="00F048BB" w:rsidP="00EF380C">
      <w:pPr>
        <w:jc w:val="both"/>
        <w:rPr>
          <w:rFonts w:ascii="Arial" w:hAnsi="Arial" w:cs="Arial"/>
          <w:b/>
          <w:sz w:val="22"/>
          <w:szCs w:val="22"/>
        </w:rPr>
      </w:pPr>
    </w:p>
    <w:p w14:paraId="6F740DA0" w14:textId="77777777" w:rsidR="00F048BB" w:rsidRDefault="00F048BB" w:rsidP="00EF380C">
      <w:pPr>
        <w:jc w:val="both"/>
        <w:rPr>
          <w:rFonts w:ascii="Arial" w:hAnsi="Arial" w:cs="Arial"/>
          <w:b/>
          <w:sz w:val="22"/>
          <w:szCs w:val="22"/>
        </w:rPr>
      </w:pPr>
    </w:p>
    <w:p w14:paraId="523BA9BC" w14:textId="77777777" w:rsidR="00F048BB" w:rsidRDefault="00F048BB" w:rsidP="00EF380C">
      <w:pPr>
        <w:jc w:val="both"/>
        <w:rPr>
          <w:rFonts w:ascii="Arial" w:hAnsi="Arial" w:cs="Arial"/>
          <w:b/>
          <w:sz w:val="22"/>
          <w:szCs w:val="22"/>
        </w:rPr>
      </w:pPr>
    </w:p>
    <w:p w14:paraId="55EB7FD1" w14:textId="77777777" w:rsidR="00F048BB" w:rsidRDefault="00F048BB" w:rsidP="00EF380C">
      <w:pPr>
        <w:jc w:val="both"/>
        <w:rPr>
          <w:rFonts w:ascii="Arial" w:hAnsi="Arial" w:cs="Arial"/>
          <w:b/>
          <w:sz w:val="22"/>
          <w:szCs w:val="22"/>
        </w:rPr>
      </w:pPr>
    </w:p>
    <w:p w14:paraId="46934BB1" w14:textId="77777777" w:rsidR="00F048BB" w:rsidRDefault="00F048BB" w:rsidP="00EF380C">
      <w:pPr>
        <w:jc w:val="both"/>
        <w:rPr>
          <w:rFonts w:ascii="Arial" w:hAnsi="Arial" w:cs="Arial"/>
          <w:b/>
          <w:sz w:val="22"/>
          <w:szCs w:val="22"/>
        </w:rPr>
      </w:pPr>
    </w:p>
    <w:p w14:paraId="1BCBAC2E" w14:textId="77777777" w:rsidR="00F048BB" w:rsidRDefault="00F048BB" w:rsidP="00EF380C">
      <w:pPr>
        <w:jc w:val="both"/>
        <w:rPr>
          <w:rFonts w:ascii="Arial" w:hAnsi="Arial" w:cs="Arial"/>
          <w:b/>
          <w:sz w:val="22"/>
          <w:szCs w:val="22"/>
        </w:rPr>
      </w:pPr>
    </w:p>
    <w:p w14:paraId="6F99233F" w14:textId="77777777" w:rsidR="00F048BB" w:rsidRDefault="00F048BB" w:rsidP="00EF380C">
      <w:pPr>
        <w:jc w:val="both"/>
        <w:rPr>
          <w:rFonts w:ascii="Arial" w:hAnsi="Arial" w:cs="Arial"/>
          <w:b/>
          <w:sz w:val="22"/>
          <w:szCs w:val="22"/>
        </w:rPr>
      </w:pPr>
    </w:p>
    <w:p w14:paraId="60EA0D1D" w14:textId="77777777" w:rsidR="00F048BB" w:rsidRDefault="00F048BB" w:rsidP="00EF380C">
      <w:pPr>
        <w:jc w:val="both"/>
        <w:rPr>
          <w:rFonts w:ascii="Arial" w:hAnsi="Arial" w:cs="Arial"/>
          <w:b/>
          <w:sz w:val="22"/>
          <w:szCs w:val="22"/>
        </w:rPr>
      </w:pPr>
    </w:p>
    <w:p w14:paraId="0E05FAAA" w14:textId="77777777" w:rsidR="00F048BB" w:rsidRDefault="00F048BB" w:rsidP="00EF380C">
      <w:pPr>
        <w:jc w:val="both"/>
        <w:rPr>
          <w:rFonts w:ascii="Arial" w:hAnsi="Arial" w:cs="Arial"/>
          <w:b/>
          <w:sz w:val="22"/>
          <w:szCs w:val="22"/>
        </w:rPr>
      </w:pPr>
    </w:p>
    <w:p w14:paraId="166DF92B" w14:textId="77777777" w:rsidR="00F048BB" w:rsidRDefault="00F048BB" w:rsidP="00EF380C">
      <w:pPr>
        <w:jc w:val="both"/>
        <w:rPr>
          <w:rFonts w:ascii="Arial" w:hAnsi="Arial" w:cs="Arial"/>
          <w:b/>
          <w:sz w:val="22"/>
          <w:szCs w:val="22"/>
        </w:rPr>
      </w:pPr>
    </w:p>
    <w:p w14:paraId="13FC9CF2" w14:textId="77777777" w:rsidR="00F048BB" w:rsidRDefault="00F048BB" w:rsidP="00EF380C">
      <w:pPr>
        <w:jc w:val="both"/>
        <w:rPr>
          <w:rFonts w:ascii="Arial" w:hAnsi="Arial" w:cs="Arial"/>
          <w:b/>
          <w:sz w:val="22"/>
          <w:szCs w:val="22"/>
        </w:rPr>
      </w:pPr>
    </w:p>
    <w:p w14:paraId="5D1DBDD7" w14:textId="77777777" w:rsidR="00F048BB" w:rsidRDefault="00F048BB" w:rsidP="00EF380C">
      <w:pPr>
        <w:jc w:val="both"/>
        <w:rPr>
          <w:rFonts w:ascii="Arial" w:hAnsi="Arial" w:cs="Arial"/>
          <w:b/>
          <w:sz w:val="22"/>
          <w:szCs w:val="22"/>
        </w:rPr>
      </w:pPr>
    </w:p>
    <w:p w14:paraId="5908B759" w14:textId="77777777" w:rsidR="00F048BB" w:rsidRDefault="00F048BB" w:rsidP="00EF380C">
      <w:pPr>
        <w:jc w:val="both"/>
        <w:rPr>
          <w:rFonts w:ascii="Arial" w:hAnsi="Arial" w:cs="Arial"/>
          <w:b/>
          <w:sz w:val="22"/>
          <w:szCs w:val="22"/>
        </w:rPr>
      </w:pPr>
    </w:p>
    <w:p w14:paraId="3E6EADCB" w14:textId="77777777" w:rsidR="00F048BB" w:rsidRDefault="00F048BB" w:rsidP="00EF380C">
      <w:pPr>
        <w:jc w:val="both"/>
        <w:rPr>
          <w:rFonts w:ascii="Arial" w:hAnsi="Arial" w:cs="Arial"/>
          <w:b/>
          <w:sz w:val="22"/>
          <w:szCs w:val="22"/>
        </w:rPr>
      </w:pPr>
    </w:p>
    <w:p w14:paraId="370E2421" w14:textId="77777777" w:rsidR="00F048BB" w:rsidRDefault="00F048BB" w:rsidP="00EF380C">
      <w:pPr>
        <w:jc w:val="both"/>
        <w:rPr>
          <w:rFonts w:ascii="Arial" w:hAnsi="Arial" w:cs="Arial"/>
          <w:b/>
          <w:sz w:val="22"/>
          <w:szCs w:val="22"/>
        </w:rPr>
      </w:pPr>
    </w:p>
    <w:p w14:paraId="348CE898" w14:textId="77777777" w:rsidR="00F048BB" w:rsidRDefault="00F048BB" w:rsidP="00EF380C">
      <w:pPr>
        <w:jc w:val="both"/>
        <w:rPr>
          <w:rFonts w:ascii="Arial" w:hAnsi="Arial" w:cs="Arial"/>
          <w:b/>
          <w:sz w:val="22"/>
          <w:szCs w:val="22"/>
        </w:rPr>
      </w:pPr>
    </w:p>
    <w:p w14:paraId="1CC3EA8F" w14:textId="77777777" w:rsidR="00F048BB" w:rsidRDefault="00F048BB" w:rsidP="00EF380C">
      <w:pPr>
        <w:jc w:val="both"/>
        <w:rPr>
          <w:rFonts w:ascii="Arial" w:hAnsi="Arial" w:cs="Arial"/>
          <w:b/>
          <w:sz w:val="22"/>
          <w:szCs w:val="22"/>
        </w:rPr>
      </w:pPr>
    </w:p>
    <w:p w14:paraId="230A3389" w14:textId="77777777" w:rsidR="00F048BB" w:rsidRDefault="00F048BB" w:rsidP="00EF380C">
      <w:pPr>
        <w:jc w:val="both"/>
        <w:rPr>
          <w:rFonts w:ascii="Arial" w:hAnsi="Arial" w:cs="Arial"/>
          <w:b/>
          <w:sz w:val="22"/>
          <w:szCs w:val="22"/>
        </w:rPr>
      </w:pPr>
    </w:p>
    <w:p w14:paraId="5967E277" w14:textId="77777777" w:rsidR="00F048BB" w:rsidRDefault="00F048BB" w:rsidP="00EF380C">
      <w:pPr>
        <w:jc w:val="both"/>
        <w:rPr>
          <w:rFonts w:ascii="Arial" w:hAnsi="Arial" w:cs="Arial"/>
          <w:b/>
          <w:sz w:val="22"/>
          <w:szCs w:val="22"/>
        </w:rPr>
      </w:pPr>
    </w:p>
    <w:p w14:paraId="0167C4F4" w14:textId="77777777" w:rsidR="00F048BB" w:rsidRDefault="00F048BB" w:rsidP="00EF380C">
      <w:pPr>
        <w:jc w:val="both"/>
        <w:rPr>
          <w:rFonts w:ascii="Arial" w:hAnsi="Arial" w:cs="Arial"/>
          <w:b/>
          <w:sz w:val="22"/>
          <w:szCs w:val="22"/>
        </w:rPr>
      </w:pPr>
    </w:p>
    <w:p w14:paraId="04FB7054" w14:textId="77777777" w:rsidR="00F048BB" w:rsidRDefault="00F048BB" w:rsidP="00EF380C">
      <w:pPr>
        <w:jc w:val="both"/>
        <w:rPr>
          <w:rFonts w:ascii="Arial" w:hAnsi="Arial" w:cs="Arial"/>
          <w:b/>
          <w:sz w:val="22"/>
          <w:szCs w:val="22"/>
        </w:rPr>
      </w:pPr>
    </w:p>
    <w:p w14:paraId="3D10F606" w14:textId="77777777" w:rsidR="00F048BB" w:rsidRDefault="00F048BB" w:rsidP="00EF380C">
      <w:pPr>
        <w:jc w:val="both"/>
        <w:rPr>
          <w:rFonts w:ascii="Arial" w:hAnsi="Arial" w:cs="Arial"/>
          <w:b/>
          <w:sz w:val="22"/>
          <w:szCs w:val="22"/>
        </w:rPr>
      </w:pPr>
    </w:p>
    <w:p w14:paraId="4EBB094C" w14:textId="77777777" w:rsidR="00F048BB" w:rsidRDefault="00F048BB" w:rsidP="00EF380C">
      <w:pPr>
        <w:jc w:val="both"/>
        <w:rPr>
          <w:rFonts w:ascii="Arial" w:hAnsi="Arial" w:cs="Arial"/>
          <w:b/>
          <w:sz w:val="22"/>
          <w:szCs w:val="22"/>
        </w:rPr>
      </w:pPr>
    </w:p>
    <w:p w14:paraId="78607D46" w14:textId="77777777" w:rsidR="00F048BB" w:rsidRDefault="00F048BB" w:rsidP="00EF380C">
      <w:pPr>
        <w:jc w:val="both"/>
        <w:rPr>
          <w:rFonts w:ascii="Arial" w:hAnsi="Arial" w:cs="Arial"/>
          <w:b/>
          <w:sz w:val="22"/>
          <w:szCs w:val="22"/>
        </w:rPr>
      </w:pPr>
    </w:p>
    <w:p w14:paraId="28B2F060" w14:textId="77777777" w:rsidR="00F048BB" w:rsidRDefault="00F048BB" w:rsidP="00EF380C">
      <w:pPr>
        <w:jc w:val="both"/>
        <w:rPr>
          <w:rFonts w:ascii="Arial" w:hAnsi="Arial" w:cs="Arial"/>
          <w:b/>
          <w:sz w:val="22"/>
          <w:szCs w:val="22"/>
        </w:rPr>
      </w:pPr>
    </w:p>
    <w:p w14:paraId="73BC55C8" w14:textId="77777777" w:rsidR="00F048BB" w:rsidRDefault="00F048BB" w:rsidP="00EF380C">
      <w:pPr>
        <w:jc w:val="both"/>
        <w:rPr>
          <w:rFonts w:ascii="Arial" w:hAnsi="Arial" w:cs="Arial"/>
          <w:b/>
          <w:sz w:val="22"/>
          <w:szCs w:val="22"/>
        </w:rPr>
      </w:pPr>
    </w:p>
    <w:p w14:paraId="1B33E1BB" w14:textId="77777777" w:rsidR="00F048BB" w:rsidRDefault="00F048BB" w:rsidP="00EF380C">
      <w:pPr>
        <w:jc w:val="both"/>
        <w:rPr>
          <w:rFonts w:ascii="Arial" w:hAnsi="Arial" w:cs="Arial"/>
          <w:b/>
          <w:sz w:val="22"/>
          <w:szCs w:val="22"/>
        </w:rPr>
      </w:pPr>
    </w:p>
    <w:p w14:paraId="30677104" w14:textId="77777777" w:rsidR="00EF380C" w:rsidRPr="00286A26" w:rsidRDefault="00EF380C" w:rsidP="00286A26">
      <w:pPr>
        <w:rPr>
          <w:rFonts w:ascii="Arial" w:hAnsi="Arial" w:cs="Arial"/>
          <w:sz w:val="22"/>
          <w:szCs w:val="22"/>
          <w:lang w:val="en-US"/>
        </w:rPr>
      </w:pPr>
    </w:p>
    <w:p w14:paraId="0B677522" w14:textId="77777777" w:rsidR="00EF380C" w:rsidRDefault="00EF380C" w:rsidP="00F02CF9">
      <w:pPr>
        <w:pStyle w:val="Header"/>
        <w:tabs>
          <w:tab w:val="clear" w:pos="4153"/>
          <w:tab w:val="clear" w:pos="8306"/>
        </w:tabs>
      </w:pPr>
    </w:p>
    <w:p w14:paraId="1B054231" w14:textId="77777777" w:rsidR="00EF380C" w:rsidRPr="00EC5313" w:rsidRDefault="00EC5313" w:rsidP="00F02CF9">
      <w:pPr>
        <w:pStyle w:val="Header"/>
        <w:tabs>
          <w:tab w:val="clear" w:pos="4153"/>
          <w:tab w:val="clear" w:pos="8306"/>
        </w:tabs>
        <w:rPr>
          <w:rFonts w:ascii="Arial" w:hAnsi="Arial" w:cs="Arial"/>
          <w:b/>
          <w:sz w:val="32"/>
          <w:szCs w:val="32"/>
        </w:rPr>
      </w:pPr>
      <w:r w:rsidRPr="00267D35">
        <w:rPr>
          <w:rFonts w:ascii="Arial" w:hAnsi="Arial" w:cs="Arial"/>
          <w:b/>
          <w:sz w:val="32"/>
          <w:szCs w:val="32"/>
          <w:shd w:val="clear" w:color="auto" w:fill="BFBFBF" w:themeFill="background1" w:themeFillShade="BF"/>
        </w:rPr>
        <w:t>ASSESSMENT 1:</w:t>
      </w:r>
      <w:r w:rsidRPr="00EC5313">
        <w:rPr>
          <w:rFonts w:ascii="Arial" w:hAnsi="Arial" w:cs="Arial"/>
          <w:b/>
          <w:sz w:val="32"/>
          <w:szCs w:val="32"/>
        </w:rPr>
        <w:t xml:space="preserve"> </w:t>
      </w:r>
      <w:r w:rsidR="00C778DD">
        <w:rPr>
          <w:rFonts w:ascii="Arial" w:hAnsi="Arial" w:cs="Arial"/>
          <w:b/>
          <w:sz w:val="32"/>
          <w:szCs w:val="32"/>
        </w:rPr>
        <w:t>Fieldwork Report 1,000</w:t>
      </w:r>
      <w:r w:rsidRPr="00EC5313">
        <w:rPr>
          <w:rFonts w:ascii="Arial" w:hAnsi="Arial" w:cs="Arial"/>
          <w:b/>
          <w:sz w:val="32"/>
          <w:szCs w:val="32"/>
        </w:rPr>
        <w:t xml:space="preserve"> Words</w:t>
      </w:r>
    </w:p>
    <w:p w14:paraId="33C9050E" w14:textId="77777777" w:rsidR="00EC5313" w:rsidRPr="00EC5313" w:rsidRDefault="00EC5313" w:rsidP="00F02CF9">
      <w:pPr>
        <w:pStyle w:val="Header"/>
        <w:tabs>
          <w:tab w:val="clear" w:pos="4153"/>
          <w:tab w:val="clear" w:pos="8306"/>
        </w:tabs>
        <w:rPr>
          <w:rFonts w:ascii="Arial" w:hAnsi="Arial" w:cs="Arial"/>
          <w:sz w:val="22"/>
          <w:szCs w:val="22"/>
        </w:rPr>
      </w:pPr>
    </w:p>
    <w:p w14:paraId="41D3A6DA" w14:textId="08815491" w:rsidR="00EC5313" w:rsidRPr="00B72E28" w:rsidRDefault="00B72E28" w:rsidP="00F02CF9">
      <w:pPr>
        <w:pStyle w:val="Header"/>
        <w:tabs>
          <w:tab w:val="clear" w:pos="4153"/>
          <w:tab w:val="clear" w:pos="8306"/>
        </w:tabs>
        <w:rPr>
          <w:rFonts w:ascii="Arial" w:hAnsi="Arial" w:cs="Arial"/>
          <w:sz w:val="24"/>
          <w:szCs w:val="24"/>
        </w:rPr>
      </w:pPr>
      <w:r w:rsidRPr="00B72E28">
        <w:rPr>
          <w:rFonts w:ascii="Arial" w:hAnsi="Arial" w:cs="Arial"/>
          <w:sz w:val="24"/>
          <w:szCs w:val="24"/>
        </w:rPr>
        <w:t>Online s</w:t>
      </w:r>
      <w:r w:rsidR="00EC5313" w:rsidRPr="00B72E28">
        <w:rPr>
          <w:rFonts w:ascii="Arial" w:hAnsi="Arial" w:cs="Arial"/>
          <w:sz w:val="24"/>
          <w:szCs w:val="24"/>
        </w:rPr>
        <w:t xml:space="preserve">ubmission by Turnitin:  </w:t>
      </w:r>
      <w:r w:rsidR="007A0E62">
        <w:rPr>
          <w:rFonts w:ascii="Arial" w:hAnsi="Arial" w:cs="Arial"/>
          <w:sz w:val="24"/>
          <w:szCs w:val="24"/>
        </w:rPr>
        <w:t>21</w:t>
      </w:r>
      <w:r w:rsidR="007A0E62" w:rsidRPr="007A0E62">
        <w:rPr>
          <w:rFonts w:ascii="Arial" w:hAnsi="Arial" w:cs="Arial"/>
          <w:sz w:val="24"/>
          <w:szCs w:val="24"/>
          <w:vertAlign w:val="superscript"/>
        </w:rPr>
        <w:t>st</w:t>
      </w:r>
      <w:r w:rsidR="007A0E62">
        <w:rPr>
          <w:rFonts w:ascii="Arial" w:hAnsi="Arial" w:cs="Arial"/>
          <w:sz w:val="24"/>
          <w:szCs w:val="24"/>
        </w:rPr>
        <w:t xml:space="preserve"> February </w:t>
      </w:r>
      <w:r w:rsidR="00CF45DD">
        <w:rPr>
          <w:rFonts w:ascii="Arial" w:hAnsi="Arial" w:cs="Arial"/>
          <w:sz w:val="24"/>
          <w:szCs w:val="24"/>
        </w:rPr>
        <w:t>202</w:t>
      </w:r>
      <w:r w:rsidR="003E3F77">
        <w:rPr>
          <w:rFonts w:ascii="Arial" w:hAnsi="Arial" w:cs="Arial"/>
          <w:sz w:val="24"/>
          <w:szCs w:val="24"/>
        </w:rPr>
        <w:t>2</w:t>
      </w:r>
      <w:r w:rsidRPr="00B72E28">
        <w:rPr>
          <w:rFonts w:ascii="Arial" w:hAnsi="Arial" w:cs="Arial"/>
          <w:sz w:val="24"/>
          <w:szCs w:val="24"/>
        </w:rPr>
        <w:t xml:space="preserve"> 23.59</w:t>
      </w:r>
    </w:p>
    <w:p w14:paraId="6FB4DEF2" w14:textId="77777777" w:rsidR="00EF380C" w:rsidRPr="00B72E28" w:rsidRDefault="00EF380C" w:rsidP="00F02CF9">
      <w:pPr>
        <w:pStyle w:val="Header"/>
        <w:tabs>
          <w:tab w:val="clear" w:pos="4153"/>
          <w:tab w:val="clear" w:pos="8306"/>
        </w:tabs>
        <w:rPr>
          <w:sz w:val="24"/>
          <w:szCs w:val="24"/>
        </w:rPr>
      </w:pPr>
    </w:p>
    <w:p w14:paraId="08D9DD62" w14:textId="4D8A357D" w:rsidR="009D7D23" w:rsidRDefault="00C778DD" w:rsidP="00F02CF9">
      <w:pPr>
        <w:pStyle w:val="Header"/>
        <w:tabs>
          <w:tab w:val="clear" w:pos="4153"/>
          <w:tab w:val="clear" w:pos="8306"/>
        </w:tabs>
        <w:rPr>
          <w:rFonts w:ascii="Arial" w:hAnsi="Arial" w:cs="Arial"/>
          <w:sz w:val="24"/>
          <w:szCs w:val="24"/>
        </w:rPr>
      </w:pPr>
      <w:r w:rsidRPr="00C778DD">
        <w:rPr>
          <w:rFonts w:ascii="Arial" w:hAnsi="Arial" w:cs="Arial"/>
          <w:sz w:val="24"/>
          <w:szCs w:val="24"/>
        </w:rPr>
        <w:t xml:space="preserve">For this first assignment you should prepare a </w:t>
      </w:r>
      <w:r w:rsidR="004940CE">
        <w:rPr>
          <w:rFonts w:ascii="Arial" w:hAnsi="Arial" w:cs="Arial"/>
          <w:sz w:val="24"/>
          <w:szCs w:val="24"/>
        </w:rPr>
        <w:t>learning log</w:t>
      </w:r>
      <w:r w:rsidRPr="00C778DD">
        <w:rPr>
          <w:rFonts w:ascii="Arial" w:hAnsi="Arial" w:cs="Arial"/>
          <w:sz w:val="24"/>
          <w:szCs w:val="24"/>
        </w:rPr>
        <w:t xml:space="preserve"> re</w:t>
      </w:r>
      <w:r w:rsidR="00346925">
        <w:rPr>
          <w:rFonts w:ascii="Arial" w:hAnsi="Arial" w:cs="Arial"/>
          <w:sz w:val="24"/>
          <w:szCs w:val="24"/>
        </w:rPr>
        <w:t xml:space="preserve">port of 1,000 words on </w:t>
      </w:r>
      <w:r w:rsidR="004940CE">
        <w:rPr>
          <w:rFonts w:ascii="Arial" w:hAnsi="Arial" w:cs="Arial"/>
          <w:sz w:val="24"/>
          <w:szCs w:val="24"/>
        </w:rPr>
        <w:t xml:space="preserve">the distinctiveness of </w:t>
      </w:r>
      <w:r w:rsidR="009D7D23">
        <w:rPr>
          <w:rFonts w:ascii="Arial" w:hAnsi="Arial" w:cs="Arial"/>
          <w:sz w:val="24"/>
          <w:szCs w:val="24"/>
        </w:rPr>
        <w:t xml:space="preserve">one of the following destinations you visited </w:t>
      </w:r>
      <w:r w:rsidR="00CF45DD" w:rsidRPr="00E26BCA">
        <w:rPr>
          <w:rFonts w:ascii="Arial" w:hAnsi="Arial" w:cs="Arial"/>
          <w:color w:val="FF0000"/>
          <w:sz w:val="24"/>
          <w:szCs w:val="24"/>
        </w:rPr>
        <w:t>Blaenafo</w:t>
      </w:r>
      <w:r w:rsidR="009D7D23" w:rsidRPr="00E26BCA">
        <w:rPr>
          <w:rFonts w:ascii="Arial" w:hAnsi="Arial" w:cs="Arial"/>
          <w:color w:val="FF0000"/>
          <w:sz w:val="24"/>
          <w:szCs w:val="24"/>
        </w:rPr>
        <w:t xml:space="preserve">n, </w:t>
      </w:r>
      <w:r w:rsidR="00840440">
        <w:rPr>
          <w:rFonts w:ascii="Arial" w:hAnsi="Arial" w:cs="Arial"/>
          <w:color w:val="FF0000"/>
          <w:sz w:val="24"/>
          <w:szCs w:val="24"/>
        </w:rPr>
        <w:t>Newcastle Emlyn</w:t>
      </w:r>
      <w:r w:rsidRPr="00E26BCA">
        <w:rPr>
          <w:rFonts w:ascii="Arial" w:hAnsi="Arial" w:cs="Arial"/>
          <w:color w:val="FF0000"/>
          <w:sz w:val="24"/>
          <w:szCs w:val="24"/>
        </w:rPr>
        <w:t>.</w:t>
      </w:r>
    </w:p>
    <w:p w14:paraId="290EA8A2" w14:textId="77777777" w:rsidR="009D7D23" w:rsidRDefault="009D7D23" w:rsidP="00F02CF9">
      <w:pPr>
        <w:pStyle w:val="Header"/>
        <w:tabs>
          <w:tab w:val="clear" w:pos="4153"/>
          <w:tab w:val="clear" w:pos="8306"/>
        </w:tabs>
        <w:rPr>
          <w:rFonts w:ascii="Arial" w:hAnsi="Arial" w:cs="Arial"/>
          <w:sz w:val="24"/>
          <w:szCs w:val="24"/>
        </w:rPr>
      </w:pPr>
    </w:p>
    <w:p w14:paraId="326812E3" w14:textId="77777777" w:rsidR="009D7D23" w:rsidRDefault="009D7D23" w:rsidP="00F02CF9">
      <w:pPr>
        <w:pStyle w:val="Header"/>
        <w:tabs>
          <w:tab w:val="clear" w:pos="4153"/>
          <w:tab w:val="clear" w:pos="8306"/>
        </w:tabs>
        <w:rPr>
          <w:rFonts w:ascii="Arial" w:hAnsi="Arial" w:cs="Arial"/>
          <w:sz w:val="24"/>
          <w:szCs w:val="24"/>
        </w:rPr>
      </w:pPr>
      <w:r>
        <w:rPr>
          <w:rFonts w:ascii="Arial" w:hAnsi="Arial" w:cs="Arial"/>
          <w:sz w:val="24"/>
          <w:szCs w:val="24"/>
        </w:rPr>
        <w:t>You will write a report on what made your chosen area distinctly prosperous during the industrial revolution period. Looking at the main players connected to this era, the processes allowing it to happen, the areas connected to the processes, the workers, the environment, social issues, technology</w:t>
      </w:r>
      <w:r w:rsidR="005548A7">
        <w:rPr>
          <w:rFonts w:ascii="Arial" w:hAnsi="Arial" w:cs="Arial"/>
          <w:sz w:val="24"/>
          <w:szCs w:val="24"/>
        </w:rPr>
        <w:t>, the local economy and national economy at the time (industrial revolution).</w:t>
      </w:r>
      <w:r>
        <w:rPr>
          <w:rFonts w:ascii="Arial" w:hAnsi="Arial" w:cs="Arial"/>
          <w:sz w:val="24"/>
          <w:szCs w:val="24"/>
        </w:rPr>
        <w:t xml:space="preserve"> </w:t>
      </w:r>
    </w:p>
    <w:p w14:paraId="5DA9659B" w14:textId="77777777" w:rsidR="009D7D23" w:rsidRDefault="009D7D23" w:rsidP="00F02CF9">
      <w:pPr>
        <w:pStyle w:val="Header"/>
        <w:tabs>
          <w:tab w:val="clear" w:pos="4153"/>
          <w:tab w:val="clear" w:pos="8306"/>
        </w:tabs>
        <w:rPr>
          <w:rFonts w:ascii="Arial" w:hAnsi="Arial" w:cs="Arial"/>
          <w:sz w:val="24"/>
          <w:szCs w:val="24"/>
        </w:rPr>
      </w:pPr>
    </w:p>
    <w:p w14:paraId="46ABCEAA" w14:textId="75E97EF6" w:rsidR="009D7D23" w:rsidRDefault="009D7D23" w:rsidP="00F02CF9">
      <w:pPr>
        <w:pStyle w:val="Header"/>
        <w:tabs>
          <w:tab w:val="clear" w:pos="4153"/>
          <w:tab w:val="clear" w:pos="8306"/>
        </w:tabs>
        <w:rPr>
          <w:rFonts w:ascii="Arial" w:hAnsi="Arial" w:cs="Arial"/>
          <w:sz w:val="24"/>
          <w:szCs w:val="24"/>
        </w:rPr>
      </w:pPr>
      <w:r>
        <w:rPr>
          <w:rFonts w:ascii="Arial" w:hAnsi="Arial" w:cs="Arial"/>
          <w:sz w:val="24"/>
          <w:szCs w:val="24"/>
        </w:rPr>
        <w:t>The information provided by Anthony Burns in the first t</w:t>
      </w:r>
      <w:r w:rsidR="00840440">
        <w:rPr>
          <w:rFonts w:ascii="Arial" w:hAnsi="Arial" w:cs="Arial"/>
          <w:sz w:val="24"/>
          <w:szCs w:val="24"/>
        </w:rPr>
        <w:t>hree</w:t>
      </w:r>
      <w:r>
        <w:rPr>
          <w:rFonts w:ascii="Arial" w:hAnsi="Arial" w:cs="Arial"/>
          <w:sz w:val="24"/>
          <w:szCs w:val="24"/>
        </w:rPr>
        <w:t xml:space="preserve"> weeks on the distinctiveness of the three areas will form the foundation of your report, but you should also build on this using your own research </w:t>
      </w:r>
      <w:r w:rsidR="005548A7">
        <w:rPr>
          <w:rFonts w:ascii="Arial" w:hAnsi="Arial" w:cs="Arial"/>
          <w:sz w:val="24"/>
          <w:szCs w:val="24"/>
        </w:rPr>
        <w:t>to find out more. Include photos and maps in your reports to bring them to life.</w:t>
      </w:r>
    </w:p>
    <w:p w14:paraId="4824240D" w14:textId="77777777" w:rsidR="00EF380C" w:rsidRPr="00B72E28" w:rsidRDefault="00EF380C" w:rsidP="00F02CF9">
      <w:pPr>
        <w:pStyle w:val="Header"/>
        <w:tabs>
          <w:tab w:val="clear" w:pos="4153"/>
          <w:tab w:val="clear" w:pos="8306"/>
        </w:tabs>
        <w:rPr>
          <w:sz w:val="24"/>
          <w:szCs w:val="24"/>
        </w:rPr>
      </w:pPr>
    </w:p>
    <w:p w14:paraId="2D87EDD3" w14:textId="77777777" w:rsidR="00EF380C" w:rsidRDefault="00EF380C" w:rsidP="00F02CF9">
      <w:pPr>
        <w:pStyle w:val="Header"/>
        <w:tabs>
          <w:tab w:val="clear" w:pos="4153"/>
          <w:tab w:val="clear" w:pos="8306"/>
        </w:tabs>
      </w:pPr>
    </w:p>
    <w:p w14:paraId="52BB8F18" w14:textId="77777777" w:rsidR="00EF380C" w:rsidRDefault="00EF380C" w:rsidP="00F02CF9">
      <w:pPr>
        <w:pStyle w:val="Header"/>
        <w:tabs>
          <w:tab w:val="clear" w:pos="4153"/>
          <w:tab w:val="clear" w:pos="8306"/>
        </w:tabs>
      </w:pPr>
    </w:p>
    <w:p w14:paraId="006D6497" w14:textId="77777777" w:rsidR="00EF380C" w:rsidRDefault="00EF380C" w:rsidP="00F02CF9">
      <w:pPr>
        <w:pStyle w:val="Header"/>
        <w:tabs>
          <w:tab w:val="clear" w:pos="4153"/>
          <w:tab w:val="clear" w:pos="8306"/>
        </w:tabs>
      </w:pPr>
    </w:p>
    <w:p w14:paraId="7FB8924C" w14:textId="77777777" w:rsidR="00EF380C" w:rsidRDefault="00EF380C" w:rsidP="00F02CF9">
      <w:pPr>
        <w:pStyle w:val="Header"/>
        <w:tabs>
          <w:tab w:val="clear" w:pos="4153"/>
          <w:tab w:val="clear" w:pos="8306"/>
        </w:tabs>
      </w:pPr>
    </w:p>
    <w:p w14:paraId="66D17C92" w14:textId="77777777" w:rsidR="00D94D0A" w:rsidRDefault="00D94D0A" w:rsidP="00F02CF9">
      <w:pPr>
        <w:pStyle w:val="Header"/>
        <w:tabs>
          <w:tab w:val="clear" w:pos="4153"/>
          <w:tab w:val="clear" w:pos="8306"/>
        </w:tabs>
      </w:pPr>
    </w:p>
    <w:p w14:paraId="0DA4E84D" w14:textId="77777777" w:rsidR="00D94D0A" w:rsidRDefault="00D94D0A" w:rsidP="00F02CF9">
      <w:pPr>
        <w:pStyle w:val="Header"/>
        <w:tabs>
          <w:tab w:val="clear" w:pos="4153"/>
          <w:tab w:val="clear" w:pos="8306"/>
        </w:tabs>
      </w:pPr>
    </w:p>
    <w:p w14:paraId="0A707DBC" w14:textId="77777777" w:rsidR="00D94D0A" w:rsidRDefault="00D94D0A" w:rsidP="00F02CF9">
      <w:pPr>
        <w:pStyle w:val="Header"/>
        <w:tabs>
          <w:tab w:val="clear" w:pos="4153"/>
          <w:tab w:val="clear" w:pos="8306"/>
        </w:tabs>
      </w:pPr>
    </w:p>
    <w:p w14:paraId="18944BC6" w14:textId="77777777" w:rsidR="00D94D0A" w:rsidRDefault="00D94D0A" w:rsidP="00F02CF9">
      <w:pPr>
        <w:pStyle w:val="Header"/>
        <w:tabs>
          <w:tab w:val="clear" w:pos="4153"/>
          <w:tab w:val="clear" w:pos="8306"/>
        </w:tabs>
      </w:pPr>
    </w:p>
    <w:p w14:paraId="0C2BA06F" w14:textId="77777777" w:rsidR="00D94D0A" w:rsidRDefault="00D94D0A" w:rsidP="00F02CF9">
      <w:pPr>
        <w:pStyle w:val="Header"/>
        <w:tabs>
          <w:tab w:val="clear" w:pos="4153"/>
          <w:tab w:val="clear" w:pos="8306"/>
        </w:tabs>
      </w:pPr>
    </w:p>
    <w:p w14:paraId="00B669F7" w14:textId="77777777" w:rsidR="00D94D0A" w:rsidRDefault="00D94D0A" w:rsidP="00F02CF9">
      <w:pPr>
        <w:pStyle w:val="Header"/>
        <w:tabs>
          <w:tab w:val="clear" w:pos="4153"/>
          <w:tab w:val="clear" w:pos="8306"/>
        </w:tabs>
      </w:pPr>
    </w:p>
    <w:p w14:paraId="710BDF93" w14:textId="77777777" w:rsidR="00D94D0A" w:rsidRDefault="00D94D0A" w:rsidP="00F02CF9">
      <w:pPr>
        <w:pStyle w:val="Header"/>
        <w:tabs>
          <w:tab w:val="clear" w:pos="4153"/>
          <w:tab w:val="clear" w:pos="8306"/>
        </w:tabs>
      </w:pPr>
    </w:p>
    <w:p w14:paraId="6F8D091B" w14:textId="77777777" w:rsidR="00D94D0A" w:rsidRDefault="00D94D0A" w:rsidP="00F02CF9">
      <w:pPr>
        <w:pStyle w:val="Header"/>
        <w:tabs>
          <w:tab w:val="clear" w:pos="4153"/>
          <w:tab w:val="clear" w:pos="8306"/>
        </w:tabs>
      </w:pPr>
    </w:p>
    <w:p w14:paraId="10A33C2F" w14:textId="77777777" w:rsidR="00D94D0A" w:rsidRDefault="00D94D0A" w:rsidP="00F02CF9">
      <w:pPr>
        <w:pStyle w:val="Header"/>
        <w:tabs>
          <w:tab w:val="clear" w:pos="4153"/>
          <w:tab w:val="clear" w:pos="8306"/>
        </w:tabs>
      </w:pPr>
    </w:p>
    <w:p w14:paraId="614895CA" w14:textId="77777777" w:rsidR="00D94D0A" w:rsidRDefault="00D94D0A" w:rsidP="00F02CF9">
      <w:pPr>
        <w:pStyle w:val="Header"/>
        <w:tabs>
          <w:tab w:val="clear" w:pos="4153"/>
          <w:tab w:val="clear" w:pos="8306"/>
        </w:tabs>
      </w:pPr>
    </w:p>
    <w:p w14:paraId="38A7417F" w14:textId="77777777" w:rsidR="00D94D0A" w:rsidRDefault="00D94D0A" w:rsidP="00F02CF9">
      <w:pPr>
        <w:pStyle w:val="Header"/>
        <w:tabs>
          <w:tab w:val="clear" w:pos="4153"/>
          <w:tab w:val="clear" w:pos="8306"/>
        </w:tabs>
      </w:pPr>
    </w:p>
    <w:p w14:paraId="03887A2F" w14:textId="77777777" w:rsidR="00D94D0A" w:rsidRDefault="00D94D0A" w:rsidP="00F02CF9">
      <w:pPr>
        <w:pStyle w:val="Header"/>
        <w:tabs>
          <w:tab w:val="clear" w:pos="4153"/>
          <w:tab w:val="clear" w:pos="8306"/>
        </w:tabs>
      </w:pPr>
    </w:p>
    <w:p w14:paraId="25C416C5" w14:textId="77777777" w:rsidR="00D94D0A" w:rsidRDefault="00D94D0A" w:rsidP="00F02CF9">
      <w:pPr>
        <w:pStyle w:val="Header"/>
        <w:tabs>
          <w:tab w:val="clear" w:pos="4153"/>
          <w:tab w:val="clear" w:pos="8306"/>
        </w:tabs>
      </w:pPr>
    </w:p>
    <w:p w14:paraId="6EAA5828" w14:textId="77777777" w:rsidR="00D94D0A" w:rsidRDefault="00D94D0A" w:rsidP="00F02CF9">
      <w:pPr>
        <w:pStyle w:val="Header"/>
        <w:tabs>
          <w:tab w:val="clear" w:pos="4153"/>
          <w:tab w:val="clear" w:pos="8306"/>
        </w:tabs>
      </w:pPr>
    </w:p>
    <w:p w14:paraId="1804F982" w14:textId="77777777" w:rsidR="00D94D0A" w:rsidRDefault="00D94D0A" w:rsidP="00F02CF9">
      <w:pPr>
        <w:pStyle w:val="Header"/>
        <w:tabs>
          <w:tab w:val="clear" w:pos="4153"/>
          <w:tab w:val="clear" w:pos="8306"/>
        </w:tabs>
      </w:pPr>
    </w:p>
    <w:p w14:paraId="11E4B730" w14:textId="77777777" w:rsidR="00D94D0A" w:rsidRDefault="00D94D0A" w:rsidP="00F02CF9">
      <w:pPr>
        <w:pStyle w:val="Header"/>
        <w:tabs>
          <w:tab w:val="clear" w:pos="4153"/>
          <w:tab w:val="clear" w:pos="8306"/>
        </w:tabs>
      </w:pPr>
    </w:p>
    <w:p w14:paraId="0E546071" w14:textId="77777777" w:rsidR="00D94D0A" w:rsidRDefault="00D94D0A" w:rsidP="00F02CF9">
      <w:pPr>
        <w:pStyle w:val="Header"/>
        <w:tabs>
          <w:tab w:val="clear" w:pos="4153"/>
          <w:tab w:val="clear" w:pos="8306"/>
        </w:tabs>
      </w:pPr>
    </w:p>
    <w:p w14:paraId="560484C6" w14:textId="77777777" w:rsidR="00D94D0A" w:rsidRDefault="00D94D0A" w:rsidP="00F02CF9">
      <w:pPr>
        <w:pStyle w:val="Header"/>
        <w:tabs>
          <w:tab w:val="clear" w:pos="4153"/>
          <w:tab w:val="clear" w:pos="8306"/>
        </w:tabs>
      </w:pPr>
    </w:p>
    <w:p w14:paraId="066682D7" w14:textId="77777777" w:rsidR="00D94D0A" w:rsidRDefault="00D94D0A" w:rsidP="00F02CF9">
      <w:pPr>
        <w:pStyle w:val="Header"/>
        <w:tabs>
          <w:tab w:val="clear" w:pos="4153"/>
          <w:tab w:val="clear" w:pos="8306"/>
        </w:tabs>
      </w:pPr>
    </w:p>
    <w:p w14:paraId="25B61C97" w14:textId="77777777" w:rsidR="00D94D0A" w:rsidRDefault="00D94D0A" w:rsidP="00F02CF9">
      <w:pPr>
        <w:pStyle w:val="Header"/>
        <w:tabs>
          <w:tab w:val="clear" w:pos="4153"/>
          <w:tab w:val="clear" w:pos="8306"/>
        </w:tabs>
      </w:pPr>
    </w:p>
    <w:p w14:paraId="5673A652" w14:textId="77777777" w:rsidR="00D94D0A" w:rsidRDefault="00D94D0A" w:rsidP="00F02CF9">
      <w:pPr>
        <w:pStyle w:val="Header"/>
        <w:tabs>
          <w:tab w:val="clear" w:pos="4153"/>
          <w:tab w:val="clear" w:pos="8306"/>
        </w:tabs>
      </w:pPr>
    </w:p>
    <w:p w14:paraId="2DC06CFC" w14:textId="77777777" w:rsidR="00D94D0A" w:rsidRDefault="00D94D0A" w:rsidP="00F02CF9">
      <w:pPr>
        <w:pStyle w:val="Header"/>
        <w:tabs>
          <w:tab w:val="clear" w:pos="4153"/>
          <w:tab w:val="clear" w:pos="8306"/>
        </w:tabs>
      </w:pPr>
    </w:p>
    <w:p w14:paraId="4A21C72E" w14:textId="77777777" w:rsidR="00D94D0A" w:rsidRDefault="00D94D0A" w:rsidP="00F02CF9">
      <w:pPr>
        <w:pStyle w:val="Header"/>
        <w:tabs>
          <w:tab w:val="clear" w:pos="4153"/>
          <w:tab w:val="clear" w:pos="8306"/>
        </w:tabs>
      </w:pPr>
    </w:p>
    <w:p w14:paraId="0CE2FC11" w14:textId="77777777" w:rsidR="00D94D0A" w:rsidRDefault="00D94D0A" w:rsidP="00F02CF9">
      <w:pPr>
        <w:pStyle w:val="Header"/>
        <w:tabs>
          <w:tab w:val="clear" w:pos="4153"/>
          <w:tab w:val="clear" w:pos="8306"/>
        </w:tabs>
      </w:pPr>
    </w:p>
    <w:p w14:paraId="7AECCF2B" w14:textId="77777777" w:rsidR="00D94D0A" w:rsidRDefault="00D94D0A" w:rsidP="00F02CF9">
      <w:pPr>
        <w:pStyle w:val="Header"/>
        <w:tabs>
          <w:tab w:val="clear" w:pos="4153"/>
          <w:tab w:val="clear" w:pos="8306"/>
        </w:tabs>
      </w:pPr>
    </w:p>
    <w:p w14:paraId="69D4B142" w14:textId="77777777" w:rsidR="00D94D0A" w:rsidRDefault="00D94D0A" w:rsidP="00F02CF9">
      <w:pPr>
        <w:pStyle w:val="Header"/>
        <w:tabs>
          <w:tab w:val="clear" w:pos="4153"/>
          <w:tab w:val="clear" w:pos="8306"/>
        </w:tabs>
      </w:pPr>
    </w:p>
    <w:p w14:paraId="1FA12EEF" w14:textId="77777777" w:rsidR="00D94D0A" w:rsidRDefault="00D94D0A" w:rsidP="00F02CF9">
      <w:pPr>
        <w:pStyle w:val="Header"/>
        <w:tabs>
          <w:tab w:val="clear" w:pos="4153"/>
          <w:tab w:val="clear" w:pos="8306"/>
        </w:tabs>
      </w:pPr>
    </w:p>
    <w:p w14:paraId="05924744" w14:textId="77777777" w:rsidR="00D94D0A" w:rsidRDefault="00D94D0A" w:rsidP="00F02CF9">
      <w:pPr>
        <w:pStyle w:val="Header"/>
        <w:tabs>
          <w:tab w:val="clear" w:pos="4153"/>
          <w:tab w:val="clear" w:pos="8306"/>
        </w:tabs>
      </w:pPr>
    </w:p>
    <w:p w14:paraId="57C4B745" w14:textId="77777777" w:rsidR="00D94D0A" w:rsidRDefault="00D94D0A" w:rsidP="00F02CF9">
      <w:pPr>
        <w:pStyle w:val="Header"/>
        <w:tabs>
          <w:tab w:val="clear" w:pos="4153"/>
          <w:tab w:val="clear" w:pos="8306"/>
        </w:tabs>
      </w:pPr>
    </w:p>
    <w:p w14:paraId="30B7BB6B" w14:textId="77777777" w:rsidR="00D94D0A" w:rsidRDefault="00D94D0A" w:rsidP="00F02CF9">
      <w:pPr>
        <w:pStyle w:val="Header"/>
        <w:tabs>
          <w:tab w:val="clear" w:pos="4153"/>
          <w:tab w:val="clear" w:pos="8306"/>
        </w:tabs>
      </w:pPr>
    </w:p>
    <w:p w14:paraId="139DBA30" w14:textId="77777777" w:rsidR="00D94D0A" w:rsidRDefault="00D94D0A" w:rsidP="00F02CF9">
      <w:pPr>
        <w:pStyle w:val="Header"/>
        <w:tabs>
          <w:tab w:val="clear" w:pos="4153"/>
          <w:tab w:val="clear" w:pos="8306"/>
        </w:tabs>
      </w:pPr>
    </w:p>
    <w:p w14:paraId="24FC6D66" w14:textId="77777777" w:rsidR="00D94D0A" w:rsidRDefault="00D94D0A" w:rsidP="00F02CF9">
      <w:pPr>
        <w:pStyle w:val="Header"/>
        <w:tabs>
          <w:tab w:val="clear" w:pos="4153"/>
          <w:tab w:val="clear" w:pos="8306"/>
        </w:tabs>
      </w:pPr>
    </w:p>
    <w:p w14:paraId="02FDB11C" w14:textId="77777777" w:rsidR="00D94D0A" w:rsidRDefault="00D94D0A" w:rsidP="00F02CF9">
      <w:pPr>
        <w:pStyle w:val="Header"/>
        <w:tabs>
          <w:tab w:val="clear" w:pos="4153"/>
          <w:tab w:val="clear" w:pos="8306"/>
        </w:tabs>
      </w:pPr>
    </w:p>
    <w:p w14:paraId="5980247C" w14:textId="77777777" w:rsidR="00D94D0A" w:rsidRDefault="00D94D0A" w:rsidP="00F02CF9">
      <w:pPr>
        <w:pStyle w:val="Header"/>
        <w:tabs>
          <w:tab w:val="clear" w:pos="4153"/>
          <w:tab w:val="clear" w:pos="8306"/>
        </w:tabs>
      </w:pPr>
    </w:p>
    <w:p w14:paraId="2404946C" w14:textId="77777777" w:rsidR="00D94D0A" w:rsidRDefault="00D94D0A" w:rsidP="00F02CF9">
      <w:pPr>
        <w:pStyle w:val="Header"/>
        <w:tabs>
          <w:tab w:val="clear" w:pos="4153"/>
          <w:tab w:val="clear" w:pos="8306"/>
        </w:tabs>
      </w:pPr>
    </w:p>
    <w:p w14:paraId="5EBEC8E0" w14:textId="77777777" w:rsidR="00D94D0A" w:rsidRDefault="00D94D0A" w:rsidP="00F02CF9">
      <w:pPr>
        <w:pStyle w:val="Header"/>
        <w:tabs>
          <w:tab w:val="clear" w:pos="4153"/>
          <w:tab w:val="clear" w:pos="8306"/>
        </w:tabs>
      </w:pPr>
    </w:p>
    <w:p w14:paraId="582D2AD1" w14:textId="77777777" w:rsidR="00D94D0A" w:rsidRDefault="00D94D0A" w:rsidP="00F02CF9">
      <w:pPr>
        <w:pStyle w:val="Header"/>
        <w:tabs>
          <w:tab w:val="clear" w:pos="4153"/>
          <w:tab w:val="clear" w:pos="8306"/>
        </w:tabs>
      </w:pPr>
    </w:p>
    <w:p w14:paraId="57D06DEA" w14:textId="77777777" w:rsidR="00D94D0A" w:rsidRPr="00A406E5" w:rsidRDefault="00D94D0A" w:rsidP="00D94D0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94D0A" w:rsidRPr="00A406E5" w14:paraId="3F4D438C" w14:textId="77777777" w:rsidTr="00A77D54">
        <w:trPr>
          <w:trHeight w:val="414"/>
        </w:trPr>
        <w:tc>
          <w:tcPr>
            <w:tcW w:w="10670" w:type="dxa"/>
            <w:shd w:val="clear" w:color="auto" w:fill="D9D9D9"/>
          </w:tcPr>
          <w:p w14:paraId="7215899D" w14:textId="77777777" w:rsidR="00D94D0A" w:rsidRPr="00A406E5" w:rsidRDefault="00D94D0A" w:rsidP="00A77D54">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122520E9" w14:textId="77777777" w:rsidR="00D94D0A" w:rsidRPr="00A406E5" w:rsidRDefault="00D94D0A" w:rsidP="00D94D0A">
      <w:pPr>
        <w:jc w:val="both"/>
        <w:rPr>
          <w:rFonts w:ascii="Arial" w:hAnsi="Arial" w:cs="Arial"/>
          <w:sz w:val="22"/>
          <w:szCs w:val="22"/>
        </w:rPr>
      </w:pPr>
    </w:p>
    <w:p w14:paraId="356C5653" w14:textId="77777777" w:rsidR="00D94D0A" w:rsidRDefault="00D94D0A" w:rsidP="00D94D0A">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838732A" w14:textId="77777777" w:rsidR="00D94D0A" w:rsidRDefault="00D94D0A" w:rsidP="00D94D0A">
      <w:pPr>
        <w:jc w:val="both"/>
        <w:rPr>
          <w:rFonts w:ascii="Arial" w:hAnsi="Arial" w:cs="Arial"/>
          <w:b/>
          <w:sz w:val="22"/>
          <w:szCs w:val="22"/>
        </w:rPr>
      </w:pPr>
    </w:p>
    <w:p w14:paraId="48A6D0E6" w14:textId="77777777" w:rsidR="00D94D0A" w:rsidRPr="00A406E5" w:rsidRDefault="00D94D0A" w:rsidP="00D94D0A">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2A8DBB3" w14:textId="77777777" w:rsidR="00D94D0A" w:rsidRPr="00A406E5" w:rsidRDefault="00D94D0A" w:rsidP="00D94D0A">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3013B31" w14:textId="77777777" w:rsidR="00D94D0A" w:rsidRPr="00A406E5" w:rsidRDefault="00D94D0A" w:rsidP="00D94D0A">
      <w:pPr>
        <w:jc w:val="both"/>
        <w:rPr>
          <w:rFonts w:ascii="Arial" w:hAnsi="Arial" w:cs="Arial"/>
          <w:sz w:val="22"/>
          <w:szCs w:val="22"/>
        </w:rPr>
      </w:pPr>
    </w:p>
    <w:p w14:paraId="4148A67C" w14:textId="77777777" w:rsidR="00D22A77" w:rsidRDefault="00D94D0A" w:rsidP="00D94D0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22A77">
        <w:rPr>
          <w:rFonts w:ascii="Arial" w:hAnsi="Arial" w:cs="Arial"/>
          <w:i/>
          <w:sz w:val="22"/>
          <w:szCs w:val="22"/>
        </w:rPr>
        <w:t xml:space="preserve">A minimum </w:t>
      </w:r>
      <w:r w:rsidR="009B62D0">
        <w:rPr>
          <w:rFonts w:ascii="Arial" w:hAnsi="Arial" w:cs="Arial"/>
          <w:i/>
          <w:sz w:val="22"/>
          <w:szCs w:val="22"/>
        </w:rPr>
        <w:t>of six</w:t>
      </w:r>
      <w:r w:rsidR="00D22A77">
        <w:rPr>
          <w:rFonts w:ascii="Arial" w:hAnsi="Arial" w:cs="Arial"/>
          <w:i/>
          <w:sz w:val="22"/>
          <w:szCs w:val="22"/>
        </w:rPr>
        <w:t xml:space="preserve"> references used to conduct research on </w:t>
      </w:r>
      <w:r w:rsidR="005548A7">
        <w:rPr>
          <w:rFonts w:ascii="Arial" w:hAnsi="Arial" w:cs="Arial"/>
          <w:i/>
          <w:sz w:val="22"/>
          <w:szCs w:val="22"/>
        </w:rPr>
        <w:t>your chosen area</w:t>
      </w:r>
      <w:r w:rsidR="00D22A77">
        <w:rPr>
          <w:rFonts w:ascii="Arial" w:hAnsi="Arial" w:cs="Arial"/>
          <w:i/>
          <w:sz w:val="22"/>
          <w:szCs w:val="22"/>
        </w:rPr>
        <w:t xml:space="preserve"> to supplement your </w:t>
      </w:r>
      <w:r w:rsidR="0048782E">
        <w:rPr>
          <w:rFonts w:ascii="Arial" w:hAnsi="Arial" w:cs="Arial"/>
          <w:i/>
          <w:sz w:val="22"/>
          <w:szCs w:val="22"/>
        </w:rPr>
        <w:t>log</w:t>
      </w:r>
      <w:r w:rsidR="00D22A77">
        <w:rPr>
          <w:rFonts w:ascii="Arial" w:hAnsi="Arial" w:cs="Arial"/>
          <w:i/>
          <w:sz w:val="22"/>
          <w:szCs w:val="22"/>
        </w:rPr>
        <w:t>.</w:t>
      </w:r>
    </w:p>
    <w:p w14:paraId="1B27BB2A" w14:textId="77777777" w:rsidR="00D94D0A" w:rsidRPr="00A406E5" w:rsidRDefault="00D94D0A" w:rsidP="00D94D0A">
      <w:pPr>
        <w:jc w:val="both"/>
        <w:rPr>
          <w:rFonts w:ascii="Arial" w:hAnsi="Arial" w:cs="Arial"/>
          <w:sz w:val="22"/>
          <w:szCs w:val="22"/>
        </w:rPr>
      </w:pPr>
    </w:p>
    <w:p w14:paraId="5E44051C" w14:textId="77777777" w:rsidR="00D94D0A" w:rsidRPr="00A406E5" w:rsidRDefault="00D94D0A" w:rsidP="00D94D0A">
      <w:pPr>
        <w:jc w:val="both"/>
        <w:rPr>
          <w:rFonts w:ascii="Arial" w:hAnsi="Arial" w:cs="Arial"/>
          <w:sz w:val="22"/>
          <w:szCs w:val="22"/>
        </w:rPr>
      </w:pPr>
    </w:p>
    <w:p w14:paraId="7284EE9E" w14:textId="77777777" w:rsidR="00D94D0A" w:rsidRPr="00A406E5" w:rsidRDefault="00D94D0A" w:rsidP="00D94D0A">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0C30F5E" w14:textId="77777777" w:rsidR="00D94D0A" w:rsidRPr="00A406E5" w:rsidRDefault="0048782E" w:rsidP="00D94D0A">
      <w:pPr>
        <w:jc w:val="both"/>
        <w:rPr>
          <w:rFonts w:ascii="Arial" w:hAnsi="Arial" w:cs="Arial"/>
          <w:sz w:val="22"/>
          <w:szCs w:val="22"/>
        </w:rPr>
      </w:pPr>
      <w:r>
        <w:rPr>
          <w:rFonts w:ascii="Arial" w:hAnsi="Arial" w:cs="Arial"/>
          <w:sz w:val="22"/>
          <w:szCs w:val="22"/>
        </w:rPr>
        <w:t>At level 4</w:t>
      </w:r>
      <w:r w:rsidR="00D94D0A" w:rsidRPr="004D5E9B">
        <w:rPr>
          <w:rFonts w:ascii="Arial" w:hAnsi="Arial" w:cs="Arial"/>
          <w:sz w:val="22"/>
          <w:szCs w:val="22"/>
        </w:rPr>
        <w:t xml:space="preserve">, </w:t>
      </w:r>
      <w:r w:rsidR="00D94D0A">
        <w:rPr>
          <w:rFonts w:ascii="Arial" w:hAnsi="Arial" w:cs="Arial"/>
          <w:sz w:val="22"/>
          <w:szCs w:val="22"/>
        </w:rPr>
        <w:t xml:space="preserve">you should </w:t>
      </w:r>
      <w:r w:rsidR="00D94D0A" w:rsidRPr="00995D51">
        <w:rPr>
          <w:rFonts w:ascii="Arial" w:hAnsi="Arial" w:cs="Arial"/>
          <w:sz w:val="22"/>
          <w:szCs w:val="22"/>
        </w:rPr>
        <w:t xml:space="preserve">be able to </w:t>
      </w:r>
      <w:r w:rsidR="00D94D0A" w:rsidRPr="004D5E9B">
        <w:rPr>
          <w:rFonts w:ascii="Arial" w:hAnsi="Arial" w:cs="Arial"/>
          <w:sz w:val="22"/>
          <w:szCs w:val="22"/>
        </w:rPr>
        <w:t>demonstrate</w:t>
      </w:r>
      <w:r w:rsidR="00D94D0A">
        <w:rPr>
          <w:rFonts w:ascii="Arial" w:hAnsi="Arial" w:cs="Arial"/>
          <w:sz w:val="22"/>
          <w:szCs w:val="22"/>
        </w:rPr>
        <w:t xml:space="preserve"> </w:t>
      </w:r>
      <w:r w:rsidR="00D94D0A" w:rsidRPr="00A16E98">
        <w:rPr>
          <w:rFonts w:ascii="Arial" w:hAnsi="Arial" w:cs="Arial"/>
          <w:sz w:val="22"/>
          <w:szCs w:val="22"/>
        </w:rPr>
        <w:t xml:space="preserve">knowledge </w:t>
      </w:r>
      <w:r w:rsidR="00D94D0A" w:rsidRPr="00224849">
        <w:rPr>
          <w:rFonts w:ascii="Arial" w:hAnsi="Arial" w:cs="Arial"/>
          <w:sz w:val="22"/>
          <w:szCs w:val="22"/>
        </w:rPr>
        <w:t xml:space="preserve">of the underlying concepts and principles associated with </w:t>
      </w:r>
      <w:r w:rsidR="00D94D0A">
        <w:rPr>
          <w:rFonts w:ascii="Arial" w:hAnsi="Arial" w:cs="Arial"/>
          <w:sz w:val="22"/>
          <w:szCs w:val="22"/>
        </w:rPr>
        <w:t>your</w:t>
      </w:r>
      <w:r w:rsidR="00D94D0A" w:rsidRPr="00224849">
        <w:rPr>
          <w:rFonts w:ascii="Arial" w:hAnsi="Arial" w:cs="Arial"/>
          <w:sz w:val="22"/>
          <w:szCs w:val="22"/>
        </w:rPr>
        <w:t xml:space="preserve"> area(s) of</w:t>
      </w:r>
      <w:r w:rsidR="00D94D0A">
        <w:rPr>
          <w:rFonts w:ascii="Arial" w:hAnsi="Arial" w:cs="Arial"/>
          <w:sz w:val="22"/>
          <w:szCs w:val="22"/>
        </w:rPr>
        <w:t xml:space="preserve"> study</w:t>
      </w:r>
      <w:r w:rsidR="00D94D0A" w:rsidRPr="00A406E5">
        <w:rPr>
          <w:rFonts w:ascii="Arial" w:hAnsi="Arial" w:cs="Arial"/>
          <w:sz w:val="22"/>
          <w:szCs w:val="22"/>
        </w:rPr>
        <w:t xml:space="preserve">.  </w:t>
      </w:r>
      <w:r w:rsidR="00D94D0A" w:rsidRPr="00A406E5">
        <w:rPr>
          <w:rFonts w:ascii="Arial" w:hAnsi="Arial" w:cs="Arial"/>
          <w:i/>
          <w:sz w:val="22"/>
          <w:szCs w:val="22"/>
        </w:rPr>
        <w:t>Knowledge</w:t>
      </w:r>
      <w:r w:rsidR="00D94D0A" w:rsidRPr="00A406E5">
        <w:rPr>
          <w:rFonts w:ascii="Arial" w:hAnsi="Arial" w:cs="Arial"/>
          <w:sz w:val="22"/>
          <w:szCs w:val="22"/>
        </w:rPr>
        <w:t xml:space="preserve"> relates to the facts, information and skills you have acquired through your learning.  You demonstrate your </w:t>
      </w:r>
      <w:r w:rsidR="00D94D0A" w:rsidRPr="00A406E5">
        <w:rPr>
          <w:rFonts w:ascii="Arial" w:hAnsi="Arial" w:cs="Arial"/>
          <w:i/>
          <w:sz w:val="22"/>
          <w:szCs w:val="22"/>
        </w:rPr>
        <w:t>understanding</w:t>
      </w:r>
      <w:r w:rsidR="00D94D0A"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94D0A" w:rsidRPr="00A406E5">
        <w:rPr>
          <w:rFonts w:ascii="Arial" w:hAnsi="Arial" w:cs="Arial"/>
          <w:i/>
          <w:sz w:val="22"/>
          <w:szCs w:val="22"/>
        </w:rPr>
        <w:t>extent</w:t>
      </w:r>
      <w:r w:rsidR="00D94D0A" w:rsidRPr="00A406E5">
        <w:rPr>
          <w:rFonts w:ascii="Arial" w:hAnsi="Arial" w:cs="Arial"/>
          <w:sz w:val="22"/>
          <w:szCs w:val="22"/>
        </w:rPr>
        <w:t xml:space="preserve"> to which you demonstrate y</w:t>
      </w:r>
      <w:r w:rsidR="00D94D0A">
        <w:rPr>
          <w:rFonts w:ascii="Arial" w:hAnsi="Arial" w:cs="Arial"/>
          <w:sz w:val="22"/>
          <w:szCs w:val="22"/>
        </w:rPr>
        <w:t>our knowledge and understanding</w:t>
      </w:r>
      <w:r w:rsidR="00D94D0A" w:rsidRPr="00A406E5">
        <w:rPr>
          <w:rFonts w:ascii="Arial" w:hAnsi="Arial" w:cs="Arial"/>
          <w:sz w:val="22"/>
          <w:szCs w:val="22"/>
        </w:rPr>
        <w:t>.</w:t>
      </w:r>
      <w:r w:rsidR="00D94D0A" w:rsidRPr="004D5E9B">
        <w:t xml:space="preserve"> </w:t>
      </w:r>
    </w:p>
    <w:p w14:paraId="06317F9D" w14:textId="77777777" w:rsidR="00D94D0A" w:rsidRPr="00A406E5" w:rsidRDefault="00D94D0A" w:rsidP="00D94D0A">
      <w:pPr>
        <w:jc w:val="both"/>
        <w:rPr>
          <w:rFonts w:ascii="Arial" w:hAnsi="Arial" w:cs="Arial"/>
          <w:b/>
          <w:i/>
          <w:sz w:val="22"/>
          <w:szCs w:val="22"/>
        </w:rPr>
      </w:pPr>
    </w:p>
    <w:p w14:paraId="33F96441" w14:textId="77777777" w:rsidR="00D22A77" w:rsidRPr="00D22A77" w:rsidRDefault="00D94D0A" w:rsidP="00D22A77">
      <w:pPr>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22A77" w:rsidRPr="00D22A77">
        <w:rPr>
          <w:rFonts w:ascii="Arial" w:hAnsi="Arial" w:cs="Arial"/>
          <w:sz w:val="22"/>
          <w:szCs w:val="22"/>
        </w:rPr>
        <w:t>Extent of knowledge and understanding of concepts and underlying principles associated with the module.</w:t>
      </w:r>
    </w:p>
    <w:p w14:paraId="0187F0A0" w14:textId="77777777" w:rsidR="00D94D0A" w:rsidRPr="00A406E5" w:rsidRDefault="00D94D0A" w:rsidP="00D94D0A">
      <w:pPr>
        <w:jc w:val="both"/>
        <w:rPr>
          <w:rFonts w:ascii="Arial" w:hAnsi="Arial" w:cs="Arial"/>
          <w:sz w:val="22"/>
          <w:szCs w:val="22"/>
        </w:rPr>
      </w:pPr>
    </w:p>
    <w:p w14:paraId="5726E9E3" w14:textId="77777777" w:rsidR="00D94D0A" w:rsidRPr="00A406E5" w:rsidRDefault="00D94D0A" w:rsidP="00D94D0A">
      <w:pPr>
        <w:jc w:val="both"/>
        <w:rPr>
          <w:rFonts w:ascii="Arial" w:hAnsi="Arial" w:cs="Arial"/>
          <w:b/>
          <w:sz w:val="22"/>
          <w:szCs w:val="22"/>
        </w:rPr>
      </w:pPr>
    </w:p>
    <w:p w14:paraId="0AE7996A" w14:textId="77777777" w:rsidR="00D94D0A" w:rsidRPr="00A406E5" w:rsidRDefault="00D94D0A" w:rsidP="00D94D0A">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F51E51" w14:textId="77777777" w:rsidR="00D94D0A" w:rsidRPr="00A406E5" w:rsidRDefault="00D94D0A" w:rsidP="00D94D0A">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63990D13" w14:textId="77777777" w:rsidR="00D94D0A" w:rsidRPr="00A406E5" w:rsidRDefault="00D94D0A" w:rsidP="00D94D0A">
      <w:pPr>
        <w:jc w:val="both"/>
        <w:rPr>
          <w:rFonts w:ascii="Arial" w:hAnsi="Arial" w:cs="Arial"/>
          <w:sz w:val="22"/>
          <w:szCs w:val="22"/>
        </w:rPr>
      </w:pPr>
    </w:p>
    <w:p w14:paraId="0197714A" w14:textId="77777777" w:rsidR="00D94D0A" w:rsidRPr="004D77DF" w:rsidRDefault="00D94D0A" w:rsidP="00D94D0A">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6C5340" w:rsidRPr="006C5340">
        <w:rPr>
          <w:rFonts w:ascii="Arial" w:hAnsi="Arial" w:cs="Arial"/>
          <w:sz w:val="22"/>
          <w:szCs w:val="22"/>
        </w:rPr>
        <w:t>Analysis, evaluation and synthesis; logic; analytical reflection; organisation of ideas and evidence to underpin argument and judgements.</w:t>
      </w:r>
    </w:p>
    <w:p w14:paraId="29E1E020" w14:textId="77777777" w:rsidR="00D94D0A" w:rsidRPr="00A406E5" w:rsidRDefault="00D94D0A" w:rsidP="00D94D0A">
      <w:pPr>
        <w:jc w:val="both"/>
        <w:rPr>
          <w:rFonts w:ascii="Arial" w:hAnsi="Arial" w:cs="Arial"/>
          <w:sz w:val="22"/>
          <w:szCs w:val="22"/>
        </w:rPr>
      </w:pPr>
    </w:p>
    <w:p w14:paraId="596006F6" w14:textId="77777777" w:rsidR="00D94D0A" w:rsidRPr="00A406E5" w:rsidRDefault="00D94D0A" w:rsidP="00D94D0A">
      <w:pPr>
        <w:jc w:val="both"/>
        <w:rPr>
          <w:rFonts w:ascii="Arial" w:hAnsi="Arial" w:cs="Arial"/>
          <w:b/>
          <w:sz w:val="22"/>
          <w:szCs w:val="22"/>
        </w:rPr>
      </w:pPr>
    </w:p>
    <w:p w14:paraId="53F800D1" w14:textId="77777777" w:rsidR="00D94D0A" w:rsidRPr="00A406E5" w:rsidRDefault="00D94D0A" w:rsidP="00D94D0A">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C44343B" w14:textId="77777777" w:rsidR="00D94D0A" w:rsidRPr="00A406E5" w:rsidRDefault="0048782E" w:rsidP="00D94D0A">
      <w:pPr>
        <w:jc w:val="both"/>
        <w:rPr>
          <w:rFonts w:ascii="Arial" w:hAnsi="Arial" w:cs="Arial"/>
          <w:sz w:val="22"/>
          <w:szCs w:val="22"/>
        </w:rPr>
      </w:pPr>
      <w:r>
        <w:rPr>
          <w:rFonts w:ascii="Arial" w:hAnsi="Arial" w:cs="Arial"/>
          <w:sz w:val="22"/>
          <w:szCs w:val="22"/>
        </w:rPr>
        <w:t>At level 4</w:t>
      </w:r>
      <w:r w:rsidR="00D94D0A">
        <w:rPr>
          <w:rFonts w:ascii="Arial" w:hAnsi="Arial" w:cs="Arial"/>
          <w:sz w:val="22"/>
          <w:szCs w:val="22"/>
        </w:rPr>
        <w:t xml:space="preserve">, you should be </w:t>
      </w:r>
      <w:r w:rsidR="00D94D0A" w:rsidRPr="00C073F1">
        <w:rPr>
          <w:rFonts w:ascii="Arial" w:hAnsi="Arial" w:cs="Arial"/>
          <w:sz w:val="22"/>
          <w:szCs w:val="22"/>
        </w:rPr>
        <w:t xml:space="preserve">able to </w:t>
      </w:r>
      <w:r w:rsidR="00D94D0A" w:rsidRPr="00451810">
        <w:rPr>
          <w:rFonts w:ascii="Arial" w:hAnsi="Arial" w:cs="Arial"/>
          <w:sz w:val="22"/>
          <w:szCs w:val="22"/>
        </w:rPr>
        <w:t xml:space="preserve">apply </w:t>
      </w:r>
      <w:r w:rsidR="00D94D0A">
        <w:rPr>
          <w:rFonts w:ascii="Arial" w:hAnsi="Arial" w:cs="Arial"/>
          <w:sz w:val="22"/>
          <w:szCs w:val="22"/>
        </w:rPr>
        <w:t xml:space="preserve">the basic </w:t>
      </w:r>
      <w:r w:rsidR="00D94D0A" w:rsidRPr="00451810">
        <w:rPr>
          <w:rFonts w:ascii="Arial" w:hAnsi="Arial" w:cs="Arial"/>
          <w:sz w:val="22"/>
          <w:szCs w:val="22"/>
        </w:rPr>
        <w:t xml:space="preserve">underlying concepts and principles </w:t>
      </w:r>
      <w:r w:rsidR="00D94D0A" w:rsidRPr="00F311D9">
        <w:rPr>
          <w:rFonts w:ascii="Arial" w:hAnsi="Arial" w:cs="Arial"/>
          <w:sz w:val="22"/>
          <w:szCs w:val="22"/>
        </w:rPr>
        <w:t>to evaluate and interpret</w:t>
      </w:r>
      <w:r w:rsidR="00D94D0A">
        <w:rPr>
          <w:rFonts w:ascii="Arial" w:hAnsi="Arial" w:cs="Arial"/>
          <w:sz w:val="22"/>
          <w:szCs w:val="22"/>
        </w:rPr>
        <w:t xml:space="preserve"> </w:t>
      </w:r>
      <w:r w:rsidR="00D94D0A" w:rsidRPr="00F311D9">
        <w:rPr>
          <w:rFonts w:ascii="Arial" w:hAnsi="Arial" w:cs="Arial"/>
          <w:sz w:val="22"/>
          <w:szCs w:val="22"/>
        </w:rPr>
        <w:t xml:space="preserve">these within the context of </w:t>
      </w:r>
      <w:r w:rsidR="00D94D0A">
        <w:rPr>
          <w:rFonts w:ascii="Arial" w:hAnsi="Arial" w:cs="Arial"/>
          <w:sz w:val="22"/>
          <w:szCs w:val="22"/>
        </w:rPr>
        <w:t>your</w:t>
      </w:r>
      <w:r w:rsidR="00D94D0A" w:rsidRPr="00F311D9">
        <w:rPr>
          <w:rFonts w:ascii="Arial" w:hAnsi="Arial" w:cs="Arial"/>
          <w:sz w:val="22"/>
          <w:szCs w:val="22"/>
        </w:rPr>
        <w:t xml:space="preserve"> area of</w:t>
      </w:r>
      <w:r w:rsidR="00D94D0A">
        <w:rPr>
          <w:rFonts w:ascii="Arial" w:hAnsi="Arial" w:cs="Arial"/>
          <w:sz w:val="22"/>
          <w:szCs w:val="22"/>
        </w:rPr>
        <w:t xml:space="preserve"> </w:t>
      </w:r>
      <w:r w:rsidR="00D94D0A" w:rsidRPr="00F311D9">
        <w:rPr>
          <w:rFonts w:ascii="Arial" w:hAnsi="Arial" w:cs="Arial"/>
          <w:sz w:val="22"/>
          <w:szCs w:val="22"/>
        </w:rPr>
        <w:t>study</w:t>
      </w:r>
      <w:r w:rsidR="00D94D0A">
        <w:rPr>
          <w:rFonts w:ascii="Arial" w:hAnsi="Arial" w:cs="Arial"/>
          <w:sz w:val="22"/>
          <w:szCs w:val="22"/>
        </w:rPr>
        <w:t>.</w:t>
      </w:r>
      <w:r w:rsidR="00D94D0A" w:rsidRPr="00C073F1">
        <w:rPr>
          <w:rFonts w:ascii="Arial" w:hAnsi="Arial" w:cs="Arial"/>
          <w:sz w:val="22"/>
          <w:szCs w:val="22"/>
        </w:rPr>
        <w:t xml:space="preserve"> </w:t>
      </w:r>
      <w:r w:rsidR="00D94D0A" w:rsidRPr="00A406E5">
        <w:rPr>
          <w:rFonts w:ascii="Arial" w:hAnsi="Arial" w:cs="Arial"/>
          <w:sz w:val="22"/>
          <w:szCs w:val="22"/>
        </w:rPr>
        <w:t xml:space="preserve">You should be able to demonstrate how the subject-related concepts and ideas relate to real world situations </w:t>
      </w:r>
      <w:r w:rsidR="00D94D0A">
        <w:rPr>
          <w:rFonts w:ascii="Arial" w:hAnsi="Arial" w:cs="Arial"/>
          <w:sz w:val="22"/>
          <w:szCs w:val="22"/>
        </w:rPr>
        <w:t>and/</w:t>
      </w:r>
      <w:r w:rsidR="00D94D0A"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D94D0A">
        <w:rPr>
          <w:rFonts w:ascii="Arial" w:hAnsi="Arial" w:cs="Arial"/>
          <w:sz w:val="22"/>
          <w:szCs w:val="22"/>
        </w:rPr>
        <w:t>or to create artefacts</w:t>
      </w:r>
      <w:r w:rsidR="00D94D0A" w:rsidRPr="00A406E5">
        <w:rPr>
          <w:rFonts w:ascii="Arial" w:hAnsi="Arial" w:cs="Arial"/>
          <w:sz w:val="22"/>
          <w:szCs w:val="22"/>
        </w:rPr>
        <w:t xml:space="preserve">.  This is likely to involve, for instance, the use of real world </w:t>
      </w:r>
      <w:r w:rsidR="00D94D0A">
        <w:rPr>
          <w:rFonts w:ascii="Arial" w:hAnsi="Arial" w:cs="Arial"/>
          <w:sz w:val="22"/>
          <w:szCs w:val="22"/>
        </w:rPr>
        <w:t xml:space="preserve">artefacts, </w:t>
      </w:r>
      <w:r w:rsidR="00D94D0A" w:rsidRPr="00A406E5">
        <w:rPr>
          <w:rFonts w:ascii="Arial" w:hAnsi="Arial" w:cs="Arial"/>
          <w:sz w:val="22"/>
          <w:szCs w:val="22"/>
        </w:rPr>
        <w:t xml:space="preserve">examples and cases, the application of a model within an organisation and/or benchmarking one </w:t>
      </w:r>
      <w:r w:rsidR="00D94D0A">
        <w:rPr>
          <w:rFonts w:ascii="Arial" w:hAnsi="Arial" w:cs="Arial"/>
          <w:sz w:val="22"/>
          <w:szCs w:val="22"/>
        </w:rPr>
        <w:t xml:space="preserve">theory or </w:t>
      </w:r>
      <w:r w:rsidR="00D94D0A" w:rsidRPr="00A406E5">
        <w:rPr>
          <w:rFonts w:ascii="Arial" w:hAnsi="Arial" w:cs="Arial"/>
          <w:sz w:val="22"/>
          <w:szCs w:val="22"/>
        </w:rPr>
        <w:t xml:space="preserve">organisation against others based on stated criteria.  </w:t>
      </w:r>
    </w:p>
    <w:p w14:paraId="0F94A144" w14:textId="77777777" w:rsidR="00D94D0A" w:rsidRPr="00A406E5" w:rsidRDefault="00D94D0A" w:rsidP="00D94D0A">
      <w:pPr>
        <w:jc w:val="both"/>
        <w:rPr>
          <w:rFonts w:ascii="Arial" w:hAnsi="Arial" w:cs="Arial"/>
          <w:sz w:val="22"/>
          <w:szCs w:val="22"/>
        </w:rPr>
      </w:pPr>
    </w:p>
    <w:p w14:paraId="53FB5B7C" w14:textId="23ABEF70" w:rsidR="00E8059D" w:rsidRPr="00131A6A" w:rsidRDefault="00D94D0A" w:rsidP="00D94D0A">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002B4D69">
        <w:rPr>
          <w:rFonts w:ascii="Arial" w:hAnsi="Arial" w:cs="Arial"/>
          <w:b/>
          <w:i/>
          <w:sz w:val="22"/>
          <w:szCs w:val="22"/>
        </w:rPr>
        <w:t xml:space="preserve"> </w:t>
      </w:r>
      <w:r w:rsidR="00131A6A">
        <w:rPr>
          <w:rFonts w:ascii="Arial" w:hAnsi="Arial" w:cs="Arial"/>
          <w:sz w:val="22"/>
          <w:szCs w:val="22"/>
        </w:rPr>
        <w:t xml:space="preserve">You should be able to demonstrate how subject related concepts and ideas learnt on the course and through further research can be related to </w:t>
      </w:r>
      <w:r w:rsidR="005359BD">
        <w:rPr>
          <w:rFonts w:ascii="Arial" w:hAnsi="Arial" w:cs="Arial"/>
          <w:sz w:val="22"/>
          <w:szCs w:val="22"/>
        </w:rPr>
        <w:t>the fieldwork destination chosen</w:t>
      </w:r>
      <w:r w:rsidR="00131A6A">
        <w:rPr>
          <w:rFonts w:ascii="Arial" w:hAnsi="Arial" w:cs="Arial"/>
          <w:sz w:val="22"/>
          <w:szCs w:val="22"/>
        </w:rPr>
        <w:t>.</w:t>
      </w:r>
    </w:p>
    <w:p w14:paraId="6CF17D36" w14:textId="77777777" w:rsidR="00D94D0A" w:rsidRPr="00A406E5" w:rsidRDefault="00D94D0A" w:rsidP="00D94D0A">
      <w:pPr>
        <w:jc w:val="both"/>
        <w:rPr>
          <w:rFonts w:ascii="Arial" w:hAnsi="Arial" w:cs="Arial"/>
          <w:sz w:val="22"/>
          <w:szCs w:val="22"/>
        </w:rPr>
      </w:pPr>
    </w:p>
    <w:p w14:paraId="075D604E" w14:textId="77777777" w:rsidR="00D94D0A" w:rsidRPr="00A406E5" w:rsidRDefault="00D94D0A" w:rsidP="00D94D0A">
      <w:pPr>
        <w:jc w:val="both"/>
        <w:rPr>
          <w:rFonts w:ascii="Arial" w:hAnsi="Arial" w:cs="Arial"/>
          <w:sz w:val="22"/>
          <w:szCs w:val="22"/>
        </w:rPr>
      </w:pPr>
    </w:p>
    <w:p w14:paraId="2444422A" w14:textId="77777777" w:rsidR="00D94D0A" w:rsidRPr="00A406E5" w:rsidRDefault="00D94D0A" w:rsidP="00D94D0A">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9AB1714" w14:textId="77777777" w:rsidR="00D94D0A" w:rsidRPr="00A406E5" w:rsidRDefault="00D94D0A" w:rsidP="00D94D0A">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3A14197" w14:textId="77777777" w:rsidR="00D94D0A" w:rsidRDefault="00D94D0A" w:rsidP="00D94D0A">
      <w:pPr>
        <w:jc w:val="both"/>
        <w:rPr>
          <w:rFonts w:ascii="Arial" w:hAnsi="Arial" w:cs="Arial"/>
          <w:sz w:val="22"/>
          <w:szCs w:val="22"/>
        </w:rPr>
      </w:pPr>
    </w:p>
    <w:p w14:paraId="3C5E2A34" w14:textId="77777777" w:rsidR="00D94D0A" w:rsidRPr="00A406E5" w:rsidRDefault="00D94D0A" w:rsidP="00D94D0A">
      <w:pPr>
        <w:jc w:val="both"/>
        <w:rPr>
          <w:rFonts w:ascii="Arial" w:hAnsi="Arial" w:cs="Arial"/>
          <w:sz w:val="22"/>
          <w:szCs w:val="22"/>
        </w:rPr>
      </w:pPr>
    </w:p>
    <w:p w14:paraId="0385D965" w14:textId="77777777" w:rsidR="006C5340" w:rsidRPr="00F552C7" w:rsidRDefault="00D94D0A" w:rsidP="006C5340">
      <w:pPr>
        <w:spacing w:after="120"/>
        <w:rPr>
          <w:rFonts w:ascii="Calibri" w:hAnsi="Calibri"/>
          <w:sz w:val="14"/>
          <w:szCs w:val="14"/>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6C5340" w:rsidRPr="006C5340">
        <w:rPr>
          <w:rFonts w:ascii="Arial" w:hAnsi="Arial" w:cs="Arial"/>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14:paraId="40F1BCA0" w14:textId="77777777" w:rsidR="00D94D0A" w:rsidRPr="004D77DF" w:rsidRDefault="00D94D0A" w:rsidP="00D94D0A">
      <w:pPr>
        <w:jc w:val="both"/>
        <w:rPr>
          <w:rFonts w:ascii="Arial" w:hAnsi="Arial" w:cs="Arial"/>
          <w:sz w:val="22"/>
          <w:szCs w:val="22"/>
        </w:rPr>
      </w:pPr>
    </w:p>
    <w:p w14:paraId="14DE242A" w14:textId="77777777" w:rsidR="00D94D0A" w:rsidRPr="00A406E5" w:rsidRDefault="00D94D0A" w:rsidP="00D94D0A">
      <w:pPr>
        <w:jc w:val="both"/>
        <w:rPr>
          <w:rFonts w:ascii="Arial" w:hAnsi="Arial" w:cs="Arial"/>
          <w:sz w:val="22"/>
          <w:szCs w:val="22"/>
        </w:rPr>
      </w:pPr>
    </w:p>
    <w:p w14:paraId="291E1129" w14:textId="77777777" w:rsidR="00D94D0A" w:rsidRPr="00A406E5" w:rsidRDefault="00D94D0A" w:rsidP="00D94D0A">
      <w:pPr>
        <w:jc w:val="both"/>
        <w:rPr>
          <w:rFonts w:ascii="Arial" w:hAnsi="Arial" w:cs="Arial"/>
          <w:sz w:val="22"/>
          <w:szCs w:val="22"/>
        </w:rPr>
      </w:pPr>
    </w:p>
    <w:p w14:paraId="01852AB0" w14:textId="77777777" w:rsidR="00D94D0A" w:rsidRPr="00A406E5" w:rsidRDefault="00D94D0A" w:rsidP="00D94D0A">
      <w:pPr>
        <w:jc w:val="both"/>
        <w:rPr>
          <w:rFonts w:ascii="Arial" w:hAnsi="Arial" w:cs="Arial"/>
          <w:sz w:val="22"/>
          <w:szCs w:val="22"/>
        </w:rPr>
      </w:pPr>
    </w:p>
    <w:p w14:paraId="6CC35EC7" w14:textId="77777777" w:rsidR="00D94D0A" w:rsidRDefault="00D94D0A" w:rsidP="00F02CF9">
      <w:pPr>
        <w:pStyle w:val="Header"/>
        <w:tabs>
          <w:tab w:val="clear" w:pos="4153"/>
          <w:tab w:val="clear" w:pos="8306"/>
        </w:tabs>
      </w:pPr>
    </w:p>
    <w:p w14:paraId="1E17E504" w14:textId="77777777" w:rsidR="00EF380C" w:rsidRDefault="00EF380C" w:rsidP="00F02CF9">
      <w:pPr>
        <w:pStyle w:val="Header"/>
        <w:tabs>
          <w:tab w:val="clear" w:pos="4153"/>
          <w:tab w:val="clear" w:pos="8306"/>
        </w:tabs>
      </w:pPr>
    </w:p>
    <w:p w14:paraId="15B99F0D" w14:textId="77777777" w:rsidR="00EF380C" w:rsidRDefault="00EF380C" w:rsidP="00F02CF9">
      <w:pPr>
        <w:pStyle w:val="Header"/>
        <w:tabs>
          <w:tab w:val="clear" w:pos="4153"/>
          <w:tab w:val="clear" w:pos="8306"/>
        </w:tabs>
      </w:pPr>
    </w:p>
    <w:p w14:paraId="0D176BF9" w14:textId="77777777" w:rsidR="00EF380C" w:rsidRDefault="00EF380C" w:rsidP="00F02CF9">
      <w:pPr>
        <w:pStyle w:val="Header"/>
        <w:tabs>
          <w:tab w:val="clear" w:pos="4153"/>
          <w:tab w:val="clear" w:pos="8306"/>
        </w:tabs>
      </w:pPr>
    </w:p>
    <w:p w14:paraId="5695F66A" w14:textId="77777777" w:rsidR="00EF380C" w:rsidRDefault="00EF380C" w:rsidP="00F02CF9">
      <w:pPr>
        <w:pStyle w:val="Header"/>
        <w:tabs>
          <w:tab w:val="clear" w:pos="4153"/>
          <w:tab w:val="clear" w:pos="8306"/>
        </w:tabs>
      </w:pPr>
    </w:p>
    <w:p w14:paraId="521B1ADF" w14:textId="77777777" w:rsidR="00EF380C" w:rsidRDefault="00EF380C" w:rsidP="00F02CF9">
      <w:pPr>
        <w:pStyle w:val="Header"/>
        <w:tabs>
          <w:tab w:val="clear" w:pos="4153"/>
          <w:tab w:val="clear" w:pos="8306"/>
        </w:tabs>
      </w:pPr>
    </w:p>
    <w:p w14:paraId="74E2B918" w14:textId="77777777" w:rsidR="00EF380C" w:rsidRDefault="00EF380C" w:rsidP="00F02CF9">
      <w:pPr>
        <w:pStyle w:val="Header"/>
        <w:tabs>
          <w:tab w:val="clear" w:pos="4153"/>
          <w:tab w:val="clear" w:pos="8306"/>
        </w:tabs>
      </w:pPr>
    </w:p>
    <w:p w14:paraId="38E3D6FD" w14:textId="77777777" w:rsidR="002E7CB0" w:rsidRDefault="002E7CB0">
      <w:r>
        <w:br w:type="page"/>
      </w:r>
    </w:p>
    <w:p w14:paraId="17BB78C3" w14:textId="77777777" w:rsidR="00F552C7" w:rsidRPr="00F552C7" w:rsidRDefault="00F552C7" w:rsidP="00F552C7"/>
    <w:p w14:paraId="0E1483F2" w14:textId="77777777" w:rsidR="00D94D0A" w:rsidRPr="00A406E5" w:rsidRDefault="00D94D0A" w:rsidP="00D94D0A">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94D0A" w:rsidRPr="00A406E5" w14:paraId="2FAF2C05" w14:textId="77777777" w:rsidTr="00A77D54">
        <w:trPr>
          <w:jc w:val="center"/>
        </w:trPr>
        <w:tc>
          <w:tcPr>
            <w:tcW w:w="10670" w:type="dxa"/>
            <w:shd w:val="clear" w:color="auto" w:fill="BFBFBF"/>
          </w:tcPr>
          <w:p w14:paraId="441689BF" w14:textId="77777777" w:rsidR="00D94D0A" w:rsidRPr="00A406E5" w:rsidRDefault="00D94D0A" w:rsidP="00A77D54">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E38882A" w14:textId="77777777" w:rsidR="00D94D0A" w:rsidRPr="00A406E5" w:rsidRDefault="00D94D0A" w:rsidP="00D94D0A">
      <w:pPr>
        <w:rPr>
          <w:rFonts w:ascii="Arial" w:hAnsi="Arial" w:cs="Arial"/>
        </w:rPr>
      </w:pPr>
    </w:p>
    <w:p w14:paraId="09CCB6FC" w14:textId="77777777" w:rsidR="00D94D0A" w:rsidRDefault="00D94D0A" w:rsidP="00267D35">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D94A19D" w14:textId="77777777" w:rsidR="00267D35" w:rsidRPr="00A406E5" w:rsidRDefault="00267D35" w:rsidP="00267D35">
      <w:pPr>
        <w:pStyle w:val="BodyText1"/>
        <w:tabs>
          <w:tab w:val="clear" w:pos="720"/>
          <w:tab w:val="clear" w:pos="1440"/>
        </w:tabs>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D94D0A" w:rsidRPr="00A406E5" w14:paraId="608A3BEA" w14:textId="77777777" w:rsidTr="00A77D5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08C321" w14:textId="77777777" w:rsidR="00D94D0A" w:rsidRPr="00A406E5" w:rsidRDefault="00D94D0A" w:rsidP="00A77D5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D327A37" w14:textId="77777777" w:rsidR="00D94D0A" w:rsidRPr="00A85BFE" w:rsidRDefault="00D94D0A" w:rsidP="00A77D5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48776C7" w14:textId="77777777" w:rsidR="00D94D0A" w:rsidRPr="00A85BFE" w:rsidRDefault="00D94D0A" w:rsidP="00A77D54">
            <w:pPr>
              <w:ind w:left="113" w:right="113"/>
              <w:jc w:val="center"/>
              <w:rPr>
                <w:rFonts w:ascii="Arial" w:hAnsi="Arial" w:cs="Arial"/>
                <w:b/>
                <w:sz w:val="18"/>
                <w:szCs w:val="18"/>
              </w:rPr>
            </w:pPr>
            <w:r w:rsidRPr="00A85BFE">
              <w:rPr>
                <w:rFonts w:ascii="Arial" w:hAnsi="Arial" w:cs="Arial"/>
                <w:b/>
                <w:sz w:val="18"/>
                <w:szCs w:val="18"/>
              </w:rPr>
              <w:t xml:space="preserve">Marks </w:t>
            </w:r>
          </w:p>
          <w:p w14:paraId="0BE4B897" w14:textId="77777777" w:rsidR="00D94D0A" w:rsidRPr="00A85BFE" w:rsidRDefault="00D94D0A" w:rsidP="00A77D54">
            <w:pPr>
              <w:ind w:left="113" w:right="113"/>
              <w:jc w:val="center"/>
              <w:rPr>
                <w:rFonts w:ascii="Arial" w:hAnsi="Arial" w:cs="Arial"/>
                <w:b/>
                <w:sz w:val="18"/>
                <w:szCs w:val="18"/>
              </w:rPr>
            </w:pPr>
            <w:r w:rsidRPr="00A85BFE">
              <w:rPr>
                <w:rFonts w:ascii="Arial" w:hAnsi="Arial" w:cs="Arial"/>
                <w:b/>
                <w:sz w:val="18"/>
                <w:szCs w:val="18"/>
              </w:rPr>
              <w:t>awarded</w:t>
            </w:r>
          </w:p>
        </w:tc>
      </w:tr>
      <w:tr w:rsidR="00D94D0A" w:rsidRPr="00A406E5" w14:paraId="3FB1C83C" w14:textId="77777777" w:rsidTr="00A77D54">
        <w:trPr>
          <w:trHeight w:val="450"/>
        </w:trPr>
        <w:tc>
          <w:tcPr>
            <w:tcW w:w="4169" w:type="pct"/>
            <w:tcBorders>
              <w:top w:val="single" w:sz="4" w:space="0" w:color="auto"/>
              <w:left w:val="single" w:sz="4" w:space="0" w:color="auto"/>
              <w:right w:val="single" w:sz="4" w:space="0" w:color="auto"/>
            </w:tcBorders>
            <w:shd w:val="clear" w:color="auto" w:fill="D9D9D9"/>
          </w:tcPr>
          <w:p w14:paraId="32296FA7" w14:textId="77777777" w:rsidR="00D94D0A" w:rsidRPr="00A406E5" w:rsidRDefault="00D94D0A" w:rsidP="00A77D5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AAD25DE" w14:textId="77777777" w:rsidR="00D94D0A" w:rsidRPr="00A406E5" w:rsidRDefault="00D94D0A" w:rsidP="00A77D5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F92AB6F" w14:textId="77777777" w:rsidR="00D94D0A" w:rsidRPr="00A406E5" w:rsidRDefault="00D94D0A" w:rsidP="00A77D54">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C7AFD9" w14:textId="77777777" w:rsidR="00D94D0A" w:rsidRPr="00A406E5" w:rsidRDefault="00D94D0A" w:rsidP="00A77D54">
            <w:pPr>
              <w:jc w:val="center"/>
              <w:rPr>
                <w:rFonts w:ascii="Arial" w:hAnsi="Arial" w:cs="Arial"/>
                <w:sz w:val="32"/>
              </w:rPr>
            </w:pPr>
          </w:p>
        </w:tc>
      </w:tr>
      <w:tr w:rsidR="00D94D0A" w:rsidRPr="00A406E5" w14:paraId="58FC7B65" w14:textId="77777777" w:rsidTr="00A77D54">
        <w:trPr>
          <w:trHeight w:val="450"/>
        </w:trPr>
        <w:tc>
          <w:tcPr>
            <w:tcW w:w="4169" w:type="pct"/>
            <w:vMerge w:val="restart"/>
            <w:tcBorders>
              <w:top w:val="single" w:sz="4" w:space="0" w:color="auto"/>
              <w:left w:val="single" w:sz="4" w:space="0" w:color="auto"/>
              <w:right w:val="single" w:sz="4" w:space="0" w:color="auto"/>
            </w:tcBorders>
          </w:tcPr>
          <w:p w14:paraId="225B8CAD" w14:textId="77777777" w:rsidR="00D94D0A" w:rsidRPr="00A406E5" w:rsidRDefault="00D94D0A" w:rsidP="00A77D54">
            <w:pPr>
              <w:spacing w:after="120"/>
              <w:rPr>
                <w:rFonts w:ascii="Arial" w:hAnsi="Arial" w:cs="Arial"/>
                <w:sz w:val="14"/>
                <w:szCs w:val="14"/>
              </w:rPr>
            </w:pPr>
          </w:p>
          <w:p w14:paraId="2D308B63" w14:textId="77777777" w:rsidR="00D94D0A" w:rsidRPr="00A406E5" w:rsidRDefault="00D94D0A" w:rsidP="00A77D54">
            <w:pPr>
              <w:spacing w:after="120"/>
              <w:rPr>
                <w:rFonts w:ascii="Arial" w:hAnsi="Arial" w:cs="Arial"/>
                <w:sz w:val="14"/>
                <w:szCs w:val="14"/>
              </w:rPr>
            </w:pPr>
          </w:p>
          <w:p w14:paraId="3A6013D5" w14:textId="77777777" w:rsidR="00D94D0A" w:rsidRPr="00A406E5" w:rsidRDefault="00D94D0A" w:rsidP="00A77D54">
            <w:pPr>
              <w:spacing w:after="120"/>
              <w:rPr>
                <w:rFonts w:ascii="Arial" w:hAnsi="Arial" w:cs="Arial"/>
                <w:sz w:val="14"/>
                <w:szCs w:val="14"/>
              </w:rPr>
            </w:pPr>
          </w:p>
          <w:p w14:paraId="12E59511" w14:textId="77777777" w:rsidR="00D94D0A" w:rsidRPr="00A406E5" w:rsidRDefault="00D94D0A" w:rsidP="00A77D54">
            <w:pPr>
              <w:spacing w:after="120"/>
              <w:rPr>
                <w:rFonts w:ascii="Arial" w:hAnsi="Arial" w:cs="Arial"/>
                <w:sz w:val="14"/>
                <w:szCs w:val="14"/>
              </w:rPr>
            </w:pPr>
          </w:p>
          <w:p w14:paraId="0C9479FB"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184CA1" w14:textId="77777777" w:rsidR="00D94D0A" w:rsidRPr="00A406E5" w:rsidRDefault="00D94D0A" w:rsidP="00A77D5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408A0A" w14:textId="77777777" w:rsidR="00D94D0A" w:rsidRPr="00A406E5" w:rsidRDefault="00D94D0A" w:rsidP="00A77D54">
            <w:pPr>
              <w:jc w:val="center"/>
              <w:rPr>
                <w:rFonts w:ascii="Arial" w:hAnsi="Arial" w:cs="Arial"/>
                <w:sz w:val="32"/>
              </w:rPr>
            </w:pPr>
          </w:p>
        </w:tc>
      </w:tr>
      <w:tr w:rsidR="00D94D0A" w:rsidRPr="00A406E5" w14:paraId="5921F41D" w14:textId="77777777" w:rsidTr="00A77D54">
        <w:trPr>
          <w:trHeight w:val="451"/>
        </w:trPr>
        <w:tc>
          <w:tcPr>
            <w:tcW w:w="4169" w:type="pct"/>
            <w:vMerge/>
            <w:tcBorders>
              <w:left w:val="single" w:sz="4" w:space="0" w:color="auto"/>
              <w:bottom w:val="single" w:sz="4" w:space="0" w:color="auto"/>
              <w:right w:val="single" w:sz="4" w:space="0" w:color="auto"/>
            </w:tcBorders>
          </w:tcPr>
          <w:p w14:paraId="6916C2C2" w14:textId="77777777" w:rsidR="00D94D0A" w:rsidRPr="00A406E5" w:rsidRDefault="00D94D0A" w:rsidP="00A77D5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3A69FD" w14:textId="77777777" w:rsidR="00D94D0A" w:rsidRPr="00A406E5" w:rsidRDefault="00D94D0A" w:rsidP="00A77D5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00DCC3" w14:textId="77777777" w:rsidR="00D94D0A" w:rsidRPr="00A406E5" w:rsidRDefault="00D94D0A" w:rsidP="00A77D54">
            <w:pPr>
              <w:jc w:val="center"/>
              <w:rPr>
                <w:rFonts w:ascii="Arial" w:hAnsi="Arial" w:cs="Arial"/>
                <w:sz w:val="32"/>
              </w:rPr>
            </w:pPr>
          </w:p>
        </w:tc>
      </w:tr>
      <w:tr w:rsidR="00D94D0A" w:rsidRPr="00A406E5" w14:paraId="40CDAA48" w14:textId="77777777" w:rsidTr="00A77D54">
        <w:trPr>
          <w:trHeight w:val="450"/>
        </w:trPr>
        <w:tc>
          <w:tcPr>
            <w:tcW w:w="4169" w:type="pct"/>
            <w:tcBorders>
              <w:top w:val="single" w:sz="4" w:space="0" w:color="auto"/>
              <w:left w:val="single" w:sz="4" w:space="0" w:color="auto"/>
              <w:right w:val="single" w:sz="4" w:space="0" w:color="auto"/>
            </w:tcBorders>
            <w:shd w:val="clear" w:color="auto" w:fill="D9D9D9"/>
          </w:tcPr>
          <w:p w14:paraId="069EDD1F" w14:textId="77777777" w:rsidR="00D94D0A" w:rsidRPr="00A406E5" w:rsidRDefault="00D94D0A" w:rsidP="00A77D5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795A6E9"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30F868" w14:textId="77777777" w:rsidR="00D94D0A" w:rsidRPr="00A406E5" w:rsidRDefault="00D94D0A" w:rsidP="00A77D54">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B69DB9" w14:textId="77777777" w:rsidR="00D94D0A" w:rsidRPr="00A406E5" w:rsidRDefault="00D94D0A" w:rsidP="00A77D54">
            <w:pPr>
              <w:jc w:val="center"/>
              <w:rPr>
                <w:rFonts w:ascii="Arial" w:hAnsi="Arial" w:cs="Arial"/>
                <w:sz w:val="32"/>
              </w:rPr>
            </w:pPr>
          </w:p>
        </w:tc>
      </w:tr>
      <w:tr w:rsidR="00D94D0A" w:rsidRPr="00A406E5" w14:paraId="7422958E" w14:textId="77777777" w:rsidTr="00A77D54">
        <w:trPr>
          <w:trHeight w:val="450"/>
        </w:trPr>
        <w:tc>
          <w:tcPr>
            <w:tcW w:w="4169" w:type="pct"/>
            <w:vMerge w:val="restart"/>
            <w:tcBorders>
              <w:top w:val="single" w:sz="4" w:space="0" w:color="auto"/>
              <w:left w:val="single" w:sz="4" w:space="0" w:color="auto"/>
              <w:right w:val="single" w:sz="4" w:space="0" w:color="auto"/>
            </w:tcBorders>
          </w:tcPr>
          <w:p w14:paraId="2D0A7176" w14:textId="77777777" w:rsidR="00D94D0A" w:rsidRPr="00A406E5" w:rsidRDefault="00D94D0A" w:rsidP="00A77D54">
            <w:pPr>
              <w:spacing w:after="120"/>
              <w:rPr>
                <w:rFonts w:ascii="Arial" w:hAnsi="Arial" w:cs="Arial"/>
                <w:sz w:val="14"/>
                <w:szCs w:val="14"/>
              </w:rPr>
            </w:pPr>
          </w:p>
          <w:p w14:paraId="04AF8587" w14:textId="77777777" w:rsidR="00D94D0A" w:rsidRPr="00A406E5" w:rsidRDefault="00D94D0A" w:rsidP="00A77D54">
            <w:pPr>
              <w:spacing w:after="120"/>
              <w:rPr>
                <w:rFonts w:ascii="Arial" w:hAnsi="Arial" w:cs="Arial"/>
                <w:sz w:val="14"/>
                <w:szCs w:val="14"/>
              </w:rPr>
            </w:pPr>
          </w:p>
          <w:p w14:paraId="5CA22E5C" w14:textId="77777777" w:rsidR="00D94D0A" w:rsidRPr="00A406E5" w:rsidRDefault="00D94D0A" w:rsidP="00A77D54">
            <w:pPr>
              <w:spacing w:after="120"/>
              <w:rPr>
                <w:rFonts w:ascii="Arial" w:hAnsi="Arial" w:cs="Arial"/>
                <w:sz w:val="14"/>
                <w:szCs w:val="14"/>
              </w:rPr>
            </w:pPr>
          </w:p>
          <w:p w14:paraId="54D9609A" w14:textId="77777777" w:rsidR="00D94D0A" w:rsidRPr="00A406E5" w:rsidRDefault="00D94D0A" w:rsidP="00A77D54">
            <w:pPr>
              <w:spacing w:after="120"/>
              <w:rPr>
                <w:rFonts w:ascii="Arial" w:hAnsi="Arial" w:cs="Arial"/>
                <w:sz w:val="14"/>
                <w:szCs w:val="14"/>
              </w:rPr>
            </w:pPr>
          </w:p>
          <w:p w14:paraId="325BE457"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53A2C5" w14:textId="77777777" w:rsidR="00D94D0A" w:rsidRPr="00A406E5" w:rsidRDefault="00D94D0A" w:rsidP="00A77D5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9805C8" w14:textId="77777777" w:rsidR="00D94D0A" w:rsidRPr="00A406E5" w:rsidRDefault="00D94D0A" w:rsidP="00A77D54">
            <w:pPr>
              <w:jc w:val="center"/>
              <w:rPr>
                <w:rFonts w:ascii="Arial" w:hAnsi="Arial" w:cs="Arial"/>
                <w:sz w:val="32"/>
              </w:rPr>
            </w:pPr>
          </w:p>
        </w:tc>
      </w:tr>
      <w:tr w:rsidR="00D94D0A" w:rsidRPr="00A406E5" w14:paraId="26EA47B2" w14:textId="77777777" w:rsidTr="00A77D54">
        <w:trPr>
          <w:trHeight w:val="451"/>
        </w:trPr>
        <w:tc>
          <w:tcPr>
            <w:tcW w:w="4169" w:type="pct"/>
            <w:vMerge/>
            <w:tcBorders>
              <w:left w:val="single" w:sz="4" w:space="0" w:color="auto"/>
              <w:bottom w:val="single" w:sz="4" w:space="0" w:color="auto"/>
              <w:right w:val="single" w:sz="4" w:space="0" w:color="auto"/>
            </w:tcBorders>
          </w:tcPr>
          <w:p w14:paraId="6DD068DC" w14:textId="77777777" w:rsidR="00D94D0A" w:rsidRPr="00A406E5" w:rsidRDefault="00D94D0A" w:rsidP="00A77D5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53BEEC" w14:textId="77777777" w:rsidR="00D94D0A" w:rsidRPr="00A406E5" w:rsidRDefault="00D94D0A" w:rsidP="00A77D5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D05F70" w14:textId="77777777" w:rsidR="00D94D0A" w:rsidRPr="00A406E5" w:rsidRDefault="00D94D0A" w:rsidP="00A77D54">
            <w:pPr>
              <w:jc w:val="center"/>
              <w:rPr>
                <w:rFonts w:ascii="Arial" w:hAnsi="Arial" w:cs="Arial"/>
                <w:sz w:val="32"/>
              </w:rPr>
            </w:pPr>
          </w:p>
        </w:tc>
      </w:tr>
      <w:tr w:rsidR="00D94D0A" w:rsidRPr="00A406E5" w14:paraId="1D39DBB2" w14:textId="77777777" w:rsidTr="00A77D54">
        <w:trPr>
          <w:trHeight w:val="450"/>
        </w:trPr>
        <w:tc>
          <w:tcPr>
            <w:tcW w:w="4169" w:type="pct"/>
            <w:tcBorders>
              <w:top w:val="single" w:sz="4" w:space="0" w:color="auto"/>
              <w:left w:val="single" w:sz="4" w:space="0" w:color="auto"/>
              <w:right w:val="single" w:sz="4" w:space="0" w:color="auto"/>
            </w:tcBorders>
            <w:shd w:val="clear" w:color="auto" w:fill="D9D9D9"/>
          </w:tcPr>
          <w:p w14:paraId="04CD42D2" w14:textId="77777777" w:rsidR="00D94D0A" w:rsidRPr="00A406E5" w:rsidRDefault="00D94D0A" w:rsidP="00A77D5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1892CE2"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8BB598" w14:textId="77777777" w:rsidR="00D94D0A" w:rsidRPr="00A406E5" w:rsidRDefault="00D94D0A" w:rsidP="00A77D54">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C23362" w14:textId="77777777" w:rsidR="00D94D0A" w:rsidRPr="00A406E5" w:rsidRDefault="00D94D0A" w:rsidP="00A77D54">
            <w:pPr>
              <w:jc w:val="center"/>
              <w:rPr>
                <w:rFonts w:ascii="Arial" w:hAnsi="Arial" w:cs="Arial"/>
                <w:sz w:val="32"/>
              </w:rPr>
            </w:pPr>
          </w:p>
        </w:tc>
      </w:tr>
      <w:tr w:rsidR="00D94D0A" w:rsidRPr="00A406E5" w14:paraId="10CC559B" w14:textId="77777777" w:rsidTr="00A77D54">
        <w:trPr>
          <w:trHeight w:val="450"/>
        </w:trPr>
        <w:tc>
          <w:tcPr>
            <w:tcW w:w="4169" w:type="pct"/>
            <w:vMerge w:val="restart"/>
            <w:tcBorders>
              <w:top w:val="single" w:sz="4" w:space="0" w:color="auto"/>
              <w:left w:val="single" w:sz="4" w:space="0" w:color="auto"/>
              <w:right w:val="single" w:sz="4" w:space="0" w:color="auto"/>
            </w:tcBorders>
          </w:tcPr>
          <w:p w14:paraId="4FADEBC4" w14:textId="77777777" w:rsidR="00D94D0A" w:rsidRPr="00A406E5" w:rsidRDefault="00D94D0A" w:rsidP="00A77D54">
            <w:pPr>
              <w:spacing w:after="120"/>
              <w:rPr>
                <w:rFonts w:ascii="Arial" w:hAnsi="Arial" w:cs="Arial"/>
                <w:sz w:val="14"/>
                <w:szCs w:val="14"/>
              </w:rPr>
            </w:pPr>
          </w:p>
          <w:p w14:paraId="5E3AAF91" w14:textId="77777777" w:rsidR="00D94D0A" w:rsidRPr="00A406E5" w:rsidRDefault="00D94D0A" w:rsidP="00A77D54">
            <w:pPr>
              <w:spacing w:after="120"/>
              <w:rPr>
                <w:rFonts w:ascii="Arial" w:hAnsi="Arial" w:cs="Arial"/>
                <w:sz w:val="14"/>
                <w:szCs w:val="14"/>
              </w:rPr>
            </w:pPr>
          </w:p>
          <w:p w14:paraId="0C6E4710" w14:textId="77777777" w:rsidR="00D94D0A" w:rsidRPr="00A406E5" w:rsidRDefault="00D94D0A" w:rsidP="00A77D54">
            <w:pPr>
              <w:spacing w:after="120"/>
              <w:rPr>
                <w:rFonts w:ascii="Arial" w:hAnsi="Arial" w:cs="Arial"/>
                <w:sz w:val="14"/>
                <w:szCs w:val="14"/>
              </w:rPr>
            </w:pPr>
          </w:p>
          <w:p w14:paraId="7DA8EE2D" w14:textId="77777777" w:rsidR="00D94D0A" w:rsidRPr="00A406E5" w:rsidRDefault="00D94D0A" w:rsidP="00A77D54">
            <w:pPr>
              <w:spacing w:after="120"/>
              <w:rPr>
                <w:rFonts w:ascii="Arial" w:hAnsi="Arial" w:cs="Arial"/>
                <w:sz w:val="14"/>
                <w:szCs w:val="14"/>
              </w:rPr>
            </w:pPr>
          </w:p>
          <w:p w14:paraId="54C62B7C"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7F06B1" w14:textId="77777777" w:rsidR="00D94D0A" w:rsidRPr="00A406E5" w:rsidRDefault="00D94D0A" w:rsidP="00A77D5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309B8E" w14:textId="77777777" w:rsidR="00D94D0A" w:rsidRPr="00A406E5" w:rsidRDefault="00D94D0A" w:rsidP="00A77D54">
            <w:pPr>
              <w:jc w:val="center"/>
              <w:rPr>
                <w:rFonts w:ascii="Arial" w:hAnsi="Arial" w:cs="Arial"/>
                <w:sz w:val="32"/>
              </w:rPr>
            </w:pPr>
          </w:p>
        </w:tc>
      </w:tr>
      <w:tr w:rsidR="00D94D0A" w:rsidRPr="00A406E5" w14:paraId="4FAAC496" w14:textId="77777777" w:rsidTr="00A77D54">
        <w:trPr>
          <w:trHeight w:val="451"/>
        </w:trPr>
        <w:tc>
          <w:tcPr>
            <w:tcW w:w="4169" w:type="pct"/>
            <w:vMerge/>
            <w:tcBorders>
              <w:left w:val="single" w:sz="4" w:space="0" w:color="auto"/>
              <w:bottom w:val="single" w:sz="4" w:space="0" w:color="auto"/>
              <w:right w:val="single" w:sz="4" w:space="0" w:color="auto"/>
            </w:tcBorders>
          </w:tcPr>
          <w:p w14:paraId="09FCC592" w14:textId="77777777" w:rsidR="00D94D0A" w:rsidRPr="00A406E5" w:rsidRDefault="00D94D0A" w:rsidP="00A77D5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343699" w14:textId="77777777" w:rsidR="00D94D0A" w:rsidRPr="00A406E5" w:rsidRDefault="00D94D0A" w:rsidP="00A77D5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1F6D24" w14:textId="77777777" w:rsidR="00D94D0A" w:rsidRPr="00A406E5" w:rsidRDefault="00D94D0A" w:rsidP="00A77D54">
            <w:pPr>
              <w:jc w:val="center"/>
              <w:rPr>
                <w:rFonts w:ascii="Arial" w:hAnsi="Arial" w:cs="Arial"/>
                <w:sz w:val="32"/>
              </w:rPr>
            </w:pPr>
          </w:p>
        </w:tc>
      </w:tr>
      <w:tr w:rsidR="00D94D0A" w:rsidRPr="00A406E5" w14:paraId="0AC0FFB5" w14:textId="77777777" w:rsidTr="00A77D54">
        <w:trPr>
          <w:trHeight w:val="450"/>
        </w:trPr>
        <w:tc>
          <w:tcPr>
            <w:tcW w:w="4169" w:type="pct"/>
            <w:tcBorders>
              <w:top w:val="single" w:sz="4" w:space="0" w:color="auto"/>
              <w:left w:val="single" w:sz="4" w:space="0" w:color="auto"/>
              <w:right w:val="single" w:sz="4" w:space="0" w:color="auto"/>
            </w:tcBorders>
            <w:shd w:val="clear" w:color="auto" w:fill="D9D9D9"/>
          </w:tcPr>
          <w:p w14:paraId="65448568" w14:textId="77777777" w:rsidR="00D94D0A" w:rsidRPr="00A406E5" w:rsidRDefault="00D94D0A" w:rsidP="00A77D5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0BEDB99"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FB36E1" w14:textId="77777777" w:rsidR="00D94D0A" w:rsidRPr="00A406E5" w:rsidRDefault="00D94D0A" w:rsidP="00A77D54">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75155A" w14:textId="77777777" w:rsidR="00D94D0A" w:rsidRPr="00A406E5" w:rsidRDefault="00D94D0A" w:rsidP="00A77D54">
            <w:pPr>
              <w:jc w:val="center"/>
              <w:rPr>
                <w:rFonts w:ascii="Arial" w:hAnsi="Arial" w:cs="Arial"/>
                <w:sz w:val="32"/>
              </w:rPr>
            </w:pPr>
          </w:p>
        </w:tc>
      </w:tr>
      <w:tr w:rsidR="00D94D0A" w:rsidRPr="00A406E5" w14:paraId="75B74B6F" w14:textId="77777777" w:rsidTr="00A77D54">
        <w:trPr>
          <w:trHeight w:val="451"/>
        </w:trPr>
        <w:tc>
          <w:tcPr>
            <w:tcW w:w="4169" w:type="pct"/>
            <w:vMerge w:val="restart"/>
            <w:tcBorders>
              <w:top w:val="single" w:sz="4" w:space="0" w:color="auto"/>
              <w:left w:val="single" w:sz="4" w:space="0" w:color="auto"/>
              <w:right w:val="single" w:sz="4" w:space="0" w:color="auto"/>
            </w:tcBorders>
          </w:tcPr>
          <w:p w14:paraId="291E6659" w14:textId="77777777" w:rsidR="00D94D0A" w:rsidRPr="00A406E5" w:rsidRDefault="00D94D0A" w:rsidP="00A77D54">
            <w:pPr>
              <w:spacing w:after="120"/>
              <w:rPr>
                <w:rFonts w:ascii="Arial" w:hAnsi="Arial" w:cs="Arial"/>
                <w:sz w:val="14"/>
                <w:szCs w:val="14"/>
              </w:rPr>
            </w:pPr>
          </w:p>
          <w:p w14:paraId="0E492287" w14:textId="77777777" w:rsidR="00D94D0A" w:rsidRPr="00A406E5" w:rsidRDefault="00D94D0A" w:rsidP="00A77D54">
            <w:pPr>
              <w:spacing w:after="120"/>
              <w:rPr>
                <w:rFonts w:ascii="Arial" w:hAnsi="Arial" w:cs="Arial"/>
                <w:sz w:val="14"/>
                <w:szCs w:val="14"/>
              </w:rPr>
            </w:pPr>
          </w:p>
          <w:p w14:paraId="26BE3F61" w14:textId="77777777" w:rsidR="00D94D0A" w:rsidRPr="00A406E5" w:rsidRDefault="00D94D0A" w:rsidP="00A77D54">
            <w:pPr>
              <w:spacing w:after="120"/>
              <w:rPr>
                <w:rFonts w:ascii="Arial" w:hAnsi="Arial" w:cs="Arial"/>
                <w:sz w:val="14"/>
                <w:szCs w:val="14"/>
              </w:rPr>
            </w:pPr>
          </w:p>
          <w:p w14:paraId="6B9237C3" w14:textId="77777777" w:rsidR="00D94D0A" w:rsidRPr="00A406E5" w:rsidRDefault="00D94D0A" w:rsidP="00A77D54">
            <w:pPr>
              <w:spacing w:after="120"/>
              <w:rPr>
                <w:rFonts w:ascii="Arial" w:hAnsi="Arial" w:cs="Arial"/>
                <w:sz w:val="14"/>
                <w:szCs w:val="14"/>
              </w:rPr>
            </w:pPr>
          </w:p>
          <w:p w14:paraId="637237A3"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CD5589" w14:textId="77777777" w:rsidR="00D94D0A" w:rsidRPr="00A406E5" w:rsidRDefault="00D94D0A" w:rsidP="00A77D5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574321" w14:textId="77777777" w:rsidR="00D94D0A" w:rsidRPr="00A406E5" w:rsidRDefault="00D94D0A" w:rsidP="00A77D54">
            <w:pPr>
              <w:jc w:val="center"/>
              <w:rPr>
                <w:rFonts w:ascii="Arial" w:hAnsi="Arial" w:cs="Arial"/>
                <w:sz w:val="32"/>
              </w:rPr>
            </w:pPr>
          </w:p>
        </w:tc>
      </w:tr>
      <w:tr w:rsidR="00D94D0A" w:rsidRPr="00A406E5" w14:paraId="0875BDDE" w14:textId="77777777" w:rsidTr="00A77D54">
        <w:trPr>
          <w:trHeight w:val="450"/>
        </w:trPr>
        <w:tc>
          <w:tcPr>
            <w:tcW w:w="4169" w:type="pct"/>
            <w:vMerge/>
            <w:tcBorders>
              <w:left w:val="single" w:sz="4" w:space="0" w:color="auto"/>
              <w:bottom w:val="single" w:sz="4" w:space="0" w:color="auto"/>
              <w:right w:val="single" w:sz="4" w:space="0" w:color="auto"/>
            </w:tcBorders>
          </w:tcPr>
          <w:p w14:paraId="13D5EAAC" w14:textId="77777777" w:rsidR="00D94D0A" w:rsidRPr="00A406E5" w:rsidRDefault="00D94D0A" w:rsidP="00A77D5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987A04" w14:textId="77777777" w:rsidR="00D94D0A" w:rsidRPr="00A406E5" w:rsidRDefault="00D94D0A" w:rsidP="00A77D5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8DA167" w14:textId="77777777" w:rsidR="00D94D0A" w:rsidRPr="00A406E5" w:rsidRDefault="00D94D0A" w:rsidP="00A77D54">
            <w:pPr>
              <w:jc w:val="center"/>
              <w:rPr>
                <w:rFonts w:ascii="Arial" w:hAnsi="Arial" w:cs="Arial"/>
                <w:sz w:val="32"/>
              </w:rPr>
            </w:pPr>
          </w:p>
        </w:tc>
      </w:tr>
      <w:tr w:rsidR="00D94D0A" w:rsidRPr="00A406E5" w14:paraId="061BB297" w14:textId="77777777" w:rsidTr="00A77D54">
        <w:trPr>
          <w:trHeight w:val="450"/>
        </w:trPr>
        <w:tc>
          <w:tcPr>
            <w:tcW w:w="4169" w:type="pct"/>
            <w:tcBorders>
              <w:top w:val="single" w:sz="4" w:space="0" w:color="auto"/>
              <w:left w:val="single" w:sz="4" w:space="0" w:color="auto"/>
              <w:right w:val="single" w:sz="4" w:space="0" w:color="auto"/>
            </w:tcBorders>
            <w:shd w:val="clear" w:color="auto" w:fill="D9D9D9"/>
          </w:tcPr>
          <w:p w14:paraId="2801B222" w14:textId="77777777" w:rsidR="00D94D0A" w:rsidRPr="00A406E5" w:rsidRDefault="00D94D0A" w:rsidP="00A77D5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1B9CF0"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60942F" w14:textId="77777777" w:rsidR="00D94D0A" w:rsidRPr="00A406E5" w:rsidRDefault="00D94D0A" w:rsidP="00A77D54">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217F41" w14:textId="77777777" w:rsidR="00D94D0A" w:rsidRPr="00A406E5" w:rsidRDefault="00D94D0A" w:rsidP="00A77D54">
            <w:pPr>
              <w:jc w:val="center"/>
              <w:rPr>
                <w:rFonts w:ascii="Arial" w:hAnsi="Arial" w:cs="Arial"/>
                <w:sz w:val="32"/>
              </w:rPr>
            </w:pPr>
          </w:p>
        </w:tc>
      </w:tr>
      <w:tr w:rsidR="00D94D0A" w:rsidRPr="00A406E5" w14:paraId="1EC7AD6F" w14:textId="77777777" w:rsidTr="00A77D54">
        <w:trPr>
          <w:trHeight w:val="451"/>
        </w:trPr>
        <w:tc>
          <w:tcPr>
            <w:tcW w:w="4169" w:type="pct"/>
            <w:vMerge w:val="restart"/>
            <w:tcBorders>
              <w:top w:val="single" w:sz="4" w:space="0" w:color="auto"/>
              <w:left w:val="single" w:sz="4" w:space="0" w:color="auto"/>
              <w:right w:val="single" w:sz="4" w:space="0" w:color="auto"/>
            </w:tcBorders>
          </w:tcPr>
          <w:p w14:paraId="6F9EF364" w14:textId="77777777" w:rsidR="00D94D0A" w:rsidRPr="00A406E5" w:rsidRDefault="00D94D0A" w:rsidP="00A77D54">
            <w:pPr>
              <w:spacing w:after="120"/>
              <w:rPr>
                <w:rFonts w:ascii="Arial" w:hAnsi="Arial" w:cs="Arial"/>
                <w:sz w:val="14"/>
                <w:szCs w:val="14"/>
              </w:rPr>
            </w:pPr>
          </w:p>
          <w:p w14:paraId="3FEC276F" w14:textId="77777777" w:rsidR="00D94D0A" w:rsidRPr="00A406E5" w:rsidRDefault="00D94D0A" w:rsidP="00A77D54">
            <w:pPr>
              <w:spacing w:after="120"/>
              <w:rPr>
                <w:rFonts w:ascii="Arial" w:hAnsi="Arial" w:cs="Arial"/>
                <w:sz w:val="14"/>
                <w:szCs w:val="14"/>
              </w:rPr>
            </w:pPr>
          </w:p>
          <w:p w14:paraId="61B19A93" w14:textId="77777777" w:rsidR="00D94D0A" w:rsidRPr="00A406E5" w:rsidRDefault="00D94D0A" w:rsidP="00A77D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83DDA7" w14:textId="77777777" w:rsidR="00D94D0A" w:rsidRPr="00A406E5" w:rsidRDefault="00D94D0A" w:rsidP="00A77D5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DB5138" w14:textId="77777777" w:rsidR="00D94D0A" w:rsidRPr="00A406E5" w:rsidRDefault="00D94D0A" w:rsidP="00A77D54">
            <w:pPr>
              <w:jc w:val="center"/>
              <w:rPr>
                <w:rFonts w:ascii="Arial" w:hAnsi="Arial" w:cs="Arial"/>
                <w:sz w:val="32"/>
              </w:rPr>
            </w:pPr>
          </w:p>
        </w:tc>
      </w:tr>
      <w:tr w:rsidR="00D94D0A" w:rsidRPr="00A406E5" w14:paraId="43731616" w14:textId="77777777" w:rsidTr="00A77D54">
        <w:trPr>
          <w:trHeight w:val="450"/>
        </w:trPr>
        <w:tc>
          <w:tcPr>
            <w:tcW w:w="4169" w:type="pct"/>
            <w:vMerge/>
            <w:tcBorders>
              <w:left w:val="single" w:sz="4" w:space="0" w:color="auto"/>
              <w:bottom w:val="single" w:sz="4" w:space="0" w:color="auto"/>
              <w:right w:val="single" w:sz="4" w:space="0" w:color="auto"/>
            </w:tcBorders>
          </w:tcPr>
          <w:p w14:paraId="6D5537DD" w14:textId="77777777" w:rsidR="00D94D0A" w:rsidRPr="00A406E5" w:rsidRDefault="00D94D0A" w:rsidP="00A77D5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4D107E" w14:textId="77777777" w:rsidR="00D94D0A" w:rsidRPr="00A406E5" w:rsidRDefault="00D94D0A" w:rsidP="00A77D5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7EB1AE" w14:textId="77777777" w:rsidR="00D94D0A" w:rsidRPr="00A406E5" w:rsidRDefault="00D94D0A" w:rsidP="00A77D54">
            <w:pPr>
              <w:jc w:val="center"/>
              <w:rPr>
                <w:rFonts w:ascii="Arial" w:hAnsi="Arial" w:cs="Arial"/>
                <w:sz w:val="32"/>
              </w:rPr>
            </w:pPr>
          </w:p>
        </w:tc>
      </w:tr>
    </w:tbl>
    <w:p w14:paraId="31231479" w14:textId="77777777" w:rsidR="00D94D0A" w:rsidRPr="00A406E5" w:rsidRDefault="00D94D0A" w:rsidP="00D94D0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94D0A" w:rsidRPr="00A406E5" w14:paraId="6FC2CC05" w14:textId="77777777" w:rsidTr="00A77D54">
        <w:trPr>
          <w:cantSplit/>
        </w:trPr>
        <w:tc>
          <w:tcPr>
            <w:tcW w:w="6062" w:type="dxa"/>
            <w:vMerge w:val="restart"/>
            <w:shd w:val="pct15" w:color="auto" w:fill="auto"/>
            <w:vAlign w:val="center"/>
          </w:tcPr>
          <w:p w14:paraId="29D52E90" w14:textId="77777777" w:rsidR="00D94D0A" w:rsidRPr="00A406E5" w:rsidRDefault="00D94D0A" w:rsidP="00A77D5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682486" w14:textId="77777777" w:rsidR="00D94D0A" w:rsidRPr="00A406E5" w:rsidRDefault="00D94D0A" w:rsidP="00A77D5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04E1D32" w14:textId="77777777" w:rsidR="00D94D0A" w:rsidRPr="00A406E5" w:rsidRDefault="00D94D0A" w:rsidP="00A77D54">
            <w:pPr>
              <w:jc w:val="right"/>
              <w:rPr>
                <w:rFonts w:ascii="Arial" w:hAnsi="Arial" w:cs="Arial"/>
                <w:b/>
                <w:bCs/>
              </w:rPr>
            </w:pPr>
            <w:r w:rsidRPr="00A406E5">
              <w:rPr>
                <w:rFonts w:ascii="Arial" w:hAnsi="Arial" w:cs="Arial"/>
                <w:b/>
                <w:bCs/>
              </w:rPr>
              <w:t>%</w:t>
            </w:r>
          </w:p>
        </w:tc>
      </w:tr>
      <w:tr w:rsidR="00D94D0A" w:rsidRPr="00A406E5" w14:paraId="78707188" w14:textId="77777777" w:rsidTr="00A77D54">
        <w:trPr>
          <w:cantSplit/>
        </w:trPr>
        <w:tc>
          <w:tcPr>
            <w:tcW w:w="6062" w:type="dxa"/>
            <w:vMerge/>
            <w:vAlign w:val="bottom"/>
          </w:tcPr>
          <w:p w14:paraId="1F19D940" w14:textId="77777777" w:rsidR="00D94D0A" w:rsidRPr="00A406E5" w:rsidRDefault="00D94D0A" w:rsidP="00A77D54">
            <w:pPr>
              <w:rPr>
                <w:rFonts w:ascii="Arial" w:hAnsi="Arial" w:cs="Arial"/>
              </w:rPr>
            </w:pPr>
          </w:p>
        </w:tc>
        <w:tc>
          <w:tcPr>
            <w:tcW w:w="2903" w:type="dxa"/>
            <w:vAlign w:val="bottom"/>
          </w:tcPr>
          <w:p w14:paraId="3DB0226C" w14:textId="77777777" w:rsidR="00D94D0A" w:rsidRPr="00A406E5" w:rsidRDefault="00D94D0A" w:rsidP="00A77D5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9256F97" w14:textId="77777777" w:rsidR="00D94D0A" w:rsidRPr="00A406E5" w:rsidRDefault="00D94D0A" w:rsidP="00A77D54">
            <w:pPr>
              <w:jc w:val="center"/>
              <w:rPr>
                <w:rFonts w:ascii="Arial" w:hAnsi="Arial" w:cs="Arial"/>
                <w:sz w:val="12"/>
                <w:szCs w:val="12"/>
              </w:rPr>
            </w:pPr>
          </w:p>
        </w:tc>
        <w:tc>
          <w:tcPr>
            <w:tcW w:w="1060" w:type="dxa"/>
            <w:vMerge/>
            <w:vAlign w:val="bottom"/>
          </w:tcPr>
          <w:p w14:paraId="1C36ABFB" w14:textId="77777777" w:rsidR="00D94D0A" w:rsidRPr="00A406E5" w:rsidRDefault="00D94D0A" w:rsidP="00A77D54">
            <w:pPr>
              <w:ind w:leftChars="71" w:left="142"/>
              <w:rPr>
                <w:rFonts w:ascii="Arial" w:hAnsi="Arial" w:cs="Arial"/>
              </w:rPr>
            </w:pPr>
          </w:p>
        </w:tc>
      </w:tr>
      <w:tr w:rsidR="00D94D0A" w:rsidRPr="00A406E5" w14:paraId="529A4953" w14:textId="77777777" w:rsidTr="00A77D54">
        <w:trPr>
          <w:cantSplit/>
        </w:trPr>
        <w:tc>
          <w:tcPr>
            <w:tcW w:w="6062" w:type="dxa"/>
            <w:vMerge/>
            <w:vAlign w:val="bottom"/>
          </w:tcPr>
          <w:p w14:paraId="0CC054D6" w14:textId="77777777" w:rsidR="00D94D0A" w:rsidRPr="00A406E5" w:rsidRDefault="00D94D0A" w:rsidP="00A77D54">
            <w:pPr>
              <w:rPr>
                <w:rFonts w:ascii="Arial" w:hAnsi="Arial" w:cs="Arial"/>
              </w:rPr>
            </w:pPr>
          </w:p>
        </w:tc>
        <w:tc>
          <w:tcPr>
            <w:tcW w:w="2903" w:type="dxa"/>
            <w:vAlign w:val="bottom"/>
          </w:tcPr>
          <w:p w14:paraId="498354E8" w14:textId="77777777" w:rsidR="00D94D0A" w:rsidRPr="00A406E5" w:rsidRDefault="00D94D0A" w:rsidP="00A77D5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E5D26D7" w14:textId="77777777" w:rsidR="00D94D0A" w:rsidRPr="00A406E5" w:rsidRDefault="00D94D0A" w:rsidP="00A77D54">
            <w:pPr>
              <w:jc w:val="center"/>
              <w:rPr>
                <w:rFonts w:ascii="Arial" w:hAnsi="Arial" w:cs="Arial"/>
                <w:sz w:val="12"/>
                <w:szCs w:val="12"/>
              </w:rPr>
            </w:pPr>
          </w:p>
        </w:tc>
        <w:tc>
          <w:tcPr>
            <w:tcW w:w="1060" w:type="dxa"/>
            <w:vMerge/>
            <w:vAlign w:val="bottom"/>
          </w:tcPr>
          <w:p w14:paraId="66A7E8C9" w14:textId="77777777" w:rsidR="00D94D0A" w:rsidRPr="00A406E5" w:rsidRDefault="00D94D0A" w:rsidP="00A77D54">
            <w:pPr>
              <w:ind w:firstLineChars="141" w:firstLine="282"/>
              <w:rPr>
                <w:rFonts w:ascii="Arial" w:hAnsi="Arial" w:cs="Arial"/>
              </w:rPr>
            </w:pPr>
          </w:p>
        </w:tc>
      </w:tr>
    </w:tbl>
    <w:p w14:paraId="03FBDAFC" w14:textId="77777777" w:rsidR="00CC7745" w:rsidRDefault="00CC7745" w:rsidP="00CC7745">
      <w:pPr>
        <w:pStyle w:val="NormalWeb"/>
        <w:rPr>
          <w:rFonts w:ascii="Arial" w:hAnsi="Arial" w:cs="Arial"/>
          <w:color w:val="303B44"/>
          <w:sz w:val="22"/>
          <w:szCs w:val="22"/>
        </w:rPr>
        <w:sectPr w:rsidR="00CC7745" w:rsidSect="00444880">
          <w:footerReference w:type="default" r:id="rId8"/>
          <w:pgSz w:w="11894" w:h="16834"/>
          <w:pgMar w:top="720" w:right="720" w:bottom="720" w:left="720" w:header="706" w:footer="454" w:gutter="0"/>
          <w:paperSrc w:first="1" w:other="1"/>
          <w:cols w:space="720"/>
          <w:docGrid w:linePitch="272"/>
        </w:sectPr>
      </w:pPr>
    </w:p>
    <w:p w14:paraId="700CA340" w14:textId="77777777" w:rsidR="00CC7745" w:rsidRDefault="00CC7745" w:rsidP="00CC7745">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C7745" w14:paraId="36DAD714" w14:textId="77777777" w:rsidTr="00A77D54">
        <w:tc>
          <w:tcPr>
            <w:tcW w:w="13858" w:type="dxa"/>
            <w:shd w:val="clear" w:color="auto" w:fill="8DB3E2" w:themeFill="text2" w:themeFillTint="66"/>
          </w:tcPr>
          <w:p w14:paraId="2FDFC6D0" w14:textId="77777777" w:rsidR="00CC7745" w:rsidRPr="00995D51" w:rsidRDefault="00CC7745" w:rsidP="00A77D54">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79F8FB" w14:textId="77777777" w:rsidR="00CC7745" w:rsidRDefault="00CC7745" w:rsidP="00CC7745">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C7745" w:rsidRPr="00D9771E" w14:paraId="09D307F8" w14:textId="77777777" w:rsidTr="00A77D54">
        <w:tc>
          <w:tcPr>
            <w:tcW w:w="13948" w:type="dxa"/>
            <w:shd w:val="clear" w:color="auto" w:fill="8DB3E2" w:themeFill="text2" w:themeFillTint="66"/>
          </w:tcPr>
          <w:p w14:paraId="56515913" w14:textId="77777777" w:rsidR="00CC7745" w:rsidRPr="00D9771E" w:rsidRDefault="00CC7745" w:rsidP="00A77D54">
            <w:pPr>
              <w:rPr>
                <w:rFonts w:ascii="Arial" w:hAnsi="Arial" w:cs="Arial"/>
                <w:b/>
              </w:rPr>
            </w:pPr>
            <w:r>
              <w:rPr>
                <w:rFonts w:ascii="Arial" w:hAnsi="Arial" w:cs="Arial"/>
                <w:b/>
              </w:rPr>
              <w:t>Level 4</w:t>
            </w:r>
          </w:p>
        </w:tc>
      </w:tr>
      <w:tr w:rsidR="00CC7745" w:rsidRPr="00D9771E" w14:paraId="20D224BA" w14:textId="77777777" w:rsidTr="00A77D54">
        <w:tc>
          <w:tcPr>
            <w:tcW w:w="13948" w:type="dxa"/>
            <w:shd w:val="clear" w:color="auto" w:fill="DAEEF3" w:themeFill="accent5" w:themeFillTint="33"/>
          </w:tcPr>
          <w:p w14:paraId="7FE5754E" w14:textId="77777777" w:rsidR="00CC7745" w:rsidRPr="00B669B1" w:rsidRDefault="00CC7745" w:rsidP="00A77D54">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8D7C2EC" w14:textId="77777777" w:rsidR="00CC7745" w:rsidRPr="00D9771E" w:rsidRDefault="00CC7745" w:rsidP="00CC7745">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C7745" w:rsidRPr="00D9771E" w14:paraId="340DB349" w14:textId="77777777" w:rsidTr="00A77D54">
        <w:trPr>
          <w:tblHeader/>
        </w:trPr>
        <w:tc>
          <w:tcPr>
            <w:tcW w:w="1735" w:type="dxa"/>
            <w:shd w:val="clear" w:color="auto" w:fill="8DB3E2" w:themeFill="text2" w:themeFillTint="66"/>
          </w:tcPr>
          <w:p w14:paraId="485D98EC" w14:textId="77777777" w:rsidR="00CC7745" w:rsidRPr="00D9771E" w:rsidRDefault="00CC7745" w:rsidP="00A77D54">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9C0709F"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6AD6A43"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5D278C2"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SATISFACTORY</w:t>
            </w:r>
          </w:p>
          <w:p w14:paraId="266FA463" w14:textId="77777777" w:rsidR="00CC7745" w:rsidRPr="00D9771E" w:rsidRDefault="00CC7745" w:rsidP="00A77D5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40231D3"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GOOD</w:t>
            </w:r>
          </w:p>
          <w:p w14:paraId="033E268D" w14:textId="77777777" w:rsidR="00CC7745" w:rsidRPr="00D9771E" w:rsidRDefault="00CC7745" w:rsidP="00A77D54">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25999DC"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VERY GOOD</w:t>
            </w:r>
          </w:p>
          <w:p w14:paraId="42704DF6" w14:textId="77777777" w:rsidR="00CC7745" w:rsidRPr="00D9771E" w:rsidRDefault="00CC7745" w:rsidP="00A77D54">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96BBA51"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EXCELLENT</w:t>
            </w:r>
          </w:p>
          <w:p w14:paraId="64D79375" w14:textId="77777777" w:rsidR="00CC7745" w:rsidRPr="00D9771E" w:rsidRDefault="00CC7745" w:rsidP="00A77D5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D40EE22"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EXCEPTIONAL</w:t>
            </w:r>
          </w:p>
          <w:p w14:paraId="7EFC6723" w14:textId="77777777" w:rsidR="00CC7745" w:rsidRPr="00D9771E" w:rsidRDefault="00CC7745" w:rsidP="00A77D5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C7745" w:rsidRPr="00D9771E" w14:paraId="41CADA7E" w14:textId="77777777" w:rsidTr="00A77D54">
        <w:trPr>
          <w:tblHeader/>
        </w:trPr>
        <w:tc>
          <w:tcPr>
            <w:tcW w:w="1735" w:type="dxa"/>
            <w:shd w:val="clear" w:color="auto" w:fill="8DB3E2" w:themeFill="text2" w:themeFillTint="66"/>
          </w:tcPr>
          <w:p w14:paraId="0CA3BDE1" w14:textId="77777777" w:rsidR="00CC7745" w:rsidRPr="00D9771E" w:rsidRDefault="00CC7745" w:rsidP="00A77D5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0B829B9"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4254E89" w14:textId="77777777" w:rsidR="00CC7745" w:rsidRPr="00D9771E" w:rsidRDefault="00CC7745" w:rsidP="00A77D54">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642BDAF"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9738E5F"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1299FA8" w14:textId="77777777" w:rsidR="00CC7745" w:rsidRPr="00D9771E" w:rsidRDefault="00CC7745" w:rsidP="00A77D5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4DE904A" w14:textId="77777777" w:rsidR="00CC7745" w:rsidRPr="00D9771E" w:rsidRDefault="00CC7745" w:rsidP="00A77D5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9523512" w14:textId="77777777" w:rsidR="00CC7745" w:rsidRPr="00D9771E" w:rsidRDefault="00CC7745" w:rsidP="00A77D5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C7745" w:rsidRPr="00D9771E" w14:paraId="5C5190CB" w14:textId="77777777" w:rsidTr="00A77D54">
        <w:tc>
          <w:tcPr>
            <w:tcW w:w="1735" w:type="dxa"/>
            <w:shd w:val="clear" w:color="auto" w:fill="8DB3E2" w:themeFill="text2" w:themeFillTint="66"/>
          </w:tcPr>
          <w:p w14:paraId="1E2CDD48" w14:textId="77777777" w:rsidR="00CC7745" w:rsidRPr="00F65EEE" w:rsidRDefault="00CC7745" w:rsidP="00A77D5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A31CDE7" w14:textId="77777777" w:rsidR="00CC7745" w:rsidRPr="00F65EEE" w:rsidRDefault="00CC7745" w:rsidP="00A77D5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B4D9FB" w14:textId="77777777" w:rsidR="00CC7745" w:rsidRDefault="00CC7745" w:rsidP="00A77D5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1B3B76" w14:textId="77777777" w:rsidR="00CC7745" w:rsidRPr="00B669B1" w:rsidRDefault="00CC7745" w:rsidP="00A77D5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C5106E" w14:textId="77777777" w:rsidR="00CC7745" w:rsidRPr="00B669B1" w:rsidRDefault="00CC7745" w:rsidP="00A77D5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21441D4" w14:textId="77777777" w:rsidR="00CC7745" w:rsidRPr="00B669B1" w:rsidRDefault="00CC7745" w:rsidP="00A77D5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E2E0ADA" w14:textId="77777777" w:rsidR="00CC7745" w:rsidRPr="00B669B1" w:rsidRDefault="00CC7745" w:rsidP="00A77D5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76326D0" w14:textId="77777777" w:rsidR="00CC7745" w:rsidRPr="00B669B1" w:rsidRDefault="00CC7745" w:rsidP="00A77D5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1D4CD56" w14:textId="77777777" w:rsidR="00CC7745" w:rsidRPr="00B669B1" w:rsidRDefault="00CC7745" w:rsidP="00A77D5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D61290" w14:textId="77777777" w:rsidR="00CC7745" w:rsidRPr="00B669B1" w:rsidRDefault="00CC7745" w:rsidP="00A77D5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93129A" w14:textId="77777777" w:rsidR="00CC7745" w:rsidRPr="00B669B1" w:rsidRDefault="00CC7745" w:rsidP="00A77D54">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B3D7430" w14:textId="77777777" w:rsidR="00CC7745" w:rsidRPr="00B669B1" w:rsidRDefault="00CC7745" w:rsidP="00A77D54">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9F31E7" w14:textId="77777777" w:rsidR="00CC7745" w:rsidRPr="00B669B1" w:rsidRDefault="00CC7745" w:rsidP="00A77D5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4A23F0" w14:textId="77777777" w:rsidR="00CC7745" w:rsidRPr="00B669B1" w:rsidRDefault="00CC7745" w:rsidP="00A77D54">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CC7745" w:rsidRPr="00D9771E" w14:paraId="19F029BE" w14:textId="77777777" w:rsidTr="00A77D54">
        <w:tc>
          <w:tcPr>
            <w:tcW w:w="1735" w:type="dxa"/>
            <w:shd w:val="clear" w:color="auto" w:fill="8DB3E2" w:themeFill="text2" w:themeFillTint="66"/>
          </w:tcPr>
          <w:p w14:paraId="402C9716" w14:textId="77777777" w:rsidR="00CC7745" w:rsidRPr="00D9771E" w:rsidRDefault="00CC7745" w:rsidP="00A77D54">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9ACEA95" w14:textId="77777777" w:rsidR="00CC7745" w:rsidRPr="00B669B1" w:rsidRDefault="00CC7745" w:rsidP="00A77D54">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9B00376" w14:textId="77777777" w:rsidR="00CC7745" w:rsidRPr="00B669B1" w:rsidRDefault="00CC7745" w:rsidP="00A77D54">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0819B97" w14:textId="77777777" w:rsidR="00CC7745" w:rsidRPr="00B669B1" w:rsidRDefault="00CC7745" w:rsidP="00A77D54">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73A9B8B" w14:textId="77777777" w:rsidR="00CC7745" w:rsidRPr="00B669B1" w:rsidRDefault="00CC7745" w:rsidP="00A77D54">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6DD300" w14:textId="77777777" w:rsidR="00CC7745" w:rsidRPr="00B669B1" w:rsidRDefault="00CC7745" w:rsidP="00A77D54">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644927D" w14:textId="77777777" w:rsidR="00CC7745" w:rsidRPr="00B669B1" w:rsidRDefault="00CC7745" w:rsidP="00A77D54">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B47B70" w14:textId="77777777" w:rsidR="00CC7745" w:rsidRPr="00B669B1" w:rsidRDefault="00CC7745" w:rsidP="00A77D54">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CC7745" w:rsidRPr="00D9771E" w14:paraId="6D95B204" w14:textId="77777777" w:rsidTr="00A77D54">
        <w:tc>
          <w:tcPr>
            <w:tcW w:w="1735" w:type="dxa"/>
            <w:shd w:val="clear" w:color="auto" w:fill="8DB3E2" w:themeFill="text2" w:themeFillTint="66"/>
          </w:tcPr>
          <w:p w14:paraId="2D7E1E63" w14:textId="77777777" w:rsidR="00CC7745" w:rsidRDefault="00CC7745" w:rsidP="00A77D54">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A6096ED" w14:textId="77777777" w:rsidR="00CC7745" w:rsidRDefault="00CC7745" w:rsidP="00A77D54">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68AEF91" w14:textId="77777777" w:rsidR="00CC7745" w:rsidRDefault="00CC7745" w:rsidP="00A77D54">
            <w:pPr>
              <w:spacing w:before="34" w:line="239" w:lineRule="auto"/>
              <w:ind w:left="108" w:right="-54"/>
              <w:rPr>
                <w:rFonts w:ascii="Arial" w:eastAsia="Arial" w:hAnsi="Arial" w:cs="Arial"/>
                <w:bCs/>
                <w:sz w:val="18"/>
                <w:szCs w:val="18"/>
              </w:rPr>
            </w:pPr>
          </w:p>
          <w:p w14:paraId="5B1575FA" w14:textId="77777777" w:rsidR="00CC7745" w:rsidRPr="00F65EEE" w:rsidRDefault="00CC7745" w:rsidP="00A77D54">
            <w:pPr>
              <w:spacing w:before="34" w:line="239" w:lineRule="auto"/>
              <w:ind w:left="108" w:right="-54"/>
              <w:rPr>
                <w:rFonts w:ascii="Arial" w:eastAsia="Arial" w:hAnsi="Arial" w:cs="Arial"/>
                <w:bCs/>
                <w:sz w:val="18"/>
                <w:szCs w:val="18"/>
              </w:rPr>
            </w:pPr>
          </w:p>
        </w:tc>
        <w:tc>
          <w:tcPr>
            <w:tcW w:w="1736" w:type="dxa"/>
          </w:tcPr>
          <w:p w14:paraId="615BCBAA" w14:textId="77777777" w:rsidR="00CC7745" w:rsidRDefault="00CC7745" w:rsidP="00A77D54">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9A11C6A" w14:textId="77777777" w:rsidR="00CC7745" w:rsidRPr="00FF3C22" w:rsidRDefault="00CC7745" w:rsidP="00A77D5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4CBD850" w14:textId="77777777" w:rsidR="00CC7745" w:rsidRDefault="00CC7745" w:rsidP="00A77D54">
            <w:pPr>
              <w:rPr>
                <w:rFonts w:ascii="Arial" w:hAnsi="Arial" w:cs="Arial"/>
              </w:rPr>
            </w:pPr>
            <w:r w:rsidRPr="00FF3C22">
              <w:rPr>
                <w:rFonts w:ascii="Arial" w:hAnsi="Arial" w:cs="Arial"/>
              </w:rPr>
              <w:t>evidence to back up views.</w:t>
            </w:r>
          </w:p>
          <w:p w14:paraId="2B364BAE" w14:textId="77777777" w:rsidR="00CC7745" w:rsidRPr="00B669B1" w:rsidRDefault="00CC7745" w:rsidP="00A77D54">
            <w:pPr>
              <w:rPr>
                <w:rFonts w:ascii="Arial" w:hAnsi="Arial" w:cs="Arial"/>
              </w:rPr>
            </w:pPr>
          </w:p>
        </w:tc>
        <w:tc>
          <w:tcPr>
            <w:tcW w:w="1736" w:type="dxa"/>
          </w:tcPr>
          <w:p w14:paraId="5D022B26" w14:textId="77777777" w:rsidR="00CC7745" w:rsidRPr="00B669B1" w:rsidRDefault="00CC7745" w:rsidP="00A77D54">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73E41F3" w14:textId="77777777" w:rsidR="00CC7745" w:rsidRPr="00B669B1" w:rsidRDefault="00CC7745" w:rsidP="00A77D5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A74C564" w14:textId="77777777" w:rsidR="00CC7745" w:rsidRDefault="00CC7745" w:rsidP="00A77D54">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CC57D6C" w14:textId="77777777" w:rsidR="00CC7745" w:rsidRPr="00B669B1" w:rsidRDefault="00CC7745" w:rsidP="00A77D54">
            <w:pPr>
              <w:rPr>
                <w:rFonts w:ascii="Arial" w:hAnsi="Arial" w:cs="Arial"/>
              </w:rPr>
            </w:pPr>
          </w:p>
        </w:tc>
        <w:tc>
          <w:tcPr>
            <w:tcW w:w="1736" w:type="dxa"/>
          </w:tcPr>
          <w:p w14:paraId="5F6967E2" w14:textId="77777777" w:rsidR="00CC7745" w:rsidRPr="00B669B1" w:rsidRDefault="00CC7745" w:rsidP="00A77D54">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9C32629" w14:textId="77777777" w:rsidR="00CC7745" w:rsidRPr="00B669B1" w:rsidRDefault="00CC7745" w:rsidP="00A77D54">
            <w:pPr>
              <w:rPr>
                <w:rFonts w:ascii="Arial" w:hAnsi="Arial" w:cs="Arial"/>
              </w:rPr>
            </w:pPr>
            <w:r w:rsidRPr="00B669B1">
              <w:rPr>
                <w:rFonts w:ascii="Arial" w:hAnsi="Arial" w:cs="Arial"/>
              </w:rPr>
              <w:t>An emerging ability to use evidence to support the argument.</w:t>
            </w:r>
          </w:p>
          <w:p w14:paraId="7E9BE3A8" w14:textId="77777777" w:rsidR="00CC7745" w:rsidRPr="00B669B1" w:rsidRDefault="00CC7745" w:rsidP="00A77D54">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D79B265" w14:textId="77777777" w:rsidR="00CC7745" w:rsidRPr="00B669B1" w:rsidRDefault="00CC7745" w:rsidP="00A77D54">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0BDAB08" w14:textId="77777777" w:rsidR="00CC7745" w:rsidRPr="00B669B1" w:rsidRDefault="00CC7745" w:rsidP="00A77D54">
            <w:pPr>
              <w:rPr>
                <w:rFonts w:ascii="Arial" w:hAnsi="Arial" w:cs="Arial"/>
              </w:rPr>
            </w:pPr>
          </w:p>
        </w:tc>
        <w:tc>
          <w:tcPr>
            <w:tcW w:w="1736" w:type="dxa"/>
          </w:tcPr>
          <w:p w14:paraId="0756F953" w14:textId="77777777" w:rsidR="00CC7745" w:rsidRPr="00B669B1" w:rsidRDefault="00CC7745" w:rsidP="00A77D54">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EA78719" w14:textId="77777777" w:rsidR="00CC7745" w:rsidRPr="00B669B1" w:rsidRDefault="00CC7745" w:rsidP="00A77D54">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BF693EC" w14:textId="77777777" w:rsidR="00CC7745" w:rsidRPr="00B669B1" w:rsidRDefault="00CC7745" w:rsidP="00A77D54">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CC7745" w:rsidRPr="00D9771E" w14:paraId="74C5B6C2" w14:textId="77777777" w:rsidTr="00A77D54">
        <w:tc>
          <w:tcPr>
            <w:tcW w:w="1735" w:type="dxa"/>
            <w:shd w:val="clear" w:color="auto" w:fill="8DB3E2" w:themeFill="text2" w:themeFillTint="66"/>
          </w:tcPr>
          <w:p w14:paraId="22DB2DA1" w14:textId="77777777" w:rsidR="00CC7745" w:rsidRDefault="00CC7745" w:rsidP="00A77D54">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D723BCD" w14:textId="77777777" w:rsidR="00CC7745" w:rsidRDefault="00CC7745" w:rsidP="00A77D54">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6CF7CC" w14:textId="77777777" w:rsidR="00CC7745" w:rsidRPr="00F65EEE" w:rsidRDefault="00CC7745" w:rsidP="00A77D54">
            <w:pPr>
              <w:spacing w:before="34" w:line="239" w:lineRule="auto"/>
              <w:ind w:left="108" w:right="-54"/>
              <w:rPr>
                <w:rFonts w:ascii="Arial" w:eastAsia="Arial" w:hAnsi="Arial" w:cs="Arial"/>
                <w:b/>
                <w:bCs/>
                <w:sz w:val="18"/>
                <w:szCs w:val="18"/>
              </w:rPr>
            </w:pPr>
          </w:p>
        </w:tc>
        <w:tc>
          <w:tcPr>
            <w:tcW w:w="1736" w:type="dxa"/>
          </w:tcPr>
          <w:p w14:paraId="196B1C29" w14:textId="77777777" w:rsidR="00CC7745" w:rsidRPr="00B669B1" w:rsidRDefault="00CC7745" w:rsidP="00A77D54">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D241C93" w14:textId="77777777" w:rsidR="00CC7745" w:rsidRDefault="00CC7745" w:rsidP="00A77D54">
            <w:pPr>
              <w:rPr>
                <w:rFonts w:ascii="Arial" w:hAnsi="Arial" w:cs="Arial"/>
              </w:rPr>
            </w:pPr>
            <w:r w:rsidRPr="00B669B1">
              <w:rPr>
                <w:rFonts w:ascii="Arial" w:hAnsi="Arial" w:cs="Arial"/>
              </w:rPr>
              <w:t>Little or no appreciation of the context of the application.</w:t>
            </w:r>
          </w:p>
          <w:p w14:paraId="2D68F86A" w14:textId="77777777" w:rsidR="00CC7745" w:rsidRPr="00B669B1" w:rsidRDefault="00CC7745" w:rsidP="00A77D54">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0EB926" w14:textId="77777777" w:rsidR="00CC7745" w:rsidRDefault="00CC7745" w:rsidP="00A77D54">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62E1BAF3" w14:textId="77777777" w:rsidR="00CC7745" w:rsidRPr="00B669B1" w:rsidRDefault="00CC7745" w:rsidP="00A77D54">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8CDD572" w14:textId="77777777" w:rsidR="00CC7745" w:rsidRPr="00B669B1" w:rsidRDefault="00CC7745" w:rsidP="00A77D54">
            <w:pPr>
              <w:rPr>
                <w:rFonts w:ascii="Arial" w:hAnsi="Arial" w:cs="Arial"/>
              </w:rPr>
            </w:pPr>
          </w:p>
          <w:p w14:paraId="5B822FBC" w14:textId="77777777" w:rsidR="00CC7745" w:rsidRPr="00B669B1" w:rsidRDefault="00CC7745" w:rsidP="00A77D54">
            <w:pPr>
              <w:rPr>
                <w:rFonts w:ascii="Arial" w:hAnsi="Arial" w:cs="Arial"/>
              </w:rPr>
            </w:pPr>
          </w:p>
        </w:tc>
        <w:tc>
          <w:tcPr>
            <w:tcW w:w="1736" w:type="dxa"/>
          </w:tcPr>
          <w:p w14:paraId="2C6E176A" w14:textId="77777777" w:rsidR="00CC7745" w:rsidRPr="00B669B1" w:rsidRDefault="00CC7745" w:rsidP="00A77D54">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685085D" w14:textId="77777777" w:rsidR="00CC7745" w:rsidRDefault="00CC7745" w:rsidP="00A77D54">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089E9CDF" w14:textId="77777777" w:rsidR="00CC7745" w:rsidRPr="00B669B1" w:rsidRDefault="00CC7745" w:rsidP="00A77D54">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7F4DC9F" w14:textId="77777777" w:rsidR="00CC7745" w:rsidRPr="00B669B1" w:rsidRDefault="00CC7745" w:rsidP="00A77D54">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7C08FCA" w14:textId="77777777" w:rsidR="00CC7745" w:rsidRDefault="00CC7745" w:rsidP="00A77D5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5158EB8F" w14:textId="77777777" w:rsidR="00CC7745" w:rsidRPr="00B669B1" w:rsidRDefault="00CC7745" w:rsidP="00A77D54">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B51A91C" w14:textId="77777777" w:rsidR="00CC7745" w:rsidRPr="00B669B1" w:rsidRDefault="00CC7745" w:rsidP="00A77D54">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6D1810B" w14:textId="77777777" w:rsidR="00CC7745" w:rsidRPr="00B669B1" w:rsidRDefault="00CC7745" w:rsidP="00A77D54">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0E507617" w14:textId="77777777" w:rsidR="00CC7745" w:rsidRPr="00B669B1" w:rsidRDefault="00CC7745" w:rsidP="00A77D54">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FCF03D5" w14:textId="77777777" w:rsidR="00CC7745" w:rsidRPr="00B669B1" w:rsidRDefault="00CC7745" w:rsidP="00A77D5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3D2D40E" w14:textId="77777777" w:rsidR="00CC7745" w:rsidRPr="00B669B1" w:rsidRDefault="00CC7745" w:rsidP="00A77D54">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A1DD01D" w14:textId="77777777" w:rsidR="00CC7745" w:rsidRPr="00B669B1" w:rsidRDefault="00CC7745" w:rsidP="00A77D54">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CC7745" w:rsidRPr="00D9771E" w14:paraId="0D38EF59" w14:textId="77777777" w:rsidTr="00A77D54">
        <w:tc>
          <w:tcPr>
            <w:tcW w:w="1735" w:type="dxa"/>
            <w:shd w:val="clear" w:color="auto" w:fill="8DB3E2" w:themeFill="text2" w:themeFillTint="66"/>
          </w:tcPr>
          <w:p w14:paraId="60012297" w14:textId="77777777" w:rsidR="00CC7745" w:rsidRDefault="00CC7745" w:rsidP="00A77D5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698ED46" w14:textId="77777777" w:rsidR="00CC7745" w:rsidRPr="00B76A42" w:rsidRDefault="00CC7745" w:rsidP="00A77D54">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3D357EB" w14:textId="77777777" w:rsidR="00CC7745" w:rsidRPr="00E07BE3" w:rsidRDefault="00CC7745" w:rsidP="00A77D54">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DE0A2C4" w14:textId="77777777" w:rsidR="00CC7745" w:rsidRPr="00ED3ABD" w:rsidRDefault="00CC7745" w:rsidP="00A77D54">
            <w:pPr>
              <w:rPr>
                <w:rFonts w:ascii="Arial" w:hAnsi="Arial" w:cs="Arial"/>
              </w:rPr>
            </w:pPr>
          </w:p>
          <w:p w14:paraId="5DD13595" w14:textId="77777777" w:rsidR="00CC7745" w:rsidRPr="00E07BE3" w:rsidRDefault="00CC7745" w:rsidP="00A77D5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E01830D" w14:textId="77777777" w:rsidR="00CC7745" w:rsidRPr="00E07BE3" w:rsidRDefault="00CC7745" w:rsidP="00A77D5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B0D4F1B" w14:textId="77777777" w:rsidR="00CC7745" w:rsidRPr="00E07BE3" w:rsidRDefault="00CC7745" w:rsidP="00A77D54">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8A0A04B" w14:textId="77777777" w:rsidR="00CC7745" w:rsidRPr="00E07BE3" w:rsidRDefault="00CC7745" w:rsidP="00A77D54">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5321CC9" w14:textId="77777777" w:rsidR="00CC7745" w:rsidRPr="00E07BE3" w:rsidRDefault="00CC7745" w:rsidP="00A77D54">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E87260E" w14:textId="77777777" w:rsidR="00CC7745" w:rsidRPr="00E07BE3" w:rsidRDefault="00CC7745" w:rsidP="00A77D54">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CBDB87" w14:textId="77777777" w:rsidR="00CC7745" w:rsidRPr="00E07BE3" w:rsidRDefault="00CC7745" w:rsidP="00A77D54">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4B187DD" w14:textId="77777777" w:rsidR="00CC7745" w:rsidRPr="00E07BE3" w:rsidRDefault="00CC7745" w:rsidP="00A77D54">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9B5D725" w14:textId="77777777" w:rsidR="00CC7745" w:rsidRPr="00E07BE3" w:rsidRDefault="00CC7745" w:rsidP="00A77D5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00B7734" w14:textId="77777777" w:rsidR="00CC7745" w:rsidRPr="00E07BE3" w:rsidRDefault="00CC7745" w:rsidP="00A77D5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2E8EF81" w14:textId="77777777" w:rsidR="00CC7745" w:rsidRPr="00E07BE3" w:rsidRDefault="00CC7745" w:rsidP="00A77D54">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C42E7BF" w14:textId="77777777" w:rsidR="00CC7745" w:rsidRDefault="00CC7745" w:rsidP="00267D35">
      <w:pPr>
        <w:sectPr w:rsidR="00CC7745" w:rsidSect="00CC7745">
          <w:pgSz w:w="16834" w:h="11894" w:orient="landscape"/>
          <w:pgMar w:top="720" w:right="720" w:bottom="720" w:left="720" w:header="706" w:footer="454" w:gutter="0"/>
          <w:paperSrc w:first="1" w:other="1"/>
          <w:cols w:space="720"/>
          <w:docGrid w:linePitch="272"/>
        </w:sectPr>
      </w:pPr>
    </w:p>
    <w:p w14:paraId="0DC16FFE" w14:textId="77777777" w:rsidR="00EF380C" w:rsidRDefault="00EF380C" w:rsidP="00267D35">
      <w:pPr>
        <w:pStyle w:val="Header"/>
        <w:tabs>
          <w:tab w:val="clear" w:pos="4153"/>
          <w:tab w:val="clear" w:pos="8306"/>
        </w:tabs>
      </w:pPr>
    </w:p>
    <w:sectPr w:rsidR="00EF380C" w:rsidSect="00267D35">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4A94C" w14:textId="77777777" w:rsidR="00A77D54" w:rsidRDefault="00A77D54">
      <w:r>
        <w:separator/>
      </w:r>
    </w:p>
  </w:endnote>
  <w:endnote w:type="continuationSeparator" w:id="0">
    <w:p w14:paraId="633F5E8A" w14:textId="77777777" w:rsidR="00A77D54" w:rsidRDefault="00A77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0C978" w14:textId="77777777" w:rsidR="00A77D54" w:rsidRDefault="00A77D54">
    <w:pPr>
      <w:pStyle w:val="Footer"/>
      <w:jc w:val="center"/>
    </w:pPr>
    <w:r>
      <w:t xml:space="preserve">Page </w:t>
    </w:r>
    <w:r w:rsidR="00C43B4E">
      <w:rPr>
        <w:b/>
        <w:sz w:val="24"/>
        <w:szCs w:val="24"/>
      </w:rPr>
      <w:fldChar w:fldCharType="begin"/>
    </w:r>
    <w:r>
      <w:rPr>
        <w:b/>
      </w:rPr>
      <w:instrText xml:space="preserve"> PAGE </w:instrText>
    </w:r>
    <w:r w:rsidR="00C43B4E">
      <w:rPr>
        <w:b/>
        <w:sz w:val="24"/>
        <w:szCs w:val="24"/>
      </w:rPr>
      <w:fldChar w:fldCharType="separate"/>
    </w:r>
    <w:r w:rsidR="00F47AAE">
      <w:rPr>
        <w:b/>
        <w:noProof/>
      </w:rPr>
      <w:t>6</w:t>
    </w:r>
    <w:r w:rsidR="00C43B4E">
      <w:rPr>
        <w:b/>
        <w:sz w:val="24"/>
        <w:szCs w:val="24"/>
      </w:rPr>
      <w:fldChar w:fldCharType="end"/>
    </w:r>
    <w:r>
      <w:t xml:space="preserve"> of </w:t>
    </w:r>
    <w:r w:rsidR="00C43B4E">
      <w:rPr>
        <w:b/>
        <w:sz w:val="24"/>
        <w:szCs w:val="24"/>
      </w:rPr>
      <w:fldChar w:fldCharType="begin"/>
    </w:r>
    <w:r>
      <w:rPr>
        <w:b/>
      </w:rPr>
      <w:instrText xml:space="preserve"> NUMPAGES  </w:instrText>
    </w:r>
    <w:r w:rsidR="00C43B4E">
      <w:rPr>
        <w:b/>
        <w:sz w:val="24"/>
        <w:szCs w:val="24"/>
      </w:rPr>
      <w:fldChar w:fldCharType="separate"/>
    </w:r>
    <w:r w:rsidR="00F47AAE">
      <w:rPr>
        <w:b/>
        <w:noProof/>
      </w:rPr>
      <w:t>12</w:t>
    </w:r>
    <w:r w:rsidR="00C43B4E">
      <w:rPr>
        <w:b/>
        <w:sz w:val="24"/>
        <w:szCs w:val="24"/>
      </w:rPr>
      <w:fldChar w:fldCharType="end"/>
    </w:r>
  </w:p>
  <w:p w14:paraId="099DD065" w14:textId="77777777" w:rsidR="00A77D54" w:rsidRDefault="00A77D5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CB092" w14:textId="77777777" w:rsidR="00A77D54" w:rsidRDefault="00A77D54">
      <w:r>
        <w:separator/>
      </w:r>
    </w:p>
  </w:footnote>
  <w:footnote w:type="continuationSeparator" w:id="0">
    <w:p w14:paraId="5F263EE1" w14:textId="77777777" w:rsidR="00A77D54" w:rsidRDefault="00A77D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32591"/>
    <w:multiLevelType w:val="hybridMultilevel"/>
    <w:tmpl w:val="1EC48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C62E20"/>
    <w:multiLevelType w:val="hybridMultilevel"/>
    <w:tmpl w:val="04442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alibri"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alibri"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7D4DB3"/>
    <w:multiLevelType w:val="hybridMultilevel"/>
    <w:tmpl w:val="480695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DF39CD"/>
    <w:multiLevelType w:val="hybridMultilevel"/>
    <w:tmpl w:val="72A4979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952C01"/>
    <w:multiLevelType w:val="hybridMultilevel"/>
    <w:tmpl w:val="055AB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C510F1"/>
    <w:multiLevelType w:val="hybridMultilevel"/>
    <w:tmpl w:val="7C4CF10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7A71D2"/>
    <w:multiLevelType w:val="hybridMultilevel"/>
    <w:tmpl w:val="8D2A11EC"/>
    <w:lvl w:ilvl="0" w:tplc="FFFFFFFF">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CD5F02"/>
    <w:multiLevelType w:val="hybridMultilevel"/>
    <w:tmpl w:val="1736DBC2"/>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DE6D65"/>
    <w:multiLevelType w:val="hybridMultilevel"/>
    <w:tmpl w:val="1352B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DBA66C3"/>
    <w:multiLevelType w:val="hybridMultilevel"/>
    <w:tmpl w:val="055AB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alibri"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libri"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libri"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7C0412"/>
    <w:multiLevelType w:val="hybridMultilevel"/>
    <w:tmpl w:val="58563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Aria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Arial"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Arial"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84D23E4"/>
    <w:multiLevelType w:val="hybridMultilevel"/>
    <w:tmpl w:val="EB888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FA4FC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BAF5998"/>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A30F36"/>
    <w:multiLevelType w:val="hybridMultilevel"/>
    <w:tmpl w:val="17BCF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AD6211"/>
    <w:multiLevelType w:val="hybridMultilevel"/>
    <w:tmpl w:val="DA22DDAE"/>
    <w:lvl w:ilvl="0" w:tplc="2B24876C">
      <w:start w:val="1"/>
      <w:numFmt w:val="decimal"/>
      <w:lvlText w:val="%1."/>
      <w:lvlJc w:val="left"/>
      <w:pPr>
        <w:tabs>
          <w:tab w:val="num" w:pos="964"/>
        </w:tabs>
        <w:ind w:left="964" w:hanging="39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63143A99"/>
    <w:multiLevelType w:val="hybridMultilevel"/>
    <w:tmpl w:val="D00E5E3E"/>
    <w:lvl w:ilvl="0" w:tplc="7B68BD14">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alibri"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alibri"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alibri"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25"/>
  </w:num>
  <w:num w:numId="4">
    <w:abstractNumId w:val="20"/>
  </w:num>
  <w:num w:numId="5">
    <w:abstractNumId w:val="13"/>
  </w:num>
  <w:num w:numId="6">
    <w:abstractNumId w:val="24"/>
  </w:num>
  <w:num w:numId="7">
    <w:abstractNumId w:val="3"/>
  </w:num>
  <w:num w:numId="8">
    <w:abstractNumId w:val="12"/>
  </w:num>
  <w:num w:numId="9">
    <w:abstractNumId w:val="6"/>
  </w:num>
  <w:num w:numId="10">
    <w:abstractNumId w:val="2"/>
  </w:num>
  <w:num w:numId="11">
    <w:abstractNumId w:val="21"/>
  </w:num>
  <w:num w:numId="12">
    <w:abstractNumId w:val="22"/>
  </w:num>
  <w:num w:numId="13">
    <w:abstractNumId w:val="5"/>
  </w:num>
  <w:num w:numId="14">
    <w:abstractNumId w:val="18"/>
  </w:num>
  <w:num w:numId="15">
    <w:abstractNumId w:val="10"/>
  </w:num>
  <w:num w:numId="16">
    <w:abstractNumId w:val="8"/>
  </w:num>
  <w:num w:numId="17">
    <w:abstractNumId w:val="9"/>
  </w:num>
  <w:num w:numId="18">
    <w:abstractNumId w:val="7"/>
  </w:num>
  <w:num w:numId="19">
    <w:abstractNumId w:val="14"/>
  </w:num>
  <w:num w:numId="20">
    <w:abstractNumId w:val="16"/>
  </w:num>
  <w:num w:numId="21">
    <w:abstractNumId w:val="26"/>
  </w:num>
  <w:num w:numId="22">
    <w:abstractNumId w:val="0"/>
  </w:num>
  <w:num w:numId="23">
    <w:abstractNumId w:val="23"/>
  </w:num>
  <w:num w:numId="24">
    <w:abstractNumId w:val="11"/>
  </w:num>
  <w:num w:numId="25">
    <w:abstractNumId w:val="19"/>
  </w:num>
  <w:num w:numId="26">
    <w:abstractNumId w:val="4"/>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6746E"/>
    <w:rsid w:val="000B242F"/>
    <w:rsid w:val="00106129"/>
    <w:rsid w:val="00117AF9"/>
    <w:rsid w:val="00131A6A"/>
    <w:rsid w:val="00183996"/>
    <w:rsid w:val="001B1CB2"/>
    <w:rsid w:val="001B43DD"/>
    <w:rsid w:val="001E5D54"/>
    <w:rsid w:val="00212351"/>
    <w:rsid w:val="002518E9"/>
    <w:rsid w:val="00267D35"/>
    <w:rsid w:val="002720E2"/>
    <w:rsid w:val="00286A26"/>
    <w:rsid w:val="002A6E75"/>
    <w:rsid w:val="002B4D69"/>
    <w:rsid w:val="002D79F1"/>
    <w:rsid w:val="002E7CB0"/>
    <w:rsid w:val="003013B4"/>
    <w:rsid w:val="00311870"/>
    <w:rsid w:val="00337316"/>
    <w:rsid w:val="003451C9"/>
    <w:rsid w:val="00346925"/>
    <w:rsid w:val="00370950"/>
    <w:rsid w:val="003745F4"/>
    <w:rsid w:val="003A0FFE"/>
    <w:rsid w:val="003D7EB5"/>
    <w:rsid w:val="003E3F77"/>
    <w:rsid w:val="00444880"/>
    <w:rsid w:val="0047180A"/>
    <w:rsid w:val="0048782E"/>
    <w:rsid w:val="004940CE"/>
    <w:rsid w:val="004C5ABB"/>
    <w:rsid w:val="004F0EAB"/>
    <w:rsid w:val="004F3F65"/>
    <w:rsid w:val="00516D1D"/>
    <w:rsid w:val="00532FBC"/>
    <w:rsid w:val="005359BD"/>
    <w:rsid w:val="005453FC"/>
    <w:rsid w:val="005548A7"/>
    <w:rsid w:val="005813FB"/>
    <w:rsid w:val="005914C9"/>
    <w:rsid w:val="005A11EE"/>
    <w:rsid w:val="005D6227"/>
    <w:rsid w:val="005F7EF0"/>
    <w:rsid w:val="0061226E"/>
    <w:rsid w:val="00617DE9"/>
    <w:rsid w:val="0067097A"/>
    <w:rsid w:val="00694D1D"/>
    <w:rsid w:val="006B0CA6"/>
    <w:rsid w:val="006C5340"/>
    <w:rsid w:val="006F41C5"/>
    <w:rsid w:val="00720AA9"/>
    <w:rsid w:val="007338E0"/>
    <w:rsid w:val="007633C7"/>
    <w:rsid w:val="00791483"/>
    <w:rsid w:val="00794569"/>
    <w:rsid w:val="007A0E62"/>
    <w:rsid w:val="007A3693"/>
    <w:rsid w:val="007C0CE1"/>
    <w:rsid w:val="007C354B"/>
    <w:rsid w:val="007E2AD2"/>
    <w:rsid w:val="0080172F"/>
    <w:rsid w:val="00803548"/>
    <w:rsid w:val="00840440"/>
    <w:rsid w:val="00864C88"/>
    <w:rsid w:val="008820E1"/>
    <w:rsid w:val="00913825"/>
    <w:rsid w:val="00955B93"/>
    <w:rsid w:val="00972A64"/>
    <w:rsid w:val="009B62D0"/>
    <w:rsid w:val="009D7D23"/>
    <w:rsid w:val="00A00482"/>
    <w:rsid w:val="00A77D54"/>
    <w:rsid w:val="00AB769B"/>
    <w:rsid w:val="00AF06E7"/>
    <w:rsid w:val="00AF1DBA"/>
    <w:rsid w:val="00AF7F96"/>
    <w:rsid w:val="00B55E96"/>
    <w:rsid w:val="00B675CE"/>
    <w:rsid w:val="00B72E28"/>
    <w:rsid w:val="00BD7E0A"/>
    <w:rsid w:val="00C12DA7"/>
    <w:rsid w:val="00C37EE4"/>
    <w:rsid w:val="00C43B4E"/>
    <w:rsid w:val="00C778DD"/>
    <w:rsid w:val="00C97FDA"/>
    <w:rsid w:val="00CC7745"/>
    <w:rsid w:val="00CF45DD"/>
    <w:rsid w:val="00D22A77"/>
    <w:rsid w:val="00D371B3"/>
    <w:rsid w:val="00D56977"/>
    <w:rsid w:val="00D91648"/>
    <w:rsid w:val="00D94D0A"/>
    <w:rsid w:val="00DE660C"/>
    <w:rsid w:val="00DF51DC"/>
    <w:rsid w:val="00E26169"/>
    <w:rsid w:val="00E26BCA"/>
    <w:rsid w:val="00E5187C"/>
    <w:rsid w:val="00E8059D"/>
    <w:rsid w:val="00EC5313"/>
    <w:rsid w:val="00EE0098"/>
    <w:rsid w:val="00EF380C"/>
    <w:rsid w:val="00F02CF9"/>
    <w:rsid w:val="00F048BB"/>
    <w:rsid w:val="00F47AAE"/>
    <w:rsid w:val="00F552C7"/>
    <w:rsid w:val="00F6010D"/>
    <w:rsid w:val="00FB4521"/>
    <w:rsid w:val="00FE0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4590DF"/>
  <w15:docId w15:val="{B839D4F4-735F-47BE-8DEA-7C314FFA6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5313"/>
  </w:style>
  <w:style w:type="paragraph" w:styleId="Heading1">
    <w:name w:val="heading 1"/>
    <w:basedOn w:val="Normal"/>
    <w:next w:val="Normal"/>
    <w:qFormat/>
    <w:rsid w:val="006F41C5"/>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F41C5"/>
    <w:pPr>
      <w:keepNext/>
      <w:jc w:val="both"/>
      <w:outlineLvl w:val="1"/>
    </w:pPr>
    <w:rPr>
      <w:b/>
      <w:sz w:val="24"/>
    </w:rPr>
  </w:style>
  <w:style w:type="paragraph" w:styleId="Heading3">
    <w:name w:val="heading 3"/>
    <w:basedOn w:val="Normal"/>
    <w:next w:val="Normal"/>
    <w:qFormat/>
    <w:rsid w:val="006F41C5"/>
    <w:pPr>
      <w:keepNext/>
      <w:jc w:val="center"/>
      <w:outlineLvl w:val="2"/>
    </w:pPr>
    <w:rPr>
      <w:b/>
      <w:sz w:val="24"/>
    </w:rPr>
  </w:style>
  <w:style w:type="paragraph" w:styleId="Heading4">
    <w:name w:val="heading 4"/>
    <w:basedOn w:val="Normal"/>
    <w:next w:val="Normal"/>
    <w:qFormat/>
    <w:rsid w:val="006F41C5"/>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1C5"/>
    <w:pPr>
      <w:tabs>
        <w:tab w:val="center" w:pos="4153"/>
        <w:tab w:val="right" w:pos="8306"/>
      </w:tabs>
    </w:pPr>
  </w:style>
  <w:style w:type="paragraph" w:styleId="Footer">
    <w:name w:val="footer"/>
    <w:basedOn w:val="Normal"/>
    <w:link w:val="FooterChar"/>
    <w:uiPriority w:val="99"/>
    <w:rsid w:val="006F41C5"/>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customStyle="1" w:styleId="ColorfulList-Accent11">
    <w:name w:val="Colorful List - Accent 11"/>
    <w:basedOn w:val="Normal"/>
    <w:uiPriority w:val="34"/>
    <w:qFormat/>
    <w:rsid w:val="001E2007"/>
    <w:pPr>
      <w:ind w:left="720"/>
      <w:contextualSpacing/>
    </w:pPr>
  </w:style>
  <w:style w:type="paragraph" w:styleId="BodyText3">
    <w:name w:val="Body Text 3"/>
    <w:basedOn w:val="Normal"/>
    <w:link w:val="BodyText3Char"/>
    <w:rsid w:val="00EF380C"/>
    <w:pPr>
      <w:spacing w:after="120"/>
    </w:pPr>
    <w:rPr>
      <w:sz w:val="16"/>
      <w:szCs w:val="16"/>
    </w:rPr>
  </w:style>
  <w:style w:type="character" w:customStyle="1" w:styleId="BodyText3Char">
    <w:name w:val="Body Text 3 Char"/>
    <w:basedOn w:val="DefaultParagraphFont"/>
    <w:link w:val="BodyText3"/>
    <w:rsid w:val="00EF380C"/>
    <w:rPr>
      <w:sz w:val="16"/>
      <w:szCs w:val="16"/>
    </w:rPr>
  </w:style>
  <w:style w:type="paragraph" w:styleId="ListParagraph">
    <w:name w:val="List Paragraph"/>
    <w:basedOn w:val="Normal"/>
    <w:qFormat/>
    <w:rsid w:val="00BD7E0A"/>
    <w:pPr>
      <w:ind w:left="720"/>
      <w:contextualSpacing/>
    </w:pPr>
  </w:style>
  <w:style w:type="table" w:customStyle="1" w:styleId="TableGrid1">
    <w:name w:val="Table Grid1"/>
    <w:basedOn w:val="TableNormal"/>
    <w:uiPriority w:val="59"/>
    <w:rsid w:val="00E2616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E2616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72A6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675C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776879">
      <w:bodyDiv w:val="1"/>
      <w:marLeft w:val="0"/>
      <w:marRight w:val="0"/>
      <w:marTop w:val="0"/>
      <w:marBottom w:val="0"/>
      <w:divBdr>
        <w:top w:val="none" w:sz="0" w:space="0" w:color="auto"/>
        <w:left w:val="none" w:sz="0" w:space="0" w:color="auto"/>
        <w:bottom w:val="none" w:sz="0" w:space="0" w:color="auto"/>
        <w:right w:val="none" w:sz="0" w:space="0" w:color="auto"/>
      </w:divBdr>
    </w:div>
    <w:div w:id="1202863226">
      <w:bodyDiv w:val="1"/>
      <w:marLeft w:val="0"/>
      <w:marRight w:val="0"/>
      <w:marTop w:val="0"/>
      <w:marBottom w:val="0"/>
      <w:divBdr>
        <w:top w:val="none" w:sz="0" w:space="0" w:color="auto"/>
        <w:left w:val="none" w:sz="0" w:space="0" w:color="auto"/>
        <w:bottom w:val="none" w:sz="0" w:space="0" w:color="auto"/>
        <w:right w:val="none" w:sz="0" w:space="0" w:color="auto"/>
      </w:divBdr>
    </w:div>
    <w:div w:id="1662124734">
      <w:bodyDiv w:val="1"/>
      <w:marLeft w:val="0"/>
      <w:marRight w:val="0"/>
      <w:marTop w:val="0"/>
      <w:marBottom w:val="0"/>
      <w:divBdr>
        <w:top w:val="none" w:sz="0" w:space="0" w:color="auto"/>
        <w:left w:val="none" w:sz="0" w:space="0" w:color="auto"/>
        <w:bottom w:val="none" w:sz="0" w:space="0" w:color="auto"/>
        <w:right w:val="none" w:sz="0" w:space="0" w:color="auto"/>
      </w:divBdr>
      <w:divsChild>
        <w:div w:id="983002115">
          <w:marLeft w:val="0"/>
          <w:marRight w:val="0"/>
          <w:marTop w:val="0"/>
          <w:marBottom w:val="0"/>
          <w:divBdr>
            <w:top w:val="none" w:sz="0" w:space="0" w:color="auto"/>
            <w:left w:val="none" w:sz="0" w:space="0" w:color="auto"/>
            <w:bottom w:val="none" w:sz="0" w:space="0" w:color="auto"/>
            <w:right w:val="none" w:sz="0" w:space="0" w:color="auto"/>
          </w:divBdr>
          <w:divsChild>
            <w:div w:id="2034187179">
              <w:marLeft w:val="0"/>
              <w:marRight w:val="0"/>
              <w:marTop w:val="0"/>
              <w:marBottom w:val="0"/>
              <w:divBdr>
                <w:top w:val="none" w:sz="0" w:space="0" w:color="auto"/>
                <w:left w:val="none" w:sz="0" w:space="0" w:color="auto"/>
                <w:bottom w:val="none" w:sz="0" w:space="0" w:color="auto"/>
                <w:right w:val="none" w:sz="0" w:space="0" w:color="auto"/>
              </w:divBdr>
              <w:divsChild>
                <w:div w:id="27147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13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25</TotalTime>
  <Pages>12</Pages>
  <Words>2840</Words>
  <Characters>17322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20122</CharactersWithSpaces>
  <SharedDoc>false</SharedDoc>
  <HLinks>
    <vt:vector size="6" baseType="variant">
      <vt:variant>
        <vt:i4>6029399</vt:i4>
      </vt:variant>
      <vt:variant>
        <vt:i4>3</vt:i4>
      </vt:variant>
      <vt:variant>
        <vt:i4>0</vt:i4>
      </vt:variant>
      <vt:variant>
        <vt:i4>5</vt:i4>
      </vt:variant>
      <vt:variant>
        <vt:lpwstr>http://www.smu.ac.uk/academicskills/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Anthony Burns</cp:lastModifiedBy>
  <cp:revision>12</cp:revision>
  <cp:lastPrinted>2013-09-17T08:39:00Z</cp:lastPrinted>
  <dcterms:created xsi:type="dcterms:W3CDTF">2020-04-16T08:09:00Z</dcterms:created>
  <dcterms:modified xsi:type="dcterms:W3CDTF">2022-01-14T10:56:00Z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