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1107D2AB"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620"/>
        <w:gridCol w:w="1076"/>
        <w:gridCol w:w="8374"/>
      </w:tblGrid>
      <w:tr w:rsidR="00541B03" w14:paraId="13CAA7FC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AE339F6" w14:textId="6A02571F"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14:paraId="2A33798C" w14:textId="407B86C3" w:rsidR="00541B03" w:rsidRDefault="00096F9D" w:rsidP="00C569AF">
            <w:r>
              <w:t xml:space="preserve">Mohammad </w:t>
            </w:r>
            <w:proofErr w:type="spellStart"/>
            <w:r>
              <w:t>jahed</w:t>
            </w:r>
            <w:proofErr w:type="spellEnd"/>
            <w:r>
              <w:t xml:space="preserve"> begum  </w:t>
            </w:r>
            <w:proofErr w:type="spellStart"/>
            <w:r>
              <w:t>azizur</w:t>
            </w:r>
            <w:proofErr w:type="spellEnd"/>
          </w:p>
        </w:tc>
      </w:tr>
      <w:tr w:rsidR="00541B03" w14:paraId="7D1B08D9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09B23E5" w14:textId="06513666"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14:paraId="3ABCEE9E" w14:textId="0C12BF1C" w:rsidR="00541B03" w:rsidRDefault="00096F9D" w:rsidP="00C569AF">
            <w:r>
              <w:t>2231327</w:t>
            </w:r>
          </w:p>
        </w:tc>
      </w:tr>
      <w:tr w:rsidR="00541B03" w14:paraId="19210E6A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EA825FA" w14:textId="2178BEB3"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14:paraId="43C5DFA1" w14:textId="18A9A41B" w:rsidR="00541B03" w:rsidRDefault="00096F9D" w:rsidP="00096F9D">
            <w:proofErr w:type="spellStart"/>
            <w:r>
              <w:t>CertHE</w:t>
            </w:r>
            <w:proofErr w:type="spellEnd"/>
            <w:r>
              <w:t xml:space="preserve"> in</w:t>
            </w:r>
            <w:r w:rsidR="00541B03">
              <w:t xml:space="preserve"> </w:t>
            </w:r>
            <w:r w:rsidR="00541B03" w:rsidRPr="00541B03">
              <w:t>Skills for Engineering</w:t>
            </w:r>
          </w:p>
        </w:tc>
      </w:tr>
      <w:tr w:rsidR="00541B03" w14:paraId="1B38E921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3D23C36A" w14:textId="77187077"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14:paraId="200C8437" w14:textId="1966EDB8" w:rsidR="00541B03" w:rsidRDefault="00541B03" w:rsidP="00541B03">
            <w:bookmarkStart w:id="0" w:name="_GoBack"/>
            <w:bookmarkEnd w:id="0"/>
            <w:r>
              <w:t>February 2023</w:t>
            </w:r>
          </w:p>
        </w:tc>
      </w:tr>
      <w:tr w:rsidR="004E5510" w14:paraId="76C504B0" w14:textId="77777777" w:rsidTr="00E8745A">
        <w:trPr>
          <w:gridBefore w:val="1"/>
          <w:wBefore w:w="10" w:type="dxa"/>
        </w:trPr>
        <w:tc>
          <w:tcPr>
            <w:tcW w:w="10070" w:type="dxa"/>
            <w:gridSpan w:val="3"/>
          </w:tcPr>
          <w:p w14:paraId="50A7FAC5" w14:textId="77777777" w:rsidR="004E5510" w:rsidRDefault="004E5510" w:rsidP="00541B03">
            <w:r>
              <w:t xml:space="preserve">Read this document carefully: </w:t>
            </w:r>
          </w:p>
          <w:p w14:paraId="03FAF897" w14:textId="3F3BF22E" w:rsidR="004E5510" w:rsidRDefault="004E5510" w:rsidP="00541B03">
            <w:r>
              <w:t>Select/Tick the modules you will be learning in February 2023 Semester</w:t>
            </w:r>
          </w:p>
          <w:p w14:paraId="363AFD8C" w14:textId="77777777" w:rsidR="004E5510" w:rsidRDefault="004E5510" w:rsidP="00541B03">
            <w:r>
              <w:t xml:space="preserve">Sign where appropriate. Do not sign in all the rows. </w:t>
            </w:r>
          </w:p>
          <w:p w14:paraId="30E9072D" w14:textId="00DF9C50"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14:paraId="28AEAE6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14:paraId="3F688B24" w14:textId="0308F527" w:rsidR="00541B03" w:rsidRPr="000A542B" w:rsidRDefault="00E8745A" w:rsidP="00541B03">
            <w:pPr>
              <w:pStyle w:val="Heading1"/>
              <w:outlineLvl w:val="0"/>
            </w:pPr>
            <w:sdt>
              <w:sdtPr>
                <w:id w:val="-188062379"/>
                <w:placeholder>
                  <w:docPart w:val="623104ADFAA54A52AF97DF05D1E735B6"/>
                </w:placeholder>
                <w15:appearance w15:val="hidden"/>
              </w:sdtPr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14:paraId="07F2AF3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68D11529" w:rsidR="00541B03" w:rsidRDefault="00E8745A" w:rsidP="00541B03">
            <w:pPr>
              <w:pStyle w:val="CheckMarks"/>
            </w:pPr>
            <w:sdt>
              <w:sdtPr>
                <w:id w:val="944276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0327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67A38A04" w14:textId="18693570" w:rsidR="00541B03" w:rsidRPr="00007525" w:rsidRDefault="00E8745A" w:rsidP="00541B03">
            <w:sdt>
              <w:sdtPr>
                <w:id w:val="1867480378"/>
                <w:placeholder>
                  <w:docPart w:val="5868481F169E40A8956C32ED6F1FC147"/>
                </w:placeholder>
                <w15:appearance w15:val="hidden"/>
              </w:sdtPr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14:paraId="0882243A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3FB76947" w:rsidR="00541B03" w:rsidRDefault="00E8745A" w:rsidP="00541B03">
            <w:pPr>
              <w:pStyle w:val="CheckMarks"/>
            </w:pPr>
            <w:sdt>
              <w:sdtPr>
                <w:id w:val="1747148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0327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10A441EF" w14:textId="1D8F25EC" w:rsidR="00541B03" w:rsidRPr="00007525" w:rsidRDefault="00E8745A" w:rsidP="00541B03">
            <w:sdt>
              <w:sdtPr>
                <w:id w:val="1073700283"/>
                <w:placeholder>
                  <w:docPart w:val="F24F30FD337F412E82F9FDAE546BDF6F"/>
                </w:placeholder>
                <w15:appearance w15:val="hidden"/>
              </w:sdtPr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14:paraId="39D34203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4477A849" w:rsidR="00541B03" w:rsidRDefault="00E8745A" w:rsidP="00541B03">
            <w:pPr>
              <w:pStyle w:val="CheckMarks"/>
            </w:pPr>
            <w:sdt>
              <w:sdtPr>
                <w:id w:val="169071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0327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3CC3AD11" w14:textId="344C2C70"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14:paraId="24C11EDE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0C129F12" w:rsidR="00541B03" w:rsidRDefault="00E8745A" w:rsidP="00541B03">
            <w:pPr>
              <w:pStyle w:val="CheckMarks"/>
            </w:pPr>
            <w:sdt>
              <w:sdtPr>
                <w:id w:val="-1801068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0327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053386A5" w14:textId="793609FE" w:rsidR="00541B03" w:rsidRPr="00007525" w:rsidRDefault="00E8745A" w:rsidP="00541B03">
            <w:sdt>
              <w:sdtPr>
                <w:id w:val="401422712"/>
                <w:placeholder>
                  <w:docPart w:val="49ACEA9E6FC64CBAAE6777AFEA83BF50"/>
                </w:placeholder>
                <w15:appearance w15:val="hidden"/>
              </w:sdtPr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14:paraId="2045C605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6A8A6F40" w14:textId="5BDAC91C"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77777777" w:rsidR="00541B03" w:rsidRDefault="00546F19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F2D19DC" w14:textId="7DC9ADA0"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1B03" w14:paraId="49472CCD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45EF0C3" w14:textId="01ACC713" w:rsidR="00541B03" w:rsidRPr="00007525" w:rsidRDefault="00541B03" w:rsidP="00541B03"/>
        </w:tc>
      </w:tr>
    </w:tbl>
    <w:p w14:paraId="47F21DE3" w14:textId="3D2F608D" w:rsidR="00546F19" w:rsidRDefault="00546F19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6F0327">
        <w:rPr>
          <w:color w:val="37A7E9" w:themeColor="accent6" w:themeShade="BF"/>
          <w:sz w:val="16"/>
          <w:szCs w:val="16"/>
        </w:rPr>
        <w:t xml:space="preserve"> 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546F19" w:rsidRPr="000A542B" w14:paraId="4D4A1892" w14:textId="77777777" w:rsidTr="00E8745A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236AA509" w14:textId="76E37325" w:rsidR="00546F19" w:rsidRPr="000A542B" w:rsidRDefault="008634FE" w:rsidP="00E8745A">
            <w:pPr>
              <w:pStyle w:val="Heading1"/>
              <w:outlineLvl w:val="0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  <w15:appearance w15:val="hidden"/>
              </w:sdtPr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14:paraId="5C0190EB" w14:textId="77777777" w:rsidTr="00E8745A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E9D6BC3" w14:textId="6CFCAB87" w:rsidR="00546F19" w:rsidRDefault="00E8745A" w:rsidP="00E8745A">
            <w:pPr>
              <w:pStyle w:val="CheckMarks"/>
            </w:pPr>
            <w:sdt>
              <w:sdtPr>
                <w:id w:val="-328984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0327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3BDFB2" w14:textId="6E64DBA1" w:rsidR="00546F19" w:rsidRPr="00007525" w:rsidRDefault="00E8745A" w:rsidP="00E8745A">
            <w:sdt>
              <w:sdtPr>
                <w:id w:val="-1892647536"/>
                <w:placeholder>
                  <w:docPart w:val="848464D85CB3477B83336AB625B6FB4E"/>
                </w:placeholder>
                <w15:appearance w15:val="hidden"/>
              </w:sdtPr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14:paraId="7D77B731" w14:textId="77777777" w:rsidTr="00E8745A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3217EBB" w14:textId="59F60ECD" w:rsidR="00546F19" w:rsidRDefault="00E8745A" w:rsidP="00E8745A">
            <w:pPr>
              <w:pStyle w:val="CheckMarks"/>
            </w:pPr>
            <w:sdt>
              <w:sdtPr>
                <w:id w:val="1487358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0327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707B355" w14:textId="18354BBB" w:rsidR="00546F19" w:rsidRPr="00007525" w:rsidRDefault="00E8745A" w:rsidP="00E8745A">
            <w:sdt>
              <w:sdtPr>
                <w:id w:val="935944758"/>
                <w:placeholder>
                  <w:docPart w:val="BEC29D3BA3A44D649476DBD751D3C91A"/>
                </w:placeholder>
                <w15:appearance w15:val="hidden"/>
              </w:sdtPr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14:paraId="2B06DEF9" w14:textId="77777777" w:rsidTr="00E8745A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4BBC19E" w14:textId="3FF9E0CB" w:rsidR="002C3903" w:rsidRDefault="00E8745A" w:rsidP="002C3903">
            <w:pPr>
              <w:pStyle w:val="CheckMarks"/>
            </w:pPr>
            <w:sdt>
              <w:sdtPr>
                <w:id w:val="252556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0327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1FFBD1D" w14:textId="315CF4A3"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14:paraId="77218E34" w14:textId="77777777" w:rsidTr="00E8745A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1A4BD57" w14:textId="6A128028" w:rsidR="002C3903" w:rsidRDefault="00E8745A" w:rsidP="002C3903">
            <w:pPr>
              <w:pStyle w:val="CheckMarks"/>
            </w:pPr>
            <w:sdt>
              <w:sdtPr>
                <w:id w:val="10936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0327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008600" w14:textId="6D8E31E7" w:rsidR="002C3903" w:rsidRPr="00007525" w:rsidRDefault="00E8745A" w:rsidP="002C3903">
            <w:sdt>
              <w:sdtPr>
                <w:id w:val="1844434011"/>
                <w:placeholder>
                  <w:docPart w:val="3552312A375F4CA0A8CEDA39A0E175D5"/>
                </w:placeholder>
                <w15:appearance w15:val="hidden"/>
              </w:sdtPr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14:paraId="3F8B2260" w14:textId="77777777" w:rsidTr="00E8745A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D5969C8" w14:textId="77777777" w:rsidR="00546F19" w:rsidRDefault="00546F19" w:rsidP="00E8745A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A3C1877" w14:textId="77777777" w:rsidR="00546F19" w:rsidRDefault="00546F19" w:rsidP="00E8745A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E835BE7" w14:textId="77777777" w:rsidR="00546F19" w:rsidRDefault="00546F19" w:rsidP="00E8745A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069A27C" w14:textId="77777777" w:rsidR="00546F19" w:rsidRPr="00007525" w:rsidRDefault="00546F19" w:rsidP="00E8745A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14:paraId="7CB6F7CF" w14:textId="77777777" w:rsidTr="00E8745A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B2809C" w14:textId="77777777" w:rsidR="00546F19" w:rsidRDefault="00546F19" w:rsidP="00E8745A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75FCC24D" w14:textId="77777777" w:rsidR="00546F19" w:rsidRPr="00007525" w:rsidRDefault="00546F19" w:rsidP="00E8745A"/>
        </w:tc>
      </w:tr>
    </w:tbl>
    <w:p w14:paraId="124DB983" w14:textId="5C0D032F"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1D44A0C1" w14:textId="77777777"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7138A72C" w14:textId="77777777" w:rsidTr="00E8745A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4A5D1D44" w14:textId="049106B3" w:rsidR="004E5510" w:rsidRPr="000A542B" w:rsidRDefault="00E8745A" w:rsidP="00E8745A">
            <w:pPr>
              <w:pStyle w:val="Heading1"/>
              <w:outlineLvl w:val="0"/>
            </w:pPr>
            <w:sdt>
              <w:sdtPr>
                <w:id w:val="-2141723615"/>
                <w:placeholder>
                  <w:docPart w:val="9092561A763A4752BB045CAB54B6F293"/>
                </w:placeholder>
                <w15:appearance w15:val="hidden"/>
              </w:sdtPr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3F37CA71" w14:textId="77777777" w:rsidTr="00E8745A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5722B49" w14:textId="033B4036" w:rsidR="004E5510" w:rsidRDefault="00E8745A" w:rsidP="00E8745A">
            <w:pPr>
              <w:pStyle w:val="CheckMarks"/>
            </w:pPr>
            <w:sdt>
              <w:sdtPr>
                <w:id w:val="6196551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F0327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27F3635E" w14:textId="6CD2805A" w:rsidR="004E5510" w:rsidRPr="00007525" w:rsidRDefault="00E8745A" w:rsidP="00E8745A">
            <w:sdt>
              <w:sdtPr>
                <w:id w:val="-1157918907"/>
                <w:placeholder>
                  <w:docPart w:val="6B6F9E9DC4C64ED89830EDB74AAC2656"/>
                </w:placeholder>
                <w15:appearance w15:val="hidden"/>
              </w:sdtPr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14:paraId="14AE094A" w14:textId="77777777" w:rsidTr="00E8745A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A5E1ADB" w14:textId="0C916B69" w:rsidR="004E5510" w:rsidRDefault="00E8745A" w:rsidP="00E8745A">
            <w:pPr>
              <w:pStyle w:val="CheckMarks"/>
            </w:pPr>
            <w:sdt>
              <w:sdtPr>
                <w:id w:val="-173986508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F0327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7391A2C" w14:textId="65E604D4" w:rsidR="004E5510" w:rsidRPr="00007525" w:rsidRDefault="00E8745A" w:rsidP="00E8745A">
            <w:sdt>
              <w:sdtPr>
                <w:id w:val="1857000992"/>
                <w:placeholder>
                  <w:docPart w:val="A4513A054D50420B94E1550FFA3C4731"/>
                </w:placeholder>
                <w15:appearance w15:val="hidden"/>
              </w:sdtPr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14:paraId="33852C2E" w14:textId="77777777" w:rsidTr="00E8745A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3A726A9" w14:textId="3B33460A" w:rsidR="00C95974" w:rsidRDefault="00E8745A" w:rsidP="00C95974">
            <w:pPr>
              <w:pStyle w:val="CheckMarks"/>
            </w:pPr>
            <w:sdt>
              <w:sdtPr>
                <w:id w:val="-16993858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F0327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E8305DF" w14:textId="2085F11F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50A2BF2C" w14:textId="77777777" w:rsidTr="00E8745A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6FCB768" w14:textId="1F504C15" w:rsidR="00C95974" w:rsidRDefault="00E8745A" w:rsidP="00C95974">
            <w:pPr>
              <w:pStyle w:val="CheckMarks"/>
            </w:pPr>
            <w:sdt>
              <w:sdtPr>
                <w:id w:val="-19418378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F0327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814CA53" w14:textId="4112D903" w:rsidR="00C95974" w:rsidRPr="00007525" w:rsidRDefault="00E8745A" w:rsidP="00C95974">
            <w:sdt>
              <w:sdtPr>
                <w:id w:val="-1974198431"/>
                <w:placeholder>
                  <w:docPart w:val="2CC8D3E117874A3BA07C60486290D0E4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4BCB7692" w14:textId="77777777" w:rsidTr="00E8745A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E8CDFEB" w14:textId="77777777" w:rsidR="004E5510" w:rsidRDefault="004E5510" w:rsidP="00E8745A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D76E12F" w14:textId="77777777" w:rsidR="004E5510" w:rsidRDefault="004E5510" w:rsidP="00E8745A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64A9A55C" w14:textId="77777777" w:rsidR="004E5510" w:rsidRDefault="004E5510" w:rsidP="00E8745A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5B3999BB" w14:textId="77777777" w:rsidR="004E5510" w:rsidRPr="00007525" w:rsidRDefault="004E5510" w:rsidP="00E8745A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1ABAB856" w14:textId="77777777" w:rsidTr="00E8745A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909E7F" w14:textId="77777777" w:rsidR="004E5510" w:rsidRDefault="004E5510" w:rsidP="00E8745A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21D57B5" w14:textId="77777777" w:rsidR="004E5510" w:rsidRPr="00007525" w:rsidRDefault="004E5510" w:rsidP="00E8745A"/>
        </w:tc>
      </w:tr>
    </w:tbl>
    <w:p w14:paraId="083E7F35" w14:textId="1EA8BCE2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6F0327" w:rsidRPr="006F0327">
        <w:rPr>
          <w:color w:val="37A7E9" w:themeColor="accent6" w:themeShade="BF"/>
          <w:sz w:val="16"/>
          <w:szCs w:val="16"/>
        </w:rPr>
        <w:t xml:space="preserve"> </w:t>
      </w:r>
      <w:proofErr w:type="spellStart"/>
      <w:r w:rsidR="006F0327">
        <w:rPr>
          <w:color w:val="37A7E9" w:themeColor="accent6" w:themeShade="BF"/>
          <w:sz w:val="16"/>
          <w:szCs w:val="16"/>
        </w:rPr>
        <w:t>mohammad</w:t>
      </w:r>
      <w:proofErr w:type="spellEnd"/>
      <w:r w:rsidR="006F0327">
        <w:rPr>
          <w:color w:val="37A7E9" w:themeColor="accent6" w:themeShade="BF"/>
          <w:sz w:val="16"/>
          <w:szCs w:val="16"/>
        </w:rPr>
        <w:t xml:space="preserve"> </w:t>
      </w:r>
      <w:proofErr w:type="spellStart"/>
      <w:r w:rsidR="006F0327">
        <w:rPr>
          <w:color w:val="37A7E9" w:themeColor="accent6" w:themeShade="BF"/>
          <w:sz w:val="16"/>
          <w:szCs w:val="16"/>
        </w:rPr>
        <w:t>jahed</w:t>
      </w:r>
      <w:proofErr w:type="spellEnd"/>
      <w:r w:rsidR="006F0327">
        <w:rPr>
          <w:color w:val="37A7E9" w:themeColor="accent6" w:themeShade="BF"/>
          <w:sz w:val="16"/>
          <w:szCs w:val="16"/>
        </w:rPr>
        <w:t xml:space="preserve"> begum </w:t>
      </w:r>
      <w:proofErr w:type="spellStart"/>
      <w:r w:rsidR="006F0327">
        <w:rPr>
          <w:color w:val="37A7E9" w:themeColor="accent6" w:themeShade="BF"/>
          <w:sz w:val="16"/>
          <w:szCs w:val="16"/>
        </w:rPr>
        <w:t>azizur</w:t>
      </w:r>
      <w:proofErr w:type="spellEnd"/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0F5EBE58" w14:textId="77777777" w:rsidTr="00E8745A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7A7C5891" w14:textId="3ADBC646" w:rsidR="004E5510" w:rsidRPr="000A542B" w:rsidRDefault="00E8745A" w:rsidP="004E5510">
            <w:pPr>
              <w:pStyle w:val="Heading1"/>
              <w:jc w:val="both"/>
              <w:outlineLvl w:val="0"/>
            </w:pPr>
            <w:sdt>
              <w:sdtPr>
                <w:id w:val="298202180"/>
                <w:placeholder>
                  <w:docPart w:val="17135C5CA00445369F622D4AF49C4A2B"/>
                </w:placeholder>
                <w15:appearance w15:val="hidden"/>
              </w:sdtPr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12D57105" w14:textId="77777777" w:rsidTr="00E8745A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0B8FFA0" w14:textId="77777777" w:rsidR="004E5510" w:rsidRDefault="00E8745A" w:rsidP="00E8745A">
            <w:pPr>
              <w:pStyle w:val="CheckMarks"/>
            </w:pPr>
            <w:sdt>
              <w:sdtPr>
                <w:id w:val="195436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43365CF" w14:textId="47A8D21A" w:rsidR="004E5510" w:rsidRPr="00007525" w:rsidRDefault="00E8745A" w:rsidP="00E8745A">
            <w:sdt>
              <w:sdtPr>
                <w:id w:val="-1030944421"/>
                <w:placeholder>
                  <w:docPart w:val="3E9A679A03CF44F0B650B09C3CD0BFA8"/>
                </w:placeholder>
                <w15:appearance w15:val="hidden"/>
              </w:sdtPr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14:paraId="67B527D9" w14:textId="77777777" w:rsidTr="00E8745A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15D96D9" w14:textId="77777777" w:rsidR="004E5510" w:rsidRDefault="00E8745A" w:rsidP="00E8745A">
            <w:pPr>
              <w:pStyle w:val="CheckMarks"/>
            </w:pPr>
            <w:sdt>
              <w:sdtPr>
                <w:id w:val="115703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E70C7FE" w14:textId="0E4178D5" w:rsidR="004E5510" w:rsidRPr="00007525" w:rsidRDefault="00E8745A" w:rsidP="00E8745A">
            <w:sdt>
              <w:sdtPr>
                <w:id w:val="1688408643"/>
                <w:placeholder>
                  <w:docPart w:val="9B6614DD53DA46A59763AB3C4112903F"/>
                </w:placeholder>
                <w15:appearance w15:val="hidden"/>
              </w:sdtPr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14:paraId="49597947" w14:textId="77777777" w:rsidTr="00E8745A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BC6A219" w14:textId="77777777" w:rsidR="00C95974" w:rsidRDefault="00E8745A" w:rsidP="00C95974">
            <w:pPr>
              <w:pStyle w:val="CheckMarks"/>
            </w:pPr>
            <w:sdt>
              <w:sdtPr>
                <w:id w:val="-63640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E4572FE" w14:textId="69D54DAE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10AB56A2" w14:textId="77777777" w:rsidTr="00E8745A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88E6E24" w14:textId="77777777" w:rsidR="00C95974" w:rsidRDefault="00E8745A" w:rsidP="00C95974">
            <w:pPr>
              <w:pStyle w:val="CheckMarks"/>
            </w:pPr>
            <w:sdt>
              <w:sdtPr>
                <w:id w:val="1445117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5B240A48" w14:textId="4978FB6E" w:rsidR="00C95974" w:rsidRPr="00007525" w:rsidRDefault="00E8745A" w:rsidP="00C95974">
            <w:sdt>
              <w:sdtPr>
                <w:id w:val="-119535713"/>
                <w:placeholder>
                  <w:docPart w:val="9216C7373DBE4039BDD6A4865E18A7E9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2E530B63" w14:textId="77777777" w:rsidTr="00E8745A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8273C9A" w14:textId="77777777" w:rsidR="004E5510" w:rsidRDefault="004E5510" w:rsidP="00E8745A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344C98D1" w14:textId="77777777" w:rsidR="004E5510" w:rsidRDefault="004E5510" w:rsidP="00E8745A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98F5E97" w14:textId="77777777" w:rsidR="004E5510" w:rsidRDefault="004E5510" w:rsidP="00E8745A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0C2CD0CD" w14:textId="77777777" w:rsidR="004E5510" w:rsidRPr="00007525" w:rsidRDefault="004E5510" w:rsidP="00E8745A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4753891E" w14:textId="77777777" w:rsidTr="00E8745A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2E8904F" w14:textId="77777777" w:rsidR="004E5510" w:rsidRDefault="004E5510" w:rsidP="00E8745A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EF4FB24" w14:textId="77777777" w:rsidR="004E5510" w:rsidRPr="00007525" w:rsidRDefault="004E5510" w:rsidP="00E8745A"/>
        </w:tc>
      </w:tr>
    </w:tbl>
    <w:p w14:paraId="6AC0133F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0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663D4" w14:textId="77777777" w:rsidR="00103B98" w:rsidRDefault="00103B98" w:rsidP="00600433">
      <w:pPr>
        <w:spacing w:after="0" w:line="240" w:lineRule="auto"/>
      </w:pPr>
      <w:r>
        <w:separator/>
      </w:r>
    </w:p>
  </w:endnote>
  <w:endnote w:type="continuationSeparator" w:id="0">
    <w:p w14:paraId="01A8BD0C" w14:textId="77777777" w:rsidR="00103B98" w:rsidRDefault="00103B98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BF8210" w14:textId="77777777" w:rsidR="00103B98" w:rsidRDefault="00103B98" w:rsidP="00600433">
      <w:pPr>
        <w:spacing w:after="0" w:line="240" w:lineRule="auto"/>
      </w:pPr>
      <w:r>
        <w:separator/>
      </w:r>
    </w:p>
  </w:footnote>
  <w:footnote w:type="continuationSeparator" w:id="0">
    <w:p w14:paraId="7A96BCFD" w14:textId="77777777" w:rsidR="00103B98" w:rsidRDefault="00103B98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7F67C" w14:textId="2B9B19BB" w:rsidR="00541B03" w:rsidRDefault="00541B03" w:rsidP="00541B03">
    <w:pPr>
      <w:jc w:val="right"/>
    </w:pPr>
    <w:r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  <w:placeholder>
          <w:docPart w:val="98A469309D0545BCA7BFCF4587D8E36B"/>
        </w:placeholder>
        <w15:appearance w15:val="hidden"/>
      </w:sdtPr>
      <w:sdtContent>
        <w:r>
          <w:t>CertHE</w:t>
        </w:r>
      </w:sdtContent>
    </w:sdt>
    <w:r>
      <w:t xml:space="preserve"> </w:t>
    </w:r>
  </w:p>
  <w:p w14:paraId="49A8A876" w14:textId="11417AE0" w:rsidR="00541B03" w:rsidRDefault="00E8745A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  <w15:appearance w15:val="hidden"/>
      </w:sdtPr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49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B03"/>
    <w:rsid w:val="00007525"/>
    <w:rsid w:val="000322EA"/>
    <w:rsid w:val="00034A3C"/>
    <w:rsid w:val="000379EC"/>
    <w:rsid w:val="000519A5"/>
    <w:rsid w:val="0009278F"/>
    <w:rsid w:val="00096F9D"/>
    <w:rsid w:val="00097195"/>
    <w:rsid w:val="000A542B"/>
    <w:rsid w:val="000A6672"/>
    <w:rsid w:val="000B3CF4"/>
    <w:rsid w:val="00101810"/>
    <w:rsid w:val="00103B98"/>
    <w:rsid w:val="00170B79"/>
    <w:rsid w:val="00186558"/>
    <w:rsid w:val="001F79E1"/>
    <w:rsid w:val="002038EE"/>
    <w:rsid w:val="002212B4"/>
    <w:rsid w:val="00223B25"/>
    <w:rsid w:val="0026678F"/>
    <w:rsid w:val="002914B0"/>
    <w:rsid w:val="002940F2"/>
    <w:rsid w:val="002C3903"/>
    <w:rsid w:val="003010D4"/>
    <w:rsid w:val="00306551"/>
    <w:rsid w:val="00333046"/>
    <w:rsid w:val="00336B37"/>
    <w:rsid w:val="0035513C"/>
    <w:rsid w:val="00383305"/>
    <w:rsid w:val="00387C68"/>
    <w:rsid w:val="003D32BC"/>
    <w:rsid w:val="003E0EB3"/>
    <w:rsid w:val="003E3E9A"/>
    <w:rsid w:val="003E651E"/>
    <w:rsid w:val="004B6A64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36194"/>
    <w:rsid w:val="0066288D"/>
    <w:rsid w:val="006644C3"/>
    <w:rsid w:val="00693182"/>
    <w:rsid w:val="006A7D77"/>
    <w:rsid w:val="006B4388"/>
    <w:rsid w:val="006C0713"/>
    <w:rsid w:val="006F0327"/>
    <w:rsid w:val="006F4E68"/>
    <w:rsid w:val="00700366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1375B"/>
    <w:rsid w:val="00946665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64AE6"/>
    <w:rsid w:val="00D70D36"/>
    <w:rsid w:val="00DB1D49"/>
    <w:rsid w:val="00DB2EDA"/>
    <w:rsid w:val="00DE1986"/>
    <w:rsid w:val="00DF7858"/>
    <w:rsid w:val="00E31FF3"/>
    <w:rsid w:val="00E478C4"/>
    <w:rsid w:val="00E72DBD"/>
    <w:rsid w:val="00E81499"/>
    <w:rsid w:val="00E8745A"/>
    <w:rsid w:val="00EA1CE4"/>
    <w:rsid w:val="00EE05CC"/>
    <w:rsid w:val="00F1423A"/>
    <w:rsid w:val="00F1790A"/>
    <w:rsid w:val="00F40DEC"/>
    <w:rsid w:val="00FA1C41"/>
    <w:rsid w:val="00FC41DB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1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8A469309D0545BCA7BFCF4587D8E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50496-76DA-446F-ACEB-0D47B03D0DF0}"/>
      </w:docPartPr>
      <w:docPartBody>
        <w:p w:rsidR="00FC4095" w:rsidRDefault="001B3DD0" w:rsidP="001B3DD0">
          <w:pPr>
            <w:pStyle w:val="98A469309D0545BCA7BFCF4587D8E36B"/>
          </w:pPr>
          <w:r w:rsidRPr="000A542B">
            <w:rPr>
              <w:rStyle w:val="TitleChar"/>
            </w:rPr>
            <w:t>Homework Tips Checklist for Parents</w:t>
          </w:r>
        </w:p>
      </w:docPartBody>
    </w:docPart>
    <w:docPart>
      <w:docPartPr>
        <w:name w:val="04906D22B96044B8846BE7F646A2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38266-8F66-40C2-97BA-9566B12B4E18}"/>
      </w:docPartPr>
      <w:docPartBody>
        <w:p w:rsidR="00FC4095" w:rsidRDefault="001B3DD0" w:rsidP="001B3DD0">
          <w:pPr>
            <w:pStyle w:val="04906D22B96044B8846BE7F646A215BA"/>
          </w:pPr>
          <w:r w:rsidRPr="000A542B">
            <w:t>Use this checklist to help your children do their homework easily and stress free.</w:t>
          </w:r>
        </w:p>
      </w:docPartBody>
    </w:docPart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  <w:docPart>
      <w:docPartPr>
        <w:name w:val="848464D85CB3477B83336AB625B6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2A26D-2BD6-4698-A8A3-447E98E5B8F8}"/>
      </w:docPartPr>
      <w:docPartBody>
        <w:p w:rsidR="00FC4095" w:rsidRDefault="001B3DD0" w:rsidP="001B3DD0">
          <w:pPr>
            <w:pStyle w:val="848464D85CB3477B83336AB625B6FB4E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BEC29D3BA3A44D649476DBD751D3C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3411-8564-4DB4-91C4-F34805830B8B}"/>
      </w:docPartPr>
      <w:docPartBody>
        <w:p w:rsidR="00FC4095" w:rsidRDefault="001B3DD0" w:rsidP="001B3DD0">
          <w:pPr>
            <w:pStyle w:val="BEC29D3BA3A44D649476DBD751D3C91A"/>
          </w:pPr>
          <w:r w:rsidRPr="00007525">
            <w:t>Limit chances of distractions and interruptions.</w:t>
          </w:r>
        </w:p>
      </w:docPartBody>
    </w:docPart>
    <w:docPart>
      <w:docPartPr>
        <w:name w:val="9092561A763A4752BB045CAB54B6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65377-D51C-46DD-9104-8ED1A00D4C4D}"/>
      </w:docPartPr>
      <w:docPartBody>
        <w:p w:rsidR="00FC4095" w:rsidRDefault="001B3DD0" w:rsidP="001B3DD0">
          <w:pPr>
            <w:pStyle w:val="9092561A763A4752BB045CAB54B6F293"/>
          </w:pPr>
          <w:r w:rsidRPr="000A542B">
            <w:t>Set up the environment</w:t>
          </w:r>
        </w:p>
      </w:docPartBody>
    </w:docPart>
    <w:docPart>
      <w:docPartPr>
        <w:name w:val="6B6F9E9DC4C64ED89830EDB74AAC2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9268A-CB16-49C0-A786-22C2DCFD8323}"/>
      </w:docPartPr>
      <w:docPartBody>
        <w:p w:rsidR="00FC4095" w:rsidRDefault="001B3DD0" w:rsidP="001B3DD0">
          <w:pPr>
            <w:pStyle w:val="6B6F9E9DC4C64ED89830EDB74AAC2656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A4513A054D50420B94E1550FFA3C4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FB5B9-7483-486E-BB66-10A95210BB93}"/>
      </w:docPartPr>
      <w:docPartBody>
        <w:p w:rsidR="00FC4095" w:rsidRDefault="001B3DD0" w:rsidP="001B3DD0">
          <w:pPr>
            <w:pStyle w:val="A4513A054D50420B94E1550FFA3C4731"/>
          </w:pPr>
          <w:r w:rsidRPr="00007525">
            <w:t>Limit chances of distractions and interruptions.</w:t>
          </w:r>
        </w:p>
      </w:docPartBody>
    </w:docPart>
    <w:docPart>
      <w:docPartPr>
        <w:name w:val="17135C5CA00445369F622D4AF49C4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B4804-EBDA-4F0F-AEC1-4A7FFEB4272A}"/>
      </w:docPartPr>
      <w:docPartBody>
        <w:p w:rsidR="00FC4095" w:rsidRDefault="001B3DD0" w:rsidP="001B3DD0">
          <w:pPr>
            <w:pStyle w:val="17135C5CA00445369F622D4AF49C4A2B"/>
          </w:pPr>
          <w:r w:rsidRPr="000A542B">
            <w:t>Set up the environment</w:t>
          </w:r>
        </w:p>
      </w:docPartBody>
    </w:docPart>
    <w:docPart>
      <w:docPartPr>
        <w:name w:val="3E9A679A03CF44F0B650B09C3CD0B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A822-F9D6-4795-ABE1-F446C3150A64}"/>
      </w:docPartPr>
      <w:docPartBody>
        <w:p w:rsidR="00FC4095" w:rsidRDefault="001B3DD0" w:rsidP="001B3DD0">
          <w:pPr>
            <w:pStyle w:val="3E9A679A03CF44F0B650B09C3CD0BFA8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9B6614DD53DA46A59763AB3C41129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E361-0DF9-404F-8352-7B40EE6E7C37}"/>
      </w:docPartPr>
      <w:docPartBody>
        <w:p w:rsidR="00FC4095" w:rsidRDefault="001B3DD0" w:rsidP="001B3DD0">
          <w:pPr>
            <w:pStyle w:val="9B6614DD53DA46A59763AB3C4112903F"/>
          </w:pPr>
          <w:r w:rsidRPr="00007525">
            <w:t>Limit chances of distractions and interruptions.</w:t>
          </w:r>
        </w:p>
      </w:docPartBody>
    </w:docPart>
    <w:docPart>
      <w:docPartPr>
        <w:name w:val="3552312A375F4CA0A8CEDA39A0E17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F5B1-4E57-4BA6-AFDD-471F7DBAE552}"/>
      </w:docPartPr>
      <w:docPartBody>
        <w:p w:rsidR="00201F85" w:rsidRDefault="00FC4095" w:rsidP="00FC4095">
          <w:pPr>
            <w:pStyle w:val="3552312A375F4CA0A8CEDA39A0E175D5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2CC8D3E117874A3BA07C60486290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37BD-99A5-42C9-8206-FED223797F65}"/>
      </w:docPartPr>
      <w:docPartBody>
        <w:p w:rsidR="00201F85" w:rsidRDefault="00FC4095" w:rsidP="00FC4095">
          <w:pPr>
            <w:pStyle w:val="2CC8D3E117874A3BA07C60486290D0E4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9216C7373DBE4039BDD6A4865E18A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5D7F1-6974-4A0C-9D7F-6359D45983E4}"/>
      </w:docPartPr>
      <w:docPartBody>
        <w:p w:rsidR="00201F85" w:rsidRDefault="00FC4095" w:rsidP="00FC4095">
          <w:pPr>
            <w:pStyle w:val="9216C7373DBE4039BDD6A4865E18A7E9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D0"/>
    <w:rsid w:val="001B3DD0"/>
    <w:rsid w:val="00201F85"/>
    <w:rsid w:val="00F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tips checklist</Template>
  <TotalTime>0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2023-01-23T19:10:00Z</dcterms:created>
  <dcterms:modified xsi:type="dcterms:W3CDTF">2023-02-01T03:06:00Z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