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BD2" w:rsidRDefault="00782BD2" w:rsidP="00572133">
      <w:pPr>
        <w:pStyle w:val="SMUNORMALARIAL"/>
      </w:pPr>
    </w:p>
    <w:p w:rsidR="00782BD2" w:rsidRDefault="00782BD2" w:rsidP="00572133">
      <w:pPr>
        <w:pStyle w:val="SMUNORMALARIAL"/>
      </w:pPr>
    </w:p>
    <w:p w:rsidR="002325BF" w:rsidRPr="002325BF" w:rsidRDefault="00C44DD6" w:rsidP="002325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/>
        <w:jc w:val="center"/>
        <w:rPr>
          <w:b/>
          <w:color w:val="000000" w:themeColor="text1"/>
          <w:sz w:val="28"/>
          <w:szCs w:val="20"/>
        </w:rPr>
      </w:pPr>
      <w:r>
        <w:rPr>
          <w:b/>
          <w:color w:val="000000" w:themeColor="text1"/>
          <w:sz w:val="28"/>
          <w:szCs w:val="20"/>
        </w:rPr>
        <w:t>2017-18 Thermodynamics Mock Exam</w:t>
      </w:r>
    </w:p>
    <w:p w:rsidR="002325BF" w:rsidRPr="002325BF" w:rsidRDefault="002325BF" w:rsidP="002325BF">
      <w:pPr>
        <w:spacing w:after="240"/>
        <w:rPr>
          <w:b/>
          <w:caps/>
          <w:sz w:val="28"/>
          <w:szCs w:val="20"/>
        </w:rPr>
      </w:pPr>
    </w:p>
    <w:p w:rsidR="002569D0" w:rsidRDefault="002569D0" w:rsidP="002569D0">
      <w:pPr>
        <w:pStyle w:val="SMUNORMALARIAL"/>
        <w:rPr>
          <w:b/>
        </w:rPr>
      </w:pPr>
      <w:r w:rsidRPr="009D6B1E">
        <w:rPr>
          <w:b/>
          <w:u w:val="single"/>
        </w:rPr>
        <w:t>QUESTION ONE (</w:t>
      </w:r>
      <w:r w:rsidR="00F464DE">
        <w:rPr>
          <w:b/>
          <w:u w:val="single"/>
        </w:rPr>
        <w:t>1</w:t>
      </w:r>
      <w:r w:rsidR="00120030">
        <w:rPr>
          <w:b/>
          <w:u w:val="single"/>
        </w:rPr>
        <w:t>0</w:t>
      </w:r>
      <w:r w:rsidRPr="009D6B1E">
        <w:rPr>
          <w:b/>
          <w:u w:val="single"/>
        </w:rPr>
        <w:t xml:space="preserve"> marks)</w:t>
      </w:r>
      <w:r>
        <w:rPr>
          <w:b/>
        </w:rPr>
        <w:t>: Closed system</w:t>
      </w:r>
    </w:p>
    <w:p w:rsidR="002569D0" w:rsidRDefault="002569D0" w:rsidP="002569D0">
      <w:pPr>
        <w:pStyle w:val="SMUNORMALARIAL"/>
        <w:spacing w:line="120" w:lineRule="auto"/>
        <w:rPr>
          <w:b/>
        </w:rPr>
      </w:pPr>
    </w:p>
    <w:p w:rsidR="008B693D" w:rsidRPr="008B693D" w:rsidRDefault="008B693D" w:rsidP="008B693D">
      <w:pPr>
        <w:jc w:val="both"/>
      </w:pPr>
      <w:r w:rsidRPr="008B693D">
        <w:t xml:space="preserve">Air is contained in a variable-load piston device equipped with a stirring wheel. Initially, air is at 500 </w:t>
      </w:r>
      <w:proofErr w:type="spellStart"/>
      <w:r w:rsidRPr="008B693D">
        <w:t>kPa</w:t>
      </w:r>
      <w:proofErr w:type="spellEnd"/>
      <w:r w:rsidRPr="008B693D">
        <w:t xml:space="preserve"> and 27</w:t>
      </w:r>
      <w:r w:rsidRPr="008B693D">
        <w:sym w:font="Symbol" w:char="F0B0"/>
      </w:r>
      <w:r w:rsidRPr="008B693D">
        <w:t>C. The stirring wheel is now turned by an external electric motor until 50 kJ/kg of work has been transferred to the air. During this isobaric process, heat is transferred to maintain a constant air temperature while allowing the gas volume to triple. Calculate the required amount of specific heat transfer q.</w:t>
      </w:r>
    </w:p>
    <w:p w:rsidR="008B693D" w:rsidRPr="008B693D" w:rsidRDefault="008B693D" w:rsidP="008B693D">
      <w:pPr>
        <w:rPr>
          <w:b/>
          <w:u w:val="single"/>
        </w:rPr>
      </w:pPr>
    </w:p>
    <w:p w:rsidR="008B693D" w:rsidRPr="008B693D" w:rsidRDefault="008B693D" w:rsidP="008B693D">
      <w:pPr>
        <w:jc w:val="both"/>
      </w:pPr>
      <w:r w:rsidRPr="008B693D">
        <w:rPr>
          <w:noProof/>
        </w:rPr>
        <mc:AlternateContent>
          <mc:Choice Requires="wps">
            <w:drawing>
              <wp:anchor distT="0" distB="0" distL="114300" distR="114300" simplePos="0" relativeHeight="251436032" behindDoc="0" locked="0" layoutInCell="1" allowOverlap="1" wp14:anchorId="11FE44D5" wp14:editId="62A351CE">
                <wp:simplePos x="0" y="0"/>
                <wp:positionH relativeFrom="column">
                  <wp:posOffset>3018790</wp:posOffset>
                </wp:positionH>
                <wp:positionV relativeFrom="paragraph">
                  <wp:posOffset>125730</wp:posOffset>
                </wp:positionV>
                <wp:extent cx="0" cy="1302385"/>
                <wp:effectExtent l="0" t="0" r="19050" b="3111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02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3B7A46" id="Straight Connector 20" o:spid="_x0000_s1026" style="position:absolute;z-index:25143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7pt,9.9pt" to="237.7pt,1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" strokecolor="#4579b8 [3044]"/>
            </w:pict>
          </mc:Fallback>
        </mc:AlternateContent>
      </w:r>
      <w:r w:rsidRPr="008B693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440128" behindDoc="0" locked="0" layoutInCell="1" allowOverlap="1" wp14:anchorId="53D561EA" wp14:editId="3C1A37CA">
                <wp:simplePos x="0" y="0"/>
                <wp:positionH relativeFrom="column">
                  <wp:posOffset>2239645</wp:posOffset>
                </wp:positionH>
                <wp:positionV relativeFrom="paragraph">
                  <wp:posOffset>78740</wp:posOffset>
                </wp:positionV>
                <wp:extent cx="431800" cy="107950"/>
                <wp:effectExtent l="0" t="9525" r="15875" b="158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31800" cy="10795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407D" w:rsidRDefault="006C407D" w:rsidP="006C40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D561EA" id="Rectangle 21" o:spid="_x0000_s1026" style="position:absolute;left:0;text-align:left;margin-left:176.35pt;margin-top:6.2pt;width:34pt;height:8.5pt;rotation:-90;z-index:25144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" fillcolor="#4f81bd [3204]" strokecolor="#243f60 [1604]" strokeweight="1pt">
                <v:textbox>
                  <w:txbxContent>
                    <w:p w:rsidR="006C407D" w:rsidRDefault="006C407D" w:rsidP="006C407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8B693D">
        <w:rPr>
          <w:noProof/>
        </w:rPr>
        <mc:AlternateContent>
          <mc:Choice Requires="wps">
            <w:drawing>
              <wp:anchor distT="0" distB="0" distL="114300" distR="114300" simplePos="0" relativeHeight="251431936" behindDoc="0" locked="0" layoutInCell="1" allowOverlap="1" wp14:anchorId="79BEE6A9" wp14:editId="2BA3EC17">
                <wp:simplePos x="0" y="0"/>
                <wp:positionH relativeFrom="column">
                  <wp:posOffset>1859915</wp:posOffset>
                </wp:positionH>
                <wp:positionV relativeFrom="paragraph">
                  <wp:posOffset>128905</wp:posOffset>
                </wp:positionV>
                <wp:extent cx="0" cy="1302385"/>
                <wp:effectExtent l="0" t="0" r="19050" b="1206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02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B94B3E" id="Straight Connector 19" o:spid="_x0000_s1026" style="position:absolute;z-index:25143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45pt,10.15pt" to="146.45pt,1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" strokecolor="#4579b8 [3044]"/>
            </w:pict>
          </mc:Fallback>
        </mc:AlternateContent>
      </w:r>
    </w:p>
    <w:p w:rsidR="008B693D" w:rsidRPr="008B693D" w:rsidRDefault="008B693D" w:rsidP="008B693D">
      <w:pPr>
        <w:jc w:val="both"/>
      </w:pPr>
      <w:bookmarkStart w:id="0" w:name="_GoBack"/>
      <w:bookmarkEnd w:id="0"/>
    </w:p>
    <w:p w:rsidR="008B693D" w:rsidRPr="008B693D" w:rsidRDefault="008B693D" w:rsidP="008B693D">
      <w:pPr>
        <w:rPr>
          <w:b/>
          <w:u w:val="single"/>
        </w:rPr>
      </w:pPr>
      <w:r w:rsidRPr="008B693D">
        <w:rPr>
          <w:noProof/>
        </w:rPr>
        <mc:AlternateContent>
          <mc:Choice Requires="wps">
            <w:drawing>
              <wp:anchor distT="0" distB="0" distL="114300" distR="114300" simplePos="0" relativeHeight="251422720" behindDoc="0" locked="0" layoutInCell="1" allowOverlap="1" wp14:anchorId="4AA4EA39" wp14:editId="33BA6B91">
                <wp:simplePos x="0" y="0"/>
                <wp:positionH relativeFrom="column">
                  <wp:posOffset>1966595</wp:posOffset>
                </wp:positionH>
                <wp:positionV relativeFrom="paragraph">
                  <wp:posOffset>146314</wp:posOffset>
                </wp:positionV>
                <wp:extent cx="963930" cy="65532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3930" cy="655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693D" w:rsidRDefault="008B693D" w:rsidP="008B693D">
                            <w:pPr>
                              <w:jc w:val="center"/>
                            </w:pPr>
                            <w:r>
                              <w:t>Air</w:t>
                            </w:r>
                          </w:p>
                          <w:p w:rsidR="008B693D" w:rsidRDefault="008B693D" w:rsidP="008B693D">
                            <w:pPr>
                              <w:jc w:val="center"/>
                            </w:pPr>
                            <w:r>
                              <w:t xml:space="preserve">500 </w:t>
                            </w:r>
                            <w:proofErr w:type="spellStart"/>
                            <w:r>
                              <w:t>kPa</w:t>
                            </w:r>
                            <w:proofErr w:type="spellEnd"/>
                          </w:p>
                          <w:p w:rsidR="008B693D" w:rsidRDefault="008B693D" w:rsidP="008B693D">
                            <w:pPr>
                              <w:jc w:val="center"/>
                            </w:pPr>
                            <w:r>
                              <w:t>27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A4EA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54.85pt;margin-top:11.5pt;width:75.9pt;height:51.6pt;z-index:25142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" filled="f" stroked="f">
                <v:textbox>
                  <w:txbxContent>
                    <w:p w:rsidR="008B693D" w:rsidRDefault="008B693D" w:rsidP="008B693D">
                      <w:pPr>
                        <w:jc w:val="center"/>
                      </w:pPr>
                      <w:r>
                        <w:t>Air</w:t>
                      </w:r>
                    </w:p>
                    <w:p w:rsidR="008B693D" w:rsidRDefault="008B693D" w:rsidP="008B693D">
                      <w:pPr>
                        <w:jc w:val="center"/>
                      </w:pPr>
                      <w:r>
                        <w:t xml:space="preserve">500 </w:t>
                      </w:r>
                      <w:proofErr w:type="spellStart"/>
                      <w:r>
                        <w:t>kPa</w:t>
                      </w:r>
                      <w:proofErr w:type="spellEnd"/>
                    </w:p>
                    <w:p w:rsidR="008B693D" w:rsidRDefault="008B693D" w:rsidP="008B693D">
                      <w:pPr>
                        <w:jc w:val="center"/>
                      </w:pPr>
                      <w:r>
                        <w:t>27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8B693D">
        <w:rPr>
          <w:noProof/>
        </w:rPr>
        <mc:AlternateContent>
          <mc:Choice Requires="wps">
            <w:drawing>
              <wp:anchor distT="0" distB="0" distL="114300" distR="114300" simplePos="0" relativeHeight="251428864" behindDoc="0" locked="0" layoutInCell="1" allowOverlap="1" wp14:anchorId="11BD71DF" wp14:editId="2BC62379">
                <wp:simplePos x="0" y="0"/>
                <wp:positionH relativeFrom="column">
                  <wp:posOffset>3130814</wp:posOffset>
                </wp:positionH>
                <wp:positionV relativeFrom="paragraph">
                  <wp:posOffset>126365</wp:posOffset>
                </wp:positionV>
                <wp:extent cx="963930" cy="1403985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393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693D" w:rsidRDefault="008B693D" w:rsidP="008B693D">
                            <w:pPr>
                              <w:jc w:val="center"/>
                            </w:pPr>
                            <w:r>
                              <w:t>q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BD71DF" id="_x0000_s1028" type="#_x0000_t202" style="position:absolute;margin-left:246.5pt;margin-top:9.95pt;width:75.9pt;height:110.55pt;z-index:251428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" filled="f" stroked="f">
                <v:textbox style="mso-fit-shape-to-text:t">
                  <w:txbxContent>
                    <w:p w:rsidR="008B693D" w:rsidRDefault="008B693D" w:rsidP="008B693D">
                      <w:pPr>
                        <w:jc w:val="center"/>
                      </w:pPr>
                      <w:r>
                        <w:t>q</w:t>
                      </w:r>
                    </w:p>
                  </w:txbxContent>
                </v:textbox>
              </v:shape>
            </w:pict>
          </mc:Fallback>
        </mc:AlternateContent>
      </w:r>
      <w:r w:rsidRPr="008B693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419648" behindDoc="0" locked="0" layoutInCell="1" allowOverlap="1" wp14:anchorId="6B4B99EB" wp14:editId="4E5CB8B8">
                <wp:simplePos x="0" y="0"/>
                <wp:positionH relativeFrom="column">
                  <wp:posOffset>1859544</wp:posOffset>
                </wp:positionH>
                <wp:positionV relativeFrom="paragraph">
                  <wp:posOffset>-2540</wp:posOffset>
                </wp:positionV>
                <wp:extent cx="1152000" cy="120769"/>
                <wp:effectExtent l="0" t="0" r="10160" b="127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000" cy="12076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407D" w:rsidRDefault="006C407D" w:rsidP="006C40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B4B99EB" id="Rectangle 15" o:spid="_x0000_s1029" style="position:absolute;margin-left:146.4pt;margin-top:-.2pt;width:90.7pt;height:9.5pt;z-index:251419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" fillcolor="#4f81bd [3204]" strokecolor="#243f60 [1604]" strokeweight="1pt">
                <v:textbox>
                  <w:txbxContent>
                    <w:p w:rsidR="006C407D" w:rsidRDefault="006C407D" w:rsidP="006C407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B693D" w:rsidRPr="008B693D" w:rsidRDefault="008B693D" w:rsidP="008B693D">
      <w:pPr>
        <w:rPr>
          <w:b/>
          <w:u w:val="single"/>
        </w:rPr>
      </w:pPr>
      <w:r w:rsidRPr="008B693D">
        <w:rPr>
          <w:noProof/>
        </w:rPr>
        <mc:AlternateContent>
          <mc:Choice Requires="wps">
            <w:drawing>
              <wp:anchor distT="0" distB="0" distL="114300" distR="114300" simplePos="0" relativeHeight="251425792" behindDoc="0" locked="0" layoutInCell="1" allowOverlap="1" wp14:anchorId="5627377F" wp14:editId="3988D602">
                <wp:simplePos x="0" y="0"/>
                <wp:positionH relativeFrom="column">
                  <wp:posOffset>2829465</wp:posOffset>
                </wp:positionH>
                <wp:positionV relativeFrom="paragraph">
                  <wp:posOffset>95729</wp:posOffset>
                </wp:positionV>
                <wp:extent cx="655607" cy="163507"/>
                <wp:effectExtent l="38100" t="0" r="30480" b="8445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5607" cy="16350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3C0A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222.8pt;margin-top:7.55pt;width:51.6pt;height:12.85pt;flip:x;z-index:25142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" strokecolor="#4579b8 [3044]">
                <v:stroke endarrow="open"/>
              </v:shape>
            </w:pict>
          </mc:Fallback>
        </mc:AlternateContent>
      </w:r>
    </w:p>
    <w:p w:rsidR="008B693D" w:rsidRPr="008B693D" w:rsidRDefault="008B693D" w:rsidP="008B693D">
      <w:pPr>
        <w:rPr>
          <w:b/>
          <w:u w:val="single"/>
        </w:rPr>
      </w:pPr>
    </w:p>
    <w:p w:rsidR="008B693D" w:rsidRPr="008B693D" w:rsidRDefault="008B693D" w:rsidP="008B693D">
      <w:pPr>
        <w:rPr>
          <w:b/>
          <w:u w:val="single"/>
        </w:rPr>
      </w:pPr>
    </w:p>
    <w:p w:rsidR="008B693D" w:rsidRPr="008B693D" w:rsidRDefault="008B693D" w:rsidP="008B693D">
      <w:pPr>
        <w:rPr>
          <w:b/>
          <w:u w:val="single"/>
        </w:rPr>
      </w:pPr>
      <w:r w:rsidRPr="008B693D">
        <w:rPr>
          <w:noProof/>
        </w:rPr>
        <mc:AlternateContent>
          <mc:Choice Requires="wpg">
            <w:drawing>
              <wp:anchor distT="0" distB="0" distL="114300" distR="114300" simplePos="0" relativeHeight="251412480" behindDoc="0" locked="0" layoutInCell="1" allowOverlap="1" wp14:anchorId="5186E085" wp14:editId="3E602755">
                <wp:simplePos x="0" y="0"/>
                <wp:positionH relativeFrom="column">
                  <wp:posOffset>2379345</wp:posOffset>
                </wp:positionH>
                <wp:positionV relativeFrom="paragraph">
                  <wp:posOffset>112659</wp:posOffset>
                </wp:positionV>
                <wp:extent cx="207645" cy="422694"/>
                <wp:effectExtent l="0" t="38100" r="20955" b="15875"/>
                <wp:wrapNone/>
                <wp:docPr id="32" name="Group 1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645" cy="422694"/>
                          <a:chOff x="6071" y="6764"/>
                          <a:chExt cx="435" cy="1115"/>
                        </a:xfrm>
                      </wpg:grpSpPr>
                      <wps:wsp>
                        <wps:cNvPr id="33" name="Rectangle 1685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826" y="7307"/>
                            <a:ext cx="892" cy="2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1686"/>
                        <wps:cNvSpPr>
                          <a:spLocks noChangeArrowheads="1"/>
                        </wps:cNvSpPr>
                        <wps:spPr bwMode="auto">
                          <a:xfrm rot="5400000">
                            <a:off x="6217" y="6618"/>
                            <a:ext cx="143" cy="435"/>
                          </a:xfrm>
                          <a:prstGeom prst="flowChartCollat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1687"/>
                        <wps:cNvSpPr>
                          <a:spLocks noChangeArrowheads="1"/>
                        </wps:cNvSpPr>
                        <wps:spPr bwMode="auto">
                          <a:xfrm rot="-5400000">
                            <a:off x="6161" y="6884"/>
                            <a:ext cx="204" cy="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0DC002" id="Group 1684" o:spid="_x0000_s1026" style="position:absolute;margin-left:187.35pt;margin-top:8.85pt;width:16.35pt;height:33.3pt;z-index:251412480" coordorigin="6071,6764" coordsize="435,1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">
                <v:rect id="Rectangle 1685" o:spid="_x0000_s1027" style="position:absolute;left:5826;top:7307;width:892;height:25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3xSsQA&#10;AADbAAAADwAAAGRycy9kb3ducmV2LnhtbESP0WrCQBRE3wv+w3IFX0rd2FApqauINNiHElrtB1yy&#10;1ySYvRt2NzH267uC0MdhZs4wq81oWjGQ841lBYt5AoK4tLrhSsHPMX96BeEDssbWMim4kofNevKw&#10;wkzbC3/TcAiViBD2GSqoQ+gyKX1Zk0E/tx1x9E7WGQxRukpqh5cIN618TpKlNNhwXKixo11N5fnQ&#10;GwV7TY998cv7/pPxnH+5ont5J6Vm03H7BiLQGP7D9/aHVpCmcPsSf4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0t8UrEAAAA2wAAAA8AAAAAAAAAAAAAAAAAmAIAAGRycy9k&#10;b3ducmV2LnhtbFBLBQYAAAAABAAEAPUAAACJAwAAAAA=&#10;"/>
                <v:shapetype id="_x0000_t125" coordsize="21600,21600" o:spt="125" path="m21600,21600l,21600,21600,,,xe">
                  <v:stroke joinstyle="miter"/>
                  <v:path o:extrusionok="f" gradientshapeok="t" o:connecttype="custom" o:connectlocs="10800,0;10800,10800;10800,21600" textboxrect="5400,5400,16200,16200"/>
                </v:shapetype>
                <v:shape id="AutoShape 1686" o:spid="_x0000_s1028" type="#_x0000_t125" style="position:absolute;left:6217;top:6618;width:143;height:435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xAc8QA&#10;AADbAAAADwAAAGRycy9kb3ducmV2LnhtbESPX2vCQBDE3wv9DscWfCnNRWuLjZ4SBKkvUrTt+5Lb&#10;/MHcXsitGr+9JxT6OMzMb5jFanCtOlMfGs8GxkkKirjwtuHKwM/35mUGKgiyxdYzGbhSgNXy8WGB&#10;mfUX3tP5IJWKEA4ZGqhFukzrUNTkMCS+I45e6XuHEmVfadvjJcJdqydp+q4dNhwXauxoXVNxPJyc&#10;AW63k7dy9/x7kq98Kp/XXb6ffRgzehryOSihQf7Df+2tNfA6hfuX+AP0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MQHPEAAAA2wAAAA8AAAAAAAAAAAAAAAAAmAIAAGRycy9k&#10;b3ducmV2LnhtbFBLBQYAAAAABAAEAPUAAACJAwAAAAA=&#10;"/>
                <v:rect id="Rectangle 1687" o:spid="_x0000_s1029" style="position:absolute;left:6161;top:6884;width:204;height:1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Pn0sAA&#10;AADbAAAADwAAAGRycy9kb3ducmV2LnhtbESPQYvCMBSE7wv+h/AEb2ui4uJ2jSKCKJ7cKp7fNm/b&#10;YvNSm6j13xtB8DjMzDfMdN7aSlyp8aVjDYO+AkGcOVNyruGwX31OQPiAbLByTBru5GE+63xMMTHu&#10;xr90TUMuIoR9ghqKEOpESp8VZNH3XU0cvX/XWAxRNrk0Dd4i3FZyqNSXtFhyXCiwpmVB2Sm9WA1O&#10;be2RU3NOTV3tlGSzPv99a93rtosfEIHa8A6/2hujYTSG55f4A+Ts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xPn0sAAAADbAAAADwAAAAAAAAAAAAAAAACYAgAAZHJzL2Rvd25y&#10;ZXYueG1sUEsFBgAAAAAEAAQA9QAAAIUDAAAAAA==&#10;"/>
              </v:group>
            </w:pict>
          </mc:Fallback>
        </mc:AlternateContent>
      </w:r>
    </w:p>
    <w:p w:rsidR="008B693D" w:rsidRPr="008B693D" w:rsidRDefault="008B693D" w:rsidP="008B693D">
      <w:pPr>
        <w:rPr>
          <w:b/>
          <w:u w:val="single"/>
        </w:rPr>
      </w:pPr>
    </w:p>
    <w:p w:rsidR="008B693D" w:rsidRPr="008B693D" w:rsidRDefault="008B693D" w:rsidP="008B693D">
      <w:pPr>
        <w:rPr>
          <w:b/>
          <w:u w:val="single"/>
        </w:rPr>
      </w:pPr>
      <w:r w:rsidRPr="008B693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416576" behindDoc="0" locked="0" layoutInCell="1" allowOverlap="1" wp14:anchorId="1E05DD53" wp14:editId="62088700">
                <wp:simplePos x="0" y="0"/>
                <wp:positionH relativeFrom="column">
                  <wp:posOffset>1863090</wp:posOffset>
                </wp:positionH>
                <wp:positionV relativeFrom="paragraph">
                  <wp:posOffset>26670</wp:posOffset>
                </wp:positionV>
                <wp:extent cx="1171575" cy="0"/>
                <wp:effectExtent l="0" t="0" r="2857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3A3DB" id="Straight Connector 18" o:spid="_x0000_s1026" style="position:absolute;z-index:25141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7pt,2.1pt" to="238.9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" strokecolor="#4579b8 [3044]"/>
            </w:pict>
          </mc:Fallback>
        </mc:AlternateContent>
      </w:r>
    </w:p>
    <w:p w:rsidR="008B693D" w:rsidRPr="008B693D" w:rsidRDefault="008B693D" w:rsidP="008B693D">
      <w:pPr>
        <w:pStyle w:val="SMUNORMALARIAL"/>
        <w:jc w:val="both"/>
        <w:rPr>
          <w:rFonts w:ascii="Times New Roman" w:hAnsi="Times New Roman"/>
          <w:b/>
          <w:sz w:val="24"/>
        </w:rPr>
      </w:pPr>
      <w:r w:rsidRPr="008B693D">
        <w:rPr>
          <w:rFonts w:ascii="Times New Roman" w:hAnsi="Times New Roman"/>
          <w:b/>
          <w:i/>
          <w:sz w:val="24"/>
          <w:u w:val="single"/>
        </w:rPr>
        <w:t>Assumptions:</w:t>
      </w:r>
      <w:r w:rsidRPr="008B693D">
        <w:rPr>
          <w:rFonts w:ascii="Times New Roman" w:hAnsi="Times New Roman"/>
          <w:b/>
          <w:sz w:val="24"/>
        </w:rPr>
        <w:t xml:space="preserve"> </w:t>
      </w:r>
    </w:p>
    <w:p w:rsidR="008B693D" w:rsidRPr="008B693D" w:rsidRDefault="008B693D" w:rsidP="008B693D">
      <w:pPr>
        <w:pStyle w:val="ListParagraph"/>
        <w:numPr>
          <w:ilvl w:val="0"/>
          <w:numId w:val="32"/>
        </w:numPr>
        <w:spacing w:line="276" w:lineRule="auto"/>
      </w:pPr>
      <w:r w:rsidRPr="008B693D">
        <w:t>Air is considered as an ideal gas.</w:t>
      </w:r>
      <w:r w:rsidRPr="008B693D">
        <w:rPr>
          <w:b/>
          <w:bCs/>
        </w:rPr>
        <w:t xml:space="preserve"> </w:t>
      </w:r>
    </w:p>
    <w:p w:rsidR="008B693D" w:rsidRPr="008B693D" w:rsidRDefault="008B693D" w:rsidP="008B693D">
      <w:pPr>
        <w:pStyle w:val="SMUNORMALARIAL"/>
        <w:numPr>
          <w:ilvl w:val="0"/>
          <w:numId w:val="32"/>
        </w:numPr>
        <w:spacing w:line="276" w:lineRule="auto"/>
        <w:ind w:left="714" w:hanging="357"/>
        <w:jc w:val="both"/>
        <w:rPr>
          <w:rFonts w:ascii="Times New Roman" w:hAnsi="Times New Roman"/>
          <w:sz w:val="24"/>
        </w:rPr>
      </w:pPr>
      <w:r w:rsidRPr="008B693D">
        <w:rPr>
          <w:rFonts w:ascii="Times New Roman" w:hAnsi="Times New Roman"/>
          <w:sz w:val="24"/>
        </w:rPr>
        <w:t>Gas constant and specific heats values can be found in table A-2.</w:t>
      </w:r>
    </w:p>
    <w:p w:rsidR="008B693D" w:rsidRPr="008B693D" w:rsidRDefault="008B693D" w:rsidP="008B693D">
      <w:pPr>
        <w:pStyle w:val="SMUNORMALARIAL"/>
        <w:numPr>
          <w:ilvl w:val="0"/>
          <w:numId w:val="32"/>
        </w:numPr>
        <w:spacing w:line="276" w:lineRule="auto"/>
        <w:ind w:left="714" w:hanging="357"/>
        <w:jc w:val="both"/>
        <w:rPr>
          <w:rFonts w:ascii="Times New Roman" w:hAnsi="Times New Roman"/>
          <w:sz w:val="24"/>
        </w:rPr>
      </w:pPr>
      <w:r w:rsidRPr="008B693D">
        <w:rPr>
          <w:rFonts w:ascii="Times New Roman" w:hAnsi="Times New Roman"/>
          <w:sz w:val="24"/>
        </w:rPr>
        <w:t xml:space="preserve">For the isobaric process of an ideal gas, the boundary work relation is,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w</m:t>
            </m:r>
          </m:e>
          <m:sub>
            <m:r>
              <w:rPr>
                <w:rFonts w:ascii="Cambria Math" w:hAnsi="Cambria Math"/>
                <w:sz w:val="24"/>
              </w:rPr>
              <m:t>b</m:t>
            </m:r>
          </m:sub>
        </m:sSub>
        <m:r>
          <w:rPr>
            <w:rFonts w:ascii="Cambria Math" w:hAnsi="Cambria Math"/>
            <w:sz w:val="24"/>
          </w:rPr>
          <m:t>=P.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2</m:t>
                </m:r>
              </m:sub>
            </m:sSub>
            <m:r>
              <w:rPr>
                <w:rFonts w:ascii="Cambria Math" w:hAnsi="Cambria Math"/>
                <w:sz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1</m:t>
                </m:r>
              </m:sub>
            </m:sSub>
          </m:e>
        </m:d>
      </m:oMath>
    </w:p>
    <w:p w:rsidR="002569D0" w:rsidRDefault="002569D0" w:rsidP="002569D0">
      <w:pPr>
        <w:pStyle w:val="SMUNORMALARIAL"/>
        <w:rPr>
          <w:b/>
        </w:rPr>
      </w:pPr>
    </w:p>
    <w:p w:rsidR="00120030" w:rsidRDefault="00120030" w:rsidP="002569D0">
      <w:pPr>
        <w:pStyle w:val="SMUNORMALARIAL"/>
        <w:rPr>
          <w:b/>
          <w:u w:val="single"/>
        </w:rPr>
      </w:pPr>
    </w:p>
    <w:p w:rsidR="00F464DE" w:rsidRDefault="00F464DE" w:rsidP="002569D0">
      <w:pPr>
        <w:pStyle w:val="SMUNORMALARIAL"/>
        <w:rPr>
          <w:b/>
          <w:u w:val="single"/>
        </w:rPr>
      </w:pPr>
    </w:p>
    <w:p w:rsidR="002569D0" w:rsidRDefault="002569D0" w:rsidP="002569D0">
      <w:pPr>
        <w:pStyle w:val="SMUNORMALARIAL"/>
        <w:rPr>
          <w:b/>
        </w:rPr>
      </w:pPr>
      <w:r w:rsidRPr="00CF190A">
        <w:rPr>
          <w:b/>
          <w:u w:val="single"/>
        </w:rPr>
        <w:t>QUESTION T</w:t>
      </w:r>
      <w:r w:rsidR="00F464DE">
        <w:rPr>
          <w:b/>
          <w:u w:val="single"/>
        </w:rPr>
        <w:t>WO</w:t>
      </w:r>
      <w:r w:rsidRPr="00CF190A">
        <w:rPr>
          <w:b/>
          <w:u w:val="single"/>
        </w:rPr>
        <w:t xml:space="preserve"> (</w:t>
      </w:r>
      <w:r w:rsidR="00F464DE">
        <w:rPr>
          <w:b/>
          <w:u w:val="single"/>
        </w:rPr>
        <w:t>2</w:t>
      </w:r>
      <w:r>
        <w:rPr>
          <w:b/>
          <w:u w:val="single"/>
        </w:rPr>
        <w:t>0</w:t>
      </w:r>
      <w:r w:rsidRPr="00CF190A">
        <w:rPr>
          <w:b/>
          <w:u w:val="single"/>
        </w:rPr>
        <w:t xml:space="preserve"> marks</w:t>
      </w:r>
      <w:r w:rsidRPr="009D6B1E">
        <w:rPr>
          <w:b/>
          <w:u w:val="single"/>
        </w:rPr>
        <w:t>)</w:t>
      </w:r>
      <w:r>
        <w:rPr>
          <w:b/>
        </w:rPr>
        <w:t>:</w:t>
      </w:r>
      <w:r w:rsidRPr="00CF190A">
        <w:rPr>
          <w:b/>
        </w:rPr>
        <w:t xml:space="preserve"> </w:t>
      </w:r>
      <w:r>
        <w:rPr>
          <w:b/>
        </w:rPr>
        <w:t>Steady-flow system</w:t>
      </w:r>
    </w:p>
    <w:p w:rsidR="002569D0" w:rsidRDefault="002569D0" w:rsidP="002569D0">
      <w:pPr>
        <w:spacing w:line="120" w:lineRule="auto"/>
        <w:jc w:val="both"/>
      </w:pPr>
    </w:p>
    <w:p w:rsidR="002569D0" w:rsidRPr="002649AD" w:rsidRDefault="002649AD" w:rsidP="002569D0">
      <w:pPr>
        <w:pStyle w:val="ListParagraph"/>
        <w:spacing w:line="276" w:lineRule="auto"/>
        <w:ind w:left="0"/>
        <w:jc w:val="both"/>
      </w:pPr>
      <w:r>
        <w:t>Two streams of water are mixed in an insulated container to form a third stream leaving the container. The first stream has a flow rate of 30 kg/s and a temperature of 90</w:t>
      </w:r>
      <w:r>
        <w:sym w:font="Symbol" w:char="F0B0"/>
      </w:r>
      <w:r>
        <w:t>C. The flow rate of the second stream is 2</w:t>
      </w:r>
      <w:r w:rsidR="00DC44FF">
        <w:t>10.48</w:t>
      </w:r>
      <w:r>
        <w:t xml:space="preserve"> kg/s, and its temperature is 50</w:t>
      </w:r>
      <w:r>
        <w:sym w:font="Symbol" w:char="F0B0"/>
      </w:r>
      <w:r>
        <w:t xml:space="preserve">C. What is the temperature of the third stream and the outlet velocity when the outlet pipe diameter is </w:t>
      </w:r>
      <w:r w:rsidR="00DC44FF">
        <w:t>0.15</w:t>
      </w:r>
      <w:r>
        <w:t xml:space="preserve"> m?</w:t>
      </w:r>
    </w:p>
    <w:p w:rsidR="002569D0" w:rsidRDefault="002569D0" w:rsidP="002569D0">
      <w:pPr>
        <w:pStyle w:val="ListParagraph"/>
        <w:spacing w:line="120" w:lineRule="auto"/>
        <w:ind w:left="0"/>
        <w:jc w:val="both"/>
      </w:pPr>
    </w:p>
    <w:p w:rsidR="00484424" w:rsidRDefault="002649AD" w:rsidP="00484424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  <w:r w:rsidRPr="00456CAE">
        <w:rPr>
          <w:b/>
          <w:i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475968" behindDoc="0" locked="0" layoutInCell="1" allowOverlap="1" wp14:anchorId="76B51B0B" wp14:editId="1CDB799F">
                <wp:simplePos x="0" y="0"/>
                <wp:positionH relativeFrom="column">
                  <wp:posOffset>-66675</wp:posOffset>
                </wp:positionH>
                <wp:positionV relativeFrom="paragraph">
                  <wp:posOffset>193040</wp:posOffset>
                </wp:positionV>
                <wp:extent cx="1431290" cy="1404620"/>
                <wp:effectExtent l="0" t="0" r="0" b="63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129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49AD" w:rsidRDefault="00482FE0" w:rsidP="002649AD">
                            <w:pPr>
                              <w:jc w:val="center"/>
                            </w:pPr>
                            <w:r>
                              <w:t>90</w:t>
                            </w:r>
                            <w:r w:rsidR="002649AD">
                              <w:sym w:font="Symbol" w:char="F0B0"/>
                            </w:r>
                            <w:r w:rsidR="002649AD">
                              <w:t>C</w:t>
                            </w:r>
                          </w:p>
                          <w:p w:rsidR="002649AD" w:rsidRDefault="00482FE0" w:rsidP="002649AD">
                            <w:pPr>
                              <w:jc w:val="center"/>
                            </w:pPr>
                            <w:r>
                              <w:t>30</w:t>
                            </w:r>
                            <w:r w:rsidR="002649AD">
                              <w:t xml:space="preserve"> kg/s</w:t>
                            </w:r>
                          </w:p>
                          <w:p w:rsidR="00482FE0" w:rsidRDefault="00482FE0" w:rsidP="00482FE0">
                            <w:pPr>
                              <w:jc w:val="center"/>
                            </w:pPr>
                            <w:r>
                              <w:t>Compressed liquid</w:t>
                            </w:r>
                          </w:p>
                          <w:p w:rsidR="002649AD" w:rsidRDefault="002649AD" w:rsidP="00482FE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B51B0B" id="_x0000_s1030" type="#_x0000_t202" style="position:absolute;left:0;text-align:left;margin-left:-5.25pt;margin-top:15.2pt;width:112.7pt;height:110.6pt;z-index:2514759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" filled="f" stroked="f">
                <v:textbox style="mso-fit-shape-to-text:t">
                  <w:txbxContent>
                    <w:p w:rsidR="002649AD" w:rsidRDefault="00482FE0" w:rsidP="002649AD">
                      <w:pPr>
                        <w:jc w:val="center"/>
                      </w:pPr>
                      <w:r>
                        <w:t>90</w:t>
                      </w:r>
                      <w:r w:rsidR="002649AD">
                        <w:sym w:font="Symbol" w:char="F0B0"/>
                      </w:r>
                      <w:r w:rsidR="002649AD">
                        <w:t>C</w:t>
                      </w:r>
                    </w:p>
                    <w:p w:rsidR="002649AD" w:rsidRDefault="00482FE0" w:rsidP="002649AD">
                      <w:pPr>
                        <w:jc w:val="center"/>
                      </w:pPr>
                      <w:r>
                        <w:t>30</w:t>
                      </w:r>
                      <w:r w:rsidR="002649AD">
                        <w:t xml:space="preserve"> kg/s</w:t>
                      </w:r>
                    </w:p>
                    <w:p w:rsidR="00482FE0" w:rsidRDefault="00482FE0" w:rsidP="00482FE0">
                      <w:pPr>
                        <w:jc w:val="center"/>
                      </w:pPr>
                      <w:r>
                        <w:t>Compressed liquid</w:t>
                      </w:r>
                    </w:p>
                    <w:p w:rsidR="002649AD" w:rsidRDefault="002649AD" w:rsidP="00482FE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84424" w:rsidRPr="001E396F">
        <w:rPr>
          <w:rFonts w:asciiTheme="minorHAnsi" w:eastAsiaTheme="minorEastAsia" w:hAnsiTheme="minorHAnsi" w:cstheme="minorBidi"/>
          <w:noProof/>
          <w:szCs w:val="22"/>
        </w:rPr>
        <mc:AlternateContent>
          <mc:Choice Requires="wpg">
            <w:drawing>
              <wp:anchor distT="0" distB="0" distL="114300" distR="114300" simplePos="0" relativeHeight="251459584" behindDoc="0" locked="0" layoutInCell="1" allowOverlap="1" wp14:anchorId="4026E95A" wp14:editId="2FD300DB">
                <wp:simplePos x="0" y="0"/>
                <wp:positionH relativeFrom="column">
                  <wp:posOffset>1133475</wp:posOffset>
                </wp:positionH>
                <wp:positionV relativeFrom="paragraph">
                  <wp:posOffset>112395</wp:posOffset>
                </wp:positionV>
                <wp:extent cx="372109" cy="288000"/>
                <wp:effectExtent l="0" t="0" r="0" b="1714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2109" cy="288000"/>
                          <a:chOff x="0" y="0"/>
                          <a:chExt cx="372109" cy="288000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3059" cy="276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4424" w:rsidRPr="00A115B4" w:rsidRDefault="00484424" w:rsidP="00484424">
                              <w:pPr>
                                <w:rPr>
                                  <w:b/>
                                </w:rPr>
                              </w:pPr>
                              <w:r w:rsidRPr="00A115B4">
                                <w:rPr>
                                  <w:b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C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26E95A" id="Group 4" o:spid="_x0000_s1031" style="position:absolute;left:0;text-align:left;margin-left:89.25pt;margin-top:8.85pt;width:29.3pt;height:22.7pt;z-index:251459584" coordsize="372109,28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">
                <v:shape id="_x0000_s1032" type="#_x0000_t202" style="position:absolute;left:19050;width:353059;height:276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W1+MEA&#10;AADaAAAADwAAAGRycy9kb3ducmV2LnhtbESPQWvCQBSE70L/w/KE3nRjoSKpawi2BQ9equn9kX3N&#10;hmbfhuyrif/eFYQeh5n5htkWk+/UhYbYBjawWmagiOtgW24MVOfPxQZUFGSLXWAycKUIxe5ptsXc&#10;hpG/6HKSRiUIxxwNOJE+1zrWjjzGZeiJk/cTBo+S5NBoO+CY4L7TL1m21h5bTgsOe9o7qn9Pf96A&#10;iC1X1+rDx8P3dHwfXVa/YmXM83wq30AJTfIffrQP1sAa7lfSDdC7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VtfjBAAAA2gAAAA8AAAAAAAAAAAAAAAAAmAIAAGRycy9kb3du&#10;cmV2LnhtbFBLBQYAAAAABAAEAPUAAACGAwAAAAA=&#10;" filled="f" stroked="f">
                  <v:textbox style="mso-fit-shape-to-text:t">
                    <w:txbxContent>
                      <w:p w:rsidR="00484424" w:rsidRPr="00A115B4" w:rsidRDefault="00484424" w:rsidP="00484424">
                        <w:pPr>
                          <w:rPr>
                            <w:b/>
                          </w:rPr>
                        </w:pPr>
                        <w:r w:rsidRPr="00A115B4">
                          <w:rPr>
                            <w:b/>
                          </w:rPr>
                          <w:t>1</w:t>
                        </w:r>
                      </w:p>
                    </w:txbxContent>
                  </v:textbox>
                </v:shape>
                <v:oval id="Oval 8" o:spid="_x0000_s1033" style="position:absolute;width:288000;height:288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h6V7oA&#10;AADaAAAADwAAAGRycy9kb3ducmV2LnhtbERP3QoBQRS+V95hOsodsxRpGZIoKcryAKedY3ezc2ab&#10;GSxPby6Uy6/vf7FqTS2e5HxlWcFomIAgzq2uuFBwvewGMxA+IGusLZOCN3lYLbudBabavvhMzywU&#10;IoawT1FBGUKTSunzkgz6oW2II3ezzmCI0BVSO3zFcFPLcZJMpcGKY0OJDW1Kyu/Zwyjg7LA92TdP&#10;+HF3n/XR13YzHinV77XrOYhAbfiLf+69VhC3xivxBsjlF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yrh6V7oAAADaAAAADwAAAAAAAAAAAAAAAACYAgAAZHJzL2Rvd25yZXYueG1s&#10;UEsFBgAAAAAEAAQA9QAAAH8DAAAAAA==&#10;" filled="f" strokecolor="#c00000" strokeweight="1.5pt"/>
              </v:group>
            </w:pict>
          </mc:Fallback>
        </mc:AlternateContent>
      </w:r>
    </w:p>
    <w:p w:rsidR="00484424" w:rsidRDefault="00484424" w:rsidP="00484424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</w:p>
    <w:p w:rsidR="00484424" w:rsidRDefault="00484424" w:rsidP="00484424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449344" behindDoc="0" locked="0" layoutInCell="1" allowOverlap="1" wp14:anchorId="4C86EAE1" wp14:editId="6EED9F30">
                <wp:simplePos x="0" y="0"/>
                <wp:positionH relativeFrom="column">
                  <wp:posOffset>1009650</wp:posOffset>
                </wp:positionH>
                <wp:positionV relativeFrom="paragraph">
                  <wp:posOffset>96520</wp:posOffset>
                </wp:positionV>
                <wp:extent cx="581025" cy="0"/>
                <wp:effectExtent l="0" t="76200" r="9525" b="95250"/>
                <wp:wrapNone/>
                <wp:docPr id="360" name="Straight Arrow Connector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8B9A3" id="Straight Arrow Connector 360" o:spid="_x0000_s1026" type="#_x0000_t32" style="position:absolute;margin-left:79.5pt;margin-top:7.6pt;width:45.75pt;height:0;z-index:251449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" strokecolor="black [3213]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g">
            <w:drawing>
              <wp:anchor distT="0" distB="0" distL="114300" distR="114300" simplePos="0" relativeHeight="251445248" behindDoc="0" locked="0" layoutInCell="1" allowOverlap="1" wp14:anchorId="2D00F265" wp14:editId="185FCD35">
                <wp:simplePos x="0" y="0"/>
                <wp:positionH relativeFrom="column">
                  <wp:posOffset>1133475</wp:posOffset>
                </wp:positionH>
                <wp:positionV relativeFrom="paragraph">
                  <wp:posOffset>48895</wp:posOffset>
                </wp:positionV>
                <wp:extent cx="1647825" cy="432000"/>
                <wp:effectExtent l="0" t="0" r="28575" b="25400"/>
                <wp:wrapNone/>
                <wp:docPr id="348" name="Group 3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7825" cy="432000"/>
                          <a:chOff x="0" y="0"/>
                          <a:chExt cx="1647825" cy="432000"/>
                        </a:xfrm>
                      </wpg:grpSpPr>
                      <wps:wsp>
                        <wps:cNvPr id="307" name="Straight Connector 307"/>
                        <wps:cNvCnPr/>
                        <wps:spPr>
                          <a:xfrm>
                            <a:off x="9525" y="0"/>
                            <a:ext cx="163830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5" name="Straight Connector 345"/>
                        <wps:cNvCnPr/>
                        <wps:spPr>
                          <a:xfrm flipV="1">
                            <a:off x="0" y="104775"/>
                            <a:ext cx="1571625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6" name="Straight Connector 346"/>
                        <wps:cNvCnPr/>
                        <wps:spPr>
                          <a:xfrm>
                            <a:off x="1647825" y="0"/>
                            <a:ext cx="0" cy="43200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7" name="Straight Connector 347"/>
                        <wps:cNvCnPr/>
                        <wps:spPr>
                          <a:xfrm>
                            <a:off x="1571625" y="104775"/>
                            <a:ext cx="0" cy="32385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65489E" id="Group 348" o:spid="_x0000_s1026" style="position:absolute;margin-left:89.25pt;margin-top:3.85pt;width:129.75pt;height:34pt;z-index:251445248" coordsize="16478,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">
                <v:line id="Straight Connector 307" o:spid="_x0000_s1027" style="position:absolute;visibility:visible;mso-wrap-style:square" from="95,0" to="16478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fQFWscAAADcAAAADwAAAGRycy9kb3ducmV2LnhtbESPT2vCQBDF74LfYRmhF6mbWq2Sukop&#10;FlQ8+O9Qb0N2TILZ2ZBdNfrpXUHw+Hjzfm/eaFKbQpypcrllBR+dCARxYnXOqYLd9u99CMJ5ZI2F&#10;ZVJwJQeTcbMxwljbC6/pvPGpCBB2MSrIvC9jKV2SkUHXsSVx8A62MuiDrFKpK7wEuClkN4q+pMGc&#10;Q0OGJf1mlBw3JxPeuE2Xya7XHu7/F/W8O732TyvaK/XWqn++QXiq/ev4mZ5pBZ/RAB5jAgHk+A4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d9AVaxwAAANwAAAAPAAAAAAAA&#10;AAAAAAAAAKECAABkcnMvZG93bnJldi54bWxQSwUGAAAAAAQABAD5AAAAlQMAAAAA&#10;" strokecolor="black [3213]" strokeweight="1.25pt"/>
                <v:line id="Straight Connector 345" o:spid="_x0000_s1028" style="position:absolute;flip:y;visibility:visible;mso-wrap-style:square" from="0,1047" to="15716,10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3eXwMUAAADcAAAADwAAAGRycy9kb3ducmV2LnhtbESPQWvCQBSE7wX/w/KEXopujK1I6ipB&#10;EMRCodGLt0f2NQnJvg27q6b/3i0IHoeZ+YZZbQbTiSs531hWMJsmIIhLqxuuFJyOu8kShA/IGjvL&#10;pOCPPGzWo5cVZtre+IeuRahEhLDPUEEdQp9J6cuaDPqp7Ymj92udwRClq6R2eItw08k0SRbSYMNx&#10;ocaetjWVbXExCi5tsLhvD+cv6/NhNy++dZ++KfU6HvJPEIGG8Aw/2nutYP7+Af9n4hGQ6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3eXwMUAAADcAAAADwAAAAAAAAAA&#10;AAAAAAChAgAAZHJzL2Rvd25yZXYueG1sUEsFBgAAAAAEAAQA+QAAAJMDAAAAAA==&#10;" strokecolor="black [3213]" strokeweight="1.25pt"/>
                <v:line id="Straight Connector 346" o:spid="_x0000_s1029" style="position:absolute;visibility:visible;mso-wrap-style:square" from="16478,0" to="16478,4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IZAcgAAADcAAAADwAAAGRycy9kb3ducmV2LnhtbESPT2vCQBDF7wW/wzIFL6VutFEkdRUR&#10;BSs9VOuh3obsNAlmZ0N2zZ9++q5Q6PHx5v3evMWqM6VoqHaFZQXjUQSCOLW64EzB+XP3PAfhPLLG&#10;0jIp6MnBajl4WGCibctHak4+EwHCLkEFufdVIqVLczLoRrYiDt63rQ36IOtM6hrbADelnETRTBos&#10;ODTkWNEmp/R6upnwxs/2PT3HT/PL16F7m2z76e2DLkoNH7v1KwhPnf8//kvvtYKXeAb3MYEAcvkL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5NIZAcgAAADcAAAADwAAAAAA&#10;AAAAAAAAAAChAgAAZHJzL2Rvd25yZXYueG1sUEsFBgAAAAAEAAQA+QAAAJYDAAAAAA==&#10;" strokecolor="black [3213]" strokeweight="1.25pt"/>
                <v:line id="Straight Connector 347" o:spid="_x0000_s1030" style="position:absolute;visibility:visible;mso-wrap-style:square" from="15716,1047" to="15716,4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68mscAAADcAAAADwAAAGRycy9kb3ducmV2LnhtbESPQWvCQBCF74L/YRnBi9SNVqtEVylF&#10;QUsP1nrQ25Adk2B2NmRXjf76riB4fLx535s3ndemEBeqXG5ZQa8bgSBOrM45VbD7W76NQTiPrLGw&#10;TApu5GA+azamGGt75V+6bH0qAoRdjAoy78tYSpdkZNB1bUkcvKOtDPogq1TqCq8BbgrZj6IPaTDn&#10;0JBhSV8ZJaft2YQ37oufZDfojA/773rdX9yG5w0dlGq36s8JCE+1fx0/0yut4H0wgseYQAA5+w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LnryaxwAAANwAAAAPAAAAAAAA&#10;AAAAAAAAAKECAABkcnMvZG93bnJldi54bWxQSwUGAAAAAAQABAD5AAAAlQMAAAAA&#10;" strokecolor="black [3213]" strokeweight="1.25pt"/>
              </v:group>
            </w:pict>
          </mc:Fallback>
        </mc:AlternateContent>
      </w:r>
    </w:p>
    <w:p w:rsidR="00484424" w:rsidRDefault="00484424" w:rsidP="00484424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</w:p>
    <w:p w:rsidR="00484424" w:rsidRDefault="00484424" w:rsidP="00484424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  <w:r w:rsidRPr="001E396F">
        <w:rPr>
          <w:rFonts w:asciiTheme="minorHAnsi" w:eastAsiaTheme="minorEastAsia" w:hAnsiTheme="minorHAnsi" w:cstheme="minorBidi"/>
          <w:noProof/>
          <w:szCs w:val="22"/>
        </w:rPr>
        <mc:AlternateContent>
          <mc:Choice Requires="wpg">
            <w:drawing>
              <wp:anchor distT="0" distB="0" distL="114300" distR="114300" simplePos="0" relativeHeight="251469824" behindDoc="0" locked="0" layoutInCell="1" allowOverlap="1" wp14:anchorId="48C810D2" wp14:editId="3E3A3469">
                <wp:simplePos x="0" y="0"/>
                <wp:positionH relativeFrom="column">
                  <wp:posOffset>4125596</wp:posOffset>
                </wp:positionH>
                <wp:positionV relativeFrom="paragraph">
                  <wp:posOffset>193040</wp:posOffset>
                </wp:positionV>
                <wp:extent cx="372109" cy="288000"/>
                <wp:effectExtent l="0" t="0" r="0" b="1714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2109" cy="288000"/>
                          <a:chOff x="0" y="0"/>
                          <a:chExt cx="372109" cy="288000"/>
                        </a:xfrm>
                      </wpg:grpSpPr>
                      <wps:wsp>
                        <wps:cNvPr id="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3059" cy="276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4424" w:rsidRPr="00A115B4" w:rsidRDefault="00484424" w:rsidP="00484424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8" name="Oval 28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C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C810D2" id="Group 26" o:spid="_x0000_s1034" style="position:absolute;left:0;text-align:left;margin-left:324.85pt;margin-top:15.2pt;width:29.3pt;height:22.7pt;z-index:251469824" coordsize="372109,28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">
                <v:shape id="_x0000_s1035" type="#_x0000_t202" style="position:absolute;left:19050;width:353059;height:276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Y18cIA&#10;AADbAAAADwAAAGRycy9kb3ducmV2LnhtbESPT2vCQBTE7wW/w/IKvdWNQqukriL+AQ+9qPH+yL5m&#10;Q7NvQ/Zp4rd3hUKPw8z8hlmsBt+oG3WxDmxgMs5AEZfB1lwZKM779zmoKMgWm8Bk4E4RVsvRywJz&#10;G3o+0u0klUoQjjkacCJtrnUsHXmM49ASJ+8ndB4lya7StsM+wX2jp1n2qT3WnBYctrRxVP6ert6A&#10;iF1P7sXOx8Nl+N72Lis/sDDm7XVYf4ESGuQ//Nc+WAPTG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BjXxwgAAANsAAAAPAAAAAAAAAAAAAAAAAJgCAABkcnMvZG93&#10;bnJldi54bWxQSwUGAAAAAAQABAD1AAAAhwMAAAAA&#10;" filled="f" stroked="f">
                  <v:textbox style="mso-fit-shape-to-text:t">
                    <w:txbxContent>
                      <w:p w:rsidR="00484424" w:rsidRPr="00A115B4" w:rsidRDefault="00484424" w:rsidP="0048442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3</w:t>
                        </w:r>
                      </w:p>
                    </w:txbxContent>
                  </v:textbox>
                </v:shape>
                <v:oval id="Oval 28" o:spid="_x0000_s1036" style="position:absolute;width:288000;height:288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mOxb8A&#10;AADbAAAADwAAAGRycy9kb3ducmV2LnhtbERP3WrCMBS+H/gO4Qi7m6mFidSmUoqDMVBY9QEOzbEt&#10;NicliVr39OZC2OXH959vJzOIGznfW1awXCQgiBure24VnI5fH2sQPiBrHCyTggd52Baztxwzbe/8&#10;S7c6tCKGsM9QQRfCmEnpm44M+oUdiSN3ts5giNC1Uju8x3AzyDRJVtJgz7Ghw5GqjppLfTUKuP7Z&#10;HeyDP/l6cX/l3g+2SpdKvc+ncgMi0BT+xS/3t1aQxrHxS/wBsng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92Y7FvwAAANsAAAAPAAAAAAAAAAAAAAAAAJgCAABkcnMvZG93bnJl&#10;di54bWxQSwUGAAAAAAQABAD1AAAAhAMAAAAA&#10;" filled="f" strokecolor="#c00000" strokeweight="1.5pt"/>
              </v:group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443200" behindDoc="0" locked="0" layoutInCell="1" allowOverlap="1" wp14:anchorId="296F6E12" wp14:editId="32DE7C16">
                <wp:simplePos x="0" y="0"/>
                <wp:positionH relativeFrom="column">
                  <wp:posOffset>2295525</wp:posOffset>
                </wp:positionH>
                <wp:positionV relativeFrom="paragraph">
                  <wp:posOffset>6985</wp:posOffset>
                </wp:positionV>
                <wp:extent cx="859790" cy="1095375"/>
                <wp:effectExtent l="0" t="0" r="16510" b="28575"/>
                <wp:wrapNone/>
                <wp:docPr id="306" name="Can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790" cy="1095375"/>
                        </a:xfrm>
                        <a:prstGeom prst="can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407D" w:rsidRDefault="006C407D" w:rsidP="006C40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6F6E12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Can 306" o:spid="_x0000_s1037" type="#_x0000_t22" style="position:absolute;left:0;text-align:left;margin-left:180.75pt;margin-top:.55pt;width:67.7pt;height:86.25pt;z-index:25144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" adj="4239" fillcolor="#7f7f7f [1612]" strokecolor="#7f7f7f [1612]" strokeweight="2pt">
                <v:textbox>
                  <w:txbxContent>
                    <w:p w:rsidR="006C407D" w:rsidRDefault="006C407D" w:rsidP="006C407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84424" w:rsidRDefault="002649AD" w:rsidP="00484424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  <w:r w:rsidRPr="00456CAE">
        <w:rPr>
          <w:b/>
          <w:i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456512" behindDoc="0" locked="0" layoutInCell="1" allowOverlap="1" wp14:anchorId="2234F938" wp14:editId="6549A120">
                <wp:simplePos x="0" y="0"/>
                <wp:positionH relativeFrom="column">
                  <wp:posOffset>4479290</wp:posOffset>
                </wp:positionH>
                <wp:positionV relativeFrom="paragraph">
                  <wp:posOffset>146050</wp:posOffset>
                </wp:positionV>
                <wp:extent cx="1800225" cy="1404620"/>
                <wp:effectExtent l="0" t="0" r="0" b="6350"/>
                <wp:wrapNone/>
                <wp:docPr id="3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2FE0" w:rsidRDefault="00482FE0" w:rsidP="002649AD">
                            <w:pPr>
                              <w:jc w:val="center"/>
                            </w:pPr>
                            <w:r>
                              <w:t xml:space="preserve">Pipe diameter = </w:t>
                            </w:r>
                            <w:r w:rsidR="00DC44FF">
                              <w:t>0.15</w:t>
                            </w:r>
                            <w:r>
                              <w:t xml:space="preserve"> m</w:t>
                            </w:r>
                          </w:p>
                          <w:p w:rsidR="00484424" w:rsidRDefault="00484424" w:rsidP="00484424">
                            <w:pPr>
                              <w:jc w:val="center"/>
                            </w:pPr>
                            <w:r>
                              <w:t>Compressed liquid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34F938" id="_x0000_s1038" type="#_x0000_t202" style="position:absolute;left:0;text-align:left;margin-left:352.7pt;margin-top:11.5pt;width:141.75pt;height:110.6pt;z-index:2514565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" filled="f" stroked="f">
                <v:textbox style="mso-fit-shape-to-text:t">
                  <w:txbxContent>
                    <w:p w:rsidR="00482FE0" w:rsidRDefault="00482FE0" w:rsidP="002649AD">
                      <w:pPr>
                        <w:jc w:val="center"/>
                      </w:pPr>
                      <w:r>
                        <w:t xml:space="preserve">Pipe diameter = </w:t>
                      </w:r>
                      <w:r w:rsidR="00DC44FF">
                        <w:t>0.15</w:t>
                      </w:r>
                      <w:r>
                        <w:t xml:space="preserve"> m</w:t>
                      </w:r>
                    </w:p>
                    <w:p w:rsidR="00484424" w:rsidRDefault="00484424" w:rsidP="00484424">
                      <w:pPr>
                        <w:jc w:val="center"/>
                      </w:pPr>
                      <w:r>
                        <w:t>Compressed liquid</w:t>
                      </w:r>
                    </w:p>
                  </w:txbxContent>
                </v:textbox>
              </v:shape>
            </w:pict>
          </mc:Fallback>
        </mc:AlternateContent>
      </w:r>
    </w:p>
    <w:p w:rsidR="00484424" w:rsidRDefault="00484424" w:rsidP="00484424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455488" behindDoc="0" locked="0" layoutInCell="1" allowOverlap="1" wp14:anchorId="41302E58" wp14:editId="706EAE6C">
                <wp:simplePos x="0" y="0"/>
                <wp:positionH relativeFrom="column">
                  <wp:posOffset>4038600</wp:posOffset>
                </wp:positionH>
                <wp:positionV relativeFrom="paragraph">
                  <wp:posOffset>194945</wp:posOffset>
                </wp:positionV>
                <wp:extent cx="581025" cy="0"/>
                <wp:effectExtent l="0" t="76200" r="9525" b="95250"/>
                <wp:wrapNone/>
                <wp:docPr id="362" name="Straight Arrow Connector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AD935" id="Straight Arrow Connector 362" o:spid="_x0000_s1026" type="#_x0000_t32" style="position:absolute;margin-left:318pt;margin-top:15.35pt;width:45.75pt;height:0;z-index:251455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" strokecolor="black [3213]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g">
            <w:drawing>
              <wp:anchor distT="0" distB="0" distL="114300" distR="114300" simplePos="0" relativeHeight="251448320" behindDoc="0" locked="0" layoutInCell="1" allowOverlap="1" wp14:anchorId="612657DF" wp14:editId="170602EC">
                <wp:simplePos x="0" y="0"/>
                <wp:positionH relativeFrom="column">
                  <wp:posOffset>3124200</wp:posOffset>
                </wp:positionH>
                <wp:positionV relativeFrom="paragraph">
                  <wp:posOffset>147320</wp:posOffset>
                </wp:positionV>
                <wp:extent cx="1377525" cy="104775"/>
                <wp:effectExtent l="0" t="0" r="13335" b="28575"/>
                <wp:wrapNone/>
                <wp:docPr id="359" name="Group 3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7525" cy="104775"/>
                          <a:chOff x="0" y="0"/>
                          <a:chExt cx="1377525" cy="104775"/>
                        </a:xfrm>
                      </wpg:grpSpPr>
                      <wps:wsp>
                        <wps:cNvPr id="356" name="Straight Connector 356"/>
                        <wps:cNvCnPr/>
                        <wps:spPr>
                          <a:xfrm>
                            <a:off x="0" y="0"/>
                            <a:ext cx="136800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5" name="Straight Connector 355"/>
                        <wps:cNvCnPr/>
                        <wps:spPr>
                          <a:xfrm flipV="1">
                            <a:off x="9525" y="104775"/>
                            <a:ext cx="136800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EF1C97" id="Group 359" o:spid="_x0000_s1026" style="position:absolute;margin-left:246pt;margin-top:11.6pt;width:108.45pt;height:8.25pt;z-index:251448320" coordsize="13775,10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">
                <v:line id="Straight Connector 356" o:spid="_x0000_s1027" style="position:absolute;visibility:visible;mso-wrap-style:square" from="0,0" to="1368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uP3McAAADcAAAADwAAAGRycy9kb3ducmV2LnhtbESPzYrCQBCE74LvMLTgRdbJ+odkHWUR&#10;BV08qOthvTWZNglmekJm1OjTOwuCx6K6vuqazGpTiCtVLres4LMbgSBOrM45VXD4XX6MQTiPrLGw&#10;TAru5GA2bTYmGGt74x1d9z4VAcIuRgWZ92UspUsyMui6tiQO3slWBn2QVSp1hbcAN4XsRdFIGsw5&#10;NGRY0jyj5Ly/mPDGY7FJDoPO+Pj3U697i/vwsqWjUu1W/f0FwlPt38ev9Eor6A9H8D8mEEBO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hC4/cxwAAANwAAAAPAAAAAAAA&#10;AAAAAAAAAKECAABkcnMvZG93bnJldi54bWxQSwUGAAAAAAQABAD5AAAAlQMAAAAA&#10;" strokecolor="black [3213]" strokeweight="1.25pt"/>
                <v:line id="Straight Connector 355" o:spid="_x0000_s1028" style="position:absolute;flip:y;visibility:visible;mso-wrap-style:square" from="95,1047" to="13775,10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4BHcIAAADcAAAADwAAAGRycy9kb3ducmV2LnhtbESPQYvCMBSE7wv+h/AEL4umKopUo4gg&#10;iIKw1Yu3R/NsS5uX0qRa/70RhD0OM/MNs9p0phIPalxhWcF4FIEgTq0uOFNwveyHCxDOI2usLJOC&#10;FznYrHs/K4y1ffIfPRKfiQBhF6OC3Ps6ltKlORl0I1sTB+9uG4M+yCaTusFngJtKTqJoLg0WHBZy&#10;rGmXU1omrVHQlt7ioTzeTtZtu/00Oet68qvUoN9tlyA8df4//G0ftILpbAafM+EIy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q4BHcIAAADcAAAADwAAAAAAAAAAAAAA&#10;AAChAgAAZHJzL2Rvd25yZXYueG1sUEsFBgAAAAAEAAQA+QAAAJADAAAAAA==&#10;" strokecolor="black [3213]" strokeweight="1.25pt"/>
              </v:group>
            </w:pict>
          </mc:Fallback>
        </mc:AlternateContent>
      </w:r>
    </w:p>
    <w:p w:rsidR="00484424" w:rsidRDefault="00484424" w:rsidP="00484424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</w:p>
    <w:p w:rsidR="00484424" w:rsidRDefault="00484424" w:rsidP="00484424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</w:p>
    <w:p w:rsidR="00484424" w:rsidRDefault="00484424" w:rsidP="00484424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g">
            <w:drawing>
              <wp:anchor distT="0" distB="0" distL="114300" distR="114300" simplePos="0" relativeHeight="251447296" behindDoc="0" locked="0" layoutInCell="1" allowOverlap="1" wp14:anchorId="5CAAC357" wp14:editId="1E14D5DF">
                <wp:simplePos x="0" y="0"/>
                <wp:positionH relativeFrom="column">
                  <wp:posOffset>1123950</wp:posOffset>
                </wp:positionH>
                <wp:positionV relativeFrom="paragraph">
                  <wp:posOffset>76200</wp:posOffset>
                </wp:positionV>
                <wp:extent cx="1647825" cy="432000"/>
                <wp:effectExtent l="0" t="0" r="28575" b="25400"/>
                <wp:wrapNone/>
                <wp:docPr id="349" name="Group 3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1647825" cy="432000"/>
                          <a:chOff x="0" y="0"/>
                          <a:chExt cx="1647825" cy="432000"/>
                        </a:xfrm>
                      </wpg:grpSpPr>
                      <wps:wsp>
                        <wps:cNvPr id="350" name="Straight Connector 350"/>
                        <wps:cNvCnPr/>
                        <wps:spPr>
                          <a:xfrm>
                            <a:off x="9525" y="0"/>
                            <a:ext cx="163830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1" name="Straight Connector 351"/>
                        <wps:cNvCnPr/>
                        <wps:spPr>
                          <a:xfrm flipV="1">
                            <a:off x="0" y="104775"/>
                            <a:ext cx="1571625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2" name="Straight Connector 352"/>
                        <wps:cNvCnPr/>
                        <wps:spPr>
                          <a:xfrm>
                            <a:off x="1647825" y="0"/>
                            <a:ext cx="0" cy="43200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3" name="Straight Connector 353"/>
                        <wps:cNvCnPr/>
                        <wps:spPr>
                          <a:xfrm>
                            <a:off x="1571625" y="104775"/>
                            <a:ext cx="0" cy="32385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6C8F82" id="Group 349" o:spid="_x0000_s1026" style="position:absolute;margin-left:88.5pt;margin-top:6pt;width:129.75pt;height:34pt;flip:y;z-index:251447296" coordsize="16478,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">
                <v:line id="Straight Connector 350" o:spid="_x0000_s1027" style="position:absolute;visibility:visible;mso-wrap-style:square" from="95,0" to="16478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6yM8cAAADcAAAADwAAAGRycy9kb3ducmV2LnhtbESPwWrCQBCG7wXfYRmhl6KbahWJriLF&#10;gi0eWvWgtyE7JsHsbMiuGvv0nUPB4/DP/803s0XrKnWlJpSeDbz2E1DEmbcl5wb2u4/eBFSIyBYr&#10;z2TgTgEW887TDFPrb/xD123MlUA4pGigiLFOtQ5ZQQ5D39fEkp184zDK2OTaNngTuKv0IEnG2mHJ&#10;cqHAmt4Lys7bixON39Um27+9TI6Hr/ZzsLqPLt90NOa52y6noCK18bH8315bA8OR6MszQgA9/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BrrIzxwAAANwAAAAPAAAAAAAA&#10;AAAAAAAAAKECAABkcnMvZG93bnJldi54bWxQSwUGAAAAAAQABAD5AAAAlQMAAAAA&#10;" strokecolor="black [3213]" strokeweight="1.25pt"/>
                <v:line id="Straight Connector 351" o:spid="_x0000_s1028" style="position:absolute;flip:y;visibility:visible;mso-wrap-style:square" from="0,1047" to="15716,10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UHHsIAAADcAAAADwAAAGRycy9kb3ducmV2LnhtbESPQYvCMBSE74L/ITzBi2iqokg1igiC&#10;KCxYvXh7NM+2tHkpTar135uFhT0OM/MNs9l1phIvalxhWcF0EoEgTq0uOFNwvx3HKxDOI2usLJOC&#10;DznYbfu9DcbavvlKr8RnIkDYxagg976OpXRpTgbdxNbEwXvaxqAPssmkbvAd4KaSsyhaSoMFh4Uc&#10;azrklJZJaxS0pbd4Ks+Pi3X77jhPfnQ9Gyk1HHT7NQhPnf8P/7VPWsF8MYXfM+EIyO0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ZUHHsIAAADcAAAADwAAAAAAAAAAAAAA&#10;AAChAgAAZHJzL2Rvd25yZXYueG1sUEsFBgAAAAAEAAQA+QAAAJADAAAAAA==&#10;" strokecolor="black [3213]" strokeweight="1.25pt"/>
                <v:line id="Straight Connector 352" o:spid="_x0000_s1029" style="position:absolute;visibility:visible;mso-wrap-style:square" from="16478,0" to="16478,4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CJ38gAAADcAAAADwAAAGRycy9kb3ducmV2LnhtbESPQWvCQBCF74L/YZlCL2I2plokdRUp&#10;CrZ4aKOH5jZkp0kwOxuyq8b++m5B6PHx5n1v3mLVm0ZcqHO1ZQWTKAZBXFhdc6ngeNiO5yCcR9bY&#10;WCYFN3KwWg4HC0y1vfInXTJfigBhl6KCyvs2ldIVFRl0kW2Jg/dtO4M+yK6UusNrgJtGJnH8LA3W&#10;HBoqbOm1ouKUnU1442ezL47T0Tz/eu/fks1tdv6gXKnHh379AsJT7/+P7+mdVvA0S+BvTCCAXP4C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HjCJ38gAAADcAAAADwAAAAAA&#10;AAAAAAAAAAChAgAAZHJzL2Rvd25yZXYueG1sUEsFBgAAAAAEAAQA+QAAAJYDAAAAAA==&#10;" strokecolor="black [3213]" strokeweight="1.25pt"/>
                <v:line id="Straight Connector 353" o:spid="_x0000_s1030" style="position:absolute;visibility:visible;mso-wrap-style:square" from="15716,1047" to="15716,4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wsRMcAAADcAAAADwAAAGRycy9kb3ducmV2LnhtbESPzYrCQBCE78K+w9ALexGd+ItkHUXE&#10;BRUPu+pBb02mNwlmekJm1OjTO4Lgsaiur7rG09oU4kKVyy0r6LQjEMSJ1TmnCva7n9YIhPPIGgvL&#10;pOBGDqaTj8YYY22v/EeXrU9FgLCLUUHmfRlL6ZKMDLq2LYmD928rgz7IKpW6wmuAm0J2o2goDeYc&#10;GjIsaZ5RctqeTXjjvtgk+35zdDys61V3cRucf+mo1NdnPfsG4an27+NXeqkV9AY9eI4JBJCTB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fCxExwAAANwAAAAPAAAAAAAA&#10;AAAAAAAAAKECAABkcnMvZG93bnJldi54bWxQSwUGAAAAAAQABAD5AAAAlQMAAAAA&#10;" strokecolor="black [3213]" strokeweight="1.25pt"/>
              </v:group>
            </w:pict>
          </mc:Fallback>
        </mc:AlternateContent>
      </w:r>
    </w:p>
    <w:p w:rsidR="00484424" w:rsidRDefault="00484424" w:rsidP="00484424">
      <w:pPr>
        <w:rPr>
          <w:sz w:val="20"/>
        </w:rPr>
      </w:pPr>
      <w:r w:rsidRPr="00456CAE">
        <w:rPr>
          <w:b/>
          <w:i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471872" behindDoc="0" locked="0" layoutInCell="1" allowOverlap="1" wp14:anchorId="6A6AA118" wp14:editId="17B30391">
                <wp:simplePos x="0" y="0"/>
                <wp:positionH relativeFrom="column">
                  <wp:posOffset>-123825</wp:posOffset>
                </wp:positionH>
                <wp:positionV relativeFrom="paragraph">
                  <wp:posOffset>58420</wp:posOffset>
                </wp:positionV>
                <wp:extent cx="1431290" cy="1404620"/>
                <wp:effectExtent l="0" t="0" r="0" b="0"/>
                <wp:wrapNone/>
                <wp:docPr id="3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129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49AD" w:rsidRDefault="00482FE0" w:rsidP="002649AD">
                            <w:pPr>
                              <w:jc w:val="center"/>
                            </w:pPr>
                            <w:r>
                              <w:t>5</w:t>
                            </w:r>
                            <w:r w:rsidR="002649AD">
                              <w:t>0</w:t>
                            </w:r>
                            <w:r w:rsidR="002649AD">
                              <w:sym w:font="Symbol" w:char="F0B0"/>
                            </w:r>
                            <w:r w:rsidR="002649AD">
                              <w:t>C</w:t>
                            </w:r>
                          </w:p>
                          <w:p w:rsidR="002649AD" w:rsidRDefault="00482FE0" w:rsidP="002649AD">
                            <w:pPr>
                              <w:jc w:val="center"/>
                            </w:pPr>
                            <w:r>
                              <w:t>2</w:t>
                            </w:r>
                            <w:r w:rsidR="00DC44FF">
                              <w:t>10.48</w:t>
                            </w:r>
                            <w:r w:rsidR="002649AD">
                              <w:t xml:space="preserve"> kg/s</w:t>
                            </w:r>
                          </w:p>
                          <w:p w:rsidR="00484424" w:rsidRDefault="00484424" w:rsidP="00484424">
                            <w:pPr>
                              <w:jc w:val="center"/>
                            </w:pPr>
                            <w:r>
                              <w:t>Compressed liquid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6AA118" id="_x0000_s1039" type="#_x0000_t202" style="position:absolute;margin-left:-9.75pt;margin-top:4.6pt;width:112.7pt;height:110.6pt;z-index:2514718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" filled="f" stroked="f">
                <v:textbox style="mso-fit-shape-to-text:t">
                  <w:txbxContent>
                    <w:p w:rsidR="002649AD" w:rsidRDefault="00482FE0" w:rsidP="002649AD">
                      <w:pPr>
                        <w:jc w:val="center"/>
                      </w:pPr>
                      <w:r>
                        <w:t>5</w:t>
                      </w:r>
                      <w:r w:rsidR="002649AD">
                        <w:t>0</w:t>
                      </w:r>
                      <w:r w:rsidR="002649AD">
                        <w:sym w:font="Symbol" w:char="F0B0"/>
                      </w:r>
                      <w:r w:rsidR="002649AD">
                        <w:t>C</w:t>
                      </w:r>
                    </w:p>
                    <w:p w:rsidR="002649AD" w:rsidRDefault="00482FE0" w:rsidP="002649AD">
                      <w:pPr>
                        <w:jc w:val="center"/>
                      </w:pPr>
                      <w:r>
                        <w:t>2</w:t>
                      </w:r>
                      <w:r w:rsidR="00DC44FF">
                        <w:t>10.48</w:t>
                      </w:r>
                      <w:r w:rsidR="002649AD">
                        <w:t xml:space="preserve"> kg/s</w:t>
                      </w:r>
                    </w:p>
                    <w:p w:rsidR="00484424" w:rsidRDefault="00484424" w:rsidP="00484424">
                      <w:pPr>
                        <w:jc w:val="center"/>
                      </w:pPr>
                      <w:r>
                        <w:t>Compressed liquid</w:t>
                      </w:r>
                    </w:p>
                  </w:txbxContent>
                </v:textbox>
              </v:shape>
            </w:pict>
          </mc:Fallback>
        </mc:AlternateContent>
      </w:r>
    </w:p>
    <w:p w:rsidR="00484424" w:rsidRDefault="00484424" w:rsidP="00484424">
      <w:pPr>
        <w:ind w:left="426"/>
        <w:jc w:val="both"/>
        <w:rPr>
          <w:b/>
          <w:i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53440" behindDoc="0" locked="0" layoutInCell="1" allowOverlap="1" wp14:anchorId="15F6E05C" wp14:editId="3B09E105">
                <wp:simplePos x="0" y="0"/>
                <wp:positionH relativeFrom="column">
                  <wp:posOffset>1009650</wp:posOffset>
                </wp:positionH>
                <wp:positionV relativeFrom="paragraph">
                  <wp:posOffset>100330</wp:posOffset>
                </wp:positionV>
                <wp:extent cx="581025" cy="0"/>
                <wp:effectExtent l="0" t="76200" r="9525" b="95250"/>
                <wp:wrapNone/>
                <wp:docPr id="361" name="Straight Arrow Connector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F75CB" id="Straight Arrow Connector 361" o:spid="_x0000_s1026" type="#_x0000_t32" style="position:absolute;margin-left:79.5pt;margin-top:7.9pt;width:45.75pt;height:0;z-index:251453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" strokecolor="black [3213]">
                <v:stroke endarrow="block"/>
              </v:shape>
            </w:pict>
          </mc:Fallback>
        </mc:AlternateContent>
      </w:r>
    </w:p>
    <w:p w:rsidR="00484424" w:rsidRDefault="00484424" w:rsidP="00484424">
      <w:pPr>
        <w:ind w:left="426"/>
        <w:jc w:val="both"/>
        <w:rPr>
          <w:b/>
          <w:i/>
          <w:u w:val="single"/>
        </w:rPr>
      </w:pPr>
      <w:r w:rsidRPr="001E396F">
        <w:rPr>
          <w:rFonts w:asciiTheme="minorHAnsi" w:eastAsiaTheme="minorEastAsia" w:hAnsiTheme="minorHAnsi" w:cstheme="minorBidi"/>
          <w:noProof/>
          <w:szCs w:val="22"/>
        </w:rPr>
        <mc:AlternateContent>
          <mc:Choice Requires="wpg">
            <w:drawing>
              <wp:anchor distT="0" distB="0" distL="114300" distR="114300" simplePos="0" relativeHeight="251465728" behindDoc="0" locked="0" layoutInCell="1" allowOverlap="1" wp14:anchorId="5C059DA8" wp14:editId="5E7E2D17">
                <wp:simplePos x="0" y="0"/>
                <wp:positionH relativeFrom="column">
                  <wp:posOffset>1308100</wp:posOffset>
                </wp:positionH>
                <wp:positionV relativeFrom="paragraph">
                  <wp:posOffset>16510</wp:posOffset>
                </wp:positionV>
                <wp:extent cx="372109" cy="288000"/>
                <wp:effectExtent l="0" t="0" r="0" b="17145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2109" cy="288000"/>
                          <a:chOff x="0" y="0"/>
                          <a:chExt cx="372109" cy="288000"/>
                        </a:xfrm>
                      </wpg:grpSpPr>
                      <wps:wsp>
                        <wps:cNvPr id="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3059" cy="276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4424" w:rsidRPr="00A115B4" w:rsidRDefault="00484424" w:rsidP="00484424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5" name="Oval 25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C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059DA8" id="Group 23" o:spid="_x0000_s1040" style="position:absolute;left:0;text-align:left;margin-left:103pt;margin-top:1.3pt;width:29.3pt;height:22.7pt;z-index:251465728" coordsize="372109,28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">
                <v:shape id="_x0000_s1041" type="#_x0000_t202" style="position:absolute;left:19050;width:353059;height:276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SrhsIA&#10;AADbAAAADwAAAGRycy9kb3ducmV2LnhtbESPT2vCQBTE7wW/w/IKvdWN0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1KuGwgAAANsAAAAPAAAAAAAAAAAAAAAAAJgCAABkcnMvZG93&#10;bnJldi54bWxQSwUGAAAAAAQABAD1AAAAhwMAAAAA&#10;" filled="f" stroked="f">
                  <v:textbox style="mso-fit-shape-to-text:t">
                    <w:txbxContent>
                      <w:p w:rsidR="00484424" w:rsidRPr="00A115B4" w:rsidRDefault="00484424" w:rsidP="0048442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2</w:t>
                        </w:r>
                      </w:p>
                    </w:txbxContent>
                  </v:textbox>
                </v:shape>
                <v:oval id="Oval 25" o:spid="_x0000_s1042" style="position:absolute;width:288000;height:288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ghW8IA&#10;AADbAAAADwAAAGRycy9kb3ducmV2LnhtbESP0WrCQBRE3wv+w3KFvtVNApYSXUWCghRaaPQDLtlr&#10;EszeDburSfx6t1Do4zAzZ5j1djSduJPzrWUF6SIBQVxZ3XKt4Hw6vH2A8AFZY2eZFEzkYbuZvawx&#10;13bgH7qXoRYRwj5HBU0IfS6lrxoy6Be2J47exTqDIUpXS+1wiHDTySxJ3qXBluNCgz0VDVXX8mYU&#10;cPm5/7YTL/l2dY/dl+9skaVKvc7H3QpEoDH8h//aR60gW8Lv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2CFbwgAAANsAAAAPAAAAAAAAAAAAAAAAAJgCAABkcnMvZG93&#10;bnJldi54bWxQSwUGAAAAAAQABAD1AAAAhwMAAAAA&#10;" filled="f" strokecolor="#c00000" strokeweight="1.5pt"/>
              </v:group>
            </w:pict>
          </mc:Fallback>
        </mc:AlternateContent>
      </w:r>
    </w:p>
    <w:p w:rsidR="00484424" w:rsidRDefault="00484424" w:rsidP="00484424">
      <w:pPr>
        <w:ind w:left="426"/>
        <w:jc w:val="both"/>
        <w:rPr>
          <w:b/>
          <w:i/>
          <w:u w:val="single"/>
        </w:rPr>
      </w:pPr>
    </w:p>
    <w:p w:rsidR="002569D0" w:rsidRDefault="002569D0" w:rsidP="00484424">
      <w:pPr>
        <w:pStyle w:val="ListParagraph"/>
        <w:spacing w:line="360" w:lineRule="auto"/>
        <w:ind w:left="0"/>
        <w:jc w:val="both"/>
      </w:pPr>
    </w:p>
    <w:p w:rsidR="00484424" w:rsidRDefault="00484424" w:rsidP="00484424">
      <w:pPr>
        <w:pStyle w:val="ListParagraph"/>
        <w:spacing w:line="360" w:lineRule="auto"/>
        <w:ind w:left="0"/>
        <w:jc w:val="both"/>
      </w:pPr>
    </w:p>
    <w:p w:rsidR="002649AD" w:rsidRPr="00CD2AE2" w:rsidRDefault="002649AD" w:rsidP="002649AD">
      <w:pPr>
        <w:ind w:left="426"/>
        <w:jc w:val="both"/>
        <w:rPr>
          <w:b/>
          <w:i/>
          <w:u w:val="single"/>
        </w:rPr>
      </w:pPr>
      <w:r w:rsidRPr="00CD2AE2">
        <w:rPr>
          <w:b/>
          <w:i/>
          <w:u w:val="single"/>
        </w:rPr>
        <w:lastRenderedPageBreak/>
        <w:t>Assumptions:</w:t>
      </w:r>
    </w:p>
    <w:p w:rsidR="002649AD" w:rsidRPr="006A3054" w:rsidRDefault="002649AD" w:rsidP="002649AD">
      <w:pPr>
        <w:pStyle w:val="ListParagraph"/>
        <w:numPr>
          <w:ilvl w:val="0"/>
          <w:numId w:val="33"/>
        </w:numPr>
        <w:spacing w:line="276" w:lineRule="auto"/>
        <w:ind w:left="993" w:hanging="357"/>
      </w:pPr>
      <w:r w:rsidRPr="00E94370">
        <w:t>Kinetic and potential</w:t>
      </w:r>
      <w:r>
        <w:t xml:space="preserve"> energy changes are negligible.</w:t>
      </w:r>
      <w:r w:rsidRPr="00E94370">
        <w:rPr>
          <w:b/>
          <w:bCs/>
        </w:rPr>
        <w:t xml:space="preserve"> </w:t>
      </w:r>
    </w:p>
    <w:p w:rsidR="002649AD" w:rsidRPr="00E94370" w:rsidRDefault="002649AD" w:rsidP="002649AD">
      <w:pPr>
        <w:pStyle w:val="ListParagraph"/>
        <w:numPr>
          <w:ilvl w:val="0"/>
          <w:numId w:val="33"/>
        </w:numPr>
        <w:spacing w:line="276" w:lineRule="auto"/>
        <w:ind w:left="993" w:hanging="357"/>
      </w:pPr>
      <w:r>
        <w:t>The system is adiabatic and thus there is no heat transfer.</w:t>
      </w:r>
    </w:p>
    <w:p w:rsidR="002649AD" w:rsidRPr="00E94370" w:rsidRDefault="002649AD" w:rsidP="002649AD">
      <w:pPr>
        <w:pStyle w:val="ListParagraph"/>
        <w:numPr>
          <w:ilvl w:val="0"/>
          <w:numId w:val="33"/>
        </w:numPr>
        <w:spacing w:line="276" w:lineRule="auto"/>
        <w:ind w:left="993" w:hanging="357"/>
      </w:pPr>
      <w:r>
        <w:t>There are no work interactions.</w:t>
      </w:r>
    </w:p>
    <w:p w:rsidR="002649AD" w:rsidRDefault="002649AD" w:rsidP="002649AD">
      <w:pPr>
        <w:pStyle w:val="SMUNORMALARIAL"/>
        <w:numPr>
          <w:ilvl w:val="0"/>
          <w:numId w:val="33"/>
        </w:numPr>
        <w:spacing w:line="276" w:lineRule="auto"/>
        <w:ind w:left="993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Water exists as a compressed liquid when its temperature is below the saturation temperature of water at 300 </w:t>
      </w:r>
      <w:proofErr w:type="spellStart"/>
      <w:r>
        <w:rPr>
          <w:rFonts w:ascii="Times New Roman" w:hAnsi="Times New Roman"/>
          <w:sz w:val="24"/>
        </w:rPr>
        <w:t>kPa</w:t>
      </w:r>
      <w:proofErr w:type="spellEnd"/>
      <w:r>
        <w:rPr>
          <w:rFonts w:ascii="Times New Roman" w:hAnsi="Times New Roman"/>
          <w:sz w:val="24"/>
        </w:rPr>
        <w:t xml:space="preserve"> (133.52</w:t>
      </w:r>
      <w:r>
        <w:rPr>
          <w:rFonts w:ascii="Times New Roman" w:hAnsi="Times New Roman"/>
          <w:sz w:val="24"/>
        </w:rPr>
        <w:sym w:font="Symbol" w:char="F0B0"/>
      </w:r>
      <w:r>
        <w:rPr>
          <w:rFonts w:ascii="Times New Roman" w:hAnsi="Times New Roman"/>
          <w:sz w:val="24"/>
        </w:rPr>
        <w:t>C). You will then approximate the compressed liquid as a saturated liquid at the given temperatures.</w:t>
      </w:r>
    </w:p>
    <w:p w:rsidR="002649AD" w:rsidRDefault="002649AD" w:rsidP="002649AD">
      <w:pPr>
        <w:pStyle w:val="SMUNORMALARIAL"/>
        <w:numPr>
          <w:ilvl w:val="0"/>
          <w:numId w:val="33"/>
        </w:numPr>
        <w:spacing w:line="276" w:lineRule="auto"/>
        <w:ind w:left="993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You </w:t>
      </w:r>
      <w:r w:rsidRPr="005022CA">
        <w:rPr>
          <w:rFonts w:ascii="Times New Roman" w:hAnsi="Times New Roman"/>
          <w:sz w:val="24"/>
        </w:rPr>
        <w:t xml:space="preserve">will </w:t>
      </w:r>
      <w:r>
        <w:rPr>
          <w:rFonts w:ascii="Times New Roman" w:hAnsi="Times New Roman"/>
          <w:sz w:val="24"/>
        </w:rPr>
        <w:t xml:space="preserve">need </w:t>
      </w:r>
      <w:r w:rsidRPr="005022CA">
        <w:rPr>
          <w:rFonts w:ascii="Times New Roman" w:hAnsi="Times New Roman"/>
          <w:sz w:val="24"/>
        </w:rPr>
        <w:t>to use table A-</w:t>
      </w:r>
      <w:r>
        <w:rPr>
          <w:rFonts w:ascii="Times New Roman" w:hAnsi="Times New Roman"/>
          <w:sz w:val="24"/>
        </w:rPr>
        <w:t>4.</w:t>
      </w:r>
    </w:p>
    <w:p w:rsidR="00120030" w:rsidRDefault="00120030" w:rsidP="00610855">
      <w:pPr>
        <w:pStyle w:val="SMUNORMALARIAL"/>
        <w:rPr>
          <w:b/>
          <w:u w:val="single"/>
        </w:rPr>
      </w:pPr>
    </w:p>
    <w:p w:rsidR="00F464DE" w:rsidRDefault="00F464DE" w:rsidP="00610855">
      <w:pPr>
        <w:pStyle w:val="SMUNORMALARIAL"/>
        <w:rPr>
          <w:b/>
          <w:u w:val="single"/>
        </w:rPr>
      </w:pPr>
    </w:p>
    <w:p w:rsidR="00F464DE" w:rsidRDefault="00F464DE" w:rsidP="00610855">
      <w:pPr>
        <w:pStyle w:val="SMUNORMALARIAL"/>
        <w:rPr>
          <w:b/>
          <w:u w:val="single"/>
        </w:rPr>
      </w:pPr>
    </w:p>
    <w:p w:rsidR="00F464DE" w:rsidRDefault="00F464DE" w:rsidP="00610855">
      <w:pPr>
        <w:pStyle w:val="SMUNORMALARIAL"/>
        <w:rPr>
          <w:b/>
          <w:u w:val="single"/>
        </w:rPr>
      </w:pPr>
    </w:p>
    <w:p w:rsidR="00F464DE" w:rsidRDefault="00F464DE" w:rsidP="00610855">
      <w:pPr>
        <w:pStyle w:val="SMUNORMALARIAL"/>
        <w:rPr>
          <w:b/>
          <w:u w:val="single"/>
        </w:rPr>
      </w:pPr>
    </w:p>
    <w:p w:rsidR="00120030" w:rsidRDefault="00120030" w:rsidP="00610855">
      <w:pPr>
        <w:pStyle w:val="SMUNORMALARIAL"/>
        <w:rPr>
          <w:b/>
          <w:u w:val="single"/>
        </w:rPr>
      </w:pPr>
    </w:p>
    <w:p w:rsidR="00610855" w:rsidRDefault="00610855" w:rsidP="00610855">
      <w:pPr>
        <w:pStyle w:val="SMUNORMALARIAL"/>
        <w:rPr>
          <w:b/>
        </w:rPr>
      </w:pPr>
      <w:r w:rsidRPr="00CF190A">
        <w:rPr>
          <w:b/>
          <w:u w:val="single"/>
        </w:rPr>
        <w:t xml:space="preserve">QUESTION </w:t>
      </w:r>
      <w:r w:rsidR="00F464DE">
        <w:rPr>
          <w:b/>
          <w:u w:val="single"/>
        </w:rPr>
        <w:t>THREE</w:t>
      </w:r>
      <w:r w:rsidRPr="00CF190A">
        <w:rPr>
          <w:b/>
          <w:u w:val="single"/>
        </w:rPr>
        <w:t xml:space="preserve"> (</w:t>
      </w:r>
      <w:r w:rsidR="00F464DE">
        <w:rPr>
          <w:b/>
          <w:u w:val="single"/>
        </w:rPr>
        <w:t>2</w:t>
      </w:r>
      <w:r w:rsidR="009D6B1E">
        <w:rPr>
          <w:b/>
          <w:u w:val="single"/>
        </w:rPr>
        <w:t>0</w:t>
      </w:r>
      <w:r w:rsidRPr="00CF190A">
        <w:rPr>
          <w:b/>
          <w:u w:val="single"/>
        </w:rPr>
        <w:t xml:space="preserve"> marks</w:t>
      </w:r>
      <w:r w:rsidRPr="009D6B1E">
        <w:rPr>
          <w:b/>
          <w:u w:val="single"/>
        </w:rPr>
        <w:t>)</w:t>
      </w:r>
      <w:r>
        <w:rPr>
          <w:b/>
        </w:rPr>
        <w:t>:</w:t>
      </w:r>
      <w:r w:rsidRPr="00CF190A">
        <w:rPr>
          <w:b/>
        </w:rPr>
        <w:t xml:space="preserve"> </w:t>
      </w:r>
      <w:r w:rsidR="00010B60">
        <w:rPr>
          <w:b/>
        </w:rPr>
        <w:t>Unsteady</w:t>
      </w:r>
      <w:r>
        <w:rPr>
          <w:b/>
        </w:rPr>
        <w:t xml:space="preserve">-flow </w:t>
      </w:r>
      <w:r w:rsidR="00010B60">
        <w:rPr>
          <w:b/>
        </w:rPr>
        <w:t>process</w:t>
      </w:r>
    </w:p>
    <w:p w:rsidR="00ED730C" w:rsidRDefault="00ED730C" w:rsidP="00474211">
      <w:pPr>
        <w:spacing w:line="120" w:lineRule="auto"/>
        <w:jc w:val="both"/>
      </w:pPr>
    </w:p>
    <w:p w:rsidR="008C7B97" w:rsidRDefault="008C7B97" w:rsidP="008C7B97">
      <w:pPr>
        <w:spacing w:line="276" w:lineRule="auto"/>
        <w:jc w:val="both"/>
        <w:rPr>
          <w:szCs w:val="20"/>
        </w:rPr>
      </w:pPr>
      <w:r>
        <w:rPr>
          <w:szCs w:val="20"/>
        </w:rPr>
        <w:t xml:space="preserve">A piston-cylinder device initially contains 2 kg of refrigerant-134a at 800 </w:t>
      </w:r>
      <w:proofErr w:type="spellStart"/>
      <w:r>
        <w:rPr>
          <w:szCs w:val="20"/>
        </w:rPr>
        <w:t>kPa</w:t>
      </w:r>
      <w:proofErr w:type="spellEnd"/>
      <w:r>
        <w:rPr>
          <w:szCs w:val="20"/>
        </w:rPr>
        <w:t xml:space="preserve"> and 80</w:t>
      </w:r>
      <w:r>
        <w:rPr>
          <w:szCs w:val="20"/>
        </w:rPr>
        <w:sym w:font="Symbol" w:char="F0B0"/>
      </w:r>
      <w:r>
        <w:rPr>
          <w:szCs w:val="20"/>
        </w:rPr>
        <w:t xml:space="preserve">C. A linear spring at this point applies full force to the piston. A valve connected to the cylinder is now opened, and refrigerant is allowed to escape. The spring unwinds as the piston moves down, and the pressure and temperature drop to </w:t>
      </w:r>
      <w:r w:rsidR="00F0707B">
        <w:rPr>
          <w:szCs w:val="20"/>
        </w:rPr>
        <w:t>500</w:t>
      </w:r>
      <w:r>
        <w:rPr>
          <w:szCs w:val="20"/>
        </w:rPr>
        <w:t xml:space="preserve"> </w:t>
      </w:r>
      <w:proofErr w:type="spellStart"/>
      <w:r w:rsidR="00F0707B">
        <w:rPr>
          <w:szCs w:val="20"/>
        </w:rPr>
        <w:t>k</w:t>
      </w:r>
      <w:r>
        <w:rPr>
          <w:szCs w:val="20"/>
        </w:rPr>
        <w:t>PA</w:t>
      </w:r>
      <w:proofErr w:type="spellEnd"/>
      <w:r>
        <w:rPr>
          <w:szCs w:val="20"/>
        </w:rPr>
        <w:t xml:space="preserve"> and 20</w:t>
      </w:r>
      <w:r>
        <w:rPr>
          <w:szCs w:val="20"/>
        </w:rPr>
        <w:sym w:font="Symbol" w:char="F0B0"/>
      </w:r>
      <w:r>
        <w:rPr>
          <w:szCs w:val="20"/>
        </w:rPr>
        <w:t>C while half of the refrigerant is withdrawn from the tank at the end of the process. Determined (i) the work done and (ii) the heat transfer.</w:t>
      </w:r>
    </w:p>
    <w:p w:rsidR="008C7B97" w:rsidRPr="00363EDF" w:rsidRDefault="008C7B97" w:rsidP="00F464DE">
      <w:pPr>
        <w:spacing w:line="276" w:lineRule="auto"/>
        <w:jc w:val="both"/>
        <w:rPr>
          <w:szCs w:val="20"/>
        </w:rPr>
      </w:pPr>
    </w:p>
    <w:p w:rsidR="00F464DE" w:rsidRPr="00F464DE" w:rsidRDefault="00F464DE" w:rsidP="00F464DE">
      <w:pPr>
        <w:spacing w:line="276" w:lineRule="auto"/>
        <w:jc w:val="both"/>
        <w:rPr>
          <w:szCs w:val="20"/>
        </w:rPr>
      </w:pPr>
    </w:p>
    <w:p w:rsidR="00F464DE" w:rsidRPr="00F464DE" w:rsidRDefault="000F6F70" w:rsidP="00F464DE">
      <w:pPr>
        <w:spacing w:line="276" w:lineRule="auto"/>
        <w:jc w:val="center"/>
        <w:rPr>
          <w:szCs w:val="20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490304" behindDoc="0" locked="0" layoutInCell="1" allowOverlap="1" wp14:anchorId="23CDC09F" wp14:editId="27636C54">
                <wp:simplePos x="0" y="0"/>
                <wp:positionH relativeFrom="column">
                  <wp:posOffset>1812925</wp:posOffset>
                </wp:positionH>
                <wp:positionV relativeFrom="paragraph">
                  <wp:posOffset>95250</wp:posOffset>
                </wp:positionV>
                <wp:extent cx="184785" cy="514985"/>
                <wp:effectExtent l="0" t="0" r="24765" b="18415"/>
                <wp:wrapNone/>
                <wp:docPr id="326" name="Rectangle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514985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407D" w:rsidRDefault="006C407D" w:rsidP="006C40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CDC09F" id="Rectangle 326" o:spid="_x0000_s1043" style="position:absolute;left:0;text-align:left;margin-left:142.75pt;margin-top:7.5pt;width:14.55pt;height:40.55pt;z-index:25149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" fillcolor="windowText" strokecolor="black [3213]" strokeweight="2pt">
                <v:textbox>
                  <w:txbxContent>
                    <w:p w:rsidR="006C407D" w:rsidRDefault="006C407D" w:rsidP="006C407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0"/>
        </w:rPr>
        <mc:AlternateContent>
          <mc:Choice Requires="wpg">
            <w:drawing>
              <wp:anchor distT="0" distB="0" distL="114300" distR="114300" simplePos="0" relativeHeight="251495424" behindDoc="0" locked="0" layoutInCell="1" allowOverlap="1" wp14:anchorId="420BA228" wp14:editId="5358B6A4">
                <wp:simplePos x="0" y="0"/>
                <wp:positionH relativeFrom="column">
                  <wp:posOffset>1822450</wp:posOffset>
                </wp:positionH>
                <wp:positionV relativeFrom="paragraph">
                  <wp:posOffset>95250</wp:posOffset>
                </wp:positionV>
                <wp:extent cx="175498" cy="500380"/>
                <wp:effectExtent l="0" t="0" r="15240" b="33020"/>
                <wp:wrapNone/>
                <wp:docPr id="329" name="Group 3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98" cy="500380"/>
                          <a:chOff x="0" y="0"/>
                          <a:chExt cx="175498" cy="500380"/>
                        </a:xfrm>
                      </wpg:grpSpPr>
                      <wpg:grpSp>
                        <wpg:cNvPr id="327" name="Group 327"/>
                        <wpg:cNvGrpSpPr/>
                        <wpg:grpSpPr>
                          <a:xfrm>
                            <a:off x="0" y="0"/>
                            <a:ext cx="165973" cy="443230"/>
                            <a:chOff x="0" y="0"/>
                            <a:chExt cx="165973" cy="443230"/>
                          </a:xfrm>
                        </wpg:grpSpPr>
                        <wps:wsp>
                          <wps:cNvPr id="303" name="AutoShape 1686"/>
                          <wps:cNvCnPr>
                            <a:cxnSpLocks noChangeShapeType="1"/>
                          </wps:cNvCnPr>
                          <wps:spPr bwMode="auto">
                            <a:xfrm rot="10800000" flipV="1">
                              <a:off x="85725" y="0"/>
                              <a:ext cx="0" cy="9664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8" name="AutoShape 1689"/>
                          <wps:cNvCnPr>
                            <a:cxnSpLocks noChangeShapeType="1"/>
                          </wps:cNvCnPr>
                          <wps:spPr bwMode="auto">
                            <a:xfrm rot="10800000" flipH="1">
                              <a:off x="9525" y="180975"/>
                              <a:ext cx="146923" cy="2416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1" name="AutoShape 1692"/>
                          <wps:cNvCnPr>
                            <a:cxnSpLocks noChangeShapeType="1"/>
                          </wps:cNvCnPr>
                          <wps:spPr bwMode="auto">
                            <a:xfrm rot="10800000" flipH="1" flipV="1">
                              <a:off x="9525" y="266700"/>
                              <a:ext cx="146923" cy="2416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2" name="AutoShape 1693"/>
                          <wps:cNvCnPr>
                            <a:cxnSpLocks noChangeShapeType="1"/>
                          </wps:cNvCnPr>
                          <wps:spPr bwMode="auto">
                            <a:xfrm rot="10800000" flipH="1">
                              <a:off x="19050" y="295275"/>
                              <a:ext cx="146923" cy="2416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2" name="AutoShape 1696"/>
                          <wps:cNvCnPr>
                            <a:cxnSpLocks noChangeShapeType="1"/>
                          </wps:cNvCnPr>
                          <wps:spPr bwMode="auto">
                            <a:xfrm rot="10800000" flipH="1" flipV="1">
                              <a:off x="19050" y="390525"/>
                              <a:ext cx="146685" cy="2413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3" name="AutoShape 1697"/>
                          <wps:cNvCnPr>
                            <a:cxnSpLocks noChangeShapeType="1"/>
                          </wps:cNvCnPr>
                          <wps:spPr bwMode="auto">
                            <a:xfrm rot="10800000" flipH="1">
                              <a:off x="19050" y="419100"/>
                              <a:ext cx="146685" cy="2413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4" name="AutoShape 1687"/>
                          <wps:cNvCnPr>
                            <a:cxnSpLocks noChangeShapeType="1"/>
                          </wps:cNvCnPr>
                          <wps:spPr bwMode="auto">
                            <a:xfrm rot="10800000" flipV="1">
                              <a:off x="0" y="95250"/>
                              <a:ext cx="88154" cy="56374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9" name="AutoShape 1690"/>
                          <wps:cNvCnPr>
                            <a:cxnSpLocks noChangeShapeType="1"/>
                          </wps:cNvCnPr>
                          <wps:spPr bwMode="auto">
                            <a:xfrm rot="10800000" flipH="1" flipV="1">
                              <a:off x="0" y="209550"/>
                              <a:ext cx="146923" cy="2416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5" name="AutoShape 1696"/>
                          <wps:cNvCnPr>
                            <a:cxnSpLocks noChangeShapeType="1"/>
                          </wps:cNvCnPr>
                          <wps:spPr bwMode="auto">
                            <a:xfrm rot="10800000" flipH="1" flipV="1">
                              <a:off x="19050" y="323850"/>
                              <a:ext cx="146923" cy="2416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328" name="Group 328"/>
                        <wpg:cNvGrpSpPr/>
                        <wpg:grpSpPr>
                          <a:xfrm>
                            <a:off x="0" y="152400"/>
                            <a:ext cx="175498" cy="347980"/>
                            <a:chOff x="0" y="0"/>
                            <a:chExt cx="175498" cy="347980"/>
                          </a:xfrm>
                        </wpg:grpSpPr>
                        <wps:wsp>
                          <wps:cNvPr id="305" name="AutoShape 1688"/>
                          <wps:cNvCnPr>
                            <a:cxnSpLocks noChangeShapeType="1"/>
                          </wps:cNvCnPr>
                          <wps:spPr bwMode="auto">
                            <a:xfrm rot="10800000" flipH="1" flipV="1">
                              <a:off x="0" y="0"/>
                              <a:ext cx="146923" cy="2416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0" name="AutoShape 1691"/>
                          <wps:cNvCnPr>
                            <a:cxnSpLocks noChangeShapeType="1"/>
                          </wps:cNvCnPr>
                          <wps:spPr bwMode="auto">
                            <a:xfrm rot="10800000" flipH="1">
                              <a:off x="9525" y="85725"/>
                              <a:ext cx="146923" cy="2416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6" name="AutoShape 1697"/>
                          <wps:cNvCnPr>
                            <a:cxnSpLocks noChangeShapeType="1"/>
                          </wps:cNvCnPr>
                          <wps:spPr bwMode="auto">
                            <a:xfrm rot="10800000" flipH="1">
                              <a:off x="28575" y="200025"/>
                              <a:ext cx="146923" cy="2416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1" name="AutoShape 1697"/>
                          <wps:cNvCnPr>
                            <a:cxnSpLocks noChangeShapeType="1"/>
                          </wps:cNvCnPr>
                          <wps:spPr bwMode="auto">
                            <a:xfrm rot="10800000" flipH="1">
                              <a:off x="19050" y="323850"/>
                              <a:ext cx="146685" cy="2413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0" name="AutoShape 1696"/>
                          <wps:cNvCnPr>
                            <a:cxnSpLocks noChangeShapeType="1"/>
                          </wps:cNvCnPr>
                          <wps:spPr bwMode="auto">
                            <a:xfrm rot="10800000" flipH="1" flipV="1">
                              <a:off x="19050" y="295275"/>
                              <a:ext cx="146685" cy="2413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D635694" id="Group 329" o:spid="_x0000_s1026" style="position:absolute;margin-left:143.5pt;margin-top:7.5pt;width:13.8pt;height:39.4pt;z-index:251495424" coordsize="175498,500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">
                <v:group id="Group 327" o:spid="_x0000_s1027" style="position:absolute;width:165973;height:443230" coordsize="165973,443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lwwq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TV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XDCpxgAAANwA&#10;AAAPAAAAAAAAAAAAAAAAAKoCAABkcnMvZG93bnJldi54bWxQSwUGAAAAAAQABAD6AAAAnQMAAAAA&#10;">
                  <v:shape id="AutoShape 1686" o:spid="_x0000_s1028" type="#_x0000_t32" style="position:absolute;left:85725;width:0;height:96641;rotation:18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4d8ccYAAADcAAAADwAAAGRycy9kb3ducmV2LnhtbESPQWvCQBSE74X+h+UVequbKkqIrlJq&#10;BQ9CNRbU2yP7mqTdfRuyq4n/visIPQ4z8w0zW/TWiAu1vnas4HWQgCAunK65VPC1X72kIHxA1mgc&#10;k4IreVjMHx9mmGnX8Y4ueShFhLDPUEEVQpNJ6YuKLPqBa4ij9+1aiyHKtpS6xS7CrZHDJJlIizXH&#10;hQobeq+o+M3PVgGmx7FZ0/YnP6zkh3Gfy25z2iv1/NS/TUEE6sN/+N5eawWjZAS3M/EIyP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OHfHHGAAAA3AAAAA8AAAAAAAAA&#10;AAAAAAAAoQIAAGRycy9kb3ducmV2LnhtbFBLBQYAAAAABAAEAPkAAACUAwAAAAA=&#10;" strokecolor="white [3212]"/>
                  <v:shape id="AutoShape 1689" o:spid="_x0000_s1029" type="#_x0000_t32" style="position:absolute;left:9525;top:180975;width:146923;height:24160;rotation:18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SPuAMMAAADcAAAADwAAAGRycy9kb3ducmV2LnhtbERPz2vCMBS+D/wfwhN2m6kbDqnGIm4F&#10;D8K0Cpu3R/PWdiYvpcls99+bw8Djx/d7mQ3WiCt1vnGsYDpJQBCXTjdcKTgd86c5CB+QNRrHpOCP&#10;PGSr0cMSU+16PtC1CJWIIexTVFCH0KZS+rImi37iWuLIfbvOYoiwq6TusI/h1sjnJHmVFhuODTW2&#10;tKmpvBS/VgHOv2ZmS/uf4jOX78Z9vPW781Gpx/GwXoAINIS7+N+91Qpekrg2nolHQK5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0j7gDDAAAA3AAAAA8AAAAAAAAAAAAA&#10;AAAAoQIAAGRycy9kb3ducmV2LnhtbFBLBQYAAAAABAAEAPkAAACRAwAAAAA=&#10;" strokecolor="white [3212]"/>
                  <v:shape id="AutoShape 1692" o:spid="_x0000_s1030" type="#_x0000_t32" style="position:absolute;left:9525;top:266700;width:146923;height:24160;rotation:18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j5rcUAAADcAAAADwAAAGRycy9kb3ducmV2LnhtbESPQWsCMRSE74X+h/AEbzWbVkq7GsUW&#10;hSpeqlU8PjbP7NbNy7JJdf33plDocZiZb5jxtHO1OFMbKs8a1CADQVx4U7HV8LVdPLyACBHZYO2Z&#10;NFwpwHRyfzfG3PgLf9J5E61IEA45aihjbHIpQ1GSwzDwDXHyjr51GJNsrTQtXhLc1fIxy56lw4rT&#10;QokNvZdUnDY/TsP3cG7etof1cLUL6nW+VDbuvdW63+tmIxCRuvgf/mt/GA1PSsHvmXQE5OQ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jj5rcUAAADcAAAADwAAAAAAAAAA&#10;AAAAAAChAgAAZHJzL2Rvd25yZXYueG1sUEsFBgAAAAAEAAQA+QAAAJMDAAAAAA==&#10;" strokecolor="white [3212]"/>
                  <v:shape id="AutoShape 1693" o:spid="_x0000_s1031" type="#_x0000_t32" style="position:absolute;left:19050;top:295275;width:146923;height:24160;rotation:18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JPN8YAAADcAAAADwAAAGRycy9kb3ducmV2LnhtbESPQWvCQBSE70L/w/IK3nSjYgmpq5Sq&#10;4EGwxkLb2yP7mqTdfRuyq4n/3i0UPA4z8w2zWPXWiAu1vnasYDJOQBAXTtdcKng/bUcpCB+QNRrH&#10;pOBKHlbLh8ECM+06PtIlD6WIEPYZKqhCaDIpfVGRRT92DXH0vl1rMUTZllK32EW4NXKaJE/SYs1x&#10;ocKGXisqfvOzVYDp59zs6O0n/9jKjXGHdbf/Oik1fOxfnkEE6sM9/N/eaQWzyRT+zsQjIJ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kSTzfGAAAA3AAAAA8AAAAAAAAA&#10;AAAAAAAAoQIAAGRycy9kb3ducmV2LnhtbFBLBQYAAAAABAAEAPkAAACUAwAAAAA=&#10;" strokecolor="white [3212]"/>
                  <v:shape id="AutoShape 1696" o:spid="_x0000_s1032" type="#_x0000_t32" style="position:absolute;left:19050;top:390525;width:146685;height:24130;rotation:18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atZ8YAAADcAAAADwAAAGRycy9kb3ducmV2LnhtbESPT2vCQBTE74V+h+UVvNVNokibuoqK&#10;Qi1e/IvHR/Z1kzb7NmS3Gr99Vyj0OMzMb5jxtLO1uFDrK8cK0n4CgrhwumKj4LBfPb+A8AFZY+2Y&#10;FNzIw3Ty+DDGXLsrb+myC0ZECPscFZQhNLmUvijJou+7hjh6n661GKJsjdQtXiPc1jJLkpG0WHFc&#10;KLGhRUnF9+7HKvgaLvV8f94MP44+fV2uUxNOzijVe+pmbyACdeE//Nd+1woGWQb3M/EIyMk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yGrWfGAAAA3AAAAA8AAAAAAAAA&#10;AAAAAAAAoQIAAGRycy9kb3ducmV2LnhtbFBLBQYAAAAABAAEAPkAAACUAwAAAAA=&#10;" strokecolor="white [3212]"/>
                  <v:shape id="AutoShape 1697" o:spid="_x0000_s1033" type="#_x0000_t32" style="position:absolute;left:19050;top:419100;width:146685;height:24130;rotation:18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IgEcUAAADcAAAADwAAAGRycy9kb3ducmV2LnhtbESPQWvCQBSE74X+h+UJvdWNSkWiq0hb&#10;wUNBGwX19sg+k9jdtyG7Nem/dwWhx2FmvmFmi84acaXGV44VDPoJCOLc6YoLBfvd6nUCwgdkjcYx&#10;KfgjD4v589MMU+1a/qZrFgoRIexTVFCGUKdS+rwki77vauLonV1jMUTZFFI32Ea4NXKYJGNpseK4&#10;UGJN7yXlP9mvVYCT45tZ0/aSHVby07jNR/t12in10uuWUxCBuvAffrTXWsFoOIL7mXgE5Pw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DIgEcUAAADcAAAADwAAAAAAAAAA&#10;AAAAAAChAgAAZHJzL2Rvd25yZXYueG1sUEsFBgAAAAAEAAQA+QAAAJMDAAAAAA==&#10;" strokecolor="white [3212]"/>
                  <v:shape id="AutoShape 1687" o:spid="_x0000_s1034" type="#_x0000_t32" style="position:absolute;top:95250;width:88154;height:56374;rotation:18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7kBccAAADcAAAADwAAAGRycy9kb3ducmV2LnhtbESPW2vCQBSE3wv9D8sp+FY39VIkdRXx&#10;Aj4I1Vho+3bIniZpd8+G7Griv3cLgo/DzHzDTOedNeJMja8cK3jpJyCIc6crLhR8HDfPExA+IGs0&#10;jknBhTzMZ48PU0y1a/lA5ywUIkLYp6igDKFOpfR5SRZ939XE0ftxjcUQZVNI3WAb4dbIQZK8SosV&#10;x4USa1qWlP9lJ6sAJ19js6X9b/a5kWvj3lft7vuoVO+pW7yBCNSFe/jW3moFw2QE/2fiEZCzK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8buQFxwAAANwAAAAPAAAAAAAA&#10;AAAAAAAAAKECAABkcnMvZG93bnJldi54bWxQSwUGAAAAAAQABAD5AAAAlQMAAAAA&#10;" strokecolor="white [3212]"/>
                  <v:shape id="AutoShape 1690" o:spid="_x0000_s1035" type="#_x0000_t32" style="position:absolute;top:209550;width:146923;height:24160;rotation:18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djdsUAAADcAAAADwAAAGRycy9kb3ducmV2LnhtbESPT2sCMRTE74V+h/AK3mp2VYpujaJi&#10;QYsX/+LxsXnNbrt5WTaprt/eFAoeh5n5DTOetrYSF2p86VhB2k1AEOdOl2wUHPYfr0MQPiBrrByT&#10;ght5mE6en8aYaXflLV12wYgIYZ+hgiKEOpPS5wVZ9F1XE0fvyzUWQ5SNkbrBa4TbSvaS5E1aLDku&#10;FFjToqD8Z/drFXwPlnq+P28Gn0efjpbr1ISTM0p1XtrZO4hAbXiE/9srraCfjODvTDwCcn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ZdjdsUAAADcAAAADwAAAAAAAAAA&#10;AAAAAAChAgAAZHJzL2Rvd25yZXYueG1sUEsFBgAAAAAEAAQA+QAAAJMDAAAAAA==&#10;" strokecolor="white [3212]"/>
                  <v:shape id="AutoShape 1696" o:spid="_x0000_s1036" type="#_x0000_t32" style="position:absolute;left:19050;top:323850;width:146923;height:24160;rotation:18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P/rsYAAADcAAAADwAAAGRycy9kb3ducmV2LnhtbESPW2sCMRSE3wv9D+EUfKvZ9VJ0axQV&#10;C7X0xSt9PGxOs1s3J8sm6vbfN4LQx2FmvmEms9ZW4kKNLx0rSLsJCOLc6ZKNgv3u7XkEwgdkjZVj&#10;UvBLHmbTx4cJZtpdeUOXbTAiQthnqKAIoc6k9HlBFn3X1cTR+3aNxRBlY6Ru8BrhtpK9JHmRFkuO&#10;CwXWtCwoP23PVsHPYKUXu6/PwcfBp+PVOjXh6IxSnad2/goiUBv+w/f2u1bQT4dwOxOPgJ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0D/67GAAAA3AAAAA8AAAAAAAAA&#10;AAAAAAAAoQIAAGRycy9kb3ducmV2LnhtbFBLBQYAAAAABAAEAPkAAACUAwAAAAA=&#10;" strokecolor="white [3212]"/>
                </v:group>
                <v:group id="Group 328" o:spid="_x0000_s1037" style="position:absolute;top:152400;width:175498;height:347980" coordsize="175498,3479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Ok2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w6TbwwAAANwAAAAP&#10;AAAAAAAAAAAAAAAAAKoCAABkcnMvZG93bnJldi54bWxQSwUGAAAAAAQABAD6AAAAmgMAAAAA&#10;">
                  <v:shape id="AutoShape 1688" o:spid="_x0000_s1038" type="#_x0000_t32" style="position:absolute;width:146923;height:24160;rotation:18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ppc8YAAADcAAAADwAAAGRycy9kb3ducmV2LnhtbESPW2sCMRSE3wv9D+EUfKvZ9VJ0axQV&#10;C7X0xSt9PGxOs1s3J8sm6vbfN4LQx2FmvmEms9ZW4kKNLx0rSLsJCOLc6ZKNgv3u7XkEwgdkjZVj&#10;UvBLHmbTx4cJZtpdeUOXbTAiQthnqKAIoc6k9HlBFn3X1cTR+3aNxRBlY6Ru8BrhtpK9JHmRFkuO&#10;CwXWtCwoP23PVsHPYKUXu6/PwcfBp+PVOjXh6IxSnad2/goiUBv+w/f2u1bQT4ZwOxOPgJ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jaaXPGAAAA3AAAAA8AAAAAAAAA&#10;AAAAAAAAoQIAAGRycy9kb3ducmV2LnhtbFBLBQYAAAAABAAEAPkAAACUAwAAAAA=&#10;" strokecolor="white [3212]"/>
                  <v:shape id="AutoShape 1691" o:spid="_x0000_s1039" type="#_x0000_t32" style="position:absolute;left:9525;top:85725;width:146923;height:24160;rotation:18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x028MAAADcAAAADwAAAGRycy9kb3ducmV2LnhtbERPy2rCQBTdF/yH4Qru6kTFItFRig9w&#10;IdRGQbu7ZG6T1Jk7ITOa9O+dRaHLw3kvVp014kGNrxwrGA0TEMS50xUXCs6n3esMhA/IGo1jUvBL&#10;HlbL3ssCU+1a/qRHFgoRQ9inqKAMoU6l9HlJFv3Q1cSR+3aNxRBhU0jdYBvDrZHjJHmTFiuODSXW&#10;tC4pv2V3qwBn16nZ0/Enu+zk1riPTXv4Oik16HfvcxCBuvAv/nPvtYLJKM6PZ+IRkM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aMdNvDAAAA3AAAAA8AAAAAAAAAAAAA&#10;AAAAoQIAAGRycy9kb3ducmV2LnhtbFBLBQYAAAAABAAEAPkAAACRAwAAAAA=&#10;" strokecolor="white [3212]"/>
                  <v:shape id="AutoShape 1697" o:spid="_x0000_s1040" type="#_x0000_t32" style="position:absolute;left:28575;top:200025;width:146923;height:24160;rotation:18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lJNMYAAADcAAAADwAAAGRycy9kb3ducmV2LnhtbESPQWvCQBSE74L/YXlCb7qxpRJSVym2&#10;godCNQrW2yP7TFJ334bs1qT/vlsQPA4z8w0zX/bWiCu1vnasYDpJQBAXTtdcKjjs1+MUhA/IGo1j&#10;UvBLHpaL4WCOmXYd7+iah1JECPsMFVQhNJmUvqjIop+4hjh6Z9daDFG2pdQtdhFujXxMkpm0WHNc&#10;qLChVUXFJf+xCjD9ejYb2n7nx7V8N+7zrfs47ZV6GPWvLyAC9eEevrU3WsHTdAb/Z+IRkI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YpSTTGAAAA3AAAAA8AAAAAAAAA&#10;AAAAAAAAoQIAAGRycy9kb3ducmV2LnhtbFBLBQYAAAAABAAEAPkAAACUAwAAAAA=&#10;" strokecolor="white [3212]"/>
                  <v:shape id="AutoShape 1697" o:spid="_x0000_s1041" type="#_x0000_t32" style="position:absolute;left:19050;top:323850;width:146685;height:24130;rotation:18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wb/cYAAADcAAAADwAAAGRycy9kb3ducmV2LnhtbESPQWvCQBSE70L/w/IK3nSjYgmpq5Sq&#10;4EGwxkLb2yP7mqTdfRuyq4n/3i0UPA4z8w2zWPXWiAu1vnasYDJOQBAXTtdcKng/bUcpCB+QNRrH&#10;pOBKHlbLh8ECM+06PtIlD6WIEPYZKqhCaDIpfVGRRT92DXH0vl1rMUTZllK32EW4NXKaJE/SYs1x&#10;ocKGXisqfvOzVYDp59zs6O0n/9jKjXGHdbf/Oik1fOxfnkEE6sM9/N/eaQWz6QT+zsQjIJ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esG/3GAAAA3AAAAA8AAAAAAAAA&#10;AAAAAAAAoQIAAGRycy9kb3ducmV2LnhtbFBLBQYAAAAABAAEAPkAAACUAwAAAAA=&#10;" strokecolor="white [3212]"/>
                  <v:shape id="AutoShape 1696" o:spid="_x0000_s1042" type="#_x0000_t32" style="position:absolute;left:19050;top:295275;width:146685;height:24130;rotation:18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iWi8IAAADcAAAADwAAAGRycy9kb3ducmV2LnhtbERPz2vCMBS+D/wfwht4m2lVxFWjqChs&#10;4kWd4vHRvKXV5qU0Ubv/fjkMdvz4fk/nra3EgxpfOlaQ9hIQxLnTJRsFX8fN2xiED8gaK8ek4Ic8&#10;zGedlylm2j15T49DMCKGsM9QQRFCnUnp84Is+p6riSP37RqLIcLGSN3gM4bbSvaTZCQtlhwbCqxp&#10;VVB+O9ytgutwrZfHy264Pfn0ff2ZmnB2Rqnua7uYgAjUhn/xn/tDKxj04/x4Jh4BOfs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xiWi8IAAADcAAAADwAAAAAAAAAAAAAA&#10;AAChAgAAZHJzL2Rvd25yZXYueG1sUEsFBgAAAAAEAAQA+QAAAJADAAAAAA==&#10;" strokecolor="white [3212]"/>
                </v:group>
              </v:group>
            </w:pict>
          </mc:Fallback>
        </mc:AlternateContent>
      </w:r>
    </w:p>
    <w:p w:rsidR="00F464DE" w:rsidRPr="00F464DE" w:rsidRDefault="00FC3032" w:rsidP="00F464DE">
      <w:pPr>
        <w:spacing w:line="276" w:lineRule="auto"/>
        <w:jc w:val="center"/>
        <w:rPr>
          <w:szCs w:val="20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380736" behindDoc="0" locked="0" layoutInCell="1" allowOverlap="1" wp14:anchorId="4FC76584" wp14:editId="2F8E5989">
                <wp:simplePos x="0" y="0"/>
                <wp:positionH relativeFrom="column">
                  <wp:posOffset>927550</wp:posOffset>
                </wp:positionH>
                <wp:positionV relativeFrom="paragraph">
                  <wp:posOffset>23435</wp:posOffset>
                </wp:positionV>
                <wp:extent cx="0" cy="1669848"/>
                <wp:effectExtent l="0" t="0" r="19050" b="26035"/>
                <wp:wrapNone/>
                <wp:docPr id="380" name="Straight Connector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69848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2D8C27" id="Straight Connector 380" o:spid="_x0000_s1026" style="position:absolute;z-index:25138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05pt,1.85pt" to="73.05pt,1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" strokecolor="windowText" strokeweight="1.5pt"/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395072" behindDoc="0" locked="0" layoutInCell="1" allowOverlap="1" wp14:anchorId="030DBBC8" wp14:editId="40E9A76C">
                <wp:simplePos x="0" y="0"/>
                <wp:positionH relativeFrom="column">
                  <wp:posOffset>2869831</wp:posOffset>
                </wp:positionH>
                <wp:positionV relativeFrom="paragraph">
                  <wp:posOffset>23435</wp:posOffset>
                </wp:positionV>
                <wp:extent cx="0" cy="1403442"/>
                <wp:effectExtent l="0" t="0" r="19050" b="25400"/>
                <wp:wrapNone/>
                <wp:docPr id="381" name="Straight Connector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03442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E35350" id="Straight Connector 381" o:spid="_x0000_s1026" style="position:absolute;z-index:25139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.95pt,1.85pt" to="225.95pt,1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" strokecolor="windowText" strokeweight="1.5pt"/>
            </w:pict>
          </mc:Fallback>
        </mc:AlternateContent>
      </w:r>
    </w:p>
    <w:p w:rsidR="00F464DE" w:rsidRPr="00F464DE" w:rsidRDefault="00F464DE" w:rsidP="00F464DE">
      <w:pPr>
        <w:spacing w:line="276" w:lineRule="auto"/>
        <w:jc w:val="center"/>
        <w:rPr>
          <w:szCs w:val="20"/>
        </w:rPr>
      </w:pPr>
    </w:p>
    <w:p w:rsidR="00F464DE" w:rsidRPr="00F464DE" w:rsidRDefault="00FC3032" w:rsidP="00F464DE">
      <w:pPr>
        <w:spacing w:line="276" w:lineRule="auto"/>
        <w:jc w:val="center"/>
        <w:rPr>
          <w:szCs w:val="20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397120" behindDoc="0" locked="0" layoutInCell="1" allowOverlap="1" wp14:anchorId="59C6C8AF" wp14:editId="3A0DC082">
                <wp:simplePos x="0" y="0"/>
                <wp:positionH relativeFrom="column">
                  <wp:posOffset>927550</wp:posOffset>
                </wp:positionH>
                <wp:positionV relativeFrom="paragraph">
                  <wp:posOffset>9209</wp:posOffset>
                </wp:positionV>
                <wp:extent cx="1923239" cy="161292"/>
                <wp:effectExtent l="0" t="0" r="20320" b="10160"/>
                <wp:wrapNone/>
                <wp:docPr id="383" name="Rectangle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239" cy="161292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C407D" w:rsidRDefault="006C407D" w:rsidP="006C40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C6C8AF" id="Rectangle 383" o:spid="_x0000_s1044" style="position:absolute;left:0;text-align:left;margin-left:73.05pt;margin-top:.75pt;width:151.45pt;height:12.7pt;z-index:25139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" fillcolor="windowText" strokecolor="windowText" strokeweight="2pt">
                <v:textbox>
                  <w:txbxContent>
                    <w:p w:rsidR="006C407D" w:rsidRDefault="006C407D" w:rsidP="006C407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F464DE" w:rsidRPr="00F464DE" w:rsidRDefault="00FC3032" w:rsidP="00F464DE">
      <w:pPr>
        <w:spacing w:line="276" w:lineRule="auto"/>
        <w:jc w:val="center"/>
        <w:rPr>
          <w:szCs w:val="20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401216" behindDoc="0" locked="0" layoutInCell="1" allowOverlap="1" wp14:anchorId="3B14B6FB" wp14:editId="24BC8D4F">
                <wp:simplePos x="0" y="0"/>
                <wp:positionH relativeFrom="column">
                  <wp:posOffset>1898690</wp:posOffset>
                </wp:positionH>
                <wp:positionV relativeFrom="paragraph">
                  <wp:posOffset>117621</wp:posOffset>
                </wp:positionV>
                <wp:extent cx="0" cy="1943181"/>
                <wp:effectExtent l="0" t="971550" r="990600" b="0"/>
                <wp:wrapNone/>
                <wp:docPr id="382" name="Straight Connector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0" cy="1943181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2C6DBF" id="Straight Connector 382" o:spid="_x0000_s1026" style="position:absolute;rotation:90;z-index:25140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5pt,9.25pt" to="149.5pt,1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" strokecolor="windowText" strokeweight="1.5pt"/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405312" behindDoc="0" locked="0" layoutInCell="1" allowOverlap="1" wp14:anchorId="7085C62B" wp14:editId="571061D8">
                <wp:simplePos x="0" y="0"/>
                <wp:positionH relativeFrom="column">
                  <wp:posOffset>984676</wp:posOffset>
                </wp:positionH>
                <wp:positionV relativeFrom="paragraph">
                  <wp:posOffset>45108</wp:posOffset>
                </wp:positionV>
                <wp:extent cx="1828029" cy="986729"/>
                <wp:effectExtent l="0" t="0" r="20320" b="23495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029" cy="986729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lgDash"/>
                        </a:ln>
                        <a:effectLst/>
                      </wps:spPr>
                      <wps:txbx>
                        <w:txbxContent>
                          <w:p w:rsidR="006C407D" w:rsidRDefault="006C407D" w:rsidP="006C40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85C62B" id="Rectangle 193" o:spid="_x0000_s1045" style="position:absolute;left:0;text-align:left;margin-left:77.55pt;margin-top:3.55pt;width:143.95pt;height:77.7pt;z-index:25140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" filled="f" strokecolor="red" strokeweight="1.5pt">
                <v:stroke dashstyle="longDash"/>
                <v:textbox>
                  <w:txbxContent>
                    <w:p w:rsidR="006C407D" w:rsidRDefault="006C407D" w:rsidP="006C407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F464DE" w:rsidRPr="00F464DE" w:rsidRDefault="00691B8C" w:rsidP="00F464DE">
      <w:pPr>
        <w:spacing w:line="276" w:lineRule="auto"/>
        <w:jc w:val="center"/>
        <w:rPr>
          <w:szCs w:val="20"/>
        </w:rPr>
      </w:pPr>
      <w:r w:rsidRPr="00F464DE">
        <w:rPr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366400" behindDoc="0" locked="0" layoutInCell="1" allowOverlap="1" wp14:anchorId="72E39DD5" wp14:editId="212AE3F3">
                <wp:simplePos x="0" y="0"/>
                <wp:positionH relativeFrom="column">
                  <wp:posOffset>927100</wp:posOffset>
                </wp:positionH>
                <wp:positionV relativeFrom="paragraph">
                  <wp:posOffset>81280</wp:posOffset>
                </wp:positionV>
                <wp:extent cx="1933575" cy="1404620"/>
                <wp:effectExtent l="0" t="0" r="0" b="0"/>
                <wp:wrapNone/>
                <wp:docPr id="3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7B97" w:rsidRPr="008C7B97" w:rsidRDefault="00363EDF" w:rsidP="00691B8C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R-134a</w:t>
                            </w:r>
                          </w:p>
                          <w:p w:rsidR="00F464DE" w:rsidRPr="008C7B97" w:rsidRDefault="00F464DE" w:rsidP="008C7B97">
                            <w:pPr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E39DD5" id="_x0000_s1046" type="#_x0000_t202" style="position:absolute;left:0;text-align:left;margin-left:73pt;margin-top:6.4pt;width:152.25pt;height:110.6pt;z-index:2513664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" filled="f" stroked="f">
                <v:textbox style="mso-fit-shape-to-text:t">
                  <w:txbxContent>
                    <w:p w:rsidR="008C7B97" w:rsidRPr="008C7B97" w:rsidRDefault="00363EDF" w:rsidP="00691B8C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u w:val="single"/>
                        </w:rPr>
                        <w:t>R-134a</w:t>
                      </w:r>
                    </w:p>
                    <w:p w:rsidR="00F464DE" w:rsidRPr="008C7B97" w:rsidRDefault="00F464DE" w:rsidP="008C7B97">
                      <w:pPr>
                        <w:rPr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464DE" w:rsidRPr="00F464DE" w:rsidRDefault="00F464DE" w:rsidP="00F464DE">
      <w:pPr>
        <w:spacing w:line="276" w:lineRule="auto"/>
        <w:jc w:val="center"/>
        <w:rPr>
          <w:szCs w:val="20"/>
        </w:rPr>
      </w:pPr>
    </w:p>
    <w:p w:rsidR="00F464DE" w:rsidRPr="00F464DE" w:rsidRDefault="00F464DE" w:rsidP="00F464DE">
      <w:pPr>
        <w:spacing w:line="276" w:lineRule="auto"/>
        <w:jc w:val="center"/>
        <w:rPr>
          <w:szCs w:val="20"/>
        </w:rPr>
      </w:pPr>
    </w:p>
    <w:p w:rsidR="00F464DE" w:rsidRPr="00F464DE" w:rsidRDefault="00F464DE" w:rsidP="00F464DE">
      <w:pPr>
        <w:spacing w:line="276" w:lineRule="auto"/>
        <w:jc w:val="center"/>
        <w:rPr>
          <w:szCs w:val="20"/>
        </w:rPr>
      </w:pPr>
      <w:r w:rsidRPr="00F464DE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408384" behindDoc="0" locked="0" layoutInCell="1" allowOverlap="1" wp14:anchorId="2270A641" wp14:editId="56A6CE4C">
                <wp:simplePos x="0" y="0"/>
                <wp:positionH relativeFrom="column">
                  <wp:posOffset>2860675</wp:posOffset>
                </wp:positionH>
                <wp:positionV relativeFrom="paragraph">
                  <wp:posOffset>180340</wp:posOffset>
                </wp:positionV>
                <wp:extent cx="440690" cy="0"/>
                <wp:effectExtent l="0" t="0" r="35560" b="19050"/>
                <wp:wrapNone/>
                <wp:docPr id="220" name="Straight Connector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069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E59BCB" id="Straight Connector 220" o:spid="_x0000_s1026" style="position:absolute;z-index:25140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.25pt,14.2pt" to="259.9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" strokecolor="windowText" strokeweight="1.5pt"/>
            </w:pict>
          </mc:Fallback>
        </mc:AlternateContent>
      </w:r>
      <w:r w:rsidRPr="00F464DE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410432" behindDoc="0" locked="0" layoutInCell="1" allowOverlap="1" wp14:anchorId="58452CC6" wp14:editId="70D388BC">
                <wp:simplePos x="0" y="0"/>
                <wp:positionH relativeFrom="column">
                  <wp:posOffset>2980690</wp:posOffset>
                </wp:positionH>
                <wp:positionV relativeFrom="paragraph">
                  <wp:posOffset>100634</wp:posOffset>
                </wp:positionV>
                <wp:extent cx="516835" cy="0"/>
                <wp:effectExtent l="0" t="76200" r="17145" b="95250"/>
                <wp:wrapNone/>
                <wp:docPr id="222" name="Straight Arrow Connector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6835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D16EC" id="Straight Arrow Connector 222" o:spid="_x0000_s1026" type="#_x0000_t32" style="position:absolute;margin-left:234.7pt;margin-top:7.9pt;width:40.7pt;height:0;z-index:25141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" strokecolor="windowText" strokeweight="1pt">
                <v:stroke endarrow="block"/>
              </v:shape>
            </w:pict>
          </mc:Fallback>
        </mc:AlternateContent>
      </w:r>
      <w:r w:rsidRPr="00F464DE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407360" behindDoc="0" locked="0" layoutInCell="1" allowOverlap="1" wp14:anchorId="7E318835" wp14:editId="4D435975">
                <wp:simplePos x="0" y="0"/>
                <wp:positionH relativeFrom="column">
                  <wp:posOffset>2869261</wp:posOffset>
                </wp:positionH>
                <wp:positionV relativeFrom="paragraph">
                  <wp:posOffset>16510</wp:posOffset>
                </wp:positionV>
                <wp:extent cx="440690" cy="0"/>
                <wp:effectExtent l="0" t="0" r="35560" b="19050"/>
                <wp:wrapNone/>
                <wp:docPr id="219" name="Straight Connector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069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76A36D" id="Straight Connector 219" o:spid="_x0000_s1026" style="position:absolute;z-index:25140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.95pt,1.3pt" to="260.6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" strokecolor="windowText" strokeweight="1.5pt"/>
            </w:pict>
          </mc:Fallback>
        </mc:AlternateContent>
      </w:r>
    </w:p>
    <w:p w:rsidR="00F464DE" w:rsidRPr="00F464DE" w:rsidRDefault="00F464DE" w:rsidP="00F464DE">
      <w:pPr>
        <w:spacing w:line="276" w:lineRule="auto"/>
        <w:jc w:val="center"/>
        <w:rPr>
          <w:szCs w:val="20"/>
        </w:rPr>
      </w:pPr>
      <w:r w:rsidRPr="00F464DE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409408" behindDoc="0" locked="0" layoutInCell="1" allowOverlap="1" wp14:anchorId="153CB1CB" wp14:editId="547D6BEC">
                <wp:simplePos x="0" y="0"/>
                <wp:positionH relativeFrom="column">
                  <wp:posOffset>2807335</wp:posOffset>
                </wp:positionH>
                <wp:positionV relativeFrom="paragraph">
                  <wp:posOffset>21894</wp:posOffset>
                </wp:positionV>
                <wp:extent cx="108000" cy="0"/>
                <wp:effectExtent l="53975" t="0" r="0" b="79375"/>
                <wp:wrapNone/>
                <wp:docPr id="221" name="Straight Connector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>
                          <a:off x="0" y="0"/>
                          <a:ext cx="1080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5BBC7B7" id="Straight Connector 221" o:spid="_x0000_s1026" style="position:absolute;rotation:-90;flip:x;z-index:251409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1.05pt,1.7pt" to="229.5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" strokecolor="windowText" strokeweight="1.5pt"/>
            </w:pict>
          </mc:Fallback>
        </mc:AlternateContent>
      </w:r>
    </w:p>
    <w:p w:rsidR="00F464DE" w:rsidRPr="00F464DE" w:rsidRDefault="00F464DE" w:rsidP="00F464DE">
      <w:pPr>
        <w:spacing w:line="276" w:lineRule="auto"/>
        <w:jc w:val="center"/>
        <w:rPr>
          <w:szCs w:val="20"/>
        </w:rPr>
      </w:pPr>
    </w:p>
    <w:p w:rsidR="00F464DE" w:rsidRPr="00F464DE" w:rsidRDefault="00F464DE" w:rsidP="00F464DE">
      <w:pPr>
        <w:jc w:val="center"/>
        <w:rPr>
          <w:szCs w:val="20"/>
        </w:rPr>
      </w:pPr>
      <w:r w:rsidRPr="00F464DE">
        <w:rPr>
          <w:szCs w:val="20"/>
        </w:rPr>
        <w:tab/>
      </w:r>
    </w:p>
    <w:p w:rsidR="00F464DE" w:rsidRPr="00F464DE" w:rsidRDefault="00F464DE" w:rsidP="00427C46">
      <w:pPr>
        <w:ind w:left="851"/>
        <w:jc w:val="both"/>
        <w:rPr>
          <w:b/>
          <w:i/>
          <w:u w:val="single"/>
        </w:rPr>
      </w:pPr>
      <w:r w:rsidRPr="00F464DE">
        <w:rPr>
          <w:b/>
          <w:i/>
          <w:u w:val="single"/>
        </w:rPr>
        <w:t>Assumptions:</w:t>
      </w:r>
    </w:p>
    <w:p w:rsidR="00F464DE" w:rsidRDefault="00F464DE" w:rsidP="00EE456E">
      <w:pPr>
        <w:numPr>
          <w:ilvl w:val="0"/>
          <w:numId w:val="33"/>
        </w:numPr>
        <w:spacing w:line="276" w:lineRule="auto"/>
        <w:ind w:left="1701" w:hanging="357"/>
        <w:contextualSpacing/>
        <w:jc w:val="both"/>
        <w:rPr>
          <w:szCs w:val="20"/>
        </w:rPr>
      </w:pPr>
      <w:r w:rsidRPr="00F464DE">
        <w:rPr>
          <w:szCs w:val="20"/>
        </w:rPr>
        <w:t>Kinetic and potential energy changes are negligible.</w:t>
      </w:r>
    </w:p>
    <w:p w:rsidR="00363EDF" w:rsidRDefault="00F464DE" w:rsidP="00EE456E">
      <w:pPr>
        <w:numPr>
          <w:ilvl w:val="0"/>
          <w:numId w:val="33"/>
        </w:numPr>
        <w:spacing w:line="276" w:lineRule="auto"/>
        <w:ind w:left="1701" w:hanging="357"/>
        <w:contextualSpacing/>
        <w:jc w:val="both"/>
        <w:rPr>
          <w:bCs/>
          <w:szCs w:val="20"/>
        </w:rPr>
      </w:pPr>
      <w:r w:rsidRPr="00F464DE">
        <w:rPr>
          <w:bCs/>
          <w:szCs w:val="20"/>
        </w:rPr>
        <w:t xml:space="preserve">Noting that the </w:t>
      </w:r>
      <w:r w:rsidR="00363EDF">
        <w:rPr>
          <w:bCs/>
          <w:szCs w:val="20"/>
        </w:rPr>
        <w:t>spring is linear</w:t>
      </w:r>
      <w:r w:rsidRPr="00F464DE">
        <w:rPr>
          <w:bCs/>
          <w:szCs w:val="20"/>
        </w:rPr>
        <w:t>, the bo</w:t>
      </w:r>
      <w:r w:rsidR="007970D9" w:rsidRPr="00427C46">
        <w:rPr>
          <w:bCs/>
          <w:szCs w:val="20"/>
        </w:rPr>
        <w:t xml:space="preserve">undary work can be </w:t>
      </w:r>
      <w:r w:rsidR="00363EDF">
        <w:rPr>
          <w:bCs/>
          <w:szCs w:val="20"/>
        </w:rPr>
        <w:t>determined from,</w:t>
      </w:r>
    </w:p>
    <w:p w:rsidR="00427C46" w:rsidRPr="00363EDF" w:rsidRDefault="00C44DD6" w:rsidP="00363EDF">
      <w:pPr>
        <w:spacing w:line="276" w:lineRule="auto"/>
        <w:ind w:left="3686"/>
        <w:contextualSpacing/>
        <w:jc w:val="both"/>
        <w:rPr>
          <w:bCs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bCs/>
                  <w:i/>
                  <w:szCs w:val="20"/>
                </w:rPr>
              </m:ctrlPr>
            </m:sSubPr>
            <m:e>
              <m:r>
                <w:rPr>
                  <w:rFonts w:ascii="Cambria Math" w:hAnsi="Cambria Math"/>
                  <w:szCs w:val="20"/>
                </w:rPr>
                <m:t>W</m:t>
              </m:r>
            </m:e>
            <m:sub>
              <m:r>
                <w:rPr>
                  <w:rFonts w:ascii="Cambria Math" w:hAnsi="Cambria Math"/>
                  <w:szCs w:val="20"/>
                </w:rPr>
                <m:t>b</m:t>
              </m:r>
            </m:sub>
          </m:sSub>
          <m:r>
            <w:rPr>
              <w:rFonts w:ascii="Cambria Math" w:hAnsi="Cambria Math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Cs w:val="20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  <w:szCs w:val="20"/>
                </w:rPr>
                <m:t>2</m:t>
              </m:r>
            </m:den>
          </m:f>
          <m:r>
            <w:rPr>
              <w:rFonts w:ascii="Cambria Math" w:hAnsi="Cambria Math"/>
              <w:szCs w:val="20"/>
            </w:rPr>
            <m:t>∙</m:t>
          </m:r>
          <m:d>
            <m:dPr>
              <m:ctrlPr>
                <w:rPr>
                  <w:rFonts w:ascii="Cambria Math" w:hAnsi="Cambria Math"/>
                  <w:bCs/>
                  <w:i/>
                  <w:szCs w:val="20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bCs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Cs w:val="20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bCs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1</m:t>
                  </m:r>
                </m:sub>
              </m:sSub>
            </m:e>
          </m:d>
        </m:oMath>
      </m:oMathPara>
    </w:p>
    <w:p w:rsidR="00F464DE" w:rsidRDefault="001946A5" w:rsidP="00EE456E">
      <w:pPr>
        <w:numPr>
          <w:ilvl w:val="0"/>
          <w:numId w:val="33"/>
        </w:numPr>
        <w:spacing w:line="276" w:lineRule="auto"/>
        <w:ind w:left="1701" w:hanging="357"/>
        <w:contextualSpacing/>
        <w:jc w:val="both"/>
        <w:rPr>
          <w:szCs w:val="20"/>
        </w:rPr>
      </w:pPr>
      <w:r>
        <w:t xml:space="preserve">The properties of R-134a at the initial </w:t>
      </w:r>
      <w:r w:rsidR="00F475DA">
        <w:t xml:space="preserve">and final states </w:t>
      </w:r>
      <w:r>
        <w:t>can be defined by using table A-13</w:t>
      </w:r>
      <w:r w:rsidR="00363EDF">
        <w:rPr>
          <w:szCs w:val="20"/>
        </w:rPr>
        <w:t>.</w:t>
      </w:r>
    </w:p>
    <w:p w:rsidR="007A7CA2" w:rsidRPr="00C44DD6" w:rsidRDefault="00A96B86" w:rsidP="00267B35">
      <w:pPr>
        <w:numPr>
          <w:ilvl w:val="0"/>
          <w:numId w:val="33"/>
        </w:numPr>
        <w:spacing w:line="276" w:lineRule="auto"/>
        <w:ind w:left="1701" w:hanging="357"/>
        <w:contextualSpacing/>
        <w:jc w:val="both"/>
        <w:rPr>
          <w:szCs w:val="20"/>
        </w:rPr>
      </w:pPr>
      <w:r>
        <w:rPr>
          <w:szCs w:val="20"/>
        </w:rPr>
        <w:t>The enthalpy of the refrigerant withdrawn from the cylinder can be assumed to be the average of initial and final enthalpies of the refrigerant in the cylinder.</w:t>
      </w:r>
    </w:p>
    <w:sectPr w:rsidR="007A7CA2" w:rsidRPr="00C44DD6" w:rsidSect="009A1D4A">
      <w:footerReference w:type="default" r:id="rId8"/>
      <w:footerReference w:type="first" r:id="rId9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1DC" w:rsidRDefault="009C31DC">
      <w:r>
        <w:separator/>
      </w:r>
    </w:p>
  </w:endnote>
  <w:endnote w:type="continuationSeparator" w:id="0">
    <w:p w:rsidR="009C31DC" w:rsidRDefault="009C3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212" w:rsidRDefault="002A6212" w:rsidP="00311A2C">
    <w:pPr>
      <w:pStyle w:val="Footer"/>
      <w:jc w:val="right"/>
    </w:pPr>
    <w:r>
      <w:t xml:space="preserve">Page </w:t>
    </w:r>
    <w:r w:rsidR="008A1292">
      <w:fldChar w:fldCharType="begin"/>
    </w:r>
    <w:r w:rsidR="008A1292">
      <w:instrText xml:space="preserve"> PAGE </w:instrText>
    </w:r>
    <w:r w:rsidR="008A1292">
      <w:fldChar w:fldCharType="separate"/>
    </w:r>
    <w:r w:rsidR="00C44DD6">
      <w:rPr>
        <w:noProof/>
      </w:rPr>
      <w:t>2</w:t>
    </w:r>
    <w:r w:rsidR="008A1292">
      <w:rPr>
        <w:noProof/>
      </w:rPr>
      <w:fldChar w:fldCharType="end"/>
    </w:r>
    <w:r>
      <w:t xml:space="preserve"> of </w:t>
    </w:r>
    <w:r w:rsidR="00C44DD6">
      <w:fldChar w:fldCharType="begin"/>
    </w:r>
    <w:r w:rsidR="00C44DD6">
      <w:instrText xml:space="preserve"> NUMPAGES </w:instrText>
    </w:r>
    <w:r w:rsidR="00C44DD6">
      <w:fldChar w:fldCharType="separate"/>
    </w:r>
    <w:r w:rsidR="00C44DD6">
      <w:rPr>
        <w:noProof/>
      </w:rPr>
      <w:t>2</w:t>
    </w:r>
    <w:r w:rsidR="00C44DD6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212" w:rsidRDefault="002A6212" w:rsidP="009A0958">
    <w:pPr>
      <w:pStyle w:val="Footer"/>
    </w:pPr>
    <w:r>
      <w:rPr>
        <w:rStyle w:val="PageNumber"/>
      </w:rPr>
      <w:t>Faculty Ref: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 w:rsidRPr="00A66CD7">
      <w:rPr>
        <w:rStyle w:val="PageNumber"/>
      </w:rPr>
      <w:t xml:space="preserve">Page </w:t>
    </w:r>
    <w:r w:rsidR="001A03A2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PAGE </w:instrText>
    </w:r>
    <w:r w:rsidR="001A03A2" w:rsidRPr="00A66CD7">
      <w:rPr>
        <w:rStyle w:val="PageNumber"/>
      </w:rPr>
      <w:fldChar w:fldCharType="separate"/>
    </w:r>
    <w:r w:rsidR="00C44DD6">
      <w:rPr>
        <w:rStyle w:val="PageNumber"/>
        <w:noProof/>
      </w:rPr>
      <w:t>1</w:t>
    </w:r>
    <w:r w:rsidR="001A03A2" w:rsidRPr="00A66CD7">
      <w:rPr>
        <w:rStyle w:val="PageNumber"/>
      </w:rPr>
      <w:fldChar w:fldCharType="end"/>
    </w:r>
    <w:r w:rsidRPr="00A66CD7">
      <w:rPr>
        <w:rStyle w:val="PageNumber"/>
      </w:rPr>
      <w:t xml:space="preserve"> of </w:t>
    </w:r>
    <w:r w:rsidR="001A03A2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NUMPAGES </w:instrText>
    </w:r>
    <w:r w:rsidR="001A03A2" w:rsidRPr="00A66CD7">
      <w:rPr>
        <w:rStyle w:val="PageNumber"/>
      </w:rPr>
      <w:fldChar w:fldCharType="separate"/>
    </w:r>
    <w:r w:rsidR="00C44DD6">
      <w:rPr>
        <w:rStyle w:val="PageNumber"/>
        <w:noProof/>
      </w:rPr>
      <w:t>2</w:t>
    </w:r>
    <w:r w:rsidR="001A03A2" w:rsidRPr="00A66CD7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1DC" w:rsidRDefault="009C31DC">
      <w:r>
        <w:separator/>
      </w:r>
    </w:p>
  </w:footnote>
  <w:footnote w:type="continuationSeparator" w:id="0">
    <w:p w:rsidR="009C31DC" w:rsidRDefault="009C31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A7E1F"/>
    <w:multiLevelType w:val="hybridMultilevel"/>
    <w:tmpl w:val="9C389F5E"/>
    <w:lvl w:ilvl="0" w:tplc="EFF8C04E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67604EE8">
      <w:start w:val="1"/>
      <w:numFmt w:val="lowerRoman"/>
      <w:lvlText w:val="(%2)"/>
      <w:lvlJc w:val="left"/>
      <w:pPr>
        <w:tabs>
          <w:tab w:val="num" w:pos="5820"/>
        </w:tabs>
        <w:ind w:left="5820" w:hanging="474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F722A1"/>
    <w:multiLevelType w:val="hybridMultilevel"/>
    <w:tmpl w:val="8828E2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25786"/>
    <w:multiLevelType w:val="hybridMultilevel"/>
    <w:tmpl w:val="EEA83416"/>
    <w:lvl w:ilvl="0" w:tplc="6E6A39C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704362"/>
    <w:multiLevelType w:val="hybridMultilevel"/>
    <w:tmpl w:val="7AFC76E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244068C8"/>
    <w:multiLevelType w:val="hybridMultilevel"/>
    <w:tmpl w:val="01C66B7A"/>
    <w:lvl w:ilvl="0" w:tplc="018CBF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0A7794"/>
    <w:multiLevelType w:val="hybridMultilevel"/>
    <w:tmpl w:val="E536D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31145C"/>
    <w:multiLevelType w:val="hybridMultilevel"/>
    <w:tmpl w:val="5E38088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D601C5"/>
    <w:multiLevelType w:val="hybridMultilevel"/>
    <w:tmpl w:val="1B8C432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660E1D"/>
    <w:multiLevelType w:val="hybridMultilevel"/>
    <w:tmpl w:val="EF4CFB62"/>
    <w:lvl w:ilvl="0" w:tplc="6DB40E18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6B1E6C"/>
    <w:multiLevelType w:val="hybridMultilevel"/>
    <w:tmpl w:val="467C8D7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24A6211"/>
    <w:multiLevelType w:val="hybridMultilevel"/>
    <w:tmpl w:val="BF0E1E16"/>
    <w:lvl w:ilvl="0" w:tplc="018CBF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3060A00"/>
    <w:multiLevelType w:val="hybridMultilevel"/>
    <w:tmpl w:val="9C5013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B1927"/>
    <w:multiLevelType w:val="hybridMultilevel"/>
    <w:tmpl w:val="303CC890"/>
    <w:lvl w:ilvl="0" w:tplc="9C3C413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5A4688B"/>
    <w:multiLevelType w:val="hybridMultilevel"/>
    <w:tmpl w:val="9D3A631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9772838"/>
    <w:multiLevelType w:val="hybridMultilevel"/>
    <w:tmpl w:val="AD287AF0"/>
    <w:lvl w:ilvl="0" w:tplc="2A86D24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C7971C0"/>
    <w:multiLevelType w:val="hybridMultilevel"/>
    <w:tmpl w:val="2A0216DA"/>
    <w:lvl w:ilvl="0" w:tplc="FFD2AB46">
      <w:start w:val="1"/>
      <w:numFmt w:val="lowerRoman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6" w15:restartNumberingAfterBreak="0">
    <w:nsid w:val="4CDA7F9A"/>
    <w:multiLevelType w:val="hybridMultilevel"/>
    <w:tmpl w:val="5F3E5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091C78"/>
    <w:multiLevelType w:val="hybridMultilevel"/>
    <w:tmpl w:val="6CEADFDC"/>
    <w:lvl w:ilvl="0" w:tplc="08090017">
      <w:start w:val="1"/>
      <w:numFmt w:val="lowerLetter"/>
      <w:lvlText w:val="%1)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502F6F22"/>
    <w:multiLevelType w:val="hybridMultilevel"/>
    <w:tmpl w:val="E7C8A90C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52FC5E90"/>
    <w:multiLevelType w:val="hybridMultilevel"/>
    <w:tmpl w:val="B99AF6C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760C8E"/>
    <w:multiLevelType w:val="hybridMultilevel"/>
    <w:tmpl w:val="4DCAC6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E5BAD"/>
    <w:multiLevelType w:val="hybridMultilevel"/>
    <w:tmpl w:val="7A464386"/>
    <w:lvl w:ilvl="0" w:tplc="0AE6757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A3A41"/>
    <w:multiLevelType w:val="hybridMultilevel"/>
    <w:tmpl w:val="09926D0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28A0A07"/>
    <w:multiLevelType w:val="hybridMultilevel"/>
    <w:tmpl w:val="75C81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4E46B9"/>
    <w:multiLevelType w:val="hybridMultilevel"/>
    <w:tmpl w:val="B128CB5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126198"/>
    <w:multiLevelType w:val="hybridMultilevel"/>
    <w:tmpl w:val="8E10A2C4"/>
    <w:lvl w:ilvl="0" w:tplc="BB58A4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BE56F2F"/>
    <w:multiLevelType w:val="hybridMultilevel"/>
    <w:tmpl w:val="9F5866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9F5194"/>
    <w:multiLevelType w:val="hybridMultilevel"/>
    <w:tmpl w:val="A2C86460"/>
    <w:lvl w:ilvl="0" w:tplc="3B74437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8" w15:restartNumberingAfterBreak="0">
    <w:nsid w:val="6DF81E0B"/>
    <w:multiLevelType w:val="hybridMultilevel"/>
    <w:tmpl w:val="73644B5C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 w15:restartNumberingAfterBreak="0">
    <w:nsid w:val="6F1D72C9"/>
    <w:multiLevelType w:val="hybridMultilevel"/>
    <w:tmpl w:val="C4A6AE2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1F4F52"/>
    <w:multiLevelType w:val="hybridMultilevel"/>
    <w:tmpl w:val="609481F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40664E3"/>
    <w:multiLevelType w:val="hybridMultilevel"/>
    <w:tmpl w:val="3F4A7794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 w15:restartNumberingAfterBreak="0">
    <w:nsid w:val="7A334339"/>
    <w:multiLevelType w:val="hybridMultilevel"/>
    <w:tmpl w:val="4F28078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FB16C77"/>
    <w:multiLevelType w:val="hybridMultilevel"/>
    <w:tmpl w:val="4B9ACD1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2"/>
  </w:num>
  <w:num w:numId="3">
    <w:abstractNumId w:val="8"/>
  </w:num>
  <w:num w:numId="4">
    <w:abstractNumId w:val="12"/>
  </w:num>
  <w:num w:numId="5">
    <w:abstractNumId w:val="25"/>
  </w:num>
  <w:num w:numId="6">
    <w:abstractNumId w:val="15"/>
  </w:num>
  <w:num w:numId="7">
    <w:abstractNumId w:val="2"/>
  </w:num>
  <w:num w:numId="8">
    <w:abstractNumId w:val="4"/>
  </w:num>
  <w:num w:numId="9">
    <w:abstractNumId w:val="14"/>
  </w:num>
  <w:num w:numId="10">
    <w:abstractNumId w:val="10"/>
  </w:num>
  <w:num w:numId="11">
    <w:abstractNumId w:val="27"/>
  </w:num>
  <w:num w:numId="12">
    <w:abstractNumId w:val="22"/>
  </w:num>
  <w:num w:numId="13">
    <w:abstractNumId w:val="19"/>
  </w:num>
  <w:num w:numId="14">
    <w:abstractNumId w:val="24"/>
  </w:num>
  <w:num w:numId="15">
    <w:abstractNumId w:val="18"/>
  </w:num>
  <w:num w:numId="16">
    <w:abstractNumId w:val="26"/>
  </w:num>
  <w:num w:numId="17">
    <w:abstractNumId w:val="20"/>
  </w:num>
  <w:num w:numId="18">
    <w:abstractNumId w:val="17"/>
  </w:num>
  <w:num w:numId="19">
    <w:abstractNumId w:val="33"/>
  </w:num>
  <w:num w:numId="20">
    <w:abstractNumId w:val="29"/>
  </w:num>
  <w:num w:numId="21">
    <w:abstractNumId w:val="11"/>
  </w:num>
  <w:num w:numId="22">
    <w:abstractNumId w:val="7"/>
  </w:num>
  <w:num w:numId="23">
    <w:abstractNumId w:val="6"/>
  </w:num>
  <w:num w:numId="24">
    <w:abstractNumId w:val="13"/>
  </w:num>
  <w:num w:numId="25">
    <w:abstractNumId w:val="9"/>
  </w:num>
  <w:num w:numId="26">
    <w:abstractNumId w:val="16"/>
  </w:num>
  <w:num w:numId="27">
    <w:abstractNumId w:val="3"/>
  </w:num>
  <w:num w:numId="28">
    <w:abstractNumId w:val="30"/>
  </w:num>
  <w:num w:numId="29">
    <w:abstractNumId w:val="1"/>
  </w:num>
  <w:num w:numId="30">
    <w:abstractNumId w:val="28"/>
  </w:num>
  <w:num w:numId="31">
    <w:abstractNumId w:val="31"/>
  </w:num>
  <w:num w:numId="32">
    <w:abstractNumId w:val="23"/>
  </w:num>
  <w:num w:numId="33">
    <w:abstractNumId w:val="5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E21"/>
    <w:rsid w:val="00000938"/>
    <w:rsid w:val="00002550"/>
    <w:rsid w:val="00006661"/>
    <w:rsid w:val="00010B60"/>
    <w:rsid w:val="0001403B"/>
    <w:rsid w:val="000203F2"/>
    <w:rsid w:val="0002529A"/>
    <w:rsid w:val="00031810"/>
    <w:rsid w:val="0004008F"/>
    <w:rsid w:val="0004703C"/>
    <w:rsid w:val="000542DA"/>
    <w:rsid w:val="000736E0"/>
    <w:rsid w:val="000932E8"/>
    <w:rsid w:val="000955B7"/>
    <w:rsid w:val="000A6523"/>
    <w:rsid w:val="000B3F84"/>
    <w:rsid w:val="000C054D"/>
    <w:rsid w:val="000D2E3C"/>
    <w:rsid w:val="000E31E7"/>
    <w:rsid w:val="000F0A64"/>
    <w:rsid w:val="000F6F70"/>
    <w:rsid w:val="00112399"/>
    <w:rsid w:val="0011687E"/>
    <w:rsid w:val="001169DB"/>
    <w:rsid w:val="00120030"/>
    <w:rsid w:val="00121CE6"/>
    <w:rsid w:val="0012565E"/>
    <w:rsid w:val="001377E4"/>
    <w:rsid w:val="00151605"/>
    <w:rsid w:val="001550EC"/>
    <w:rsid w:val="0016658C"/>
    <w:rsid w:val="00171693"/>
    <w:rsid w:val="00172CFD"/>
    <w:rsid w:val="00175544"/>
    <w:rsid w:val="00177156"/>
    <w:rsid w:val="001868F7"/>
    <w:rsid w:val="001946A5"/>
    <w:rsid w:val="001A03A2"/>
    <w:rsid w:val="001A0F7C"/>
    <w:rsid w:val="001A2675"/>
    <w:rsid w:val="001B1DD3"/>
    <w:rsid w:val="001C0DDD"/>
    <w:rsid w:val="001C6D7D"/>
    <w:rsid w:val="001E3D0C"/>
    <w:rsid w:val="001F1751"/>
    <w:rsid w:val="00220B44"/>
    <w:rsid w:val="00231AA3"/>
    <w:rsid w:val="002320EA"/>
    <w:rsid w:val="002325BF"/>
    <w:rsid w:val="00235A6C"/>
    <w:rsid w:val="00241201"/>
    <w:rsid w:val="00246437"/>
    <w:rsid w:val="0025430D"/>
    <w:rsid w:val="002569D0"/>
    <w:rsid w:val="00256A55"/>
    <w:rsid w:val="0026494D"/>
    <w:rsid w:val="002649AD"/>
    <w:rsid w:val="00267B35"/>
    <w:rsid w:val="00267B3E"/>
    <w:rsid w:val="00285596"/>
    <w:rsid w:val="002877EB"/>
    <w:rsid w:val="002A5371"/>
    <w:rsid w:val="002A6212"/>
    <w:rsid w:val="002A7A9F"/>
    <w:rsid w:val="002B07AE"/>
    <w:rsid w:val="002B1E5D"/>
    <w:rsid w:val="002B2173"/>
    <w:rsid w:val="002B3CE9"/>
    <w:rsid w:val="002C4F2B"/>
    <w:rsid w:val="002E4EDE"/>
    <w:rsid w:val="002F39AA"/>
    <w:rsid w:val="003055A6"/>
    <w:rsid w:val="00306C04"/>
    <w:rsid w:val="00307454"/>
    <w:rsid w:val="00311A2C"/>
    <w:rsid w:val="003219D9"/>
    <w:rsid w:val="003319AE"/>
    <w:rsid w:val="0033348C"/>
    <w:rsid w:val="003341C7"/>
    <w:rsid w:val="00341176"/>
    <w:rsid w:val="00344716"/>
    <w:rsid w:val="00344C28"/>
    <w:rsid w:val="00346329"/>
    <w:rsid w:val="00346730"/>
    <w:rsid w:val="003475CD"/>
    <w:rsid w:val="00350907"/>
    <w:rsid w:val="00363EDF"/>
    <w:rsid w:val="003653CC"/>
    <w:rsid w:val="003727F9"/>
    <w:rsid w:val="00373634"/>
    <w:rsid w:val="003759AD"/>
    <w:rsid w:val="00381C55"/>
    <w:rsid w:val="00382324"/>
    <w:rsid w:val="00392CA0"/>
    <w:rsid w:val="00394396"/>
    <w:rsid w:val="003A562C"/>
    <w:rsid w:val="003A75FC"/>
    <w:rsid w:val="003B65CB"/>
    <w:rsid w:val="003B6631"/>
    <w:rsid w:val="003E3DD4"/>
    <w:rsid w:val="003F1DF9"/>
    <w:rsid w:val="00413ABA"/>
    <w:rsid w:val="00414010"/>
    <w:rsid w:val="004151E4"/>
    <w:rsid w:val="00416DCB"/>
    <w:rsid w:val="004216D9"/>
    <w:rsid w:val="00427C46"/>
    <w:rsid w:val="00441042"/>
    <w:rsid w:val="00444DE9"/>
    <w:rsid w:val="0044567F"/>
    <w:rsid w:val="00456ADD"/>
    <w:rsid w:val="004601EE"/>
    <w:rsid w:val="00474211"/>
    <w:rsid w:val="00477084"/>
    <w:rsid w:val="00481945"/>
    <w:rsid w:val="00482FE0"/>
    <w:rsid w:val="00484424"/>
    <w:rsid w:val="00491C52"/>
    <w:rsid w:val="00495091"/>
    <w:rsid w:val="004956F4"/>
    <w:rsid w:val="004A3146"/>
    <w:rsid w:val="004A4C82"/>
    <w:rsid w:val="004B023D"/>
    <w:rsid w:val="004B27D1"/>
    <w:rsid w:val="004B36DC"/>
    <w:rsid w:val="004B4F45"/>
    <w:rsid w:val="004C4BDE"/>
    <w:rsid w:val="004D2B8C"/>
    <w:rsid w:val="004E6584"/>
    <w:rsid w:val="004F16E1"/>
    <w:rsid w:val="004F3DA1"/>
    <w:rsid w:val="004F4178"/>
    <w:rsid w:val="00504CAC"/>
    <w:rsid w:val="005119C2"/>
    <w:rsid w:val="00512351"/>
    <w:rsid w:val="005468E8"/>
    <w:rsid w:val="00562960"/>
    <w:rsid w:val="00564BEA"/>
    <w:rsid w:val="00572133"/>
    <w:rsid w:val="00575BFA"/>
    <w:rsid w:val="005967F9"/>
    <w:rsid w:val="005A14DB"/>
    <w:rsid w:val="005A2716"/>
    <w:rsid w:val="005B342E"/>
    <w:rsid w:val="005B4DF8"/>
    <w:rsid w:val="005E0AD2"/>
    <w:rsid w:val="005F094D"/>
    <w:rsid w:val="005F6416"/>
    <w:rsid w:val="00602C78"/>
    <w:rsid w:val="0060646D"/>
    <w:rsid w:val="00606838"/>
    <w:rsid w:val="00610855"/>
    <w:rsid w:val="00611732"/>
    <w:rsid w:val="00612CF3"/>
    <w:rsid w:val="00616EFA"/>
    <w:rsid w:val="006252E3"/>
    <w:rsid w:val="006310AE"/>
    <w:rsid w:val="00640A44"/>
    <w:rsid w:val="0065490C"/>
    <w:rsid w:val="00661FAA"/>
    <w:rsid w:val="00691B8C"/>
    <w:rsid w:val="0069713C"/>
    <w:rsid w:val="0069783D"/>
    <w:rsid w:val="006A04E5"/>
    <w:rsid w:val="006B4333"/>
    <w:rsid w:val="006C407D"/>
    <w:rsid w:val="006C71EF"/>
    <w:rsid w:val="006D10AC"/>
    <w:rsid w:val="006E247C"/>
    <w:rsid w:val="006E2F0C"/>
    <w:rsid w:val="006F1439"/>
    <w:rsid w:val="006F2D22"/>
    <w:rsid w:val="007009AA"/>
    <w:rsid w:val="007044F9"/>
    <w:rsid w:val="00705E26"/>
    <w:rsid w:val="0070738C"/>
    <w:rsid w:val="00707654"/>
    <w:rsid w:val="007118A1"/>
    <w:rsid w:val="007128BE"/>
    <w:rsid w:val="00713938"/>
    <w:rsid w:val="007209B9"/>
    <w:rsid w:val="007225C3"/>
    <w:rsid w:val="00723550"/>
    <w:rsid w:val="00727EE0"/>
    <w:rsid w:val="00745256"/>
    <w:rsid w:val="0075104D"/>
    <w:rsid w:val="00756104"/>
    <w:rsid w:val="007579F4"/>
    <w:rsid w:val="00782BD2"/>
    <w:rsid w:val="007970D9"/>
    <w:rsid w:val="007A706A"/>
    <w:rsid w:val="007A7CA2"/>
    <w:rsid w:val="007B0CED"/>
    <w:rsid w:val="007B566C"/>
    <w:rsid w:val="007C0836"/>
    <w:rsid w:val="007C3885"/>
    <w:rsid w:val="007C54D3"/>
    <w:rsid w:val="007D0373"/>
    <w:rsid w:val="007D107F"/>
    <w:rsid w:val="007D4AB5"/>
    <w:rsid w:val="007E56E0"/>
    <w:rsid w:val="007E789E"/>
    <w:rsid w:val="007F51A2"/>
    <w:rsid w:val="00806CA4"/>
    <w:rsid w:val="008159E6"/>
    <w:rsid w:val="008355B0"/>
    <w:rsid w:val="00853C7E"/>
    <w:rsid w:val="00865984"/>
    <w:rsid w:val="008665E1"/>
    <w:rsid w:val="00872BA7"/>
    <w:rsid w:val="0087576C"/>
    <w:rsid w:val="008951B6"/>
    <w:rsid w:val="008A1292"/>
    <w:rsid w:val="008B320E"/>
    <w:rsid w:val="008B693D"/>
    <w:rsid w:val="008C7B97"/>
    <w:rsid w:val="008E0926"/>
    <w:rsid w:val="008E2CE9"/>
    <w:rsid w:val="008F31D2"/>
    <w:rsid w:val="0090580F"/>
    <w:rsid w:val="00924F28"/>
    <w:rsid w:val="009274DD"/>
    <w:rsid w:val="00932936"/>
    <w:rsid w:val="00933AA5"/>
    <w:rsid w:val="00940C0F"/>
    <w:rsid w:val="00942AA0"/>
    <w:rsid w:val="0095473A"/>
    <w:rsid w:val="00955EDE"/>
    <w:rsid w:val="00964CB0"/>
    <w:rsid w:val="0096541F"/>
    <w:rsid w:val="00982728"/>
    <w:rsid w:val="0099409F"/>
    <w:rsid w:val="009959D5"/>
    <w:rsid w:val="009A0958"/>
    <w:rsid w:val="009A1D4A"/>
    <w:rsid w:val="009A2BF1"/>
    <w:rsid w:val="009A52DD"/>
    <w:rsid w:val="009B268C"/>
    <w:rsid w:val="009C004C"/>
    <w:rsid w:val="009C31DC"/>
    <w:rsid w:val="009C427F"/>
    <w:rsid w:val="009C4946"/>
    <w:rsid w:val="009D6B1E"/>
    <w:rsid w:val="009D7580"/>
    <w:rsid w:val="009E62EE"/>
    <w:rsid w:val="009E6E21"/>
    <w:rsid w:val="00A00D75"/>
    <w:rsid w:val="00A10E73"/>
    <w:rsid w:val="00A15FB0"/>
    <w:rsid w:val="00A24293"/>
    <w:rsid w:val="00A4077F"/>
    <w:rsid w:val="00A47C88"/>
    <w:rsid w:val="00A53F3D"/>
    <w:rsid w:val="00A611FF"/>
    <w:rsid w:val="00A64E67"/>
    <w:rsid w:val="00A66A1E"/>
    <w:rsid w:val="00A66CD7"/>
    <w:rsid w:val="00A74F68"/>
    <w:rsid w:val="00A826A6"/>
    <w:rsid w:val="00A827E0"/>
    <w:rsid w:val="00A82854"/>
    <w:rsid w:val="00A908DF"/>
    <w:rsid w:val="00A9152F"/>
    <w:rsid w:val="00A9677C"/>
    <w:rsid w:val="00A96B86"/>
    <w:rsid w:val="00AA7F18"/>
    <w:rsid w:val="00AB22C3"/>
    <w:rsid w:val="00AC3009"/>
    <w:rsid w:val="00AC3498"/>
    <w:rsid w:val="00AD1E3F"/>
    <w:rsid w:val="00AD3F67"/>
    <w:rsid w:val="00AE1C32"/>
    <w:rsid w:val="00B03110"/>
    <w:rsid w:val="00B07AE1"/>
    <w:rsid w:val="00B15FD5"/>
    <w:rsid w:val="00B329C7"/>
    <w:rsid w:val="00B35CAB"/>
    <w:rsid w:val="00B376EA"/>
    <w:rsid w:val="00B37733"/>
    <w:rsid w:val="00B409EC"/>
    <w:rsid w:val="00B425DC"/>
    <w:rsid w:val="00B479DC"/>
    <w:rsid w:val="00B54AB3"/>
    <w:rsid w:val="00B61F86"/>
    <w:rsid w:val="00B64100"/>
    <w:rsid w:val="00B6583D"/>
    <w:rsid w:val="00B73F85"/>
    <w:rsid w:val="00B7473B"/>
    <w:rsid w:val="00B86DB7"/>
    <w:rsid w:val="00B929D4"/>
    <w:rsid w:val="00B96ACC"/>
    <w:rsid w:val="00BA71CA"/>
    <w:rsid w:val="00BD16FF"/>
    <w:rsid w:val="00BE06D5"/>
    <w:rsid w:val="00BE4501"/>
    <w:rsid w:val="00BE6CF4"/>
    <w:rsid w:val="00BF730A"/>
    <w:rsid w:val="00C0221F"/>
    <w:rsid w:val="00C02AB3"/>
    <w:rsid w:val="00C040BE"/>
    <w:rsid w:val="00C07F2A"/>
    <w:rsid w:val="00C1217F"/>
    <w:rsid w:val="00C224DC"/>
    <w:rsid w:val="00C231D7"/>
    <w:rsid w:val="00C2686B"/>
    <w:rsid w:val="00C30816"/>
    <w:rsid w:val="00C44579"/>
    <w:rsid w:val="00C44DD6"/>
    <w:rsid w:val="00C51858"/>
    <w:rsid w:val="00C550A1"/>
    <w:rsid w:val="00C5725B"/>
    <w:rsid w:val="00C61CD9"/>
    <w:rsid w:val="00C72D1C"/>
    <w:rsid w:val="00C80D48"/>
    <w:rsid w:val="00CA0572"/>
    <w:rsid w:val="00CC1A50"/>
    <w:rsid w:val="00CD5CAA"/>
    <w:rsid w:val="00CD7A95"/>
    <w:rsid w:val="00CE59E0"/>
    <w:rsid w:val="00CF190A"/>
    <w:rsid w:val="00CF2E92"/>
    <w:rsid w:val="00CF7902"/>
    <w:rsid w:val="00D0254D"/>
    <w:rsid w:val="00D04703"/>
    <w:rsid w:val="00D10AD7"/>
    <w:rsid w:val="00D128EA"/>
    <w:rsid w:val="00D637AB"/>
    <w:rsid w:val="00D73AD8"/>
    <w:rsid w:val="00D86411"/>
    <w:rsid w:val="00D8679A"/>
    <w:rsid w:val="00D87CAA"/>
    <w:rsid w:val="00D91236"/>
    <w:rsid w:val="00D91465"/>
    <w:rsid w:val="00D91713"/>
    <w:rsid w:val="00D920AE"/>
    <w:rsid w:val="00D9229F"/>
    <w:rsid w:val="00D9285C"/>
    <w:rsid w:val="00DB1B13"/>
    <w:rsid w:val="00DC44FF"/>
    <w:rsid w:val="00DD66CA"/>
    <w:rsid w:val="00DE12E8"/>
    <w:rsid w:val="00DF2ED3"/>
    <w:rsid w:val="00DF3297"/>
    <w:rsid w:val="00DF496C"/>
    <w:rsid w:val="00DF7D37"/>
    <w:rsid w:val="00E02B14"/>
    <w:rsid w:val="00E14634"/>
    <w:rsid w:val="00E44DFA"/>
    <w:rsid w:val="00E46625"/>
    <w:rsid w:val="00E51B5D"/>
    <w:rsid w:val="00E63A9A"/>
    <w:rsid w:val="00E667C8"/>
    <w:rsid w:val="00E74D67"/>
    <w:rsid w:val="00E85284"/>
    <w:rsid w:val="00EA54A2"/>
    <w:rsid w:val="00EB5B69"/>
    <w:rsid w:val="00ED0EF5"/>
    <w:rsid w:val="00ED730C"/>
    <w:rsid w:val="00EE456E"/>
    <w:rsid w:val="00EE4D85"/>
    <w:rsid w:val="00EF25ED"/>
    <w:rsid w:val="00F01611"/>
    <w:rsid w:val="00F0707B"/>
    <w:rsid w:val="00F10375"/>
    <w:rsid w:val="00F13BA7"/>
    <w:rsid w:val="00F25039"/>
    <w:rsid w:val="00F26BA1"/>
    <w:rsid w:val="00F4283F"/>
    <w:rsid w:val="00F42E4C"/>
    <w:rsid w:val="00F4311E"/>
    <w:rsid w:val="00F464DE"/>
    <w:rsid w:val="00F472B8"/>
    <w:rsid w:val="00F475DA"/>
    <w:rsid w:val="00F5143A"/>
    <w:rsid w:val="00F65011"/>
    <w:rsid w:val="00F723D0"/>
    <w:rsid w:val="00F82C41"/>
    <w:rsid w:val="00F84809"/>
    <w:rsid w:val="00F86E63"/>
    <w:rsid w:val="00F87BED"/>
    <w:rsid w:val="00F916D7"/>
    <w:rsid w:val="00FA21DE"/>
    <w:rsid w:val="00FB3FDF"/>
    <w:rsid w:val="00FC06E5"/>
    <w:rsid w:val="00FC1AFA"/>
    <w:rsid w:val="00FC3032"/>
    <w:rsid w:val="00FD2FD7"/>
    <w:rsid w:val="00FD603A"/>
    <w:rsid w:val="00FE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fillcolor="none [3213]" strokecolor="none"/>
    </o:shapedefaults>
    <o:shapelayout v:ext="edit">
      <o:idmap v:ext="edit" data="1"/>
      <o:regrouptable v:ext="edit">
        <o:entry new="1" old="0"/>
        <o:entry new="2" old="1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11"/>
        <o:entry new="13" old="0"/>
        <o:entry new="14" old="0"/>
        <o:entry new="15" old="14"/>
        <o:entry new="16" old="0"/>
        <o:entry new="17" old="16"/>
        <o:entry new="18" old="17"/>
        <o:entry new="19" old="0"/>
        <o:entry new="20" old="0"/>
        <o:entry new="21" old="0"/>
        <o:entry new="22" old="0"/>
        <o:entry new="23" old="0"/>
        <o:entry new="24" old="0"/>
        <o:entry new="25" old="0"/>
        <o:entry new="26" old="25"/>
        <o:entry new="27" old="26"/>
        <o:entry new="28" old="27"/>
        <o:entry new="29" old="28"/>
      </o:regrouptable>
    </o:shapelayout>
  </w:shapeDefaults>
  <w:decimalSymbol w:val="."/>
  <w:listSeparator w:val=","/>
  <w15:docId w15:val="{22AEDE7D-C6A2-46E1-B0B7-233756AB3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AD8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rsid w:val="005721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5E0A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0AD2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E0AD2"/>
    <w:rPr>
      <w:color w:val="808080"/>
    </w:rPr>
  </w:style>
  <w:style w:type="paragraph" w:styleId="ListParagraph">
    <w:name w:val="List Paragraph"/>
    <w:basedOn w:val="Normal"/>
    <w:uiPriority w:val="34"/>
    <w:qFormat/>
    <w:rsid w:val="00392CA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2325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kk\Local%20Settings\Temporary%20Internet%20Files\OLK4\smu%20examinations%20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1CCF8-8D1A-4FF2-8F0C-0940D26AF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smu examinations (2)</Template>
  <TotalTime>1</TotalTime>
  <Pages>2</Pages>
  <Words>414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EXAMINATIONS 200  / 200</vt:lpstr>
    </vt:vector>
  </TitlesOfParts>
  <Company>SIHE</Company>
  <LinksUpToDate>false</LinksUpToDate>
  <CharactersWithSpaces>2595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EXAMINATIONS 200  / 200</dc:title>
  <dc:creator>fad-kk</dc:creator>
  <cp:lastModifiedBy>Arnaud Marotin</cp:lastModifiedBy>
  <cp:revision>3</cp:revision>
  <cp:lastPrinted>2017-03-29T16:55:00Z</cp:lastPrinted>
  <dcterms:created xsi:type="dcterms:W3CDTF">2018-04-23T14:36:00Z</dcterms:created>
  <dcterms:modified xsi:type="dcterms:W3CDTF">2018-04-23T14:38:00Z</dcterms:modified>
</cp:coreProperties>
</file>