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33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317"/>
        <w:gridCol w:w="1353"/>
        <w:gridCol w:w="2054"/>
        <w:gridCol w:w="2056"/>
        <w:gridCol w:w="2539"/>
        <w:gridCol w:w="2178"/>
        <w:gridCol w:w="2055"/>
        <w:gridCol w:w="2097"/>
      </w:tblGrid>
      <w:tr w:rsidR="0012464E" w:rsidRPr="0012464E" w14:paraId="3555A598" w14:textId="77777777" w:rsidTr="0012464E">
        <w:trPr>
          <w:trHeight w:val="843"/>
        </w:trPr>
        <w:tc>
          <w:tcPr>
            <w:tcW w:w="15033" w:type="dxa"/>
            <w:gridSpan w:val="9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DBE5F1" w:themeFill="accent1" w:themeFillTint="33"/>
            <w:vAlign w:val="center"/>
            <w:hideMark/>
          </w:tcPr>
          <w:p w14:paraId="69D1EBF2" w14:textId="31DF7E1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proofErr w:type="gramStart"/>
            <w:r w:rsidRPr="0012464E">
              <w:rPr>
                <w:rFonts w:ascii="Arial" w:hAnsi="Arial" w:cs="Arial"/>
                <w:b/>
                <w:bCs/>
                <w:sz w:val="40"/>
                <w:szCs w:val="40"/>
                <w:lang w:val="en-US"/>
              </w:rPr>
              <w:t>IONAWR  /</w:t>
            </w:r>
            <w:proofErr w:type="gramEnd"/>
            <w:r w:rsidRPr="0012464E">
              <w:rPr>
                <w:rFonts w:ascii="Arial" w:hAnsi="Arial" w:cs="Arial"/>
                <w:b/>
                <w:bCs/>
                <w:sz w:val="40"/>
                <w:szCs w:val="40"/>
                <w:lang w:val="en-US"/>
              </w:rPr>
              <w:t xml:space="preserve"> JANUARY 2024</w:t>
            </w:r>
          </w:p>
        </w:tc>
      </w:tr>
      <w:tr w:rsidR="0012464E" w:rsidRPr="0012464E" w14:paraId="0FC4391F" w14:textId="77777777" w:rsidTr="0012464E">
        <w:trPr>
          <w:trHeight w:val="648"/>
        </w:trPr>
        <w:tc>
          <w:tcPr>
            <w:tcW w:w="2054" w:type="dxa"/>
            <w:gridSpan w:val="3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31BE7A4F" w14:textId="65F4912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SUNDAY</w:t>
            </w:r>
          </w:p>
          <w:p w14:paraId="7366E41D" w14:textId="7271F88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  <w:lang w:val="en-US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DYDD SUL</w:t>
            </w:r>
          </w:p>
        </w:tc>
        <w:tc>
          <w:tcPr>
            <w:tcW w:w="2054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4D4A2E4F" w14:textId="1958786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MONDAY</w:t>
            </w:r>
          </w:p>
          <w:p w14:paraId="31DF7D9E" w14:textId="7210297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  <w:lang w:val="en-US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DYDD LLUN</w:t>
            </w:r>
          </w:p>
        </w:tc>
        <w:tc>
          <w:tcPr>
            <w:tcW w:w="2056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5E2E5F8" w14:textId="711475F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TUESDAY</w:t>
            </w:r>
          </w:p>
          <w:p w14:paraId="4C9D578D" w14:textId="38FEE27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  <w:lang w:val="en-US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DYDD MAWRTH</w:t>
            </w:r>
          </w:p>
        </w:tc>
        <w:tc>
          <w:tcPr>
            <w:tcW w:w="2539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4B348ABF" w14:textId="2541F52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WEDNESDAYDYDD MERCHER</w:t>
            </w:r>
          </w:p>
        </w:tc>
        <w:tc>
          <w:tcPr>
            <w:tcW w:w="2178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39BBA903" w14:textId="6E6776F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THURSDAY DYDD IAU</w:t>
            </w:r>
          </w:p>
        </w:tc>
        <w:tc>
          <w:tcPr>
            <w:tcW w:w="2055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F4FB9F2" w14:textId="124AF33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FRIDAY DYDD GWENER</w:t>
            </w:r>
          </w:p>
        </w:tc>
        <w:tc>
          <w:tcPr>
            <w:tcW w:w="2096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09D5B4B" w14:textId="60613B9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SATURDAY DYDD SADWRN</w:t>
            </w:r>
          </w:p>
        </w:tc>
      </w:tr>
      <w:tr w:rsidR="0012464E" w:rsidRPr="0012464E" w14:paraId="760FB386" w14:textId="77777777" w:rsidTr="0012464E">
        <w:trPr>
          <w:trHeight w:val="648"/>
        </w:trPr>
        <w:tc>
          <w:tcPr>
            <w:tcW w:w="701" w:type="dxa"/>
            <w:gridSpan w:val="2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75D00AD0" w14:textId="0D386CB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93BC260" w14:textId="48B0A12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149CBD9C" w14:textId="3B22E66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31</w:t>
            </w:r>
          </w:p>
          <w:p w14:paraId="5C22D041" w14:textId="44EDCEB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E9C2B80" w14:textId="72201F6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</w:t>
            </w:r>
          </w:p>
          <w:p w14:paraId="083D97D5" w14:textId="5561222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DF6810C" w14:textId="0A6848D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</w:t>
            </w:r>
          </w:p>
          <w:p w14:paraId="34C18BD1" w14:textId="5DBF916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01D9E55" w14:textId="193953A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</w:t>
            </w:r>
          </w:p>
          <w:p w14:paraId="0B4FC859" w14:textId="474B6C4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EC5AAEB" w14:textId="338609F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4</w:t>
            </w:r>
          </w:p>
          <w:p w14:paraId="503ABE25" w14:textId="3838C2E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89D78A7" w14:textId="749951D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5</w:t>
            </w:r>
          </w:p>
          <w:p w14:paraId="4C2A93B5" w14:textId="38E6452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1871561B" w14:textId="74F6E58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6</w:t>
            </w:r>
          </w:p>
          <w:p w14:paraId="4F010AFF" w14:textId="3ECFF3B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14026432" w14:textId="77777777" w:rsidTr="0012464E">
        <w:trPr>
          <w:trHeight w:val="579"/>
        </w:trPr>
        <w:tc>
          <w:tcPr>
            <w:tcW w:w="2054" w:type="dxa"/>
            <w:gridSpan w:val="3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5367022E" w14:textId="4AC46EC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1CB8B22" w14:textId="6CDB430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8A56AD2" w14:textId="32A64E5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2CFFE178" w14:textId="311906E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F7970A3" w14:textId="282A797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20E31853" w14:textId="0083019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4328EC6A" w14:textId="3CE076D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63693E38" w14:textId="77777777" w:rsidTr="0012464E">
        <w:trPr>
          <w:trHeight w:val="1356"/>
        </w:trPr>
        <w:tc>
          <w:tcPr>
            <w:tcW w:w="384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3ACA82CB" w14:textId="0A3AE08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6087B2B" w14:textId="0FC5887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669" w:type="dxa"/>
            <w:gridSpan w:val="2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0E69D6CC" w14:textId="2811381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7</w:t>
            </w:r>
          </w:p>
          <w:p w14:paraId="0D62101A" w14:textId="37A2862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6106D92" w14:textId="71025DC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F482F63" w14:textId="02D4E86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8</w:t>
            </w:r>
          </w:p>
          <w:p w14:paraId="4F4ECF64" w14:textId="3CE3643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D7714C9" w14:textId="7A87AA4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C65143E" w14:textId="419C6E0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9</w:t>
            </w:r>
          </w:p>
          <w:p w14:paraId="4CC69BB0" w14:textId="29354B9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7A4F90DE" w14:textId="7CA2E72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9757DFF" w14:textId="1089CB1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10</w:t>
            </w:r>
          </w:p>
          <w:p w14:paraId="0B6F8877" w14:textId="113FD1D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0D2F520" w14:textId="58622BA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812B9CC" w14:textId="49326E6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11</w:t>
            </w:r>
          </w:p>
          <w:p w14:paraId="116E938A" w14:textId="2EC1539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A1ED319" w14:textId="49B14F6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B95483C" w14:textId="323F0F8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12</w:t>
            </w:r>
          </w:p>
          <w:p w14:paraId="5901240D" w14:textId="3844BA3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BD0E31D" w14:textId="3FA7AA1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37A58197" w14:textId="1E35085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13</w:t>
            </w:r>
          </w:p>
        </w:tc>
      </w:tr>
      <w:tr w:rsidR="0012464E" w:rsidRPr="0012464E" w14:paraId="68F7391B" w14:textId="77777777" w:rsidTr="0012464E">
        <w:trPr>
          <w:trHeight w:val="648"/>
        </w:trPr>
        <w:tc>
          <w:tcPr>
            <w:tcW w:w="384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5784C54E" w14:textId="738E2FE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B922ECF" w14:textId="30D158A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669" w:type="dxa"/>
            <w:gridSpan w:val="2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521A7D23" w14:textId="6A4322D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14</w:t>
            </w:r>
          </w:p>
        </w:tc>
        <w:tc>
          <w:tcPr>
            <w:tcW w:w="2054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D3F7B8F" w14:textId="2C9C449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15</w:t>
            </w:r>
          </w:p>
          <w:p w14:paraId="6774009A" w14:textId="0200D87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848041C" w14:textId="757DCF4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16</w:t>
            </w:r>
          </w:p>
          <w:p w14:paraId="2DD2A327" w14:textId="7685ECE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4C9E81D" w14:textId="0ADD378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17</w:t>
            </w:r>
          </w:p>
          <w:p w14:paraId="50DA44F3" w14:textId="63A8DE8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09402C1" w14:textId="606DFE1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18</w:t>
            </w:r>
          </w:p>
          <w:p w14:paraId="293A9635" w14:textId="76B9ADC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7A13EE7" w14:textId="4C4C2A3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19</w:t>
            </w:r>
          </w:p>
          <w:p w14:paraId="0FF700FB" w14:textId="20FD780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11ED6797" w14:textId="36F330F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20</w:t>
            </w:r>
          </w:p>
          <w:p w14:paraId="5BABCD7E" w14:textId="2AA9331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5849494F" w14:textId="77777777" w:rsidTr="0012464E">
        <w:trPr>
          <w:trHeight w:val="1018"/>
        </w:trPr>
        <w:tc>
          <w:tcPr>
            <w:tcW w:w="2054" w:type="dxa"/>
            <w:gridSpan w:val="3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6F56B4F2" w14:textId="3819D34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C689695" w14:textId="51CAD6B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365B6E9" w14:textId="6D9BB30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7026C7F5" w14:textId="092FBBC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1AD1EE81" w14:textId="0743AFF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2B77EF1" w14:textId="4AC2551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548DA03E" w14:textId="1C46722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7308209C" w14:textId="77777777" w:rsidTr="0012464E">
        <w:trPr>
          <w:trHeight w:val="648"/>
        </w:trPr>
        <w:tc>
          <w:tcPr>
            <w:tcW w:w="384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0E8E43EE" w14:textId="5596EBA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2D0A7FA" w14:textId="19DA840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669" w:type="dxa"/>
            <w:gridSpan w:val="2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19C8E33C" w14:textId="6F08337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21</w:t>
            </w:r>
          </w:p>
          <w:p w14:paraId="4AC23E3B" w14:textId="28AB798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8DA2837" w14:textId="55612DE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445841A" w14:textId="0C2A707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22</w:t>
            </w:r>
          </w:p>
          <w:p w14:paraId="79E97CCF" w14:textId="5329BA5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D660737" w14:textId="02DE29B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23</w:t>
            </w:r>
          </w:p>
          <w:p w14:paraId="1E2F7FC1" w14:textId="1FF24AD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F44E07D" w14:textId="2D2DBDE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24</w:t>
            </w:r>
          </w:p>
          <w:p w14:paraId="3064D8ED" w14:textId="4EDBF0D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7E2DACF" w14:textId="66B2FD0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25</w:t>
            </w:r>
          </w:p>
          <w:p w14:paraId="44F10174" w14:textId="7BA1299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CD19934" w14:textId="70C4727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26</w:t>
            </w:r>
          </w:p>
          <w:p w14:paraId="3FEF4678" w14:textId="3B685AD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596F36B2" w14:textId="2D7267B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27</w:t>
            </w:r>
          </w:p>
          <w:p w14:paraId="1A9220FC" w14:textId="190291E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7940B5A0" w14:textId="77777777" w:rsidTr="0012464E">
        <w:trPr>
          <w:trHeight w:val="627"/>
        </w:trPr>
        <w:tc>
          <w:tcPr>
            <w:tcW w:w="2054" w:type="dxa"/>
            <w:gridSpan w:val="3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19D8024D" w14:textId="12A344E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nil"/>
              <w:left w:val="single" w:sz="6" w:space="0" w:color="595959"/>
              <w:bottom w:val="single" w:sz="6" w:space="0" w:color="000000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EDD00BE" w14:textId="1C95FA9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nil"/>
              <w:left w:val="single" w:sz="6" w:space="0" w:color="595959"/>
              <w:bottom w:val="single" w:sz="6" w:space="0" w:color="000000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F72386A" w14:textId="40BAB1E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nil"/>
              <w:left w:val="single" w:sz="6" w:space="0" w:color="595959"/>
              <w:bottom w:val="single" w:sz="6" w:space="0" w:color="000000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BEB079B" w14:textId="5547658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nil"/>
              <w:left w:val="single" w:sz="6" w:space="0" w:color="595959"/>
              <w:bottom w:val="single" w:sz="6" w:space="0" w:color="000000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28FC1FE" w14:textId="2F0E9C8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single" w:sz="6" w:space="0" w:color="595959"/>
              <w:bottom w:val="single" w:sz="6" w:space="0" w:color="000000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5011EA57" w14:textId="5E97882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nil"/>
              <w:left w:val="single" w:sz="6" w:space="0" w:color="595959"/>
              <w:bottom w:val="single" w:sz="6" w:space="0" w:color="000000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5A57E6DE" w14:textId="764F71A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78DD8DD5" w14:textId="77777777" w:rsidTr="0012464E">
        <w:trPr>
          <w:trHeight w:val="1401"/>
        </w:trPr>
        <w:tc>
          <w:tcPr>
            <w:tcW w:w="384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nil"/>
            </w:tcBorders>
            <w:shd w:val="clear" w:color="auto" w:fill="E6E6E6"/>
            <w:hideMark/>
          </w:tcPr>
          <w:p w14:paraId="4284B94E" w14:textId="60C8B91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78C5BAAD" w14:textId="0F71668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669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E6E6E6"/>
            <w:hideMark/>
          </w:tcPr>
          <w:p w14:paraId="54977AC7" w14:textId="0C76DAE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28</w:t>
            </w:r>
          </w:p>
        </w:tc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14:paraId="524E0EEA" w14:textId="46B7A60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29</w:t>
            </w:r>
          </w:p>
          <w:p w14:paraId="179F130F" w14:textId="0E6A496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14:paraId="4CAAD714" w14:textId="1E8E672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30</w:t>
            </w:r>
          </w:p>
          <w:p w14:paraId="5109EFAF" w14:textId="58183D9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14:paraId="053CE91D" w14:textId="35000F2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31</w:t>
            </w:r>
          </w:p>
          <w:p w14:paraId="0CC7BD87" w14:textId="5E51BBE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14:paraId="65BE9C2A" w14:textId="00A1A4D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</w:t>
            </w:r>
          </w:p>
          <w:p w14:paraId="5C79D2F8" w14:textId="543DC0D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hideMark/>
          </w:tcPr>
          <w:p w14:paraId="489F5A85" w14:textId="601BF82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</w:t>
            </w:r>
          </w:p>
          <w:p w14:paraId="246085C5" w14:textId="2C0C0C1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25F8AE29" w14:textId="6538CE5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03E1B55" w14:textId="4F50760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79AB6DCF" w14:textId="5CCC107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6E6E6"/>
            <w:hideMark/>
          </w:tcPr>
          <w:p w14:paraId="40A0878C" w14:textId="1BA10BC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3</w:t>
            </w:r>
          </w:p>
          <w:p w14:paraId="697CEEAF" w14:textId="0C4DF45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 w14:paraId="6697118C" w14:textId="25A36AAD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C891AB9" w14:textId="094023C0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2D31681" w14:textId="7CA8395D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996B414" w14:textId="354FB579" w:rsidR="0012464E" w:rsidRPr="0012464E" w:rsidRDefault="0012464E" w:rsidP="0012464E">
      <w:pPr>
        <w:textAlignment w:val="baseline"/>
        <w:rPr>
          <w:rFonts w:ascii="Segoe UI" w:hAnsi="Segoe UI" w:cs="Segoe UI"/>
          <w:sz w:val="18"/>
          <w:szCs w:val="18"/>
        </w:rPr>
      </w:pPr>
    </w:p>
    <w:p w14:paraId="08C87168" w14:textId="2950239A" w:rsidR="0012464E" w:rsidRDefault="0012464E" w:rsidP="0012464E">
      <w:pPr>
        <w:jc w:val="center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br w:type="page"/>
      </w:r>
    </w:p>
    <w:p w14:paraId="02729CEC" w14:textId="77777777" w:rsidR="0012464E" w:rsidRPr="0012464E" w:rsidRDefault="0012464E" w:rsidP="0012464E">
      <w:pPr>
        <w:jc w:val="center"/>
        <w:textAlignment w:val="baseline"/>
        <w:rPr>
          <w:rFonts w:ascii="Arial" w:hAnsi="Arial" w:cs="Arial"/>
          <w:sz w:val="12"/>
          <w:szCs w:val="12"/>
        </w:rPr>
      </w:pPr>
    </w:p>
    <w:tbl>
      <w:tblPr>
        <w:tblW w:w="15058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370"/>
        <w:gridCol w:w="2080"/>
        <w:gridCol w:w="2080"/>
        <w:gridCol w:w="2543"/>
        <w:gridCol w:w="2080"/>
        <w:gridCol w:w="2080"/>
        <w:gridCol w:w="2115"/>
      </w:tblGrid>
      <w:tr w:rsidR="0012464E" w:rsidRPr="0012464E" w14:paraId="49ED944C" w14:textId="77777777" w:rsidTr="0012464E">
        <w:trPr>
          <w:trHeight w:val="735"/>
        </w:trPr>
        <w:tc>
          <w:tcPr>
            <w:tcW w:w="15058" w:type="dxa"/>
            <w:gridSpan w:val="8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5DFEC" w:themeFill="accent4" w:themeFillTint="33"/>
            <w:vAlign w:val="center"/>
            <w:hideMark/>
          </w:tcPr>
          <w:p w14:paraId="11AA3630" w14:textId="4DF1A711" w:rsidR="0012464E" w:rsidRPr="0012464E" w:rsidRDefault="0012464E" w:rsidP="0012464E">
            <w:pPr>
              <w:jc w:val="center"/>
              <w:textAlignment w:val="baseline"/>
              <w:divId w:val="2096895415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40"/>
                <w:szCs w:val="40"/>
                <w:lang w:val="en-US"/>
              </w:rPr>
              <w:t>CHWEFROR / FEBRUARY 2024</w:t>
            </w:r>
          </w:p>
        </w:tc>
      </w:tr>
      <w:tr w:rsidR="0012464E" w:rsidRPr="0012464E" w14:paraId="4069CAAF" w14:textId="77777777" w:rsidTr="0012464E">
        <w:trPr>
          <w:trHeight w:val="428"/>
        </w:trPr>
        <w:tc>
          <w:tcPr>
            <w:tcW w:w="2080" w:type="dxa"/>
            <w:gridSpan w:val="2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3A5EFEAD" w14:textId="4AA3154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SUNDAY DYDD SUL</w:t>
            </w: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95D0F3B" w14:textId="6D7470C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MONDAY DYDD LLUN</w:t>
            </w: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321E4937" w14:textId="271670C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TUESDAY DYDD MAWRTH</w:t>
            </w:r>
          </w:p>
        </w:tc>
        <w:tc>
          <w:tcPr>
            <w:tcW w:w="254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4EEB8358" w14:textId="22F18C6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WEDNESDAYDYDD MERCHER</w:t>
            </w: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3C1AA1EF" w14:textId="27A382B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THURSDAY DYDD IAU</w:t>
            </w: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4C314EE" w14:textId="46DB5F2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FRIDAY DYDD GWENER</w:t>
            </w:r>
          </w:p>
        </w:tc>
        <w:tc>
          <w:tcPr>
            <w:tcW w:w="211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2B06D6C3" w14:textId="68DE5AD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SATURDAY DYDD SADWRN</w:t>
            </w:r>
          </w:p>
        </w:tc>
      </w:tr>
      <w:tr w:rsidR="0012464E" w:rsidRPr="0012464E" w14:paraId="6778CE27" w14:textId="77777777" w:rsidTr="0012464E">
        <w:trPr>
          <w:trHeight w:val="428"/>
        </w:trPr>
        <w:tc>
          <w:tcPr>
            <w:tcW w:w="710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35917F3B" w14:textId="354FFE1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29CAC43D" w14:textId="58D3883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62D72EC7" w14:textId="461E0B0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28</w:t>
            </w:r>
          </w:p>
          <w:p w14:paraId="742A613B" w14:textId="099A3CA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8E10594" w14:textId="7D167B9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29</w:t>
            </w:r>
          </w:p>
          <w:p w14:paraId="0B9FBD09" w14:textId="6290E37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A23B393" w14:textId="6B7242E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30</w:t>
            </w:r>
          </w:p>
          <w:p w14:paraId="16ACD5D0" w14:textId="197CDA5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4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F934402" w14:textId="65D096A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31</w:t>
            </w:r>
          </w:p>
          <w:p w14:paraId="4FA4EA73" w14:textId="0E30E2E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4C32302" w14:textId="047DAE6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</w:t>
            </w:r>
          </w:p>
          <w:p w14:paraId="4D22C66A" w14:textId="64979FB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A229D4F" w14:textId="27D83A6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</w:t>
            </w:r>
          </w:p>
          <w:p w14:paraId="2CF9C082" w14:textId="2D4651D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045B08C8" w14:textId="7DBEBB0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3</w:t>
            </w:r>
          </w:p>
          <w:p w14:paraId="336C940F" w14:textId="191A33D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2733ECAD" w14:textId="77777777" w:rsidTr="0012464E">
        <w:trPr>
          <w:trHeight w:val="800"/>
        </w:trPr>
        <w:tc>
          <w:tcPr>
            <w:tcW w:w="2080" w:type="dxa"/>
            <w:gridSpan w:val="2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20898BAE" w14:textId="1D449F3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57C0600F" w14:textId="6C9C08F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A321517" w14:textId="3910063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4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E5FCD93" w14:textId="36CACE1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7C5E5F68" w14:textId="1D50E9A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B7F2545" w14:textId="441F6B7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67C5B815" w14:textId="046B04A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639A5868" w14:textId="77777777" w:rsidTr="0012464E">
        <w:trPr>
          <w:trHeight w:val="1363"/>
        </w:trPr>
        <w:tc>
          <w:tcPr>
            <w:tcW w:w="710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0E0B63AB" w14:textId="189F6D7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65FB6126" w14:textId="37382BE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77CADA53" w14:textId="00FA02E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4</w:t>
            </w:r>
          </w:p>
          <w:p w14:paraId="3C269518" w14:textId="124F4A8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F3285C6" w14:textId="06EA6C9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5</w:t>
            </w:r>
          </w:p>
          <w:p w14:paraId="4042BE6B" w14:textId="6A53C80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B8FDF45" w14:textId="2B2CE84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9753016" w14:textId="74D8C5F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6</w:t>
            </w:r>
          </w:p>
          <w:p w14:paraId="5FC2838C" w14:textId="3B2F4F1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43D7D9B" w14:textId="20FA5F1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4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60884CB" w14:textId="401F4D4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7</w:t>
            </w:r>
          </w:p>
          <w:p w14:paraId="0FDB1F4A" w14:textId="0BE5492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644C0E8E" w14:textId="76354B1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4D75206" w14:textId="758F9CD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8</w:t>
            </w:r>
          </w:p>
          <w:p w14:paraId="6372945B" w14:textId="2180769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3DB261A4" w14:textId="585339C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F58B0B5" w14:textId="0BDC71D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9</w:t>
            </w:r>
          </w:p>
          <w:p w14:paraId="088011AF" w14:textId="23082A3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343318DA" w14:textId="0B47283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274D3877" w14:textId="43DD8E7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10</w:t>
            </w:r>
          </w:p>
          <w:p w14:paraId="587BFBD4" w14:textId="25AFE4B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2778E29D" w14:textId="67E7219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11133089" w14:textId="77777777" w:rsidTr="0012464E">
        <w:trPr>
          <w:trHeight w:val="428"/>
        </w:trPr>
        <w:tc>
          <w:tcPr>
            <w:tcW w:w="710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333E708A" w14:textId="2901870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7D70210A" w14:textId="3AA5450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51B084B4" w14:textId="7156B7B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11</w:t>
            </w: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BDFC1D5" w14:textId="26D3104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12</w:t>
            </w:r>
          </w:p>
          <w:p w14:paraId="521BFD6B" w14:textId="0A24F03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6D5C139" w14:textId="4620B8E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13</w:t>
            </w:r>
          </w:p>
          <w:p w14:paraId="216268E6" w14:textId="7061B1C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4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75EF414" w14:textId="6EEF27C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14</w:t>
            </w:r>
          </w:p>
          <w:p w14:paraId="70C689C4" w14:textId="67D574D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BA010A1" w14:textId="02EFAEC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15</w:t>
            </w:r>
          </w:p>
          <w:p w14:paraId="16AA9DAC" w14:textId="4010BFE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A6F9744" w14:textId="5D9E5F2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16</w:t>
            </w:r>
          </w:p>
          <w:p w14:paraId="160AE5FF" w14:textId="1FB4428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3B261665" w14:textId="616981E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17</w:t>
            </w:r>
          </w:p>
          <w:p w14:paraId="3F35E15B" w14:textId="27A91F4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79960957" w14:textId="77777777" w:rsidTr="0012464E">
        <w:trPr>
          <w:trHeight w:val="750"/>
        </w:trPr>
        <w:tc>
          <w:tcPr>
            <w:tcW w:w="2080" w:type="dxa"/>
            <w:gridSpan w:val="2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2839AE65" w14:textId="1E21047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7E41C20" w14:textId="73B5FD4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1517E3C0" w14:textId="27C1C29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4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5088F459" w14:textId="4F53E1C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112CBA1" w14:textId="6009092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91ABC66" w14:textId="55B0D4B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51BA77E2" w14:textId="7BDC54A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2F9FA4D7" w14:textId="77777777" w:rsidTr="0012464E">
        <w:trPr>
          <w:trHeight w:val="1424"/>
        </w:trPr>
        <w:tc>
          <w:tcPr>
            <w:tcW w:w="71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nil"/>
            </w:tcBorders>
            <w:shd w:val="clear" w:color="auto" w:fill="E6E6E6"/>
            <w:hideMark/>
          </w:tcPr>
          <w:p w14:paraId="0BF1528F" w14:textId="4EA7858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3F8E67B" w14:textId="0BBA21D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6" w:space="0" w:color="595959"/>
              <w:left w:val="nil"/>
              <w:bottom w:val="single" w:sz="6" w:space="0" w:color="595959"/>
              <w:right w:val="single" w:sz="6" w:space="0" w:color="595959"/>
            </w:tcBorders>
            <w:shd w:val="clear" w:color="auto" w:fill="E6E6E6"/>
            <w:hideMark/>
          </w:tcPr>
          <w:p w14:paraId="3EAECECE" w14:textId="7EB1563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18</w:t>
            </w:r>
          </w:p>
          <w:p w14:paraId="534091AC" w14:textId="7444D09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6F214F58" w14:textId="0F0350F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hideMark/>
          </w:tcPr>
          <w:p w14:paraId="6BEDD754" w14:textId="0D46671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19</w:t>
            </w:r>
          </w:p>
          <w:p w14:paraId="1E6AB52B" w14:textId="60EE39F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hideMark/>
          </w:tcPr>
          <w:p w14:paraId="7EB4EBA3" w14:textId="2E31C92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20</w:t>
            </w:r>
          </w:p>
          <w:p w14:paraId="7DC0D52E" w14:textId="46FF185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4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hideMark/>
          </w:tcPr>
          <w:p w14:paraId="69BF4769" w14:textId="4355916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21</w:t>
            </w:r>
          </w:p>
          <w:p w14:paraId="6A23712A" w14:textId="44B8076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hideMark/>
          </w:tcPr>
          <w:p w14:paraId="6CB95948" w14:textId="6301560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22</w:t>
            </w:r>
          </w:p>
          <w:p w14:paraId="1DA3171E" w14:textId="454E59A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hideMark/>
          </w:tcPr>
          <w:p w14:paraId="14BAAC66" w14:textId="69D2595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23</w:t>
            </w:r>
          </w:p>
          <w:p w14:paraId="58747801" w14:textId="45B9901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hideMark/>
          </w:tcPr>
          <w:p w14:paraId="072CABFD" w14:textId="7AD941A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24</w:t>
            </w:r>
          </w:p>
          <w:p w14:paraId="57CEB26B" w14:textId="7BB9980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5F7A11BA" w14:textId="77777777" w:rsidTr="0012464E">
        <w:trPr>
          <w:trHeight w:val="1409"/>
        </w:trPr>
        <w:tc>
          <w:tcPr>
            <w:tcW w:w="710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nil"/>
            </w:tcBorders>
            <w:shd w:val="clear" w:color="auto" w:fill="E6E6E6"/>
            <w:hideMark/>
          </w:tcPr>
          <w:p w14:paraId="1A838A26" w14:textId="1A0B6E5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3579691" w14:textId="4395A37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6" w:space="0" w:color="595959"/>
              <w:left w:val="nil"/>
              <w:bottom w:val="single" w:sz="4" w:space="0" w:color="auto"/>
              <w:right w:val="single" w:sz="6" w:space="0" w:color="595959"/>
            </w:tcBorders>
            <w:shd w:val="clear" w:color="auto" w:fill="E6E6E6"/>
            <w:hideMark/>
          </w:tcPr>
          <w:p w14:paraId="12380C73" w14:textId="5EAC5F6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25</w:t>
            </w: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0B424E1B" w14:textId="15D59A9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26</w:t>
            </w:r>
          </w:p>
          <w:p w14:paraId="09BB0960" w14:textId="3E992D7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676357C1" w14:textId="1572CD9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27</w:t>
            </w:r>
          </w:p>
          <w:p w14:paraId="692A6393" w14:textId="7045974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4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1A3ADDCA" w14:textId="38CA84C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28</w:t>
            </w:r>
          </w:p>
          <w:p w14:paraId="5F5B4AA0" w14:textId="4C554A8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4C4AB776" w14:textId="7F18A3E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29</w:t>
            </w:r>
          </w:p>
          <w:p w14:paraId="696D13D0" w14:textId="6F55FCE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189E0CA0" w14:textId="50D5596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E6E6E6"/>
            <w:hideMark/>
          </w:tcPr>
          <w:p w14:paraId="0257057C" w14:textId="23D4AD8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 w14:paraId="690708CD" w14:textId="3110C77D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DE99775" w14:textId="6BC1E4E4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15644E6E" w14:textId="087700E8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4218D28" w14:textId="586A8458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5630FE0A" w14:textId="0964096D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08E9C8D" w14:textId="5DCA4BD3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tbl>
      <w:tblPr>
        <w:tblW w:w="15106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7"/>
        <w:gridCol w:w="1357"/>
        <w:gridCol w:w="2086"/>
        <w:gridCol w:w="2086"/>
        <w:gridCol w:w="2551"/>
        <w:gridCol w:w="2086"/>
        <w:gridCol w:w="2086"/>
        <w:gridCol w:w="2125"/>
      </w:tblGrid>
      <w:tr w:rsidR="0012464E" w:rsidRPr="0012464E" w14:paraId="4D18F624" w14:textId="77777777" w:rsidTr="0012464E">
        <w:trPr>
          <w:trHeight w:val="743"/>
        </w:trPr>
        <w:tc>
          <w:tcPr>
            <w:tcW w:w="15106" w:type="dxa"/>
            <w:gridSpan w:val="9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DE4B0"/>
            <w:vAlign w:val="center"/>
            <w:hideMark/>
          </w:tcPr>
          <w:p w14:paraId="6A189BAC" w14:textId="34CBC474" w:rsidR="0012464E" w:rsidRPr="0012464E" w:rsidRDefault="0012464E" w:rsidP="0012464E">
            <w:pPr>
              <w:jc w:val="center"/>
              <w:textAlignment w:val="baseline"/>
              <w:divId w:val="407535522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40"/>
                <w:szCs w:val="40"/>
                <w:lang w:val="en-US"/>
              </w:rPr>
              <w:lastRenderedPageBreak/>
              <w:t>MAWRTH / MARCH 2024</w:t>
            </w:r>
          </w:p>
        </w:tc>
      </w:tr>
      <w:tr w:rsidR="0012464E" w:rsidRPr="0012464E" w14:paraId="5E87FF39" w14:textId="77777777" w:rsidTr="0012464E">
        <w:trPr>
          <w:trHeight w:val="433"/>
        </w:trPr>
        <w:tc>
          <w:tcPr>
            <w:tcW w:w="2086" w:type="dxa"/>
            <w:gridSpan w:val="3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51A7A90E" w14:textId="083C781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SUNDAY DYDD SUL</w:t>
            </w: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280D6018" w14:textId="12D733E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MONDAY DYDD LLUN</w:t>
            </w: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242C42AD" w14:textId="64EE742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TUESDAY DYDD MAWRTH</w:t>
            </w:r>
          </w:p>
        </w:tc>
        <w:tc>
          <w:tcPr>
            <w:tcW w:w="2551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5106A50A" w14:textId="2AEA596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WEDNESDAYDYDD MERCHER</w:t>
            </w: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06F64156" w14:textId="7B74937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THURSDAY DYDD IAU</w:t>
            </w: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30352568" w14:textId="424A2E4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FRIDAY DYDD GWENER</w:t>
            </w:r>
          </w:p>
        </w:tc>
        <w:tc>
          <w:tcPr>
            <w:tcW w:w="2120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01E8E439" w14:textId="32DDF89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SATURDAY DYDD SADWRN</w:t>
            </w:r>
          </w:p>
        </w:tc>
      </w:tr>
      <w:tr w:rsidR="0012464E" w:rsidRPr="0012464E" w14:paraId="57DB3C29" w14:textId="77777777" w:rsidTr="0012464E">
        <w:trPr>
          <w:trHeight w:val="433"/>
        </w:trPr>
        <w:tc>
          <w:tcPr>
            <w:tcW w:w="712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22572778" w14:textId="0896857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491F772" w14:textId="1189BF3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6ECE8383" w14:textId="6C79EDF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3983427" w14:textId="1CABB53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1155D84" w14:textId="0252C7C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BB13DE9" w14:textId="3CC7193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9A0ECE3" w14:textId="3D1F8A2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DAC8C41" w14:textId="7E04FBD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F8D7C39" w14:textId="203DA3D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12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11E34BAF" w14:textId="77C284E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</w:t>
            </w:r>
          </w:p>
        </w:tc>
      </w:tr>
      <w:tr w:rsidR="0012464E" w:rsidRPr="0012464E" w14:paraId="7C2F0F9C" w14:textId="77777777" w:rsidTr="0012464E">
        <w:trPr>
          <w:trHeight w:val="526"/>
        </w:trPr>
        <w:tc>
          <w:tcPr>
            <w:tcW w:w="2086" w:type="dxa"/>
            <w:gridSpan w:val="3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109FC498" w14:textId="7C728FE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5C45AA92" w14:textId="52076B0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77AD9B72" w14:textId="01A2E5B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5A3160A5" w14:textId="615320A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3557A13" w14:textId="4D178C1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71390676" w14:textId="1B663E3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33B9DBB9" w14:textId="3C6DF1D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6BED096E" w14:textId="77777777" w:rsidTr="0012464E">
        <w:trPr>
          <w:trHeight w:val="1378"/>
        </w:trPr>
        <w:tc>
          <w:tcPr>
            <w:tcW w:w="712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3476D7D9" w14:textId="60E2A1F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E436331" w14:textId="716D303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0A4133F5" w14:textId="04DE940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3</w:t>
            </w: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272F9BA" w14:textId="69E0B9D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4</w:t>
            </w:r>
          </w:p>
          <w:p w14:paraId="0FE2FF22" w14:textId="6D47226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262756D" w14:textId="5CFFE8C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63F984F" w14:textId="609274B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5</w:t>
            </w:r>
          </w:p>
          <w:p w14:paraId="30C2F401" w14:textId="6D94301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2179405" w14:textId="690621F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D964C80" w14:textId="2B512C4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6</w:t>
            </w:r>
          </w:p>
          <w:p w14:paraId="2A018552" w14:textId="641CD18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76464D2" w14:textId="409ED5D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17C9174" w14:textId="287DD8D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7</w:t>
            </w:r>
          </w:p>
          <w:p w14:paraId="22E4B55B" w14:textId="7EF3A99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3B0E2FF6" w14:textId="64BE9DC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A52D5C9" w14:textId="7FB8193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8</w:t>
            </w:r>
          </w:p>
          <w:p w14:paraId="46E040E8" w14:textId="54ACFE3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2426E9A9" w14:textId="0BA27CA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03DEC905" w14:textId="7394A3E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9</w:t>
            </w:r>
          </w:p>
          <w:p w14:paraId="14D28961" w14:textId="2860A63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7D5525A3" w14:textId="77777777" w:rsidTr="0012464E">
        <w:trPr>
          <w:trHeight w:val="433"/>
        </w:trPr>
        <w:tc>
          <w:tcPr>
            <w:tcW w:w="712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7F8FADD4" w14:textId="1ED568F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60C9B5F" w14:textId="7C28B58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6CB16101" w14:textId="40C8E82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10</w:t>
            </w: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BE346DE" w14:textId="767F714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11</w:t>
            </w:r>
          </w:p>
          <w:p w14:paraId="092294E2" w14:textId="122A228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EB65AAD" w14:textId="757AD48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12</w:t>
            </w:r>
          </w:p>
          <w:p w14:paraId="04C157A6" w14:textId="0438303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84C22A5" w14:textId="7A9D5FB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13</w:t>
            </w:r>
          </w:p>
          <w:p w14:paraId="6BD9D547" w14:textId="026D541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ED7ED9F" w14:textId="373E8B0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14</w:t>
            </w:r>
          </w:p>
          <w:p w14:paraId="5CC3A4BB" w14:textId="7567911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8938E12" w14:textId="2136D7A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15</w:t>
            </w:r>
          </w:p>
          <w:p w14:paraId="2FBE3736" w14:textId="4FFC24D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2F58D0F5" w14:textId="171F348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16</w:t>
            </w:r>
          </w:p>
        </w:tc>
      </w:tr>
      <w:tr w:rsidR="0012464E" w:rsidRPr="0012464E" w14:paraId="34C59FA4" w14:textId="77777777" w:rsidTr="0012464E">
        <w:trPr>
          <w:trHeight w:val="697"/>
        </w:trPr>
        <w:tc>
          <w:tcPr>
            <w:tcW w:w="2086" w:type="dxa"/>
            <w:gridSpan w:val="3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4691C7DD" w14:textId="232E539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1AD479E" w14:textId="4349A51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FA16C89" w14:textId="7B4E558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7ECDB26F" w14:textId="073388B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4435764" w14:textId="5F108D5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167C75F7" w14:textId="190B8A5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3FC64804" w14:textId="6AC7F55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216AF795" w14:textId="77777777" w:rsidTr="0012464E">
        <w:trPr>
          <w:trHeight w:val="1533"/>
        </w:trPr>
        <w:tc>
          <w:tcPr>
            <w:tcW w:w="712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1C8A166B" w14:textId="141CD9F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788AD76A" w14:textId="31E3734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017707D4" w14:textId="7DCA901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17</w:t>
            </w:r>
          </w:p>
          <w:p w14:paraId="4E740F7B" w14:textId="5F066A4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582B5C1" w14:textId="1428920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2838AC7" w14:textId="73777ED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18</w:t>
            </w:r>
          </w:p>
          <w:p w14:paraId="5B6FA9B7" w14:textId="4A491B6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5CEBEE0" w14:textId="71ADF60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19</w:t>
            </w:r>
          </w:p>
          <w:p w14:paraId="477D78B5" w14:textId="39C4EED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38C8FB9" w14:textId="530BAF3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20</w:t>
            </w:r>
          </w:p>
          <w:p w14:paraId="32726920" w14:textId="024D5CD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A37BDF3" w14:textId="6CEEB29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21</w:t>
            </w:r>
          </w:p>
          <w:p w14:paraId="777EFE7F" w14:textId="1C461D9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DF64B91" w14:textId="48E995B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22</w:t>
            </w:r>
          </w:p>
          <w:p w14:paraId="4CBDD636" w14:textId="4420D33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29CFBBF9" w14:textId="3A52A62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23</w:t>
            </w:r>
          </w:p>
        </w:tc>
      </w:tr>
      <w:tr w:rsidR="0012464E" w:rsidRPr="0012464E" w14:paraId="172177D0" w14:textId="77777777" w:rsidTr="0012464E">
        <w:trPr>
          <w:trHeight w:val="433"/>
        </w:trPr>
        <w:tc>
          <w:tcPr>
            <w:tcW w:w="712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1FA8C47B" w14:textId="0FBC746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288662C0" w14:textId="4BCAEF5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46871ED7" w14:textId="434C6E2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24</w:t>
            </w: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8B6F5B2" w14:textId="662A21E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25</w:t>
            </w:r>
          </w:p>
          <w:p w14:paraId="2DFC9478" w14:textId="7962CDE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DD87B29" w14:textId="5E81882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26</w:t>
            </w:r>
          </w:p>
          <w:p w14:paraId="04F9BD3F" w14:textId="2A5148C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BDDDC32" w14:textId="0B613FB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27</w:t>
            </w:r>
          </w:p>
          <w:p w14:paraId="095560DB" w14:textId="2CD58E3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B715A3F" w14:textId="17BDCC2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28</w:t>
            </w:r>
          </w:p>
          <w:p w14:paraId="369FEE91" w14:textId="674E4E9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08FF5B0" w14:textId="4229967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29</w:t>
            </w:r>
          </w:p>
          <w:p w14:paraId="1DD11F94" w14:textId="507E92D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7AB544E8" w14:textId="22D36D9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30</w:t>
            </w:r>
          </w:p>
        </w:tc>
      </w:tr>
      <w:tr w:rsidR="0012464E" w:rsidRPr="0012464E" w14:paraId="6A83F5E3" w14:textId="77777777" w:rsidTr="0012464E">
        <w:trPr>
          <w:trHeight w:val="650"/>
        </w:trPr>
        <w:tc>
          <w:tcPr>
            <w:tcW w:w="2086" w:type="dxa"/>
            <w:gridSpan w:val="3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79FE2007" w14:textId="241FF18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251FB8F6" w14:textId="7881A04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D077821" w14:textId="1FEFCF7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2985DC2" w14:textId="4DF7D1B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1A51B82A" w14:textId="373440A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C12F12F" w14:textId="6AA0255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0DBB6E52" w14:textId="1CC59E6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3BB1A050" w14:textId="77777777" w:rsidTr="0012464E">
        <w:trPr>
          <w:trHeight w:val="433"/>
        </w:trPr>
        <w:tc>
          <w:tcPr>
            <w:tcW w:w="729" w:type="dxa"/>
            <w:gridSpan w:val="2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637CE4D9" w14:textId="645A8B7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9643B70" w14:textId="00A4467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25491307" w14:textId="393029F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31</w:t>
            </w: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F6BB720" w14:textId="07C676F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25D40AE" w14:textId="63CEDAA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E874F5E" w14:textId="11A78C0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7FCA22B" w14:textId="63B4452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1E5F701" w14:textId="15CCF99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7E41C1B8" w14:textId="7390510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50E2D578" w14:textId="77777777" w:rsidTr="0012464E">
        <w:trPr>
          <w:trHeight w:val="821"/>
        </w:trPr>
        <w:tc>
          <w:tcPr>
            <w:tcW w:w="2086" w:type="dxa"/>
            <w:gridSpan w:val="3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285FE944" w14:textId="0281495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18"/>
                <w:szCs w:val="18"/>
                <w:lang w:val="en-US"/>
              </w:rPr>
              <w:t>Easter Sunday</w:t>
            </w: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284A522" w14:textId="34E779A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5BFAB25" w14:textId="2F33D15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15158137" w14:textId="71F2F23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750ACC21" w14:textId="1043DCC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A46142F" w14:textId="1678ED2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2D813534" w14:textId="382E892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 w14:paraId="292444AC" w14:textId="6C502F13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6F6B396C" w14:textId="5B2AD58D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7F86D440" w14:textId="154F608F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72898A5E" w14:textId="21381BBA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218E2060" w14:textId="008C76E1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tbl>
      <w:tblPr>
        <w:tblW w:w="1501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365"/>
        <w:gridCol w:w="2073"/>
        <w:gridCol w:w="2073"/>
        <w:gridCol w:w="2535"/>
        <w:gridCol w:w="2073"/>
        <w:gridCol w:w="2073"/>
        <w:gridCol w:w="2110"/>
      </w:tblGrid>
      <w:tr w:rsidR="0012464E" w:rsidRPr="0012464E" w14:paraId="233DC066" w14:textId="77777777" w:rsidTr="0012464E">
        <w:trPr>
          <w:trHeight w:val="843"/>
        </w:trPr>
        <w:tc>
          <w:tcPr>
            <w:tcW w:w="15010" w:type="dxa"/>
            <w:gridSpan w:val="8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AF1DD" w:themeFill="accent3" w:themeFillTint="33"/>
            <w:vAlign w:val="center"/>
            <w:hideMark/>
          </w:tcPr>
          <w:p w14:paraId="647CCFD3" w14:textId="27B95415" w:rsidR="0012464E" w:rsidRPr="0012464E" w:rsidRDefault="0012464E" w:rsidP="0012464E">
            <w:pPr>
              <w:jc w:val="center"/>
              <w:textAlignment w:val="baseline"/>
              <w:divId w:val="1078409252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40"/>
                <w:szCs w:val="40"/>
                <w:lang w:val="en-US"/>
              </w:rPr>
              <w:lastRenderedPageBreak/>
              <w:t xml:space="preserve">ERBILL / APRIL </w:t>
            </w:r>
            <w:r w:rsidRPr="0012464E">
              <w:rPr>
                <w:rFonts w:ascii="Arial" w:hAnsi="Arial" w:cs="Arial"/>
                <w:b/>
                <w:bCs/>
                <w:sz w:val="40"/>
                <w:szCs w:val="40"/>
                <w:shd w:val="clear" w:color="auto" w:fill="EAF1DD" w:themeFill="accent3" w:themeFillTint="33"/>
                <w:lang w:val="en-US"/>
              </w:rPr>
              <w:t>2024</w:t>
            </w:r>
          </w:p>
        </w:tc>
      </w:tr>
      <w:tr w:rsidR="0012464E" w:rsidRPr="0012464E" w14:paraId="23D00A0B" w14:textId="77777777" w:rsidTr="0012464E">
        <w:trPr>
          <w:trHeight w:val="618"/>
        </w:trPr>
        <w:tc>
          <w:tcPr>
            <w:tcW w:w="2073" w:type="dxa"/>
            <w:gridSpan w:val="2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130ACE5E" w14:textId="0BDB61E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SUNDAY</w:t>
            </w:r>
          </w:p>
          <w:p w14:paraId="209BA04D" w14:textId="7A47A9B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  <w:lang w:val="en-US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DYDD SUL</w:t>
            </w: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0D616DA3" w14:textId="2A464B3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MONDAY DYDD LLUN</w:t>
            </w: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DB7BA83" w14:textId="65C0B06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TUESDAY DYDD MAWRTH</w:t>
            </w:r>
          </w:p>
        </w:tc>
        <w:tc>
          <w:tcPr>
            <w:tcW w:w="2535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3C7B2B8D" w14:textId="2C3D6D4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WEDNESDAYDYDD MERCHER</w:t>
            </w: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5C4292B8" w14:textId="4B9676F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THURSDAY DYDD IAU</w:t>
            </w: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0103762A" w14:textId="665FB03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FRIDAY DYDD GWENER</w:t>
            </w:r>
          </w:p>
        </w:tc>
        <w:tc>
          <w:tcPr>
            <w:tcW w:w="2107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7CD8CA26" w14:textId="7FF7DB7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SATURDAY DYDD SADWRN</w:t>
            </w:r>
          </w:p>
        </w:tc>
      </w:tr>
      <w:tr w:rsidR="0012464E" w:rsidRPr="0012464E" w14:paraId="451A4D28" w14:textId="77777777" w:rsidTr="0012464E">
        <w:trPr>
          <w:trHeight w:val="618"/>
        </w:trPr>
        <w:tc>
          <w:tcPr>
            <w:tcW w:w="708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7F1E1F22" w14:textId="62AB218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19D6512" w14:textId="5A31DBA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4E3B37FC" w14:textId="45C3BA6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0DF8D39" w14:textId="00D2F87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</w:t>
            </w:r>
          </w:p>
          <w:p w14:paraId="2B3992E8" w14:textId="3893523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AC5A7E5" w14:textId="06C5BF0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</w:t>
            </w:r>
          </w:p>
          <w:p w14:paraId="6BC6DF52" w14:textId="6B3F4E6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772328B" w14:textId="76B0C3B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</w:t>
            </w:r>
          </w:p>
          <w:p w14:paraId="0309CBC0" w14:textId="7650A00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9DA42A4" w14:textId="0E187CC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4</w:t>
            </w:r>
          </w:p>
          <w:p w14:paraId="353B68C5" w14:textId="5C77630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32F1A38" w14:textId="6B1E54E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5</w:t>
            </w:r>
          </w:p>
          <w:p w14:paraId="010DA938" w14:textId="05AD55C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042178C7" w14:textId="65C07DF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6</w:t>
            </w:r>
          </w:p>
          <w:p w14:paraId="13231CF3" w14:textId="24AE7D2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735A3316" w14:textId="77777777" w:rsidTr="0012464E">
        <w:trPr>
          <w:trHeight w:val="993"/>
        </w:trPr>
        <w:tc>
          <w:tcPr>
            <w:tcW w:w="2073" w:type="dxa"/>
            <w:gridSpan w:val="2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1D0EDEEB" w14:textId="5503E8A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5E8A8BD3" w14:textId="1201444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4230F2C" w14:textId="55A644E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5009C594" w14:textId="66AECA6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21ED9A41" w14:textId="5A96D15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3438123" w14:textId="66EACCB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3FBDE72B" w14:textId="58BCE3A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043250AD" w14:textId="77777777" w:rsidTr="0012464E">
        <w:trPr>
          <w:trHeight w:val="1613"/>
        </w:trPr>
        <w:tc>
          <w:tcPr>
            <w:tcW w:w="708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6666C45B" w14:textId="6176163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F87D085" w14:textId="0A40388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685742A6" w14:textId="5CC5F52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7</w:t>
            </w:r>
          </w:p>
          <w:p w14:paraId="76A4CD51" w14:textId="315BA08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2B6595A9" w14:textId="232A4B7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732B4A56" w14:textId="289CCCD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ECFAC31" w14:textId="226B6D6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8</w:t>
            </w:r>
          </w:p>
          <w:p w14:paraId="600DC3D1" w14:textId="0E51210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B1E17F9" w14:textId="596DA34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C8A6647" w14:textId="5E1D8D1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9</w:t>
            </w:r>
          </w:p>
          <w:p w14:paraId="04827BD3" w14:textId="2EB9C0C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CD512D0" w14:textId="272693C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53F8224" w14:textId="0E00E7B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10</w:t>
            </w:r>
          </w:p>
          <w:p w14:paraId="60706AFB" w14:textId="53C5C22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3C4F919" w14:textId="64B5286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6950CB9" w14:textId="14DAFA8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11</w:t>
            </w:r>
          </w:p>
          <w:p w14:paraId="5F15EA79" w14:textId="2FC9554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66D118EB" w14:textId="59DA190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EB5DDF6" w14:textId="1EFFFCC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12</w:t>
            </w:r>
          </w:p>
          <w:p w14:paraId="22112A78" w14:textId="5D90940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796FA11" w14:textId="0E8C1D4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460401B1" w14:textId="304ADD0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13</w:t>
            </w:r>
          </w:p>
          <w:p w14:paraId="22C1C0E3" w14:textId="430DC83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7E119948" w14:textId="02C6665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66AFC81C" w14:textId="77777777" w:rsidTr="0012464E">
        <w:trPr>
          <w:trHeight w:val="618"/>
        </w:trPr>
        <w:tc>
          <w:tcPr>
            <w:tcW w:w="708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194DB785" w14:textId="1051876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5862568" w14:textId="22C3514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1655FA8C" w14:textId="3A130F9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14</w:t>
            </w: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B7998AF" w14:textId="084A60D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15</w:t>
            </w:r>
          </w:p>
          <w:p w14:paraId="02E36AE3" w14:textId="2872B09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9883CEF" w14:textId="52EC599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16</w:t>
            </w:r>
          </w:p>
          <w:p w14:paraId="2A969F0E" w14:textId="503577B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F609AB9" w14:textId="2E3F092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17</w:t>
            </w:r>
          </w:p>
          <w:p w14:paraId="681CA5B6" w14:textId="434F6DF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E0E36B9" w14:textId="593B8C0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18</w:t>
            </w:r>
          </w:p>
          <w:p w14:paraId="7256177E" w14:textId="5C77D1D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BD03721" w14:textId="7BB920A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19</w:t>
            </w:r>
          </w:p>
          <w:p w14:paraId="2DDFDEA8" w14:textId="0825BB4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006D9BA4" w14:textId="2A8F215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20</w:t>
            </w:r>
          </w:p>
          <w:p w14:paraId="07F8966F" w14:textId="4FFF9C9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397002D3" w14:textId="77777777" w:rsidTr="0012464E">
        <w:trPr>
          <w:trHeight w:val="1103"/>
        </w:trPr>
        <w:tc>
          <w:tcPr>
            <w:tcW w:w="2073" w:type="dxa"/>
            <w:gridSpan w:val="2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009CD0D3" w14:textId="1C27225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1B03E700" w14:textId="245D93D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7FC1B540" w14:textId="34FD5AF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553642E" w14:textId="7697E15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2B37079D" w14:textId="3BABB89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792BCFC6" w14:textId="45D6574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20CED28C" w14:textId="4ADFC68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675CE0AB" w14:textId="77777777" w:rsidTr="0012464E">
        <w:trPr>
          <w:trHeight w:val="618"/>
        </w:trPr>
        <w:tc>
          <w:tcPr>
            <w:tcW w:w="708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19293AD0" w14:textId="05D0845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DC1EF17" w14:textId="2B728A4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73FE21AA" w14:textId="64306D6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21</w:t>
            </w:r>
          </w:p>
          <w:p w14:paraId="775E6E91" w14:textId="30E1386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7CC49B98" w14:textId="4B3D54D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D921E37" w14:textId="0AEC369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22</w:t>
            </w:r>
          </w:p>
          <w:p w14:paraId="099DF189" w14:textId="22F5FB3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B47C82D" w14:textId="51B3631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23</w:t>
            </w:r>
          </w:p>
          <w:p w14:paraId="5BD70AB0" w14:textId="69EC673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63C1DF72" w14:textId="2D40228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24</w:t>
            </w:r>
          </w:p>
          <w:p w14:paraId="1FA60CA1" w14:textId="1079CA2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03F4BC3" w14:textId="2B4CC84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25</w:t>
            </w:r>
          </w:p>
          <w:p w14:paraId="574A586C" w14:textId="3BAB452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A2F063E" w14:textId="34888CF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26</w:t>
            </w:r>
          </w:p>
          <w:p w14:paraId="590F5EA6" w14:textId="759572A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3DAEF63F" w14:textId="015BE84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27</w:t>
            </w:r>
          </w:p>
          <w:p w14:paraId="7C29B6F5" w14:textId="3DEAB87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6E106FA2" w14:textId="77777777" w:rsidTr="0012464E">
        <w:trPr>
          <w:trHeight w:val="441"/>
        </w:trPr>
        <w:tc>
          <w:tcPr>
            <w:tcW w:w="2073" w:type="dxa"/>
            <w:gridSpan w:val="2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7123F023" w14:textId="70B2C04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AC05DC3" w14:textId="148791C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10D9BCD0" w14:textId="2FF0507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C2D292B" w14:textId="314ACE0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B91138A" w14:textId="1DCEA74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7A76275" w14:textId="1BF331B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7B790DB9" w14:textId="5BC82AA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2326B829" w14:textId="77777777" w:rsidTr="0012464E">
        <w:trPr>
          <w:trHeight w:val="618"/>
        </w:trPr>
        <w:tc>
          <w:tcPr>
            <w:tcW w:w="708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nil"/>
            </w:tcBorders>
            <w:shd w:val="clear" w:color="auto" w:fill="E6E6E6"/>
            <w:hideMark/>
          </w:tcPr>
          <w:p w14:paraId="07979CC1" w14:textId="2919205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E65582D" w14:textId="43FA4AA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6" w:space="0" w:color="595959"/>
              <w:left w:val="nil"/>
              <w:bottom w:val="single" w:sz="4" w:space="0" w:color="auto"/>
              <w:right w:val="single" w:sz="6" w:space="0" w:color="595959"/>
            </w:tcBorders>
            <w:shd w:val="clear" w:color="auto" w:fill="E6E6E6"/>
            <w:hideMark/>
          </w:tcPr>
          <w:p w14:paraId="70F49BCC" w14:textId="740EA01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28</w:t>
            </w: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7309DF10" w14:textId="7021624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29</w:t>
            </w:r>
          </w:p>
          <w:p w14:paraId="5CBF4FB0" w14:textId="4BC3633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3260FBEA" w14:textId="21C1AB0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DAD05D7" w14:textId="1DCA8C3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1C5EE0A" w14:textId="7E72436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21499C73" w14:textId="0090479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30</w:t>
            </w:r>
          </w:p>
          <w:p w14:paraId="20039EB4" w14:textId="3A184EA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45EC2F57" w14:textId="518DC60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10E0EF2E" w14:textId="46F3587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204471A2" w14:textId="0096414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E6E6E6"/>
            <w:hideMark/>
          </w:tcPr>
          <w:p w14:paraId="7CC816FC" w14:textId="1F52E51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 w14:paraId="1F73C50E" w14:textId="4A2A46FE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75B5A7E" w14:textId="52F25BBF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6AB5449" w14:textId="36B68BE6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5CD5D6C" w14:textId="1421C468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2285B71A" w14:textId="6E78990E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6153AA5C" w14:textId="6B3E3472" w:rsidR="0012464E" w:rsidRDefault="0012464E" w:rsidP="0012464E">
      <w:pPr>
        <w:rPr>
          <w:rFonts w:ascii="Arial" w:hAnsi="Arial" w:cs="Arial"/>
          <w:sz w:val="12"/>
          <w:szCs w:val="12"/>
        </w:rPr>
      </w:pPr>
    </w:p>
    <w:p w14:paraId="0995E52D" w14:textId="77777777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5269C27" w14:textId="15321535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7541650C" w14:textId="3D6458FD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68CE783D" w14:textId="4DB6A75E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53E7B82A" w14:textId="733FA998" w:rsidR="0012464E" w:rsidRPr="0012464E" w:rsidRDefault="0012464E" w:rsidP="0012464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tbl>
      <w:tblPr>
        <w:tblW w:w="14866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8"/>
        <w:gridCol w:w="445"/>
        <w:gridCol w:w="2053"/>
        <w:gridCol w:w="2053"/>
        <w:gridCol w:w="2511"/>
        <w:gridCol w:w="2053"/>
        <w:gridCol w:w="2053"/>
        <w:gridCol w:w="2090"/>
      </w:tblGrid>
      <w:tr w:rsidR="0012464E" w:rsidRPr="0012464E" w14:paraId="07D3F105" w14:textId="77777777" w:rsidTr="0012464E">
        <w:trPr>
          <w:trHeight w:val="958"/>
        </w:trPr>
        <w:tc>
          <w:tcPr>
            <w:tcW w:w="14866" w:type="dxa"/>
            <w:gridSpan w:val="8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F2DBDB" w:themeFill="accent2" w:themeFillTint="33"/>
            <w:vAlign w:val="center"/>
            <w:hideMark/>
          </w:tcPr>
          <w:p w14:paraId="7B9114B2" w14:textId="6C5A345C" w:rsidR="0012464E" w:rsidRPr="0012464E" w:rsidRDefault="0012464E" w:rsidP="0012464E">
            <w:pPr>
              <w:jc w:val="center"/>
              <w:textAlignment w:val="baseline"/>
              <w:divId w:val="1094088761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40"/>
                <w:szCs w:val="40"/>
                <w:lang w:val="en-US"/>
              </w:rPr>
              <w:t>MAI / MAY 2024</w:t>
            </w:r>
          </w:p>
        </w:tc>
      </w:tr>
      <w:tr w:rsidR="0012464E" w:rsidRPr="0012464E" w14:paraId="4F2668C8" w14:textId="77777777" w:rsidTr="0012464E">
        <w:trPr>
          <w:trHeight w:val="558"/>
        </w:trPr>
        <w:tc>
          <w:tcPr>
            <w:tcW w:w="2053" w:type="dxa"/>
            <w:gridSpan w:val="2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8D20622" w14:textId="5B97AF4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SUNDAY DYDD SUL</w:t>
            </w: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5C4244D4" w14:textId="652BE20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MONDAY DYDD LLUN</w:t>
            </w: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75576A3B" w14:textId="5F8AF8F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TUESDAY DYDD MAWRTH</w:t>
            </w:r>
          </w:p>
        </w:tc>
        <w:tc>
          <w:tcPr>
            <w:tcW w:w="2511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359344E2" w14:textId="717DEE1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WEDNESDAYDYDD MERCHER</w:t>
            </w: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DC657DB" w14:textId="072340A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THURSDAY DYDD IAU</w:t>
            </w: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6D2570E1" w14:textId="6E73C99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FRIDAY DYDD GWENER</w:t>
            </w:r>
          </w:p>
        </w:tc>
        <w:tc>
          <w:tcPr>
            <w:tcW w:w="2087" w:type="dxa"/>
            <w:tcBorders>
              <w:top w:val="single" w:sz="6" w:space="0" w:color="595959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C0C0C0"/>
            <w:vAlign w:val="center"/>
            <w:hideMark/>
          </w:tcPr>
          <w:p w14:paraId="50685F8C" w14:textId="6B0982E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SATURDAY DYDD SADWRN</w:t>
            </w:r>
          </w:p>
        </w:tc>
      </w:tr>
      <w:tr w:rsidR="0012464E" w:rsidRPr="0012464E" w14:paraId="7BF2489B" w14:textId="77777777" w:rsidTr="0012464E">
        <w:trPr>
          <w:trHeight w:val="558"/>
        </w:trPr>
        <w:tc>
          <w:tcPr>
            <w:tcW w:w="1608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0F8EA237" w14:textId="66F03BE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45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6DF1DE7C" w14:textId="2937C2C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2F13853" w14:textId="5B36F67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2B0ABCF8" w14:textId="6699642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6003076" w14:textId="25A520B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</w:t>
            </w:r>
          </w:p>
          <w:p w14:paraId="60500BD0" w14:textId="4AE4C47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9E20872" w14:textId="455163E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</w:t>
            </w:r>
          </w:p>
          <w:p w14:paraId="6F6AEE1B" w14:textId="5E72F6A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43D62D6" w14:textId="7B6E2F8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</w:t>
            </w:r>
          </w:p>
          <w:p w14:paraId="7205B4A2" w14:textId="4D2312D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5FEFA5A8" w14:textId="5597454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4</w:t>
            </w:r>
          </w:p>
          <w:p w14:paraId="07B31326" w14:textId="2749C05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601E41C4" w14:textId="77777777" w:rsidTr="0012464E">
        <w:trPr>
          <w:trHeight w:val="718"/>
        </w:trPr>
        <w:tc>
          <w:tcPr>
            <w:tcW w:w="2053" w:type="dxa"/>
            <w:gridSpan w:val="2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18D85E2B" w14:textId="536378C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FA154D6" w14:textId="2A1D619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2B407EF1" w14:textId="44354B3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452BE49" w14:textId="4B92B49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555AF572" w14:textId="56273FF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1D870B14" w14:textId="3ACD3C7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60C0D0FC" w14:textId="6E95B6B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19E9C9FC" w14:textId="77777777" w:rsidTr="0012464E">
        <w:trPr>
          <w:trHeight w:val="1339"/>
        </w:trPr>
        <w:tc>
          <w:tcPr>
            <w:tcW w:w="1608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03CDDD77" w14:textId="008F4C4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BB5C8DE" w14:textId="146DB92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45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57E7ADAF" w14:textId="5063D41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5</w:t>
            </w:r>
          </w:p>
          <w:p w14:paraId="6DFF05E3" w14:textId="20CC8F6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6B91C435" w14:textId="62A602C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2211113" w14:textId="15C5C4D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998EE6D" w14:textId="5F1D548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6</w:t>
            </w:r>
          </w:p>
          <w:p w14:paraId="5AFFB459" w14:textId="0341AD5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EB691A0" w14:textId="09A4CA9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CFD720D" w14:textId="11FBC0D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7</w:t>
            </w:r>
          </w:p>
          <w:p w14:paraId="020D4F24" w14:textId="0222EB3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3A1D991" w14:textId="10A6812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3246015" w14:textId="5EB4662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8</w:t>
            </w:r>
          </w:p>
          <w:p w14:paraId="2586A5ED" w14:textId="49C0D8B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39983397" w14:textId="064729D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F000512" w14:textId="731D07E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9</w:t>
            </w:r>
          </w:p>
          <w:p w14:paraId="5ECF3584" w14:textId="3BC4165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E44E8B6" w14:textId="6C9A962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4A06D34" w14:textId="017FEC2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10</w:t>
            </w:r>
          </w:p>
          <w:p w14:paraId="598A2A9F" w14:textId="239369D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24920196" w14:textId="694F1BA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10539995" w14:textId="1AE4481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11</w:t>
            </w:r>
          </w:p>
          <w:p w14:paraId="7237A48B" w14:textId="42ADA27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5BB06A45" w14:textId="1A3EBDD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47EA13C4" w14:textId="77777777" w:rsidTr="0012464E">
        <w:trPr>
          <w:trHeight w:val="558"/>
        </w:trPr>
        <w:tc>
          <w:tcPr>
            <w:tcW w:w="1608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38F6981F" w14:textId="7404EE2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6736B35A" w14:textId="7C31A90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45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388B7896" w14:textId="182E87C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12</w:t>
            </w: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599DD3C1" w14:textId="4C1B981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13</w:t>
            </w:r>
          </w:p>
          <w:p w14:paraId="16D174F9" w14:textId="59A75A9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C813079" w14:textId="044A31D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14</w:t>
            </w:r>
          </w:p>
          <w:p w14:paraId="032D7EC2" w14:textId="2D66AB5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3648211" w14:textId="56C734B1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15</w:t>
            </w:r>
          </w:p>
          <w:p w14:paraId="41DE7263" w14:textId="333D443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DD710E2" w14:textId="506ECA9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16</w:t>
            </w:r>
          </w:p>
          <w:p w14:paraId="0EAF58E4" w14:textId="45600B0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7F1CB70" w14:textId="1094008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17</w:t>
            </w:r>
          </w:p>
          <w:p w14:paraId="121672C3" w14:textId="18E4437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023D6C0D" w14:textId="07FCBD3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18</w:t>
            </w:r>
          </w:p>
          <w:p w14:paraId="0966CD99" w14:textId="05F4AFE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32D8AAF7" w14:textId="77777777" w:rsidTr="0012464E">
        <w:trPr>
          <w:trHeight w:val="716"/>
        </w:trPr>
        <w:tc>
          <w:tcPr>
            <w:tcW w:w="2053" w:type="dxa"/>
            <w:gridSpan w:val="2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7A0524FA" w14:textId="170D8D4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3268731F" w14:textId="7DF1E4D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C15401B" w14:textId="43E5C6B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6492F78" w14:textId="6105C2A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0AEB22F" w14:textId="350A89B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08F699A2" w14:textId="7053138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7770862F" w14:textId="3E20927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1EF1F09C" w14:textId="77777777" w:rsidTr="0012464E">
        <w:trPr>
          <w:trHeight w:val="558"/>
        </w:trPr>
        <w:tc>
          <w:tcPr>
            <w:tcW w:w="1608" w:type="dxa"/>
            <w:tcBorders>
              <w:top w:val="single" w:sz="6" w:space="0" w:color="595959"/>
              <w:left w:val="single" w:sz="6" w:space="0" w:color="595959"/>
              <w:bottom w:val="nil"/>
              <w:right w:val="nil"/>
            </w:tcBorders>
            <w:shd w:val="clear" w:color="auto" w:fill="E6E6E6"/>
            <w:hideMark/>
          </w:tcPr>
          <w:p w14:paraId="3D23A32B" w14:textId="029F74B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1B376F81" w14:textId="3A4E2F2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45" w:type="dxa"/>
            <w:tcBorders>
              <w:top w:val="single" w:sz="6" w:space="0" w:color="595959"/>
              <w:left w:val="nil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38BD7B42" w14:textId="6473E9B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19</w:t>
            </w:r>
          </w:p>
          <w:p w14:paraId="582E732F" w14:textId="4DDA470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0905B49C" w14:textId="49E3DC2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3AEE72AE" w14:textId="4582246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20</w:t>
            </w:r>
          </w:p>
          <w:p w14:paraId="68B244EA" w14:textId="2CBC5C6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1A0ABEB2" w14:textId="5131264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21</w:t>
            </w:r>
          </w:p>
          <w:p w14:paraId="2942658B" w14:textId="6596ED66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733E45C8" w14:textId="6A1E604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22</w:t>
            </w:r>
          </w:p>
          <w:p w14:paraId="37080404" w14:textId="2A619303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498ED8C1" w14:textId="7C51AB89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23</w:t>
            </w:r>
          </w:p>
          <w:p w14:paraId="081E5303" w14:textId="642E919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auto"/>
            <w:hideMark/>
          </w:tcPr>
          <w:p w14:paraId="0E6346FA" w14:textId="6995352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24</w:t>
            </w:r>
          </w:p>
          <w:p w14:paraId="11A690BB" w14:textId="1C245848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6" w:space="0" w:color="595959"/>
              <w:left w:val="single" w:sz="6" w:space="0" w:color="595959"/>
              <w:bottom w:val="nil"/>
              <w:right w:val="single" w:sz="6" w:space="0" w:color="595959"/>
            </w:tcBorders>
            <w:shd w:val="clear" w:color="auto" w:fill="E6E6E6"/>
            <w:hideMark/>
          </w:tcPr>
          <w:p w14:paraId="3E0B1A58" w14:textId="395B907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25</w:t>
            </w:r>
          </w:p>
          <w:p w14:paraId="4AFE7597" w14:textId="08C1AB3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09C5654B" w14:textId="77777777" w:rsidTr="0012464E">
        <w:trPr>
          <w:trHeight w:val="919"/>
        </w:trPr>
        <w:tc>
          <w:tcPr>
            <w:tcW w:w="2053" w:type="dxa"/>
            <w:gridSpan w:val="2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42A8407A" w14:textId="08D297E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BBE5DD0" w14:textId="121B405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121D811" w14:textId="3A80B40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6A6AE668" w14:textId="7688647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221602A5" w14:textId="6983DC5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auto"/>
            <w:vAlign w:val="center"/>
            <w:hideMark/>
          </w:tcPr>
          <w:p w14:paraId="417025C5" w14:textId="02A9A43F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nil"/>
              <w:left w:val="single" w:sz="6" w:space="0" w:color="595959"/>
              <w:bottom w:val="single" w:sz="6" w:space="0" w:color="595959"/>
              <w:right w:val="single" w:sz="6" w:space="0" w:color="595959"/>
            </w:tcBorders>
            <w:shd w:val="clear" w:color="auto" w:fill="E6E6E6"/>
            <w:vAlign w:val="center"/>
            <w:hideMark/>
          </w:tcPr>
          <w:p w14:paraId="0665C864" w14:textId="410EAAC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12464E" w:rsidRPr="0012464E" w14:paraId="44C69DEC" w14:textId="77777777" w:rsidTr="0012464E">
        <w:trPr>
          <w:trHeight w:val="1712"/>
        </w:trPr>
        <w:tc>
          <w:tcPr>
            <w:tcW w:w="1608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nil"/>
            </w:tcBorders>
            <w:shd w:val="clear" w:color="auto" w:fill="E6E6E6"/>
            <w:hideMark/>
          </w:tcPr>
          <w:p w14:paraId="74CBB43A" w14:textId="6ABB50D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5CE07EF" w14:textId="2F1A2FB0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45" w:type="dxa"/>
            <w:tcBorders>
              <w:top w:val="single" w:sz="6" w:space="0" w:color="595959"/>
              <w:left w:val="nil"/>
              <w:bottom w:val="single" w:sz="4" w:space="0" w:color="auto"/>
              <w:right w:val="single" w:sz="6" w:space="0" w:color="595959"/>
            </w:tcBorders>
            <w:shd w:val="clear" w:color="auto" w:fill="E6E6E6"/>
            <w:hideMark/>
          </w:tcPr>
          <w:p w14:paraId="0C134733" w14:textId="1AA4410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sz w:val="28"/>
                <w:szCs w:val="28"/>
                <w:lang w:val="en-US"/>
              </w:rPr>
              <w:t>26</w:t>
            </w: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5A9F2E2B" w14:textId="2A5EF445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27</w:t>
            </w:r>
          </w:p>
          <w:p w14:paraId="27BAFBC4" w14:textId="17CDCF4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B59675E" w14:textId="4D9603A7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3FDF60D5" w14:textId="0F16F93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7792A37E" w14:textId="7F6424E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28</w:t>
            </w:r>
          </w:p>
          <w:p w14:paraId="4F9709FD" w14:textId="3FE95F6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70671A6E" w14:textId="76FED5C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29</w:t>
            </w:r>
          </w:p>
          <w:p w14:paraId="3E6DE0E7" w14:textId="295D0752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1859C9F9" w14:textId="70EE935A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30</w:t>
            </w:r>
          </w:p>
          <w:p w14:paraId="47A616F2" w14:textId="0B97D73D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auto"/>
            <w:hideMark/>
          </w:tcPr>
          <w:p w14:paraId="49CB1250" w14:textId="5B28F63B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  <w:r w:rsidRPr="0012464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31</w:t>
            </w:r>
          </w:p>
          <w:p w14:paraId="0E8A5D15" w14:textId="4D7B22AE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6" w:space="0" w:color="595959"/>
              <w:left w:val="single" w:sz="6" w:space="0" w:color="595959"/>
              <w:bottom w:val="single" w:sz="4" w:space="0" w:color="auto"/>
              <w:right w:val="single" w:sz="6" w:space="0" w:color="595959"/>
            </w:tcBorders>
            <w:shd w:val="clear" w:color="auto" w:fill="E6E6E6"/>
            <w:hideMark/>
          </w:tcPr>
          <w:p w14:paraId="6D21B62F" w14:textId="07EE409C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  <w:p w14:paraId="415714D2" w14:textId="5A315A84" w:rsidR="0012464E" w:rsidRPr="0012464E" w:rsidRDefault="0012464E" w:rsidP="0012464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 w14:paraId="43B0D2B9" w14:textId="77777777" w:rsidR="00C073F1" w:rsidRPr="0012464E" w:rsidRDefault="00C073F1" w:rsidP="0012464E">
      <w:pPr>
        <w:jc w:val="center"/>
      </w:pPr>
    </w:p>
    <w:sectPr w:rsidR="00C073F1" w:rsidRPr="0012464E" w:rsidSect="00C073F1">
      <w:footerReference w:type="default" r:id="rId10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6447C" w14:textId="77777777" w:rsidR="002D6B02" w:rsidRDefault="002D6B02">
      <w:r>
        <w:separator/>
      </w:r>
    </w:p>
  </w:endnote>
  <w:endnote w:type="continuationSeparator" w:id="0">
    <w:p w14:paraId="022F385C" w14:textId="77777777" w:rsidR="002D6B02" w:rsidRDefault="002D6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D1CF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5E28E" w14:textId="77777777" w:rsidR="002D6B02" w:rsidRDefault="002D6B02">
      <w:r>
        <w:separator/>
      </w:r>
    </w:p>
  </w:footnote>
  <w:footnote w:type="continuationSeparator" w:id="0">
    <w:p w14:paraId="569164AF" w14:textId="77777777" w:rsidR="002D6B02" w:rsidRDefault="002D6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74A40"/>
    <w:multiLevelType w:val="hybridMultilevel"/>
    <w:tmpl w:val="0EA8857A"/>
    <w:lvl w:ilvl="0" w:tplc="B1129F9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F1CEA"/>
    <w:multiLevelType w:val="multilevel"/>
    <w:tmpl w:val="CF64D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6506"/>
    <w:multiLevelType w:val="multilevel"/>
    <w:tmpl w:val="BB94C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FBA2355"/>
    <w:multiLevelType w:val="hybridMultilevel"/>
    <w:tmpl w:val="6EB22298"/>
    <w:lvl w:ilvl="0" w:tplc="A0766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D67DF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D9EB5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BA2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F67D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C229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140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26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3AEF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613349"/>
    <w:multiLevelType w:val="multilevel"/>
    <w:tmpl w:val="55BE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7D16C27"/>
    <w:multiLevelType w:val="hybridMultilevel"/>
    <w:tmpl w:val="83889102"/>
    <w:lvl w:ilvl="0" w:tplc="6804F7E4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3E2B"/>
    <w:multiLevelType w:val="hybridMultilevel"/>
    <w:tmpl w:val="1820CBB2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9807BD"/>
    <w:multiLevelType w:val="hybridMultilevel"/>
    <w:tmpl w:val="5D6EC6C8"/>
    <w:lvl w:ilvl="0" w:tplc="B276F5C6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D904C2D"/>
    <w:multiLevelType w:val="hybridMultilevel"/>
    <w:tmpl w:val="2DA44002"/>
    <w:lvl w:ilvl="0" w:tplc="DCB0E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44D4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CC6A9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B436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C2B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8C1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FEAD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AE5F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7AEE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1"/>
  </w:num>
  <w:num w:numId="4">
    <w:abstractNumId w:val="13"/>
  </w:num>
  <w:num w:numId="5">
    <w:abstractNumId w:val="23"/>
  </w:num>
  <w:num w:numId="6">
    <w:abstractNumId w:val="15"/>
  </w:num>
  <w:num w:numId="7">
    <w:abstractNumId w:val="11"/>
  </w:num>
  <w:num w:numId="8">
    <w:abstractNumId w:val="21"/>
  </w:num>
  <w:num w:numId="9">
    <w:abstractNumId w:val="2"/>
  </w:num>
  <w:num w:numId="10">
    <w:abstractNumId w:val="19"/>
  </w:num>
  <w:num w:numId="11">
    <w:abstractNumId w:val="14"/>
  </w:num>
  <w:num w:numId="12">
    <w:abstractNumId w:val="6"/>
  </w:num>
  <w:num w:numId="13">
    <w:abstractNumId w:val="7"/>
  </w:num>
  <w:num w:numId="14">
    <w:abstractNumId w:val="12"/>
  </w:num>
  <w:num w:numId="15">
    <w:abstractNumId w:val="18"/>
  </w:num>
  <w:num w:numId="16">
    <w:abstractNumId w:val="3"/>
  </w:num>
  <w:num w:numId="17">
    <w:abstractNumId w:val="0"/>
  </w:num>
  <w:num w:numId="18">
    <w:abstractNumId w:val="9"/>
  </w:num>
  <w:num w:numId="19">
    <w:abstractNumId w:val="8"/>
  </w:num>
  <w:num w:numId="20">
    <w:abstractNumId w:val="20"/>
  </w:num>
  <w:num w:numId="21">
    <w:abstractNumId w:val="16"/>
  </w:num>
  <w:num w:numId="22">
    <w:abstractNumId w:val="5"/>
  </w:num>
  <w:num w:numId="23">
    <w:abstractNumId w:val="22"/>
  </w:num>
  <w:num w:numId="24">
    <w:abstractNumId w:val="4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11965"/>
    <w:rsid w:val="00015F36"/>
    <w:rsid w:val="000214DD"/>
    <w:rsid w:val="00026B02"/>
    <w:rsid w:val="000272AF"/>
    <w:rsid w:val="00027D92"/>
    <w:rsid w:val="00030A98"/>
    <w:rsid w:val="00052C83"/>
    <w:rsid w:val="00053002"/>
    <w:rsid w:val="00057140"/>
    <w:rsid w:val="0006337A"/>
    <w:rsid w:val="000822E5"/>
    <w:rsid w:val="00085068"/>
    <w:rsid w:val="00092989"/>
    <w:rsid w:val="00093704"/>
    <w:rsid w:val="000971FC"/>
    <w:rsid w:val="000A2A3A"/>
    <w:rsid w:val="000A492A"/>
    <w:rsid w:val="000C4211"/>
    <w:rsid w:val="000D2F80"/>
    <w:rsid w:val="000D5666"/>
    <w:rsid w:val="000E0106"/>
    <w:rsid w:val="000E2808"/>
    <w:rsid w:val="000E413A"/>
    <w:rsid w:val="000E5160"/>
    <w:rsid w:val="000F42C0"/>
    <w:rsid w:val="000F5AA3"/>
    <w:rsid w:val="00100396"/>
    <w:rsid w:val="00100B5C"/>
    <w:rsid w:val="00103115"/>
    <w:rsid w:val="001106E9"/>
    <w:rsid w:val="001146B5"/>
    <w:rsid w:val="00117126"/>
    <w:rsid w:val="00120DD1"/>
    <w:rsid w:val="00123C6D"/>
    <w:rsid w:val="0012464E"/>
    <w:rsid w:val="00124CA5"/>
    <w:rsid w:val="001279E9"/>
    <w:rsid w:val="00134F77"/>
    <w:rsid w:val="001363A5"/>
    <w:rsid w:val="0014133C"/>
    <w:rsid w:val="00143747"/>
    <w:rsid w:val="00152E9D"/>
    <w:rsid w:val="00154487"/>
    <w:rsid w:val="00155393"/>
    <w:rsid w:val="0017512A"/>
    <w:rsid w:val="00176C48"/>
    <w:rsid w:val="00184CDB"/>
    <w:rsid w:val="0019456E"/>
    <w:rsid w:val="00196958"/>
    <w:rsid w:val="001A0396"/>
    <w:rsid w:val="001A111D"/>
    <w:rsid w:val="001A1E39"/>
    <w:rsid w:val="001A24F3"/>
    <w:rsid w:val="001A3BAA"/>
    <w:rsid w:val="001B405C"/>
    <w:rsid w:val="001B5F45"/>
    <w:rsid w:val="001B6676"/>
    <w:rsid w:val="001C18B2"/>
    <w:rsid w:val="001D02F1"/>
    <w:rsid w:val="001D28A6"/>
    <w:rsid w:val="001D65F8"/>
    <w:rsid w:val="001E1050"/>
    <w:rsid w:val="001E1E1F"/>
    <w:rsid w:val="001E2007"/>
    <w:rsid w:val="001E57C1"/>
    <w:rsid w:val="001F07EF"/>
    <w:rsid w:val="001F1C30"/>
    <w:rsid w:val="001F50B6"/>
    <w:rsid w:val="001F6D7A"/>
    <w:rsid w:val="0020303C"/>
    <w:rsid w:val="00203BA2"/>
    <w:rsid w:val="00207E0E"/>
    <w:rsid w:val="002105C4"/>
    <w:rsid w:val="00224849"/>
    <w:rsid w:val="0022746E"/>
    <w:rsid w:val="0023050B"/>
    <w:rsid w:val="00235F71"/>
    <w:rsid w:val="002368F1"/>
    <w:rsid w:val="00237A48"/>
    <w:rsid w:val="002444CA"/>
    <w:rsid w:val="00251D0B"/>
    <w:rsid w:val="00255F8B"/>
    <w:rsid w:val="00260DE6"/>
    <w:rsid w:val="002650B2"/>
    <w:rsid w:val="00273FEE"/>
    <w:rsid w:val="0028204E"/>
    <w:rsid w:val="0028441C"/>
    <w:rsid w:val="002845D8"/>
    <w:rsid w:val="0028591B"/>
    <w:rsid w:val="00286330"/>
    <w:rsid w:val="002878BF"/>
    <w:rsid w:val="00291841"/>
    <w:rsid w:val="002C3CA3"/>
    <w:rsid w:val="002C449B"/>
    <w:rsid w:val="002C6040"/>
    <w:rsid w:val="002D5B3F"/>
    <w:rsid w:val="002D6B02"/>
    <w:rsid w:val="002D72F9"/>
    <w:rsid w:val="002E1CDB"/>
    <w:rsid w:val="002E272E"/>
    <w:rsid w:val="002F023C"/>
    <w:rsid w:val="002F17CD"/>
    <w:rsid w:val="002F5778"/>
    <w:rsid w:val="002F5D36"/>
    <w:rsid w:val="003223E0"/>
    <w:rsid w:val="003407FD"/>
    <w:rsid w:val="00352C4A"/>
    <w:rsid w:val="003545DB"/>
    <w:rsid w:val="00361532"/>
    <w:rsid w:val="00362560"/>
    <w:rsid w:val="00367DE5"/>
    <w:rsid w:val="003732FD"/>
    <w:rsid w:val="003753B2"/>
    <w:rsid w:val="00375F71"/>
    <w:rsid w:val="00376559"/>
    <w:rsid w:val="00382BAA"/>
    <w:rsid w:val="00384D73"/>
    <w:rsid w:val="00393EB6"/>
    <w:rsid w:val="003941F5"/>
    <w:rsid w:val="003A09CC"/>
    <w:rsid w:val="003A2AD2"/>
    <w:rsid w:val="003A3CE5"/>
    <w:rsid w:val="003B0253"/>
    <w:rsid w:val="003B366F"/>
    <w:rsid w:val="003B3F9D"/>
    <w:rsid w:val="003B5454"/>
    <w:rsid w:val="003B6C95"/>
    <w:rsid w:val="003E5751"/>
    <w:rsid w:val="003F448C"/>
    <w:rsid w:val="004019E4"/>
    <w:rsid w:val="004046A9"/>
    <w:rsid w:val="00404C50"/>
    <w:rsid w:val="00416735"/>
    <w:rsid w:val="004211F0"/>
    <w:rsid w:val="00423934"/>
    <w:rsid w:val="00426244"/>
    <w:rsid w:val="00443BDD"/>
    <w:rsid w:val="00444F0F"/>
    <w:rsid w:val="00451810"/>
    <w:rsid w:val="00467E74"/>
    <w:rsid w:val="00470A38"/>
    <w:rsid w:val="00470D51"/>
    <w:rsid w:val="00473270"/>
    <w:rsid w:val="00477880"/>
    <w:rsid w:val="004874DE"/>
    <w:rsid w:val="00496941"/>
    <w:rsid w:val="004A25C7"/>
    <w:rsid w:val="004A4020"/>
    <w:rsid w:val="004A74B2"/>
    <w:rsid w:val="004B5334"/>
    <w:rsid w:val="004B6C14"/>
    <w:rsid w:val="004B6D43"/>
    <w:rsid w:val="004B739B"/>
    <w:rsid w:val="004D5E9B"/>
    <w:rsid w:val="004D63D9"/>
    <w:rsid w:val="004E6585"/>
    <w:rsid w:val="004F00DD"/>
    <w:rsid w:val="004F19AD"/>
    <w:rsid w:val="004F38B4"/>
    <w:rsid w:val="004F63D7"/>
    <w:rsid w:val="0050249F"/>
    <w:rsid w:val="005138F9"/>
    <w:rsid w:val="00514003"/>
    <w:rsid w:val="00524566"/>
    <w:rsid w:val="00527E60"/>
    <w:rsid w:val="00530BEF"/>
    <w:rsid w:val="00531BCB"/>
    <w:rsid w:val="00542D16"/>
    <w:rsid w:val="005439EB"/>
    <w:rsid w:val="00552351"/>
    <w:rsid w:val="00561F00"/>
    <w:rsid w:val="00562C4E"/>
    <w:rsid w:val="00562DEC"/>
    <w:rsid w:val="005634DF"/>
    <w:rsid w:val="0057236A"/>
    <w:rsid w:val="00572F5F"/>
    <w:rsid w:val="005733B4"/>
    <w:rsid w:val="0057387D"/>
    <w:rsid w:val="00576AB4"/>
    <w:rsid w:val="00577917"/>
    <w:rsid w:val="0058048A"/>
    <w:rsid w:val="0058533A"/>
    <w:rsid w:val="00587B58"/>
    <w:rsid w:val="00590667"/>
    <w:rsid w:val="00592433"/>
    <w:rsid w:val="005969E2"/>
    <w:rsid w:val="005A1689"/>
    <w:rsid w:val="005B61CD"/>
    <w:rsid w:val="005D1D58"/>
    <w:rsid w:val="005D432C"/>
    <w:rsid w:val="005E16A5"/>
    <w:rsid w:val="005E285E"/>
    <w:rsid w:val="005E6FB7"/>
    <w:rsid w:val="005E72F8"/>
    <w:rsid w:val="005E76E1"/>
    <w:rsid w:val="005F0579"/>
    <w:rsid w:val="005F3A53"/>
    <w:rsid w:val="005F4C3B"/>
    <w:rsid w:val="00604E21"/>
    <w:rsid w:val="006062A3"/>
    <w:rsid w:val="00610E08"/>
    <w:rsid w:val="006140BF"/>
    <w:rsid w:val="006144B1"/>
    <w:rsid w:val="006161BE"/>
    <w:rsid w:val="00620787"/>
    <w:rsid w:val="00632434"/>
    <w:rsid w:val="0063478F"/>
    <w:rsid w:val="00644256"/>
    <w:rsid w:val="006542CE"/>
    <w:rsid w:val="00654E2D"/>
    <w:rsid w:val="00661D6F"/>
    <w:rsid w:val="006628E9"/>
    <w:rsid w:val="0066725E"/>
    <w:rsid w:val="006716C7"/>
    <w:rsid w:val="00677D5A"/>
    <w:rsid w:val="00681208"/>
    <w:rsid w:val="00681FA9"/>
    <w:rsid w:val="00682A16"/>
    <w:rsid w:val="006861B6"/>
    <w:rsid w:val="00691B34"/>
    <w:rsid w:val="00691EA9"/>
    <w:rsid w:val="006934D4"/>
    <w:rsid w:val="006974D6"/>
    <w:rsid w:val="006A64F4"/>
    <w:rsid w:val="006A6DC3"/>
    <w:rsid w:val="006B6BF5"/>
    <w:rsid w:val="006C25EF"/>
    <w:rsid w:val="006D49ED"/>
    <w:rsid w:val="006D55CE"/>
    <w:rsid w:val="006D637A"/>
    <w:rsid w:val="006D6F24"/>
    <w:rsid w:val="006E4139"/>
    <w:rsid w:val="006F0F95"/>
    <w:rsid w:val="006F45BF"/>
    <w:rsid w:val="006F60E0"/>
    <w:rsid w:val="00700A7F"/>
    <w:rsid w:val="007026A0"/>
    <w:rsid w:val="00702F71"/>
    <w:rsid w:val="007038F6"/>
    <w:rsid w:val="00706BF4"/>
    <w:rsid w:val="00715F21"/>
    <w:rsid w:val="007203B4"/>
    <w:rsid w:val="0072420E"/>
    <w:rsid w:val="007366DF"/>
    <w:rsid w:val="00750A6C"/>
    <w:rsid w:val="007557BA"/>
    <w:rsid w:val="00757839"/>
    <w:rsid w:val="00770C81"/>
    <w:rsid w:val="007754F5"/>
    <w:rsid w:val="00781D54"/>
    <w:rsid w:val="007820D6"/>
    <w:rsid w:val="00791024"/>
    <w:rsid w:val="00793F0A"/>
    <w:rsid w:val="007A2657"/>
    <w:rsid w:val="007A507C"/>
    <w:rsid w:val="007A693A"/>
    <w:rsid w:val="007B4DEE"/>
    <w:rsid w:val="007B56F7"/>
    <w:rsid w:val="007C0EF4"/>
    <w:rsid w:val="007C48CF"/>
    <w:rsid w:val="007C682C"/>
    <w:rsid w:val="007C79C4"/>
    <w:rsid w:val="007D2385"/>
    <w:rsid w:val="007D5DE2"/>
    <w:rsid w:val="007F214F"/>
    <w:rsid w:val="00800069"/>
    <w:rsid w:val="00801A55"/>
    <w:rsid w:val="008025E1"/>
    <w:rsid w:val="008042F0"/>
    <w:rsid w:val="008146ED"/>
    <w:rsid w:val="00821E18"/>
    <w:rsid w:val="008310A0"/>
    <w:rsid w:val="00835D29"/>
    <w:rsid w:val="00842E7F"/>
    <w:rsid w:val="00844084"/>
    <w:rsid w:val="00846BF8"/>
    <w:rsid w:val="0084798F"/>
    <w:rsid w:val="00852933"/>
    <w:rsid w:val="008566E5"/>
    <w:rsid w:val="008566FE"/>
    <w:rsid w:val="00865B46"/>
    <w:rsid w:val="00872BD8"/>
    <w:rsid w:val="00875E45"/>
    <w:rsid w:val="00876BA9"/>
    <w:rsid w:val="00892FE0"/>
    <w:rsid w:val="008931BD"/>
    <w:rsid w:val="00896134"/>
    <w:rsid w:val="008A206A"/>
    <w:rsid w:val="008A62BC"/>
    <w:rsid w:val="008B3B30"/>
    <w:rsid w:val="008B43E7"/>
    <w:rsid w:val="008B771D"/>
    <w:rsid w:val="008B7F52"/>
    <w:rsid w:val="008C27C9"/>
    <w:rsid w:val="008D763F"/>
    <w:rsid w:val="008F036F"/>
    <w:rsid w:val="008F1308"/>
    <w:rsid w:val="008F78C2"/>
    <w:rsid w:val="00900710"/>
    <w:rsid w:val="00904568"/>
    <w:rsid w:val="00911394"/>
    <w:rsid w:val="00920E53"/>
    <w:rsid w:val="00923EF2"/>
    <w:rsid w:val="00926D25"/>
    <w:rsid w:val="00926E9D"/>
    <w:rsid w:val="009315A0"/>
    <w:rsid w:val="00932C6E"/>
    <w:rsid w:val="00933F10"/>
    <w:rsid w:val="009433C5"/>
    <w:rsid w:val="009508DA"/>
    <w:rsid w:val="00965881"/>
    <w:rsid w:val="00983BAE"/>
    <w:rsid w:val="00986EB5"/>
    <w:rsid w:val="009871FF"/>
    <w:rsid w:val="00990799"/>
    <w:rsid w:val="00991D80"/>
    <w:rsid w:val="00995D51"/>
    <w:rsid w:val="009A0631"/>
    <w:rsid w:val="009A56CB"/>
    <w:rsid w:val="009B10ED"/>
    <w:rsid w:val="009B682C"/>
    <w:rsid w:val="009C087D"/>
    <w:rsid w:val="009D1CC7"/>
    <w:rsid w:val="009D3371"/>
    <w:rsid w:val="009D3EA4"/>
    <w:rsid w:val="009D42EA"/>
    <w:rsid w:val="009D645E"/>
    <w:rsid w:val="009D649C"/>
    <w:rsid w:val="009E4BC1"/>
    <w:rsid w:val="009F3AFF"/>
    <w:rsid w:val="009F5CB2"/>
    <w:rsid w:val="009F71B3"/>
    <w:rsid w:val="00A0325B"/>
    <w:rsid w:val="00A03BB8"/>
    <w:rsid w:val="00A16E98"/>
    <w:rsid w:val="00A2366D"/>
    <w:rsid w:val="00A24674"/>
    <w:rsid w:val="00A3505D"/>
    <w:rsid w:val="00A4036F"/>
    <w:rsid w:val="00A406E5"/>
    <w:rsid w:val="00A423D0"/>
    <w:rsid w:val="00A4641C"/>
    <w:rsid w:val="00A47FF3"/>
    <w:rsid w:val="00A55876"/>
    <w:rsid w:val="00A67FB1"/>
    <w:rsid w:val="00A85BFE"/>
    <w:rsid w:val="00A8724C"/>
    <w:rsid w:val="00A91C81"/>
    <w:rsid w:val="00AA6E5B"/>
    <w:rsid w:val="00AB6FE7"/>
    <w:rsid w:val="00AB7696"/>
    <w:rsid w:val="00AB7AD7"/>
    <w:rsid w:val="00AC0F5D"/>
    <w:rsid w:val="00AD2430"/>
    <w:rsid w:val="00AE01EF"/>
    <w:rsid w:val="00AE41A6"/>
    <w:rsid w:val="00AF0E34"/>
    <w:rsid w:val="00AF271D"/>
    <w:rsid w:val="00AF56C2"/>
    <w:rsid w:val="00B004E6"/>
    <w:rsid w:val="00B0264C"/>
    <w:rsid w:val="00B0744D"/>
    <w:rsid w:val="00B10616"/>
    <w:rsid w:val="00B11C8D"/>
    <w:rsid w:val="00B237CE"/>
    <w:rsid w:val="00B410C4"/>
    <w:rsid w:val="00B50EA8"/>
    <w:rsid w:val="00B53672"/>
    <w:rsid w:val="00B64082"/>
    <w:rsid w:val="00B65F31"/>
    <w:rsid w:val="00B72325"/>
    <w:rsid w:val="00B81AD3"/>
    <w:rsid w:val="00B82561"/>
    <w:rsid w:val="00B829D8"/>
    <w:rsid w:val="00B84B5B"/>
    <w:rsid w:val="00B84E6E"/>
    <w:rsid w:val="00B86446"/>
    <w:rsid w:val="00B91443"/>
    <w:rsid w:val="00BA1176"/>
    <w:rsid w:val="00BA1489"/>
    <w:rsid w:val="00BA1B00"/>
    <w:rsid w:val="00BA485C"/>
    <w:rsid w:val="00BA5EBB"/>
    <w:rsid w:val="00BA7D0C"/>
    <w:rsid w:val="00BA7E34"/>
    <w:rsid w:val="00BB0564"/>
    <w:rsid w:val="00BC5F5C"/>
    <w:rsid w:val="00BD32E0"/>
    <w:rsid w:val="00BE0B01"/>
    <w:rsid w:val="00BE6BB5"/>
    <w:rsid w:val="00BE79C7"/>
    <w:rsid w:val="00BF3CB5"/>
    <w:rsid w:val="00C01A3F"/>
    <w:rsid w:val="00C04255"/>
    <w:rsid w:val="00C05C63"/>
    <w:rsid w:val="00C073F1"/>
    <w:rsid w:val="00C1285B"/>
    <w:rsid w:val="00C1361B"/>
    <w:rsid w:val="00C14E1F"/>
    <w:rsid w:val="00C236F9"/>
    <w:rsid w:val="00C25C5E"/>
    <w:rsid w:val="00C2701B"/>
    <w:rsid w:val="00C315AF"/>
    <w:rsid w:val="00C33280"/>
    <w:rsid w:val="00C36D9A"/>
    <w:rsid w:val="00C44A72"/>
    <w:rsid w:val="00C515E9"/>
    <w:rsid w:val="00C61FC2"/>
    <w:rsid w:val="00C705F9"/>
    <w:rsid w:val="00C80F0F"/>
    <w:rsid w:val="00C85E52"/>
    <w:rsid w:val="00C8667A"/>
    <w:rsid w:val="00C93BCB"/>
    <w:rsid w:val="00C95559"/>
    <w:rsid w:val="00CC241A"/>
    <w:rsid w:val="00CC2D05"/>
    <w:rsid w:val="00CC310C"/>
    <w:rsid w:val="00CC6BD9"/>
    <w:rsid w:val="00CC6C9F"/>
    <w:rsid w:val="00CE4035"/>
    <w:rsid w:val="00CE65AB"/>
    <w:rsid w:val="00CF10D7"/>
    <w:rsid w:val="00CF4266"/>
    <w:rsid w:val="00D22D9C"/>
    <w:rsid w:val="00D241F1"/>
    <w:rsid w:val="00D27409"/>
    <w:rsid w:val="00D275CB"/>
    <w:rsid w:val="00D30DFA"/>
    <w:rsid w:val="00D30ED1"/>
    <w:rsid w:val="00D41B0C"/>
    <w:rsid w:val="00D463A5"/>
    <w:rsid w:val="00D4710D"/>
    <w:rsid w:val="00D47D25"/>
    <w:rsid w:val="00D618C1"/>
    <w:rsid w:val="00D62ACD"/>
    <w:rsid w:val="00D6571A"/>
    <w:rsid w:val="00D676CB"/>
    <w:rsid w:val="00D67C05"/>
    <w:rsid w:val="00D728EE"/>
    <w:rsid w:val="00DA36EE"/>
    <w:rsid w:val="00DA371E"/>
    <w:rsid w:val="00DB116D"/>
    <w:rsid w:val="00DB61CD"/>
    <w:rsid w:val="00DD17CC"/>
    <w:rsid w:val="00DD58E3"/>
    <w:rsid w:val="00DD60A2"/>
    <w:rsid w:val="00DE217A"/>
    <w:rsid w:val="00DE47A5"/>
    <w:rsid w:val="00DE58E3"/>
    <w:rsid w:val="00DE67C2"/>
    <w:rsid w:val="00DF1842"/>
    <w:rsid w:val="00DF321B"/>
    <w:rsid w:val="00E04D41"/>
    <w:rsid w:val="00E06F18"/>
    <w:rsid w:val="00E07913"/>
    <w:rsid w:val="00E13A82"/>
    <w:rsid w:val="00E230E0"/>
    <w:rsid w:val="00E27F15"/>
    <w:rsid w:val="00E51AAC"/>
    <w:rsid w:val="00E66CC0"/>
    <w:rsid w:val="00E66D02"/>
    <w:rsid w:val="00E728A9"/>
    <w:rsid w:val="00E807D9"/>
    <w:rsid w:val="00E8572B"/>
    <w:rsid w:val="00EA0F4E"/>
    <w:rsid w:val="00EA295B"/>
    <w:rsid w:val="00EA3B9B"/>
    <w:rsid w:val="00EA6801"/>
    <w:rsid w:val="00EA783B"/>
    <w:rsid w:val="00EB4C6D"/>
    <w:rsid w:val="00EB4F96"/>
    <w:rsid w:val="00EC039E"/>
    <w:rsid w:val="00EC0D39"/>
    <w:rsid w:val="00EC1760"/>
    <w:rsid w:val="00EC239A"/>
    <w:rsid w:val="00EC4314"/>
    <w:rsid w:val="00EC4FC7"/>
    <w:rsid w:val="00EC567F"/>
    <w:rsid w:val="00ED097D"/>
    <w:rsid w:val="00ED10DC"/>
    <w:rsid w:val="00ED5344"/>
    <w:rsid w:val="00ED7072"/>
    <w:rsid w:val="00EE3132"/>
    <w:rsid w:val="00EE3D9D"/>
    <w:rsid w:val="00EE4AA1"/>
    <w:rsid w:val="00EE6F25"/>
    <w:rsid w:val="00EF1103"/>
    <w:rsid w:val="00F02126"/>
    <w:rsid w:val="00F03D85"/>
    <w:rsid w:val="00F07C8C"/>
    <w:rsid w:val="00F11E1A"/>
    <w:rsid w:val="00F167B0"/>
    <w:rsid w:val="00F16910"/>
    <w:rsid w:val="00F23F2C"/>
    <w:rsid w:val="00F249F1"/>
    <w:rsid w:val="00F25B9D"/>
    <w:rsid w:val="00F2664E"/>
    <w:rsid w:val="00F274D8"/>
    <w:rsid w:val="00F27CCE"/>
    <w:rsid w:val="00F31163"/>
    <w:rsid w:val="00F311D9"/>
    <w:rsid w:val="00F31C04"/>
    <w:rsid w:val="00F429CD"/>
    <w:rsid w:val="00F442A7"/>
    <w:rsid w:val="00F57A89"/>
    <w:rsid w:val="00F61A20"/>
    <w:rsid w:val="00F61EDF"/>
    <w:rsid w:val="00F63DD9"/>
    <w:rsid w:val="00F67644"/>
    <w:rsid w:val="00F73E0F"/>
    <w:rsid w:val="00F75B1B"/>
    <w:rsid w:val="00F8381F"/>
    <w:rsid w:val="00F847F3"/>
    <w:rsid w:val="00F8730A"/>
    <w:rsid w:val="00F97E99"/>
    <w:rsid w:val="00FA04CD"/>
    <w:rsid w:val="00FA25F5"/>
    <w:rsid w:val="00FA2810"/>
    <w:rsid w:val="00FA520B"/>
    <w:rsid w:val="00FA68F8"/>
    <w:rsid w:val="00FA6971"/>
    <w:rsid w:val="00FB1DC0"/>
    <w:rsid w:val="00FB3B4E"/>
    <w:rsid w:val="00FB4521"/>
    <w:rsid w:val="00FB4F84"/>
    <w:rsid w:val="00FB5CF8"/>
    <w:rsid w:val="00FC0BC5"/>
    <w:rsid w:val="00FC3DED"/>
    <w:rsid w:val="00FC662C"/>
    <w:rsid w:val="00FC7351"/>
    <w:rsid w:val="00FD2181"/>
    <w:rsid w:val="00FD47FF"/>
    <w:rsid w:val="00FE2FEA"/>
    <w:rsid w:val="00FF273B"/>
    <w:rsid w:val="00FF564C"/>
    <w:rsid w:val="00FF5AAD"/>
    <w:rsid w:val="00FF61AE"/>
    <w:rsid w:val="02347088"/>
    <w:rsid w:val="04E45A23"/>
    <w:rsid w:val="0634BDFB"/>
    <w:rsid w:val="065D8205"/>
    <w:rsid w:val="06F28F2F"/>
    <w:rsid w:val="06FC04B9"/>
    <w:rsid w:val="09037B2F"/>
    <w:rsid w:val="0BB0314D"/>
    <w:rsid w:val="1087102C"/>
    <w:rsid w:val="12C3CF36"/>
    <w:rsid w:val="144E388D"/>
    <w:rsid w:val="14BEA374"/>
    <w:rsid w:val="15B3CC69"/>
    <w:rsid w:val="15B988D8"/>
    <w:rsid w:val="161ECC0F"/>
    <w:rsid w:val="1805EB76"/>
    <w:rsid w:val="1C2078FB"/>
    <w:rsid w:val="20CB57EA"/>
    <w:rsid w:val="23750EBF"/>
    <w:rsid w:val="239DDE5C"/>
    <w:rsid w:val="249A34C0"/>
    <w:rsid w:val="24A39DF4"/>
    <w:rsid w:val="276B8622"/>
    <w:rsid w:val="2B238B52"/>
    <w:rsid w:val="2BD336CF"/>
    <w:rsid w:val="2D90B295"/>
    <w:rsid w:val="2E97DA58"/>
    <w:rsid w:val="32BE46F5"/>
    <w:rsid w:val="352EF070"/>
    <w:rsid w:val="354C96A6"/>
    <w:rsid w:val="3643A012"/>
    <w:rsid w:val="37C37AF7"/>
    <w:rsid w:val="385518F2"/>
    <w:rsid w:val="3A720C54"/>
    <w:rsid w:val="3E398603"/>
    <w:rsid w:val="41AEB21C"/>
    <w:rsid w:val="41F44B1B"/>
    <w:rsid w:val="441E0569"/>
    <w:rsid w:val="45964DD2"/>
    <w:rsid w:val="47443644"/>
    <w:rsid w:val="4A18EA04"/>
    <w:rsid w:val="4B64A519"/>
    <w:rsid w:val="4B995C61"/>
    <w:rsid w:val="4D74DB9F"/>
    <w:rsid w:val="5267C3E8"/>
    <w:rsid w:val="5603247F"/>
    <w:rsid w:val="57966997"/>
    <w:rsid w:val="5C6B30E8"/>
    <w:rsid w:val="5E0766EB"/>
    <w:rsid w:val="5E508BBF"/>
    <w:rsid w:val="5F1488C3"/>
    <w:rsid w:val="666D816C"/>
    <w:rsid w:val="6B13D67C"/>
    <w:rsid w:val="6CCA9A23"/>
    <w:rsid w:val="6E6BDA88"/>
    <w:rsid w:val="70BA1132"/>
    <w:rsid w:val="70EC5D19"/>
    <w:rsid w:val="74564D9A"/>
    <w:rsid w:val="75F21DFB"/>
    <w:rsid w:val="78794D01"/>
    <w:rsid w:val="789D6D4C"/>
    <w:rsid w:val="7D1D75DE"/>
    <w:rsid w:val="7F72C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197607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7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paragraph">
    <w:name w:val="paragraph"/>
    <w:basedOn w:val="Normal"/>
    <w:rsid w:val="0090071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900710"/>
  </w:style>
  <w:style w:type="character" w:customStyle="1" w:styleId="eop">
    <w:name w:val="eop"/>
    <w:basedOn w:val="DefaultParagraphFont"/>
    <w:rsid w:val="00900710"/>
  </w:style>
  <w:style w:type="character" w:customStyle="1" w:styleId="Heading1Char">
    <w:name w:val="Heading 1 Char"/>
    <w:basedOn w:val="DefaultParagraphFont"/>
    <w:link w:val="Heading1"/>
    <w:uiPriority w:val="9"/>
    <w:rsid w:val="008C27C9"/>
    <w:rPr>
      <w:b/>
      <w:sz w:val="36"/>
      <w:shd w:val="pct15" w:color="auto" w:fill="auto"/>
      <w:lang w:eastAsia="en-GB"/>
    </w:rPr>
  </w:style>
  <w:style w:type="character" w:styleId="Strong">
    <w:name w:val="Strong"/>
    <w:basedOn w:val="DefaultParagraphFont"/>
    <w:uiPriority w:val="22"/>
    <w:qFormat/>
    <w:rsid w:val="008C27C9"/>
    <w:rPr>
      <w:b/>
      <w:bCs/>
    </w:rPr>
  </w:style>
  <w:style w:type="character" w:customStyle="1" w:styleId="Hyperlink0">
    <w:name w:val="Hyperlink.0"/>
    <w:basedOn w:val="Hyperlink"/>
    <w:rsid w:val="001279E9"/>
    <w:rPr>
      <w:outline w:val="0"/>
      <w:color w:val="0000FF"/>
      <w:u w:val="single" w:color="0000FF"/>
    </w:rPr>
  </w:style>
  <w:style w:type="paragraph" w:customStyle="1" w:styleId="msonormal0">
    <w:name w:val="msonormal"/>
    <w:basedOn w:val="Normal"/>
    <w:rsid w:val="0012464E"/>
    <w:pPr>
      <w:spacing w:before="100" w:beforeAutospacing="1" w:after="100" w:afterAutospacing="1"/>
    </w:pPr>
    <w:rPr>
      <w:sz w:val="24"/>
      <w:szCs w:val="24"/>
    </w:rPr>
  </w:style>
  <w:style w:type="character" w:customStyle="1" w:styleId="textrun">
    <w:name w:val="textrun"/>
    <w:basedOn w:val="DefaultParagraphFont"/>
    <w:rsid w:val="00124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3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3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49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9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1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70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16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20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57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3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1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8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72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0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0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7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9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7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46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1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6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8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32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53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1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57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4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86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42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5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0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71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28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26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44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9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0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9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50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78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4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7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3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7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7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87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22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9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85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41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53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33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1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83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8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82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8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37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36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8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6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3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8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40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5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3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9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1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6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8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78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5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2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55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95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46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40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26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24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79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94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8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4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2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79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6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2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1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39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0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4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8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95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20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4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43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46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0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5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36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23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43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2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63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2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0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8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80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0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14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05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5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09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71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2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5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34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31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8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4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9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25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0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32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0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36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2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8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9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8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7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2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7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58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12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33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42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3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5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77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8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32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2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01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47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5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8486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11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0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8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9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6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29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63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6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55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99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05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34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53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9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33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46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94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13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3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3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5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60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3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85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20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5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6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1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9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65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55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3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37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5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29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29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06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2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0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29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4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3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11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73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39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41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16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4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42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1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04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10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1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0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81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8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8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4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4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0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1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1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58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54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2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86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05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8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92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1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63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01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0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94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24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3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0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35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16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4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7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4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9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2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9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6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0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9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41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42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23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1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5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2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27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1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41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96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66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9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3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5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7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8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1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70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9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23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84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25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66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49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36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6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53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0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1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6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2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1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93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5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9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38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4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1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6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89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0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738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0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3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9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2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8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0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78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9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3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5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8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4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21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2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88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53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7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02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6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5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9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62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7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6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9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19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61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0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33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4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36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3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9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1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92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8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81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2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4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7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68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1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85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8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96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30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65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55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9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04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16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5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10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91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86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50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66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68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92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7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3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0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0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43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2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1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60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8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08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7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43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8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53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27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88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7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65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8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41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4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6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3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63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9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46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33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1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28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6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96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3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8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77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4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29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1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80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6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3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5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71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86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93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35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4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66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0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8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46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7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6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2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54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0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0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86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7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66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05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22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23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99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1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8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8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5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8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19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05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22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97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0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36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3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60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9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7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07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34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2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5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5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87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6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33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4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0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1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57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5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64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8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94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7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0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5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44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2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22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9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53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184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7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66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97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16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4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2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3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06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06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1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95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1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08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0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4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87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48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1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1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67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6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43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83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1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5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52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2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11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2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87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45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1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57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14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34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89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4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6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1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9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60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8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8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1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6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62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8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8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7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6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31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67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8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26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2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5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30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42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9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35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45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05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75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8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98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09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5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7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85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0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0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2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40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8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2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1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8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65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11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53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9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9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7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1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14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6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82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3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79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13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28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0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0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77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4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3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1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9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33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53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4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6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44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68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50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1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83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1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94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72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9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79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2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26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1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70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41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5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5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5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67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45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65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0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55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12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4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64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38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0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0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97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06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84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57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62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5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3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5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462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4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20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1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32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7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95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24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8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52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6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27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49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9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71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9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90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7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0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88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2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1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18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1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60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1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84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24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9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9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9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9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1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25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49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9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8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35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7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85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0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27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08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35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9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76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8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21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7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5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68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22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60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1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8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6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68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5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69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02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03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85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1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17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19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2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26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6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23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58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57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5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24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33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5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3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15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25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5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0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22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80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1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35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25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07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27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6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3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5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8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6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8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4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4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2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9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0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86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01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35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56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69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02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0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00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2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5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9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7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7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83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26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93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9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87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81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85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3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55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2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6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9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73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22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35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24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4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61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8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4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07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86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4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72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31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7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8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6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2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8AB5C7B64F948B5A29202B7E1CDF8" ma:contentTypeVersion="4" ma:contentTypeDescription="Create a new document." ma:contentTypeScope="" ma:versionID="8b86bcdff22c79e04c35bba66a1547ea">
  <xsd:schema xmlns:xsd="http://www.w3.org/2001/XMLSchema" xmlns:xs="http://www.w3.org/2001/XMLSchema" xmlns:p="http://schemas.microsoft.com/office/2006/metadata/properties" xmlns:ns2="d0c271cf-45cc-494a-82d7-8dffc8091349" targetNamespace="http://schemas.microsoft.com/office/2006/metadata/properties" ma:root="true" ma:fieldsID="db99295bcc674a2a074a8b2be3cb4944" ns2:_="">
    <xsd:import namespace="d0c271cf-45cc-494a-82d7-8dffc80913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271cf-45cc-494a-82d7-8dffc80913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F569EA-6A51-4C56-9E81-2742FE0CE0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06FC07-7361-4E82-8136-3485EB5B25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C7F859-43A8-4D4A-899A-DD8ECD5444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271cf-45cc-494a-82d7-8dffc80913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227</TotalTime>
  <Pages>5</Pages>
  <Words>248</Words>
  <Characters>1414</Characters>
  <Application>Microsoft Office Word</Application>
  <DocSecurity>0</DocSecurity>
  <Lines>11</Lines>
  <Paragraphs>3</Paragraphs>
  <ScaleCrop>false</ScaleCrop>
  <Company>S.I.H.E.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Anna Stevenson</cp:lastModifiedBy>
  <cp:revision>210</cp:revision>
  <cp:lastPrinted>2014-10-10T07:42:00Z</cp:lastPrinted>
  <dcterms:created xsi:type="dcterms:W3CDTF">2021-01-18T20:49:00Z</dcterms:created>
  <dcterms:modified xsi:type="dcterms:W3CDTF">2024-01-22T13:07:00Z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0x01010096F8AB5C7B64F948B5A29202B7E1CDF8</vt:lpwstr>
  </property>
</Properties>
</file>