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F74CA6" w:rsidRDefault="00EF0BE1" w:rsidP="00D1401A">
      <w:pPr>
        <w:rPr>
          <w:sz w:val="18"/>
          <w:szCs w:val="18"/>
        </w:rPr>
        <w:sectPr w:rsidR="00EF0BE1" w:rsidRPr="00F74CA6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F74CA6" w:rsidRDefault="00120A30" w:rsidP="00D1401A">
      <w:pPr>
        <w:pStyle w:val="Heading1"/>
        <w:rPr>
          <w:b/>
          <w:sz w:val="18"/>
          <w:szCs w:val="18"/>
        </w:rPr>
      </w:pPr>
      <w:r w:rsidRPr="00F74CA6">
        <w:rPr>
          <w:b/>
          <w:sz w:val="18"/>
          <w:szCs w:val="18"/>
          <w:lang w:val="cy-GB"/>
        </w:rPr>
        <w:t>Cynllun Gwers Cam 1</w:t>
      </w:r>
    </w:p>
    <w:p w14:paraId="41FC62E2" w14:textId="77777777" w:rsidR="00EF0BE1" w:rsidRPr="00F74CA6" w:rsidRDefault="00EF0BE1" w:rsidP="00EF0BE1">
      <w:pPr>
        <w:rPr>
          <w:sz w:val="18"/>
          <w:szCs w:val="18"/>
        </w:rPr>
        <w:sectPr w:rsidR="00EF0BE1" w:rsidRPr="00F74CA6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F74CA6" w:rsidRDefault="00120A30" w:rsidP="00D46A8E">
      <w:pPr>
        <w:rPr>
          <w:b/>
          <w:sz w:val="18"/>
          <w:szCs w:val="18"/>
        </w:rPr>
      </w:pPr>
      <w:r w:rsidRPr="00F74CA6">
        <w:rPr>
          <w:b/>
          <w:sz w:val="18"/>
          <w:szCs w:val="18"/>
          <w:lang w:val="cy-GB"/>
        </w:rPr>
        <w:t xml:space="preserve">Cynllun Gwers – Cam 1 Cynllun Gwers </w:t>
      </w:r>
    </w:p>
    <w:p w14:paraId="2DA80746" w14:textId="77777777" w:rsidR="00D46A8E" w:rsidRPr="00F74CA6" w:rsidRDefault="00D46A8E" w:rsidP="00D46A8E">
      <w:pPr>
        <w:rPr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6"/>
        <w:gridCol w:w="3524"/>
        <w:gridCol w:w="1406"/>
        <w:gridCol w:w="2314"/>
      </w:tblGrid>
      <w:tr w:rsidR="00D46A8E" w:rsidRPr="00F74CA6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F74CA6" w:rsidRDefault="00FC132C" w:rsidP="00C8398D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0585943B" w:rsidR="00D46A8E" w:rsidRPr="00F74CA6" w:rsidRDefault="001941AF" w:rsidP="006D26F5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</w:rPr>
              <w:t>Rebecca Wilson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F74CA6" w:rsidRDefault="00120A30" w:rsidP="00C8398D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1022F6E7" w:rsidR="00D46A8E" w:rsidRPr="00F74CA6" w:rsidRDefault="00E17C68" w:rsidP="006D26F5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</w:rPr>
              <w:t>Bl.1</w:t>
            </w:r>
          </w:p>
        </w:tc>
      </w:tr>
      <w:tr w:rsidR="00D46A8E" w:rsidRPr="00F74CA6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F74CA6" w:rsidRDefault="00120A30" w:rsidP="00C8398D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2A5A9A44" w:rsidR="00D46A8E" w:rsidRPr="00F74CA6" w:rsidRDefault="009F2F6E" w:rsidP="006D26F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Sgiliau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iaith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llythrennedd</w:t>
            </w:r>
            <w:proofErr w:type="spellEnd"/>
            <w:r>
              <w:rPr>
                <w:sz w:val="18"/>
                <w:szCs w:val="18"/>
              </w:rPr>
              <w:t xml:space="preserve"> a </w:t>
            </w:r>
            <w:proofErr w:type="spellStart"/>
            <w:r>
              <w:rPr>
                <w:sz w:val="18"/>
                <w:szCs w:val="18"/>
              </w:rPr>
              <w:t>chyfathrebu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F74CA6" w:rsidRDefault="00120A30" w:rsidP="00C8398D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418D3D0" w:rsidR="00D46A8E" w:rsidRPr="00F74CA6" w:rsidRDefault="009F2F6E" w:rsidP="006D26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8E0E1A" w:rsidRPr="00F74CA6">
              <w:rPr>
                <w:sz w:val="18"/>
                <w:szCs w:val="18"/>
              </w:rPr>
              <w:t>.0</w:t>
            </w:r>
            <w:r w:rsidR="003309EF">
              <w:rPr>
                <w:sz w:val="18"/>
                <w:szCs w:val="18"/>
              </w:rPr>
              <w:t>3</w:t>
            </w:r>
            <w:r w:rsidR="008E0E1A" w:rsidRPr="00F74CA6">
              <w:rPr>
                <w:sz w:val="18"/>
                <w:szCs w:val="18"/>
              </w:rPr>
              <w:t>.20</w:t>
            </w:r>
          </w:p>
        </w:tc>
      </w:tr>
      <w:tr w:rsidR="00D46A8E" w:rsidRPr="00F74CA6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F74CA6" w:rsidRDefault="00120A30" w:rsidP="00C8398D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2ADBE1CE" w:rsidR="00D46A8E" w:rsidRPr="00F74CA6" w:rsidRDefault="00A34B9A" w:rsidP="006D26F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Llythrennedd</w:t>
            </w:r>
            <w:proofErr w:type="spellEnd"/>
          </w:p>
        </w:tc>
      </w:tr>
      <w:tr w:rsidR="00EB6268" w:rsidRPr="00F74CA6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F74CA6" w:rsidRDefault="00120A30" w:rsidP="00C8398D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Cysylltiadau ystyrlon â'r Cwricwlwm</w:t>
            </w:r>
            <w:r w:rsidR="00BC35BE" w:rsidRPr="00F74CA6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7F38B190" w:rsidR="00EB6268" w:rsidRPr="00F74CA6" w:rsidRDefault="00A34B9A" w:rsidP="006D26F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Celf</w:t>
            </w:r>
            <w:proofErr w:type="spellEnd"/>
          </w:p>
        </w:tc>
      </w:tr>
      <w:tr w:rsidR="00EB6268" w:rsidRPr="00F74CA6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F74CA6" w:rsidRDefault="00120A30" w:rsidP="006D26F5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Cysylltiadau ystyrlon â:</w:t>
            </w:r>
          </w:p>
          <w:p w14:paraId="03F43AE1" w14:textId="546214D5" w:rsidR="009D68DF" w:rsidRPr="00F74CA6" w:rsidRDefault="00120A30" w:rsidP="00C8398D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245AAF11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Sgiliau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sz w:val="18"/>
                <w:szCs w:val="18"/>
                <w:u w:val="single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Iaith</w:t>
            </w:r>
            <w:proofErr w:type="spellEnd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,</w:t>
            </w:r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sz w:val="18"/>
                <w:szCs w:val="18"/>
                <w:u w:val="single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Llythrennedd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sz w:val="18"/>
                <w:szCs w:val="18"/>
                <w:u w:val="single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a</w:t>
            </w:r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sz w:val="18"/>
                <w:szCs w:val="18"/>
                <w:u w:val="single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Chyfathrebu</w:t>
            </w:r>
            <w:proofErr w:type="spellEnd"/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45FAE562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Llinyn-</w:t>
            </w:r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Ysgrifennu</w:t>
            </w:r>
            <w:proofErr w:type="spellEnd"/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453EC202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Elfen</w:t>
            </w:r>
            <w:proofErr w:type="spellEnd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-</w:t>
            </w:r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color w:val="FFFFFF"/>
                <w:sz w:val="18"/>
                <w:szCs w:val="18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Trefnu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000000"/>
                <w:sz w:val="18"/>
                <w:szCs w:val="18"/>
              </w:rPr>
              <w:t>syniadau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color w:val="000000"/>
                <w:sz w:val="18"/>
                <w:szCs w:val="18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Style w:val="apple-converted-space"/>
                <w:rFonts w:ascii="Calibri Light" w:eastAsiaTheme="majorEastAsia" w:hAnsi="Calibri Light" w:cs="Calibri Light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000000"/>
                <w:sz w:val="18"/>
                <w:szCs w:val="18"/>
              </w:rPr>
              <w:t>gwybodaeth</w:t>
            </w:r>
            <w:proofErr w:type="spellEnd"/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13A5A5AA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u w:val="single"/>
              </w:rPr>
              <w:t>Agwedd</w:t>
            </w:r>
            <w:proofErr w:type="spellEnd"/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u w:val="single"/>
              </w:rPr>
              <w:t>-</w:t>
            </w:r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color w:val="FFFFFF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000000"/>
                <w:sz w:val="18"/>
                <w:szCs w:val="18"/>
              </w:rPr>
              <w:t>Ystyr</w:t>
            </w:r>
            <w:proofErr w:type="spellEnd"/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,</w:t>
            </w:r>
            <w:r>
              <w:rPr>
                <w:rStyle w:val="apple-converted-space"/>
                <w:rFonts w:ascii="Calibri Light" w:eastAsiaTheme="majorEastAsia" w:hAnsi="Calibri Light" w:cs="Calibri Light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000000"/>
                <w:sz w:val="18"/>
                <w:szCs w:val="18"/>
              </w:rPr>
              <w:t>dibenion</w:t>
            </w:r>
            <w:proofErr w:type="spellEnd"/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,</w:t>
            </w:r>
            <w:r>
              <w:rPr>
                <w:rStyle w:val="apple-converted-space"/>
                <w:rFonts w:ascii="Calibri Light" w:eastAsiaTheme="majorEastAsia" w:hAnsi="Calibri Light" w:cs="Calibri Light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000000"/>
                <w:sz w:val="18"/>
                <w:szCs w:val="18"/>
              </w:rPr>
              <w:t>darllenwyr</w:t>
            </w:r>
            <w:proofErr w:type="spellEnd"/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54D1238D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 Light" w:hAnsi="Calibri Light" w:cs="Calibri Light"/>
                <w:color w:val="21211E"/>
                <w:sz w:val="18"/>
                <w:szCs w:val="18"/>
              </w:rPr>
              <w:t>Sgwrsio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color w:val="21211E"/>
                <w:sz w:val="18"/>
                <w:szCs w:val="18"/>
              </w:rPr>
              <w:t>am</w:t>
            </w:r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21211E"/>
                <w:sz w:val="18"/>
                <w:szCs w:val="18"/>
              </w:rPr>
              <w:t>yr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21211E"/>
                <w:sz w:val="18"/>
                <w:szCs w:val="18"/>
              </w:rPr>
              <w:t>hyn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color w:val="21211E"/>
                <w:sz w:val="18"/>
                <w:szCs w:val="18"/>
              </w:rPr>
              <w:t>y</w:t>
            </w:r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21211E"/>
                <w:sz w:val="18"/>
                <w:szCs w:val="18"/>
              </w:rPr>
              <w:t>maent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21211E"/>
                <w:sz w:val="18"/>
                <w:szCs w:val="18"/>
              </w:rPr>
              <w:t>yn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21211E"/>
                <w:sz w:val="18"/>
                <w:szCs w:val="18"/>
              </w:rPr>
              <w:t>mynd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21211E"/>
                <w:sz w:val="18"/>
                <w:szCs w:val="18"/>
              </w:rPr>
              <w:t>i’w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21211E"/>
                <w:sz w:val="18"/>
                <w:szCs w:val="18"/>
              </w:rPr>
              <w:t>ysgrifennu</w:t>
            </w:r>
            <w:proofErr w:type="spellEnd"/>
            <w:r>
              <w:rPr>
                <w:rStyle w:val="normaltextrun"/>
                <w:rFonts w:ascii="Calibri Light" w:hAnsi="Calibri Light" w:cs="Calibri Light"/>
                <w:color w:val="21211E"/>
                <w:sz w:val="18"/>
                <w:szCs w:val="18"/>
              </w:rPr>
              <w:t>.</w:t>
            </w:r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764DCC49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21A2F439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Sgiliau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sz w:val="18"/>
                <w:szCs w:val="18"/>
                <w:u w:val="single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Iaith</w:t>
            </w:r>
            <w:proofErr w:type="spellEnd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,</w:t>
            </w:r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sz w:val="18"/>
                <w:szCs w:val="18"/>
                <w:u w:val="single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Llythrennedd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sz w:val="18"/>
                <w:szCs w:val="18"/>
                <w:u w:val="single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a</w:t>
            </w:r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sz w:val="18"/>
                <w:szCs w:val="18"/>
                <w:u w:val="single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Chyfathrebu</w:t>
            </w:r>
            <w:proofErr w:type="spellEnd"/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037FF12C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Llinyn-</w:t>
            </w:r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Ysgrifennu</w:t>
            </w:r>
            <w:proofErr w:type="spellEnd"/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5E53DCE1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Elfen</w:t>
            </w:r>
            <w:proofErr w:type="spellEnd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-</w:t>
            </w:r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sz w:val="18"/>
                <w:szCs w:val="18"/>
                <w:u w:val="single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18"/>
                <w:szCs w:val="18"/>
              </w:rPr>
              <w:t>Trefnu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syniadau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sz w:val="18"/>
                <w:szCs w:val="18"/>
              </w:rPr>
              <w:t>a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gwybodaeth</w:t>
            </w:r>
            <w:proofErr w:type="spellEnd"/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524D90E8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u w:val="single"/>
              </w:rPr>
              <w:t>Agwedd</w:t>
            </w:r>
            <w:proofErr w:type="spellEnd"/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  <w:u w:val="single"/>
              </w:rPr>
              <w:t>-</w:t>
            </w:r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color w:val="000000"/>
                <w:sz w:val="18"/>
                <w:szCs w:val="18"/>
                <w:u w:val="single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000000"/>
                <w:sz w:val="18"/>
                <w:szCs w:val="18"/>
              </w:rPr>
              <w:t>Ystyr</w:t>
            </w:r>
            <w:proofErr w:type="spellEnd"/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,</w:t>
            </w:r>
            <w:r>
              <w:rPr>
                <w:rStyle w:val="apple-converted-space"/>
                <w:rFonts w:ascii="Calibri Light" w:eastAsiaTheme="majorEastAsia" w:hAnsi="Calibri Light" w:cs="Calibri Light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000000"/>
                <w:sz w:val="18"/>
                <w:szCs w:val="18"/>
              </w:rPr>
              <w:t>dibenion</w:t>
            </w:r>
            <w:proofErr w:type="spellEnd"/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,</w:t>
            </w:r>
            <w:r>
              <w:rPr>
                <w:rStyle w:val="apple-converted-space"/>
                <w:rFonts w:ascii="Calibri Light" w:eastAsiaTheme="majorEastAsia" w:hAnsi="Calibri Light" w:cs="Calibri Light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Style w:val="spellingerror"/>
                <w:rFonts w:ascii="Calibri Light" w:hAnsi="Calibri Light" w:cs="Calibri Light"/>
                <w:color w:val="000000"/>
                <w:sz w:val="18"/>
                <w:szCs w:val="18"/>
              </w:rPr>
              <w:t>darllenwyr</w:t>
            </w:r>
            <w:proofErr w:type="spellEnd"/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04BD0713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pellingerror"/>
                <w:rFonts w:ascii="Calibri Light" w:hAnsi="Calibri Light" w:cs="Calibri Light"/>
                <w:color w:val="21211E"/>
                <w:sz w:val="18"/>
                <w:szCs w:val="18"/>
              </w:rPr>
              <w:t>Cyfathrebu’n</w:t>
            </w:r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color w:val="21211E"/>
                <w:sz w:val="18"/>
                <w:szCs w:val="18"/>
              </w:rPr>
              <w:t>bwrpasol</w:t>
            </w:r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color w:val="21211E"/>
                <w:sz w:val="18"/>
                <w:szCs w:val="18"/>
              </w:rPr>
              <w:t>wrth</w:t>
            </w:r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color w:val="21211E"/>
                <w:sz w:val="18"/>
                <w:szCs w:val="18"/>
              </w:rPr>
              <w:t>ysgrifennu</w:t>
            </w:r>
            <w:r>
              <w:rPr>
                <w:rStyle w:val="normaltextrun"/>
                <w:rFonts w:ascii="Calibri Light" w:hAnsi="Calibri Light" w:cs="Calibri Light"/>
                <w:color w:val="21211E"/>
                <w:sz w:val="18"/>
                <w:szCs w:val="18"/>
              </w:rPr>
              <w:t>,</w:t>
            </w:r>
            <w:r>
              <w:rPr>
                <w:rStyle w:val="apple-converted-space"/>
                <w:rFonts w:ascii="Calibri Light" w:eastAsiaTheme="majorEastAsia" w:hAnsi="Calibri Light" w:cs="Calibri Light"/>
                <w:color w:val="21211E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i/>
                <w:iCs/>
                <w:color w:val="21211E"/>
                <w:sz w:val="18"/>
                <w:szCs w:val="18"/>
              </w:rPr>
              <w:t>e.e.</w:t>
            </w:r>
            <w:r>
              <w:rPr>
                <w:rStyle w:val="apple-converted-space"/>
                <w:rFonts w:ascii="Calibri Light" w:eastAsiaTheme="majorEastAsia" w:hAnsi="Calibri Light" w:cs="Calibri Light"/>
                <w:i/>
                <w:iCs/>
                <w:color w:val="21211E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i/>
                <w:iCs/>
                <w:color w:val="21211E"/>
                <w:sz w:val="18"/>
                <w:szCs w:val="18"/>
              </w:rPr>
              <w:t>efallai</w:t>
            </w:r>
            <w:r>
              <w:rPr>
                <w:rStyle w:val="apple-converted-space"/>
                <w:rFonts w:ascii="Calibri Light" w:eastAsiaTheme="majorEastAsia" w:hAnsi="Calibri Light" w:cs="Calibri Light"/>
                <w:i/>
                <w:iCs/>
                <w:color w:val="21211E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i/>
                <w:iCs/>
                <w:color w:val="21211E"/>
                <w:sz w:val="18"/>
                <w:szCs w:val="18"/>
              </w:rPr>
              <w:t>gyda</w:t>
            </w:r>
            <w:r>
              <w:rPr>
                <w:rStyle w:val="apple-converted-space"/>
                <w:rFonts w:ascii="Calibri Light" w:eastAsiaTheme="majorEastAsia" w:hAnsi="Calibri Light" w:cs="Calibri Light"/>
                <w:i/>
                <w:iCs/>
                <w:color w:val="21211E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i/>
                <w:iCs/>
                <w:color w:val="21211E"/>
                <w:sz w:val="18"/>
                <w:szCs w:val="18"/>
              </w:rPr>
              <w:t>chymorth</w:t>
            </w:r>
            <w:r>
              <w:rPr>
                <w:rStyle w:val="apple-converted-space"/>
                <w:rFonts w:ascii="Calibri Light" w:eastAsiaTheme="majorEastAsia" w:hAnsi="Calibri Light" w:cs="Calibri Light"/>
                <w:i/>
                <w:iCs/>
                <w:color w:val="21211E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i/>
                <w:iCs/>
                <w:color w:val="21211E"/>
                <w:sz w:val="18"/>
                <w:szCs w:val="18"/>
              </w:rPr>
              <w:t>lluniad</w:t>
            </w:r>
            <w:r>
              <w:rPr>
                <w:rStyle w:val="normaltextrun"/>
                <w:rFonts w:ascii="Calibri Light" w:hAnsi="Calibri Light" w:cs="Calibri Light"/>
                <w:i/>
                <w:iCs/>
                <w:color w:val="21211E"/>
                <w:sz w:val="18"/>
                <w:szCs w:val="18"/>
              </w:rPr>
              <w:t>.</w:t>
            </w:r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62C521DE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3FB123CE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Datblygiad</w:t>
            </w:r>
            <w:proofErr w:type="spellEnd"/>
            <w:r>
              <w:rPr>
                <w:rStyle w:val="apple-converted-space"/>
                <w:rFonts w:ascii="Calibri Light" w:eastAsiaTheme="majorEastAsia" w:hAnsi="Calibri Light" w:cs="Calibri Light"/>
                <w:b/>
                <w:bCs/>
                <w:sz w:val="18"/>
                <w:szCs w:val="18"/>
                <w:u w:val="single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  <w:t>Creadigol</w:t>
            </w:r>
            <w:proofErr w:type="spellEnd"/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09B76DBB" w14:textId="77777777" w:rsidR="007E1A88" w:rsidRDefault="007E1A88" w:rsidP="007E1A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cael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profiad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sz w:val="18"/>
                <w:szCs w:val="18"/>
              </w:rPr>
              <w:t>o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gelf</w:t>
            </w:r>
            <w:r>
              <w:rPr>
                <w:rStyle w:val="normaltextrun"/>
                <w:rFonts w:ascii="Calibri Light" w:hAnsi="Calibri Light" w:cs="Calibri Light"/>
                <w:sz w:val="18"/>
                <w:szCs w:val="18"/>
              </w:rPr>
              <w:t>,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crefft</w:t>
            </w:r>
            <w:r>
              <w:rPr>
                <w:rStyle w:val="normaltextrun"/>
                <w:rFonts w:ascii="Calibri Light" w:hAnsi="Calibri Light" w:cs="Calibri Light"/>
                <w:sz w:val="18"/>
                <w:szCs w:val="18"/>
              </w:rPr>
              <w:t>,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gwaith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dylunio</w:t>
            </w:r>
            <w:r>
              <w:rPr>
                <w:rStyle w:val="normaltextrun"/>
                <w:rFonts w:ascii="Calibri Light" w:hAnsi="Calibri Light" w:cs="Calibri Light"/>
                <w:sz w:val="18"/>
                <w:szCs w:val="18"/>
              </w:rPr>
              <w:t>,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cerddoriaeth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sz w:val="18"/>
                <w:szCs w:val="18"/>
              </w:rPr>
              <w:t>a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dawnsiau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sz w:val="18"/>
                <w:szCs w:val="18"/>
              </w:rPr>
              <w:t>o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sz w:val="18"/>
                <w:szCs w:val="18"/>
              </w:rPr>
              <w:t>Gymru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sz w:val="18"/>
                <w:szCs w:val="18"/>
              </w:rPr>
              <w:t>a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diwylliannau</w:t>
            </w:r>
            <w:r>
              <w:rPr>
                <w:rStyle w:val="apple-converted-space"/>
                <w:rFonts w:ascii="Calibri Light" w:eastAsiaTheme="majorEastAsia" w:hAnsi="Calibri Light" w:cs="Calibri Light"/>
                <w:sz w:val="18"/>
                <w:szCs w:val="18"/>
              </w:rPr>
              <w:t> </w:t>
            </w:r>
            <w:r>
              <w:rPr>
                <w:rStyle w:val="spellingerror"/>
                <w:rFonts w:ascii="Calibri Light" w:hAnsi="Calibri Light" w:cs="Calibri Light"/>
                <w:sz w:val="18"/>
                <w:szCs w:val="18"/>
              </w:rPr>
              <w:t>eraill</w:t>
            </w:r>
            <w:r>
              <w:rPr>
                <w:rStyle w:val="normaltextrun"/>
                <w:rFonts w:ascii="Calibri Light" w:hAnsi="Calibri Light" w:cs="Calibri Light"/>
                <w:sz w:val="18"/>
                <w:szCs w:val="18"/>
              </w:rPr>
              <w:t>.</w:t>
            </w:r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14:paraId="4B837964" w14:textId="63CF6B53" w:rsidR="003D0F6D" w:rsidRPr="00F74CA6" w:rsidRDefault="003D0F6D" w:rsidP="007E1A88">
            <w:pPr>
              <w:pStyle w:val="Body"/>
              <w:rPr>
                <w:sz w:val="18"/>
                <w:szCs w:val="18"/>
              </w:rPr>
            </w:pPr>
          </w:p>
        </w:tc>
      </w:tr>
      <w:tr w:rsidR="00D46A8E" w:rsidRPr="00F74CA6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005D468B" w:rsidR="00D46A8E" w:rsidRDefault="00120A30" w:rsidP="006D26F5">
            <w:pPr>
              <w:rPr>
                <w:sz w:val="18"/>
                <w:szCs w:val="18"/>
                <w:lang w:val="cy-GB"/>
              </w:rPr>
            </w:pPr>
            <w:r w:rsidRPr="00F74CA6">
              <w:rPr>
                <w:sz w:val="18"/>
                <w:szCs w:val="18"/>
                <w:lang w:val="cy-GB"/>
              </w:rPr>
              <w:t xml:space="preserve">Targedau Personol (Cysylltiedig </w:t>
            </w:r>
            <w:r w:rsidRPr="00F74CA6">
              <w:rPr>
                <w:rFonts w:hint="eastAsia"/>
                <w:sz w:val="18"/>
                <w:szCs w:val="18"/>
                <w:lang w:val="cy-GB"/>
              </w:rPr>
              <w:t>â</w:t>
            </w:r>
            <w:r w:rsidRPr="00F74CA6">
              <w:rPr>
                <w:sz w:val="18"/>
                <w:szCs w:val="18"/>
                <w:lang w:val="cy-GB"/>
              </w:rPr>
              <w:t xml:space="preserve"> SAC ac wedi eu nodi mewn adolygiad wythnosol)</w:t>
            </w:r>
          </w:p>
          <w:p w14:paraId="71ACF8C1" w14:textId="77777777" w:rsidR="00423A77" w:rsidRDefault="00423A77" w:rsidP="00423A77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Datblygu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rheolaeth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ddosbarth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(</w:t>
            </w:r>
            <w:proofErr w:type="spellStart"/>
            <w:proofErr w:type="gram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de-DE"/>
              </w:rPr>
              <w:t>Addysgeg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de-DE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de-DE"/>
              </w:rPr>
              <w:t>: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de-DE"/>
              </w:rPr>
              <w:t>Mireinio</w:t>
            </w:r>
            <w:proofErr w:type="spellEnd"/>
            <w:proofErr w:type="gramEnd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de-DE"/>
              </w:rPr>
              <w:t>:</w:t>
            </w:r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de-DE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de-DE"/>
              </w:rPr>
              <w:t>Rheoli</w:t>
            </w:r>
            <w:proofErr w:type="spellEnd"/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’</w:t>
            </w:r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r</w:t>
            </w:r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amgylchedd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dysgu</w:t>
            </w:r>
            <w:proofErr w:type="spellEnd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).</w:t>
            </w:r>
            <w:r>
              <w:rPr>
                <w:rStyle w:val="eop"/>
                <w:rFonts w:ascii="Calibri Light" w:hAnsi="Calibri Light" w:cs="Calibri Light"/>
              </w:rPr>
              <w:t> </w:t>
            </w:r>
          </w:p>
          <w:p w14:paraId="13D00A9D" w14:textId="77777777" w:rsidR="00423A77" w:rsidRPr="005C429A" w:rsidRDefault="00423A77" w:rsidP="00423A77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apple-converted-space"/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Amrywio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fy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lais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wrth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siarad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a’r</w:t>
            </w:r>
            <w:proofErr w:type="spellEnd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 xml:space="preserve"> plant.</w:t>
            </w:r>
            <w:r>
              <w:rPr>
                <w:rStyle w:val="eop"/>
                <w:rFonts w:ascii="Calibri Light" w:hAnsi="Calibri Light" w:cs="Calibri Light"/>
              </w:rPr>
              <w:t> </w:t>
            </w:r>
          </w:p>
          <w:p w14:paraId="3B469364" w14:textId="77777777" w:rsidR="00525D7F" w:rsidRPr="00525D7F" w:rsidRDefault="00525D7F" w:rsidP="00D94F25">
            <w:pPr>
              <w:pStyle w:val="ListParagraph"/>
              <w:rPr>
                <w:sz w:val="18"/>
                <w:szCs w:val="18"/>
                <w:lang w:val="cy-GB"/>
              </w:rPr>
            </w:pPr>
          </w:p>
          <w:p w14:paraId="6F1BB930" w14:textId="3D91FA04" w:rsidR="00D46A8E" w:rsidRPr="00F74CA6" w:rsidRDefault="00D46A8E" w:rsidP="006D26F5">
            <w:pPr>
              <w:rPr>
                <w:sz w:val="18"/>
                <w:szCs w:val="18"/>
              </w:rPr>
            </w:pPr>
          </w:p>
          <w:p w14:paraId="159C509D" w14:textId="77777777" w:rsidR="00D46A8E" w:rsidRPr="00F74CA6" w:rsidRDefault="00D46A8E" w:rsidP="006D26F5">
            <w:pPr>
              <w:rPr>
                <w:sz w:val="18"/>
                <w:szCs w:val="18"/>
              </w:rPr>
            </w:pPr>
          </w:p>
        </w:tc>
      </w:tr>
    </w:tbl>
    <w:p w14:paraId="68E97BA7" w14:textId="77777777" w:rsidR="00D46A8E" w:rsidRPr="00F74CA6" w:rsidRDefault="00D46A8E" w:rsidP="00D46A8E">
      <w:pPr>
        <w:rPr>
          <w:sz w:val="18"/>
          <w:szCs w:val="18"/>
        </w:rPr>
      </w:pPr>
    </w:p>
    <w:p w14:paraId="6039AB14" w14:textId="77777777" w:rsidR="00D46A8E" w:rsidRPr="00F74CA6" w:rsidRDefault="00D46A8E" w:rsidP="00D46A8E">
      <w:pPr>
        <w:rPr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F74CA6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F74CA6" w:rsidRDefault="00120A30" w:rsidP="00C8398D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Amcanion Dysgu (ffocws ar ddysgu – defnyddio geirfa ddealladwy):</w:t>
            </w:r>
          </w:p>
        </w:tc>
      </w:tr>
      <w:tr w:rsidR="00D46A8E" w:rsidRPr="00F74CA6" w14:paraId="35602596" w14:textId="77777777" w:rsidTr="00D1401A">
        <w:tc>
          <w:tcPr>
            <w:tcW w:w="9010" w:type="dxa"/>
          </w:tcPr>
          <w:p w14:paraId="4D43E3C2" w14:textId="761E5F0E" w:rsidR="00D46A8E" w:rsidRPr="00F74CA6" w:rsidRDefault="00120A30" w:rsidP="006D26F5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Bydd disgyblion yn dysgu i wneud y canlynol:</w:t>
            </w:r>
          </w:p>
          <w:p w14:paraId="39EBA135" w14:textId="2FF2B596" w:rsidR="00D46A8E" w:rsidRDefault="007E1A88" w:rsidP="007E1A88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Tynnu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llun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o’i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hoff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creadur</w:t>
            </w:r>
            <w:proofErr w:type="spellEnd"/>
            <w:r>
              <w:rPr>
                <w:sz w:val="18"/>
                <w:szCs w:val="18"/>
              </w:rPr>
              <w:t xml:space="preserve"> y </w:t>
            </w:r>
            <w:proofErr w:type="spellStart"/>
            <w:r>
              <w:rPr>
                <w:sz w:val="18"/>
                <w:szCs w:val="18"/>
              </w:rPr>
              <w:t>môr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14:paraId="0D2CFDA8" w14:textId="123AABAC" w:rsidR="007E1A88" w:rsidRPr="007E1A88" w:rsidRDefault="007E1A88" w:rsidP="007E1A88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Disgrifio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creadur</w:t>
            </w:r>
            <w:proofErr w:type="spellEnd"/>
            <w:r>
              <w:rPr>
                <w:sz w:val="18"/>
                <w:szCs w:val="18"/>
              </w:rPr>
              <w:t xml:space="preserve"> y </w:t>
            </w:r>
            <w:proofErr w:type="spellStart"/>
            <w:r>
              <w:rPr>
                <w:sz w:val="18"/>
                <w:szCs w:val="18"/>
              </w:rPr>
              <w:t>môr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14:paraId="1F94391C" w14:textId="77777777" w:rsidR="00D46A8E" w:rsidRPr="00F74CA6" w:rsidRDefault="00D46A8E" w:rsidP="006D26F5">
            <w:pPr>
              <w:rPr>
                <w:sz w:val="18"/>
                <w:szCs w:val="18"/>
              </w:rPr>
            </w:pPr>
          </w:p>
          <w:p w14:paraId="145FAC42" w14:textId="77777777" w:rsidR="00D46A8E" w:rsidRPr="00F74CA6" w:rsidRDefault="00D46A8E" w:rsidP="006D26F5">
            <w:pPr>
              <w:rPr>
                <w:sz w:val="18"/>
                <w:szCs w:val="18"/>
              </w:rPr>
            </w:pPr>
          </w:p>
        </w:tc>
      </w:tr>
    </w:tbl>
    <w:p w14:paraId="448EBB84" w14:textId="77777777" w:rsidR="00D46A8E" w:rsidRPr="00F74CA6" w:rsidRDefault="00D46A8E" w:rsidP="00D46A8E">
      <w:pPr>
        <w:rPr>
          <w:sz w:val="18"/>
          <w:szCs w:val="18"/>
        </w:rPr>
      </w:pPr>
    </w:p>
    <w:p w14:paraId="32BC907E" w14:textId="77777777" w:rsidR="00D46A8E" w:rsidRPr="00F74CA6" w:rsidRDefault="00D46A8E" w:rsidP="00D46A8E">
      <w:pPr>
        <w:rPr>
          <w:sz w:val="18"/>
          <w:szCs w:val="1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F74CA6" w14:paraId="23A40964" w14:textId="77777777" w:rsidTr="55ABA3FC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F74CA6" w:rsidRDefault="00120A30" w:rsidP="00C8398D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F74CA6" w:rsidRDefault="00120A30" w:rsidP="006D26F5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Asesu Dysgu’r Disgyblion</w:t>
            </w:r>
          </w:p>
          <w:p w14:paraId="56E4D3F4" w14:textId="0E258830" w:rsidR="00D46A8E" w:rsidRPr="00F74CA6" w:rsidRDefault="00120A30" w:rsidP="00C8398D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Tystiolaeth</w:t>
            </w:r>
            <w:r w:rsidR="00642422">
              <w:rPr>
                <w:sz w:val="18"/>
                <w:szCs w:val="18"/>
              </w:rPr>
              <w:t xml:space="preserve"> </w:t>
            </w:r>
            <w:r w:rsidRPr="00F74CA6">
              <w:rPr>
                <w:sz w:val="18"/>
                <w:szCs w:val="18"/>
                <w:lang w:val="cy-GB"/>
              </w:rPr>
              <w:t>(Beth sydd gan y dysgwyr i’w ddweud/ysgrifennu/</w:t>
            </w:r>
            <w:r w:rsidR="00D1401A" w:rsidRPr="00F74CA6">
              <w:rPr>
                <w:sz w:val="18"/>
                <w:szCs w:val="18"/>
                <w:lang w:val="cy-GB"/>
              </w:rPr>
              <w:t>g</w:t>
            </w:r>
            <w:r w:rsidRPr="00F74CA6">
              <w:rPr>
                <w:sz w:val="18"/>
                <w:szCs w:val="18"/>
                <w:lang w:val="cy-GB"/>
              </w:rPr>
              <w:t>wneud/cynhyrchu i ddangos yr hyn a ddysgir)</w:t>
            </w:r>
          </w:p>
        </w:tc>
      </w:tr>
      <w:tr w:rsidR="00D46A8E" w:rsidRPr="00F74CA6" w14:paraId="444AED9B" w14:textId="77777777" w:rsidTr="55ABA3FC">
        <w:tc>
          <w:tcPr>
            <w:tcW w:w="4505" w:type="dxa"/>
          </w:tcPr>
          <w:p w14:paraId="21357C73" w14:textId="23DC4E40" w:rsidR="00D46A8E" w:rsidRDefault="00E8230E" w:rsidP="00C750AA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proofErr w:type="spellStart"/>
            <w:r w:rsidRPr="00E8230E">
              <w:rPr>
                <w:sz w:val="18"/>
                <w:szCs w:val="18"/>
              </w:rPr>
              <w:t>Sicrhau</w:t>
            </w:r>
            <w:proofErr w:type="spellEnd"/>
            <w:r w:rsidRPr="00E8230E">
              <w:rPr>
                <w:sz w:val="18"/>
                <w:szCs w:val="18"/>
              </w:rPr>
              <w:t xml:space="preserve"> </w:t>
            </w:r>
            <w:r w:rsidR="00C750AA">
              <w:rPr>
                <w:sz w:val="18"/>
                <w:szCs w:val="18"/>
              </w:rPr>
              <w:t xml:space="preserve">bod y plant </w:t>
            </w:r>
            <w:proofErr w:type="spellStart"/>
            <w:r w:rsidR="00C750AA">
              <w:rPr>
                <w:sz w:val="18"/>
                <w:szCs w:val="18"/>
              </w:rPr>
              <w:t>yn</w:t>
            </w:r>
            <w:proofErr w:type="spellEnd"/>
            <w:r w:rsidR="00C750AA">
              <w:rPr>
                <w:sz w:val="18"/>
                <w:szCs w:val="18"/>
              </w:rPr>
              <w:t xml:space="preserve"> </w:t>
            </w:r>
            <w:proofErr w:type="spellStart"/>
            <w:r w:rsidR="00C750AA">
              <w:rPr>
                <w:sz w:val="18"/>
                <w:szCs w:val="18"/>
              </w:rPr>
              <w:t>tynnu</w:t>
            </w:r>
            <w:proofErr w:type="spellEnd"/>
            <w:r w:rsidR="00C750AA">
              <w:rPr>
                <w:sz w:val="18"/>
                <w:szCs w:val="18"/>
              </w:rPr>
              <w:t xml:space="preserve"> </w:t>
            </w:r>
            <w:proofErr w:type="spellStart"/>
            <w:r w:rsidR="00C750AA">
              <w:rPr>
                <w:sz w:val="18"/>
                <w:szCs w:val="18"/>
              </w:rPr>
              <w:t>llun</w:t>
            </w:r>
            <w:proofErr w:type="spellEnd"/>
            <w:r w:rsidR="00C750AA">
              <w:rPr>
                <w:sz w:val="18"/>
                <w:szCs w:val="18"/>
              </w:rPr>
              <w:t xml:space="preserve"> o </w:t>
            </w:r>
            <w:proofErr w:type="spellStart"/>
            <w:r w:rsidR="00C750AA">
              <w:rPr>
                <w:sz w:val="18"/>
                <w:szCs w:val="18"/>
              </w:rPr>
              <w:t>greadur</w:t>
            </w:r>
            <w:proofErr w:type="spellEnd"/>
            <w:r w:rsidR="00C750AA">
              <w:rPr>
                <w:sz w:val="18"/>
                <w:szCs w:val="18"/>
              </w:rPr>
              <w:t xml:space="preserve"> y </w:t>
            </w:r>
            <w:proofErr w:type="spellStart"/>
            <w:r w:rsidR="00C750AA">
              <w:rPr>
                <w:sz w:val="18"/>
                <w:szCs w:val="18"/>
              </w:rPr>
              <w:t>môr</w:t>
            </w:r>
            <w:proofErr w:type="spellEnd"/>
            <w:r w:rsidR="00C750AA">
              <w:rPr>
                <w:sz w:val="18"/>
                <w:szCs w:val="18"/>
              </w:rPr>
              <w:t xml:space="preserve"> </w:t>
            </w:r>
            <w:proofErr w:type="spellStart"/>
            <w:r w:rsidR="00C750AA">
              <w:rPr>
                <w:sz w:val="18"/>
                <w:szCs w:val="18"/>
              </w:rPr>
              <w:t>a’i</w:t>
            </w:r>
            <w:proofErr w:type="spellEnd"/>
            <w:r w:rsidR="00C750AA">
              <w:rPr>
                <w:sz w:val="18"/>
                <w:szCs w:val="18"/>
              </w:rPr>
              <w:t xml:space="preserve"> </w:t>
            </w:r>
            <w:proofErr w:type="spellStart"/>
            <w:r w:rsidR="00C750AA">
              <w:rPr>
                <w:sz w:val="18"/>
                <w:szCs w:val="18"/>
              </w:rPr>
              <w:t>liwio</w:t>
            </w:r>
            <w:proofErr w:type="spellEnd"/>
            <w:r w:rsidR="00C750AA">
              <w:rPr>
                <w:sz w:val="18"/>
                <w:szCs w:val="18"/>
              </w:rPr>
              <w:t>.</w:t>
            </w:r>
          </w:p>
          <w:p w14:paraId="55B2BD7F" w14:textId="6F473B23" w:rsidR="00C750AA" w:rsidRPr="00F74CA6" w:rsidRDefault="7FBA8B0F" w:rsidP="00C750AA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proofErr w:type="spellStart"/>
            <w:r w:rsidRPr="55ABA3FC">
              <w:rPr>
                <w:sz w:val="18"/>
                <w:szCs w:val="18"/>
              </w:rPr>
              <w:t>Sicrhau</w:t>
            </w:r>
            <w:proofErr w:type="spellEnd"/>
            <w:r w:rsidRPr="55ABA3FC">
              <w:rPr>
                <w:sz w:val="18"/>
                <w:szCs w:val="18"/>
              </w:rPr>
              <w:t xml:space="preserve"> bod y plant </w:t>
            </w:r>
            <w:proofErr w:type="spellStart"/>
            <w:r w:rsidRPr="55ABA3FC">
              <w:rPr>
                <w:sz w:val="18"/>
                <w:szCs w:val="18"/>
              </w:rPr>
              <w:t>yn</w:t>
            </w:r>
            <w:proofErr w:type="spellEnd"/>
            <w:r w:rsidRPr="55ABA3FC">
              <w:rPr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sz w:val="18"/>
                <w:szCs w:val="18"/>
              </w:rPr>
              <w:t>defnyddio</w:t>
            </w:r>
            <w:proofErr w:type="spellEnd"/>
            <w:r w:rsidRPr="55ABA3FC">
              <w:rPr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sz w:val="18"/>
                <w:szCs w:val="18"/>
              </w:rPr>
              <w:t>ansoddeiriau</w:t>
            </w:r>
            <w:proofErr w:type="spellEnd"/>
            <w:r w:rsidRPr="55ABA3FC">
              <w:rPr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sz w:val="18"/>
                <w:szCs w:val="18"/>
              </w:rPr>
              <w:t>i’w</w:t>
            </w:r>
            <w:proofErr w:type="spellEnd"/>
            <w:r w:rsidRPr="55ABA3FC">
              <w:rPr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sz w:val="18"/>
                <w:szCs w:val="18"/>
              </w:rPr>
              <w:t>disgrifio</w:t>
            </w:r>
            <w:proofErr w:type="spellEnd"/>
            <w:r w:rsidRPr="55ABA3FC">
              <w:rPr>
                <w:sz w:val="18"/>
                <w:szCs w:val="18"/>
              </w:rPr>
              <w:t>.</w:t>
            </w:r>
          </w:p>
          <w:p w14:paraId="7BD7E8D0" w14:textId="77777777" w:rsidR="00D46A8E" w:rsidRPr="00F74CA6" w:rsidRDefault="00D46A8E" w:rsidP="006D26F5">
            <w:pPr>
              <w:rPr>
                <w:sz w:val="18"/>
                <w:szCs w:val="18"/>
              </w:rPr>
            </w:pPr>
          </w:p>
        </w:tc>
        <w:tc>
          <w:tcPr>
            <w:tcW w:w="4505" w:type="dxa"/>
          </w:tcPr>
          <w:p w14:paraId="26248964" w14:textId="64E332A3" w:rsidR="00E8230E" w:rsidRPr="00F74CA6" w:rsidRDefault="3748991C" w:rsidP="55ABA3FC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proofErr w:type="spellStart"/>
            <w:r w:rsidRPr="55ABA3FC">
              <w:rPr>
                <w:sz w:val="20"/>
                <w:szCs w:val="20"/>
              </w:rPr>
              <w:t>Tynnu</w:t>
            </w:r>
            <w:proofErr w:type="spellEnd"/>
            <w:r w:rsidRPr="55ABA3FC">
              <w:rPr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sz w:val="20"/>
                <w:szCs w:val="20"/>
              </w:rPr>
              <w:t>llun</w:t>
            </w:r>
            <w:proofErr w:type="spellEnd"/>
            <w:r w:rsidRPr="55ABA3FC">
              <w:rPr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sz w:val="20"/>
                <w:szCs w:val="20"/>
              </w:rPr>
              <w:t>addas</w:t>
            </w:r>
            <w:proofErr w:type="spellEnd"/>
            <w:r w:rsidRPr="55ABA3FC">
              <w:rPr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sz w:val="20"/>
                <w:szCs w:val="20"/>
              </w:rPr>
              <w:t>o’r</w:t>
            </w:r>
            <w:proofErr w:type="spellEnd"/>
            <w:r w:rsidRPr="55ABA3FC">
              <w:rPr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sz w:val="20"/>
                <w:szCs w:val="20"/>
              </w:rPr>
              <w:t>creadur</w:t>
            </w:r>
            <w:proofErr w:type="spellEnd"/>
            <w:r w:rsidRPr="55ABA3FC">
              <w:rPr>
                <w:sz w:val="20"/>
                <w:szCs w:val="20"/>
              </w:rPr>
              <w:t xml:space="preserve">. </w:t>
            </w:r>
          </w:p>
          <w:p w14:paraId="2E2A6168" w14:textId="25352A08" w:rsidR="00E8230E" w:rsidRPr="00F74CA6" w:rsidRDefault="3748991C" w:rsidP="55ABA3FC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proofErr w:type="spellStart"/>
            <w:r w:rsidRPr="55ABA3FC">
              <w:rPr>
                <w:sz w:val="20"/>
                <w:szCs w:val="20"/>
              </w:rPr>
              <w:t>Sicrhau</w:t>
            </w:r>
            <w:proofErr w:type="spellEnd"/>
            <w:r w:rsidRPr="55ABA3FC">
              <w:rPr>
                <w:sz w:val="20"/>
                <w:szCs w:val="20"/>
              </w:rPr>
              <w:t xml:space="preserve"> bod y plant </w:t>
            </w:r>
            <w:proofErr w:type="spellStart"/>
            <w:r w:rsidRPr="55ABA3FC">
              <w:rPr>
                <w:sz w:val="20"/>
                <w:szCs w:val="20"/>
              </w:rPr>
              <w:t>yn</w:t>
            </w:r>
            <w:proofErr w:type="spellEnd"/>
            <w:r w:rsidRPr="55ABA3FC">
              <w:rPr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sz w:val="20"/>
                <w:szCs w:val="20"/>
              </w:rPr>
              <w:t>gallu</w:t>
            </w:r>
            <w:proofErr w:type="spellEnd"/>
            <w:r w:rsidRPr="55ABA3FC">
              <w:rPr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sz w:val="20"/>
                <w:szCs w:val="20"/>
              </w:rPr>
              <w:t>meddwl</w:t>
            </w:r>
            <w:proofErr w:type="spellEnd"/>
            <w:r w:rsidRPr="55ABA3FC">
              <w:rPr>
                <w:sz w:val="20"/>
                <w:szCs w:val="20"/>
              </w:rPr>
              <w:t xml:space="preserve"> am </w:t>
            </w:r>
            <w:proofErr w:type="spellStart"/>
            <w:r w:rsidRPr="55ABA3FC">
              <w:rPr>
                <w:sz w:val="20"/>
                <w:szCs w:val="20"/>
              </w:rPr>
              <w:t>ansoddeiriau</w:t>
            </w:r>
            <w:proofErr w:type="spellEnd"/>
            <w:r w:rsidRPr="55ABA3FC">
              <w:rPr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sz w:val="20"/>
                <w:szCs w:val="20"/>
              </w:rPr>
              <w:t>eu</w:t>
            </w:r>
            <w:proofErr w:type="spellEnd"/>
            <w:r w:rsidRPr="55ABA3FC">
              <w:rPr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sz w:val="20"/>
                <w:szCs w:val="20"/>
              </w:rPr>
              <w:t>hun</w:t>
            </w:r>
            <w:proofErr w:type="spellEnd"/>
            <w:r w:rsidRPr="55ABA3FC">
              <w:rPr>
                <w:sz w:val="20"/>
                <w:szCs w:val="20"/>
              </w:rPr>
              <w:t xml:space="preserve"> (</w:t>
            </w:r>
            <w:proofErr w:type="spellStart"/>
            <w:r w:rsidRPr="55ABA3FC">
              <w:rPr>
                <w:sz w:val="20"/>
                <w:szCs w:val="20"/>
              </w:rPr>
              <w:t>dibynnu</w:t>
            </w:r>
            <w:proofErr w:type="spellEnd"/>
            <w:r w:rsidRPr="55ABA3FC">
              <w:rPr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sz w:val="20"/>
                <w:szCs w:val="20"/>
              </w:rPr>
              <w:t>ar</w:t>
            </w:r>
            <w:proofErr w:type="spellEnd"/>
            <w:r w:rsidRPr="55ABA3FC">
              <w:rPr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sz w:val="20"/>
                <w:szCs w:val="20"/>
              </w:rPr>
              <w:t>lefel</w:t>
            </w:r>
            <w:proofErr w:type="spellEnd"/>
            <w:r w:rsidRPr="55ABA3FC">
              <w:rPr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sz w:val="20"/>
                <w:szCs w:val="20"/>
              </w:rPr>
              <w:t>gallu</w:t>
            </w:r>
            <w:proofErr w:type="spellEnd"/>
            <w:r w:rsidRPr="55ABA3FC">
              <w:rPr>
                <w:sz w:val="20"/>
                <w:szCs w:val="20"/>
              </w:rPr>
              <w:t>).</w:t>
            </w:r>
          </w:p>
          <w:p w14:paraId="250B79C3" w14:textId="3163C149" w:rsidR="00E8230E" w:rsidRPr="00F74CA6" w:rsidRDefault="00E8230E" w:rsidP="55ABA3FC">
            <w:pPr>
              <w:pStyle w:val="ListParagraph"/>
              <w:rPr>
                <w:sz w:val="18"/>
                <w:szCs w:val="18"/>
              </w:rPr>
            </w:pPr>
          </w:p>
        </w:tc>
      </w:tr>
    </w:tbl>
    <w:p w14:paraId="30135971" w14:textId="77777777" w:rsidR="00045D70" w:rsidRPr="00F74CA6" w:rsidRDefault="00045D70" w:rsidP="00D46A8E">
      <w:pPr>
        <w:rPr>
          <w:sz w:val="18"/>
          <w:szCs w:val="18"/>
        </w:rPr>
        <w:sectPr w:rsidR="00045D70" w:rsidRPr="00F74CA6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1178"/>
        <w:tblW w:w="0" w:type="auto"/>
        <w:tblLook w:val="04A0" w:firstRow="1" w:lastRow="0" w:firstColumn="1" w:lastColumn="0" w:noHBand="0" w:noVBand="1"/>
      </w:tblPr>
      <w:tblGrid>
        <w:gridCol w:w="1245"/>
        <w:gridCol w:w="5736"/>
        <w:gridCol w:w="4799"/>
        <w:gridCol w:w="2816"/>
      </w:tblGrid>
      <w:tr w:rsidR="00F07184" w:rsidRPr="00F74CA6" w14:paraId="63B8FA73" w14:textId="77777777" w:rsidTr="55ABA3FC">
        <w:trPr>
          <w:trHeight w:val="1071"/>
        </w:trPr>
        <w:tc>
          <w:tcPr>
            <w:tcW w:w="1245" w:type="dxa"/>
          </w:tcPr>
          <w:p w14:paraId="3805E51E" w14:textId="77777777" w:rsidR="00F07184" w:rsidRPr="00F74CA6" w:rsidRDefault="00F07184" w:rsidP="00F07184">
            <w:pPr>
              <w:jc w:val="center"/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lastRenderedPageBreak/>
              <w:t>Amser</w:t>
            </w:r>
          </w:p>
        </w:tc>
        <w:tc>
          <w:tcPr>
            <w:tcW w:w="5736" w:type="dxa"/>
          </w:tcPr>
          <w:p w14:paraId="55338E15" w14:textId="77777777" w:rsidR="00F07184" w:rsidRPr="00F74CA6" w:rsidRDefault="00F07184" w:rsidP="00F07184">
            <w:pPr>
              <w:jc w:val="center"/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>Gweithgareddau/Methodoleg/Cysyniadau Allweddol</w:t>
            </w:r>
          </w:p>
          <w:p w14:paraId="35DEA1D5" w14:textId="77777777" w:rsidR="00F07184" w:rsidRPr="00F74CA6" w:rsidRDefault="00F07184" w:rsidP="00F07184">
            <w:pPr>
              <w:jc w:val="center"/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 xml:space="preserve"> (Rôl yr Athro – gan gynnwys pwyntiau dysgu allweddol a chwestiynau allweddol)</w:t>
            </w:r>
          </w:p>
        </w:tc>
        <w:tc>
          <w:tcPr>
            <w:tcW w:w="4799" w:type="dxa"/>
          </w:tcPr>
          <w:p w14:paraId="38F338ED" w14:textId="77777777" w:rsidR="00F07184" w:rsidRPr="00F74CA6" w:rsidRDefault="00F07184" w:rsidP="00F07184">
            <w:pPr>
              <w:jc w:val="center"/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>Tasgau Disgyblion</w:t>
            </w:r>
          </w:p>
          <w:p w14:paraId="65DBC00D" w14:textId="77777777" w:rsidR="00F07184" w:rsidRPr="00F74CA6" w:rsidRDefault="00F07184" w:rsidP="00F07184">
            <w:pPr>
              <w:jc w:val="center"/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 xml:space="preserve"> (Rôl disgyblion – gan gynnwys strategaethau gwahaniaethu, ymgysylltu ag asesu ffurfiannol a gwaith cartref)</w:t>
            </w:r>
          </w:p>
          <w:p w14:paraId="3A639867" w14:textId="77777777" w:rsidR="00F07184" w:rsidRPr="00F74CA6" w:rsidRDefault="00F07184" w:rsidP="00F071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6" w:type="dxa"/>
          </w:tcPr>
          <w:p w14:paraId="19DA6D8E" w14:textId="77777777" w:rsidR="00F07184" w:rsidRPr="00F74CA6" w:rsidRDefault="00F07184" w:rsidP="00F07184">
            <w:pPr>
              <w:jc w:val="center"/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>Adnoddau</w:t>
            </w:r>
          </w:p>
          <w:p w14:paraId="6BA994A9" w14:textId="77777777" w:rsidR="00F07184" w:rsidRPr="00F74CA6" w:rsidRDefault="00F07184" w:rsidP="00F07184">
            <w:pPr>
              <w:jc w:val="center"/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 xml:space="preserve"> (Gan gynnwys gofyniad Iechyd a Diogelwch)</w:t>
            </w:r>
          </w:p>
        </w:tc>
      </w:tr>
      <w:tr w:rsidR="00F07184" w:rsidRPr="00F74CA6" w14:paraId="2455C7B5" w14:textId="77777777" w:rsidTr="55ABA3FC">
        <w:trPr>
          <w:trHeight w:val="2391"/>
        </w:trPr>
        <w:tc>
          <w:tcPr>
            <w:tcW w:w="1245" w:type="dxa"/>
          </w:tcPr>
          <w:p w14:paraId="4A6CECB6" w14:textId="77777777" w:rsidR="00F07184" w:rsidRPr="00F74CA6" w:rsidRDefault="00F07184" w:rsidP="00F07184">
            <w:pPr>
              <w:jc w:val="center"/>
              <w:rPr>
                <w:b/>
                <w:sz w:val="18"/>
                <w:szCs w:val="18"/>
              </w:rPr>
            </w:pPr>
          </w:p>
          <w:p w14:paraId="4FC1E147" w14:textId="77777777" w:rsidR="00F07184" w:rsidRPr="00F74CA6" w:rsidRDefault="00F07184" w:rsidP="00F07184">
            <w:pPr>
              <w:jc w:val="center"/>
              <w:rPr>
                <w:b/>
                <w:sz w:val="18"/>
                <w:szCs w:val="18"/>
              </w:rPr>
            </w:pPr>
          </w:p>
          <w:p w14:paraId="5BEC2E7E" w14:textId="77777777" w:rsidR="00F07184" w:rsidRPr="00F74CA6" w:rsidRDefault="00F07184" w:rsidP="00F07184">
            <w:pPr>
              <w:jc w:val="center"/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 xml:space="preserve">Cyfnod agoriadol </w:t>
            </w:r>
            <w:r w:rsidRPr="00F74CA6">
              <w:rPr>
                <w:sz w:val="18"/>
                <w:szCs w:val="18"/>
                <w:lang w:val="cy-GB"/>
              </w:rPr>
              <w:t>(gyda chysylltiadau â dysgu blaenorol)</w:t>
            </w:r>
          </w:p>
        </w:tc>
        <w:tc>
          <w:tcPr>
            <w:tcW w:w="5736" w:type="dxa"/>
          </w:tcPr>
          <w:p w14:paraId="00455806" w14:textId="63EB06DB" w:rsidR="7A4D24EE" w:rsidRDefault="7A4D24EE" w:rsidP="55ABA3FC">
            <w:pPr>
              <w:jc w:val="center"/>
            </w:pP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Cyflwyniad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i’r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dosbarth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am y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dasg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am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greaduriaid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y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môr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.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Cyfeirio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nôl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at y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sesiwn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gyntaf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ar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y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thema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.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Rhoi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cwis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bach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iddynt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am y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wahanol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anifeiliaid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ac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fel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maen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nhw’n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anadlu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.</w:t>
            </w:r>
          </w:p>
          <w:p w14:paraId="249CE910" w14:textId="77777777" w:rsidR="00F07184" w:rsidRPr="003424AA" w:rsidRDefault="00F07184" w:rsidP="52D1CAB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799" w:type="dxa"/>
          </w:tcPr>
          <w:p w14:paraId="32A5C0C3" w14:textId="3A60B12F" w:rsidR="00F07184" w:rsidRPr="0034016E" w:rsidRDefault="52D1CABF" w:rsidP="52D1CAB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proofErr w:type="spellStart"/>
            <w:r w:rsidRPr="52D1CABF">
              <w:rPr>
                <w:rFonts w:asciiTheme="majorHAnsi" w:eastAsiaTheme="majorEastAsia" w:hAnsiTheme="majorHAnsi" w:cstheme="majorBidi"/>
                <w:sz w:val="20"/>
                <w:szCs w:val="20"/>
              </w:rPr>
              <w:t>Gwrando</w:t>
            </w:r>
            <w:proofErr w:type="spellEnd"/>
            <w:r w:rsidRPr="52D1CAB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  <w:proofErr w:type="spellStart"/>
            <w:r w:rsidRPr="52D1CABF">
              <w:rPr>
                <w:rFonts w:asciiTheme="majorHAnsi" w:eastAsiaTheme="majorEastAsia" w:hAnsiTheme="majorHAnsi" w:cstheme="majorBidi"/>
                <w:sz w:val="20"/>
                <w:szCs w:val="20"/>
              </w:rPr>
              <w:t>ar</w:t>
            </w:r>
            <w:proofErr w:type="spellEnd"/>
            <w:r w:rsidRPr="52D1CAB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y </w:t>
            </w:r>
            <w:proofErr w:type="spellStart"/>
            <w:r w:rsidRPr="52D1CABF">
              <w:rPr>
                <w:rFonts w:asciiTheme="majorHAnsi" w:eastAsiaTheme="majorEastAsia" w:hAnsiTheme="majorHAnsi" w:cstheme="majorBidi"/>
                <w:sz w:val="20"/>
                <w:szCs w:val="20"/>
              </w:rPr>
              <w:t>cyflwyniad</w:t>
            </w:r>
            <w:proofErr w:type="spellEnd"/>
            <w:r w:rsidRPr="52D1CABF">
              <w:rPr>
                <w:rFonts w:asciiTheme="majorHAnsi" w:eastAsiaTheme="majorEastAsia" w:hAnsiTheme="majorHAnsi" w:cstheme="majorBidi"/>
                <w:sz w:val="20"/>
                <w:szCs w:val="20"/>
              </w:rPr>
              <w:t>.</w:t>
            </w:r>
          </w:p>
          <w:p w14:paraId="6E06176C" w14:textId="77777777" w:rsidR="00F07184" w:rsidRPr="00F74CA6" w:rsidRDefault="00F07184" w:rsidP="52D1CAB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6064609E" w14:textId="59B8C4AB" w:rsidR="3A7F8FA9" w:rsidRDefault="3A7F8FA9" w:rsidP="52D1CAB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7ABD8291" w14:textId="77777777" w:rsidR="00F07184" w:rsidRPr="00F74CA6" w:rsidRDefault="00F07184" w:rsidP="52D1CAB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5346EA16" w14:textId="77777777" w:rsidR="00F07184" w:rsidRPr="00F74CA6" w:rsidRDefault="00F07184" w:rsidP="52D1CAB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628F401B" w14:textId="77777777" w:rsidR="00F07184" w:rsidRPr="00F74CA6" w:rsidRDefault="00F07184" w:rsidP="52D1CAB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2C9B3E27" w14:textId="77777777" w:rsidR="00F07184" w:rsidRPr="00F74CA6" w:rsidRDefault="00F07184" w:rsidP="52D1CAB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2816" w:type="dxa"/>
          </w:tcPr>
          <w:p w14:paraId="50172E3D" w14:textId="77777777" w:rsidR="00F07184" w:rsidRPr="00932FA9" w:rsidRDefault="00F07184" w:rsidP="00DB3D9E">
            <w:pPr>
              <w:rPr>
                <w:sz w:val="20"/>
                <w:szCs w:val="20"/>
              </w:rPr>
            </w:pPr>
          </w:p>
        </w:tc>
      </w:tr>
      <w:tr w:rsidR="00F07184" w:rsidRPr="00F74CA6" w14:paraId="310B1BDD" w14:textId="77777777" w:rsidTr="55ABA3FC">
        <w:trPr>
          <w:trHeight w:val="2043"/>
        </w:trPr>
        <w:tc>
          <w:tcPr>
            <w:tcW w:w="1245" w:type="dxa"/>
          </w:tcPr>
          <w:p w14:paraId="09DB33AA" w14:textId="77777777" w:rsidR="00F07184" w:rsidRPr="00483A74" w:rsidRDefault="00F07184" w:rsidP="00F0718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14:paraId="3959AA1E" w14:textId="77777777" w:rsidR="00F07184" w:rsidRPr="00483A74" w:rsidRDefault="00F07184" w:rsidP="00F0718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14:paraId="3FE024EE" w14:textId="77777777" w:rsidR="00F07184" w:rsidRPr="00483A74" w:rsidRDefault="00F07184" w:rsidP="00F0718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83A74">
              <w:rPr>
                <w:rFonts w:asciiTheme="majorHAnsi" w:hAnsiTheme="majorHAnsi" w:cstheme="majorHAnsi"/>
                <w:b/>
                <w:sz w:val="18"/>
                <w:szCs w:val="18"/>
                <w:lang w:val="cy-GB"/>
              </w:rPr>
              <w:t>Addysgu a Dysgu Craidd</w:t>
            </w:r>
          </w:p>
        </w:tc>
        <w:tc>
          <w:tcPr>
            <w:tcW w:w="5736" w:type="dxa"/>
          </w:tcPr>
          <w:p w14:paraId="549EF6BE" w14:textId="5EE6B1BE" w:rsidR="4F090B21" w:rsidRDefault="4F090B21" w:rsidP="55ABA3FC">
            <w:pPr>
              <w:jc w:val="center"/>
            </w:pP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Grŵp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coch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a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chanol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-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Ysgrifennu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brawddegau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sy’n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disgrifio’r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creadur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. </w:t>
            </w:r>
          </w:p>
          <w:p w14:paraId="1830B158" w14:textId="7A6F0EE1" w:rsidR="4F090B21" w:rsidRDefault="4F090B21" w:rsidP="55ABA3FC">
            <w:pPr>
              <w:jc w:val="center"/>
            </w:pPr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  <w:p w14:paraId="34E773EE" w14:textId="43BB3DEB" w:rsidR="4F090B21" w:rsidRDefault="4F090B21" w:rsidP="55ABA3FC">
            <w:pPr>
              <w:jc w:val="center"/>
            </w:pP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Grŵp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glas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-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Labeli’r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llun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gydag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ansoddeiriau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.</w:t>
            </w:r>
          </w:p>
          <w:p w14:paraId="61A649B5" w14:textId="77777777" w:rsidR="00F07184" w:rsidRPr="00483A74" w:rsidRDefault="00F07184" w:rsidP="52D1CAB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799" w:type="dxa"/>
          </w:tcPr>
          <w:p w14:paraId="106C770B" w14:textId="04E1F894" w:rsidR="73EE69A9" w:rsidRDefault="73EE69A9" w:rsidP="55ABA3FC">
            <w:pPr>
              <w:jc w:val="center"/>
            </w:pP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Grŵp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coch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-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Tynnu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llun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o’i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hoff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greadur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y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môr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. </w:t>
            </w:r>
          </w:p>
          <w:p w14:paraId="5153C70A" w14:textId="78D2939C" w:rsidR="73EE69A9" w:rsidRDefault="73EE69A9" w:rsidP="55ABA3FC">
            <w:pPr>
              <w:jc w:val="center"/>
            </w:pP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Ysgrifennu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brawddegau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sy’n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disgrifio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e.e.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lliw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,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ydy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e’n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gallu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anadlu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dan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dŵr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? </w:t>
            </w:r>
          </w:p>
          <w:p w14:paraId="715E7E89" w14:textId="45E3A0C2" w:rsidR="73EE69A9" w:rsidRDefault="73EE69A9" w:rsidP="55ABA3FC">
            <w:pPr>
              <w:jc w:val="center"/>
            </w:pPr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  <w:p w14:paraId="21917E3E" w14:textId="05516A9C" w:rsidR="73EE69A9" w:rsidRDefault="73EE69A9" w:rsidP="55ABA3FC">
            <w:pPr>
              <w:jc w:val="center"/>
            </w:pP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Grŵp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canol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-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Tynnu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llun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,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ond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yn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cael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cardiau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fflach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efo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ansoddeiriau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i'w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helpu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. </w:t>
            </w:r>
          </w:p>
          <w:p w14:paraId="074E7C0C" w14:textId="0491FA86" w:rsidR="73EE69A9" w:rsidRDefault="73EE69A9" w:rsidP="55ABA3FC">
            <w:pPr>
              <w:jc w:val="center"/>
            </w:pPr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  <w:p w14:paraId="4A9E3D94" w14:textId="7105CA94" w:rsidR="73EE69A9" w:rsidRDefault="73EE69A9" w:rsidP="55ABA3FC">
            <w:pPr>
              <w:jc w:val="center"/>
            </w:pP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Grŵp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glas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-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Tynnu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llun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o’i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hoff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greadur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.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Ysgrifennu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ansoddeiriau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a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labeli’r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llun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.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Hefyd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yn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cael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cardiau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fflach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efo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ansoddeiriau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i'w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helpu</w:t>
            </w:r>
            <w:proofErr w:type="spellEnd"/>
            <w:r w:rsidRPr="55ABA3FC">
              <w:rPr>
                <w:rFonts w:ascii="Calibri Light" w:eastAsia="Calibri Light" w:hAnsi="Calibri Light" w:cs="Calibri Light"/>
                <w:sz w:val="20"/>
                <w:szCs w:val="20"/>
              </w:rPr>
              <w:t>.</w:t>
            </w:r>
          </w:p>
          <w:p w14:paraId="440F3B9E" w14:textId="77777777" w:rsidR="00F07184" w:rsidRPr="00F74CA6" w:rsidRDefault="00F07184" w:rsidP="52D1CAB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176EF232" w14:textId="77777777" w:rsidR="00F07184" w:rsidRPr="00F74CA6" w:rsidRDefault="00F07184" w:rsidP="52D1CAB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164E1AD2" w14:textId="77777777" w:rsidR="00F07184" w:rsidRPr="00F74CA6" w:rsidRDefault="00F07184" w:rsidP="52D1CAB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2816" w:type="dxa"/>
          </w:tcPr>
          <w:p w14:paraId="25525EF6" w14:textId="77777777" w:rsidR="00F07184" w:rsidRPr="00AA1860" w:rsidRDefault="00AA1860" w:rsidP="00DB3D9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AA1860">
              <w:rPr>
                <w:rFonts w:asciiTheme="majorHAnsi" w:hAnsiTheme="majorHAnsi" w:cstheme="majorHAnsi"/>
                <w:sz w:val="20"/>
                <w:szCs w:val="20"/>
              </w:rPr>
              <w:t>Tudalennau</w:t>
            </w:r>
            <w:proofErr w:type="spellEnd"/>
            <w:r w:rsidRPr="00AA186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AA1860">
              <w:rPr>
                <w:rFonts w:asciiTheme="majorHAnsi" w:hAnsiTheme="majorHAnsi" w:cstheme="majorHAnsi"/>
                <w:sz w:val="20"/>
                <w:szCs w:val="20"/>
              </w:rPr>
              <w:t>gwaith</w:t>
            </w:r>
            <w:proofErr w:type="spellEnd"/>
            <w:r w:rsidRPr="00AA1860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0CE9A88" w14:textId="1852389B" w:rsidR="00AA1860" w:rsidRPr="00932FA9" w:rsidRDefault="00AA1860" w:rsidP="00DB3D9E">
            <w:pPr>
              <w:rPr>
                <w:sz w:val="20"/>
                <w:szCs w:val="20"/>
              </w:rPr>
            </w:pPr>
          </w:p>
        </w:tc>
      </w:tr>
      <w:tr w:rsidR="00F07184" w:rsidRPr="00F74CA6" w14:paraId="1DECCBA6" w14:textId="77777777" w:rsidTr="55ABA3FC">
        <w:trPr>
          <w:trHeight w:val="2051"/>
        </w:trPr>
        <w:tc>
          <w:tcPr>
            <w:tcW w:w="1245" w:type="dxa"/>
          </w:tcPr>
          <w:p w14:paraId="1238B991" w14:textId="77777777" w:rsidR="00F07184" w:rsidRPr="00F74CA6" w:rsidRDefault="00F07184" w:rsidP="00F07184">
            <w:pPr>
              <w:jc w:val="center"/>
              <w:rPr>
                <w:b/>
                <w:sz w:val="18"/>
                <w:szCs w:val="18"/>
              </w:rPr>
            </w:pPr>
          </w:p>
          <w:p w14:paraId="25339FB5" w14:textId="77777777" w:rsidR="00F07184" w:rsidRPr="00F74CA6" w:rsidRDefault="00F07184" w:rsidP="00F07184">
            <w:pPr>
              <w:jc w:val="center"/>
              <w:rPr>
                <w:b/>
                <w:sz w:val="18"/>
                <w:szCs w:val="18"/>
              </w:rPr>
            </w:pPr>
          </w:p>
          <w:p w14:paraId="4882A6CA" w14:textId="77777777" w:rsidR="00F07184" w:rsidRPr="00F74CA6" w:rsidRDefault="00F07184" w:rsidP="00F07184">
            <w:pPr>
              <w:jc w:val="center"/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>Sesiwn Gloi</w:t>
            </w:r>
          </w:p>
        </w:tc>
        <w:tc>
          <w:tcPr>
            <w:tcW w:w="5736" w:type="dxa"/>
          </w:tcPr>
          <w:p w14:paraId="15474272" w14:textId="77777777" w:rsidR="00DB3D9E" w:rsidRPr="003424AA" w:rsidRDefault="00DB3D9E" w:rsidP="00F0718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147A09" w14:textId="77777777" w:rsidR="00F07184" w:rsidRPr="003424AA" w:rsidRDefault="00F07184" w:rsidP="00F0718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9A7F91" w14:textId="77777777" w:rsidR="00F07184" w:rsidRPr="003424AA" w:rsidRDefault="00F07184" w:rsidP="00F0718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799" w:type="dxa"/>
          </w:tcPr>
          <w:p w14:paraId="2C348625" w14:textId="77777777" w:rsidR="00F07184" w:rsidRPr="00F74CA6" w:rsidRDefault="00F07184" w:rsidP="00F07184">
            <w:pPr>
              <w:jc w:val="center"/>
              <w:rPr>
                <w:sz w:val="18"/>
                <w:szCs w:val="18"/>
              </w:rPr>
            </w:pPr>
          </w:p>
          <w:p w14:paraId="760B1454" w14:textId="77777777" w:rsidR="00F07184" w:rsidRPr="00F74CA6" w:rsidRDefault="00F07184" w:rsidP="00F07184">
            <w:pPr>
              <w:jc w:val="center"/>
              <w:rPr>
                <w:sz w:val="18"/>
                <w:szCs w:val="18"/>
              </w:rPr>
            </w:pPr>
          </w:p>
          <w:p w14:paraId="2217C105" w14:textId="77777777" w:rsidR="00F07184" w:rsidRPr="00F74CA6" w:rsidRDefault="00F07184" w:rsidP="00F071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6" w:type="dxa"/>
          </w:tcPr>
          <w:p w14:paraId="3DF93ED8" w14:textId="77777777" w:rsidR="00F07184" w:rsidRPr="00932FA9" w:rsidRDefault="00F07184" w:rsidP="00AA1860">
            <w:pPr>
              <w:rPr>
                <w:sz w:val="20"/>
                <w:szCs w:val="20"/>
              </w:rPr>
            </w:pPr>
          </w:p>
        </w:tc>
      </w:tr>
    </w:tbl>
    <w:p w14:paraId="2D346F17" w14:textId="77777777" w:rsidR="00EF0BE1" w:rsidRPr="00F74CA6" w:rsidRDefault="00EF0BE1" w:rsidP="00EF0BE1">
      <w:pPr>
        <w:rPr>
          <w:sz w:val="18"/>
          <w:szCs w:val="18"/>
        </w:rPr>
      </w:pPr>
    </w:p>
    <w:p w14:paraId="4F969DFF" w14:textId="77777777" w:rsidR="00EF0BE1" w:rsidRPr="00F74CA6" w:rsidRDefault="00EF0BE1" w:rsidP="00EF0BE1">
      <w:pPr>
        <w:rPr>
          <w:sz w:val="18"/>
          <w:szCs w:val="18"/>
        </w:rPr>
      </w:pPr>
    </w:p>
    <w:p w14:paraId="33FC4CE7" w14:textId="77777777" w:rsidR="00DB1D3B" w:rsidRPr="00F74CA6" w:rsidRDefault="00DB1D3B" w:rsidP="00EF0BE1">
      <w:pPr>
        <w:rPr>
          <w:sz w:val="18"/>
          <w:szCs w:val="18"/>
        </w:rPr>
        <w:sectPr w:rsidR="00DB1D3B" w:rsidRPr="00F74CA6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F74CA6" w:rsidRDefault="006D26F5" w:rsidP="00825827">
      <w:pPr>
        <w:jc w:val="center"/>
        <w:rPr>
          <w:b/>
          <w:sz w:val="18"/>
          <w:szCs w:val="18"/>
        </w:rPr>
      </w:pPr>
      <w:r w:rsidRPr="00F74CA6">
        <w:rPr>
          <w:b/>
          <w:sz w:val="18"/>
          <w:szCs w:val="18"/>
          <w:lang w:val="cy-GB"/>
        </w:rPr>
        <w:lastRenderedPageBreak/>
        <w:t>Cynllun Gwers – Cam 1</w:t>
      </w:r>
    </w:p>
    <w:p w14:paraId="38E88527" w14:textId="7EC091BE" w:rsidR="00825827" w:rsidRPr="00F74CA6" w:rsidRDefault="006D26F5" w:rsidP="00825827">
      <w:pPr>
        <w:jc w:val="center"/>
        <w:rPr>
          <w:b/>
          <w:sz w:val="18"/>
          <w:szCs w:val="18"/>
        </w:rPr>
      </w:pPr>
      <w:r w:rsidRPr="00F74CA6">
        <w:rPr>
          <w:b/>
          <w:sz w:val="18"/>
          <w:szCs w:val="18"/>
          <w:lang w:val="cy-GB"/>
        </w:rPr>
        <w:t>Gwerthuso’r Profiad Dysgu</w:t>
      </w:r>
    </w:p>
    <w:p w14:paraId="4B490B66" w14:textId="117763DD" w:rsidR="00825827" w:rsidRPr="00F74CA6" w:rsidRDefault="00C8398D" w:rsidP="00825827">
      <w:pPr>
        <w:jc w:val="center"/>
        <w:rPr>
          <w:b/>
          <w:sz w:val="18"/>
          <w:szCs w:val="18"/>
        </w:rPr>
      </w:pPr>
      <w:r w:rsidRPr="00F74CA6">
        <w:rPr>
          <w:b/>
          <w:sz w:val="18"/>
          <w:szCs w:val="18"/>
          <w:lang w:val="cy-GB"/>
        </w:rPr>
        <w:t xml:space="preserve"> </w:t>
      </w:r>
      <w:r w:rsidR="006D26F5" w:rsidRPr="00F74CA6">
        <w:rPr>
          <w:b/>
          <w:sz w:val="18"/>
          <w:szCs w:val="18"/>
          <w:lang w:val="cy-GB"/>
        </w:rPr>
        <w:t>(cynhwyswch gyfeiriadau at SAC)</w:t>
      </w:r>
    </w:p>
    <w:p w14:paraId="4C4726EA" w14:textId="77777777" w:rsidR="00825827" w:rsidRPr="00F74CA6" w:rsidRDefault="00825827" w:rsidP="00825827">
      <w:pPr>
        <w:rPr>
          <w:sz w:val="18"/>
          <w:szCs w:val="1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F74CA6" w14:paraId="6EC3CAA8" w14:textId="77777777" w:rsidTr="55ABA3F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F74CA6" w:rsidRDefault="006D26F5" w:rsidP="00825827">
            <w:pPr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>Gwerthuso’r hyn y mae Disgyblion yn ei Ddysgu</w:t>
            </w:r>
          </w:p>
          <w:p w14:paraId="5CFCF159" w14:textId="77777777" w:rsidR="00825827" w:rsidRPr="00F74CA6" w:rsidRDefault="00825827" w:rsidP="00825827">
            <w:pPr>
              <w:rPr>
                <w:sz w:val="18"/>
                <w:szCs w:val="18"/>
              </w:rPr>
            </w:pPr>
          </w:p>
        </w:tc>
      </w:tr>
      <w:tr w:rsidR="00825827" w:rsidRPr="00F74CA6" w14:paraId="3062B5D2" w14:textId="77777777" w:rsidTr="55ABA3FC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F74CA6" w:rsidRDefault="006D26F5" w:rsidP="00C8398D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359ECF11" w14:textId="0D21A987" w:rsidR="00825827" w:rsidRPr="00F74CA6" w:rsidRDefault="3895A2FF" w:rsidP="55ABA3FC"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Dysgu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grwpiau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yn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ôl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gallu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  <w:p w14:paraId="17B82F78" w14:textId="49BB4684" w:rsidR="00825827" w:rsidRPr="00F74CA6" w:rsidRDefault="3895A2FF" w:rsidP="55ABA3FC"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Arsylwi’r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disgyblion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  <w:p w14:paraId="65AC11F9" w14:textId="664BBC82" w:rsidR="00825827" w:rsidRPr="00F74CA6" w:rsidRDefault="3895A2FF" w:rsidP="55ABA3FC"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Edrych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am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annibyniaeth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  <w:p w14:paraId="75813C5B" w14:textId="14B8ED2D" w:rsidR="00825827" w:rsidRPr="00F74CA6" w:rsidRDefault="3895A2FF" w:rsidP="55ABA3FC"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Grŵp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coch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yn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annibynnol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iawn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  <w:p w14:paraId="552C6914" w14:textId="54E488AD" w:rsidR="00825827" w:rsidRPr="00F74CA6" w:rsidRDefault="3895A2FF" w:rsidP="55ABA3FC"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Pawb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wedi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gwneud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gwaith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da. </w:t>
            </w:r>
          </w:p>
          <w:p w14:paraId="38BC71B3" w14:textId="7B7BECB5" w:rsidR="00825827" w:rsidRPr="00F74CA6" w:rsidRDefault="3895A2FF" w:rsidP="52D1CABF"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Rhai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o’r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disgyblion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ddim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eisiau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cymorth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o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gwbl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</w:tr>
      <w:tr w:rsidR="00825827" w:rsidRPr="00F74CA6" w14:paraId="1698B253" w14:textId="77777777" w:rsidTr="55ABA3F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F74CA6" w:rsidRDefault="006D26F5" w:rsidP="00825827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Y Camau Nesaf ar gyfer Cynnydd</w:t>
            </w:r>
          </w:p>
          <w:p w14:paraId="76590C14" w14:textId="77777777" w:rsidR="00825827" w:rsidRPr="00F74CA6" w:rsidRDefault="00825827" w:rsidP="00825827">
            <w:pPr>
              <w:rPr>
                <w:sz w:val="18"/>
                <w:szCs w:val="18"/>
              </w:rPr>
            </w:pPr>
          </w:p>
        </w:tc>
        <w:tc>
          <w:tcPr>
            <w:tcW w:w="7030" w:type="dxa"/>
          </w:tcPr>
          <w:p w14:paraId="75A04668" w14:textId="191C847A" w:rsidR="005D3091" w:rsidRPr="00F74CA6" w:rsidRDefault="5DD7B359" w:rsidP="55ABA3FC"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Defnyddio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strategaethau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rheoli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dosbarth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</w:p>
          <w:p w14:paraId="6E88F129" w14:textId="6E54A52E" w:rsidR="005D3091" w:rsidRPr="00F74CA6" w:rsidRDefault="5DD7B359" w:rsidP="52D1CABF"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Amrywio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fy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llais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ychydig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yn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fwy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</w:tr>
    </w:tbl>
    <w:p w14:paraId="7AFDDA83" w14:textId="77777777" w:rsidR="00825827" w:rsidRPr="00F74CA6" w:rsidRDefault="00825827" w:rsidP="00825827">
      <w:pPr>
        <w:rPr>
          <w:sz w:val="18"/>
          <w:szCs w:val="18"/>
        </w:rPr>
      </w:pPr>
    </w:p>
    <w:p w14:paraId="77B4D4EA" w14:textId="77777777" w:rsidR="00825827" w:rsidRPr="00F74CA6" w:rsidRDefault="00825827" w:rsidP="00825827">
      <w:pPr>
        <w:rPr>
          <w:sz w:val="18"/>
          <w:szCs w:val="1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F74CA6" w14:paraId="14855D56" w14:textId="77777777" w:rsidTr="55ABA3F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F74CA6" w:rsidRDefault="006D26F5" w:rsidP="00825827">
            <w:pPr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>Dadansoddiad Adfyfyriol o Addysgu a Strategaethau ar gyfer Datblygiad – gan gynnwys cyfiawnha</w:t>
            </w:r>
            <w:r w:rsidR="00D1401A" w:rsidRPr="00F74CA6">
              <w:rPr>
                <w:b/>
                <w:sz w:val="18"/>
                <w:szCs w:val="18"/>
                <w:lang w:val="cy-GB"/>
              </w:rPr>
              <w:t>d</w:t>
            </w:r>
            <w:r w:rsidRPr="00F74CA6">
              <w:rPr>
                <w:b/>
                <w:sz w:val="18"/>
                <w:szCs w:val="18"/>
                <w:lang w:val="cy-GB"/>
              </w:rPr>
              <w:t>/rhesymwaith dewisiadau pedagogaidd</w:t>
            </w:r>
          </w:p>
          <w:p w14:paraId="44C6AA70" w14:textId="77777777" w:rsidR="00825827" w:rsidRPr="00F74CA6" w:rsidRDefault="00825827" w:rsidP="00825827">
            <w:pPr>
              <w:rPr>
                <w:sz w:val="18"/>
                <w:szCs w:val="18"/>
              </w:rPr>
            </w:pPr>
          </w:p>
        </w:tc>
      </w:tr>
      <w:tr w:rsidR="00825827" w:rsidRPr="00F74CA6" w14:paraId="34E27A9A" w14:textId="77777777" w:rsidTr="55ABA3FC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F74CA6" w:rsidRDefault="006D26F5" w:rsidP="00825827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Tystiolaeth o’m Harfer Effeithiol</w:t>
            </w:r>
            <w:r w:rsidR="00825827" w:rsidRPr="00F74CA6">
              <w:rPr>
                <w:sz w:val="18"/>
                <w:szCs w:val="18"/>
              </w:rPr>
              <w:t xml:space="preserve"> </w:t>
            </w:r>
          </w:p>
          <w:p w14:paraId="3719705E" w14:textId="77777777" w:rsidR="00825827" w:rsidRPr="00F74CA6" w:rsidRDefault="00825827" w:rsidP="00825827">
            <w:pPr>
              <w:rPr>
                <w:sz w:val="18"/>
                <w:szCs w:val="18"/>
              </w:rPr>
            </w:pPr>
          </w:p>
          <w:p w14:paraId="65F896C5" w14:textId="77777777" w:rsidR="00825827" w:rsidRPr="00F74CA6" w:rsidRDefault="00825827" w:rsidP="00825827">
            <w:pPr>
              <w:rPr>
                <w:sz w:val="18"/>
                <w:szCs w:val="18"/>
              </w:rPr>
            </w:pPr>
          </w:p>
        </w:tc>
        <w:tc>
          <w:tcPr>
            <w:tcW w:w="7172" w:type="dxa"/>
          </w:tcPr>
          <w:p w14:paraId="471612F7" w14:textId="7D66258B" w:rsidR="00567EDC" w:rsidRPr="00F74CA6" w:rsidRDefault="7AF5F25B" w:rsidP="55ABA3FC"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Plant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i'w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weld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yn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mwynhau’r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55ABA3FC">
              <w:rPr>
                <w:rFonts w:ascii="Calibri" w:eastAsia="Calibri" w:hAnsi="Calibri" w:cs="Calibri"/>
                <w:sz w:val="18"/>
                <w:szCs w:val="18"/>
              </w:rPr>
              <w:t>gweithgaredd</w:t>
            </w:r>
            <w:proofErr w:type="spellEnd"/>
            <w:r w:rsidRPr="55ABA3FC"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</w:tr>
      <w:tr w:rsidR="00825827" w:rsidRPr="00F74CA6" w14:paraId="39A72438" w14:textId="77777777" w:rsidTr="55ABA3F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F74CA6" w:rsidRDefault="006D26F5" w:rsidP="00825827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Meysydd ar gyfer fy Natblygiad</w:t>
            </w:r>
          </w:p>
          <w:p w14:paraId="0BD9B8BD" w14:textId="77777777" w:rsidR="00825827" w:rsidRPr="00F74CA6" w:rsidRDefault="00825827" w:rsidP="00825827">
            <w:pPr>
              <w:rPr>
                <w:sz w:val="18"/>
                <w:szCs w:val="18"/>
              </w:rPr>
            </w:pPr>
          </w:p>
          <w:p w14:paraId="3A90E508" w14:textId="1DE44CC1" w:rsidR="00825827" w:rsidRPr="00F74CA6" w:rsidRDefault="006D26F5" w:rsidP="00825827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Targedau Personol ar gyfer Cynnydd</w:t>
            </w:r>
          </w:p>
          <w:p w14:paraId="63AF2A7D" w14:textId="77777777" w:rsidR="00825827" w:rsidRPr="00F74CA6" w:rsidRDefault="00825827" w:rsidP="00825827">
            <w:pPr>
              <w:rPr>
                <w:sz w:val="18"/>
                <w:szCs w:val="18"/>
              </w:rPr>
            </w:pPr>
          </w:p>
        </w:tc>
        <w:tc>
          <w:tcPr>
            <w:tcW w:w="7172" w:type="dxa"/>
          </w:tcPr>
          <w:p w14:paraId="3A64B39A" w14:textId="51B9DA50" w:rsidR="52D1CABF" w:rsidRDefault="52D1CABF" w:rsidP="52D1CABF">
            <w:r w:rsidRPr="52D1CABF">
              <w:rPr>
                <w:rFonts w:ascii="Calibri Light" w:eastAsia="Calibri Light" w:hAnsi="Calibri Light" w:cs="Calibri Light"/>
                <w:sz w:val="20"/>
                <w:szCs w:val="20"/>
              </w:rPr>
              <w:t>Annog disgyblion sydd a’r gallu, i ysgrifennu brawddegau mwy cymhleth. </w:t>
            </w:r>
          </w:p>
          <w:p w14:paraId="12D2BCF1" w14:textId="1CBE2974" w:rsidR="00AD5493" w:rsidRPr="00F74CA6" w:rsidRDefault="00AD5493" w:rsidP="00567EDC">
            <w:pPr>
              <w:rPr>
                <w:sz w:val="18"/>
                <w:szCs w:val="18"/>
              </w:rPr>
            </w:pPr>
          </w:p>
        </w:tc>
      </w:tr>
    </w:tbl>
    <w:p w14:paraId="5C255ACC" w14:textId="77777777" w:rsidR="00825827" w:rsidRPr="00F74CA6" w:rsidRDefault="00825827" w:rsidP="00825827">
      <w:pPr>
        <w:rPr>
          <w:sz w:val="18"/>
          <w:szCs w:val="18"/>
        </w:rPr>
      </w:pPr>
    </w:p>
    <w:p w14:paraId="201937E0" w14:textId="77777777" w:rsidR="00825827" w:rsidRPr="00F74CA6" w:rsidRDefault="00825827" w:rsidP="00825827">
      <w:pPr>
        <w:rPr>
          <w:sz w:val="18"/>
          <w:szCs w:val="18"/>
        </w:rPr>
      </w:pPr>
    </w:p>
    <w:p w14:paraId="02815835" w14:textId="77777777" w:rsidR="00825827" w:rsidRPr="00F74CA6" w:rsidRDefault="00825827" w:rsidP="00825827">
      <w:pPr>
        <w:rPr>
          <w:sz w:val="18"/>
          <w:szCs w:val="18"/>
        </w:rPr>
      </w:pPr>
    </w:p>
    <w:p w14:paraId="133B1839" w14:textId="19CBA16B" w:rsidR="00EF0BE1" w:rsidRPr="00F74CA6" w:rsidRDefault="00EF0BE1" w:rsidP="00EF0BE1">
      <w:pPr>
        <w:rPr>
          <w:sz w:val="18"/>
          <w:szCs w:val="18"/>
        </w:rPr>
      </w:pPr>
    </w:p>
    <w:p w14:paraId="5D1D0564" w14:textId="77777777" w:rsidR="00EF0BE1" w:rsidRPr="00F74CA6" w:rsidRDefault="00EF0BE1" w:rsidP="00EF0BE1">
      <w:pPr>
        <w:rPr>
          <w:sz w:val="18"/>
          <w:szCs w:val="18"/>
        </w:rPr>
      </w:pPr>
    </w:p>
    <w:p w14:paraId="3D64C07E" w14:textId="77777777" w:rsidR="00EF0BE1" w:rsidRPr="00F74CA6" w:rsidRDefault="00EF0BE1" w:rsidP="00EF0BE1">
      <w:pPr>
        <w:rPr>
          <w:sz w:val="18"/>
          <w:szCs w:val="18"/>
        </w:rPr>
      </w:pPr>
    </w:p>
    <w:p w14:paraId="5D398294" w14:textId="77777777" w:rsidR="00EF0BE1" w:rsidRPr="00F74CA6" w:rsidRDefault="00EF0BE1" w:rsidP="00EF0BE1">
      <w:pPr>
        <w:rPr>
          <w:sz w:val="18"/>
          <w:szCs w:val="18"/>
        </w:rPr>
      </w:pPr>
    </w:p>
    <w:p w14:paraId="02535BAF" w14:textId="77777777" w:rsidR="00EF0BE1" w:rsidRPr="00F74CA6" w:rsidRDefault="00EF0BE1" w:rsidP="00EF0BE1">
      <w:pPr>
        <w:rPr>
          <w:sz w:val="18"/>
          <w:szCs w:val="18"/>
        </w:rPr>
      </w:pPr>
    </w:p>
    <w:p w14:paraId="52F0FBF9" w14:textId="77777777" w:rsidR="00EF0BE1" w:rsidRPr="00F74CA6" w:rsidRDefault="00EF0BE1" w:rsidP="00EF0BE1">
      <w:pPr>
        <w:rPr>
          <w:sz w:val="18"/>
          <w:szCs w:val="18"/>
        </w:rPr>
      </w:pPr>
    </w:p>
    <w:p w14:paraId="01FF7088" w14:textId="77777777" w:rsidR="00EF0BE1" w:rsidRPr="00F74CA6" w:rsidRDefault="00EF0BE1" w:rsidP="00EF0BE1">
      <w:pPr>
        <w:rPr>
          <w:sz w:val="18"/>
          <w:szCs w:val="18"/>
        </w:rPr>
      </w:pPr>
    </w:p>
    <w:p w14:paraId="3F8CB932" w14:textId="77777777" w:rsidR="00EF0BE1" w:rsidRPr="00F74CA6" w:rsidRDefault="00EF0BE1" w:rsidP="00EF0BE1">
      <w:pPr>
        <w:rPr>
          <w:sz w:val="18"/>
          <w:szCs w:val="18"/>
        </w:rPr>
      </w:pPr>
    </w:p>
    <w:p w14:paraId="14A977F4" w14:textId="77777777" w:rsidR="00EF0BE1" w:rsidRPr="00F74CA6" w:rsidRDefault="00EF0BE1" w:rsidP="00EF0BE1">
      <w:pPr>
        <w:rPr>
          <w:sz w:val="18"/>
          <w:szCs w:val="18"/>
        </w:rPr>
      </w:pPr>
    </w:p>
    <w:p w14:paraId="446B8C61" w14:textId="77777777" w:rsidR="00EF0BE1" w:rsidRPr="00F74CA6" w:rsidRDefault="00EF0BE1" w:rsidP="00EF0BE1">
      <w:pPr>
        <w:rPr>
          <w:sz w:val="18"/>
          <w:szCs w:val="18"/>
        </w:rPr>
      </w:pPr>
    </w:p>
    <w:p w14:paraId="6CF53CAD" w14:textId="77777777" w:rsidR="00EF0BE1" w:rsidRPr="00F74CA6" w:rsidRDefault="00EF0BE1" w:rsidP="00EF0BE1">
      <w:pPr>
        <w:rPr>
          <w:sz w:val="18"/>
          <w:szCs w:val="18"/>
        </w:rPr>
      </w:pPr>
    </w:p>
    <w:p w14:paraId="1725B814" w14:textId="77777777" w:rsidR="00EF0BE1" w:rsidRPr="00F74CA6" w:rsidRDefault="00EF0BE1" w:rsidP="00EF0BE1">
      <w:pPr>
        <w:rPr>
          <w:sz w:val="18"/>
          <w:szCs w:val="18"/>
        </w:rPr>
      </w:pPr>
    </w:p>
    <w:p w14:paraId="1D139B3A" w14:textId="77777777" w:rsidR="00EF0BE1" w:rsidRPr="00F74CA6" w:rsidRDefault="00EF0BE1" w:rsidP="00EF0BE1">
      <w:pPr>
        <w:rPr>
          <w:sz w:val="18"/>
          <w:szCs w:val="18"/>
        </w:rPr>
      </w:pPr>
    </w:p>
    <w:p w14:paraId="1436D03F" w14:textId="77777777" w:rsidR="00EF0BE1" w:rsidRPr="00F74CA6" w:rsidRDefault="00EF0BE1" w:rsidP="00EF0BE1">
      <w:pPr>
        <w:rPr>
          <w:sz w:val="18"/>
          <w:szCs w:val="18"/>
        </w:rPr>
      </w:pPr>
    </w:p>
    <w:p w14:paraId="15DFC201" w14:textId="77777777" w:rsidR="00EF0BE1" w:rsidRPr="00F74CA6" w:rsidRDefault="00EF0BE1" w:rsidP="00EF0BE1">
      <w:pPr>
        <w:rPr>
          <w:sz w:val="18"/>
          <w:szCs w:val="18"/>
        </w:rPr>
      </w:pPr>
    </w:p>
    <w:p w14:paraId="44224DEB" w14:textId="77777777" w:rsidR="00EF0BE1" w:rsidRPr="00F74CA6" w:rsidRDefault="00EF0BE1" w:rsidP="00EF0BE1">
      <w:pPr>
        <w:rPr>
          <w:sz w:val="18"/>
          <w:szCs w:val="18"/>
        </w:rPr>
      </w:pPr>
    </w:p>
    <w:p w14:paraId="73141AFE" w14:textId="77777777" w:rsidR="00EF0BE1" w:rsidRPr="00F74CA6" w:rsidRDefault="00EF0BE1" w:rsidP="00EF0BE1">
      <w:pPr>
        <w:rPr>
          <w:sz w:val="18"/>
          <w:szCs w:val="18"/>
        </w:rPr>
      </w:pPr>
    </w:p>
    <w:p w14:paraId="260116EF" w14:textId="77777777" w:rsidR="00EF0BE1" w:rsidRPr="00F74CA6" w:rsidRDefault="00EF0BE1" w:rsidP="00EF0BE1">
      <w:pPr>
        <w:rPr>
          <w:sz w:val="18"/>
          <w:szCs w:val="18"/>
        </w:rPr>
      </w:pPr>
    </w:p>
    <w:p w14:paraId="12D98BD2" w14:textId="77777777" w:rsidR="00EF0BE1" w:rsidRPr="00F74CA6" w:rsidRDefault="00EF0BE1" w:rsidP="00EF0BE1">
      <w:pPr>
        <w:rPr>
          <w:sz w:val="18"/>
          <w:szCs w:val="18"/>
        </w:rPr>
      </w:pPr>
      <w:bookmarkStart w:id="0" w:name="cysill"/>
      <w:bookmarkEnd w:id="0"/>
    </w:p>
    <w:sectPr w:rsidR="00EF0BE1" w:rsidRPr="00F74CA6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118527" w14:textId="77777777" w:rsidR="00E153C7" w:rsidRDefault="00E153C7" w:rsidP="00B24C18">
      <w:r>
        <w:separator/>
      </w:r>
    </w:p>
  </w:endnote>
  <w:endnote w:type="continuationSeparator" w:id="0">
    <w:p w14:paraId="0FC39198" w14:textId="77777777" w:rsidR="00E153C7" w:rsidRDefault="00E153C7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7D857A3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375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764E8C" w14:textId="77777777" w:rsidR="00E153C7" w:rsidRDefault="00E153C7" w:rsidP="00B24C18">
      <w:r>
        <w:separator/>
      </w:r>
    </w:p>
  </w:footnote>
  <w:footnote w:type="continuationSeparator" w:id="0">
    <w:p w14:paraId="4668FD76" w14:textId="77777777" w:rsidR="00E153C7" w:rsidRDefault="00E153C7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B5C1F"/>
    <w:multiLevelType w:val="multilevel"/>
    <w:tmpl w:val="92041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B1179C"/>
    <w:multiLevelType w:val="hybridMultilevel"/>
    <w:tmpl w:val="73C6F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D50DC"/>
    <w:multiLevelType w:val="hybridMultilevel"/>
    <w:tmpl w:val="80A6F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A228DF"/>
    <w:multiLevelType w:val="hybridMultilevel"/>
    <w:tmpl w:val="0D6E7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537D5"/>
    <w:multiLevelType w:val="hybridMultilevel"/>
    <w:tmpl w:val="BDA86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1041F"/>
    <w:multiLevelType w:val="hybridMultilevel"/>
    <w:tmpl w:val="9E14D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790BA0"/>
    <w:multiLevelType w:val="hybridMultilevel"/>
    <w:tmpl w:val="449A4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F6C6C"/>
    <w:multiLevelType w:val="hybridMultilevel"/>
    <w:tmpl w:val="4E463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6B3FD5"/>
    <w:multiLevelType w:val="hybridMultilevel"/>
    <w:tmpl w:val="0BD2D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F1764C"/>
    <w:multiLevelType w:val="hybridMultilevel"/>
    <w:tmpl w:val="EB444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98592B"/>
    <w:multiLevelType w:val="hybridMultilevel"/>
    <w:tmpl w:val="FE500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CC0A5D"/>
    <w:multiLevelType w:val="hybridMultilevel"/>
    <w:tmpl w:val="6EBA3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9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17FD5"/>
    <w:rsid w:val="000432F2"/>
    <w:rsid w:val="00045D70"/>
    <w:rsid w:val="0005515E"/>
    <w:rsid w:val="00063D4A"/>
    <w:rsid w:val="000734A9"/>
    <w:rsid w:val="000973E5"/>
    <w:rsid w:val="000A01C2"/>
    <w:rsid w:val="000B6B62"/>
    <w:rsid w:val="000E5C05"/>
    <w:rsid w:val="00103508"/>
    <w:rsid w:val="00120A30"/>
    <w:rsid w:val="001276DF"/>
    <w:rsid w:val="00136067"/>
    <w:rsid w:val="00140D3C"/>
    <w:rsid w:val="00167F75"/>
    <w:rsid w:val="00180427"/>
    <w:rsid w:val="001941AF"/>
    <w:rsid w:val="001A2D33"/>
    <w:rsid w:val="001B4DC6"/>
    <w:rsid w:val="001D0895"/>
    <w:rsid w:val="001F49AD"/>
    <w:rsid w:val="002011B8"/>
    <w:rsid w:val="00210F16"/>
    <w:rsid w:val="002B2D5B"/>
    <w:rsid w:val="002B35F7"/>
    <w:rsid w:val="002D1F28"/>
    <w:rsid w:val="002F72F8"/>
    <w:rsid w:val="0031228F"/>
    <w:rsid w:val="003149EF"/>
    <w:rsid w:val="00316017"/>
    <w:rsid w:val="003309EF"/>
    <w:rsid w:val="00332F99"/>
    <w:rsid w:val="0034016E"/>
    <w:rsid w:val="003424AA"/>
    <w:rsid w:val="003502C7"/>
    <w:rsid w:val="003770F9"/>
    <w:rsid w:val="003A5817"/>
    <w:rsid w:val="003B005D"/>
    <w:rsid w:val="003B625E"/>
    <w:rsid w:val="003D0F6D"/>
    <w:rsid w:val="003E4C1B"/>
    <w:rsid w:val="003E5103"/>
    <w:rsid w:val="0040291F"/>
    <w:rsid w:val="004057EA"/>
    <w:rsid w:val="00423A77"/>
    <w:rsid w:val="0043540F"/>
    <w:rsid w:val="00453F2D"/>
    <w:rsid w:val="00467647"/>
    <w:rsid w:val="00483A74"/>
    <w:rsid w:val="004847B6"/>
    <w:rsid w:val="004B4B36"/>
    <w:rsid w:val="004B73CD"/>
    <w:rsid w:val="004E1B77"/>
    <w:rsid w:val="00503792"/>
    <w:rsid w:val="00525D7F"/>
    <w:rsid w:val="005404E0"/>
    <w:rsid w:val="00567EDC"/>
    <w:rsid w:val="00572B7D"/>
    <w:rsid w:val="0057347A"/>
    <w:rsid w:val="00573A95"/>
    <w:rsid w:val="005746ED"/>
    <w:rsid w:val="005B7769"/>
    <w:rsid w:val="005D3091"/>
    <w:rsid w:val="00606A73"/>
    <w:rsid w:val="00607250"/>
    <w:rsid w:val="00610C4A"/>
    <w:rsid w:val="00627C6F"/>
    <w:rsid w:val="006344AD"/>
    <w:rsid w:val="00642422"/>
    <w:rsid w:val="00645E24"/>
    <w:rsid w:val="0066617E"/>
    <w:rsid w:val="006953EE"/>
    <w:rsid w:val="006C0E73"/>
    <w:rsid w:val="006C2551"/>
    <w:rsid w:val="006D1BAF"/>
    <w:rsid w:val="006D26F5"/>
    <w:rsid w:val="006E32EF"/>
    <w:rsid w:val="00707848"/>
    <w:rsid w:val="00713823"/>
    <w:rsid w:val="00721AE6"/>
    <w:rsid w:val="00754E53"/>
    <w:rsid w:val="007606E2"/>
    <w:rsid w:val="007A17A0"/>
    <w:rsid w:val="007B65F8"/>
    <w:rsid w:val="007D3953"/>
    <w:rsid w:val="007E1A88"/>
    <w:rsid w:val="0081450C"/>
    <w:rsid w:val="00816DB9"/>
    <w:rsid w:val="00825827"/>
    <w:rsid w:val="00825DEF"/>
    <w:rsid w:val="00896514"/>
    <w:rsid w:val="008A1044"/>
    <w:rsid w:val="008B2B15"/>
    <w:rsid w:val="008E0E1A"/>
    <w:rsid w:val="00905E93"/>
    <w:rsid w:val="0092404E"/>
    <w:rsid w:val="00932FA9"/>
    <w:rsid w:val="00946BD5"/>
    <w:rsid w:val="0095734B"/>
    <w:rsid w:val="00985014"/>
    <w:rsid w:val="009861C0"/>
    <w:rsid w:val="009A03EA"/>
    <w:rsid w:val="009A5922"/>
    <w:rsid w:val="009C26DA"/>
    <w:rsid w:val="009D68DF"/>
    <w:rsid w:val="009D7C3C"/>
    <w:rsid w:val="009E1697"/>
    <w:rsid w:val="009F2F6E"/>
    <w:rsid w:val="00A34B9A"/>
    <w:rsid w:val="00A46632"/>
    <w:rsid w:val="00A51686"/>
    <w:rsid w:val="00A53AE4"/>
    <w:rsid w:val="00A66CC5"/>
    <w:rsid w:val="00A678A8"/>
    <w:rsid w:val="00A67C5C"/>
    <w:rsid w:val="00A76503"/>
    <w:rsid w:val="00A82242"/>
    <w:rsid w:val="00A93E28"/>
    <w:rsid w:val="00AA1860"/>
    <w:rsid w:val="00AA5380"/>
    <w:rsid w:val="00AD5493"/>
    <w:rsid w:val="00AD6CB4"/>
    <w:rsid w:val="00AF532A"/>
    <w:rsid w:val="00B02BEF"/>
    <w:rsid w:val="00B0430A"/>
    <w:rsid w:val="00B24C18"/>
    <w:rsid w:val="00B30887"/>
    <w:rsid w:val="00B3580D"/>
    <w:rsid w:val="00B42125"/>
    <w:rsid w:val="00B51AA3"/>
    <w:rsid w:val="00B56297"/>
    <w:rsid w:val="00B85948"/>
    <w:rsid w:val="00B87B93"/>
    <w:rsid w:val="00BA4A2E"/>
    <w:rsid w:val="00BC35BE"/>
    <w:rsid w:val="00BE2878"/>
    <w:rsid w:val="00BF1785"/>
    <w:rsid w:val="00BF5170"/>
    <w:rsid w:val="00C26EC7"/>
    <w:rsid w:val="00C5292E"/>
    <w:rsid w:val="00C750AA"/>
    <w:rsid w:val="00C8139C"/>
    <w:rsid w:val="00C8398D"/>
    <w:rsid w:val="00C9054B"/>
    <w:rsid w:val="00C9340A"/>
    <w:rsid w:val="00CB3C08"/>
    <w:rsid w:val="00CE41A6"/>
    <w:rsid w:val="00CF6CBA"/>
    <w:rsid w:val="00D060A6"/>
    <w:rsid w:val="00D1401A"/>
    <w:rsid w:val="00D27E5E"/>
    <w:rsid w:val="00D33226"/>
    <w:rsid w:val="00D41923"/>
    <w:rsid w:val="00D46A8E"/>
    <w:rsid w:val="00D47A77"/>
    <w:rsid w:val="00D76463"/>
    <w:rsid w:val="00D91956"/>
    <w:rsid w:val="00D9375F"/>
    <w:rsid w:val="00D94F25"/>
    <w:rsid w:val="00DB1D3B"/>
    <w:rsid w:val="00DB3D9E"/>
    <w:rsid w:val="00E060F7"/>
    <w:rsid w:val="00E13AB0"/>
    <w:rsid w:val="00E153C7"/>
    <w:rsid w:val="00E17C68"/>
    <w:rsid w:val="00E75960"/>
    <w:rsid w:val="00E8230E"/>
    <w:rsid w:val="00E97FC9"/>
    <w:rsid w:val="00EB6268"/>
    <w:rsid w:val="00EC0A98"/>
    <w:rsid w:val="00ED34F8"/>
    <w:rsid w:val="00EE0418"/>
    <w:rsid w:val="00EE0AC1"/>
    <w:rsid w:val="00EF0BE1"/>
    <w:rsid w:val="00EF2DF8"/>
    <w:rsid w:val="00F07184"/>
    <w:rsid w:val="00F16046"/>
    <w:rsid w:val="00F636FF"/>
    <w:rsid w:val="00F707F4"/>
    <w:rsid w:val="00F74CA6"/>
    <w:rsid w:val="00F8496A"/>
    <w:rsid w:val="00FB79B2"/>
    <w:rsid w:val="00FC132C"/>
    <w:rsid w:val="00FE276D"/>
    <w:rsid w:val="3748991C"/>
    <w:rsid w:val="3895A2FF"/>
    <w:rsid w:val="3A7F8FA9"/>
    <w:rsid w:val="4F090B21"/>
    <w:rsid w:val="52D1CABF"/>
    <w:rsid w:val="55ABA3FC"/>
    <w:rsid w:val="5DD7B359"/>
    <w:rsid w:val="5FB053B9"/>
    <w:rsid w:val="73EE69A9"/>
    <w:rsid w:val="74E51865"/>
    <w:rsid w:val="7A4D24EE"/>
    <w:rsid w:val="7AF5F25B"/>
    <w:rsid w:val="7EEAD56D"/>
    <w:rsid w:val="7FBA8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D3322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309E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Body">
    <w:name w:val="Body"/>
    <w:rsid w:val="00423A7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paragraph">
    <w:name w:val="paragraph"/>
    <w:basedOn w:val="Normal"/>
    <w:rsid w:val="00423A7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423A77"/>
  </w:style>
  <w:style w:type="character" w:customStyle="1" w:styleId="apple-converted-space">
    <w:name w:val="apple-converted-space"/>
    <w:basedOn w:val="DefaultParagraphFont"/>
    <w:rsid w:val="00423A77"/>
  </w:style>
  <w:style w:type="character" w:customStyle="1" w:styleId="eop">
    <w:name w:val="eop"/>
    <w:basedOn w:val="DefaultParagraphFont"/>
    <w:rsid w:val="00423A77"/>
  </w:style>
  <w:style w:type="character" w:customStyle="1" w:styleId="spellingerror">
    <w:name w:val="spellingerror"/>
    <w:basedOn w:val="DefaultParagraphFont"/>
    <w:rsid w:val="007E1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9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4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2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99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0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77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0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11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8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4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2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7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7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2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52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</TotalTime>
  <Pages>3</Pages>
  <Words>553</Words>
  <Characters>3156</Characters>
  <Application>Microsoft Office Word</Application>
  <DocSecurity>0</DocSecurity>
  <Lines>26</Lines>
  <Paragraphs>7</Paragraphs>
  <ScaleCrop>false</ScaleCrop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Rebecca Wilson (1907973)</cp:lastModifiedBy>
  <cp:revision>2</cp:revision>
  <cp:lastPrinted>2020-01-23T11:18:00Z</cp:lastPrinted>
  <dcterms:created xsi:type="dcterms:W3CDTF">2020-03-28T10:44:00Z</dcterms:created>
  <dcterms:modified xsi:type="dcterms:W3CDTF">2020-03-28T10:44:00Z</dcterms:modified>
</cp:coreProperties>
</file>