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F56" w:rsidRDefault="00D12F56"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http://photos2.fotosearch.com/bthumb/UNC/UNC109/u11865458.jpg" style="position:absolute;margin-left:369.75pt;margin-top:568.5pt;width:40.85pt;height:33.7pt;z-index:251660288;visibility:visible">
            <v:imagedata r:id="rId4" o:title="" chromakey="white"/>
          </v:shape>
        </w:pict>
      </w:r>
      <w:r>
        <w:rPr>
          <w:noProof/>
          <w:lang w:eastAsia="en-GB"/>
        </w:rPr>
        <w:pict>
          <v:shape id="_x0000_s1027" type="#_x0000_t75" alt="http://www.foreignbooksonline.com/images/Welsh%20Dictionary.jpg" style="position:absolute;margin-left:246.25pt;margin-top:561pt;width:44pt;height:59.25pt;z-index:251664384;visibility:visible">
            <v:imagedata r:id="rId5" o:title=""/>
          </v:shape>
        </w:pict>
      </w:r>
      <w:r>
        <w:rPr>
          <w:noProof/>
          <w:lang w:eastAsia="en-GB"/>
        </w:rPr>
        <w:pict>
          <v:shape id="_x0000_s1028" type="#_x0000_t75" alt="http://clipart.peirceinternet.com/png/pencil-cup.png" style="position:absolute;margin-left:417.75pt;margin-top:633.75pt;width:48.6pt;height:43.3pt;z-index:251663360;visibility:visible">
            <v:imagedata r:id="rId6" o:title=""/>
          </v:shape>
        </w:pict>
      </w:r>
      <w:r>
        <w:rPr>
          <w:noProof/>
          <w:lang w:eastAsia="en-GB"/>
        </w:rPr>
        <w:pict>
          <v:shape id="_x0000_s1029" type="#_x0000_t75" alt="http://school.discoveryeducation.com/clipart/images/realscissors.gif" style="position:absolute;margin-left:249.95pt;margin-top:452pt;width:79.5pt;height:34.6pt;z-index:251662336;visibility:visible">
            <v:imagedata r:id="rId7" o:title="" chromakey="white"/>
          </v:shape>
        </w:pict>
      </w:r>
      <w:r>
        <w:rPr>
          <w:noProof/>
          <w:lang w:eastAsia="en-GB"/>
        </w:rPr>
        <w:pict>
          <v:shape id="_x0000_s1030" type="#_x0000_t75" alt="http://www.kennedyofficeequipment.com/ekmps/shops/kennedyoffice/images/pritt-glue-stick-standard-10g-25-pack-3169-p.jpg" style="position:absolute;margin-left:294.75pt;margin-top:642pt;width:67.15pt;height:61.35pt;z-index:251661312;visibility:visible">
            <v:imagedata r:id="rId8" o:title="" chromakey="white"/>
          </v:shape>
        </w:pict>
      </w:r>
      <w:r>
        <w:rPr>
          <w:noProof/>
          <w:lang w:eastAsia="en-GB"/>
        </w:rPr>
        <w:pict>
          <v:shape id="_x0000_s1031" type="#_x0000_t75" alt="http://www.cksinfo.com/clipart/education/supplies/eraser.png" style="position:absolute;margin-left:182.25pt;margin-top:662.45pt;width:37.5pt;height:29.1pt;z-index:251659264;visibility:visible">
            <v:imagedata r:id="rId9" o:title="" chromakey="white"/>
          </v:shape>
        </w:pict>
      </w:r>
      <w:r>
        <w:rPr>
          <w:noProof/>
          <w:lang w:eastAsia="en-GB"/>
        </w:rPr>
        <w:pict>
          <v:shape id="_x0000_s1032" type="#_x0000_t75" alt="http://www.clipartpal.com/_thumbs/pd/education/ruler_copper_colored.png" style="position:absolute;margin-left:411.45pt;margin-top:452.05pt;width:54.75pt;height:19.65pt;z-index:251658240;visibility:visible">
            <v:imagedata r:id="rId10" o:title="" chromakey="white"/>
          </v:shape>
        </w:pict>
      </w:r>
      <w:r>
        <w:rPr>
          <w:noProof/>
          <w:lang w:eastAsia="en-GB"/>
        </w:rPr>
        <w:pict>
          <v:shape id="Picture 16" o:spid="_x0000_s1033" type="#_x0000_t75" alt="school clipart pencil" style="position:absolute;margin-left:194.25pt;margin-top:533.25pt;width:41.1pt;height:27.65pt;z-index:251657216;visibility:visible">
            <v:imagedata r:id="rId11" o:title="" chromakey="white"/>
          </v:shape>
        </w:pict>
      </w:r>
      <w:r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8" o:spid="_x0000_s1034" type="#_x0000_t32" style="position:absolute;margin-left:3pt;margin-top:459.75pt;width:414pt;height:68.25pt;z-index:251656192;visibility:visible" strokeweight="1.25pt">
            <v:stroke endarrow="open"/>
          </v:shape>
        </w:pict>
      </w:r>
      <w:r>
        <w:rPr>
          <w:noProof/>
          <w:lang w:eastAsia="en-GB"/>
        </w:rPr>
        <w:pict>
          <v:shape id="il_fi" o:spid="_x0000_s1035" type="#_x0000_t75" alt="http://www.clker.com/cliparts/5/d/9/a/1195425108753906792red_pen_nick_michaluk_01.svg.hi.png" style="position:absolute;margin-left:424.75pt;margin-top:528pt;width:50.25pt;height:33.15pt;z-index:251655168;visibility:visible">
            <v:imagedata r:id="rId12" o:title=""/>
          </v:shape>
        </w:pict>
      </w: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36" type="#_x0000_t202" style="position:absolute;margin-left:-52.5pt;margin-top:-6.75pt;width:79.5pt;height:31.4pt;z-index:251654144;visibility:visible">
            <v:textbox>
              <w:txbxContent>
                <w:p w:rsidR="00D12F56" w:rsidRPr="00DB6FB1" w:rsidRDefault="00D12F56" w:rsidP="00BF4F98">
                  <w:pPr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DB6FB1"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  <w:u w:val="single"/>
                    </w:rPr>
                    <w:t xml:space="preserve">Gwers </w:t>
                  </w:r>
                  <w:r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  <w:u w:val="single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3" o:spid="_x0000_s1037" type="#_x0000_t202" style="position:absolute;margin-left:-42pt;margin-top:152.25pt;width:79.5pt;height:31.4pt;z-index:251649024;visibility:visible">
            <v:textbox>
              <w:txbxContent>
                <w:p w:rsidR="00D12F56" w:rsidRPr="00DB6FB1" w:rsidRDefault="00D12F56">
                  <w:pPr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DB6FB1"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  <w:u w:val="single"/>
                    </w:rPr>
                    <w:t xml:space="preserve">Gwers </w:t>
                  </w:r>
                  <w:r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  <w:u w:val="single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Picture 6" o:spid="_x0000_s1038" type="#_x0000_t75" style="position:absolute;margin-left:315pt;margin-top:-15.3pt;width:151.15pt;height:168pt;z-index:251653120;visibility:visible">
            <v:imagedata r:id="rId13" o:title=""/>
          </v:shape>
        </w:pict>
      </w:r>
      <w:r>
        <w:rPr>
          <w:noProof/>
          <w:lang w:eastAsia="en-GB"/>
        </w:rPr>
        <w:pict>
          <v:shape id="Text Box 2" o:spid="_x0000_s1039" type="#_x0000_t202" style="position:absolute;margin-left:-16.25pt;margin-top:16.5pt;width:491.25pt;height:139.55pt;z-index:251652096;visibility:visible" filled="f" stroked="f">
            <v:textbox style="mso-fit-shape-to-text:t">
              <w:txbxContent>
                <w:p w:rsidR="00D12F56" w:rsidRPr="00F71ED9" w:rsidRDefault="00D12F56">
                  <w:pPr>
                    <w:rPr>
                      <w:rFonts w:ascii="Comic Sans MS" w:hAnsi="Comic Sans MS" w:cs="Comic Sans MS"/>
                      <w:sz w:val="32"/>
                      <w:szCs w:val="32"/>
                    </w:rPr>
                  </w:pPr>
                  <w:r w:rsidRPr="00F71ED9">
                    <w:rPr>
                      <w:rFonts w:ascii="Comic Sans MS" w:hAnsi="Comic Sans MS" w:cs="Comic Sans MS"/>
                      <w:sz w:val="32"/>
                      <w:szCs w:val="32"/>
                    </w:rPr>
                    <w:t>_______________________ ydw i.</w:t>
                  </w:r>
                </w:p>
                <w:p w:rsidR="00D12F56" w:rsidRPr="00F71ED9" w:rsidRDefault="00D12F56">
                  <w:pPr>
                    <w:rPr>
                      <w:rFonts w:ascii="Comic Sans MS" w:hAnsi="Comic Sans MS" w:cs="Comic Sans MS"/>
                      <w:sz w:val="32"/>
                      <w:szCs w:val="32"/>
                    </w:rPr>
                  </w:pPr>
                  <w:r w:rsidRPr="00F71ED9">
                    <w:rPr>
                      <w:rFonts w:ascii="Comic Sans MS" w:hAnsi="Comic Sans MS" w:cs="Comic Sans MS"/>
                      <w:sz w:val="32"/>
                      <w:szCs w:val="32"/>
                    </w:rPr>
                    <w:t xml:space="preserve">Rydw </w:t>
                  </w:r>
                  <w:r>
                    <w:rPr>
                      <w:rFonts w:ascii="Comic Sans MS" w:hAnsi="Comic Sans MS" w:cs="Comic Sans MS"/>
                      <w:sz w:val="32"/>
                      <w:szCs w:val="32"/>
                    </w:rPr>
                    <w:t>i</w:t>
                  </w:r>
                  <w:r w:rsidRPr="00F71ED9">
                    <w:rPr>
                      <w:rFonts w:ascii="Comic Sans MS" w:hAnsi="Comic Sans MS" w:cs="Comic Sans MS"/>
                      <w:sz w:val="32"/>
                      <w:szCs w:val="32"/>
                    </w:rPr>
                    <w:t>’</w:t>
                  </w:r>
                  <w:r>
                    <w:rPr>
                      <w:rFonts w:ascii="Comic Sans MS" w:hAnsi="Comic Sans MS" w:cs="Comic Sans MS"/>
                      <w:sz w:val="32"/>
                      <w:szCs w:val="32"/>
                    </w:rPr>
                    <w:t>n ______________________.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4" o:spid="_x0000_s1040" type="#_x0000_t202" style="position:absolute;margin-left:-42.2pt;margin-top:403.1pt;width:73.65pt;height:31.4pt;z-index:251651072;visibility:visible">
            <v:textbox>
              <w:txbxContent>
                <w:p w:rsidR="00D12F56" w:rsidRPr="00DB6FB1" w:rsidRDefault="00D12F56" w:rsidP="00F71ED9">
                  <w:pPr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  <w:u w:val="single"/>
                    </w:rPr>
                    <w:t>Gwers 3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1" type="#_x0000_t136" style="position:absolute;margin-left:95.6pt;margin-top:144.65pt;width:277.15pt;height:32.35pt;z-index:251646976" fillcolor="black">
            <v:shadow color="#868686"/>
            <v:textpath style="font-family:&quot;Comic Sans MS&quot;;v-text-kern:t" trim="t" fitpath="t" string="Ga i..."/>
          </v:shape>
        </w:pict>
      </w:r>
      <w:r>
        <w:rPr>
          <w:noProof/>
          <w:lang w:eastAsia="en-GB"/>
        </w:rPr>
        <w:pict>
          <v:shape id="_x0000_s1042" type="#_x0000_t202" style="position:absolute;margin-left:-40.95pt;margin-top:443.25pt;width:534pt;height:138.35pt;z-index:251650048;visibility:visible">
            <v:textbox style="mso-fit-shape-to-text:t">
              <w:txbxContent>
                <w:p w:rsidR="00D12F56" w:rsidRPr="00DB6FB1" w:rsidRDefault="00D12F56" w:rsidP="00F71ED9">
                  <w:pPr>
                    <w:rPr>
                      <w:rFonts w:ascii="Comic Sans MS" w:hAnsi="Comic Sans MS" w:cs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 xml:space="preserve">1. P_n </w:t>
                  </w:r>
                </w:p>
                <w:p w:rsidR="00D12F56" w:rsidRPr="00DB6FB1" w:rsidRDefault="00D12F56" w:rsidP="00F71ED9">
                  <w:pPr>
                    <w:rPr>
                      <w:rFonts w:ascii="Comic Sans MS" w:hAnsi="Comic Sans MS" w:cs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 xml:space="preserve">2. _ens_l         </w:t>
                  </w:r>
                </w:p>
                <w:p w:rsidR="00D12F56" w:rsidRDefault="00D12F56" w:rsidP="00F71ED9">
                  <w:pPr>
                    <w:rPr>
                      <w:rFonts w:ascii="Comic Sans MS" w:hAnsi="Comic Sans MS" w:cs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 xml:space="preserve">3. Pren _es_r    </w:t>
                  </w:r>
                </w:p>
                <w:p w:rsidR="00D12F56" w:rsidRPr="00DB6FB1" w:rsidRDefault="00D12F56" w:rsidP="00F71ED9">
                  <w:pPr>
                    <w:rPr>
                      <w:rFonts w:ascii="Comic Sans MS" w:hAnsi="Comic Sans MS" w:cs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 xml:space="preserve">4. R_ber    </w:t>
                  </w:r>
                </w:p>
                <w:p w:rsidR="00D12F56" w:rsidRDefault="00D12F56" w:rsidP="00F71ED9">
                  <w:pPr>
                    <w:rPr>
                      <w:rFonts w:ascii="Comic Sans MS" w:hAnsi="Comic Sans MS" w:cs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 xml:space="preserve">5. Ge_riad_r </w:t>
                  </w:r>
                </w:p>
                <w:p w:rsidR="00D12F56" w:rsidRDefault="00D12F56">
                  <w:pPr>
                    <w:rPr>
                      <w:rFonts w:ascii="Comic Sans MS" w:hAnsi="Comic Sans MS" w:cs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 xml:space="preserve">6. Na_wr  </w:t>
                  </w:r>
                </w:p>
                <w:p w:rsidR="00D12F56" w:rsidRDefault="00D12F56">
                  <w:pPr>
                    <w:rPr>
                      <w:rFonts w:ascii="Comic Sans MS" w:hAnsi="Comic Sans MS" w:cs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 xml:space="preserve">7. Pens_liau _iw </w:t>
                  </w:r>
                </w:p>
                <w:p w:rsidR="00D12F56" w:rsidRDefault="00D12F56">
                  <w:pPr>
                    <w:rPr>
                      <w:rFonts w:ascii="Comic Sans MS" w:hAnsi="Comic Sans MS" w:cs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 xml:space="preserve">8. S_ _wrn     </w:t>
                  </w:r>
                </w:p>
                <w:p w:rsidR="00D12F56" w:rsidRPr="00F71ED9" w:rsidRDefault="00D12F56">
                  <w:pPr>
                    <w:rPr>
                      <w:rFonts w:ascii="Comic Sans MS" w:hAnsi="Comic Sans MS" w:cs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 xml:space="preserve">9. Gl_d                                  </w:t>
                  </w:r>
                </w:p>
              </w:txbxContent>
            </v:textbox>
          </v:shape>
        </w:pict>
      </w:r>
    </w:p>
    <w:p w:rsidR="00D12F56" w:rsidRPr="00CC03A7" w:rsidRDefault="00D12F56" w:rsidP="00CC03A7"/>
    <w:p w:rsidR="00D12F56" w:rsidRPr="00CC03A7" w:rsidRDefault="00D12F56" w:rsidP="00CC03A7"/>
    <w:p w:rsidR="00D12F56" w:rsidRPr="00CC03A7" w:rsidRDefault="00D12F56" w:rsidP="00CC03A7"/>
    <w:p w:rsidR="00D12F56" w:rsidRPr="00CC03A7" w:rsidRDefault="00D12F56" w:rsidP="00CC03A7"/>
    <w:p w:rsidR="00D12F56" w:rsidRPr="00CC03A7" w:rsidRDefault="00D12F56" w:rsidP="00CC03A7"/>
    <w:p w:rsidR="00D12F56" w:rsidRPr="00CC03A7" w:rsidRDefault="00D12F56" w:rsidP="00CC03A7"/>
    <w:p w:rsidR="00D12F56" w:rsidRPr="00CC03A7" w:rsidRDefault="00D12F56" w:rsidP="00CC03A7">
      <w:r>
        <w:rPr>
          <w:noProof/>
          <w:lang w:eastAsia="en-GB"/>
        </w:rPr>
        <w:pict>
          <v:shape id="_x0000_s1043" type="#_x0000_t202" style="position:absolute;margin-left:-42pt;margin-top:19.3pt;width:534pt;height:171.75pt;z-index:251648000;visibility:visible">
            <v:textbox>
              <w:txbxContent>
                <w:p w:rsidR="00D12F56" w:rsidRDefault="00D12F56">
                  <w:pPr>
                    <w:rPr>
                      <w:rFonts w:ascii="Comic Sans MS" w:hAnsi="Comic Sans MS" w:cs="Comic Sans MS"/>
                      <w:sz w:val="24"/>
                      <w:szCs w:val="24"/>
                    </w:rPr>
                  </w:pPr>
                </w:p>
                <w:p w:rsidR="00D12F56" w:rsidRPr="00DB6FB1" w:rsidRDefault="00D12F56">
                  <w:pPr>
                    <w:rPr>
                      <w:rFonts w:ascii="Comic Sans MS" w:hAnsi="Comic Sans MS" w:cs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 xml:space="preserve">1. Pen </w:t>
                  </w: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ab/>
                  </w: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ab/>
                    <w:t xml:space="preserve">_____________________             </w:t>
                  </w: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ab/>
                    <w:t>6. Glud</w:t>
                  </w: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ab/>
                    <w:t>____________________</w:t>
                  </w:r>
                </w:p>
                <w:p w:rsidR="00D12F56" w:rsidRPr="00DB6FB1" w:rsidRDefault="00D12F56">
                  <w:pPr>
                    <w:rPr>
                      <w:rFonts w:ascii="Comic Sans MS" w:hAnsi="Comic Sans MS" w:cs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 xml:space="preserve">2. Pensil    </w:t>
                  </w: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ab/>
                    <w:t xml:space="preserve">_____________________      </w:t>
                  </w: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ab/>
                  </w: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ab/>
                    <w:t xml:space="preserve">7. Siswrn  </w:t>
                  </w: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ab/>
                    <w:t>____________________</w:t>
                  </w:r>
                </w:p>
                <w:p w:rsidR="00D12F56" w:rsidRDefault="00D12F56">
                  <w:pPr>
                    <w:rPr>
                      <w:rFonts w:ascii="Comic Sans MS" w:hAnsi="Comic Sans MS" w:cs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 xml:space="preserve">3. Pren mesur ____________________      </w:t>
                  </w: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ab/>
                  </w: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ab/>
                    <w:t>8. Pensiliau lliw__________________</w:t>
                  </w:r>
                </w:p>
                <w:p w:rsidR="00D12F56" w:rsidRDefault="00D12F56">
                  <w:pPr>
                    <w:rPr>
                      <w:rFonts w:ascii="Comic Sans MS" w:hAnsi="Comic Sans MS" w:cs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>4. Rwber</w:t>
                  </w: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ab/>
                    <w:t xml:space="preserve"> _____________________       </w:t>
                  </w: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ab/>
                    <w:t xml:space="preserve">9. Geiriadur </w:t>
                  </w: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ab/>
                    <w:t>____________________</w:t>
                  </w:r>
                </w:p>
                <w:p w:rsidR="00D12F56" w:rsidRPr="00DB6FB1" w:rsidRDefault="00D12F56">
                  <w:pPr>
                    <w:rPr>
                      <w:rFonts w:ascii="Comic Sans MS" w:hAnsi="Comic Sans MS" w:cs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 xml:space="preserve">5. Naddwr  </w:t>
                  </w:r>
                  <w:r>
                    <w:rPr>
                      <w:rFonts w:ascii="Comic Sans MS" w:hAnsi="Comic Sans MS" w:cs="Comic Sans MS"/>
                      <w:sz w:val="24"/>
                      <w:szCs w:val="24"/>
                    </w:rPr>
                    <w:tab/>
                    <w:t xml:space="preserve">_____________________                                                   </w:t>
                  </w:r>
                </w:p>
              </w:txbxContent>
            </v:textbox>
          </v:shape>
        </w:pict>
      </w:r>
    </w:p>
    <w:p w:rsidR="00D12F56" w:rsidRPr="00CC03A7" w:rsidRDefault="00D12F56" w:rsidP="00CC03A7"/>
    <w:p w:rsidR="00D12F56" w:rsidRPr="00CC03A7" w:rsidRDefault="00D12F56" w:rsidP="00CC03A7"/>
    <w:p w:rsidR="00D12F56" w:rsidRPr="00CC03A7" w:rsidRDefault="00D12F56" w:rsidP="00CC03A7"/>
    <w:p w:rsidR="00D12F56" w:rsidRPr="00CC03A7" w:rsidRDefault="00D12F56" w:rsidP="00CC03A7"/>
    <w:p w:rsidR="00D12F56" w:rsidRPr="00CC03A7" w:rsidRDefault="00D12F56" w:rsidP="00CC03A7"/>
    <w:p w:rsidR="00D12F56" w:rsidRPr="00CC03A7" w:rsidRDefault="00D12F56" w:rsidP="00CC03A7"/>
    <w:p w:rsidR="00D12F56" w:rsidRPr="00CC03A7" w:rsidRDefault="00D12F56" w:rsidP="00CC03A7">
      <w:bookmarkStart w:id="0" w:name="_GoBack"/>
      <w:bookmarkEnd w:id="0"/>
      <w:r>
        <w:rPr>
          <w:noProof/>
          <w:lang w:eastAsia="en-GB"/>
        </w:rPr>
        <w:pict>
          <v:shape id="6-Point Star 14" o:spid="_x0000_s1044" style="position:absolute;margin-left:22.8pt;margin-top:18.2pt;width:91.8pt;height:81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65860,1036320" path="m,259080r388617,-4l582930,,777243,259076r388617,4l971556,518160r194304,259080l777243,777244,582930,1036320,388617,777244,,777240,194304,518160,,259080xe" fillcolor="yellow" strokecolor="#243f60" strokeweight="2pt">
            <v:path arrowok="t" o:connecttype="custom" o:connectlocs="0,259080;388617,259076;582930,0;777243,259076;1165860,259080;971556,518160;1165860,777240;777243,777244;582930,1036320;388617,777244;0,777240;194304,518160;0,259080" o:connectangles="0,0,0,0,0,0,0,0,0,0,0,0,0"/>
          </v:shape>
        </w:pict>
      </w:r>
    </w:p>
    <w:p w:rsidR="00D12F56" w:rsidRDefault="00D12F56" w:rsidP="00CC03A7">
      <w:r>
        <w:rPr>
          <w:noProof/>
          <w:lang w:eastAsia="en-GB"/>
        </w:rPr>
        <w:pict>
          <v:shape id="Text Box 13" o:spid="_x0000_s1045" type="#_x0000_t202" style="position:absolute;margin-left:27.55pt;margin-top:17.95pt;width:83.4pt;height:44.75pt;rotation:-1163473fd;z-index:251668480;visibility:visible" filled="f" stroked="f">
            <v:fill o:detectmouseclick="t"/>
            <v:textbox>
              <w:txbxContent>
                <w:p w:rsidR="00D12F56" w:rsidRPr="00341805" w:rsidRDefault="00D12F56" w:rsidP="00341805">
                  <w:pPr>
                    <w:tabs>
                      <w:tab w:val="left" w:pos="6090"/>
                    </w:tabs>
                    <w:jc w:val="center"/>
                    <w:rPr>
                      <w:b/>
                      <w:bCs/>
                      <w:noProof/>
                      <w:color w:val="FF0000"/>
                      <w:sz w:val="36"/>
                      <w:szCs w:val="36"/>
                    </w:rPr>
                  </w:pPr>
                  <w:r w:rsidRPr="00341805">
                    <w:rPr>
                      <w:b/>
                      <w:bCs/>
                      <w:noProof/>
                      <w:color w:val="FF0000"/>
                      <w:sz w:val="36"/>
                      <w:szCs w:val="36"/>
                    </w:rPr>
                    <w:t>Cofiwch!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46" type="#_x0000_t202" style="position:absolute;margin-left:97.2pt;margin-top:21.55pt;width:395.4pt;height:33pt;z-index:251665408;visibility:visible">
            <v:textbox>
              <w:txbxContent>
                <w:p w:rsidR="00D12F56" w:rsidRPr="00341805" w:rsidRDefault="00D12F56">
                  <w:pPr>
                    <w:rPr>
                      <w:rFonts w:ascii="Comic Sans MS" w:hAnsi="Comic Sans MS" w:cs="Comic Sans MS"/>
                      <w:b/>
                      <w:bCs/>
                      <w:u w:val="single"/>
                    </w:rPr>
                  </w:pPr>
                  <w:r w:rsidRPr="00341805">
                    <w:rPr>
                      <w:rFonts w:ascii="Comic Sans MS" w:hAnsi="Comic Sans MS" w:cs="Comic Sans MS"/>
                      <w:b/>
                      <w:bCs/>
                      <w:u w:val="single"/>
                    </w:rPr>
                    <w:t xml:space="preserve"> The following are one letter in Welsh – ch, dd, ff, ng, ll, ph, rh, th</w:t>
                  </w:r>
                  <w:r>
                    <w:rPr>
                      <w:rFonts w:ascii="Comic Sans MS" w:hAnsi="Comic Sans MS" w:cs="Comic Sans MS"/>
                      <w:b/>
                      <w:bCs/>
                      <w:u w:val="single"/>
                    </w:rPr>
                    <w:t xml:space="preserve"> </w:t>
                  </w:r>
                </w:p>
              </w:txbxContent>
            </v:textbox>
          </v:shape>
        </w:pict>
      </w:r>
    </w:p>
    <w:p w:rsidR="00D12F56" w:rsidRPr="00CC03A7" w:rsidRDefault="00D12F56" w:rsidP="00CC03A7">
      <w:pPr>
        <w:tabs>
          <w:tab w:val="left" w:pos="6090"/>
        </w:tabs>
      </w:pPr>
      <w:r>
        <w:rPr>
          <w:noProof/>
          <w:lang w:eastAsia="en-GB"/>
        </w:rPr>
        <w:pict>
          <v:shape id="_x0000_s1047" type="#_x0000_t202" style="position:absolute;margin-left:0;margin-top:0;width:180.5pt;height:139.55pt;z-index:251666432;visibility:visible;mso-position-horizontal:center" filled="f" stroked="f">
            <v:textbox style="mso-fit-shape-to-text:t">
              <w:txbxContent>
                <w:p w:rsidR="00D12F56" w:rsidRDefault="00D12F56"/>
              </w:txbxContent>
            </v:textbox>
          </v:shape>
        </w:pict>
      </w:r>
      <w:r>
        <w:tab/>
      </w:r>
    </w:p>
    <w:sectPr w:rsidR="00D12F56" w:rsidRPr="00CC03A7" w:rsidSect="008278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1ED9"/>
    <w:rsid w:val="00341805"/>
    <w:rsid w:val="005F6332"/>
    <w:rsid w:val="0082780D"/>
    <w:rsid w:val="00984000"/>
    <w:rsid w:val="00AE7A79"/>
    <w:rsid w:val="00BF4F98"/>
    <w:rsid w:val="00C135C5"/>
    <w:rsid w:val="00C35C54"/>
    <w:rsid w:val="00CC03A7"/>
    <w:rsid w:val="00D12F56"/>
    <w:rsid w:val="00DB6FB1"/>
    <w:rsid w:val="00F71ED9"/>
    <w:rsid w:val="00F93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F9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71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1E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71ED9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5</Words>
  <Characters>35</Characters>
  <Application>Microsoft Office Outlook</Application>
  <DocSecurity>0</DocSecurity>
  <Lines>0</Lines>
  <Paragraphs>0</Paragraphs>
  <ScaleCrop>false</ScaleCrop>
  <Company>RM plc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Skinner</dc:creator>
  <cp:keywords/>
  <dc:description/>
  <cp:lastModifiedBy>nigel</cp:lastModifiedBy>
  <cp:revision>5</cp:revision>
  <dcterms:created xsi:type="dcterms:W3CDTF">2016-05-03T12:41:00Z</dcterms:created>
  <dcterms:modified xsi:type="dcterms:W3CDTF">2017-09-27T05:27:00Z</dcterms:modified>
</cp:coreProperties>
</file>