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275ED" w14:textId="77777777" w:rsidR="00DC0A6C" w:rsidRPr="00D94B15" w:rsidRDefault="00DC0A6C" w:rsidP="00DC0A6C">
      <w:pPr>
        <w:jc w:val="center"/>
        <w:rPr>
          <w:sz w:val="30"/>
          <w:szCs w:val="30"/>
        </w:rPr>
      </w:pPr>
      <w:r w:rsidRPr="00D94B15">
        <w:rPr>
          <w:sz w:val="30"/>
          <w:szCs w:val="30"/>
        </w:rPr>
        <w:t xml:space="preserve">University Of Wales Trinity Saint David’s </w:t>
      </w:r>
    </w:p>
    <w:p w14:paraId="37D2BA39" w14:textId="77777777" w:rsidR="00DC0A6C" w:rsidRPr="00D94B15" w:rsidRDefault="00DC0A6C" w:rsidP="00DC0A6C">
      <w:pPr>
        <w:jc w:val="center"/>
        <w:rPr>
          <w:sz w:val="30"/>
          <w:szCs w:val="30"/>
        </w:rPr>
      </w:pPr>
      <w:r w:rsidRPr="00D94B15">
        <w:rPr>
          <w:sz w:val="30"/>
          <w:szCs w:val="30"/>
        </w:rPr>
        <w:t>School of Engineering</w:t>
      </w:r>
    </w:p>
    <w:p w14:paraId="2A3EEE3B" w14:textId="77777777" w:rsidR="00DC0A6C" w:rsidRDefault="00DC0A6C" w:rsidP="00DC0A6C">
      <w:pPr>
        <w:jc w:val="center"/>
        <w:rPr>
          <w:sz w:val="50"/>
          <w:szCs w:val="50"/>
        </w:rPr>
      </w:pPr>
    </w:p>
    <w:p w14:paraId="4B4618E3" w14:textId="77777777" w:rsidR="00DC0A6C" w:rsidRPr="00DC3014" w:rsidRDefault="00DC0A6C" w:rsidP="00DC0A6C">
      <w:pPr>
        <w:jc w:val="center"/>
        <w:rPr>
          <w:sz w:val="50"/>
          <w:szCs w:val="50"/>
        </w:rPr>
      </w:pPr>
      <w:r>
        <w:rPr>
          <w:noProof/>
          <w:sz w:val="50"/>
          <w:szCs w:val="50"/>
        </w:rPr>
        <w:drawing>
          <wp:inline distT="0" distB="0" distL="0" distR="0" wp14:anchorId="2644BA90" wp14:editId="35B5DAD7">
            <wp:extent cx="5033782" cy="1365250"/>
            <wp:effectExtent l="0" t="0" r="0" b="6350"/>
            <wp:docPr id="32" name="Picture 3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255" cy="138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592EE" w14:textId="700E481C" w:rsidR="00DC0A6C" w:rsidRDefault="00DC0A6C" w:rsidP="00DC0A6C">
      <w:pPr>
        <w:jc w:val="center"/>
        <w:rPr>
          <w:sz w:val="40"/>
          <w:szCs w:val="40"/>
        </w:rPr>
      </w:pPr>
      <w:r>
        <w:rPr>
          <w:sz w:val="40"/>
          <w:szCs w:val="40"/>
        </w:rPr>
        <w:tab/>
      </w:r>
      <w:r w:rsidR="008137E0" w:rsidRPr="008137E0">
        <w:rPr>
          <w:sz w:val="40"/>
          <w:szCs w:val="40"/>
        </w:rPr>
        <w:t>Electronic Ignition &amp; Fuel Injection Systems</w:t>
      </w:r>
    </w:p>
    <w:p w14:paraId="3152A5D4" w14:textId="0D32DE51" w:rsidR="00DC0A6C" w:rsidRPr="009646C3" w:rsidRDefault="004F2401" w:rsidP="00DC0A6C">
      <w:pPr>
        <w:jc w:val="center"/>
        <w:rPr>
          <w:sz w:val="50"/>
          <w:szCs w:val="50"/>
        </w:rPr>
      </w:pPr>
      <w:r>
        <w:rPr>
          <w:sz w:val="40"/>
          <w:szCs w:val="40"/>
        </w:rPr>
        <w:t xml:space="preserve">Electrical Control </w:t>
      </w:r>
      <w:r w:rsidR="00AC02F8">
        <w:rPr>
          <w:sz w:val="40"/>
          <w:szCs w:val="40"/>
        </w:rPr>
        <w:t>S</w:t>
      </w:r>
      <w:r>
        <w:rPr>
          <w:sz w:val="40"/>
          <w:szCs w:val="40"/>
        </w:rPr>
        <w:t>yste</w:t>
      </w:r>
      <w:r w:rsidR="00AC02F8">
        <w:rPr>
          <w:sz w:val="40"/>
          <w:szCs w:val="40"/>
        </w:rPr>
        <w:t>ms</w:t>
      </w:r>
      <w:r w:rsidR="00DC0A6C">
        <w:rPr>
          <w:sz w:val="40"/>
          <w:szCs w:val="40"/>
        </w:rPr>
        <w:t xml:space="preserve"> </w:t>
      </w:r>
      <w:r w:rsidR="00DC0A6C" w:rsidRPr="00867974">
        <w:rPr>
          <w:sz w:val="40"/>
          <w:szCs w:val="40"/>
        </w:rPr>
        <w:t>ACHA401</w:t>
      </w:r>
      <w:r w:rsidR="00190E15">
        <w:rPr>
          <w:sz w:val="40"/>
          <w:szCs w:val="40"/>
        </w:rPr>
        <w:t>0</w:t>
      </w:r>
    </w:p>
    <w:p w14:paraId="4AB08909" w14:textId="77777777" w:rsidR="00DC0A6C" w:rsidRDefault="00DC0A6C" w:rsidP="00DC0A6C">
      <w:pPr>
        <w:jc w:val="center"/>
        <w:rPr>
          <w:sz w:val="30"/>
          <w:szCs w:val="30"/>
        </w:rPr>
      </w:pPr>
    </w:p>
    <w:p w14:paraId="718601FF" w14:textId="77777777" w:rsidR="00DC0A6C" w:rsidRDefault="00DC0A6C" w:rsidP="00DC0A6C">
      <w:pPr>
        <w:jc w:val="center"/>
        <w:rPr>
          <w:sz w:val="30"/>
          <w:szCs w:val="30"/>
        </w:rPr>
      </w:pPr>
    </w:p>
    <w:p w14:paraId="3D078AC6" w14:textId="77777777" w:rsidR="00DC0A6C" w:rsidRPr="00EF1E52" w:rsidRDefault="00DC0A6C" w:rsidP="00DC0A6C">
      <w:pPr>
        <w:jc w:val="center"/>
        <w:rPr>
          <w:sz w:val="30"/>
          <w:szCs w:val="30"/>
        </w:rPr>
      </w:pPr>
      <w:r w:rsidRPr="00EF1E52">
        <w:rPr>
          <w:sz w:val="30"/>
          <w:szCs w:val="30"/>
        </w:rPr>
        <w:t>James Evans</w:t>
      </w:r>
    </w:p>
    <w:p w14:paraId="6563A093" w14:textId="77777777" w:rsidR="00DC0A6C" w:rsidRPr="00EF1E52" w:rsidRDefault="00DC0A6C" w:rsidP="00DC0A6C">
      <w:pPr>
        <w:jc w:val="center"/>
        <w:rPr>
          <w:sz w:val="30"/>
          <w:szCs w:val="30"/>
        </w:rPr>
      </w:pPr>
      <w:r w:rsidRPr="00EF1E52">
        <w:rPr>
          <w:sz w:val="30"/>
          <w:szCs w:val="30"/>
        </w:rPr>
        <w:t>2104143</w:t>
      </w:r>
    </w:p>
    <w:p w14:paraId="3A140EA7" w14:textId="77777777" w:rsidR="00D54B6E" w:rsidRDefault="00DC0A6C" w:rsidP="00E76FEA">
      <w:pPr>
        <w:jc w:val="center"/>
        <w:rPr>
          <w:sz w:val="30"/>
          <w:szCs w:val="30"/>
        </w:rPr>
      </w:pPr>
      <w:r>
        <w:rPr>
          <w:sz w:val="30"/>
          <w:szCs w:val="30"/>
        </w:rPr>
        <w:t>12</w:t>
      </w:r>
      <w:r w:rsidRPr="00EF1E52">
        <w:rPr>
          <w:sz w:val="30"/>
          <w:szCs w:val="30"/>
        </w:rPr>
        <w:t>/</w:t>
      </w:r>
      <w:r>
        <w:rPr>
          <w:sz w:val="30"/>
          <w:szCs w:val="30"/>
        </w:rPr>
        <w:t>13/2021</w:t>
      </w:r>
    </w:p>
    <w:p w14:paraId="2E83020C" w14:textId="77777777" w:rsidR="004E5554" w:rsidRDefault="00D54B6E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9210516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F256FB" w14:textId="77777777" w:rsidR="004E5554" w:rsidRDefault="004E5554">
          <w:pPr>
            <w:pStyle w:val="TOCHeading"/>
          </w:pPr>
          <w:r>
            <w:t>Contents</w:t>
          </w:r>
        </w:p>
        <w:p w14:paraId="090DDA18" w14:textId="6DA001A2" w:rsidR="00E41B57" w:rsidRDefault="004E555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772029" w:history="1">
            <w:r w:rsidR="00E41B57" w:rsidRPr="00726035">
              <w:rPr>
                <w:rStyle w:val="Hyperlink"/>
                <w:noProof/>
              </w:rPr>
              <w:t>1</w:t>
            </w:r>
            <w:r w:rsidR="00E41B57">
              <w:rPr>
                <w:rFonts w:eastAsiaTheme="minorEastAsia"/>
                <w:noProof/>
                <w:lang w:eastAsia="en-GB"/>
              </w:rPr>
              <w:tab/>
            </w:r>
            <w:r w:rsidR="00E41B57" w:rsidRPr="00726035">
              <w:rPr>
                <w:rStyle w:val="Hyperlink"/>
                <w:noProof/>
              </w:rPr>
              <w:t>Introduction</w:t>
            </w:r>
            <w:r w:rsidR="00E41B57">
              <w:rPr>
                <w:noProof/>
                <w:webHidden/>
              </w:rPr>
              <w:tab/>
            </w:r>
            <w:r w:rsidR="00E41B57">
              <w:rPr>
                <w:noProof/>
                <w:webHidden/>
              </w:rPr>
              <w:fldChar w:fldCharType="begin"/>
            </w:r>
            <w:r w:rsidR="00E41B57">
              <w:rPr>
                <w:noProof/>
                <w:webHidden/>
              </w:rPr>
              <w:instrText xml:space="preserve"> PAGEREF _Toc101772029 \h </w:instrText>
            </w:r>
            <w:r w:rsidR="00E41B57">
              <w:rPr>
                <w:noProof/>
                <w:webHidden/>
              </w:rPr>
            </w:r>
            <w:r w:rsidR="00E41B57"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3</w:t>
            </w:r>
            <w:r w:rsidR="00E41B57">
              <w:rPr>
                <w:noProof/>
                <w:webHidden/>
              </w:rPr>
              <w:fldChar w:fldCharType="end"/>
            </w:r>
          </w:hyperlink>
        </w:p>
        <w:p w14:paraId="737478DF" w14:textId="70BE3336" w:rsidR="00E41B57" w:rsidRDefault="00E41B5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772030" w:history="1">
            <w:r w:rsidRPr="00726035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26035">
              <w:rPr>
                <w:rStyle w:val="Hyperlink"/>
                <w:noProof/>
              </w:rPr>
              <w:t>system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4DFF04" w14:textId="0CBC03F9" w:rsidR="00E41B57" w:rsidRDefault="00E41B5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772031" w:history="1">
            <w:r w:rsidRPr="00726035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26035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D2DF9" w14:textId="7618982C" w:rsidR="00E41B57" w:rsidRDefault="00E41B5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1772032" w:history="1">
            <w:r w:rsidRPr="00726035">
              <w:rPr>
                <w:rStyle w:val="Hyperlink"/>
                <w:noProof/>
              </w:rPr>
              <w:t>3.1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19640E" w14:textId="203316AD" w:rsidR="00E41B57" w:rsidRDefault="00E41B5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1772033" w:history="1">
            <w:r w:rsidRPr="00726035">
              <w:rPr>
                <w:rStyle w:val="Hyperlink"/>
                <w:noProof/>
              </w:rPr>
              <w:t>3.2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Checks and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02235" w14:textId="2046A4C7" w:rsidR="00E41B57" w:rsidRDefault="00E41B57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101772034" w:history="1">
            <w:r w:rsidRPr="00726035">
              <w:rPr>
                <w:rStyle w:val="Hyperlink"/>
                <w:noProof/>
              </w:rPr>
              <w:t>3.2.1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LE3 1.6l GTE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D4324" w14:textId="28F0122C" w:rsidR="00E41B57" w:rsidRDefault="00E41B57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101772035" w:history="1">
            <w:r w:rsidRPr="00726035">
              <w:rPr>
                <w:rStyle w:val="Hyperlink"/>
                <w:noProof/>
              </w:rPr>
              <w:t>3.2.2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Motronic 2.0L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58787" w14:textId="22634F7E" w:rsidR="00E41B57" w:rsidRDefault="00E41B5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772036" w:history="1">
            <w:r w:rsidRPr="00726035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26035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D42DF" w14:textId="6A5DD560" w:rsidR="00E41B57" w:rsidRDefault="00E41B5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1772037" w:history="1">
            <w:r w:rsidRPr="00726035">
              <w:rPr>
                <w:rStyle w:val="Hyperlink"/>
                <w:noProof/>
              </w:rPr>
              <w:t>4.1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Le3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7B5660" w14:textId="3480600A" w:rsidR="00E41B57" w:rsidRDefault="00E41B5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1772038" w:history="1">
            <w:r w:rsidRPr="00726035">
              <w:rPr>
                <w:rStyle w:val="Hyperlink"/>
                <w:noProof/>
              </w:rPr>
              <w:t>4.2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Motronic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D9A42" w14:textId="30AC8354" w:rsidR="00E41B57" w:rsidRDefault="00E41B5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772039" w:history="1">
            <w:r w:rsidRPr="00726035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26035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03B9B5" w14:textId="08BDBB48" w:rsidR="00E41B57" w:rsidRDefault="00E41B5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1772040" w:history="1">
            <w:r w:rsidRPr="00726035">
              <w:rPr>
                <w:rStyle w:val="Hyperlink"/>
                <w:noProof/>
              </w:rPr>
              <w:t>5.1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Bosch L.3 Jetronic system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82587" w14:textId="6381BD30" w:rsidR="00E41B57" w:rsidRDefault="00E41B5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1772041" w:history="1">
            <w:r w:rsidRPr="00726035">
              <w:rPr>
                <w:rStyle w:val="Hyperlink"/>
                <w:noProof/>
              </w:rPr>
              <w:t>5.2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Bosch Motronic System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47E8A" w14:textId="587BCD0C" w:rsidR="00E41B57" w:rsidRDefault="00E41B5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772042" w:history="1">
            <w:r w:rsidRPr="00726035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26035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374D73" w14:textId="727A6374" w:rsidR="00E41B57" w:rsidRDefault="00E41B5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1772043" w:history="1">
            <w:r w:rsidRPr="00726035">
              <w:rPr>
                <w:rStyle w:val="Hyperlink"/>
                <w:noProof/>
              </w:rPr>
              <w:t>6.1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the Le3 engine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A2FC09" w14:textId="0F7A1257" w:rsidR="00E41B57" w:rsidRDefault="00E41B5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1772044" w:history="1">
            <w:r w:rsidRPr="00726035">
              <w:rPr>
                <w:rStyle w:val="Hyperlink"/>
                <w:noProof/>
              </w:rPr>
              <w:t>6.2</w:t>
            </w:r>
            <w:r>
              <w:rPr>
                <w:noProof/>
              </w:rPr>
              <w:tab/>
            </w:r>
            <w:r w:rsidRPr="00726035">
              <w:rPr>
                <w:rStyle w:val="Hyperlink"/>
                <w:noProof/>
              </w:rPr>
              <w:t>Motronic engine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ABB524" w14:textId="7AEFD2E8" w:rsidR="00E41B57" w:rsidRDefault="00E41B5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772045" w:history="1">
            <w:r w:rsidRPr="00726035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26035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51180C" w14:textId="56154F23" w:rsidR="00E41B57" w:rsidRDefault="00E41B5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772046" w:history="1">
            <w:r w:rsidRPr="00726035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26035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_Toc101772046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26BAA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7B0406" w14:textId="0314427B" w:rsidR="004E5554" w:rsidRPr="00B567C4" w:rsidRDefault="004E5554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766494F" w14:textId="1A8B0293" w:rsidR="00E41B57" w:rsidRDefault="00426BAA" w:rsidP="00426BAA">
      <w:pPr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br w:type="page"/>
      </w:r>
    </w:p>
    <w:p w14:paraId="5FAEBE8B" w14:textId="3723A988" w:rsidR="00E929C4" w:rsidRDefault="00E929C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color w:val="FF0000"/>
          <w:sz w:val="30"/>
          <w:szCs w:val="30"/>
        </w:rPr>
        <w:lastRenderedPageBreak/>
        <w:fldChar w:fldCharType="begin"/>
      </w:r>
      <w:r>
        <w:rPr>
          <w:color w:val="FF0000"/>
          <w:sz w:val="30"/>
          <w:szCs w:val="30"/>
        </w:rPr>
        <w:instrText xml:space="preserve"> TOC \h \z \c "Figure" </w:instrText>
      </w:r>
      <w:r>
        <w:rPr>
          <w:color w:val="FF0000"/>
          <w:sz w:val="30"/>
          <w:szCs w:val="30"/>
        </w:rPr>
        <w:fldChar w:fldCharType="separate"/>
      </w:r>
      <w:hyperlink w:anchor="_Toc101772732" w:history="1">
        <w:r w:rsidRPr="00090118">
          <w:rPr>
            <w:rStyle w:val="Hyperlink"/>
            <w:noProof/>
          </w:rPr>
          <w:t>Figure 1 - Engine Rig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DD0D694" w14:textId="725B3E2A" w:rsidR="00E929C4" w:rsidRDefault="00E929C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772733" w:history="1">
        <w:r w:rsidRPr="00090118">
          <w:rPr>
            <w:rStyle w:val="Hyperlink"/>
            <w:noProof/>
          </w:rPr>
          <w:t>Figure 2 - Exhaust Extraction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FC4BDCF" w14:textId="6E8B899C" w:rsidR="00E929C4" w:rsidRDefault="00E929C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772734" w:history="1">
        <w:r w:rsidRPr="00090118">
          <w:rPr>
            <w:rStyle w:val="Hyperlink"/>
            <w:noProof/>
          </w:rPr>
          <w:t>Figure 3 - Bosch BEA950 Emission Analyser (Hickleys n.d.)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9B2AA6F" w14:textId="29B5D2DE" w:rsidR="00E929C4" w:rsidRDefault="00E929C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772735" w:history="1">
        <w:r w:rsidRPr="00090118">
          <w:rPr>
            <w:rStyle w:val="Hyperlink"/>
            <w:noProof/>
          </w:rPr>
          <w:t>Figure 4 - Multimeter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6411DF1" w14:textId="2D6CB281" w:rsidR="00E929C4" w:rsidRDefault="00E929C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772736" w:history="1">
        <w:r w:rsidRPr="00090118">
          <w:rPr>
            <w:rStyle w:val="Hyperlink"/>
            <w:noProof/>
          </w:rPr>
          <w:t>Figure 5 - Expected throttle data (Autodata 1990)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B269A8A" w14:textId="26BBC92B" w:rsidR="00E929C4" w:rsidRDefault="00E929C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772737" w:history="1">
        <w:r w:rsidRPr="00090118">
          <w:rPr>
            <w:rStyle w:val="Hyperlink"/>
            <w:noProof/>
          </w:rPr>
          <w:t>Figure 6 - Aux Air valve spec resistance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30380DD" w14:textId="55E7B81E" w:rsidR="00E929C4" w:rsidRDefault="00E929C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1772738" w:history="1">
        <w:r w:rsidRPr="00090118">
          <w:rPr>
            <w:rStyle w:val="Hyperlink"/>
            <w:noProof/>
          </w:rPr>
          <w:t>Figure 7 - L3 Injector valve spec resistance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BF68D1B" w14:textId="48738B3B" w:rsidR="00E41B57" w:rsidRDefault="00E929C4">
      <w:pPr>
        <w:pStyle w:val="TableofFigures"/>
        <w:tabs>
          <w:tab w:val="right" w:leader="dot" w:pos="9016"/>
        </w:tabs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fldChar w:fldCharType="end"/>
      </w:r>
    </w:p>
    <w:p w14:paraId="53808855" w14:textId="334FEAFC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r>
        <w:rPr>
          <w:color w:val="FF0000"/>
          <w:sz w:val="30"/>
          <w:szCs w:val="30"/>
        </w:rPr>
        <w:fldChar w:fldCharType="begin"/>
      </w:r>
      <w:r>
        <w:rPr>
          <w:color w:val="FF0000"/>
          <w:sz w:val="30"/>
          <w:szCs w:val="30"/>
        </w:rPr>
        <w:instrText xml:space="preserve"> TOC \h \z \c "Table" </w:instrText>
      </w:r>
      <w:r>
        <w:rPr>
          <w:color w:val="FF0000"/>
          <w:sz w:val="30"/>
          <w:szCs w:val="30"/>
        </w:rPr>
        <w:fldChar w:fldCharType="separate"/>
      </w:r>
      <w:hyperlink w:anchor="_Toc101772050" w:history="1">
        <w:r w:rsidRPr="00496D4E">
          <w:rPr>
            <w:rStyle w:val="Hyperlink"/>
            <w:noProof/>
          </w:rPr>
          <w:t>Table 1 - L3 Throttle Resistance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4FAFA73" w14:textId="0AB3659C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hyperlink w:anchor="_Toc101772051" w:history="1">
        <w:r w:rsidRPr="00496D4E">
          <w:rPr>
            <w:rStyle w:val="Hyperlink"/>
            <w:noProof/>
          </w:rPr>
          <w:t>Table 2 - Water temperature sensor L3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B66D1E4" w14:textId="1861DEBA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hyperlink w:anchor="_Toc101772052" w:history="1">
        <w:r w:rsidRPr="00496D4E">
          <w:rPr>
            <w:rStyle w:val="Hyperlink"/>
            <w:noProof/>
          </w:rPr>
          <w:t>Table 3 - Aux Air Valve L3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28ECF94" w14:textId="20D68522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hyperlink w:anchor="_Toc101772053" w:history="1">
        <w:r w:rsidRPr="00496D4E">
          <w:rPr>
            <w:rStyle w:val="Hyperlink"/>
            <w:noProof/>
          </w:rPr>
          <w:t>Table 4 - Fuel Injector Resistance L3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BBE19A3" w14:textId="4E3887C5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hyperlink w:anchor="_Toc101772054" w:history="1">
        <w:r w:rsidRPr="00496D4E">
          <w:rPr>
            <w:rStyle w:val="Hyperlink"/>
            <w:noProof/>
          </w:rPr>
          <w:t>Table 5 - Voltage and ground tests L3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6EA56E3" w14:textId="0889D442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hyperlink w:anchor="_Toc101772055" w:history="1">
        <w:r w:rsidRPr="00496D4E">
          <w:rPr>
            <w:rStyle w:val="Hyperlink"/>
            <w:noProof/>
          </w:rPr>
          <w:t>Table 6 - L3 Warm up phase results (V Watkins  2022, personal communication, 22 February)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713FFAF" w14:textId="45E9CD4C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hyperlink w:anchor="_Toc101772056" w:history="1">
        <w:r w:rsidRPr="00496D4E">
          <w:rPr>
            <w:rStyle w:val="Hyperlink"/>
            <w:noProof/>
          </w:rPr>
          <w:t>Table 7 - Motronic Results 1 (L Chess  2022, personal communication, 12 March)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5449F6A" w14:textId="6F3B77EF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hyperlink w:anchor="_Toc101772057" w:history="1">
        <w:r w:rsidRPr="00496D4E">
          <w:rPr>
            <w:rStyle w:val="Hyperlink"/>
            <w:noProof/>
          </w:rPr>
          <w:t>Table 8 - Motronic results 2 (L Chess  2022, personal communication, 12 March)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4A459E2" w14:textId="78175CCC" w:rsidR="00E41B57" w:rsidRDefault="00E41B57">
      <w:pPr>
        <w:pStyle w:val="TableofFigures"/>
        <w:tabs>
          <w:tab w:val="right" w:leader="dot" w:pos="9016"/>
        </w:tabs>
        <w:rPr>
          <w:noProof/>
        </w:rPr>
      </w:pPr>
      <w:hyperlink w:anchor="_Toc101772058" w:history="1">
        <w:r w:rsidRPr="00496D4E">
          <w:rPr>
            <w:rStyle w:val="Hyperlink"/>
            <w:noProof/>
          </w:rPr>
          <w:t>Table 9 - Motronic results 3 (L Chess  2022, personal communication, 12 March)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_Toc101772058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9564ACB" w14:textId="40190BAB" w:rsidR="00B567C4" w:rsidRPr="00C20DC1" w:rsidRDefault="00E41B57">
      <w:pPr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fldChar w:fldCharType="end"/>
      </w:r>
    </w:p>
    <w:p w14:paraId="2E804E40" w14:textId="77777777" w:rsidR="00976BC3" w:rsidRDefault="00976BC3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0B46B46F" w14:textId="77777777" w:rsidR="00D54B6E" w:rsidRDefault="00D54B6E">
      <w:pPr>
        <w:rPr>
          <w:sz w:val="30"/>
          <w:szCs w:val="30"/>
        </w:rPr>
      </w:pPr>
    </w:p>
    <w:p w14:paraId="6ABD7930" w14:textId="720B4CB7" w:rsidR="00CE11E2" w:rsidRDefault="004665E4" w:rsidP="00D276DB">
      <w:pPr>
        <w:pStyle w:val="Heading1"/>
        <w:rPr>
          <w:rFonts w:eastAsiaTheme="minorHAnsi"/>
        </w:rPr>
      </w:pPr>
      <w:bookmarkStart w:id="0" w:name="_Toc101772029"/>
      <w:r>
        <w:rPr>
          <w:rFonts w:eastAsiaTheme="minorHAnsi"/>
        </w:rPr>
        <w:t>Introduction</w:t>
      </w:r>
      <w:bookmarkEnd w:id="0"/>
    </w:p>
    <w:p w14:paraId="368AF8E0" w14:textId="4A120E98" w:rsidR="00D276DB" w:rsidRDefault="001F7DC8" w:rsidP="00D276DB">
      <w:r>
        <w:t xml:space="preserve">The aims of this task were to </w:t>
      </w:r>
    </w:p>
    <w:p w14:paraId="31C6AE84" w14:textId="6347EC1F" w:rsidR="001F7DC8" w:rsidRDefault="001F7DC8" w:rsidP="001F7DC8">
      <w:pPr>
        <w:pStyle w:val="ListParagraph"/>
        <w:numPr>
          <w:ilvl w:val="0"/>
          <w:numId w:val="2"/>
        </w:numPr>
      </w:pPr>
      <w:r>
        <w:t xml:space="preserve">Test </w:t>
      </w:r>
      <w:r w:rsidR="00A679BF">
        <w:t>the electrical systems of two engines with different fuel injection systems</w:t>
      </w:r>
    </w:p>
    <w:p w14:paraId="593A3ACD" w14:textId="44D664D8" w:rsidR="00A679BF" w:rsidRDefault="001F3256" w:rsidP="001F7DC8">
      <w:pPr>
        <w:pStyle w:val="ListParagraph"/>
        <w:numPr>
          <w:ilvl w:val="0"/>
          <w:numId w:val="2"/>
        </w:numPr>
      </w:pPr>
      <w:r>
        <w:t>Identify Problems with engine sensors and suggest improvements</w:t>
      </w:r>
    </w:p>
    <w:p w14:paraId="6FE77C92" w14:textId="77777777" w:rsidR="001F3256" w:rsidRPr="00D276DB" w:rsidRDefault="001F3256" w:rsidP="001F3256">
      <w:pPr>
        <w:pStyle w:val="ListParagraph"/>
      </w:pPr>
    </w:p>
    <w:p w14:paraId="1D6674C4" w14:textId="63AA640A" w:rsidR="00BC7709" w:rsidRPr="009168F2" w:rsidRDefault="004940F0">
      <w:r>
        <w:t xml:space="preserve">The first engine </w:t>
      </w:r>
      <w:r w:rsidR="00123594">
        <w:t xml:space="preserve">that was tested was </w:t>
      </w:r>
      <w:r w:rsidR="00424F5E">
        <w:t xml:space="preserve">a naturally aspirated </w:t>
      </w:r>
      <w:r w:rsidR="001122D2">
        <w:t xml:space="preserve">straight </w:t>
      </w:r>
      <w:r w:rsidR="00D26B37">
        <w:t>4-cylinder</w:t>
      </w:r>
      <w:r w:rsidR="001122D2">
        <w:t xml:space="preserve"> </w:t>
      </w:r>
      <w:r w:rsidR="00944D8F">
        <w:t xml:space="preserve">engine from a Vauxhall-Opel </w:t>
      </w:r>
      <w:r w:rsidR="00382A12">
        <w:t xml:space="preserve">nova </w:t>
      </w:r>
      <w:r w:rsidR="00944D8F">
        <w:t xml:space="preserve">1.6l GTE </w:t>
      </w:r>
      <w:r w:rsidR="00ED359B">
        <w:t>198</w:t>
      </w:r>
      <w:r w:rsidR="00D90FEF">
        <w:t>8</w:t>
      </w:r>
      <w:r w:rsidR="00387FA2">
        <w:t>-</w:t>
      </w:r>
      <w:r w:rsidR="00D90FEF">
        <w:t>92</w:t>
      </w:r>
      <w:r w:rsidR="00382A12">
        <w:t xml:space="preserve">. The engine </w:t>
      </w:r>
      <w:r w:rsidR="00587BF6">
        <w:t>use</w:t>
      </w:r>
      <w:r w:rsidR="00CE11E2">
        <w:t>d</w:t>
      </w:r>
      <w:r w:rsidR="00587BF6">
        <w:t xml:space="preserve"> a single overhead camshaft with two </w:t>
      </w:r>
      <w:r w:rsidR="00CE11E2">
        <w:t xml:space="preserve">valves per </w:t>
      </w:r>
      <w:r w:rsidR="00C67EC4">
        <w:t xml:space="preserve">cylinder. The </w:t>
      </w:r>
      <w:r w:rsidR="00594B31">
        <w:t xml:space="preserve">engine made use of the </w:t>
      </w:r>
      <w:r w:rsidR="004D4AE6">
        <w:t>BOSCH L3.1 Jetronic fuel injection system</w:t>
      </w:r>
      <w:r w:rsidR="00594B31">
        <w:t>.</w:t>
      </w:r>
      <w:r w:rsidR="00C67EC4">
        <w:t xml:space="preserve"> </w:t>
      </w:r>
      <w:r w:rsidR="00594B31">
        <w:t>T</w:t>
      </w:r>
      <w:r w:rsidR="00BD0280">
        <w:t>he L- Jetronic system by BOSCH is a</w:t>
      </w:r>
      <w:r w:rsidR="00702C82">
        <w:t xml:space="preserve">n electronic fuel injection system </w:t>
      </w:r>
      <w:r w:rsidR="000B74E4">
        <w:t xml:space="preserve">that calculates fuel delivery based on input from air </w:t>
      </w:r>
      <w:r w:rsidR="007942FE">
        <w:t xml:space="preserve">intake sensors, it is a </w:t>
      </w:r>
      <w:r w:rsidR="00B05850">
        <w:t>timed injection</w:t>
      </w:r>
      <w:r w:rsidR="007942FE">
        <w:t xml:space="preserve"> system</w:t>
      </w:r>
      <w:r w:rsidR="00B05850">
        <w:t xml:space="preserve"> meaning the </w:t>
      </w:r>
      <w:r w:rsidR="00EE6C7B">
        <w:t xml:space="preserve">length of time each injection solenoid is open is based on signal output </w:t>
      </w:r>
      <w:r w:rsidR="003F2A97">
        <w:t xml:space="preserve">from the ECU based upon input by engine </w:t>
      </w:r>
      <w:r w:rsidR="009168F2">
        <w:t>sensors. (</w:t>
      </w:r>
      <w:r w:rsidR="00BA2269">
        <w:t>BOSCH 1982)</w:t>
      </w:r>
      <w:r w:rsidR="009168F2">
        <w:rPr>
          <w:i/>
          <w:iCs/>
        </w:rPr>
        <w:t xml:space="preserve"> </w:t>
      </w:r>
    </w:p>
    <w:p w14:paraId="135F9120" w14:textId="77777777" w:rsidR="00551F38" w:rsidRDefault="00551F38">
      <w:pPr>
        <w:rPr>
          <w:i/>
          <w:iCs/>
        </w:rPr>
      </w:pPr>
    </w:p>
    <w:p w14:paraId="2C0EDA29" w14:textId="664D889C" w:rsidR="0033174D" w:rsidRDefault="00551F38">
      <w:pPr>
        <w:rPr>
          <w:rFonts w:asciiTheme="majorHAnsi" w:hAnsiTheme="majorHAnsi" w:cstheme="majorBidi"/>
          <w:color w:val="2F5496" w:themeColor="accent1" w:themeShade="BF"/>
          <w:sz w:val="32"/>
          <w:szCs w:val="32"/>
        </w:rPr>
      </w:pPr>
      <w:r>
        <w:t xml:space="preserve">The second engine tested </w:t>
      </w:r>
      <w:r w:rsidR="009C6C2D">
        <w:t>used</w:t>
      </w:r>
      <w:r>
        <w:t xml:space="preserve"> the</w:t>
      </w:r>
      <w:r w:rsidR="009C6C2D">
        <w:t xml:space="preserve"> Bosch</w:t>
      </w:r>
      <w:r>
        <w:t xml:space="preserve"> Motronic</w:t>
      </w:r>
      <w:r w:rsidR="008B6A41">
        <w:t xml:space="preserve"> 1.5</w:t>
      </w:r>
      <w:r>
        <w:t xml:space="preserve"> </w:t>
      </w:r>
      <w:r w:rsidR="009C6C2D">
        <w:t xml:space="preserve">ignition system and was </w:t>
      </w:r>
      <w:r w:rsidR="0046687E">
        <w:t xml:space="preserve">from a </w:t>
      </w:r>
      <w:r w:rsidR="00F2209C">
        <w:t xml:space="preserve">Vauxhall </w:t>
      </w:r>
      <w:r w:rsidR="0046687E">
        <w:t>Frontera</w:t>
      </w:r>
      <w:r w:rsidR="00F2209C">
        <w:t xml:space="preserve"> sport 2,0L 1991</w:t>
      </w:r>
      <w:r w:rsidR="00A679BF">
        <w:t xml:space="preserve"> the main difference between the two systems is that the </w:t>
      </w:r>
      <w:r w:rsidR="00212641">
        <w:t xml:space="preserve">Jetronic is </w:t>
      </w:r>
      <w:r w:rsidR="00BA2269">
        <w:t>analogue and the motronic is digital</w:t>
      </w:r>
      <w:r w:rsidR="00100D2B">
        <w:t xml:space="preserve">. </w:t>
      </w:r>
      <w:r w:rsidR="0033174D">
        <w:br w:type="page"/>
      </w:r>
    </w:p>
    <w:p w14:paraId="50D4148F" w14:textId="68CCC7F1" w:rsidR="000827F3" w:rsidRDefault="002A2434" w:rsidP="00CF0189">
      <w:pPr>
        <w:pStyle w:val="Heading1"/>
        <w:rPr>
          <w:rFonts w:eastAsiaTheme="minorHAnsi"/>
        </w:rPr>
      </w:pPr>
      <w:bookmarkStart w:id="1" w:name="_Toc101772030"/>
      <w:r>
        <w:rPr>
          <w:rFonts w:eastAsiaTheme="minorHAnsi"/>
        </w:rPr>
        <w:lastRenderedPageBreak/>
        <w:t>system</w:t>
      </w:r>
      <w:r w:rsidR="00B22682">
        <w:rPr>
          <w:rFonts w:eastAsiaTheme="minorHAnsi"/>
        </w:rPr>
        <w:t xml:space="preserve"> </w:t>
      </w:r>
      <w:r>
        <w:rPr>
          <w:rFonts w:eastAsiaTheme="minorHAnsi"/>
        </w:rPr>
        <w:t>review</w:t>
      </w:r>
      <w:bookmarkEnd w:id="1"/>
    </w:p>
    <w:p w14:paraId="4E0568F5" w14:textId="4098583E" w:rsidR="002A2434" w:rsidRDefault="002A2434" w:rsidP="002A2434"/>
    <w:p w14:paraId="793A9B06" w14:textId="5FA8D953" w:rsidR="00423578" w:rsidRDefault="00423578" w:rsidP="002A2434">
      <w:r>
        <w:t xml:space="preserve">The </w:t>
      </w:r>
      <w:r w:rsidR="002A2434">
        <w:t xml:space="preserve">Bosch </w:t>
      </w:r>
      <w:r w:rsidR="00467650">
        <w:t>L3.1 Je</w:t>
      </w:r>
      <w:r>
        <w:t xml:space="preserve">tronic fuel injection as shown bellow </w:t>
      </w:r>
      <w:r w:rsidR="00AB46FD">
        <w:t xml:space="preserve">is an electronic </w:t>
      </w:r>
      <w:r w:rsidR="008A6280">
        <w:t>fuel injection system that injects fuel intermittently into the intake manifold</w:t>
      </w:r>
      <w:r w:rsidR="001E7F31">
        <w:t xml:space="preserve">. The system eliminates the need for a </w:t>
      </w:r>
      <w:r w:rsidR="0084204F">
        <w:t>carburettor</w:t>
      </w:r>
      <w:r w:rsidR="001E7F31">
        <w:t xml:space="preserve"> by spraying fuel directly </w:t>
      </w:r>
      <w:r w:rsidR="00E0727A">
        <w:t>in front of the inlet valves</w:t>
      </w:r>
      <w:r w:rsidR="00CF208F">
        <w:t xml:space="preserve"> this allows the </w:t>
      </w:r>
      <w:r w:rsidR="003B7B80">
        <w:t xml:space="preserve">intake manifolds to be designed with only optimising </w:t>
      </w:r>
      <w:r w:rsidR="00B02AC6">
        <w:t>air input flow</w:t>
      </w:r>
      <w:r w:rsidR="003B7B80">
        <w:t xml:space="preserve"> in mind</w:t>
      </w:r>
      <w:r w:rsidR="00B02AC6">
        <w:t xml:space="preserve"> because of the </w:t>
      </w:r>
      <w:r w:rsidR="00F40AAB">
        <w:t xml:space="preserve">optimised air fuel mixture a higher torque and better torque curve are </w:t>
      </w:r>
      <w:r w:rsidR="00513EE8">
        <w:t>achieved</w:t>
      </w:r>
      <w:r w:rsidR="00F40AAB">
        <w:t>.</w:t>
      </w:r>
      <w:r w:rsidR="0084785F">
        <w:t xml:space="preserve"> Having individual injectors also </w:t>
      </w:r>
      <w:r w:rsidR="000C4059">
        <w:t xml:space="preserve">ensures even and precise distribution of fuel, </w:t>
      </w:r>
      <w:r w:rsidR="00513EE8">
        <w:t>each</w:t>
      </w:r>
      <w:r w:rsidR="000C4059">
        <w:t xml:space="preserve"> cylinder receiving the </w:t>
      </w:r>
      <w:r w:rsidR="0029558F">
        <w:t>same amount of fuel</w:t>
      </w:r>
      <w:r w:rsidR="004731F4">
        <w:t xml:space="preserve"> </w:t>
      </w:r>
      <w:r w:rsidR="00651C9F">
        <w:t xml:space="preserve">as the others </w:t>
      </w:r>
      <w:r w:rsidR="004731F4">
        <w:t>under all operating c</w:t>
      </w:r>
      <w:r w:rsidR="00651C9F">
        <w:t>onditions</w:t>
      </w:r>
      <w:r w:rsidR="0029558F">
        <w:t xml:space="preserve"> </w:t>
      </w:r>
      <w:r w:rsidR="004731F4">
        <w:t xml:space="preserve">helps improve </w:t>
      </w:r>
      <w:r w:rsidR="00651C9F">
        <w:t>fuel efficiency.</w:t>
      </w:r>
    </w:p>
    <w:p w14:paraId="6BA63A56" w14:textId="6318F8BD" w:rsidR="00B7307D" w:rsidRDefault="00B7307D" w:rsidP="002A2434"/>
    <w:p w14:paraId="500B6278" w14:textId="17A1511D" w:rsidR="00B7307D" w:rsidRPr="00686CAA" w:rsidRDefault="009C6C2D" w:rsidP="002A2434">
      <w:r>
        <w:t>The</w:t>
      </w:r>
      <w:r>
        <w:t xml:space="preserve"> Bosch</w:t>
      </w:r>
      <w:r>
        <w:t xml:space="preserve"> Motronic 1.5 is a fully integrated system that controls idle control fuelling and primary ignition from the same ECU. The motronic system is a refined and improved version of the L – Jetronic system</w:t>
      </w:r>
      <w:r w:rsidR="00FF4F8D">
        <w:rPr>
          <w:b/>
          <w:bCs/>
          <w:i/>
          <w:iCs/>
        </w:rPr>
        <w:t>.</w:t>
      </w:r>
    </w:p>
    <w:p w14:paraId="73259E98" w14:textId="77777777" w:rsidR="000827F3" w:rsidRDefault="000827F3">
      <w:pPr>
        <w:rPr>
          <w:rFonts w:asciiTheme="majorHAnsi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A8F1EA4" w14:textId="23368572" w:rsidR="00E171A2" w:rsidRDefault="008137E0" w:rsidP="00284594">
      <w:pPr>
        <w:pStyle w:val="Heading1"/>
      </w:pPr>
      <w:bookmarkStart w:id="2" w:name="_Toc101772031"/>
      <w:r>
        <w:rPr>
          <w:rFonts w:eastAsiaTheme="minorHAnsi"/>
        </w:rPr>
        <w:lastRenderedPageBreak/>
        <w:t>Methodology</w:t>
      </w:r>
      <w:bookmarkEnd w:id="2"/>
      <w:r w:rsidR="00701A25">
        <w:t xml:space="preserve"> </w:t>
      </w:r>
    </w:p>
    <w:p w14:paraId="7DAA25CD" w14:textId="77777777" w:rsidR="00284594" w:rsidRPr="00284594" w:rsidRDefault="00284594" w:rsidP="00284594"/>
    <w:p w14:paraId="7D045246" w14:textId="74CC0B35" w:rsidR="00774005" w:rsidRDefault="00774005" w:rsidP="00C14036">
      <w:pPr>
        <w:pStyle w:val="Heading2"/>
      </w:pPr>
      <w:bookmarkStart w:id="3" w:name="_Toc101772032"/>
      <w:r w:rsidRPr="00284594">
        <w:t>Equipment</w:t>
      </w:r>
      <w:bookmarkEnd w:id="3"/>
      <w:r w:rsidRPr="00284594">
        <w:t xml:space="preserve"> </w:t>
      </w:r>
    </w:p>
    <w:p w14:paraId="52D6DFD2" w14:textId="77777777" w:rsidR="001F1D94" w:rsidRPr="001F1D94" w:rsidRDefault="001F1D94" w:rsidP="001F1D94"/>
    <w:p w14:paraId="616116D3" w14:textId="17C90159" w:rsidR="00903817" w:rsidRDefault="00DD6D57">
      <w:pPr>
        <w:rPr>
          <w:b/>
          <w:bCs/>
        </w:rPr>
      </w:pPr>
      <w:r w:rsidRPr="00A71046">
        <w:rPr>
          <w:b/>
          <w:bCs/>
        </w:rPr>
        <w:t>PPE</w:t>
      </w:r>
    </w:p>
    <w:p w14:paraId="459A713A" w14:textId="022207FB" w:rsidR="00A02BCE" w:rsidRPr="0039699C" w:rsidRDefault="0039699C">
      <w:r>
        <w:t>Safety goggles</w:t>
      </w:r>
      <w:r w:rsidR="00CC4A8D">
        <w:t>, rubberised boots and lab coat were required PPE</w:t>
      </w:r>
      <w:r w:rsidR="006F1441">
        <w:t>. A fire extinguisher was readily available</w:t>
      </w:r>
    </w:p>
    <w:p w14:paraId="5B8ECCB7" w14:textId="1CAEB0A9" w:rsidR="002761EB" w:rsidRDefault="00777753">
      <w:pPr>
        <w:rPr>
          <w:b/>
          <w:bCs/>
        </w:rPr>
      </w:pPr>
      <w:r>
        <w:rPr>
          <w:b/>
          <w:bCs/>
        </w:rPr>
        <w:t>Engine Rig</w:t>
      </w:r>
    </w:p>
    <w:p w14:paraId="74BBFBD0" w14:textId="45CF7595" w:rsidR="00777753" w:rsidRPr="00777753" w:rsidRDefault="00777753">
      <w:r>
        <w:t xml:space="preserve">First the engine was </w:t>
      </w:r>
      <w:r w:rsidR="008224D9">
        <w:t xml:space="preserve">set up on a metal frame with protective caging around </w:t>
      </w:r>
      <w:r w:rsidR="00A874E5">
        <w:t xml:space="preserve">dangerous </w:t>
      </w:r>
      <w:r w:rsidR="006F1441">
        <w:t>fast-moving</w:t>
      </w:r>
      <w:r w:rsidR="00A874E5">
        <w:t xml:space="preserve"> parts.</w:t>
      </w:r>
    </w:p>
    <w:p w14:paraId="01414008" w14:textId="77777777" w:rsidR="00A924E2" w:rsidRDefault="00777753" w:rsidP="00A924E2">
      <w:pPr>
        <w:keepNext/>
      </w:pPr>
      <w:r>
        <w:rPr>
          <w:noProof/>
        </w:rPr>
        <w:drawing>
          <wp:inline distT="0" distB="0" distL="0" distR="0" wp14:anchorId="03B524E8" wp14:editId="60B1B662">
            <wp:extent cx="2401200" cy="1800000"/>
            <wp:effectExtent l="0" t="4127" r="0" b="0"/>
            <wp:docPr id="13" name="Picture 13" descr="A picture containing indoor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indoor, mill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7905C" w14:textId="76572940" w:rsidR="00777753" w:rsidRPr="00A71046" w:rsidRDefault="00A924E2" w:rsidP="00A924E2">
      <w:pPr>
        <w:pStyle w:val="Caption"/>
        <w:rPr>
          <w:b/>
          <w:bCs/>
        </w:rPr>
      </w:pPr>
      <w:bookmarkStart w:id="4" w:name="_Toc101772071"/>
      <w:bookmarkStart w:id="5" w:name="_Toc101772732"/>
      <w:r>
        <w:t xml:space="preserve">Figure </w:t>
      </w:r>
      <w:fldSimple w:instr=" SEQ Figure \* ARABIC ">
        <w:r w:rsidR="00C83519">
          <w:rPr>
            <w:noProof/>
          </w:rPr>
          <w:t>1</w:t>
        </w:r>
      </w:fldSimple>
      <w:r>
        <w:t xml:space="preserve"> - Engine Rig</w:t>
      </w:r>
      <w:bookmarkEnd w:id="4"/>
      <w:bookmarkEnd w:id="5"/>
    </w:p>
    <w:p w14:paraId="4652FCF8" w14:textId="0F53A578" w:rsidR="00DD6D57" w:rsidRDefault="002761EB">
      <w:pPr>
        <w:rPr>
          <w:b/>
          <w:bCs/>
        </w:rPr>
      </w:pPr>
      <w:r>
        <w:rPr>
          <w:b/>
          <w:bCs/>
        </w:rPr>
        <w:t>Exhaust</w:t>
      </w:r>
      <w:r w:rsidR="00A71046">
        <w:rPr>
          <w:b/>
          <w:bCs/>
        </w:rPr>
        <w:t xml:space="preserve"> removal</w:t>
      </w:r>
    </w:p>
    <w:p w14:paraId="670C6FC7" w14:textId="77777777" w:rsidR="00A924E2" w:rsidRDefault="00AF171B" w:rsidP="00A924E2">
      <w:pPr>
        <w:keepNext/>
      </w:pPr>
      <w:r>
        <w:rPr>
          <w:noProof/>
        </w:rPr>
        <w:drawing>
          <wp:inline distT="0" distB="0" distL="0" distR="0" wp14:anchorId="34D3FE79" wp14:editId="4EFFD535">
            <wp:extent cx="2401200" cy="1800000"/>
            <wp:effectExtent l="0" t="4127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F9DD3" w14:textId="5C76DE1F" w:rsidR="00AF171B" w:rsidRDefault="00A924E2" w:rsidP="00A924E2">
      <w:pPr>
        <w:pStyle w:val="Caption"/>
        <w:rPr>
          <w:b/>
          <w:bCs/>
        </w:rPr>
      </w:pPr>
      <w:bookmarkStart w:id="6" w:name="_Toc101772072"/>
      <w:bookmarkStart w:id="7" w:name="_Toc101772733"/>
      <w:r>
        <w:t xml:space="preserve">Figure </w:t>
      </w:r>
      <w:fldSimple w:instr=" SEQ Figure \* ARABIC ">
        <w:r w:rsidR="00C83519">
          <w:rPr>
            <w:noProof/>
          </w:rPr>
          <w:t>2</w:t>
        </w:r>
      </w:fldSimple>
      <w:r>
        <w:t xml:space="preserve"> - </w:t>
      </w:r>
      <w:r w:rsidR="007D4D42">
        <w:t>Exhaust</w:t>
      </w:r>
      <w:r>
        <w:t xml:space="preserve"> Extraction System</w:t>
      </w:r>
      <w:bookmarkEnd w:id="6"/>
      <w:bookmarkEnd w:id="7"/>
    </w:p>
    <w:p w14:paraId="3EB90EB7" w14:textId="7D0C9CCF" w:rsidR="009904F5" w:rsidRPr="009904F5" w:rsidRDefault="009904F5">
      <w:r>
        <w:t xml:space="preserve">An extraction pipe was used </w:t>
      </w:r>
      <w:r w:rsidR="00903817">
        <w:t>to manage and dispose of harmful gasses</w:t>
      </w:r>
    </w:p>
    <w:p w14:paraId="4A63CD3D" w14:textId="49674F76" w:rsidR="00A71046" w:rsidRPr="001F1D94" w:rsidRDefault="006F1441">
      <w:r>
        <w:br w:type="page"/>
      </w:r>
      <w:r w:rsidR="00401B2D">
        <w:rPr>
          <w:b/>
          <w:bCs/>
        </w:rPr>
        <w:lastRenderedPageBreak/>
        <w:t>Bosch Emission centre</w:t>
      </w:r>
    </w:p>
    <w:p w14:paraId="4F1064F7" w14:textId="77777777" w:rsidR="007D4D42" w:rsidRDefault="00DA369B" w:rsidP="007D4D42">
      <w:pPr>
        <w:keepNext/>
      </w:pPr>
      <w:r>
        <w:rPr>
          <w:noProof/>
        </w:rPr>
        <w:drawing>
          <wp:inline distT="0" distB="0" distL="0" distR="0" wp14:anchorId="23D751BC" wp14:editId="031EF1EE">
            <wp:extent cx="799200" cy="1800000"/>
            <wp:effectExtent l="0" t="0" r="1270" b="0"/>
            <wp:docPr id="2" name="Picture 2" descr="A picture containing text,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t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3CAA1" w14:textId="3A395E4F" w:rsidR="00401B2D" w:rsidRDefault="007D4D42" w:rsidP="007D4D42">
      <w:pPr>
        <w:pStyle w:val="Caption"/>
        <w:rPr>
          <w:b/>
          <w:bCs/>
        </w:rPr>
      </w:pPr>
      <w:bookmarkStart w:id="8" w:name="_Toc101772073"/>
      <w:bookmarkStart w:id="9" w:name="_Toc101772734"/>
      <w:r>
        <w:t xml:space="preserve">Figure </w:t>
      </w:r>
      <w:fldSimple w:instr=" SEQ Figure \* ARABIC ">
        <w:r w:rsidR="00C83519">
          <w:rPr>
            <w:noProof/>
          </w:rPr>
          <w:t>3</w:t>
        </w:r>
      </w:fldSimple>
      <w:r>
        <w:t xml:space="preserve"> - </w:t>
      </w:r>
      <w:r w:rsidRPr="00D01E84">
        <w:t>Bosch BEA950 Emission Analyser</w:t>
      </w:r>
      <w:r>
        <w:t xml:space="preserve"> (</w:t>
      </w:r>
      <w:proofErr w:type="spellStart"/>
      <w:r>
        <w:t>Hickleys</w:t>
      </w:r>
      <w:proofErr w:type="spellEnd"/>
      <w:r>
        <w:t xml:space="preserve"> n.d.)</w:t>
      </w:r>
      <w:bookmarkEnd w:id="8"/>
      <w:bookmarkEnd w:id="9"/>
    </w:p>
    <w:p w14:paraId="1D300498" w14:textId="57FE4187" w:rsidR="00143C5E" w:rsidRPr="00143C5E" w:rsidRDefault="00143C5E">
      <w:r>
        <w:t>gives recorded live data for emission and ecu diagnostics</w:t>
      </w:r>
    </w:p>
    <w:p w14:paraId="6A3E9826" w14:textId="50E0B934" w:rsidR="00D34750" w:rsidRDefault="00D34750">
      <w:pPr>
        <w:rPr>
          <w:b/>
          <w:bCs/>
        </w:rPr>
      </w:pPr>
      <w:r>
        <w:rPr>
          <w:b/>
          <w:bCs/>
        </w:rPr>
        <w:t>Multimeter</w:t>
      </w:r>
    </w:p>
    <w:p w14:paraId="09E936AA" w14:textId="77777777" w:rsidR="00042AE0" w:rsidRDefault="00C17DCF" w:rsidP="00042AE0">
      <w:pPr>
        <w:keepNext/>
      </w:pPr>
      <w:r>
        <w:rPr>
          <w:noProof/>
        </w:rPr>
        <w:drawing>
          <wp:inline distT="0" distB="0" distL="0" distR="0" wp14:anchorId="66CEC4AA" wp14:editId="21949B80">
            <wp:extent cx="2401200" cy="1800000"/>
            <wp:effectExtent l="0" t="4127" r="0" b="0"/>
            <wp:docPr id="1" name="Picture 1" descr="A picture containing text, yel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yell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DE39E" w14:textId="2C1167FC" w:rsidR="00C17DCF" w:rsidRDefault="00042AE0" w:rsidP="00042AE0">
      <w:pPr>
        <w:pStyle w:val="Caption"/>
        <w:rPr>
          <w:b/>
          <w:bCs/>
        </w:rPr>
      </w:pPr>
      <w:bookmarkStart w:id="10" w:name="_Toc101772074"/>
      <w:bookmarkStart w:id="11" w:name="_Toc101772735"/>
      <w:r>
        <w:t xml:space="preserve">Figure </w:t>
      </w:r>
      <w:fldSimple w:instr=" SEQ Figure \* ARABIC ">
        <w:r w:rsidR="00C83519">
          <w:rPr>
            <w:noProof/>
          </w:rPr>
          <w:t>4</w:t>
        </w:r>
      </w:fldSimple>
      <w:r>
        <w:t xml:space="preserve"> - Multimeter</w:t>
      </w:r>
      <w:bookmarkEnd w:id="10"/>
      <w:bookmarkEnd w:id="11"/>
    </w:p>
    <w:p w14:paraId="16A13B6A" w14:textId="50481BD0" w:rsidR="001F1D94" w:rsidRDefault="004E1C3A">
      <w:r>
        <w:t xml:space="preserve">a device </w:t>
      </w:r>
      <w:r w:rsidR="007331F9">
        <w:t xml:space="preserve">capable of </w:t>
      </w:r>
      <w:r w:rsidR="00604D8E">
        <w:t>measuring</w:t>
      </w:r>
      <w:r w:rsidR="00832712">
        <w:t xml:space="preserve"> </w:t>
      </w:r>
      <w:r w:rsidR="00604D8E">
        <w:t xml:space="preserve">multiple values such as voltage and </w:t>
      </w:r>
      <w:r w:rsidR="00FB6164">
        <w:t xml:space="preserve">resistance. </w:t>
      </w:r>
      <w:proofErr w:type="gramStart"/>
      <w:r w:rsidR="00FB6164">
        <w:t>In order to</w:t>
      </w:r>
      <w:proofErr w:type="gramEnd"/>
      <w:r w:rsidR="00FB6164">
        <w:t xml:space="preserve"> take accurate resistance </w:t>
      </w:r>
      <w:r w:rsidR="00AA1BED">
        <w:t>measurements,</w:t>
      </w:r>
      <w:r w:rsidR="00FB6164">
        <w:t xml:space="preserve"> the </w:t>
      </w:r>
      <w:r w:rsidR="00A5227D">
        <w:t xml:space="preserve">leads were touched </w:t>
      </w:r>
      <w:r w:rsidR="00042AE0">
        <w:t>together,</w:t>
      </w:r>
      <w:r w:rsidR="00A5227D">
        <w:t xml:space="preserve"> and lead resistance was recorded as </w:t>
      </w:r>
      <w:r w:rsidR="00393218">
        <w:t>0.2 ohms.</w:t>
      </w:r>
    </w:p>
    <w:p w14:paraId="54C2CD3A" w14:textId="073A7509" w:rsidR="00284594" w:rsidRDefault="001F1D94">
      <w:r>
        <w:br w:type="page"/>
      </w:r>
    </w:p>
    <w:p w14:paraId="0E947117" w14:textId="0B845C43" w:rsidR="00907A87" w:rsidRDefault="00907A87" w:rsidP="00907A87">
      <w:pPr>
        <w:pStyle w:val="Heading2"/>
      </w:pPr>
      <w:bookmarkStart w:id="12" w:name="_Toc101772033"/>
      <w:r>
        <w:lastRenderedPageBreak/>
        <w:t>Checks and tests</w:t>
      </w:r>
      <w:bookmarkEnd w:id="12"/>
    </w:p>
    <w:p w14:paraId="67211211" w14:textId="274ED46A" w:rsidR="00774005" w:rsidRPr="00E171A2" w:rsidRDefault="00701A25" w:rsidP="00907A87">
      <w:pPr>
        <w:pStyle w:val="Heading3"/>
      </w:pPr>
      <w:bookmarkStart w:id="13" w:name="_Toc101772034"/>
      <w:r w:rsidRPr="00E171A2">
        <w:t>LE3</w:t>
      </w:r>
      <w:r w:rsidR="005C15AC" w:rsidRPr="00E171A2">
        <w:t xml:space="preserve"> 1.6</w:t>
      </w:r>
      <w:r w:rsidR="00907A87">
        <w:t>l</w:t>
      </w:r>
      <w:r w:rsidR="005C15AC" w:rsidRPr="00E171A2">
        <w:t xml:space="preserve"> </w:t>
      </w:r>
      <w:r w:rsidR="00B22D29">
        <w:t>GTE</w:t>
      </w:r>
      <w:bookmarkEnd w:id="13"/>
    </w:p>
    <w:p w14:paraId="6B64084A" w14:textId="1667F1E0" w:rsidR="009A4A32" w:rsidRPr="00E171A2" w:rsidRDefault="009A4A32" w:rsidP="009A4A32">
      <w:pPr>
        <w:rPr>
          <w:b/>
          <w:bCs/>
        </w:rPr>
      </w:pPr>
      <w:r w:rsidRPr="00E171A2">
        <w:rPr>
          <w:b/>
          <w:bCs/>
        </w:rPr>
        <w:t>Throttle switch resistance</w:t>
      </w:r>
    </w:p>
    <w:p w14:paraId="3F7419E8" w14:textId="531473E3" w:rsidR="007F773B" w:rsidRDefault="00F10494" w:rsidP="009A4A32">
      <w:r>
        <w:t xml:space="preserve">First the multi switch plug was disconnected </w:t>
      </w:r>
      <w:r w:rsidR="00E02324">
        <w:t>then</w:t>
      </w:r>
      <w:r w:rsidR="00BA3129">
        <w:t xml:space="preserve"> with the throttle closed</w:t>
      </w:r>
      <w:r w:rsidR="00E02324">
        <w:t xml:space="preserve"> the multimeter was set to read ohms and connected between terminals 2 and 18</w:t>
      </w:r>
      <w:r w:rsidR="007B4847">
        <w:t xml:space="preserve">. </w:t>
      </w:r>
      <w:r w:rsidR="00E93040">
        <w:t>A reading was recorded</w:t>
      </w:r>
      <w:r w:rsidR="00E45B40">
        <w:t xml:space="preserve">. Probe on pin 2 was moved to pin 3 </w:t>
      </w:r>
      <w:r w:rsidR="007F773B">
        <w:t>and reading was recorded.</w:t>
      </w:r>
    </w:p>
    <w:p w14:paraId="7714CB14" w14:textId="77777777" w:rsidR="00845076" w:rsidRDefault="00225421" w:rsidP="00845076">
      <w:pPr>
        <w:keepNext/>
      </w:pPr>
      <w:r>
        <w:rPr>
          <w:noProof/>
        </w:rPr>
        <w:drawing>
          <wp:inline distT="0" distB="0" distL="0" distR="0" wp14:anchorId="45C30C59" wp14:editId="66BD87F9">
            <wp:extent cx="3933825" cy="866775"/>
            <wp:effectExtent l="0" t="0" r="9525" b="9525"/>
            <wp:docPr id="15" name="Picture 15" descr="A close-up of a docu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lose-up of a document&#10;&#10;Description automatically generated with low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EBE8E" w14:textId="1E091691" w:rsidR="00225421" w:rsidRDefault="00845076" w:rsidP="00845076">
      <w:pPr>
        <w:pStyle w:val="Caption"/>
      </w:pPr>
      <w:bookmarkStart w:id="14" w:name="_Toc101772736"/>
      <w:r>
        <w:t xml:space="preserve">Figure </w:t>
      </w:r>
      <w:fldSimple w:instr=" SEQ Figure \* ARABIC ">
        <w:r w:rsidR="00C83519">
          <w:rPr>
            <w:noProof/>
          </w:rPr>
          <w:t>5</w:t>
        </w:r>
      </w:fldSimple>
      <w:r>
        <w:t xml:space="preserve"> - Expected throttle data (</w:t>
      </w:r>
      <w:proofErr w:type="spellStart"/>
      <w:r>
        <w:t>Autodata</w:t>
      </w:r>
      <w:proofErr w:type="spellEnd"/>
      <w:r>
        <w:t xml:space="preserve"> 19</w:t>
      </w:r>
      <w:r w:rsidR="005A3C0E">
        <w:t>90)</w:t>
      </w:r>
      <w:bookmarkEnd w:id="14"/>
    </w:p>
    <w:p w14:paraId="779EF51E" w14:textId="5A6711BE" w:rsidR="009A4A32" w:rsidRPr="00E171A2" w:rsidRDefault="00281B00" w:rsidP="009A4A32">
      <w:pPr>
        <w:rPr>
          <w:b/>
          <w:bCs/>
        </w:rPr>
      </w:pPr>
      <w:r w:rsidRPr="00E171A2">
        <w:rPr>
          <w:b/>
          <w:bCs/>
        </w:rPr>
        <w:t>Auxiliary</w:t>
      </w:r>
      <w:r w:rsidR="009A4A32" w:rsidRPr="00E171A2">
        <w:rPr>
          <w:b/>
          <w:bCs/>
        </w:rPr>
        <w:t xml:space="preserve"> Air valve resistance</w:t>
      </w:r>
    </w:p>
    <w:p w14:paraId="3D3BEDB9" w14:textId="2FBBA26D" w:rsidR="007F773B" w:rsidRDefault="00E018C5" w:rsidP="009A4A32">
      <w:r>
        <w:t xml:space="preserve">With the engine cold </w:t>
      </w:r>
      <w:r w:rsidR="00B65FE8">
        <w:t xml:space="preserve">the valve multi plug was disconnected. The multimeter set to ohms was connected to </w:t>
      </w:r>
      <w:r w:rsidR="00052D73">
        <w:t xml:space="preserve">both valve terminals </w:t>
      </w:r>
      <w:r w:rsidR="00CF6C42">
        <w:t>and a reading for resistance was taken.</w:t>
      </w:r>
    </w:p>
    <w:p w14:paraId="157A1EBA" w14:textId="47EB7A6A" w:rsidR="00161923" w:rsidRDefault="00FB0286" w:rsidP="009A4A32">
      <w:proofErr w:type="gramStart"/>
      <w:r>
        <w:t>In order to</w:t>
      </w:r>
      <w:proofErr w:type="gramEnd"/>
      <w:r>
        <w:t xml:space="preserve"> check the valves </w:t>
      </w:r>
      <w:r w:rsidR="002A0D92">
        <w:t>operation,</w:t>
      </w:r>
      <w:r>
        <w:t xml:space="preserve"> </w:t>
      </w:r>
      <w:r w:rsidR="00C6078F">
        <w:t>the engine was idled at cold temperature, the ho</w:t>
      </w:r>
      <w:r w:rsidR="00281B00">
        <w:t xml:space="preserve">se between the auxiliary air valve and inlet manifold was squeezed </w:t>
      </w:r>
      <w:r w:rsidR="00627AC9">
        <w:t>in order to observe an expected significant drop in engine speed.</w:t>
      </w:r>
      <w:r w:rsidR="00EB1F99">
        <w:t xml:space="preserve"> The engine was then </w:t>
      </w:r>
      <w:r w:rsidR="002A0D92">
        <w:t>run</w:t>
      </w:r>
      <w:r w:rsidR="00EB1F99">
        <w:t xml:space="preserve"> at idle until reaching </w:t>
      </w:r>
      <w:r w:rsidR="00EC56BC">
        <w:t xml:space="preserve">hot operating temperature. </w:t>
      </w:r>
      <w:r w:rsidR="00E6559C">
        <w:t xml:space="preserve">The hose between </w:t>
      </w:r>
      <w:r w:rsidR="007B7BCA">
        <w:t>auxiliary</w:t>
      </w:r>
      <w:r w:rsidR="00E6559C">
        <w:t xml:space="preserve"> air </w:t>
      </w:r>
      <w:r w:rsidR="00F40A89">
        <w:t>valve and inlet manifold was again squeezed to observe</w:t>
      </w:r>
      <w:r w:rsidR="007B7BCA">
        <w:t xml:space="preserve"> an expected </w:t>
      </w:r>
      <w:r w:rsidR="002A0D92">
        <w:t>tiny drop in engine speed.</w:t>
      </w:r>
    </w:p>
    <w:p w14:paraId="4CBFE7E5" w14:textId="77777777" w:rsidR="00C83519" w:rsidRDefault="00FF67A1" w:rsidP="00C83519">
      <w:pPr>
        <w:keepNext/>
      </w:pPr>
      <w:r>
        <w:rPr>
          <w:noProof/>
        </w:rPr>
        <w:drawing>
          <wp:inline distT="0" distB="0" distL="0" distR="0" wp14:anchorId="3E0CC7DC" wp14:editId="0B5C1293">
            <wp:extent cx="3200400" cy="628650"/>
            <wp:effectExtent l="0" t="0" r="0" b="0"/>
            <wp:docPr id="16" name="Picture 1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4085B" w14:textId="0A636A74" w:rsidR="00FF67A1" w:rsidRDefault="00C83519" w:rsidP="00C83519">
      <w:pPr>
        <w:pStyle w:val="Caption"/>
      </w:pPr>
      <w:bookmarkStart w:id="15" w:name="_Toc101772737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- Aux Air valve spec resistance</w:t>
      </w:r>
      <w:bookmarkEnd w:id="15"/>
    </w:p>
    <w:p w14:paraId="675CEC8D" w14:textId="08F975C1" w:rsidR="009A4A32" w:rsidRPr="00E171A2" w:rsidRDefault="009A4A32" w:rsidP="009A4A32">
      <w:pPr>
        <w:rPr>
          <w:b/>
          <w:bCs/>
        </w:rPr>
      </w:pPr>
      <w:r w:rsidRPr="00E171A2">
        <w:rPr>
          <w:b/>
          <w:bCs/>
        </w:rPr>
        <w:t>Injector Valves resistance</w:t>
      </w:r>
    </w:p>
    <w:p w14:paraId="2CD4270D" w14:textId="06581DD8" w:rsidR="0013521C" w:rsidRDefault="00CB58E4">
      <w:r>
        <w:t xml:space="preserve">The multiplugs of each injector was disconnected and a </w:t>
      </w:r>
      <w:r w:rsidR="000156A2">
        <w:t>multimet</w:t>
      </w:r>
      <w:r>
        <w:t xml:space="preserve">er </w:t>
      </w:r>
      <w:r w:rsidR="00FC6C05">
        <w:t xml:space="preserve">set to ohms was connected between each </w:t>
      </w:r>
      <w:r w:rsidR="000156A2">
        <w:t>injector’s</w:t>
      </w:r>
      <w:r w:rsidR="00FC6C05">
        <w:t xml:space="preserve"> terminals </w:t>
      </w:r>
      <w:r w:rsidR="00D81997">
        <w:t>reading</w:t>
      </w:r>
      <w:r w:rsidR="00FC6C05">
        <w:t xml:space="preserve"> were recorded.</w:t>
      </w:r>
    </w:p>
    <w:p w14:paraId="1E940D6D" w14:textId="77777777" w:rsidR="00C83519" w:rsidRDefault="00C83519" w:rsidP="00C83519">
      <w:pPr>
        <w:keepNext/>
      </w:pPr>
      <w:r>
        <w:rPr>
          <w:noProof/>
        </w:rPr>
        <w:drawing>
          <wp:inline distT="0" distB="0" distL="0" distR="0" wp14:anchorId="42931D04" wp14:editId="20CD0848">
            <wp:extent cx="3162300" cy="695325"/>
            <wp:effectExtent l="0" t="0" r="0" b="9525"/>
            <wp:docPr id="17" name="Picture 17" descr="Websi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Website&#10;&#10;Description automatically generated with low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D8CA1" w14:textId="63F9A345" w:rsidR="00FF67A1" w:rsidRDefault="00C83519" w:rsidP="00C83519">
      <w:pPr>
        <w:pStyle w:val="Caption"/>
      </w:pPr>
      <w:bookmarkStart w:id="16" w:name="_Toc101772738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- L3 Injector valve spec resistance</w:t>
      </w:r>
      <w:bookmarkEnd w:id="16"/>
    </w:p>
    <w:p w14:paraId="7DBBE512" w14:textId="7A544AC7" w:rsidR="0083207F" w:rsidRPr="00E171A2" w:rsidRDefault="003D40A4">
      <w:pPr>
        <w:rPr>
          <w:b/>
          <w:bCs/>
        </w:rPr>
      </w:pPr>
      <w:r w:rsidRPr="00E171A2">
        <w:rPr>
          <w:b/>
          <w:bCs/>
        </w:rPr>
        <w:t>CAN bus network test</w:t>
      </w:r>
    </w:p>
    <w:p w14:paraId="0EC5B120" w14:textId="1A3A1647" w:rsidR="009E0D2C" w:rsidRDefault="009E0D2C">
      <w:r>
        <w:t>A CAN bus network () is</w:t>
      </w:r>
    </w:p>
    <w:p w14:paraId="02660076" w14:textId="205AB983" w:rsidR="00E171A2" w:rsidRPr="00FF4173" w:rsidRDefault="003D40A4">
      <w:r>
        <w:lastRenderedPageBreak/>
        <w:t xml:space="preserve">The multimeter was set to </w:t>
      </w:r>
      <w:r w:rsidR="00BA7127">
        <w:t>read voltage</w:t>
      </w:r>
      <w:r>
        <w:t xml:space="preserve"> </w:t>
      </w:r>
      <w:r w:rsidR="00BA7127">
        <w:t>and negative lead was earthe</w:t>
      </w:r>
      <w:r w:rsidR="006C5F01">
        <w:t>d</w:t>
      </w:r>
      <w:r w:rsidR="00BA7127">
        <w:t xml:space="preserve">. </w:t>
      </w:r>
      <w:r w:rsidR="00B03F42">
        <w:t>A probe</w:t>
      </w:r>
      <w:r w:rsidR="00BA7127">
        <w:t xml:space="preserve"> connected to </w:t>
      </w:r>
      <w:r w:rsidR="00B03F42">
        <w:t>the</w:t>
      </w:r>
      <w:r w:rsidR="00BA7127">
        <w:t xml:space="preserve"> </w:t>
      </w:r>
      <w:r w:rsidR="00B03F42">
        <w:t>positive lead</w:t>
      </w:r>
      <w:r w:rsidR="00BA7127">
        <w:t xml:space="preserve"> was use</w:t>
      </w:r>
      <w:r w:rsidR="00B03F42">
        <w:t xml:space="preserve">d to </w:t>
      </w:r>
      <w:r w:rsidR="00F7088C">
        <w:t xml:space="preserve">test each of the </w:t>
      </w:r>
      <w:r w:rsidR="00AB7923">
        <w:t xml:space="preserve">Engine Control Unit (ECU) </w:t>
      </w:r>
      <w:r w:rsidR="005A6030">
        <w:t xml:space="preserve">pins </w:t>
      </w:r>
      <w:r w:rsidR="00D81997">
        <w:t>with the ignition off and then the ignition on</w:t>
      </w:r>
      <w:r w:rsidR="00E171A2">
        <w:t>.</w:t>
      </w:r>
    </w:p>
    <w:p w14:paraId="776168B8" w14:textId="74FED99F" w:rsidR="009A4A32" w:rsidRPr="00FF4173" w:rsidRDefault="009A4A32">
      <w:pPr>
        <w:rPr>
          <w:b/>
          <w:bCs/>
        </w:rPr>
      </w:pPr>
      <w:r w:rsidRPr="00FF4173">
        <w:rPr>
          <w:b/>
          <w:bCs/>
        </w:rPr>
        <w:t>Warm up phas</w:t>
      </w:r>
      <w:r w:rsidR="00E171A2" w:rsidRPr="00FF4173">
        <w:rPr>
          <w:b/>
          <w:bCs/>
        </w:rPr>
        <w:t>e</w:t>
      </w:r>
    </w:p>
    <w:p w14:paraId="6FEFA058" w14:textId="498A6A2B" w:rsidR="00E171A2" w:rsidRDefault="002E6C0B">
      <w:r>
        <w:t xml:space="preserve">A dedicated engine system testing centre was used to perform a warmup phase analysis on the car </w:t>
      </w:r>
      <w:r w:rsidR="0034458B">
        <w:t xml:space="preserve">results for </w:t>
      </w:r>
      <w:r w:rsidR="00CF54E8">
        <w:t xml:space="preserve">the resistance </w:t>
      </w:r>
      <w:r w:rsidR="00B129D0">
        <w:t>of the coolant temperature senso</w:t>
      </w:r>
      <w:r w:rsidR="00A70921">
        <w:t xml:space="preserve">r, the injection on time </w:t>
      </w:r>
      <w:r w:rsidR="00E5083E">
        <w:t>and the NTC2 voltage were recorded at temperatures from 20 to 60 degrees Celsius at intervals of 10</w:t>
      </w:r>
      <w:r w:rsidR="00774005">
        <w:rPr>
          <w:rFonts w:cstheme="minorHAnsi"/>
        </w:rPr>
        <w:t>◦.</w:t>
      </w:r>
    </w:p>
    <w:p w14:paraId="533D4D83" w14:textId="48578BF5" w:rsidR="000156A2" w:rsidRDefault="000156A2">
      <w:r>
        <w:br w:type="page"/>
      </w:r>
    </w:p>
    <w:p w14:paraId="61A10C18" w14:textId="77777777" w:rsidR="00774005" w:rsidRDefault="00774005"/>
    <w:p w14:paraId="39B5E624" w14:textId="5E17D46D" w:rsidR="009A4A32" w:rsidRPr="000F4F6E" w:rsidRDefault="009A4A32" w:rsidP="000156A2">
      <w:pPr>
        <w:pStyle w:val="Heading3"/>
      </w:pPr>
      <w:bookmarkStart w:id="17" w:name="_Toc101772035"/>
      <w:r w:rsidRPr="000F4F6E">
        <w:t>Motronic</w:t>
      </w:r>
      <w:r w:rsidR="005C15AC" w:rsidRPr="000F4F6E">
        <w:t xml:space="preserve"> 2.0L</w:t>
      </w:r>
      <w:bookmarkEnd w:id="17"/>
    </w:p>
    <w:p w14:paraId="7F846643" w14:textId="74556952" w:rsidR="0099721B" w:rsidRPr="000F4F6E" w:rsidRDefault="0099721B">
      <w:pPr>
        <w:rPr>
          <w:b/>
          <w:bCs/>
        </w:rPr>
      </w:pPr>
    </w:p>
    <w:p w14:paraId="02058593" w14:textId="5A5D890F" w:rsidR="00DB2E73" w:rsidRDefault="00061E07">
      <w:pPr>
        <w:rPr>
          <w:b/>
          <w:bCs/>
        </w:rPr>
      </w:pPr>
      <w:r>
        <w:rPr>
          <w:b/>
          <w:bCs/>
        </w:rPr>
        <w:t xml:space="preserve">Throttle potentiometer </w:t>
      </w:r>
    </w:p>
    <w:p w14:paraId="515FDE70" w14:textId="4D14F71D" w:rsidR="00DB2E73" w:rsidRPr="00DB2E73" w:rsidRDefault="00DB2E73">
      <w:r>
        <w:t>First the potentiometer multiplug was disconnected</w:t>
      </w:r>
      <w:r w:rsidR="000765EB">
        <w:t xml:space="preserve">. The multimeter set to ohms was then used to record resistance </w:t>
      </w:r>
      <w:r w:rsidR="005E7615">
        <w:t>measurements</w:t>
      </w:r>
      <w:r w:rsidR="000765EB">
        <w:t xml:space="preserve"> </w:t>
      </w:r>
      <w:r w:rsidR="00D424DA">
        <w:t xml:space="preserve">between </w:t>
      </w:r>
      <w:r w:rsidR="00B43709">
        <w:t>throttle open and closed circuits.</w:t>
      </w:r>
      <w:r w:rsidR="00FD5830">
        <w:t xml:space="preserve"> The ohmmeter was then set to voltage and the ignition turned on. With ignition switched on </w:t>
      </w:r>
      <w:r w:rsidR="003B29F6">
        <w:t xml:space="preserve">the voltage between plug terminals was observed </w:t>
      </w:r>
      <w:r w:rsidR="00CE5968">
        <w:t>and recorded.</w:t>
      </w:r>
      <w:r w:rsidR="00122C5D">
        <w:t xml:space="preserve"> Ignition was switched </w:t>
      </w:r>
      <w:proofErr w:type="gramStart"/>
      <w:r w:rsidR="00122C5D">
        <w:t>off,</w:t>
      </w:r>
      <w:proofErr w:type="gramEnd"/>
      <w:r w:rsidR="00CE5968">
        <w:t xml:space="preserve"> </w:t>
      </w:r>
      <w:r w:rsidR="00D23F92">
        <w:t>the</w:t>
      </w:r>
      <w:r w:rsidR="00CE5968">
        <w:t xml:space="preserve"> potentiometer was then reattached to its multiplug socket and </w:t>
      </w:r>
      <w:r w:rsidR="006F031F">
        <w:t>the multiplug cover was pulled back to reveal terminals.</w:t>
      </w:r>
      <w:r w:rsidR="00A84D38">
        <w:t xml:space="preserve"> The voltmeter was setup between </w:t>
      </w:r>
      <w:r w:rsidR="008E0564">
        <w:t xml:space="preserve">a multiplug terminal and earth. The ignition was switched on and a recording for </w:t>
      </w:r>
      <w:r w:rsidR="00573BEC">
        <w:t xml:space="preserve">voltage was taken at throttle idle position. The throttle was slowly </w:t>
      </w:r>
      <w:r w:rsidR="00D23F92">
        <w:t>opened until</w:t>
      </w:r>
      <w:r w:rsidR="00573F44">
        <w:t xml:space="preserve"> at full and a recording for full throttle position voltage was recorded.</w:t>
      </w:r>
    </w:p>
    <w:p w14:paraId="4D117B98" w14:textId="0719454F" w:rsidR="00774371" w:rsidRPr="00DB2E73" w:rsidRDefault="00774371"/>
    <w:p w14:paraId="3939FEAD" w14:textId="3CDE541B" w:rsidR="00F27DAE" w:rsidRDefault="00F27DAE">
      <w:pPr>
        <w:rPr>
          <w:b/>
          <w:bCs/>
        </w:rPr>
      </w:pPr>
      <w:r>
        <w:rPr>
          <w:b/>
          <w:bCs/>
        </w:rPr>
        <w:t>Airflow sensor</w:t>
      </w:r>
    </w:p>
    <w:p w14:paraId="384D74E3" w14:textId="2102AC6A" w:rsidR="00573F44" w:rsidRPr="00CF0A8A" w:rsidRDefault="00CF0A8A">
      <w:r>
        <w:t>First the air flow sensor was disconnected from its multiplug</w:t>
      </w:r>
      <w:r w:rsidR="00DB235A">
        <w:t>. The air intake pipe was also removed from the airflow sensor</w:t>
      </w:r>
      <w:r w:rsidR="00EB1911">
        <w:t>. A multimeter set to ohms was set between air flow sensor terminals</w:t>
      </w:r>
      <w:r w:rsidR="006B0D08">
        <w:t xml:space="preserve">. The sensor flap was operated by hand </w:t>
      </w:r>
      <w:r w:rsidR="008F35DB">
        <w:t>smooth change in the parts resistance was expected to be observed.</w:t>
      </w:r>
      <w:r w:rsidR="00E17A82">
        <w:t xml:space="preserve"> The resistance of the </w:t>
      </w:r>
      <w:r w:rsidR="003D02BF">
        <w:t>other two terminals was also recorded.</w:t>
      </w:r>
    </w:p>
    <w:p w14:paraId="4E2D4BF0" w14:textId="7BCCB490" w:rsidR="00061E07" w:rsidRDefault="00D324EC">
      <w:pPr>
        <w:rPr>
          <w:b/>
          <w:bCs/>
        </w:rPr>
      </w:pPr>
      <w:r>
        <w:rPr>
          <w:b/>
          <w:bCs/>
        </w:rPr>
        <w:t>Coolant temp sensor</w:t>
      </w:r>
    </w:p>
    <w:p w14:paraId="773802DA" w14:textId="3D9634FC" w:rsidR="00CC305F" w:rsidRPr="00CC305F" w:rsidRDefault="00CC305F">
      <w:r>
        <w:t xml:space="preserve">First a temperature probe was immersed in the </w:t>
      </w:r>
      <w:r w:rsidR="00B35116">
        <w:t xml:space="preserve">coolant. </w:t>
      </w:r>
      <w:r w:rsidR="00DB0D26">
        <w:t>The engine was left to idle until reaching close to the desired temperature. At the desired temperature</w:t>
      </w:r>
      <w:r w:rsidR="00123738">
        <w:t>,</w:t>
      </w:r>
      <w:r w:rsidR="00DB0D26">
        <w:t xml:space="preserve"> the resistance of </w:t>
      </w:r>
      <w:r w:rsidR="00E951CE">
        <w:t>the coolant temperature sensor was checked with a multimeter</w:t>
      </w:r>
      <w:r w:rsidR="00123738">
        <w:t>.</w:t>
      </w:r>
    </w:p>
    <w:p w14:paraId="274C2F1B" w14:textId="7DB00591" w:rsidR="00D324EC" w:rsidRDefault="00C97407">
      <w:pPr>
        <w:rPr>
          <w:b/>
          <w:bCs/>
        </w:rPr>
      </w:pPr>
      <w:r>
        <w:rPr>
          <w:b/>
          <w:bCs/>
        </w:rPr>
        <w:t>Air Temp</w:t>
      </w:r>
      <w:r w:rsidR="007F7086">
        <w:rPr>
          <w:b/>
          <w:bCs/>
        </w:rPr>
        <w:t>erature</w:t>
      </w:r>
      <w:r>
        <w:rPr>
          <w:b/>
          <w:bCs/>
        </w:rPr>
        <w:t xml:space="preserve"> Sensor</w:t>
      </w:r>
    </w:p>
    <w:p w14:paraId="4E9D103F" w14:textId="24C2DD38" w:rsidR="007F7086" w:rsidRPr="007F7086" w:rsidRDefault="007F7086">
      <w:r>
        <w:t xml:space="preserve">A multimeter set to ohms was used across air temp </w:t>
      </w:r>
      <w:r w:rsidR="009E4EE5">
        <w:t xml:space="preserve">terminals and </w:t>
      </w:r>
      <w:r w:rsidR="00B24FAC">
        <w:t>a resistance value was recorded to be compared with spec.</w:t>
      </w:r>
    </w:p>
    <w:p w14:paraId="37942609" w14:textId="62AD7FFD" w:rsidR="0048683F" w:rsidRDefault="0048683F">
      <w:pPr>
        <w:rPr>
          <w:b/>
          <w:bCs/>
        </w:rPr>
      </w:pPr>
      <w:r>
        <w:rPr>
          <w:b/>
          <w:bCs/>
        </w:rPr>
        <w:t>Idle Speed control valve</w:t>
      </w:r>
    </w:p>
    <w:p w14:paraId="3513F42A" w14:textId="4D599D71" w:rsidR="00B24FAC" w:rsidRPr="00741A0F" w:rsidRDefault="00741A0F">
      <w:r>
        <w:t>the control valves multiplug was disconnected</w:t>
      </w:r>
      <w:r w:rsidR="00AB3651">
        <w:t xml:space="preserve">. First a voltmeter was connected across terminals </w:t>
      </w:r>
    </w:p>
    <w:p w14:paraId="2C819D2D" w14:textId="09EBD61D" w:rsidR="0048683F" w:rsidRDefault="00C912E7">
      <w:pPr>
        <w:rPr>
          <w:b/>
          <w:bCs/>
        </w:rPr>
      </w:pPr>
      <w:r>
        <w:rPr>
          <w:b/>
          <w:bCs/>
        </w:rPr>
        <w:t xml:space="preserve">Injector valves </w:t>
      </w:r>
    </w:p>
    <w:p w14:paraId="5F734BEB" w14:textId="3C4AA3B3" w:rsidR="00F27DAE" w:rsidRPr="008F3624" w:rsidRDefault="001656D0">
      <w:r>
        <w:t xml:space="preserve">Each injector plug was disconnected from its terminal. The multimeter set to ohms was used to measure </w:t>
      </w:r>
      <w:r w:rsidR="008616D6">
        <w:t>resistance each injector expected to be within 10% of operating spec.</w:t>
      </w:r>
    </w:p>
    <w:p w14:paraId="280FA028" w14:textId="77777777" w:rsidR="00C912E7" w:rsidRPr="00D324EC" w:rsidRDefault="00C912E7">
      <w:pPr>
        <w:rPr>
          <w:b/>
          <w:bCs/>
        </w:rPr>
      </w:pPr>
    </w:p>
    <w:p w14:paraId="0A8F9350" w14:textId="41132ADF" w:rsidR="0098467B" w:rsidRDefault="0098467B"/>
    <w:p w14:paraId="5343431B" w14:textId="1637A959" w:rsidR="00687E9C" w:rsidRDefault="00687E9C">
      <w:pPr>
        <w:rPr>
          <w:rFonts w:asciiTheme="majorHAnsi" w:hAnsiTheme="majorHAnsi" w:cstheme="majorBidi"/>
          <w:color w:val="2F5496" w:themeColor="accent1" w:themeShade="BF"/>
          <w:sz w:val="32"/>
          <w:szCs w:val="32"/>
        </w:rPr>
      </w:pPr>
    </w:p>
    <w:p w14:paraId="5672494F" w14:textId="08425B32" w:rsidR="00687E9C" w:rsidRDefault="008137E0" w:rsidP="00687E9C">
      <w:pPr>
        <w:pStyle w:val="Heading1"/>
        <w:rPr>
          <w:rFonts w:eastAsiaTheme="minorHAnsi"/>
        </w:rPr>
      </w:pPr>
      <w:bookmarkStart w:id="18" w:name="_Toc101772036"/>
      <w:r>
        <w:rPr>
          <w:rFonts w:eastAsiaTheme="minorHAnsi"/>
        </w:rPr>
        <w:lastRenderedPageBreak/>
        <w:t>Results</w:t>
      </w:r>
      <w:bookmarkEnd w:id="18"/>
    </w:p>
    <w:p w14:paraId="507DB759" w14:textId="059BB488" w:rsidR="00773EA2" w:rsidRDefault="004E12F5" w:rsidP="004E12F5">
      <w:pPr>
        <w:pStyle w:val="Heading2"/>
      </w:pPr>
      <w:bookmarkStart w:id="19" w:name="_Toc101772037"/>
      <w:r>
        <w:t>Le3 Results</w:t>
      </w:r>
      <w:bookmarkEnd w:id="19"/>
    </w:p>
    <w:p w14:paraId="416967B9" w14:textId="77777777" w:rsidR="00DD1688" w:rsidRPr="00DD1688" w:rsidRDefault="00DD1688" w:rsidP="00DD1688"/>
    <w:p w14:paraId="7E191B34" w14:textId="41738B1F" w:rsidR="00754DAC" w:rsidRDefault="00754DAC" w:rsidP="00754DAC">
      <w:pPr>
        <w:pStyle w:val="Caption"/>
        <w:keepNext/>
      </w:pPr>
      <w:bookmarkStart w:id="20" w:name="_Toc101772050"/>
      <w:r>
        <w:t xml:space="preserve">Table </w:t>
      </w:r>
      <w:fldSimple w:instr=" SEQ Table \* ARABIC ">
        <w:r w:rsidR="00E07622">
          <w:rPr>
            <w:noProof/>
          </w:rPr>
          <w:t>1</w:t>
        </w:r>
      </w:fldSimple>
      <w:r>
        <w:t xml:space="preserve"> - L3 Throttle Resistance</w:t>
      </w:r>
      <w:bookmarkEnd w:id="20"/>
    </w:p>
    <w:p w14:paraId="04780B6D" w14:textId="77777777" w:rsidR="00773EA2" w:rsidRDefault="00773EA2">
      <w:r w:rsidRPr="00773EA2">
        <w:rPr>
          <w:noProof/>
        </w:rPr>
        <w:drawing>
          <wp:inline distT="0" distB="0" distL="0" distR="0" wp14:anchorId="1754A7B6" wp14:editId="1FB08EBE">
            <wp:extent cx="2324100" cy="1111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4975C" w14:textId="77777777" w:rsidR="00DD1688" w:rsidRDefault="00DD1688"/>
    <w:p w14:paraId="1C743ADB" w14:textId="73F32D26" w:rsidR="00754DAC" w:rsidRDefault="00754DAC" w:rsidP="00754DAC">
      <w:pPr>
        <w:pStyle w:val="Caption"/>
        <w:keepNext/>
      </w:pPr>
      <w:bookmarkStart w:id="21" w:name="_Toc101772051"/>
      <w:r>
        <w:t xml:space="preserve">Table </w:t>
      </w:r>
      <w:fldSimple w:instr=" SEQ Table \* ARABIC ">
        <w:r w:rsidR="00E07622">
          <w:rPr>
            <w:noProof/>
          </w:rPr>
          <w:t>2</w:t>
        </w:r>
      </w:fldSimple>
      <w:r>
        <w:t xml:space="preserve"> - Water temperature sensor L3</w:t>
      </w:r>
      <w:bookmarkEnd w:id="21"/>
    </w:p>
    <w:p w14:paraId="568DD54D" w14:textId="03BD0565" w:rsidR="0032434C" w:rsidRDefault="00773EA2">
      <w:r w:rsidRPr="00773EA2">
        <w:rPr>
          <w:noProof/>
        </w:rPr>
        <w:drawing>
          <wp:inline distT="0" distB="0" distL="0" distR="0" wp14:anchorId="4163C4D6" wp14:editId="38E8C853">
            <wp:extent cx="889000" cy="74295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245B5" w14:textId="77777777" w:rsidR="00DD1688" w:rsidRDefault="00DD1688"/>
    <w:p w14:paraId="6FB13534" w14:textId="6B24F121" w:rsidR="00754DAC" w:rsidRDefault="00754DAC" w:rsidP="00754DAC">
      <w:pPr>
        <w:pStyle w:val="Caption"/>
        <w:keepNext/>
      </w:pPr>
      <w:bookmarkStart w:id="22" w:name="_Toc101772052"/>
      <w:r>
        <w:t xml:space="preserve">Table </w:t>
      </w:r>
      <w:fldSimple w:instr=" SEQ Table \* ARABIC ">
        <w:r w:rsidR="00E07622">
          <w:rPr>
            <w:noProof/>
          </w:rPr>
          <w:t>3</w:t>
        </w:r>
      </w:fldSimple>
      <w:r>
        <w:t xml:space="preserve"> - Aux Air Valve L3</w:t>
      </w:r>
      <w:bookmarkEnd w:id="22"/>
    </w:p>
    <w:p w14:paraId="69D6FFDE" w14:textId="28E8FCA8" w:rsidR="0049187A" w:rsidRDefault="0032434C">
      <w:r w:rsidRPr="0032434C">
        <w:rPr>
          <w:noProof/>
        </w:rPr>
        <w:drawing>
          <wp:inline distT="0" distB="0" distL="0" distR="0" wp14:anchorId="1876A8B7" wp14:editId="3A4B40E5">
            <wp:extent cx="889000" cy="55880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5C721" w14:textId="77777777" w:rsidR="00DD1688" w:rsidRDefault="00DD1688"/>
    <w:p w14:paraId="646ED381" w14:textId="160A5CF5" w:rsidR="00754DAC" w:rsidRDefault="00754DAC" w:rsidP="00754DAC">
      <w:pPr>
        <w:pStyle w:val="Caption"/>
        <w:keepNext/>
      </w:pPr>
      <w:bookmarkStart w:id="23" w:name="_Toc101772053"/>
      <w:r>
        <w:t xml:space="preserve">Table </w:t>
      </w:r>
      <w:fldSimple w:instr=" SEQ Table \* ARABIC ">
        <w:r w:rsidR="00E07622">
          <w:rPr>
            <w:noProof/>
          </w:rPr>
          <w:t>4</w:t>
        </w:r>
      </w:fldSimple>
      <w:r>
        <w:t xml:space="preserve"> - Fuel Injector Resistance L3</w:t>
      </w:r>
      <w:bookmarkEnd w:id="23"/>
    </w:p>
    <w:p w14:paraId="7705648F" w14:textId="57FCA228" w:rsidR="0032434C" w:rsidRDefault="0049187A">
      <w:r w:rsidRPr="00773EA2">
        <w:rPr>
          <w:noProof/>
        </w:rPr>
        <w:drawing>
          <wp:inline distT="0" distB="0" distL="0" distR="0" wp14:anchorId="78C1788E" wp14:editId="313AD48D">
            <wp:extent cx="2324100" cy="14795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07D54" w14:textId="67E1CEB1" w:rsidR="00754DAC" w:rsidRDefault="00754DAC" w:rsidP="00754DAC">
      <w:pPr>
        <w:pStyle w:val="Caption"/>
        <w:keepNext/>
      </w:pPr>
      <w:bookmarkStart w:id="24" w:name="_Toc101772054"/>
      <w:r>
        <w:lastRenderedPageBreak/>
        <w:t xml:space="preserve">Table </w:t>
      </w:r>
      <w:fldSimple w:instr=" SEQ Table \* ARABIC ">
        <w:r w:rsidR="00E07622">
          <w:rPr>
            <w:noProof/>
          </w:rPr>
          <w:t>5</w:t>
        </w:r>
      </w:fldSimple>
      <w:r>
        <w:t xml:space="preserve"> - Voltage and ground tests L3</w:t>
      </w:r>
      <w:bookmarkEnd w:id="24"/>
    </w:p>
    <w:p w14:paraId="60E5569F" w14:textId="333D1DAF" w:rsidR="00730878" w:rsidRDefault="00730878">
      <w:r w:rsidRPr="005C0B33">
        <w:rPr>
          <w:noProof/>
        </w:rPr>
        <w:drawing>
          <wp:inline distT="0" distB="0" distL="0" distR="0" wp14:anchorId="4AA882F0" wp14:editId="3DB40C27">
            <wp:extent cx="4775200" cy="666115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66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428B7" w14:textId="48A72591" w:rsidR="00351D44" w:rsidRDefault="00351D44" w:rsidP="00351D44">
      <w:pPr>
        <w:pStyle w:val="Caption"/>
        <w:keepNext/>
      </w:pPr>
      <w:bookmarkStart w:id="25" w:name="_Toc101772055"/>
      <w:r>
        <w:lastRenderedPageBreak/>
        <w:t xml:space="preserve">Table </w:t>
      </w:r>
      <w:fldSimple w:instr=" SEQ Table \* ARABIC ">
        <w:r w:rsidR="00E07622">
          <w:rPr>
            <w:noProof/>
          </w:rPr>
          <w:t>6</w:t>
        </w:r>
      </w:fldSimple>
      <w:r>
        <w:t xml:space="preserve"> - L3 Warm up phase results</w:t>
      </w:r>
      <w:r w:rsidR="004A676A">
        <w:t xml:space="preserve"> </w:t>
      </w:r>
      <w:r w:rsidR="004A676A" w:rsidRPr="00FE77E0">
        <w:t>(</w:t>
      </w:r>
      <w:r w:rsidR="004A676A">
        <w:t xml:space="preserve">V </w:t>
      </w:r>
      <w:proofErr w:type="gramStart"/>
      <w:r w:rsidR="004A676A">
        <w:t>Watkins</w:t>
      </w:r>
      <w:r w:rsidR="004A676A" w:rsidRPr="00FE77E0">
        <w:t xml:space="preserve">  20</w:t>
      </w:r>
      <w:r w:rsidR="004A676A">
        <w:t>22</w:t>
      </w:r>
      <w:proofErr w:type="gramEnd"/>
      <w:r w:rsidR="004A676A" w:rsidRPr="00FE77E0">
        <w:t xml:space="preserve">, personal communication, </w:t>
      </w:r>
      <w:r w:rsidR="00E07622">
        <w:t>22 February</w:t>
      </w:r>
      <w:r w:rsidR="004A676A" w:rsidRPr="00FE77E0">
        <w:t>)</w:t>
      </w:r>
      <w:bookmarkEnd w:id="25"/>
    </w:p>
    <w:p w14:paraId="19FE6643" w14:textId="489C96ED" w:rsidR="0032434C" w:rsidRDefault="009D0D0A">
      <w:r>
        <w:rPr>
          <w:noProof/>
        </w:rPr>
        <w:drawing>
          <wp:inline distT="0" distB="0" distL="0" distR="0" wp14:anchorId="3F601F2E" wp14:editId="4BDFE07B">
            <wp:extent cx="5731510" cy="1780540"/>
            <wp:effectExtent l="0" t="0" r="2540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6D8CA" w14:textId="3A601D38" w:rsidR="0014371B" w:rsidRDefault="0014371B"/>
    <w:p w14:paraId="144DCC95" w14:textId="71231A50" w:rsidR="0072603E" w:rsidRDefault="0072603E" w:rsidP="0072603E">
      <w:pPr>
        <w:pStyle w:val="Heading2"/>
      </w:pPr>
      <w:bookmarkStart w:id="26" w:name="_Toc101772038"/>
      <w:r>
        <w:t>Motronic Results</w:t>
      </w:r>
      <w:bookmarkEnd w:id="26"/>
    </w:p>
    <w:p w14:paraId="3F64AAC1" w14:textId="77777777" w:rsidR="00E07622" w:rsidRDefault="00BC3B40">
      <w:r>
        <w:t xml:space="preserve"> </w:t>
      </w:r>
    </w:p>
    <w:p w14:paraId="13F7802A" w14:textId="250D0EAF" w:rsidR="00E07622" w:rsidRDefault="00E07622" w:rsidP="00E07622">
      <w:pPr>
        <w:pStyle w:val="Caption"/>
        <w:keepNext/>
      </w:pPr>
      <w:bookmarkStart w:id="27" w:name="_Toc101772056"/>
      <w:r>
        <w:t xml:space="preserve">Table </w:t>
      </w:r>
      <w:fldSimple w:instr=" SEQ Table \* ARABIC ">
        <w:r>
          <w:rPr>
            <w:noProof/>
          </w:rPr>
          <w:t>7</w:t>
        </w:r>
      </w:fldSimple>
      <w:r>
        <w:t xml:space="preserve"> - Motronic Results 1 </w:t>
      </w:r>
      <w:r w:rsidRPr="007721D4">
        <w:t xml:space="preserve">(L </w:t>
      </w:r>
      <w:proofErr w:type="gramStart"/>
      <w:r w:rsidRPr="007721D4">
        <w:t>Chess  2022</w:t>
      </w:r>
      <w:proofErr w:type="gramEnd"/>
      <w:r w:rsidRPr="007721D4">
        <w:t>, personal communication, 12 March)</w:t>
      </w:r>
      <w:bookmarkEnd w:id="27"/>
    </w:p>
    <w:p w14:paraId="278BDC9C" w14:textId="42E0A69D" w:rsidR="0083703E" w:rsidRDefault="00F920A8">
      <w:r>
        <w:rPr>
          <w:noProof/>
        </w:rPr>
        <w:drawing>
          <wp:inline distT="0" distB="0" distL="0" distR="0" wp14:anchorId="24342B82" wp14:editId="63C291CC">
            <wp:extent cx="2880000" cy="4312800"/>
            <wp:effectExtent l="0" t="0" r="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43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6F9B9A84" w14:textId="1781B735" w:rsidR="00E07622" w:rsidRDefault="00E07622" w:rsidP="00E07622">
      <w:pPr>
        <w:pStyle w:val="Caption"/>
        <w:keepNext/>
      </w:pPr>
      <w:bookmarkStart w:id="28" w:name="_Toc101772057"/>
      <w:r>
        <w:lastRenderedPageBreak/>
        <w:t xml:space="preserve">Table </w:t>
      </w:r>
      <w:fldSimple w:instr=" SEQ Table \* ARABIC ">
        <w:r>
          <w:rPr>
            <w:noProof/>
          </w:rPr>
          <w:t>8</w:t>
        </w:r>
      </w:fldSimple>
      <w:r>
        <w:t xml:space="preserve"> - Motronic results 2 </w:t>
      </w:r>
      <w:r w:rsidRPr="00E802B4">
        <w:t xml:space="preserve">(L </w:t>
      </w:r>
      <w:proofErr w:type="gramStart"/>
      <w:r w:rsidRPr="00E802B4">
        <w:t>Chess  2022</w:t>
      </w:r>
      <w:proofErr w:type="gramEnd"/>
      <w:r w:rsidRPr="00E802B4">
        <w:t>, personal communication, 12 March)</w:t>
      </w:r>
      <w:bookmarkEnd w:id="28"/>
    </w:p>
    <w:p w14:paraId="111B0027" w14:textId="77777777" w:rsidR="0083703E" w:rsidRDefault="0083703E">
      <w:r>
        <w:rPr>
          <w:noProof/>
        </w:rPr>
        <w:drawing>
          <wp:inline distT="0" distB="0" distL="0" distR="0" wp14:anchorId="110B7BD9" wp14:editId="495714C3">
            <wp:extent cx="2880000" cy="2836800"/>
            <wp:effectExtent l="0" t="0" r="0" b="1905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8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F6FDCA9" w14:textId="2AA93F49" w:rsidR="00E07622" w:rsidRDefault="00E07622" w:rsidP="00E07622">
      <w:pPr>
        <w:pStyle w:val="Caption"/>
        <w:keepNext/>
      </w:pPr>
      <w:bookmarkStart w:id="29" w:name="_Toc101772058"/>
      <w:r>
        <w:t xml:space="preserve">Table </w:t>
      </w:r>
      <w:fldSimple w:instr=" SEQ Table \* ARABIC ">
        <w:r>
          <w:rPr>
            <w:noProof/>
          </w:rPr>
          <w:t>9</w:t>
        </w:r>
      </w:fldSimple>
      <w:r>
        <w:t xml:space="preserve"> - Motronic results 3 </w:t>
      </w:r>
      <w:r w:rsidRPr="00BF0A59">
        <w:t xml:space="preserve">(L </w:t>
      </w:r>
      <w:proofErr w:type="gramStart"/>
      <w:r w:rsidRPr="00BF0A59">
        <w:t>Chess  2022</w:t>
      </w:r>
      <w:proofErr w:type="gramEnd"/>
      <w:r w:rsidRPr="00BF0A59">
        <w:t>, personal communication, 12 March)</w:t>
      </w:r>
      <w:bookmarkEnd w:id="29"/>
    </w:p>
    <w:p w14:paraId="7973481E" w14:textId="7DB2AD78" w:rsidR="00687E9C" w:rsidRDefault="00EA597E">
      <w:pPr>
        <w:rPr>
          <w:rFonts w:asciiTheme="majorHAnsi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w:drawing>
          <wp:inline distT="0" distB="0" distL="0" distR="0" wp14:anchorId="3076E667" wp14:editId="485047D9">
            <wp:extent cx="2880000" cy="1202400"/>
            <wp:effectExtent l="0" t="0" r="0" b="0"/>
            <wp:docPr id="12" name="Picture 1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20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687E9C">
        <w:br w:type="page"/>
      </w:r>
    </w:p>
    <w:p w14:paraId="7CA9E65E" w14:textId="07DB31A0" w:rsidR="00CF4EB8" w:rsidRDefault="008137E0" w:rsidP="00940B0B">
      <w:pPr>
        <w:pStyle w:val="Heading1"/>
        <w:rPr>
          <w:rFonts w:eastAsiaTheme="minorHAnsi"/>
        </w:rPr>
      </w:pPr>
      <w:bookmarkStart w:id="30" w:name="_Toc101772039"/>
      <w:r>
        <w:rPr>
          <w:rFonts w:eastAsiaTheme="minorHAnsi"/>
        </w:rPr>
        <w:lastRenderedPageBreak/>
        <w:t>Analysis</w:t>
      </w:r>
      <w:bookmarkEnd w:id="30"/>
    </w:p>
    <w:p w14:paraId="7F0B889C" w14:textId="77777777" w:rsidR="00940B0B" w:rsidRPr="00940B0B" w:rsidRDefault="00940B0B" w:rsidP="00940B0B"/>
    <w:p w14:paraId="43DA6B26" w14:textId="77777777" w:rsidR="001C12D8" w:rsidRDefault="000449DD" w:rsidP="00940B0B">
      <w:pPr>
        <w:pStyle w:val="Heading2"/>
      </w:pPr>
      <w:bookmarkStart w:id="31" w:name="_Toc101772040"/>
      <w:r w:rsidRPr="000449DD">
        <w:t>Bosch L.3 Jetronic system analysis</w:t>
      </w:r>
      <w:bookmarkEnd w:id="31"/>
    </w:p>
    <w:p w14:paraId="3572FFC3" w14:textId="026073F3" w:rsidR="004870EF" w:rsidRDefault="001C12D8">
      <w:pPr>
        <w:rPr>
          <w:b/>
          <w:bCs/>
        </w:rPr>
      </w:pPr>
      <w:r>
        <w:rPr>
          <w:b/>
          <w:bCs/>
        </w:rPr>
        <w:t xml:space="preserve">Fuel </w:t>
      </w:r>
      <w:r w:rsidR="004870EF">
        <w:rPr>
          <w:b/>
          <w:bCs/>
        </w:rPr>
        <w:t>Injector resistance</w:t>
      </w:r>
    </w:p>
    <w:p w14:paraId="494CD3D2" w14:textId="3CDB00A0" w:rsidR="005C2F9B" w:rsidRPr="003D2C7F" w:rsidRDefault="003D2C7F">
      <w:r>
        <w:t xml:space="preserve">Checking the resistance of </w:t>
      </w:r>
      <w:r w:rsidR="004A5AD7">
        <w:t>fuel injectors is important as</w:t>
      </w:r>
      <w:r w:rsidR="00B541BB">
        <w:t xml:space="preserve"> it indicates whether they are all supplying the same volume of fuel to the combustion chambers. </w:t>
      </w:r>
      <w:r w:rsidR="00B942F1">
        <w:t xml:space="preserve">The fuel injectors for the L.3 engine </w:t>
      </w:r>
      <w:r w:rsidR="005D5F63">
        <w:t xml:space="preserve">were all within spec meaning </w:t>
      </w:r>
      <w:r w:rsidR="003D52DF">
        <w:t>their</w:t>
      </w:r>
      <w:r w:rsidR="005D5F63">
        <w:t xml:space="preserve"> operation is considered normal</w:t>
      </w:r>
      <w:r w:rsidR="003D52DF">
        <w:t>.</w:t>
      </w:r>
    </w:p>
    <w:p w14:paraId="254F4F25" w14:textId="5E6545F5" w:rsidR="004870EF" w:rsidRDefault="004870EF">
      <w:pPr>
        <w:rPr>
          <w:b/>
          <w:bCs/>
        </w:rPr>
      </w:pPr>
      <w:r>
        <w:rPr>
          <w:b/>
          <w:bCs/>
        </w:rPr>
        <w:t>Throttle switch resistance</w:t>
      </w:r>
    </w:p>
    <w:p w14:paraId="6E39B9F8" w14:textId="2D9E03F3" w:rsidR="009D4089" w:rsidRDefault="009C7543">
      <w:r>
        <w:t xml:space="preserve">the throttle switch connects to </w:t>
      </w:r>
      <w:r w:rsidR="00A94724">
        <w:t xml:space="preserve">a potentiometer and </w:t>
      </w:r>
      <w:r w:rsidR="00EB4419">
        <w:t xml:space="preserve">sends </w:t>
      </w:r>
      <w:r w:rsidR="00A94724">
        <w:t xml:space="preserve">signals to the </w:t>
      </w:r>
      <w:r w:rsidR="00EB4419">
        <w:t xml:space="preserve">ECU that are used </w:t>
      </w:r>
      <w:r w:rsidR="003B6B87">
        <w:t>in the</w:t>
      </w:r>
      <w:r w:rsidR="00EB4419">
        <w:t xml:space="preserve"> control</w:t>
      </w:r>
      <w:r w:rsidR="003B6B87">
        <w:t xml:space="preserve"> </w:t>
      </w:r>
      <w:r w:rsidR="00012AA0">
        <w:t>of the</w:t>
      </w:r>
      <w:r w:rsidR="00EB4419">
        <w:t xml:space="preserve"> amount </w:t>
      </w:r>
      <w:r w:rsidR="00C50923">
        <w:t>fuel the engine requires</w:t>
      </w:r>
      <w:r w:rsidR="00012AA0">
        <w:t xml:space="preserve"> </w:t>
      </w:r>
      <w:r w:rsidR="009A48EC">
        <w:t>(Ferrell 2020)</w:t>
      </w:r>
      <w:r w:rsidR="003B6B87">
        <w:t>.</w:t>
      </w:r>
      <w:r w:rsidR="00C50923">
        <w:t xml:space="preserve"> </w:t>
      </w:r>
      <w:r w:rsidR="003B6B87">
        <w:t xml:space="preserve">testing its resistance </w:t>
      </w:r>
      <w:r w:rsidR="00C54A38">
        <w:t xml:space="preserve">between </w:t>
      </w:r>
      <w:r w:rsidR="00341F94">
        <w:t xml:space="preserve">the two loops ensures the </w:t>
      </w:r>
      <w:r w:rsidR="00012AA0">
        <w:t>system is operating normally. The resistances were both on spec no alteration was required.</w:t>
      </w:r>
      <w:r w:rsidR="0007059F">
        <w:t xml:space="preserve"> </w:t>
      </w:r>
    </w:p>
    <w:p w14:paraId="49B1B945" w14:textId="1869B1E0" w:rsidR="002C01D5" w:rsidRDefault="002C01D5">
      <w:pPr>
        <w:rPr>
          <w:b/>
          <w:bCs/>
        </w:rPr>
      </w:pPr>
      <w:r>
        <w:rPr>
          <w:b/>
          <w:bCs/>
        </w:rPr>
        <w:t>Water temperature</w:t>
      </w:r>
    </w:p>
    <w:p w14:paraId="29D9960C" w14:textId="396551A6" w:rsidR="00CF50C9" w:rsidRDefault="00B33CD9">
      <w:r>
        <w:t xml:space="preserve">The coolant temperature sensor </w:t>
      </w:r>
      <w:r w:rsidR="009A7643">
        <w:t xml:space="preserve">detects the engines operating temperature this information is used by the ECU to determine </w:t>
      </w:r>
      <w:r w:rsidR="00925659">
        <w:t>Injection timing</w:t>
      </w:r>
      <w:r w:rsidR="00BF0F2E">
        <w:t xml:space="preserve"> (</w:t>
      </w:r>
      <w:r w:rsidR="00F053F3">
        <w:t>Hella n.d.</w:t>
      </w:r>
      <w:r w:rsidR="00BF0F2E">
        <w:t>)</w:t>
      </w:r>
      <w:r w:rsidR="007900A9">
        <w:t xml:space="preserve"> a faulty coolant sensor could cause higher fuel consumption and a higher idle RPM</w:t>
      </w:r>
      <w:r w:rsidR="009545EC">
        <w:t xml:space="preserve">. As the engine temperature was within operating spec when under operating conditions </w:t>
      </w:r>
      <w:r w:rsidR="0078749A">
        <w:t>it was determined to be working properly</w:t>
      </w:r>
    </w:p>
    <w:p w14:paraId="62670B26" w14:textId="77777777" w:rsidR="0078749A" w:rsidRPr="00B33CD9" w:rsidRDefault="0078749A"/>
    <w:p w14:paraId="0AED24E4" w14:textId="77777777" w:rsidR="006237D4" w:rsidRDefault="006237D4">
      <w:pPr>
        <w:rPr>
          <w:b/>
          <w:bCs/>
        </w:rPr>
      </w:pPr>
      <w:r>
        <w:rPr>
          <w:b/>
          <w:bCs/>
        </w:rPr>
        <w:br w:type="page"/>
      </w:r>
    </w:p>
    <w:p w14:paraId="45F43927" w14:textId="6E1085E2" w:rsidR="002C01D5" w:rsidRDefault="002C01D5">
      <w:pPr>
        <w:rPr>
          <w:b/>
          <w:bCs/>
        </w:rPr>
      </w:pPr>
      <w:r>
        <w:rPr>
          <w:b/>
          <w:bCs/>
        </w:rPr>
        <w:lastRenderedPageBreak/>
        <w:t>Auxiliary Air valve checks</w:t>
      </w:r>
    </w:p>
    <w:p w14:paraId="79F5B9AA" w14:textId="28FDB0EB" w:rsidR="003D52DF" w:rsidRPr="00F22DD5" w:rsidRDefault="00E440E1">
      <w:r>
        <w:t xml:space="preserve">By squeezing the pipe between inlet manifold and the </w:t>
      </w:r>
      <w:r w:rsidR="008A6805">
        <w:t>auxiliary</w:t>
      </w:r>
      <w:r>
        <w:t xml:space="preserve"> air </w:t>
      </w:r>
      <w:r w:rsidR="006237D4">
        <w:t>valve (</w:t>
      </w:r>
      <w:r w:rsidR="008A6805">
        <w:t>AAV)</w:t>
      </w:r>
      <w:r w:rsidR="004529A2">
        <w:t xml:space="preserve"> the action performed by the AAV </w:t>
      </w:r>
      <w:r w:rsidR="00F10FB8">
        <w:t xml:space="preserve">when told to by the ECU </w:t>
      </w:r>
      <w:r w:rsidR="008A6805">
        <w:t>was emulated</w:t>
      </w:r>
      <w:r w:rsidR="00F10FB8">
        <w:t xml:space="preserve">. This </w:t>
      </w:r>
      <w:r w:rsidR="00B55C62">
        <w:t xml:space="preserve">simulated closing of the AAV indicates </w:t>
      </w:r>
      <w:r w:rsidR="000E009B">
        <w:t>whether it operates correctly in conjunction with the rest of the engine.</w:t>
      </w:r>
      <w:r w:rsidR="00773CD0">
        <w:t xml:space="preserve"> When </w:t>
      </w:r>
      <w:r w:rsidR="00ED6B25">
        <w:t xml:space="preserve">the engine is </w:t>
      </w:r>
      <w:r w:rsidR="00773CD0">
        <w:t xml:space="preserve">cold the </w:t>
      </w:r>
      <w:r w:rsidR="00E83D19">
        <w:t xml:space="preserve">AAV </w:t>
      </w:r>
      <w:r w:rsidR="006237D4">
        <w:t>should be</w:t>
      </w:r>
      <w:r w:rsidR="00E83D19">
        <w:t xml:space="preserve"> fully open to allow extra air around the throttle plate </w:t>
      </w:r>
      <w:proofErr w:type="gramStart"/>
      <w:r w:rsidR="00ED6B25">
        <w:t>in order to</w:t>
      </w:r>
      <w:proofErr w:type="gramEnd"/>
      <w:r w:rsidR="00ED6B25">
        <w:t xml:space="preserve"> keep idle speed up to spec when the oil is thicker</w:t>
      </w:r>
      <w:r w:rsidR="00170C36">
        <w:t>. The AAV allows extra air into the inlet manifold when engine is cold to</w:t>
      </w:r>
      <w:r w:rsidR="004011B6">
        <w:t xml:space="preserve"> allow for </w:t>
      </w:r>
      <w:r w:rsidR="006237D4">
        <w:t>higher air pressure at the intake ports.</w:t>
      </w:r>
      <w:r w:rsidR="00CF4EB8">
        <w:t xml:space="preserve"> </w:t>
      </w:r>
      <w:r w:rsidR="006237D4">
        <w:t>Auxiliary</w:t>
      </w:r>
      <w:r w:rsidR="00F22DD5">
        <w:t xml:space="preserve"> air valves </w:t>
      </w:r>
      <w:r w:rsidR="008F275C">
        <w:t xml:space="preserve">resistance </w:t>
      </w:r>
      <w:r w:rsidR="00AA0E85">
        <w:t>was</w:t>
      </w:r>
      <w:r w:rsidR="008F275C">
        <w:t xml:space="preserve"> checked to ensure </w:t>
      </w:r>
      <w:r w:rsidR="00AA0E85">
        <w:t xml:space="preserve">the part was working properly </w:t>
      </w:r>
      <w:r w:rsidR="00CF4EB8">
        <w:t>it was</w:t>
      </w:r>
      <w:r w:rsidR="003013F5">
        <w:t xml:space="preserve"> not within spec this </w:t>
      </w:r>
      <w:r w:rsidR="002972CA">
        <w:t xml:space="preserve">could </w:t>
      </w:r>
      <w:r w:rsidR="00845B51">
        <w:t>negatively affect engine performance.</w:t>
      </w:r>
      <w:r w:rsidR="002B411E">
        <w:t xml:space="preserve"> When starting </w:t>
      </w:r>
      <w:r w:rsidR="000A4A9E">
        <w:t xml:space="preserve">and at lower temperature </w:t>
      </w:r>
      <w:r w:rsidR="002B411E">
        <w:t xml:space="preserve">the injector valves should </w:t>
      </w:r>
      <w:r w:rsidR="000A4A9E">
        <w:t xml:space="preserve">open for a longer time the first result collected for injection on time did not </w:t>
      </w:r>
      <w:r w:rsidR="00A057AC">
        <w:t xml:space="preserve">show that the Injectors were following the correct </w:t>
      </w:r>
      <w:r w:rsidR="00AB18B2">
        <w:t>behaviour in conjunction with temperature</w:t>
      </w:r>
      <w:r w:rsidR="00D554FC">
        <w:t xml:space="preserve"> however voltage signal followed a correct pattern</w:t>
      </w:r>
      <w:r w:rsidR="00AB18B2">
        <w:t>.</w:t>
      </w:r>
    </w:p>
    <w:p w14:paraId="2DFDA3F8" w14:textId="77777777" w:rsidR="00634E42" w:rsidRDefault="00634E42">
      <w:pPr>
        <w:rPr>
          <w:b/>
          <w:bCs/>
        </w:rPr>
      </w:pPr>
    </w:p>
    <w:p w14:paraId="797FACF0" w14:textId="77777777" w:rsidR="002D4AEA" w:rsidRDefault="00634E42" w:rsidP="00634E42">
      <w:pPr>
        <w:pStyle w:val="Heading2"/>
      </w:pPr>
      <w:bookmarkStart w:id="32" w:name="_Toc101772041"/>
      <w:r>
        <w:t>Bosch Motronic System analysis</w:t>
      </w:r>
      <w:bookmarkEnd w:id="32"/>
    </w:p>
    <w:p w14:paraId="710DF7F2" w14:textId="50082BCB" w:rsidR="00F75AC2" w:rsidRDefault="009D772C" w:rsidP="009D772C">
      <w:r>
        <w:t xml:space="preserve">Due to poor formatting of secondary results </w:t>
      </w:r>
      <w:r w:rsidR="00A641E8">
        <w:t xml:space="preserve">analysis </w:t>
      </w:r>
      <w:r w:rsidR="008658D1">
        <w:t xml:space="preserve">required some </w:t>
      </w:r>
      <w:r w:rsidR="00A96410">
        <w:t>results corresponding tests to be guessed.</w:t>
      </w:r>
      <w:r w:rsidR="00996870">
        <w:t xml:space="preserve"> </w:t>
      </w:r>
    </w:p>
    <w:p w14:paraId="6D7EB8B5" w14:textId="47BBBF8D" w:rsidR="00F75AC2" w:rsidRPr="00F75AC2" w:rsidRDefault="00F75AC2" w:rsidP="009D772C">
      <w:pPr>
        <w:rPr>
          <w:b/>
          <w:bCs/>
        </w:rPr>
      </w:pPr>
      <w:r>
        <w:rPr>
          <w:b/>
          <w:bCs/>
        </w:rPr>
        <w:t>Throttle potentiometer</w:t>
      </w:r>
    </w:p>
    <w:p w14:paraId="263B0848" w14:textId="7818AB81" w:rsidR="004111AE" w:rsidRDefault="00996870" w:rsidP="004111AE">
      <w:r>
        <w:t xml:space="preserve">The first check done </w:t>
      </w:r>
      <w:r w:rsidR="00943045">
        <w:t xml:space="preserve">was on the throttle potentiometer </w:t>
      </w:r>
      <w:r w:rsidR="00F75AC2">
        <w:t xml:space="preserve">it </w:t>
      </w:r>
      <w:r w:rsidR="0044107D">
        <w:t>was pre- mentioned that the potentiometer was aftermarket and potentially faulty</w:t>
      </w:r>
      <w:r w:rsidR="009E7D9E">
        <w:t xml:space="preserve">. While results for its resistance were on spec </w:t>
      </w:r>
      <w:r w:rsidR="00FA7186">
        <w:t xml:space="preserve">results for </w:t>
      </w:r>
      <w:r w:rsidR="00C34502">
        <w:t xml:space="preserve">potentiometer voltage were 2.68 with the throttle open and </w:t>
      </w:r>
      <w:r w:rsidR="00FF18EF">
        <w:t xml:space="preserve">1.48 with it closed. This means the voltage signal coming from the part is </w:t>
      </w:r>
      <w:r w:rsidR="000F2CCC">
        <w:t xml:space="preserve">too low for the 3.9 – 4.95 at full throttle and too low </w:t>
      </w:r>
      <w:r w:rsidR="003A4B3F">
        <w:t>for the 0.12 – 1.22 with throttle closed.</w:t>
      </w:r>
    </w:p>
    <w:p w14:paraId="125F5325" w14:textId="2B7151B1" w:rsidR="009D772C" w:rsidRDefault="005801A9" w:rsidP="009D772C">
      <w:pPr>
        <w:rPr>
          <w:b/>
          <w:bCs/>
        </w:rPr>
      </w:pPr>
      <w:r>
        <w:rPr>
          <w:b/>
          <w:bCs/>
        </w:rPr>
        <w:t>Air Flow Sensor</w:t>
      </w:r>
      <w:r w:rsidR="004A3A18">
        <w:rPr>
          <w:b/>
          <w:bCs/>
        </w:rPr>
        <w:t xml:space="preserve"> </w:t>
      </w:r>
    </w:p>
    <w:p w14:paraId="3557C353" w14:textId="47DEB3A2" w:rsidR="004A3A18" w:rsidRPr="004A3A18" w:rsidRDefault="004A3A18" w:rsidP="009D772C">
      <w:r>
        <w:t xml:space="preserve">the recorded </w:t>
      </w:r>
      <w:r w:rsidR="00E46483">
        <w:t>320</w:t>
      </w:r>
      <w:r w:rsidR="00E46483">
        <w:rPr>
          <w:rFonts w:cstheme="minorHAnsi"/>
        </w:rPr>
        <w:t>Ω</w:t>
      </w:r>
      <w:r w:rsidR="00E46483">
        <w:t xml:space="preserve"> value follows spec for this part however </w:t>
      </w:r>
      <w:r w:rsidR="005B51B1">
        <w:t>recordings of the first two values were not made</w:t>
      </w:r>
      <w:r w:rsidR="00886962">
        <w:t>.</w:t>
      </w:r>
    </w:p>
    <w:p w14:paraId="6397D8D3" w14:textId="4107332E" w:rsidR="005801A9" w:rsidRDefault="005801A9" w:rsidP="009D772C">
      <w:pPr>
        <w:rPr>
          <w:b/>
          <w:bCs/>
        </w:rPr>
      </w:pPr>
      <w:r>
        <w:rPr>
          <w:b/>
          <w:bCs/>
        </w:rPr>
        <w:t>Coolant temperature sensor</w:t>
      </w:r>
    </w:p>
    <w:p w14:paraId="4C43427A" w14:textId="567EF31C" w:rsidR="00810952" w:rsidRPr="0093372E" w:rsidRDefault="0093372E" w:rsidP="009D772C">
      <w:r>
        <w:t xml:space="preserve">Resistance values for the coolant temperature sensor throughout the warmup phase are all well under spec this indicates a problem </w:t>
      </w:r>
      <w:r w:rsidR="00A35259">
        <w:t>with the sensor itself</w:t>
      </w:r>
      <w:r w:rsidR="00ED7651">
        <w:t>.</w:t>
      </w:r>
      <w:r w:rsidR="00E57B96">
        <w:t xml:space="preserve"> </w:t>
      </w:r>
      <w:r w:rsidR="007E5F75">
        <w:t>before warmup phase resistance was checked at an engine temperature of 17.6 degrees</w:t>
      </w:r>
      <w:r w:rsidR="00ED7651">
        <w:t>, the resistance value was 2530</w:t>
      </w:r>
      <w:r w:rsidR="00ED7651">
        <w:rPr>
          <w:rFonts w:cstheme="minorHAnsi"/>
        </w:rPr>
        <w:t>Ω</w:t>
      </w:r>
      <w:r w:rsidR="00ED7651">
        <w:t xml:space="preserve"> furthering analysis </w:t>
      </w:r>
      <w:r w:rsidR="00C7416C">
        <w:t>of malfunctioning sensor.</w:t>
      </w:r>
    </w:p>
    <w:p w14:paraId="46C5928D" w14:textId="77777777" w:rsidR="00080BD4" w:rsidRDefault="00080BD4">
      <w:pPr>
        <w:rPr>
          <w:b/>
          <w:bCs/>
        </w:rPr>
      </w:pPr>
      <w:r>
        <w:rPr>
          <w:b/>
          <w:bCs/>
        </w:rPr>
        <w:br w:type="page"/>
      </w:r>
    </w:p>
    <w:p w14:paraId="0681563B" w14:textId="791C1E5B" w:rsidR="005801A9" w:rsidRDefault="008C55CB" w:rsidP="009D772C">
      <w:pPr>
        <w:rPr>
          <w:b/>
          <w:bCs/>
        </w:rPr>
      </w:pPr>
      <w:r>
        <w:rPr>
          <w:b/>
          <w:bCs/>
        </w:rPr>
        <w:lastRenderedPageBreak/>
        <w:t>Air temperature sensor</w:t>
      </w:r>
    </w:p>
    <w:p w14:paraId="69CC783B" w14:textId="27B4AD14" w:rsidR="00C7416C" w:rsidRPr="00080BD4" w:rsidRDefault="00080BD4" w:rsidP="009D772C">
      <w:r>
        <w:t xml:space="preserve">The air temperature sensor </w:t>
      </w:r>
      <w:r w:rsidR="002E6144">
        <w:t>followed spec with a resistance of 8</w:t>
      </w:r>
      <w:r w:rsidR="002E6144">
        <w:rPr>
          <w:rFonts w:cstheme="minorHAnsi"/>
        </w:rPr>
        <w:t>Ω</w:t>
      </w:r>
    </w:p>
    <w:p w14:paraId="44ADD728" w14:textId="596091BC" w:rsidR="008C55CB" w:rsidRDefault="008C55CB" w:rsidP="009D772C">
      <w:pPr>
        <w:rPr>
          <w:b/>
          <w:bCs/>
        </w:rPr>
      </w:pPr>
      <w:r>
        <w:rPr>
          <w:b/>
          <w:bCs/>
        </w:rPr>
        <w:t xml:space="preserve">Idle speed control valve </w:t>
      </w:r>
    </w:p>
    <w:p w14:paraId="68C3BF59" w14:textId="16453DAA" w:rsidR="002E6144" w:rsidRPr="002E6144" w:rsidRDefault="00F66EA3" w:rsidP="009D772C">
      <w:r>
        <w:t>Resistance measurement for this pat was not recorded making analysis impossible</w:t>
      </w:r>
    </w:p>
    <w:p w14:paraId="33635A09" w14:textId="795B6A16" w:rsidR="008C55CB" w:rsidRDefault="00B02CCB" w:rsidP="009D772C">
      <w:pPr>
        <w:rPr>
          <w:b/>
          <w:bCs/>
        </w:rPr>
      </w:pPr>
      <w:r>
        <w:rPr>
          <w:b/>
          <w:bCs/>
        </w:rPr>
        <w:t>Injector valves</w:t>
      </w:r>
    </w:p>
    <w:p w14:paraId="4301CB33" w14:textId="70236175" w:rsidR="00F66EA3" w:rsidRPr="0058031B" w:rsidRDefault="0058031B" w:rsidP="009D772C">
      <w:r>
        <w:t xml:space="preserve">all injector valves were within 10% resistance of each other </w:t>
      </w:r>
      <w:r w:rsidR="005062DF">
        <w:t xml:space="preserve">and within spec this means they are firing properly and with close </w:t>
      </w:r>
      <w:r w:rsidR="007A78A2">
        <w:t>accuracy in relation to each other.</w:t>
      </w:r>
    </w:p>
    <w:p w14:paraId="240F579B" w14:textId="4288BA49" w:rsidR="009D772C" w:rsidRPr="00BC3A03" w:rsidRDefault="009D772C" w:rsidP="009D772C">
      <w:pPr>
        <w:rPr>
          <w:b/>
          <w:bCs/>
        </w:rPr>
      </w:pPr>
      <w:r w:rsidRPr="00BC3A03">
        <w:rPr>
          <w:b/>
          <w:bCs/>
        </w:rPr>
        <w:t xml:space="preserve">warm up phase </w:t>
      </w:r>
    </w:p>
    <w:p w14:paraId="7BA092AC" w14:textId="79EE2844" w:rsidR="009D772C" w:rsidRDefault="009D772C" w:rsidP="009D772C">
      <w:r>
        <w:t xml:space="preserve"> </w:t>
      </w:r>
      <w:r w:rsidR="003B39CB">
        <w:t>“</w:t>
      </w:r>
      <w:r>
        <w:t>Cold cranking @20°C, injection on time is 21.3ms. Followed by next rotation 18.2ms; in the region of 300ms the engine is running, and injector pulse returns to standard.</w:t>
      </w:r>
    </w:p>
    <w:p w14:paraId="2280EF45" w14:textId="3B4D2EF8" w:rsidR="00BC3A03" w:rsidRDefault="009D772C" w:rsidP="009D772C">
      <w:r>
        <w:t xml:space="preserve">Idle speed is wildly between 710 and 780rpm, potentiometer partially to </w:t>
      </w:r>
      <w:r w:rsidR="004A676A">
        <w:t>blame”</w:t>
      </w:r>
      <w:r w:rsidR="004A676A" w:rsidRPr="00FE77E0">
        <w:t xml:space="preserve"> (</w:t>
      </w:r>
      <w:r w:rsidR="00FE77E0">
        <w:t xml:space="preserve">L </w:t>
      </w:r>
      <w:proofErr w:type="gramStart"/>
      <w:r w:rsidR="00FE77E0">
        <w:t>Chess</w:t>
      </w:r>
      <w:r w:rsidR="00FE77E0" w:rsidRPr="00FE77E0">
        <w:t xml:space="preserve">  20</w:t>
      </w:r>
      <w:r w:rsidR="00FE77E0">
        <w:t>22</w:t>
      </w:r>
      <w:proofErr w:type="gramEnd"/>
      <w:r w:rsidR="00FE77E0" w:rsidRPr="00FE77E0">
        <w:t>, personal communication, 1</w:t>
      </w:r>
      <w:r w:rsidR="00EA7F92">
        <w:t>2</w:t>
      </w:r>
      <w:r w:rsidR="00FE77E0" w:rsidRPr="00FE77E0">
        <w:t xml:space="preserve"> </w:t>
      </w:r>
      <w:r w:rsidR="00EA7F92">
        <w:t>March</w:t>
      </w:r>
      <w:r w:rsidR="00FE77E0" w:rsidRPr="00FE77E0">
        <w:t>)</w:t>
      </w:r>
    </w:p>
    <w:p w14:paraId="60A2C630" w14:textId="01B0533E" w:rsidR="00D55295" w:rsidRDefault="00BC3A03" w:rsidP="009D772C">
      <w:r>
        <w:t xml:space="preserve">From the above information it was concluded </w:t>
      </w:r>
      <w:r w:rsidR="00960632">
        <w:t xml:space="preserve">that the general injection timing of the engine followed the correct pattern of supplying increased fuel </w:t>
      </w:r>
      <w:r w:rsidR="00443267">
        <w:t>for cold cranking and more fuel at lower engine temperature than at higher.</w:t>
      </w:r>
      <w:r w:rsidR="001204EE">
        <w:br w:type="page"/>
      </w:r>
    </w:p>
    <w:p w14:paraId="51099767" w14:textId="61E2CF7C" w:rsidR="00FA127C" w:rsidRDefault="00FA127C">
      <w:pPr>
        <w:rPr>
          <w:b/>
          <w:bCs/>
        </w:rPr>
      </w:pPr>
      <w:r>
        <w:rPr>
          <w:b/>
          <w:bCs/>
        </w:rPr>
        <w:lastRenderedPageBreak/>
        <w:t>Earthed voltage checks</w:t>
      </w:r>
    </w:p>
    <w:p w14:paraId="5FF2AD21" w14:textId="68481785" w:rsidR="003D52DF" w:rsidRPr="008A4BB4" w:rsidRDefault="008A4BB4">
      <w:r>
        <w:t>Taking reading</w:t>
      </w:r>
      <w:r w:rsidR="00D97D0B">
        <w:t>s</w:t>
      </w:r>
      <w:r>
        <w:t xml:space="preserve"> from each </w:t>
      </w:r>
      <w:r w:rsidR="00D97D0B">
        <w:t xml:space="preserve">pin the ECU connects to </w:t>
      </w:r>
      <w:r w:rsidR="00443110">
        <w:t xml:space="preserve">the ignition system with </w:t>
      </w:r>
      <w:r w:rsidR="00D97D0B">
        <w:t xml:space="preserve">gives a detailed map of </w:t>
      </w:r>
      <w:r w:rsidR="00E57250">
        <w:t xml:space="preserve">the </w:t>
      </w:r>
      <w:r w:rsidR="007C1EE2">
        <w:t>functionality</w:t>
      </w:r>
      <w:r w:rsidR="00E57250">
        <w:t xml:space="preserve"> of the engines circuits </w:t>
      </w:r>
      <w:r w:rsidR="007C1EE2">
        <w:t xml:space="preserve">as shown bellow </w:t>
      </w:r>
    </w:p>
    <w:p w14:paraId="57EA3605" w14:textId="77777777" w:rsidR="001204EE" w:rsidRDefault="001204EE">
      <w:pPr>
        <w:rPr>
          <w:b/>
          <w:bCs/>
        </w:rPr>
      </w:pPr>
      <w:r>
        <w:rPr>
          <w:noProof/>
        </w:rPr>
        <w:drawing>
          <wp:inline distT="0" distB="0" distL="0" distR="0" wp14:anchorId="10E03C03" wp14:editId="15B3C70E">
            <wp:extent cx="2736000" cy="4356000"/>
            <wp:effectExtent l="9207" t="0" r="0" b="0"/>
            <wp:docPr id="9" name="Picture 9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36000" cy="43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F6E3A" w14:textId="17AB27E1" w:rsidR="001204EE" w:rsidRPr="001204EE" w:rsidRDefault="00A15505">
      <w:r>
        <w:t xml:space="preserve">As </w:t>
      </w:r>
      <w:r w:rsidR="00443110">
        <w:t>expected,</w:t>
      </w:r>
      <w:r>
        <w:t xml:space="preserve"> all systems gave no reading with ignition </w:t>
      </w:r>
      <w:proofErr w:type="gramStart"/>
      <w:r>
        <w:t>off</w:t>
      </w:r>
      <w:proofErr w:type="gramEnd"/>
      <w:r>
        <w:t xml:space="preserve"> an</w:t>
      </w:r>
      <w:r w:rsidR="003333A5">
        <w:t>d values were recorded</w:t>
      </w:r>
      <w:r w:rsidR="00591E63">
        <w:t xml:space="preserve"> for all expected connections indicating the </w:t>
      </w:r>
      <w:r w:rsidR="00443110">
        <w:t>ignition system</w:t>
      </w:r>
      <w:r w:rsidR="007F1658">
        <w:t xml:space="preserve"> was operational and all signals were </w:t>
      </w:r>
      <w:r w:rsidR="00047186">
        <w:t>able to be received and sent to and from the ECU.</w:t>
      </w:r>
    </w:p>
    <w:p w14:paraId="0E5515C4" w14:textId="4F2740CC" w:rsidR="00FA127C" w:rsidRDefault="00FA127C">
      <w:pPr>
        <w:rPr>
          <w:b/>
          <w:bCs/>
        </w:rPr>
      </w:pPr>
      <w:r>
        <w:rPr>
          <w:b/>
          <w:bCs/>
        </w:rPr>
        <w:t>Warm up phase analysis</w:t>
      </w:r>
    </w:p>
    <w:p w14:paraId="720EB80B" w14:textId="56A1EE95" w:rsidR="00FA127C" w:rsidRPr="004739B7" w:rsidRDefault="004739B7">
      <w:r>
        <w:t xml:space="preserve">Regrettably RPM values for the </w:t>
      </w:r>
      <w:r w:rsidR="008E5299">
        <w:t>warmup</w:t>
      </w:r>
      <w:r>
        <w:t xml:space="preserve"> phase of </w:t>
      </w:r>
      <w:r w:rsidR="00970ACC">
        <w:t xml:space="preserve">the L.3 engines warmup phase were lost. </w:t>
      </w:r>
      <w:r w:rsidR="00470C0A">
        <w:t xml:space="preserve">The resistance of the coolant temperature sensor was </w:t>
      </w:r>
      <w:r w:rsidR="00F42C81">
        <w:t>not within spec</w:t>
      </w:r>
      <w:r w:rsidR="006D35AE">
        <w:t>.</w:t>
      </w:r>
      <w:r w:rsidR="00F42C81">
        <w:t xml:space="preserve"> </w:t>
      </w:r>
      <w:r w:rsidR="006D35AE">
        <w:t>A</w:t>
      </w:r>
      <w:r w:rsidR="006A0878">
        <w:t>t 20</w:t>
      </w:r>
      <w:r w:rsidR="006A0878">
        <w:rPr>
          <w:rFonts w:cstheme="minorHAnsi"/>
        </w:rPr>
        <w:t xml:space="preserve">◦ Celsius </w:t>
      </w:r>
      <w:r w:rsidR="006D35AE">
        <w:rPr>
          <w:rFonts w:cstheme="minorHAnsi"/>
        </w:rPr>
        <w:t xml:space="preserve">the </w:t>
      </w:r>
      <w:r w:rsidR="00B662EE">
        <w:rPr>
          <w:rFonts w:cstheme="minorHAnsi"/>
        </w:rPr>
        <w:t>temp sensor</w:t>
      </w:r>
      <w:r w:rsidR="005C4128">
        <w:rPr>
          <w:rFonts w:cstheme="minorHAnsi"/>
        </w:rPr>
        <w:t xml:space="preserve"> reached the maximum resistance </w:t>
      </w:r>
      <w:r w:rsidR="00571CBE">
        <w:rPr>
          <w:rFonts w:cstheme="minorHAnsi"/>
        </w:rPr>
        <w:t>expected at a temperature of 80 ◦C while still</w:t>
      </w:r>
      <w:r w:rsidR="00772B5B">
        <w:rPr>
          <w:rFonts w:cstheme="minorHAnsi"/>
        </w:rPr>
        <w:t xml:space="preserve"> 60 ◦C this indicates a faulty sensor </w:t>
      </w:r>
      <w:r w:rsidR="003E39A2">
        <w:rPr>
          <w:rFonts w:cstheme="minorHAnsi"/>
        </w:rPr>
        <w:t>which could affect the</w:t>
      </w:r>
      <w:r w:rsidR="008E2145">
        <w:rPr>
          <w:rFonts w:cstheme="minorHAnsi"/>
        </w:rPr>
        <w:t xml:space="preserve"> </w:t>
      </w:r>
      <w:r w:rsidR="003A3752">
        <w:rPr>
          <w:rFonts w:cstheme="minorHAnsi"/>
        </w:rPr>
        <w:t xml:space="preserve">performance of the engine as </w:t>
      </w:r>
      <w:r w:rsidR="00E41A3D">
        <w:rPr>
          <w:rFonts w:cstheme="minorHAnsi"/>
        </w:rPr>
        <w:t>injection on times will not be accurately consistent with engine needs</w:t>
      </w:r>
      <w:r w:rsidR="00982ACA">
        <w:rPr>
          <w:rFonts w:cstheme="minorHAnsi"/>
        </w:rPr>
        <w:t xml:space="preserve"> as well </w:t>
      </w:r>
      <w:r w:rsidR="001D4B81">
        <w:rPr>
          <w:rFonts w:cstheme="minorHAnsi"/>
        </w:rPr>
        <w:t>as the fuel mixture which in the l3 system is ordered to b</w:t>
      </w:r>
      <w:r w:rsidR="003572CF">
        <w:rPr>
          <w:rFonts w:cstheme="minorHAnsi"/>
        </w:rPr>
        <w:t>e enhanced by 30 to 60</w:t>
      </w:r>
      <w:proofErr w:type="gramStart"/>
      <w:r w:rsidR="003572CF">
        <w:rPr>
          <w:rFonts w:cstheme="minorHAnsi"/>
        </w:rPr>
        <w:t>%(</w:t>
      </w:r>
      <w:proofErr w:type="gramEnd"/>
      <w:r w:rsidR="003572CF">
        <w:rPr>
          <w:rFonts w:cstheme="minorHAnsi"/>
        </w:rPr>
        <w:t>Bosch technical instruction)</w:t>
      </w:r>
      <w:r w:rsidR="00E41A3D">
        <w:rPr>
          <w:rFonts w:cstheme="minorHAnsi"/>
        </w:rPr>
        <w:t xml:space="preserve">. </w:t>
      </w:r>
    </w:p>
    <w:p w14:paraId="2951A3B2" w14:textId="77777777" w:rsidR="002C01D5" w:rsidRDefault="002C01D5">
      <w:pPr>
        <w:rPr>
          <w:b/>
          <w:bCs/>
        </w:rPr>
      </w:pPr>
    </w:p>
    <w:p w14:paraId="37FD0D43" w14:textId="528722CF" w:rsidR="00372422" w:rsidRPr="001C12D8" w:rsidRDefault="00372422">
      <w:pPr>
        <w:rPr>
          <w:b/>
          <w:bCs/>
        </w:rPr>
      </w:pPr>
      <w:r w:rsidRPr="000449DD">
        <w:rPr>
          <w:b/>
          <w:bCs/>
        </w:rPr>
        <w:br w:type="page"/>
      </w:r>
    </w:p>
    <w:p w14:paraId="1F2B452F" w14:textId="7A4A3F99" w:rsidR="00826A62" w:rsidRPr="00D953DC" w:rsidRDefault="00CD6917" w:rsidP="00CD6917">
      <w:pPr>
        <w:pStyle w:val="Heading1"/>
        <w:rPr>
          <w:rFonts w:eastAsiaTheme="minorHAnsi"/>
        </w:rPr>
      </w:pPr>
      <w:bookmarkStart w:id="33" w:name="_Toc101772042"/>
      <w:r>
        <w:rPr>
          <w:rFonts w:eastAsiaTheme="minorHAnsi"/>
        </w:rPr>
        <w:lastRenderedPageBreak/>
        <w:t>D</w:t>
      </w:r>
      <w:r w:rsidR="008137E0">
        <w:rPr>
          <w:rFonts w:eastAsiaTheme="minorHAnsi"/>
        </w:rPr>
        <w:t>iscussion</w:t>
      </w:r>
      <w:bookmarkEnd w:id="33"/>
    </w:p>
    <w:p w14:paraId="6D8EC110" w14:textId="31F645A6" w:rsidR="00F16EEE" w:rsidRPr="00D953DC" w:rsidRDefault="006918C9" w:rsidP="00634E42">
      <w:pPr>
        <w:pStyle w:val="Heading2"/>
      </w:pPr>
      <w:bookmarkStart w:id="34" w:name="_Toc101772043"/>
      <w:r w:rsidRPr="00D953DC">
        <w:t>the Le3 engine</w:t>
      </w:r>
      <w:bookmarkEnd w:id="34"/>
      <w:r w:rsidRPr="00D953DC">
        <w:t xml:space="preserve"> </w:t>
      </w:r>
    </w:p>
    <w:p w14:paraId="207160B1" w14:textId="6F611BF7" w:rsidR="00F16EEE" w:rsidRDefault="00036B15">
      <w:r>
        <w:t xml:space="preserve">the le3 engine </w:t>
      </w:r>
      <w:r w:rsidR="00F16163">
        <w:t xml:space="preserve">increases </w:t>
      </w:r>
      <w:r w:rsidR="00265BF4">
        <w:t xml:space="preserve">fuel efficiency through optimising the air fuel mixture in the combustion chamber. </w:t>
      </w:r>
      <w:r w:rsidR="000C72A1">
        <w:t xml:space="preserve">It does this by making use of various sensors throughout the engine </w:t>
      </w:r>
      <w:r w:rsidR="004A10D8">
        <w:t xml:space="preserve">to determine the </w:t>
      </w:r>
      <w:r w:rsidR="00FE6359">
        <w:t>on time of fuel injectors</w:t>
      </w:r>
      <w:r w:rsidR="00B22682">
        <w:t xml:space="preserve">. </w:t>
      </w:r>
      <w:r w:rsidR="006E50AC">
        <w:t xml:space="preserve">problems with the l3 engines injection timing </w:t>
      </w:r>
      <w:r w:rsidR="005A0E5F">
        <w:t>arose at cold temperatures likely due to a faulty coolant temperature sensor</w:t>
      </w:r>
      <w:r w:rsidR="00984677">
        <w:t>.</w:t>
      </w:r>
      <w:r w:rsidR="0039021F" w:rsidRPr="0039021F">
        <w:t xml:space="preserve"> </w:t>
      </w:r>
      <w:r w:rsidR="0039021F">
        <w:t>As resistance was normal at each fuel injector the injectors themselves are unlikely to be to blame.</w:t>
      </w:r>
      <w:r w:rsidR="00CF1EAC">
        <w:t xml:space="preserve"> Readings from the </w:t>
      </w:r>
      <w:r w:rsidR="0039021F">
        <w:t xml:space="preserve">temperature </w:t>
      </w:r>
      <w:r w:rsidR="000D4657">
        <w:t xml:space="preserve">sensor could affect </w:t>
      </w:r>
      <w:r w:rsidR="0026010A">
        <w:t>ECUs ability to control injection timing and auxiliary airflow</w:t>
      </w:r>
      <w:r w:rsidR="00513651">
        <w:t xml:space="preserve"> </w:t>
      </w:r>
      <w:r w:rsidR="00513651">
        <w:t>(BOSCH 1982)</w:t>
      </w:r>
      <w:r w:rsidR="0067474A">
        <w:t>.</w:t>
      </w:r>
      <w:r w:rsidR="008244C5">
        <w:t xml:space="preserve"> </w:t>
      </w:r>
      <w:r w:rsidR="00E86B7B">
        <w:t xml:space="preserve">The </w:t>
      </w:r>
      <w:r w:rsidR="00513651">
        <w:t>auxiliary</w:t>
      </w:r>
      <w:r w:rsidR="00E86B7B">
        <w:t xml:space="preserve"> air valve had a resistance of 45.</w:t>
      </w:r>
      <w:r w:rsidR="003D2CB4">
        <w:t>9</w:t>
      </w:r>
      <w:r w:rsidR="003D2CB4">
        <w:rPr>
          <w:rFonts w:cstheme="minorHAnsi"/>
        </w:rPr>
        <w:t>Ω</w:t>
      </w:r>
      <w:r w:rsidR="003D2CB4">
        <w:t xml:space="preserve"> instead of the expected 40</w:t>
      </w:r>
      <w:r w:rsidR="003D2CB4">
        <w:rPr>
          <w:rFonts w:cstheme="minorHAnsi"/>
        </w:rPr>
        <w:t>Ω</w:t>
      </w:r>
      <w:r w:rsidR="003D2CB4">
        <w:t xml:space="preserve"> this indicates the flap was in the wrong position</w:t>
      </w:r>
      <w:r w:rsidR="00BE1C82">
        <w:t>.</w:t>
      </w:r>
    </w:p>
    <w:p w14:paraId="77AF36F3" w14:textId="179F6E2A" w:rsidR="0015731B" w:rsidRPr="00D953DC" w:rsidRDefault="00D953DC" w:rsidP="00634E42">
      <w:pPr>
        <w:pStyle w:val="Heading2"/>
      </w:pPr>
      <w:bookmarkStart w:id="35" w:name="_Toc101772044"/>
      <w:r>
        <w:t>Motronic</w:t>
      </w:r>
      <w:r w:rsidR="00634E42">
        <w:t xml:space="preserve"> engine</w:t>
      </w:r>
      <w:bookmarkEnd w:id="35"/>
    </w:p>
    <w:p w14:paraId="4732449C" w14:textId="1B29CEE3" w:rsidR="00BE25A2" w:rsidRDefault="000F242A" w:rsidP="001A6DFE">
      <w:r>
        <w:t xml:space="preserve">Although injection </w:t>
      </w:r>
      <w:r w:rsidR="00080453">
        <w:t xml:space="preserve">and airflow functions of the engine appear to be operating </w:t>
      </w:r>
      <w:r w:rsidR="006C5DAE">
        <w:t xml:space="preserve">under correct patterns from a distance the engine </w:t>
      </w:r>
      <w:r w:rsidR="001E2656">
        <w:t>likely has problems with fuel consumption</w:t>
      </w:r>
      <w:r w:rsidR="00FB4052">
        <w:t>,</w:t>
      </w:r>
      <w:r w:rsidR="000812BE">
        <w:t xml:space="preserve"> smoothness of the engine </w:t>
      </w:r>
      <w:r w:rsidR="00FB4052">
        <w:t xml:space="preserve">acceleration and starting behaviour all </w:t>
      </w:r>
      <w:proofErr w:type="gramStart"/>
      <w:r w:rsidR="00FB4052">
        <w:t>as a result of</w:t>
      </w:r>
      <w:proofErr w:type="gramEnd"/>
      <w:r w:rsidR="00FB4052">
        <w:t xml:space="preserve"> a faulty</w:t>
      </w:r>
      <w:r w:rsidR="001A6DFE">
        <w:t xml:space="preserve"> aftermarket</w:t>
      </w:r>
      <w:r w:rsidR="00FB4052">
        <w:t xml:space="preserve"> throttle potentiometer</w:t>
      </w:r>
      <w:r w:rsidR="00C43FD8">
        <w:t xml:space="preserve"> problems with coolant temperature sensor </w:t>
      </w:r>
      <w:r w:rsidR="00E30EEC">
        <w:t>may add to negative performance effects on the engine</w:t>
      </w:r>
    </w:p>
    <w:p w14:paraId="1773FF0C" w14:textId="6819E69C" w:rsidR="00BE25A2" w:rsidRDefault="00BE25A2" w:rsidP="00BE25A2"/>
    <w:p w14:paraId="508B01A7" w14:textId="031A6977" w:rsidR="00372422" w:rsidRDefault="00372422" w:rsidP="00BE25A2">
      <w:pPr>
        <w:rPr>
          <w:rFonts w:asciiTheme="majorHAnsi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FCB4EF7" w14:textId="3664C484" w:rsidR="00372422" w:rsidRDefault="008137E0" w:rsidP="00687E9C">
      <w:pPr>
        <w:pStyle w:val="Heading1"/>
        <w:rPr>
          <w:rFonts w:eastAsiaTheme="minorHAnsi"/>
        </w:rPr>
      </w:pPr>
      <w:bookmarkStart w:id="36" w:name="_Toc101772045"/>
      <w:r>
        <w:rPr>
          <w:rFonts w:eastAsiaTheme="minorHAnsi"/>
        </w:rPr>
        <w:lastRenderedPageBreak/>
        <w:t>Conclusions</w:t>
      </w:r>
      <w:bookmarkEnd w:id="36"/>
    </w:p>
    <w:p w14:paraId="012D2B7E" w14:textId="5456A2EB" w:rsidR="00E702B8" w:rsidRPr="00E702B8" w:rsidRDefault="00E702B8">
      <w:pPr>
        <w:rPr>
          <w:b/>
          <w:bCs/>
        </w:rPr>
      </w:pPr>
      <w:r w:rsidRPr="00E702B8">
        <w:rPr>
          <w:b/>
          <w:bCs/>
        </w:rPr>
        <w:t>L3.1</w:t>
      </w:r>
    </w:p>
    <w:p w14:paraId="7757868B" w14:textId="3C495DAA" w:rsidR="00E702B8" w:rsidRDefault="00B65582">
      <w:r>
        <w:t xml:space="preserve">Changing the Le3s Temperature sensor </w:t>
      </w:r>
      <w:r w:rsidR="00D92706">
        <w:t>would provide for more</w:t>
      </w:r>
      <w:r w:rsidR="00FD60D9">
        <w:t xml:space="preserve"> accurate injection timing and auxiliary airflow this should significantly </w:t>
      </w:r>
      <w:r w:rsidR="00214466">
        <w:t>help performance and fuel consumption</w:t>
      </w:r>
      <w:r w:rsidR="007E1DF3">
        <w:t>.</w:t>
      </w:r>
      <w:r w:rsidR="000F261A">
        <w:t xml:space="preserve"> </w:t>
      </w:r>
      <w:r w:rsidR="00B02CCB">
        <w:t>However,</w:t>
      </w:r>
      <w:r w:rsidR="00915861">
        <w:t xml:space="preserve"> with a less rushed testing environment </w:t>
      </w:r>
      <w:r w:rsidR="007B6ADE">
        <w:t xml:space="preserve">and more complete </w:t>
      </w:r>
      <w:r w:rsidR="00BE1C82">
        <w:t>results</w:t>
      </w:r>
      <w:r w:rsidR="007B6ADE">
        <w:t xml:space="preserve"> </w:t>
      </w:r>
      <w:r w:rsidR="000F261A">
        <w:t xml:space="preserve">such as RPM in the warmup phase </w:t>
      </w:r>
      <w:r w:rsidR="007B6ADE">
        <w:t>a different conclusion may be reached.</w:t>
      </w:r>
    </w:p>
    <w:p w14:paraId="466AABF7" w14:textId="77777777" w:rsidR="00E702B8" w:rsidRDefault="00E702B8"/>
    <w:p w14:paraId="320857EC" w14:textId="793FB51F" w:rsidR="000F261A" w:rsidRDefault="000F261A">
      <w:pPr>
        <w:rPr>
          <w:b/>
          <w:bCs/>
        </w:rPr>
      </w:pPr>
      <w:r w:rsidRPr="00E702B8">
        <w:rPr>
          <w:b/>
          <w:bCs/>
        </w:rPr>
        <w:t>M</w:t>
      </w:r>
      <w:r w:rsidR="00E702B8" w:rsidRPr="00E702B8">
        <w:rPr>
          <w:b/>
          <w:bCs/>
        </w:rPr>
        <w:t>otronic</w:t>
      </w:r>
    </w:p>
    <w:p w14:paraId="35A14EC5" w14:textId="36480CF7" w:rsidR="00372422" w:rsidRPr="00E702B8" w:rsidRDefault="00E30EEC">
      <w:pPr>
        <w:rPr>
          <w:rFonts w:asciiTheme="majorHAnsi" w:hAnsiTheme="majorHAnsi" w:cstheme="majorBidi"/>
          <w:b/>
          <w:bCs/>
          <w:color w:val="2F5496" w:themeColor="accent1" w:themeShade="BF"/>
          <w:sz w:val="32"/>
          <w:szCs w:val="32"/>
        </w:rPr>
      </w:pPr>
      <w:r>
        <w:t xml:space="preserve">A </w:t>
      </w:r>
      <w:r w:rsidR="003B4EE3">
        <w:t>stock potentiometer and new coolant temperature sensor should be fitted to the engine before tests are repeated</w:t>
      </w:r>
      <w:r w:rsidR="00FC68D9">
        <w:t>.</w:t>
      </w:r>
      <w:r w:rsidR="00A015C6">
        <w:t xml:space="preserve"> diagnosing more refined problems with system is difficult due to two major issues </w:t>
      </w:r>
      <w:r w:rsidR="00FC68D9">
        <w:t>which could be affecting other systems.</w:t>
      </w:r>
      <w:r w:rsidR="00372422" w:rsidRPr="00E702B8">
        <w:rPr>
          <w:b/>
          <w:bCs/>
        </w:rPr>
        <w:br w:type="page"/>
      </w:r>
    </w:p>
    <w:p w14:paraId="0857AAEB" w14:textId="3ACE36EA" w:rsidR="00687E9C" w:rsidRDefault="00372422" w:rsidP="00687E9C">
      <w:pPr>
        <w:pStyle w:val="Heading1"/>
        <w:rPr>
          <w:rFonts w:eastAsiaTheme="minorHAnsi"/>
        </w:rPr>
      </w:pPr>
      <w:bookmarkStart w:id="37" w:name="_Toc101772046"/>
      <w:r>
        <w:rPr>
          <w:rFonts w:eastAsiaTheme="minorHAnsi"/>
        </w:rPr>
        <w:lastRenderedPageBreak/>
        <w:t>Reference List</w:t>
      </w:r>
      <w:bookmarkEnd w:id="37"/>
    </w:p>
    <w:p w14:paraId="5EB53105" w14:textId="2A6700D2" w:rsidR="00294DDE" w:rsidRPr="001A765B" w:rsidRDefault="00294DDE" w:rsidP="006170AF">
      <w:proofErr w:type="spellStart"/>
      <w:r>
        <w:t>Autodata</w:t>
      </w:r>
      <w:proofErr w:type="spellEnd"/>
      <w:r>
        <w:t xml:space="preserve">, </w:t>
      </w:r>
      <w:r w:rsidR="001A765B">
        <w:t xml:space="preserve">1990, </w:t>
      </w:r>
      <w:r w:rsidR="001A765B">
        <w:rPr>
          <w:i/>
          <w:iCs/>
        </w:rPr>
        <w:t>Fuel Injection 2</w:t>
      </w:r>
      <w:r w:rsidR="001A765B">
        <w:t xml:space="preserve">, </w:t>
      </w:r>
    </w:p>
    <w:p w14:paraId="141D900B" w14:textId="2BFB31E0" w:rsidR="006170AF" w:rsidRDefault="006170AF" w:rsidP="006170AF">
      <w:r>
        <w:t>BOSCH, 1982</w:t>
      </w:r>
      <w:r w:rsidR="00887844">
        <w:t xml:space="preserve">, </w:t>
      </w:r>
      <w:r w:rsidR="00887844">
        <w:rPr>
          <w:i/>
          <w:iCs/>
        </w:rPr>
        <w:t xml:space="preserve">Technical instruction L </w:t>
      </w:r>
      <w:r w:rsidR="006970CB">
        <w:rPr>
          <w:i/>
          <w:iCs/>
        </w:rPr>
        <w:t>–</w:t>
      </w:r>
      <w:r w:rsidR="00887844">
        <w:rPr>
          <w:i/>
          <w:iCs/>
        </w:rPr>
        <w:t xml:space="preserve"> Jetronic</w:t>
      </w:r>
      <w:r w:rsidR="006970CB">
        <w:rPr>
          <w:i/>
          <w:iCs/>
        </w:rPr>
        <w:t xml:space="preserve">, </w:t>
      </w:r>
      <w:r w:rsidR="009168F2">
        <w:t xml:space="preserve">BOSCH, Germany. </w:t>
      </w:r>
    </w:p>
    <w:p w14:paraId="0A2441C1" w14:textId="77777777" w:rsidR="00294DDE" w:rsidRDefault="00294DDE" w:rsidP="006170AF">
      <w:pPr>
        <w:rPr>
          <w:i/>
          <w:iCs/>
        </w:rPr>
      </w:pPr>
    </w:p>
    <w:p w14:paraId="1806CC3B" w14:textId="77777777" w:rsidR="00294DDE" w:rsidRPr="00A04DC7" w:rsidRDefault="00294DDE" w:rsidP="00294DDE">
      <w:r>
        <w:t xml:space="preserve">Ferrell, D 2020, </w:t>
      </w:r>
      <w:r w:rsidRPr="00881B30">
        <w:rPr>
          <w:i/>
          <w:iCs/>
        </w:rPr>
        <w:t>How Do You Know If a Throttle Position Sensor Is Bad?</w:t>
      </w:r>
      <w:r>
        <w:rPr>
          <w:i/>
          <w:iCs/>
        </w:rPr>
        <w:t xml:space="preserve">, </w:t>
      </w:r>
      <w:r>
        <w:t>Axel Addicts, viewed 23 April 2022,&lt;</w:t>
      </w:r>
      <w:r w:rsidRPr="009D4089">
        <w:t xml:space="preserve"> </w:t>
      </w:r>
      <w:hyperlink r:id="rId29" w:anchor=":~:text=The%20TPS%20connects%20to%20the,position%20of%20the%20throttle%20plate" w:history="1">
        <w:r w:rsidRPr="00775AD4">
          <w:rPr>
            <w:rStyle w:val="Hyperlink"/>
          </w:rPr>
          <w:t>https://axleaddict.com/auto-repair/How-Do-You-Know-if-a-Throttle-Position-Sensor-is-Bad#:~:text=The%20TPS%20connects%2</w:t>
        </w:r>
        <w:r w:rsidRPr="00775AD4">
          <w:rPr>
            <w:rStyle w:val="Hyperlink"/>
          </w:rPr>
          <w:t>0</w:t>
        </w:r>
        <w:r w:rsidRPr="00775AD4">
          <w:rPr>
            <w:rStyle w:val="Hyperlink"/>
          </w:rPr>
          <w:t>to%20the,position%20of%20the%20throttle%20plate</w:t>
        </w:r>
      </w:hyperlink>
      <w:r w:rsidRPr="009D4089">
        <w:t>.</w:t>
      </w:r>
      <w:r>
        <w:t>&gt;.</w:t>
      </w:r>
    </w:p>
    <w:p w14:paraId="54925C2E" w14:textId="77777777" w:rsidR="00294DDE" w:rsidRDefault="00294DDE" w:rsidP="006170AF">
      <w:pPr>
        <w:rPr>
          <w:i/>
          <w:iCs/>
        </w:rPr>
      </w:pPr>
    </w:p>
    <w:p w14:paraId="74A80FB6" w14:textId="3FAF844B" w:rsidR="00042AE0" w:rsidRDefault="00300ED6" w:rsidP="006170AF">
      <w:proofErr w:type="spellStart"/>
      <w:r>
        <w:t>Hickleys</w:t>
      </w:r>
      <w:proofErr w:type="spellEnd"/>
      <w:r>
        <w:t xml:space="preserve">, n.d., </w:t>
      </w:r>
      <w:r w:rsidR="00345C20" w:rsidRPr="00345C20">
        <w:rPr>
          <w:i/>
          <w:iCs/>
        </w:rPr>
        <w:t>Bosch BEA950 Emission Analyser</w:t>
      </w:r>
      <w:r w:rsidR="00345C20">
        <w:rPr>
          <w:i/>
          <w:iCs/>
        </w:rPr>
        <w:t>,</w:t>
      </w:r>
      <w:r w:rsidR="00345C20">
        <w:t xml:space="preserve"> </w:t>
      </w:r>
      <w:r w:rsidR="0024703A" w:rsidRPr="0024703A">
        <w:t>hickleys.com</w:t>
      </w:r>
      <w:r w:rsidR="0024703A">
        <w:t>, viewed 24</w:t>
      </w:r>
      <w:r w:rsidR="0057674D">
        <w:t xml:space="preserve"> April 202</w:t>
      </w:r>
      <w:r w:rsidR="00313483">
        <w:t>2</w:t>
      </w:r>
      <w:r w:rsidR="0057674D">
        <w:t>,</w:t>
      </w:r>
      <w:r w:rsidR="00042AE0">
        <w:t xml:space="preserve"> &lt;</w:t>
      </w:r>
      <w:hyperlink r:id="rId30" w:history="1">
        <w:r w:rsidR="00042AE0" w:rsidRPr="00937513">
          <w:rPr>
            <w:rStyle w:val="Hyperlink"/>
          </w:rPr>
          <w:t>https://www.hickleys.com/diagnostics/bea950.php</w:t>
        </w:r>
      </w:hyperlink>
      <w:r w:rsidR="00042AE0">
        <w:t>&gt;</w:t>
      </w:r>
      <w:r w:rsidR="006A188F">
        <w:t>.</w:t>
      </w:r>
    </w:p>
    <w:p w14:paraId="1960BE8B" w14:textId="40EC07F4" w:rsidR="0057674D" w:rsidRDefault="0057674D" w:rsidP="006170AF"/>
    <w:p w14:paraId="39F9DF9A" w14:textId="78DA0F74" w:rsidR="004D3950" w:rsidRPr="00345C20" w:rsidRDefault="004D3950" w:rsidP="00313483">
      <w:r>
        <w:t xml:space="preserve">Hella, n.d., </w:t>
      </w:r>
      <w:r w:rsidR="00934162" w:rsidRPr="00934162">
        <w:t>COOLANT TEMPERATURE SENSOR TESTING - SYMPTOMS, CAUSE OF FAILURE &amp; TROUBLESHOOTING</w:t>
      </w:r>
      <w:r w:rsidR="00934162">
        <w:t>, viewed 23</w:t>
      </w:r>
      <w:r w:rsidR="00313483">
        <w:t xml:space="preserve"> April 2022 </w:t>
      </w:r>
      <w:r>
        <w:t>&lt;</w:t>
      </w:r>
      <w:hyperlink r:id="rId31" w:history="1">
        <w:r w:rsidR="0097654A" w:rsidRPr="00937513">
          <w:rPr>
            <w:rStyle w:val="Hyperlink"/>
          </w:rPr>
          <w:t>https://www.hella.com/techworld/uk/Technical/Sensors-and-actuators/Test-coolant-temperature-sensor-4277/#:~:text=Coolant%20temperature%20sensors%20are%20used,with%20a%20negative%20temperature%20coefficient</w:t>
        </w:r>
      </w:hyperlink>
      <w:r w:rsidR="0097654A">
        <w:t>&gt;</w:t>
      </w:r>
    </w:p>
    <w:sectPr w:rsidR="004D3950" w:rsidRPr="00345C20" w:rsidSect="00411245">
      <w:footerReference w:type="default" r:id="rId3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0A667" w14:textId="77777777" w:rsidR="00081E21" w:rsidRDefault="00081E21" w:rsidP="00411245">
      <w:pPr>
        <w:spacing w:line="240" w:lineRule="auto"/>
      </w:pPr>
      <w:r>
        <w:separator/>
      </w:r>
    </w:p>
  </w:endnote>
  <w:endnote w:type="continuationSeparator" w:id="0">
    <w:p w14:paraId="0DD79F31" w14:textId="77777777" w:rsidR="00081E21" w:rsidRDefault="00081E21" w:rsidP="004112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14425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6CCAF8" w14:textId="77777777" w:rsidR="00411245" w:rsidRDefault="0041124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B33AC6" w14:textId="77777777" w:rsidR="00411245" w:rsidRDefault="004112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AD033" w14:textId="77777777" w:rsidR="00081E21" w:rsidRDefault="00081E21" w:rsidP="00411245">
      <w:pPr>
        <w:spacing w:line="240" w:lineRule="auto"/>
      </w:pPr>
      <w:r>
        <w:separator/>
      </w:r>
    </w:p>
  </w:footnote>
  <w:footnote w:type="continuationSeparator" w:id="0">
    <w:p w14:paraId="62ECC4BF" w14:textId="77777777" w:rsidR="00081E21" w:rsidRDefault="00081E21" w:rsidP="004112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A258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E693C84"/>
    <w:multiLevelType w:val="hybridMultilevel"/>
    <w:tmpl w:val="867E0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124059">
    <w:abstractNumId w:val="0"/>
  </w:num>
  <w:num w:numId="2" w16cid:durableId="728962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E0"/>
    <w:rsid w:val="00012AA0"/>
    <w:rsid w:val="000156A2"/>
    <w:rsid w:val="00022A1F"/>
    <w:rsid w:val="00033490"/>
    <w:rsid w:val="00036B15"/>
    <w:rsid w:val="00042AE0"/>
    <w:rsid w:val="000449DD"/>
    <w:rsid w:val="00047186"/>
    <w:rsid w:val="000476BD"/>
    <w:rsid w:val="00052D73"/>
    <w:rsid w:val="00061E07"/>
    <w:rsid w:val="0007059F"/>
    <w:rsid w:val="000765EB"/>
    <w:rsid w:val="00080453"/>
    <w:rsid w:val="00080BD4"/>
    <w:rsid w:val="000812BE"/>
    <w:rsid w:val="00081E21"/>
    <w:rsid w:val="000827F3"/>
    <w:rsid w:val="000A26C0"/>
    <w:rsid w:val="000A4037"/>
    <w:rsid w:val="000A4A9E"/>
    <w:rsid w:val="000B74E4"/>
    <w:rsid w:val="000B77C6"/>
    <w:rsid w:val="000C4059"/>
    <w:rsid w:val="000C72A1"/>
    <w:rsid w:val="000D4657"/>
    <w:rsid w:val="000E009B"/>
    <w:rsid w:val="000F242A"/>
    <w:rsid w:val="000F261A"/>
    <w:rsid w:val="000F2CCC"/>
    <w:rsid w:val="000F4F6E"/>
    <w:rsid w:val="00100D2B"/>
    <w:rsid w:val="001118D8"/>
    <w:rsid w:val="001122D2"/>
    <w:rsid w:val="001204EE"/>
    <w:rsid w:val="00122C5D"/>
    <w:rsid w:val="00123594"/>
    <w:rsid w:val="00123738"/>
    <w:rsid w:val="0013521C"/>
    <w:rsid w:val="0014371B"/>
    <w:rsid w:val="00143C5E"/>
    <w:rsid w:val="0015731B"/>
    <w:rsid w:val="00161923"/>
    <w:rsid w:val="00163552"/>
    <w:rsid w:val="001644AD"/>
    <w:rsid w:val="001656D0"/>
    <w:rsid w:val="00170C36"/>
    <w:rsid w:val="00187E9F"/>
    <w:rsid w:val="00190E15"/>
    <w:rsid w:val="001942D9"/>
    <w:rsid w:val="001A6DFE"/>
    <w:rsid w:val="001A735E"/>
    <w:rsid w:val="001A765B"/>
    <w:rsid w:val="001C12D8"/>
    <w:rsid w:val="001C52F9"/>
    <w:rsid w:val="001D4B81"/>
    <w:rsid w:val="001E2656"/>
    <w:rsid w:val="001E7F31"/>
    <w:rsid w:val="001F1D94"/>
    <w:rsid w:val="001F3256"/>
    <w:rsid w:val="001F7DC8"/>
    <w:rsid w:val="00204A05"/>
    <w:rsid w:val="00211C9C"/>
    <w:rsid w:val="00212641"/>
    <w:rsid w:val="00214466"/>
    <w:rsid w:val="00224CC2"/>
    <w:rsid w:val="00225421"/>
    <w:rsid w:val="0024703A"/>
    <w:rsid w:val="0026010A"/>
    <w:rsid w:val="00265917"/>
    <w:rsid w:val="00265BF4"/>
    <w:rsid w:val="00272052"/>
    <w:rsid w:val="002761EB"/>
    <w:rsid w:val="00281B00"/>
    <w:rsid w:val="00284594"/>
    <w:rsid w:val="00294DDE"/>
    <w:rsid w:val="0029558F"/>
    <w:rsid w:val="002972CA"/>
    <w:rsid w:val="002A0D92"/>
    <w:rsid w:val="002A2434"/>
    <w:rsid w:val="002A7F43"/>
    <w:rsid w:val="002B411E"/>
    <w:rsid w:val="002C01D5"/>
    <w:rsid w:val="002D4AEA"/>
    <w:rsid w:val="002E6144"/>
    <w:rsid w:val="002E6C0B"/>
    <w:rsid w:val="002F3011"/>
    <w:rsid w:val="00300ED6"/>
    <w:rsid w:val="003013F5"/>
    <w:rsid w:val="00313483"/>
    <w:rsid w:val="0032434C"/>
    <w:rsid w:val="0033174D"/>
    <w:rsid w:val="003333A5"/>
    <w:rsid w:val="00341F94"/>
    <w:rsid w:val="0034458B"/>
    <w:rsid w:val="00345C20"/>
    <w:rsid w:val="00351D44"/>
    <w:rsid w:val="003572CF"/>
    <w:rsid w:val="00372422"/>
    <w:rsid w:val="00382A12"/>
    <w:rsid w:val="00383669"/>
    <w:rsid w:val="00387FA2"/>
    <w:rsid w:val="0039021F"/>
    <w:rsid w:val="003907CA"/>
    <w:rsid w:val="00390E6E"/>
    <w:rsid w:val="00393218"/>
    <w:rsid w:val="0039699C"/>
    <w:rsid w:val="003A3752"/>
    <w:rsid w:val="003A4B3F"/>
    <w:rsid w:val="003B29F6"/>
    <w:rsid w:val="003B39CB"/>
    <w:rsid w:val="003B4EE3"/>
    <w:rsid w:val="003B6B87"/>
    <w:rsid w:val="003B6C93"/>
    <w:rsid w:val="003B7B80"/>
    <w:rsid w:val="003C03CA"/>
    <w:rsid w:val="003D02BF"/>
    <w:rsid w:val="003D2C7F"/>
    <w:rsid w:val="003D2CB4"/>
    <w:rsid w:val="003D40A4"/>
    <w:rsid w:val="003D52DF"/>
    <w:rsid w:val="003E39A2"/>
    <w:rsid w:val="003F2A97"/>
    <w:rsid w:val="004011B6"/>
    <w:rsid w:val="00401B2D"/>
    <w:rsid w:val="004111AE"/>
    <w:rsid w:val="00411245"/>
    <w:rsid w:val="00423578"/>
    <w:rsid w:val="00424F5E"/>
    <w:rsid w:val="00426BAA"/>
    <w:rsid w:val="0044107D"/>
    <w:rsid w:val="00443110"/>
    <w:rsid w:val="00443267"/>
    <w:rsid w:val="00443639"/>
    <w:rsid w:val="00451733"/>
    <w:rsid w:val="004529A2"/>
    <w:rsid w:val="004665E4"/>
    <w:rsid w:val="0046687E"/>
    <w:rsid w:val="00467650"/>
    <w:rsid w:val="00470C0A"/>
    <w:rsid w:val="004731F4"/>
    <w:rsid w:val="004739B7"/>
    <w:rsid w:val="0048683F"/>
    <w:rsid w:val="004870EF"/>
    <w:rsid w:val="0049187A"/>
    <w:rsid w:val="004940F0"/>
    <w:rsid w:val="004A10D8"/>
    <w:rsid w:val="004A3A18"/>
    <w:rsid w:val="004A5AD7"/>
    <w:rsid w:val="004A676A"/>
    <w:rsid w:val="004D3950"/>
    <w:rsid w:val="004D4AE6"/>
    <w:rsid w:val="004E12F5"/>
    <w:rsid w:val="004E1C3A"/>
    <w:rsid w:val="004E5554"/>
    <w:rsid w:val="004F2401"/>
    <w:rsid w:val="005062DF"/>
    <w:rsid w:val="00513651"/>
    <w:rsid w:val="00513EE8"/>
    <w:rsid w:val="00533D64"/>
    <w:rsid w:val="00551F38"/>
    <w:rsid w:val="00563B3A"/>
    <w:rsid w:val="00571CBE"/>
    <w:rsid w:val="00573BEC"/>
    <w:rsid w:val="00573F44"/>
    <w:rsid w:val="0057674D"/>
    <w:rsid w:val="005801A9"/>
    <w:rsid w:val="0058031B"/>
    <w:rsid w:val="00587BF6"/>
    <w:rsid w:val="00591E63"/>
    <w:rsid w:val="00594B31"/>
    <w:rsid w:val="005A0E5F"/>
    <w:rsid w:val="005A3C0E"/>
    <w:rsid w:val="005A6030"/>
    <w:rsid w:val="005B51B1"/>
    <w:rsid w:val="005C0B33"/>
    <w:rsid w:val="005C15AC"/>
    <w:rsid w:val="005C2F9B"/>
    <w:rsid w:val="005C4128"/>
    <w:rsid w:val="005D5F63"/>
    <w:rsid w:val="005E3733"/>
    <w:rsid w:val="005E7615"/>
    <w:rsid w:val="005F31B0"/>
    <w:rsid w:val="005F6D29"/>
    <w:rsid w:val="005F7BE0"/>
    <w:rsid w:val="00601DA1"/>
    <w:rsid w:val="00604D8E"/>
    <w:rsid w:val="006170AF"/>
    <w:rsid w:val="006237D4"/>
    <w:rsid w:val="00627AC9"/>
    <w:rsid w:val="00634E42"/>
    <w:rsid w:val="00634F78"/>
    <w:rsid w:val="00651C9F"/>
    <w:rsid w:val="00652AB8"/>
    <w:rsid w:val="00655A97"/>
    <w:rsid w:val="006706D9"/>
    <w:rsid w:val="0067474A"/>
    <w:rsid w:val="00686CAA"/>
    <w:rsid w:val="00687E9C"/>
    <w:rsid w:val="006918C9"/>
    <w:rsid w:val="006970CB"/>
    <w:rsid w:val="006A0878"/>
    <w:rsid w:val="006A188F"/>
    <w:rsid w:val="006B0D08"/>
    <w:rsid w:val="006B2B89"/>
    <w:rsid w:val="006C4904"/>
    <w:rsid w:val="006C5DAE"/>
    <w:rsid w:val="006C5F01"/>
    <w:rsid w:val="006D35AE"/>
    <w:rsid w:val="006E4A99"/>
    <w:rsid w:val="006E50AC"/>
    <w:rsid w:val="006F031F"/>
    <w:rsid w:val="006F1441"/>
    <w:rsid w:val="00701A25"/>
    <w:rsid w:val="00702C82"/>
    <w:rsid w:val="007168EA"/>
    <w:rsid w:val="0072603E"/>
    <w:rsid w:val="00730878"/>
    <w:rsid w:val="0073143B"/>
    <w:rsid w:val="007331F9"/>
    <w:rsid w:val="00741A0F"/>
    <w:rsid w:val="00754DAC"/>
    <w:rsid w:val="00772B5B"/>
    <w:rsid w:val="00772B8A"/>
    <w:rsid w:val="00773CD0"/>
    <w:rsid w:val="00773EA2"/>
    <w:rsid w:val="00774005"/>
    <w:rsid w:val="00774371"/>
    <w:rsid w:val="00777753"/>
    <w:rsid w:val="0078749A"/>
    <w:rsid w:val="007900A9"/>
    <w:rsid w:val="007942FE"/>
    <w:rsid w:val="007A78A2"/>
    <w:rsid w:val="007B4847"/>
    <w:rsid w:val="007B6179"/>
    <w:rsid w:val="007B6ADE"/>
    <w:rsid w:val="007B7BCA"/>
    <w:rsid w:val="007C1EE2"/>
    <w:rsid w:val="007D4D42"/>
    <w:rsid w:val="007D624E"/>
    <w:rsid w:val="007E1DF3"/>
    <w:rsid w:val="007E5F75"/>
    <w:rsid w:val="007F1658"/>
    <w:rsid w:val="007F7086"/>
    <w:rsid w:val="007F773B"/>
    <w:rsid w:val="00806EC4"/>
    <w:rsid w:val="00810952"/>
    <w:rsid w:val="008137E0"/>
    <w:rsid w:val="0082182F"/>
    <w:rsid w:val="008224D9"/>
    <w:rsid w:val="008244C5"/>
    <w:rsid w:val="00826A62"/>
    <w:rsid w:val="0083207F"/>
    <w:rsid w:val="00832712"/>
    <w:rsid w:val="0083703E"/>
    <w:rsid w:val="0084204F"/>
    <w:rsid w:val="00843A01"/>
    <w:rsid w:val="00845076"/>
    <w:rsid w:val="00845B51"/>
    <w:rsid w:val="0084785F"/>
    <w:rsid w:val="008616D6"/>
    <w:rsid w:val="008658D1"/>
    <w:rsid w:val="0087098B"/>
    <w:rsid w:val="00880D79"/>
    <w:rsid w:val="00881B30"/>
    <w:rsid w:val="00886962"/>
    <w:rsid w:val="00887844"/>
    <w:rsid w:val="00897F6C"/>
    <w:rsid w:val="008A4BB4"/>
    <w:rsid w:val="008A6280"/>
    <w:rsid w:val="008A6805"/>
    <w:rsid w:val="008B1C9A"/>
    <w:rsid w:val="008B6A41"/>
    <w:rsid w:val="008C049A"/>
    <w:rsid w:val="008C55CB"/>
    <w:rsid w:val="008E0564"/>
    <w:rsid w:val="008E2145"/>
    <w:rsid w:val="008E5299"/>
    <w:rsid w:val="008F275C"/>
    <w:rsid w:val="008F35DB"/>
    <w:rsid w:val="008F3624"/>
    <w:rsid w:val="00903817"/>
    <w:rsid w:val="00907A87"/>
    <w:rsid w:val="00910C77"/>
    <w:rsid w:val="00915861"/>
    <w:rsid w:val="009168F2"/>
    <w:rsid w:val="00925659"/>
    <w:rsid w:val="0093372E"/>
    <w:rsid w:val="00934162"/>
    <w:rsid w:val="00940B0B"/>
    <w:rsid w:val="00943045"/>
    <w:rsid w:val="00944D8F"/>
    <w:rsid w:val="009513AD"/>
    <w:rsid w:val="009545EC"/>
    <w:rsid w:val="00960632"/>
    <w:rsid w:val="00970ACC"/>
    <w:rsid w:val="0097654A"/>
    <w:rsid w:val="00976BC3"/>
    <w:rsid w:val="00982ACA"/>
    <w:rsid w:val="00984677"/>
    <w:rsid w:val="0098467B"/>
    <w:rsid w:val="009904F5"/>
    <w:rsid w:val="00996870"/>
    <w:rsid w:val="0099721B"/>
    <w:rsid w:val="009A19FB"/>
    <w:rsid w:val="009A48EC"/>
    <w:rsid w:val="009A4A32"/>
    <w:rsid w:val="009A7643"/>
    <w:rsid w:val="009B73F8"/>
    <w:rsid w:val="009C6C2D"/>
    <w:rsid w:val="009C7543"/>
    <w:rsid w:val="009D0D0A"/>
    <w:rsid w:val="009D4089"/>
    <w:rsid w:val="009D772C"/>
    <w:rsid w:val="009E0D2C"/>
    <w:rsid w:val="009E4EE5"/>
    <w:rsid w:val="009E7D9E"/>
    <w:rsid w:val="00A015C6"/>
    <w:rsid w:val="00A02BCE"/>
    <w:rsid w:val="00A04DC7"/>
    <w:rsid w:val="00A057AC"/>
    <w:rsid w:val="00A15505"/>
    <w:rsid w:val="00A35259"/>
    <w:rsid w:val="00A422CE"/>
    <w:rsid w:val="00A5227D"/>
    <w:rsid w:val="00A53574"/>
    <w:rsid w:val="00A561D3"/>
    <w:rsid w:val="00A641E8"/>
    <w:rsid w:val="00A678E0"/>
    <w:rsid w:val="00A679BF"/>
    <w:rsid w:val="00A70921"/>
    <w:rsid w:val="00A71046"/>
    <w:rsid w:val="00A713C9"/>
    <w:rsid w:val="00A73E6D"/>
    <w:rsid w:val="00A84D38"/>
    <w:rsid w:val="00A87484"/>
    <w:rsid w:val="00A874E5"/>
    <w:rsid w:val="00A924E2"/>
    <w:rsid w:val="00A94724"/>
    <w:rsid w:val="00A96410"/>
    <w:rsid w:val="00AA0E85"/>
    <w:rsid w:val="00AA1BED"/>
    <w:rsid w:val="00AB18B2"/>
    <w:rsid w:val="00AB3651"/>
    <w:rsid w:val="00AB46FD"/>
    <w:rsid w:val="00AB7923"/>
    <w:rsid w:val="00AC02F8"/>
    <w:rsid w:val="00AD0142"/>
    <w:rsid w:val="00AF171B"/>
    <w:rsid w:val="00B02AC6"/>
    <w:rsid w:val="00B02CCB"/>
    <w:rsid w:val="00B03F42"/>
    <w:rsid w:val="00B05850"/>
    <w:rsid w:val="00B129D0"/>
    <w:rsid w:val="00B22682"/>
    <w:rsid w:val="00B22D29"/>
    <w:rsid w:val="00B23156"/>
    <w:rsid w:val="00B24FAC"/>
    <w:rsid w:val="00B33CD9"/>
    <w:rsid w:val="00B35116"/>
    <w:rsid w:val="00B43709"/>
    <w:rsid w:val="00B5208D"/>
    <w:rsid w:val="00B541BB"/>
    <w:rsid w:val="00B55C62"/>
    <w:rsid w:val="00B567C4"/>
    <w:rsid w:val="00B65582"/>
    <w:rsid w:val="00B65FE8"/>
    <w:rsid w:val="00B662EE"/>
    <w:rsid w:val="00B7307D"/>
    <w:rsid w:val="00B942F1"/>
    <w:rsid w:val="00B94AC9"/>
    <w:rsid w:val="00BA2269"/>
    <w:rsid w:val="00BA3129"/>
    <w:rsid w:val="00BA5663"/>
    <w:rsid w:val="00BA7127"/>
    <w:rsid w:val="00BC3A03"/>
    <w:rsid w:val="00BC3B40"/>
    <w:rsid w:val="00BC7709"/>
    <w:rsid w:val="00BD0280"/>
    <w:rsid w:val="00BE1C82"/>
    <w:rsid w:val="00BE25A2"/>
    <w:rsid w:val="00BF0F2E"/>
    <w:rsid w:val="00C14036"/>
    <w:rsid w:val="00C17DCF"/>
    <w:rsid w:val="00C20DC1"/>
    <w:rsid w:val="00C34502"/>
    <w:rsid w:val="00C43FD8"/>
    <w:rsid w:val="00C50923"/>
    <w:rsid w:val="00C54A38"/>
    <w:rsid w:val="00C56427"/>
    <w:rsid w:val="00C6078F"/>
    <w:rsid w:val="00C67EC4"/>
    <w:rsid w:val="00C71B93"/>
    <w:rsid w:val="00C7416C"/>
    <w:rsid w:val="00C83519"/>
    <w:rsid w:val="00C912E7"/>
    <w:rsid w:val="00C97407"/>
    <w:rsid w:val="00CB58E4"/>
    <w:rsid w:val="00CC305F"/>
    <w:rsid w:val="00CC4A8D"/>
    <w:rsid w:val="00CD6917"/>
    <w:rsid w:val="00CE11E2"/>
    <w:rsid w:val="00CE5968"/>
    <w:rsid w:val="00CF0189"/>
    <w:rsid w:val="00CF0A8A"/>
    <w:rsid w:val="00CF1EAC"/>
    <w:rsid w:val="00CF208F"/>
    <w:rsid w:val="00CF2594"/>
    <w:rsid w:val="00CF4EB8"/>
    <w:rsid w:val="00CF50C9"/>
    <w:rsid w:val="00CF54E8"/>
    <w:rsid w:val="00CF6C42"/>
    <w:rsid w:val="00D0691D"/>
    <w:rsid w:val="00D164F8"/>
    <w:rsid w:val="00D23CC2"/>
    <w:rsid w:val="00D23F92"/>
    <w:rsid w:val="00D26B37"/>
    <w:rsid w:val="00D276DB"/>
    <w:rsid w:val="00D324EC"/>
    <w:rsid w:val="00D34750"/>
    <w:rsid w:val="00D424DA"/>
    <w:rsid w:val="00D54B6E"/>
    <w:rsid w:val="00D55295"/>
    <w:rsid w:val="00D554FC"/>
    <w:rsid w:val="00D81997"/>
    <w:rsid w:val="00D90FEF"/>
    <w:rsid w:val="00D92706"/>
    <w:rsid w:val="00D953DC"/>
    <w:rsid w:val="00D97D0B"/>
    <w:rsid w:val="00DA369B"/>
    <w:rsid w:val="00DB0D26"/>
    <w:rsid w:val="00DB235A"/>
    <w:rsid w:val="00DB2E73"/>
    <w:rsid w:val="00DC0A6C"/>
    <w:rsid w:val="00DD1688"/>
    <w:rsid w:val="00DD6D57"/>
    <w:rsid w:val="00DF71B8"/>
    <w:rsid w:val="00E018C5"/>
    <w:rsid w:val="00E02324"/>
    <w:rsid w:val="00E0727A"/>
    <w:rsid w:val="00E07622"/>
    <w:rsid w:val="00E11858"/>
    <w:rsid w:val="00E171A2"/>
    <w:rsid w:val="00E17A82"/>
    <w:rsid w:val="00E2182A"/>
    <w:rsid w:val="00E275FA"/>
    <w:rsid w:val="00E30EEC"/>
    <w:rsid w:val="00E41A3D"/>
    <w:rsid w:val="00E41B57"/>
    <w:rsid w:val="00E440E1"/>
    <w:rsid w:val="00E45B40"/>
    <w:rsid w:val="00E46483"/>
    <w:rsid w:val="00E5083E"/>
    <w:rsid w:val="00E57250"/>
    <w:rsid w:val="00E57B96"/>
    <w:rsid w:val="00E6559C"/>
    <w:rsid w:val="00E702B8"/>
    <w:rsid w:val="00E76FEA"/>
    <w:rsid w:val="00E83D19"/>
    <w:rsid w:val="00E86B7B"/>
    <w:rsid w:val="00E929C4"/>
    <w:rsid w:val="00E93040"/>
    <w:rsid w:val="00E951CE"/>
    <w:rsid w:val="00E95B76"/>
    <w:rsid w:val="00EA597E"/>
    <w:rsid w:val="00EA7F92"/>
    <w:rsid w:val="00EB1911"/>
    <w:rsid w:val="00EB1F99"/>
    <w:rsid w:val="00EB4419"/>
    <w:rsid w:val="00EC56BC"/>
    <w:rsid w:val="00ED359B"/>
    <w:rsid w:val="00ED6B25"/>
    <w:rsid w:val="00ED7651"/>
    <w:rsid w:val="00EE6C7B"/>
    <w:rsid w:val="00EE783C"/>
    <w:rsid w:val="00F01585"/>
    <w:rsid w:val="00F053F3"/>
    <w:rsid w:val="00F10494"/>
    <w:rsid w:val="00F10FB8"/>
    <w:rsid w:val="00F14175"/>
    <w:rsid w:val="00F16163"/>
    <w:rsid w:val="00F16EEE"/>
    <w:rsid w:val="00F17A34"/>
    <w:rsid w:val="00F2209C"/>
    <w:rsid w:val="00F22DD5"/>
    <w:rsid w:val="00F27DAE"/>
    <w:rsid w:val="00F40A89"/>
    <w:rsid w:val="00F40AAB"/>
    <w:rsid w:val="00F42C81"/>
    <w:rsid w:val="00F66EA3"/>
    <w:rsid w:val="00F7088C"/>
    <w:rsid w:val="00F75AC2"/>
    <w:rsid w:val="00F920A8"/>
    <w:rsid w:val="00FA127C"/>
    <w:rsid w:val="00FA7186"/>
    <w:rsid w:val="00FB0286"/>
    <w:rsid w:val="00FB4052"/>
    <w:rsid w:val="00FB6164"/>
    <w:rsid w:val="00FC64C6"/>
    <w:rsid w:val="00FC68D9"/>
    <w:rsid w:val="00FC6C05"/>
    <w:rsid w:val="00FD5830"/>
    <w:rsid w:val="00FD60D9"/>
    <w:rsid w:val="00FE532D"/>
    <w:rsid w:val="00FE6359"/>
    <w:rsid w:val="00FE77E0"/>
    <w:rsid w:val="00FF0C79"/>
    <w:rsid w:val="00FF121A"/>
    <w:rsid w:val="00FF18EF"/>
    <w:rsid w:val="00FF2CF6"/>
    <w:rsid w:val="00FF4173"/>
    <w:rsid w:val="00FF4F8D"/>
    <w:rsid w:val="00F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91B47"/>
  <w15:chartTrackingRefBased/>
  <w15:docId w15:val="{6D4799B0-5616-4E5C-A64D-B3D51D79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A6C"/>
  </w:style>
  <w:style w:type="paragraph" w:styleId="Heading1">
    <w:name w:val="heading 1"/>
    <w:basedOn w:val="Normal"/>
    <w:next w:val="Normal"/>
    <w:link w:val="Heading1Char"/>
    <w:uiPriority w:val="9"/>
    <w:qFormat/>
    <w:rsid w:val="00D54B6E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4B6E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42D9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189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189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189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189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189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189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4B6E"/>
    <w:pPr>
      <w:spacing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54B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54B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942D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18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18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18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18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1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1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41124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45"/>
  </w:style>
  <w:style w:type="paragraph" w:styleId="Footer">
    <w:name w:val="footer"/>
    <w:basedOn w:val="Normal"/>
    <w:link w:val="FooterChar"/>
    <w:uiPriority w:val="99"/>
    <w:unhideWhenUsed/>
    <w:rsid w:val="0041124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45"/>
  </w:style>
  <w:style w:type="paragraph" w:styleId="TOCHeading">
    <w:name w:val="TOC Heading"/>
    <w:basedOn w:val="Heading1"/>
    <w:next w:val="Normal"/>
    <w:uiPriority w:val="39"/>
    <w:unhideWhenUsed/>
    <w:qFormat/>
    <w:rsid w:val="004E5554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55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E555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53574"/>
    <w:pPr>
      <w:spacing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16EE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1DA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F7DC8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A924E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E41B5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B57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E41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emf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emf"/><Relationship Id="rId29" Type="http://schemas.openxmlformats.org/officeDocument/2006/relationships/hyperlink" Target="https://axleaddict.com/auto-repair/How-Do-You-Know-if-a-Throttle-Position-Sensor-is-Bad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4.png"/><Relationship Id="rId32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emf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emf"/><Relationship Id="rId31" Type="http://schemas.openxmlformats.org/officeDocument/2006/relationships/hyperlink" Target="https://www.hella.com/techworld/uk/Technical/Sensors-and-actuators/Test-coolant-temperature-sensor-4277/#:~:text=Coolant%20temperature%20sensors%20are%20used,with%20a%20negative%20temperature%20coefficien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emf"/><Relationship Id="rId27" Type="http://schemas.openxmlformats.org/officeDocument/2006/relationships/image" Target="media/image17.png"/><Relationship Id="rId30" Type="http://schemas.openxmlformats.org/officeDocument/2006/relationships/hyperlink" Target="https://www.hickleys.com/diagnostics/bea950.php" TargetMode="External"/><Relationship Id="rId8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CE2\OneDrive%20-%20University%20of%20Wales%20Trinity%20Saint%20David\Template-Technical%20Repor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8" ma:contentTypeDescription="Create a new document." ma:contentTypeScope="" ma:versionID="95c1f124649da6eb40437e449fa3ec6f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8e8b09ef63b4016317b60ec3ea757e69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A64C38-B06F-4104-A871-33C4366918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FACFF9-D061-46FF-A63E-9E015F7E8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F634F8-F596-42ED-AE16-389694CDC3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ACCFFB-A259-49FE-BBDD-E1231613492A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95817cb9-f0eb-4f4d-892c-47ab9f8957c0"/>
    <ds:schemaRef ds:uri="http://schemas.microsoft.com/office/2006/documentManagement/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Template-Technical Report</Template>
  <TotalTime>1</TotalTime>
  <Pages>21</Pages>
  <Words>2841</Words>
  <Characters>16194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evans</dc:creator>
  <cp:keywords/>
  <dc:description/>
  <cp:lastModifiedBy>James Evans (2104143)</cp:lastModifiedBy>
  <cp:revision>2</cp:revision>
  <dcterms:created xsi:type="dcterms:W3CDTF">2022-04-25T08:54:00Z</dcterms:created>
  <dcterms:modified xsi:type="dcterms:W3CDTF">2022-04-25T08:54:00Z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