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00D46A8E" w:rsidRDefault="00120A30" w14:paraId="0A6A5E15" w14:textId="3C2A2788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:rsidRPr="00120A30" w:rsidR="00D46A8E" w:rsidP="00D46A8E" w:rsidRDefault="00D46A8E" w14:paraId="2DA8074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1B6CADAC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00C8398D" w:rsidRDefault="00FC132C" w14:paraId="222BD263" w14:textId="51961712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</w:t>
            </w:r>
            <w:bookmarkStart w:name="_GoBack" w:id="0"/>
            <w:bookmarkEnd w:id="0"/>
            <w:r>
              <w:rPr>
                <w:szCs w:val="28"/>
                <w:lang w:val="cy-GB"/>
              </w:rPr>
              <w:t xml:space="preserve">Athro </w:t>
            </w:r>
          </w:p>
        </w:tc>
        <w:tc>
          <w:tcPr>
            <w:tcW w:w="3555" w:type="dxa"/>
            <w:tcMar/>
          </w:tcPr>
          <w:p w:rsidRPr="00120A30" w:rsidR="00D46A8E" w:rsidP="006D26F5" w:rsidRDefault="00D46A8E" w14:paraId="0632DE29" w14:textId="2C33F7B0">
            <w:pPr>
              <w:rPr>
                <w:sz w:val="28"/>
                <w:szCs w:val="28"/>
              </w:rPr>
            </w:pPr>
            <w:proofErr w:type="spellStart"/>
            <w:r w:rsidRPr="680EE09A" w:rsidR="680EE09A">
              <w:rPr>
                <w:sz w:val="28"/>
                <w:szCs w:val="28"/>
              </w:rPr>
              <w:t>Gwenlli</w:t>
            </w:r>
            <w:proofErr w:type="spellEnd"/>
            <w:r w:rsidRPr="680EE09A" w:rsidR="680EE09A">
              <w:rPr>
                <w:sz w:val="28"/>
                <w:szCs w:val="28"/>
              </w:rPr>
              <w:t xml:space="preserve"> Morgan Griffith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00C8398D" w:rsidRDefault="00120A30" w14:paraId="6881753A" w14:textId="273529D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006D26F5" w:rsidRDefault="00D46A8E" w14:paraId="497B23F6" w14:textId="39420334">
            <w:pPr>
              <w:rPr>
                <w:sz w:val="28"/>
                <w:szCs w:val="28"/>
              </w:rPr>
            </w:pPr>
            <w:r w:rsidRPr="680EE09A" w:rsidR="680EE09A">
              <w:rPr>
                <w:sz w:val="28"/>
                <w:szCs w:val="28"/>
              </w:rPr>
              <w:t>Derbyn</w:t>
            </w:r>
          </w:p>
        </w:tc>
      </w:tr>
      <w:tr w:rsidRPr="00120A30" w:rsidR="00D46A8E" w:rsidTr="1B6CADAC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00C8398D" w:rsidRDefault="00120A30" w14:paraId="155DB2B9" w14:textId="58ABA2B9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0BCFE359" w:rsidRDefault="00D46A8E" w14:paraId="524375BA" w14:textId="7D2C9325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0BCFE359" w:rsidR="0BCFE35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Maes Dysgu Sgiliau Iaith, Llythrennedd a </w:t>
            </w:r>
          </w:p>
          <w:p w:rsidRPr="00120A30" w:rsidR="00D46A8E" w:rsidP="0BCFE359" w:rsidRDefault="00D46A8E" w14:paraId="11DFE0A7" w14:textId="193CD589">
            <w:pPr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0BCFE359" w:rsidR="0BCFE35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Chyfathrebu</w:t>
            </w:r>
          </w:p>
          <w:p w:rsidRPr="00120A30" w:rsidR="00D46A8E" w:rsidP="0BCFE359" w:rsidRDefault="00D46A8E" w14:paraId="469E103D" w14:textId="012FECAF">
            <w:pPr>
              <w:pStyle w:val="Normal"/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00C8398D" w:rsidRDefault="00120A30" w14:paraId="38E1D45E" w14:textId="33CEC1F4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006D26F5" w:rsidRDefault="00D46A8E" w14:paraId="4A9CFCAE" w14:textId="7A542795">
            <w:pPr>
              <w:rPr>
                <w:sz w:val="28"/>
                <w:szCs w:val="28"/>
              </w:rPr>
            </w:pPr>
            <w:r w:rsidRPr="0BCFE359" w:rsidR="0BCFE359">
              <w:rPr>
                <w:sz w:val="28"/>
                <w:szCs w:val="28"/>
              </w:rPr>
              <w:t>15/03/2020</w:t>
            </w:r>
          </w:p>
        </w:tc>
      </w:tr>
      <w:tr w:rsidRPr="00120A30" w:rsidR="00D46A8E" w:rsidTr="1B6CADAC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00C8398D" w:rsidRDefault="00120A30" w14:paraId="3DDCE2D6" w14:textId="1FA1CDE3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0BCFE359" w:rsidRDefault="00D46A8E" w14:paraId="5DF6FF10" w14:textId="51A2222C">
            <w:pPr>
              <w:pStyle w:val="Normal"/>
              <w:rPr>
                <w:sz w:val="28"/>
                <w:szCs w:val="28"/>
              </w:rPr>
            </w:pPr>
            <w:r w:rsidRPr="0BCFE359" w:rsidR="0BCFE359">
              <w:rPr>
                <w:sz w:val="28"/>
                <w:szCs w:val="28"/>
              </w:rPr>
              <w:t xml:space="preserve">Cynllunio a </w:t>
            </w:r>
            <w:proofErr w:type="spellStart"/>
            <w:r w:rsidRPr="0BCFE359" w:rsidR="0BCFE359">
              <w:rPr>
                <w:sz w:val="28"/>
                <w:szCs w:val="28"/>
              </w:rPr>
              <w:t>chreu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smwddio</w:t>
            </w:r>
          </w:p>
        </w:tc>
      </w:tr>
      <w:tr w:rsidRPr="00120A30" w:rsidR="00EB6268" w:rsidTr="1B6CADAC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00C8398D" w:rsidRDefault="00120A30" w14:paraId="038A704D" w14:textId="2B9052DE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Pr="00D1401A" w:rsidR="00BC35BE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1B6CADAC" w:rsidRDefault="00EB6268" w14:paraId="0495AC9E" w14:textId="62B6269A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B6CADAC" w:rsidR="5BCFC7C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M</w:t>
            </w:r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ynegi beth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yw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eu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hoff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bethau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a’u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cas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bethau</w:t>
            </w:r>
            <w:r w:rsidRPr="1B6CADAC" w:rsidR="73E41A7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.</w:t>
            </w:r>
          </w:p>
          <w:p w:rsidRPr="00120A30" w:rsidR="00EB6268" w:rsidP="1B6CADAC" w:rsidRDefault="00EB6268" w14:paraId="068A20ED" w14:textId="03DA333E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B6CADAC" w:rsidR="7F137C6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S</w:t>
            </w:r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iarad am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bethau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y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maent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wedi’u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llunio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neu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wedi’u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gwneud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gan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ychwanegu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rhywfaint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o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ddisgrifiad</w:t>
            </w:r>
            <w:proofErr w:type="spellEnd"/>
            <w:r w:rsidRPr="1B6CADAC" w:rsidR="73E41A7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.</w:t>
            </w:r>
          </w:p>
          <w:p w:rsidRPr="00120A30" w:rsidR="00EB6268" w:rsidP="1B6CADAC" w:rsidRDefault="00EB6268" w14:paraId="3BB2027B" w14:textId="6C2B41FC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B6CADAC" w:rsidR="699FC59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D</w:t>
            </w:r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efnyddio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geiriau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cymalau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brawddegau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syml</w:t>
            </w:r>
            <w:proofErr w:type="spellEnd"/>
            <w:r w:rsidRPr="1B6CADAC" w:rsidR="03127C2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.</w:t>
            </w:r>
          </w:p>
          <w:p w:rsidRPr="00120A30" w:rsidR="00EB6268" w:rsidP="1B6CADAC" w:rsidRDefault="00EB6268" w14:paraId="1A4BCF86" w14:textId="13A71A37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B6CADAC" w:rsidR="7E435E1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G</w:t>
            </w:r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wrando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ar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dilyn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cyfarwyddyd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mewn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 xml:space="preserve"> tri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cham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1"/>
                <w:sz w:val="24"/>
                <w:szCs w:val="24"/>
                <w:lang w:val="en-GB"/>
              </w:rPr>
              <w:t>.</w:t>
            </w:r>
          </w:p>
          <w:p w:rsidRPr="00120A30" w:rsidR="00EB6268" w:rsidP="1B6CADAC" w:rsidRDefault="00EB6268" w14:paraId="62F805A8" w14:textId="0D200669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8"/>
                <w:szCs w:val="28"/>
                <w:lang w:val="en-GB"/>
              </w:rPr>
            </w:pPr>
            <w:r w:rsidRPr="1B6CADAC" w:rsidR="33CA1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C</w:t>
            </w:r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yfnewid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syniadau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wrth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drafod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yn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unigol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ac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mewn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grwpiau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bach</w:t>
            </w:r>
            <w:proofErr w:type="spellEnd"/>
            <w:r w:rsidRPr="1B6CADAC" w:rsidR="10DDB6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222221"/>
                <w:sz w:val="24"/>
                <w:szCs w:val="24"/>
                <w:lang w:val="en-GB"/>
              </w:rPr>
              <w:t>.</w:t>
            </w:r>
          </w:p>
          <w:p w:rsidRPr="00120A30" w:rsidR="00EB6268" w:rsidP="1B6CADAC" w:rsidRDefault="00EB6268" w14:paraId="7102E20E" w14:textId="18C5256B">
            <w:pPr>
              <w:pStyle w:val="Normal"/>
              <w:ind w:left="360"/>
              <w:rPr>
                <w:sz w:val="28"/>
                <w:szCs w:val="28"/>
              </w:rPr>
            </w:pPr>
          </w:p>
        </w:tc>
      </w:tr>
      <w:tr w:rsidRPr="00120A30" w:rsidR="00EB6268" w:rsidTr="1B6CADAC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006D26F5" w:rsidRDefault="00120A30" w14:paraId="24B1AE44" w14:textId="3D40EDDB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:rsidRPr="00D1401A" w:rsidR="009D68DF" w:rsidP="00C8398D" w:rsidRDefault="00120A30" w14:paraId="03F43AE1" w14:textId="546214D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1B6CADAC" w:rsidRDefault="00EB6268" w14:paraId="4B837964" w14:textId="45EB28E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1B6CADAC" w:rsidR="000218BC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4AC11E03">
              <w:rPr>
                <w:sz w:val="24"/>
                <w:szCs w:val="24"/>
              </w:rPr>
              <w:t>Datblygu’r</w:t>
            </w:r>
            <w:proofErr w:type="spellEnd"/>
            <w:r w:rsidRPr="1B6CADAC" w:rsidR="4AC11E03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C11E03">
              <w:rPr>
                <w:sz w:val="24"/>
                <w:szCs w:val="24"/>
              </w:rPr>
              <w:t>Gymraeg</w:t>
            </w:r>
            <w:proofErr w:type="spellEnd"/>
            <w:r w:rsidRPr="1B6CADAC" w:rsidR="4AC11E03">
              <w:rPr>
                <w:sz w:val="24"/>
                <w:szCs w:val="24"/>
              </w:rPr>
              <w:t xml:space="preserve">- Canolbwyntio </w:t>
            </w:r>
            <w:proofErr w:type="spellStart"/>
            <w:r w:rsidRPr="1B6CADAC" w:rsidR="4AC11E03">
              <w:rPr>
                <w:sz w:val="24"/>
                <w:szCs w:val="24"/>
              </w:rPr>
              <w:t>ar</w:t>
            </w:r>
            <w:proofErr w:type="spellEnd"/>
            <w:r w:rsidRPr="1B6CADAC" w:rsidR="4AC11E03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C11E03">
              <w:rPr>
                <w:sz w:val="24"/>
                <w:szCs w:val="24"/>
              </w:rPr>
              <w:t>llythrennedd</w:t>
            </w:r>
            <w:proofErr w:type="spellEnd"/>
            <w:r w:rsidRPr="1B6CADAC" w:rsidR="4AC11E03">
              <w:rPr>
                <w:sz w:val="24"/>
                <w:szCs w:val="24"/>
              </w:rPr>
              <w:t xml:space="preserve"> a </w:t>
            </w:r>
            <w:proofErr w:type="spellStart"/>
            <w:r w:rsidRPr="1B6CADAC" w:rsidR="4AC11E03">
              <w:rPr>
                <w:sz w:val="24"/>
                <w:szCs w:val="24"/>
              </w:rPr>
              <w:t>llafar</w:t>
            </w:r>
            <w:proofErr w:type="spellEnd"/>
            <w:r w:rsidRPr="1B6CADAC" w:rsidR="4AC11E03">
              <w:rPr>
                <w:sz w:val="24"/>
                <w:szCs w:val="24"/>
              </w:rPr>
              <w:t>.</w:t>
            </w:r>
            <w:r w:rsidRPr="1B6CADAC" w:rsidR="000218BC">
              <w:rPr>
                <w:sz w:val="24"/>
                <w:szCs w:val="24"/>
              </w:rPr>
              <w:t xml:space="preserve">      </w:t>
            </w:r>
            <w:r w:rsidRPr="1B6CADAC" w:rsidR="000218BC">
              <w:rPr>
                <w:sz w:val="28"/>
                <w:szCs w:val="28"/>
              </w:rPr>
              <w:t xml:space="preserve">                          </w:t>
            </w:r>
          </w:p>
        </w:tc>
      </w:tr>
      <w:tr w:rsidRPr="00120A30" w:rsidR="00D46A8E" w:rsidTr="1B6CADAC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006D26F5" w:rsidRDefault="00120A30" w14:paraId="5BD7566F" w14:textId="262D93F6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:rsidR="372CF4C1" w:rsidP="1B6CADAC" w:rsidRDefault="372CF4C1" w14:paraId="6F568A49" w14:textId="790CF47B">
            <w:pPr>
              <w:pStyle w:val="ListParagraph"/>
              <w:numPr>
                <w:ilvl w:val="0"/>
                <w:numId w:val="6"/>
              </w:numPr>
              <w:rPr>
                <w:noProof w:val="0"/>
                <w:sz w:val="28"/>
                <w:szCs w:val="28"/>
                <w:lang w:val="en-GB"/>
              </w:rPr>
            </w:pPr>
            <w:r w:rsidRPr="1B6CADAC" w:rsidR="372CF4C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Rheoli’r amgylchedd dysgu- ceisio cadw y dosbarth o dan fy reolaeth drwy gydol y wers drwy sicrhau ei bod yn gwrando.</w:t>
            </w:r>
          </w:p>
          <w:p w:rsidR="1B6CADAC" w:rsidP="1B6CADAC" w:rsidRDefault="1B6CADAC" w14:paraId="1A886AA2" w14:textId="116D656E">
            <w:pPr>
              <w:pStyle w:val="Normal"/>
              <w:ind w:left="360"/>
              <w:rPr>
                <w:noProof w:val="0"/>
                <w:sz w:val="28"/>
                <w:szCs w:val="28"/>
                <w:lang w:val="en-GB"/>
              </w:rPr>
            </w:pPr>
          </w:p>
          <w:p w:rsidRPr="00120A30" w:rsidR="00D46A8E" w:rsidP="006D26F5" w:rsidRDefault="00D46A8E" w14:paraId="6F1BB930" w14:textId="3D91FA04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159C509D" w14:textId="77777777">
            <w:pPr>
              <w:rPr>
                <w:sz w:val="28"/>
                <w:szCs w:val="28"/>
              </w:rPr>
            </w:pPr>
          </w:p>
        </w:tc>
      </w:tr>
    </w:tbl>
    <w:p w:rsidRPr="00120A30" w:rsidR="00D46A8E" w:rsidP="00D46A8E" w:rsidRDefault="00D46A8E" w14:paraId="68E97BA7" w14:textId="77777777">
      <w:pPr>
        <w:rPr>
          <w:sz w:val="28"/>
          <w:szCs w:val="28"/>
        </w:rPr>
      </w:pPr>
    </w:p>
    <w:p w:rsidRPr="00120A30" w:rsidR="00D46A8E" w:rsidP="00D46A8E" w:rsidRDefault="00D46A8E" w14:paraId="6039AB14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1B6CADAC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00C8398D" w:rsidRDefault="00120A30" w14:paraId="1F65104F" w14:textId="2E5EAFEA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1B6CADAC" w14:paraId="35602596" w14:textId="77777777">
        <w:tc>
          <w:tcPr>
            <w:tcW w:w="9010" w:type="dxa"/>
            <w:tcMar/>
          </w:tcPr>
          <w:p w:rsidRPr="00D1401A" w:rsidR="00D46A8E" w:rsidP="006D26F5" w:rsidRDefault="00120A30" w14:paraId="4D43E3C2" w14:textId="761E5F0E">
            <w:pPr>
              <w:rPr>
                <w:sz w:val="22"/>
                <w:szCs w:val="28"/>
              </w:rPr>
            </w:pPr>
            <w:r w:rsidRPr="1D577A1B" w:rsidR="1D577A1B">
              <w:rPr>
                <w:sz w:val="22"/>
                <w:szCs w:val="22"/>
                <w:lang w:val="cy-GB"/>
              </w:rPr>
              <w:t>Bydd disgyblion yn dysgu i wneud y canlynol:</w:t>
            </w:r>
          </w:p>
          <w:p w:rsidR="1D577A1B" w:rsidP="000218BC" w:rsidRDefault="1D577A1B" w14:paraId="60BB0630" w14:textId="370DF8AB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Pwrpas y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dasg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hyn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yw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defnyddio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synhwyrau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Drwy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flasu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edrych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ac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arogli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y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smwddis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mae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hyn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sicrhau</w:t>
            </w:r>
            <w:proofErr w:type="spellEnd"/>
            <w:r w:rsidRPr="1B6CADAC" w:rsidR="106A2B0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bod y plant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gallu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defnyddio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y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nifer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o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synhwyrau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posib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Ar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ôl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defnyddio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synhwyrau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ar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y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ddau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smwddis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mae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rhaid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iddynt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benderfynu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pam un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yw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ffefryn</w:t>
            </w:r>
            <w:proofErr w:type="spellEnd"/>
            <w:r w:rsidRPr="1B6CADAC" w:rsidR="7A4529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 pha</w:t>
            </w:r>
            <w:r w:rsidRPr="1B6CADAC" w:rsidR="3C3E642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m.</w:t>
            </w:r>
          </w:p>
          <w:p w:rsidRPr="00120A30" w:rsidR="00D46A8E" w:rsidP="006D26F5" w:rsidRDefault="00D46A8E" w14:paraId="6DDC5D13" w14:textId="77777777">
            <w:pPr>
              <w:rPr>
                <w:szCs w:val="28"/>
              </w:rPr>
            </w:pPr>
          </w:p>
          <w:p w:rsidRPr="00120A30" w:rsidR="00D46A8E" w:rsidP="006D26F5" w:rsidRDefault="00D46A8E" w14:paraId="39EBA135" w14:textId="77777777">
            <w:pPr>
              <w:rPr>
                <w:szCs w:val="28"/>
              </w:rPr>
            </w:pPr>
          </w:p>
          <w:p w:rsidRPr="00120A30" w:rsidR="00D46A8E" w:rsidP="006D26F5" w:rsidRDefault="00D46A8E" w14:paraId="1F94391C" w14:textId="77777777">
            <w:pPr>
              <w:rPr>
                <w:szCs w:val="28"/>
              </w:rPr>
            </w:pPr>
          </w:p>
          <w:p w:rsidRPr="00120A30" w:rsidR="00D46A8E" w:rsidP="006D26F5" w:rsidRDefault="00D46A8E" w14:paraId="145FAC42" w14:textId="77777777">
            <w:pPr>
              <w:rPr>
                <w:szCs w:val="28"/>
              </w:rPr>
            </w:pPr>
          </w:p>
        </w:tc>
      </w:tr>
    </w:tbl>
    <w:p w:rsidRPr="00120A30" w:rsidR="00D46A8E" w:rsidP="00D46A8E" w:rsidRDefault="00D46A8E" w14:paraId="448EBB84" w14:textId="77777777">
      <w:pPr>
        <w:rPr>
          <w:sz w:val="28"/>
          <w:szCs w:val="28"/>
        </w:rPr>
      </w:pPr>
    </w:p>
    <w:p w:rsidRPr="00120A30" w:rsidR="00D46A8E" w:rsidP="00D46A8E" w:rsidRDefault="00D46A8E" w14:paraId="32BC907E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1B6CADAC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00C8398D" w:rsidRDefault="00120A30" w14:paraId="07000DF0" w14:textId="522CA1C7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006D26F5" w:rsidRDefault="00120A30" w14:paraId="282373B3" w14:textId="66410C2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:rsidRPr="00D1401A" w:rsidR="00D46A8E" w:rsidP="006D26F5" w:rsidRDefault="00120A30" w14:paraId="731A66C0" w14:textId="180C1394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:rsidRPr="00D1401A" w:rsidR="00D46A8E" w:rsidP="00C8398D" w:rsidRDefault="00C8398D" w14:paraId="56E4D3F4" w14:textId="5D4E125C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Pr="00D1401A" w:rsidR="00120A30">
              <w:rPr>
                <w:sz w:val="20"/>
                <w:szCs w:val="20"/>
                <w:lang w:val="cy-GB"/>
              </w:rPr>
              <w:t>(Beth sydd gan y dysgwyr i’w ddweud/ysgrifennu/</w:t>
            </w:r>
            <w:r w:rsidRPr="00D1401A" w:rsidR="00D1401A">
              <w:rPr>
                <w:sz w:val="20"/>
                <w:szCs w:val="20"/>
                <w:lang w:val="cy-GB"/>
              </w:rPr>
              <w:t>g</w:t>
            </w:r>
            <w:r w:rsidRPr="00D1401A" w:rsidR="00120A30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1B6CADAC" w14:paraId="444AED9B" w14:textId="77777777">
        <w:tc>
          <w:tcPr>
            <w:tcW w:w="4505" w:type="dxa"/>
            <w:tcMar/>
          </w:tcPr>
          <w:p w:rsidRPr="00120A30" w:rsidR="00D46A8E" w:rsidP="006D26F5" w:rsidRDefault="00D46A8E" w14:paraId="21357C73" w14:textId="2444D24E">
            <w:pPr>
              <w:rPr>
                <w:sz w:val="28"/>
                <w:szCs w:val="28"/>
              </w:rPr>
            </w:pPr>
            <w:proofErr w:type="spellStart"/>
            <w:r w:rsidRPr="0BCFE359" w:rsidR="0BCFE359">
              <w:rPr>
                <w:sz w:val="28"/>
                <w:szCs w:val="28"/>
              </w:rPr>
              <w:t>Dangos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dealltwriaeth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o </w:t>
            </w:r>
            <w:proofErr w:type="spellStart"/>
            <w:r w:rsidRPr="0BCFE359" w:rsidR="0BCFE359">
              <w:rPr>
                <w:sz w:val="28"/>
                <w:szCs w:val="28"/>
              </w:rPr>
              <w:t>sut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i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wneud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smwddi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a </w:t>
            </w:r>
            <w:proofErr w:type="spellStart"/>
            <w:r w:rsidRPr="0BCFE359" w:rsidR="0BCFE359">
              <w:rPr>
                <w:sz w:val="28"/>
                <w:szCs w:val="28"/>
              </w:rPr>
              <w:t>defnyddio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sgiliau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creadigol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cynllunio.</w:t>
            </w:r>
          </w:p>
          <w:p w:rsidRPr="00120A30" w:rsidR="00D46A8E" w:rsidP="006D26F5" w:rsidRDefault="00D46A8E" w14:paraId="1BF407B2" w14:textId="77777777">
            <w:pPr>
              <w:rPr>
                <w:sz w:val="28"/>
                <w:szCs w:val="28"/>
              </w:rPr>
            </w:pPr>
          </w:p>
          <w:p w:rsidRPr="00120A30" w:rsidR="00D46A8E" w:rsidP="006D26F5" w:rsidRDefault="00D46A8E" w14:paraId="7BD7E8D0" w14:textId="77777777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  <w:tcMar/>
          </w:tcPr>
          <w:p w:rsidRPr="00120A30" w:rsidR="00D46A8E" w:rsidP="0BCFE359" w:rsidRDefault="00D46A8E" w14:paraId="250B79C3" w14:textId="1CA21FC1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Byddaf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yn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asesu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dysgu’r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disgyblion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drwy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marcio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ei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gwaith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gan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chwilio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am </w:t>
            </w:r>
            <w:proofErr w:type="spellStart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unrhyw</w:t>
            </w:r>
            <w:proofErr w:type="spellEnd"/>
            <w:r w:rsidRPr="1B6CADAC" w:rsidR="16039AD9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wa</w:t>
            </w:r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ll </w:t>
            </w:r>
            <w:proofErr w:type="spellStart"/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sydd</w:t>
            </w:r>
            <w:proofErr w:type="spellEnd"/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angen</w:t>
            </w:r>
            <w:proofErr w:type="spellEnd"/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ei</w:t>
            </w:r>
            <w:proofErr w:type="spellEnd"/>
            <w:r w:rsidRPr="1B6CADAC" w:rsidR="432675D4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 xml:space="preserve"> gywiro.</w:t>
            </w:r>
          </w:p>
        </w:tc>
      </w:tr>
    </w:tbl>
    <w:p w:rsidRPr="00120A30" w:rsidR="00045D70" w:rsidP="00D46A8E" w:rsidRDefault="00045D70" w14:paraId="30135971" w14:textId="77777777">
      <w:pPr>
        <w:rPr>
          <w:sz w:val="28"/>
          <w:szCs w:val="28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1B6CADAC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1B6CADAC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Pr="00120A30" w:rsidR="00120A30" w:rsidP="0BCFE359" w:rsidRDefault="00120A30" w14:paraId="27343F66" w14:textId="03CC5438">
            <w:pPr>
              <w:pStyle w:val="Normal"/>
              <w:jc w:val="center"/>
              <w:rPr>
                <w:color w:val="auto" w:themeColor="accent2" w:themeTint="FF" w:themeShade="FF"/>
                <w:sz w:val="28"/>
                <w:szCs w:val="28"/>
              </w:rPr>
            </w:pP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cyfnod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agoriadol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byddaf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esbonio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union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beth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yw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trefn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dasg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beth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union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sydd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angen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wneud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. Byddaf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cyflwyno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tasgau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un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tro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Credaf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byddai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hyn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syniad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da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gan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nid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wyf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eisiau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i'r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plant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cymysgu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trefniadau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wers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>.</w:t>
            </w:r>
          </w:p>
          <w:p w:rsidRPr="00120A30" w:rsidR="00120A30" w:rsidP="000218BC" w:rsidRDefault="00120A30" w14:paraId="3BC8E289" w14:textId="247B418D">
            <w:pPr>
              <w:pStyle w:val="Normal"/>
              <w:jc w:val="center"/>
              <w:rPr>
                <w:color w:val="70AD47" w:themeColor="accent6" w:themeTint="FF" w:themeShade="FF"/>
                <w:sz w:val="28"/>
                <w:szCs w:val="28"/>
              </w:rPr>
            </w:pPr>
          </w:p>
        </w:tc>
        <w:tc>
          <w:tcPr>
            <w:tcW w:w="4971" w:type="dxa"/>
            <w:tcMar/>
          </w:tcPr>
          <w:p w:rsidRPr="00120A30" w:rsidR="00120A30" w:rsidP="006D26F5" w:rsidRDefault="00120A30" w14:paraId="201F9395" w14:textId="602EE4BA">
            <w:pPr>
              <w:jc w:val="center"/>
              <w:rPr>
                <w:sz w:val="28"/>
                <w:szCs w:val="28"/>
              </w:rPr>
            </w:pPr>
            <w:r w:rsidRPr="0BCFE359" w:rsidR="0BCFE359">
              <w:rPr>
                <w:sz w:val="28"/>
                <w:szCs w:val="28"/>
              </w:rPr>
              <w:t xml:space="preserve">Byddaf </w:t>
            </w:r>
            <w:proofErr w:type="spellStart"/>
            <w:r w:rsidRPr="0BCFE359" w:rsidR="0BCFE359">
              <w:rPr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sicrhau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bod y plant </w:t>
            </w:r>
            <w:proofErr w:type="spellStart"/>
            <w:r w:rsidRPr="0BCFE359" w:rsidR="0BCFE359">
              <w:rPr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ymwybodol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o </w:t>
            </w:r>
            <w:proofErr w:type="spellStart"/>
            <w:r w:rsidRPr="0BCFE359" w:rsidR="0BCFE359">
              <w:rPr>
                <w:sz w:val="28"/>
                <w:szCs w:val="28"/>
              </w:rPr>
              <w:t>beth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union </w:t>
            </w:r>
            <w:proofErr w:type="spellStart"/>
            <w:r w:rsidRPr="0BCFE359" w:rsidR="0BCFE359">
              <w:rPr>
                <w:sz w:val="28"/>
                <w:szCs w:val="28"/>
              </w:rPr>
              <w:t>yw’r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dasg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, a </w:t>
            </w:r>
            <w:proofErr w:type="spellStart"/>
            <w:r w:rsidRPr="0BCFE359" w:rsidR="0BCFE359">
              <w:rPr>
                <w:sz w:val="28"/>
                <w:szCs w:val="28"/>
              </w:rPr>
              <w:t>beth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union </w:t>
            </w:r>
            <w:proofErr w:type="spellStart"/>
            <w:r w:rsidRPr="0BCFE359" w:rsidR="0BCFE359">
              <w:rPr>
                <w:sz w:val="28"/>
                <w:szCs w:val="28"/>
              </w:rPr>
              <w:t>yw’r</w:t>
            </w:r>
            <w:proofErr w:type="spellEnd"/>
            <w:r w:rsidRPr="0BCFE359" w:rsidR="0BCFE359">
              <w:rPr>
                <w:sz w:val="28"/>
                <w:szCs w:val="28"/>
              </w:rPr>
              <w:t xml:space="preserve"> trefniadau.</w:t>
            </w:r>
          </w:p>
          <w:p w:rsidRPr="00120A30" w:rsidR="00120A30" w:rsidP="006D26F5" w:rsidRDefault="00120A30" w14:paraId="7F17A4E6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120A30" w:rsidR="00120A30" w:rsidP="1D577A1B" w:rsidRDefault="00120A30" w14:paraId="491DF6ED" w14:textId="56E7AFBE">
            <w:pPr>
              <w:jc w:val="center"/>
              <w:rPr>
                <w:sz w:val="28"/>
                <w:szCs w:val="28"/>
              </w:rPr>
            </w:pPr>
            <w:proofErr w:type="spellStart"/>
            <w:r w:rsidRPr="1B6CADAC" w:rsidR="0BCFE359">
              <w:rPr>
                <w:sz w:val="28"/>
                <w:szCs w:val="28"/>
              </w:rPr>
              <w:t>Ar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y </w:t>
            </w:r>
            <w:proofErr w:type="spellStart"/>
            <w:r w:rsidRPr="1B6CADAC" w:rsidR="0BCFE359">
              <w:rPr>
                <w:sz w:val="28"/>
                <w:szCs w:val="28"/>
              </w:rPr>
              <w:t>cychwyn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byddaf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yn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cyflwyno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yr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offer </w:t>
            </w:r>
            <w:proofErr w:type="spellStart"/>
            <w:r w:rsidRPr="1B6CADAC" w:rsidR="0BCFE359">
              <w:rPr>
                <w:sz w:val="28"/>
                <w:szCs w:val="28"/>
              </w:rPr>
              <w:t>sef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yr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holl</w:t>
            </w:r>
            <w:proofErr w:type="spellEnd"/>
            <w:r w:rsidRPr="1B6CADAC" w:rsidR="0BCFE359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0BCFE359">
              <w:rPr>
                <w:sz w:val="28"/>
                <w:szCs w:val="28"/>
              </w:rPr>
              <w:t>ffrwythau</w:t>
            </w:r>
            <w:proofErr w:type="spellEnd"/>
            <w:r w:rsidRPr="1B6CADAC" w:rsidR="64F91145">
              <w:rPr>
                <w:sz w:val="28"/>
                <w:szCs w:val="28"/>
              </w:rPr>
              <w:t xml:space="preserve">, a </w:t>
            </w:r>
            <w:proofErr w:type="spellStart"/>
            <w:r w:rsidRPr="1B6CADAC" w:rsidR="64F91145">
              <w:rPr>
                <w:sz w:val="28"/>
                <w:szCs w:val="28"/>
              </w:rPr>
              <w:t>sicrhau</w:t>
            </w:r>
            <w:proofErr w:type="spellEnd"/>
            <w:r w:rsidRPr="1B6CADAC" w:rsidR="64F91145">
              <w:rPr>
                <w:sz w:val="28"/>
                <w:szCs w:val="28"/>
              </w:rPr>
              <w:t xml:space="preserve"> bod </w:t>
            </w:r>
            <w:proofErr w:type="spellStart"/>
            <w:r w:rsidRPr="1B6CADAC" w:rsidR="64F91145">
              <w:rPr>
                <w:sz w:val="28"/>
                <w:szCs w:val="28"/>
              </w:rPr>
              <w:t>pob</w:t>
            </w:r>
            <w:proofErr w:type="spellEnd"/>
            <w:r w:rsidRPr="1B6CADAC" w:rsidR="64F91145">
              <w:rPr>
                <w:sz w:val="28"/>
                <w:szCs w:val="28"/>
              </w:rPr>
              <w:t xml:space="preserve"> un </w:t>
            </w:r>
            <w:proofErr w:type="spellStart"/>
            <w:r w:rsidRPr="1B6CADAC" w:rsidR="64F91145">
              <w:rPr>
                <w:sz w:val="28"/>
                <w:szCs w:val="28"/>
              </w:rPr>
              <w:t>yn</w:t>
            </w:r>
            <w:proofErr w:type="spellEnd"/>
            <w:r w:rsidRPr="1B6CADAC" w:rsidR="64F91145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64F91145">
              <w:rPr>
                <w:sz w:val="28"/>
                <w:szCs w:val="28"/>
              </w:rPr>
              <w:t>ymwybodol</w:t>
            </w:r>
            <w:proofErr w:type="spellEnd"/>
            <w:r w:rsidRPr="1B6CADAC" w:rsidR="64F91145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64F91145">
              <w:rPr>
                <w:sz w:val="28"/>
                <w:szCs w:val="28"/>
              </w:rPr>
              <w:t>ni</w:t>
            </w:r>
            <w:proofErr w:type="spellEnd"/>
            <w:r w:rsidRPr="1B6CADAC" w:rsidR="64F91145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3FFFD4F8">
              <w:rPr>
                <w:sz w:val="28"/>
                <w:szCs w:val="28"/>
              </w:rPr>
              <w:t>allent</w:t>
            </w:r>
            <w:proofErr w:type="spellEnd"/>
            <w:r w:rsidRPr="1B6CADAC" w:rsidR="3FFFD4F8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3FFFD4F8">
              <w:rPr>
                <w:sz w:val="28"/>
                <w:szCs w:val="28"/>
              </w:rPr>
              <w:t>gyffwrdd</w:t>
            </w:r>
            <w:proofErr w:type="spellEnd"/>
            <w:r w:rsidRPr="1B6CADAC" w:rsidR="3FFFD4F8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3FFFD4F8">
              <w:rPr>
                <w:sz w:val="28"/>
                <w:szCs w:val="28"/>
              </w:rPr>
              <w:t>yn</w:t>
            </w:r>
            <w:proofErr w:type="spellEnd"/>
            <w:r w:rsidRPr="1B6CADAC" w:rsidR="3FFFD4F8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3FFFD4F8">
              <w:rPr>
                <w:sz w:val="28"/>
                <w:szCs w:val="28"/>
              </w:rPr>
              <w:t>yr</w:t>
            </w:r>
            <w:proofErr w:type="spellEnd"/>
            <w:r w:rsidRPr="1B6CADAC" w:rsidR="3FFFD4F8">
              <w:rPr>
                <w:sz w:val="28"/>
                <w:szCs w:val="28"/>
              </w:rPr>
              <w:t xml:space="preserve"> offer/</w:t>
            </w:r>
            <w:proofErr w:type="spellStart"/>
            <w:r w:rsidRPr="1B6CADAC" w:rsidR="3FFFD4F8">
              <w:rPr>
                <w:sz w:val="28"/>
                <w:szCs w:val="28"/>
              </w:rPr>
              <w:t>ffrwythau</w:t>
            </w:r>
            <w:proofErr w:type="spellEnd"/>
            <w:r w:rsidRPr="1B6CADAC" w:rsidR="3FFFD4F8">
              <w:rPr>
                <w:sz w:val="28"/>
                <w:szCs w:val="28"/>
              </w:rPr>
              <w:t xml:space="preserve"> </w:t>
            </w:r>
            <w:proofErr w:type="spellStart"/>
            <w:r w:rsidRPr="1B6CADAC" w:rsidR="3FFFD4F8">
              <w:rPr>
                <w:sz w:val="28"/>
                <w:szCs w:val="28"/>
              </w:rPr>
              <w:t>heb</w:t>
            </w:r>
            <w:proofErr w:type="spellEnd"/>
            <w:r w:rsidRPr="1B6CADAC" w:rsidR="3FFFD4F8">
              <w:rPr>
                <w:sz w:val="28"/>
                <w:szCs w:val="28"/>
              </w:rPr>
              <w:t xml:space="preserve"> </w:t>
            </w:r>
            <w:r w:rsidRPr="1B6CADAC" w:rsidR="3FFFD4F8">
              <w:rPr>
                <w:sz w:val="28"/>
                <w:szCs w:val="28"/>
              </w:rPr>
              <w:t>ganiatad.</w:t>
            </w:r>
          </w:p>
        </w:tc>
      </w:tr>
      <w:tr w:rsidRPr="00120A30" w:rsidR="00120A30" w:rsidTr="1B6CADAC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Pr="00120A30" w:rsidR="00120A30" w:rsidP="0BCFE359" w:rsidRDefault="00120A30" w14:paraId="65481C09" w14:textId="6E48F2DE">
            <w:pPr>
              <w:pStyle w:val="Normal"/>
              <w:jc w:val="center"/>
              <w:rPr>
                <w:color w:val="auto" w:themeColor="accent6" w:themeTint="FF" w:themeShade="FF"/>
                <w:sz w:val="28"/>
                <w:szCs w:val="28"/>
              </w:rPr>
            </w:pPr>
            <w:r w:rsidRPr="0BCFE359" w:rsidR="0BCFE359">
              <w:rPr>
                <w:color w:val="auto"/>
                <w:sz w:val="28"/>
                <w:szCs w:val="28"/>
              </w:rPr>
              <w:t xml:space="preserve">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dasg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cyntaf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yw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penderfynu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gramStart"/>
            <w:r w:rsidRPr="0BCFE359" w:rsidR="0BCFE359">
              <w:rPr>
                <w:color w:val="auto"/>
                <w:sz w:val="28"/>
                <w:szCs w:val="28"/>
              </w:rPr>
              <w:t>pa</w:t>
            </w:r>
            <w:proofErr w:type="gram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fath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o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ffrwythau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byddent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hoffi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rhoi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smwddi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gan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bod 3 math o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ffrwyth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gael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sef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afal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banana </w:t>
            </w:r>
            <w:proofErr w:type="gramStart"/>
            <w:r w:rsidRPr="0BCFE359" w:rsidR="0BCFE359">
              <w:rPr>
                <w:color w:val="auto"/>
                <w:sz w:val="28"/>
                <w:szCs w:val="28"/>
              </w:rPr>
              <w:t>a</w:t>
            </w:r>
            <w:proofErr w:type="gram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oren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mae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lan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i'r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disgybl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ddewis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pa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ffrwyth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ma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nhw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eisiau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rhoi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smwddi. Byddai r</w:t>
            </w:r>
            <w:r w:rsidRPr="0BCFE359" w:rsidR="0BCFE359">
              <w:rPr>
                <w:color w:val="auto"/>
                <w:sz w:val="28"/>
                <w:szCs w:val="28"/>
              </w:rPr>
              <w:t>h</w:t>
            </w:r>
            <w:r w:rsidRPr="0BCFE359" w:rsidR="0BCFE359">
              <w:rPr>
                <w:color w:val="auto"/>
                <w:sz w:val="28"/>
                <w:szCs w:val="28"/>
              </w:rPr>
              <w:t>a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>d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y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n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>f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r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o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p</w:t>
            </w:r>
            <w:r w:rsidRPr="0BCFE359" w:rsidR="0BCFE359">
              <w:rPr>
                <w:color w:val="auto"/>
                <w:sz w:val="28"/>
                <w:szCs w:val="28"/>
              </w:rPr>
              <w:t>o</w:t>
            </w:r>
            <w:r w:rsidRPr="0BCFE359" w:rsidR="0BCFE359">
              <w:rPr>
                <w:color w:val="auto"/>
                <w:sz w:val="28"/>
                <w:szCs w:val="28"/>
              </w:rPr>
              <w:t>b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f</w:t>
            </w:r>
            <w:r w:rsidRPr="0BCFE359" w:rsidR="0BCFE359">
              <w:rPr>
                <w:color w:val="auto"/>
                <w:sz w:val="28"/>
                <w:szCs w:val="28"/>
              </w:rPr>
              <w:t>f</w:t>
            </w:r>
            <w:r w:rsidRPr="0BCFE359" w:rsidR="0BCFE359">
              <w:rPr>
                <w:color w:val="auto"/>
                <w:sz w:val="28"/>
                <w:szCs w:val="28"/>
              </w:rPr>
              <w:t>r</w:t>
            </w:r>
            <w:r w:rsidRPr="0BCFE359" w:rsidR="0BCFE359">
              <w:rPr>
                <w:color w:val="auto"/>
                <w:sz w:val="28"/>
                <w:szCs w:val="28"/>
              </w:rPr>
              <w:t>w</w:t>
            </w:r>
            <w:r w:rsidRPr="0BCFE359" w:rsidR="0BCFE359">
              <w:rPr>
                <w:color w:val="auto"/>
                <w:sz w:val="28"/>
                <w:szCs w:val="28"/>
              </w:rPr>
              <w:t>y</w:t>
            </w:r>
            <w:r w:rsidRPr="0BCFE359" w:rsidR="0BCFE359">
              <w:rPr>
                <w:color w:val="auto"/>
                <w:sz w:val="28"/>
                <w:szCs w:val="28"/>
              </w:rPr>
              <w:t>t</w:t>
            </w:r>
            <w:r w:rsidRPr="0BCFE359" w:rsidR="0BCFE359">
              <w:rPr>
                <w:color w:val="auto"/>
                <w:sz w:val="28"/>
                <w:szCs w:val="28"/>
              </w:rPr>
              <w:t>h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m</w:t>
            </w:r>
            <w:r w:rsidRPr="0BCFE359" w:rsidR="0BCFE359">
              <w:rPr>
                <w:color w:val="auto"/>
                <w:sz w:val="28"/>
                <w:szCs w:val="28"/>
              </w:rPr>
              <w:t>a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n</w:t>
            </w:r>
            <w:r w:rsidRPr="0BCFE359" w:rsidR="0BCFE359">
              <w:rPr>
                <w:color w:val="auto"/>
                <w:sz w:val="28"/>
                <w:szCs w:val="28"/>
              </w:rPr>
              <w:t>t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>s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>a</w:t>
            </w:r>
            <w:r w:rsidRPr="0BCFE359" w:rsidR="0BCFE359">
              <w:rPr>
                <w:color w:val="auto"/>
                <w:sz w:val="28"/>
                <w:szCs w:val="28"/>
              </w:rPr>
              <w:t>u</w:t>
            </w:r>
            <w:r w:rsidRPr="0BCFE359" w:rsidR="0BCFE359">
              <w:rPr>
                <w:color w:val="auto"/>
                <w:sz w:val="28"/>
                <w:szCs w:val="28"/>
              </w:rPr>
              <w:t>,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r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m</w:t>
            </w:r>
            <w:r w:rsidRPr="0BCFE359" w:rsidR="0BCFE359">
              <w:rPr>
                <w:color w:val="auto"/>
                <w:sz w:val="28"/>
                <w:szCs w:val="28"/>
              </w:rPr>
              <w:t>w</w:t>
            </w:r>
            <w:r w:rsidRPr="0BCFE359" w:rsidR="0BCFE359">
              <w:rPr>
                <w:color w:val="auto"/>
                <w:sz w:val="28"/>
                <w:szCs w:val="28"/>
              </w:rPr>
              <w:t>y</w:t>
            </w:r>
            <w:r w:rsidRPr="0BCFE359" w:rsidR="0BCFE359">
              <w:rPr>
                <w:color w:val="auto"/>
                <w:sz w:val="28"/>
                <w:szCs w:val="28"/>
              </w:rPr>
              <w:t>n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s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>c</w:t>
            </w:r>
            <w:r w:rsidRPr="0BCFE359" w:rsidR="0BCFE359">
              <w:rPr>
                <w:color w:val="auto"/>
                <w:sz w:val="28"/>
                <w:szCs w:val="28"/>
              </w:rPr>
              <w:t>h</w:t>
            </w:r>
            <w:r w:rsidRPr="0BCFE359" w:rsidR="0BCFE359">
              <w:rPr>
                <w:color w:val="auto"/>
                <w:sz w:val="28"/>
                <w:szCs w:val="28"/>
              </w:rPr>
              <w:t>r</w:t>
            </w:r>
            <w:r w:rsidRPr="0BCFE359" w:rsidR="0BCFE359">
              <w:rPr>
                <w:color w:val="auto"/>
                <w:sz w:val="28"/>
                <w:szCs w:val="28"/>
              </w:rPr>
              <w:t>a</w:t>
            </w:r>
            <w:r w:rsidRPr="0BCFE359" w:rsidR="0BCFE359">
              <w:rPr>
                <w:color w:val="auto"/>
                <w:sz w:val="28"/>
                <w:szCs w:val="28"/>
              </w:rPr>
              <w:t>u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b</w:t>
            </w:r>
            <w:r w:rsidRPr="0BCFE359" w:rsidR="0BCFE359">
              <w:rPr>
                <w:color w:val="auto"/>
                <w:sz w:val="28"/>
                <w:szCs w:val="28"/>
              </w:rPr>
              <w:t>o</w:t>
            </w:r>
            <w:r w:rsidRPr="0BCFE359" w:rsidR="0BCFE359">
              <w:rPr>
                <w:color w:val="auto"/>
                <w:sz w:val="28"/>
                <w:szCs w:val="28"/>
              </w:rPr>
              <w:t>d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r</w:t>
            </w:r>
            <w:r w:rsidRPr="0BCFE359" w:rsidR="0BCFE359">
              <w:rPr>
                <w:color w:val="auto"/>
                <w:sz w:val="28"/>
                <w:szCs w:val="28"/>
              </w:rPr>
              <w:t>h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>f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d</w:t>
            </w:r>
            <w:r w:rsidRPr="0BCFE359" w:rsidR="0BCFE359">
              <w:rPr>
                <w:color w:val="auto"/>
                <w:sz w:val="28"/>
                <w:szCs w:val="28"/>
              </w:rPr>
              <w:t>d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y</w:t>
            </w:r>
            <w:r w:rsidRPr="0BCFE359" w:rsidR="0BCFE359">
              <w:rPr>
                <w:color w:val="auto"/>
                <w:sz w:val="28"/>
                <w:szCs w:val="28"/>
              </w:rPr>
              <w:t>n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c</w:t>
            </w:r>
            <w:r w:rsidRPr="0BCFE359" w:rsidR="0BCFE359">
              <w:rPr>
                <w:color w:val="auto"/>
                <w:sz w:val="28"/>
                <w:szCs w:val="28"/>
              </w:rPr>
              <w:t>a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l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e</w:t>
            </w:r>
            <w:r w:rsidRPr="0BCFE359" w:rsidR="0BCFE359">
              <w:rPr>
                <w:color w:val="auto"/>
                <w:sz w:val="28"/>
                <w:szCs w:val="28"/>
              </w:rPr>
              <w:t>i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g</w:t>
            </w:r>
            <w:r w:rsidRPr="0BCFE359" w:rsidR="0BCFE359">
              <w:rPr>
                <w:color w:val="auto"/>
                <w:sz w:val="28"/>
                <w:szCs w:val="28"/>
              </w:rPr>
              <w:t>y</w:t>
            </w:r>
            <w:r w:rsidRPr="0BCFE359" w:rsidR="0BCFE359">
              <w:rPr>
                <w:color w:val="auto"/>
                <w:sz w:val="28"/>
                <w:szCs w:val="28"/>
              </w:rPr>
              <w:t>n</w:t>
            </w:r>
            <w:r w:rsidRPr="0BCFE359" w:rsidR="0BCFE359">
              <w:rPr>
                <w:color w:val="auto"/>
                <w:sz w:val="28"/>
                <w:szCs w:val="28"/>
              </w:rPr>
              <w:t>n</w:t>
            </w:r>
            <w:r w:rsidRPr="0BCFE359" w:rsidR="0BCFE359">
              <w:rPr>
                <w:color w:val="auto"/>
                <w:sz w:val="28"/>
                <w:szCs w:val="28"/>
              </w:rPr>
              <w:t>w</w:t>
            </w:r>
            <w:r w:rsidRPr="0BCFE359" w:rsidR="0BCFE359">
              <w:rPr>
                <w:color w:val="auto"/>
                <w:sz w:val="28"/>
                <w:szCs w:val="28"/>
              </w:rPr>
              <w:t>y</w:t>
            </w:r>
            <w:r w:rsidRPr="0BCFE359" w:rsidR="0BCFE359">
              <w:rPr>
                <w:color w:val="auto"/>
                <w:sz w:val="28"/>
                <w:szCs w:val="28"/>
              </w:rPr>
              <w:t>s</w:t>
            </w:r>
            <w:r w:rsidRPr="0BCFE359" w:rsidR="0BCFE359">
              <w:rPr>
                <w:color w:val="auto"/>
                <w:sz w:val="28"/>
                <w:szCs w:val="28"/>
              </w:rPr>
              <w:t>.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 xml:space="preserve">Yna byddent yn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addurno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potel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smwddi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drwy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ddefnyddio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paent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971" w:type="dxa"/>
            <w:tcMar/>
          </w:tcPr>
          <w:p w:rsidRPr="00120A30" w:rsidR="00120A30" w:rsidP="0BCFE359" w:rsidRDefault="00120A30" w14:paraId="6F32319A" w14:textId="0608589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color w:val="auto" w:themeColor="accent6" w:themeTint="FF" w:themeShade="FF"/>
                <w:sz w:val="28"/>
                <w:szCs w:val="28"/>
              </w:rPr>
            </w:pPr>
            <w:r w:rsidRPr="0BCFE359" w:rsidR="0BCFE359">
              <w:rPr>
                <w:color w:val="auto"/>
                <w:sz w:val="28"/>
                <w:szCs w:val="28"/>
              </w:rPr>
              <w:t xml:space="preserve">Bydd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rhaid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sicrhau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bod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plentyn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ymwybdol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o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beth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sydd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angen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wneud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sut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I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wneud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dasg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effeithiol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.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o’r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prif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nodau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yw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sicrhau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bod y plant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ceisio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gweithio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annibynol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ceisio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meddwl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am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syniadau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r w:rsidRPr="0BCFE359" w:rsidR="0BCFE359">
              <w:rPr>
                <w:color w:val="auto"/>
                <w:sz w:val="28"/>
                <w:szCs w:val="28"/>
              </w:rPr>
              <w:t>creadigol.</w:t>
            </w:r>
          </w:p>
        </w:tc>
        <w:tc>
          <w:tcPr>
            <w:tcW w:w="2903" w:type="dxa"/>
            <w:tcMar/>
          </w:tcPr>
          <w:p w:rsidRPr="00120A30" w:rsidR="00120A30" w:rsidP="006D26F5" w:rsidRDefault="00120A30" w14:paraId="73A5E4AB" w14:textId="77777777">
            <w:pPr>
              <w:jc w:val="center"/>
              <w:rPr>
                <w:sz w:val="28"/>
                <w:szCs w:val="28"/>
              </w:rPr>
            </w:pPr>
          </w:p>
        </w:tc>
      </w:tr>
      <w:tr w:rsidRPr="00120A30" w:rsidR="00120A30" w:rsidTr="1B6CADAC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0BCFE359" w:rsidRDefault="00120A30" w14:paraId="483EB441" w14:textId="26107860">
            <w:pPr>
              <w:pStyle w:val="Normal"/>
              <w:jc w:val="center"/>
              <w:rPr>
                <w:color w:val="auto"/>
                <w:sz w:val="28"/>
                <w:szCs w:val="28"/>
              </w:rPr>
            </w:pP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seswin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gloi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byddaf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ceisio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mynd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o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gwmpas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pob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unigolyn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drwy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holi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cwestiynau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ynglŷn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â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phob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tasg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maent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wedi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cyflawni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sesiwn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4971" w:type="dxa"/>
            <w:tcMar/>
          </w:tcPr>
          <w:p w:rsidR="1D577A1B" w:rsidP="0BCFE359" w:rsidRDefault="1D577A1B" w14:paraId="3B3B1A22" w14:textId="3AF4845C">
            <w:pPr>
              <w:jc w:val="center"/>
              <w:rPr>
                <w:color w:val="auto" w:themeColor="accent6" w:themeTint="FF" w:themeShade="FF"/>
                <w:sz w:val="28"/>
                <w:szCs w:val="28"/>
              </w:rPr>
            </w:pP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sesiwn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gloi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bydd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rhaid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i'r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plant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ateb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amrywiaeth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o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gwestiynau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mwyn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dangos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dealltwriaeth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o’r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gwaith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a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byddai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rhaid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cyflwyno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ei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gwaith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sef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,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rhestr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siopa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potel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, a y </w:t>
            </w:r>
            <w:proofErr w:type="spellStart"/>
            <w:r w:rsidRPr="0BCFE359" w:rsidR="0BCFE359">
              <w:rPr>
                <w:color w:val="auto"/>
                <w:sz w:val="28"/>
                <w:szCs w:val="28"/>
              </w:rPr>
              <w:t>cartwn</w:t>
            </w:r>
            <w:proofErr w:type="spellEnd"/>
            <w:r w:rsidRPr="0BCFE359" w:rsidR="0BCFE359">
              <w:rPr>
                <w:color w:val="auto"/>
                <w:sz w:val="28"/>
                <w:szCs w:val="28"/>
              </w:rPr>
              <w:t xml:space="preserve"> smwddi.</w:t>
            </w:r>
          </w:p>
          <w:p w:rsidR="000218BC" w:rsidP="000218BC" w:rsidRDefault="000218BC" w14:paraId="15424CAD" w14:textId="13BCCE45">
            <w:pPr>
              <w:pStyle w:val="Normal"/>
              <w:jc w:val="center"/>
              <w:rPr>
                <w:color w:val="ED7D31" w:themeColor="accent2" w:themeTint="FF" w:themeShade="FF"/>
                <w:sz w:val="28"/>
                <w:szCs w:val="28"/>
              </w:rPr>
            </w:pPr>
          </w:p>
          <w:p w:rsidR="000218BC" w:rsidP="000218BC" w:rsidRDefault="000218BC" w14:paraId="21E576CE" w14:textId="08AA7D5B">
            <w:pPr>
              <w:pStyle w:val="Normal"/>
              <w:jc w:val="center"/>
              <w:rPr>
                <w:color w:val="6FAC47"/>
                <w:sz w:val="28"/>
                <w:szCs w:val="28"/>
              </w:rPr>
            </w:pPr>
          </w:p>
          <w:p w:rsidR="000218BC" w:rsidP="000218BC" w:rsidRDefault="000218BC" w14:paraId="56E9D0D4" w14:textId="253B5764">
            <w:pPr>
              <w:pStyle w:val="Normal"/>
              <w:jc w:val="center"/>
              <w:rPr>
                <w:color w:val="6FAC47"/>
                <w:sz w:val="28"/>
                <w:szCs w:val="28"/>
              </w:rPr>
            </w:pPr>
          </w:p>
          <w:p w:rsidRPr="00120A30" w:rsidR="00120A30" w:rsidP="1D577A1B" w:rsidRDefault="00120A30" w14:paraId="219CA86D" w14:textId="77777777">
            <w:pPr>
              <w:jc w:val="center"/>
              <w:rPr>
                <w:color w:val="70AD47" w:themeColor="accent6" w:themeTint="FF" w:themeShade="FF"/>
                <w:sz w:val="28"/>
                <w:szCs w:val="28"/>
              </w:rPr>
            </w:pPr>
          </w:p>
          <w:p w:rsidRPr="00120A30" w:rsidR="00120A30" w:rsidP="006D26F5" w:rsidRDefault="00120A30" w14:paraId="46716F0C" w14:textId="777777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  <w:tcMar/>
          </w:tcPr>
          <w:p w:rsidRPr="00120A30" w:rsidR="00120A30" w:rsidP="006D26F5" w:rsidRDefault="00120A30" w14:paraId="08BDEAF7" w14:textId="77777777">
            <w:pPr>
              <w:jc w:val="center"/>
              <w:rPr>
                <w:sz w:val="28"/>
                <w:szCs w:val="28"/>
              </w:rPr>
            </w:pP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1B6CADA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1B6CADAC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C8398D" w:rsidRDefault="006D26F5" w14:paraId="68427B60" w14:textId="690CB379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="1D577A1B" w:rsidP="1D577A1B" w:rsidRDefault="1D577A1B" w14:paraId="1326036C" w14:textId="45FBA930">
            <w:pPr>
              <w:pStyle w:val="Normal"/>
            </w:pPr>
            <w:proofErr w:type="spellStart"/>
            <w:r w:rsidR="389C3128">
              <w:rPr/>
              <w:t>Cafodd</w:t>
            </w:r>
            <w:proofErr w:type="spellEnd"/>
            <w:r w:rsidR="389C3128">
              <w:rPr/>
              <w:t xml:space="preserve"> y </w:t>
            </w:r>
            <w:proofErr w:type="spellStart"/>
            <w:r w:rsidR="389C3128">
              <w:rPr/>
              <w:t>dasg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hyn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ei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gwblhau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gan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pob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disgybl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yn</w:t>
            </w:r>
            <w:proofErr w:type="spellEnd"/>
            <w:r w:rsidR="389C3128">
              <w:rPr/>
              <w:t xml:space="preserve"> y </w:t>
            </w:r>
            <w:proofErr w:type="spellStart"/>
            <w:r w:rsidR="389C3128">
              <w:rPr/>
              <w:t>dosbarth</w:t>
            </w:r>
            <w:proofErr w:type="spellEnd"/>
            <w:r w:rsidR="389C3128">
              <w:rPr/>
              <w:t xml:space="preserve">, </w:t>
            </w:r>
            <w:proofErr w:type="spellStart"/>
            <w:r w:rsidR="389C3128">
              <w:rPr/>
              <w:t>gan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mai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tasg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ffocws</w:t>
            </w:r>
            <w:proofErr w:type="spellEnd"/>
            <w:r w:rsidR="389C3128">
              <w:rPr/>
              <w:t xml:space="preserve"> </w:t>
            </w:r>
            <w:proofErr w:type="spellStart"/>
            <w:r w:rsidR="389C3128">
              <w:rPr/>
              <w:t>oedd</w:t>
            </w:r>
            <w:proofErr w:type="spellEnd"/>
            <w:r w:rsidR="389C3128">
              <w:rPr/>
              <w:t xml:space="preserve"> y </w:t>
            </w:r>
            <w:proofErr w:type="spellStart"/>
            <w:r w:rsidR="389C3128">
              <w:rPr/>
              <w:t>dasg</w:t>
            </w:r>
            <w:proofErr w:type="spellEnd"/>
            <w:r w:rsidR="389C3128">
              <w:rPr/>
              <w:t xml:space="preserve"> h</w:t>
            </w:r>
            <w:r w:rsidR="4BD4F074">
              <w:rPr/>
              <w:t xml:space="preserve">on, </w:t>
            </w:r>
            <w:proofErr w:type="spellStart"/>
            <w:r w:rsidR="4BD4F074">
              <w:rPr/>
              <w:t>roedd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athrawes</w:t>
            </w:r>
            <w:proofErr w:type="spellEnd"/>
            <w:r w:rsidR="4BD4F074">
              <w:rPr/>
              <w:t xml:space="preserve"> neu </w:t>
            </w:r>
            <w:proofErr w:type="spellStart"/>
            <w:r w:rsidR="4BD4F074">
              <w:rPr/>
              <w:t>cynorthwyydd</w:t>
            </w:r>
            <w:proofErr w:type="spellEnd"/>
            <w:r w:rsidR="4BD4F074">
              <w:rPr/>
              <w:t xml:space="preserve"> o </w:t>
            </w:r>
            <w:proofErr w:type="spellStart"/>
            <w:r w:rsidR="4BD4F074">
              <w:rPr/>
              <w:t>hyd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yno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yn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ystod</w:t>
            </w:r>
            <w:proofErr w:type="spellEnd"/>
            <w:r w:rsidR="4BD4F074">
              <w:rPr/>
              <w:t xml:space="preserve"> y </w:t>
            </w:r>
            <w:proofErr w:type="spellStart"/>
            <w:r w:rsidR="4BD4F074">
              <w:rPr/>
              <w:t>dasg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i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gefnogi</w:t>
            </w:r>
            <w:proofErr w:type="spellEnd"/>
            <w:r w:rsidR="4BD4F074">
              <w:rPr/>
              <w:t xml:space="preserve"> y </w:t>
            </w:r>
            <w:proofErr w:type="spellStart"/>
            <w:r w:rsidR="4BD4F074">
              <w:rPr/>
              <w:t>disgyblion</w:t>
            </w:r>
            <w:proofErr w:type="spellEnd"/>
            <w:r w:rsidR="4BD4F074">
              <w:rPr/>
              <w:t xml:space="preserve">. Caiff </w:t>
            </w:r>
            <w:proofErr w:type="spellStart"/>
            <w:r w:rsidR="4BD4F074">
              <w:rPr/>
              <w:t>c</w:t>
            </w:r>
            <w:r w:rsidR="6D45635E">
              <w:rPr/>
              <w:t>o</w:t>
            </w:r>
            <w:r w:rsidR="4BD4F074">
              <w:rPr/>
              <w:t>fnod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ei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wneud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ar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phob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disgybl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er</w:t>
            </w:r>
            <w:proofErr w:type="spellEnd"/>
            <w:r w:rsidR="4BD4F074">
              <w:rPr/>
              <w:t xml:space="preserve"> </w:t>
            </w:r>
            <w:proofErr w:type="spellStart"/>
            <w:r w:rsidR="4BD4F074">
              <w:rPr/>
              <w:t>mwyn</w:t>
            </w:r>
            <w:proofErr w:type="spellEnd"/>
            <w:r w:rsidR="5A8E145B">
              <w:rPr/>
              <w:t xml:space="preserve"> </w:t>
            </w:r>
            <w:proofErr w:type="spellStart"/>
            <w:r w:rsidR="437A3EF6">
              <w:rPr/>
              <w:t>gweld</w:t>
            </w:r>
            <w:proofErr w:type="spellEnd"/>
            <w:r w:rsidR="437A3EF6">
              <w:rPr/>
              <w:t xml:space="preserve"> </w:t>
            </w:r>
            <w:proofErr w:type="spellStart"/>
            <w:r w:rsidR="437A3EF6">
              <w:rPr/>
              <w:t>sut</w:t>
            </w:r>
            <w:proofErr w:type="spellEnd"/>
            <w:r w:rsidR="437A3EF6">
              <w:rPr/>
              <w:t xml:space="preserve"> </w:t>
            </w:r>
            <w:proofErr w:type="spellStart"/>
            <w:r w:rsidR="437A3EF6">
              <w:rPr/>
              <w:t>maent</w:t>
            </w:r>
            <w:proofErr w:type="spellEnd"/>
            <w:r w:rsidR="437A3EF6">
              <w:rPr/>
              <w:t xml:space="preserve"> yn ei wneud yn y dasg.</w:t>
            </w:r>
          </w:p>
          <w:p w:rsidRPr="00120A30" w:rsidR="00825827" w:rsidP="73DB20C5" w:rsidRDefault="00825827" w14:paraId="38BC71B3" w14:textId="217012EA">
            <w:pPr>
              <w:pStyle w:val="Normal"/>
            </w:pPr>
          </w:p>
        </w:tc>
      </w:tr>
      <w:tr w:rsidRPr="00120A30" w:rsidR="00825827" w:rsidTr="1B6CADA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825827" w:rsidRDefault="006D26F5" w14:paraId="55E6124E" w14:textId="78242E63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120A30" w:rsidR="00825827" w:rsidP="1B6CADAC" w:rsidRDefault="00825827" w14:paraId="6E88F129" w14:textId="66DBEF01">
            <w:pPr>
              <w:pStyle w:val="Normal"/>
              <w:rPr>
                <w:sz w:val="24"/>
                <w:szCs w:val="24"/>
              </w:rPr>
            </w:pPr>
            <w:r w:rsidRPr="1B6CADAC" w:rsidR="4A28B9BA">
              <w:rPr>
                <w:sz w:val="24"/>
                <w:szCs w:val="24"/>
              </w:rPr>
              <w:t xml:space="preserve">Y </w:t>
            </w:r>
            <w:proofErr w:type="spellStart"/>
            <w:r w:rsidRPr="1B6CADAC" w:rsidR="4A28B9BA">
              <w:rPr>
                <w:sz w:val="24"/>
                <w:szCs w:val="24"/>
              </w:rPr>
              <w:t>camau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nesaf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byddaf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yn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ei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wneud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ar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gyfer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cynnydd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yw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sicrhau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bod </w:t>
            </w:r>
            <w:proofErr w:type="spellStart"/>
            <w:r w:rsidRPr="1B6CADAC" w:rsidR="4A28B9BA">
              <w:rPr>
                <w:sz w:val="24"/>
                <w:szCs w:val="24"/>
              </w:rPr>
              <w:t>mwy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o </w:t>
            </w:r>
            <w:proofErr w:type="spellStart"/>
            <w:r w:rsidRPr="1B6CADAC" w:rsidR="4A28B9BA">
              <w:rPr>
                <w:sz w:val="24"/>
                <w:szCs w:val="24"/>
              </w:rPr>
              <w:t>amrywiaeth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o </w:t>
            </w:r>
            <w:proofErr w:type="spellStart"/>
            <w:r w:rsidRPr="1B6CADAC" w:rsidR="4A28B9BA">
              <w:rPr>
                <w:sz w:val="24"/>
                <w:szCs w:val="24"/>
              </w:rPr>
              <w:t>smwddis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. Byddaf </w:t>
            </w:r>
            <w:proofErr w:type="spellStart"/>
            <w:r w:rsidRPr="1B6CADAC" w:rsidR="4A28B9BA">
              <w:rPr>
                <w:sz w:val="24"/>
                <w:szCs w:val="24"/>
              </w:rPr>
              <w:t>yn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cynnwys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4A28B9BA">
              <w:rPr>
                <w:sz w:val="24"/>
                <w:szCs w:val="24"/>
              </w:rPr>
              <w:t>rhai</w:t>
            </w:r>
            <w:proofErr w:type="spellEnd"/>
            <w:r w:rsidRPr="1B6CADAC" w:rsidR="4A28B9BA">
              <w:rPr>
                <w:sz w:val="24"/>
                <w:szCs w:val="24"/>
              </w:rPr>
              <w:t xml:space="preserve"> â </w:t>
            </w:r>
            <w:proofErr w:type="spellStart"/>
            <w:r w:rsidRPr="1B6CADAC" w:rsidR="4A28B9BA">
              <w:rPr>
                <w:sz w:val="24"/>
                <w:szCs w:val="24"/>
              </w:rPr>
              <w:t>llefrith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a </w:t>
            </w:r>
            <w:proofErr w:type="spellStart"/>
            <w:r w:rsidRPr="1B6CADAC" w:rsidR="3279BD81">
              <w:rPr>
                <w:sz w:val="24"/>
                <w:szCs w:val="24"/>
              </w:rPr>
              <w:t>rhai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â </w:t>
            </w:r>
            <w:proofErr w:type="spellStart"/>
            <w:r w:rsidRPr="1B6CADAC" w:rsidR="3279BD81">
              <w:rPr>
                <w:sz w:val="24"/>
                <w:szCs w:val="24"/>
              </w:rPr>
              <w:t>sudd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, </w:t>
            </w:r>
            <w:proofErr w:type="spellStart"/>
            <w:r w:rsidRPr="1B6CADAC" w:rsidR="3279BD81">
              <w:rPr>
                <w:sz w:val="24"/>
                <w:szCs w:val="24"/>
              </w:rPr>
              <w:t>yn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3279BD81">
              <w:rPr>
                <w:sz w:val="24"/>
                <w:szCs w:val="24"/>
              </w:rPr>
              <w:t>hytrach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3279BD81">
              <w:rPr>
                <w:sz w:val="24"/>
                <w:szCs w:val="24"/>
              </w:rPr>
              <w:t>nac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dim </w:t>
            </w:r>
            <w:proofErr w:type="spellStart"/>
            <w:r w:rsidRPr="1B6CADAC" w:rsidR="3279BD81">
              <w:rPr>
                <w:sz w:val="24"/>
                <w:szCs w:val="24"/>
              </w:rPr>
              <w:t>ond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3279BD81">
              <w:rPr>
                <w:sz w:val="24"/>
                <w:szCs w:val="24"/>
              </w:rPr>
              <w:t>cynnwys</w:t>
            </w:r>
            <w:proofErr w:type="spellEnd"/>
            <w:r w:rsidRPr="1B6CADAC" w:rsidR="3279BD81">
              <w:rPr>
                <w:sz w:val="24"/>
                <w:szCs w:val="24"/>
              </w:rPr>
              <w:t xml:space="preserve"> un o </w:t>
            </w:r>
            <w:proofErr w:type="spellStart"/>
            <w:r w:rsidRPr="1B6CADAC" w:rsidR="3279BD81">
              <w:rPr>
                <w:sz w:val="24"/>
                <w:szCs w:val="24"/>
              </w:rPr>
              <w:t>rhain</w:t>
            </w:r>
            <w:proofErr w:type="spellEnd"/>
            <w:r w:rsidRPr="1B6CADAC" w:rsidR="3279BD81">
              <w:rPr>
                <w:sz w:val="24"/>
                <w:szCs w:val="24"/>
              </w:rPr>
              <w:t>.</w:t>
            </w:r>
          </w:p>
        </w:tc>
      </w:tr>
    </w:tbl>
    <w:p w:rsidRPr="00120A30" w:rsidR="00825827" w:rsidP="00825827" w:rsidRDefault="00825827" w14:paraId="7AFDDA83" w14:textId="77777777">
      <w:pPr>
        <w:rPr>
          <w:sz w:val="20"/>
          <w:szCs w:val="20"/>
        </w:rPr>
      </w:pPr>
    </w:p>
    <w:p w:rsidRPr="00120A30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1B6CADA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F5902A0" w14:textId="0E68C829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Pr="00D1401A" w:rsid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Pr="00120A30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1B6CADAC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00825827" w:rsidRDefault="006D26F5" w14:paraId="5B5A6D21" w14:textId="790991C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 w:rsidR="00825827">
              <w:rPr>
                <w:sz w:val="20"/>
                <w:szCs w:val="20"/>
              </w:rPr>
              <w:t xml:space="preserve"> </w:t>
            </w:r>
          </w:p>
          <w:p w:rsidRPr="00120A30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="5D9A5246" w:rsidP="1B6CADAC" w:rsidRDefault="5D9A5246" w14:paraId="0918569D" w14:textId="73B77F87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B6CADAC" w:rsidR="5D9A5246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en-GB"/>
              </w:rPr>
              <w:t>Dadansoddiad Adfyfyriol Wythnosol</w:t>
            </w:r>
          </w:p>
          <w:p w:rsidR="1B6CADAC" w:rsidP="1B6CADAC" w:rsidRDefault="1B6CADAC" w14:paraId="52C7E008" w14:textId="29E1AEA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en-GB"/>
              </w:rPr>
            </w:pPr>
          </w:p>
          <w:p w:rsidR="5D9A5246" w:rsidP="1B6CADAC" w:rsidRDefault="5D9A5246" w14:paraId="4D4E4C25" w14:textId="44D8B0FB">
            <w:pPr>
              <w:pStyle w:val="ListParagraph"/>
              <w:numPr>
                <w:ilvl w:val="0"/>
                <w:numId w:val="5"/>
              </w:numPr>
              <w:rPr>
                <w:noProof w:val="0"/>
                <w:sz w:val="24"/>
                <w:szCs w:val="24"/>
                <w:lang w:val="en-GB"/>
              </w:rPr>
            </w:pPr>
            <w:r w:rsidRPr="1B6CADAC" w:rsidR="5D9A524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Cymorth effeithiol wrth fodelu i'r disgyblion.</w:t>
            </w:r>
          </w:p>
          <w:p w:rsidR="5D9A5246" w:rsidP="1B6CADAC" w:rsidRDefault="5D9A5246" w14:paraId="577EC742" w14:textId="1AFD8967">
            <w:pPr>
              <w:pStyle w:val="ListParagraph"/>
              <w:numPr>
                <w:ilvl w:val="0"/>
                <w:numId w:val="5"/>
              </w:numPr>
              <w:rPr>
                <w:noProof w:val="0"/>
                <w:sz w:val="24"/>
                <w:szCs w:val="24"/>
                <w:lang w:val="en-GB"/>
              </w:rPr>
            </w:pPr>
            <w:r w:rsidRPr="1B6CADAC" w:rsidR="5D9A524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Rheolaeth cynnes wrth ddenu sylw’r disgyblion yn ôl.</w:t>
            </w:r>
          </w:p>
          <w:p w:rsidR="5D9A5246" w:rsidP="1B6CADAC" w:rsidRDefault="5D9A5246" w14:paraId="317E05F5" w14:textId="4BEDD6EE">
            <w:pPr>
              <w:pStyle w:val="ListParagraph"/>
              <w:numPr>
                <w:ilvl w:val="0"/>
                <w:numId w:val="5"/>
              </w:numPr>
              <w:rPr>
                <w:noProof w:val="0"/>
                <w:sz w:val="24"/>
                <w:szCs w:val="24"/>
                <w:lang w:val="en-GB"/>
              </w:rPr>
            </w:pPr>
            <w:r w:rsidRPr="1B6CADAC" w:rsidR="5D9A524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Empathi tuag at y disgyblion yn hyfryd a digon o amser i ddisgyblion ymateb.</w:t>
            </w:r>
          </w:p>
          <w:p w:rsidR="1B6CADAC" w:rsidP="1B6CADAC" w:rsidRDefault="1B6CADAC" w14:paraId="5F2996BB" w14:textId="739E2F0F">
            <w:pPr>
              <w:pStyle w:val="Normal"/>
              <w:rPr>
                <w:sz w:val="20"/>
                <w:szCs w:val="20"/>
              </w:rPr>
            </w:pPr>
          </w:p>
          <w:p w:rsidRPr="00120A30" w:rsidR="00825827" w:rsidP="00825827" w:rsidRDefault="00825827" w14:paraId="471612F7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1B6CADA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00825827" w:rsidRDefault="006D26F5" w14:paraId="6F863CDC" w14:textId="4F14FA20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00825827" w:rsidRDefault="00825827" w14:paraId="0BD9B8BD" w14:textId="77777777">
            <w:pPr>
              <w:rPr>
                <w:sz w:val="20"/>
                <w:szCs w:val="20"/>
              </w:rPr>
            </w:pPr>
          </w:p>
          <w:p w:rsidRPr="00D1401A" w:rsidR="00825827" w:rsidP="00825827" w:rsidRDefault="006D26F5" w14:paraId="3A90E508" w14:textId="1DE44CC1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00825827" w:rsidRDefault="00825827" w14:paraId="63AF2A7D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120A30" w:rsidR="00825827" w:rsidP="1B6CADAC" w:rsidRDefault="00825827" w14:paraId="51FDDB4B" w14:textId="6CCB8138">
            <w:pPr>
              <w:rPr>
                <w:sz w:val="24"/>
                <w:szCs w:val="24"/>
                <w:u w:val="single"/>
              </w:rPr>
            </w:pPr>
            <w:r w:rsidRPr="1B6CADAC" w:rsidR="29289337">
              <w:rPr>
                <w:sz w:val="24"/>
                <w:szCs w:val="24"/>
                <w:u w:val="single"/>
              </w:rPr>
              <w:t xml:space="preserve">Mentor- </w:t>
            </w:r>
            <w:proofErr w:type="spellStart"/>
            <w:r w:rsidRPr="1B6CADAC" w:rsidR="29289337">
              <w:rPr>
                <w:sz w:val="24"/>
                <w:szCs w:val="24"/>
                <w:u w:val="single"/>
              </w:rPr>
              <w:t>Targed</w:t>
            </w:r>
            <w:proofErr w:type="spellEnd"/>
            <w:r w:rsidRPr="1B6CADAC" w:rsidR="29289337">
              <w:rPr>
                <w:sz w:val="24"/>
                <w:szCs w:val="24"/>
                <w:u w:val="single"/>
              </w:rPr>
              <w:t xml:space="preserve"> Wythnosol</w:t>
            </w:r>
            <w:r w:rsidRPr="1B6CADAC" w:rsidR="29289337">
              <w:rPr>
                <w:sz w:val="24"/>
                <w:szCs w:val="24"/>
              </w:rPr>
              <w:t xml:space="preserve"> </w:t>
            </w:r>
          </w:p>
          <w:p w:rsidR="29289337" w:rsidP="1B6CADAC" w:rsidRDefault="29289337" w14:paraId="5C164CB7" w14:textId="7DA5E6B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1B6CADAC" w:rsidR="29289337">
              <w:rPr>
                <w:sz w:val="24"/>
                <w:szCs w:val="24"/>
              </w:rPr>
              <w:t xml:space="preserve">Cyflwyno </w:t>
            </w:r>
            <w:proofErr w:type="spellStart"/>
            <w:r w:rsidRPr="1B6CADAC" w:rsidR="29289337">
              <w:rPr>
                <w:sz w:val="24"/>
                <w:szCs w:val="24"/>
              </w:rPr>
              <w:t>torfol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- </w:t>
            </w:r>
            <w:proofErr w:type="spellStart"/>
            <w:r w:rsidRPr="1B6CADAC" w:rsidR="29289337">
              <w:rPr>
                <w:sz w:val="24"/>
                <w:szCs w:val="24"/>
              </w:rPr>
              <w:t>dysgu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29289337">
              <w:rPr>
                <w:sz w:val="24"/>
                <w:szCs w:val="24"/>
              </w:rPr>
              <w:t>mwy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29289337">
              <w:rPr>
                <w:sz w:val="24"/>
                <w:szCs w:val="24"/>
              </w:rPr>
              <w:t>ar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y </w:t>
            </w:r>
            <w:proofErr w:type="spellStart"/>
            <w:r w:rsidRPr="1B6CADAC" w:rsidR="29289337">
              <w:rPr>
                <w:sz w:val="24"/>
                <w:szCs w:val="24"/>
              </w:rPr>
              <w:t>dosbarth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29289337">
              <w:rPr>
                <w:sz w:val="24"/>
                <w:szCs w:val="24"/>
              </w:rPr>
              <w:t>cyfan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29289337">
              <w:rPr>
                <w:sz w:val="24"/>
                <w:szCs w:val="24"/>
              </w:rPr>
              <w:t>yn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29289337">
              <w:rPr>
                <w:sz w:val="24"/>
                <w:szCs w:val="24"/>
              </w:rPr>
              <w:t>hytrach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</w:t>
            </w:r>
            <w:proofErr w:type="spellStart"/>
            <w:r w:rsidRPr="1B6CADAC" w:rsidR="29289337">
              <w:rPr>
                <w:sz w:val="24"/>
                <w:szCs w:val="24"/>
              </w:rPr>
              <w:t>nac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dim </w:t>
            </w:r>
            <w:proofErr w:type="spellStart"/>
            <w:r w:rsidRPr="1B6CADAC" w:rsidR="29289337">
              <w:rPr>
                <w:sz w:val="24"/>
                <w:szCs w:val="24"/>
              </w:rPr>
              <w:t>ond</w:t>
            </w:r>
            <w:proofErr w:type="spellEnd"/>
            <w:r w:rsidRPr="1B6CADAC" w:rsidR="29289337">
              <w:rPr>
                <w:sz w:val="24"/>
                <w:szCs w:val="24"/>
              </w:rPr>
              <w:t xml:space="preserve"> un grŵp o bedwar ar y tro.</w:t>
            </w:r>
          </w:p>
          <w:p w:rsidRPr="00120A30" w:rsidR="00825827" w:rsidP="1B6CADAC" w:rsidRDefault="00825827" w14:paraId="1BFA20E1" w14:textId="3EBC0DAB">
            <w:pPr>
              <w:rPr>
                <w:sz w:val="28"/>
                <w:szCs w:val="28"/>
                <w:u w:val="single"/>
              </w:rPr>
            </w:pPr>
            <w:proofErr w:type="spellStart"/>
            <w:r w:rsidRPr="1B6CADAC" w:rsidR="29289337">
              <w:rPr>
                <w:sz w:val="24"/>
                <w:szCs w:val="24"/>
                <w:u w:val="single"/>
              </w:rPr>
              <w:t>Personol</w:t>
            </w:r>
            <w:proofErr w:type="spellEnd"/>
            <w:r w:rsidRPr="1B6CADAC" w:rsidR="29289337">
              <w:rPr>
                <w:sz w:val="24"/>
                <w:szCs w:val="24"/>
                <w:u w:val="single"/>
              </w:rPr>
              <w:t xml:space="preserve">- </w:t>
            </w:r>
            <w:proofErr w:type="spellStart"/>
            <w:r w:rsidRPr="1B6CADAC" w:rsidR="29289337">
              <w:rPr>
                <w:sz w:val="24"/>
                <w:szCs w:val="24"/>
                <w:u w:val="single"/>
              </w:rPr>
              <w:t>Targed</w:t>
            </w:r>
            <w:proofErr w:type="spellEnd"/>
            <w:r w:rsidRPr="1B6CADAC" w:rsidR="29289337">
              <w:rPr>
                <w:sz w:val="24"/>
                <w:szCs w:val="24"/>
                <w:u w:val="single"/>
              </w:rPr>
              <w:t xml:space="preserve"> Wythnosol</w:t>
            </w:r>
          </w:p>
          <w:p w:rsidRPr="00120A30" w:rsidR="00825827" w:rsidP="1B6CADAC" w:rsidRDefault="00825827" w14:paraId="12D2BCF1" w14:textId="186817DE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  <w:u w:val="none"/>
              </w:rPr>
            </w:pPr>
            <w:r w:rsidRPr="1B6CADAC" w:rsidR="4747A50C">
              <w:rPr>
                <w:sz w:val="24"/>
                <w:szCs w:val="24"/>
                <w:u w:val="none"/>
              </w:rPr>
              <w:t xml:space="preserve">Ceisio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cynnwys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mwy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nac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un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rhan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mewn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tasg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ffocws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,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er</w:t>
            </w:r>
            <w:proofErr w:type="spellEnd"/>
            <w:r w:rsidRPr="1B6CADAC" w:rsidR="4747A50C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4747A50C">
              <w:rPr>
                <w:sz w:val="24"/>
                <w:szCs w:val="24"/>
                <w:u w:val="none"/>
              </w:rPr>
              <w:t>enghraifft</w:t>
            </w:r>
            <w:proofErr w:type="spellEnd"/>
            <w:r w:rsidRPr="1B6CADAC" w:rsidR="569DAA2E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569DAA2E">
              <w:rPr>
                <w:sz w:val="24"/>
                <w:szCs w:val="24"/>
                <w:u w:val="none"/>
              </w:rPr>
              <w:t>tasg</w:t>
            </w:r>
            <w:proofErr w:type="spellEnd"/>
            <w:r w:rsidRPr="1B6CADAC" w:rsidR="569DAA2E">
              <w:rPr>
                <w:sz w:val="24"/>
                <w:szCs w:val="24"/>
                <w:u w:val="none"/>
              </w:rPr>
              <w:t xml:space="preserve"> </w:t>
            </w:r>
            <w:proofErr w:type="spellStart"/>
            <w:r w:rsidRPr="1B6CADAC" w:rsidR="569DAA2E">
              <w:rPr>
                <w:sz w:val="24"/>
                <w:szCs w:val="24"/>
                <w:u w:val="none"/>
              </w:rPr>
              <w:t>cychwynol</w:t>
            </w:r>
            <w:proofErr w:type="spellEnd"/>
            <w:r w:rsidRPr="1B6CADAC" w:rsidR="569DAA2E">
              <w:rPr>
                <w:sz w:val="24"/>
                <w:szCs w:val="24"/>
                <w:u w:val="none"/>
              </w:rPr>
              <w:t xml:space="preserve">, </w:t>
            </w:r>
            <w:proofErr w:type="spellStart"/>
            <w:r w:rsidRPr="1B6CADAC" w:rsidR="569DAA2E">
              <w:rPr>
                <w:sz w:val="24"/>
                <w:szCs w:val="24"/>
                <w:u w:val="none"/>
              </w:rPr>
              <w:t>prif</w:t>
            </w:r>
            <w:proofErr w:type="spellEnd"/>
            <w:r w:rsidRPr="1B6CADAC" w:rsidR="569DAA2E">
              <w:rPr>
                <w:sz w:val="24"/>
                <w:szCs w:val="24"/>
                <w:u w:val="none"/>
              </w:rPr>
              <w:t xml:space="preserve"> </w:t>
            </w:r>
            <w:r w:rsidRPr="1B6CADAC" w:rsidR="569DAA2E">
              <w:rPr>
                <w:sz w:val="24"/>
                <w:szCs w:val="24"/>
                <w:u w:val="none"/>
              </w:rPr>
              <w:t>dasg</w:t>
            </w:r>
            <w:r w:rsidRPr="1B6CADAC" w:rsidR="569DAA2E">
              <w:rPr>
                <w:sz w:val="24"/>
                <w:szCs w:val="24"/>
                <w:u w:val="none"/>
              </w:rPr>
              <w:t>, tasg clo.</w:t>
            </w: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1D577A1B">
      <w:rPr/>
      <w:t/>
    </w:r>
    <w:r w:rsidR="000218BC">
      <w:rPr/>
      <w:t/>
    </w:r>
    <w:r w:rsidR="0BCFE359">
      <w:rPr/>
      <w:t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218BC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43B02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CCA74F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2DD8E3F"/>
    <w:rsid w:val="03127C25"/>
    <w:rsid w:val="076978BD"/>
    <w:rsid w:val="0BCFE359"/>
    <w:rsid w:val="0DAE7155"/>
    <w:rsid w:val="0E1278A8"/>
    <w:rsid w:val="106A2B0E"/>
    <w:rsid w:val="10DDB6E4"/>
    <w:rsid w:val="1409D40F"/>
    <w:rsid w:val="16039AD9"/>
    <w:rsid w:val="190241BD"/>
    <w:rsid w:val="1B6CADAC"/>
    <w:rsid w:val="1D577A1B"/>
    <w:rsid w:val="242C384E"/>
    <w:rsid w:val="2798E23A"/>
    <w:rsid w:val="28BD6C6D"/>
    <w:rsid w:val="29289337"/>
    <w:rsid w:val="3279BD81"/>
    <w:rsid w:val="334C8768"/>
    <w:rsid w:val="3392DA37"/>
    <w:rsid w:val="33CA16D4"/>
    <w:rsid w:val="33D5E571"/>
    <w:rsid w:val="372CF4C1"/>
    <w:rsid w:val="37CD9B13"/>
    <w:rsid w:val="389C3128"/>
    <w:rsid w:val="38D212FB"/>
    <w:rsid w:val="395DD8DD"/>
    <w:rsid w:val="3C3E642E"/>
    <w:rsid w:val="3FFFD4F8"/>
    <w:rsid w:val="41A3D7C0"/>
    <w:rsid w:val="41F790BA"/>
    <w:rsid w:val="432675D4"/>
    <w:rsid w:val="437A3EF6"/>
    <w:rsid w:val="46C598B6"/>
    <w:rsid w:val="4747A50C"/>
    <w:rsid w:val="4A28B9BA"/>
    <w:rsid w:val="4A39A1CC"/>
    <w:rsid w:val="4AC11E03"/>
    <w:rsid w:val="4B0B775C"/>
    <w:rsid w:val="4BD4F074"/>
    <w:rsid w:val="4D15EAB2"/>
    <w:rsid w:val="506686AF"/>
    <w:rsid w:val="569DAA2E"/>
    <w:rsid w:val="59A165C0"/>
    <w:rsid w:val="5A8E145B"/>
    <w:rsid w:val="5BCFC7C7"/>
    <w:rsid w:val="5D9A5246"/>
    <w:rsid w:val="5DABA81D"/>
    <w:rsid w:val="61207109"/>
    <w:rsid w:val="61B948ED"/>
    <w:rsid w:val="62511815"/>
    <w:rsid w:val="64F91145"/>
    <w:rsid w:val="680EE09A"/>
    <w:rsid w:val="687E80EC"/>
    <w:rsid w:val="699FC593"/>
    <w:rsid w:val="6C155D10"/>
    <w:rsid w:val="6D45635E"/>
    <w:rsid w:val="6E3D2CC6"/>
    <w:rsid w:val="71C60006"/>
    <w:rsid w:val="73DB20C5"/>
    <w:rsid w:val="73E41A71"/>
    <w:rsid w:val="759FAB77"/>
    <w:rsid w:val="7A4529EF"/>
    <w:rsid w:val="7E435E1B"/>
    <w:rsid w:val="7F137C61"/>
    <w:rsid w:val="7F53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6db08beadefe477f" /><Relationship Type="http://schemas.openxmlformats.org/officeDocument/2006/relationships/numbering" Target="/word/numbering.xml" Id="Rf5014c36c4b74c8d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e2503-f17c-4520-bbca-854903dce5d0}"/>
      </w:docPartPr>
      <w:docPartBody>
        <w:p w14:paraId="680EE09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Gwenlli Griffith (1900860)</lastModifiedBy>
  <revision>11</revision>
  <dcterms:created xsi:type="dcterms:W3CDTF">2019-10-13T20:54:00.0000000Z</dcterms:created>
  <dcterms:modified xsi:type="dcterms:W3CDTF">2020-04-03T18:12:43.8582066Z</dcterms:modified>
</coreProperties>
</file>