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BA046C" w14:textId="77777777" w:rsidR="00AC6C62" w:rsidRDefault="00AC6C62"/>
    <w:p w14:paraId="0B4878F5" w14:textId="77777777" w:rsidR="00B70E02" w:rsidRDefault="00A23D17" w:rsidP="003B0537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Institute</w:t>
      </w:r>
      <w:r w:rsidR="003B0537" w:rsidRPr="003B0537">
        <w:rPr>
          <w:rFonts w:ascii="Arial" w:hAnsi="Arial" w:cs="Arial"/>
          <w:sz w:val="32"/>
          <w:szCs w:val="32"/>
        </w:rPr>
        <w:t xml:space="preserve"> of </w:t>
      </w:r>
      <w:r w:rsidR="007D12ED">
        <w:rPr>
          <w:rFonts w:ascii="Arial" w:hAnsi="Arial" w:cs="Arial"/>
          <w:sz w:val="32"/>
          <w:szCs w:val="32"/>
        </w:rPr>
        <w:t xml:space="preserve">Education and </w:t>
      </w:r>
      <w:r w:rsidR="003B0537" w:rsidRPr="003B0537">
        <w:rPr>
          <w:rFonts w:ascii="Arial" w:hAnsi="Arial" w:cs="Arial"/>
          <w:sz w:val="32"/>
          <w:szCs w:val="32"/>
        </w:rPr>
        <w:t>Humanities</w:t>
      </w:r>
      <w:r>
        <w:rPr>
          <w:rFonts w:ascii="Arial" w:hAnsi="Arial" w:cs="Arial"/>
          <w:sz w:val="32"/>
          <w:szCs w:val="32"/>
        </w:rPr>
        <w:t>/</w:t>
      </w:r>
    </w:p>
    <w:p w14:paraId="765511B0" w14:textId="77777777" w:rsidR="003B0537" w:rsidRPr="003B0537" w:rsidRDefault="00A23D17" w:rsidP="003B0537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Yr Athrofa Addysg a’r Dyniaethau</w:t>
      </w:r>
    </w:p>
    <w:p w14:paraId="3894801A" w14:textId="77777777" w:rsidR="003B0537" w:rsidRDefault="003B0537"/>
    <w:p w14:paraId="34034654" w14:textId="32676854" w:rsidR="00B70E02" w:rsidRDefault="003B0537" w:rsidP="00AC6C62">
      <w:pPr>
        <w:jc w:val="center"/>
        <w:rPr>
          <w:rFonts w:ascii="Arial" w:hAnsi="Arial" w:cs="Arial"/>
          <w:b/>
          <w:sz w:val="28"/>
          <w:szCs w:val="28"/>
        </w:rPr>
      </w:pPr>
      <w:r w:rsidRPr="003B0537">
        <w:rPr>
          <w:rFonts w:ascii="Arial" w:hAnsi="Arial" w:cs="Arial"/>
          <w:b/>
          <w:sz w:val="28"/>
          <w:szCs w:val="28"/>
        </w:rPr>
        <w:t>Dissertation Approval</w:t>
      </w:r>
      <w:r w:rsidR="00465F7A" w:rsidRPr="003B0537">
        <w:rPr>
          <w:rFonts w:ascii="Arial" w:hAnsi="Arial" w:cs="Arial"/>
          <w:b/>
          <w:sz w:val="28"/>
          <w:szCs w:val="28"/>
        </w:rPr>
        <w:t xml:space="preserve"> </w:t>
      </w:r>
      <w:r w:rsidR="00AC6C62" w:rsidRPr="003B0537">
        <w:rPr>
          <w:rFonts w:ascii="Arial" w:hAnsi="Arial" w:cs="Arial"/>
          <w:b/>
          <w:sz w:val="28"/>
          <w:szCs w:val="28"/>
        </w:rPr>
        <w:t>Form</w:t>
      </w:r>
      <w:r w:rsidR="007D12ED">
        <w:rPr>
          <w:rFonts w:ascii="Arial" w:hAnsi="Arial" w:cs="Arial"/>
          <w:b/>
          <w:sz w:val="28"/>
          <w:szCs w:val="28"/>
        </w:rPr>
        <w:t>/</w:t>
      </w:r>
    </w:p>
    <w:p w14:paraId="7CADD908" w14:textId="7AC5DD0B" w:rsidR="00AC6C62" w:rsidRDefault="007D12ED" w:rsidP="00AC6C62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Ffurflen Gymeradwyo Traethawd Hir</w:t>
      </w:r>
    </w:p>
    <w:p w14:paraId="765802D3" w14:textId="77777777" w:rsidR="00C23DEF" w:rsidRDefault="00C23DEF" w:rsidP="00AC6C62">
      <w:pPr>
        <w:jc w:val="center"/>
        <w:rPr>
          <w:rFonts w:ascii="Arial" w:hAnsi="Arial" w:cs="Arial"/>
          <w:b/>
          <w:sz w:val="28"/>
          <w:szCs w:val="28"/>
        </w:rPr>
      </w:pPr>
    </w:p>
    <w:p w14:paraId="346C03EA" w14:textId="505E7257" w:rsidR="00D358B3" w:rsidRPr="003B0537" w:rsidRDefault="00C23DEF" w:rsidP="00AC6C62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ECGE6003Q</w:t>
      </w:r>
    </w:p>
    <w:p w14:paraId="2EDEF32A" w14:textId="77777777" w:rsidR="00F30126" w:rsidRPr="003B0537" w:rsidRDefault="00F30126">
      <w:pPr>
        <w:rPr>
          <w:rFonts w:ascii="Arial" w:hAnsi="Arial" w:cs="Arial"/>
        </w:rPr>
      </w:pPr>
    </w:p>
    <w:tbl>
      <w:tblPr>
        <w:tblW w:w="0" w:type="auto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69"/>
        <w:gridCol w:w="2181"/>
        <w:gridCol w:w="2213"/>
        <w:gridCol w:w="2181"/>
      </w:tblGrid>
      <w:tr w:rsidR="00AC6C62" w:rsidRPr="003B0537" w14:paraId="0A9E3B8A" w14:textId="77777777" w:rsidTr="00151263">
        <w:tc>
          <w:tcPr>
            <w:tcW w:w="2769" w:type="dxa"/>
            <w:shd w:val="clear" w:color="auto" w:fill="E7E6E6"/>
            <w:vAlign w:val="center"/>
          </w:tcPr>
          <w:p w14:paraId="3A234CDA" w14:textId="77777777" w:rsidR="00AC6C62" w:rsidRPr="003B0537" w:rsidRDefault="003B0537" w:rsidP="00EC3D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Student N</w:t>
            </w:r>
            <w:r w:rsidR="00AC6C62" w:rsidRPr="003B0537">
              <w:rPr>
                <w:rFonts w:ascii="Arial" w:hAnsi="Arial" w:cs="Arial"/>
              </w:rPr>
              <w:t>ame</w:t>
            </w:r>
            <w:r w:rsidR="00DC7EED">
              <w:rPr>
                <w:rFonts w:ascii="Arial" w:hAnsi="Arial" w:cs="Arial"/>
              </w:rPr>
              <w:t xml:space="preserve">/ </w:t>
            </w:r>
            <w:r w:rsidR="00DC7EED" w:rsidRPr="003F403E">
              <w:rPr>
                <w:rFonts w:ascii="Arial" w:hAnsi="Arial" w:cs="Arial"/>
                <w:i/>
              </w:rPr>
              <w:t>Enw Myfyriwr</w:t>
            </w:r>
          </w:p>
        </w:tc>
        <w:tc>
          <w:tcPr>
            <w:tcW w:w="6575" w:type="dxa"/>
            <w:gridSpan w:val="3"/>
          </w:tcPr>
          <w:p w14:paraId="25676519" w14:textId="2E56340B" w:rsidR="008B49D7" w:rsidRPr="003B0537" w:rsidRDefault="007D1990" w:rsidP="001512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Morg</w:t>
            </w:r>
            <w:r w:rsidR="00D1134F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>n McGowan-Boswell</w:t>
            </w:r>
          </w:p>
        </w:tc>
      </w:tr>
      <w:tr w:rsidR="00AC6C62" w:rsidRPr="003B0537" w14:paraId="562DF564" w14:textId="77777777" w:rsidTr="00151263">
        <w:tc>
          <w:tcPr>
            <w:tcW w:w="2769" w:type="dxa"/>
            <w:shd w:val="clear" w:color="auto" w:fill="E7E6E6"/>
            <w:vAlign w:val="center"/>
          </w:tcPr>
          <w:p w14:paraId="735ECD3C" w14:textId="77777777" w:rsidR="00AC6C62" w:rsidRPr="003B0537" w:rsidRDefault="003B0537" w:rsidP="00EC3D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Degree S</w:t>
            </w:r>
            <w:r w:rsidR="00AC6C62" w:rsidRPr="003B0537">
              <w:rPr>
                <w:rFonts w:ascii="Arial" w:hAnsi="Arial" w:cs="Arial"/>
              </w:rPr>
              <w:t>cheme</w:t>
            </w:r>
            <w:r w:rsidR="00DC7EED">
              <w:rPr>
                <w:rFonts w:ascii="Arial" w:hAnsi="Arial" w:cs="Arial"/>
              </w:rPr>
              <w:t xml:space="preserve">/ </w:t>
            </w:r>
            <w:r w:rsidR="00DC7EED" w:rsidRPr="003F403E">
              <w:rPr>
                <w:rFonts w:ascii="Arial" w:hAnsi="Arial" w:cs="Arial"/>
                <w:i/>
              </w:rPr>
              <w:t>Cynllun Gradd</w:t>
            </w:r>
          </w:p>
        </w:tc>
        <w:tc>
          <w:tcPr>
            <w:tcW w:w="6575" w:type="dxa"/>
            <w:gridSpan w:val="3"/>
          </w:tcPr>
          <w:p w14:paraId="16F4682B" w14:textId="77777777" w:rsidR="00AC6C62" w:rsidRPr="003B0537" w:rsidRDefault="00AC6C62">
            <w:pPr>
              <w:rPr>
                <w:rFonts w:ascii="Arial" w:hAnsi="Arial" w:cs="Arial"/>
              </w:rPr>
            </w:pPr>
          </w:p>
          <w:p w14:paraId="5E35FF65" w14:textId="77777777" w:rsidR="00C23DEF" w:rsidRDefault="00C23D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 Sociology</w:t>
            </w:r>
          </w:p>
          <w:p w14:paraId="394CE65B" w14:textId="0C363121" w:rsidR="008B49D7" w:rsidRPr="003B0537" w:rsidRDefault="00DE72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EC3D0C" w:rsidRPr="003B0537" w14:paraId="62ADF644" w14:textId="77777777" w:rsidTr="00151263">
        <w:tc>
          <w:tcPr>
            <w:tcW w:w="2769" w:type="dxa"/>
            <w:shd w:val="clear" w:color="auto" w:fill="E7E6E6"/>
            <w:vAlign w:val="center"/>
          </w:tcPr>
          <w:p w14:paraId="3C2BF058" w14:textId="77777777" w:rsidR="00EC3D0C" w:rsidRPr="003B0537" w:rsidRDefault="00EC3D0C" w:rsidP="00EC3D0C">
            <w:pPr>
              <w:rPr>
                <w:rFonts w:ascii="Arial" w:hAnsi="Arial" w:cs="Arial"/>
              </w:rPr>
            </w:pPr>
            <w:r w:rsidRPr="003B0537">
              <w:rPr>
                <w:rFonts w:ascii="Arial" w:hAnsi="Arial" w:cs="Arial"/>
              </w:rPr>
              <w:t>Start date</w:t>
            </w:r>
            <w:r>
              <w:rPr>
                <w:rFonts w:ascii="Arial" w:hAnsi="Arial" w:cs="Arial"/>
              </w:rPr>
              <w:t xml:space="preserve">/ </w:t>
            </w:r>
            <w:r w:rsidRPr="003F403E">
              <w:rPr>
                <w:rFonts w:ascii="Arial" w:hAnsi="Arial" w:cs="Arial"/>
                <w:i/>
              </w:rPr>
              <w:t>Dyddiad cychwyn</w:t>
            </w:r>
          </w:p>
        </w:tc>
        <w:tc>
          <w:tcPr>
            <w:tcW w:w="2181" w:type="dxa"/>
          </w:tcPr>
          <w:p w14:paraId="7CB032D6" w14:textId="635F9D58" w:rsidR="00EC3D0C" w:rsidRDefault="007D1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26/09/2024</w:t>
            </w:r>
          </w:p>
        </w:tc>
        <w:tc>
          <w:tcPr>
            <w:tcW w:w="2213" w:type="dxa"/>
            <w:shd w:val="clear" w:color="auto" w:fill="E7E6E6"/>
          </w:tcPr>
          <w:p w14:paraId="0E9B37E7" w14:textId="77777777" w:rsidR="00EC3D0C" w:rsidRDefault="00EC3D0C" w:rsidP="00EC3D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End Date / </w:t>
            </w:r>
          </w:p>
          <w:p w14:paraId="73BC4BA4" w14:textId="77777777" w:rsidR="00EC3D0C" w:rsidRPr="003B0537" w:rsidRDefault="00EC3D0C" w:rsidP="00EC3D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Dyddiad TBC</w:t>
            </w:r>
          </w:p>
        </w:tc>
        <w:tc>
          <w:tcPr>
            <w:tcW w:w="2181" w:type="dxa"/>
          </w:tcPr>
          <w:p w14:paraId="19AED1A9" w14:textId="22C8EA9A" w:rsidR="00EC3D0C" w:rsidRPr="003B0537" w:rsidRDefault="007D1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15/05/2025</w:t>
            </w:r>
          </w:p>
        </w:tc>
      </w:tr>
    </w:tbl>
    <w:p w14:paraId="54A2E677" w14:textId="77777777" w:rsidR="00366998" w:rsidRPr="003B0537" w:rsidRDefault="00366998">
      <w:pPr>
        <w:rPr>
          <w:rFonts w:ascii="Arial" w:hAnsi="Arial" w:cs="Arial"/>
        </w:rPr>
      </w:pPr>
    </w:p>
    <w:tbl>
      <w:tblPr>
        <w:tblW w:w="0" w:type="auto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4"/>
      </w:tblGrid>
      <w:tr w:rsidR="003B0537" w:rsidRPr="001F5503" w14:paraId="64D8DB75" w14:textId="77777777" w:rsidTr="00151263">
        <w:tc>
          <w:tcPr>
            <w:tcW w:w="9344" w:type="dxa"/>
            <w:shd w:val="clear" w:color="auto" w:fill="E7E6E6"/>
          </w:tcPr>
          <w:p w14:paraId="08703D73" w14:textId="77777777" w:rsidR="006863FA" w:rsidRPr="00D358B3" w:rsidRDefault="003B0537" w:rsidP="00D358B3">
            <w:pPr>
              <w:rPr>
                <w:rFonts w:ascii="Arial" w:hAnsi="Arial" w:cs="Arial"/>
              </w:rPr>
            </w:pPr>
            <w:r w:rsidRPr="00D358B3">
              <w:rPr>
                <w:rFonts w:ascii="Arial" w:hAnsi="Arial" w:cs="Arial"/>
              </w:rPr>
              <w:t>Title of Dissertation</w:t>
            </w:r>
            <w:r w:rsidR="00D358B3" w:rsidRPr="00D358B3">
              <w:rPr>
                <w:rFonts w:ascii="Arial" w:hAnsi="Arial" w:cs="Arial"/>
              </w:rPr>
              <w:t>/</w:t>
            </w:r>
            <w:r w:rsidR="00DC7EED" w:rsidRPr="00D358B3">
              <w:rPr>
                <w:rFonts w:ascii="Arial" w:hAnsi="Arial" w:cs="Arial"/>
                <w:i/>
              </w:rPr>
              <w:t>Teitl eich Traethawd Hir</w:t>
            </w:r>
          </w:p>
          <w:p w14:paraId="54F20C90" w14:textId="77777777" w:rsidR="006863FA" w:rsidRPr="001F5503" w:rsidRDefault="006863FA">
            <w:pPr>
              <w:rPr>
                <w:rFonts w:ascii="Arial" w:hAnsi="Arial" w:cs="Arial"/>
              </w:rPr>
            </w:pPr>
          </w:p>
        </w:tc>
      </w:tr>
      <w:tr w:rsidR="00D358B3" w:rsidRPr="001F5503" w14:paraId="18590534" w14:textId="77777777" w:rsidTr="00151263">
        <w:tc>
          <w:tcPr>
            <w:tcW w:w="9344" w:type="dxa"/>
          </w:tcPr>
          <w:p w14:paraId="0A9B4171" w14:textId="3263186F" w:rsidR="00D358B3" w:rsidRDefault="007D1990" w:rsidP="00D358B3">
            <w:r>
              <w:t xml:space="preserve">A Race </w:t>
            </w:r>
            <w:r w:rsidR="003868D5">
              <w:t>Connected</w:t>
            </w:r>
            <w:r>
              <w:t xml:space="preserve"> by Colour Divided by History</w:t>
            </w:r>
            <w:r w:rsidR="00162DB3">
              <w:t xml:space="preserve">: An Insight into </w:t>
            </w:r>
            <w:r w:rsidR="00DD0AFF">
              <w:t xml:space="preserve">the </w:t>
            </w:r>
            <w:r w:rsidR="008A7A94">
              <w:t>Historical</w:t>
            </w:r>
            <w:r w:rsidR="00D6003C">
              <w:t xml:space="preserve"> </w:t>
            </w:r>
            <w:r w:rsidR="008A7A94">
              <w:t xml:space="preserve">Events </w:t>
            </w:r>
            <w:r w:rsidR="00547E98">
              <w:t>and their Impact on Moder</w:t>
            </w:r>
            <w:r w:rsidR="008A7A94">
              <w:t xml:space="preserve">n-Day Black Communities </w:t>
            </w:r>
          </w:p>
          <w:p w14:paraId="28EC9D3D" w14:textId="77777777" w:rsidR="00151263" w:rsidRPr="001F5503" w:rsidRDefault="00151263" w:rsidP="00D358B3">
            <w:pPr>
              <w:rPr>
                <w:rFonts w:ascii="Arial" w:hAnsi="Arial" w:cs="Arial"/>
              </w:rPr>
            </w:pPr>
          </w:p>
        </w:tc>
      </w:tr>
      <w:tr w:rsidR="00D358B3" w:rsidRPr="001F5503" w14:paraId="533AD9BC" w14:textId="77777777" w:rsidTr="00151263">
        <w:tc>
          <w:tcPr>
            <w:tcW w:w="9344" w:type="dxa"/>
            <w:shd w:val="clear" w:color="auto" w:fill="E7E6E6"/>
          </w:tcPr>
          <w:p w14:paraId="2A295FC7" w14:textId="77777777" w:rsidR="00D358B3" w:rsidRPr="00D358B3" w:rsidRDefault="00D358B3" w:rsidP="00D358B3">
            <w:pPr>
              <w:rPr>
                <w:rFonts w:ascii="Arial" w:hAnsi="Arial" w:cs="Arial"/>
              </w:rPr>
            </w:pPr>
            <w:r w:rsidRPr="00D358B3">
              <w:rPr>
                <w:rFonts w:ascii="Arial" w:hAnsi="Arial" w:cs="Arial"/>
              </w:rPr>
              <w:t>Research Question/Cwestiwn Ymchwil</w:t>
            </w:r>
          </w:p>
          <w:p w14:paraId="104C1E80" w14:textId="77777777" w:rsidR="00D358B3" w:rsidRPr="001F5503" w:rsidRDefault="00D358B3" w:rsidP="00D358B3">
            <w:pPr>
              <w:ind w:left="720"/>
              <w:rPr>
                <w:rFonts w:ascii="Arial" w:hAnsi="Arial" w:cs="Arial"/>
              </w:rPr>
            </w:pPr>
          </w:p>
        </w:tc>
      </w:tr>
      <w:tr w:rsidR="00D358B3" w:rsidRPr="001F5503" w14:paraId="023AA048" w14:textId="77777777" w:rsidTr="00151263">
        <w:tc>
          <w:tcPr>
            <w:tcW w:w="9344" w:type="dxa"/>
          </w:tcPr>
          <w:p w14:paraId="7EF349FE" w14:textId="2593A4D7" w:rsidR="00CE54F3" w:rsidRDefault="00B92BAD" w:rsidP="00CE54F3">
            <w:pPr>
              <w:spacing w:line="360" w:lineRule="auto"/>
              <w:jc w:val="both"/>
            </w:pPr>
            <w:r>
              <w:t>In what ways ha</w:t>
            </w:r>
            <w:r w:rsidR="007D2FBD">
              <w:t>ve</w:t>
            </w:r>
            <w:r>
              <w:t xml:space="preserve"> </w:t>
            </w:r>
            <w:r w:rsidR="00067324">
              <w:t>H</w:t>
            </w:r>
            <w:r>
              <w:t xml:space="preserve">istorical </w:t>
            </w:r>
            <w:r w:rsidR="00067324">
              <w:t>E</w:t>
            </w:r>
            <w:r>
              <w:t xml:space="preserve">vents </w:t>
            </w:r>
            <w:r w:rsidR="00067324">
              <w:t>I</w:t>
            </w:r>
            <w:r>
              <w:t xml:space="preserve">nfluenced </w:t>
            </w:r>
            <w:r w:rsidR="00067324">
              <w:t xml:space="preserve">the </w:t>
            </w:r>
            <w:r w:rsidR="009D2357">
              <w:t>D</w:t>
            </w:r>
            <w:r w:rsidR="00067324">
              <w:t xml:space="preserve">evelopment of </w:t>
            </w:r>
            <w:r w:rsidR="00865EAD">
              <w:t xml:space="preserve">Ethnic Identity Within Black </w:t>
            </w:r>
            <w:r w:rsidR="00165198">
              <w:t>Communities in Parts of the USA and UK</w:t>
            </w:r>
          </w:p>
          <w:p w14:paraId="73A338DA" w14:textId="77777777" w:rsidR="008A7A94" w:rsidRPr="00EF72C5" w:rsidRDefault="008A7A94" w:rsidP="00CE54F3">
            <w:pPr>
              <w:pStyle w:val="ListParagraph"/>
              <w:spacing w:line="360" w:lineRule="auto"/>
              <w:jc w:val="both"/>
            </w:pPr>
          </w:p>
          <w:p w14:paraId="5556C0B4" w14:textId="77777777" w:rsidR="00C85FEC" w:rsidRDefault="00C85FEC" w:rsidP="00726009">
            <w:pPr>
              <w:rPr>
                <w:rFonts w:ascii="Arial" w:hAnsi="Arial" w:cs="Arial"/>
              </w:rPr>
            </w:pPr>
          </w:p>
          <w:p w14:paraId="48EE8A40" w14:textId="425FA7AC" w:rsidR="00726009" w:rsidRDefault="00726009" w:rsidP="00726009">
            <w:pPr>
              <w:rPr>
                <w:rFonts w:ascii="Arial" w:hAnsi="Arial" w:cs="Arial"/>
              </w:rPr>
            </w:pPr>
          </w:p>
        </w:tc>
      </w:tr>
      <w:tr w:rsidR="003B0537" w:rsidRPr="001F5503" w14:paraId="38A84DBD" w14:textId="77777777" w:rsidTr="00151263">
        <w:tc>
          <w:tcPr>
            <w:tcW w:w="9344" w:type="dxa"/>
            <w:shd w:val="clear" w:color="auto" w:fill="E7E6E6"/>
          </w:tcPr>
          <w:p w14:paraId="1E239445" w14:textId="77777777" w:rsidR="003B0537" w:rsidRDefault="003B0537" w:rsidP="00D358B3">
            <w:pPr>
              <w:rPr>
                <w:rFonts w:ascii="Arial" w:hAnsi="Arial" w:cs="Arial"/>
                <w:i/>
              </w:rPr>
            </w:pPr>
            <w:r w:rsidRPr="001F5503">
              <w:rPr>
                <w:rFonts w:ascii="Arial" w:hAnsi="Arial" w:cs="Arial"/>
              </w:rPr>
              <w:t>Aims and Objectives</w:t>
            </w:r>
            <w:r w:rsidR="00D358B3">
              <w:rPr>
                <w:rFonts w:ascii="Arial" w:hAnsi="Arial" w:cs="Arial"/>
              </w:rPr>
              <w:t>/</w:t>
            </w:r>
            <w:r w:rsidR="001637A8" w:rsidRPr="003F403E">
              <w:rPr>
                <w:rFonts w:ascii="Arial" w:hAnsi="Arial" w:cs="Arial"/>
                <w:i/>
              </w:rPr>
              <w:t>Nodau ac Amcanion</w:t>
            </w:r>
          </w:p>
          <w:p w14:paraId="55FBD1B1" w14:textId="77777777" w:rsidR="00D358B3" w:rsidRPr="00D358B3" w:rsidRDefault="00D358B3" w:rsidP="00D358B3">
            <w:pPr>
              <w:rPr>
                <w:rFonts w:ascii="Arial" w:hAnsi="Arial" w:cs="Arial"/>
                <w:i/>
              </w:rPr>
            </w:pPr>
          </w:p>
        </w:tc>
      </w:tr>
      <w:tr w:rsidR="00D358B3" w:rsidRPr="001F5503" w14:paraId="0F49D200" w14:textId="77777777" w:rsidTr="00151263">
        <w:tc>
          <w:tcPr>
            <w:tcW w:w="9344" w:type="dxa"/>
          </w:tcPr>
          <w:p w14:paraId="644B800A" w14:textId="6B857E3D" w:rsidR="00936F9B" w:rsidRDefault="003216C2" w:rsidP="00726009">
            <w:pPr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complete a</w:t>
            </w:r>
            <w:r w:rsidR="006D4DB5"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</w:rPr>
              <w:t xml:space="preserve"> </w:t>
            </w:r>
            <w:r w:rsidR="006D4DB5">
              <w:rPr>
                <w:rFonts w:ascii="Arial" w:hAnsi="Arial" w:cs="Arial"/>
              </w:rPr>
              <w:t>in-depth</w:t>
            </w:r>
            <w:r>
              <w:rPr>
                <w:rFonts w:ascii="Arial" w:hAnsi="Arial" w:cs="Arial"/>
              </w:rPr>
              <w:t xml:space="preserve"> literature review that explores the </w:t>
            </w:r>
            <w:r w:rsidR="00896B83">
              <w:rPr>
                <w:rFonts w:ascii="Arial" w:hAnsi="Arial" w:cs="Arial"/>
              </w:rPr>
              <w:t xml:space="preserve">issues surrounding the development of black communities in </w:t>
            </w:r>
            <w:r w:rsidR="000047FC">
              <w:rPr>
                <w:rFonts w:ascii="Arial" w:hAnsi="Arial" w:cs="Arial"/>
              </w:rPr>
              <w:t xml:space="preserve">parts </w:t>
            </w:r>
            <w:r w:rsidR="00923BDF">
              <w:rPr>
                <w:rFonts w:ascii="Arial" w:hAnsi="Arial" w:cs="Arial"/>
              </w:rPr>
              <w:t xml:space="preserve">of the </w:t>
            </w:r>
            <w:r w:rsidR="00896B83">
              <w:rPr>
                <w:rFonts w:ascii="Arial" w:hAnsi="Arial" w:cs="Arial"/>
              </w:rPr>
              <w:t>USA and UK</w:t>
            </w:r>
          </w:p>
          <w:p w14:paraId="2AD7B8D8" w14:textId="5DE57561" w:rsidR="006D4DB5" w:rsidRDefault="00B42772" w:rsidP="00726009">
            <w:pPr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explore </w:t>
            </w:r>
            <w:r w:rsidR="00B9582E">
              <w:rPr>
                <w:rFonts w:ascii="Arial" w:hAnsi="Arial" w:cs="Arial"/>
              </w:rPr>
              <w:t>how sociology, psychology</w:t>
            </w:r>
            <w:r w:rsidR="0085269A">
              <w:rPr>
                <w:rFonts w:ascii="Arial" w:hAnsi="Arial" w:cs="Arial"/>
              </w:rPr>
              <w:t xml:space="preserve">, philosophy </w:t>
            </w:r>
            <w:r w:rsidR="00BD4C21">
              <w:rPr>
                <w:rFonts w:ascii="Arial" w:hAnsi="Arial" w:cs="Arial"/>
              </w:rPr>
              <w:t xml:space="preserve">and historical events define the lived experiences of black communities in </w:t>
            </w:r>
            <w:r w:rsidR="00923BDF">
              <w:rPr>
                <w:rFonts w:ascii="Arial" w:hAnsi="Arial" w:cs="Arial"/>
              </w:rPr>
              <w:t>parts of the</w:t>
            </w:r>
            <w:r w:rsidR="00BD4C21">
              <w:rPr>
                <w:rFonts w:ascii="Arial" w:hAnsi="Arial" w:cs="Arial"/>
              </w:rPr>
              <w:t xml:space="preserve"> UK and USA</w:t>
            </w:r>
          </w:p>
          <w:p w14:paraId="00D6B89E" w14:textId="5F38FA48" w:rsidR="00BD4C21" w:rsidRDefault="0058126D" w:rsidP="00726009">
            <w:pPr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</w:t>
            </w:r>
            <w:r w:rsidR="00401547">
              <w:rPr>
                <w:rFonts w:ascii="Arial" w:hAnsi="Arial" w:cs="Arial"/>
              </w:rPr>
              <w:t xml:space="preserve">evaluate and describe the differences </w:t>
            </w:r>
            <w:r w:rsidR="00B62806">
              <w:rPr>
                <w:rFonts w:ascii="Arial" w:hAnsi="Arial" w:cs="Arial"/>
              </w:rPr>
              <w:t xml:space="preserve">in norms and values between black communities in </w:t>
            </w:r>
            <w:r w:rsidR="005F7512">
              <w:rPr>
                <w:rFonts w:ascii="Arial" w:hAnsi="Arial" w:cs="Arial"/>
              </w:rPr>
              <w:t>parts of the</w:t>
            </w:r>
            <w:r w:rsidR="00B62806">
              <w:rPr>
                <w:rFonts w:ascii="Arial" w:hAnsi="Arial" w:cs="Arial"/>
              </w:rPr>
              <w:t xml:space="preserve"> UK </w:t>
            </w:r>
            <w:r w:rsidR="00545D19">
              <w:rPr>
                <w:rFonts w:ascii="Arial" w:hAnsi="Arial" w:cs="Arial"/>
              </w:rPr>
              <w:t xml:space="preserve">and USA </w:t>
            </w:r>
          </w:p>
          <w:p w14:paraId="721F69C2" w14:textId="722A58DB" w:rsidR="003E4666" w:rsidRDefault="00C63CEF" w:rsidP="00726009">
            <w:pPr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find </w:t>
            </w:r>
            <w:r w:rsidR="00BF344E">
              <w:rPr>
                <w:rFonts w:ascii="Arial" w:hAnsi="Arial" w:cs="Arial"/>
              </w:rPr>
              <w:t>possible</w:t>
            </w:r>
            <w:r w:rsidR="004F51C3">
              <w:rPr>
                <w:rFonts w:ascii="Arial" w:hAnsi="Arial" w:cs="Arial"/>
              </w:rPr>
              <w:t xml:space="preserve"> solution</w:t>
            </w:r>
            <w:r w:rsidR="00BF344E">
              <w:rPr>
                <w:rFonts w:ascii="Arial" w:hAnsi="Arial" w:cs="Arial"/>
              </w:rPr>
              <w:t>s</w:t>
            </w:r>
            <w:r w:rsidR="004F51C3">
              <w:rPr>
                <w:rFonts w:ascii="Arial" w:hAnsi="Arial" w:cs="Arial"/>
              </w:rPr>
              <w:t xml:space="preserve"> that would bring </w:t>
            </w:r>
            <w:r w:rsidR="00344D78">
              <w:rPr>
                <w:rFonts w:ascii="Arial" w:hAnsi="Arial" w:cs="Arial"/>
              </w:rPr>
              <w:t>cohesion b</w:t>
            </w:r>
            <w:r w:rsidR="004F51C3">
              <w:rPr>
                <w:rFonts w:ascii="Arial" w:hAnsi="Arial" w:cs="Arial"/>
              </w:rPr>
              <w:t xml:space="preserve">lack communities globally </w:t>
            </w:r>
          </w:p>
          <w:p w14:paraId="1C1498FC" w14:textId="1739426B" w:rsidR="004F51C3" w:rsidRDefault="00A74CC3" w:rsidP="00726009">
            <w:pPr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gain more knowledge and insight into the events that led </w:t>
            </w:r>
            <w:r w:rsidR="00863BCC">
              <w:rPr>
                <w:rFonts w:ascii="Arial" w:hAnsi="Arial" w:cs="Arial"/>
              </w:rPr>
              <w:t xml:space="preserve">various black communities to where they are today culturally </w:t>
            </w:r>
          </w:p>
          <w:p w14:paraId="039E9988" w14:textId="79ABEA47" w:rsidR="00DC402D" w:rsidRDefault="00DC402D" w:rsidP="00726009">
            <w:pPr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explore the impact ethnic division has had on b</w:t>
            </w:r>
            <w:r w:rsidR="004974A4">
              <w:rPr>
                <w:rFonts w:ascii="Arial" w:hAnsi="Arial" w:cs="Arial"/>
              </w:rPr>
              <w:t xml:space="preserve">lack communities as a global community </w:t>
            </w:r>
          </w:p>
          <w:p w14:paraId="3F7BE696" w14:textId="77777777" w:rsidR="00D358B3" w:rsidRPr="001F5503" w:rsidRDefault="00D358B3" w:rsidP="00D93AEE">
            <w:pPr>
              <w:rPr>
                <w:rFonts w:ascii="Arial" w:hAnsi="Arial" w:cs="Arial"/>
              </w:rPr>
            </w:pPr>
          </w:p>
        </w:tc>
      </w:tr>
      <w:tr w:rsidR="00D358B3" w:rsidRPr="001F5503" w14:paraId="0164D674" w14:textId="77777777" w:rsidTr="00151263">
        <w:tc>
          <w:tcPr>
            <w:tcW w:w="9344" w:type="dxa"/>
            <w:shd w:val="clear" w:color="auto" w:fill="E7E6E6"/>
          </w:tcPr>
          <w:p w14:paraId="1E0A04BF" w14:textId="77777777" w:rsidR="00D358B3" w:rsidRDefault="00D358B3" w:rsidP="00D93A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Outline of your Dissertation/</w:t>
            </w:r>
            <w:r>
              <w:t xml:space="preserve"> </w:t>
            </w:r>
            <w:r w:rsidRPr="00D358B3">
              <w:rPr>
                <w:rFonts w:ascii="Arial" w:hAnsi="Arial" w:cs="Arial"/>
              </w:rPr>
              <w:t>Amlinelliad o'ch Traethawd Hir</w:t>
            </w:r>
          </w:p>
        </w:tc>
      </w:tr>
      <w:tr w:rsidR="00D93AEE" w:rsidRPr="001F5503" w14:paraId="27645369" w14:textId="77777777" w:rsidTr="00151263">
        <w:tc>
          <w:tcPr>
            <w:tcW w:w="9344" w:type="dxa"/>
          </w:tcPr>
          <w:p w14:paraId="7939544F" w14:textId="4F3AA4E5" w:rsidR="00151263" w:rsidRPr="00B8425B" w:rsidRDefault="00E528FD" w:rsidP="0015126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This </w:t>
            </w:r>
            <w:r w:rsidR="004371B0">
              <w:rPr>
                <w:rFonts w:ascii="Arial" w:hAnsi="Arial" w:cs="Arial"/>
                <w:b/>
                <w:bCs/>
              </w:rPr>
              <w:t>dissertation will use</w:t>
            </w:r>
            <w:r w:rsidR="008E1ACC">
              <w:rPr>
                <w:rFonts w:ascii="Arial" w:hAnsi="Arial" w:cs="Arial"/>
                <w:b/>
                <w:bCs/>
              </w:rPr>
              <w:t xml:space="preserve"> </w:t>
            </w:r>
            <w:r w:rsidR="001A544B">
              <w:rPr>
                <w:rFonts w:ascii="Arial" w:hAnsi="Arial" w:cs="Arial"/>
                <w:b/>
                <w:bCs/>
              </w:rPr>
              <w:t>historical</w:t>
            </w:r>
            <w:r w:rsidR="008E1ACC">
              <w:rPr>
                <w:rFonts w:ascii="Arial" w:hAnsi="Arial" w:cs="Arial"/>
                <w:b/>
                <w:bCs/>
              </w:rPr>
              <w:t xml:space="preserve"> events </w:t>
            </w:r>
            <w:r w:rsidR="00BD494A">
              <w:rPr>
                <w:rFonts w:ascii="Arial" w:hAnsi="Arial" w:cs="Arial"/>
                <w:b/>
                <w:bCs/>
              </w:rPr>
              <w:t xml:space="preserve">as a foundation </w:t>
            </w:r>
            <w:r w:rsidR="001258CB">
              <w:rPr>
                <w:rFonts w:ascii="Arial" w:hAnsi="Arial" w:cs="Arial"/>
                <w:b/>
                <w:bCs/>
              </w:rPr>
              <w:t xml:space="preserve">for sociological and </w:t>
            </w:r>
            <w:r w:rsidR="009D5A67">
              <w:rPr>
                <w:rFonts w:ascii="Arial" w:hAnsi="Arial" w:cs="Arial"/>
                <w:b/>
                <w:bCs/>
              </w:rPr>
              <w:t>psychological</w:t>
            </w:r>
            <w:r w:rsidR="001258CB">
              <w:rPr>
                <w:rFonts w:ascii="Arial" w:hAnsi="Arial" w:cs="Arial"/>
                <w:b/>
                <w:bCs/>
              </w:rPr>
              <w:t xml:space="preserve"> </w:t>
            </w:r>
            <w:r w:rsidR="009D5A67">
              <w:rPr>
                <w:rFonts w:ascii="Arial" w:hAnsi="Arial" w:cs="Arial"/>
                <w:b/>
                <w:bCs/>
              </w:rPr>
              <w:t xml:space="preserve">perspectives and elements to be explored </w:t>
            </w:r>
            <w:r w:rsidR="00763683">
              <w:rPr>
                <w:rFonts w:ascii="Arial" w:hAnsi="Arial" w:cs="Arial"/>
                <w:b/>
                <w:bCs/>
              </w:rPr>
              <w:t>in modern day society.</w:t>
            </w:r>
            <w:r w:rsidR="00573290">
              <w:rPr>
                <w:rFonts w:ascii="Arial" w:hAnsi="Arial" w:cs="Arial"/>
                <w:b/>
                <w:bCs/>
              </w:rPr>
              <w:t xml:space="preserve"> The historical events that will be used are </w:t>
            </w:r>
            <w:r w:rsidR="004C7011">
              <w:rPr>
                <w:rFonts w:ascii="Arial" w:hAnsi="Arial" w:cs="Arial"/>
                <w:b/>
                <w:bCs/>
              </w:rPr>
              <w:t>t</w:t>
            </w:r>
            <w:r w:rsidR="00573290">
              <w:rPr>
                <w:rFonts w:ascii="Arial" w:hAnsi="Arial" w:cs="Arial"/>
                <w:b/>
                <w:bCs/>
              </w:rPr>
              <w:t xml:space="preserve">he </w:t>
            </w:r>
            <w:r w:rsidR="00A42DE9">
              <w:rPr>
                <w:rFonts w:ascii="Arial" w:hAnsi="Arial" w:cs="Arial"/>
                <w:b/>
                <w:bCs/>
              </w:rPr>
              <w:t>Wind Rush, Transatlantic Slave Trade</w:t>
            </w:r>
            <w:r w:rsidR="001F10FA">
              <w:rPr>
                <w:rFonts w:ascii="Arial" w:hAnsi="Arial" w:cs="Arial"/>
                <w:b/>
                <w:bCs/>
              </w:rPr>
              <w:t xml:space="preserve">, the </w:t>
            </w:r>
            <w:r w:rsidR="004C7011">
              <w:rPr>
                <w:rFonts w:ascii="Arial" w:hAnsi="Arial" w:cs="Arial"/>
                <w:b/>
                <w:bCs/>
              </w:rPr>
              <w:t>C</w:t>
            </w:r>
            <w:r w:rsidR="001F10FA">
              <w:rPr>
                <w:rFonts w:ascii="Arial" w:hAnsi="Arial" w:cs="Arial"/>
                <w:b/>
                <w:bCs/>
              </w:rPr>
              <w:t xml:space="preserve">ivil </w:t>
            </w:r>
            <w:r w:rsidR="004C7011">
              <w:rPr>
                <w:rFonts w:ascii="Arial" w:hAnsi="Arial" w:cs="Arial"/>
                <w:b/>
                <w:bCs/>
              </w:rPr>
              <w:t>R</w:t>
            </w:r>
            <w:r w:rsidR="001F10FA">
              <w:rPr>
                <w:rFonts w:ascii="Arial" w:hAnsi="Arial" w:cs="Arial"/>
                <w:b/>
                <w:bCs/>
              </w:rPr>
              <w:t xml:space="preserve">ights movement in the USA, and </w:t>
            </w:r>
            <w:r w:rsidR="00C521EA">
              <w:rPr>
                <w:rFonts w:ascii="Arial" w:hAnsi="Arial" w:cs="Arial"/>
                <w:b/>
                <w:bCs/>
              </w:rPr>
              <w:t>Jamaica’s Independence.</w:t>
            </w:r>
            <w:r w:rsidR="00763683">
              <w:rPr>
                <w:rFonts w:ascii="Arial" w:hAnsi="Arial" w:cs="Arial"/>
                <w:b/>
                <w:bCs/>
              </w:rPr>
              <w:t xml:space="preserve"> </w:t>
            </w:r>
            <w:r w:rsidR="008F494F">
              <w:rPr>
                <w:rFonts w:ascii="Arial" w:hAnsi="Arial" w:cs="Arial"/>
                <w:b/>
                <w:bCs/>
              </w:rPr>
              <w:t xml:space="preserve">As well as </w:t>
            </w:r>
            <w:r w:rsidR="006428F1">
              <w:rPr>
                <w:rFonts w:ascii="Arial" w:hAnsi="Arial" w:cs="Arial"/>
                <w:b/>
                <w:bCs/>
              </w:rPr>
              <w:t xml:space="preserve">incorporating philosophical insights, </w:t>
            </w:r>
            <w:r w:rsidR="0006796C">
              <w:rPr>
                <w:rFonts w:ascii="Arial" w:hAnsi="Arial" w:cs="Arial"/>
                <w:b/>
                <w:bCs/>
              </w:rPr>
              <w:t xml:space="preserve">this dissertation will </w:t>
            </w:r>
            <w:r w:rsidR="006910BE">
              <w:rPr>
                <w:rFonts w:ascii="Arial" w:hAnsi="Arial" w:cs="Arial"/>
                <w:b/>
                <w:bCs/>
              </w:rPr>
              <w:t xml:space="preserve">critically </w:t>
            </w:r>
            <w:r w:rsidR="006C17F6">
              <w:rPr>
                <w:rFonts w:ascii="Arial" w:hAnsi="Arial" w:cs="Arial"/>
                <w:b/>
                <w:bCs/>
              </w:rPr>
              <w:t>analyse</w:t>
            </w:r>
            <w:r w:rsidR="00C814D6">
              <w:rPr>
                <w:rFonts w:ascii="Arial" w:hAnsi="Arial" w:cs="Arial"/>
                <w:b/>
                <w:bCs/>
              </w:rPr>
              <w:t xml:space="preserve"> all the elements of research </w:t>
            </w:r>
            <w:r w:rsidR="006C17F6">
              <w:rPr>
                <w:rFonts w:ascii="Arial" w:hAnsi="Arial" w:cs="Arial"/>
                <w:b/>
                <w:bCs/>
              </w:rPr>
              <w:t xml:space="preserve">used throughout. </w:t>
            </w:r>
            <w:r w:rsidR="00C77FF7">
              <w:rPr>
                <w:rFonts w:ascii="Arial" w:hAnsi="Arial" w:cs="Arial"/>
                <w:b/>
                <w:bCs/>
              </w:rPr>
              <w:t>The main</w:t>
            </w:r>
            <w:r w:rsidR="00C61496">
              <w:rPr>
                <w:rFonts w:ascii="Arial" w:hAnsi="Arial" w:cs="Arial"/>
                <w:b/>
                <w:bCs/>
              </w:rPr>
              <w:t xml:space="preserve"> </w:t>
            </w:r>
            <w:r w:rsidR="007B7006">
              <w:rPr>
                <w:rFonts w:ascii="Arial" w:hAnsi="Arial" w:cs="Arial"/>
                <w:b/>
                <w:bCs/>
              </w:rPr>
              <w:t xml:space="preserve">purpose of this dissertation is to </w:t>
            </w:r>
            <w:r w:rsidR="0007137D">
              <w:rPr>
                <w:rFonts w:ascii="Arial" w:hAnsi="Arial" w:cs="Arial"/>
                <w:b/>
                <w:bCs/>
              </w:rPr>
              <w:t xml:space="preserve">explore how historical events have led to ethnic and cultural division among </w:t>
            </w:r>
            <w:r w:rsidR="001D6DD3">
              <w:rPr>
                <w:rFonts w:ascii="Arial" w:hAnsi="Arial" w:cs="Arial"/>
                <w:b/>
                <w:bCs/>
              </w:rPr>
              <w:t>Black communities globally</w:t>
            </w:r>
            <w:r w:rsidR="006D4FC0">
              <w:rPr>
                <w:rFonts w:ascii="Arial" w:hAnsi="Arial" w:cs="Arial"/>
                <w:b/>
                <w:bCs/>
              </w:rPr>
              <w:t xml:space="preserve">, and what systems can be put in place to </w:t>
            </w:r>
            <w:r w:rsidR="002E424A">
              <w:rPr>
                <w:rFonts w:ascii="Arial" w:hAnsi="Arial" w:cs="Arial"/>
                <w:b/>
                <w:bCs/>
              </w:rPr>
              <w:t>fix these issues.</w:t>
            </w:r>
          </w:p>
        </w:tc>
      </w:tr>
      <w:tr w:rsidR="00B8425B" w:rsidRPr="00735683" w14:paraId="285DF10C" w14:textId="77777777" w:rsidTr="00B8425B">
        <w:tc>
          <w:tcPr>
            <w:tcW w:w="9344" w:type="dxa"/>
            <w:shd w:val="clear" w:color="auto" w:fill="D9D9D9" w:themeFill="background1" w:themeFillShade="D9"/>
          </w:tcPr>
          <w:p w14:paraId="05ABBC28" w14:textId="2414E6F8" w:rsidR="00B8425B" w:rsidRPr="00735683" w:rsidRDefault="00B8425B" w:rsidP="00735683">
            <w:pPr>
              <w:rPr>
                <w:rFonts w:ascii="Arial" w:hAnsi="Arial" w:cs="Arial"/>
              </w:rPr>
            </w:pPr>
            <w:r w:rsidRPr="00735683">
              <w:rPr>
                <w:rFonts w:ascii="Arial" w:hAnsi="Arial" w:cs="Arial"/>
              </w:rPr>
              <w:t>Methodology</w:t>
            </w:r>
          </w:p>
        </w:tc>
      </w:tr>
      <w:tr w:rsidR="00B8425B" w:rsidRPr="001F5503" w14:paraId="7231773B" w14:textId="77777777" w:rsidTr="00151263">
        <w:tc>
          <w:tcPr>
            <w:tcW w:w="9344" w:type="dxa"/>
          </w:tcPr>
          <w:p w14:paraId="6B352DF8" w14:textId="5CF6AEE0" w:rsidR="00B8425B" w:rsidRPr="00C23DEF" w:rsidRDefault="00C23DEF" w:rsidP="00B8425B">
            <w:pPr>
              <w:pStyle w:val="Heading2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3DEF">
              <w:rPr>
                <w:rFonts w:ascii="Arial" w:hAnsi="Arial" w:cs="Arial"/>
                <w:color w:val="auto"/>
                <w:sz w:val="24"/>
                <w:szCs w:val="24"/>
              </w:rPr>
              <w:t>Literature Review</w:t>
            </w:r>
          </w:p>
        </w:tc>
      </w:tr>
      <w:tr w:rsidR="003B0537" w:rsidRPr="001F5503" w14:paraId="0EADA598" w14:textId="77777777" w:rsidTr="00151263">
        <w:tc>
          <w:tcPr>
            <w:tcW w:w="9344" w:type="dxa"/>
            <w:shd w:val="clear" w:color="auto" w:fill="E7E6E6"/>
          </w:tcPr>
          <w:p w14:paraId="1C96FA0D" w14:textId="77777777" w:rsidR="003B0537" w:rsidRPr="00151BF1" w:rsidRDefault="003B0537">
            <w:pPr>
              <w:rPr>
                <w:rFonts w:ascii="Arial" w:hAnsi="Arial" w:cs="Arial"/>
                <w:i/>
              </w:rPr>
            </w:pPr>
            <w:r w:rsidRPr="001F5503">
              <w:rPr>
                <w:rFonts w:ascii="Arial" w:hAnsi="Arial" w:cs="Arial"/>
              </w:rPr>
              <w:t>Short Introductory Bibliography:</w:t>
            </w:r>
            <w:r w:rsidR="00151BF1">
              <w:rPr>
                <w:rFonts w:ascii="Arial" w:hAnsi="Arial" w:cs="Arial"/>
              </w:rPr>
              <w:t xml:space="preserve"> </w:t>
            </w:r>
            <w:r w:rsidR="00193E9C" w:rsidRPr="003F403E">
              <w:rPr>
                <w:rFonts w:ascii="Arial" w:hAnsi="Arial" w:cs="Arial"/>
                <w:i/>
              </w:rPr>
              <w:t>Llyfryddiaeth</w:t>
            </w:r>
            <w:r w:rsidR="00E719A5" w:rsidRPr="003F403E">
              <w:rPr>
                <w:rFonts w:ascii="Arial" w:hAnsi="Arial" w:cs="Arial"/>
                <w:i/>
              </w:rPr>
              <w:t xml:space="preserve"> rhagarweiniol byr</w:t>
            </w:r>
          </w:p>
          <w:p w14:paraId="67038FB9" w14:textId="77777777" w:rsidR="003B0537" w:rsidRPr="001F5503" w:rsidRDefault="003B0537">
            <w:pPr>
              <w:rPr>
                <w:rFonts w:ascii="Arial" w:hAnsi="Arial" w:cs="Arial"/>
              </w:rPr>
            </w:pPr>
          </w:p>
        </w:tc>
      </w:tr>
      <w:tr w:rsidR="00151BF1" w:rsidRPr="001F5503" w14:paraId="28AE1F33" w14:textId="77777777" w:rsidTr="00151263">
        <w:tc>
          <w:tcPr>
            <w:tcW w:w="9344" w:type="dxa"/>
          </w:tcPr>
          <w:p w14:paraId="033F980A" w14:textId="77777777" w:rsidR="00284A87" w:rsidRPr="00045A3F" w:rsidRDefault="00284A87" w:rsidP="00284A87">
            <w:pPr>
              <w:rPr>
                <w:i/>
                <w:iCs/>
              </w:rPr>
            </w:pPr>
            <w:r w:rsidRPr="00152CB0">
              <w:t>Degruy</w:t>
            </w:r>
            <w:r>
              <w:t>, J. (2017)</w:t>
            </w:r>
            <w:r w:rsidRPr="005618EB">
              <w:rPr>
                <w:i/>
                <w:iCs/>
              </w:rPr>
              <w:t xml:space="preserve"> Post Traumatic Slave Syndrome: America’s Legacy of Enduring Injury &amp; Healing.</w:t>
            </w:r>
            <w:r>
              <w:t xml:space="preserve"> Newly Revised and Updated Edition. United States of America: Uptone Press.</w:t>
            </w:r>
          </w:p>
          <w:p w14:paraId="39B857ED" w14:textId="77777777" w:rsidR="00284A87" w:rsidRDefault="00284A87" w:rsidP="00284A87">
            <w:r>
              <w:t xml:space="preserve">Fanon, F. (1986) </w:t>
            </w:r>
            <w:r>
              <w:rPr>
                <w:i/>
                <w:iCs/>
              </w:rPr>
              <w:t xml:space="preserve">Black Skin, White Masks. </w:t>
            </w:r>
            <w:r>
              <w:t>London: Pluto Press.</w:t>
            </w:r>
          </w:p>
          <w:p w14:paraId="701203F3" w14:textId="77777777" w:rsidR="00284A87" w:rsidRDefault="00284A87" w:rsidP="00284A87">
            <w:r>
              <w:t xml:space="preserve">Bygott, D. (1992) </w:t>
            </w:r>
            <w:r>
              <w:rPr>
                <w:i/>
                <w:iCs/>
              </w:rPr>
              <w:t xml:space="preserve">Black and British. </w:t>
            </w:r>
            <w:r w:rsidRPr="00230A2B">
              <w:t>Oxford:</w:t>
            </w:r>
            <w:r>
              <w:t xml:space="preserve"> </w:t>
            </w:r>
            <w:r w:rsidRPr="00230A2B">
              <w:t>Oxford University Press.</w:t>
            </w:r>
          </w:p>
          <w:p w14:paraId="7E2E84D9" w14:textId="77777777" w:rsidR="00284A87" w:rsidRDefault="00284A87" w:rsidP="00284A87">
            <w:r>
              <w:t xml:space="preserve">Walvin, J. (1996) </w:t>
            </w:r>
            <w:r>
              <w:rPr>
                <w:i/>
                <w:iCs/>
              </w:rPr>
              <w:t xml:space="preserve">Questioning Slavery. </w:t>
            </w:r>
            <w:r>
              <w:t>London: Routledge.</w:t>
            </w:r>
          </w:p>
          <w:p w14:paraId="10C9CC45" w14:textId="5CBB724F" w:rsidR="00EC3D0C" w:rsidRPr="00E83556" w:rsidRDefault="00284A87" w:rsidP="007A5051">
            <w:pPr>
              <w:rPr>
                <w:i/>
                <w:iCs/>
              </w:rPr>
            </w:pPr>
            <w:r>
              <w:t xml:space="preserve">Mason, D. (2000) </w:t>
            </w:r>
            <w:r>
              <w:rPr>
                <w:i/>
                <w:iCs/>
              </w:rPr>
              <w:t xml:space="preserve">Race and Ethnicity in Modern Britain. </w:t>
            </w:r>
            <w:r w:rsidRPr="004D7E65">
              <w:t>2</w:t>
            </w:r>
            <w:r w:rsidRPr="004D7E65">
              <w:rPr>
                <w:vertAlign w:val="superscript"/>
              </w:rPr>
              <w:t>nd</w:t>
            </w:r>
            <w:r w:rsidRPr="004D7E65">
              <w:t xml:space="preserve"> edn.</w:t>
            </w:r>
            <w:r>
              <w:rPr>
                <w:i/>
                <w:iCs/>
              </w:rPr>
              <w:t xml:space="preserve"> </w:t>
            </w:r>
            <w:r w:rsidRPr="00053427">
              <w:t xml:space="preserve">Oxford: Oxford University Press. </w:t>
            </w:r>
          </w:p>
        </w:tc>
      </w:tr>
      <w:tr w:rsidR="003B0537" w:rsidRPr="001F5503" w14:paraId="350AE072" w14:textId="77777777" w:rsidTr="00151263">
        <w:tc>
          <w:tcPr>
            <w:tcW w:w="9344" w:type="dxa"/>
            <w:shd w:val="clear" w:color="auto" w:fill="E7E6E6"/>
          </w:tcPr>
          <w:p w14:paraId="3AEFC0D8" w14:textId="77777777" w:rsidR="003B0537" w:rsidRDefault="003B0537">
            <w:pPr>
              <w:rPr>
                <w:rFonts w:ascii="Arial" w:hAnsi="Arial" w:cs="Arial"/>
                <w:i/>
                <w:color w:val="222222"/>
                <w:lang w:val="cy-GB"/>
              </w:rPr>
            </w:pPr>
            <w:r w:rsidRPr="001F5503">
              <w:rPr>
                <w:rFonts w:ascii="Arial" w:hAnsi="Arial" w:cs="Arial"/>
              </w:rPr>
              <w:t>Proposed Supervisor</w:t>
            </w:r>
            <w:r w:rsidR="00151BF1">
              <w:rPr>
                <w:rFonts w:ascii="Arial" w:hAnsi="Arial" w:cs="Arial"/>
              </w:rPr>
              <w:t>/</w:t>
            </w:r>
            <w:r w:rsidR="00E719A5" w:rsidRPr="003F403E">
              <w:rPr>
                <w:rFonts w:ascii="Arial" w:hAnsi="Arial" w:cs="Arial"/>
                <w:i/>
                <w:color w:val="222222"/>
                <w:lang w:val="cy-GB"/>
              </w:rPr>
              <w:t xml:space="preserve">Goruchwyliwr </w:t>
            </w:r>
            <w:r w:rsidR="003F403E">
              <w:rPr>
                <w:rFonts w:ascii="Arial" w:hAnsi="Arial" w:cs="Arial"/>
                <w:i/>
                <w:color w:val="222222"/>
                <w:lang w:val="cy-GB"/>
              </w:rPr>
              <w:t>awgrymedig</w:t>
            </w:r>
          </w:p>
          <w:p w14:paraId="1AC5E5BA" w14:textId="77777777" w:rsidR="00EC3D0C" w:rsidRPr="00151BF1" w:rsidRDefault="00EC3D0C">
            <w:pPr>
              <w:rPr>
                <w:rFonts w:ascii="Arial" w:hAnsi="Arial" w:cs="Arial"/>
                <w:i/>
                <w:color w:val="222222"/>
                <w:lang w:eastAsia="en-GB"/>
              </w:rPr>
            </w:pPr>
          </w:p>
        </w:tc>
      </w:tr>
      <w:tr w:rsidR="00151BF1" w:rsidRPr="001F5503" w14:paraId="506B2CAF" w14:textId="77777777" w:rsidTr="00151263">
        <w:tc>
          <w:tcPr>
            <w:tcW w:w="9344" w:type="dxa"/>
          </w:tcPr>
          <w:p w14:paraId="7BEE6997" w14:textId="42744030" w:rsidR="003D4E13" w:rsidRDefault="00E83556" w:rsidP="00E719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Ken Dicks</w:t>
            </w:r>
          </w:p>
          <w:p w14:paraId="31381ADC" w14:textId="63F59656" w:rsidR="00151263" w:rsidRPr="001F5503" w:rsidRDefault="00151263" w:rsidP="00E719A5">
            <w:pPr>
              <w:rPr>
                <w:rFonts w:ascii="Arial" w:hAnsi="Arial" w:cs="Arial"/>
              </w:rPr>
            </w:pPr>
          </w:p>
        </w:tc>
      </w:tr>
    </w:tbl>
    <w:p w14:paraId="5BD951A7" w14:textId="77777777" w:rsidR="003B0537" w:rsidRDefault="003B0537">
      <w:pPr>
        <w:rPr>
          <w:rFonts w:ascii="Arial" w:hAnsi="Arial" w:cs="Arial"/>
        </w:rPr>
      </w:pPr>
    </w:p>
    <w:p w14:paraId="75CA11D0" w14:textId="0DCBCB1A" w:rsidR="00AC6C62" w:rsidRDefault="001C668F">
      <w:pPr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58546C" w:rsidRPr="003B0537">
        <w:rPr>
          <w:rFonts w:ascii="Arial" w:hAnsi="Arial" w:cs="Arial"/>
        </w:rPr>
        <w:t>he above topic</w:t>
      </w:r>
      <w:r w:rsidR="00366998" w:rsidRPr="003B0537">
        <w:rPr>
          <w:rFonts w:ascii="Arial" w:hAnsi="Arial" w:cs="Arial"/>
        </w:rPr>
        <w:t>, proposal</w:t>
      </w:r>
      <w:r w:rsidR="003B0537" w:rsidRPr="003B0537">
        <w:rPr>
          <w:rFonts w:ascii="Arial" w:hAnsi="Arial" w:cs="Arial"/>
        </w:rPr>
        <w:t xml:space="preserve">, </w:t>
      </w:r>
      <w:r w:rsidR="0058546C" w:rsidRPr="003B0537">
        <w:rPr>
          <w:rFonts w:ascii="Arial" w:hAnsi="Arial" w:cs="Arial"/>
        </w:rPr>
        <w:t xml:space="preserve">and supervisor have been agreed:  </w:t>
      </w:r>
    </w:p>
    <w:p w14:paraId="641A50F8" w14:textId="77777777" w:rsidR="00B30598" w:rsidRPr="003F403E" w:rsidRDefault="00B30598">
      <w:pPr>
        <w:rPr>
          <w:rFonts w:ascii="Arial" w:hAnsi="Arial" w:cs="Arial"/>
          <w:i/>
          <w:color w:val="222222"/>
          <w:shd w:val="clear" w:color="auto" w:fill="F8F9FA"/>
        </w:rPr>
      </w:pPr>
      <w:r w:rsidRPr="003F403E">
        <w:rPr>
          <w:rFonts w:ascii="Arial" w:hAnsi="Arial" w:cs="Arial"/>
          <w:i/>
          <w:color w:val="222222"/>
          <w:shd w:val="clear" w:color="auto" w:fill="F8F9FA"/>
        </w:rPr>
        <w:t>Cytunwyd ar y pwnc, y cynnig a'r goruchwyliwr uchod:</w:t>
      </w:r>
    </w:p>
    <w:p w14:paraId="60A13666" w14:textId="77777777" w:rsidR="00B30598" w:rsidRDefault="00B30598">
      <w:pPr>
        <w:rPr>
          <w:rFonts w:ascii="Arial" w:hAnsi="Arial" w:cs="Arial"/>
          <w:color w:val="222222"/>
          <w:shd w:val="clear" w:color="auto" w:fill="F8F9FA"/>
        </w:rPr>
      </w:pPr>
    </w:p>
    <w:p w14:paraId="2002748B" w14:textId="77777777" w:rsidR="0058546C" w:rsidRDefault="00026288">
      <w:pPr>
        <w:rPr>
          <w:rFonts w:ascii="Arial" w:hAnsi="Arial" w:cs="Arial"/>
        </w:rPr>
      </w:pPr>
      <w:r>
        <w:rPr>
          <w:rFonts w:ascii="Arial" w:hAnsi="Arial" w:cs="Arial"/>
        </w:rPr>
        <w:t>Signed : ……………………………………</w:t>
      </w:r>
      <w:r w:rsidR="003B0537">
        <w:rPr>
          <w:rFonts w:ascii="Arial" w:hAnsi="Arial" w:cs="Arial"/>
        </w:rPr>
        <w:t>………………..Programme</w:t>
      </w:r>
      <w:r>
        <w:rPr>
          <w:rFonts w:ascii="Arial" w:hAnsi="Arial" w:cs="Arial"/>
        </w:rPr>
        <w:t xml:space="preserve"> </w:t>
      </w:r>
      <w:r w:rsidR="00D629B6">
        <w:rPr>
          <w:rFonts w:ascii="Arial" w:hAnsi="Arial" w:cs="Arial"/>
        </w:rPr>
        <w:t>Director</w:t>
      </w:r>
      <w:r w:rsidR="00B30598">
        <w:rPr>
          <w:rFonts w:ascii="Arial" w:hAnsi="Arial" w:cs="Arial"/>
        </w:rPr>
        <w:t xml:space="preserve">/ </w:t>
      </w:r>
    </w:p>
    <w:p w14:paraId="193DBB8F" w14:textId="77777777" w:rsidR="00B30598" w:rsidRPr="003B0537" w:rsidRDefault="00B30598">
      <w:pPr>
        <w:rPr>
          <w:rFonts w:ascii="Arial" w:hAnsi="Arial" w:cs="Arial"/>
        </w:rPr>
      </w:pPr>
      <w:r>
        <w:rPr>
          <w:rFonts w:ascii="Arial" w:hAnsi="Arial" w:cs="Arial"/>
        </w:rPr>
        <w:t>Llofnod</w:t>
      </w:r>
      <w:r w:rsidR="003F403E" w:rsidRPr="003F403E">
        <w:rPr>
          <w:rFonts w:ascii="Arial" w:hAnsi="Arial" w:cs="Arial"/>
        </w:rPr>
        <w:t xml:space="preserve"> </w:t>
      </w:r>
      <w:r w:rsidR="003F403E">
        <w:rPr>
          <w:rFonts w:ascii="Arial" w:hAnsi="Arial" w:cs="Arial"/>
        </w:rPr>
        <w:tab/>
      </w:r>
      <w:r w:rsidR="003F403E">
        <w:rPr>
          <w:rFonts w:ascii="Arial" w:hAnsi="Arial" w:cs="Arial"/>
        </w:rPr>
        <w:tab/>
      </w:r>
      <w:r w:rsidR="003F403E">
        <w:rPr>
          <w:rFonts w:ascii="Arial" w:hAnsi="Arial" w:cs="Arial"/>
        </w:rPr>
        <w:tab/>
      </w:r>
      <w:r w:rsidR="003F403E">
        <w:rPr>
          <w:rFonts w:ascii="Arial" w:hAnsi="Arial" w:cs="Arial"/>
        </w:rPr>
        <w:tab/>
      </w:r>
      <w:r w:rsidR="003F403E">
        <w:rPr>
          <w:rFonts w:ascii="Arial" w:hAnsi="Arial" w:cs="Arial"/>
        </w:rPr>
        <w:tab/>
      </w:r>
      <w:r w:rsidR="003F403E">
        <w:rPr>
          <w:rFonts w:ascii="Arial" w:hAnsi="Arial" w:cs="Arial"/>
        </w:rPr>
        <w:tab/>
      </w:r>
      <w:r w:rsidR="003F403E">
        <w:rPr>
          <w:rFonts w:ascii="Arial" w:hAnsi="Arial" w:cs="Arial"/>
        </w:rPr>
        <w:tab/>
        <w:t xml:space="preserve">  Cyfarwyddwr y rhaglen</w:t>
      </w:r>
    </w:p>
    <w:p w14:paraId="7051263A" w14:textId="77777777" w:rsidR="0058546C" w:rsidRPr="003B0537" w:rsidRDefault="0058546C">
      <w:pPr>
        <w:rPr>
          <w:rFonts w:ascii="Arial" w:hAnsi="Arial" w:cs="Arial"/>
        </w:rPr>
      </w:pPr>
    </w:p>
    <w:p w14:paraId="743471A2" w14:textId="77777777" w:rsidR="003F403E" w:rsidRDefault="003F403E">
      <w:pPr>
        <w:rPr>
          <w:rFonts w:ascii="Arial" w:hAnsi="Arial" w:cs="Arial"/>
        </w:rPr>
      </w:pPr>
    </w:p>
    <w:p w14:paraId="77F90605" w14:textId="70962A72" w:rsidR="00F653DD" w:rsidRPr="003B0537" w:rsidRDefault="003866C2" w:rsidP="003B0537">
      <w:pPr>
        <w:rPr>
          <w:rFonts w:ascii="Arial" w:hAnsi="Arial" w:cs="Arial"/>
        </w:rPr>
      </w:pPr>
      <w:r w:rsidRPr="003B0537">
        <w:rPr>
          <w:rFonts w:ascii="Arial" w:hAnsi="Arial" w:cs="Arial"/>
        </w:rPr>
        <w:t>Date</w:t>
      </w:r>
      <w:r w:rsidR="00151263">
        <w:rPr>
          <w:rFonts w:ascii="Arial" w:hAnsi="Arial" w:cs="Arial"/>
        </w:rPr>
        <w:t>/Dyddiau</w:t>
      </w:r>
      <w:r w:rsidR="00366998" w:rsidRPr="003B0537">
        <w:rPr>
          <w:rFonts w:ascii="Arial" w:hAnsi="Arial" w:cs="Arial"/>
        </w:rPr>
        <w:t>:……………………</w:t>
      </w:r>
      <w:r w:rsidR="003B0537">
        <w:rPr>
          <w:rFonts w:ascii="Arial" w:hAnsi="Arial" w:cs="Arial"/>
        </w:rPr>
        <w:t>………………………………</w:t>
      </w:r>
    </w:p>
    <w:sectPr w:rsidR="00F653DD" w:rsidRPr="003B053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5AFE68" w14:textId="77777777" w:rsidR="0056524B" w:rsidRDefault="0056524B">
      <w:r>
        <w:separator/>
      </w:r>
    </w:p>
  </w:endnote>
  <w:endnote w:type="continuationSeparator" w:id="0">
    <w:p w14:paraId="2D5CF5BC" w14:textId="77777777" w:rsidR="0056524B" w:rsidRDefault="00565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F816AA" w14:textId="77777777" w:rsidR="0056524B" w:rsidRDefault="0056524B">
      <w:r>
        <w:separator/>
      </w:r>
    </w:p>
  </w:footnote>
  <w:footnote w:type="continuationSeparator" w:id="0">
    <w:p w14:paraId="73AE54A8" w14:textId="77777777" w:rsidR="0056524B" w:rsidRDefault="005652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65EFC"/>
    <w:multiLevelType w:val="hybridMultilevel"/>
    <w:tmpl w:val="45BE1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66511"/>
    <w:multiLevelType w:val="hybridMultilevel"/>
    <w:tmpl w:val="303CE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31B79"/>
    <w:multiLevelType w:val="hybridMultilevel"/>
    <w:tmpl w:val="4A505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9740DE"/>
    <w:multiLevelType w:val="hybridMultilevel"/>
    <w:tmpl w:val="ABB28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083B21"/>
    <w:multiLevelType w:val="hybridMultilevel"/>
    <w:tmpl w:val="3DC29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190DAE"/>
    <w:multiLevelType w:val="hybridMultilevel"/>
    <w:tmpl w:val="D868C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B5D4A"/>
    <w:multiLevelType w:val="hybridMultilevel"/>
    <w:tmpl w:val="64EAE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182936"/>
    <w:multiLevelType w:val="hybridMultilevel"/>
    <w:tmpl w:val="55E468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9C4858"/>
    <w:multiLevelType w:val="hybridMultilevel"/>
    <w:tmpl w:val="1C426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82375B"/>
    <w:multiLevelType w:val="hybridMultilevel"/>
    <w:tmpl w:val="DCFA1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893533"/>
    <w:multiLevelType w:val="hybridMultilevel"/>
    <w:tmpl w:val="259E8F86"/>
    <w:lvl w:ilvl="0" w:tplc="FE4E9AD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F94441"/>
    <w:multiLevelType w:val="hybridMultilevel"/>
    <w:tmpl w:val="8E9C8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D7165B"/>
    <w:multiLevelType w:val="hybridMultilevel"/>
    <w:tmpl w:val="2DE05D32"/>
    <w:lvl w:ilvl="0" w:tplc="A92205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5C29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D3CAF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0475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CE05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D40C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6290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1C8E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09EE2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8202CE"/>
    <w:multiLevelType w:val="hybridMultilevel"/>
    <w:tmpl w:val="7A50F3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C30888"/>
    <w:multiLevelType w:val="hybridMultilevel"/>
    <w:tmpl w:val="E062B5F6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5" w15:restartNumberingAfterBreak="0">
    <w:nsid w:val="57BB5D24"/>
    <w:multiLevelType w:val="hybridMultilevel"/>
    <w:tmpl w:val="D45C6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56883"/>
    <w:multiLevelType w:val="hybridMultilevel"/>
    <w:tmpl w:val="5AE47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827A4F"/>
    <w:multiLevelType w:val="hybridMultilevel"/>
    <w:tmpl w:val="0B44A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9F497D"/>
    <w:multiLevelType w:val="hybridMultilevel"/>
    <w:tmpl w:val="2CDEB5B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44725650">
    <w:abstractNumId w:val="18"/>
  </w:num>
  <w:num w:numId="2" w16cid:durableId="1311791631">
    <w:abstractNumId w:val="9"/>
  </w:num>
  <w:num w:numId="3" w16cid:durableId="757680445">
    <w:abstractNumId w:val="6"/>
  </w:num>
  <w:num w:numId="4" w16cid:durableId="1558316950">
    <w:abstractNumId w:val="11"/>
  </w:num>
  <w:num w:numId="5" w16cid:durableId="981740414">
    <w:abstractNumId w:val="8"/>
  </w:num>
  <w:num w:numId="6" w16cid:durableId="961378023">
    <w:abstractNumId w:val="15"/>
  </w:num>
  <w:num w:numId="7" w16cid:durableId="1320305164">
    <w:abstractNumId w:val="17"/>
  </w:num>
  <w:num w:numId="8" w16cid:durableId="245697386">
    <w:abstractNumId w:val="13"/>
  </w:num>
  <w:num w:numId="9" w16cid:durableId="266233145">
    <w:abstractNumId w:val="4"/>
  </w:num>
  <w:num w:numId="10" w16cid:durableId="150802625">
    <w:abstractNumId w:val="1"/>
  </w:num>
  <w:num w:numId="11" w16cid:durableId="1657831181">
    <w:abstractNumId w:val="10"/>
  </w:num>
  <w:num w:numId="12" w16cid:durableId="196049818">
    <w:abstractNumId w:val="12"/>
  </w:num>
  <w:num w:numId="13" w16cid:durableId="1834566113">
    <w:abstractNumId w:val="5"/>
  </w:num>
  <w:num w:numId="14" w16cid:durableId="622736415">
    <w:abstractNumId w:val="7"/>
  </w:num>
  <w:num w:numId="15" w16cid:durableId="947465495">
    <w:abstractNumId w:val="0"/>
  </w:num>
  <w:num w:numId="16" w16cid:durableId="651711779">
    <w:abstractNumId w:val="16"/>
  </w:num>
  <w:num w:numId="17" w16cid:durableId="489444863">
    <w:abstractNumId w:val="14"/>
  </w:num>
  <w:num w:numId="18" w16cid:durableId="968704057">
    <w:abstractNumId w:val="3"/>
  </w:num>
  <w:num w:numId="19" w16cid:durableId="4127767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3BF"/>
    <w:rsid w:val="000047FC"/>
    <w:rsid w:val="00006009"/>
    <w:rsid w:val="000067FB"/>
    <w:rsid w:val="00010B12"/>
    <w:rsid w:val="0001291E"/>
    <w:rsid w:val="00017BD4"/>
    <w:rsid w:val="00026288"/>
    <w:rsid w:val="0003107E"/>
    <w:rsid w:val="00067324"/>
    <w:rsid w:val="0006796C"/>
    <w:rsid w:val="00070D9E"/>
    <w:rsid w:val="0007137D"/>
    <w:rsid w:val="000C4DB4"/>
    <w:rsid w:val="000E0C30"/>
    <w:rsid w:val="000F43BF"/>
    <w:rsid w:val="00100D50"/>
    <w:rsid w:val="00102A7F"/>
    <w:rsid w:val="001258CB"/>
    <w:rsid w:val="00126835"/>
    <w:rsid w:val="00134ADD"/>
    <w:rsid w:val="00151263"/>
    <w:rsid w:val="00151BF1"/>
    <w:rsid w:val="00162DB3"/>
    <w:rsid w:val="00163442"/>
    <w:rsid w:val="001637A8"/>
    <w:rsid w:val="00165198"/>
    <w:rsid w:val="001674D2"/>
    <w:rsid w:val="00175352"/>
    <w:rsid w:val="00175AAE"/>
    <w:rsid w:val="00193E9C"/>
    <w:rsid w:val="001A544B"/>
    <w:rsid w:val="001B6D37"/>
    <w:rsid w:val="001C4FED"/>
    <w:rsid w:val="001C5084"/>
    <w:rsid w:val="001C668F"/>
    <w:rsid w:val="001D0396"/>
    <w:rsid w:val="001D6DD3"/>
    <w:rsid w:val="001F10FA"/>
    <w:rsid w:val="001F5503"/>
    <w:rsid w:val="001F7027"/>
    <w:rsid w:val="00201E38"/>
    <w:rsid w:val="00233829"/>
    <w:rsid w:val="00250DBE"/>
    <w:rsid w:val="0026195E"/>
    <w:rsid w:val="00263299"/>
    <w:rsid w:val="00272557"/>
    <w:rsid w:val="00284A87"/>
    <w:rsid w:val="00286C21"/>
    <w:rsid w:val="002B187A"/>
    <w:rsid w:val="002E424A"/>
    <w:rsid w:val="002E617D"/>
    <w:rsid w:val="002F21ED"/>
    <w:rsid w:val="00317E0A"/>
    <w:rsid w:val="003216C2"/>
    <w:rsid w:val="00344D78"/>
    <w:rsid w:val="0035052F"/>
    <w:rsid w:val="0035243B"/>
    <w:rsid w:val="00356B1C"/>
    <w:rsid w:val="00366998"/>
    <w:rsid w:val="00384F20"/>
    <w:rsid w:val="003866C2"/>
    <w:rsid w:val="003868D5"/>
    <w:rsid w:val="003B0537"/>
    <w:rsid w:val="003B3C51"/>
    <w:rsid w:val="003B5E96"/>
    <w:rsid w:val="003D13AF"/>
    <w:rsid w:val="003D24AF"/>
    <w:rsid w:val="003D46C1"/>
    <w:rsid w:val="003D4E13"/>
    <w:rsid w:val="003E4666"/>
    <w:rsid w:val="003F403E"/>
    <w:rsid w:val="003F4148"/>
    <w:rsid w:val="003F7666"/>
    <w:rsid w:val="00401547"/>
    <w:rsid w:val="00404668"/>
    <w:rsid w:val="00420C7C"/>
    <w:rsid w:val="00421EC9"/>
    <w:rsid w:val="00431549"/>
    <w:rsid w:val="00434DDB"/>
    <w:rsid w:val="00435880"/>
    <w:rsid w:val="00436B2A"/>
    <w:rsid w:val="004371B0"/>
    <w:rsid w:val="00454658"/>
    <w:rsid w:val="00465F7A"/>
    <w:rsid w:val="00466E8B"/>
    <w:rsid w:val="00490D82"/>
    <w:rsid w:val="004974A4"/>
    <w:rsid w:val="00497CE0"/>
    <w:rsid w:val="004A399F"/>
    <w:rsid w:val="004B11DE"/>
    <w:rsid w:val="004B5E09"/>
    <w:rsid w:val="004B6363"/>
    <w:rsid w:val="004C7011"/>
    <w:rsid w:val="004E37CA"/>
    <w:rsid w:val="004E70A7"/>
    <w:rsid w:val="004F0596"/>
    <w:rsid w:val="004F51C3"/>
    <w:rsid w:val="00503229"/>
    <w:rsid w:val="00536069"/>
    <w:rsid w:val="00545D19"/>
    <w:rsid w:val="00547E98"/>
    <w:rsid w:val="0056524B"/>
    <w:rsid w:val="0056633C"/>
    <w:rsid w:val="00570567"/>
    <w:rsid w:val="00573290"/>
    <w:rsid w:val="00574E76"/>
    <w:rsid w:val="0058126D"/>
    <w:rsid w:val="0058546C"/>
    <w:rsid w:val="00585B49"/>
    <w:rsid w:val="005A6AC3"/>
    <w:rsid w:val="005B1D27"/>
    <w:rsid w:val="005B1F12"/>
    <w:rsid w:val="005B78AE"/>
    <w:rsid w:val="005D4B18"/>
    <w:rsid w:val="005D7EF2"/>
    <w:rsid w:val="005F04A8"/>
    <w:rsid w:val="005F11F6"/>
    <w:rsid w:val="005F3DA9"/>
    <w:rsid w:val="005F624C"/>
    <w:rsid w:val="005F66F8"/>
    <w:rsid w:val="005F7512"/>
    <w:rsid w:val="0063311A"/>
    <w:rsid w:val="006428F1"/>
    <w:rsid w:val="006435FE"/>
    <w:rsid w:val="006570CC"/>
    <w:rsid w:val="00670708"/>
    <w:rsid w:val="00675E53"/>
    <w:rsid w:val="00680A07"/>
    <w:rsid w:val="00684ADB"/>
    <w:rsid w:val="006863FA"/>
    <w:rsid w:val="006910BE"/>
    <w:rsid w:val="00691E0A"/>
    <w:rsid w:val="006C17F6"/>
    <w:rsid w:val="006D4DB5"/>
    <w:rsid w:val="006D4EB7"/>
    <w:rsid w:val="006D4FC0"/>
    <w:rsid w:val="006D5781"/>
    <w:rsid w:val="006F30F1"/>
    <w:rsid w:val="006F564D"/>
    <w:rsid w:val="007059EF"/>
    <w:rsid w:val="00726009"/>
    <w:rsid w:val="0073284A"/>
    <w:rsid w:val="00735683"/>
    <w:rsid w:val="0074393A"/>
    <w:rsid w:val="00744046"/>
    <w:rsid w:val="00747E35"/>
    <w:rsid w:val="00763683"/>
    <w:rsid w:val="0078661D"/>
    <w:rsid w:val="007928C9"/>
    <w:rsid w:val="007A5051"/>
    <w:rsid w:val="007B7006"/>
    <w:rsid w:val="007D12ED"/>
    <w:rsid w:val="007D1990"/>
    <w:rsid w:val="007D2FBD"/>
    <w:rsid w:val="007D37ED"/>
    <w:rsid w:val="007D419C"/>
    <w:rsid w:val="008039BC"/>
    <w:rsid w:val="00805DD8"/>
    <w:rsid w:val="00812F77"/>
    <w:rsid w:val="00817128"/>
    <w:rsid w:val="0085269A"/>
    <w:rsid w:val="00855561"/>
    <w:rsid w:val="00863BCC"/>
    <w:rsid w:val="00865EAD"/>
    <w:rsid w:val="0087708A"/>
    <w:rsid w:val="00896B83"/>
    <w:rsid w:val="008A3B7B"/>
    <w:rsid w:val="008A3E07"/>
    <w:rsid w:val="008A5AB7"/>
    <w:rsid w:val="008A5E6D"/>
    <w:rsid w:val="008A7A94"/>
    <w:rsid w:val="008B00C8"/>
    <w:rsid w:val="008B49D7"/>
    <w:rsid w:val="008C3EC2"/>
    <w:rsid w:val="008D1595"/>
    <w:rsid w:val="008E1ACC"/>
    <w:rsid w:val="008E596D"/>
    <w:rsid w:val="008E5E61"/>
    <w:rsid w:val="008F4938"/>
    <w:rsid w:val="008F494F"/>
    <w:rsid w:val="008F669F"/>
    <w:rsid w:val="00904777"/>
    <w:rsid w:val="009072D9"/>
    <w:rsid w:val="009113E3"/>
    <w:rsid w:val="00922323"/>
    <w:rsid w:val="00923BDF"/>
    <w:rsid w:val="00936F9B"/>
    <w:rsid w:val="00954622"/>
    <w:rsid w:val="00957E5E"/>
    <w:rsid w:val="009854E9"/>
    <w:rsid w:val="0099026D"/>
    <w:rsid w:val="009B67DA"/>
    <w:rsid w:val="009D2357"/>
    <w:rsid w:val="009D3BA7"/>
    <w:rsid w:val="009D5A67"/>
    <w:rsid w:val="009E03B2"/>
    <w:rsid w:val="009E1BCE"/>
    <w:rsid w:val="00A022BB"/>
    <w:rsid w:val="00A03415"/>
    <w:rsid w:val="00A23D17"/>
    <w:rsid w:val="00A24615"/>
    <w:rsid w:val="00A3424D"/>
    <w:rsid w:val="00A42DE9"/>
    <w:rsid w:val="00A44BC4"/>
    <w:rsid w:val="00A578A2"/>
    <w:rsid w:val="00A71B2F"/>
    <w:rsid w:val="00A7294F"/>
    <w:rsid w:val="00A74CC3"/>
    <w:rsid w:val="00A926AA"/>
    <w:rsid w:val="00AC6C62"/>
    <w:rsid w:val="00AD6C7F"/>
    <w:rsid w:val="00AE33FF"/>
    <w:rsid w:val="00AF7E71"/>
    <w:rsid w:val="00B03FA5"/>
    <w:rsid w:val="00B07833"/>
    <w:rsid w:val="00B30598"/>
    <w:rsid w:val="00B329C7"/>
    <w:rsid w:val="00B42772"/>
    <w:rsid w:val="00B44ABD"/>
    <w:rsid w:val="00B62806"/>
    <w:rsid w:val="00B65E7B"/>
    <w:rsid w:val="00B70E02"/>
    <w:rsid w:val="00B723E8"/>
    <w:rsid w:val="00B759C5"/>
    <w:rsid w:val="00B80AD3"/>
    <w:rsid w:val="00B8425B"/>
    <w:rsid w:val="00B92BAD"/>
    <w:rsid w:val="00B9582E"/>
    <w:rsid w:val="00BA06CC"/>
    <w:rsid w:val="00BA7373"/>
    <w:rsid w:val="00BA7B2A"/>
    <w:rsid w:val="00BD494A"/>
    <w:rsid w:val="00BD4C21"/>
    <w:rsid w:val="00BE065B"/>
    <w:rsid w:val="00BF344E"/>
    <w:rsid w:val="00BF34F7"/>
    <w:rsid w:val="00C20068"/>
    <w:rsid w:val="00C20920"/>
    <w:rsid w:val="00C23DEF"/>
    <w:rsid w:val="00C405F3"/>
    <w:rsid w:val="00C51E04"/>
    <w:rsid w:val="00C521EA"/>
    <w:rsid w:val="00C61415"/>
    <w:rsid w:val="00C61496"/>
    <w:rsid w:val="00C61A86"/>
    <w:rsid w:val="00C63CEF"/>
    <w:rsid w:val="00C77FF7"/>
    <w:rsid w:val="00C814D6"/>
    <w:rsid w:val="00C82195"/>
    <w:rsid w:val="00C83AC6"/>
    <w:rsid w:val="00C85FEC"/>
    <w:rsid w:val="00CC4624"/>
    <w:rsid w:val="00CC7991"/>
    <w:rsid w:val="00CD1148"/>
    <w:rsid w:val="00CE16BD"/>
    <w:rsid w:val="00CE54F3"/>
    <w:rsid w:val="00CF7E40"/>
    <w:rsid w:val="00D1134F"/>
    <w:rsid w:val="00D358B3"/>
    <w:rsid w:val="00D360BF"/>
    <w:rsid w:val="00D36ECB"/>
    <w:rsid w:val="00D549AA"/>
    <w:rsid w:val="00D6003C"/>
    <w:rsid w:val="00D629B6"/>
    <w:rsid w:val="00D72A3F"/>
    <w:rsid w:val="00D93AEE"/>
    <w:rsid w:val="00DA2534"/>
    <w:rsid w:val="00DC402D"/>
    <w:rsid w:val="00DC7EED"/>
    <w:rsid w:val="00DD0641"/>
    <w:rsid w:val="00DD0AFF"/>
    <w:rsid w:val="00DE721F"/>
    <w:rsid w:val="00DF2CDE"/>
    <w:rsid w:val="00DF7EEF"/>
    <w:rsid w:val="00E021AA"/>
    <w:rsid w:val="00E06103"/>
    <w:rsid w:val="00E07339"/>
    <w:rsid w:val="00E15B9C"/>
    <w:rsid w:val="00E2293A"/>
    <w:rsid w:val="00E26B62"/>
    <w:rsid w:val="00E37BB2"/>
    <w:rsid w:val="00E528FD"/>
    <w:rsid w:val="00E5452C"/>
    <w:rsid w:val="00E61446"/>
    <w:rsid w:val="00E642DB"/>
    <w:rsid w:val="00E719A5"/>
    <w:rsid w:val="00E83556"/>
    <w:rsid w:val="00E8783C"/>
    <w:rsid w:val="00E91E92"/>
    <w:rsid w:val="00E93CBE"/>
    <w:rsid w:val="00EA01EF"/>
    <w:rsid w:val="00EB23D3"/>
    <w:rsid w:val="00EB4849"/>
    <w:rsid w:val="00EB6496"/>
    <w:rsid w:val="00EB795D"/>
    <w:rsid w:val="00EC3D0C"/>
    <w:rsid w:val="00ED026B"/>
    <w:rsid w:val="00EF361B"/>
    <w:rsid w:val="00F0229B"/>
    <w:rsid w:val="00F077AD"/>
    <w:rsid w:val="00F14946"/>
    <w:rsid w:val="00F2383F"/>
    <w:rsid w:val="00F30126"/>
    <w:rsid w:val="00F3526C"/>
    <w:rsid w:val="00F364E9"/>
    <w:rsid w:val="00F57931"/>
    <w:rsid w:val="00F653DD"/>
    <w:rsid w:val="00F65D75"/>
    <w:rsid w:val="00F65ED5"/>
    <w:rsid w:val="00F74172"/>
    <w:rsid w:val="00F75038"/>
    <w:rsid w:val="00F91E07"/>
    <w:rsid w:val="00FB4003"/>
    <w:rsid w:val="00FD71C3"/>
    <w:rsid w:val="00FE5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5D04F5"/>
  <w15:chartTrackingRefBased/>
  <w15:docId w15:val="{5260FFAE-B4F5-485F-ABC8-A4B5BC0EE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y-GB" w:eastAsia="cy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16BD"/>
    <w:pPr>
      <w:keepNext/>
      <w:keepLines/>
      <w:spacing w:before="240" w:line="259" w:lineRule="auto"/>
      <w:outlineLvl w:val="0"/>
    </w:pPr>
    <w:rPr>
      <w:rFonts w:ascii="Calibri Light" w:hAnsi="Calibri Light"/>
      <w:color w:val="2F5496"/>
      <w:sz w:val="32"/>
      <w:szCs w:val="32"/>
      <w:lang w:val="cy-GB" w:eastAsia="cy-GB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8425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8425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C6C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017BD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017BD4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017BD4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C7E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link w:val="HTMLPreformatted"/>
    <w:uiPriority w:val="99"/>
    <w:rsid w:val="00DC7EED"/>
    <w:rPr>
      <w:rFonts w:ascii="Courier New" w:hAnsi="Courier New" w:cs="Courier New"/>
    </w:rPr>
  </w:style>
  <w:style w:type="character" w:styleId="Hyperlink">
    <w:name w:val="Hyperlink"/>
    <w:uiPriority w:val="99"/>
    <w:rsid w:val="00D93AEE"/>
    <w:rPr>
      <w:color w:val="0000FF"/>
      <w:u w:val="single"/>
    </w:rPr>
  </w:style>
  <w:style w:type="paragraph" w:styleId="TOC2">
    <w:name w:val="toc 2"/>
    <w:basedOn w:val="Normal"/>
    <w:next w:val="Normal"/>
    <w:autoRedefine/>
    <w:uiPriority w:val="39"/>
    <w:rsid w:val="00D93AEE"/>
    <w:pPr>
      <w:ind w:left="240"/>
    </w:pPr>
    <w:rPr>
      <w:lang w:eastAsia="en-GB"/>
    </w:rPr>
  </w:style>
  <w:style w:type="character" w:customStyle="1" w:styleId="Heading1Char">
    <w:name w:val="Heading 1 Char"/>
    <w:link w:val="Heading1"/>
    <w:uiPriority w:val="9"/>
    <w:rsid w:val="00CE16BD"/>
    <w:rPr>
      <w:rFonts w:ascii="Calibri Light" w:hAnsi="Calibri Light"/>
      <w:color w:val="2F5496"/>
      <w:sz w:val="32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CE16BD"/>
  </w:style>
  <w:style w:type="paragraph" w:styleId="ListParagraph">
    <w:name w:val="List Paragraph"/>
    <w:basedOn w:val="Normal"/>
    <w:uiPriority w:val="34"/>
    <w:qFormat/>
    <w:rsid w:val="00726009"/>
    <w:pPr>
      <w:spacing w:after="160" w:line="279" w:lineRule="auto"/>
      <w:ind w:left="720"/>
      <w:contextualSpacing/>
    </w:pPr>
    <w:rPr>
      <w:rFonts w:asciiTheme="minorHAnsi" w:eastAsiaTheme="minorEastAsia" w:hAnsiTheme="minorHAnsi" w:cstheme="minorBidi"/>
      <w:lang w:val="en-US" w:eastAsia="ja-JP"/>
    </w:rPr>
  </w:style>
  <w:style w:type="character" w:customStyle="1" w:styleId="Heading2Char">
    <w:name w:val="Heading 2 Char"/>
    <w:basedOn w:val="DefaultParagraphFont"/>
    <w:link w:val="Heading2"/>
    <w:semiHidden/>
    <w:rsid w:val="00B8425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 w:eastAsia="en-US"/>
    </w:rPr>
  </w:style>
  <w:style w:type="character" w:customStyle="1" w:styleId="Heading3Char">
    <w:name w:val="Heading 3 Char"/>
    <w:basedOn w:val="DefaultParagraphFont"/>
    <w:link w:val="Heading3"/>
    <w:semiHidden/>
    <w:rsid w:val="00B8425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8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5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2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A042\Application%20Data\Microsoft\Templates\Headed%20paper.dot" TargetMode="External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3" ma:contentTypeDescription="Create a new document." ma:contentTypeScope="" ma:versionID="759851231df313c2aacc38194be1f731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3f10114fa8daba9862d6c769d97e0f58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Hol22</b:Tag>
    <b:SourceType>JournalArticle</b:SourceType>
    <b:Guid>{D064ABB3-A875-424E-BAEA-37CD67B3DD8A}</b:Guid>
    <b:Title>Digital exclusion and poverty in the UK: How structural inequality shapes experiences of getting online</b:Title>
    <b:Year>2022</b:Year>
    <b:JournalName>Digital Geography and Society</b:JournalName>
    <b:Author>
      <b:Author>
        <b:NameList>
          <b:Person>
            <b:Last>Holmes</b:Last>
            <b:First>Hannah</b:First>
          </b:Person>
          <b:Person>
            <b:Last>Burgess</b:Last>
            <b:First>Gemma</b:First>
          </b:Person>
        </b:NameList>
      </b:Author>
    </b:Author>
    <b:Volume>3</b:Volume>
    <b:YearAccessed>2024</b:YearAccessed>
    <b:MonthAccessed>09</b:MonthAccessed>
    <b:DayAccessed>29</b:DayAccessed>
    <b:DOI>https://doi.org/10.1016/j.diggeo.2022.100041.</b:DOI>
    <b:RefOrder>1</b:RefOrder>
  </b:Source>
  <b:Source>
    <b:Tag>Kwi</b:Tag>
    <b:SourceType>JournalArticle</b:SourceType>
    <b:Guid>{D2EF4D4D-5F0C-4688-937B-8AA5BBEA0389}</b:Guid>
    <b:Title>Digitalization of the EU Economies and People at Risk of Poverty or Social Exclusion</b:Title>
    <b:JournalName>Journal of Risk and Financial Management</b:JournalName>
    <b:Author>
      <b:Author>
        <b:NameList>
          <b:Person>
            <b:Last> Kwilinski</b:Last>
            <b:First>Aleksy</b:First>
          </b:Person>
          <b:Person>
            <b:Last> Vyshnevskyi</b:Last>
            <b:First> Oleksandr </b:First>
          </b:Person>
          <b:Person>
            <b:Last>Dzwigol</b:Last>
            <b:First> Henryk</b:First>
          </b:Person>
        </b:NameList>
      </b:Author>
    </b:Author>
    <b:RefOrder>2</b:RefOrder>
  </b:Source>
  <b:Source>
    <b:Tag>Dig20</b:Tag>
    <b:SourceType>JournalArticle</b:SourceType>
    <b:Guid>{ADD68085-9EDA-4B35-A328-068A43FC758D}</b:Guid>
    <b:Title>Digitalization of the EU Economies and People at Risk of Poverty or Social Exclusion</b:Title>
    <b:JournalName>Journal of Risk and Financial Management</b:JournalName>
    <b:Year>2020</b:Year>
    <b:RefOrder>3</b:RefOrder>
  </b:Source>
  <b:Source>
    <b:Tag>McK21</b:Tag>
    <b:SourceType>JournalArticle</b:SourceType>
    <b:Guid>{35DCEE61-51B6-4347-921A-555147528E6A}</b:Guid>
    <b:Title> The challenges of digital exclusion.</b:Title>
    <b:JournalName> Researching Education Bulletin</b:JournalName>
    <b:Year>2021</b:Year>
    <b:Pages>37-39</b:Pages>
    <b:Author>
      <b:Author>
        <b:NameList>
          <b:Person>
            <b:Last>McKinney</b:Last>
            <b:First>S</b:First>
          </b:Person>
          <b:Person>
            <b:Last>Lowden</b:Last>
            <b:First>K</b:First>
          </b:Person>
          <b:Person>
            <b:Last>Hall</b:Last>
            <b:First>S</b:First>
          </b:Person>
        </b:NameList>
      </b:Author>
    </b:Author>
    <b:RefOrder>4</b:RefOrder>
  </b:Source>
  <b:Source>
    <b:Tag>Fai24</b:Tag>
    <b:SourceType>JournalArticle</b:SourceType>
    <b:Guid>{BC08BCCB-44D6-4530-AF59-F565B26FC0C2}</b:Guid>
    <b:Title>Smartphone‐ and Tablet‐Reliant Internet Users: Affordances and Digital Exclusion</b:Title>
    <b:JournalName>Media and Communication</b:JournalName>
    <b:Year>2024</b:Year>
    <b:Pages>8173</b:Pages>
    <b:Volume>12</b:Volume>
    <b:Issue>1</b:Issue>
    <b:Author>
      <b:Author>
        <b:NameList>
          <b:Person>
            <b:Last>Faith</b:Last>
            <b:First>Becky</b:First>
          </b:Person>
          <b:Person>
            <b:Last>Hernandez</b:Last>
            <b:First>Kevin</b:First>
          </b:Person>
        </b:NameList>
      </b:Author>
    </b:Author>
    <b:RefOrder>5</b:RefOrder>
  </b:Source>
  <b:Source>
    <b:Tag>Bac13</b:Tag>
    <b:SourceType>JournalArticle</b:SourceType>
    <b:Guid>{2B10A24B-226F-4572-854E-C4317FBD7555}</b:Guid>
    <b:Title>Digital Human Capital: Developing a Framework for Understanding the Economic Impact of Digital Exclusion in Low-Income Communities</b:Title>
    <b:JournalName>Journal of Information Policy </b:JournalName>
    <b:Year>2013</b:Year>
    <b:Pages>247-266</b:Pages>
    <b:Volume>3</b:Volume>
    <b:Issue>1</b:Issue>
    <b:Author>
      <b:Author>
        <b:NameList>
          <b:Person>
            <b:Last>Bach</b:Last>
            <b:First>Amy</b:First>
          </b:Person>
          <b:Person>
            <b:Last>Shaffer</b:Last>
            <b:First>Gwen</b:First>
          </b:Person>
          <b:Person>
            <b:Last>Wolfson</b:Last>
            <b:First>Todd</b:First>
          </b:Person>
        </b:NameList>
      </b:Author>
    </b:Author>
    <b:RefOrder>6</b:RefOrder>
  </b:Source>
  <b:Source>
    <b:Tag>Mar07</b:Tag>
    <b:SourceType>JournalArticle</b:SourceType>
    <b:Guid>{FE9F2DF8-3B28-478C-BFF2-90D93468F320}</b:Guid>
    <b:Author>
      <b:Author>
        <b:NameList>
          <b:Person>
            <b:Last>Warren</b:Last>
            <b:First>Martyn</b:First>
          </b:Person>
        </b:NameList>
      </b:Author>
    </b:Author>
    <b:Title>The digital vicious cycle: Links between social disadvantage and digital exclusion in rural areas</b:Title>
    <b:JournalName>Telecommunications Policy</b:JournalName>
    <b:Year>2007</b:Year>
    <b:Pages>374-388</b:Pages>
    <b:Volume>31</b:Volume>
    <b:Issue>6-7</b:Issue>
    <b:RefOrder>7</b:RefOrder>
  </b:Source>
  <b:Source>
    <b:Tag>Isa24</b:Tag>
    <b:SourceType>JournalArticle</b:SourceType>
    <b:Guid>{E3387557-2199-4DF3-9F8E-E414F8404955}</b:Guid>
    <b:Author>
      <b:Author>
        <b:NameList>
          <b:Person>
            <b:Last>Pavez</b:Last>
            <b:First>Isabel</b:First>
          </b:Person>
        </b:NameList>
      </b:Author>
    </b:Author>
    <b:Title>Teachers' situated knowledge: Addressing digital exclusion in rural contexts</b:Title>
    <b:JournalName>Digital Education Review</b:JournalName>
    <b:Year>2024</b:Year>
    <b:Pages>171-178</b:Pages>
    <b:Volume>45</b:Volume>
    <b:Issue>1</b:Issue>
    <b:RefOrder>8</b:RefOrder>
  </b:Source>
  <b:Source>
    <b:Tag>Wil16</b:Tag>
    <b:SourceType>JournalArticle</b:SourceType>
    <b:Guid>{5CB33869-09AF-4D53-8315-8E618E3FD0FC}</b:Guid>
    <b:Title>‘Digital by Default’ and the ‘hard to reach’: Exploring solutions to digital exclusion in remote rural areas</b:Title>
    <b:JournalName>Local Economy</b:JournalName>
    <b:Year>2016</b:Year>
    <b:Pages>757-777</b:Pages>
    <b:Volume>31</b:Volume>
    <b:Issue>7</b:Issue>
    <b:Author>
      <b:Author>
        <b:NameList>
          <b:Person>
            <b:Last>Williams</b:Last>
            <b:First>Fiona</b:First>
          </b:Person>
          <b:Person>
            <b:Last>Philip</b:Last>
            <b:First>Lorna</b:First>
          </b:Person>
          <b:Person>
            <b:Last>Fairhurst</b:Last>
            <b:First>Gorry</b:First>
          </b:Person>
          <b:Person>
            <b:Last>Farrington</b:Last>
            <b:First>John</b:First>
          </b:Person>
        </b:NameList>
      </b:Author>
    </b:Author>
    <b:RefOrder>9</b:RefOrder>
  </b:Source>
  <b:Source>
    <b:Tag>Wil24</b:Tag>
    <b:SourceType>JournalArticle</b:SourceType>
    <b:Guid>{466643CA-7B70-4872-9F51-D12AFE939FAA}</b:Guid>
    <b:Title>Identifying and understanding digital exclusion: a mixed-methods study</b:Title>
    <b:JournalName>Behaviour &amp; Information Technology</b:JournalName>
    <b:Year>2024</b:Year>
    <b:Pages>1-18</b:Pages>
    <b:Author>
      <b:Author>
        <b:NameList>
          <b:Person>
            <b:Last>Wilson-Menzfeld</b:Last>
            <b:First>G</b:First>
          </b:Person>
          <b:Person>
            <b:Last>Erfani</b:Last>
            <b:First>G</b:First>
          </b:Person>
          <b:Person>
            <b:Last>Young-Murphy</b:Last>
            <b:First>L</b:First>
          </b:Person>
          <b:Person>
            <b:Last>Charlton</b:Last>
            <b:First>W</b:First>
          </b:Person>
          <b:Person>
            <b:Last>De Luca</b:Last>
            <b:First>H</b:First>
          </b:Person>
          <b:Person>
            <b:Last>Brittain</b:Last>
            <b:First>K</b:First>
          </b:Person>
          <b:Person>
            <b:Last>Steven</b:Last>
            <b:First>A</b:First>
          </b:Person>
        </b:NameList>
      </b:Author>
    </b:Author>
    <b:RefOrder>10</b:RefOrder>
  </b:Source>
  <b:Source>
    <b:Tag>Bun13</b:Tag>
    <b:SourceType>JournalArticle</b:SourceType>
    <b:Guid>{939D192C-A1BC-4FF6-8F6A-203EA136C03F}</b:Guid>
    <b:Title>Digital Exclusion Despite Digital Accessibility: Empirical Evidence from an English City</b:Title>
    <b:JournalName>Journal of Economic and Human Geography)</b:JournalName>
    <b:Year>2013</b:Year>
    <b:Pages>588-603</b:Pages>
    <b:Volume>104</b:Volume>
    <b:Issue>5</b:Issue>
    <b:Author>
      <b:Author>
        <b:NameList>
          <b:Person>
            <b:Last>Bunyan</b:Last>
            <b:First>Sabrina</b:First>
          </b:Person>
          <b:Person>
            <b:Last>Collins</b:Last>
            <b:First>Alan</b:First>
          </b:Person>
        </b:NameList>
      </b:Author>
    </b:Author>
    <b:RefOrder>11</b:RefOrder>
  </b:Source>
  <b:Source>
    <b:Tag>Ran22</b:Tag>
    <b:SourceType>JournalArticle</b:SourceType>
    <b:Guid>{3F422CE0-D3EC-4FF1-B2B5-C5E900193875}</b:Guid>
    <b:Author>
      <b:Author>
        <b:NameList>
          <b:Person>
            <b:Last>Ranchordás</b:Last>
            <b:First>Sofia</b:First>
          </b:Person>
        </b:NameList>
      </b:Author>
      <b:Editor>
        <b:NameList>
          <b:Person>
            <b:Last>M Ienca</b:Last>
            <b:First>O</b:First>
            <b:Middle>Pollicino, L Liguori, E Stefanini &amp; R Andorno</b:Middle>
          </b:Person>
        </b:NameList>
      </b:Editor>
    </b:Author>
    <b:Title>Connected but Still Excluded? Digital Exclusion beyond Internet Access</b:Title>
    <b:JournalName>The Cambridge Handbook of Life Sciences, Information Technology and Human Rights</b:JournalName>
    <b:Year>2022</b:Year>
    <b:Pages>244-258</b:Pages>
    <b:RefOrder>12</b:RefOrder>
  </b:Source>
  <b:Source>
    <b:Tag>Mub22</b:Tag>
    <b:SourceType>JournalArticle</b:SourceType>
    <b:Guid>{76D1DD4B-EE13-4433-8849-A623786AC413}</b:Guid>
    <b:Title>Elderly Forgotten? Digital Exclusion in the Information Age and the Rising Grey Digital Divide</b:Title>
    <b:JournalName> INQUIRY: The Journal of Health Care Organization, Provision and Financing</b:JournalName>
    <b:Year>2022</b:Year>
    <b:Volume>59</b:Volume>
    <b:Issue>0</b:Issue>
    <b:Author>
      <b:Author>
        <b:NameList>
          <b:Person>
            <b:Last>Mubarak</b:Last>
            <b:First>Farooq</b:First>
          </b:Person>
          <b:Person>
            <b:Last>Suomi</b:Last>
            <b:First>Reima</b:First>
          </b:Person>
        </b:NameList>
      </b:Author>
    </b:Author>
    <b:RefOrder>13</b:RefOrder>
  </b:Source>
  <b:Source>
    <b:Tag>Uen23</b:Tag>
    <b:SourceType>JournalArticle</b:SourceType>
    <b:Guid>{7A768837-2494-4297-BAB0-34B7879FA224}</b:Guid>
    <b:Title>Digital exclusion and relative digital deprivation: Exploring factors and moderators of internet non-use in the UK</b:Title>
    <b:JournalName>Technological Forecasting and Social Change,</b:JournalName>
    <b:Year>2023</b:Year>
    <b:Volume>197</b:Volume>
    <b:Author>
      <b:Author>
        <b:NameList>
          <b:Person>
            <b:Last>Ueno</b:Last>
            <b:First>Akiko</b:First>
          </b:Person>
          <b:Person>
            <b:Last>Dennis</b:Last>
            <b:First>Charles</b:First>
          </b:Person>
          <b:Person>
            <b:Last>Dafoulas</b:Last>
            <b:Middle>A</b:Middle>
            <b:First>Geirgios</b:First>
          </b:Person>
        </b:NameList>
      </b:Author>
    </b:Author>
    <b:RefOrder>14</b:RefOrder>
  </b:Source>
  <b:Source>
    <b:Tag>Hel17</b:Tag>
    <b:SourceType>JournalArticle</b:SourceType>
    <b:Guid>{085D2046-E221-4EB6-804D-F2BC7BCFE67F}</b:Guid>
    <b:Title>The emergence of a “digital underclass” in Great Britain and Sweden: Changing reasons for digital exclusion</b:Title>
    <b:JournalName>New Media and Society</b:JournalName>
    <b:Year>2017</b:Year>
    <b:Pages>1253-1270</b:Pages>
    <b:Volume>19</b:Volume>
    <b:Issue>8</b:Issue>
    <b:Author>
      <b:Author>
        <b:NameList>
          <b:Person>
            <b:Last>Helsper</b:Last>
            <b:Middle>Ellen</b:Middle>
            <b:First>J</b:First>
          </b:Person>
          <b:Person>
            <b:Last>Reisdorf</b:Last>
            <b:Middle>C</b:Middle>
            <b:First>Bianca</b:First>
          </b:Person>
        </b:NameList>
      </b:Author>
    </b:Author>
    <b:RefOrder>15</b:RefOrder>
  </b:Source>
  <b:Source>
    <b:Tag>Dig22</b:Tag>
    <b:SourceType>JournalArticle</b:SourceType>
    <b:Guid>{735C21B1-3DF2-4367-A15B-713AEACEA081}</b:Guid>
    <b:Title>Digital Exclusion in Later Life: A Narrative Review</b:Title>
    <b:JournalName>Vulnerable People and Digtial Inclusion</b:JournalName>
    <b:Year>2022</b:Year>
    <b:Pages>169-188</b:Pages>
    <b:RefOrder>16</b:RefOrder>
  </b:Source>
  <b:Source>
    <b:Tag>Goo21</b:Tag>
    <b:SourceType>JournalArticle</b:SourceType>
    <b:Guid>{96531603-E7D7-4AF1-9E3C-BDF824D9087D}</b:Guid>
    <b:Title>Relating age, digital interface competence, and exclusion</b:Title>
    <b:JournalName>Gerontechnology</b:JournalName>
    <b:Year>2021</b:Year>
    <b:Pages>1-14</b:Pages>
    <b:Volume>20</b:Volume>
    <b:Issue>2</b:Issue>
    <b:Author>
      <b:Author>
        <b:NameList>
          <b:Person>
            <b:Last>Good-Deane</b:Last>
            <b:First>Joy</b:First>
          </b:Person>
          <b:Person>
            <b:Last>Bradley</b:Last>
            <b:First>Mike</b:First>
          </b:Person>
          <b:Person>
            <b:Last>Clarkson</b:Last>
            <b:Middle>John</b:Middle>
            <b:First>P</b:First>
          </b:Person>
        </b:NameList>
      </b:Author>
    </b:Author>
    <b:RefOrder>17</b:RefOrder>
  </b:Source>
  <b:Source>
    <b:Tag>Lon08</b:Tag>
    <b:SourceType>JournalArticle</b:SourceType>
    <b:Guid>{C85CCCF0-B6B2-46B0-8FC0-477393401988}</b:Guid>
    <b:Title>Social Deprivation and Digital Exclusion in England</b:Title>
    <b:Year>2008</b:Year>
    <b:Author>
      <b:Author>
        <b:NameList>
          <b:Person>
            <b:Last>Longley</b:Last>
            <b:First>P</b:First>
          </b:Person>
          <b:Person>
            <b:Last>Singleton</b:Last>
            <b:First>A</b:First>
          </b:Person>
        </b:NameList>
      </b:Author>
    </b:Author>
    <b:RefOrder>18</b:RefOrder>
  </b:Source>
  <b:Source>
    <b:Tag>Sim18</b:Tag>
    <b:SourceType>JournalArticle</b:SourceType>
    <b:Guid>{51A8983D-679D-4DBD-BD8D-3CDB80A1150D}</b:Guid>
    <b:Title>Digital Literacy And Exclusion In The Social Media Age</b:Title>
    <b:JournalName>UK Academy for Information Systems Conference Proceedings</b:JournalName>
    <b:Year>2018</b:Year>
    <b:Volume>4</b:Volume>
    <b:Author>
      <b:Author>
        <b:NameList>
          <b:Person>
            <b:Last>Sims</b:Last>
            <b:First>Julian</b:First>
          </b:Person>
          <b:Person>
            <b:Last>Fusaro</b:Last>
            <b:First>Magda</b:First>
          </b:Person>
          <b:Person>
            <b:Last>Wolf</b:Last>
            <b:First>Maxim</b:First>
          </b:Person>
        </b:NameList>
      </b:Author>
    </b:Author>
    <b:RefOrder>19</b:RefOrder>
  </b:Source>
  <b:Source>
    <b:Tag>Sch18</b:Tag>
    <b:SourceType>JournalArticle</b:SourceType>
    <b:Guid>{E98ACF1E-1968-40DA-93DC-78440A9878F0}</b:Guid>
    <b:Title>Digital by default? A qualitative study of exclusion in digitalised welfare</b:Title>
    <b:JournalName>Social Policy &amp; Administration</b:JournalName>
    <b:Year>2018</b:Year>
    <b:Pages>464-477</b:Pages>
    <b:Volume>53</b:Volume>
    <b:Issue>3</b:Issue>
    <b:Author>
      <b:Author>
        <b:NameList>
          <b:Person>
            <b:Last>Schou</b:Last>
            <b:First>Jannick</b:First>
          </b:Person>
          <b:Person>
            <b:Last>Pors</b:Last>
            <b:Middle>Anja</b:Middle>
            <b:First>Svejgaard</b:First>
          </b:Person>
        </b:NameList>
      </b:Author>
    </b:Author>
    <b:RefOrder>20</b:RefOrder>
  </b:Source>
  <b:Source>
    <b:Tag>Gan21</b:Tag>
    <b:SourceType>BookSection</b:SourceType>
    <b:Guid>{4ADD990A-7171-46BE-9063-B71D7B95F62F}</b:Guid>
    <b:Author>
      <b:Author>
        <b:NameList>
          <b:Person>
            <b:Last>Gangadharan</b:Last>
            <b:First>Seeta</b:First>
          </b:Person>
        </b:NameList>
      </b:Author>
      <b:Editor>
        <b:NameList>
          <b:Person>
            <b:Last>Bernholz</b:Last>
            <b:First>L.,</b:First>
            <b:Middle>Landemore, H. and Reich, R</b:Middle>
          </b:Person>
        </b:NameList>
      </b:Editor>
    </b:Author>
    <b:Title>Digital Exclusion: A Politics of Refusal</b:Title>
    <b:Year>2021</b:Year>
    <b:Pages>113-140</b:Pages>
    <b:BookTitle>From the book Digital Technology and Democratic Theory</b:BookTitle>
    <b:City>Chicago</b:City>
    <b:Publisher>University of Chicago Press</b:Publisher>
    <b:RefOrder>21</b:RefOrder>
  </b:Source>
  <b:Source>
    <b:Tag>Hol</b:Tag>
    <b:SourceType>JournalArticle</b:SourceType>
    <b:Guid>{DD35A6B5-DE1D-4CF0-89B4-5944747FB7ED}</b:Guid>
    <b:Title>Bridging the gap: Exploring elderly citizens' perceptions of digital exclusion</b:Title>
    <b:Author>
      <b:Author>
        <b:NameList>
          <b:Person>
            <b:Last>Holgersson</b:Last>
            <b:First>Jesper</b:First>
          </b:Person>
        </b:NameList>
      </b:Author>
    </b:Author>
    <b:RefOrder>22</b:RefOrder>
  </b:Source>
  <b:Source>
    <b:Tag>Ali23</b:Tag>
    <b:SourceType>JournalArticle</b:SourceType>
    <b:Guid>{E67618FA-6FF9-4501-994C-ACE2DEB90CA3}</b:Guid>
    <b:Author>
      <b:Author>
        <b:NameList>
          <b:Person>
            <b:Last>Sheldrick</b:Last>
            <b:First>Alistair</b:First>
          </b:Person>
        </b:NameList>
      </b:Author>
    </b:Author>
    <b:Title>Digital exclusion and distance in the British welfare system</b:Title>
    <b:JournalName>Geoforum</b:JournalName>
    <b:Year>2023</b:Year>
    <b:Pages>103883</b:Pages>
    <b:Volume>147</b:Volume>
    <b:Issue>1</b:Issue>
    <b:RefOrder>23</b:RefOrder>
  </b:Source>
</b:Sources>
</file>

<file path=customXml/itemProps1.xml><?xml version="1.0" encoding="utf-8"?>
<ds:datastoreItem xmlns:ds="http://schemas.openxmlformats.org/officeDocument/2006/customXml" ds:itemID="{2B075F12-B484-4D72-9511-6C3ECA68B211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customXml/itemProps2.xml><?xml version="1.0" encoding="utf-8"?>
<ds:datastoreItem xmlns:ds="http://schemas.openxmlformats.org/officeDocument/2006/customXml" ds:itemID="{E98CCAC3-3994-4287-BB67-7E15BA88BC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C067BC-C47B-44EA-9DE4-E9AFA422B4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CBF9FED-B2B8-4628-B994-2CC4D66E1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</Template>
  <TotalTime>225</TotalTime>
  <Pages>2</Pages>
  <Words>448</Words>
  <Characters>2556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University of Wales, Lampeter</vt:lpstr>
      <vt:lpstr>University of Wales, Lampeter</vt:lpstr>
    </vt:vector>
  </TitlesOfParts>
  <Company>University of Wales Lampeter</Company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Wales, Lampeter</dc:title>
  <dc:subject/>
  <dc:creator>SA042</dc:creator>
  <cp:keywords/>
  <cp:lastModifiedBy>Morgan McGowan- Boswell (2203790)</cp:lastModifiedBy>
  <cp:revision>77</cp:revision>
  <cp:lastPrinted>2008-11-20T16:40:00Z</cp:lastPrinted>
  <dcterms:created xsi:type="dcterms:W3CDTF">2024-10-09T10:48:00Z</dcterms:created>
  <dcterms:modified xsi:type="dcterms:W3CDTF">2024-10-30T10:48:00Z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