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F17130" w14:textId="2C553982" w:rsidR="0004605B" w:rsidRDefault="002E41E3" w:rsidP="006F3752">
      <w:pPr>
        <w:pStyle w:val="Title"/>
        <w:rPr>
          <w:rFonts w:ascii="Broadway" w:hAnsi="Broadway"/>
        </w:rPr>
      </w:pPr>
      <w:r w:rsidRPr="009F5FBF">
        <w:rPr>
          <w:rFonts w:ascii="Broadway" w:hAnsi="Broadway"/>
        </w:rPr>
        <w:t xml:space="preserve">Take </w:t>
      </w:r>
      <w:r w:rsidR="009F5FBF">
        <w:rPr>
          <w:rFonts w:ascii="Broadway" w:hAnsi="Broadway"/>
        </w:rPr>
        <w:t>A</w:t>
      </w:r>
      <w:r w:rsidRPr="009F5FBF">
        <w:rPr>
          <w:rFonts w:ascii="Broadway" w:hAnsi="Broadway"/>
        </w:rPr>
        <w:t xml:space="preserve">way Presto </w:t>
      </w:r>
      <w:r w:rsidR="009F5FBF">
        <w:rPr>
          <w:rFonts w:ascii="Broadway" w:hAnsi="Broadway"/>
        </w:rPr>
        <w:t>M</w:t>
      </w:r>
      <w:r w:rsidRPr="009F5FBF">
        <w:rPr>
          <w:rFonts w:ascii="Broadway" w:hAnsi="Broadway"/>
        </w:rPr>
        <w:t>enu</w:t>
      </w:r>
    </w:p>
    <w:p w14:paraId="5C8C0A5D" w14:textId="03767F56" w:rsidR="006F3752" w:rsidRDefault="006F3752" w:rsidP="006F3752"/>
    <w:p w14:paraId="73FFA8C8" w14:textId="77777777" w:rsidR="006F3752" w:rsidRPr="006F3752" w:rsidRDefault="006F3752" w:rsidP="006F3752"/>
    <w:p w14:paraId="51AC4EAF" w14:textId="7ED68236" w:rsidR="0004605B" w:rsidRDefault="0004605B" w:rsidP="0004605B">
      <w:pPr>
        <w:pStyle w:val="Line"/>
      </w:pPr>
    </w:p>
    <w:p w14:paraId="4F6CBD3F" w14:textId="77777777" w:rsidR="0004605B" w:rsidRDefault="0004605B" w:rsidP="0004605B">
      <w:pPr>
        <w:pStyle w:val="Line"/>
      </w:pPr>
    </w:p>
    <w:p w14:paraId="765EB3C7" w14:textId="5A537999" w:rsidR="00247434" w:rsidRPr="00D212CA" w:rsidRDefault="00247434" w:rsidP="0004605B">
      <w:pPr>
        <w:pStyle w:val="Line"/>
      </w:pPr>
      <w:r w:rsidRPr="001F69A9">
        <w:rPr>
          <w:noProof/>
        </w:rPr>
        <mc:AlternateContent>
          <mc:Choice Requires="wps">
            <w:drawing>
              <wp:inline distT="0" distB="0" distL="0" distR="0" wp14:anchorId="059336CA" wp14:editId="7BA99056">
                <wp:extent cx="2286000" cy="0"/>
                <wp:effectExtent l="0" t="19050" r="19050" b="19050"/>
                <wp:docPr id="25" name="Straight Connector 25" descr="Beige line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86000" cy="0"/>
                        </a:xfrm>
                        <a:prstGeom prst="line">
                          <a:avLst/>
                        </a:prstGeom>
                        <a:ln w="35560">
                          <a:solidFill>
                            <a:schemeClr val="tx2">
                              <a:alpha val="50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inline>
            </w:drawing>
          </mc:Choice>
          <mc:Fallback>
            <w:pict>
              <v:line w14:anchorId="776B4E2D" id="Straight Connector 25" o:spid="_x0000_s1026" alt="Beige line" style="visibility:visible;mso-wrap-style:square;mso-left-percent:-10001;mso-top-percent:-10001;mso-position-horizontal:absolute;mso-position-horizontal-relative:char;mso-position-vertical:absolute;mso-position-vertical-relative:line;mso-left-percent:-10001;mso-top-percent:-10001" from="0,0" to="180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" strokecolor="#f7ce98 [3215]" strokeweight="2.8pt">
                <v:stroke opacity="32896f" joinstyle="miter"/>
                <w10:anchorlock/>
              </v:line>
            </w:pict>
          </mc:Fallback>
        </mc:AlternateContent>
      </w:r>
    </w:p>
    <w:p w14:paraId="2A23E27D" w14:textId="54529618" w:rsidR="00247434" w:rsidRPr="00F740DB" w:rsidRDefault="002E41E3" w:rsidP="00D212CA">
      <w:pPr>
        <w:pStyle w:val="Heading1"/>
        <w:rPr>
          <w:sz w:val="36"/>
          <w:szCs w:val="36"/>
        </w:rPr>
      </w:pPr>
      <w:r w:rsidRPr="00F740DB">
        <w:rPr>
          <w:sz w:val="36"/>
          <w:szCs w:val="36"/>
        </w:rPr>
        <w:t>starter</w:t>
      </w:r>
    </w:p>
    <w:p w14:paraId="62ED1C58" w14:textId="77777777" w:rsidR="002E41E3" w:rsidRPr="0004605B" w:rsidRDefault="002E41E3" w:rsidP="002E41E3">
      <w:pPr>
        <w:rPr>
          <w:sz w:val="24"/>
          <w:szCs w:val="24"/>
        </w:rPr>
      </w:pPr>
      <w:r w:rsidRPr="0004605B">
        <w:rPr>
          <w:sz w:val="24"/>
          <w:szCs w:val="24"/>
        </w:rPr>
        <w:t>Spiced butternut soup basil, pesto&amp; cream(v)£5,50</w:t>
      </w:r>
    </w:p>
    <w:p w14:paraId="3D653FEC" w14:textId="3FE98736" w:rsidR="002E41E3" w:rsidRPr="0004605B" w:rsidRDefault="001A5A2D" w:rsidP="002E41E3">
      <w:pPr>
        <w:rPr>
          <w:sz w:val="24"/>
          <w:szCs w:val="24"/>
        </w:rPr>
      </w:pPr>
      <w:proofErr w:type="gramStart"/>
      <w:r>
        <w:rPr>
          <w:sz w:val="24"/>
          <w:szCs w:val="24"/>
        </w:rPr>
        <w:t>]</w:t>
      </w:r>
      <w:r w:rsidR="002E41E3" w:rsidRPr="0004605B">
        <w:rPr>
          <w:sz w:val="24"/>
          <w:szCs w:val="24"/>
        </w:rPr>
        <w:t>Prawn</w:t>
      </w:r>
      <w:proofErr w:type="gramEnd"/>
      <w:r w:rsidR="002E41E3" w:rsidRPr="0004605B">
        <w:rPr>
          <w:sz w:val="24"/>
          <w:szCs w:val="24"/>
        </w:rPr>
        <w:t xml:space="preserve"> and crayfish cocktail served with rustic bread£7.50</w:t>
      </w:r>
      <w:r w:rsidR="00102B56">
        <w:rPr>
          <w:noProof/>
          <w:sz w:val="24"/>
          <w:szCs w:val="24"/>
        </w:rPr>
        <w:t>*</w:t>
      </w:r>
    </w:p>
    <w:p w14:paraId="70522669" w14:textId="33AA79A4" w:rsidR="002E41E3" w:rsidRPr="0004605B" w:rsidRDefault="002E41E3" w:rsidP="002E41E3">
      <w:pPr>
        <w:rPr>
          <w:sz w:val="24"/>
          <w:szCs w:val="24"/>
        </w:rPr>
      </w:pPr>
      <w:r w:rsidRPr="0004605B">
        <w:rPr>
          <w:sz w:val="24"/>
          <w:szCs w:val="24"/>
        </w:rPr>
        <w:t>Swansea smoked salmon, caper salsa on a dill crème fraiche bagel crisp £8,75</w:t>
      </w:r>
      <w:r w:rsidR="00102B56">
        <w:rPr>
          <w:noProof/>
          <w:sz w:val="24"/>
          <w:szCs w:val="24"/>
        </w:rPr>
        <w:t>*</w:t>
      </w:r>
    </w:p>
    <w:p w14:paraId="1A9876A5" w14:textId="756B7F3F" w:rsidR="002E41E3" w:rsidRPr="0004605B" w:rsidRDefault="002E41E3" w:rsidP="002E41E3">
      <w:pPr>
        <w:rPr>
          <w:sz w:val="24"/>
          <w:szCs w:val="24"/>
        </w:rPr>
      </w:pPr>
      <w:r w:rsidRPr="0004605B">
        <w:rPr>
          <w:sz w:val="24"/>
          <w:szCs w:val="24"/>
        </w:rPr>
        <w:t>Half a dozen fresh oysters with shallot vinegar £15</w:t>
      </w:r>
      <w:r w:rsidR="00102B56">
        <w:rPr>
          <w:noProof/>
          <w:sz w:val="24"/>
          <w:szCs w:val="24"/>
        </w:rPr>
        <w:t>*</w:t>
      </w:r>
    </w:p>
    <w:p w14:paraId="55529757" w14:textId="479E2B8B" w:rsidR="00247434" w:rsidRPr="00F740DB" w:rsidRDefault="002E41E3" w:rsidP="00F740DB">
      <w:pPr>
        <w:rPr>
          <w:sz w:val="24"/>
          <w:szCs w:val="24"/>
        </w:rPr>
      </w:pPr>
      <w:r w:rsidRPr="0004605B">
        <w:rPr>
          <w:sz w:val="24"/>
          <w:szCs w:val="24"/>
        </w:rPr>
        <w:t xml:space="preserve">Roast beetroot, goat </w:t>
      </w:r>
      <w:proofErr w:type="spellStart"/>
      <w:r w:rsidRPr="0004605B">
        <w:rPr>
          <w:sz w:val="24"/>
          <w:szCs w:val="24"/>
        </w:rPr>
        <w:t>chesse&amp;caramelized</w:t>
      </w:r>
      <w:proofErr w:type="spellEnd"/>
      <w:r w:rsidRPr="0004605B">
        <w:rPr>
          <w:sz w:val="24"/>
          <w:szCs w:val="24"/>
        </w:rPr>
        <w:t xml:space="preserve"> onion tart served with pickled walnuts, </w:t>
      </w:r>
      <w:proofErr w:type="spellStart"/>
      <w:r w:rsidRPr="0004605B">
        <w:rPr>
          <w:sz w:val="24"/>
          <w:szCs w:val="24"/>
        </w:rPr>
        <w:t>rocket&amp;red</w:t>
      </w:r>
      <w:proofErr w:type="spellEnd"/>
      <w:r w:rsidRPr="0004605B">
        <w:rPr>
          <w:sz w:val="24"/>
          <w:szCs w:val="24"/>
        </w:rPr>
        <w:t xml:space="preserve"> wine glaze</w:t>
      </w:r>
      <w:r w:rsidR="001164E8">
        <w:rPr>
          <w:sz w:val="24"/>
          <w:szCs w:val="24"/>
        </w:rPr>
        <w:t>(v)</w:t>
      </w:r>
      <w:r w:rsidRPr="0004605B">
        <w:rPr>
          <w:sz w:val="24"/>
          <w:szCs w:val="24"/>
        </w:rPr>
        <w:t xml:space="preserve"> £6,75</w:t>
      </w:r>
      <w:r w:rsidR="00102B56">
        <w:rPr>
          <w:noProof/>
          <w:sz w:val="24"/>
          <w:szCs w:val="24"/>
        </w:rPr>
        <w:t>*</w:t>
      </w:r>
    </w:p>
    <w:p w14:paraId="5C84B54D" w14:textId="77777777" w:rsidR="00247434" w:rsidRPr="00D212CA" w:rsidRDefault="00073C0E" w:rsidP="00D212CA">
      <w:pPr>
        <w:pStyle w:val="Heading1"/>
        <w:rPr>
          <w:rStyle w:val="Heading2Char"/>
          <w:b/>
          <w:caps/>
          <w:color w:val="004942" w:themeColor="accent1"/>
          <w:szCs w:val="32"/>
        </w:rPr>
      </w:pPr>
      <w:sdt>
        <w:sdtPr>
          <w:rPr>
            <w:b w:val="0"/>
            <w:caps w:val="0"/>
            <w:color w:val="004942"/>
            <w:szCs w:val="26"/>
          </w:rPr>
          <w:id w:val="-744795608"/>
          <w:placeholder>
            <w:docPart w:val="1E4E3D06812D4418BEBA83080D151F65"/>
          </w:placeholder>
          <w:temporary/>
          <w:showingPlcHdr/>
          <w15:appearance w15:val="hidden"/>
        </w:sdtPr>
        <w:sdtEndPr>
          <w:rPr>
            <w:rStyle w:val="Heading2Char"/>
          </w:rPr>
        </w:sdtEndPr>
        <w:sdtContent>
          <w:r w:rsidR="00EE719E" w:rsidRPr="00F740DB">
            <w:rPr>
              <w:rStyle w:val="Heading2Char"/>
              <w:b/>
              <w:caps/>
              <w:color w:val="004942" w:themeColor="accent1"/>
              <w:sz w:val="36"/>
              <w:szCs w:val="36"/>
            </w:rPr>
            <w:t>MAIN COURSE</w:t>
          </w:r>
        </w:sdtContent>
      </w:sdt>
    </w:p>
    <w:p w14:paraId="38CB070C" w14:textId="72364762" w:rsidR="002E41E3" w:rsidRPr="0004605B" w:rsidRDefault="002E41E3" w:rsidP="002E41E3">
      <w:pPr>
        <w:rPr>
          <w:sz w:val="24"/>
          <w:szCs w:val="24"/>
        </w:rPr>
      </w:pPr>
      <w:r w:rsidRPr="0004605B">
        <w:rPr>
          <w:sz w:val="24"/>
          <w:szCs w:val="24"/>
        </w:rPr>
        <w:t>Prawn and tomato risotto with leeks, cheese and parsley</w:t>
      </w:r>
      <w:r w:rsidR="00456926">
        <w:rPr>
          <w:sz w:val="24"/>
          <w:szCs w:val="24"/>
        </w:rPr>
        <w:t xml:space="preserve"> £15.75</w:t>
      </w:r>
      <w:r w:rsidR="00102B56">
        <w:rPr>
          <w:noProof/>
          <w:sz w:val="24"/>
          <w:szCs w:val="24"/>
        </w:rPr>
        <w:t>*</w:t>
      </w:r>
    </w:p>
    <w:p w14:paraId="5FDA24C2" w14:textId="47558572" w:rsidR="002E41E3" w:rsidRPr="0004605B" w:rsidRDefault="008E306C" w:rsidP="002E41E3">
      <w:pPr>
        <w:rPr>
          <w:sz w:val="24"/>
          <w:szCs w:val="24"/>
        </w:rPr>
      </w:pPr>
      <w:r>
        <w:rPr>
          <w:sz w:val="24"/>
          <w:szCs w:val="24"/>
        </w:rPr>
        <w:t>12-ounce</w:t>
      </w:r>
      <w:r w:rsidR="001164E8">
        <w:rPr>
          <w:sz w:val="24"/>
          <w:szCs w:val="24"/>
        </w:rPr>
        <w:t xml:space="preserve"> </w:t>
      </w:r>
      <w:r w:rsidR="002E41E3" w:rsidRPr="0004605B">
        <w:rPr>
          <w:sz w:val="24"/>
          <w:szCs w:val="24"/>
        </w:rPr>
        <w:t>Roast sirloin of beef served with roast potatoes and vegetables</w:t>
      </w:r>
      <w:r w:rsidR="00456926">
        <w:rPr>
          <w:sz w:val="24"/>
          <w:szCs w:val="24"/>
        </w:rPr>
        <w:t xml:space="preserve"> £</w:t>
      </w:r>
      <w:r w:rsidR="001164E8">
        <w:rPr>
          <w:sz w:val="24"/>
          <w:szCs w:val="24"/>
        </w:rPr>
        <w:t>35</w:t>
      </w:r>
    </w:p>
    <w:p w14:paraId="4EC118AB" w14:textId="20F0D044" w:rsidR="002E41E3" w:rsidRPr="0004605B" w:rsidRDefault="002E41E3" w:rsidP="002E41E3">
      <w:pPr>
        <w:rPr>
          <w:sz w:val="24"/>
          <w:szCs w:val="24"/>
        </w:rPr>
      </w:pPr>
      <w:r w:rsidRPr="0004605B">
        <w:rPr>
          <w:sz w:val="24"/>
          <w:szCs w:val="24"/>
        </w:rPr>
        <w:t xml:space="preserve">Catch of the day served with new </w:t>
      </w:r>
      <w:r w:rsidR="00456926" w:rsidRPr="0004605B">
        <w:rPr>
          <w:sz w:val="24"/>
          <w:szCs w:val="24"/>
        </w:rPr>
        <w:t>potatoes,</w:t>
      </w:r>
      <w:r w:rsidR="00456926">
        <w:rPr>
          <w:sz w:val="24"/>
          <w:szCs w:val="24"/>
        </w:rPr>
        <w:t xml:space="preserve"> peas </w:t>
      </w:r>
      <w:proofErr w:type="gramStart"/>
      <w:r w:rsidR="00456926">
        <w:rPr>
          <w:sz w:val="24"/>
          <w:szCs w:val="24"/>
        </w:rPr>
        <w:t xml:space="preserve">and </w:t>
      </w:r>
      <w:r w:rsidRPr="0004605B">
        <w:rPr>
          <w:sz w:val="24"/>
          <w:szCs w:val="24"/>
        </w:rPr>
        <w:t xml:space="preserve"> lemon</w:t>
      </w:r>
      <w:proofErr w:type="gramEnd"/>
      <w:r w:rsidRPr="0004605B">
        <w:rPr>
          <w:sz w:val="24"/>
          <w:szCs w:val="24"/>
        </w:rPr>
        <w:t xml:space="preserve"> butter</w:t>
      </w:r>
      <w:r w:rsidR="00456926">
        <w:rPr>
          <w:sz w:val="24"/>
          <w:szCs w:val="24"/>
        </w:rPr>
        <w:t xml:space="preserve"> £</w:t>
      </w:r>
      <w:r w:rsidR="00832C10">
        <w:rPr>
          <w:sz w:val="24"/>
          <w:szCs w:val="24"/>
        </w:rPr>
        <w:t>25</w:t>
      </w:r>
      <w:r w:rsidR="00102B56">
        <w:rPr>
          <w:noProof/>
          <w:sz w:val="24"/>
          <w:szCs w:val="24"/>
        </w:rPr>
        <w:t>*</w:t>
      </w:r>
    </w:p>
    <w:p w14:paraId="60DC2B11" w14:textId="26D338C6" w:rsidR="002E41E3" w:rsidRPr="0004605B" w:rsidRDefault="002E41E3" w:rsidP="002E41E3">
      <w:pPr>
        <w:rPr>
          <w:sz w:val="24"/>
          <w:szCs w:val="24"/>
        </w:rPr>
      </w:pPr>
      <w:r w:rsidRPr="0004605B">
        <w:rPr>
          <w:sz w:val="24"/>
          <w:szCs w:val="24"/>
        </w:rPr>
        <w:t xml:space="preserve">Buttermilk </w:t>
      </w:r>
      <w:proofErr w:type="gramStart"/>
      <w:r w:rsidRPr="0004605B">
        <w:rPr>
          <w:sz w:val="24"/>
          <w:szCs w:val="24"/>
        </w:rPr>
        <w:t>chicken  served</w:t>
      </w:r>
      <w:proofErr w:type="gramEnd"/>
      <w:r w:rsidRPr="0004605B">
        <w:rPr>
          <w:sz w:val="24"/>
          <w:szCs w:val="24"/>
        </w:rPr>
        <w:t xml:space="preserve"> with sweetcorn purée, dauphinoise potato, Tender stem broccoli, chicken dripping gravy</w:t>
      </w:r>
      <w:r w:rsidR="00456926">
        <w:rPr>
          <w:sz w:val="24"/>
          <w:szCs w:val="24"/>
        </w:rPr>
        <w:t xml:space="preserve"> £16.50</w:t>
      </w:r>
    </w:p>
    <w:p w14:paraId="796D07EF" w14:textId="1F65D6E0" w:rsidR="002E41E3" w:rsidRPr="0004605B" w:rsidRDefault="002E41E3" w:rsidP="002E41E3">
      <w:pPr>
        <w:rPr>
          <w:sz w:val="24"/>
          <w:szCs w:val="24"/>
        </w:rPr>
      </w:pPr>
      <w:r w:rsidRPr="0004605B">
        <w:rPr>
          <w:sz w:val="24"/>
          <w:szCs w:val="24"/>
        </w:rPr>
        <w:t xml:space="preserve">Traditional Welsh </w:t>
      </w:r>
      <w:proofErr w:type="spellStart"/>
      <w:r w:rsidRPr="0004605B">
        <w:rPr>
          <w:sz w:val="24"/>
          <w:szCs w:val="24"/>
        </w:rPr>
        <w:t>Cawl</w:t>
      </w:r>
      <w:proofErr w:type="spellEnd"/>
      <w:r w:rsidRPr="0004605B">
        <w:rPr>
          <w:sz w:val="24"/>
          <w:szCs w:val="24"/>
        </w:rPr>
        <w:t xml:space="preserve"> served crusty bread and a wedge of </w:t>
      </w:r>
      <w:proofErr w:type="spellStart"/>
      <w:r w:rsidRPr="0004605B">
        <w:rPr>
          <w:sz w:val="24"/>
          <w:szCs w:val="24"/>
        </w:rPr>
        <w:t>Caerphilly</w:t>
      </w:r>
      <w:proofErr w:type="spellEnd"/>
      <w:r w:rsidRPr="0004605B">
        <w:rPr>
          <w:sz w:val="24"/>
          <w:szCs w:val="24"/>
        </w:rPr>
        <w:t xml:space="preserve"> cheese</w:t>
      </w:r>
      <w:r w:rsidR="00456926">
        <w:rPr>
          <w:sz w:val="24"/>
          <w:szCs w:val="24"/>
        </w:rPr>
        <w:t xml:space="preserve"> £15</w:t>
      </w:r>
      <w:r w:rsidR="00102B56">
        <w:rPr>
          <w:noProof/>
          <w:sz w:val="24"/>
          <w:szCs w:val="24"/>
        </w:rPr>
        <w:t>*</w:t>
      </w:r>
    </w:p>
    <w:p w14:paraId="6A2C3CDD" w14:textId="1856B8F5" w:rsidR="00247434" w:rsidRDefault="002E41E3" w:rsidP="002E41E3">
      <w:pPr>
        <w:rPr>
          <w:sz w:val="24"/>
          <w:szCs w:val="24"/>
        </w:rPr>
      </w:pPr>
      <w:r w:rsidRPr="0004605B">
        <w:rPr>
          <w:sz w:val="24"/>
          <w:szCs w:val="24"/>
        </w:rPr>
        <w:t>Herb-Grilled Salmon with Garlic-Herb Butter and Parmesan-Garlic Broccoli, under 500</w:t>
      </w:r>
      <w:r w:rsidR="00456926">
        <w:rPr>
          <w:sz w:val="24"/>
          <w:szCs w:val="24"/>
        </w:rPr>
        <w:t xml:space="preserve"> calories £15.75</w:t>
      </w:r>
    </w:p>
    <w:p w14:paraId="01A80892" w14:textId="2F892207" w:rsidR="0004605B" w:rsidRPr="009F5FBF" w:rsidRDefault="00F740DB" w:rsidP="002E41E3">
      <w:pPr>
        <w:rPr>
          <w:rFonts w:asciiTheme="majorHAnsi" w:hAnsiTheme="majorHAnsi"/>
          <w:b/>
          <w:bCs/>
          <w:color w:val="004942" w:themeColor="accent1"/>
        </w:rPr>
      </w:pPr>
      <w:r w:rsidRPr="009F5FBF">
        <w:rPr>
          <w:rFonts w:asciiTheme="majorHAnsi" w:hAnsiTheme="majorHAnsi"/>
          <w:b/>
          <w:bCs/>
          <w:color w:val="004942" w:themeColor="accent1"/>
        </w:rPr>
        <w:t>SIDES</w:t>
      </w:r>
    </w:p>
    <w:p w14:paraId="340BC6AB" w14:textId="71B34CA6" w:rsidR="002E41E3" w:rsidRPr="00F740DB" w:rsidRDefault="002E41E3" w:rsidP="002E41E3">
      <w:pPr>
        <w:rPr>
          <w:sz w:val="24"/>
          <w:szCs w:val="24"/>
        </w:rPr>
      </w:pPr>
      <w:r w:rsidRPr="00F740DB">
        <w:rPr>
          <w:sz w:val="24"/>
          <w:szCs w:val="24"/>
        </w:rPr>
        <w:t>Creamed spinach</w:t>
      </w:r>
      <w:r w:rsidR="001164E8">
        <w:rPr>
          <w:sz w:val="24"/>
          <w:szCs w:val="24"/>
        </w:rPr>
        <w:t>(v)</w:t>
      </w:r>
      <w:r w:rsidRPr="00F740DB">
        <w:rPr>
          <w:sz w:val="24"/>
          <w:szCs w:val="24"/>
        </w:rPr>
        <w:t xml:space="preserve"> £3.50</w:t>
      </w:r>
    </w:p>
    <w:p w14:paraId="42D1542E" w14:textId="0FC455B9" w:rsidR="002E41E3" w:rsidRPr="00F740DB" w:rsidRDefault="002E41E3" w:rsidP="002E41E3">
      <w:pPr>
        <w:rPr>
          <w:sz w:val="24"/>
          <w:szCs w:val="24"/>
        </w:rPr>
      </w:pPr>
      <w:r w:rsidRPr="00F740DB">
        <w:rPr>
          <w:sz w:val="24"/>
          <w:szCs w:val="24"/>
        </w:rPr>
        <w:t>Glazed carrots</w:t>
      </w:r>
      <w:r w:rsidR="001164E8">
        <w:rPr>
          <w:sz w:val="24"/>
          <w:szCs w:val="24"/>
        </w:rPr>
        <w:t>(v)</w:t>
      </w:r>
      <w:r w:rsidRPr="00F740DB">
        <w:rPr>
          <w:sz w:val="24"/>
          <w:szCs w:val="24"/>
        </w:rPr>
        <w:t xml:space="preserve"> £3.50</w:t>
      </w:r>
    </w:p>
    <w:p w14:paraId="73973C2E" w14:textId="36A9BADE" w:rsidR="002E41E3" w:rsidRPr="00F740DB" w:rsidRDefault="002E41E3" w:rsidP="002E41E3">
      <w:pPr>
        <w:rPr>
          <w:sz w:val="24"/>
          <w:szCs w:val="24"/>
        </w:rPr>
      </w:pPr>
      <w:r w:rsidRPr="00F740DB">
        <w:rPr>
          <w:sz w:val="24"/>
          <w:szCs w:val="24"/>
        </w:rPr>
        <w:t>Panzanella Salad</w:t>
      </w:r>
      <w:r w:rsidR="001164E8">
        <w:rPr>
          <w:sz w:val="24"/>
          <w:szCs w:val="24"/>
        </w:rPr>
        <w:t>(v)</w:t>
      </w:r>
      <w:r w:rsidRPr="00F740DB">
        <w:rPr>
          <w:sz w:val="24"/>
          <w:szCs w:val="24"/>
        </w:rPr>
        <w:t xml:space="preserve"> £4</w:t>
      </w:r>
    </w:p>
    <w:p w14:paraId="62DC19F5" w14:textId="68634E6C" w:rsidR="002F5B4C" w:rsidRDefault="002E41E3" w:rsidP="009F5FBF">
      <w:pPr>
        <w:rPr>
          <w:sz w:val="24"/>
          <w:szCs w:val="24"/>
        </w:rPr>
      </w:pPr>
      <w:r w:rsidRPr="00F740DB">
        <w:rPr>
          <w:sz w:val="24"/>
          <w:szCs w:val="24"/>
        </w:rPr>
        <w:t>House chips</w:t>
      </w:r>
      <w:r w:rsidR="001164E8">
        <w:rPr>
          <w:sz w:val="24"/>
          <w:szCs w:val="24"/>
        </w:rPr>
        <w:t>(v)</w:t>
      </w:r>
      <w:r w:rsidRPr="00F740DB">
        <w:rPr>
          <w:sz w:val="24"/>
          <w:szCs w:val="24"/>
        </w:rPr>
        <w:t xml:space="preserve"> £4</w:t>
      </w:r>
    </w:p>
    <w:p w14:paraId="3C4F6E9D" w14:textId="588A1D91" w:rsidR="009F5FBF" w:rsidRDefault="008E306C" w:rsidP="009F5FBF">
      <w:pPr>
        <w:rPr>
          <w:rFonts w:ascii="Broadway" w:hAnsi="Broadway"/>
          <w:color w:val="F7CE98" w:themeColor="text2"/>
          <w:sz w:val="24"/>
          <w:szCs w:val="24"/>
        </w:rPr>
      </w:pPr>
      <w:r>
        <w:rPr>
          <w:sz w:val="24"/>
          <w:szCs w:val="24"/>
        </w:rPr>
        <w:t xml:space="preserve">                 </w:t>
      </w:r>
      <w:r w:rsidR="00975060">
        <w:rPr>
          <w:rFonts w:ascii="Broadway" w:hAnsi="Broadway"/>
          <w:color w:val="F7CE98" w:themeColor="text2"/>
          <w:sz w:val="24"/>
          <w:szCs w:val="24"/>
        </w:rPr>
        <w:t xml:space="preserve">Opening </w:t>
      </w:r>
      <w:proofErr w:type="gramStart"/>
      <w:r w:rsidR="00975060">
        <w:rPr>
          <w:rFonts w:ascii="Broadway" w:hAnsi="Broadway"/>
          <w:color w:val="F7CE98" w:themeColor="text2"/>
          <w:sz w:val="24"/>
          <w:szCs w:val="24"/>
        </w:rPr>
        <w:t>hours :</w:t>
      </w:r>
      <w:proofErr w:type="gramEnd"/>
    </w:p>
    <w:p w14:paraId="7435BBDF" w14:textId="77777777" w:rsidR="00975060" w:rsidRDefault="00975060" w:rsidP="009F5FBF">
      <w:pPr>
        <w:rPr>
          <w:rFonts w:ascii="Broadway" w:hAnsi="Broadway"/>
          <w:color w:val="F7CE98" w:themeColor="text2"/>
          <w:sz w:val="24"/>
          <w:szCs w:val="24"/>
        </w:rPr>
      </w:pPr>
      <w:r>
        <w:rPr>
          <w:rFonts w:ascii="Broadway" w:hAnsi="Broadway"/>
          <w:color w:val="F7CE98" w:themeColor="text2"/>
          <w:sz w:val="24"/>
          <w:szCs w:val="24"/>
        </w:rPr>
        <w:t>Monday -Sunday :12pm-10am</w:t>
      </w:r>
    </w:p>
    <w:p w14:paraId="50D58535" w14:textId="348A52C7" w:rsidR="00975060" w:rsidRDefault="00975060" w:rsidP="009F5FBF">
      <w:pPr>
        <w:rPr>
          <w:rFonts w:ascii="Broadway" w:hAnsi="Broadway"/>
          <w:color w:val="F7CE98" w:themeColor="text2"/>
          <w:sz w:val="24"/>
          <w:szCs w:val="24"/>
        </w:rPr>
      </w:pPr>
      <w:r>
        <w:rPr>
          <w:rFonts w:ascii="Broadway" w:hAnsi="Broadway"/>
          <w:noProof/>
          <w:color w:val="F7CE98" w:themeColor="text2"/>
          <w:sz w:val="24"/>
          <w:szCs w:val="24"/>
        </w:rPr>
        <mc:AlternateContent>
          <mc:Choice Requires="wpg">
            <w:drawing>
              <wp:inline distT="0" distB="0" distL="0" distR="0" wp14:anchorId="3C918AB2" wp14:editId="6E9A67C1">
                <wp:extent cx="793750" cy="647700"/>
                <wp:effectExtent l="0" t="0" r="6350" b="0"/>
                <wp:docPr id="9" name="Group 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93750" cy="647700"/>
                          <a:chOff x="0" y="0"/>
                          <a:chExt cx="5715000" cy="3342640"/>
                        </a:xfrm>
                      </wpg:grpSpPr>
                      <pic:pic xmlns:pic="http://schemas.openxmlformats.org/drawingml/2006/picture">
                        <pic:nvPicPr>
                          <pic:cNvPr id="6" name="Picture 6"/>
                          <pic:cNvPicPr>
                            <a:picLocks noChangeAspect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15000" cy="300037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8" name="Text Box 8"/>
                        <wps:cNvSpPr txBox="1"/>
                        <wps:spPr>
                          <a:xfrm>
                            <a:off x="0" y="3000375"/>
                            <a:ext cx="5715000" cy="342265"/>
                          </a:xfrm>
                          <a:prstGeom prst="rect">
                            <a:avLst/>
                          </a:prstGeom>
                          <a:solidFill>
                            <a:prstClr val="white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29D20DB3" w14:textId="3618DC80" w:rsidR="00975060" w:rsidRPr="00975060" w:rsidRDefault="00975060" w:rsidP="00975060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C918AB2" id="Group 9" o:spid="_x0000_s1026" style="width:62.5pt;height:51pt;mso-position-horizontal-relative:char;mso-position-vertical-relative:line" coordsize="57150,3342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6" o:spid="_x0000_s1027" type="#_x0000_t75" style="position:absolute;width:57150;height:3000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">
                  <v:imagedata r:id="rId12" o:title="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8" o:spid="_x0000_s1028" type="#_x0000_t202" style="position:absolute;top:30003;width:57150;height:342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" stroked="f">
                  <v:textbox>
                    <w:txbxContent>
                      <w:p w14:paraId="29D20DB3" w14:textId="3618DC80" w:rsidR="00975060" w:rsidRPr="00975060" w:rsidRDefault="00975060" w:rsidP="00975060">
                        <w:pPr>
                          <w:rPr>
                            <w:sz w:val="18"/>
                            <w:szCs w:val="18"/>
                          </w:rPr>
                        </w:pP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  <w:r w:rsidR="00456926">
        <w:rPr>
          <w:rFonts w:ascii="Broadway" w:hAnsi="Broadway"/>
          <w:color w:val="F7CE98" w:themeColor="text2"/>
          <w:sz w:val="24"/>
          <w:szCs w:val="24"/>
        </w:rPr>
        <w:t xml:space="preserve">Delivery </w:t>
      </w:r>
      <w:r w:rsidR="008E306C">
        <w:rPr>
          <w:rFonts w:ascii="Broadway" w:hAnsi="Broadway"/>
          <w:color w:val="F7CE98" w:themeColor="text2"/>
          <w:sz w:val="24"/>
          <w:szCs w:val="24"/>
        </w:rPr>
        <w:t>and Collection Available</w:t>
      </w:r>
    </w:p>
    <w:p w14:paraId="5E6A39B8" w14:textId="4D02BE05" w:rsidR="008E306C" w:rsidRDefault="008E306C" w:rsidP="009F5FBF">
      <w:pPr>
        <w:rPr>
          <w:rFonts w:ascii="Broadway" w:hAnsi="Broadway"/>
          <w:color w:val="F7CE98" w:themeColor="text2"/>
          <w:sz w:val="24"/>
          <w:szCs w:val="24"/>
        </w:rPr>
      </w:pPr>
      <w:r>
        <w:rPr>
          <w:rFonts w:ascii="Broadway" w:hAnsi="Broadway"/>
          <w:color w:val="F7CE98" w:themeColor="text2"/>
          <w:sz w:val="24"/>
          <w:szCs w:val="24"/>
        </w:rPr>
        <w:t xml:space="preserve">Payment: by phone or chase </w:t>
      </w:r>
    </w:p>
    <w:p w14:paraId="7D4095B0" w14:textId="03119567" w:rsidR="001E40CD" w:rsidRPr="00975060" w:rsidRDefault="001E40CD" w:rsidP="009F5FBF">
      <w:pPr>
        <w:rPr>
          <w:rFonts w:ascii="Broadway" w:hAnsi="Broadway"/>
          <w:color w:val="F7CE98" w:themeColor="text2"/>
          <w:sz w:val="24"/>
          <w:szCs w:val="24"/>
        </w:rPr>
      </w:pPr>
      <w:r w:rsidRPr="001E40CD">
        <w:rPr>
          <w:rFonts w:ascii="Broadway" w:hAnsi="Broadway"/>
          <w:color w:val="F7CE98" w:themeColor="text2"/>
          <w:sz w:val="24"/>
          <w:szCs w:val="24"/>
        </w:rPr>
        <w:t>Call (02) 4971 1227 to place order.</w:t>
      </w:r>
    </w:p>
    <w:p w14:paraId="31CFDE86" w14:textId="77777777" w:rsidR="00102B56" w:rsidRDefault="00102B56" w:rsidP="002E41E3">
      <w:pPr>
        <w:rPr>
          <w:rFonts w:asciiTheme="majorHAnsi" w:hAnsiTheme="majorHAnsi"/>
          <w:b/>
          <w:bCs/>
          <w:color w:val="004942" w:themeColor="accent1"/>
        </w:rPr>
      </w:pPr>
    </w:p>
    <w:p w14:paraId="387B13C1" w14:textId="42723108" w:rsidR="002E41E3" w:rsidRPr="009F5FBF" w:rsidRDefault="0004605B" w:rsidP="002E41E3">
      <w:pPr>
        <w:rPr>
          <w:rFonts w:asciiTheme="majorHAnsi" w:hAnsiTheme="majorHAnsi"/>
          <w:b/>
          <w:bCs/>
          <w:color w:val="004942" w:themeColor="accent1"/>
        </w:rPr>
      </w:pPr>
      <w:r w:rsidRPr="009F5FBF">
        <w:rPr>
          <w:rFonts w:asciiTheme="majorHAnsi" w:hAnsiTheme="majorHAnsi"/>
          <w:b/>
          <w:bCs/>
          <w:color w:val="004942" w:themeColor="accent1"/>
        </w:rPr>
        <w:t>DESERTS</w:t>
      </w:r>
    </w:p>
    <w:p w14:paraId="03C52F22" w14:textId="77777777" w:rsidR="0004605B" w:rsidRPr="00F740DB" w:rsidRDefault="0004605B" w:rsidP="0004605B">
      <w:pPr>
        <w:rPr>
          <w:color w:val="004942" w:themeColor="accent1"/>
          <w:sz w:val="24"/>
          <w:szCs w:val="24"/>
        </w:rPr>
      </w:pPr>
      <w:r w:rsidRPr="00F740DB">
        <w:rPr>
          <w:color w:val="004942" w:themeColor="accent1"/>
          <w:sz w:val="24"/>
          <w:szCs w:val="24"/>
        </w:rPr>
        <w:t xml:space="preserve">Baked New York </w:t>
      </w:r>
      <w:proofErr w:type="gramStart"/>
      <w:r w:rsidRPr="00F740DB">
        <w:rPr>
          <w:color w:val="004942" w:themeColor="accent1"/>
          <w:sz w:val="24"/>
          <w:szCs w:val="24"/>
        </w:rPr>
        <w:t>Cheesecake ,</w:t>
      </w:r>
      <w:proofErr w:type="spellStart"/>
      <w:r w:rsidRPr="00F740DB">
        <w:rPr>
          <w:color w:val="004942" w:themeColor="accent1"/>
          <w:sz w:val="24"/>
          <w:szCs w:val="24"/>
        </w:rPr>
        <w:t>bery</w:t>
      </w:r>
      <w:proofErr w:type="spellEnd"/>
      <w:proofErr w:type="gramEnd"/>
      <w:r w:rsidRPr="00F740DB">
        <w:rPr>
          <w:color w:val="004942" w:themeColor="accent1"/>
          <w:sz w:val="24"/>
          <w:szCs w:val="24"/>
        </w:rPr>
        <w:t xml:space="preserve"> </w:t>
      </w:r>
      <w:proofErr w:type="spellStart"/>
      <w:r w:rsidRPr="00F740DB">
        <w:rPr>
          <w:color w:val="004942" w:themeColor="accent1"/>
          <w:sz w:val="24"/>
          <w:szCs w:val="24"/>
        </w:rPr>
        <w:t>comnpote</w:t>
      </w:r>
      <w:proofErr w:type="spellEnd"/>
      <w:r w:rsidRPr="00F740DB">
        <w:rPr>
          <w:color w:val="004942" w:themeColor="accent1"/>
          <w:sz w:val="24"/>
          <w:szCs w:val="24"/>
        </w:rPr>
        <w:t xml:space="preserve"> £7</w:t>
      </w:r>
    </w:p>
    <w:p w14:paraId="3EADDCCE" w14:textId="77777777" w:rsidR="0004605B" w:rsidRPr="00F740DB" w:rsidRDefault="0004605B" w:rsidP="0004605B">
      <w:pPr>
        <w:rPr>
          <w:color w:val="004942" w:themeColor="accent1"/>
          <w:sz w:val="24"/>
          <w:szCs w:val="24"/>
        </w:rPr>
      </w:pPr>
      <w:r w:rsidRPr="00F740DB">
        <w:rPr>
          <w:color w:val="004942" w:themeColor="accent1"/>
          <w:sz w:val="24"/>
          <w:szCs w:val="24"/>
        </w:rPr>
        <w:t>Crème Brulle£5</w:t>
      </w:r>
    </w:p>
    <w:p w14:paraId="2EFCA02E" w14:textId="77777777" w:rsidR="0004605B" w:rsidRPr="00F740DB" w:rsidRDefault="0004605B" w:rsidP="0004605B">
      <w:pPr>
        <w:rPr>
          <w:color w:val="004942" w:themeColor="accent1"/>
          <w:sz w:val="24"/>
          <w:szCs w:val="24"/>
        </w:rPr>
      </w:pPr>
      <w:r w:rsidRPr="00F740DB">
        <w:rPr>
          <w:color w:val="004942" w:themeColor="accent1"/>
          <w:sz w:val="24"/>
          <w:szCs w:val="24"/>
        </w:rPr>
        <w:t>Cheese board, selection of four kinds of cheese, chutney, grapes and apples £10</w:t>
      </w:r>
    </w:p>
    <w:p w14:paraId="56641F77" w14:textId="5AD1B872" w:rsidR="0004605B" w:rsidRDefault="0004605B" w:rsidP="0004605B">
      <w:pPr>
        <w:rPr>
          <w:color w:val="004942" w:themeColor="accent1"/>
          <w:sz w:val="24"/>
          <w:szCs w:val="24"/>
        </w:rPr>
      </w:pPr>
      <w:r w:rsidRPr="00F740DB">
        <w:rPr>
          <w:color w:val="004942" w:themeColor="accent1"/>
          <w:sz w:val="24"/>
          <w:szCs w:val="24"/>
        </w:rPr>
        <w:t>Caramel cheesecake,</w:t>
      </w:r>
      <w:r w:rsidR="008E306C">
        <w:rPr>
          <w:color w:val="004942" w:themeColor="accent1"/>
          <w:sz w:val="24"/>
          <w:szCs w:val="24"/>
        </w:rPr>
        <w:t xml:space="preserve"> </w:t>
      </w:r>
      <w:r w:rsidRPr="00F740DB">
        <w:rPr>
          <w:color w:val="004942" w:themeColor="accent1"/>
          <w:sz w:val="24"/>
          <w:szCs w:val="24"/>
        </w:rPr>
        <w:t>Caramelized banana, cream £7</w:t>
      </w:r>
    </w:p>
    <w:p w14:paraId="3E553C7B" w14:textId="202BB629" w:rsidR="00456926" w:rsidRDefault="00456926" w:rsidP="0004605B">
      <w:pPr>
        <w:rPr>
          <w:rFonts w:asciiTheme="majorHAnsi" w:hAnsiTheme="majorHAnsi"/>
          <w:b/>
          <w:bCs/>
          <w:color w:val="004942" w:themeColor="accent1"/>
        </w:rPr>
      </w:pPr>
      <w:r w:rsidRPr="00456926">
        <w:rPr>
          <w:rFonts w:asciiTheme="majorHAnsi" w:hAnsiTheme="majorHAnsi"/>
          <w:b/>
          <w:bCs/>
          <w:color w:val="004942" w:themeColor="accent1"/>
        </w:rPr>
        <w:t>DRINKS</w:t>
      </w:r>
    </w:p>
    <w:p w14:paraId="47F7FB5A" w14:textId="3BFA8B36" w:rsidR="00456926" w:rsidRDefault="00456926" w:rsidP="0004605B">
      <w:pPr>
        <w:rPr>
          <w:b/>
          <w:bCs/>
          <w:color w:val="004942" w:themeColor="accent1"/>
          <w:sz w:val="24"/>
          <w:szCs w:val="24"/>
        </w:rPr>
      </w:pPr>
      <w:r>
        <w:rPr>
          <w:b/>
          <w:bCs/>
          <w:color w:val="004942" w:themeColor="accent1"/>
          <w:sz w:val="24"/>
          <w:szCs w:val="24"/>
        </w:rPr>
        <w:t>Red wine</w:t>
      </w:r>
    </w:p>
    <w:p w14:paraId="15BB75EE" w14:textId="0BCB72D7" w:rsidR="00B836E8" w:rsidRDefault="00B836E8" w:rsidP="0004605B">
      <w:pPr>
        <w:rPr>
          <w:color w:val="004942" w:themeColor="accent1"/>
          <w:sz w:val="24"/>
          <w:szCs w:val="24"/>
        </w:rPr>
      </w:pPr>
      <w:r w:rsidRPr="00E34E76">
        <w:rPr>
          <w:color w:val="004942" w:themeColor="accent1"/>
          <w:sz w:val="24"/>
          <w:szCs w:val="24"/>
        </w:rPr>
        <w:t xml:space="preserve">White Castle </w:t>
      </w:r>
      <w:r w:rsidR="00E34E76" w:rsidRPr="00E34E76">
        <w:rPr>
          <w:color w:val="004942" w:themeColor="accent1"/>
          <w:sz w:val="24"/>
          <w:szCs w:val="24"/>
        </w:rPr>
        <w:t>Vineyard Harry’s Rondo NV</w:t>
      </w:r>
      <w:r w:rsidR="006A2FF4">
        <w:rPr>
          <w:color w:val="004942" w:themeColor="accent1"/>
          <w:sz w:val="24"/>
          <w:szCs w:val="24"/>
        </w:rPr>
        <w:t xml:space="preserve"> bottle</w:t>
      </w:r>
      <w:r w:rsidR="00E34E76">
        <w:rPr>
          <w:color w:val="004942" w:themeColor="accent1"/>
          <w:sz w:val="24"/>
          <w:szCs w:val="24"/>
        </w:rPr>
        <w:t xml:space="preserve"> £25 </w:t>
      </w:r>
    </w:p>
    <w:p w14:paraId="76080745" w14:textId="0AEA3CD0" w:rsidR="00E34E76" w:rsidRDefault="00E34E76" w:rsidP="0004605B">
      <w:pPr>
        <w:rPr>
          <w:color w:val="004942" w:themeColor="accent1"/>
          <w:sz w:val="24"/>
          <w:szCs w:val="24"/>
        </w:rPr>
      </w:pPr>
      <w:r>
        <w:rPr>
          <w:color w:val="004942" w:themeColor="accent1"/>
          <w:sz w:val="24"/>
          <w:szCs w:val="24"/>
        </w:rPr>
        <w:t>White Castle Vineyard Pinot Noir Reserve 2019</w:t>
      </w:r>
      <w:r w:rsidR="006A2FF4">
        <w:rPr>
          <w:color w:val="004942" w:themeColor="accent1"/>
          <w:sz w:val="24"/>
          <w:szCs w:val="24"/>
        </w:rPr>
        <w:t xml:space="preserve"> bottle</w:t>
      </w:r>
      <w:r>
        <w:rPr>
          <w:color w:val="004942" w:themeColor="accent1"/>
          <w:sz w:val="24"/>
          <w:szCs w:val="24"/>
        </w:rPr>
        <w:t xml:space="preserve"> £35 </w:t>
      </w:r>
    </w:p>
    <w:p w14:paraId="1E0F3557" w14:textId="46A7687B" w:rsidR="00217F80" w:rsidRDefault="00217F80" w:rsidP="0004605B">
      <w:pPr>
        <w:rPr>
          <w:color w:val="004942" w:themeColor="accent1"/>
          <w:sz w:val="24"/>
          <w:szCs w:val="24"/>
        </w:rPr>
      </w:pPr>
      <w:r w:rsidRPr="00217F80">
        <w:rPr>
          <w:color w:val="004942" w:themeColor="accent1"/>
          <w:sz w:val="24"/>
          <w:szCs w:val="24"/>
        </w:rPr>
        <w:t>Rondo 2018 Montgomery Vineyards</w:t>
      </w:r>
      <w:r w:rsidR="006A2FF4">
        <w:rPr>
          <w:color w:val="004942" w:themeColor="accent1"/>
          <w:sz w:val="24"/>
          <w:szCs w:val="24"/>
        </w:rPr>
        <w:t xml:space="preserve"> </w:t>
      </w:r>
      <w:proofErr w:type="gramStart"/>
      <w:r w:rsidR="006A2FF4">
        <w:rPr>
          <w:color w:val="004942" w:themeColor="accent1"/>
          <w:sz w:val="24"/>
          <w:szCs w:val="24"/>
        </w:rPr>
        <w:t xml:space="preserve">bottle </w:t>
      </w:r>
      <w:r w:rsidR="000F62FF">
        <w:rPr>
          <w:color w:val="004942" w:themeColor="accent1"/>
          <w:sz w:val="24"/>
          <w:szCs w:val="24"/>
        </w:rPr>
        <w:t xml:space="preserve"> £</w:t>
      </w:r>
      <w:proofErr w:type="gramEnd"/>
      <w:r w:rsidR="006A2FF4">
        <w:rPr>
          <w:color w:val="004942" w:themeColor="accent1"/>
          <w:sz w:val="24"/>
          <w:szCs w:val="24"/>
        </w:rPr>
        <w:t>25</w:t>
      </w:r>
    </w:p>
    <w:p w14:paraId="3898E06D" w14:textId="4EDCD878" w:rsidR="00E34E76" w:rsidRPr="00E34E76" w:rsidRDefault="00E34E76" w:rsidP="0004605B">
      <w:pPr>
        <w:rPr>
          <w:b/>
          <w:bCs/>
          <w:color w:val="004942" w:themeColor="accent1"/>
          <w:sz w:val="24"/>
          <w:szCs w:val="24"/>
        </w:rPr>
      </w:pPr>
      <w:r w:rsidRPr="00E34E76">
        <w:rPr>
          <w:b/>
          <w:bCs/>
          <w:color w:val="004942" w:themeColor="accent1"/>
          <w:sz w:val="24"/>
          <w:szCs w:val="24"/>
        </w:rPr>
        <w:t>White wine</w:t>
      </w:r>
    </w:p>
    <w:p w14:paraId="4BC6755D" w14:textId="71AD5B2F" w:rsidR="00B836E8" w:rsidRDefault="00B836E8" w:rsidP="0004605B">
      <w:pPr>
        <w:rPr>
          <w:color w:val="004942" w:themeColor="accent1"/>
          <w:sz w:val="24"/>
          <w:szCs w:val="24"/>
        </w:rPr>
      </w:pPr>
      <w:r w:rsidRPr="00B836E8">
        <w:rPr>
          <w:color w:val="004942" w:themeColor="accent1"/>
          <w:sz w:val="24"/>
          <w:szCs w:val="24"/>
        </w:rPr>
        <w:t xml:space="preserve">White Castel Vineyard </w:t>
      </w:r>
      <w:proofErr w:type="spellStart"/>
      <w:r w:rsidRPr="00B836E8">
        <w:rPr>
          <w:color w:val="004942" w:themeColor="accent1"/>
          <w:sz w:val="24"/>
          <w:szCs w:val="24"/>
        </w:rPr>
        <w:t>Gwin</w:t>
      </w:r>
      <w:proofErr w:type="spellEnd"/>
      <w:r w:rsidRPr="00B836E8">
        <w:rPr>
          <w:color w:val="004942" w:themeColor="accent1"/>
          <w:sz w:val="24"/>
          <w:szCs w:val="24"/>
        </w:rPr>
        <w:t xml:space="preserve"> </w:t>
      </w:r>
      <w:r w:rsidR="008E306C">
        <w:rPr>
          <w:color w:val="004942" w:themeColor="accent1"/>
          <w:sz w:val="24"/>
          <w:szCs w:val="24"/>
        </w:rPr>
        <w:t>Gwyn</w:t>
      </w:r>
      <w:r w:rsidRPr="00B836E8">
        <w:rPr>
          <w:color w:val="004942" w:themeColor="accent1"/>
          <w:sz w:val="24"/>
          <w:szCs w:val="24"/>
        </w:rPr>
        <w:t xml:space="preserve"> 2021 </w:t>
      </w:r>
      <w:proofErr w:type="spellStart"/>
      <w:r w:rsidRPr="00B836E8">
        <w:rPr>
          <w:color w:val="004942" w:themeColor="accent1"/>
          <w:sz w:val="24"/>
          <w:szCs w:val="24"/>
        </w:rPr>
        <w:t>Llanvetherine</w:t>
      </w:r>
      <w:proofErr w:type="spellEnd"/>
      <w:r w:rsidRPr="00B836E8">
        <w:rPr>
          <w:color w:val="004942" w:themeColor="accent1"/>
          <w:sz w:val="24"/>
          <w:szCs w:val="24"/>
        </w:rPr>
        <w:t xml:space="preserve"> </w:t>
      </w:r>
      <w:proofErr w:type="gramStart"/>
      <w:r w:rsidRPr="00B836E8">
        <w:rPr>
          <w:color w:val="004942" w:themeColor="accent1"/>
          <w:sz w:val="24"/>
          <w:szCs w:val="24"/>
        </w:rPr>
        <w:t>Wales</w:t>
      </w:r>
      <w:r>
        <w:rPr>
          <w:color w:val="004942" w:themeColor="accent1"/>
          <w:sz w:val="24"/>
          <w:szCs w:val="24"/>
        </w:rPr>
        <w:t xml:space="preserve"> </w:t>
      </w:r>
      <w:r w:rsidR="006A2FF4">
        <w:rPr>
          <w:color w:val="004942" w:themeColor="accent1"/>
          <w:sz w:val="24"/>
          <w:szCs w:val="24"/>
        </w:rPr>
        <w:t xml:space="preserve"> bottle</w:t>
      </w:r>
      <w:proofErr w:type="gramEnd"/>
      <w:r>
        <w:rPr>
          <w:color w:val="004942" w:themeColor="accent1"/>
          <w:sz w:val="24"/>
          <w:szCs w:val="24"/>
        </w:rPr>
        <w:t>£25</w:t>
      </w:r>
      <w:r w:rsidR="008B4D80">
        <w:rPr>
          <w:color w:val="004942" w:themeColor="accent1"/>
          <w:sz w:val="24"/>
          <w:szCs w:val="24"/>
        </w:rPr>
        <w:t xml:space="preserve"> </w:t>
      </w:r>
    </w:p>
    <w:p w14:paraId="155DF593" w14:textId="0DF7D9C8" w:rsidR="00B836E8" w:rsidRDefault="00B836E8" w:rsidP="0004605B">
      <w:pPr>
        <w:rPr>
          <w:color w:val="004942" w:themeColor="accent1"/>
          <w:sz w:val="24"/>
          <w:szCs w:val="24"/>
        </w:rPr>
      </w:pPr>
      <w:r>
        <w:rPr>
          <w:color w:val="004942" w:themeColor="accent1"/>
          <w:sz w:val="24"/>
          <w:szCs w:val="24"/>
        </w:rPr>
        <w:t xml:space="preserve">White Castle Vineyard </w:t>
      </w:r>
      <w:proofErr w:type="spellStart"/>
      <w:r>
        <w:rPr>
          <w:color w:val="004942" w:themeColor="accent1"/>
          <w:sz w:val="24"/>
          <w:szCs w:val="24"/>
        </w:rPr>
        <w:t>Siegerrebe</w:t>
      </w:r>
      <w:proofErr w:type="spellEnd"/>
      <w:r>
        <w:rPr>
          <w:color w:val="004942" w:themeColor="accent1"/>
          <w:sz w:val="24"/>
          <w:szCs w:val="24"/>
        </w:rPr>
        <w:t xml:space="preserve"> 2018</w:t>
      </w:r>
      <w:r w:rsidR="006A2FF4">
        <w:rPr>
          <w:color w:val="004942" w:themeColor="accent1"/>
          <w:sz w:val="24"/>
          <w:szCs w:val="24"/>
        </w:rPr>
        <w:t xml:space="preserve"> bottle</w:t>
      </w:r>
      <w:r>
        <w:rPr>
          <w:color w:val="004942" w:themeColor="accent1"/>
          <w:sz w:val="24"/>
          <w:szCs w:val="24"/>
        </w:rPr>
        <w:t xml:space="preserve"> £20</w:t>
      </w:r>
      <w:r w:rsidR="008B4D80">
        <w:rPr>
          <w:color w:val="004942" w:themeColor="accent1"/>
          <w:sz w:val="24"/>
          <w:szCs w:val="24"/>
        </w:rPr>
        <w:t xml:space="preserve"> </w:t>
      </w:r>
    </w:p>
    <w:p w14:paraId="03573B93" w14:textId="1099246C" w:rsidR="00217F80" w:rsidRPr="00B836E8" w:rsidRDefault="00217F80" w:rsidP="0004605B">
      <w:pPr>
        <w:rPr>
          <w:color w:val="004942" w:themeColor="accent1"/>
          <w:sz w:val="24"/>
          <w:szCs w:val="24"/>
        </w:rPr>
      </w:pPr>
      <w:r w:rsidRPr="00217F80">
        <w:rPr>
          <w:color w:val="004942" w:themeColor="accent1"/>
          <w:sz w:val="24"/>
          <w:szCs w:val="24"/>
        </w:rPr>
        <w:t xml:space="preserve">Chardonnay 2018 </w:t>
      </w:r>
      <w:proofErr w:type="spellStart"/>
      <w:r w:rsidRPr="00217F80">
        <w:rPr>
          <w:color w:val="004942" w:themeColor="accent1"/>
          <w:sz w:val="24"/>
          <w:szCs w:val="24"/>
        </w:rPr>
        <w:t>Ancre</w:t>
      </w:r>
      <w:proofErr w:type="spellEnd"/>
      <w:r w:rsidRPr="00217F80">
        <w:rPr>
          <w:color w:val="004942" w:themeColor="accent1"/>
          <w:sz w:val="24"/>
          <w:szCs w:val="24"/>
        </w:rPr>
        <w:t xml:space="preserve"> Hill</w:t>
      </w:r>
      <w:r w:rsidR="006A2FF4">
        <w:rPr>
          <w:color w:val="004942" w:themeColor="accent1"/>
          <w:sz w:val="24"/>
          <w:szCs w:val="24"/>
        </w:rPr>
        <w:t xml:space="preserve"> </w:t>
      </w:r>
      <w:proofErr w:type="gramStart"/>
      <w:r w:rsidR="006A2FF4">
        <w:rPr>
          <w:color w:val="004942" w:themeColor="accent1"/>
          <w:sz w:val="24"/>
          <w:szCs w:val="24"/>
        </w:rPr>
        <w:t xml:space="preserve">bottle </w:t>
      </w:r>
      <w:r w:rsidR="000F62FF">
        <w:rPr>
          <w:color w:val="004942" w:themeColor="accent1"/>
          <w:sz w:val="24"/>
          <w:szCs w:val="24"/>
        </w:rPr>
        <w:t xml:space="preserve"> £</w:t>
      </w:r>
      <w:proofErr w:type="gramEnd"/>
      <w:r w:rsidR="000F62FF">
        <w:rPr>
          <w:color w:val="004942" w:themeColor="accent1"/>
          <w:sz w:val="24"/>
          <w:szCs w:val="24"/>
        </w:rPr>
        <w:t>2</w:t>
      </w:r>
      <w:r w:rsidR="006A2FF4">
        <w:rPr>
          <w:color w:val="004942" w:themeColor="accent1"/>
          <w:sz w:val="24"/>
          <w:szCs w:val="24"/>
        </w:rPr>
        <w:t>5</w:t>
      </w:r>
    </w:p>
    <w:p w14:paraId="23322F05" w14:textId="741B0327" w:rsidR="00456926" w:rsidRDefault="00E34E76" w:rsidP="0004605B">
      <w:pPr>
        <w:rPr>
          <w:b/>
          <w:bCs/>
          <w:color w:val="004942" w:themeColor="accent1"/>
          <w:sz w:val="24"/>
          <w:szCs w:val="24"/>
        </w:rPr>
      </w:pPr>
      <w:r w:rsidRPr="00E34E76">
        <w:rPr>
          <w:b/>
          <w:bCs/>
          <w:color w:val="004942" w:themeColor="accent1"/>
          <w:sz w:val="24"/>
          <w:szCs w:val="24"/>
        </w:rPr>
        <w:t>Rose wine</w:t>
      </w:r>
    </w:p>
    <w:p w14:paraId="70B4E1A0" w14:textId="6420CFFF" w:rsidR="008B4D80" w:rsidRDefault="000F62FF" w:rsidP="0004605B">
      <w:pPr>
        <w:rPr>
          <w:color w:val="004942" w:themeColor="accent1"/>
          <w:sz w:val="24"/>
          <w:szCs w:val="24"/>
        </w:rPr>
      </w:pPr>
      <w:r w:rsidRPr="000F62FF">
        <w:rPr>
          <w:color w:val="004942" w:themeColor="accent1"/>
          <w:sz w:val="24"/>
          <w:szCs w:val="24"/>
        </w:rPr>
        <w:t>Glyndwr Vineyard Sparkling Welsh Rose Wine</w:t>
      </w:r>
      <w:r>
        <w:rPr>
          <w:color w:val="004942" w:themeColor="accent1"/>
          <w:sz w:val="24"/>
          <w:szCs w:val="24"/>
        </w:rPr>
        <w:t xml:space="preserve"> £30</w:t>
      </w:r>
    </w:p>
    <w:p w14:paraId="59D8517C" w14:textId="3EA917C7" w:rsidR="000F62FF" w:rsidRPr="000F62FF" w:rsidRDefault="000F62FF" w:rsidP="0004605B">
      <w:pPr>
        <w:rPr>
          <w:color w:val="004942" w:themeColor="accent1"/>
          <w:sz w:val="24"/>
          <w:szCs w:val="24"/>
        </w:rPr>
      </w:pPr>
      <w:r>
        <w:rPr>
          <w:color w:val="004942" w:themeColor="accent1"/>
          <w:sz w:val="24"/>
          <w:szCs w:val="24"/>
        </w:rPr>
        <w:t xml:space="preserve">White Castel Rose </w:t>
      </w:r>
      <w:r w:rsidR="006A2FF4">
        <w:rPr>
          <w:color w:val="004942" w:themeColor="accent1"/>
          <w:sz w:val="24"/>
          <w:szCs w:val="24"/>
        </w:rPr>
        <w:t xml:space="preserve">bottle </w:t>
      </w:r>
      <w:r>
        <w:rPr>
          <w:color w:val="004942" w:themeColor="accent1"/>
          <w:sz w:val="24"/>
          <w:szCs w:val="24"/>
        </w:rPr>
        <w:t>£20</w:t>
      </w:r>
    </w:p>
    <w:p w14:paraId="724EA695" w14:textId="40B90ADA" w:rsidR="00E34E76" w:rsidRDefault="001164E8" w:rsidP="0004605B">
      <w:pPr>
        <w:rPr>
          <w:b/>
          <w:bCs/>
          <w:color w:val="004942" w:themeColor="accent1"/>
          <w:sz w:val="24"/>
          <w:szCs w:val="24"/>
        </w:rPr>
      </w:pPr>
      <w:r>
        <w:rPr>
          <w:b/>
          <w:bCs/>
          <w:color w:val="004942" w:themeColor="accent1"/>
          <w:sz w:val="24"/>
          <w:szCs w:val="24"/>
        </w:rPr>
        <w:t xml:space="preserve">             </w:t>
      </w:r>
    </w:p>
    <w:p w14:paraId="15E21C2C" w14:textId="013F32C7" w:rsidR="001164E8" w:rsidRDefault="001164E8" w:rsidP="0004605B">
      <w:pPr>
        <w:rPr>
          <w:b/>
          <w:bCs/>
          <w:color w:val="004942" w:themeColor="accent1"/>
          <w:sz w:val="24"/>
          <w:szCs w:val="24"/>
        </w:rPr>
      </w:pPr>
      <w:r>
        <w:rPr>
          <w:b/>
          <w:bCs/>
          <w:color w:val="004942" w:themeColor="accent1"/>
          <w:sz w:val="24"/>
          <w:szCs w:val="24"/>
        </w:rPr>
        <w:t xml:space="preserve"> Adults need around 2000kcal a day</w:t>
      </w:r>
    </w:p>
    <w:p w14:paraId="708B9F82" w14:textId="23281A11" w:rsidR="00E03E5F" w:rsidRDefault="00E03E5F" w:rsidP="0004605B">
      <w:pPr>
        <w:rPr>
          <w:b/>
          <w:bCs/>
          <w:color w:val="004942" w:themeColor="accent1"/>
          <w:sz w:val="24"/>
          <w:szCs w:val="24"/>
        </w:rPr>
      </w:pPr>
      <w:r>
        <w:rPr>
          <w:b/>
          <w:bCs/>
          <w:color w:val="004942" w:themeColor="accent1"/>
          <w:sz w:val="24"/>
          <w:szCs w:val="24"/>
        </w:rPr>
        <w:t>C</w:t>
      </w:r>
      <w:r w:rsidRPr="00E03E5F">
        <w:rPr>
          <w:b/>
          <w:bCs/>
          <w:color w:val="004942" w:themeColor="accent1"/>
          <w:sz w:val="24"/>
          <w:szCs w:val="24"/>
        </w:rPr>
        <w:t>ustomers can request advice on allergens from a member of staff</w:t>
      </w:r>
      <w:r>
        <w:rPr>
          <w:b/>
          <w:bCs/>
          <w:color w:val="004942" w:themeColor="accent1"/>
          <w:sz w:val="24"/>
          <w:szCs w:val="24"/>
        </w:rPr>
        <w:t xml:space="preserve"> when the order is placed.</w:t>
      </w:r>
    </w:p>
    <w:p w14:paraId="23938084" w14:textId="6CB600F9" w:rsidR="007C5F4C" w:rsidRDefault="007C5F4C" w:rsidP="0004605B">
      <w:pPr>
        <w:rPr>
          <w:b/>
          <w:bCs/>
          <w:color w:val="004942" w:themeColor="accent1"/>
          <w:sz w:val="24"/>
          <w:szCs w:val="24"/>
        </w:rPr>
      </w:pPr>
    </w:p>
    <w:p w14:paraId="1D503311" w14:textId="28C3C827" w:rsidR="007C5F4C" w:rsidRDefault="007C5F4C" w:rsidP="0004605B">
      <w:pPr>
        <w:rPr>
          <w:b/>
          <w:bCs/>
          <w:color w:val="004942" w:themeColor="accent1"/>
          <w:sz w:val="24"/>
          <w:szCs w:val="24"/>
        </w:rPr>
      </w:pPr>
    </w:p>
    <w:p w14:paraId="58242317" w14:textId="79F9A9AE" w:rsidR="000018CA" w:rsidRDefault="007C5F4C" w:rsidP="0004605B">
      <w:pPr>
        <w:rPr>
          <w:rFonts w:ascii="Broadway" w:hAnsi="Broadway"/>
          <w:b/>
          <w:bCs/>
          <w:color w:val="F7CE98" w:themeColor="text2"/>
          <w:sz w:val="52"/>
          <w:szCs w:val="52"/>
        </w:rPr>
      </w:pPr>
      <w:r>
        <w:rPr>
          <w:b/>
          <w:bCs/>
          <w:color w:val="004942" w:themeColor="accent1"/>
          <w:sz w:val="24"/>
          <w:szCs w:val="24"/>
        </w:rPr>
        <w:t xml:space="preserve">                            </w:t>
      </w:r>
      <w:r w:rsidRPr="007C5F4C">
        <w:rPr>
          <w:rFonts w:ascii="Broadway" w:hAnsi="Broadway"/>
          <w:b/>
          <w:bCs/>
          <w:color w:val="F7CE98" w:themeColor="text2"/>
          <w:sz w:val="52"/>
          <w:szCs w:val="52"/>
        </w:rPr>
        <w:t>References:</w:t>
      </w:r>
    </w:p>
    <w:p w14:paraId="79EF62AE" w14:textId="6FA9B1C2" w:rsidR="00657051" w:rsidRDefault="00657051" w:rsidP="0004605B">
      <w:pPr>
        <w:rPr>
          <w:rFonts w:ascii="Broadway" w:hAnsi="Broadway"/>
          <w:b/>
          <w:bCs/>
          <w:color w:val="F7CE98" w:themeColor="text2"/>
          <w:sz w:val="52"/>
          <w:szCs w:val="52"/>
        </w:rPr>
      </w:pPr>
    </w:p>
    <w:p w14:paraId="5C1545C1" w14:textId="3721D4B5" w:rsidR="00657051" w:rsidRDefault="00657051" w:rsidP="0004605B">
      <w:pPr>
        <w:rPr>
          <w:rFonts w:ascii="Broadway" w:hAnsi="Broadway"/>
          <w:b/>
          <w:bCs/>
          <w:color w:val="F7CE98" w:themeColor="text2"/>
          <w:sz w:val="52"/>
          <w:szCs w:val="52"/>
        </w:rPr>
      </w:pPr>
    </w:p>
    <w:p w14:paraId="27E9E432" w14:textId="52E40DBB" w:rsidR="00657051" w:rsidRDefault="00657051" w:rsidP="0004605B">
      <w:pPr>
        <w:rPr>
          <w:rFonts w:ascii="Broadway" w:hAnsi="Broadway"/>
          <w:b/>
          <w:bCs/>
          <w:color w:val="F7CE98" w:themeColor="text2"/>
          <w:sz w:val="52"/>
          <w:szCs w:val="52"/>
        </w:rPr>
      </w:pPr>
    </w:p>
    <w:p w14:paraId="11EFA849" w14:textId="77777777" w:rsidR="00657051" w:rsidRDefault="00657051" w:rsidP="0004605B">
      <w:pPr>
        <w:rPr>
          <w:rFonts w:ascii="Broadway" w:hAnsi="Broadway"/>
          <w:b/>
          <w:bCs/>
          <w:color w:val="F7CE98" w:themeColor="text2"/>
          <w:sz w:val="52"/>
          <w:szCs w:val="52"/>
        </w:rPr>
      </w:pPr>
    </w:p>
    <w:p w14:paraId="4061B59A" w14:textId="35A6ACE5" w:rsidR="00224493" w:rsidRPr="00317CA1" w:rsidRDefault="00FC50FF" w:rsidP="0004605B">
      <w:pPr>
        <w:rPr>
          <w:rFonts w:ascii="Arial" w:hAnsi="Arial" w:cs="Arial"/>
          <w:sz w:val="24"/>
          <w:szCs w:val="24"/>
        </w:rPr>
      </w:pPr>
      <w:r w:rsidRPr="00FC50FF">
        <w:rPr>
          <w:rFonts w:ascii="Arial" w:hAnsi="Arial" w:cs="Arial"/>
          <w:sz w:val="24"/>
          <w:szCs w:val="24"/>
        </w:rPr>
        <w:t>Johnson-Bell</w:t>
      </w:r>
      <w:r>
        <w:rPr>
          <w:rFonts w:ascii="Arial" w:hAnsi="Arial" w:cs="Arial"/>
          <w:sz w:val="24"/>
          <w:szCs w:val="24"/>
        </w:rPr>
        <w:t>,</w:t>
      </w:r>
      <w:r w:rsidR="00224493">
        <w:rPr>
          <w:rFonts w:ascii="Arial" w:hAnsi="Arial" w:cs="Arial"/>
          <w:sz w:val="24"/>
          <w:szCs w:val="24"/>
        </w:rPr>
        <w:t xml:space="preserve"> </w:t>
      </w:r>
      <w:r w:rsidRPr="00FC50FF">
        <w:rPr>
          <w:rFonts w:ascii="Arial" w:hAnsi="Arial" w:cs="Arial"/>
          <w:i/>
          <w:iCs/>
          <w:sz w:val="24"/>
          <w:szCs w:val="24"/>
        </w:rPr>
        <w:t>Welsh Wine</w:t>
      </w:r>
      <w:r>
        <w:rPr>
          <w:rFonts w:ascii="Arial" w:hAnsi="Arial" w:cs="Arial"/>
          <w:i/>
          <w:iCs/>
          <w:sz w:val="24"/>
          <w:szCs w:val="24"/>
        </w:rPr>
        <w:t>,</w:t>
      </w:r>
      <w:r w:rsidR="00224493">
        <w:rPr>
          <w:rFonts w:ascii="Arial" w:hAnsi="Arial" w:cs="Arial"/>
          <w:i/>
          <w:iCs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Available at:</w:t>
      </w:r>
      <w:r w:rsidR="00224493" w:rsidRPr="00224493">
        <w:t xml:space="preserve"> </w:t>
      </w:r>
      <w:r w:rsidR="00224493">
        <w:rPr>
          <w:rFonts w:ascii="Arial" w:hAnsi="Arial" w:cs="Arial"/>
          <w:sz w:val="24"/>
          <w:szCs w:val="24"/>
        </w:rPr>
        <w:t>wine direct UK, Available at:</w:t>
      </w:r>
      <w:r w:rsidR="00224493" w:rsidRPr="00224493">
        <w:t xml:space="preserve"> </w:t>
      </w:r>
      <w:hyperlink r:id="rId13" w:history="1">
        <w:r w:rsidR="00224493" w:rsidRPr="00317CA1">
          <w:rPr>
            <w:rStyle w:val="Hyperlink"/>
            <w:rFonts w:ascii="Arial" w:hAnsi="Arial" w:cs="Arial"/>
            <w:color w:val="42210B" w:themeColor="background2"/>
            <w:sz w:val="24"/>
            <w:szCs w:val="24"/>
            <w:u w:val="none"/>
          </w:rPr>
          <w:t>https://www.finewinesdirectuk.com/all-wines/country/old-world/wales</w:t>
        </w:r>
      </w:hyperlink>
    </w:p>
    <w:p w14:paraId="0973EB26" w14:textId="08F290D9" w:rsidR="00224493" w:rsidRPr="00317CA1" w:rsidRDefault="00224493" w:rsidP="0004605B">
      <w:pPr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Tripadvisor</w:t>
      </w:r>
      <w:proofErr w:type="spellEnd"/>
      <w:r>
        <w:rPr>
          <w:rFonts w:ascii="Arial" w:hAnsi="Arial" w:cs="Arial"/>
          <w:sz w:val="24"/>
          <w:szCs w:val="24"/>
        </w:rPr>
        <w:t>,</w:t>
      </w:r>
      <w:r w:rsidR="00527356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Available </w:t>
      </w:r>
      <w:proofErr w:type="gramStart"/>
      <w:r>
        <w:rPr>
          <w:rFonts w:ascii="Arial" w:hAnsi="Arial" w:cs="Arial"/>
          <w:sz w:val="24"/>
          <w:szCs w:val="24"/>
        </w:rPr>
        <w:t>at :</w:t>
      </w:r>
      <w:proofErr w:type="gramEnd"/>
      <w:r w:rsidRPr="00224493">
        <w:t xml:space="preserve"> </w:t>
      </w:r>
      <w:hyperlink r:id="rId14" w:history="1">
        <w:r w:rsidRPr="00317CA1">
          <w:rPr>
            <w:rStyle w:val="Hyperlink"/>
            <w:rFonts w:ascii="Arial" w:hAnsi="Arial" w:cs="Arial"/>
            <w:color w:val="42210B" w:themeColor="background2"/>
            <w:sz w:val="24"/>
            <w:szCs w:val="24"/>
            <w:u w:val="none"/>
          </w:rPr>
          <w:t>https://www.tripadvisor.co.uk/Restaurants-g186466-zfp10601-Swansea_Swansea_County_South_Wales_Wales.html</w:t>
        </w:r>
      </w:hyperlink>
    </w:p>
    <w:p w14:paraId="2B12CDEC" w14:textId="0BA45E28" w:rsidR="00224493" w:rsidRPr="00317CA1" w:rsidRDefault="00224493" w:rsidP="0004605B">
      <w:pPr>
        <w:rPr>
          <w:rStyle w:val="Hyperlink"/>
          <w:rFonts w:ascii="Arial" w:hAnsi="Arial" w:cs="Arial"/>
          <w:sz w:val="24"/>
          <w:szCs w:val="24"/>
          <w:u w:val="none"/>
        </w:rPr>
      </w:pPr>
      <w:r>
        <w:rPr>
          <w:rFonts w:ascii="Arial" w:hAnsi="Arial" w:cs="Arial"/>
          <w:sz w:val="24"/>
          <w:szCs w:val="24"/>
        </w:rPr>
        <w:t xml:space="preserve">Swansea </w:t>
      </w:r>
      <w:proofErr w:type="spellStart"/>
      <w:proofErr w:type="gramStart"/>
      <w:r>
        <w:rPr>
          <w:rFonts w:ascii="Arial" w:hAnsi="Arial" w:cs="Arial"/>
          <w:sz w:val="24"/>
          <w:szCs w:val="24"/>
        </w:rPr>
        <w:t>Hotel,Available</w:t>
      </w:r>
      <w:proofErr w:type="spellEnd"/>
      <w:proofErr w:type="gramEnd"/>
      <w:r>
        <w:rPr>
          <w:rFonts w:ascii="Arial" w:hAnsi="Arial" w:cs="Arial"/>
          <w:sz w:val="24"/>
          <w:szCs w:val="24"/>
        </w:rPr>
        <w:t xml:space="preserve"> at:</w:t>
      </w:r>
      <w:r w:rsidR="00527356" w:rsidRPr="00527356">
        <w:t xml:space="preserve"> </w:t>
      </w:r>
      <w:hyperlink r:id="rId15" w:history="1">
        <w:r w:rsidR="00527356" w:rsidRPr="00317CA1">
          <w:rPr>
            <w:rStyle w:val="Hyperlink"/>
            <w:rFonts w:ascii="Arial" w:hAnsi="Arial" w:cs="Arial"/>
            <w:color w:val="42210B" w:themeColor="background2"/>
            <w:sz w:val="24"/>
            <w:szCs w:val="24"/>
            <w:u w:val="none"/>
          </w:rPr>
          <w:t>https://www.swanseahotel.com.au/takeaway</w:t>
        </w:r>
      </w:hyperlink>
    </w:p>
    <w:p w14:paraId="3BBCCB1F" w14:textId="50E84C22" w:rsidR="00317CA1" w:rsidRDefault="00317CA1" w:rsidP="0004605B">
      <w:pPr>
        <w:rPr>
          <w:rStyle w:val="Hyperlink"/>
          <w:rFonts w:ascii="Arial" w:hAnsi="Arial" w:cs="Arial"/>
          <w:color w:val="42210B" w:themeColor="background2"/>
          <w:sz w:val="24"/>
          <w:szCs w:val="24"/>
          <w:u w:val="none"/>
        </w:rPr>
      </w:pPr>
      <w:r>
        <w:rPr>
          <w:rStyle w:val="Hyperlink"/>
          <w:rFonts w:ascii="Arial" w:hAnsi="Arial" w:cs="Arial"/>
          <w:color w:val="42210B" w:themeColor="background2"/>
          <w:sz w:val="24"/>
          <w:szCs w:val="24"/>
          <w:u w:val="none"/>
        </w:rPr>
        <w:t xml:space="preserve">Morgan </w:t>
      </w:r>
      <w:proofErr w:type="spellStart"/>
      <w:proofErr w:type="gramStart"/>
      <w:r>
        <w:rPr>
          <w:rStyle w:val="Hyperlink"/>
          <w:rFonts w:ascii="Arial" w:hAnsi="Arial" w:cs="Arial"/>
          <w:color w:val="42210B" w:themeColor="background2"/>
          <w:sz w:val="24"/>
          <w:szCs w:val="24"/>
          <w:u w:val="none"/>
        </w:rPr>
        <w:t>Menu,Available</w:t>
      </w:r>
      <w:proofErr w:type="spellEnd"/>
      <w:proofErr w:type="gramEnd"/>
      <w:r>
        <w:rPr>
          <w:rStyle w:val="Hyperlink"/>
          <w:rFonts w:ascii="Arial" w:hAnsi="Arial" w:cs="Arial"/>
          <w:color w:val="42210B" w:themeColor="background2"/>
          <w:sz w:val="24"/>
          <w:szCs w:val="24"/>
          <w:u w:val="none"/>
        </w:rPr>
        <w:t xml:space="preserve"> a</w:t>
      </w:r>
      <w:r w:rsidRPr="006B4A2E">
        <w:rPr>
          <w:rStyle w:val="Hyperlink"/>
          <w:rFonts w:ascii="Arial" w:hAnsi="Arial" w:cs="Arial"/>
          <w:color w:val="42210B" w:themeColor="background2"/>
          <w:sz w:val="24"/>
          <w:szCs w:val="24"/>
          <w:u w:val="none"/>
        </w:rPr>
        <w:t>t :</w:t>
      </w:r>
      <w:r w:rsidRPr="006B4A2E">
        <w:t xml:space="preserve"> </w:t>
      </w:r>
      <w:hyperlink r:id="rId16" w:history="1">
        <w:r w:rsidR="00B14DB2" w:rsidRPr="006B4A2E">
          <w:rPr>
            <w:rStyle w:val="Hyperlink"/>
            <w:rFonts w:ascii="Arial" w:hAnsi="Arial" w:cs="Arial"/>
            <w:color w:val="42210B" w:themeColor="background2"/>
            <w:sz w:val="24"/>
            <w:szCs w:val="24"/>
            <w:u w:val="none"/>
          </w:rPr>
          <w:t>https://www.morganshotel.co.uk/resources/morgansmenu2020</w:t>
        </w:r>
      </w:hyperlink>
      <w:r w:rsidRPr="006B4A2E">
        <w:rPr>
          <w:rStyle w:val="Hyperlink"/>
          <w:rFonts w:ascii="Arial" w:hAnsi="Arial" w:cs="Arial"/>
          <w:color w:val="42210B" w:themeColor="background2"/>
          <w:sz w:val="24"/>
          <w:szCs w:val="24"/>
          <w:u w:val="none"/>
        </w:rPr>
        <w:t>.</w:t>
      </w:r>
    </w:p>
    <w:p w14:paraId="63DBE671" w14:textId="447C23D3" w:rsidR="00B14DB2" w:rsidRPr="006B4A2E" w:rsidRDefault="006B4A2E" w:rsidP="0004605B">
      <w:pPr>
        <w:rPr>
          <w:rStyle w:val="Hyperlink"/>
          <w:rFonts w:ascii="Arial" w:hAnsi="Arial" w:cs="Arial"/>
          <w:i/>
          <w:iCs/>
          <w:color w:val="42210B" w:themeColor="background2"/>
          <w:sz w:val="24"/>
          <w:szCs w:val="24"/>
          <w:u w:val="none"/>
        </w:rPr>
      </w:pPr>
      <w:r>
        <w:rPr>
          <w:rStyle w:val="Hyperlink"/>
          <w:rFonts w:ascii="Arial" w:hAnsi="Arial" w:cs="Arial"/>
          <w:color w:val="42210B" w:themeColor="background2"/>
          <w:sz w:val="24"/>
          <w:szCs w:val="24"/>
          <w:u w:val="none"/>
        </w:rPr>
        <w:t xml:space="preserve">The </w:t>
      </w:r>
      <w:proofErr w:type="gramStart"/>
      <w:r>
        <w:rPr>
          <w:rStyle w:val="Hyperlink"/>
          <w:rFonts w:ascii="Arial" w:hAnsi="Arial" w:cs="Arial"/>
          <w:color w:val="42210B" w:themeColor="background2"/>
          <w:sz w:val="24"/>
          <w:szCs w:val="24"/>
          <w:u w:val="none"/>
        </w:rPr>
        <w:t>Independent,(</w:t>
      </w:r>
      <w:proofErr w:type="gramEnd"/>
      <w:r>
        <w:rPr>
          <w:rStyle w:val="Hyperlink"/>
          <w:rFonts w:ascii="Arial" w:hAnsi="Arial" w:cs="Arial"/>
          <w:color w:val="42210B" w:themeColor="background2"/>
          <w:sz w:val="24"/>
          <w:szCs w:val="24"/>
          <w:u w:val="none"/>
        </w:rPr>
        <w:t xml:space="preserve">November 2019) </w:t>
      </w:r>
      <w:r w:rsidRPr="006B4A2E">
        <w:rPr>
          <w:rStyle w:val="Hyperlink"/>
          <w:rFonts w:ascii="Arial" w:hAnsi="Arial" w:cs="Arial"/>
          <w:i/>
          <w:iCs/>
          <w:color w:val="42210B" w:themeColor="background2"/>
          <w:sz w:val="24"/>
          <w:szCs w:val="24"/>
          <w:u w:val="none"/>
        </w:rPr>
        <w:t>Wines of the week: 9 wonderful Welsh bottles</w:t>
      </w:r>
      <w:r>
        <w:rPr>
          <w:rStyle w:val="Hyperlink"/>
          <w:rFonts w:ascii="Arial" w:hAnsi="Arial" w:cs="Arial"/>
          <w:i/>
          <w:iCs/>
          <w:color w:val="42210B" w:themeColor="background2"/>
          <w:sz w:val="24"/>
          <w:szCs w:val="24"/>
          <w:u w:val="none"/>
        </w:rPr>
        <w:t xml:space="preserve"> ,</w:t>
      </w:r>
      <w:r w:rsidRPr="006B4A2E">
        <w:rPr>
          <w:rStyle w:val="Hyperlink"/>
          <w:rFonts w:ascii="Arial" w:hAnsi="Arial" w:cs="Arial"/>
          <w:color w:val="42210B" w:themeColor="background2"/>
          <w:sz w:val="24"/>
          <w:szCs w:val="24"/>
          <w:u w:val="none"/>
        </w:rPr>
        <w:t>Available</w:t>
      </w:r>
      <w:r>
        <w:rPr>
          <w:rStyle w:val="Hyperlink"/>
          <w:rFonts w:ascii="Arial" w:hAnsi="Arial" w:cs="Arial"/>
          <w:color w:val="42210B" w:themeColor="background2"/>
          <w:sz w:val="24"/>
          <w:szCs w:val="24"/>
          <w:u w:val="none"/>
        </w:rPr>
        <w:t xml:space="preserve"> at :</w:t>
      </w:r>
      <w:r w:rsidRPr="006B4A2E">
        <w:t xml:space="preserve"> </w:t>
      </w:r>
      <w:r w:rsidRPr="006B4A2E">
        <w:rPr>
          <w:rStyle w:val="Hyperlink"/>
          <w:rFonts w:ascii="Arial" w:hAnsi="Arial" w:cs="Arial"/>
          <w:color w:val="42210B" w:themeColor="background2"/>
          <w:sz w:val="24"/>
          <w:szCs w:val="24"/>
          <w:u w:val="none"/>
        </w:rPr>
        <w:t>https://www.independent.co.uk/life-style/food-and-drink/wine-welsh-wales-montgomery-vineyard-organic-biodynamic-a9211411.html</w:t>
      </w:r>
    </w:p>
    <w:p w14:paraId="599B8C2C" w14:textId="7E0E74D0" w:rsidR="00317CA1" w:rsidRDefault="00317CA1" w:rsidP="0004605B">
      <w:pPr>
        <w:rPr>
          <w:rFonts w:ascii="Arial" w:hAnsi="Arial" w:cs="Arial"/>
          <w:sz w:val="24"/>
          <w:szCs w:val="24"/>
        </w:rPr>
      </w:pPr>
    </w:p>
    <w:p w14:paraId="413A788D" w14:textId="77777777" w:rsidR="00527356" w:rsidRDefault="00527356" w:rsidP="0004605B">
      <w:pPr>
        <w:rPr>
          <w:rFonts w:ascii="Arial" w:hAnsi="Arial" w:cs="Arial"/>
          <w:sz w:val="24"/>
          <w:szCs w:val="24"/>
        </w:rPr>
      </w:pPr>
    </w:p>
    <w:p w14:paraId="1F80223A" w14:textId="77777777" w:rsidR="00224493" w:rsidRDefault="00224493" w:rsidP="0004605B">
      <w:pPr>
        <w:rPr>
          <w:rFonts w:ascii="Arial" w:hAnsi="Arial" w:cs="Arial"/>
          <w:sz w:val="24"/>
          <w:szCs w:val="24"/>
        </w:rPr>
      </w:pPr>
    </w:p>
    <w:p w14:paraId="3D8B2A01" w14:textId="77777777" w:rsidR="00224493" w:rsidRDefault="00224493" w:rsidP="0004605B">
      <w:pPr>
        <w:rPr>
          <w:rFonts w:ascii="Arial" w:hAnsi="Arial" w:cs="Arial"/>
          <w:sz w:val="24"/>
          <w:szCs w:val="24"/>
        </w:rPr>
      </w:pPr>
    </w:p>
    <w:p w14:paraId="6837435E" w14:textId="77777777" w:rsidR="00224493" w:rsidRPr="00FC50FF" w:rsidRDefault="00224493" w:rsidP="0004605B">
      <w:pPr>
        <w:rPr>
          <w:rFonts w:ascii="Arial" w:hAnsi="Arial" w:cs="Arial"/>
          <w:sz w:val="24"/>
          <w:szCs w:val="24"/>
        </w:rPr>
      </w:pPr>
    </w:p>
    <w:p w14:paraId="70D024AC" w14:textId="7C1BC853" w:rsidR="00FC50FF" w:rsidRDefault="00FC50FF" w:rsidP="0004605B">
      <w:pPr>
        <w:rPr>
          <w:rFonts w:ascii="Broadway" w:hAnsi="Broadway"/>
          <w:b/>
          <w:bCs/>
          <w:color w:val="F7CE98" w:themeColor="text2"/>
          <w:sz w:val="52"/>
          <w:szCs w:val="52"/>
        </w:rPr>
      </w:pPr>
    </w:p>
    <w:p w14:paraId="50E12371" w14:textId="77777777" w:rsidR="00FC50FF" w:rsidRPr="00FC50FF" w:rsidRDefault="00FC50FF" w:rsidP="0004605B">
      <w:pPr>
        <w:rPr>
          <w:rFonts w:asciiTheme="majorHAnsi" w:hAnsiTheme="majorHAnsi"/>
          <w:b/>
          <w:bCs/>
          <w:color w:val="F7CE98" w:themeColor="text2"/>
          <w:sz w:val="52"/>
          <w:szCs w:val="52"/>
        </w:rPr>
      </w:pPr>
    </w:p>
    <w:p w14:paraId="0B627FAB" w14:textId="76B0B4F5" w:rsidR="00456926" w:rsidRDefault="00456926" w:rsidP="0004605B">
      <w:pPr>
        <w:rPr>
          <w:b/>
          <w:bCs/>
          <w:color w:val="004942" w:themeColor="accent1"/>
          <w:sz w:val="24"/>
          <w:szCs w:val="24"/>
        </w:rPr>
      </w:pPr>
    </w:p>
    <w:p w14:paraId="7270969E" w14:textId="77777777" w:rsidR="00456926" w:rsidRPr="00456926" w:rsidRDefault="00456926" w:rsidP="0004605B">
      <w:pPr>
        <w:rPr>
          <w:b/>
          <w:bCs/>
          <w:color w:val="004942" w:themeColor="accent1"/>
          <w:sz w:val="24"/>
          <w:szCs w:val="24"/>
        </w:rPr>
      </w:pPr>
    </w:p>
    <w:p w14:paraId="27C7343C" w14:textId="77777777" w:rsidR="00456926" w:rsidRPr="00456926" w:rsidRDefault="00456926" w:rsidP="0004605B">
      <w:pPr>
        <w:rPr>
          <w:rFonts w:asciiTheme="majorHAnsi" w:hAnsiTheme="majorHAnsi"/>
          <w:b/>
          <w:bCs/>
          <w:color w:val="004942" w:themeColor="accent1"/>
        </w:rPr>
      </w:pPr>
    </w:p>
    <w:sectPr w:rsidR="00456926" w:rsidRPr="00456926" w:rsidSect="002F5B4C">
      <w:headerReference w:type="default" r:id="rId17"/>
      <w:pgSz w:w="12240" w:h="15840" w:code="1"/>
      <w:pgMar w:top="1440" w:right="720" w:bottom="720" w:left="5040" w:header="720" w:footer="720" w:gutter="0"/>
      <w:cols w:space="708"/>
      <w:docGrid w:linePitch="49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74AEF5" w14:textId="77777777" w:rsidR="00073C0E" w:rsidRDefault="00073C0E" w:rsidP="002B0AFB">
      <w:pPr>
        <w:spacing w:after="0" w:line="240" w:lineRule="auto"/>
      </w:pPr>
      <w:r>
        <w:separator/>
      </w:r>
    </w:p>
  </w:endnote>
  <w:endnote w:type="continuationSeparator" w:id="0">
    <w:p w14:paraId="7ADB4997" w14:textId="77777777" w:rsidR="00073C0E" w:rsidRDefault="00073C0E" w:rsidP="002B0A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roadway">
    <w:panose1 w:val="04040905080B02020502"/>
    <w:charset w:val="00"/>
    <w:family w:val="decorative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A0D430" w14:textId="77777777" w:rsidR="00073C0E" w:rsidRDefault="00073C0E" w:rsidP="002B0AFB">
      <w:pPr>
        <w:spacing w:after="0" w:line="240" w:lineRule="auto"/>
      </w:pPr>
      <w:r>
        <w:separator/>
      </w:r>
    </w:p>
  </w:footnote>
  <w:footnote w:type="continuationSeparator" w:id="0">
    <w:p w14:paraId="14DA7355" w14:textId="77777777" w:rsidR="00073C0E" w:rsidRDefault="00073C0E" w:rsidP="002B0A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A75394" w14:textId="77777777" w:rsidR="002B0AFB" w:rsidRDefault="002B0AFB">
    <w:pPr>
      <w:pStyle w:val="Header"/>
    </w:pPr>
    <w:r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27C723FE" wp14:editId="1DBC9401">
              <wp:simplePos x="0" y="0"/>
              <wp:positionH relativeFrom="page">
                <wp:align>center</wp:align>
              </wp:positionH>
              <mc:AlternateContent>
                <mc:Choice Requires="wp14">
                  <wp:positionV relativeFrom="page">
                    <wp14:pctPosVOffset>-500</wp14:pctPosVOffset>
                  </wp:positionV>
                </mc:Choice>
                <mc:Fallback>
                  <wp:positionV relativeFrom="page">
                    <wp:posOffset>-50165</wp:posOffset>
                  </wp:positionV>
                </mc:Fallback>
              </mc:AlternateContent>
              <wp:extent cx="7772400" cy="10144760"/>
              <wp:effectExtent l="0" t="0" r="0" b="0"/>
              <wp:wrapNone/>
              <wp:docPr id="3" name="Group 3">
                <a:extLst xmlns:a="http://schemas.openxmlformats.org/drawingml/2006/main">
                  <a:ext uri="{C183D7F6-B498-43B3-948B-1728B52AA6E4}">
                    <adec:decorative xmlns:adec="http://schemas.microsoft.com/office/drawing/2017/decorative" val="1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772400" cy="10144760"/>
                        <a:chOff x="0" y="0"/>
                        <a:chExt cx="7772400" cy="10144760"/>
                      </a:xfrm>
                    </wpg:grpSpPr>
                    <wps:wsp>
                      <wps:cNvPr id="19" name="Rectangle 19" descr="Leaves background"/>
                      <wps:cNvSpPr/>
                      <wps:spPr>
                        <a:xfrm>
                          <a:off x="0" y="0"/>
                          <a:ext cx="7772400" cy="10144760"/>
                        </a:xfrm>
                        <a:prstGeom prst="rect">
                          <a:avLst/>
                        </a:prstGeom>
                        <a:solidFill>
                          <a:schemeClr val="accent2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7" name="Rectangle 7" descr="Leaves background"/>
                      <wps:cNvSpPr/>
                      <wps:spPr>
                        <a:xfrm>
                          <a:off x="0" y="0"/>
                          <a:ext cx="7772400" cy="10144760"/>
                        </a:xfrm>
                        <a:prstGeom prst="rect">
                          <a:avLst/>
                        </a:prstGeom>
                        <a:blipFill dpi="0" rotWithShape="1">
                          <a:blip r:embed="rId1">
                            <a:alphaModFix amt="10000"/>
                            <a:extLst>
                              <a:ext uri="{96DAC541-7B7A-43D3-8B79-37D633B846F1}">
                                <asvg:svgBlip xmlns:asvg="http://schemas.microsoft.com/office/drawing/2016/SVG/main" r:embed="rId2"/>
                              </a:ext>
                            </a:extLst>
                          </a:blip>
                          <a:srcRect/>
                          <a:stretch>
                            <a:fillRect l="-430" r="-430"/>
                          </a:stretch>
                        </a:blip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5" name="Rectangle 5" descr="Rectangle frame shape"/>
                      <wps:cNvSpPr/>
                      <wps:spPr>
                        <a:xfrm>
                          <a:off x="236220" y="243840"/>
                          <a:ext cx="7272000" cy="9667270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chemeClr val="tx2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2" name="Rectangle 22" descr="Beige background rectangle"/>
                      <wps:cNvSpPr/>
                      <wps:spPr>
                        <a:xfrm>
                          <a:off x="2590800" y="2895600"/>
                          <a:ext cx="5180330" cy="7249160"/>
                        </a:xfrm>
                        <a:prstGeom prst="rect">
                          <a:avLst/>
                        </a:prstGeom>
                        <a:solidFill>
                          <a:schemeClr val="tx2">
                            <a:alpha val="8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04" name="Rectangle 203" descr="Green line"/>
                      <wps:cNvSpPr/>
                      <wps:spPr>
                        <a:xfrm>
                          <a:off x="2590800" y="2895600"/>
                          <a:ext cx="4919980" cy="7013575"/>
                        </a:xfrm>
                        <a:custGeom>
                          <a:avLst/>
                          <a:gdLst>
                            <a:gd name="connsiteX0" fmla="*/ 0 w 4698000"/>
                            <a:gd name="connsiteY0" fmla="*/ 0 h 6872400"/>
                            <a:gd name="connsiteX1" fmla="*/ 4698000 w 4698000"/>
                            <a:gd name="connsiteY1" fmla="*/ 0 h 6872400"/>
                            <a:gd name="connsiteX2" fmla="*/ 4698000 w 4698000"/>
                            <a:gd name="connsiteY2" fmla="*/ 6872400 h 6872400"/>
                            <a:gd name="connsiteX3" fmla="*/ 0 w 4698000"/>
                            <a:gd name="connsiteY3" fmla="*/ 6872400 h 6872400"/>
                            <a:gd name="connsiteX4" fmla="*/ 0 w 4698000"/>
                            <a:gd name="connsiteY4" fmla="*/ 0 h 6872400"/>
                            <a:gd name="connsiteX0" fmla="*/ 0 w 4698000"/>
                            <a:gd name="connsiteY0" fmla="*/ 0 h 6872400"/>
                            <a:gd name="connsiteX1" fmla="*/ 4698000 w 4698000"/>
                            <a:gd name="connsiteY1" fmla="*/ 0 h 6872400"/>
                            <a:gd name="connsiteX2" fmla="*/ 4698000 w 4698000"/>
                            <a:gd name="connsiteY2" fmla="*/ 6872400 h 6872400"/>
                            <a:gd name="connsiteX3" fmla="*/ 0 w 4698000"/>
                            <a:gd name="connsiteY3" fmla="*/ 6872400 h 6872400"/>
                            <a:gd name="connsiteX4" fmla="*/ 91440 w 4698000"/>
                            <a:gd name="connsiteY4" fmla="*/ 91440 h 6872400"/>
                            <a:gd name="connsiteX0" fmla="*/ 0 w 4698000"/>
                            <a:gd name="connsiteY0" fmla="*/ 0 h 6872400"/>
                            <a:gd name="connsiteX1" fmla="*/ 4698000 w 4698000"/>
                            <a:gd name="connsiteY1" fmla="*/ 0 h 6872400"/>
                            <a:gd name="connsiteX2" fmla="*/ 4698000 w 4698000"/>
                            <a:gd name="connsiteY2" fmla="*/ 6872400 h 6872400"/>
                            <a:gd name="connsiteX3" fmla="*/ 0 w 4698000"/>
                            <a:gd name="connsiteY3" fmla="*/ 6872400 h 6872400"/>
                            <a:gd name="connsiteX0" fmla="*/ 4698000 w 4698000"/>
                            <a:gd name="connsiteY0" fmla="*/ 0 h 6872400"/>
                            <a:gd name="connsiteX1" fmla="*/ 4698000 w 4698000"/>
                            <a:gd name="connsiteY1" fmla="*/ 6872400 h 6872400"/>
                            <a:gd name="connsiteX2" fmla="*/ 0 w 4698000"/>
                            <a:gd name="connsiteY2" fmla="*/ 6872400 h 6872400"/>
                            <a:gd name="connsiteX0" fmla="*/ 4692589 w 4698000"/>
                            <a:gd name="connsiteY0" fmla="*/ 0 h 6867457"/>
                            <a:gd name="connsiteX1" fmla="*/ 4698000 w 4698000"/>
                            <a:gd name="connsiteY1" fmla="*/ 6867457 h 6867457"/>
                            <a:gd name="connsiteX2" fmla="*/ 0 w 4698000"/>
                            <a:gd name="connsiteY2" fmla="*/ 6867457 h 6867457"/>
                            <a:gd name="connsiteX0" fmla="*/ 4697373 w 4702784"/>
                            <a:gd name="connsiteY0" fmla="*/ 0 h 6867457"/>
                            <a:gd name="connsiteX1" fmla="*/ 4702784 w 4702784"/>
                            <a:gd name="connsiteY1" fmla="*/ 6867457 h 6867457"/>
                            <a:gd name="connsiteX2" fmla="*/ 0 w 4702784"/>
                            <a:gd name="connsiteY2" fmla="*/ 6867457 h 6867457"/>
                            <a:gd name="connsiteX0" fmla="*/ 4697373 w 4697877"/>
                            <a:gd name="connsiteY0" fmla="*/ 0 h 6867457"/>
                            <a:gd name="connsiteX1" fmla="*/ 4697224 w 4697877"/>
                            <a:gd name="connsiteY1" fmla="*/ 6867457 h 6867457"/>
                            <a:gd name="connsiteX2" fmla="*/ 0 w 4697877"/>
                            <a:gd name="connsiteY2" fmla="*/ 6867457 h 6867457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</a:cxnLst>
                          <a:rect l="l" t="t" r="r" b="b"/>
                          <a:pathLst>
                            <a:path w="4697877" h="6867457">
                              <a:moveTo>
                                <a:pt x="4697373" y="0"/>
                              </a:moveTo>
                              <a:cubicBezTo>
                                <a:pt x="4699177" y="2289152"/>
                                <a:pt x="4695420" y="4578305"/>
                                <a:pt x="4697224" y="6867457"/>
                              </a:cubicBezTo>
                              <a:lnTo>
                                <a:pt x="0" y="6867457"/>
                              </a:lnTo>
                            </a:path>
                          </a:pathLst>
                        </a:custGeom>
                        <a:noFill/>
                        <a:ln w="15875">
                          <a:solidFill>
                            <a:schemeClr val="accent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6869DD6" w14:textId="77777777" w:rsidR="002B0AFB" w:rsidRPr="008F3964" w:rsidRDefault="002B0AFB" w:rsidP="002B0AFB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1" name="Rectangle 21" descr="Transparency background"/>
                      <wps:cNvSpPr/>
                      <wps:spPr>
                        <a:xfrm>
                          <a:off x="2590800" y="0"/>
                          <a:ext cx="5180330" cy="2904490"/>
                        </a:xfrm>
                        <a:prstGeom prst="rect">
                          <a:avLst/>
                        </a:prstGeom>
                        <a:solidFill>
                          <a:schemeClr val="tx1">
                            <a:alpha val="2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0" name="Rectangle 20" descr="Rectangle frame shape"/>
                      <wps:cNvSpPr/>
                      <wps:spPr>
                        <a:xfrm>
                          <a:off x="320040" y="327660"/>
                          <a:ext cx="7128000" cy="9510500"/>
                        </a:xfrm>
                        <a:prstGeom prst="rect">
                          <a:avLst/>
                        </a:prstGeom>
                        <a:noFill/>
                        <a:ln w="35560">
                          <a:solidFill>
                            <a:schemeClr val="tx2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03" name="Rectangle 203" descr="Green line"/>
                      <wps:cNvSpPr/>
                      <wps:spPr>
                        <a:xfrm>
                          <a:off x="2590800" y="2895600"/>
                          <a:ext cx="4857116" cy="6936316"/>
                        </a:xfrm>
                        <a:custGeom>
                          <a:avLst/>
                          <a:gdLst>
                            <a:gd name="connsiteX0" fmla="*/ 0 w 4698000"/>
                            <a:gd name="connsiteY0" fmla="*/ 0 h 6872400"/>
                            <a:gd name="connsiteX1" fmla="*/ 4698000 w 4698000"/>
                            <a:gd name="connsiteY1" fmla="*/ 0 h 6872400"/>
                            <a:gd name="connsiteX2" fmla="*/ 4698000 w 4698000"/>
                            <a:gd name="connsiteY2" fmla="*/ 6872400 h 6872400"/>
                            <a:gd name="connsiteX3" fmla="*/ 0 w 4698000"/>
                            <a:gd name="connsiteY3" fmla="*/ 6872400 h 6872400"/>
                            <a:gd name="connsiteX4" fmla="*/ 0 w 4698000"/>
                            <a:gd name="connsiteY4" fmla="*/ 0 h 6872400"/>
                            <a:gd name="connsiteX0" fmla="*/ 0 w 4698000"/>
                            <a:gd name="connsiteY0" fmla="*/ 0 h 6872400"/>
                            <a:gd name="connsiteX1" fmla="*/ 4698000 w 4698000"/>
                            <a:gd name="connsiteY1" fmla="*/ 0 h 6872400"/>
                            <a:gd name="connsiteX2" fmla="*/ 4698000 w 4698000"/>
                            <a:gd name="connsiteY2" fmla="*/ 6872400 h 6872400"/>
                            <a:gd name="connsiteX3" fmla="*/ 0 w 4698000"/>
                            <a:gd name="connsiteY3" fmla="*/ 6872400 h 6872400"/>
                            <a:gd name="connsiteX4" fmla="*/ 91440 w 4698000"/>
                            <a:gd name="connsiteY4" fmla="*/ 91440 h 6872400"/>
                            <a:gd name="connsiteX0" fmla="*/ 0 w 4698000"/>
                            <a:gd name="connsiteY0" fmla="*/ 0 h 6872400"/>
                            <a:gd name="connsiteX1" fmla="*/ 4698000 w 4698000"/>
                            <a:gd name="connsiteY1" fmla="*/ 0 h 6872400"/>
                            <a:gd name="connsiteX2" fmla="*/ 4698000 w 4698000"/>
                            <a:gd name="connsiteY2" fmla="*/ 6872400 h 6872400"/>
                            <a:gd name="connsiteX3" fmla="*/ 0 w 4698000"/>
                            <a:gd name="connsiteY3" fmla="*/ 6872400 h 6872400"/>
                            <a:gd name="connsiteX0" fmla="*/ 4698000 w 4698000"/>
                            <a:gd name="connsiteY0" fmla="*/ 0 h 6872400"/>
                            <a:gd name="connsiteX1" fmla="*/ 4698000 w 4698000"/>
                            <a:gd name="connsiteY1" fmla="*/ 6872400 h 6872400"/>
                            <a:gd name="connsiteX2" fmla="*/ 0 w 4698000"/>
                            <a:gd name="connsiteY2" fmla="*/ 6872400 h 6872400"/>
                            <a:gd name="connsiteX0" fmla="*/ 4700196 w 4700196"/>
                            <a:gd name="connsiteY0" fmla="*/ 0 h 6872400"/>
                            <a:gd name="connsiteX1" fmla="*/ 4698000 w 4700196"/>
                            <a:gd name="connsiteY1" fmla="*/ 6872400 h 6872400"/>
                            <a:gd name="connsiteX2" fmla="*/ 0 w 4700196"/>
                            <a:gd name="connsiteY2" fmla="*/ 6872400 h 6872400"/>
                            <a:gd name="connsiteX0" fmla="*/ 4700196 w 4700196"/>
                            <a:gd name="connsiteY0" fmla="*/ 0 h 6872400"/>
                            <a:gd name="connsiteX1" fmla="*/ 4698000 w 4700196"/>
                            <a:gd name="connsiteY1" fmla="*/ 6872400 h 6872400"/>
                            <a:gd name="connsiteX2" fmla="*/ 0 w 4700196"/>
                            <a:gd name="connsiteY2" fmla="*/ 6866430 h 6872400"/>
                            <a:gd name="connsiteX0" fmla="*/ 4700196 w 4700196"/>
                            <a:gd name="connsiteY0" fmla="*/ 0 h 6866430"/>
                            <a:gd name="connsiteX1" fmla="*/ 4699309 w 4700196"/>
                            <a:gd name="connsiteY1" fmla="*/ 6866430 h 6866430"/>
                            <a:gd name="connsiteX2" fmla="*/ 0 w 4700196"/>
                            <a:gd name="connsiteY2" fmla="*/ 6866430 h 6866430"/>
                            <a:gd name="connsiteX0" fmla="*/ 4701086 w 4701086"/>
                            <a:gd name="connsiteY0" fmla="*/ 0 h 6866430"/>
                            <a:gd name="connsiteX1" fmla="*/ 4699309 w 4701086"/>
                            <a:gd name="connsiteY1" fmla="*/ 6866430 h 6866430"/>
                            <a:gd name="connsiteX2" fmla="*/ 0 w 4701086"/>
                            <a:gd name="connsiteY2" fmla="*/ 6866430 h 6866430"/>
                            <a:gd name="connsiteX0" fmla="*/ 4701086 w 4701423"/>
                            <a:gd name="connsiteY0" fmla="*/ 0 h 6866737"/>
                            <a:gd name="connsiteX1" fmla="*/ 4701361 w 4701423"/>
                            <a:gd name="connsiteY1" fmla="*/ 6866737 h 6866737"/>
                            <a:gd name="connsiteX2" fmla="*/ 0 w 4701423"/>
                            <a:gd name="connsiteY2" fmla="*/ 6866430 h 6866737"/>
                            <a:gd name="connsiteX0" fmla="*/ 4702858 w 4702858"/>
                            <a:gd name="connsiteY0" fmla="*/ 0 h 6866737"/>
                            <a:gd name="connsiteX1" fmla="*/ 4701361 w 4702858"/>
                            <a:gd name="connsiteY1" fmla="*/ 6866737 h 6866737"/>
                            <a:gd name="connsiteX2" fmla="*/ 0 w 4702858"/>
                            <a:gd name="connsiteY2" fmla="*/ 6866430 h 6866737"/>
                            <a:gd name="connsiteX0" fmla="*/ 4703063 w 4703063"/>
                            <a:gd name="connsiteY0" fmla="*/ 0 h 6868832"/>
                            <a:gd name="connsiteX1" fmla="*/ 4701361 w 4703063"/>
                            <a:gd name="connsiteY1" fmla="*/ 6868832 h 6868832"/>
                            <a:gd name="connsiteX2" fmla="*/ 0 w 4703063"/>
                            <a:gd name="connsiteY2" fmla="*/ 6868525 h 6868832"/>
                            <a:gd name="connsiteX0" fmla="*/ 4703268 w 4703268"/>
                            <a:gd name="connsiteY0" fmla="*/ 0 h 6868832"/>
                            <a:gd name="connsiteX1" fmla="*/ 4701361 w 4703268"/>
                            <a:gd name="connsiteY1" fmla="*/ 6868832 h 6868832"/>
                            <a:gd name="connsiteX2" fmla="*/ 0 w 4703268"/>
                            <a:gd name="connsiteY2" fmla="*/ 6868525 h 6868832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</a:cxnLst>
                          <a:rect l="l" t="t" r="r" b="b"/>
                          <a:pathLst>
                            <a:path w="4703268" h="6868832">
                              <a:moveTo>
                                <a:pt x="4703268" y="0"/>
                              </a:moveTo>
                              <a:cubicBezTo>
                                <a:pt x="4702972" y="2288810"/>
                                <a:pt x="4701657" y="4580022"/>
                                <a:pt x="4701361" y="6868832"/>
                              </a:cubicBezTo>
                              <a:lnTo>
                                <a:pt x="0" y="6868525"/>
                              </a:lnTo>
                            </a:path>
                          </a:pathLst>
                        </a:custGeom>
                        <a:noFill/>
                        <a:ln w="35941">
                          <a:solidFill>
                            <a:schemeClr val="accent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E7735AF" w14:textId="77777777" w:rsidR="002B0AFB" w:rsidRPr="008F3964" w:rsidRDefault="002B0AFB" w:rsidP="002B0AFB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  <wp14:sizeRelH relativeFrom="page">
                <wp14:pctWidth>100000</wp14:pctWidth>
              </wp14:sizeRelH>
              <wp14:sizeRelV relativeFrom="page">
                <wp14:pctHeight>100800</wp14:pctHeight>
              </wp14:sizeRelV>
            </wp:anchor>
          </w:drawing>
        </mc:Choice>
        <mc:Fallback>
          <w:pict>
            <v:group w14:anchorId="27C723FE" id="Group 3" o:spid="_x0000_s1029" alt="&quot;&quot;" style="position:absolute;margin-left:0;margin-top:0;width:612pt;height:798.8pt;z-index:251659264;mso-width-percent:1000;mso-height-percent:1008;mso-top-percent:-5;mso-position-horizontal:center;mso-position-horizontal-relative:page;mso-position-vertical-relative:page;mso-width-percent:1000;mso-height-percent:1008;mso-top-percent:-5" coordsize="77724,101447" o:gfxdata="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">
              <v:rect id="Rectangle 19" o:spid="_x0000_s1030" alt="Leaves background" style="position:absolute;width:77724;height:10144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" fillcolor="#003932 [3205]" stroked="f" strokeweight="1pt"/>
              <v:rect id="Rectangle 7" o:spid="_x0000_s1031" alt="Leaves background" style="position:absolute;width:77724;height:10144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" stroked="f" strokeweight="1pt">
                <v:fill r:id="rId3" o:title="Leaves background" opacity="6554f" recolor="t" rotate="t" type="frame"/>
              </v:rect>
              <v:rect id="Rectangle 5" o:spid="_x0000_s1032" alt="Rectangle frame shape" style="position:absolute;left:2362;top:2438;width:72720;height:9667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" filled="f" strokecolor="#f7ce98 [3215]" strokeweight="1pt"/>
              <v:rect id="Rectangle 22" o:spid="_x0000_s1033" alt="Beige background rectangle" style="position:absolute;left:25908;top:28956;width:51803;height:7249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" fillcolor="#f7ce98 [3215]" stroked="f" strokeweight="1pt">
                <v:fill opacity="52428f"/>
              </v:rect>
              <v:shape id="Rectangle 203" o:spid="_x0000_s1034" alt="Green line" style="position:absolute;left:25908;top:28956;width:49199;height:70135;visibility:visible;mso-wrap-style:square;v-text-anchor:middle" coordsize="4697877,6867457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" adj="-11796480,,5400" path="m4697373,v1804,2289152,-1953,4578305,-149,6867457l,6867457e" filled="f" strokecolor="#004942 [3204]" strokeweight="1.25pt">
                <v:stroke joinstyle="miter"/>
                <v:formulas/>
                <v:path arrowok="t" o:connecttype="custom" o:connectlocs="4919452,0;4919296,7013575;0,7013575" o:connectangles="0,0,0" textboxrect="0,0,4697877,6867457"/>
                <v:textbox>
                  <w:txbxContent>
                    <w:p w14:paraId="66869DD6" w14:textId="77777777" w:rsidR="002B0AFB" w:rsidRPr="008F3964" w:rsidRDefault="002B0AFB" w:rsidP="002B0AFB"/>
                  </w:txbxContent>
                </v:textbox>
              </v:shape>
              <v:rect id="Rectangle 21" o:spid="_x0000_s1035" alt="Transparency background" style="position:absolute;left:25908;width:51803;height:2904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" fillcolor="black [3213]" stroked="f" strokeweight="1pt">
                <v:fill opacity="13107f"/>
              </v:rect>
              <v:rect id="Rectangle 20" o:spid="_x0000_s1036" alt="Rectangle frame shape" style="position:absolute;left:3200;top:3276;width:71280;height:9510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" filled="f" strokecolor="#f7ce98 [3215]" strokeweight="2.8pt"/>
              <v:shape id="Rectangle 203" o:spid="_x0000_s1037" alt="Green line" style="position:absolute;left:25908;top:28956;width:48571;height:69363;visibility:visible;mso-wrap-style:square;v-text-anchor:middle" coordsize="4703268,6868832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" adj="-11796480,,5400" path="m4703268,v-296,2288810,-1611,4580022,-1907,6868832l,6868525e" filled="f" strokecolor="#004942 [3204]" strokeweight="2.83pt">
                <v:stroke joinstyle="miter"/>
                <v:formulas/>
                <v:path arrowok="t" o:connecttype="custom" o:connectlocs="4857116,0;4855147,6936316;0,6936006" o:connectangles="0,0,0" textboxrect="0,0,4703268,6868832"/>
                <v:textbox>
                  <w:txbxContent>
                    <w:p w14:paraId="2E7735AF" w14:textId="77777777" w:rsidR="002B0AFB" w:rsidRPr="008F3964" w:rsidRDefault="002B0AFB" w:rsidP="002B0AFB"/>
                  </w:txbxContent>
                </v:textbox>
              </v:shape>
              <w10:wrap anchorx="page" anchory="page"/>
            </v:group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130"/>
  <w:removePersonalInformation/>
  <w:removeDateAndTime/>
  <w:proofState w:spelling="clean" w:grammar="clean"/>
  <w:attachedTemplate r:id="rId1"/>
  <w:stylePaneFormatFilter w:val="5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0" w:visibleStyles="1" w:alternateStyleNames="0"/>
  <w:stylePaneSortMethod w:val="0000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41E3"/>
    <w:rsid w:val="000018CA"/>
    <w:rsid w:val="00025C7C"/>
    <w:rsid w:val="0004605B"/>
    <w:rsid w:val="00073C0E"/>
    <w:rsid w:val="00082574"/>
    <w:rsid w:val="000F33BF"/>
    <w:rsid w:val="000F62FF"/>
    <w:rsid w:val="001004FE"/>
    <w:rsid w:val="00102B56"/>
    <w:rsid w:val="001164E8"/>
    <w:rsid w:val="00117C6E"/>
    <w:rsid w:val="001206D0"/>
    <w:rsid w:val="001A5A2D"/>
    <w:rsid w:val="001E40CD"/>
    <w:rsid w:val="001E6866"/>
    <w:rsid w:val="001E7B86"/>
    <w:rsid w:val="001F69A9"/>
    <w:rsid w:val="001F70F7"/>
    <w:rsid w:val="002154DB"/>
    <w:rsid w:val="00217F80"/>
    <w:rsid w:val="00224493"/>
    <w:rsid w:val="00247434"/>
    <w:rsid w:val="00275A80"/>
    <w:rsid w:val="002B0AFB"/>
    <w:rsid w:val="002B3BB1"/>
    <w:rsid w:val="002D5D14"/>
    <w:rsid w:val="002D770C"/>
    <w:rsid w:val="002E41E3"/>
    <w:rsid w:val="002F014D"/>
    <w:rsid w:val="002F5B4C"/>
    <w:rsid w:val="00317CA1"/>
    <w:rsid w:val="00351C6E"/>
    <w:rsid w:val="00367378"/>
    <w:rsid w:val="003929D4"/>
    <w:rsid w:val="003B2606"/>
    <w:rsid w:val="003E3395"/>
    <w:rsid w:val="00437F13"/>
    <w:rsid w:val="00456926"/>
    <w:rsid w:val="00473A89"/>
    <w:rsid w:val="00473D4A"/>
    <w:rsid w:val="004A3DB4"/>
    <w:rsid w:val="004B2651"/>
    <w:rsid w:val="004D2D71"/>
    <w:rsid w:val="00527356"/>
    <w:rsid w:val="00537B20"/>
    <w:rsid w:val="0054071B"/>
    <w:rsid w:val="0054562B"/>
    <w:rsid w:val="00562120"/>
    <w:rsid w:val="005A614D"/>
    <w:rsid w:val="006328DD"/>
    <w:rsid w:val="00657051"/>
    <w:rsid w:val="00664B70"/>
    <w:rsid w:val="0068691F"/>
    <w:rsid w:val="00694A31"/>
    <w:rsid w:val="006A2FF4"/>
    <w:rsid w:val="006B0D5D"/>
    <w:rsid w:val="006B4A2E"/>
    <w:rsid w:val="006F3752"/>
    <w:rsid w:val="00700C24"/>
    <w:rsid w:val="007538BA"/>
    <w:rsid w:val="00794C2E"/>
    <w:rsid w:val="007C5F4C"/>
    <w:rsid w:val="007D1A2E"/>
    <w:rsid w:val="007F19F5"/>
    <w:rsid w:val="0082129F"/>
    <w:rsid w:val="00832C10"/>
    <w:rsid w:val="008B3005"/>
    <w:rsid w:val="008B4D80"/>
    <w:rsid w:val="008C256C"/>
    <w:rsid w:val="008D1017"/>
    <w:rsid w:val="008E306C"/>
    <w:rsid w:val="008F3964"/>
    <w:rsid w:val="00941D41"/>
    <w:rsid w:val="0094287F"/>
    <w:rsid w:val="009702B9"/>
    <w:rsid w:val="00975060"/>
    <w:rsid w:val="009D0FE2"/>
    <w:rsid w:val="009D1E12"/>
    <w:rsid w:val="009D4169"/>
    <w:rsid w:val="009F2386"/>
    <w:rsid w:val="009F5FBF"/>
    <w:rsid w:val="00A00D90"/>
    <w:rsid w:val="00A507F7"/>
    <w:rsid w:val="00A874C1"/>
    <w:rsid w:val="00AC46EE"/>
    <w:rsid w:val="00B14DB2"/>
    <w:rsid w:val="00B427F2"/>
    <w:rsid w:val="00B458E2"/>
    <w:rsid w:val="00B836E8"/>
    <w:rsid w:val="00BA0896"/>
    <w:rsid w:val="00BA38F3"/>
    <w:rsid w:val="00BB585B"/>
    <w:rsid w:val="00BC7765"/>
    <w:rsid w:val="00BD4EAA"/>
    <w:rsid w:val="00BE6278"/>
    <w:rsid w:val="00C401C0"/>
    <w:rsid w:val="00CA64CB"/>
    <w:rsid w:val="00CC2784"/>
    <w:rsid w:val="00D212CA"/>
    <w:rsid w:val="00D31C36"/>
    <w:rsid w:val="00D359D6"/>
    <w:rsid w:val="00D50A20"/>
    <w:rsid w:val="00D8608C"/>
    <w:rsid w:val="00DB5DB5"/>
    <w:rsid w:val="00E02C71"/>
    <w:rsid w:val="00E03E5F"/>
    <w:rsid w:val="00E14F6F"/>
    <w:rsid w:val="00E304C4"/>
    <w:rsid w:val="00E329A9"/>
    <w:rsid w:val="00E34E76"/>
    <w:rsid w:val="00E977CA"/>
    <w:rsid w:val="00EE3976"/>
    <w:rsid w:val="00EE719E"/>
    <w:rsid w:val="00F24993"/>
    <w:rsid w:val="00F729DD"/>
    <w:rsid w:val="00F740DB"/>
    <w:rsid w:val="00F843C8"/>
    <w:rsid w:val="00F85B40"/>
    <w:rsid w:val="00FC50FF"/>
    <w:rsid w:val="00FE1440"/>
    <w:rsid w:val="00FF6F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3EA223D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color w:val="42210B" w:themeColor="background2"/>
        <w:sz w:val="36"/>
        <w:szCs w:val="36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/>
    <w:lsdException w:name="heading 3" w:semiHidden="1" w:uiPriority="9" w:unhideWhenUsed="1" w:qFormat="1"/>
    <w:lsdException w:name="heading 4" w:semiHidden="1" w:uiPriority="9" w:qFormat="1"/>
    <w:lsdException w:name="heading 5" w:semiHidden="1" w:uiPriority="9" w:qFormat="1"/>
    <w:lsdException w:name="heading 6" w:semiHidden="1" w:uiPriority="9" w:qFormat="1"/>
    <w:lsdException w:name="heading 7" w:semiHidden="1" w:uiPriority="9" w:qFormat="1"/>
    <w:lsdException w:name="heading 8" w:semiHidden="1" w:uiPriority="9" w:qFormat="1"/>
    <w:lsdException w:name="heading 9" w:semiHidden="1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semiHidden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qFormat="1"/>
    <w:lsdException w:name="Quote" w:semiHidden="1" w:uiPriority="29" w:qFormat="1"/>
    <w:lsdException w:name="Intense Quote" w:semiHidden="1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qFormat="1"/>
    <w:lsdException w:name="Intense Emphasis" w:semiHidden="1" w:uiPriority="21" w:qFormat="1"/>
    <w:lsdException w:name="Subtle Reference" w:semiHidden="1" w:uiPriority="31" w:qFormat="1"/>
    <w:lsdException w:name="Intense Reference" w:semiHidden="1" w:uiPriority="32" w:qFormat="1"/>
    <w:lsdException w:name="Book Title" w:semiHidden="1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212CA"/>
    <w:rPr>
      <w:lang w:val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1F69A9"/>
    <w:pPr>
      <w:keepNext/>
      <w:keepLines/>
      <w:spacing w:before="40" w:after="0"/>
      <w:outlineLvl w:val="0"/>
    </w:pPr>
    <w:rPr>
      <w:rFonts w:asciiTheme="majorHAnsi" w:eastAsiaTheme="majorEastAsia" w:hAnsiTheme="majorHAnsi" w:cstheme="majorBidi"/>
      <w:b/>
      <w:caps/>
      <w:color w:val="004942" w:themeColor="accent1"/>
      <w:sz w:val="46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rsid w:val="002F5B4C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b/>
      <w:caps/>
      <w:color w:val="004942"/>
      <w:sz w:val="4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qFormat/>
    <w:rsid w:val="008D1017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color w:val="FFFFFF" w:themeColor="background1"/>
      <w:sz w:val="112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AC46EE"/>
    <w:pPr>
      <w:spacing w:after="0"/>
    </w:pPr>
    <w:rPr>
      <w:color w:val="F7CE98" w:themeColor="text2"/>
      <w:sz w:val="50"/>
    </w:rPr>
  </w:style>
  <w:style w:type="character" w:customStyle="1" w:styleId="TitleChar">
    <w:name w:val="Title Char"/>
    <w:basedOn w:val="DefaultParagraphFont"/>
    <w:link w:val="Title"/>
    <w:uiPriority w:val="10"/>
    <w:rsid w:val="00AC46EE"/>
    <w:rPr>
      <w:color w:val="F7CE98" w:themeColor="text2"/>
      <w:sz w:val="50"/>
    </w:rPr>
  </w:style>
  <w:style w:type="table" w:styleId="TableGrid">
    <w:name w:val="Table Grid"/>
    <w:basedOn w:val="TableNormal"/>
    <w:uiPriority w:val="39"/>
    <w:rsid w:val="00A874C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dTable5Dark-Accent1">
    <w:name w:val="Grid Table 5 Dark Accent 1"/>
    <w:basedOn w:val="TableNormal"/>
    <w:uiPriority w:val="50"/>
    <w:rsid w:val="00A874C1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A7FF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4942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4942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04942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04942" w:themeFill="accent1"/>
      </w:tcPr>
    </w:tblStylePr>
    <w:tblStylePr w:type="band1Vert">
      <w:tblPr/>
      <w:tcPr>
        <w:shd w:val="clear" w:color="auto" w:fill="50FFED" w:themeFill="accent1" w:themeFillTint="66"/>
      </w:tcPr>
    </w:tblStylePr>
    <w:tblStylePr w:type="band1Horz">
      <w:tblPr/>
      <w:tcPr>
        <w:shd w:val="clear" w:color="auto" w:fill="50FFED" w:themeFill="accent1" w:themeFillTint="66"/>
      </w:tcPr>
    </w:tblStylePr>
  </w:style>
  <w:style w:type="character" w:customStyle="1" w:styleId="Style1">
    <w:name w:val="Style1"/>
    <w:basedOn w:val="DefaultParagraphFont"/>
    <w:uiPriority w:val="1"/>
    <w:semiHidden/>
    <w:rsid w:val="007D1A2E"/>
    <w:rPr>
      <w:color w:val="42210B" w:themeColor="background2"/>
      <w:bdr w:val="none" w:sz="0" w:space="0" w:color="auto"/>
    </w:rPr>
  </w:style>
  <w:style w:type="character" w:customStyle="1" w:styleId="Style2">
    <w:name w:val="Style2"/>
    <w:basedOn w:val="DefaultParagraphFont"/>
    <w:uiPriority w:val="1"/>
    <w:semiHidden/>
    <w:rsid w:val="007538BA"/>
    <w:rPr>
      <w:color w:val="42210B" w:themeColor="background2"/>
      <w:bdr w:val="none" w:sz="0" w:space="0" w:color="auto"/>
    </w:rPr>
  </w:style>
  <w:style w:type="character" w:styleId="PlaceholderText">
    <w:name w:val="Placeholder Text"/>
    <w:basedOn w:val="DefaultParagraphFont"/>
    <w:uiPriority w:val="99"/>
    <w:semiHidden/>
    <w:rsid w:val="001E6866"/>
    <w:rPr>
      <w:color w:val="808080"/>
    </w:rPr>
  </w:style>
  <w:style w:type="paragraph" w:styleId="Subtitle">
    <w:name w:val="Subtitle"/>
    <w:basedOn w:val="Normal"/>
    <w:next w:val="Normal"/>
    <w:link w:val="SubtitleChar"/>
    <w:uiPriority w:val="11"/>
    <w:qFormat/>
    <w:rsid w:val="00D212CA"/>
    <w:pPr>
      <w:spacing w:after="1320"/>
    </w:pPr>
    <w:rPr>
      <w:rFonts w:asciiTheme="majorHAnsi" w:eastAsiaTheme="majorEastAsia" w:hAnsiTheme="majorHAnsi" w:cstheme="majorBidi"/>
      <w:b/>
      <w:caps/>
      <w:color w:val="FFFFFF" w:themeColor="background1"/>
      <w:spacing w:val="16"/>
      <w:sz w:val="112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D212CA"/>
    <w:rPr>
      <w:rFonts w:asciiTheme="majorHAnsi" w:eastAsiaTheme="majorEastAsia" w:hAnsiTheme="majorHAnsi" w:cstheme="majorBidi"/>
      <w:b/>
      <w:caps/>
      <w:color w:val="FFFFFF" w:themeColor="background1"/>
      <w:spacing w:val="16"/>
      <w:sz w:val="112"/>
      <w:szCs w:val="24"/>
      <w:lang w:val="en-US"/>
    </w:rPr>
  </w:style>
  <w:style w:type="character" w:customStyle="1" w:styleId="Heading1Char">
    <w:name w:val="Heading 1 Char"/>
    <w:basedOn w:val="DefaultParagraphFont"/>
    <w:link w:val="Heading1"/>
    <w:uiPriority w:val="9"/>
    <w:rsid w:val="001F69A9"/>
    <w:rPr>
      <w:rFonts w:asciiTheme="majorHAnsi" w:eastAsiaTheme="majorEastAsia" w:hAnsiTheme="majorHAnsi" w:cstheme="majorBidi"/>
      <w:b/>
      <w:caps/>
      <w:color w:val="004942" w:themeColor="accent1"/>
      <w:sz w:val="46"/>
      <w:szCs w:val="32"/>
    </w:rPr>
  </w:style>
  <w:style w:type="paragraph" w:styleId="NoSpacing">
    <w:name w:val="No Spacing"/>
    <w:uiPriority w:val="1"/>
    <w:semiHidden/>
    <w:qFormat/>
    <w:rsid w:val="00FE1440"/>
    <w:pPr>
      <w:spacing w:after="0" w:line="240" w:lineRule="auto"/>
      <w:jc w:val="center"/>
    </w:pPr>
    <w:rPr>
      <w:rFonts w:asciiTheme="majorHAnsi" w:hAnsiTheme="majorHAnsi"/>
      <w:sz w:val="2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212CA"/>
    <w:rPr>
      <w:rFonts w:asciiTheme="majorHAnsi" w:eastAsiaTheme="majorEastAsia" w:hAnsiTheme="majorHAnsi" w:cstheme="majorBidi"/>
      <w:b/>
      <w:caps/>
      <w:color w:val="004942"/>
      <w:sz w:val="46"/>
      <w:szCs w:val="26"/>
      <w:lang w:val="en-US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F5B4C"/>
    <w:rPr>
      <w:rFonts w:asciiTheme="majorHAnsi" w:eastAsiaTheme="majorEastAsia" w:hAnsiTheme="majorHAnsi" w:cstheme="majorBidi"/>
      <w:b/>
      <w:color w:val="FFFFFF" w:themeColor="background1"/>
      <w:sz w:val="112"/>
      <w:szCs w:val="24"/>
    </w:rPr>
  </w:style>
  <w:style w:type="character" w:styleId="Strong">
    <w:name w:val="Strong"/>
    <w:basedOn w:val="DefaultParagraphFont"/>
    <w:uiPriority w:val="22"/>
    <w:semiHidden/>
    <w:qFormat/>
    <w:rsid w:val="003929D4"/>
    <w:rPr>
      <w:rFonts w:asciiTheme="minorHAnsi" w:hAnsiTheme="minorHAnsi"/>
      <w:b/>
      <w:bCs/>
      <w:color w:val="000000" w:themeColor="text1"/>
      <w:sz w:val="36"/>
    </w:rPr>
  </w:style>
  <w:style w:type="paragraph" w:styleId="Header">
    <w:name w:val="header"/>
    <w:basedOn w:val="Normal"/>
    <w:link w:val="HeaderChar"/>
    <w:uiPriority w:val="99"/>
    <w:semiHidden/>
    <w:rsid w:val="002B0AF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2F5B4C"/>
    <w:rPr>
      <w:color w:val="42210B" w:themeColor="background2"/>
      <w:sz w:val="36"/>
    </w:rPr>
  </w:style>
  <w:style w:type="paragraph" w:styleId="Footer">
    <w:name w:val="footer"/>
    <w:basedOn w:val="Normal"/>
    <w:link w:val="FooterChar"/>
    <w:uiPriority w:val="99"/>
    <w:semiHidden/>
    <w:rsid w:val="002B0AF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2F5B4C"/>
    <w:rPr>
      <w:color w:val="42210B" w:themeColor="background2"/>
      <w:sz w:val="36"/>
    </w:rPr>
  </w:style>
  <w:style w:type="paragraph" w:customStyle="1" w:styleId="Line">
    <w:name w:val="Line"/>
    <w:basedOn w:val="Normal"/>
    <w:qFormat/>
    <w:rsid w:val="002F5B4C"/>
    <w:pPr>
      <w:spacing w:after="240"/>
    </w:pPr>
    <w:rPr>
      <w:sz w:val="1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F69A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F69A9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975060"/>
    <w:rPr>
      <w:color w:val="F7CE98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7506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s://www.finewinesdirectuk.com/all-wines/country/old-world/wales" TargetMode="Externa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2.png"/><Relationship Id="rId17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hyperlink" Target="https://www.morganshotel.co.uk/resources/morgansmenu2020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techdifferent.it/uber-eats-real-time-id-check-per-una-maggiore-sicurezza-dei-riders/" TargetMode="External"/><Relationship Id="rId5" Type="http://schemas.openxmlformats.org/officeDocument/2006/relationships/styles" Target="styles.xml"/><Relationship Id="rId15" Type="http://schemas.openxmlformats.org/officeDocument/2006/relationships/hyperlink" Target="https://www.swanseahotel.com.au/takeaway" TargetMode="External"/><Relationship Id="rId10" Type="http://schemas.openxmlformats.org/officeDocument/2006/relationships/image" Target="media/image1.png"/><Relationship Id="rId19" Type="http://schemas.openxmlformats.org/officeDocument/2006/relationships/glossaryDocument" Target="glossary/document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hyperlink" Target="https://www.tripadvisor.co.uk/Restaurants-g186466-zfp10601-Swansea_Swansea_County_South_Wales_Wales.html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5.png"/><Relationship Id="rId2" Type="http://schemas.openxmlformats.org/officeDocument/2006/relationships/image" Target="media/image4.svg"/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44771\AppData\Roaming\Microsoft\Templates\Elegant%20Thanksgiving%20menu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1E4E3D06812D4418BEBA83080D151F6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03CBA39-87C3-48BD-8F2B-3AA1EA510B2D}"/>
      </w:docPartPr>
      <w:docPartBody>
        <w:p w:rsidR="003E7068" w:rsidRDefault="0082322D">
          <w:pPr>
            <w:pStyle w:val="1E4E3D06812D4418BEBA83080D151F65"/>
          </w:pPr>
          <w:r w:rsidRPr="00D212CA">
            <w:rPr>
              <w:rStyle w:val="Heading2Char"/>
              <w:b w:val="0"/>
              <w:caps w:val="0"/>
              <w:color w:val="4472C4" w:themeColor="accent1"/>
              <w:szCs w:val="32"/>
            </w:rPr>
            <w:t>MAIN COURSE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roadway">
    <w:panose1 w:val="04040905080B02020502"/>
    <w:charset w:val="00"/>
    <w:family w:val="decorative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322D"/>
    <w:rsid w:val="000F4DC6"/>
    <w:rsid w:val="003E7068"/>
    <w:rsid w:val="00506891"/>
    <w:rsid w:val="00544DD9"/>
    <w:rsid w:val="00560702"/>
    <w:rsid w:val="0082322D"/>
    <w:rsid w:val="008D23F0"/>
    <w:rsid w:val="00BB52EB"/>
    <w:rsid w:val="00E0550B"/>
    <w:rsid w:val="00E10B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b/>
      <w:caps/>
      <w:color w:val="004942"/>
      <w:sz w:val="46"/>
      <w:szCs w:val="26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pPr>
      <w:spacing w:after="0"/>
    </w:pPr>
    <w:rPr>
      <w:rFonts w:eastAsiaTheme="minorHAnsi"/>
      <w:color w:val="44546A" w:themeColor="text2"/>
      <w:sz w:val="50"/>
      <w:szCs w:val="36"/>
      <w:lang w:val="en-US" w:eastAsia="en-US"/>
    </w:rPr>
  </w:style>
  <w:style w:type="character" w:customStyle="1" w:styleId="TitleChar">
    <w:name w:val="Title Char"/>
    <w:basedOn w:val="DefaultParagraphFont"/>
    <w:link w:val="Title"/>
    <w:uiPriority w:val="10"/>
    <w:rPr>
      <w:rFonts w:eastAsiaTheme="minorHAnsi"/>
      <w:color w:val="44546A" w:themeColor="text2"/>
      <w:sz w:val="50"/>
      <w:szCs w:val="36"/>
      <w:lang w:val="en-US" w:eastAsia="en-US"/>
    </w:rPr>
  </w:style>
  <w:style w:type="character" w:customStyle="1" w:styleId="Heading2Char">
    <w:name w:val="Heading 2 Char"/>
    <w:basedOn w:val="DefaultParagraphFont"/>
    <w:link w:val="Heading2"/>
    <w:uiPriority w:val="9"/>
    <w:rPr>
      <w:rFonts w:asciiTheme="majorHAnsi" w:eastAsiaTheme="majorEastAsia" w:hAnsiTheme="majorHAnsi" w:cstheme="majorBidi"/>
      <w:b/>
      <w:caps/>
      <w:color w:val="004942"/>
      <w:sz w:val="46"/>
      <w:szCs w:val="26"/>
      <w:lang w:val="en-US" w:eastAsia="en-US"/>
    </w:rPr>
  </w:style>
  <w:style w:type="paragraph" w:customStyle="1" w:styleId="1E4E3D06812D4418BEBA83080D151F65">
    <w:name w:val="1E4E3D06812D4418BEBA83080D151F65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Custom 39">
      <a:dk1>
        <a:sysClr val="windowText" lastClr="000000"/>
      </a:dk1>
      <a:lt1>
        <a:sysClr val="window" lastClr="FFFFFF"/>
      </a:lt1>
      <a:dk2>
        <a:srgbClr val="F7CE98"/>
      </a:dk2>
      <a:lt2>
        <a:srgbClr val="42210B"/>
      </a:lt2>
      <a:accent1>
        <a:srgbClr val="004942"/>
      </a:accent1>
      <a:accent2>
        <a:srgbClr val="003932"/>
      </a:accent2>
      <a:accent3>
        <a:srgbClr val="721121"/>
      </a:accent3>
      <a:accent4>
        <a:srgbClr val="A5402D"/>
      </a:accent4>
      <a:accent5>
        <a:srgbClr val="7D98A1"/>
      </a:accent5>
      <a:accent6>
        <a:srgbClr val="A6D49F"/>
      </a:accent6>
      <a:hlink>
        <a:srgbClr val="F7CE98"/>
      </a:hlink>
      <a:folHlink>
        <a:srgbClr val="F7CE98"/>
      </a:folHlink>
    </a:clrScheme>
    <a:fontScheme name="Custom 32">
      <a:majorFont>
        <a:latin typeface="Book Antiqua"/>
        <a:ea typeface=""/>
        <a:cs typeface=""/>
      </a:majorFont>
      <a:minorFont>
        <a:latin typeface="Arial Narrow"/>
        <a:ea typeface=""/>
        <a:cs typeface="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spDef>
      <a:spPr>
        <a:solidFill>
          <a:schemeClr val="tx2">
            <a:alpha val="80000"/>
          </a:schemeClr>
        </a:solidFill>
        <a:ln>
          <a:noFill/>
        </a:ln>
      </a:spPr>
      <a:bodyPr rot="0" spcFirstLastPara="0" vertOverflow="overflow" horzOverflow="overflow" vert="horz" wrap="square" lIns="91440" tIns="45720" rIns="91440" bIns="45720" numCol="1" spcCol="0" rtlCol="0" fromWordArt="0" anchor="ctr" anchorCtr="0" forceAA="0" compatLnSpc="1">
        <a:prstTxWarp prst="textNoShape">
          <a:avLst/>
        </a:prstTxWarp>
        <a:noAutofit/>
      </a:bodyPr>
      <a:lstStyle/>
      <a:style>
        <a:lnRef idx="2">
          <a:schemeClr val="accent1">
            <a:shade val="50000"/>
          </a:schemeClr>
        </a:lnRef>
        <a:fillRef idx="1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9F111ED35F8CC479449609E8A0923A6" ma:contentTypeVersion="11" ma:contentTypeDescription="Create a new document." ma:contentTypeScope="" ma:versionID="96291512c1ee715ab617f4c07df79fc1">
  <xsd:schema xmlns:xsd="http://www.w3.org/2001/XMLSchema" xmlns:xs="http://www.w3.org/2001/XMLSchema" xmlns:p="http://schemas.microsoft.com/office/2006/metadata/properties" xmlns:ns2="71af3243-3dd4-4a8d-8c0d-dd76da1f02a5" xmlns:ns3="16c05727-aa75-4e4a-9b5f-8a80a1165891" targetNamespace="http://schemas.microsoft.com/office/2006/metadata/properties" ma:root="true" ma:fieldsID="8256c27c40ca5c40ce1cf6c44f0205df" ns2:_="" ns3:_="">
    <xsd:import namespace="71af3243-3dd4-4a8d-8c0d-dd76da1f02a5"/>
    <xsd:import namespace="16c05727-aa75-4e4a-9b5f-8a80a116589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CR" minOccurs="0"/>
                <xsd:element ref="ns2:MediaServiceAutoTags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af3243-3dd4-4a8d-8c0d-dd76da1f02a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CR" ma:index="10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fals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c05727-aa75-4e4a-9b5f-8a80a1165891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MediaServiceKeyPoints xmlns="71af3243-3dd4-4a8d-8c0d-dd76da1f02a5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D61F351-DF19-4C2D-B190-1ED66E3E08F0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60E2ABDE-3EED-4EA0-B4CC-DCE09B5A95E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1af3243-3dd4-4a8d-8c0d-dd76da1f02a5"/>
    <ds:schemaRef ds:uri="16c05727-aa75-4e4a-9b5f-8a80a116589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65BB257-E854-492C-96DC-24A2365FBCF7}">
  <ds:schemaRefs>
    <ds:schemaRef ds:uri="http://schemas.microsoft.com/office/2006/metadata/properties"/>
    <ds:schemaRef ds:uri="http://schemas.microsoft.com/office/infopath/2007/PartnerControls"/>
    <ds:schemaRef ds:uri="71af3243-3dd4-4a8d-8c0d-dd76da1f02a5"/>
  </ds:schemaRefs>
</ds:datastoreItem>
</file>

<file path=customXml/itemProps4.xml><?xml version="1.0" encoding="utf-8"?>
<ds:datastoreItem xmlns:ds="http://schemas.openxmlformats.org/officeDocument/2006/customXml" ds:itemID="{6EA3A681-0E38-4818-9300-3BCCCD24F309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Elegant Thanksgiving menu</Template>
  <TotalTime>0</TotalTime>
  <Pages>1</Pages>
  <Words>442</Words>
  <Characters>2525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2022-06-15T12:10:00Z</dcterms:created>
  <dcterms:modified xsi:type="dcterms:W3CDTF">2022-06-15T12:10:00Z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0x01010079F111ED35F8CC479449609E8A0923A6</vt:lpwstr>
  </property>
</Properties>
</file>