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1C02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5FCCABE" wp14:editId="2DFADB2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3FCC7256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A04CF5D" w14:textId="77777777" w:rsidTr="00342C53">
        <w:tc>
          <w:tcPr>
            <w:tcW w:w="9922" w:type="dxa"/>
            <w:shd w:val="clear" w:color="auto" w:fill="C0C0C0"/>
          </w:tcPr>
          <w:p w14:paraId="214B1F84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593F669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07AA3E6" w14:textId="77777777" w:rsidTr="008F1308">
        <w:tc>
          <w:tcPr>
            <w:tcW w:w="2093" w:type="dxa"/>
            <w:shd w:val="pct15" w:color="auto" w:fill="auto"/>
          </w:tcPr>
          <w:p w14:paraId="1860C289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5313B19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9029E6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6A419B1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0B8DB9" w14:textId="77777777" w:rsidTr="00A406E5">
        <w:tc>
          <w:tcPr>
            <w:tcW w:w="2093" w:type="dxa"/>
            <w:shd w:val="pct15" w:color="auto" w:fill="auto"/>
          </w:tcPr>
          <w:p w14:paraId="4BEE6720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3F715C9" w14:textId="77777777" w:rsidR="00DB116D" w:rsidRPr="000C61CD" w:rsidRDefault="000C61C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C61CD">
              <w:rPr>
                <w:rFonts w:ascii="Arial" w:hAnsi="Arial" w:cs="Arial"/>
                <w:b/>
                <w:sz w:val="22"/>
                <w:szCs w:val="22"/>
                <w:lang w:val="cy-GB"/>
              </w:rPr>
              <w:t>BA ADDYSG GYNRADD gyda Statws Athro Cymwysedig</w:t>
            </w:r>
          </w:p>
        </w:tc>
      </w:tr>
      <w:tr w:rsidR="008F1308" w:rsidRPr="00A406E5" w14:paraId="456C2588" w14:textId="77777777" w:rsidTr="00274691">
        <w:tc>
          <w:tcPr>
            <w:tcW w:w="2093" w:type="dxa"/>
            <w:shd w:val="pct15" w:color="auto" w:fill="auto"/>
          </w:tcPr>
          <w:p w14:paraId="1B48B38C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F1CC452" w14:textId="77777777" w:rsidR="000C61CD" w:rsidRPr="000C61CD" w:rsidRDefault="000C61CD" w:rsidP="000C61C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C61CD">
              <w:rPr>
                <w:rFonts w:ascii="Arial" w:hAnsi="Arial" w:cs="Arial"/>
                <w:b/>
                <w:sz w:val="22"/>
                <w:szCs w:val="22"/>
                <w:lang w:val="cy-GB"/>
              </w:rPr>
              <w:t>Cylch 1 Astudiaethau Craidd: Y Dysgwr: pwy ydw i’n ei addysgu?</w:t>
            </w:r>
          </w:p>
          <w:p w14:paraId="1DA45C0D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487FB015" w14:textId="77777777" w:rsidTr="008F1308">
        <w:tc>
          <w:tcPr>
            <w:tcW w:w="2093" w:type="dxa"/>
            <w:shd w:val="pct15" w:color="auto" w:fill="auto"/>
          </w:tcPr>
          <w:p w14:paraId="60E89ED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2235B5" w14:textId="136D7504" w:rsidR="00B84B5B" w:rsidRPr="00A406E5" w:rsidRDefault="000C61CD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</w:t>
            </w:r>
            <w:r w:rsidR="008A33D8">
              <w:rPr>
                <w:rFonts w:ascii="Arial" w:hAnsi="Arial" w:cs="Arial"/>
                <w:b/>
                <w:sz w:val="22"/>
                <w:szCs w:val="22"/>
              </w:rPr>
              <w:t>16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567342E9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1EDABC8A" w14:textId="77777777" w:rsidR="00B84B5B" w:rsidRPr="00A406E5" w:rsidRDefault="000C61C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3044DE57" w14:textId="77777777" w:rsidTr="008F1308">
        <w:tc>
          <w:tcPr>
            <w:tcW w:w="2093" w:type="dxa"/>
            <w:shd w:val="pct15" w:color="auto" w:fill="auto"/>
          </w:tcPr>
          <w:p w14:paraId="6592E71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FB7AEC0" w14:textId="77777777" w:rsidR="00DB116D" w:rsidRPr="00A406E5" w:rsidRDefault="000C61C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Mr. T. Cox</w:t>
            </w:r>
          </w:p>
        </w:tc>
        <w:tc>
          <w:tcPr>
            <w:tcW w:w="2268" w:type="dxa"/>
            <w:shd w:val="clear" w:color="auto" w:fill="D9D9D9"/>
          </w:tcPr>
          <w:p w14:paraId="54B7D65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BA6923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710B0D05" w14:textId="77777777" w:rsidTr="008F1308">
        <w:tc>
          <w:tcPr>
            <w:tcW w:w="2093" w:type="dxa"/>
            <w:shd w:val="pct15" w:color="auto" w:fill="auto"/>
          </w:tcPr>
          <w:p w14:paraId="5D128193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A01D9AB" w14:textId="77777777" w:rsidR="00DB116D" w:rsidRPr="000C61CD" w:rsidRDefault="000C61CD" w:rsidP="00845BB9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C61CD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Gan ddefnyddio'r proffil disgybl a roddir, nodwch sut y gellid cwrdd ag agweddau penodol o ddatblygiad cyfannol y plentyn mewn lleoliad addysgol. Defnyddiwch gyfeiriadau at ddamcaniaethau perthnasol, ymchwil ac enghreifftiau o arfer rhagorol fel sail i hyn. </w:t>
            </w:r>
          </w:p>
        </w:tc>
        <w:tc>
          <w:tcPr>
            <w:tcW w:w="2268" w:type="dxa"/>
            <w:shd w:val="pct15" w:color="auto" w:fill="auto"/>
          </w:tcPr>
          <w:p w14:paraId="240832DD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69941589" w14:textId="77777777" w:rsidR="00DB116D" w:rsidRPr="00A406E5" w:rsidRDefault="000C61C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2000</w:t>
            </w:r>
          </w:p>
        </w:tc>
      </w:tr>
      <w:tr w:rsidR="00B84B5B" w:rsidRPr="00A406E5" w14:paraId="4F5293A0" w14:textId="77777777" w:rsidTr="008F1308">
        <w:tc>
          <w:tcPr>
            <w:tcW w:w="2093" w:type="dxa"/>
            <w:shd w:val="pct15" w:color="auto" w:fill="auto"/>
          </w:tcPr>
          <w:p w14:paraId="4FFF7A5E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28F72F24" w14:textId="58F229E3" w:rsidR="008B4FE7" w:rsidRPr="008B4FE7" w:rsidRDefault="008B4FE7" w:rsidP="008B4FE7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4FE7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337A1C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8B4FE7">
              <w:rPr>
                <w:rFonts w:ascii="Arial" w:hAnsi="Arial" w:cs="Arial"/>
                <w:b/>
                <w:bCs/>
                <w:sz w:val="22"/>
                <w:szCs w:val="22"/>
              </w:rPr>
              <w:t>.11.2</w:t>
            </w:r>
            <w:r w:rsidR="00337A1C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1706443D" w14:textId="01A4C3C6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667494B3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1798E3E" w14:textId="65F317E2" w:rsidR="00B84B5B" w:rsidRPr="00A406E5" w:rsidRDefault="00337A1C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30</w:t>
            </w:r>
            <w:r w:rsidR="008B4FE7" w:rsidRPr="008B4FE7">
              <w:rPr>
                <w:rFonts w:ascii="Arial" w:hAnsi="Arial" w:cs="Arial"/>
                <w:b/>
                <w:bCs/>
                <w:sz w:val="22"/>
                <w:szCs w:val="22"/>
              </w:rPr>
              <w:t>.1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8B4FE7" w:rsidRPr="008B4FE7">
              <w:rPr>
                <w:rFonts w:ascii="Arial" w:hAnsi="Arial" w:cs="Arial"/>
                <w:b/>
                <w:bCs/>
                <w:sz w:val="22"/>
                <w:szCs w:val="22"/>
              </w:rPr>
              <w:t>.26</w:t>
            </w:r>
          </w:p>
        </w:tc>
      </w:tr>
      <w:tr w:rsidR="00152E9D" w:rsidRPr="00A406E5" w14:paraId="1F7FAA7A" w14:textId="77777777" w:rsidTr="00A406E5">
        <w:tc>
          <w:tcPr>
            <w:tcW w:w="2093" w:type="dxa"/>
            <w:shd w:val="pct15" w:color="auto" w:fill="auto"/>
          </w:tcPr>
          <w:p w14:paraId="2DF63652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598EAF6B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51EC8E96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B26EDD9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664FC553" w14:textId="77777777" w:rsidTr="00A406E5">
        <w:tc>
          <w:tcPr>
            <w:tcW w:w="2093" w:type="dxa"/>
            <w:shd w:val="pct15" w:color="auto" w:fill="auto"/>
          </w:tcPr>
          <w:p w14:paraId="7FBBBB8B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6016D0A9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D51EA81" w14:textId="77777777" w:rsidR="00152E9D" w:rsidRDefault="00152E9D" w:rsidP="00DB116D">
      <w:pPr>
        <w:rPr>
          <w:rFonts w:ascii="Arial" w:hAnsi="Arial" w:cs="Arial"/>
          <w:sz w:val="32"/>
        </w:rPr>
      </w:pPr>
    </w:p>
    <w:p w14:paraId="6A9E192C" w14:textId="77777777" w:rsidR="00845BB9" w:rsidRPr="00A406E5" w:rsidRDefault="00845BB9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0A126F73" w14:textId="77777777" w:rsidTr="00A406E5">
        <w:tc>
          <w:tcPr>
            <w:tcW w:w="9747" w:type="dxa"/>
            <w:shd w:val="pct10" w:color="auto" w:fill="auto"/>
          </w:tcPr>
          <w:p w14:paraId="4E38A3AC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DEBCC88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7F0E9C6F" w14:textId="77777777" w:rsidTr="00A406E5">
        <w:tc>
          <w:tcPr>
            <w:tcW w:w="9747" w:type="dxa"/>
          </w:tcPr>
          <w:p w14:paraId="004A53F1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82EAC4" w14:textId="77777777" w:rsidR="000C61CD" w:rsidRPr="008C60B6" w:rsidRDefault="000C61CD" w:rsidP="000C61CD">
            <w:pPr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3350E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 dangos y gallu i:</w:t>
            </w:r>
          </w:p>
          <w:p w14:paraId="3F752D1B" w14:textId="77777777" w:rsidR="000C61CD" w:rsidRPr="008C60B6" w:rsidRDefault="000C61CD" w:rsidP="000C61CD">
            <w:pPr>
              <w:pStyle w:val="bullet"/>
              <w:numPr>
                <w:ilvl w:val="0"/>
                <w:numId w:val="17"/>
              </w:numPr>
              <w:spacing w:before="240"/>
              <w:ind w:left="851" w:hanging="567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Pr="00F3350E">
              <w:rPr>
                <w:rFonts w:ascii="Arial" w:hAnsi="Arial" w:cs="Arial"/>
                <w:sz w:val="22"/>
                <w:szCs w:val="22"/>
                <w:lang w:val="cy-GB"/>
              </w:rPr>
              <w:t>deall damcaniaethau ac ymchwil sy’n tanategu datblygiad, llesiant a dysgu plant o 0-19 oed a sut y mae’r rhain yn cysylltu ag addysgu a dysgu;</w:t>
            </w:r>
          </w:p>
          <w:p w14:paraId="0D504D1D" w14:textId="77777777" w:rsidR="000C61CD" w:rsidRPr="008C60B6" w:rsidRDefault="000C61CD" w:rsidP="000C61CD">
            <w:pPr>
              <w:pStyle w:val="bullet"/>
              <w:numPr>
                <w:ilvl w:val="0"/>
                <w:numId w:val="17"/>
              </w:numPr>
              <w:spacing w:before="240"/>
              <w:ind w:left="851" w:hanging="567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3350E">
              <w:rPr>
                <w:rFonts w:ascii="Arial" w:hAnsi="Arial" w:cs="Arial"/>
                <w:sz w:val="22"/>
                <w:szCs w:val="22"/>
                <w:lang w:val="cy-GB"/>
              </w:rPr>
              <w:t>adnabod ac adfyfyrio ar gyfrifoldebau proffesiynol a chyfreithiol gweithio gyda phlant a phobl ifanc 1-19 oed a sut y mae’r rhain yn cysylltu â rôl yr athro proffesiynol;</w:t>
            </w:r>
            <w:r w:rsidRPr="008C60B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5CAAFF04" w14:textId="77777777" w:rsidR="000C61CD" w:rsidRPr="00466100" w:rsidRDefault="000C61CD" w:rsidP="000C61CD">
            <w:pPr>
              <w:pStyle w:val="bullet"/>
              <w:numPr>
                <w:ilvl w:val="0"/>
                <w:numId w:val="17"/>
              </w:numPr>
              <w:spacing w:before="240"/>
              <w:ind w:left="851" w:hanging="567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3350E">
              <w:rPr>
                <w:rFonts w:ascii="Arial" w:hAnsi="Arial" w:cs="Arial"/>
                <w:sz w:val="22"/>
                <w:szCs w:val="22"/>
                <w:lang w:val="cy-GB"/>
              </w:rPr>
              <w:t>adnabod ymagweddau effeithiol at fodloni anghenion amrywiol pob dysgwr.</w:t>
            </w:r>
          </w:p>
          <w:p w14:paraId="2706201C" w14:textId="77777777" w:rsidR="000C61CD" w:rsidRPr="008C60B6" w:rsidRDefault="000C61CD" w:rsidP="000C61CD">
            <w:pPr>
              <w:rPr>
                <w:lang w:val="cy-GB"/>
              </w:rPr>
            </w:pPr>
          </w:p>
          <w:p w14:paraId="310A9BFA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944DA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A72E45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4AEC92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71695D93" w14:textId="77777777" w:rsidTr="00342C53">
        <w:tc>
          <w:tcPr>
            <w:tcW w:w="9781" w:type="dxa"/>
            <w:shd w:val="clear" w:color="auto" w:fill="C0C0C0"/>
          </w:tcPr>
          <w:p w14:paraId="3066C391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237D0AD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24D7BD9" w14:textId="77777777" w:rsidR="000C61CD" w:rsidRPr="00845BB9" w:rsidRDefault="000C61CD" w:rsidP="00845BB9">
      <w:pPr>
        <w:ind w:left="720"/>
        <w:rPr>
          <w:rFonts w:ascii="Arial" w:hAnsi="Arial" w:cs="Arial"/>
          <w:b/>
          <w:sz w:val="24"/>
          <w:szCs w:val="24"/>
          <w:lang w:val="cy-GB"/>
        </w:rPr>
      </w:pPr>
      <w:r w:rsidRPr="00845BB9">
        <w:rPr>
          <w:rFonts w:ascii="Arial" w:hAnsi="Arial" w:cs="Arial"/>
          <w:b/>
          <w:sz w:val="24"/>
          <w:szCs w:val="24"/>
          <w:lang w:val="cy-GB"/>
        </w:rPr>
        <w:t xml:space="preserve">Gan ddefnyddio'r proffil disgybl a roddir, nodwch sut y gellid cwrdd ag agweddau penodol ar ddatblygiad cyfannol y plentyn mewn lleoliad addysgol. </w:t>
      </w:r>
      <w:r w:rsidR="00845BB9" w:rsidRPr="00845BB9">
        <w:rPr>
          <w:rFonts w:ascii="Arial" w:hAnsi="Arial" w:cs="Arial"/>
          <w:b/>
          <w:sz w:val="24"/>
          <w:szCs w:val="24"/>
          <w:lang w:val="cy-GB"/>
        </w:rPr>
        <w:t>Defnyddiwch g</w:t>
      </w:r>
      <w:r w:rsidRPr="00845BB9">
        <w:rPr>
          <w:rFonts w:ascii="Arial" w:hAnsi="Arial" w:cs="Arial"/>
          <w:b/>
          <w:sz w:val="24"/>
          <w:szCs w:val="24"/>
          <w:lang w:val="cy-GB"/>
        </w:rPr>
        <w:t>yfeiriadau at ddamcaniaethau perthnasol, ymchwil ac</w:t>
      </w:r>
      <w:r w:rsidR="00845BB9" w:rsidRPr="00845BB9">
        <w:rPr>
          <w:rFonts w:ascii="Arial" w:hAnsi="Arial" w:cs="Arial"/>
          <w:b/>
          <w:sz w:val="24"/>
          <w:szCs w:val="24"/>
          <w:lang w:val="cy-GB"/>
        </w:rPr>
        <w:t xml:space="preserve"> enghreifftiau o arfer rhagorol fel sail i hyn.</w:t>
      </w:r>
    </w:p>
    <w:p w14:paraId="51952F8A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34D96B3" w14:textId="77777777" w:rsidR="000C61CD" w:rsidRPr="000C61CD" w:rsidRDefault="00845BB9" w:rsidP="000C61CD">
      <w:pPr>
        <w:ind w:left="72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Ymchwiliwch</w:t>
      </w:r>
      <w:r w:rsidR="000C61CD" w:rsidRPr="000C61CD">
        <w:rPr>
          <w:rFonts w:ascii="Arial" w:hAnsi="Arial" w:cs="Arial"/>
          <w:sz w:val="24"/>
          <w:szCs w:val="24"/>
          <w:lang w:val="cy-GB"/>
        </w:rPr>
        <w:t xml:space="preserve"> i broffil disgybl y Cyfnod Sylfaen o Ella, plen</w:t>
      </w:r>
      <w:r>
        <w:rPr>
          <w:rFonts w:ascii="Arial" w:hAnsi="Arial" w:cs="Arial"/>
          <w:sz w:val="24"/>
          <w:szCs w:val="24"/>
          <w:lang w:val="cy-GB"/>
        </w:rPr>
        <w:t>tyn Derbyn 4 oed, a nodwch d</w:t>
      </w:r>
      <w:r w:rsidR="000C61CD" w:rsidRPr="000C61CD">
        <w:rPr>
          <w:rFonts w:ascii="Arial" w:hAnsi="Arial" w:cs="Arial"/>
          <w:sz w:val="24"/>
          <w:szCs w:val="24"/>
          <w:lang w:val="cy-GB"/>
        </w:rPr>
        <w:t>air agwedd ar ei datblygiad cyfannol y gellid mynd i'r afael â nhw yn amgylchedd yr ysgol. Dewiswch naill ai o'i datblygiad emosiynol, gwybyddol, cymdeithasol neu gorfforol. (Er enghraifft, efallai y byddwch chi'n nodi agweddau sy'n ymwneud â'i datblygiad emosiynol, gwybyddol a chorfforol neu ei datblygiad cymdeithasol, emosiynol a gwybyddol) Nid oes rhaid i chi fyn</w:t>
      </w:r>
      <w:r>
        <w:rPr>
          <w:rFonts w:ascii="Arial" w:hAnsi="Arial" w:cs="Arial"/>
          <w:sz w:val="24"/>
          <w:szCs w:val="24"/>
          <w:lang w:val="cy-GB"/>
        </w:rPr>
        <w:t>d i'r afael â phob maes datblygiad</w:t>
      </w:r>
      <w:r w:rsidR="000C61CD" w:rsidRPr="000C61CD">
        <w:rPr>
          <w:rFonts w:ascii="Arial" w:hAnsi="Arial" w:cs="Arial"/>
          <w:sz w:val="24"/>
          <w:szCs w:val="24"/>
          <w:lang w:val="cy-GB"/>
        </w:rPr>
        <w:t>.</w:t>
      </w:r>
    </w:p>
    <w:p w14:paraId="329B3B80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467B9D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0C61CD">
        <w:rPr>
          <w:rFonts w:ascii="Arial" w:hAnsi="Arial" w:cs="Arial"/>
          <w:sz w:val="24"/>
          <w:szCs w:val="24"/>
          <w:lang w:val="cy-GB"/>
        </w:rPr>
        <w:t>Amlinellwch ble mae Ella</w:t>
      </w:r>
      <w:r w:rsidR="00845BB9">
        <w:rPr>
          <w:rFonts w:ascii="Arial" w:hAnsi="Arial" w:cs="Arial"/>
          <w:sz w:val="24"/>
          <w:szCs w:val="24"/>
          <w:lang w:val="cy-GB"/>
        </w:rPr>
        <w:t xml:space="preserve"> arni</w:t>
      </w:r>
      <w:r w:rsidRPr="000C61CD">
        <w:rPr>
          <w:rFonts w:ascii="Arial" w:hAnsi="Arial" w:cs="Arial"/>
          <w:sz w:val="24"/>
          <w:szCs w:val="24"/>
          <w:lang w:val="cy-GB"/>
        </w:rPr>
        <w:t xml:space="preserve"> ar hyn o bryd gyda phob agwedd wedi'i nodi a pha strategaethau y gallai athro</w:t>
      </w:r>
      <w:r w:rsidR="00845BB9">
        <w:rPr>
          <w:rFonts w:ascii="Arial" w:hAnsi="Arial" w:cs="Arial"/>
          <w:sz w:val="24"/>
          <w:szCs w:val="24"/>
          <w:lang w:val="cy-GB"/>
        </w:rPr>
        <w:t xml:space="preserve"> neu athrawes</w:t>
      </w:r>
      <w:r w:rsidRPr="000C61CD">
        <w:rPr>
          <w:rFonts w:ascii="Arial" w:hAnsi="Arial" w:cs="Arial"/>
          <w:sz w:val="24"/>
          <w:szCs w:val="24"/>
          <w:lang w:val="cy-GB"/>
        </w:rPr>
        <w:t xml:space="preserve"> dosbarth eu defnyddio i gynorthwyo ei datblygiad. Gyda hyn mewn golwg, dylai eich ymateb adlewyrchu eich dealltwriaeth o arfer effeithiol cyfredol yn yr ystafell ddosbarth. Rhaid i chi sicrhau eich bod yn dangos gwybodaeth a dealltwriaeth </w:t>
      </w:r>
      <w:r w:rsidR="00845BB9">
        <w:rPr>
          <w:rFonts w:ascii="Arial" w:hAnsi="Arial" w:cs="Arial"/>
          <w:sz w:val="24"/>
          <w:szCs w:val="24"/>
          <w:lang w:val="cy-GB"/>
        </w:rPr>
        <w:t>gadarn</w:t>
      </w:r>
      <w:r w:rsidRPr="000C61CD">
        <w:rPr>
          <w:rFonts w:ascii="Arial" w:hAnsi="Arial" w:cs="Arial"/>
          <w:sz w:val="24"/>
          <w:szCs w:val="24"/>
          <w:lang w:val="cy-GB"/>
        </w:rPr>
        <w:t xml:space="preserve"> o ddatblygiad plant </w:t>
      </w:r>
      <w:r w:rsidR="00845BB9">
        <w:rPr>
          <w:rFonts w:ascii="Arial" w:hAnsi="Arial" w:cs="Arial"/>
          <w:sz w:val="24"/>
          <w:szCs w:val="24"/>
          <w:lang w:val="cy-GB"/>
        </w:rPr>
        <w:t xml:space="preserve">gan </w:t>
      </w:r>
      <w:r w:rsidRPr="000C61CD">
        <w:rPr>
          <w:rFonts w:ascii="Arial" w:hAnsi="Arial" w:cs="Arial"/>
          <w:sz w:val="24"/>
          <w:szCs w:val="24"/>
          <w:lang w:val="cy-GB"/>
        </w:rPr>
        <w:t>wneud cysylltiadau priodol â theori drwyddi draw.</w:t>
      </w:r>
    </w:p>
    <w:p w14:paraId="1300EEE9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DA0EF4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0C61CD">
        <w:rPr>
          <w:rFonts w:ascii="Arial" w:hAnsi="Arial" w:cs="Arial"/>
          <w:sz w:val="24"/>
          <w:szCs w:val="24"/>
          <w:lang w:val="cy-GB"/>
        </w:rPr>
        <w:t xml:space="preserve">Bydd angen i chi ymgysylltu â’r holl weithgareddau </w:t>
      </w:r>
      <w:r w:rsidR="00845BB9">
        <w:rPr>
          <w:rFonts w:ascii="Arial" w:hAnsi="Arial" w:cs="Arial"/>
          <w:sz w:val="24"/>
          <w:szCs w:val="24"/>
          <w:lang w:val="cy-GB"/>
        </w:rPr>
        <w:t>diwrnodau pontio</w:t>
      </w:r>
      <w:r w:rsidRPr="000C61CD">
        <w:rPr>
          <w:rFonts w:ascii="Arial" w:hAnsi="Arial" w:cs="Arial"/>
          <w:sz w:val="24"/>
          <w:szCs w:val="24"/>
          <w:lang w:val="cy-GB"/>
        </w:rPr>
        <w:t xml:space="preserve"> ‘PRAWF’ a chynnal archwiliad o lenyddiaeth briodol y gallwch ei d</w:t>
      </w:r>
      <w:r w:rsidR="00845BB9">
        <w:rPr>
          <w:rFonts w:ascii="Arial" w:hAnsi="Arial" w:cs="Arial"/>
          <w:sz w:val="24"/>
          <w:szCs w:val="24"/>
          <w:lang w:val="cy-GB"/>
        </w:rPr>
        <w:t>d</w:t>
      </w:r>
      <w:r w:rsidRPr="000C61CD">
        <w:rPr>
          <w:rFonts w:ascii="Arial" w:hAnsi="Arial" w:cs="Arial"/>
          <w:sz w:val="24"/>
          <w:szCs w:val="24"/>
          <w:lang w:val="cy-GB"/>
        </w:rPr>
        <w:t>efnyddio i gefnogi eich ymateb.</w:t>
      </w:r>
    </w:p>
    <w:p w14:paraId="397C63DC" w14:textId="77777777" w:rsidR="000C61CD" w:rsidRPr="000C61CD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40FB1C1" w14:textId="77777777" w:rsidR="000C61CD" w:rsidRPr="00337A1C" w:rsidRDefault="000C61CD" w:rsidP="000C61CD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0C61CD">
        <w:rPr>
          <w:rFonts w:ascii="Arial" w:hAnsi="Arial" w:cs="Arial"/>
          <w:sz w:val="24"/>
          <w:szCs w:val="24"/>
          <w:lang w:val="cy-GB"/>
        </w:rPr>
        <w:t>Nod yr aseiniad yw cefnogi'ch gallu i nodi ble mae plentyn Cyfnod Sylfaen yn ei ddatblygiad personol a sut i'w symud ymlaen mewn cyd-destun addysgol</w:t>
      </w:r>
    </w:p>
    <w:p w14:paraId="19233A38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77D289E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78C3108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841CEA7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FA1D934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F164F2B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E81610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3A33DCD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886C115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4AA13C7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BC58845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40983C6" w14:textId="77777777" w:rsidR="00152E9D" w:rsidRPr="00337A1C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C11326D" w14:textId="77777777" w:rsidR="00A85BFE" w:rsidRPr="00337A1C" w:rsidRDefault="00A85BFE" w:rsidP="00845BB9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AC83DDE" w14:textId="77777777" w:rsidR="00A3505D" w:rsidRPr="00337A1C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1C823E0D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3EFA1EF4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4B93302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8ABCB58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1A4D42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B6A8B58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1707FE4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3E72E4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6E6916A" w14:textId="77777777" w:rsidR="00C01A3F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6655784" w14:textId="77777777" w:rsidR="000C61CD" w:rsidRPr="00337A1C" w:rsidRDefault="000C61CD" w:rsidP="000C61CD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Sicrhewch eich bod yn canolbwyntio'ch darllen ar lenyddiaeth academaidd e.e. llyfrau, erthyglau, cyfnodolion a dogfennau sy'n trafod datblygiad plant a'r dulliau effeithiol sy'n cynorthwyo datblygiad emosiynol, cymdeithasol, gwybyddol a chorfforol plant. Dylai fod synthesis o awduron allweddol yn y maes a ffynonellau pwysig. Mae llawlyfr y modiwl yn cynnwys eich rhestr ddarllen gychwynnol, fodd bynnag, gallwch hefyd gynnwys trafodaeth ymarferwyr o'ch ymweliadau </w:t>
      </w:r>
      <w:r w:rsidR="00845BB9" w:rsidRPr="00FD05E1">
        <w:rPr>
          <w:rFonts w:ascii="Arial" w:hAnsi="Arial" w:cs="Arial"/>
          <w:b/>
          <w:sz w:val="22"/>
          <w:szCs w:val="22"/>
          <w:lang w:val="cy-GB"/>
        </w:rPr>
        <w:t xml:space="preserve">ar ddiwrnodau </w:t>
      </w:r>
      <w:r w:rsidRPr="00FD05E1">
        <w:rPr>
          <w:rFonts w:ascii="Arial" w:hAnsi="Arial" w:cs="Arial"/>
          <w:b/>
          <w:sz w:val="22"/>
          <w:szCs w:val="22"/>
          <w:lang w:val="cy-GB"/>
        </w:rPr>
        <w:t>pontio ‘PRAWF’ neu flogiau addysgol ac ati. Ceisiwch gynnwys amrywiaeth o ffynonellau dibynadwy gan osgoi gorddibynnu</w:t>
      </w:r>
      <w:r w:rsidR="00845BB9" w:rsidRPr="00FD05E1">
        <w:rPr>
          <w:rFonts w:ascii="Arial" w:hAnsi="Arial" w:cs="Arial"/>
          <w:b/>
          <w:sz w:val="22"/>
          <w:szCs w:val="22"/>
          <w:lang w:val="cy-GB"/>
        </w:rPr>
        <w:t xml:space="preserve"> ar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un ffynhonnell benodol. Ceisiwch ddatblygu ansawdd y drafodaeth yn hytrach na'r maint. Sicrhewch eich bod yn cynnwys rhestr gyfeirio ar ddiwedd eich ysgrifennu, gan ddilyn y</w:t>
      </w:r>
      <w:r w:rsidR="00845BB9" w:rsidRPr="00FD05E1">
        <w:rPr>
          <w:rFonts w:ascii="Arial" w:hAnsi="Arial" w:cs="Arial"/>
          <w:b/>
          <w:sz w:val="22"/>
          <w:szCs w:val="22"/>
          <w:lang w:val="cy-GB"/>
        </w:rPr>
        <w:t xml:space="preserve"> canllawiau yn Llawlyfr Cyfeirnodi</w:t>
      </w:r>
      <w:r w:rsidR="00BA426F" w:rsidRPr="00FD05E1">
        <w:rPr>
          <w:rFonts w:ascii="Arial" w:hAnsi="Arial" w:cs="Arial"/>
          <w:b/>
          <w:sz w:val="22"/>
          <w:szCs w:val="22"/>
          <w:lang w:val="cy-GB"/>
        </w:rPr>
        <w:t xml:space="preserve"> </w:t>
      </w:r>
      <w:proofErr w:type="spellStart"/>
      <w:r w:rsidR="00BA426F" w:rsidRPr="00FD05E1">
        <w:rPr>
          <w:rFonts w:ascii="Arial" w:hAnsi="Arial" w:cs="Arial"/>
          <w:b/>
          <w:sz w:val="22"/>
          <w:szCs w:val="22"/>
          <w:lang w:val="cy-GB"/>
        </w:rPr>
        <w:t>Harvard</w:t>
      </w:r>
      <w:proofErr w:type="spellEnd"/>
      <w:r w:rsidR="00BA426F" w:rsidRPr="00FD05E1">
        <w:rPr>
          <w:rFonts w:ascii="Arial" w:hAnsi="Arial" w:cs="Arial"/>
          <w:b/>
          <w:sz w:val="22"/>
          <w:szCs w:val="22"/>
          <w:lang w:val="cy-GB"/>
        </w:rPr>
        <w:t xml:space="preserve"> PCYDDS</w:t>
      </w:r>
      <w:r w:rsidRPr="00FD05E1">
        <w:rPr>
          <w:rFonts w:ascii="Arial" w:hAnsi="Arial" w:cs="Arial"/>
          <w:b/>
          <w:sz w:val="22"/>
          <w:szCs w:val="22"/>
          <w:lang w:val="cy-GB"/>
        </w:rPr>
        <w:t>.</w:t>
      </w:r>
    </w:p>
    <w:p w14:paraId="38DB2BC9" w14:textId="77777777" w:rsidR="00C01A3F" w:rsidRPr="00337A1C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B2B86C6" w14:textId="77777777" w:rsidR="00D22D9C" w:rsidRPr="00337A1C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DE4214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6C99E589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6707A4AA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B44FD2E" w14:textId="77777777"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0B18503" w14:textId="77777777" w:rsidR="000C61CD" w:rsidRPr="00337A1C" w:rsidRDefault="000C61CD" w:rsidP="000C61CD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D05E1">
        <w:rPr>
          <w:rFonts w:ascii="Arial" w:hAnsi="Arial" w:cs="Arial"/>
          <w:b/>
          <w:sz w:val="22"/>
          <w:szCs w:val="22"/>
          <w:lang w:val="cy-GB"/>
        </w:rPr>
        <w:t>Dylai eich ymateb ddangos gwybodaeth a dealltwriaeth nid yn unig o ddatblygiad cyfannol plant, ond hefyd pam mae'r wybodaeth hon yn bwysig i'r ymarferydd</w:t>
      </w:r>
      <w:r w:rsidR="002A7F2D" w:rsidRPr="00FD05E1">
        <w:rPr>
          <w:rFonts w:ascii="Arial" w:hAnsi="Arial" w:cs="Arial"/>
          <w:b/>
          <w:sz w:val="22"/>
          <w:szCs w:val="22"/>
          <w:lang w:val="cy-GB"/>
        </w:rPr>
        <w:t xml:space="preserve"> yn yr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ystafell ddosbarth. Dylai fod yn amlwg yn eich ysgrifennu eich bod yn deall y gwahanol agweddau ar ddatblygiad cyfannol (yn enwedig emosiynol, cymdeithasol, gwybyddol a chorfforol) a'ch bod nid yn unig yn gallu nodi'r agweddau hyn ym mhroffil Cyfnod Sylfaen Ella, ond hefyd trwy fyfyrio ac ymchwilio ,</w:t>
      </w:r>
      <w:r w:rsidR="002A7F2D" w:rsidRPr="00FD05E1">
        <w:rPr>
          <w:rFonts w:ascii="Arial" w:hAnsi="Arial" w:cs="Arial"/>
          <w:b/>
          <w:sz w:val="22"/>
          <w:szCs w:val="22"/>
          <w:lang w:val="cy-GB"/>
        </w:rPr>
        <w:t xml:space="preserve"> ac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arddangos gwybodaeth a dealltwriaeth briodol o strategaethau effeithiol a argymhellir ar gyfer datblygiad Ella.</w:t>
      </w:r>
    </w:p>
    <w:p w14:paraId="05487985" w14:textId="77777777" w:rsidR="000C61CD" w:rsidRPr="00337A1C" w:rsidRDefault="000C61CD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486A83FC" w14:textId="77777777" w:rsidR="00D22D9C" w:rsidRPr="00337A1C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9563BE1" w14:textId="77777777" w:rsidR="00D22D9C" w:rsidRPr="00337A1C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3C43FEB4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78F22AC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6931ED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7D096C" w14:textId="77777777" w:rsidR="000C61CD" w:rsidRPr="006A590F" w:rsidRDefault="00274691" w:rsidP="006A590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6DF4B4D" w14:textId="77777777" w:rsidR="000C61CD" w:rsidRPr="00FD05E1" w:rsidRDefault="000C61CD" w:rsidP="000C61CD">
      <w:pPr>
        <w:pStyle w:val="Default"/>
        <w:rPr>
          <w:b/>
          <w:color w:val="000000" w:themeColor="text1"/>
          <w:sz w:val="22"/>
          <w:szCs w:val="22"/>
          <w:lang w:val="cy-GB"/>
        </w:rPr>
      </w:pPr>
      <w:r w:rsidRPr="00FD05E1">
        <w:rPr>
          <w:b/>
          <w:color w:val="000000" w:themeColor="text1"/>
          <w:sz w:val="22"/>
          <w:szCs w:val="22"/>
          <w:lang w:val="cy-GB"/>
        </w:rPr>
        <w:t>Dylai eich ymateb gynnwys gwerthusiad beirniadol o'r damcaniaethau ategol sy'n ymwneud â datblygiad cyfannol</w:t>
      </w:r>
      <w:r w:rsidR="006A590F" w:rsidRPr="00FD05E1">
        <w:rPr>
          <w:b/>
          <w:color w:val="000000" w:themeColor="text1"/>
          <w:sz w:val="22"/>
          <w:szCs w:val="22"/>
          <w:lang w:val="cy-GB"/>
        </w:rPr>
        <w:t xml:space="preserve"> plant a'r agweddau penodol o’r </w:t>
      </w:r>
      <w:r w:rsidRPr="00FD05E1">
        <w:rPr>
          <w:b/>
          <w:color w:val="000000" w:themeColor="text1"/>
          <w:sz w:val="22"/>
          <w:szCs w:val="22"/>
          <w:lang w:val="cy-GB"/>
        </w:rPr>
        <w:t>datblygiad a ddewiswyd (emosiynol, cymdeithasol, gwybyddol, corfforol.) Nodwch yn glir y buddion posibl a'r heriau posibl a allai godi wrth drafod y strateg</w:t>
      </w:r>
      <w:r w:rsidR="006A590F" w:rsidRPr="00FD05E1">
        <w:rPr>
          <w:b/>
          <w:color w:val="000000" w:themeColor="text1"/>
          <w:sz w:val="22"/>
          <w:szCs w:val="22"/>
          <w:lang w:val="cy-GB"/>
        </w:rPr>
        <w:t xml:space="preserve">aethau datblygu argymelledig. </w:t>
      </w:r>
      <w:r w:rsidRPr="00FD05E1">
        <w:rPr>
          <w:b/>
          <w:color w:val="000000" w:themeColor="text1"/>
          <w:sz w:val="22"/>
          <w:szCs w:val="22"/>
          <w:lang w:val="cy-GB"/>
        </w:rPr>
        <w:t>Dylai'r drafodaeth werthuso'n feirniadol eich strategaethau arfaethedig i'w gweithredu. Lle bo hynny'n briodol, dylai'r ysgrifennu gynnwys dadansoddiad beirniadol a gwerthuso darllen eang, dwfn a chefndirol. Sicrhewch eich bod yn cefnogi'r dyfarniadau a wnewch o ddatblygiad Ella a'r dulliau argymelledig i'w gweithredu yn yr ystafell ddosbarth gan gyfeirio at ymchwil a theori lle bo hynny'n bosibl. Wrth amlinellu eich argymhellion, ystyriwch y gwahanol ffyrdd y gellid cyflawni'r rhain.</w:t>
      </w:r>
    </w:p>
    <w:p w14:paraId="7F58A55B" w14:textId="77777777" w:rsidR="000C61CD" w:rsidRPr="00337A1C" w:rsidRDefault="006A590F" w:rsidP="000C61CD">
      <w:pPr>
        <w:pStyle w:val="Default"/>
        <w:rPr>
          <w:b/>
          <w:color w:val="000000" w:themeColor="text1"/>
          <w:sz w:val="22"/>
          <w:szCs w:val="22"/>
          <w:lang w:val="cy-GB"/>
        </w:rPr>
      </w:pPr>
      <w:r w:rsidRPr="00FD05E1">
        <w:rPr>
          <w:b/>
          <w:color w:val="000000" w:themeColor="text1"/>
          <w:sz w:val="22"/>
          <w:szCs w:val="22"/>
          <w:lang w:val="cy-GB"/>
        </w:rPr>
        <w:t>Gallwch g</w:t>
      </w:r>
      <w:r w:rsidR="000C61CD" w:rsidRPr="00FD05E1">
        <w:rPr>
          <w:b/>
          <w:color w:val="000000" w:themeColor="text1"/>
          <w:sz w:val="22"/>
          <w:szCs w:val="22"/>
          <w:lang w:val="cy-GB"/>
        </w:rPr>
        <w:t>ryfhau eich trafodaeth academaidd trwy ystyried safbwyntiau gwrthwynebus a allai fodoli mewn perthynas â'r strategaethau datblygu arfaethedig.</w:t>
      </w:r>
    </w:p>
    <w:p w14:paraId="06CC92D7" w14:textId="77777777" w:rsidR="000C61CD" w:rsidRPr="00337A1C" w:rsidRDefault="000C61CD" w:rsidP="000C61CD">
      <w:pPr>
        <w:pStyle w:val="Default"/>
        <w:rPr>
          <w:color w:val="FF0000"/>
          <w:sz w:val="22"/>
          <w:szCs w:val="22"/>
          <w:lang w:val="cy-GB"/>
        </w:rPr>
      </w:pPr>
    </w:p>
    <w:p w14:paraId="712A0277" w14:textId="77777777" w:rsidR="00C01A3F" w:rsidRPr="00337A1C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3AD908E" w14:textId="77777777" w:rsidR="00D22D9C" w:rsidRPr="00337A1C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48F8534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0F61233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2B25277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B67BA4D" w14:textId="77777777" w:rsidR="000C61CD" w:rsidRPr="006A590F" w:rsidRDefault="00274691" w:rsidP="006A590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562ED0B" w14:textId="77777777" w:rsidR="00117119" w:rsidRPr="00FD05E1" w:rsidRDefault="00117119" w:rsidP="00117119">
      <w:pPr>
        <w:pStyle w:val="Default"/>
        <w:rPr>
          <w:b/>
          <w:bCs/>
          <w:iCs/>
          <w:color w:val="FF0000"/>
          <w:sz w:val="22"/>
          <w:szCs w:val="22"/>
        </w:rPr>
      </w:pPr>
      <w:r w:rsidRPr="00FD05E1">
        <w:rPr>
          <w:b/>
          <w:bCs/>
          <w:iCs/>
          <w:color w:val="000000" w:themeColor="text1"/>
          <w:sz w:val="22"/>
          <w:szCs w:val="22"/>
        </w:rPr>
        <w:t xml:space="preserve">Yn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eich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gwaith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,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ymchwiliwch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i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broffil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Ella 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dewis</w:t>
      </w:r>
      <w:r w:rsidR="006A590F" w:rsidRPr="00FD05E1">
        <w:rPr>
          <w:b/>
          <w:bCs/>
          <w:iCs/>
          <w:color w:val="000000" w:themeColor="text1"/>
          <w:sz w:val="22"/>
          <w:szCs w:val="22"/>
        </w:rPr>
        <w:t>wch</w:t>
      </w:r>
      <w:proofErr w:type="spellEnd"/>
      <w:r w:rsidR="006A590F" w:rsidRPr="00FD05E1">
        <w:rPr>
          <w:b/>
          <w:bCs/>
          <w:iCs/>
          <w:color w:val="000000" w:themeColor="text1"/>
          <w:sz w:val="22"/>
          <w:szCs w:val="22"/>
        </w:rPr>
        <w:t xml:space="preserve"> DAIR</w:t>
      </w:r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agwedd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gyfer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datblygu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.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Nodwch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glir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ble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mae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Ella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hyn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o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bryd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mewn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perthynas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â'r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agweddau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ddewiswyd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gwnewch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argymhellion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gyfer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ei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datblygiad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. </w:t>
      </w:r>
      <w:proofErr w:type="spellStart"/>
      <w:r w:rsidR="006A590F" w:rsidRPr="00FD05E1">
        <w:rPr>
          <w:b/>
          <w:bCs/>
          <w:iCs/>
          <w:color w:val="000000" w:themeColor="text1"/>
          <w:sz w:val="22"/>
          <w:szCs w:val="22"/>
        </w:rPr>
        <w:t>Rhowch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enghreifftiau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o'r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strategaethau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posibl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gellir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defnyddio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yr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ystafell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ddosbarth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i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gwrdd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â'r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agweddau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nodwyd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gyfer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datblygu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="006A590F" w:rsidRPr="00FD05E1">
        <w:rPr>
          <w:b/>
          <w:bCs/>
          <w:iCs/>
          <w:color w:val="000000" w:themeColor="text1"/>
          <w:sz w:val="22"/>
          <w:szCs w:val="22"/>
        </w:rPr>
        <w:t>gan</w:t>
      </w:r>
      <w:proofErr w:type="spellEnd"/>
      <w:r w:rsidR="006A590F"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="006A590F" w:rsidRPr="00FD05E1">
        <w:rPr>
          <w:b/>
          <w:bCs/>
          <w:iCs/>
          <w:color w:val="000000" w:themeColor="text1"/>
          <w:sz w:val="22"/>
          <w:szCs w:val="22"/>
        </w:rPr>
        <w:t>g</w:t>
      </w:r>
      <w:r w:rsidRPr="00FD05E1">
        <w:rPr>
          <w:b/>
          <w:bCs/>
          <w:iCs/>
          <w:color w:val="000000" w:themeColor="text1"/>
          <w:sz w:val="22"/>
          <w:szCs w:val="22"/>
        </w:rPr>
        <w:t>ysylltu'r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rhain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ag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ymchwil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ac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arfer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effeithiol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cyfredol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mewn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addysg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.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Ystyriwch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effaith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bosibl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rhain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gynnydd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datblygiad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Ella ac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unrhyw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oblygiadau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ymarferol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yn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yr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ystafell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ddosbarth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, er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enghraifft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yr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effaith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ar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y staff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addysgu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 xml:space="preserve"> ac </w:t>
      </w:r>
      <w:proofErr w:type="spellStart"/>
      <w:r w:rsidRPr="00FD05E1">
        <w:rPr>
          <w:b/>
          <w:bCs/>
          <w:iCs/>
          <w:color w:val="000000" w:themeColor="text1"/>
          <w:sz w:val="22"/>
          <w:szCs w:val="22"/>
        </w:rPr>
        <w:t>ati</w:t>
      </w:r>
      <w:proofErr w:type="spellEnd"/>
      <w:r w:rsidRPr="00FD05E1">
        <w:rPr>
          <w:b/>
          <w:bCs/>
          <w:iCs/>
          <w:color w:val="000000" w:themeColor="text1"/>
          <w:sz w:val="22"/>
          <w:szCs w:val="22"/>
        </w:rPr>
        <w:t>.</w:t>
      </w:r>
    </w:p>
    <w:p w14:paraId="1F2CAD5E" w14:textId="77777777" w:rsidR="000C61CD" w:rsidRPr="000C61CD" w:rsidRDefault="000C61CD" w:rsidP="000C61CD">
      <w:pPr>
        <w:pStyle w:val="Default"/>
        <w:rPr>
          <w:b/>
          <w:bCs/>
          <w:i/>
          <w:iCs/>
          <w:color w:val="FF0000"/>
          <w:sz w:val="22"/>
          <w:szCs w:val="22"/>
        </w:rPr>
      </w:pPr>
    </w:p>
    <w:p w14:paraId="1003B7FB" w14:textId="77777777" w:rsidR="000C61CD" w:rsidRPr="00A406E5" w:rsidRDefault="000C61CD" w:rsidP="00D22D9C">
      <w:pPr>
        <w:jc w:val="both"/>
        <w:rPr>
          <w:rFonts w:ascii="Arial" w:hAnsi="Arial" w:cs="Arial"/>
          <w:sz w:val="22"/>
          <w:szCs w:val="22"/>
        </w:rPr>
      </w:pPr>
    </w:p>
    <w:p w14:paraId="79B5E0F0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51833F56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321B2AA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ECFF73B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7B4C533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22764C" w14:textId="77777777" w:rsidR="00C01A3F" w:rsidRPr="006A590F" w:rsidRDefault="00E246E7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721165A" w14:textId="77777777" w:rsidR="00117119" w:rsidRPr="00FD05E1" w:rsidRDefault="00117119" w:rsidP="00117119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D05E1">
        <w:rPr>
          <w:rFonts w:ascii="Arial" w:hAnsi="Arial" w:cs="Arial"/>
          <w:b/>
          <w:sz w:val="22"/>
          <w:szCs w:val="22"/>
          <w:lang w:val="cy-GB"/>
        </w:rPr>
        <w:t>Dylai strwythur y gwaith rydych chi'n ei gyflwyno nid yn unig gynnwys yr agwed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>dau a nodwyd uchod, ond dylid ei g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yflwyno 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 xml:space="preserve">hefyd </w:t>
      </w:r>
      <w:r w:rsidRPr="00FD05E1">
        <w:rPr>
          <w:rFonts w:ascii="Arial" w:hAnsi="Arial" w:cs="Arial"/>
          <w:b/>
          <w:sz w:val="22"/>
          <w:szCs w:val="22"/>
          <w:lang w:val="cy-GB"/>
        </w:rPr>
        <w:t>mewn trafodaeth sydd wedi'i hystyried yn ofalus ac yn rhesymegol wrth ymdrin â ch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>yflwyno'r wybodaeth hon. Sicrhewch eich bod yn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cyfathrebu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>’n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effeithiol,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 xml:space="preserve"> ac ystyriwch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y defnydd o iaith academaidd broffesiynol, geirfa briodol a'r defnydd cywir o atalnodi gan fod y rhain yn agweddau sy'n ddisgwyliad yn yr ymateb.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 xml:space="preserve">  Defnyddiwch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sgiliau cyfeirio cywir ac</w:t>
      </w:r>
      <w:r w:rsidR="006A590F" w:rsidRPr="00FD05E1">
        <w:rPr>
          <w:rFonts w:ascii="Arial" w:hAnsi="Arial" w:cs="Arial"/>
          <w:b/>
          <w:sz w:val="22"/>
          <w:szCs w:val="22"/>
          <w:lang w:val="cy-GB"/>
        </w:rPr>
        <w:t xml:space="preserve"> arddull ysgrifennu academaidd gan</w:t>
      </w:r>
      <w:r w:rsidRPr="00FD05E1">
        <w:rPr>
          <w:rFonts w:ascii="Arial" w:hAnsi="Arial" w:cs="Arial"/>
          <w:b/>
          <w:sz w:val="22"/>
          <w:szCs w:val="22"/>
          <w:lang w:val="cy-GB"/>
        </w:rPr>
        <w:t xml:space="preserve"> sicrhau eich bod yn cadw at y nifer geiriau a ddyrannwyd (2000 gair).</w:t>
      </w:r>
    </w:p>
    <w:p w14:paraId="2B63653F" w14:textId="77777777" w:rsidR="00117119" w:rsidRPr="00337A1C" w:rsidRDefault="00117119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F2FE09B" w14:textId="77777777" w:rsidR="00FB3B4E" w:rsidRPr="00337A1C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AC84F10" w14:textId="77777777" w:rsidR="00D22D9C" w:rsidRPr="00337A1C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8DC77E" w14:textId="77777777" w:rsidR="00C01A3F" w:rsidRPr="00337A1C" w:rsidRDefault="00C01A3F">
      <w:pPr>
        <w:rPr>
          <w:rFonts w:ascii="Arial" w:hAnsi="Arial" w:cs="Arial"/>
          <w:sz w:val="22"/>
          <w:szCs w:val="22"/>
          <w:lang w:val="cy-GB"/>
        </w:rPr>
      </w:pPr>
      <w:r w:rsidRPr="00337A1C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9981BF9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772B0CD4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337A1C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337A1C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75FC24" w14:textId="77777777" w:rsidR="00152E9D" w:rsidRPr="00A406E5" w:rsidRDefault="00152E9D" w:rsidP="00152E9D">
      <w:pPr>
        <w:rPr>
          <w:rFonts w:ascii="Arial" w:hAnsi="Arial" w:cs="Arial"/>
        </w:rPr>
      </w:pPr>
    </w:p>
    <w:p w14:paraId="2856E55E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8AA1D6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13661CB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8DFBFCC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5261C4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97D7ECE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E76A689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7B88C3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CDA96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EE8F2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B5357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D028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C5E040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80FD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B4A09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81B9D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1C43A8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067F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48A56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FF31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9C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05052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8B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7E0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73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360A50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A2EEE1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2B2D51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A5219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0705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F8E4873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858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5A3D5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EF1E5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6B1E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6DF3D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30E5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EBB3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5D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94DD2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134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912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DFB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0F4806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F3DB4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1D303E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C7BF4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02A8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84230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E351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78DA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6249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B10CA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3FFD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E80C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49B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E5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3639E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683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5FE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CF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34ABD3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58153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33348C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7B09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294BB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F786DC3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9CB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B2356B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C19D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C2BDE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FC921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7EA0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F53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520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E73E1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BA7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4A6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4A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18FE8D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45F53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8DBFD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96AB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2DB5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68E465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4529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41B7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232C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6DC35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BF94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2CB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E850C07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9DB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DA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4C2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12B2C6E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3846F9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054412B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B54D3DC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0504C1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ACCE73B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AB9CE2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526368F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6607F2F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A01314B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02463F7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1CFAC3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70F3F8E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F06088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582B42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BFCB4E1" w14:textId="77777777" w:rsidR="00C073F1" w:rsidRDefault="00C073F1" w:rsidP="00152E9D">
      <w:pPr>
        <w:rPr>
          <w:rFonts w:ascii="Arial" w:hAnsi="Arial" w:cs="Arial"/>
        </w:rPr>
      </w:pPr>
    </w:p>
    <w:p w14:paraId="08B40BF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E3C90C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48AC7AE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0B1B50A1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0382B418" w14:textId="77777777" w:rsidTr="00924471">
        <w:tc>
          <w:tcPr>
            <w:tcW w:w="13858" w:type="dxa"/>
            <w:shd w:val="clear" w:color="auto" w:fill="8DB3E2" w:themeFill="text2" w:themeFillTint="66"/>
          </w:tcPr>
          <w:p w14:paraId="31F0F20D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4843A840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5234F5B8" w14:textId="77777777" w:rsidTr="00EE00D3">
        <w:tc>
          <w:tcPr>
            <w:tcW w:w="13948" w:type="dxa"/>
            <w:shd w:val="clear" w:color="auto" w:fill="8DB3E2" w:themeFill="text2" w:themeFillTint="66"/>
          </w:tcPr>
          <w:p w14:paraId="669A8D8B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6C22186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54C38715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730F1735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1BE14537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4FA4CC2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15F75B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6347D2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6B2CC9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45F7AE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DFA8C5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FE5D33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EE401D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C27D61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F4E398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6700E65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890DD8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588FB36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499A068A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C291291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EBA185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445CA3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46C0B7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001438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B89583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F09B6E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22B9B67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77F530F5" w14:textId="77777777" w:rsidTr="00EE00D3">
        <w:tc>
          <w:tcPr>
            <w:tcW w:w="1735" w:type="dxa"/>
            <w:shd w:val="clear" w:color="auto" w:fill="8DB3E2" w:themeFill="text2" w:themeFillTint="66"/>
          </w:tcPr>
          <w:p w14:paraId="34F9BA05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6B621C25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DE987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F8C3C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51F95BC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642CF5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C19F61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B03430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7300A0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FCE93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98C7BF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D7C6C0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94A06D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62397D76" w14:textId="77777777" w:rsidTr="00EE00D3">
        <w:tc>
          <w:tcPr>
            <w:tcW w:w="1735" w:type="dxa"/>
            <w:shd w:val="clear" w:color="auto" w:fill="8DB3E2" w:themeFill="text2" w:themeFillTint="66"/>
          </w:tcPr>
          <w:p w14:paraId="14641274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E24B1E6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0C9A28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26C7341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58E3B29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8076BA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757877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F4245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23D89C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41AB9A14" w14:textId="77777777" w:rsidTr="00EE00D3">
        <w:tc>
          <w:tcPr>
            <w:tcW w:w="1735" w:type="dxa"/>
            <w:shd w:val="clear" w:color="auto" w:fill="8DB3E2" w:themeFill="text2" w:themeFillTint="66"/>
          </w:tcPr>
          <w:p w14:paraId="528EF8D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51EC922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7BAF4099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0D4E1F67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917629A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612E598D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4A2E6B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1DE582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79E89D6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6BEBF633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5650E4C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864C56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4CF62C4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1B0E7A3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157252B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5DDBF0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9ADE20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EC5596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740367A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5D883BCA" w14:textId="77777777" w:rsidTr="00EE00D3">
        <w:tc>
          <w:tcPr>
            <w:tcW w:w="1735" w:type="dxa"/>
            <w:shd w:val="clear" w:color="auto" w:fill="8DB3E2" w:themeFill="text2" w:themeFillTint="66"/>
          </w:tcPr>
          <w:p w14:paraId="6F42BE37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6E8832B9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7A0ECF07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2529281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36F2FD00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2E0C74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4491C26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3C9AA3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A947DC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7DA983F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B39A58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1D90086F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9A03C7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33BF57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3E44F9CD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772FF4F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05D5196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B3D038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4EBDFE5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69D3C37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7BFFC23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DC9B09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36652A9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E6A914B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6954CD13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54C422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09926308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4FEDD87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29512C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BFF6C0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70E0713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D63D33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29AB0AF3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CFCCA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3BEA8A8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FD1BD9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1C63A53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5C735B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621FACA8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42FA60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009A0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921EFC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5F7D0E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16D9B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AAAC4C8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4BDFD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D6CA8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424FA0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997EB88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4337ADA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ADD00" w14:textId="77777777" w:rsidR="00D32C27" w:rsidRDefault="00D32C27">
      <w:r>
        <w:separator/>
      </w:r>
    </w:p>
  </w:endnote>
  <w:endnote w:type="continuationSeparator" w:id="0">
    <w:p w14:paraId="396C048A" w14:textId="77777777" w:rsidR="00D32C27" w:rsidRDefault="00D32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EA9E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583C0F">
      <w:rPr>
        <w:b/>
        <w:noProof/>
        <w:lang w:val="cy-GB"/>
      </w:rPr>
      <w:t>1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583C0F">
      <w:rPr>
        <w:b/>
        <w:noProof/>
      </w:rPr>
      <w:t>9</w:t>
    </w:r>
    <w:r w:rsidR="00274691">
      <w:rPr>
        <w:b/>
        <w:sz w:val="24"/>
        <w:szCs w:val="24"/>
      </w:rPr>
      <w:fldChar w:fldCharType="end"/>
    </w:r>
  </w:p>
  <w:p w14:paraId="42C49F6B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3C667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9DEF2" w14:textId="77777777" w:rsidR="00D32C27" w:rsidRDefault="00D32C27">
      <w:r>
        <w:separator/>
      </w:r>
    </w:p>
  </w:footnote>
  <w:footnote w:type="continuationSeparator" w:id="0">
    <w:p w14:paraId="48693C90" w14:textId="77777777" w:rsidR="00D32C27" w:rsidRDefault="00D32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D5391A"/>
    <w:multiLevelType w:val="hybridMultilevel"/>
    <w:tmpl w:val="B6E85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BB48CA"/>
    <w:multiLevelType w:val="hybridMultilevel"/>
    <w:tmpl w:val="C73E1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482711">
    <w:abstractNumId w:val="1"/>
  </w:num>
  <w:num w:numId="2" w16cid:durableId="598375411">
    <w:abstractNumId w:val="11"/>
  </w:num>
  <w:num w:numId="3" w16cid:durableId="350686240">
    <w:abstractNumId w:val="17"/>
  </w:num>
  <w:num w:numId="4" w16cid:durableId="644697474">
    <w:abstractNumId w:val="13"/>
  </w:num>
  <w:num w:numId="5" w16cid:durableId="1315181624">
    <w:abstractNumId w:val="9"/>
  </w:num>
  <w:num w:numId="6" w16cid:durableId="1372530595">
    <w:abstractNumId w:val="16"/>
  </w:num>
  <w:num w:numId="7" w16cid:durableId="538711834">
    <w:abstractNumId w:val="2"/>
  </w:num>
  <w:num w:numId="8" w16cid:durableId="1301224371">
    <w:abstractNumId w:val="15"/>
  </w:num>
  <w:num w:numId="9" w16cid:durableId="798495436">
    <w:abstractNumId w:val="12"/>
  </w:num>
  <w:num w:numId="10" w16cid:durableId="1438450761">
    <w:abstractNumId w:val="5"/>
  </w:num>
  <w:num w:numId="11" w16cid:durableId="1849370054">
    <w:abstractNumId w:val="6"/>
  </w:num>
  <w:num w:numId="12" w16cid:durableId="175777600">
    <w:abstractNumId w:val="10"/>
  </w:num>
  <w:num w:numId="13" w16cid:durableId="2028869800">
    <w:abstractNumId w:val="14"/>
  </w:num>
  <w:num w:numId="14" w16cid:durableId="1287199713">
    <w:abstractNumId w:val="4"/>
  </w:num>
  <w:num w:numId="15" w16cid:durableId="1715620794">
    <w:abstractNumId w:val="0"/>
  </w:num>
  <w:num w:numId="16" w16cid:durableId="725639149">
    <w:abstractNumId w:val="8"/>
  </w:num>
  <w:num w:numId="17" w16cid:durableId="1771850220">
    <w:abstractNumId w:val="18"/>
  </w:num>
  <w:num w:numId="18" w16cid:durableId="1334533669">
    <w:abstractNumId w:val="7"/>
  </w:num>
  <w:num w:numId="19" w16cid:durableId="292909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7D33"/>
    <w:rsid w:val="00011666"/>
    <w:rsid w:val="00026B02"/>
    <w:rsid w:val="00054494"/>
    <w:rsid w:val="000822E5"/>
    <w:rsid w:val="00085EA1"/>
    <w:rsid w:val="000971FC"/>
    <w:rsid w:val="000A2A3A"/>
    <w:rsid w:val="000A492A"/>
    <w:rsid w:val="000C61CD"/>
    <w:rsid w:val="000D2F80"/>
    <w:rsid w:val="000E413A"/>
    <w:rsid w:val="000F5AA3"/>
    <w:rsid w:val="00100396"/>
    <w:rsid w:val="00100B5C"/>
    <w:rsid w:val="001050A8"/>
    <w:rsid w:val="001106E9"/>
    <w:rsid w:val="00117119"/>
    <w:rsid w:val="00124CA5"/>
    <w:rsid w:val="00126346"/>
    <w:rsid w:val="0013092E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A7F2D"/>
    <w:rsid w:val="002C449B"/>
    <w:rsid w:val="002C6040"/>
    <w:rsid w:val="002D5B3F"/>
    <w:rsid w:val="002E272E"/>
    <w:rsid w:val="002F0E34"/>
    <w:rsid w:val="002F5778"/>
    <w:rsid w:val="003223E0"/>
    <w:rsid w:val="00337A1C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1EFC"/>
    <w:rsid w:val="004046A9"/>
    <w:rsid w:val="00404C50"/>
    <w:rsid w:val="00411398"/>
    <w:rsid w:val="00423934"/>
    <w:rsid w:val="00426244"/>
    <w:rsid w:val="0043570F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83C0F"/>
    <w:rsid w:val="00590667"/>
    <w:rsid w:val="005962BF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590F"/>
    <w:rsid w:val="006A63B1"/>
    <w:rsid w:val="006A6DC3"/>
    <w:rsid w:val="006B6BF5"/>
    <w:rsid w:val="006D49ED"/>
    <w:rsid w:val="006D55CE"/>
    <w:rsid w:val="006D637A"/>
    <w:rsid w:val="006D6F24"/>
    <w:rsid w:val="006E34EC"/>
    <w:rsid w:val="006F0474"/>
    <w:rsid w:val="006F0F95"/>
    <w:rsid w:val="006F45BF"/>
    <w:rsid w:val="006F60E0"/>
    <w:rsid w:val="00702F71"/>
    <w:rsid w:val="007056F8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45BB9"/>
    <w:rsid w:val="008461EE"/>
    <w:rsid w:val="00852933"/>
    <w:rsid w:val="008566E5"/>
    <w:rsid w:val="008566FE"/>
    <w:rsid w:val="00865B46"/>
    <w:rsid w:val="00896134"/>
    <w:rsid w:val="008A33D8"/>
    <w:rsid w:val="008A62BC"/>
    <w:rsid w:val="008B43E7"/>
    <w:rsid w:val="008B4F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593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426F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6A2A"/>
    <w:rsid w:val="00C67428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32C27"/>
    <w:rsid w:val="00D463A5"/>
    <w:rsid w:val="00D4710D"/>
    <w:rsid w:val="00D47D25"/>
    <w:rsid w:val="00D55F22"/>
    <w:rsid w:val="00D62ACD"/>
    <w:rsid w:val="00DA279B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D05E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380CCC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rsid w:val="000C61CD"/>
    <w:pPr>
      <w:spacing w:before="120"/>
      <w:ind w:left="1004" w:hanging="284"/>
      <w:jc w:val="both"/>
    </w:pPr>
    <w:rPr>
      <w:sz w:val="24"/>
      <w:lang w:eastAsia="en-GB"/>
    </w:rPr>
  </w:style>
  <w:style w:type="paragraph" w:customStyle="1" w:styleId="Default">
    <w:name w:val="Default"/>
    <w:rsid w:val="000C61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5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6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A5DB3-3332-FF44-9FBE-F7458D257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9</Pages>
  <Words>3563</Words>
  <Characters>20312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23828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Tom Cox</cp:lastModifiedBy>
  <cp:revision>2</cp:revision>
  <cp:lastPrinted>2014-10-10T07:42:00Z</cp:lastPrinted>
  <dcterms:created xsi:type="dcterms:W3CDTF">2026-09-27T09:38:00Z</dcterms:created>
  <dcterms:modified xsi:type="dcterms:W3CDTF">2026-09-27T09:38:00Z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