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240" w:rsidRPr="0000226C" w:rsidRDefault="00033823" w:rsidP="0000226C">
      <w:pPr>
        <w:pStyle w:val="Heading1"/>
      </w:pPr>
      <w:r>
        <w:t>Secondary Storage</w:t>
      </w:r>
    </w:p>
    <w:p w:rsidR="0000226C" w:rsidRPr="0000226C" w:rsidRDefault="00033823" w:rsidP="0000226C">
      <w:pPr>
        <w:pStyle w:val="Heading2"/>
      </w:pPr>
      <w:r>
        <w:t>A Peer Learning Investigation</w:t>
      </w:r>
    </w:p>
    <w:p w:rsidR="00033823" w:rsidRDefault="00033823" w:rsidP="00033823"/>
    <w:p w:rsidR="00033823" w:rsidRDefault="00033823" w:rsidP="00033823"/>
    <w:tbl>
      <w:tblPr>
        <w:tblStyle w:val="TableGrid"/>
        <w:tblW w:w="0" w:type="auto"/>
        <w:tblLook w:val="04A0"/>
      </w:tblPr>
      <w:tblGrid>
        <w:gridCol w:w="9854"/>
      </w:tblGrid>
      <w:tr w:rsidR="00033823" w:rsidRPr="00033823" w:rsidTr="00033823">
        <w:trPr>
          <w:trHeight w:val="4253"/>
        </w:trPr>
        <w:tc>
          <w:tcPr>
            <w:tcW w:w="9854" w:type="dxa"/>
          </w:tcPr>
          <w:p w:rsidR="00033823" w:rsidRPr="00033823" w:rsidRDefault="00033823" w:rsidP="00033823">
            <w:r w:rsidRPr="00033823">
              <w:t>Research the fir</w:t>
            </w:r>
            <w:r>
              <w:t>st hard drive invented. Find out: Speed, S</w:t>
            </w:r>
            <w:r w:rsidRPr="00033823">
              <w:t>ize</w:t>
            </w:r>
            <w:r>
              <w:t>, Capacity etc</w:t>
            </w:r>
            <w:r w:rsidRPr="00033823">
              <w:t>.</w:t>
            </w:r>
          </w:p>
        </w:tc>
      </w:tr>
      <w:tr w:rsidR="00033823" w:rsidRPr="00033823" w:rsidTr="00033823">
        <w:trPr>
          <w:trHeight w:val="4253"/>
        </w:trPr>
        <w:tc>
          <w:tcPr>
            <w:tcW w:w="9854" w:type="dxa"/>
          </w:tcPr>
          <w:p w:rsidR="00033823" w:rsidRPr="00033823" w:rsidRDefault="00033823" w:rsidP="00033823">
            <w:r w:rsidRPr="00033823">
              <w:t xml:space="preserve">Research </w:t>
            </w:r>
            <w:r>
              <w:t xml:space="preserve">the </w:t>
            </w:r>
            <w:r w:rsidRPr="00033823">
              <w:t>largest hard drive on the market</w:t>
            </w:r>
            <w:r>
              <w:t>. Find out: Speed, S</w:t>
            </w:r>
            <w:r w:rsidRPr="00033823">
              <w:t>ize</w:t>
            </w:r>
            <w:r>
              <w:t>, Capacity etc</w:t>
            </w:r>
            <w:r w:rsidRPr="00033823">
              <w:t>.</w:t>
            </w:r>
          </w:p>
        </w:tc>
      </w:tr>
      <w:tr w:rsidR="00033823" w:rsidRPr="00033823" w:rsidTr="00033823">
        <w:trPr>
          <w:trHeight w:val="4253"/>
        </w:trPr>
        <w:tc>
          <w:tcPr>
            <w:tcW w:w="9854" w:type="dxa"/>
          </w:tcPr>
          <w:p w:rsidR="00033823" w:rsidRPr="00033823" w:rsidRDefault="00033823" w:rsidP="00033823">
            <w:r w:rsidRPr="00033823">
              <w:t>Res</w:t>
            </w:r>
            <w:r>
              <w:t xml:space="preserve">earch different online storage </w:t>
            </w:r>
            <w:r w:rsidRPr="00033823">
              <w:t>solu</w:t>
            </w:r>
            <w:r>
              <w:t xml:space="preserve">tions, for example </w:t>
            </w:r>
            <w:proofErr w:type="spellStart"/>
            <w:r>
              <w:t>iD</w:t>
            </w:r>
            <w:r w:rsidRPr="00033823">
              <w:t>rive</w:t>
            </w:r>
            <w:proofErr w:type="spellEnd"/>
            <w:r w:rsidRPr="00033823">
              <w:t xml:space="preserve">, </w:t>
            </w:r>
            <w:proofErr w:type="spellStart"/>
            <w:r w:rsidRPr="00033823">
              <w:t>Dropbox</w:t>
            </w:r>
            <w:proofErr w:type="spellEnd"/>
            <w:r w:rsidRPr="00033823">
              <w:t xml:space="preserve">, </w:t>
            </w:r>
            <w:proofErr w:type="spellStart"/>
            <w:r w:rsidRPr="00033823">
              <w:t>Sugasync</w:t>
            </w:r>
            <w:proofErr w:type="spellEnd"/>
            <w:r w:rsidRPr="00033823">
              <w:t xml:space="preserve">. </w:t>
            </w:r>
            <w:r>
              <w:t>Find out: Sizes, Access Times and Costs etc.</w:t>
            </w:r>
          </w:p>
        </w:tc>
      </w:tr>
      <w:tr w:rsidR="00033823" w:rsidRPr="00033823" w:rsidTr="00033823">
        <w:trPr>
          <w:trHeight w:val="4253"/>
        </w:trPr>
        <w:tc>
          <w:tcPr>
            <w:tcW w:w="9854" w:type="dxa"/>
          </w:tcPr>
          <w:p w:rsidR="00033823" w:rsidRPr="00033823" w:rsidRDefault="00033823" w:rsidP="00033823">
            <w:r w:rsidRPr="00033823">
              <w:lastRenderedPageBreak/>
              <w:t xml:space="preserve">Investigate Holographic drives. </w:t>
            </w:r>
            <w:r>
              <w:t>Find out: Speed, S</w:t>
            </w:r>
            <w:r w:rsidRPr="00033823">
              <w:t>ize</w:t>
            </w:r>
            <w:r>
              <w:t>, Capacity, Release Dates etc</w:t>
            </w:r>
            <w:r w:rsidRPr="00033823">
              <w:t>.</w:t>
            </w:r>
          </w:p>
        </w:tc>
      </w:tr>
      <w:tr w:rsidR="00033823" w:rsidRPr="00033823" w:rsidTr="00033823">
        <w:trPr>
          <w:trHeight w:val="4253"/>
        </w:trPr>
        <w:tc>
          <w:tcPr>
            <w:tcW w:w="9854" w:type="dxa"/>
          </w:tcPr>
          <w:p w:rsidR="00033823" w:rsidRPr="00033823" w:rsidRDefault="00033823" w:rsidP="00033823">
            <w:r w:rsidRPr="00033823">
              <w:t xml:space="preserve">Investigate </w:t>
            </w:r>
            <w:r>
              <w:t>M</w:t>
            </w:r>
            <w:r w:rsidRPr="00033823">
              <w:t xml:space="preserve">odular </w:t>
            </w:r>
            <w:r>
              <w:t>D</w:t>
            </w:r>
            <w:r w:rsidRPr="00033823">
              <w:t xml:space="preserve">isk </w:t>
            </w:r>
            <w:r>
              <w:t>S</w:t>
            </w:r>
            <w:r w:rsidRPr="00033823">
              <w:t xml:space="preserve">torage </w:t>
            </w:r>
            <w:r>
              <w:t>S</w:t>
            </w:r>
            <w:r w:rsidRPr="00033823">
              <w:t>ystems.</w:t>
            </w:r>
            <w:r>
              <w:t xml:space="preserve"> Find out: Speed, S</w:t>
            </w:r>
            <w:r w:rsidRPr="00033823">
              <w:t>ize</w:t>
            </w:r>
            <w:r>
              <w:t>, Capacity etc.</w:t>
            </w:r>
          </w:p>
        </w:tc>
      </w:tr>
      <w:tr w:rsidR="00033823" w:rsidTr="00033823">
        <w:trPr>
          <w:trHeight w:val="4253"/>
        </w:trPr>
        <w:tc>
          <w:tcPr>
            <w:tcW w:w="9854" w:type="dxa"/>
          </w:tcPr>
          <w:p w:rsidR="00033823" w:rsidRDefault="00033823" w:rsidP="00033823">
            <w:r w:rsidRPr="00033823">
              <w:t>Investigate Phase change memory.</w:t>
            </w:r>
            <w:r>
              <w:t xml:space="preserve"> What is it, what is does, speed, s</w:t>
            </w:r>
            <w:r w:rsidRPr="00033823">
              <w:t>ize</w:t>
            </w:r>
            <w:r>
              <w:t xml:space="preserve">, </w:t>
            </w:r>
            <w:proofErr w:type="gramStart"/>
            <w:r>
              <w:t>capacity.</w:t>
            </w:r>
            <w:proofErr w:type="gramEnd"/>
          </w:p>
        </w:tc>
      </w:tr>
    </w:tbl>
    <w:p w:rsidR="00033823" w:rsidRDefault="00033823" w:rsidP="00033823"/>
    <w:sectPr w:rsidR="00033823" w:rsidSect="004974D7">
      <w:footerReference w:type="default" r:id="rId6"/>
      <w:pgSz w:w="11906" w:h="16838"/>
      <w:pgMar w:top="1134" w:right="1134" w:bottom="1134" w:left="1134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823" w:rsidRDefault="00033823">
      <w:r>
        <w:separator/>
      </w:r>
    </w:p>
  </w:endnote>
  <w:endnote w:type="continuationSeparator" w:id="0">
    <w:p w:rsidR="00033823" w:rsidRDefault="000338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5B5F" w:rsidRPr="00755C9A" w:rsidRDefault="00475B5F" w:rsidP="004974D7">
    <w:pPr>
      <w:pStyle w:val="Header"/>
      <w:tabs>
        <w:tab w:val="clear" w:pos="4153"/>
        <w:tab w:val="clear" w:pos="8306"/>
        <w:tab w:val="center" w:pos="4816"/>
        <w:tab w:val="right" w:pos="9600"/>
      </w:tabs>
      <w:rPr>
        <w:color w:val="999999"/>
        <w:sz w:val="10"/>
        <w:szCs w:val="16"/>
      </w:rPr>
    </w:pPr>
    <w:proofErr w:type="spellStart"/>
    <w:r w:rsidRPr="00755C9A">
      <w:rPr>
        <w:color w:val="999999"/>
        <w:sz w:val="16"/>
      </w:rPr>
      <w:t>G.Rees</w:t>
    </w:r>
    <w:proofErr w:type="spellEnd"/>
    <w:r w:rsidRPr="00755C9A">
      <w:rPr>
        <w:color w:val="999999"/>
        <w:sz w:val="16"/>
      </w:rPr>
      <w:t>-Evans</w:t>
    </w:r>
    <w:r w:rsidRPr="00755C9A">
      <w:rPr>
        <w:color w:val="999999"/>
        <w:sz w:val="16"/>
      </w:rPr>
      <w:tab/>
    </w:r>
    <w:r w:rsidRPr="00755C9A">
      <w:rPr>
        <w:color w:val="999999"/>
        <w:sz w:val="16"/>
      </w:rPr>
      <w:tab/>
    </w:r>
    <w:r w:rsidR="0008309C" w:rsidRPr="00755C9A">
      <w:rPr>
        <w:color w:val="999999"/>
        <w:sz w:val="16"/>
      </w:rPr>
      <w:fldChar w:fldCharType="begin"/>
    </w:r>
    <w:r w:rsidRPr="00755C9A">
      <w:rPr>
        <w:color w:val="999999"/>
        <w:sz w:val="16"/>
      </w:rPr>
      <w:instrText xml:space="preserve"> FILENAME  </w:instrText>
    </w:r>
    <w:r w:rsidR="0008309C" w:rsidRPr="00755C9A">
      <w:rPr>
        <w:color w:val="999999"/>
        <w:sz w:val="16"/>
      </w:rPr>
      <w:fldChar w:fldCharType="separate"/>
    </w:r>
    <w:r w:rsidR="00270318">
      <w:rPr>
        <w:noProof/>
        <w:color w:val="999999"/>
        <w:sz w:val="16"/>
      </w:rPr>
      <w:t>Secondary Storage A Peer Learning Investigation.docx</w:t>
    </w:r>
    <w:r w:rsidR="0008309C" w:rsidRPr="00755C9A">
      <w:rPr>
        <w:color w:val="999999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823" w:rsidRDefault="00033823">
      <w:r>
        <w:separator/>
      </w:r>
    </w:p>
  </w:footnote>
  <w:footnote w:type="continuationSeparator" w:id="0">
    <w:p w:rsidR="00033823" w:rsidRDefault="000338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attachedTemplate r:id="rId1"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7A32"/>
    <w:rsid w:val="0000226C"/>
    <w:rsid w:val="00025CEB"/>
    <w:rsid w:val="00033823"/>
    <w:rsid w:val="0008309C"/>
    <w:rsid w:val="001229EE"/>
    <w:rsid w:val="001A6559"/>
    <w:rsid w:val="001C671A"/>
    <w:rsid w:val="0022527F"/>
    <w:rsid w:val="002268ED"/>
    <w:rsid w:val="00270318"/>
    <w:rsid w:val="002B2240"/>
    <w:rsid w:val="00322FB4"/>
    <w:rsid w:val="00381A5F"/>
    <w:rsid w:val="003B2A02"/>
    <w:rsid w:val="00475B5F"/>
    <w:rsid w:val="00486111"/>
    <w:rsid w:val="004974D7"/>
    <w:rsid w:val="004C5088"/>
    <w:rsid w:val="004E2CF2"/>
    <w:rsid w:val="00566D48"/>
    <w:rsid w:val="006434E7"/>
    <w:rsid w:val="006E335C"/>
    <w:rsid w:val="00755C9A"/>
    <w:rsid w:val="00773F02"/>
    <w:rsid w:val="0083509F"/>
    <w:rsid w:val="008611FA"/>
    <w:rsid w:val="009122C8"/>
    <w:rsid w:val="00AD0F4B"/>
    <w:rsid w:val="00C44B0E"/>
    <w:rsid w:val="00C6166A"/>
    <w:rsid w:val="00C731A9"/>
    <w:rsid w:val="00C97A32"/>
    <w:rsid w:val="00CA4F98"/>
    <w:rsid w:val="00EB1C42"/>
    <w:rsid w:val="00F028BB"/>
    <w:rsid w:val="00F669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0226C"/>
    <w:rPr>
      <w:rFonts w:ascii="Verdana" w:hAnsi="Verdana"/>
      <w:color w:val="000000"/>
      <w:sz w:val="22"/>
    </w:rPr>
  </w:style>
  <w:style w:type="paragraph" w:styleId="Heading1">
    <w:name w:val="heading 1"/>
    <w:basedOn w:val="Normal"/>
    <w:next w:val="Normal"/>
    <w:qFormat/>
    <w:rsid w:val="00C6166A"/>
    <w:p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C6166A"/>
    <w:pPr>
      <w:jc w:val="center"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6166A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6166A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03382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zTemplates\Handou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Handout.dot</Template>
  <TotalTime>7</TotalTime>
  <Pages>2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'Barriers to Learning' Exercise</vt:lpstr>
    </vt:vector>
  </TitlesOfParts>
  <Company/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'Barriers to Learning' Exercise</dc:title>
  <dc:creator>sc-gr</dc:creator>
  <cp:lastModifiedBy>sc-ft</cp:lastModifiedBy>
  <cp:revision>3</cp:revision>
  <cp:lastPrinted>2011-10-20T09:51:00Z</cp:lastPrinted>
  <dcterms:created xsi:type="dcterms:W3CDTF">2011-10-20T09:10:00Z</dcterms:created>
  <dcterms:modified xsi:type="dcterms:W3CDTF">2011-10-20T09:51:00Z</dcterms:modified>
</cp:coreProperties>
</file>