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F52EB" w:rsidR="002D5B3F" w:rsidP="0070199E" w:rsidRDefault="001A24F3" w14:paraId="500831E7" w14:textId="77777777">
      <w:pPr>
        <w:pStyle w:val="Header"/>
        <w:jc w:val="right"/>
        <w:rPr>
          <w:b/>
          <w:bCs/>
        </w:rPr>
      </w:pPr>
      <w:r w:rsidRPr="00A406E5">
        <w:rPr>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t xml:space="preserve"> </w:t>
      </w:r>
      <w:r w:rsidR="005F3A53">
        <w:br w:type="textWrapping" w:clear="all"/>
      </w:r>
      <w:r w:rsidRPr="000F52EB" w:rsidR="005F3A53">
        <w:rPr>
          <w:b/>
          <w:bCs/>
        </w:rPr>
        <w:t xml:space="preserve">APPENDIX </w:t>
      </w:r>
      <w:r w:rsidRPr="000F52EB" w:rsidR="00FF5AAD">
        <w:rPr>
          <w:b/>
          <w:bCs/>
        </w:rPr>
        <w:t>GA36a</w:t>
      </w:r>
    </w:p>
    <w:p w:rsidRPr="00A406E5" w:rsidR="002D5B3F" w:rsidP="00D525AA" w:rsidRDefault="002D5B3F" w14:paraId="656F4967" w14:textId="77777777"/>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D525AA" w:rsidRDefault="004F38B4" w14:paraId="795FD021" w14:textId="77777777">
            <w:pPr>
              <w:pStyle w:val="Heading4"/>
            </w:pPr>
            <w:r w:rsidRPr="0070199E">
              <w:rPr>
                <w:b/>
                <w:szCs w:val="20"/>
              </w:rPr>
              <w:t>LEVEL 4</w:t>
            </w:r>
            <w:r w:rsidRPr="0070199E" w:rsidR="00026B02">
              <w:rPr>
                <w:b/>
                <w:szCs w:val="20"/>
              </w:rPr>
              <w:t xml:space="preserve"> </w:t>
            </w:r>
            <w:r w:rsidRPr="0070199E" w:rsidR="00552351">
              <w:rPr>
                <w:b/>
                <w:szCs w:val="20"/>
              </w:rPr>
              <w:t>ASSESSMENT</w:t>
            </w:r>
            <w:r w:rsidRPr="00A406E5" w:rsidR="003A3CE5">
              <w:t xml:space="preserve"> </w:t>
            </w:r>
            <w:r w:rsidRPr="0070199E" w:rsidR="003A3CE5">
              <w:rPr>
                <w:b/>
                <w:szCs w:val="20"/>
              </w:rPr>
              <w:t>SPECIFICATION</w:t>
            </w:r>
            <w:r w:rsidRPr="00A406E5" w:rsidR="003A3CE5">
              <w:t xml:space="preserve"> </w:t>
            </w:r>
          </w:p>
        </w:tc>
      </w:tr>
    </w:tbl>
    <w:p w:rsidRPr="00A406E5" w:rsidR="003A3CE5" w:rsidP="00D525AA" w:rsidRDefault="003A3CE5" w14:paraId="4F729009" w14:textId="77777777"/>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5349BA5" w14:paraId="129127D4" w14:textId="77777777">
        <w:tc>
          <w:tcPr>
            <w:tcW w:w="2093" w:type="dxa"/>
          </w:tcPr>
          <w:p w:rsidRPr="00644D1D" w:rsidR="003B3F9D" w:rsidP="00D525AA" w:rsidRDefault="003B3F9D" w14:paraId="790C87E7" w14:textId="77777777">
            <w:pPr>
              <w:rPr>
                <w:b/>
                <w:bCs/>
              </w:rPr>
            </w:pPr>
            <w:r w:rsidRPr="00644D1D">
              <w:rPr>
                <w:b/>
                <w:bCs/>
              </w:rPr>
              <w:t>Student name:</w:t>
            </w:r>
          </w:p>
        </w:tc>
        <w:tc>
          <w:tcPr>
            <w:tcW w:w="3293" w:type="dxa"/>
          </w:tcPr>
          <w:p w:rsidRPr="00A406E5" w:rsidR="003B3F9D" w:rsidP="00D525AA" w:rsidRDefault="0017512A" w14:paraId="1144B092" w14:textId="0D12E99E">
            <w:r w:rsidRPr="00A406E5">
              <w:fldChar w:fldCharType="begin">
                <w:ffData>
                  <w:name w:val="Text2"/>
                  <w:enabled/>
                  <w:calcOnExit w:val="0"/>
                  <w:textInput/>
                </w:ffData>
              </w:fldChar>
            </w:r>
            <w:r w:rsidRPr="00A406E5" w:rsidR="003B3F9D">
              <w:instrText xml:space="preserve"> FORMTEXT </w:instrText>
            </w:r>
            <w:r w:rsidRPr="00A406E5">
              <w:fldChar w:fldCharType="separate"/>
            </w:r>
            <w:r w:rsidRPr="00A406E5" w:rsidR="003B3F9D">
              <w:rPr>
                <w:noProof/>
              </w:rPr>
              <w:t> </w:t>
            </w:r>
            <w:r w:rsidRPr="00A406E5" w:rsidR="003B3F9D">
              <w:rPr>
                <w:noProof/>
              </w:rPr>
              <w:t> </w:t>
            </w:r>
            <w:r w:rsidRPr="00A406E5" w:rsidR="003B3F9D">
              <w:rPr>
                <w:noProof/>
              </w:rPr>
              <w:t> </w:t>
            </w:r>
            <w:r w:rsidRPr="00A406E5" w:rsidR="003B3F9D">
              <w:rPr>
                <w:noProof/>
              </w:rPr>
              <w:t> </w:t>
            </w:r>
            <w:r w:rsidRPr="00A406E5" w:rsidR="003B3F9D">
              <w:rPr>
                <w:noProof/>
              </w:rPr>
              <w:t> </w:t>
            </w:r>
            <w:r w:rsidRPr="00A406E5">
              <w:fldChar w:fldCharType="end"/>
            </w:r>
          </w:p>
          <w:p w:rsidRPr="00A406E5" w:rsidR="003B3F9D" w:rsidP="00D525AA" w:rsidRDefault="003B3F9D" w14:paraId="70C69290" w14:textId="5729979B"/>
        </w:tc>
        <w:tc>
          <w:tcPr>
            <w:tcW w:w="2268" w:type="dxa"/>
            <w:shd w:val="clear" w:color="auto" w:fill="D9D9D9" w:themeFill="background1" w:themeFillShade="D9"/>
          </w:tcPr>
          <w:p w:rsidRPr="00702834" w:rsidR="003B3F9D" w:rsidP="00D525AA" w:rsidRDefault="00552351" w14:paraId="0CF1A304" w14:textId="77777777">
            <w:pPr>
              <w:rPr>
                <w:b/>
                <w:bCs/>
              </w:rPr>
            </w:pPr>
            <w:r w:rsidRPr="00702834">
              <w:rPr>
                <w:b/>
                <w:bCs/>
              </w:rPr>
              <w:t xml:space="preserve">Student ID </w:t>
            </w:r>
            <w:r w:rsidRPr="00702834" w:rsidR="003B3F9D">
              <w:rPr>
                <w:b/>
                <w:bCs/>
              </w:rPr>
              <w:t>number:</w:t>
            </w:r>
          </w:p>
        </w:tc>
        <w:tc>
          <w:tcPr>
            <w:tcW w:w="2268" w:type="dxa"/>
          </w:tcPr>
          <w:p w:rsidRPr="00A406E5" w:rsidR="003B3F9D" w:rsidP="00D525AA" w:rsidRDefault="003B3F9D" w14:paraId="2D0777F1" w14:textId="77777777"/>
        </w:tc>
      </w:tr>
      <w:tr w:rsidRPr="00A406E5" w:rsidR="00DB116D" w:rsidTr="35349BA5" w14:paraId="09C52AF8" w14:textId="77777777">
        <w:tc>
          <w:tcPr>
            <w:tcW w:w="2093" w:type="dxa"/>
          </w:tcPr>
          <w:p w:rsidRPr="00644D1D" w:rsidR="00DB116D" w:rsidP="00D525AA" w:rsidRDefault="00DB116D" w14:paraId="65B1AA3C" w14:textId="77777777">
            <w:pPr>
              <w:rPr>
                <w:b/>
                <w:bCs/>
              </w:rPr>
            </w:pPr>
            <w:r w:rsidRPr="00644D1D">
              <w:rPr>
                <w:b/>
                <w:bCs/>
              </w:rPr>
              <w:t>Programme:</w:t>
            </w:r>
          </w:p>
        </w:tc>
        <w:tc>
          <w:tcPr>
            <w:tcW w:w="7829" w:type="dxa"/>
            <w:gridSpan w:val="3"/>
          </w:tcPr>
          <w:p w:rsidRPr="00702834" w:rsidR="00DB116D" w:rsidP="00D525AA" w:rsidRDefault="15051D94" w14:paraId="2088A11F" w14:textId="420CD5C0">
            <w:pPr>
              <w:rPr>
                <w:b/>
                <w:bCs/>
              </w:rPr>
            </w:pPr>
            <w:r w:rsidRPr="00702834">
              <w:rPr>
                <w:b/>
                <w:bCs/>
              </w:rPr>
              <w:t xml:space="preserve">BSc Sport exercise science, BSc Sport Exercise Therapy, BSc Nutrition Physical Activity &amp; Health, BSc Sport, </w:t>
            </w:r>
            <w:r w:rsidRPr="00702834" w:rsidR="21C24E7D">
              <w:rPr>
                <w:b/>
                <w:bCs/>
              </w:rPr>
              <w:t xml:space="preserve">Health and Physical Education, BA Outdoor Adventure Education. </w:t>
            </w:r>
          </w:p>
          <w:p w:rsidRPr="00702834" w:rsidR="00DB116D" w:rsidP="00D525AA" w:rsidRDefault="00DB116D" w14:paraId="6BDC9ECE" w14:textId="7D981070">
            <w:pPr>
              <w:rPr>
                <w:b/>
                <w:bCs/>
              </w:rPr>
            </w:pPr>
          </w:p>
        </w:tc>
      </w:tr>
      <w:tr w:rsidRPr="00A406E5" w:rsidR="008F1308" w:rsidTr="35349BA5" w14:paraId="76BEC845" w14:textId="77777777">
        <w:tc>
          <w:tcPr>
            <w:tcW w:w="2093" w:type="dxa"/>
          </w:tcPr>
          <w:p w:rsidRPr="00644D1D" w:rsidR="008F1308" w:rsidP="00D525AA" w:rsidRDefault="008F1308" w14:paraId="6C0E0F62" w14:textId="77777777">
            <w:pPr>
              <w:rPr>
                <w:b/>
                <w:bCs/>
              </w:rPr>
            </w:pPr>
            <w:r w:rsidRPr="00644D1D">
              <w:rPr>
                <w:b/>
                <w:bCs/>
              </w:rPr>
              <w:t>Module:</w:t>
            </w:r>
          </w:p>
        </w:tc>
        <w:tc>
          <w:tcPr>
            <w:tcW w:w="7829" w:type="dxa"/>
            <w:gridSpan w:val="3"/>
          </w:tcPr>
          <w:p w:rsidRPr="00B046FF" w:rsidR="008F1308" w:rsidP="00D525AA" w:rsidRDefault="3AE401D1" w14:paraId="4A62DA2E" w14:textId="2D8D3D04">
            <w:pPr>
              <w:rPr>
                <w:b/>
                <w:bCs/>
              </w:rPr>
            </w:pPr>
            <w:r w:rsidRPr="00B046FF">
              <w:rPr>
                <w:b/>
                <w:bCs/>
              </w:rPr>
              <w:t xml:space="preserve">Academic Skills </w:t>
            </w:r>
          </w:p>
          <w:p w:rsidRPr="00B046FF" w:rsidR="008F1308" w:rsidP="00D525AA" w:rsidRDefault="008F1308" w14:paraId="727111A4" w14:textId="12F78695">
            <w:pPr>
              <w:rPr>
                <w:b/>
                <w:bCs/>
              </w:rPr>
            </w:pPr>
          </w:p>
        </w:tc>
      </w:tr>
      <w:tr w:rsidRPr="00A406E5" w:rsidR="00B84B5B" w:rsidTr="35349BA5" w14:paraId="03569861" w14:textId="77777777">
        <w:tc>
          <w:tcPr>
            <w:tcW w:w="2093" w:type="dxa"/>
          </w:tcPr>
          <w:p w:rsidRPr="00644D1D" w:rsidR="00B84B5B" w:rsidP="00D525AA" w:rsidRDefault="00B84B5B" w14:paraId="1015FD79" w14:textId="77777777">
            <w:pPr>
              <w:rPr>
                <w:b/>
                <w:bCs/>
              </w:rPr>
            </w:pPr>
            <w:r w:rsidRPr="00644D1D">
              <w:rPr>
                <w:b/>
                <w:bCs/>
              </w:rPr>
              <w:t>Module code:</w:t>
            </w:r>
          </w:p>
        </w:tc>
        <w:tc>
          <w:tcPr>
            <w:tcW w:w="3293" w:type="dxa"/>
          </w:tcPr>
          <w:p w:rsidRPr="00B046FF" w:rsidR="00B84B5B" w:rsidP="00D525AA" w:rsidRDefault="0AE061E1" w14:paraId="36A9CEEB" w14:textId="714FF513">
            <w:pPr>
              <w:rPr>
                <w:b/>
                <w:bCs/>
              </w:rPr>
            </w:pPr>
            <w:r w:rsidRPr="00B046FF">
              <w:rPr>
                <w:b/>
                <w:bCs/>
              </w:rPr>
              <w:t>BMSH4200</w:t>
            </w:r>
          </w:p>
        </w:tc>
        <w:tc>
          <w:tcPr>
            <w:tcW w:w="2268" w:type="dxa"/>
            <w:shd w:val="clear" w:color="auto" w:fill="D9D9D9" w:themeFill="background1" w:themeFillShade="D9"/>
          </w:tcPr>
          <w:p w:rsidRPr="004D5E9B" w:rsidR="00B84B5B" w:rsidP="00D525AA" w:rsidRDefault="00B84B5B" w14:paraId="2B73DD8C" w14:textId="77777777">
            <w:pPr>
              <w:pStyle w:val="Heading2"/>
            </w:pPr>
            <w:r w:rsidRPr="00A406E5">
              <w:t>Contribution to Overall Module Assessment (%):</w:t>
            </w:r>
          </w:p>
        </w:tc>
        <w:tc>
          <w:tcPr>
            <w:tcW w:w="2268" w:type="dxa"/>
          </w:tcPr>
          <w:p w:rsidRPr="00906455" w:rsidR="00B84B5B" w:rsidP="00D525AA" w:rsidRDefault="075502BB" w14:paraId="3D6C48A6" w14:textId="18E0A457">
            <w:pPr>
              <w:rPr>
                <w:b/>
                <w:bCs/>
              </w:rPr>
            </w:pPr>
            <w:r w:rsidRPr="00906455">
              <w:rPr>
                <w:b/>
                <w:bCs/>
              </w:rPr>
              <w:t>100%</w:t>
            </w:r>
          </w:p>
          <w:p w:rsidRPr="00906455" w:rsidR="00B84B5B" w:rsidP="00D525AA" w:rsidRDefault="00B84B5B" w14:paraId="070FA92B" w14:textId="3DE93BDE">
            <w:pPr>
              <w:rPr>
                <w:b/>
                <w:bCs/>
              </w:rPr>
            </w:pPr>
          </w:p>
          <w:p w:rsidRPr="00906455" w:rsidR="00B84B5B" w:rsidP="00D525AA" w:rsidRDefault="0F92C5D9" w14:paraId="170704FA" w14:textId="12E1083F">
            <w:pPr>
              <w:rPr>
                <w:b/>
                <w:bCs/>
              </w:rPr>
            </w:pPr>
            <w:r w:rsidRPr="00906455">
              <w:rPr>
                <w:b/>
                <w:bCs/>
              </w:rPr>
              <w:t xml:space="preserve">10 credit </w:t>
            </w:r>
            <w:proofErr w:type="gramStart"/>
            <w:r w:rsidRPr="00906455">
              <w:rPr>
                <w:b/>
                <w:bCs/>
              </w:rPr>
              <w:t>module</w:t>
            </w:r>
            <w:proofErr w:type="gramEnd"/>
          </w:p>
        </w:tc>
      </w:tr>
      <w:tr w:rsidRPr="00A406E5" w:rsidR="00DB116D" w:rsidTr="35349BA5" w14:paraId="1CE88BA1" w14:textId="77777777">
        <w:tc>
          <w:tcPr>
            <w:tcW w:w="2093" w:type="dxa"/>
          </w:tcPr>
          <w:p w:rsidRPr="00644D1D" w:rsidR="00DB116D" w:rsidP="00D525AA" w:rsidRDefault="00DB116D" w14:paraId="2C208580" w14:textId="77777777">
            <w:pPr>
              <w:rPr>
                <w:b/>
                <w:bCs/>
              </w:rPr>
            </w:pPr>
            <w:r w:rsidRPr="00644D1D">
              <w:rPr>
                <w:b/>
                <w:bCs/>
              </w:rPr>
              <w:t>Lecturer:</w:t>
            </w:r>
          </w:p>
        </w:tc>
        <w:tc>
          <w:tcPr>
            <w:tcW w:w="3293" w:type="dxa"/>
          </w:tcPr>
          <w:p w:rsidRPr="00B046FF" w:rsidR="00DB116D" w:rsidP="00D525AA" w:rsidRDefault="6BF785B4" w14:paraId="76AE452E" w14:textId="3DF8FBF4">
            <w:pPr>
              <w:rPr>
                <w:b/>
                <w:bCs/>
              </w:rPr>
            </w:pPr>
            <w:r w:rsidRPr="00B046FF">
              <w:rPr>
                <w:b/>
                <w:bCs/>
              </w:rPr>
              <w:t xml:space="preserve">Maria Trevino Gonzalez </w:t>
            </w:r>
          </w:p>
        </w:tc>
        <w:tc>
          <w:tcPr>
            <w:tcW w:w="2268" w:type="dxa"/>
            <w:shd w:val="clear" w:color="auto" w:fill="D9D9D9" w:themeFill="background1" w:themeFillShade="D9"/>
          </w:tcPr>
          <w:p w:rsidRPr="00702834" w:rsidR="00DB116D" w:rsidP="00D525AA" w:rsidRDefault="00DB116D" w14:paraId="16A0F312" w14:textId="77777777">
            <w:pPr>
              <w:rPr>
                <w:b/>
                <w:bCs/>
              </w:rPr>
            </w:pPr>
            <w:r w:rsidRPr="00702834">
              <w:rPr>
                <w:b/>
                <w:bCs/>
              </w:rPr>
              <w:t>Internal Verifier:</w:t>
            </w:r>
          </w:p>
        </w:tc>
        <w:tc>
          <w:tcPr>
            <w:tcW w:w="2268" w:type="dxa"/>
          </w:tcPr>
          <w:p w:rsidRPr="00906455" w:rsidR="00DB116D" w:rsidP="00D525AA" w:rsidRDefault="35A2C6B6" w14:paraId="64A32A04" w14:textId="5E463924">
            <w:pPr>
              <w:rPr>
                <w:b/>
                <w:bCs/>
              </w:rPr>
            </w:pPr>
            <w:r w:rsidRPr="00906455">
              <w:rPr>
                <w:b/>
                <w:bCs/>
              </w:rPr>
              <w:t>Heddwen Davies</w:t>
            </w:r>
          </w:p>
          <w:p w:rsidRPr="00906455" w:rsidR="00DB116D" w:rsidP="00D525AA" w:rsidRDefault="00DB116D" w14:paraId="3799A8AB" w14:textId="4F6EC0A9">
            <w:pPr>
              <w:rPr>
                <w:b/>
                <w:bCs/>
              </w:rPr>
            </w:pPr>
          </w:p>
        </w:tc>
      </w:tr>
      <w:tr w:rsidRPr="00A406E5" w:rsidR="00DB116D" w:rsidTr="35349BA5" w14:paraId="26C8A4AE" w14:textId="77777777">
        <w:tc>
          <w:tcPr>
            <w:tcW w:w="2093" w:type="dxa"/>
          </w:tcPr>
          <w:p w:rsidRPr="00644D1D" w:rsidR="00DB116D" w:rsidP="00D525AA" w:rsidRDefault="00DB116D" w14:paraId="20415B5C" w14:textId="77777777">
            <w:pPr>
              <w:rPr>
                <w:b/>
                <w:bCs/>
              </w:rPr>
            </w:pPr>
            <w:r w:rsidRPr="00644D1D">
              <w:rPr>
                <w:b/>
                <w:bCs/>
              </w:rPr>
              <w:t>Assignment Title:</w:t>
            </w:r>
          </w:p>
        </w:tc>
        <w:tc>
          <w:tcPr>
            <w:tcW w:w="3293" w:type="dxa"/>
          </w:tcPr>
          <w:p w:rsidRPr="00B046FF" w:rsidR="00DB116D" w:rsidP="00D525AA" w:rsidRDefault="63486625" w14:paraId="065A90EC" w14:textId="067C4CFF">
            <w:pPr>
              <w:rPr>
                <w:b/>
                <w:bCs/>
              </w:rPr>
            </w:pPr>
            <w:r w:rsidRPr="00B046FF">
              <w:rPr>
                <w:b/>
                <w:bCs/>
              </w:rPr>
              <w:t>E-</w:t>
            </w:r>
            <w:r w:rsidRPr="00B046FF" w:rsidR="2E19B612">
              <w:rPr>
                <w:b/>
                <w:bCs/>
              </w:rPr>
              <w:t>Portfolio</w:t>
            </w:r>
          </w:p>
        </w:tc>
        <w:tc>
          <w:tcPr>
            <w:tcW w:w="2268" w:type="dxa"/>
          </w:tcPr>
          <w:p w:rsidRPr="00702834" w:rsidR="00DB116D" w:rsidP="00D525AA" w:rsidRDefault="004D5E9B" w14:paraId="5B765F8F" w14:textId="77777777">
            <w:pPr>
              <w:rPr>
                <w:b/>
                <w:bCs/>
              </w:rPr>
            </w:pPr>
            <w:r w:rsidRPr="00702834">
              <w:rPr>
                <w:b/>
                <w:bCs/>
              </w:rPr>
              <w:t>Word count (or equivalent):</w:t>
            </w:r>
          </w:p>
        </w:tc>
        <w:tc>
          <w:tcPr>
            <w:tcW w:w="2268" w:type="dxa"/>
          </w:tcPr>
          <w:p w:rsidRPr="00906455" w:rsidR="00DB116D" w:rsidP="00D525AA" w:rsidRDefault="196E1EB4" w14:paraId="6A666D1B" w14:textId="638BC639">
            <w:pPr>
              <w:rPr>
                <w:b/>
                <w:bCs/>
              </w:rPr>
            </w:pPr>
            <w:r w:rsidRPr="00906455">
              <w:rPr>
                <w:b/>
                <w:bCs/>
              </w:rPr>
              <w:t>1,500</w:t>
            </w:r>
          </w:p>
          <w:p w:rsidRPr="00906455" w:rsidR="00DB116D" w:rsidP="00D525AA" w:rsidRDefault="00DB116D" w14:paraId="46BC21F5" w14:textId="3FA93307">
            <w:pPr>
              <w:rPr>
                <w:b/>
                <w:bCs/>
              </w:rPr>
            </w:pPr>
          </w:p>
          <w:p w:rsidRPr="00906455" w:rsidR="00DB116D" w:rsidP="00D525AA" w:rsidRDefault="00DB116D" w14:paraId="673CE922" w14:textId="79588D8C">
            <w:pPr>
              <w:rPr>
                <w:b/>
                <w:bCs/>
              </w:rPr>
            </w:pPr>
          </w:p>
        </w:tc>
      </w:tr>
      <w:tr w:rsidRPr="00A406E5" w:rsidR="00B84B5B" w:rsidTr="35349BA5" w14:paraId="1E935E6C" w14:textId="77777777">
        <w:tc>
          <w:tcPr>
            <w:tcW w:w="2093" w:type="dxa"/>
          </w:tcPr>
          <w:p w:rsidRPr="00644D1D" w:rsidR="00B84B5B" w:rsidP="00D525AA" w:rsidRDefault="00552351" w14:paraId="7A626D31" w14:textId="77777777">
            <w:pPr>
              <w:rPr>
                <w:b/>
                <w:bCs/>
              </w:rPr>
            </w:pPr>
            <w:r w:rsidRPr="00644D1D">
              <w:rPr>
                <w:b/>
                <w:bCs/>
              </w:rPr>
              <w:t>Submission deadline:</w:t>
            </w:r>
          </w:p>
        </w:tc>
        <w:tc>
          <w:tcPr>
            <w:tcW w:w="3293" w:type="dxa"/>
          </w:tcPr>
          <w:p w:rsidRPr="00B046FF" w:rsidR="00B84B5B" w:rsidP="00D525AA" w:rsidRDefault="17F319F4" w14:paraId="0758552A" w14:textId="781ED900">
            <w:pPr>
              <w:rPr>
                <w:b/>
                <w:bCs/>
              </w:rPr>
            </w:pPr>
            <w:r w:rsidRPr="00B046FF">
              <w:rPr>
                <w:b/>
                <w:bCs/>
              </w:rPr>
              <w:t>Part 1 – 30</w:t>
            </w:r>
            <w:r w:rsidRPr="00B046FF">
              <w:rPr>
                <w:b/>
                <w:bCs/>
                <w:vertAlign w:val="superscript"/>
              </w:rPr>
              <w:t>th</w:t>
            </w:r>
            <w:r w:rsidRPr="00B046FF">
              <w:rPr>
                <w:b/>
                <w:bCs/>
              </w:rPr>
              <w:t xml:space="preserve"> </w:t>
            </w:r>
            <w:proofErr w:type="gramStart"/>
            <w:r w:rsidRPr="00B046FF">
              <w:rPr>
                <w:b/>
                <w:bCs/>
              </w:rPr>
              <w:t>Oct,</w:t>
            </w:r>
            <w:proofErr w:type="gramEnd"/>
            <w:r w:rsidRPr="00B046FF">
              <w:rPr>
                <w:b/>
                <w:bCs/>
              </w:rPr>
              <w:t xml:space="preserve"> 2026</w:t>
            </w:r>
          </w:p>
          <w:p w:rsidRPr="00B046FF" w:rsidR="00B84B5B" w:rsidP="00D525AA" w:rsidRDefault="17F319F4" w14:paraId="65DA952D" w14:textId="5B631055">
            <w:pPr>
              <w:rPr>
                <w:b/>
                <w:bCs/>
              </w:rPr>
            </w:pPr>
            <w:r w:rsidRPr="00B046FF">
              <w:rPr>
                <w:b/>
                <w:bCs/>
              </w:rPr>
              <w:t xml:space="preserve">Part 2 - </w:t>
            </w:r>
            <w:r w:rsidRPr="00B046FF" w:rsidR="30AC414A">
              <w:rPr>
                <w:b/>
                <w:bCs/>
              </w:rPr>
              <w:t>Week beginning 25</w:t>
            </w:r>
            <w:r w:rsidRPr="00B046FF" w:rsidR="30AC414A">
              <w:rPr>
                <w:b/>
                <w:bCs/>
                <w:vertAlign w:val="superscript"/>
              </w:rPr>
              <w:t>th</w:t>
            </w:r>
            <w:r w:rsidRPr="00B046FF" w:rsidR="30AC414A">
              <w:rPr>
                <w:b/>
                <w:bCs/>
              </w:rPr>
              <w:t xml:space="preserve"> </w:t>
            </w:r>
            <w:proofErr w:type="gramStart"/>
            <w:r w:rsidRPr="00B046FF" w:rsidR="30AC414A">
              <w:rPr>
                <w:b/>
                <w:bCs/>
              </w:rPr>
              <w:t>January,</w:t>
            </w:r>
            <w:proofErr w:type="gramEnd"/>
            <w:r w:rsidRPr="00B046FF" w:rsidR="30AC414A">
              <w:rPr>
                <w:b/>
                <w:bCs/>
              </w:rPr>
              <w:t xml:space="preserve"> 2027</w:t>
            </w:r>
          </w:p>
          <w:p w:rsidRPr="00B046FF" w:rsidR="00B84B5B" w:rsidP="00D525AA" w:rsidRDefault="30AC414A" w14:paraId="19D49705" w14:textId="497149A8">
            <w:pPr>
              <w:rPr>
                <w:b/>
                <w:bCs/>
              </w:rPr>
            </w:pPr>
            <w:r w:rsidRPr="00B046FF">
              <w:rPr>
                <w:b/>
                <w:bCs/>
              </w:rPr>
              <w:t>Part 3 – 14</w:t>
            </w:r>
            <w:r w:rsidRPr="00B046FF">
              <w:rPr>
                <w:b/>
                <w:bCs/>
                <w:vertAlign w:val="superscript"/>
              </w:rPr>
              <w:t>th</w:t>
            </w:r>
            <w:r w:rsidRPr="00B046FF">
              <w:rPr>
                <w:b/>
                <w:bCs/>
              </w:rPr>
              <w:t xml:space="preserve"> </w:t>
            </w:r>
            <w:proofErr w:type="gramStart"/>
            <w:r w:rsidRPr="00B046FF">
              <w:rPr>
                <w:b/>
                <w:bCs/>
              </w:rPr>
              <w:t>May,</w:t>
            </w:r>
            <w:proofErr w:type="gramEnd"/>
            <w:r w:rsidRPr="00B046FF">
              <w:rPr>
                <w:b/>
                <w:bCs/>
              </w:rPr>
              <w:t xml:space="preserve"> 2027</w:t>
            </w:r>
          </w:p>
          <w:p w:rsidRPr="00B046FF" w:rsidR="00B84B5B" w:rsidP="00D525AA" w:rsidRDefault="00B84B5B" w14:paraId="2D03E3AB" w14:textId="3C4E647B">
            <w:pPr>
              <w:rPr>
                <w:b/>
                <w:bCs/>
              </w:rPr>
            </w:pPr>
          </w:p>
        </w:tc>
        <w:tc>
          <w:tcPr>
            <w:tcW w:w="2268" w:type="dxa"/>
          </w:tcPr>
          <w:p w:rsidRPr="00702834" w:rsidR="00B84B5B" w:rsidP="00D525AA" w:rsidRDefault="00552351" w14:paraId="0941DC22" w14:textId="77777777">
            <w:pPr>
              <w:rPr>
                <w:b/>
                <w:bCs/>
              </w:rPr>
            </w:pPr>
            <w:r w:rsidRPr="00702834">
              <w:rPr>
                <w:b/>
                <w:bCs/>
              </w:rPr>
              <w:t>Return date of provisional marks &amp; written feedback:</w:t>
            </w:r>
          </w:p>
        </w:tc>
        <w:tc>
          <w:tcPr>
            <w:tcW w:w="2268" w:type="dxa"/>
          </w:tcPr>
          <w:p w:rsidRPr="00906455" w:rsidR="00B84B5B" w:rsidP="00D525AA" w:rsidRDefault="1CD379D4" w14:paraId="6177565B" w14:textId="770475B9">
            <w:pPr>
              <w:rPr>
                <w:b/>
                <w:bCs/>
              </w:rPr>
            </w:pPr>
            <w:r w:rsidRPr="00906455">
              <w:rPr>
                <w:b/>
                <w:bCs/>
              </w:rPr>
              <w:t>Part 1 - 20</w:t>
            </w:r>
            <w:r w:rsidRPr="00906455">
              <w:rPr>
                <w:b/>
                <w:bCs/>
                <w:vertAlign w:val="superscript"/>
              </w:rPr>
              <w:t>th</w:t>
            </w:r>
            <w:r w:rsidRPr="00906455">
              <w:rPr>
                <w:b/>
                <w:bCs/>
              </w:rPr>
              <w:t xml:space="preserve"> </w:t>
            </w:r>
            <w:proofErr w:type="gramStart"/>
            <w:r w:rsidRPr="00906455">
              <w:rPr>
                <w:b/>
                <w:bCs/>
              </w:rPr>
              <w:t>Nov,</w:t>
            </w:r>
            <w:proofErr w:type="gramEnd"/>
            <w:r w:rsidRPr="00906455">
              <w:rPr>
                <w:b/>
                <w:bCs/>
              </w:rPr>
              <w:t xml:space="preserve"> </w:t>
            </w:r>
            <w:r w:rsidRPr="00906455" w:rsidR="47451577">
              <w:rPr>
                <w:b/>
                <w:bCs/>
              </w:rPr>
              <w:t>2026</w:t>
            </w:r>
          </w:p>
          <w:p w:rsidRPr="00906455" w:rsidR="00B84B5B" w:rsidP="00D525AA" w:rsidRDefault="1CD379D4" w14:paraId="2EF0E498" w14:textId="126ADBE1">
            <w:pPr>
              <w:rPr>
                <w:b/>
                <w:bCs/>
              </w:rPr>
            </w:pPr>
            <w:r w:rsidRPr="00906455">
              <w:rPr>
                <w:b/>
                <w:bCs/>
              </w:rPr>
              <w:t>Part 2 - 26</w:t>
            </w:r>
            <w:r w:rsidRPr="00906455">
              <w:rPr>
                <w:b/>
                <w:bCs/>
                <w:vertAlign w:val="superscript"/>
              </w:rPr>
              <w:t>th</w:t>
            </w:r>
            <w:r w:rsidRPr="00906455">
              <w:rPr>
                <w:b/>
                <w:bCs/>
              </w:rPr>
              <w:t xml:space="preserve"> </w:t>
            </w:r>
            <w:proofErr w:type="gramStart"/>
            <w:r w:rsidRPr="00906455">
              <w:rPr>
                <w:b/>
                <w:bCs/>
              </w:rPr>
              <w:t>Feb,</w:t>
            </w:r>
            <w:proofErr w:type="gramEnd"/>
            <w:r w:rsidRPr="00906455">
              <w:rPr>
                <w:b/>
                <w:bCs/>
              </w:rPr>
              <w:t xml:space="preserve"> 2027</w:t>
            </w:r>
          </w:p>
          <w:p w:rsidRPr="00906455" w:rsidR="00B84B5B" w:rsidP="00D525AA" w:rsidRDefault="1CD379D4" w14:paraId="3EA6C2FE" w14:textId="23901BAA">
            <w:pPr>
              <w:rPr>
                <w:b/>
                <w:bCs/>
              </w:rPr>
            </w:pPr>
            <w:r w:rsidRPr="00906455">
              <w:rPr>
                <w:b/>
                <w:bCs/>
              </w:rPr>
              <w:t>Part 3 – 11</w:t>
            </w:r>
            <w:r w:rsidRPr="00906455">
              <w:rPr>
                <w:b/>
                <w:bCs/>
                <w:vertAlign w:val="superscript"/>
              </w:rPr>
              <w:t>th</w:t>
            </w:r>
            <w:r w:rsidRPr="00906455">
              <w:rPr>
                <w:b/>
                <w:bCs/>
              </w:rPr>
              <w:t xml:space="preserve"> June, 2027</w:t>
            </w:r>
          </w:p>
        </w:tc>
      </w:tr>
      <w:tr w:rsidRPr="00A406E5" w:rsidR="00152E9D" w:rsidTr="35349BA5" w14:paraId="53AF1309" w14:textId="77777777">
        <w:tc>
          <w:tcPr>
            <w:tcW w:w="2093" w:type="dxa"/>
          </w:tcPr>
          <w:p w:rsidRPr="00644D1D" w:rsidR="00152E9D" w:rsidP="00D525AA" w:rsidRDefault="00A406E5" w14:paraId="169A080A" w14:textId="77777777">
            <w:pPr>
              <w:rPr>
                <w:b/>
                <w:bCs/>
              </w:rPr>
            </w:pPr>
            <w:r w:rsidRPr="00644D1D">
              <w:rPr>
                <w:b/>
                <w:bCs/>
              </w:rPr>
              <w:t>Submission method:</w:t>
            </w:r>
          </w:p>
        </w:tc>
        <w:tc>
          <w:tcPr>
            <w:tcW w:w="7829" w:type="dxa"/>
            <w:gridSpan w:val="3"/>
          </w:tcPr>
          <w:p w:rsidRPr="00A406E5" w:rsidR="00A406E5" w:rsidP="00D525AA" w:rsidRDefault="00A406E5" w14:paraId="2E3320F4" w14:textId="77777777">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504201" w:rsidR="00A406E5" w:rsidP="00504201" w:rsidRDefault="00A406E5" w14:paraId="7A8408C1" w14:textId="77777777">
            <w:pPr>
              <w:spacing w:before="240" w:after="240"/>
              <w:rPr>
                <w:b/>
                <w:bCs/>
              </w:rPr>
            </w:pPr>
            <w:r w:rsidRPr="00504201">
              <w:rPr>
                <w:b/>
                <w:bCs/>
              </w:rPr>
              <w:t xml:space="preserve">Alternative submission method (if applicable): </w:t>
            </w:r>
          </w:p>
          <w:p w:rsidRPr="00504201" w:rsidR="00A342A4" w:rsidP="00504201" w:rsidRDefault="00A406E5" w14:paraId="7DA0023D" w14:textId="3FA01719">
            <w:pPr>
              <w:spacing w:before="240" w:after="240"/>
              <w:rPr>
                <w:b/>
                <w:bCs/>
              </w:rPr>
            </w:pPr>
            <w:r w:rsidRPr="00504201">
              <w:rPr>
                <w:b/>
                <w:bCs/>
              </w:rPr>
              <w:t>Late submission of the assessment will result in a late penalty mark</w:t>
            </w:r>
            <w:r w:rsidRPr="00504201" w:rsidR="00A342A4">
              <w:rPr>
                <w:b/>
                <w:bCs/>
              </w:rPr>
              <w:t>:</w:t>
            </w:r>
          </w:p>
          <w:p w:rsidR="00A342A4" w:rsidP="00A822D4" w:rsidRDefault="00A342A4" w14:paraId="5F860793" w14:textId="5783FD79">
            <w:pPr>
              <w:spacing w:after="240"/>
            </w:pPr>
            <w:r w:rsidRPr="00943F2B">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D525AA" w:rsidRDefault="00A342A4" w14:paraId="3650C555" w14:textId="33DD88F1">
            <w:pPr>
              <w:rPr>
                <w:b/>
              </w:rPr>
            </w:pPr>
            <w:r w:rsidRPr="00943F2B">
              <w:t xml:space="preserve">Work submitted more than </w:t>
            </w:r>
            <w:r>
              <w:t xml:space="preserve">1 </w:t>
            </w:r>
            <w:r w:rsidRPr="00943F2B">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5349BA5" w14:paraId="1E024A4F" w14:textId="77777777">
        <w:tc>
          <w:tcPr>
            <w:tcW w:w="2093" w:type="dxa"/>
          </w:tcPr>
          <w:p w:rsidRPr="00644D1D" w:rsidR="00A406E5" w:rsidP="00D525AA" w:rsidRDefault="00A406E5" w14:paraId="7E7A3335" w14:textId="77777777">
            <w:pPr>
              <w:rPr>
                <w:b/>
                <w:bCs/>
              </w:rPr>
            </w:pPr>
            <w:r w:rsidRPr="00644D1D">
              <w:rPr>
                <w:b/>
                <w:bCs/>
              </w:rPr>
              <w:t>Academic honesty / referencing:</w:t>
            </w:r>
          </w:p>
        </w:tc>
        <w:tc>
          <w:tcPr>
            <w:tcW w:w="7829" w:type="dxa"/>
            <w:gridSpan w:val="3"/>
          </w:tcPr>
          <w:p w:rsidRPr="00A406E5" w:rsidR="00A406E5" w:rsidP="00981C4E" w:rsidRDefault="00A406E5" w14:paraId="310B6A85" w14:textId="77777777">
            <w:pPr>
              <w:spacing w:before="240" w:after="240"/>
            </w:pPr>
            <w:r w:rsidRPr="00A406E5">
              <w:t xml:space="preserve">Academic honesty is required. In the main body of your </w:t>
            </w:r>
            <w:proofErr w:type="gramStart"/>
            <w:r w:rsidRPr="00A406E5">
              <w:t>submission</w:t>
            </w:r>
            <w:proofErr w:type="gramEnd"/>
            <w:r w:rsidRPr="00A406E5">
              <w:t xml:space="preserve"> you must give credit to authors on whose research and ideas your work is based. Append to your submission a reference list that indicates the books, articles, etc. that you have </w:t>
            </w:r>
            <w:r w:rsidR="005F3A53">
              <w:t xml:space="preserve">used, </w:t>
            </w:r>
            <w:r w:rsidRPr="00A406E5">
              <w:t xml:space="preserve">cited or quoted </w:t>
            </w:r>
            <w:proofErr w:type="gramStart"/>
            <w:r w:rsidRPr="00A406E5">
              <w:t>in order to</w:t>
            </w:r>
            <w:proofErr w:type="gramEnd"/>
            <w:r w:rsidRPr="00A406E5">
              <w:t xml:space="preserve"> complete this assessment.  </w:t>
            </w:r>
          </w:p>
        </w:tc>
      </w:tr>
      <w:tr w:rsidRPr="00A406E5" w:rsidR="0026408E" w:rsidTr="35349BA5" w14:paraId="550B5F59" w14:textId="77777777">
        <w:tc>
          <w:tcPr>
            <w:tcW w:w="2093" w:type="dxa"/>
          </w:tcPr>
          <w:p w:rsidRPr="00644D1D" w:rsidR="0026408E" w:rsidP="00D525AA" w:rsidRDefault="0026408E" w14:paraId="1656A597" w14:textId="7D0DC519">
            <w:pPr>
              <w:rPr>
                <w:b/>
                <w:bCs/>
              </w:rPr>
            </w:pPr>
            <w:r w:rsidRPr="00644D1D">
              <w:rPr>
                <w:b/>
                <w:bCs/>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Pr="006B0E75" w:rsidR="0026408E" w:rsidTr="008F1BBB" w14:paraId="37FC4365" w14:textId="77777777">
              <w:tc>
                <w:tcPr>
                  <w:tcW w:w="7611" w:type="dxa"/>
                  <w:tcBorders>
                    <w:left w:val="nil"/>
                  </w:tcBorders>
                  <w:tcMar>
                    <w:top w:w="0" w:type="dxa"/>
                    <w:left w:w="108" w:type="dxa"/>
                    <w:bottom w:w="0" w:type="dxa"/>
                    <w:right w:w="108" w:type="dxa"/>
                  </w:tcMar>
                </w:tcPr>
                <w:p w:rsidRPr="006B0E75" w:rsidR="0026408E" w:rsidP="00981C4E" w:rsidRDefault="0026408E" w14:paraId="144F4A4B" w14:textId="77777777">
                  <w:pPr>
                    <w:spacing w:before="240" w:after="240"/>
                    <w:rPr>
                      <w:lang w:eastAsia="zh-CN"/>
                    </w:rPr>
                  </w:pPr>
                  <w:r w:rsidRPr="006B0E75">
                    <w:t>To support fairness and good academic writing, each assessment has a set word limit. It’s important that you stay within this limit. The word limit helps ensure:</w:t>
                  </w:r>
                </w:p>
                <w:p w:rsidRPr="006B0E75" w:rsidR="0026408E" w:rsidP="00AB5B84" w:rsidRDefault="0026408E" w14:paraId="40E1DC9D" w14:textId="77777777">
                  <w:pPr>
                    <w:pStyle w:val="ListParagraph"/>
                    <w:numPr>
                      <w:ilvl w:val="0"/>
                      <w:numId w:val="4"/>
                    </w:numPr>
                  </w:pPr>
                  <w:r w:rsidRPr="006B0E75">
                    <w:t>You write clearly and concisely.</w:t>
                  </w:r>
                </w:p>
                <w:p w:rsidRPr="006B0E75" w:rsidR="0026408E" w:rsidP="00AB5B84" w:rsidRDefault="0026408E" w14:paraId="33D943CF" w14:textId="77777777">
                  <w:pPr>
                    <w:pStyle w:val="ListParagraph"/>
                    <w:numPr>
                      <w:ilvl w:val="0"/>
                      <w:numId w:val="4"/>
                    </w:numPr>
                  </w:pPr>
                  <w:r w:rsidRPr="006B0E75">
                    <w:t>All students complete the assessment on an equal basis.</w:t>
                  </w:r>
                </w:p>
                <w:p w:rsidRPr="006B0E75" w:rsidR="0026408E" w:rsidP="00D525AA" w:rsidRDefault="0026408E" w14:paraId="310B2EB2" w14:textId="77777777"/>
                <w:p w:rsidRPr="003C5DA0" w:rsidR="0026408E" w:rsidP="00D525AA" w:rsidRDefault="0026408E" w14:paraId="150B3BFB" w14:textId="77777777">
                  <w:pPr>
                    <w:rPr>
                      <w:b/>
                      <w:bCs/>
                    </w:rPr>
                  </w:pPr>
                  <w:r w:rsidRPr="003C5DA0">
                    <w:rPr>
                      <w:b/>
                      <w:bCs/>
                    </w:rPr>
                    <w:t>If You Go Over the Word Limit</w:t>
                  </w:r>
                </w:p>
                <w:p w:rsidRPr="006B0E75" w:rsidR="0026408E" w:rsidP="00D525AA" w:rsidRDefault="0026408E" w14:paraId="6B08D370" w14:textId="77777777">
                  <w:r w:rsidRPr="006B0E75">
                    <w:t>If your work exceeds the word limit, the following penalties will normally apply. These deductions cannot take your mark below the pass mark for the module.</w:t>
                  </w:r>
                </w:p>
                <w:p w:rsidRPr="006B0E75" w:rsidR="0026408E" w:rsidP="00D525AA" w:rsidRDefault="0026408E" w14:paraId="4CA465ED" w14:textId="77777777"/>
                <w:tbl>
                  <w:tblPr>
                    <w:tblW w:w="0" w:type="auto"/>
                    <w:tblCellMar>
                      <w:left w:w="0" w:type="dxa"/>
                      <w:right w:w="0" w:type="dxa"/>
                    </w:tblCellMar>
                    <w:tblLook w:val="04A0" w:firstRow="1" w:lastRow="0" w:firstColumn="1" w:lastColumn="0" w:noHBand="0" w:noVBand="1"/>
                  </w:tblPr>
                  <w:tblGrid>
                    <w:gridCol w:w="1936"/>
                    <w:gridCol w:w="5274"/>
                  </w:tblGrid>
                  <w:tr w:rsidRPr="006B0E75" w:rsidR="0026408E" w:rsidTr="008F1BBB" w14:paraId="5BA0B3DE"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930E1D" w:rsidR="0026408E" w:rsidP="00D525AA" w:rsidRDefault="0026408E" w14:paraId="59E700D9" w14:textId="77777777">
                        <w:pPr>
                          <w:rPr>
                            <w:b/>
                            <w:bCs/>
                          </w:rPr>
                        </w:pPr>
                        <w:r w:rsidRPr="00930E1D">
                          <w:rPr>
                            <w:b/>
                            <w:bCs/>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930E1D" w:rsidR="0026408E" w:rsidP="00D525AA" w:rsidRDefault="0026408E" w14:paraId="0E18772D" w14:textId="77777777">
                        <w:pPr>
                          <w:rPr>
                            <w:b/>
                            <w:bCs/>
                          </w:rPr>
                        </w:pPr>
                        <w:r w:rsidRPr="00930E1D">
                          <w:rPr>
                            <w:b/>
                            <w:bCs/>
                          </w:rPr>
                          <w:t>Penalty Applied</w:t>
                        </w:r>
                      </w:p>
                    </w:tc>
                  </w:tr>
                  <w:tr w:rsidRPr="006B0E75" w:rsidR="0026408E" w:rsidTr="008F1BBB" w14:paraId="3343E6C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930E1D" w:rsidR="0026408E" w:rsidP="00D525AA" w:rsidRDefault="0026408E" w14:paraId="3F21202B" w14:textId="77777777">
                        <w:pPr>
                          <w:rPr>
                            <w:b/>
                            <w:bCs/>
                          </w:rPr>
                        </w:pPr>
                        <w:r w:rsidRPr="00930E1D">
                          <w:rPr>
                            <w:b/>
                            <w:bCs/>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D525AA" w:rsidRDefault="0026408E" w14:paraId="74DBE743" w14:textId="77777777">
                        <w:r w:rsidRPr="006B0E75">
                          <w:t>No penalty</w:t>
                        </w:r>
                      </w:p>
                    </w:tc>
                  </w:tr>
                  <w:tr w:rsidRPr="006B0E75" w:rsidR="0026408E" w:rsidTr="008F1BBB" w14:paraId="26B9BB2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930E1D" w:rsidR="0026408E" w:rsidP="00D525AA" w:rsidRDefault="0026408E" w14:paraId="4EF960CB" w14:textId="77777777">
                        <w:pPr>
                          <w:rPr>
                            <w:b/>
                            <w:bCs/>
                          </w:rPr>
                        </w:pPr>
                        <w:r w:rsidRPr="00930E1D">
                          <w:rPr>
                            <w:b/>
                            <w:bCs/>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D525AA" w:rsidRDefault="0026408E" w14:paraId="5003394A" w14:textId="77777777">
                        <w:proofErr w:type="gramStart"/>
                        <w:r w:rsidRPr="006B0E75">
                          <w:t>5 mark</w:t>
                        </w:r>
                        <w:proofErr w:type="gramEnd"/>
                        <w:r w:rsidRPr="006B0E75">
                          <w:t xml:space="preserve"> deduction </w:t>
                        </w:r>
                        <w:r w:rsidRPr="006B0E75">
                          <w:rPr>
                            <w:i/>
                            <w:iCs/>
                          </w:rPr>
                          <w:t>or</w:t>
                        </w:r>
                        <w:r w:rsidRPr="006B0E75">
                          <w:t xml:space="preserve"> reduction to the capped mark (whichever is the smaller penalty)</w:t>
                        </w:r>
                      </w:p>
                    </w:tc>
                  </w:tr>
                  <w:tr w:rsidRPr="006B0E75" w:rsidR="0026408E" w:rsidTr="008F1BBB" w14:paraId="14029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930E1D" w:rsidR="0026408E" w:rsidP="00D525AA" w:rsidRDefault="0026408E" w14:paraId="3E4D96E4" w14:textId="6CC14F45">
                        <w:pPr>
                          <w:rPr>
                            <w:b/>
                            <w:bCs/>
                          </w:rPr>
                        </w:pPr>
                        <w:r w:rsidRPr="00930E1D">
                          <w:rPr>
                            <w:b/>
                            <w:bCs/>
                          </w:rPr>
                          <w:t>2</w:t>
                        </w:r>
                        <w:r w:rsidRPr="00930E1D" w:rsidR="000644E7">
                          <w:rPr>
                            <w:b/>
                            <w:bCs/>
                          </w:rPr>
                          <w:t>6</w:t>
                        </w:r>
                        <w:r w:rsidRPr="00930E1D">
                          <w:rPr>
                            <w:b/>
                            <w:bCs/>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D525AA" w:rsidRDefault="0026408E" w14:paraId="41A28CDC" w14:textId="77777777">
                        <w:proofErr w:type="gramStart"/>
                        <w:r w:rsidRPr="006B0E75">
                          <w:t>10 mark</w:t>
                        </w:r>
                        <w:proofErr w:type="gramEnd"/>
                        <w:r w:rsidRPr="006B0E75">
                          <w:t xml:space="preserve"> deduction </w:t>
                        </w:r>
                        <w:r w:rsidRPr="006B0E75">
                          <w:rPr>
                            <w:i/>
                            <w:iCs/>
                          </w:rPr>
                          <w:t>or</w:t>
                        </w:r>
                        <w:r w:rsidRPr="006B0E75">
                          <w:t xml:space="preserve"> reduction to the capped mark (whichever is the smaller penalty)</w:t>
                        </w:r>
                      </w:p>
                    </w:tc>
                  </w:tr>
                  <w:tr w:rsidRPr="006B0E75" w:rsidR="0026408E" w:rsidTr="008F1BBB" w14:paraId="50E6337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930E1D" w:rsidR="0026408E" w:rsidP="00D525AA" w:rsidRDefault="000644E7" w14:paraId="42E2A544" w14:textId="7F359C5C">
                        <w:pPr>
                          <w:rPr>
                            <w:b/>
                            <w:bCs/>
                          </w:rPr>
                        </w:pPr>
                        <w:r w:rsidRPr="00930E1D">
                          <w:rPr>
                            <w:b/>
                            <w:bCs/>
                          </w:rPr>
                          <w:t xml:space="preserve">Over </w:t>
                        </w:r>
                        <w:r w:rsidRPr="00930E1D" w:rsidR="0026408E">
                          <w:rPr>
                            <w:b/>
                            <w:bCs/>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D525AA" w:rsidRDefault="0026408E" w14:paraId="0BEAFC85" w14:textId="77777777">
                        <w:r w:rsidRPr="006B0E75">
                          <w:t>Mark capped at the pass mark</w:t>
                        </w:r>
                      </w:p>
                    </w:tc>
                  </w:tr>
                </w:tbl>
                <w:p w:rsidRPr="006B0E75" w:rsidR="0026408E" w:rsidP="00D525AA" w:rsidRDefault="0026408E" w14:paraId="2A520C97" w14:textId="77777777">
                  <w:pPr>
                    <w:rPr>
                      <w:rFonts w:eastAsiaTheme="minorEastAsia"/>
                    </w:rPr>
                  </w:pPr>
                </w:p>
                <w:p w:rsidRPr="006B0E75" w:rsidR="0026408E" w:rsidP="00D525AA" w:rsidRDefault="0026408E" w14:paraId="28B9CFF4" w14:textId="77777777">
                  <w:r w:rsidRPr="006B0E75">
                    <w:t>Examples (Undergraduate):</w:t>
                  </w:r>
                </w:p>
                <w:p w:rsidRPr="006B0E75" w:rsidR="0026408E" w:rsidP="00AB5B84" w:rsidRDefault="0026408E" w14:paraId="7B6B87F9" w14:textId="77777777">
                  <w:pPr>
                    <w:pStyle w:val="ListParagraph"/>
                    <w:numPr>
                      <w:ilvl w:val="0"/>
                      <w:numId w:val="3"/>
                    </w:numPr>
                  </w:pPr>
                  <w:r w:rsidRPr="006B0E75">
                    <w:t xml:space="preserve">A mark of </w:t>
                  </w:r>
                  <w:r w:rsidRPr="00D525AA">
                    <w:rPr>
                      <w:b/>
                      <w:bCs/>
                    </w:rPr>
                    <w:t>44%</w:t>
                  </w:r>
                  <w:r w:rsidRPr="006B0E75">
                    <w:t xml:space="preserve"> would be reduced to the pass mark of </w:t>
                  </w:r>
                  <w:r w:rsidRPr="00D525AA">
                    <w:rPr>
                      <w:b/>
                      <w:bCs/>
                    </w:rPr>
                    <w:t>40%</w:t>
                  </w:r>
                  <w:r w:rsidRPr="006B0E75">
                    <w:t xml:space="preserve"> if the work is 10–25% over.</w:t>
                  </w:r>
                </w:p>
                <w:p w:rsidRPr="006B0E75" w:rsidR="0026408E" w:rsidP="00AB5B84" w:rsidRDefault="0026408E" w14:paraId="674C4E78" w14:textId="77777777">
                  <w:pPr>
                    <w:pStyle w:val="ListParagraph"/>
                    <w:numPr>
                      <w:ilvl w:val="0"/>
                      <w:numId w:val="3"/>
                    </w:numPr>
                  </w:pPr>
                  <w:r w:rsidRPr="006B0E75">
                    <w:t xml:space="preserve">A mark of </w:t>
                  </w:r>
                  <w:r w:rsidRPr="00D525AA">
                    <w:rPr>
                      <w:b/>
                      <w:bCs/>
                    </w:rPr>
                    <w:t>49%</w:t>
                  </w:r>
                  <w:r w:rsidRPr="006B0E75">
                    <w:t xml:space="preserve"> would be reduced by 5 marks to </w:t>
                  </w:r>
                  <w:r w:rsidRPr="00D525AA">
                    <w:rPr>
                      <w:b/>
                      <w:bCs/>
                    </w:rPr>
                    <w:t>44%</w:t>
                  </w:r>
                  <w:r w:rsidRPr="006B0E75">
                    <w:t>.</w:t>
                  </w:r>
                </w:p>
                <w:p w:rsidRPr="006B0E75" w:rsidR="0026408E" w:rsidP="00AB5B84" w:rsidRDefault="0026408E" w14:paraId="756B4AE6" w14:textId="77777777">
                  <w:pPr>
                    <w:pStyle w:val="ListParagraph"/>
                    <w:numPr>
                      <w:ilvl w:val="0"/>
                      <w:numId w:val="3"/>
                    </w:numPr>
                  </w:pPr>
                  <w:r w:rsidRPr="006B0E75">
                    <w:t xml:space="preserve">A mark of </w:t>
                  </w:r>
                  <w:r w:rsidRPr="00D525AA">
                    <w:rPr>
                      <w:b/>
                      <w:bCs/>
                    </w:rPr>
                    <w:t>47%</w:t>
                  </w:r>
                  <w:r w:rsidRPr="006B0E75">
                    <w:t xml:space="preserve"> at 25–50% over would be reduced to </w:t>
                  </w:r>
                  <w:r w:rsidRPr="00D525AA">
                    <w:rPr>
                      <w:b/>
                      <w:bCs/>
                    </w:rPr>
                    <w:t>40%</w:t>
                  </w:r>
                  <w:r w:rsidRPr="006B0E75">
                    <w:t>.</w:t>
                  </w:r>
                </w:p>
                <w:p w:rsidRPr="006B0E75" w:rsidR="0026408E" w:rsidP="00AB5B84" w:rsidRDefault="0026408E" w14:paraId="30255CAE" w14:textId="77777777">
                  <w:pPr>
                    <w:pStyle w:val="ListParagraph"/>
                    <w:numPr>
                      <w:ilvl w:val="0"/>
                      <w:numId w:val="3"/>
                    </w:numPr>
                  </w:pPr>
                  <w:r w:rsidRPr="006B0E75">
                    <w:t xml:space="preserve">A mark of </w:t>
                  </w:r>
                  <w:r w:rsidRPr="00D525AA">
                    <w:rPr>
                      <w:b/>
                      <w:bCs/>
                    </w:rPr>
                    <w:t>55%</w:t>
                  </w:r>
                  <w:r w:rsidRPr="006B0E75">
                    <w:t xml:space="preserve"> at 25–50% over would be reduced by 10 marks to </w:t>
                  </w:r>
                  <w:r w:rsidRPr="00D525AA">
                    <w:rPr>
                      <w:b/>
                      <w:bCs/>
                    </w:rPr>
                    <w:t>45%</w:t>
                  </w:r>
                  <w:r w:rsidRPr="006B0E75">
                    <w:t>.</w:t>
                  </w:r>
                </w:p>
                <w:p w:rsidRPr="006B0E75" w:rsidR="0026408E" w:rsidP="00D525AA" w:rsidRDefault="0026408E" w14:paraId="24615442" w14:textId="77777777">
                  <w:pPr>
                    <w:rPr>
                      <w:rFonts w:eastAsiaTheme="minorEastAsia"/>
                    </w:rPr>
                  </w:pPr>
                </w:p>
                <w:p w:rsidRPr="006A711C" w:rsidR="0026408E" w:rsidP="00D525AA" w:rsidRDefault="0026408E" w14:paraId="44EA21AC" w14:textId="77777777">
                  <w:pPr>
                    <w:rPr>
                      <w:b/>
                      <w:bCs/>
                    </w:rPr>
                  </w:pPr>
                  <w:r w:rsidRPr="006A711C">
                    <w:rPr>
                      <w:b/>
                      <w:bCs/>
                    </w:rPr>
                    <w:t>If You Are Under the Word Limit</w:t>
                  </w:r>
                </w:p>
                <w:p w:rsidRPr="006B0E75" w:rsidR="0026408E" w:rsidP="00D525AA" w:rsidRDefault="0026408E" w14:paraId="651A9814" w14:textId="77777777">
                  <w:r w:rsidRPr="006B0E75">
                    <w:t>If your work is significantly under the word limit, you may lose marks because your submission may not contain enough detail to meet the learning outcomes.</w:t>
                  </w:r>
                </w:p>
                <w:p w:rsidRPr="006B0E75" w:rsidR="0026408E" w:rsidP="00D525AA" w:rsidRDefault="0026408E" w14:paraId="484913E0" w14:textId="77777777"/>
                <w:p w:rsidRPr="006A711C" w:rsidR="0026408E" w:rsidP="00D525AA" w:rsidRDefault="0026408E" w14:paraId="368C65B2" w14:textId="77777777">
                  <w:pPr>
                    <w:rPr>
                      <w:b/>
                      <w:bCs/>
                    </w:rPr>
                  </w:pPr>
                  <w:r w:rsidRPr="006A711C">
                    <w:rPr>
                      <w:b/>
                      <w:bCs/>
                    </w:rPr>
                    <w:t>Feedback</w:t>
                  </w:r>
                </w:p>
                <w:p w:rsidRPr="006B0E75" w:rsidR="0026408E" w:rsidP="00D525AA" w:rsidRDefault="0026408E" w14:paraId="43263807" w14:textId="77777777">
                  <w:r w:rsidRPr="006B0E75">
                    <w:t>If a word</w:t>
                  </w:r>
                  <w:r w:rsidRPr="006B0E75">
                    <w:noBreakHyphen/>
                  </w:r>
                  <w:r w:rsidRPr="006B0E75">
                    <w:t>limit penalty is applied, this will be stated clearly in your feedback, along with the reason.</w:t>
                  </w:r>
                </w:p>
                <w:p w:rsidRPr="006B0E75" w:rsidR="0026408E" w:rsidP="00D525AA" w:rsidRDefault="0026408E" w14:paraId="2C4040A2" w14:textId="77777777"/>
              </w:tc>
            </w:tr>
          </w:tbl>
          <w:p w:rsidRPr="00A406E5" w:rsidR="0026408E" w:rsidP="00D525AA" w:rsidRDefault="0026408E" w14:paraId="151B57FE" w14:textId="77777777"/>
        </w:tc>
      </w:tr>
    </w:tbl>
    <w:p w:rsidRPr="00A406E5" w:rsidR="0028204E" w:rsidP="00D525AA" w:rsidRDefault="0028204E" w14:paraId="58E971F1" w14:textId="77777777"/>
    <w:p w:rsidR="00A406E5" w:rsidP="00D525AA" w:rsidRDefault="00A406E5" w14:paraId="1721F49C" w14:textId="3C908E53"/>
    <w:p w:rsidRPr="00A406E5" w:rsidR="00152E9D" w:rsidP="00D525AA" w:rsidRDefault="00152E9D" w14:paraId="0CB1D30D" w14:textId="77777777"/>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604F6295" w14:paraId="1CD9FD23" w14:textId="77777777">
        <w:tc>
          <w:tcPr>
            <w:tcW w:w="9747" w:type="dxa"/>
          </w:tcPr>
          <w:p w:rsidRPr="00A406E5" w:rsidR="00C01A3F" w:rsidP="00D525AA" w:rsidRDefault="00C01A3F" w14:paraId="1CFA4D0D" w14:textId="77777777">
            <w:r w:rsidRPr="00A406E5">
              <w:t xml:space="preserve">Module Learning Outcomes </w:t>
            </w:r>
          </w:p>
          <w:p w:rsidRPr="00A406E5" w:rsidR="00C01A3F" w:rsidP="00D525AA" w:rsidRDefault="00C01A3F" w14:paraId="496AAF75" w14:textId="77777777">
            <w:r w:rsidRPr="00A406E5">
              <w:t>(from module syllabus)</w:t>
            </w:r>
          </w:p>
        </w:tc>
      </w:tr>
      <w:tr w:rsidRPr="00A406E5" w:rsidR="00C01A3F" w:rsidTr="00A406E5" w14:paraId="227CC605" w14:textId="77777777">
        <w:tc>
          <w:tcPr>
            <w:tcW w:w="9747" w:type="dxa"/>
          </w:tcPr>
          <w:p w:rsidRPr="00A406E5" w:rsidR="00C01A3F" w:rsidP="00D525AA" w:rsidRDefault="00C01A3F" w14:paraId="785B2B98" w14:textId="6DC288E9"/>
          <w:p w:rsidRPr="00A406E5" w:rsidR="00C01A3F" w:rsidP="604F6295" w:rsidRDefault="0CB3B979" w14:paraId="06522AC7" w14:textId="6ED4DAD9">
            <w:pPr>
              <w:ind w:left="360"/>
              <w:rPr>
                <w:rFonts w:eastAsia="Arial"/>
                <w:color w:val="000000" w:themeColor="text1"/>
              </w:rPr>
            </w:pPr>
            <w:r w:rsidRPr="604F6295">
              <w:rPr>
                <w:rFonts w:eastAsia="Arial"/>
                <w:color w:val="000000" w:themeColor="text1"/>
              </w:rPr>
              <w:t>Upon the successful completion of this module, the student should be able to:</w:t>
            </w:r>
          </w:p>
          <w:p w:rsidRPr="00A406E5" w:rsidR="00C01A3F" w:rsidP="604F6295" w:rsidRDefault="00C01A3F" w14:paraId="72440059" w14:textId="48690F54">
            <w:pPr>
              <w:ind w:left="360"/>
              <w:rPr>
                <w:rFonts w:eastAsia="Arial"/>
                <w:color w:val="000000" w:themeColor="text1"/>
              </w:rPr>
            </w:pPr>
          </w:p>
          <w:p w:rsidRPr="00A406E5" w:rsidR="00C01A3F" w:rsidP="604F6295" w:rsidRDefault="0CB3B979" w14:paraId="120252A7" w14:textId="19868A5B">
            <w:pPr>
              <w:ind w:left="360"/>
              <w:rPr>
                <w:rFonts w:eastAsia="Arial"/>
                <w:color w:val="000000" w:themeColor="text1"/>
              </w:rPr>
            </w:pPr>
            <w:r w:rsidRPr="604F6295">
              <w:rPr>
                <w:rFonts w:eastAsia="Arial"/>
                <w:color w:val="000000" w:themeColor="text1"/>
              </w:rPr>
              <w:t xml:space="preserve">• demonstrate the foundational skills required to be a resilient and healthy independent </w:t>
            </w:r>
          </w:p>
          <w:p w:rsidRPr="00A406E5" w:rsidR="00C01A3F" w:rsidP="604F6295" w:rsidRDefault="0CB3B979" w14:paraId="6BE26C1D" w14:textId="6051D462">
            <w:pPr>
              <w:ind w:left="360"/>
              <w:rPr>
                <w:rFonts w:eastAsia="Arial"/>
                <w:color w:val="000000" w:themeColor="text1"/>
              </w:rPr>
            </w:pPr>
            <w:r w:rsidRPr="604F6295">
              <w:rPr>
                <w:rFonts w:eastAsia="Arial"/>
                <w:color w:val="000000" w:themeColor="text1"/>
              </w:rPr>
              <w:t>learner;</w:t>
            </w:r>
          </w:p>
          <w:p w:rsidRPr="00A406E5" w:rsidR="00C01A3F" w:rsidP="604F6295" w:rsidRDefault="0CB3B979" w14:paraId="2B3EB0E4" w14:textId="4066C0F9">
            <w:pPr>
              <w:ind w:left="360"/>
              <w:rPr>
                <w:rFonts w:eastAsia="Arial"/>
                <w:color w:val="000000" w:themeColor="text1"/>
              </w:rPr>
            </w:pPr>
            <w:r w:rsidRPr="604F6295">
              <w:rPr>
                <w:rFonts w:eastAsia="Arial"/>
                <w:color w:val="000000" w:themeColor="text1"/>
              </w:rPr>
              <w:t>• practise the principles of learning agility;</w:t>
            </w:r>
          </w:p>
          <w:p w:rsidRPr="00A406E5" w:rsidR="00C01A3F" w:rsidP="604F6295" w:rsidRDefault="0CB3B979" w14:paraId="78A97652" w14:textId="26B1F194">
            <w:pPr>
              <w:ind w:left="360"/>
              <w:rPr>
                <w:rFonts w:eastAsia="Arial"/>
                <w:color w:val="000000" w:themeColor="text1"/>
              </w:rPr>
            </w:pPr>
            <w:r w:rsidRPr="604F6295">
              <w:rPr>
                <w:rFonts w:eastAsia="Arial"/>
                <w:color w:val="000000" w:themeColor="text1"/>
              </w:rPr>
              <w:t xml:space="preserve">• use suitable technology to support and enhance their learning experience within the </w:t>
            </w:r>
          </w:p>
          <w:p w:rsidRPr="00A406E5" w:rsidR="00C01A3F" w:rsidP="799EB315" w:rsidRDefault="0CB3B979" w14:paraId="1D2C4800" w14:textId="21506B1F">
            <w:pPr>
              <w:ind w:left="360"/>
              <w:rPr>
                <w:rFonts w:eastAsia="Arial"/>
                <w:color w:val="000000" w:themeColor="text1"/>
              </w:rPr>
            </w:pPr>
            <w:r w:rsidRPr="604F6295">
              <w:rPr>
                <w:rFonts w:eastAsia="Arial"/>
                <w:color w:val="000000" w:themeColor="text1"/>
              </w:rPr>
              <w:t>discipline area.</w:t>
            </w:r>
          </w:p>
          <w:p w:rsidRPr="00A406E5" w:rsidR="00C01A3F" w:rsidP="00D525AA" w:rsidRDefault="00C01A3F" w14:paraId="46D2DD33" w14:textId="77777777"/>
        </w:tc>
      </w:tr>
    </w:tbl>
    <w:p w:rsidRPr="00A406E5" w:rsidR="00C01A3F" w:rsidP="00D525AA" w:rsidRDefault="00C01A3F" w14:paraId="27C57526" w14:textId="77777777"/>
    <w:p w:rsidRPr="00A406E5" w:rsidR="00C01A3F" w:rsidP="00D525AA" w:rsidRDefault="00C01A3F" w14:paraId="5D2C09A5" w14:textId="77777777"/>
    <w:p w:rsidR="0026408E" w:rsidP="00D525AA" w:rsidRDefault="0026408E" w14:paraId="7D7AECC8" w14:textId="10B0E1A5">
      <w:r>
        <w:br w:type="page"/>
      </w:r>
    </w:p>
    <w:p w:rsidRPr="00A406E5" w:rsidR="0028204E" w:rsidP="00D525AA" w:rsidRDefault="0028204E" w14:paraId="6CCD2219" w14:textId="77777777"/>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57718" w:rsidRDefault="00933F10" w14:paraId="6FDABFCC" w14:textId="77777777">
            <w:pPr>
              <w:jc w:val="center"/>
            </w:pPr>
            <w:r w:rsidRPr="00A406E5">
              <w:rPr>
                <w:sz w:val="32"/>
              </w:rPr>
              <w:br w:type="page"/>
            </w:r>
            <w:r w:rsidRPr="00557718" w:rsidR="005969E2">
              <w:rPr>
                <w:b/>
                <w:sz w:val="40"/>
                <w:szCs w:val="20"/>
              </w:rPr>
              <w:t>TASK DESCRIPTION</w:t>
            </w:r>
          </w:p>
        </w:tc>
      </w:tr>
    </w:tbl>
    <w:p w:rsidRPr="00A406E5" w:rsidR="00EE6F25" w:rsidP="00D525AA" w:rsidRDefault="00EE6F25" w14:paraId="40623D97" w14:textId="77777777"/>
    <w:p w:rsidRPr="00D525AA" w:rsidR="00D525AA" w:rsidP="00AB5B84" w:rsidRDefault="00D525AA" w14:paraId="3940E254" w14:textId="77777777">
      <w:pPr>
        <w:pStyle w:val="Heading2"/>
        <w:numPr>
          <w:ilvl w:val="0"/>
          <w:numId w:val="5"/>
        </w:numPr>
      </w:pPr>
      <w:r w:rsidRPr="00D525AA">
        <w:t>What is an e-portfolio? </w:t>
      </w:r>
    </w:p>
    <w:p w:rsidRPr="00D525AA" w:rsidR="00D525AA" w:rsidP="00D525AA" w:rsidRDefault="00D525AA" w14:paraId="093788A3" w14:textId="77777777">
      <w:pPr>
        <w:pStyle w:val="Heading2"/>
      </w:pPr>
      <w:r w:rsidRPr="00D525AA">
        <w:t> </w:t>
      </w:r>
    </w:p>
    <w:p w:rsidRPr="00D525AA" w:rsidR="00D525AA" w:rsidP="00644D1D" w:rsidRDefault="00D525AA" w14:paraId="328179B5" w14:textId="77777777">
      <w:r w:rsidRPr="00D525AA">
        <w:t>A Portfolio, in this case, is a digital version of your complete work. It is an educational tool “in which students compile and reflect upon multimodal artefacts to review their learning journeys” (Yancey, 2019 cited by Lam, 2023). While historically it has been strongly used in art and design, it has evolved as a powerful creative and reflective assessment alternative. For this module, you have several options to construct your e-portfolio; this Task Description intends to provide guidance for your work, which will also be discussed during the lectures.  </w:t>
      </w:r>
    </w:p>
    <w:p w:rsidRPr="00D525AA" w:rsidR="00D525AA" w:rsidP="00644D1D" w:rsidRDefault="00D525AA" w14:paraId="2C26D9D7" w14:textId="77777777">
      <w:r w:rsidRPr="00D525AA">
        <w:t> </w:t>
      </w:r>
    </w:p>
    <w:p w:rsidRPr="00D525AA" w:rsidR="00D525AA" w:rsidP="00930E1D" w:rsidRDefault="00D525AA" w14:paraId="697FD2B6" w14:textId="77777777">
      <w:pPr>
        <w:spacing w:after="240"/>
      </w:pPr>
      <w:r w:rsidRPr="00D525AA">
        <w:t>This Assessment is a combination of formative and summative assessments. During the module, we will work on creating the different components, for which you will receive support and feedback.  </w:t>
      </w:r>
    </w:p>
    <w:p w:rsidR="00D525AA" w:rsidP="00644D1D" w:rsidRDefault="00D525AA" w14:paraId="67C38680" w14:textId="2B638290">
      <w:r w:rsidRPr="00D525AA">
        <w:t xml:space="preserve">There will be 2 partial submissions along the semesters for Part 1 and Part 2. Each Part (1 &amp; 2) will be marked by lecturers, </w:t>
      </w:r>
      <w:r w:rsidRPr="13E3C2E5">
        <w:rPr>
          <w:color w:val="000000" w:themeColor="text1"/>
        </w:rPr>
        <w:t xml:space="preserve">and an estimated mark will be given. You will then </w:t>
      </w:r>
      <w:proofErr w:type="gramStart"/>
      <w:r w:rsidRPr="13E3C2E5">
        <w:rPr>
          <w:color w:val="000000" w:themeColor="text1"/>
        </w:rPr>
        <w:t>have the opportunity to</w:t>
      </w:r>
      <w:proofErr w:type="gramEnd"/>
      <w:r w:rsidRPr="13E3C2E5">
        <w:rPr>
          <w:color w:val="000000" w:themeColor="text1"/>
        </w:rPr>
        <w:t xml:space="preserve"> improve</w:t>
      </w:r>
      <w:r w:rsidRPr="13E3C2E5">
        <w:rPr>
          <w:color w:val="000000" w:themeColor="text1"/>
        </w:rPr>
        <w:t xml:space="preserve"> </w:t>
      </w:r>
      <w:r w:rsidRPr="13E3C2E5" w:rsidR="2158630B">
        <w:rPr>
          <w:color w:val="000000" w:themeColor="text1"/>
        </w:rPr>
        <w:t>Part 1 of</w:t>
      </w:r>
      <w:r w:rsidRPr="13E3C2E5">
        <w:rPr>
          <w:color w:val="000000" w:themeColor="text1"/>
        </w:rPr>
        <w:t xml:space="preserve"> y</w:t>
      </w:r>
      <w:r w:rsidRPr="00D525AA">
        <w:t xml:space="preserve">our work based on this feedback for your final submission (Part 3, as seen below). This formative assessment will allow you to hone your academic skills and professionalise your work. The estimated marks given for Part 1 are not added to your final mark but are intended to guide you through specific types of assessments. </w:t>
      </w:r>
      <w:r w:rsidRPr="00D525AA">
        <w:rPr>
          <w:bCs/>
        </w:rPr>
        <w:t xml:space="preserve">The e-portfolio will be assessed as a complete piece of work (Submission date </w:t>
      </w:r>
      <w:r>
        <w:t>1</w:t>
      </w:r>
      <w:r w:rsidR="1547529E">
        <w:t>4</w:t>
      </w:r>
      <w:r w:rsidRPr="76786ED1">
        <w:rPr>
          <w:vertAlign w:val="superscript"/>
        </w:rPr>
        <w:t>th</w:t>
      </w:r>
      <w:r w:rsidRPr="00D525AA">
        <w:rPr>
          <w:bCs/>
        </w:rPr>
        <w:t xml:space="preserve"> </w:t>
      </w:r>
      <w:proofErr w:type="gramStart"/>
      <w:r w:rsidRPr="00D525AA">
        <w:rPr>
          <w:bCs/>
        </w:rPr>
        <w:t>May,</w:t>
      </w:r>
      <w:proofErr w:type="gramEnd"/>
      <w:r w:rsidRPr="00D525AA">
        <w:rPr>
          <w:bCs/>
        </w:rPr>
        <w:t xml:space="preserve"> </w:t>
      </w:r>
      <w:r>
        <w:t>202</w:t>
      </w:r>
      <w:r w:rsidR="44C19C3B">
        <w:t>7</w:t>
      </w:r>
      <w:r w:rsidRPr="00D525AA">
        <w:rPr>
          <w:bCs/>
        </w:rPr>
        <w:t>) and your overall mark for this module will be taken from this submission.</w:t>
      </w:r>
      <w:r w:rsidRPr="00D525AA">
        <w:t> </w:t>
      </w:r>
    </w:p>
    <w:p w:rsidR="00644D1D" w:rsidP="00644D1D" w:rsidRDefault="00644D1D" w14:paraId="1F325299" w14:textId="77777777"/>
    <w:p w:rsidRPr="00D525AA" w:rsidR="00D525AA" w:rsidP="00D525AA" w:rsidRDefault="00D525AA" w14:paraId="09133795" w14:textId="77C79778">
      <w:pPr>
        <w:pStyle w:val="Heading2"/>
      </w:pPr>
    </w:p>
    <w:p w:rsidR="00D525AA" w:rsidP="00D525AA" w:rsidRDefault="00D525AA" w14:paraId="761F753C" w14:textId="2E4CF658">
      <w:pPr>
        <w:pStyle w:val="Heading2"/>
        <w:numPr>
          <w:ilvl w:val="0"/>
          <w:numId w:val="6"/>
        </w:numPr>
      </w:pPr>
      <w:r w:rsidRPr="00D525AA">
        <w:t>What to include in my e-portfolio? </w:t>
      </w:r>
    </w:p>
    <w:p w:rsidR="00930E1D" w:rsidP="00930E1D" w:rsidRDefault="00930E1D" w14:paraId="02505BF5" w14:textId="77777777"/>
    <w:tbl>
      <w:tblPr>
        <w:tblStyle w:val="TableGrid"/>
        <w:tblW w:w="10444" w:type="dxa"/>
        <w:tblLook w:val="04A0" w:firstRow="1" w:lastRow="0" w:firstColumn="1" w:lastColumn="0" w:noHBand="0" w:noVBand="1"/>
      </w:tblPr>
      <w:tblGrid>
        <w:gridCol w:w="704"/>
        <w:gridCol w:w="1650"/>
        <w:gridCol w:w="5589"/>
        <w:gridCol w:w="2501"/>
      </w:tblGrid>
      <w:tr w:rsidR="005A1DB1" w:rsidTr="60113DD5" w14:paraId="2392A4D6" w14:textId="77777777">
        <w:tc>
          <w:tcPr>
            <w:tcW w:w="704" w:type="dxa"/>
            <w:tcMar/>
          </w:tcPr>
          <w:p w:rsidR="005A1DB1" w:rsidP="005A1DB1" w:rsidRDefault="005A1DB1" w14:paraId="17C31B06" w14:textId="3DC2AB29">
            <w:pPr>
              <w:jc w:val="center"/>
            </w:pPr>
            <w:r w:rsidRPr="00D525AA">
              <w:rPr>
                <w:b/>
              </w:rPr>
              <w:t>Part</w:t>
            </w:r>
          </w:p>
        </w:tc>
        <w:tc>
          <w:tcPr>
            <w:tcW w:w="1650" w:type="dxa"/>
            <w:tcMar/>
          </w:tcPr>
          <w:p w:rsidR="005A1DB1" w:rsidP="005A1DB1" w:rsidRDefault="005A1DB1" w14:paraId="32F061FD" w14:textId="702D0AD9">
            <w:pPr>
              <w:jc w:val="center"/>
            </w:pPr>
            <w:r w:rsidRPr="00D525AA">
              <w:rPr>
                <w:b/>
              </w:rPr>
              <w:t>Element</w:t>
            </w:r>
          </w:p>
        </w:tc>
        <w:tc>
          <w:tcPr>
            <w:tcW w:w="5589" w:type="dxa"/>
            <w:tcMar/>
          </w:tcPr>
          <w:p w:rsidR="005A1DB1" w:rsidP="005A1DB1" w:rsidRDefault="005A1DB1" w14:paraId="4AEBF236" w14:textId="0B062790">
            <w:pPr>
              <w:jc w:val="center"/>
            </w:pPr>
            <w:r w:rsidRPr="00D525AA">
              <w:rPr>
                <w:b/>
              </w:rPr>
              <w:t>Details</w:t>
            </w:r>
          </w:p>
        </w:tc>
        <w:tc>
          <w:tcPr>
            <w:tcW w:w="2501" w:type="dxa"/>
            <w:tcMar/>
          </w:tcPr>
          <w:p w:rsidR="005A1DB1" w:rsidP="005A1DB1" w:rsidRDefault="005A1DB1" w14:paraId="58B7F083" w14:textId="06287531">
            <w:pPr>
              <w:jc w:val="center"/>
            </w:pPr>
            <w:r w:rsidRPr="00D525AA">
              <w:rPr>
                <w:b/>
              </w:rPr>
              <w:t>Submission date</w:t>
            </w:r>
          </w:p>
        </w:tc>
      </w:tr>
      <w:tr w:rsidR="001206A3" w:rsidTr="60113DD5" w14:paraId="63B9190C" w14:textId="77777777">
        <w:tc>
          <w:tcPr>
            <w:tcW w:w="704" w:type="dxa"/>
            <w:tcMar/>
            <w:vAlign w:val="center"/>
          </w:tcPr>
          <w:p w:rsidRPr="00D525AA" w:rsidR="001206A3" w:rsidP="001206A3" w:rsidRDefault="001206A3" w14:paraId="5581A602" w14:textId="38CE5067">
            <w:pPr>
              <w:rPr>
                <w:b/>
              </w:rPr>
            </w:pPr>
            <w:r w:rsidRPr="00D525AA">
              <w:rPr>
                <w:b/>
              </w:rPr>
              <w:t>1 </w:t>
            </w:r>
          </w:p>
        </w:tc>
        <w:tc>
          <w:tcPr>
            <w:tcW w:w="1650" w:type="dxa"/>
            <w:tcMar/>
            <w:vAlign w:val="center"/>
          </w:tcPr>
          <w:p w:rsidRPr="005A1DB1" w:rsidR="001206A3" w:rsidP="001206A3" w:rsidRDefault="001206A3" w14:paraId="69CA7FE1" w14:textId="5DEF5EE0">
            <w:pPr>
              <w:rPr>
                <w:bCs/>
              </w:rPr>
            </w:pPr>
            <w:r w:rsidRPr="00D525AA">
              <w:rPr>
                <w:b/>
              </w:rPr>
              <w:t>Academic writing </w:t>
            </w:r>
          </w:p>
        </w:tc>
        <w:tc>
          <w:tcPr>
            <w:tcW w:w="5589" w:type="dxa"/>
            <w:tcMar/>
            <w:vAlign w:val="center"/>
          </w:tcPr>
          <w:p w:rsidRPr="00DA5301" w:rsidR="001206A3" w:rsidP="00046174" w:rsidRDefault="001206A3" w14:paraId="4317A0F3" w14:textId="77777777">
            <w:pPr>
              <w:pStyle w:val="Heading2"/>
              <w:numPr>
                <w:ilvl w:val="0"/>
                <w:numId w:val="7"/>
              </w:numPr>
              <w:tabs>
                <w:tab w:val="clear" w:pos="720"/>
              </w:tabs>
              <w:ind w:left="459" w:right="285" w:hanging="283"/>
              <w:rPr>
                <w:b w:val="0"/>
                <w:bCs/>
                <w:sz w:val="22"/>
                <w:szCs w:val="20"/>
              </w:rPr>
            </w:pPr>
            <w:r w:rsidRPr="00DA5301">
              <w:rPr>
                <w:b w:val="0"/>
                <w:bCs/>
                <w:sz w:val="22"/>
                <w:szCs w:val="20"/>
              </w:rPr>
              <w:t>500-word academic writing based on a programme-specific area/topic. Choose one topic from the three titles provided. </w:t>
            </w:r>
          </w:p>
          <w:p w:rsidRPr="00DA5301" w:rsidR="001206A3" w:rsidP="00046174" w:rsidRDefault="001206A3" w14:paraId="7C86617E" w14:textId="77777777">
            <w:pPr>
              <w:pStyle w:val="Heading2"/>
              <w:numPr>
                <w:ilvl w:val="0"/>
                <w:numId w:val="8"/>
              </w:numPr>
              <w:tabs>
                <w:tab w:val="clear" w:pos="720"/>
              </w:tabs>
              <w:ind w:left="459" w:right="285" w:hanging="283"/>
              <w:rPr>
                <w:b w:val="0"/>
                <w:bCs/>
                <w:sz w:val="22"/>
                <w:szCs w:val="20"/>
              </w:rPr>
            </w:pPr>
            <w:r w:rsidRPr="00DA5301">
              <w:rPr>
                <w:b w:val="0"/>
                <w:bCs/>
                <w:sz w:val="22"/>
                <w:szCs w:val="20"/>
              </w:rPr>
              <w:t>Structure and content recommendations will be shared on Moodle and in the lectures. </w:t>
            </w:r>
          </w:p>
          <w:p w:rsidRPr="00DA5301" w:rsidR="001206A3" w:rsidP="00046174" w:rsidRDefault="001206A3" w14:paraId="4A570919" w14:textId="77777777">
            <w:pPr>
              <w:pStyle w:val="Heading2"/>
              <w:numPr>
                <w:ilvl w:val="0"/>
                <w:numId w:val="9"/>
              </w:numPr>
              <w:tabs>
                <w:tab w:val="clear" w:pos="720"/>
              </w:tabs>
              <w:ind w:left="459" w:right="285" w:hanging="283"/>
              <w:rPr>
                <w:b w:val="0"/>
                <w:bCs/>
                <w:sz w:val="22"/>
                <w:szCs w:val="20"/>
              </w:rPr>
            </w:pPr>
            <w:r w:rsidRPr="00DA5301">
              <w:rPr>
                <w:b w:val="0"/>
                <w:bCs/>
                <w:sz w:val="22"/>
                <w:szCs w:val="20"/>
              </w:rPr>
              <w:t>Academic elements (not included in the word count): </w:t>
            </w:r>
          </w:p>
          <w:p w:rsidRPr="00DA5301" w:rsidR="001206A3" w:rsidP="001060E6" w:rsidRDefault="001206A3" w14:paraId="0804D455" w14:textId="77777777">
            <w:pPr>
              <w:pStyle w:val="Heading2"/>
              <w:numPr>
                <w:ilvl w:val="0"/>
                <w:numId w:val="10"/>
              </w:numPr>
              <w:tabs>
                <w:tab w:val="clear" w:pos="720"/>
                <w:tab w:val="num" w:pos="318"/>
                <w:tab w:val="num" w:pos="1156"/>
              </w:tabs>
              <w:ind w:left="743" w:right="285" w:hanging="284"/>
              <w:rPr>
                <w:b w:val="0"/>
                <w:bCs/>
                <w:sz w:val="22"/>
                <w:szCs w:val="20"/>
              </w:rPr>
            </w:pPr>
            <w:r w:rsidRPr="00DA5301">
              <w:rPr>
                <w:b w:val="0"/>
                <w:bCs/>
                <w:sz w:val="22"/>
                <w:szCs w:val="20"/>
              </w:rPr>
              <w:t>AI Acknowledgement </w:t>
            </w:r>
          </w:p>
          <w:p w:rsidRPr="00DA5301" w:rsidR="001206A3" w:rsidP="001060E6" w:rsidRDefault="001206A3" w14:paraId="3C5288F6" w14:textId="77777777">
            <w:pPr>
              <w:pStyle w:val="Heading2"/>
              <w:numPr>
                <w:ilvl w:val="0"/>
                <w:numId w:val="11"/>
              </w:numPr>
              <w:tabs>
                <w:tab w:val="clear" w:pos="720"/>
                <w:tab w:val="num" w:pos="318"/>
                <w:tab w:val="num" w:pos="1156"/>
              </w:tabs>
              <w:ind w:left="743" w:right="285" w:hanging="284"/>
              <w:rPr>
                <w:b w:val="0"/>
                <w:bCs/>
                <w:sz w:val="22"/>
                <w:szCs w:val="20"/>
              </w:rPr>
            </w:pPr>
            <w:r w:rsidRPr="00DA5301">
              <w:rPr>
                <w:b w:val="0"/>
                <w:bCs/>
                <w:sz w:val="22"/>
                <w:szCs w:val="20"/>
              </w:rPr>
              <w:t>Reference list (at least 5 high-quality sources) </w:t>
            </w:r>
          </w:p>
          <w:p w:rsidRPr="005A1DB1" w:rsidR="001206A3" w:rsidP="001060E6" w:rsidRDefault="001206A3" w14:paraId="1898BCD2" w14:textId="77777777">
            <w:pPr>
              <w:tabs>
                <w:tab w:val="num" w:pos="318"/>
              </w:tabs>
              <w:ind w:hanging="544"/>
              <w:rPr>
                <w:bCs/>
              </w:rPr>
            </w:pPr>
          </w:p>
        </w:tc>
        <w:tc>
          <w:tcPr>
            <w:tcW w:w="2501" w:type="dxa"/>
            <w:tcMar/>
            <w:vAlign w:val="center"/>
          </w:tcPr>
          <w:p w:rsidRPr="00175E54" w:rsidR="001206A3" w:rsidP="001206A3" w:rsidRDefault="001206A3" w14:paraId="455D152A" w14:textId="77777777">
            <w:pPr>
              <w:pStyle w:val="Heading2"/>
              <w:rPr>
                <w:sz w:val="22"/>
              </w:rPr>
            </w:pPr>
            <w:proofErr w:type="gramStart"/>
            <w:r w:rsidRPr="76786ED1">
              <w:rPr>
                <w:sz w:val="22"/>
              </w:rPr>
              <w:t>30</w:t>
            </w:r>
            <w:r w:rsidRPr="76786ED1">
              <w:rPr>
                <w:sz w:val="22"/>
                <w:vertAlign w:val="superscript"/>
              </w:rPr>
              <w:t>st</w:t>
            </w:r>
            <w:proofErr w:type="gramEnd"/>
            <w:r w:rsidRPr="00175E54">
              <w:rPr>
                <w:sz w:val="22"/>
              </w:rPr>
              <w:t xml:space="preserve"> </w:t>
            </w:r>
            <w:proofErr w:type="gramStart"/>
            <w:r w:rsidRPr="00175E54">
              <w:rPr>
                <w:sz w:val="22"/>
              </w:rPr>
              <w:t>Oct,</w:t>
            </w:r>
            <w:proofErr w:type="gramEnd"/>
            <w:r w:rsidRPr="00175E54">
              <w:rPr>
                <w:sz w:val="22"/>
              </w:rPr>
              <w:t xml:space="preserve"> </w:t>
            </w:r>
            <w:r w:rsidRPr="76786ED1">
              <w:rPr>
                <w:sz w:val="22"/>
              </w:rPr>
              <w:t>2026</w:t>
            </w:r>
            <w:r w:rsidRPr="00175E54">
              <w:rPr>
                <w:sz w:val="22"/>
              </w:rPr>
              <w:t> </w:t>
            </w:r>
          </w:p>
          <w:p w:rsidRPr="00175E54" w:rsidR="001206A3" w:rsidP="001206A3" w:rsidRDefault="001206A3" w14:paraId="1F01D742" w14:textId="77777777">
            <w:pPr>
              <w:pStyle w:val="Heading2"/>
              <w:rPr>
                <w:sz w:val="22"/>
                <w:szCs w:val="20"/>
              </w:rPr>
            </w:pPr>
            <w:r w:rsidRPr="00175E54">
              <w:rPr>
                <w:sz w:val="22"/>
                <w:szCs w:val="20"/>
              </w:rPr>
              <w:t> </w:t>
            </w:r>
          </w:p>
          <w:p w:rsidRPr="00D525AA" w:rsidR="001206A3" w:rsidP="001206A3" w:rsidRDefault="001206A3" w14:paraId="36909536" w14:textId="6CF355AF">
            <w:pPr>
              <w:rPr>
                <w:b/>
              </w:rPr>
            </w:pPr>
            <w:r w:rsidRPr="00175E54">
              <w:rPr>
                <w:b/>
                <w:szCs w:val="20"/>
              </w:rPr>
              <w:t>You will receive feedback for improvement and an estimated mark on this component</w:t>
            </w:r>
            <w:r>
              <w:rPr>
                <w:szCs w:val="20"/>
              </w:rPr>
              <w:t>.</w:t>
            </w:r>
          </w:p>
        </w:tc>
      </w:tr>
      <w:tr w:rsidR="00557718" w:rsidTr="60113DD5" w14:paraId="758E6837" w14:textId="77777777">
        <w:tc>
          <w:tcPr>
            <w:tcW w:w="704" w:type="dxa"/>
            <w:tcMar/>
            <w:vAlign w:val="center"/>
          </w:tcPr>
          <w:p w:rsidRPr="00D525AA" w:rsidR="00557718" w:rsidP="00557718" w:rsidRDefault="00557718" w14:paraId="0C70F168" w14:textId="2B76AFD0">
            <w:pPr>
              <w:rPr>
                <w:b/>
              </w:rPr>
            </w:pPr>
            <w:r w:rsidRPr="00D525AA">
              <w:rPr>
                <w:b/>
              </w:rPr>
              <w:t>2 </w:t>
            </w:r>
          </w:p>
        </w:tc>
        <w:tc>
          <w:tcPr>
            <w:tcW w:w="1650" w:type="dxa"/>
            <w:tcMar/>
            <w:vAlign w:val="center"/>
          </w:tcPr>
          <w:p w:rsidRPr="00D525AA" w:rsidR="00557718" w:rsidP="00557718" w:rsidRDefault="00557718" w14:paraId="63E9C971" w14:textId="034391F6">
            <w:pPr>
              <w:rPr>
                <w:b/>
              </w:rPr>
            </w:pPr>
            <w:r w:rsidRPr="00D525AA">
              <w:rPr>
                <w:b/>
              </w:rPr>
              <w:t>Academic Interview </w:t>
            </w:r>
          </w:p>
        </w:tc>
        <w:tc>
          <w:tcPr>
            <w:tcW w:w="5589" w:type="dxa"/>
            <w:tcMar/>
            <w:vAlign w:val="center"/>
          </w:tcPr>
          <w:p w:rsidRPr="004A2217" w:rsidR="00557718" w:rsidP="7CDF4799" w:rsidRDefault="00557718" w14:paraId="52434436" w14:textId="02DDEC6D">
            <w:pPr>
              <w:pStyle w:val="Heading2"/>
              <w:numPr>
                <w:ilvl w:val="0"/>
                <w:numId w:val="12"/>
              </w:numPr>
              <w:tabs>
                <w:tab w:val="clear" w:pos="720"/>
              </w:tabs>
              <w:ind w:left="459" w:right="285" w:hanging="283"/>
              <w:rPr>
                <w:b w:val="0"/>
                <w:bCs w:val="0"/>
                <w:sz w:val="22"/>
                <w:szCs w:val="22"/>
              </w:rPr>
            </w:pPr>
            <w:r w:rsidRPr="7CDF4799" w:rsidR="00557718">
              <w:rPr>
                <w:b w:val="0"/>
                <w:bCs w:val="0"/>
                <w:sz w:val="22"/>
                <w:szCs w:val="22"/>
              </w:rPr>
              <w:t>1 to 1 in-person interview,</w:t>
            </w:r>
            <w:r w:rsidRPr="7CDF4799" w:rsidR="00557718">
              <w:rPr>
                <w:b w:val="0"/>
                <w:bCs w:val="0"/>
                <w:sz w:val="22"/>
                <w:szCs w:val="22"/>
              </w:rPr>
              <w:t xml:space="preserve"> responding to 1 title from the list provided (different than the one selected for Part 1). </w:t>
            </w:r>
            <w:r w:rsidRPr="7CDF4799" w:rsidR="0079DF50">
              <w:rPr>
                <w:b w:val="0"/>
                <w:bCs w:val="0"/>
                <w:sz w:val="22"/>
                <w:szCs w:val="22"/>
              </w:rPr>
              <w:t>Verbally c</w:t>
            </w:r>
            <w:r w:rsidRPr="7CDF4799" w:rsidR="00557718">
              <w:rPr>
                <w:b w:val="0"/>
                <w:bCs w:val="0"/>
                <w:sz w:val="22"/>
                <w:szCs w:val="22"/>
              </w:rPr>
              <w:t>iting relevant references should be done as part of the answers given (5 high-quality sources) </w:t>
            </w:r>
          </w:p>
          <w:p w:rsidRPr="004A2217" w:rsidR="00557718" w:rsidP="00046174" w:rsidRDefault="00557718" w14:paraId="799CAE26" w14:textId="77777777">
            <w:pPr>
              <w:pStyle w:val="Heading2"/>
              <w:numPr>
                <w:ilvl w:val="0"/>
                <w:numId w:val="13"/>
              </w:numPr>
              <w:tabs>
                <w:tab w:val="clear" w:pos="720"/>
              </w:tabs>
              <w:ind w:left="459" w:right="285" w:hanging="283"/>
              <w:rPr>
                <w:b w:val="0"/>
                <w:bCs/>
                <w:sz w:val="22"/>
                <w:szCs w:val="20"/>
              </w:rPr>
            </w:pPr>
            <w:r w:rsidRPr="004A2217">
              <w:rPr>
                <w:b w:val="0"/>
                <w:bCs/>
                <w:sz w:val="22"/>
                <w:szCs w:val="20"/>
              </w:rPr>
              <w:t>From your selected title, create arguments / debates that explores at least 2 opposing positions. </w:t>
            </w:r>
          </w:p>
          <w:p w:rsidRPr="002B6399" w:rsidR="00046174" w:rsidP="7CDF4799" w:rsidRDefault="00557718" w14:paraId="0AD1D32E" w14:textId="4604FE61">
            <w:pPr>
              <w:pStyle w:val="Heading2"/>
              <w:numPr>
                <w:ilvl w:val="0"/>
                <w:numId w:val="14"/>
              </w:numPr>
              <w:tabs>
                <w:tab w:val="clear" w:pos="720"/>
              </w:tabs>
              <w:ind w:left="459" w:right="285" w:hanging="283"/>
              <w:rPr>
                <w:b w:val="0"/>
                <w:bCs w:val="0"/>
                <w:sz w:val="22"/>
                <w:szCs w:val="22"/>
              </w:rPr>
            </w:pPr>
            <w:r w:rsidRPr="7CDF4799" w:rsidR="00557718">
              <w:rPr>
                <w:b w:val="0"/>
                <w:bCs w:val="0"/>
                <w:sz w:val="22"/>
                <w:szCs w:val="22"/>
              </w:rPr>
              <w:t>The</w:t>
            </w:r>
            <w:r w:rsidRPr="7CDF4799" w:rsidR="00557718">
              <w:rPr>
                <w:b w:val="0"/>
                <w:bCs w:val="0"/>
                <w:color w:val="000000" w:themeColor="text1" w:themeTint="FF" w:themeShade="FF"/>
                <w:sz w:val="22"/>
                <w:szCs w:val="22"/>
              </w:rPr>
              <w:t xml:space="preserve"> interview will be recorded using Teams, so yo</w:t>
            </w:r>
            <w:r w:rsidRPr="7CDF4799" w:rsidR="00557718">
              <w:rPr>
                <w:b w:val="0"/>
                <w:bCs w:val="0"/>
                <w:sz w:val="22"/>
                <w:szCs w:val="22"/>
              </w:rPr>
              <w:t>u can access it later and review the feedback provided.</w:t>
            </w:r>
          </w:p>
          <w:p w:rsidRPr="00DA5301" w:rsidR="00557718" w:rsidP="7CDF4799" w:rsidRDefault="00557718" w14:paraId="1AE1E9C4" w14:textId="12D3027B">
            <w:pPr>
              <w:pStyle w:val="Heading2"/>
              <w:numPr>
                <w:ilvl w:val="0"/>
                <w:numId w:val="7"/>
              </w:numPr>
              <w:tabs>
                <w:tab w:val="clear" w:pos="720"/>
              </w:tabs>
              <w:ind w:left="459" w:right="285" w:hanging="283"/>
              <w:rPr>
                <w:b w:val="0"/>
                <w:bCs w:val="0"/>
                <w:sz w:val="22"/>
                <w:szCs w:val="22"/>
              </w:rPr>
            </w:pPr>
            <w:r w:rsidRPr="7CDF4799" w:rsidR="7C05D284">
              <w:rPr>
                <w:b w:val="0"/>
                <w:bCs w:val="0"/>
                <w:sz w:val="22"/>
                <w:szCs w:val="22"/>
              </w:rPr>
              <w:t>Y</w:t>
            </w:r>
            <w:r w:rsidRPr="7CDF4799" w:rsidR="00557718">
              <w:rPr>
                <w:b w:val="0"/>
                <w:bCs w:val="0"/>
                <w:sz w:val="22"/>
                <w:szCs w:val="22"/>
              </w:rPr>
              <w:t xml:space="preserve">ou are expected to show your Lecturer </w:t>
            </w:r>
            <w:r w:rsidRPr="7CDF4799" w:rsidR="450E3088">
              <w:rPr>
                <w:b w:val="0"/>
                <w:bCs w:val="0"/>
                <w:sz w:val="22"/>
                <w:szCs w:val="22"/>
              </w:rPr>
              <w:t xml:space="preserve">your Reference List for this </w:t>
            </w:r>
            <w:r w:rsidRPr="7CDF4799" w:rsidR="00557718">
              <w:rPr>
                <w:b w:val="0"/>
                <w:bCs w:val="0"/>
                <w:sz w:val="22"/>
                <w:szCs w:val="22"/>
              </w:rPr>
              <w:t xml:space="preserve">during your </w:t>
            </w:r>
            <w:r w:rsidRPr="7CDF4799" w:rsidR="00557718">
              <w:rPr>
                <w:b w:val="0"/>
                <w:bCs w:val="0"/>
                <w:sz w:val="22"/>
                <w:szCs w:val="22"/>
              </w:rPr>
              <w:t>interview</w:t>
            </w:r>
            <w:r w:rsidRPr="7CDF4799" w:rsidR="00557718">
              <w:rPr>
                <w:b w:val="0"/>
                <w:bCs w:val="0"/>
                <w:sz w:val="22"/>
                <w:szCs w:val="22"/>
              </w:rPr>
              <w:t xml:space="preserve">. </w:t>
            </w:r>
            <w:r w:rsidRPr="7CDF4799" w:rsidR="3D088819">
              <w:rPr>
                <w:b w:val="0"/>
                <w:bCs w:val="0"/>
                <w:sz w:val="22"/>
                <w:szCs w:val="22"/>
              </w:rPr>
              <w:t>A</w:t>
            </w:r>
            <w:r w:rsidRPr="7CDF4799" w:rsidR="00557718">
              <w:rPr>
                <w:b w:val="0"/>
                <w:bCs w:val="0"/>
                <w:sz w:val="22"/>
                <w:szCs w:val="22"/>
              </w:rPr>
              <w:t>dd these sources to your Final Reference List</w:t>
            </w:r>
            <w:r w:rsidRPr="7CDF4799" w:rsidR="00557718">
              <w:rPr>
                <w:sz w:val="22"/>
                <w:szCs w:val="22"/>
              </w:rPr>
              <w:t>.</w:t>
            </w:r>
          </w:p>
        </w:tc>
        <w:tc>
          <w:tcPr>
            <w:tcW w:w="2501" w:type="dxa"/>
            <w:tcMar/>
            <w:vAlign w:val="center"/>
          </w:tcPr>
          <w:p w:rsidRPr="004A2217" w:rsidR="00557718" w:rsidP="00557718" w:rsidRDefault="00557718" w14:paraId="2FF712B6" w14:textId="3DCC0308">
            <w:pPr>
              <w:pStyle w:val="Heading2"/>
              <w:rPr>
                <w:sz w:val="22"/>
                <w:szCs w:val="22"/>
              </w:rPr>
            </w:pPr>
            <w:r w:rsidRPr="60113DD5" w:rsidR="0D079421">
              <w:rPr>
                <w:sz w:val="22"/>
                <w:szCs w:val="22"/>
              </w:rPr>
              <w:t>Week starting 25</w:t>
            </w:r>
            <w:r w:rsidRPr="60113DD5" w:rsidR="0D079421">
              <w:rPr>
                <w:sz w:val="22"/>
                <w:szCs w:val="22"/>
                <w:vertAlign w:val="superscript"/>
              </w:rPr>
              <w:t>th</w:t>
            </w:r>
            <w:r w:rsidRPr="60113DD5" w:rsidR="0D079421">
              <w:rPr>
                <w:sz w:val="22"/>
                <w:szCs w:val="22"/>
              </w:rPr>
              <w:t xml:space="preserve"> of January</w:t>
            </w:r>
            <w:r w:rsidRPr="60113DD5" w:rsidR="00557718">
              <w:rPr>
                <w:sz w:val="22"/>
                <w:szCs w:val="22"/>
              </w:rPr>
              <w:t>,</w:t>
            </w:r>
            <w:r w:rsidRPr="60113DD5" w:rsidR="00557718">
              <w:rPr>
                <w:sz w:val="22"/>
                <w:szCs w:val="22"/>
              </w:rPr>
              <w:t xml:space="preserve"> 202</w:t>
            </w:r>
            <w:r w:rsidRPr="60113DD5" w:rsidR="688D127D">
              <w:rPr>
                <w:sz w:val="22"/>
                <w:szCs w:val="22"/>
              </w:rPr>
              <w:t>7</w:t>
            </w:r>
            <w:r w:rsidRPr="60113DD5" w:rsidR="00557718">
              <w:rPr>
                <w:sz w:val="22"/>
                <w:szCs w:val="22"/>
              </w:rPr>
              <w:t> </w:t>
            </w:r>
          </w:p>
          <w:p w:rsidRPr="004A2217" w:rsidR="00557718" w:rsidP="00557718" w:rsidRDefault="00557718" w14:paraId="3495A529" w14:textId="77777777">
            <w:pPr>
              <w:pStyle w:val="Heading2"/>
              <w:rPr>
                <w:sz w:val="22"/>
                <w:szCs w:val="20"/>
              </w:rPr>
            </w:pPr>
            <w:r w:rsidRPr="004A2217">
              <w:rPr>
                <w:sz w:val="22"/>
                <w:szCs w:val="20"/>
              </w:rPr>
              <w:t> </w:t>
            </w:r>
          </w:p>
          <w:p w:rsidRPr="004A2217" w:rsidR="00557718" w:rsidP="00557718" w:rsidRDefault="00557718" w14:paraId="6BEDF5F3" w14:textId="77777777">
            <w:pPr>
              <w:pStyle w:val="Heading2"/>
            </w:pPr>
            <w:r w:rsidRPr="004A2217">
              <w:rPr>
                <w:sz w:val="22"/>
              </w:rPr>
              <w:t>You will receive feedback for improvement and an estimated mark on this component</w:t>
            </w:r>
            <w:r w:rsidRPr="76786ED1">
              <w:rPr>
                <w:sz w:val="22"/>
              </w:rPr>
              <w:t xml:space="preserve"> via the Teams Chat of your interview. </w:t>
            </w:r>
          </w:p>
          <w:p w:rsidRPr="76786ED1" w:rsidR="00557718" w:rsidP="7CDF4799" w:rsidRDefault="00557718" w14:paraId="67D1C563" w14:textId="6129FCF7">
            <w:pPr>
              <w:pStyle w:val="Heading2"/>
              <w:rPr>
                <w:sz w:val="22"/>
                <w:szCs w:val="22"/>
              </w:rPr>
            </w:pPr>
            <w:r w:rsidRPr="7CDF4799" w:rsidR="00557718">
              <w:rPr>
                <w:sz w:val="22"/>
                <w:szCs w:val="22"/>
              </w:rPr>
              <w:t xml:space="preserve">You will not be asked to </w:t>
            </w:r>
            <w:r w:rsidRPr="7CDF4799" w:rsidR="24786BF0">
              <w:rPr>
                <w:sz w:val="22"/>
                <w:szCs w:val="22"/>
              </w:rPr>
              <w:t xml:space="preserve">attend </w:t>
            </w:r>
            <w:r w:rsidRPr="7CDF4799" w:rsidR="00557718">
              <w:rPr>
                <w:sz w:val="22"/>
                <w:szCs w:val="22"/>
              </w:rPr>
              <w:t xml:space="preserve">another interview for this module. </w:t>
            </w:r>
          </w:p>
        </w:tc>
      </w:tr>
      <w:tr w:rsidR="00557718" w:rsidTr="60113DD5" w14:paraId="26AE1CAB" w14:textId="77777777">
        <w:tc>
          <w:tcPr>
            <w:tcW w:w="704" w:type="dxa"/>
            <w:tcMar/>
            <w:vAlign w:val="center"/>
          </w:tcPr>
          <w:p w:rsidRPr="00D525AA" w:rsidR="00557718" w:rsidP="00557718" w:rsidRDefault="00557718" w14:paraId="3F93C6E7" w14:textId="472126D7">
            <w:pPr>
              <w:rPr>
                <w:b/>
              </w:rPr>
            </w:pPr>
            <w:r w:rsidRPr="00D525AA">
              <w:rPr>
                <w:b/>
              </w:rPr>
              <w:t>3 </w:t>
            </w:r>
          </w:p>
        </w:tc>
        <w:tc>
          <w:tcPr>
            <w:tcW w:w="1650" w:type="dxa"/>
            <w:tcMar/>
            <w:vAlign w:val="center"/>
          </w:tcPr>
          <w:p w:rsidRPr="00D525AA" w:rsidR="00557718" w:rsidP="00557718" w:rsidRDefault="00557718" w14:paraId="5DDBE0FE" w14:textId="77777777">
            <w:pPr>
              <w:pStyle w:val="Heading2"/>
            </w:pPr>
            <w:r w:rsidRPr="00D525AA">
              <w:t>Final E-Portfolio  </w:t>
            </w:r>
          </w:p>
          <w:p w:rsidRPr="00D525AA" w:rsidR="00557718" w:rsidP="00557718" w:rsidRDefault="00557718" w14:paraId="23426D40" w14:textId="575356C6">
            <w:pPr>
              <w:rPr>
                <w:b/>
              </w:rPr>
            </w:pPr>
            <w:r w:rsidRPr="00D525AA">
              <w:rPr>
                <w:b/>
              </w:rPr>
              <w:t> </w:t>
            </w:r>
            <w:r>
              <w:t>(Slides)</w:t>
            </w:r>
          </w:p>
        </w:tc>
        <w:tc>
          <w:tcPr>
            <w:tcW w:w="5589" w:type="dxa"/>
            <w:tcMar/>
            <w:vAlign w:val="center"/>
          </w:tcPr>
          <w:p w:rsidRPr="004A2217" w:rsidR="00557718" w:rsidP="002B6399" w:rsidRDefault="00557718" w14:paraId="3334D65A" w14:textId="77777777">
            <w:pPr>
              <w:pStyle w:val="Heading2"/>
              <w:numPr>
                <w:ilvl w:val="0"/>
                <w:numId w:val="16"/>
              </w:numPr>
              <w:tabs>
                <w:tab w:val="clear" w:pos="720"/>
              </w:tabs>
              <w:ind w:left="459" w:right="427" w:hanging="283"/>
              <w:rPr>
                <w:b w:val="0"/>
                <w:bCs/>
                <w:sz w:val="22"/>
                <w:szCs w:val="20"/>
              </w:rPr>
            </w:pPr>
            <w:r w:rsidRPr="004A2217">
              <w:rPr>
                <w:b w:val="0"/>
                <w:bCs/>
                <w:sz w:val="22"/>
                <w:szCs w:val="20"/>
              </w:rPr>
              <w:t>The e-portfolio will be</w:t>
            </w:r>
            <w:r>
              <w:rPr>
                <w:b w:val="0"/>
                <w:bCs/>
                <w:sz w:val="22"/>
                <w:szCs w:val="20"/>
              </w:rPr>
              <w:t xml:space="preserve"> a presentation slide deck.</w:t>
            </w:r>
          </w:p>
          <w:p w:rsidR="00557718" w:rsidP="00557718" w:rsidRDefault="00557718" w14:paraId="0D100E2B" w14:textId="77777777">
            <w:pPr>
              <w:pStyle w:val="Heading2"/>
              <w:ind w:right="427"/>
              <w:rPr>
                <w:b w:val="0"/>
                <w:bCs/>
                <w:sz w:val="22"/>
                <w:szCs w:val="20"/>
              </w:rPr>
            </w:pPr>
          </w:p>
          <w:p w:rsidR="00557718" w:rsidP="00557718" w:rsidRDefault="00557718" w14:paraId="3BFC486F" w14:textId="77777777">
            <w:pPr>
              <w:pStyle w:val="Heading2"/>
              <w:ind w:right="427"/>
              <w:rPr>
                <w:b w:val="0"/>
                <w:bCs/>
                <w:sz w:val="22"/>
                <w:szCs w:val="20"/>
              </w:rPr>
            </w:pPr>
            <w:r>
              <w:rPr>
                <w:b w:val="0"/>
                <w:bCs/>
                <w:sz w:val="22"/>
                <w:szCs w:val="20"/>
              </w:rPr>
              <w:t>Suggested Structure:</w:t>
            </w:r>
          </w:p>
          <w:p w:rsidRPr="004A2217" w:rsidR="00557718" w:rsidP="00557718" w:rsidRDefault="00557718" w14:paraId="5873A8BC" w14:textId="77777777">
            <w:pPr>
              <w:pStyle w:val="Heading2"/>
              <w:ind w:right="427"/>
              <w:rPr>
                <w:b w:val="0"/>
                <w:bCs/>
                <w:sz w:val="22"/>
                <w:szCs w:val="20"/>
              </w:rPr>
            </w:pPr>
            <w:r w:rsidRPr="004A2217">
              <w:rPr>
                <w:b w:val="0"/>
                <w:bCs/>
                <w:sz w:val="22"/>
                <w:szCs w:val="20"/>
              </w:rPr>
              <w:t>  </w:t>
            </w:r>
          </w:p>
          <w:p w:rsidRPr="000E38F0" w:rsidR="00557718" w:rsidP="002B6399" w:rsidRDefault="00557718" w14:paraId="681D090A" w14:textId="2D4B0983">
            <w:pPr>
              <w:pStyle w:val="Heading2"/>
              <w:numPr>
                <w:ilvl w:val="0"/>
                <w:numId w:val="18"/>
              </w:numPr>
              <w:tabs>
                <w:tab w:val="clear" w:pos="720"/>
              </w:tabs>
              <w:ind w:left="459" w:right="427" w:hanging="283"/>
              <w:rPr>
                <w:b w:val="0"/>
                <w:sz w:val="22"/>
              </w:rPr>
            </w:pPr>
            <w:r w:rsidRPr="3C78A800">
              <w:rPr>
                <w:b w:val="0"/>
                <w:sz w:val="22"/>
              </w:rPr>
              <w:t>Slide 1: Cover</w:t>
            </w:r>
            <w:r w:rsidRPr="3F9F91B5">
              <w:rPr>
                <w:b w:val="0"/>
                <w:sz w:val="22"/>
              </w:rPr>
              <w:t xml:space="preserve"> page (student ID, module ID, word count)</w:t>
            </w:r>
          </w:p>
          <w:p w:rsidRPr="000E38F0" w:rsidR="00557718" w:rsidP="002B6399" w:rsidRDefault="00557718" w14:paraId="3CF0AF2E" w14:textId="32B8B557">
            <w:pPr>
              <w:pStyle w:val="Heading2"/>
              <w:numPr>
                <w:ilvl w:val="0"/>
                <w:numId w:val="18"/>
              </w:numPr>
              <w:tabs>
                <w:tab w:val="clear" w:pos="720"/>
              </w:tabs>
              <w:ind w:left="459" w:right="427" w:hanging="283"/>
              <w:rPr>
                <w:b w:val="0"/>
                <w:sz w:val="22"/>
              </w:rPr>
            </w:pPr>
            <w:r w:rsidRPr="3C78A800">
              <w:rPr>
                <w:b w:val="0"/>
                <w:sz w:val="22"/>
              </w:rPr>
              <w:t>Slide 2: AI Acknowledgement</w:t>
            </w:r>
          </w:p>
          <w:p w:rsidR="00962181" w:rsidP="002B6399" w:rsidRDefault="00557718" w14:paraId="09E7B037" w14:textId="7311A0C5">
            <w:pPr>
              <w:pStyle w:val="Heading2"/>
              <w:numPr>
                <w:ilvl w:val="0"/>
                <w:numId w:val="18"/>
              </w:numPr>
              <w:tabs>
                <w:tab w:val="clear" w:pos="720"/>
              </w:tabs>
              <w:ind w:left="459" w:right="427" w:hanging="283"/>
              <w:rPr>
                <w:b w:val="0"/>
                <w:sz w:val="22"/>
              </w:rPr>
            </w:pPr>
            <w:r w:rsidRPr="3C78A800">
              <w:rPr>
                <w:b w:val="0"/>
                <w:sz w:val="22"/>
              </w:rPr>
              <w:t xml:space="preserve">Slide </w:t>
            </w:r>
            <w:r w:rsidRPr="6FD1887E">
              <w:rPr>
                <w:b w:val="0"/>
                <w:sz w:val="22"/>
              </w:rPr>
              <w:t>3</w:t>
            </w:r>
            <w:r w:rsidR="00962181">
              <w:rPr>
                <w:b w:val="0"/>
                <w:sz w:val="22"/>
              </w:rPr>
              <w:t>-6</w:t>
            </w:r>
            <w:r w:rsidRPr="6FD1887E">
              <w:rPr>
                <w:b w:val="0"/>
                <w:sz w:val="22"/>
              </w:rPr>
              <w:t>:</w:t>
            </w:r>
            <w:r w:rsidRPr="3F9F91B5">
              <w:rPr>
                <w:b w:val="0"/>
                <w:sz w:val="22"/>
              </w:rPr>
              <w:t xml:space="preserve"> </w:t>
            </w:r>
            <w:r w:rsidR="00962181">
              <w:rPr>
                <w:b w:val="0"/>
                <w:sz w:val="22"/>
              </w:rPr>
              <w:t>Include</w:t>
            </w:r>
          </w:p>
          <w:p w:rsidR="00252CD0" w:rsidP="00962181" w:rsidRDefault="00252CD0" w14:paraId="560C2D8A" w14:textId="434F1A3F">
            <w:pPr>
              <w:pStyle w:val="Heading2"/>
              <w:numPr>
                <w:ilvl w:val="1"/>
                <w:numId w:val="18"/>
              </w:numPr>
              <w:ind w:left="1026" w:right="427"/>
              <w:rPr>
                <w:b w:val="0"/>
                <w:sz w:val="22"/>
              </w:rPr>
            </w:pPr>
            <w:r>
              <w:rPr>
                <w:b w:val="0"/>
                <w:sz w:val="22"/>
              </w:rPr>
              <w:t>Improved version of your 500-word academic writing, clearly actioning the feedback.</w:t>
            </w:r>
          </w:p>
          <w:p w:rsidR="00E561EF" w:rsidP="00962181" w:rsidRDefault="00252CD0" w14:paraId="2D817D80" w14:textId="3D64DDB9">
            <w:pPr>
              <w:pStyle w:val="Heading2"/>
              <w:numPr>
                <w:ilvl w:val="1"/>
                <w:numId w:val="18"/>
              </w:numPr>
              <w:ind w:left="1026" w:right="427"/>
              <w:rPr>
                <w:b w:val="0"/>
                <w:sz w:val="22"/>
              </w:rPr>
            </w:pPr>
            <w:r>
              <w:rPr>
                <w:b w:val="0"/>
                <w:sz w:val="22"/>
              </w:rPr>
              <w:t>Reflection o</w:t>
            </w:r>
            <w:r w:rsidRPr="3F9F91B5" w:rsidR="00557718">
              <w:rPr>
                <w:b w:val="0"/>
                <w:sz w:val="22"/>
              </w:rPr>
              <w:t xml:space="preserve">n your learning process for academic writing, finding quality sources, ethical AI </w:t>
            </w:r>
            <w:proofErr w:type="gramStart"/>
            <w:r w:rsidRPr="3F9F91B5" w:rsidR="00557718">
              <w:rPr>
                <w:b w:val="0"/>
                <w:sz w:val="22"/>
              </w:rPr>
              <w:t>use,  citation</w:t>
            </w:r>
            <w:proofErr w:type="gramEnd"/>
            <w:r w:rsidRPr="3F9F91B5" w:rsidR="00557718">
              <w:rPr>
                <w:b w:val="0"/>
                <w:sz w:val="22"/>
              </w:rPr>
              <w:t xml:space="preserve"> and referencing. </w:t>
            </w:r>
          </w:p>
          <w:p w:rsidR="00557718" w:rsidP="00962181" w:rsidRDefault="00557718" w14:paraId="787D5CC9" w14:textId="616CFF0D">
            <w:pPr>
              <w:pStyle w:val="Heading2"/>
              <w:numPr>
                <w:ilvl w:val="1"/>
                <w:numId w:val="18"/>
              </w:numPr>
              <w:ind w:left="1026" w:right="427"/>
              <w:rPr>
                <w:b w:val="0"/>
                <w:sz w:val="22"/>
              </w:rPr>
            </w:pPr>
            <w:r w:rsidRPr="3F9F91B5">
              <w:rPr>
                <w:b w:val="0"/>
                <w:sz w:val="22"/>
              </w:rPr>
              <w:t xml:space="preserve">Clearly state </w:t>
            </w:r>
            <w:proofErr w:type="gramStart"/>
            <w:r w:rsidRPr="3F9F91B5">
              <w:rPr>
                <w:b w:val="0"/>
                <w:sz w:val="22"/>
              </w:rPr>
              <w:t>your</w:t>
            </w:r>
            <w:proofErr w:type="gramEnd"/>
            <w:r w:rsidRPr="3F9F91B5">
              <w:rPr>
                <w:b w:val="0"/>
                <w:sz w:val="22"/>
              </w:rPr>
              <w:t xml:space="preserve"> learning after your feedback and how it relates to your other writing tasks in the year.</w:t>
            </w:r>
          </w:p>
          <w:p w:rsidR="00E561EF" w:rsidP="002B6399" w:rsidRDefault="00557718" w14:paraId="07EE305E" w14:textId="0E7B8766">
            <w:pPr>
              <w:pStyle w:val="Heading2"/>
              <w:numPr>
                <w:ilvl w:val="0"/>
                <w:numId w:val="18"/>
              </w:numPr>
              <w:tabs>
                <w:tab w:val="clear" w:pos="720"/>
              </w:tabs>
              <w:ind w:left="459" w:right="427" w:hanging="283"/>
              <w:rPr>
                <w:b w:val="0"/>
                <w:sz w:val="22"/>
              </w:rPr>
            </w:pPr>
            <w:r w:rsidRPr="6FD1887E">
              <w:rPr>
                <w:b w:val="0"/>
                <w:sz w:val="22"/>
              </w:rPr>
              <w:t xml:space="preserve">Slide </w:t>
            </w:r>
            <w:r w:rsidR="00E561EF">
              <w:rPr>
                <w:b w:val="0"/>
                <w:sz w:val="22"/>
              </w:rPr>
              <w:t>7-8</w:t>
            </w:r>
            <w:r w:rsidR="00263A68">
              <w:rPr>
                <w:b w:val="0"/>
                <w:sz w:val="22"/>
              </w:rPr>
              <w:t>:</w:t>
            </w:r>
            <w:r w:rsidRPr="78B57785">
              <w:rPr>
                <w:b w:val="0"/>
                <w:sz w:val="22"/>
              </w:rPr>
              <w:t xml:space="preserve"> </w:t>
            </w:r>
            <w:r w:rsidR="00E561EF">
              <w:rPr>
                <w:b w:val="0"/>
                <w:sz w:val="22"/>
              </w:rPr>
              <w:t>Include</w:t>
            </w:r>
          </w:p>
          <w:p w:rsidR="00263A68" w:rsidP="00263A68" w:rsidRDefault="00263A68" w14:paraId="04551CD7" w14:textId="4DF2B02F">
            <w:pPr>
              <w:pStyle w:val="Heading2"/>
              <w:numPr>
                <w:ilvl w:val="1"/>
                <w:numId w:val="18"/>
              </w:numPr>
              <w:ind w:left="1026" w:right="427"/>
              <w:rPr>
                <w:b w:val="0"/>
                <w:sz w:val="22"/>
              </w:rPr>
            </w:pPr>
            <w:r>
              <w:rPr>
                <w:b w:val="0"/>
                <w:sz w:val="22"/>
              </w:rPr>
              <w:t>Copy the feedback you received from your interview.</w:t>
            </w:r>
          </w:p>
          <w:p w:rsidR="007129A3" w:rsidP="00AD0861" w:rsidRDefault="00263A68" w14:paraId="7D3DA972" w14:textId="619AE14A">
            <w:pPr>
              <w:pStyle w:val="Heading2"/>
              <w:numPr>
                <w:ilvl w:val="1"/>
                <w:numId w:val="18"/>
              </w:numPr>
              <w:ind w:left="1026" w:right="427"/>
              <w:rPr>
                <w:b w:val="0"/>
                <w:sz w:val="22"/>
              </w:rPr>
            </w:pPr>
            <w:r>
              <w:rPr>
                <w:b w:val="0"/>
                <w:sz w:val="22"/>
              </w:rPr>
              <w:t>Comment on the learning from the feedback</w:t>
            </w:r>
            <w:r w:rsidR="00AD0861">
              <w:rPr>
                <w:b w:val="0"/>
                <w:sz w:val="22"/>
              </w:rPr>
              <w:t xml:space="preserve">, </w:t>
            </w:r>
            <w:r w:rsidRPr="00AD0861" w:rsidR="00557718">
              <w:rPr>
                <w:b w:val="0"/>
                <w:sz w:val="22"/>
              </w:rPr>
              <w:t>reflect</w:t>
            </w:r>
            <w:r w:rsidR="007129A3">
              <w:rPr>
                <w:b w:val="0"/>
                <w:sz w:val="22"/>
              </w:rPr>
              <w:t>ing</w:t>
            </w:r>
            <w:r w:rsidRPr="00AD0861" w:rsidR="00557718">
              <w:rPr>
                <w:b w:val="0"/>
                <w:sz w:val="22"/>
              </w:rPr>
              <w:t xml:space="preserve"> on your learning process for academic interview</w:t>
            </w:r>
            <w:r w:rsidR="00252CD0">
              <w:rPr>
                <w:b w:val="0"/>
                <w:sz w:val="22"/>
              </w:rPr>
              <w:t>s</w:t>
            </w:r>
            <w:r w:rsidRPr="00AD0861" w:rsidR="00557718">
              <w:rPr>
                <w:b w:val="0"/>
                <w:sz w:val="22"/>
              </w:rPr>
              <w:t xml:space="preserve">, citing verbally, finding quality sources, ethical AI use, citation and referencing. </w:t>
            </w:r>
          </w:p>
          <w:p w:rsidRPr="00AD0861" w:rsidR="00557718" w:rsidP="00AD0861" w:rsidRDefault="00557718" w14:paraId="7C5D8C7E" w14:textId="1F8CF271">
            <w:pPr>
              <w:pStyle w:val="Heading2"/>
              <w:numPr>
                <w:ilvl w:val="1"/>
                <w:numId w:val="18"/>
              </w:numPr>
              <w:ind w:left="1026" w:right="427"/>
              <w:rPr>
                <w:b w:val="0"/>
                <w:sz w:val="22"/>
              </w:rPr>
            </w:pPr>
            <w:r w:rsidRPr="00AD0861">
              <w:rPr>
                <w:b w:val="0"/>
                <w:sz w:val="22"/>
              </w:rPr>
              <w:t xml:space="preserve">Clearly state </w:t>
            </w:r>
            <w:proofErr w:type="gramStart"/>
            <w:r w:rsidRPr="00AD0861">
              <w:rPr>
                <w:b w:val="0"/>
                <w:sz w:val="22"/>
              </w:rPr>
              <w:t>your</w:t>
            </w:r>
            <w:proofErr w:type="gramEnd"/>
            <w:r w:rsidRPr="00AD0861">
              <w:rPr>
                <w:b w:val="0"/>
                <w:sz w:val="22"/>
              </w:rPr>
              <w:t xml:space="preserve"> learning after your feedback and how it relates to other interviews and oral presentation tasks in the year.</w:t>
            </w:r>
          </w:p>
          <w:p w:rsidRPr="00542258" w:rsidR="00557718" w:rsidP="002B6399" w:rsidRDefault="00557718" w14:paraId="2BE3B92F" w14:textId="0F9150EB">
            <w:pPr>
              <w:pStyle w:val="Heading2"/>
              <w:numPr>
                <w:ilvl w:val="0"/>
                <w:numId w:val="18"/>
              </w:numPr>
              <w:tabs>
                <w:tab w:val="clear" w:pos="720"/>
                <w:tab w:val="num" w:pos="459"/>
              </w:tabs>
              <w:ind w:left="459" w:right="427" w:hanging="283"/>
              <w:rPr>
                <w:b w:val="0"/>
                <w:sz w:val="22"/>
              </w:rPr>
            </w:pPr>
            <w:r>
              <w:rPr>
                <w:b w:val="0"/>
                <w:sz w:val="22"/>
              </w:rPr>
              <w:t xml:space="preserve">Slide </w:t>
            </w:r>
            <w:r w:rsidR="00781AF2">
              <w:rPr>
                <w:b w:val="0"/>
                <w:sz w:val="22"/>
              </w:rPr>
              <w:t>9</w:t>
            </w:r>
            <w:r>
              <w:rPr>
                <w:b w:val="0"/>
                <w:sz w:val="22"/>
              </w:rPr>
              <w:t xml:space="preserve">: </w:t>
            </w:r>
            <w:r w:rsidRPr="78B57785">
              <w:rPr>
                <w:b w:val="0"/>
                <w:sz w:val="22"/>
              </w:rPr>
              <w:t xml:space="preserve">Student Conference – </w:t>
            </w:r>
            <w:r w:rsidRPr="00542258">
              <w:rPr>
                <w:b w:val="0"/>
                <w:sz w:val="22"/>
              </w:rPr>
              <w:t>reflection of attending the Student Conference (May 202</w:t>
            </w:r>
            <w:r w:rsidRPr="78B57785">
              <w:rPr>
                <w:b w:val="0"/>
                <w:sz w:val="22"/>
              </w:rPr>
              <w:t>7</w:t>
            </w:r>
            <w:r w:rsidRPr="00542258">
              <w:rPr>
                <w:b w:val="0"/>
                <w:sz w:val="22"/>
              </w:rPr>
              <w:t xml:space="preserve">), </w:t>
            </w:r>
            <w:r w:rsidRPr="78B57785">
              <w:rPr>
                <w:b w:val="0"/>
                <w:sz w:val="22"/>
              </w:rPr>
              <w:t xml:space="preserve">highlighting at least 1 presentation you attended and what you learned from it. </w:t>
            </w:r>
          </w:p>
          <w:p w:rsidRPr="004A2217" w:rsidR="00557718" w:rsidP="002B6399" w:rsidRDefault="00557718" w14:paraId="5A43F9D8" w14:textId="18F8F771">
            <w:pPr>
              <w:pStyle w:val="Heading2"/>
              <w:numPr>
                <w:ilvl w:val="0"/>
                <w:numId w:val="22"/>
              </w:numPr>
              <w:tabs>
                <w:tab w:val="clear" w:pos="720"/>
                <w:tab w:val="num" w:pos="459"/>
              </w:tabs>
              <w:ind w:left="459" w:right="427" w:hanging="283"/>
              <w:rPr>
                <w:b w:val="0"/>
                <w:bCs/>
                <w:sz w:val="22"/>
                <w:szCs w:val="20"/>
              </w:rPr>
            </w:pPr>
            <w:r>
              <w:rPr>
                <w:b w:val="0"/>
                <w:bCs/>
                <w:sz w:val="22"/>
                <w:szCs w:val="20"/>
              </w:rPr>
              <w:t xml:space="preserve">Slide </w:t>
            </w:r>
            <w:r w:rsidR="00781AF2">
              <w:rPr>
                <w:b w:val="0"/>
                <w:bCs/>
                <w:sz w:val="22"/>
                <w:szCs w:val="20"/>
              </w:rPr>
              <w:t>10</w:t>
            </w:r>
            <w:r>
              <w:rPr>
                <w:b w:val="0"/>
                <w:bCs/>
                <w:sz w:val="22"/>
                <w:szCs w:val="20"/>
              </w:rPr>
              <w:t>: Next Steps - I</w:t>
            </w:r>
            <w:r w:rsidRPr="004A2217">
              <w:rPr>
                <w:b w:val="0"/>
                <w:bCs/>
                <w:sz w:val="22"/>
                <w:szCs w:val="20"/>
              </w:rPr>
              <w:t>nclude a final reflection of your: </w:t>
            </w:r>
          </w:p>
          <w:p w:rsidRPr="004A2217" w:rsidR="00557718" w:rsidP="00557718" w:rsidRDefault="00557718" w14:paraId="7CD4AF07" w14:textId="77777777">
            <w:pPr>
              <w:pStyle w:val="Heading2"/>
              <w:numPr>
                <w:ilvl w:val="0"/>
                <w:numId w:val="23"/>
              </w:numPr>
              <w:ind w:left="985" w:right="427" w:hanging="284"/>
              <w:rPr>
                <w:b w:val="0"/>
                <w:bCs/>
                <w:sz w:val="22"/>
                <w:szCs w:val="20"/>
              </w:rPr>
            </w:pPr>
            <w:r w:rsidRPr="004A2217">
              <w:rPr>
                <w:b w:val="0"/>
                <w:bCs/>
                <w:sz w:val="22"/>
                <w:szCs w:val="20"/>
              </w:rPr>
              <w:t>experience during the module, </w:t>
            </w:r>
          </w:p>
          <w:p w:rsidRPr="004A2217" w:rsidR="00557718" w:rsidP="00557718" w:rsidRDefault="00557718" w14:paraId="064B9E67" w14:textId="77777777">
            <w:pPr>
              <w:pStyle w:val="Heading2"/>
              <w:numPr>
                <w:ilvl w:val="0"/>
                <w:numId w:val="24"/>
              </w:numPr>
              <w:ind w:left="985" w:right="427" w:hanging="284"/>
              <w:rPr>
                <w:b w:val="0"/>
                <w:sz w:val="22"/>
              </w:rPr>
            </w:pPr>
            <w:r w:rsidRPr="004A2217">
              <w:rPr>
                <w:b w:val="0"/>
                <w:sz w:val="22"/>
              </w:rPr>
              <w:t>achievement of the learning outcomes, </w:t>
            </w:r>
          </w:p>
          <w:p w:rsidRPr="004A2217" w:rsidR="00557718" w:rsidP="00557718" w:rsidRDefault="00557718" w14:paraId="1E087677" w14:textId="77777777">
            <w:pPr>
              <w:pStyle w:val="Heading2"/>
              <w:numPr>
                <w:ilvl w:val="0"/>
                <w:numId w:val="26"/>
              </w:numPr>
              <w:ind w:left="985" w:right="427" w:hanging="284"/>
              <w:rPr>
                <w:b w:val="0"/>
                <w:sz w:val="22"/>
              </w:rPr>
            </w:pPr>
            <w:r w:rsidRPr="004A2217">
              <w:rPr>
                <w:b w:val="0"/>
                <w:sz w:val="22"/>
              </w:rPr>
              <w:t xml:space="preserve">next steps as a </w:t>
            </w:r>
            <w:proofErr w:type="gramStart"/>
            <w:r w:rsidRPr="004A2217">
              <w:rPr>
                <w:b w:val="0"/>
                <w:sz w:val="22"/>
              </w:rPr>
              <w:t>University</w:t>
            </w:r>
            <w:proofErr w:type="gramEnd"/>
            <w:r w:rsidRPr="004A2217">
              <w:rPr>
                <w:b w:val="0"/>
                <w:sz w:val="22"/>
              </w:rPr>
              <w:t>-level learner </w:t>
            </w:r>
          </w:p>
          <w:p w:rsidR="00557718" w:rsidP="002B6399" w:rsidRDefault="00557718" w14:paraId="45B56AAD" w14:textId="20B3E1CD">
            <w:pPr>
              <w:pStyle w:val="Heading2"/>
              <w:numPr>
                <w:ilvl w:val="0"/>
                <w:numId w:val="27"/>
              </w:numPr>
              <w:tabs>
                <w:tab w:val="clear" w:pos="720"/>
              </w:tabs>
              <w:ind w:left="459" w:right="427" w:hanging="283"/>
              <w:rPr>
                <w:b w:val="0"/>
                <w:sz w:val="22"/>
              </w:rPr>
            </w:pPr>
            <w:r>
              <w:rPr>
                <w:b w:val="0"/>
                <w:sz w:val="22"/>
              </w:rPr>
              <w:t xml:space="preserve">Slide </w:t>
            </w:r>
            <w:r w:rsidR="001F628E">
              <w:rPr>
                <w:b w:val="0"/>
                <w:sz w:val="22"/>
              </w:rPr>
              <w:t>11</w:t>
            </w:r>
            <w:r>
              <w:rPr>
                <w:b w:val="0"/>
                <w:sz w:val="22"/>
              </w:rPr>
              <w:t xml:space="preserve"> - </w:t>
            </w:r>
            <w:r w:rsidR="006D056F">
              <w:rPr>
                <w:b w:val="0"/>
                <w:sz w:val="22"/>
              </w:rPr>
              <w:t>13</w:t>
            </w:r>
            <w:r>
              <w:rPr>
                <w:b w:val="0"/>
                <w:sz w:val="22"/>
              </w:rPr>
              <w:t xml:space="preserve">: </w:t>
            </w:r>
            <w:r w:rsidRPr="78B57785">
              <w:rPr>
                <w:b w:val="0"/>
                <w:sz w:val="22"/>
              </w:rPr>
              <w:t xml:space="preserve">Reference List </w:t>
            </w:r>
            <w:r w:rsidRPr="004A2217">
              <w:rPr>
                <w:b w:val="0"/>
                <w:sz w:val="22"/>
              </w:rPr>
              <w:t>(at least 1</w:t>
            </w:r>
            <w:r w:rsidR="00AA0EC0">
              <w:rPr>
                <w:b w:val="0"/>
                <w:sz w:val="22"/>
              </w:rPr>
              <w:t>5</w:t>
            </w:r>
            <w:r w:rsidRPr="004A2217">
              <w:rPr>
                <w:b w:val="0"/>
                <w:sz w:val="22"/>
              </w:rPr>
              <w:t xml:space="preserve"> high-quality sources in total i.e. should include the sources used to support with Part 1 &amp; 2, reflection of learning &amp; reflection of Student Conference) </w:t>
            </w:r>
          </w:p>
          <w:p w:rsidR="00557718" w:rsidP="002B6399" w:rsidRDefault="00557718" w14:paraId="5BCA5892" w14:textId="77777777">
            <w:pPr>
              <w:pStyle w:val="Heading2"/>
              <w:ind w:left="459" w:right="427" w:hanging="283"/>
              <w:rPr>
                <w:b w:val="0"/>
                <w:bCs/>
                <w:sz w:val="22"/>
                <w:szCs w:val="20"/>
              </w:rPr>
            </w:pPr>
          </w:p>
          <w:p w:rsidR="00557718" w:rsidP="002B6399" w:rsidRDefault="00557718" w14:paraId="46660837" w14:textId="7CB4BE30">
            <w:pPr>
              <w:pStyle w:val="Heading2"/>
              <w:numPr>
                <w:ilvl w:val="0"/>
                <w:numId w:val="12"/>
              </w:numPr>
              <w:tabs>
                <w:tab w:val="clear" w:pos="720"/>
              </w:tabs>
              <w:ind w:left="459" w:right="285" w:hanging="283"/>
              <w:rPr>
                <w:b w:val="0"/>
                <w:bCs/>
                <w:sz w:val="22"/>
                <w:szCs w:val="20"/>
              </w:rPr>
            </w:pPr>
            <w:r w:rsidRPr="004A2217">
              <w:rPr>
                <w:b w:val="0"/>
                <w:bCs/>
                <w:sz w:val="22"/>
                <w:szCs w:val="20"/>
              </w:rPr>
              <w:t>This final submission (</w:t>
            </w:r>
            <w:proofErr w:type="gramStart"/>
            <w:r w:rsidRPr="004A2217">
              <w:rPr>
                <w:b w:val="0"/>
                <w:bCs/>
                <w:sz w:val="22"/>
                <w:szCs w:val="20"/>
              </w:rPr>
              <w:t>1,500</w:t>
            </w:r>
            <w:r>
              <w:rPr>
                <w:b w:val="0"/>
                <w:bCs/>
                <w:sz w:val="22"/>
                <w:szCs w:val="20"/>
              </w:rPr>
              <w:t xml:space="preserve"> </w:t>
            </w:r>
            <w:r w:rsidRPr="004A2217">
              <w:rPr>
                <w:b w:val="0"/>
                <w:bCs/>
                <w:sz w:val="22"/>
                <w:szCs w:val="20"/>
              </w:rPr>
              <w:t>word</w:t>
            </w:r>
            <w:proofErr w:type="gramEnd"/>
            <w:r w:rsidRPr="004A2217">
              <w:rPr>
                <w:b w:val="0"/>
                <w:bCs/>
                <w:sz w:val="22"/>
                <w:szCs w:val="20"/>
              </w:rPr>
              <w:t xml:space="preserve"> equivalent in total) should show the above required elements</w:t>
            </w:r>
            <w:r>
              <w:rPr>
                <w:b w:val="0"/>
                <w:bCs/>
                <w:sz w:val="22"/>
                <w:szCs w:val="20"/>
              </w:rPr>
              <w:t>.</w:t>
            </w:r>
            <w:r w:rsidRPr="004A2217">
              <w:rPr>
                <w:b w:val="0"/>
                <w:bCs/>
                <w:sz w:val="22"/>
                <w:szCs w:val="20"/>
              </w:rPr>
              <w:t> </w:t>
            </w:r>
            <w:r w:rsidRPr="00542258">
              <w:rPr>
                <w:b w:val="0"/>
                <w:bCs/>
                <w:sz w:val="22"/>
                <w:szCs w:val="20"/>
              </w:rPr>
              <w:t xml:space="preserve"> </w:t>
            </w:r>
          </w:p>
        </w:tc>
        <w:tc>
          <w:tcPr>
            <w:tcW w:w="2501" w:type="dxa"/>
            <w:tcMar/>
            <w:vAlign w:val="center"/>
          </w:tcPr>
          <w:p w:rsidRPr="004A2217" w:rsidR="00557718" w:rsidP="00557718" w:rsidRDefault="00557718" w14:paraId="3CF13FE2" w14:textId="77777777">
            <w:pPr>
              <w:pStyle w:val="Heading2"/>
              <w:rPr>
                <w:sz w:val="22"/>
              </w:rPr>
            </w:pPr>
            <w:r w:rsidRPr="004A2217">
              <w:rPr>
                <w:sz w:val="22"/>
              </w:rPr>
              <w:t xml:space="preserve">May </w:t>
            </w:r>
            <w:r w:rsidRPr="78B57785">
              <w:rPr>
                <w:sz w:val="22"/>
              </w:rPr>
              <w:t>14</w:t>
            </w:r>
            <w:r w:rsidRPr="78B57785">
              <w:rPr>
                <w:sz w:val="22"/>
                <w:vertAlign w:val="superscript"/>
              </w:rPr>
              <w:t>th</w:t>
            </w:r>
            <w:r w:rsidRPr="004A2217">
              <w:rPr>
                <w:sz w:val="22"/>
              </w:rPr>
              <w:t>, 202</w:t>
            </w:r>
            <w:r w:rsidRPr="78B57785">
              <w:rPr>
                <w:sz w:val="22"/>
              </w:rPr>
              <w:t>7</w:t>
            </w:r>
            <w:r w:rsidRPr="004A2217">
              <w:rPr>
                <w:sz w:val="22"/>
              </w:rPr>
              <w:t> </w:t>
            </w:r>
          </w:p>
          <w:p w:rsidRPr="004A2217" w:rsidR="00557718" w:rsidP="00557718" w:rsidRDefault="00557718" w14:paraId="0E2C921A" w14:textId="77777777">
            <w:pPr>
              <w:pStyle w:val="Heading2"/>
              <w:rPr>
                <w:sz w:val="22"/>
                <w:szCs w:val="20"/>
              </w:rPr>
            </w:pPr>
            <w:r w:rsidRPr="004A2217">
              <w:rPr>
                <w:sz w:val="22"/>
                <w:szCs w:val="20"/>
              </w:rPr>
              <w:t> </w:t>
            </w:r>
          </w:p>
          <w:p w:rsidRPr="004A2217" w:rsidR="00557718" w:rsidP="00557718" w:rsidRDefault="00557718" w14:paraId="53560942" w14:textId="5EEDB07B">
            <w:pPr>
              <w:pStyle w:val="Heading2"/>
              <w:rPr>
                <w:sz w:val="22"/>
                <w:szCs w:val="20"/>
              </w:rPr>
            </w:pPr>
            <w:r w:rsidRPr="004A2217">
              <w:rPr>
                <w:sz w:val="22"/>
                <w:szCs w:val="20"/>
              </w:rPr>
              <w:t>This work will receive the official final mark for Registry </w:t>
            </w:r>
          </w:p>
        </w:tc>
      </w:tr>
    </w:tbl>
    <w:p w:rsidR="7CDF4799" w:rsidP="7CDF4799" w:rsidRDefault="7CDF4799" w14:paraId="7F58E4FA" w14:textId="1D25FA37">
      <w:pPr>
        <w:pStyle w:val="Heading2"/>
      </w:pPr>
    </w:p>
    <w:p w:rsidRPr="00D525AA" w:rsidR="00D525AA" w:rsidP="00D525AA" w:rsidRDefault="00D525AA" w14:paraId="794D8F42" w14:textId="70273AC0">
      <w:pPr>
        <w:pStyle w:val="Heading2"/>
      </w:pPr>
      <w:r w:rsidR="00D525AA">
        <w:rPr/>
        <w:t>Please refer to the Moodle supporting elements to find more details on Part 1, Part 2, and Final submission recommendations. </w:t>
      </w:r>
    </w:p>
    <w:p w:rsidRPr="00D525AA" w:rsidR="00D525AA" w:rsidP="00D525AA" w:rsidRDefault="00D525AA" w14:paraId="2F7DCCEA" w14:textId="77777777">
      <w:pPr>
        <w:pStyle w:val="Heading2"/>
      </w:pPr>
      <w:r w:rsidRPr="00D525AA">
        <w:t> </w:t>
      </w:r>
    </w:p>
    <w:p w:rsidRPr="00D525AA" w:rsidR="00D525AA" w:rsidP="00D525AA" w:rsidRDefault="00D525AA" w14:paraId="082B0341" w14:textId="77777777">
      <w:pPr>
        <w:pStyle w:val="Heading2"/>
      </w:pPr>
      <w:r w:rsidR="00D525AA">
        <w:rPr/>
        <w:t> </w:t>
      </w:r>
    </w:p>
    <w:p w:rsidR="7CDF4799" w:rsidP="7CDF4799" w:rsidRDefault="7CDF4799" w14:paraId="24B7CECD" w14:textId="1F29DE4D">
      <w:pPr>
        <w:pStyle w:val="Normal"/>
      </w:pPr>
    </w:p>
    <w:p w:rsidR="7CDF4799" w:rsidP="7CDF4799" w:rsidRDefault="7CDF4799" w14:paraId="759E4C0A" w14:textId="105AFE08">
      <w:pPr>
        <w:pStyle w:val="Normal"/>
      </w:pPr>
    </w:p>
    <w:p w:rsidR="7CDF4799" w:rsidP="7CDF4799" w:rsidRDefault="7CDF4799" w14:paraId="63115C28" w14:textId="6E889AA9">
      <w:pPr>
        <w:pStyle w:val="Normal"/>
      </w:pPr>
    </w:p>
    <w:p w:rsidRPr="00D525AA" w:rsidR="00D525AA" w:rsidP="00D525AA" w:rsidRDefault="00D525AA" w14:paraId="75288AB5" w14:textId="77777777">
      <w:pPr>
        <w:pStyle w:val="Heading2"/>
      </w:pPr>
      <w:r w:rsidRPr="00D525AA">
        <w:t>ASSESSMENT TITLES  </w:t>
      </w:r>
    </w:p>
    <w:p w:rsidRPr="00D525AA" w:rsidR="00D525AA" w:rsidP="00D525AA" w:rsidRDefault="00D525AA" w14:paraId="2F5E4781" w14:textId="77777777">
      <w:pPr>
        <w:pStyle w:val="Heading2"/>
      </w:pPr>
      <w:r w:rsidRPr="00D525AA">
        <w:t> </w:t>
      </w:r>
    </w:p>
    <w:p w:rsidRPr="004A2217" w:rsidR="00D525AA" w:rsidP="004A2217" w:rsidRDefault="00D525AA" w14:paraId="4EE9DC2E" w14:textId="77777777">
      <w:pPr>
        <w:rPr>
          <w:b/>
          <w:bCs/>
        </w:rPr>
      </w:pPr>
      <w:r w:rsidRPr="004A2217">
        <w:rPr>
          <w:b/>
          <w:bCs/>
        </w:rPr>
        <w:t>Part 1: Select 1 of the following titles to submit your 500-word academic writing element. </w:t>
      </w:r>
    </w:p>
    <w:p w:rsidRPr="004A2217" w:rsidR="00D525AA" w:rsidP="004A2217" w:rsidRDefault="00D525AA" w14:paraId="7CB0B303" w14:textId="7F3CAF21">
      <w:pPr>
        <w:rPr>
          <w:b/>
          <w:bCs/>
        </w:rPr>
      </w:pPr>
      <w:r w:rsidRPr="004A2217">
        <w:rPr>
          <w:b/>
          <w:bCs/>
        </w:rPr>
        <w:t xml:space="preserve">Part 2: Select 1 of the remaining 2 titles for your </w:t>
      </w:r>
      <w:r w:rsidR="004A2217">
        <w:rPr>
          <w:b/>
          <w:bCs/>
        </w:rPr>
        <w:t>Academic Interview/Viva</w:t>
      </w:r>
      <w:r w:rsidRPr="004A2217">
        <w:rPr>
          <w:b/>
          <w:bCs/>
        </w:rPr>
        <w:t>.  </w:t>
      </w:r>
    </w:p>
    <w:p w:rsidRPr="00D525AA" w:rsidR="00D525AA" w:rsidP="00D525AA" w:rsidRDefault="00D525AA" w14:paraId="21D08648" w14:textId="77777777">
      <w:pPr>
        <w:pStyle w:val="Heading2"/>
      </w:pPr>
      <w:r w:rsidRPr="00D525AA">
        <w:t>  </w:t>
      </w:r>
    </w:p>
    <w:p w:rsidRPr="00D525AA" w:rsidR="00D525AA" w:rsidP="00D525AA" w:rsidRDefault="00D525AA" w14:paraId="57BC4C4D" w14:textId="77777777">
      <w:pPr>
        <w:pStyle w:val="Heading2"/>
      </w:pPr>
      <w:r w:rsidRPr="00D525AA">
        <w:t>BSc Sport, Health &amp; Physical Education:   </w:t>
      </w:r>
    </w:p>
    <w:p w:rsidRPr="00D525AA" w:rsidR="00D525AA" w:rsidP="004A2217" w:rsidRDefault="00D525AA" w14:paraId="6DC7FF23" w14:textId="77777777">
      <w:pPr>
        <w:pStyle w:val="ListParagraph"/>
        <w:numPr>
          <w:ilvl w:val="0"/>
          <w:numId w:val="49"/>
        </w:numPr>
      </w:pPr>
      <w:r w:rsidRPr="00D525AA">
        <w:t>Discuss the importance of sport and physical activity in a child’s/young person’s life </w:t>
      </w:r>
    </w:p>
    <w:p w:rsidRPr="00D525AA" w:rsidR="00D525AA" w:rsidP="004A2217" w:rsidRDefault="00D525AA" w14:paraId="2C93C166" w14:textId="77777777">
      <w:pPr>
        <w:pStyle w:val="ListParagraph"/>
        <w:numPr>
          <w:ilvl w:val="0"/>
          <w:numId w:val="49"/>
        </w:numPr>
      </w:pPr>
      <w:r w:rsidRPr="00D525AA">
        <w:t>Discuss whether Physical Education should be a compulsory part of the school curriculum.   </w:t>
      </w:r>
    </w:p>
    <w:p w:rsidRPr="00D525AA" w:rsidR="00D525AA" w:rsidP="004A2217" w:rsidRDefault="00D525AA" w14:paraId="3B6F3E3F" w14:textId="77777777">
      <w:pPr>
        <w:pStyle w:val="ListParagraph"/>
        <w:numPr>
          <w:ilvl w:val="0"/>
          <w:numId w:val="49"/>
        </w:numPr>
      </w:pPr>
      <w:r w:rsidRPr="00D525AA">
        <w:t>Discuss how and why sport and physical activity should be inclusive for all children/young people. </w:t>
      </w:r>
    </w:p>
    <w:p w:rsidRPr="00D525AA" w:rsidR="00D525AA" w:rsidP="00D525AA" w:rsidRDefault="00D525AA" w14:paraId="35B3C8B6" w14:textId="77777777">
      <w:pPr>
        <w:pStyle w:val="Heading2"/>
      </w:pPr>
      <w:r w:rsidRPr="00D525AA">
        <w:t>  </w:t>
      </w:r>
    </w:p>
    <w:p w:rsidRPr="00D525AA" w:rsidR="00D525AA" w:rsidP="00D525AA" w:rsidRDefault="00D525AA" w14:paraId="4D27AF14" w14:textId="77777777">
      <w:pPr>
        <w:pStyle w:val="Heading2"/>
      </w:pPr>
      <w:r w:rsidRPr="00D525AA">
        <w:t>BA Outdoor Adventure Education:  </w:t>
      </w:r>
    </w:p>
    <w:p w:rsidRPr="00D525AA" w:rsidR="00D525AA" w:rsidP="004A2217" w:rsidRDefault="00D525AA" w14:paraId="06747E9E" w14:textId="77777777">
      <w:pPr>
        <w:pStyle w:val="ListParagraph"/>
        <w:numPr>
          <w:ilvl w:val="0"/>
          <w:numId w:val="48"/>
        </w:numPr>
      </w:pPr>
      <w:r w:rsidRPr="00D525AA">
        <w:t>Discuss how outdoor adventure education might be used to promote positive attitudes towards sustainability.  </w:t>
      </w:r>
    </w:p>
    <w:p w:rsidRPr="00D525AA" w:rsidR="00D525AA" w:rsidP="004A2217" w:rsidRDefault="00D525AA" w14:paraId="3E2A198A" w14:textId="77777777">
      <w:pPr>
        <w:pStyle w:val="ListParagraph"/>
        <w:numPr>
          <w:ilvl w:val="0"/>
          <w:numId w:val="48"/>
        </w:numPr>
      </w:pPr>
      <w:r w:rsidRPr="00D525AA">
        <w:t>Discuss whether there really is a need for children to play freely outdoors.  </w:t>
      </w:r>
    </w:p>
    <w:p w:rsidRPr="00D525AA" w:rsidR="00D525AA" w:rsidP="004A2217" w:rsidRDefault="00D525AA" w14:paraId="70228810" w14:textId="77777777">
      <w:pPr>
        <w:pStyle w:val="ListParagraph"/>
        <w:numPr>
          <w:ilvl w:val="0"/>
          <w:numId w:val="48"/>
        </w:numPr>
      </w:pPr>
      <w:r w:rsidRPr="00D525AA">
        <w:t>Discuss how outdoor adventure can be seen to contribute towards an individual’s health and wellbeing.   </w:t>
      </w:r>
    </w:p>
    <w:p w:rsidRPr="00D525AA" w:rsidR="00D525AA" w:rsidP="00D525AA" w:rsidRDefault="00D525AA" w14:paraId="77CAD235" w14:textId="77777777">
      <w:pPr>
        <w:pStyle w:val="Heading2"/>
      </w:pPr>
      <w:r w:rsidRPr="00D525AA">
        <w:t>  </w:t>
      </w:r>
    </w:p>
    <w:p w:rsidRPr="00D525AA" w:rsidR="00D525AA" w:rsidP="00D525AA" w:rsidRDefault="00D525AA" w14:paraId="3AEF39F5" w14:textId="77777777">
      <w:pPr>
        <w:pStyle w:val="Heading2"/>
      </w:pPr>
      <w:r w:rsidRPr="00D525AA">
        <w:t>BSc Nutrition, Physical Activity &amp; Health  </w:t>
      </w:r>
    </w:p>
    <w:p w:rsidRPr="00D525AA" w:rsidR="00D525AA" w:rsidP="004A2217" w:rsidRDefault="00D525AA" w14:paraId="068F4BD7" w14:textId="77777777">
      <w:pPr>
        <w:pStyle w:val="ListParagraph"/>
        <w:numPr>
          <w:ilvl w:val="0"/>
          <w:numId w:val="47"/>
        </w:numPr>
      </w:pPr>
      <w:r w:rsidRPr="00D525AA">
        <w:t>Discuss the potential reasons why a significant proportion of UK adults are not exercising sufficiently to meet the recommended guidelines for health.  </w:t>
      </w:r>
    </w:p>
    <w:p w:rsidRPr="00D525AA" w:rsidR="00D525AA" w:rsidP="004A2217" w:rsidRDefault="00D525AA" w14:paraId="425D36CB" w14:textId="77777777">
      <w:pPr>
        <w:pStyle w:val="ListParagraph"/>
        <w:numPr>
          <w:ilvl w:val="0"/>
          <w:numId w:val="47"/>
        </w:numPr>
      </w:pPr>
      <w:r w:rsidRPr="00D525AA">
        <w:t>Discuss the role of schools in teaching pupils about food and nutrition  </w:t>
      </w:r>
    </w:p>
    <w:p w:rsidRPr="00D525AA" w:rsidR="00D525AA" w:rsidP="004A2217" w:rsidRDefault="00D525AA" w14:paraId="0D0BF2B9" w14:textId="77777777">
      <w:pPr>
        <w:pStyle w:val="ListParagraph"/>
        <w:numPr>
          <w:ilvl w:val="0"/>
          <w:numId w:val="47"/>
        </w:numPr>
      </w:pPr>
      <w:r w:rsidRPr="00D525AA">
        <w:t xml:space="preserve">Discuss the causes of the so called ‘obesity </w:t>
      </w:r>
      <w:proofErr w:type="spellStart"/>
      <w:r w:rsidRPr="00D525AA">
        <w:t>crisis’</w:t>
      </w:r>
      <w:proofErr w:type="spellEnd"/>
      <w:r w:rsidRPr="00D525AA">
        <w:t xml:space="preserve"> facing the UK.  </w:t>
      </w:r>
    </w:p>
    <w:p w:rsidRPr="00D525AA" w:rsidR="00D525AA" w:rsidP="00D525AA" w:rsidRDefault="00D525AA" w14:paraId="1E6B690B" w14:textId="77777777">
      <w:pPr>
        <w:pStyle w:val="Heading2"/>
      </w:pPr>
      <w:r w:rsidRPr="00D525AA">
        <w:t>  </w:t>
      </w:r>
    </w:p>
    <w:p w:rsidRPr="00D525AA" w:rsidR="00D525AA" w:rsidP="00D525AA" w:rsidRDefault="00D525AA" w14:paraId="19A98990" w14:textId="77777777">
      <w:pPr>
        <w:pStyle w:val="Heading2"/>
      </w:pPr>
      <w:r w:rsidRPr="00D525AA">
        <w:t>BSc Sport Exercise Science Degree / Cert HE Personal Training &amp; Sports Massage:  </w:t>
      </w:r>
    </w:p>
    <w:p w:rsidRPr="00D525AA" w:rsidR="00D525AA" w:rsidP="004A2217" w:rsidRDefault="00D525AA" w14:paraId="180F267E" w14:textId="77777777">
      <w:pPr>
        <w:pStyle w:val="ListParagraph"/>
        <w:numPr>
          <w:ilvl w:val="0"/>
          <w:numId w:val="46"/>
        </w:numPr>
      </w:pPr>
      <w:r w:rsidRPr="00D525AA">
        <w:t>Explain the purpose of CIMSPA and its importance for students and graduates in sport and exercise science. </w:t>
      </w:r>
    </w:p>
    <w:p w:rsidRPr="00D525AA" w:rsidR="00D525AA" w:rsidP="004A2217" w:rsidRDefault="00D525AA" w14:paraId="184466B3" w14:textId="77777777">
      <w:pPr>
        <w:pStyle w:val="ListParagraph"/>
        <w:numPr>
          <w:ilvl w:val="0"/>
          <w:numId w:val="46"/>
        </w:numPr>
      </w:pPr>
      <w:r w:rsidRPr="00D525AA">
        <w:t>Describe how resistance training contributes to healthy ageing. </w:t>
      </w:r>
    </w:p>
    <w:p w:rsidRPr="00D525AA" w:rsidR="00D525AA" w:rsidP="004A2217" w:rsidRDefault="00D525AA" w14:paraId="132499FA" w14:textId="77777777">
      <w:pPr>
        <w:pStyle w:val="ListParagraph"/>
        <w:numPr>
          <w:ilvl w:val="0"/>
          <w:numId w:val="46"/>
        </w:numPr>
      </w:pPr>
      <w:r w:rsidRPr="00D525AA">
        <w:t>Explain why effective communication of scientific evidence is important in encouraging healthy exercise and nutrition behaviours. </w:t>
      </w:r>
    </w:p>
    <w:p w:rsidRPr="00D525AA" w:rsidR="00D525AA" w:rsidP="00D525AA" w:rsidRDefault="00D525AA" w14:paraId="7E33C117" w14:textId="77777777">
      <w:pPr>
        <w:pStyle w:val="Heading2"/>
      </w:pPr>
      <w:r w:rsidRPr="00D525AA">
        <w:t>  </w:t>
      </w:r>
    </w:p>
    <w:p w:rsidRPr="00D525AA" w:rsidR="00D525AA" w:rsidP="00D525AA" w:rsidRDefault="00D525AA" w14:paraId="2283952E" w14:textId="77777777">
      <w:pPr>
        <w:pStyle w:val="Heading2"/>
      </w:pPr>
      <w:r w:rsidRPr="00D525AA">
        <w:t>BSc Sport &amp; Exercise Therapy  </w:t>
      </w:r>
    </w:p>
    <w:p w:rsidRPr="00D525AA" w:rsidR="00D525AA" w:rsidP="00AB5B84" w:rsidRDefault="00D525AA" w14:paraId="2CFEC913" w14:textId="77777777">
      <w:pPr>
        <w:pStyle w:val="ListParagraph"/>
        <w:numPr>
          <w:ilvl w:val="0"/>
          <w:numId w:val="45"/>
        </w:numPr>
      </w:pPr>
      <w:r w:rsidRPr="00D525AA">
        <w:t>Discuss the impact of regular exercise linking to physical and mental aspects.  </w:t>
      </w:r>
    </w:p>
    <w:p w:rsidRPr="00D525AA" w:rsidR="00D525AA" w:rsidP="00AB5B84" w:rsidRDefault="00D525AA" w14:paraId="45749CB1" w14:textId="77777777">
      <w:pPr>
        <w:pStyle w:val="ListParagraph"/>
        <w:numPr>
          <w:ilvl w:val="0"/>
          <w:numId w:val="45"/>
        </w:numPr>
      </w:pPr>
      <w:r w:rsidRPr="00D525AA">
        <w:t>Discuss the effects of weight training for an adolescent population.  </w:t>
      </w:r>
    </w:p>
    <w:p w:rsidRPr="00D525AA" w:rsidR="00D525AA" w:rsidP="00AB5B84" w:rsidRDefault="00D525AA" w14:paraId="25AC1462" w14:textId="77777777">
      <w:pPr>
        <w:pStyle w:val="ListParagraph"/>
        <w:numPr>
          <w:ilvl w:val="0"/>
          <w:numId w:val="45"/>
        </w:numPr>
      </w:pPr>
      <w:r w:rsidRPr="00D525AA">
        <w:t>Discuss the impact of early specialisation in sport. </w:t>
      </w:r>
    </w:p>
    <w:p w:rsidR="00D111BB" w:rsidP="00D525AA" w:rsidRDefault="00D111BB" w14:paraId="4145D20F" w14:textId="77777777">
      <w:pPr>
        <w:pStyle w:val="Heading2"/>
      </w:pPr>
    </w:p>
    <w:p w:rsidR="00982DA7" w:rsidP="00D525AA" w:rsidRDefault="00982DA7" w14:paraId="022AD952" w14:textId="453299DF">
      <w:pPr>
        <w:pStyle w:val="Heading2"/>
      </w:pPr>
      <w:r w:rsidRPr="00FA7E96">
        <w:t>Use of Generative AI in Assessment</w:t>
      </w:r>
    </w:p>
    <w:p w:rsidRPr="00F10ABC" w:rsidR="00982DA7" w:rsidP="00D525AA" w:rsidRDefault="00982DA7" w14:paraId="62B54D5B" w14:textId="7FC71428">
      <w:r>
        <w:tab/>
      </w:r>
      <w:r w:rsidRPr="00FA7E96">
        <w:t>(Lecturer to indicate Yes or Not against each element)</w:t>
      </w:r>
      <w:r>
        <w:rPr>
          <w:rFonts w:eastAsia="Calibri"/>
        </w:rPr>
        <w:tab/>
      </w:r>
      <w:r>
        <w:rPr>
          <w:rFonts w:eastAsia="Calibri"/>
        </w:rPr>
        <w:tab/>
      </w:r>
      <w:r>
        <w:rPr>
          <w:rFonts w:eastAsia="Calibri"/>
        </w:rPr>
        <w:tab/>
      </w:r>
    </w:p>
    <w:p w:rsidRPr="00FA7E96" w:rsidR="00982DA7" w:rsidP="00D525AA"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D525AA" w:rsidRDefault="00982DA7" w14:paraId="2F4C0B85" w14:textId="77777777">
            <w:pPr>
              <w:rPr>
                <w:rFonts w:eastAsia="Calibri"/>
              </w:rPr>
            </w:pPr>
            <w:r w:rsidRPr="00FA7E96">
              <w:rPr>
                <w:rFonts w:eastAsia="Calibri"/>
              </w:rPr>
              <w:t>RESEARCH</w:t>
            </w:r>
          </w:p>
        </w:tc>
        <w:tc>
          <w:tcPr>
            <w:tcW w:w="5397" w:type="dxa"/>
            <w:tcMar>
              <w:left w:w="105" w:type="dxa"/>
              <w:right w:w="105" w:type="dxa"/>
            </w:tcMar>
          </w:tcPr>
          <w:p w:rsidRPr="00FA7E96" w:rsidR="00982DA7" w:rsidP="00D525AA" w:rsidRDefault="00982DA7" w14:paraId="1362C98E" w14:textId="1C495A97">
            <w:pPr>
              <w:rPr>
                <w:rFonts w:eastAsia="Calibri"/>
              </w:rPr>
            </w:pPr>
            <w:r w:rsidRPr="00FA7E96">
              <w:rPr>
                <w:rFonts w:eastAsia="Calibri"/>
              </w:rPr>
              <w:t>For this assessment, you can use Generative AI to support you in research</w:t>
            </w:r>
            <w:r w:rsidR="00645B0A">
              <w:rPr>
                <w:rFonts w:eastAsia="Calibri"/>
              </w:rPr>
              <w:t xml:space="preserve"> and data analysis</w:t>
            </w:r>
            <w:r w:rsidRPr="00FA7E96">
              <w:rPr>
                <w:rFonts w:eastAsia="Calibri"/>
              </w:rPr>
              <w:t>.</w:t>
            </w:r>
          </w:p>
        </w:tc>
        <w:tc>
          <w:tcPr>
            <w:tcW w:w="1417" w:type="dxa"/>
          </w:tcPr>
          <w:p w:rsidR="00982DA7" w:rsidP="00D525AA" w:rsidRDefault="00982DA7" w14:paraId="4FDB1710" w14:textId="6B2C5DFB">
            <w:pPr>
              <w:rPr>
                <w:rFonts w:eastAsia="Calibri"/>
              </w:rPr>
            </w:pPr>
            <w:r>
              <w:rPr>
                <w:rFonts w:eastAsia="Calibri"/>
              </w:rPr>
              <w:t xml:space="preserve">Yes </w:t>
            </w:r>
            <w:sdt>
              <w:sdtPr>
                <w:id w:val="2132582787"/>
                <w14:checkbox>
                  <w14:checked w14:val="1"/>
                  <w14:checkedState w14:val="2612" w14:font="MS Gothic"/>
                  <w14:uncheckedState w14:val="2610" w14:font="MS Gothic"/>
                </w14:checkbox>
              </w:sdtPr>
              <w:sdtEndPr/>
              <w:sdtContent>
                <w:r w:rsidR="00542258">
                  <w:rPr>
                    <w:rFonts w:hint="eastAsia" w:ascii="MS Gothic" w:hAnsi="MS Gothic" w:eastAsia="MS Gothic"/>
                  </w:rPr>
                  <w:t>☒</w:t>
                </w:r>
              </w:sdtContent>
            </w:sdt>
          </w:p>
          <w:p w:rsidR="00982DA7" w:rsidP="00D525AA" w:rsidRDefault="00982DA7" w14:paraId="2310AFC9" w14:textId="77777777">
            <w:pPr>
              <w:rPr>
                <w:rFonts w:eastAsia="Calibri"/>
              </w:rPr>
            </w:pPr>
          </w:p>
          <w:p w:rsidRPr="00FA7E96" w:rsidR="00982DA7" w:rsidP="00D525AA" w:rsidRDefault="00982DA7" w14:paraId="523465DE" w14:textId="77777777">
            <w:pPr>
              <w:rPr>
                <w:rFonts w:eastAsia="Calibri"/>
              </w:rPr>
            </w:pPr>
            <w:r>
              <w:rPr>
                <w:rFonts w:eastAsia="Calibri"/>
              </w:rPr>
              <w:t xml:space="preserve">No  </w:t>
            </w:r>
            <w:sdt>
              <w:sdtPr>
                <w:id w:val="232746510"/>
                <w14:checkbox>
                  <w14:checked w14:val="0"/>
                  <w14:checkedState w14:val="2612" w14:font="MS Gothic"/>
                  <w14:uncheckedState w14:val="2610" w14:font="MS Gothic"/>
                </w14:checkbox>
              </w:sdtPr>
              <w:sdtEndPr/>
              <w:sdtContent>
                <w:r>
                  <w:rPr>
                    <w:rFonts w:hint="eastAsia" w:ascii="MS Gothic" w:hAnsi="MS Gothic" w:eastAsia="MS Gothic"/>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D525AA" w:rsidRDefault="00982DA7" w14:paraId="6C08120A" w14:textId="77777777">
            <w:pPr>
              <w:rPr>
                <w:rFonts w:eastAsia="Calibri"/>
              </w:rPr>
            </w:pPr>
            <w:r w:rsidRPr="00FA7E96">
              <w:rPr>
                <w:rFonts w:eastAsia="Calibri"/>
              </w:rPr>
              <w:t>STRUCTURE</w:t>
            </w:r>
          </w:p>
        </w:tc>
        <w:tc>
          <w:tcPr>
            <w:tcW w:w="5397" w:type="dxa"/>
            <w:tcMar>
              <w:left w:w="105" w:type="dxa"/>
              <w:right w:w="105" w:type="dxa"/>
            </w:tcMar>
          </w:tcPr>
          <w:p w:rsidRPr="00FA7E96" w:rsidR="00982DA7" w:rsidP="00D525AA" w:rsidRDefault="00982DA7" w14:paraId="0CA90019" w14:textId="77777777">
            <w:pPr>
              <w:rPr>
                <w:rFonts w:eastAsia="Calibri"/>
              </w:rPr>
            </w:pPr>
            <w:r w:rsidRPr="00FA7E96">
              <w:rPr>
                <w:rFonts w:eastAsia="Calibri"/>
              </w:rPr>
              <w:t>For this assessment, you can use Generative AI to support you in structuring your submission, including creating a draft argument structure, identifying parts and headings, etc.</w:t>
            </w:r>
          </w:p>
        </w:tc>
        <w:tc>
          <w:tcPr>
            <w:tcW w:w="1417" w:type="dxa"/>
          </w:tcPr>
          <w:p w:rsidR="00982DA7" w:rsidP="00D525AA" w:rsidRDefault="00982DA7" w14:paraId="4A75794D" w14:textId="4202BFC9">
            <w:pPr>
              <w:rPr>
                <w:rFonts w:eastAsia="Calibri"/>
              </w:rPr>
            </w:pPr>
            <w:r>
              <w:rPr>
                <w:rFonts w:eastAsia="Calibri"/>
              </w:rPr>
              <w:t xml:space="preserve">Yes </w:t>
            </w:r>
            <w:sdt>
              <w:sdtPr>
                <w:id w:val="-1963106295"/>
                <w14:checkbox>
                  <w14:checked w14:val="1"/>
                  <w14:checkedState w14:val="2612" w14:font="MS Gothic"/>
                  <w14:uncheckedState w14:val="2610" w14:font="MS Gothic"/>
                </w14:checkbox>
              </w:sdtPr>
              <w:sdtEndPr/>
              <w:sdtContent>
                <w:r w:rsidR="00542258">
                  <w:rPr>
                    <w:rFonts w:hint="eastAsia" w:ascii="MS Gothic" w:hAnsi="MS Gothic" w:eastAsia="MS Gothic"/>
                  </w:rPr>
                  <w:t>☒</w:t>
                </w:r>
              </w:sdtContent>
            </w:sdt>
          </w:p>
          <w:p w:rsidR="00982DA7" w:rsidP="00D525AA" w:rsidRDefault="00982DA7" w14:paraId="17BB5DFC" w14:textId="77777777">
            <w:pPr>
              <w:rPr>
                <w:rFonts w:eastAsia="Calibri"/>
              </w:rPr>
            </w:pPr>
          </w:p>
          <w:p w:rsidRPr="00FA7E96" w:rsidR="00982DA7" w:rsidP="00D525AA" w:rsidRDefault="00982DA7" w14:paraId="0A114C51" w14:textId="77777777">
            <w:pPr>
              <w:rPr>
                <w:rFonts w:eastAsia="Calibri"/>
              </w:rPr>
            </w:pPr>
            <w:r>
              <w:rPr>
                <w:rFonts w:eastAsia="Calibri"/>
              </w:rPr>
              <w:t xml:space="preserve">No  </w:t>
            </w:r>
            <w:sdt>
              <w:sdtPr>
                <w:id w:val="-1770765072"/>
                <w14:checkbox>
                  <w14:checked w14:val="0"/>
                  <w14:checkedState w14:val="2612" w14:font="MS Gothic"/>
                  <w14:uncheckedState w14:val="2610" w14:font="MS Gothic"/>
                </w14:checkbox>
              </w:sdtPr>
              <w:sdtEndPr/>
              <w:sdtContent>
                <w:r>
                  <w:rPr>
                    <w:rFonts w:hint="eastAsia" w:ascii="MS Gothic" w:hAnsi="MS Gothic" w:eastAsia="MS Gothic"/>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D525AA" w:rsidRDefault="00982DA7" w14:paraId="013A15A8" w14:textId="77777777">
            <w:pPr>
              <w:rPr>
                <w:rFonts w:eastAsia="Calibri"/>
              </w:rPr>
            </w:pPr>
            <w:bookmarkStart w:name="_Hlk199772705" w:id="0"/>
            <w:r w:rsidRPr="00FA7E96">
              <w:rPr>
                <w:rFonts w:eastAsia="Calibri"/>
              </w:rPr>
              <w:t>PROOFREADING</w:t>
            </w:r>
          </w:p>
        </w:tc>
        <w:tc>
          <w:tcPr>
            <w:tcW w:w="5397" w:type="dxa"/>
            <w:tcMar>
              <w:left w:w="105" w:type="dxa"/>
              <w:right w:w="105" w:type="dxa"/>
            </w:tcMar>
          </w:tcPr>
          <w:p w:rsidRPr="00FA7E96" w:rsidR="00982DA7" w:rsidP="00D525AA" w:rsidRDefault="00982DA7" w14:paraId="2C5D8CF9" w14:textId="7578FC12">
            <w:pPr>
              <w:rPr>
                <w:rFonts w:eastAsia="Calibri"/>
              </w:rPr>
            </w:pPr>
            <w:r w:rsidRPr="00FA7E96">
              <w:rPr>
                <w:rFonts w:eastAsia="Calibri"/>
              </w:rPr>
              <w:t>For this assessment, you can use Generative AI to check your own text/creation for grammatical and syntactical mistakes,</w:t>
            </w:r>
            <w:r w:rsidRPr="0087277F" w:rsidR="00645B0A">
              <w:rPr>
                <w:rFonts w:eastAsia="Calibri"/>
              </w:rPr>
              <w:t xml:space="preserve"> including getting suggestions to rephrase your work.</w:t>
            </w:r>
          </w:p>
        </w:tc>
        <w:tc>
          <w:tcPr>
            <w:tcW w:w="1417" w:type="dxa"/>
          </w:tcPr>
          <w:p w:rsidR="00982DA7" w:rsidP="00D525AA" w:rsidRDefault="00982DA7" w14:paraId="1BF5F61E" w14:textId="430167EE">
            <w:pPr>
              <w:rPr>
                <w:rFonts w:eastAsia="Calibri"/>
              </w:rPr>
            </w:pPr>
            <w:r>
              <w:rPr>
                <w:rFonts w:eastAsia="Calibri"/>
              </w:rPr>
              <w:t xml:space="preserve">Yes </w:t>
            </w:r>
            <w:sdt>
              <w:sdtPr>
                <w:id w:val="-1324893659"/>
                <w14:checkbox>
                  <w14:checked w14:val="1"/>
                  <w14:checkedState w14:val="2612" w14:font="MS Gothic"/>
                  <w14:uncheckedState w14:val="2610" w14:font="MS Gothic"/>
                </w14:checkbox>
              </w:sdtPr>
              <w:sdtEndPr/>
              <w:sdtContent>
                <w:r w:rsidR="00542258">
                  <w:rPr>
                    <w:rFonts w:hint="eastAsia" w:ascii="MS Gothic" w:hAnsi="MS Gothic" w:eastAsia="MS Gothic"/>
                  </w:rPr>
                  <w:t>☒</w:t>
                </w:r>
              </w:sdtContent>
            </w:sdt>
          </w:p>
          <w:p w:rsidR="00982DA7" w:rsidP="00D525AA" w:rsidRDefault="00982DA7" w14:paraId="45EF8AB8" w14:textId="77777777">
            <w:pPr>
              <w:rPr>
                <w:rFonts w:eastAsia="Calibri"/>
              </w:rPr>
            </w:pPr>
          </w:p>
          <w:p w:rsidRPr="00FA7E96" w:rsidR="00982DA7" w:rsidP="00D525AA" w:rsidRDefault="00982DA7" w14:paraId="11A97E50" w14:textId="77777777">
            <w:pPr>
              <w:rPr>
                <w:rFonts w:eastAsia="Calibri"/>
              </w:rPr>
            </w:pPr>
            <w:r>
              <w:rPr>
                <w:rFonts w:eastAsia="Calibri"/>
              </w:rPr>
              <w:t xml:space="preserve">No  </w:t>
            </w:r>
            <w:sdt>
              <w:sdtPr>
                <w:id w:val="-2147112077"/>
                <w14:checkbox>
                  <w14:checked w14:val="0"/>
                  <w14:checkedState w14:val="2612" w14:font="MS Gothic"/>
                  <w14:uncheckedState w14:val="2610" w14:font="MS Gothic"/>
                </w14:checkbox>
              </w:sdtPr>
              <w:sdtEndPr/>
              <w:sdtContent>
                <w:r>
                  <w:rPr>
                    <w:rFonts w:hint="eastAsia" w:ascii="MS Gothic" w:hAnsi="MS Gothic" w:eastAsia="MS Gothic"/>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D525AA" w:rsidRDefault="00982DA7" w14:paraId="22C5D61B" w14:textId="77777777">
            <w:pPr>
              <w:rPr>
                <w:rFonts w:eastAsia="Calibri"/>
              </w:rPr>
            </w:pPr>
            <w:r w:rsidRPr="00FA7E96">
              <w:rPr>
                <w:rFonts w:eastAsia="Calibri"/>
              </w:rPr>
              <w:t>WRITING</w:t>
            </w:r>
          </w:p>
        </w:tc>
        <w:tc>
          <w:tcPr>
            <w:tcW w:w="5397" w:type="dxa"/>
            <w:tcMar>
              <w:left w:w="105" w:type="dxa"/>
              <w:right w:w="105" w:type="dxa"/>
            </w:tcMar>
          </w:tcPr>
          <w:p w:rsidRPr="00FA7E96" w:rsidR="00982DA7" w:rsidP="00D525AA" w:rsidRDefault="00982DA7" w14:paraId="1AB37DA9" w14:textId="77777777">
            <w:pPr>
              <w:rPr>
                <w:rFonts w:eastAsia="Calibri"/>
              </w:rPr>
            </w:pPr>
            <w:r w:rsidRPr="00FA7E96">
              <w:rPr>
                <w:rFonts w:eastAsia="Calibri"/>
              </w:rPr>
              <w:t>For this assessment, you can use Generative AI to create text for submission.</w:t>
            </w:r>
          </w:p>
        </w:tc>
        <w:tc>
          <w:tcPr>
            <w:tcW w:w="1417" w:type="dxa"/>
          </w:tcPr>
          <w:p w:rsidR="00982DA7" w:rsidP="00D525AA" w:rsidRDefault="00982DA7" w14:paraId="72E88A8B" w14:textId="77777777">
            <w:pPr>
              <w:rPr>
                <w:rFonts w:eastAsia="Calibri"/>
              </w:rPr>
            </w:pPr>
            <w:r>
              <w:rPr>
                <w:rFonts w:eastAsia="Calibri"/>
              </w:rPr>
              <w:t xml:space="preserve">Yes </w:t>
            </w:r>
            <w:sdt>
              <w:sdt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rPr>
                  <w:t>☐</w:t>
                </w:r>
              </w:sdtContent>
            </w:sdt>
          </w:p>
          <w:p w:rsidR="00982DA7" w:rsidP="00D525AA" w:rsidRDefault="00982DA7" w14:paraId="5E17E1A4" w14:textId="77777777">
            <w:pPr>
              <w:rPr>
                <w:rFonts w:eastAsia="Calibri"/>
              </w:rPr>
            </w:pPr>
          </w:p>
          <w:p w:rsidRPr="00FA7E96" w:rsidR="00982DA7" w:rsidP="00D525AA" w:rsidRDefault="00982DA7" w14:paraId="55384730" w14:textId="4A65D41F">
            <w:pPr>
              <w:rPr>
                <w:rFonts w:eastAsia="Calibri"/>
              </w:rPr>
            </w:pPr>
            <w:r>
              <w:rPr>
                <w:rFonts w:eastAsia="Calibri"/>
              </w:rPr>
              <w:t xml:space="preserve">No  </w:t>
            </w:r>
            <w:sdt>
              <w:sdtPr>
                <w:id w:val="-1362739539"/>
                <w14:checkbox>
                  <w14:checked w14:val="1"/>
                  <w14:checkedState w14:val="2612" w14:font="MS Gothic"/>
                  <w14:uncheckedState w14:val="2610" w14:font="MS Gothic"/>
                </w14:checkbox>
              </w:sdtPr>
              <w:sdtEndPr/>
              <w:sdtContent>
                <w:r w:rsidR="00542258">
                  <w:rPr>
                    <w:rFonts w:hint="eastAsia" w:ascii="MS Gothic" w:hAnsi="MS Gothic" w:eastAsia="MS Gothic"/>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D525AA" w:rsidRDefault="00982DA7" w14:paraId="5CB2AFE6" w14:textId="77777777">
            <w:pPr>
              <w:rPr>
                <w:rFonts w:eastAsia="Calibri"/>
              </w:rPr>
            </w:pPr>
            <w:r w:rsidRPr="00FA7E96">
              <w:rPr>
                <w:rFonts w:eastAsia="Calibri"/>
              </w:rPr>
              <w:t>CREATIVE</w:t>
            </w:r>
          </w:p>
        </w:tc>
        <w:tc>
          <w:tcPr>
            <w:tcW w:w="5397" w:type="dxa"/>
            <w:tcMar>
              <w:left w:w="105" w:type="dxa"/>
              <w:right w:w="105" w:type="dxa"/>
            </w:tcMar>
          </w:tcPr>
          <w:p w:rsidRPr="00FA7E96" w:rsidR="00982DA7" w:rsidP="00D525AA" w:rsidRDefault="00982DA7" w14:paraId="4E12F5A0" w14:textId="77777777">
            <w:pPr>
              <w:rPr>
                <w:rFonts w:eastAsia="Calibri"/>
              </w:rPr>
            </w:pPr>
            <w:r w:rsidRPr="00FA7E96">
              <w:rPr>
                <w:rFonts w:eastAsia="Calibri"/>
              </w:rPr>
              <w:t>For this assessment, you can use Generative AI to create creative materials, such as images.</w:t>
            </w:r>
          </w:p>
        </w:tc>
        <w:tc>
          <w:tcPr>
            <w:tcW w:w="1417" w:type="dxa"/>
          </w:tcPr>
          <w:p w:rsidR="00982DA7" w:rsidP="00D525AA" w:rsidRDefault="00982DA7" w14:paraId="4865EA9E" w14:textId="34955A56">
            <w:pPr>
              <w:rPr>
                <w:rFonts w:eastAsia="Calibri"/>
              </w:rPr>
            </w:pPr>
            <w:r>
              <w:rPr>
                <w:rFonts w:eastAsia="Calibri"/>
              </w:rPr>
              <w:t xml:space="preserve">Yes </w:t>
            </w:r>
            <w:sdt>
              <w:sdtPr>
                <w:id w:val="2010552085"/>
                <w14:checkbox>
                  <w14:checked w14:val="1"/>
                  <w14:checkedState w14:val="2612" w14:font="MS Gothic"/>
                  <w14:uncheckedState w14:val="2610" w14:font="MS Gothic"/>
                </w14:checkbox>
              </w:sdtPr>
              <w:sdtEndPr/>
              <w:sdtContent>
                <w:r w:rsidR="00542258">
                  <w:rPr>
                    <w:rFonts w:hint="eastAsia" w:ascii="MS Gothic" w:hAnsi="MS Gothic" w:eastAsia="MS Gothic"/>
                  </w:rPr>
                  <w:t>☒</w:t>
                </w:r>
              </w:sdtContent>
            </w:sdt>
          </w:p>
          <w:p w:rsidR="00982DA7" w:rsidP="00D525AA" w:rsidRDefault="00982DA7" w14:paraId="08E69408" w14:textId="77777777">
            <w:pPr>
              <w:rPr>
                <w:rFonts w:eastAsia="Calibri"/>
              </w:rPr>
            </w:pPr>
          </w:p>
          <w:p w:rsidRPr="00FA7E96" w:rsidR="00982DA7" w:rsidP="00D525AA" w:rsidRDefault="00982DA7" w14:paraId="10C9A836" w14:textId="77777777">
            <w:pPr>
              <w:rPr>
                <w:rFonts w:eastAsia="Calibri"/>
              </w:rPr>
            </w:pPr>
            <w:r>
              <w:rPr>
                <w:rFonts w:eastAsia="Calibri"/>
              </w:rPr>
              <w:t xml:space="preserve">No  </w:t>
            </w:r>
            <w:sdt>
              <w:sdtPr>
                <w:id w:val="1717855451"/>
                <w14:checkbox>
                  <w14:checked w14:val="0"/>
                  <w14:checkedState w14:val="2612" w14:font="MS Gothic"/>
                  <w14:uncheckedState w14:val="2610" w14:font="MS Gothic"/>
                </w14:checkbox>
              </w:sdtPr>
              <w:sdtEndPr/>
              <w:sdtContent>
                <w:r>
                  <w:rPr>
                    <w:rFonts w:hint="eastAsia" w:ascii="MS Gothic" w:hAnsi="MS Gothic" w:eastAsia="MS Gothic"/>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D525AA" w:rsidRDefault="00982DA7" w14:paraId="7219AEFD" w14:textId="77777777">
            <w:r w:rsidRPr="00FA7E96">
              <w:rPr>
                <w:rFonts w:eastAsia="Calibri"/>
              </w:rPr>
              <w:t>PROGRAMING</w:t>
            </w:r>
          </w:p>
        </w:tc>
        <w:tc>
          <w:tcPr>
            <w:tcW w:w="5397" w:type="dxa"/>
            <w:tcMar>
              <w:left w:w="105" w:type="dxa"/>
              <w:right w:w="105" w:type="dxa"/>
            </w:tcMar>
          </w:tcPr>
          <w:p w:rsidRPr="00FA7E96" w:rsidR="00982DA7" w:rsidP="00D525AA" w:rsidRDefault="00982DA7" w14:paraId="5E5B09A2" w14:textId="77777777">
            <w:pPr>
              <w:rPr>
                <w:rFonts w:eastAsia="Calibri"/>
              </w:rPr>
            </w:pPr>
            <w:r w:rsidRPr="00FA7E96">
              <w:rPr>
                <w:rFonts w:eastAsia="Calibri"/>
              </w:rPr>
              <w:t>For this assessment, you can use Generative AI to create and check code.</w:t>
            </w:r>
          </w:p>
        </w:tc>
        <w:tc>
          <w:tcPr>
            <w:tcW w:w="1417" w:type="dxa"/>
          </w:tcPr>
          <w:p w:rsidR="00982DA7" w:rsidP="00D525AA" w:rsidRDefault="00982DA7" w14:paraId="658D7114" w14:textId="77777777">
            <w:pPr>
              <w:rPr>
                <w:rFonts w:eastAsia="Calibri"/>
              </w:rPr>
            </w:pPr>
            <w:r>
              <w:rPr>
                <w:rFonts w:eastAsia="Calibri"/>
              </w:rPr>
              <w:t xml:space="preserve">Yes </w:t>
            </w:r>
            <w:sdt>
              <w:sdt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rPr>
                  <w:t>☐</w:t>
                </w:r>
              </w:sdtContent>
            </w:sdt>
          </w:p>
          <w:p w:rsidR="00982DA7" w:rsidP="00D525AA" w:rsidRDefault="00982DA7" w14:paraId="7E37F550" w14:textId="77777777">
            <w:pPr>
              <w:rPr>
                <w:rFonts w:eastAsia="Calibri"/>
              </w:rPr>
            </w:pPr>
          </w:p>
          <w:p w:rsidRPr="00FA7E96" w:rsidR="00982DA7" w:rsidP="00D525AA" w:rsidRDefault="00982DA7" w14:paraId="43CAF13A" w14:textId="46899B2D">
            <w:pPr>
              <w:rPr>
                <w:rFonts w:eastAsia="Calibri"/>
              </w:rPr>
            </w:pPr>
            <w:r>
              <w:rPr>
                <w:rFonts w:eastAsia="Calibri"/>
              </w:rPr>
              <w:t xml:space="preserve">No  </w:t>
            </w:r>
            <w:sdt>
              <w:sdtPr>
                <w:id w:val="648559774"/>
                <w14:checkbox>
                  <w14:checked w14:val="1"/>
                  <w14:checkedState w14:val="2612" w14:font="MS Gothic"/>
                  <w14:uncheckedState w14:val="2610" w14:font="MS Gothic"/>
                </w14:checkbox>
              </w:sdtPr>
              <w:sdtEndPr/>
              <w:sdtContent>
                <w:r w:rsidR="00542258">
                  <w:rPr>
                    <w:rFonts w:hint="eastAsia" w:ascii="MS Gothic" w:hAnsi="MS Gothic" w:eastAsia="MS Gothic"/>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D525AA" w:rsidRDefault="00982DA7" w14:paraId="02D14B2A" w14:textId="77777777">
            <w:pPr>
              <w:rPr>
                <w:rFonts w:eastAsia="Calibri"/>
              </w:rPr>
            </w:pPr>
            <w:r w:rsidRPr="00FA7E96">
              <w:rPr>
                <w:rFonts w:eastAsia="Calibri"/>
              </w:rPr>
              <w:t>NONE</w:t>
            </w:r>
          </w:p>
        </w:tc>
        <w:tc>
          <w:tcPr>
            <w:tcW w:w="5397" w:type="dxa"/>
            <w:tcMar>
              <w:left w:w="105" w:type="dxa"/>
              <w:right w:w="105" w:type="dxa"/>
            </w:tcMar>
          </w:tcPr>
          <w:p w:rsidRPr="00FA7E96" w:rsidR="00982DA7" w:rsidP="00D525AA" w:rsidRDefault="00982DA7" w14:paraId="323D398A" w14:textId="77777777">
            <w:pPr>
              <w:rPr>
                <w:rFonts w:eastAsia="Calibri"/>
              </w:rPr>
            </w:pPr>
            <w:r w:rsidRPr="00FA7E96">
              <w:rPr>
                <w:rFonts w:eastAsia="Calibri"/>
              </w:rPr>
              <w:t xml:space="preserve">For this assessment, you are not allowed to use </w:t>
            </w:r>
            <w:r w:rsidRPr="00FA7E96">
              <w:rPr>
                <w:rFonts w:eastAsia="Calibri"/>
                <w:b/>
                <w:bCs/>
              </w:rPr>
              <w:t>any</w:t>
            </w:r>
            <w:r w:rsidRPr="00FA7E96">
              <w:rPr>
                <w:rFonts w:eastAsia="Calibri"/>
              </w:rPr>
              <w:t xml:space="preserve"> type of Generative AI support. This includes research support, structure support, writing/proofreading support and creative support.</w:t>
            </w:r>
          </w:p>
        </w:tc>
        <w:tc>
          <w:tcPr>
            <w:tcW w:w="1417" w:type="dxa"/>
          </w:tcPr>
          <w:p w:rsidRPr="00FA7E96" w:rsidR="00982DA7" w:rsidP="00D525AA" w:rsidRDefault="00BD6A73" w14:paraId="264F3D37" w14:textId="26DA60C3">
            <w:pPr>
              <w:rPr>
                <w:rFonts w:eastAsia="Calibri"/>
              </w:rPr>
            </w:pPr>
            <w:sdt>
              <w:sdtPr>
                <w:id w:val="1628280607"/>
                <w14:checkbox>
                  <w14:checked w14:val="0"/>
                  <w14:checkedState w14:val="2612" w14:font="MS Gothic"/>
                  <w14:uncheckedState w14:val="2610" w14:font="MS Gothic"/>
                </w14:checkbox>
              </w:sdtPr>
              <w:sdtEndPr/>
              <w:sdtContent>
                <w:r w:rsidR="00982DA7">
                  <w:rPr>
                    <w:rFonts w:hint="eastAsia" w:ascii="MS Gothic" w:hAnsi="MS Gothic" w:eastAsia="MS Gothic"/>
                  </w:rPr>
                  <w:t>☐</w:t>
                </w:r>
              </w:sdtContent>
            </w:sdt>
          </w:p>
        </w:tc>
      </w:tr>
    </w:tbl>
    <w:p w:rsidRPr="00A406E5" w:rsidR="00982DA7" w:rsidP="00D525AA" w:rsidRDefault="00982DA7" w14:paraId="2951B78B" w14:textId="77777777"/>
    <w:p w:rsidRPr="00A406E5" w:rsidR="00982DA7" w:rsidP="00D525AA" w:rsidRDefault="00982DA7" w14:paraId="3EFB0D3D" w14:textId="77777777"/>
    <w:p w:rsidRPr="0036241C" w:rsidR="0036241C" w:rsidP="0036241C" w:rsidRDefault="0036241C" w14:paraId="4FC5E13D" w14:textId="77777777">
      <w:pPr>
        <w:rPr>
          <w:b/>
          <w:bCs/>
        </w:rPr>
      </w:pPr>
      <w:r w:rsidRPr="0036241C">
        <w:rPr>
          <w:b/>
          <w:bCs/>
        </w:rPr>
        <w:t>How to Acknowledge your use of AI </w:t>
      </w:r>
    </w:p>
    <w:p w:rsidRPr="0036241C" w:rsidR="0036241C" w:rsidP="0036241C" w:rsidRDefault="0036241C" w14:paraId="755EBB85" w14:textId="77777777">
      <w:r w:rsidRPr="0036241C">
        <w:t> </w:t>
      </w:r>
    </w:p>
    <w:p w:rsidRPr="0036241C" w:rsidR="0036241C" w:rsidP="0036241C" w:rsidRDefault="0036241C" w14:paraId="4E4CDFC4" w14:textId="77777777">
      <w:r w:rsidRPr="0036241C">
        <w:t>The university has a helpful page dedicated to guidance on all aspects of AI. You can find this through the Hwb:  </w:t>
      </w:r>
    </w:p>
    <w:p w:rsidRPr="0036241C" w:rsidR="0036241C" w:rsidP="0036241C" w:rsidRDefault="0036241C" w14:paraId="7631452E" w14:textId="77777777">
      <w:r w:rsidRPr="0036241C">
        <w:t> </w:t>
      </w:r>
    </w:p>
    <w:p w:rsidRPr="0036241C" w:rsidR="0036241C" w:rsidP="0036241C" w:rsidRDefault="0036241C" w14:paraId="5B37F3E4" w14:textId="77777777">
      <w:hyperlink w:tgtFrame="_blank" w:history="1" r:id="rId9">
        <w:r w:rsidRPr="0036241C">
          <w:rPr>
            <w:rStyle w:val="Hyperlink"/>
          </w:rPr>
          <w:t>AI Guidance » Hub</w:t>
        </w:r>
      </w:hyperlink>
      <w:r w:rsidRPr="0036241C">
        <w:t>  </w:t>
      </w:r>
    </w:p>
    <w:p w:rsidRPr="0036241C" w:rsidR="0036241C" w:rsidP="0036241C" w:rsidRDefault="0036241C" w14:paraId="0C94472D" w14:textId="77777777">
      <w:r w:rsidRPr="0036241C">
        <w:t> </w:t>
      </w:r>
    </w:p>
    <w:p w:rsidRPr="0036241C" w:rsidR="0036241C" w:rsidP="0036241C" w:rsidRDefault="0036241C" w14:paraId="2F7B388E" w14:textId="77777777">
      <w:r w:rsidRPr="0036241C">
        <w:t>Once you have understood where you are allowed the use of AI in specific assessments (research, structure, proofreading etc). The information below provides the guidance on how to acknowledge your use of AI in any Sport and Healthy Living assessment.   </w:t>
      </w:r>
    </w:p>
    <w:p w:rsidRPr="0036241C" w:rsidR="0036241C" w:rsidP="0036241C" w:rsidRDefault="0036241C" w14:paraId="253563B3" w14:textId="77777777">
      <w:r w:rsidRPr="0036241C">
        <w:t> </w:t>
      </w:r>
    </w:p>
    <w:p w:rsidRPr="0036241C" w:rsidR="0036241C" w:rsidP="0036241C" w:rsidRDefault="0036241C" w14:paraId="0C3E81C7" w14:textId="77777777">
      <w:r w:rsidRPr="0036241C">
        <w:t>IMPORTANT: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rsidRPr="0036241C" w:rsidR="0036241C" w:rsidP="0036241C" w:rsidRDefault="0036241C" w14:paraId="5505682A" w14:textId="77777777">
      <w:r w:rsidRPr="0036241C">
        <w:t> </w:t>
      </w:r>
    </w:p>
    <w:p w:rsidRPr="0036241C" w:rsidR="0036241C" w:rsidP="0036241C" w:rsidRDefault="0036241C" w14:paraId="4B79E7ED" w14:textId="77777777">
      <w:r w:rsidRPr="0036241C">
        <w:t>Please use ONE of the AI acknowledgement statements in your assessment and include all uses of AI were applicable and where allowed.  </w:t>
      </w:r>
    </w:p>
    <w:p w:rsidRPr="0036241C" w:rsidR="0036241C" w:rsidP="0036241C" w:rsidRDefault="0036241C" w14:paraId="1EC352AE" w14:textId="77777777">
      <w:r w:rsidRPr="0036241C">
        <w:t> </w:t>
      </w:r>
    </w:p>
    <w:p w:rsidRPr="0036241C" w:rsidR="0036241C" w:rsidP="0036241C" w:rsidRDefault="0036241C" w14:paraId="4647A00C" w14:textId="77777777">
      <w:r w:rsidRPr="0036241C">
        <w:t>This statement can be placed at either the beginning or end of your work (Word/PDF, etc. – within the document; PowerPoint – slide; academic interviews – within reference list document)  </w:t>
      </w:r>
    </w:p>
    <w:p w:rsidRPr="0036241C" w:rsidR="0036241C" w:rsidP="0036241C" w:rsidRDefault="0036241C" w14:paraId="44D3C719" w14:textId="77777777">
      <w:r w:rsidRPr="0036241C">
        <w:t> </w:t>
      </w:r>
    </w:p>
    <w:p w:rsidRPr="0036241C" w:rsidR="0036241C" w:rsidP="0036241C" w:rsidRDefault="0036241C" w14:paraId="0B89E2A7" w14:textId="77777777">
      <w:pPr>
        <w:numPr>
          <w:ilvl w:val="0"/>
          <w:numId w:val="50"/>
        </w:numPr>
      </w:pPr>
      <w:r w:rsidRPr="0036241C">
        <w:t>AI Acknowledgement statement:   </w:t>
      </w:r>
    </w:p>
    <w:p w:rsidRPr="0036241C" w:rsidR="0036241C" w:rsidP="0036241C" w:rsidRDefault="0036241C" w14:paraId="43C8C89B" w14:textId="77777777">
      <w:r w:rsidRPr="0036241C">
        <w:t> </w:t>
      </w:r>
    </w:p>
    <w:p w:rsidRPr="0036241C" w:rsidR="0036241C" w:rsidP="0036241C" w:rsidRDefault="0036241C" w14:paraId="08C4B508" w14:textId="77777777">
      <w:r w:rsidRPr="0036241C">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Pr="0036241C" w:rsidR="0036241C" w:rsidP="0036241C" w:rsidRDefault="0036241C" w14:paraId="7D61BBC2" w14:textId="77777777">
      <w:r w:rsidRPr="0036241C">
        <w:t> </w:t>
      </w:r>
    </w:p>
    <w:p w:rsidRPr="0036241C" w:rsidR="0036241C" w:rsidP="0036241C" w:rsidRDefault="0036241C" w14:paraId="296D0919" w14:textId="77777777">
      <w:r w:rsidRPr="0036241C">
        <w:t> </w:t>
      </w:r>
    </w:p>
    <w:p w:rsidRPr="0036241C" w:rsidR="0036241C" w:rsidP="0036241C" w:rsidRDefault="0036241C" w14:paraId="5702D53A" w14:textId="77777777">
      <w:pPr>
        <w:numPr>
          <w:ilvl w:val="0"/>
          <w:numId w:val="51"/>
        </w:numPr>
      </w:pPr>
      <w:r w:rsidRPr="0036241C">
        <w:t>AI Acknowledgement statement:   </w:t>
      </w:r>
    </w:p>
    <w:p w:rsidRPr="0036241C" w:rsidR="0036241C" w:rsidP="0036241C" w:rsidRDefault="0036241C" w14:paraId="22BB0769" w14:textId="77777777">
      <w:r w:rsidRPr="0036241C">
        <w:t> </w:t>
      </w:r>
    </w:p>
    <w:p w:rsidRPr="0036241C" w:rsidR="0036241C" w:rsidP="0036241C" w:rsidRDefault="0036241C" w14:paraId="7C180BDA" w14:textId="77777777">
      <w:r w:rsidRPr="0036241C">
        <w:t>I acknowledge the use of the AI tools listed below. I confirm that I have not presented any AI generated text as my own work. I confirm I have copies of my drafts, notes, and other resources I used before, and after the use of AI tools which I may be asked to provide in evidence.  </w:t>
      </w:r>
    </w:p>
    <w:p w:rsidRPr="0036241C" w:rsidR="0036241C" w:rsidP="0036241C" w:rsidRDefault="0036241C" w14:paraId="418B99B0" w14:textId="77777777">
      <w:r w:rsidRPr="0036241C">
        <w:t> </w:t>
      </w:r>
    </w:p>
    <w:p w:rsidRPr="0036241C" w:rsidR="0036241C" w:rsidP="0036241C" w:rsidRDefault="0036241C" w14:paraId="2393D991" w14:textId="77777777">
      <w:r w:rsidRPr="0036241C">
        <w:t> </w:t>
      </w:r>
    </w:p>
    <w:tbl>
      <w:tblPr>
        <w:tblW w:w="0" w:type="dxa"/>
        <w:tblInd w:w="720" w:type="dxa"/>
        <w:tblBorders>
          <w:top w:val="outset" w:color="auto" w:sz="6" w:space="0"/>
          <w:left w:val="outset" w:color="auto" w:sz="6" w:space="0"/>
          <w:bottom w:val="outset" w:color="auto" w:sz="6" w:space="0"/>
          <w:right w:val="outset" w:color="auto" w:sz="6" w:space="0"/>
        </w:tblBorders>
        <w:shd w:val="clear" w:color="auto" w:fill="FFFFFF" w:themeFill="background1"/>
        <w:tblCellMar>
          <w:left w:w="0" w:type="dxa"/>
          <w:right w:w="0" w:type="dxa"/>
        </w:tblCellMar>
        <w:tblLook w:val="04A0" w:firstRow="1" w:lastRow="0" w:firstColumn="1" w:lastColumn="0" w:noHBand="0" w:noVBand="1"/>
      </w:tblPr>
      <w:tblGrid>
        <w:gridCol w:w="2879"/>
        <w:gridCol w:w="1275"/>
        <w:gridCol w:w="2400"/>
        <w:gridCol w:w="2835"/>
      </w:tblGrid>
      <w:tr w:rsidRPr="0036241C" w:rsidR="0036241C" w:rsidTr="00631ACA" w14:paraId="131A93A8" w14:textId="77777777">
        <w:trPr>
          <w:trHeight w:val="285"/>
        </w:trPr>
        <w:tc>
          <w:tcPr>
            <w:tcW w:w="28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7A0E6757" w14:textId="77777777">
            <w:r w:rsidRPr="0036241C">
              <w:rPr>
                <w:b/>
                <w:bCs/>
              </w:rPr>
              <w:t xml:space="preserve">AI Tool (with </w:t>
            </w:r>
            <w:proofErr w:type="spellStart"/>
            <w:r w:rsidRPr="0036241C">
              <w:rPr>
                <w:b/>
                <w:bCs/>
              </w:rPr>
              <w:t>url</w:t>
            </w:r>
            <w:proofErr w:type="spellEnd"/>
            <w:r w:rsidRPr="0036241C">
              <w:rPr>
                <w:b/>
                <w:bCs/>
              </w:rPr>
              <w:t>)</w:t>
            </w:r>
            <w:r w:rsidRPr="0036241C">
              <w:t> </w:t>
            </w:r>
          </w:p>
        </w:tc>
        <w:tc>
          <w:tcPr>
            <w:tcW w:w="127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159F6261" w14:textId="77777777">
            <w:r w:rsidRPr="0036241C">
              <w:rPr>
                <w:b/>
                <w:bCs/>
              </w:rPr>
              <w:t>Date used</w:t>
            </w:r>
            <w:r w:rsidRPr="0036241C">
              <w:t> </w:t>
            </w:r>
          </w:p>
        </w:tc>
        <w:tc>
          <w:tcPr>
            <w:tcW w:w="240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1E8DDAC3" w14:textId="77777777">
            <w:r w:rsidRPr="0036241C">
              <w:rPr>
                <w:b/>
                <w:bCs/>
              </w:rPr>
              <w:t>Why did you use this tool</w:t>
            </w:r>
            <w:r w:rsidRPr="0036241C">
              <w:t> </w:t>
            </w:r>
          </w:p>
        </w:tc>
        <w:tc>
          <w:tcPr>
            <w:tcW w:w="283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430E352B" w14:textId="77777777">
            <w:r w:rsidRPr="0036241C">
              <w:rPr>
                <w:b/>
                <w:bCs/>
              </w:rPr>
              <w:t>Example prompt(s)</w:t>
            </w:r>
            <w:r w:rsidRPr="0036241C">
              <w:t> </w:t>
            </w:r>
          </w:p>
        </w:tc>
      </w:tr>
      <w:tr w:rsidRPr="0036241C" w:rsidR="0036241C" w:rsidTr="00631ACA" w14:paraId="0EEA2729" w14:textId="77777777">
        <w:trPr>
          <w:trHeight w:val="285"/>
        </w:trPr>
        <w:tc>
          <w:tcPr>
            <w:tcW w:w="28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7D9F501F" w14:textId="77777777">
            <w:hyperlink w:tgtFrame="_blank" w:history="1" r:id="rId10">
              <w:r w:rsidRPr="0036241C">
                <w:rPr>
                  <w:rStyle w:val="Hyperlink"/>
                  <w:i/>
                  <w:iCs/>
                </w:rPr>
                <w:t>https://www.grammarly.com</w:t>
              </w:r>
            </w:hyperlink>
            <w:r w:rsidRPr="0036241C">
              <w:rPr>
                <w:i/>
                <w:iCs/>
              </w:rPr>
              <w:t> </w:t>
            </w:r>
            <w:r w:rsidRPr="0036241C">
              <w:t>  </w:t>
            </w:r>
          </w:p>
        </w:tc>
        <w:tc>
          <w:tcPr>
            <w:tcW w:w="127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63D1A906" w14:textId="7C7DB3F4">
            <w:r w:rsidRPr="0036241C">
              <w:rPr>
                <w:i/>
                <w:iCs/>
              </w:rPr>
              <w:t>10/</w:t>
            </w:r>
            <w:r w:rsidR="005E73F5">
              <w:rPr>
                <w:i/>
                <w:iCs/>
              </w:rPr>
              <w:t>10</w:t>
            </w:r>
            <w:r w:rsidRPr="0036241C">
              <w:rPr>
                <w:i/>
                <w:iCs/>
              </w:rPr>
              <w:t>/202</w:t>
            </w:r>
            <w:r w:rsidR="005E73F5">
              <w:rPr>
                <w:i/>
                <w:iCs/>
              </w:rPr>
              <w:t>6</w:t>
            </w:r>
            <w:r w:rsidRPr="0036241C">
              <w:t>  </w:t>
            </w:r>
          </w:p>
        </w:tc>
        <w:tc>
          <w:tcPr>
            <w:tcW w:w="240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7D4E3D71" w14:textId="77777777">
            <w:r w:rsidRPr="0036241C">
              <w:rPr>
                <w:i/>
                <w:iCs/>
              </w:rPr>
              <w:t>Check my work</w:t>
            </w:r>
            <w:r w:rsidRPr="0036241C">
              <w:t>  </w:t>
            </w:r>
          </w:p>
        </w:tc>
        <w:tc>
          <w:tcPr>
            <w:tcW w:w="283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3D981854" w14:textId="77777777">
            <w:r w:rsidRPr="0036241C">
              <w:rPr>
                <w:i/>
                <w:iCs/>
              </w:rPr>
              <w:t>Please check the following text for readability, grammar and syntax.</w:t>
            </w:r>
            <w:r w:rsidRPr="0036241C">
              <w:t>  </w:t>
            </w:r>
          </w:p>
        </w:tc>
      </w:tr>
      <w:tr w:rsidRPr="0036241C" w:rsidR="0036241C" w:rsidTr="00631ACA" w14:paraId="243BF6C0" w14:textId="77777777">
        <w:trPr>
          <w:trHeight w:val="285"/>
        </w:trPr>
        <w:tc>
          <w:tcPr>
            <w:tcW w:w="28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47ECFECD" w14:textId="77777777">
            <w:r w:rsidRPr="0036241C">
              <w:rPr>
                <w:i/>
                <w:iCs/>
              </w:rPr>
              <w:t>https://chatgtp.com/</w:t>
            </w:r>
            <w:r w:rsidRPr="0036241C">
              <w:t>  </w:t>
            </w:r>
          </w:p>
        </w:tc>
        <w:tc>
          <w:tcPr>
            <w:tcW w:w="127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69F7CD12" w14:textId="1EB3F9AE">
            <w:r w:rsidRPr="0036241C">
              <w:rPr>
                <w:i/>
                <w:iCs/>
              </w:rPr>
              <w:t>13/04/202</w:t>
            </w:r>
            <w:r w:rsidR="00101829">
              <w:rPr>
                <w:i/>
                <w:iCs/>
              </w:rPr>
              <w:t>6</w:t>
            </w:r>
            <w:r w:rsidRPr="0036241C">
              <w:t>  </w:t>
            </w:r>
          </w:p>
        </w:tc>
        <w:tc>
          <w:tcPr>
            <w:tcW w:w="240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62831A22" w14:textId="77777777">
            <w:r w:rsidRPr="0036241C">
              <w:rPr>
                <w:i/>
                <w:iCs/>
              </w:rPr>
              <w:t>Help with structure a presentation</w:t>
            </w:r>
            <w:r w:rsidRPr="0036241C">
              <w:t>  </w:t>
            </w:r>
          </w:p>
        </w:tc>
        <w:tc>
          <w:tcPr>
            <w:tcW w:w="283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5A8E6816" w14:textId="77777777">
            <w:r w:rsidRPr="0036241C">
              <w:rPr>
                <w:i/>
                <w:iCs/>
              </w:rPr>
              <w:t>Can you advise me on how to structure a PowerPoint presentation for a research study?</w:t>
            </w:r>
            <w:r w:rsidRPr="0036241C">
              <w:t>  </w:t>
            </w:r>
          </w:p>
        </w:tc>
      </w:tr>
      <w:tr w:rsidRPr="0036241C" w:rsidR="0036241C" w:rsidTr="00631ACA" w14:paraId="04637CCC" w14:textId="77777777">
        <w:trPr>
          <w:trHeight w:val="285"/>
        </w:trPr>
        <w:tc>
          <w:tcPr>
            <w:tcW w:w="280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57063EE4" w14:textId="77777777">
            <w:r w:rsidRPr="0036241C">
              <w:t>  </w:t>
            </w:r>
          </w:p>
        </w:tc>
        <w:tc>
          <w:tcPr>
            <w:tcW w:w="127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25A78C18" w14:textId="77777777">
            <w:r w:rsidRPr="0036241C">
              <w:t>  </w:t>
            </w:r>
          </w:p>
        </w:tc>
        <w:tc>
          <w:tcPr>
            <w:tcW w:w="2400"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27B63156" w14:textId="77777777">
            <w:r w:rsidRPr="0036241C">
              <w:t>  </w:t>
            </w:r>
          </w:p>
        </w:tc>
        <w:tc>
          <w:tcPr>
            <w:tcW w:w="2835"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36241C" w:rsidR="0036241C" w:rsidP="0036241C" w:rsidRDefault="0036241C" w14:paraId="138F8810" w14:textId="77777777">
            <w:r w:rsidRPr="0036241C">
              <w:t>  </w:t>
            </w:r>
          </w:p>
        </w:tc>
      </w:tr>
    </w:tbl>
    <w:p w:rsidRPr="00A406E5" w:rsidR="00A3505D" w:rsidP="00D525AA" w:rsidRDefault="00A3505D" w14:paraId="62C54283" w14:textId="5703DCE7"/>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542258" w:rsidR="00D22D9C" w:rsidTr="00542258" w14:paraId="495D9F69" w14:textId="77777777">
        <w:trPr>
          <w:trHeight w:val="414"/>
          <w:jc w:val="center"/>
        </w:trPr>
        <w:tc>
          <w:tcPr>
            <w:tcW w:w="10670" w:type="dxa"/>
            <w:shd w:val="clear" w:color="auto" w:fill="D9D9D9"/>
          </w:tcPr>
          <w:p w:rsidRPr="00542258" w:rsidR="00D22D9C" w:rsidP="00542258" w:rsidRDefault="00D22D9C" w14:paraId="4F249464" w14:textId="1C96D1A8">
            <w:pPr>
              <w:jc w:val="center"/>
              <w:rPr>
                <w:b/>
                <w:bCs/>
              </w:rPr>
            </w:pPr>
            <w:r w:rsidRPr="00CB634A">
              <w:rPr>
                <w:b/>
                <w:sz w:val="40"/>
                <w:szCs w:val="40"/>
              </w:rPr>
              <w:t>GUIDANCE</w:t>
            </w:r>
            <w:r w:rsidRPr="00CB634A" w:rsidR="009F5CB2">
              <w:rPr>
                <w:b/>
                <w:sz w:val="40"/>
                <w:szCs w:val="40"/>
              </w:rPr>
              <w:t xml:space="preserve"> </w:t>
            </w:r>
            <w:r w:rsidRPr="00CB634A">
              <w:rPr>
                <w:b/>
                <w:sz w:val="40"/>
                <w:szCs w:val="40"/>
              </w:rPr>
              <w:t xml:space="preserve">FOR </w:t>
            </w:r>
            <w:r w:rsidRPr="00CB634A" w:rsidR="00542258">
              <w:rPr>
                <w:b/>
                <w:sz w:val="40"/>
                <w:szCs w:val="40"/>
              </w:rPr>
              <w:t>STUDENTS</w:t>
            </w:r>
            <w:r w:rsidRPr="00CB634A">
              <w:rPr>
                <w:b/>
                <w:sz w:val="40"/>
                <w:szCs w:val="40"/>
              </w:rPr>
              <w:t xml:space="preserve"> IN THE COMPLETION OF TASKS</w:t>
            </w:r>
          </w:p>
        </w:tc>
      </w:tr>
    </w:tbl>
    <w:p w:rsidRPr="00A406E5" w:rsidR="00D22D9C" w:rsidP="00D525AA" w:rsidRDefault="00D22D9C" w14:paraId="27B96C3E" w14:textId="77777777"/>
    <w:p w:rsidR="00D22D9C" w:rsidP="00D525AA" w:rsidRDefault="00D22D9C" w14:paraId="0F7A4BFC" w14:textId="77777777">
      <w:r w:rsidRPr="00A406E5">
        <w:t xml:space="preserve">NOTE: The guidance offered below is linked to the five </w:t>
      </w:r>
      <w:r w:rsidR="004D5E9B">
        <w:t>generic</w:t>
      </w:r>
      <w:r w:rsidRPr="00A406E5">
        <w:t xml:space="preserve"> assessment criteria overleaf.</w:t>
      </w:r>
    </w:p>
    <w:p w:rsidR="004D5E9B" w:rsidP="00D525AA" w:rsidRDefault="004D5E9B" w14:paraId="61C1C4A2" w14:textId="77777777"/>
    <w:p w:rsidRPr="00AB5B84" w:rsidR="00D22D9C" w:rsidP="00AB5B84" w:rsidRDefault="005F3A53" w14:paraId="61A15CA2" w14:textId="77777777">
      <w:pPr>
        <w:pStyle w:val="ListParagraph"/>
        <w:numPr>
          <w:ilvl w:val="0"/>
          <w:numId w:val="2"/>
        </w:numPr>
        <w:rPr>
          <w:b/>
          <w:bCs/>
        </w:rPr>
      </w:pPr>
      <w:r w:rsidRPr="00AB5B84">
        <w:rPr>
          <w:b/>
          <w:bCs/>
        </w:rPr>
        <w:t>Engagement with</w:t>
      </w:r>
      <w:r w:rsidRPr="00AB5B84" w:rsidR="00D22D9C">
        <w:rPr>
          <w:b/>
          <w:bCs/>
        </w:rPr>
        <w:t xml:space="preserve"> Literature </w:t>
      </w:r>
      <w:r w:rsidRPr="00AB5B84">
        <w:rPr>
          <w:b/>
          <w:bCs/>
        </w:rPr>
        <w:t>Skills</w:t>
      </w:r>
    </w:p>
    <w:p w:rsidRPr="00A406E5" w:rsidR="00D22D9C" w:rsidP="00D525AA" w:rsidRDefault="00D22D9C" w14:paraId="066B8E45" w14:textId="77777777">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w:t>
      </w:r>
      <w:r w:rsidRPr="00D525AA">
        <w:t>provide</w:t>
      </w:r>
      <w:r w:rsidRPr="00A406E5">
        <w:t xml:space="preserve"> evidence that you have accessed a</w:t>
      </w:r>
      <w:r w:rsidR="00527E60">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w:t>
      </w:r>
      <w:r w:rsidRPr="00A406E5" w:rsidR="005F3A53">
        <w:t>using a</w:t>
      </w:r>
      <w:r w:rsidR="00995D51">
        <w:t xml:space="preserve"> suitable </w:t>
      </w:r>
      <w:r w:rsidRPr="00A406E5" w:rsidR="00995D51">
        <w:t>referencing system</w:t>
      </w:r>
      <w:r w:rsidR="00995D51">
        <w:t>, including</w:t>
      </w:r>
      <w:r w:rsidRPr="00A406E5" w:rsidR="00995D51">
        <w:t xml:space="preserve"> </w:t>
      </w:r>
      <w:r w:rsidRPr="00A406E5">
        <w:t>in-text citations in the main body of y</w:t>
      </w:r>
      <w:r w:rsidR="00527E60">
        <w:t xml:space="preserve">our work and a reference list </w:t>
      </w:r>
      <w:r w:rsidRPr="00A406E5">
        <w:t xml:space="preserve">at the end of your work. </w:t>
      </w:r>
    </w:p>
    <w:p w:rsidRPr="00A406E5" w:rsidR="00C01A3F" w:rsidP="00D525AA" w:rsidRDefault="00C01A3F" w14:paraId="673D9141" w14:textId="77777777"/>
    <w:p w:rsidRPr="00A406E5" w:rsidR="00C01A3F" w:rsidP="00D525AA" w:rsidRDefault="008042F0" w14:paraId="3FFA608D" w14:textId="02A1517C">
      <w:r w:rsidRPr="00F10ABC">
        <w:rPr>
          <w:b/>
          <w:bCs/>
        </w:rPr>
        <w:t>Guidance</w:t>
      </w:r>
      <w:r w:rsidRPr="00F10ABC" w:rsidR="00C01A3F">
        <w:rPr>
          <w:b/>
          <w:bCs/>
        </w:rPr>
        <w:t xml:space="preserve"> specific to this </w:t>
      </w:r>
      <w:r w:rsidRPr="00F10ABC" w:rsidR="00E27F15">
        <w:rPr>
          <w:b/>
          <w:bCs/>
        </w:rPr>
        <w:t>assessment</w:t>
      </w:r>
      <w:r w:rsidRPr="00F10ABC" w:rsidR="00C01A3F">
        <w:rPr>
          <w:b/>
          <w:bCs/>
        </w:rPr>
        <w:t>:</w:t>
      </w:r>
      <w:r w:rsidRPr="00A406E5" w:rsidR="00C01A3F">
        <w:t xml:space="preserve"> </w:t>
      </w:r>
      <w:r w:rsidRPr="00AC6AF2" w:rsidR="00AC6AF2">
        <w:rPr>
          <w:i/>
          <w:iCs/>
        </w:rPr>
        <w:t xml:space="preserve">The work needs to include relevant, high-quality, and varied sources. Your citations must be added within your work as needed, and in the reference list at the end, using Harvard reference system consistently. </w:t>
      </w:r>
      <w:r w:rsidRPr="2E66B921" w:rsidR="3BB4EDF0">
        <w:rPr>
          <w:i/>
          <w:iCs/>
        </w:rPr>
        <w:t>I</w:t>
      </w:r>
      <w:r w:rsidRPr="2E66B921" w:rsidR="00AC6AF2">
        <w:rPr>
          <w:i/>
          <w:iCs/>
        </w:rPr>
        <w:t>nclude</w:t>
      </w:r>
      <w:r w:rsidRPr="00AC6AF2" w:rsidR="00AC6AF2">
        <w:rPr>
          <w:i/>
          <w:iCs/>
        </w:rPr>
        <w:t xml:space="preserve"> verbal </w:t>
      </w:r>
      <w:r w:rsidRPr="2E66B921" w:rsidR="6F290E65">
        <w:rPr>
          <w:i/>
          <w:iCs/>
        </w:rPr>
        <w:t>references during the interview</w:t>
      </w:r>
      <w:r w:rsidRPr="2E66B921" w:rsidR="00AC6AF2">
        <w:rPr>
          <w:i/>
          <w:iCs/>
        </w:rPr>
        <w:t>.</w:t>
      </w:r>
      <w:r w:rsidRPr="00AC6AF2" w:rsidR="00AC6AF2">
        <w:rPr>
          <w:i/>
          <w:iCs/>
        </w:rPr>
        <w:t xml:space="preserve"> Overall, at least 15 sources need to be included in the e-portfolio. Please see Leganto Reading List for essential literature i.e. you would be expected to use ‘The Study Skills Handbook’ (Cottrell, 2013) and the Harvard Referencing Handbook to support you with this module.</w:t>
      </w:r>
    </w:p>
    <w:p w:rsidRPr="00A406E5" w:rsidR="00C01A3F" w:rsidP="00D525AA" w:rsidRDefault="00C01A3F" w14:paraId="0356D752" w14:textId="77777777"/>
    <w:p w:rsidRPr="00A406E5" w:rsidR="00D22D9C" w:rsidP="00D525AA" w:rsidRDefault="00D22D9C" w14:paraId="358F0CF4" w14:textId="77777777"/>
    <w:p w:rsidRPr="00AB5B84" w:rsidR="00D22D9C" w:rsidP="00AB5B84" w:rsidRDefault="00D22D9C" w14:paraId="4BF0ADE7" w14:textId="77777777">
      <w:pPr>
        <w:pStyle w:val="ListParagraph"/>
        <w:numPr>
          <w:ilvl w:val="0"/>
          <w:numId w:val="2"/>
        </w:numPr>
        <w:rPr>
          <w:b/>
          <w:bCs/>
        </w:rPr>
      </w:pPr>
      <w:r w:rsidRPr="00AB5B84">
        <w:rPr>
          <w:b/>
          <w:bCs/>
        </w:rPr>
        <w:t xml:space="preserve">Knowledge and Understanding </w:t>
      </w:r>
      <w:r w:rsidRPr="00AB5B84" w:rsidR="005F3A53">
        <w:rPr>
          <w:b/>
          <w:bCs/>
        </w:rPr>
        <w:t>Skills</w:t>
      </w:r>
    </w:p>
    <w:p w:rsidRPr="00A406E5" w:rsidR="00D22D9C" w:rsidP="00D525AA" w:rsidRDefault="007D5DE2" w14:paraId="6B4C58C6" w14:textId="77777777">
      <w:r>
        <w:t>At level 4</w:t>
      </w:r>
      <w:r w:rsidRPr="004D5E9B" w:rsidR="004D5E9B">
        <w:t xml:space="preserve">, </w:t>
      </w:r>
      <w:r w:rsidR="00995D51">
        <w:t xml:space="preserve">you should </w:t>
      </w:r>
      <w:r w:rsidRPr="00995D51" w:rsidR="00995D51">
        <w:t xml:space="preserve">be able to </w:t>
      </w:r>
      <w:r w:rsidRPr="004D5E9B" w:rsidR="004D5E9B">
        <w:t>demonstrate</w:t>
      </w:r>
      <w:r w:rsidR="00224849">
        <w:t xml:space="preserve"> </w:t>
      </w:r>
      <w:r w:rsidRPr="00A16E98" w:rsidR="00A16E98">
        <w:t xml:space="preserve">knowledge </w:t>
      </w:r>
      <w:r w:rsidRPr="00224849" w:rsidR="00224849">
        <w:t xml:space="preserve">of the underlying concepts and principles associated with </w:t>
      </w:r>
      <w:r w:rsidR="00224849">
        <w:t>your</w:t>
      </w:r>
      <w:r w:rsidRPr="00224849" w:rsidR="00224849">
        <w:t xml:space="preserve"> area(s) of</w:t>
      </w:r>
      <w:r w:rsidR="00224849">
        <w:t xml:space="preserve"> study</w:t>
      </w:r>
      <w:r w:rsidRPr="00A406E5" w:rsidR="00D22D9C">
        <w:t xml:space="preserve">.  </w:t>
      </w:r>
      <w:r w:rsidRPr="00A406E5" w:rsidR="00D22D9C">
        <w:rPr>
          <w:i/>
        </w:rPr>
        <w:t>Knowledge</w:t>
      </w:r>
      <w:r w:rsidRPr="00A406E5" w:rsidR="00D22D9C">
        <w:t xml:space="preserve"> relates to the facts, information and skills you have acquired through your learning.  You demonstrate your </w:t>
      </w:r>
      <w:r w:rsidRPr="00A406E5" w:rsidR="00D22D9C">
        <w:rPr>
          <w:i/>
        </w:rPr>
        <w:t>understanding</w:t>
      </w:r>
      <w:r w:rsidRPr="00A406E5" w:rsidR="00D22D9C">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i/>
        </w:rPr>
        <w:t>extent</w:t>
      </w:r>
      <w:r w:rsidRPr="00A406E5" w:rsidR="00D22D9C">
        <w:t xml:space="preserve"> to which you demonstrate y</w:t>
      </w:r>
      <w:r w:rsidR="00A16E98">
        <w:t>our knowledge and understanding</w:t>
      </w:r>
      <w:r w:rsidRPr="00A406E5" w:rsidR="00D22D9C">
        <w:t>.</w:t>
      </w:r>
      <w:r w:rsidRPr="004D5E9B" w:rsidR="004D5E9B">
        <w:t xml:space="preserve"> </w:t>
      </w:r>
    </w:p>
    <w:p w:rsidRPr="00A406E5" w:rsidR="00C01A3F" w:rsidP="00D525AA" w:rsidRDefault="00C01A3F" w14:paraId="6AF6864F" w14:textId="77777777"/>
    <w:p w:rsidRPr="00A406E5" w:rsidR="00C01A3F" w:rsidP="00D525AA" w:rsidRDefault="008042F0" w14:paraId="0E8B7193" w14:textId="294F8232">
      <w:r w:rsidRPr="00F10ABC">
        <w:rPr>
          <w:b/>
          <w:bCs/>
        </w:rPr>
        <w:t xml:space="preserve">Guidance </w:t>
      </w:r>
      <w:r w:rsidRPr="00F10ABC" w:rsidR="00C01A3F">
        <w:rPr>
          <w:b/>
          <w:bCs/>
        </w:rPr>
        <w:t xml:space="preserve">specific to this </w:t>
      </w:r>
      <w:r w:rsidRPr="00F10ABC" w:rsidR="00E27F15">
        <w:rPr>
          <w:b/>
          <w:bCs/>
        </w:rPr>
        <w:t>assessment</w:t>
      </w:r>
      <w:r w:rsidRPr="00F10ABC" w:rsidR="00C01A3F">
        <w:rPr>
          <w:b/>
          <w:bCs/>
        </w:rPr>
        <w:t>:</w:t>
      </w:r>
      <w:r w:rsidRPr="00A406E5" w:rsidR="00C01A3F">
        <w:t xml:space="preserve"> </w:t>
      </w:r>
      <w:r w:rsidRPr="00091B52" w:rsidR="00091B52">
        <w:rPr>
          <w:i/>
          <w:iCs/>
        </w:rPr>
        <w:t xml:space="preserve">Your work must evidence knowledge of the relevant topics related to the prompts selected for the written element (Part 1) and the </w:t>
      </w:r>
      <w:r w:rsidRPr="218E13F5" w:rsidR="5DC153AE">
        <w:rPr>
          <w:i/>
          <w:iCs/>
        </w:rPr>
        <w:t>1:1</w:t>
      </w:r>
      <w:r w:rsidRPr="218E13F5" w:rsidR="00091B52">
        <w:rPr>
          <w:i/>
          <w:iCs/>
        </w:rPr>
        <w:t xml:space="preserve"> </w:t>
      </w:r>
      <w:r w:rsidRPr="218E13F5" w:rsidR="2F70E267">
        <w:rPr>
          <w:i/>
          <w:iCs/>
        </w:rPr>
        <w:t>interview</w:t>
      </w:r>
      <w:r w:rsidRPr="00091B52" w:rsidR="00091B52">
        <w:rPr>
          <w:i/>
          <w:iCs/>
        </w:rPr>
        <w:t xml:space="preserve"> (Part 2</w:t>
      </w:r>
      <w:r w:rsidRPr="218E13F5" w:rsidR="00091B52">
        <w:rPr>
          <w:i/>
          <w:iCs/>
        </w:rPr>
        <w:t>).</w:t>
      </w:r>
      <w:r w:rsidRPr="00091B52" w:rsidR="00091B52">
        <w:rPr>
          <w:i/>
          <w:iCs/>
        </w:rPr>
        <w:t xml:space="preserve"> The e-portfolio should demonstrate the knowledge and understanding of the planning process and of the reflective process for learning e.g</w:t>
      </w:r>
      <w:r w:rsidR="00CB355D">
        <w:rPr>
          <w:i/>
          <w:iCs/>
        </w:rPr>
        <w:t xml:space="preserve">. </w:t>
      </w:r>
      <w:r w:rsidRPr="00091B52" w:rsidR="00091B52">
        <w:rPr>
          <w:i/>
          <w:iCs/>
        </w:rPr>
        <w:t>the Assessment Checklist, time-management skills, the Gibbs</w:t>
      </w:r>
      <w:r w:rsidR="00CB355D">
        <w:rPr>
          <w:i/>
          <w:iCs/>
        </w:rPr>
        <w:t xml:space="preserve"> &amp; Kolb</w:t>
      </w:r>
      <w:r w:rsidRPr="00091B52" w:rsidR="00091B52">
        <w:rPr>
          <w:i/>
          <w:iCs/>
        </w:rPr>
        <w:t xml:space="preserve"> Reflective Cycle</w:t>
      </w:r>
      <w:r w:rsidR="00CB355D">
        <w:rPr>
          <w:i/>
          <w:iCs/>
        </w:rPr>
        <w:t>s</w:t>
      </w:r>
      <w:r w:rsidRPr="00091B52" w:rsidR="00091B52">
        <w:rPr>
          <w:i/>
          <w:iCs/>
        </w:rPr>
        <w:t>.</w:t>
      </w:r>
    </w:p>
    <w:p w:rsidRPr="00A406E5" w:rsidR="00D22D9C" w:rsidP="00D525AA" w:rsidRDefault="00D22D9C" w14:paraId="1690C509" w14:textId="77777777"/>
    <w:p w:rsidRPr="00A406E5" w:rsidR="00D22D9C" w:rsidP="00D525AA" w:rsidRDefault="00D22D9C" w14:paraId="4AE39953" w14:textId="77777777"/>
    <w:p w:rsidRPr="00AB5B84" w:rsidR="00D22D9C" w:rsidP="00AB5B84" w:rsidRDefault="005F3A53" w14:paraId="187DE1B1" w14:textId="77777777">
      <w:pPr>
        <w:pStyle w:val="ListParagraph"/>
        <w:numPr>
          <w:ilvl w:val="0"/>
          <w:numId w:val="2"/>
        </w:numPr>
        <w:rPr>
          <w:b/>
          <w:bCs/>
        </w:rPr>
      </w:pPr>
      <w:r w:rsidRPr="00AB5B84">
        <w:rPr>
          <w:b/>
          <w:bCs/>
        </w:rPr>
        <w:t>Cognitive and Intellectual Skills</w:t>
      </w:r>
    </w:p>
    <w:p w:rsidRPr="00A406E5" w:rsidR="00D22D9C" w:rsidP="00D525AA" w:rsidRDefault="00C073F1" w14:paraId="3048034A" w14:textId="77777777">
      <w:r>
        <w:t>You</w:t>
      </w:r>
      <w:r w:rsidRPr="00C073F1">
        <w:t xml:space="preserve"> should be able to </w:t>
      </w:r>
      <w:r w:rsidRPr="00224849" w:rsidR="00224849">
        <w:t xml:space="preserve">present, evaluate and interpret qualitative and quantitative data, </w:t>
      </w:r>
      <w:proofErr w:type="gramStart"/>
      <w:r w:rsidRPr="00224849" w:rsidR="00224849">
        <w:t>in order</w:t>
      </w:r>
      <w:r w:rsidR="00224849">
        <w:t xml:space="preserve"> </w:t>
      </w:r>
      <w:r w:rsidRPr="00224849" w:rsidR="00224849">
        <w:t>to</w:t>
      </w:r>
      <w:proofErr w:type="gramEnd"/>
      <w:r w:rsidRPr="00224849" w:rsidR="00224849">
        <w:t xml:space="preserve"> develop lines of argument and make sound judgements in accordance with basic</w:t>
      </w:r>
      <w:r w:rsidR="00224849">
        <w:t xml:space="preserve"> </w:t>
      </w:r>
      <w:r w:rsidRPr="00224849" w:rsidR="00224849">
        <w:t xml:space="preserve">theories and concepts of </w:t>
      </w:r>
      <w:r w:rsidR="00224849">
        <w:t>your</w:t>
      </w:r>
      <w:r w:rsidRPr="00224849" w:rsidR="00224849">
        <w:t xml:space="preserve"> subject(s) of study</w:t>
      </w:r>
      <w:r w:rsidR="00E27F15">
        <w:t>.</w:t>
      </w:r>
      <w:r w:rsidRPr="00E27F15" w:rsidR="00E27F15">
        <w:t xml:space="preserve"> </w:t>
      </w:r>
      <w:r w:rsidR="00224849">
        <w:t>You should be able to e</w:t>
      </w:r>
      <w:r w:rsidRPr="00224849" w:rsidR="00224849">
        <w:t xml:space="preserve">valuate the appropriateness of different approaches to solving problems related to </w:t>
      </w:r>
      <w:r w:rsidR="00224849">
        <w:t xml:space="preserve">your </w:t>
      </w:r>
      <w:r w:rsidRPr="00224849" w:rsidR="00224849">
        <w:t>area(s) of study and/or work</w:t>
      </w:r>
      <w:r w:rsidR="00224849">
        <w:t xml:space="preserve">. </w:t>
      </w:r>
      <w:r w:rsidRPr="00A406E5" w:rsidR="00D22D9C">
        <w:t xml:space="preserve">Your work must contain evidence </w:t>
      </w:r>
      <w:r w:rsidR="00F311D9">
        <w:t>of logical, analytical thinking</w:t>
      </w:r>
      <w:r w:rsidRPr="00A406E5" w:rsidR="00D22D9C">
        <w:t xml:space="preserve">. For example, to examine and break information down into parts, make inferences, compile, </w:t>
      </w:r>
      <w:proofErr w:type="gramStart"/>
      <w:r w:rsidRPr="00A406E5" w:rsidR="00D22D9C">
        <w:t>compare and contrast</w:t>
      </w:r>
      <w:proofErr w:type="gramEnd"/>
      <w:r w:rsidRPr="00A406E5" w:rsidR="00D22D9C">
        <w:t xml:space="preserve"> information.  This means not just describing </w:t>
      </w:r>
      <w:r w:rsidRPr="00A406E5" w:rsidR="00FB3B4E">
        <w:t>what</w:t>
      </w:r>
      <w:r w:rsidRPr="00A406E5" w:rsidR="00D22D9C">
        <w:t xml:space="preserve">! </w:t>
      </w:r>
      <w:r w:rsidRPr="00A406E5" w:rsidR="00FB3B4E">
        <w:t>But</w:t>
      </w:r>
      <w:r w:rsidRPr="00A406E5" w:rsidR="00D22D9C">
        <w:t xml:space="preserve"> also justifying: Why? How? When? Who? Where? </w:t>
      </w:r>
      <w:r>
        <w:t xml:space="preserve">At what cost? </w:t>
      </w:r>
      <w:r w:rsidR="00224849">
        <w:t>You</w:t>
      </w:r>
      <w:r w:rsidRPr="00A406E5" w:rsidR="00D22D9C">
        <w:t xml:space="preserve"> </w:t>
      </w:r>
      <w:r w:rsidR="00224849">
        <w:t>should</w:t>
      </w:r>
      <w:r w:rsidRPr="00A406E5" w:rsidR="00D22D9C">
        <w:t xml:space="preserve"> provide justification for y</w:t>
      </w:r>
      <w:r w:rsidR="00F311D9">
        <w:t>our arguments and judgements using e</w:t>
      </w:r>
      <w:r w:rsidRPr="00A406E5" w:rsidR="00D22D9C">
        <w:t xml:space="preserve">vidence that you have reflected upon the ideas of others within the subject area </w:t>
      </w:r>
      <w:r w:rsidR="00F311D9">
        <w:t>and</w:t>
      </w:r>
      <w:r w:rsidRPr="00A406E5" w:rsidR="00D22D9C">
        <w:t xml:space="preserve"> that you are able to make sound judgements and arguments using data and concepts</w:t>
      </w:r>
      <w:r w:rsidR="00E27F15">
        <w:t>.</w:t>
      </w:r>
      <w:r w:rsidRPr="00A406E5" w:rsidR="00D22D9C">
        <w:t xml:space="preserve">  Where relevant, alternative solutions and recommendations may be proposed.</w:t>
      </w:r>
    </w:p>
    <w:p w:rsidRPr="00A406E5" w:rsidR="00D22D9C" w:rsidP="00D525AA" w:rsidRDefault="00D22D9C" w14:paraId="55B30C5E" w14:textId="77777777"/>
    <w:p w:rsidRPr="00A406E5" w:rsidR="00C01A3F" w:rsidP="00D525AA" w:rsidRDefault="008042F0" w14:paraId="50EE4DDC" w14:textId="27988A72">
      <w:r w:rsidRPr="00F10ABC">
        <w:rPr>
          <w:b/>
          <w:bCs/>
        </w:rPr>
        <w:t xml:space="preserve">Guidance </w:t>
      </w:r>
      <w:r w:rsidRPr="00F10ABC" w:rsidR="00C01A3F">
        <w:rPr>
          <w:b/>
          <w:bCs/>
        </w:rPr>
        <w:t xml:space="preserve">specific to this </w:t>
      </w:r>
      <w:r w:rsidRPr="00F10ABC" w:rsidR="00E27F15">
        <w:rPr>
          <w:b/>
          <w:bCs/>
        </w:rPr>
        <w:t>assessment</w:t>
      </w:r>
      <w:r w:rsidRPr="00F10ABC" w:rsidR="00C01A3F">
        <w:rPr>
          <w:b/>
          <w:bCs/>
        </w:rPr>
        <w:t>:</w:t>
      </w:r>
      <w:r w:rsidRPr="00A406E5" w:rsidR="00C01A3F">
        <w:t xml:space="preserve"> </w:t>
      </w:r>
      <w:r w:rsidRPr="005D22F3" w:rsidR="005D22F3">
        <w:rPr>
          <w:i/>
          <w:iCs/>
        </w:rPr>
        <w:t>Demonstrate the ability to provide a critical analysis of the topics explored in Part 1 and Part 2, with supporting evidence for your arguments. It is important also that in your e-portfolio you demonstrate an ability to contextualise and evaluate the feedback received and how this influenced your ability to be agile / have learning agility (L.O.2). Evidence of responding effectively to feedback and providing a balanced and respectful arguments/discussions for decisions made for the e-</w:t>
      </w:r>
      <w:r w:rsidRPr="005D22F3" w:rsidR="005D22F3">
        <w:rPr>
          <w:i/>
          <w:iCs/>
        </w:rPr>
        <w:t xml:space="preserve">portfolio are expected. </w:t>
      </w:r>
      <w:r w:rsidR="00B5236D">
        <w:rPr>
          <w:i/>
          <w:iCs/>
        </w:rPr>
        <w:t xml:space="preserve">Include your reflection related to ethical AI use. </w:t>
      </w:r>
      <w:r w:rsidRPr="005D22F3" w:rsidR="005D22F3">
        <w:rPr>
          <w:i/>
          <w:iCs/>
        </w:rPr>
        <w:t>Having the ability to be self-critical of your learning process throughout the module needs to be evident in this e-portfolio.</w:t>
      </w:r>
    </w:p>
    <w:p w:rsidRPr="00A406E5" w:rsidR="00C01A3F" w:rsidP="00D525AA" w:rsidRDefault="00C01A3F" w14:paraId="612DD759" w14:textId="77777777"/>
    <w:p w:rsidRPr="00A406E5" w:rsidR="00D22D9C" w:rsidP="00D525AA" w:rsidRDefault="00D22D9C" w14:paraId="36AB56C9" w14:textId="77777777"/>
    <w:p w:rsidRPr="00AB5B84" w:rsidR="00D22D9C" w:rsidP="00AB5B84" w:rsidRDefault="00D22D9C" w14:paraId="662D349C" w14:textId="77777777">
      <w:pPr>
        <w:pStyle w:val="ListParagraph"/>
        <w:numPr>
          <w:ilvl w:val="0"/>
          <w:numId w:val="2"/>
        </w:numPr>
        <w:rPr>
          <w:b/>
          <w:bCs/>
        </w:rPr>
      </w:pPr>
      <w:r w:rsidRPr="00AB5B84">
        <w:rPr>
          <w:b/>
          <w:bCs/>
        </w:rPr>
        <w:t xml:space="preserve">Practical </w:t>
      </w:r>
      <w:r w:rsidRPr="00AB5B84" w:rsidR="005F3A53">
        <w:rPr>
          <w:b/>
          <w:bCs/>
        </w:rPr>
        <w:t>Skills</w:t>
      </w:r>
    </w:p>
    <w:p w:rsidRPr="00A406E5" w:rsidR="00D22D9C" w:rsidP="00D525AA" w:rsidRDefault="00F311D9" w14:paraId="6F482B79" w14:textId="77777777">
      <w:r>
        <w:t>At level 4</w:t>
      </w:r>
      <w:r w:rsidR="00C073F1">
        <w:t xml:space="preserve">, you should be </w:t>
      </w:r>
      <w:r w:rsidRPr="00C073F1" w:rsidR="00C073F1">
        <w:t xml:space="preserve">able to </w:t>
      </w:r>
      <w:r w:rsidRPr="00451810" w:rsidR="00451810">
        <w:t xml:space="preserve">apply </w:t>
      </w:r>
      <w:r>
        <w:t xml:space="preserve">the basic </w:t>
      </w:r>
      <w:r w:rsidRPr="00451810" w:rsidR="00451810">
        <w:t xml:space="preserve">underlying concepts and principles </w:t>
      </w:r>
      <w:r w:rsidRPr="00F311D9">
        <w:t>to evaluate and interpret</w:t>
      </w:r>
      <w:r>
        <w:t xml:space="preserve"> </w:t>
      </w:r>
      <w:r w:rsidRPr="00F311D9">
        <w:t xml:space="preserve">these within the context of </w:t>
      </w:r>
      <w:r w:rsidR="00A423D0">
        <w:t>your</w:t>
      </w:r>
      <w:r w:rsidRPr="00F311D9">
        <w:t xml:space="preserve"> area of</w:t>
      </w:r>
      <w:r w:rsidR="00A423D0">
        <w:t xml:space="preserve"> </w:t>
      </w:r>
      <w:r w:rsidRPr="00F311D9">
        <w:t>study</w:t>
      </w:r>
      <w:r w:rsidR="00C073F1">
        <w:t>.</w:t>
      </w:r>
      <w:r w:rsidRPr="00C073F1" w:rsidR="00C073F1">
        <w:t xml:space="preserve"> </w:t>
      </w:r>
      <w:r w:rsidRPr="00A406E5" w:rsidR="00D22D9C">
        <w:t xml:space="preserve">You should be able to demonstrate how the subject-related concepts and ideas relate to real world situations </w:t>
      </w:r>
      <w:r w:rsidR="00C073F1">
        <w:t>and/</w:t>
      </w:r>
      <w:r w:rsidRPr="00A406E5" w:rsidR="00D22D9C">
        <w:t xml:space="preserve">or a particular context.  How do they work in practice?  You will deploy models, methods, techniques, and/or theories, in that context, to assess current situations, perhaps to formulate plans or solutions to solve problems, </w:t>
      </w:r>
      <w:r w:rsidR="00A423D0">
        <w:t>or to create artefacts</w:t>
      </w:r>
      <w:r w:rsidRPr="00A406E5" w:rsidR="00D22D9C">
        <w:t xml:space="preserve">.  This is likely to involve, for instance, the use of </w:t>
      </w:r>
      <w:proofErr w:type="gramStart"/>
      <w:r w:rsidRPr="00A406E5" w:rsidR="00D22D9C">
        <w:t>real world</w:t>
      </w:r>
      <w:proofErr w:type="gramEnd"/>
      <w:r w:rsidRPr="00A406E5" w:rsidR="00D22D9C">
        <w:t xml:space="preserve"> </w:t>
      </w:r>
      <w:r w:rsidR="00C073F1">
        <w:t xml:space="preserve">artefacts, </w:t>
      </w:r>
      <w:r w:rsidRPr="00A406E5" w:rsidR="00D22D9C">
        <w:t xml:space="preserve">examples and cases, the application of a model within an organisation and/or benchmarking one </w:t>
      </w:r>
      <w:r w:rsidR="00C073F1">
        <w:t xml:space="preserve">theory or </w:t>
      </w:r>
      <w:r w:rsidRPr="00A406E5" w:rsidR="00D22D9C">
        <w:t xml:space="preserve">organisation against others based on stated criteria.  </w:t>
      </w:r>
    </w:p>
    <w:p w:rsidRPr="00A406E5" w:rsidR="00D22D9C" w:rsidP="00D525AA" w:rsidRDefault="00D22D9C" w14:paraId="3EB8A2E4" w14:textId="3A0E38C8"/>
    <w:p w:rsidRPr="00CB57A1" w:rsidR="00CB57A1" w:rsidP="00CB57A1" w:rsidRDefault="008042F0" w14:paraId="517E6DDF" w14:textId="6E0C766F">
      <w:pPr>
        <w:rPr>
          <w:i/>
          <w:iCs/>
        </w:rPr>
      </w:pPr>
      <w:r w:rsidRPr="00F10ABC">
        <w:rPr>
          <w:b/>
          <w:bCs/>
        </w:rPr>
        <w:t xml:space="preserve">Guidance </w:t>
      </w:r>
      <w:r w:rsidRPr="00F10ABC" w:rsidR="00C01A3F">
        <w:rPr>
          <w:b/>
          <w:bCs/>
        </w:rPr>
        <w:t xml:space="preserve">specific to this </w:t>
      </w:r>
      <w:r w:rsidRPr="00F10ABC" w:rsidR="00E27F15">
        <w:rPr>
          <w:b/>
          <w:bCs/>
        </w:rPr>
        <w:t>assessment</w:t>
      </w:r>
      <w:r w:rsidRPr="00F10ABC" w:rsidR="00C01A3F">
        <w:rPr>
          <w:b/>
          <w:bCs/>
        </w:rPr>
        <w:t>:</w:t>
      </w:r>
      <w:r w:rsidRPr="00A406E5" w:rsidR="00C01A3F">
        <w:t xml:space="preserve"> </w:t>
      </w:r>
      <w:r w:rsidRPr="00CB57A1" w:rsidR="00CB57A1">
        <w:rPr>
          <w:i/>
          <w:iCs/>
        </w:rPr>
        <w:t xml:space="preserve">Provide connections between content and real-world practice in your area of knowledge (Part 1 &amp; 2). Demonstrate in your Portfolio Part 1 &amp; 2 how themes and findings relate to your practice or how they are applied in the professional context of your programme. Provide cases or examples that support your arguments where relevant. In </w:t>
      </w:r>
      <w:r w:rsidR="00895D0B">
        <w:rPr>
          <w:i/>
          <w:iCs/>
        </w:rPr>
        <w:t>Part 3 (</w:t>
      </w:r>
      <w:r w:rsidRPr="00CB57A1" w:rsidR="00CB57A1">
        <w:rPr>
          <w:i/>
          <w:iCs/>
        </w:rPr>
        <w:t>e-portfolio</w:t>
      </w:r>
      <w:r w:rsidR="00895D0B">
        <w:rPr>
          <w:i/>
          <w:iCs/>
        </w:rPr>
        <w:t>)</w:t>
      </w:r>
      <w:r w:rsidRPr="00CB57A1" w:rsidR="00CB57A1">
        <w:rPr>
          <w:i/>
          <w:iCs/>
        </w:rPr>
        <w:t xml:space="preserve">, demonstrate connections to </w:t>
      </w:r>
      <w:r w:rsidR="00C56DC6">
        <w:rPr>
          <w:i/>
          <w:iCs/>
        </w:rPr>
        <w:t xml:space="preserve">the skills you have developed </w:t>
      </w:r>
      <w:r w:rsidR="00AF2B9D">
        <w:rPr>
          <w:i/>
          <w:iCs/>
        </w:rPr>
        <w:t xml:space="preserve">as a learner </w:t>
      </w:r>
      <w:r w:rsidR="00C56DC6">
        <w:rPr>
          <w:i/>
          <w:iCs/>
        </w:rPr>
        <w:t>(</w:t>
      </w:r>
      <w:r w:rsidR="00AF2B9D">
        <w:rPr>
          <w:i/>
          <w:iCs/>
        </w:rPr>
        <w:t xml:space="preserve">e.g. </w:t>
      </w:r>
      <w:r w:rsidRPr="00CB57A1" w:rsidR="00CB57A1">
        <w:rPr>
          <w:i/>
          <w:iCs/>
        </w:rPr>
        <w:t xml:space="preserve">strategies </w:t>
      </w:r>
      <w:r w:rsidR="00ED224F">
        <w:rPr>
          <w:i/>
          <w:iCs/>
        </w:rPr>
        <w:t>for planning, researching, organising a</w:t>
      </w:r>
      <w:r w:rsidRPr="00CB57A1" w:rsidR="00CB57A1">
        <w:rPr>
          <w:i/>
          <w:iCs/>
        </w:rPr>
        <w:t>nd their impact on your learning</w:t>
      </w:r>
      <w:r w:rsidR="00AF2B9D">
        <w:rPr>
          <w:i/>
          <w:iCs/>
        </w:rPr>
        <w:t>)</w:t>
      </w:r>
      <w:r w:rsidRPr="00CB57A1" w:rsidR="00CB57A1">
        <w:rPr>
          <w:i/>
          <w:iCs/>
        </w:rPr>
        <w:t xml:space="preserve">. Include examples of good habits developed as a </w:t>
      </w:r>
      <w:proofErr w:type="gramStart"/>
      <w:r w:rsidRPr="00CB57A1" w:rsidR="00CB57A1">
        <w:rPr>
          <w:i/>
          <w:iCs/>
        </w:rPr>
        <w:t>University</w:t>
      </w:r>
      <w:proofErr w:type="gramEnd"/>
      <w:r w:rsidRPr="00CB57A1" w:rsidR="00CB57A1">
        <w:rPr>
          <w:i/>
          <w:iCs/>
        </w:rPr>
        <w:t xml:space="preserve">-level student, and the practical implications for your next years (what you will do, what you avoid, why and how). </w:t>
      </w:r>
    </w:p>
    <w:p w:rsidRPr="00CB57A1" w:rsidR="00CB57A1" w:rsidP="00CB57A1" w:rsidRDefault="00CB57A1" w14:paraId="7A49DA8D" w14:textId="0DC72172">
      <w:pPr>
        <w:rPr>
          <w:i/>
          <w:iCs/>
        </w:rPr>
      </w:pPr>
    </w:p>
    <w:p w:rsidRPr="00A406E5" w:rsidR="00C01A3F" w:rsidP="00D525AA" w:rsidRDefault="00C01A3F" w14:paraId="4C4DC7E3" w14:textId="7E524B8E"/>
    <w:p w:rsidRPr="00A406E5" w:rsidR="00C01A3F" w:rsidP="00D525AA" w:rsidRDefault="00C01A3F" w14:paraId="5EFA3F1B" w14:textId="77777777"/>
    <w:p w:rsidRPr="00A406E5" w:rsidR="008566E5" w:rsidP="00D525AA" w:rsidRDefault="008566E5" w14:paraId="4153E160" w14:textId="77777777"/>
    <w:p w:rsidRPr="00AB5B84" w:rsidR="00D22D9C" w:rsidP="00AB5B84" w:rsidRDefault="005F3A53" w14:paraId="49F9EF4C" w14:textId="77777777">
      <w:pPr>
        <w:pStyle w:val="ListParagraph"/>
        <w:numPr>
          <w:ilvl w:val="0"/>
          <w:numId w:val="2"/>
        </w:numPr>
        <w:rPr>
          <w:b/>
          <w:bCs/>
        </w:rPr>
      </w:pPr>
      <w:r w:rsidRPr="00AB5B84">
        <w:rPr>
          <w:b/>
          <w:bCs/>
        </w:rPr>
        <w:t xml:space="preserve">Transferable </w:t>
      </w:r>
      <w:r w:rsidRPr="00AB5B84" w:rsidR="00D22D9C">
        <w:rPr>
          <w:b/>
          <w:bCs/>
        </w:rPr>
        <w:t xml:space="preserve">Skills for </w:t>
      </w:r>
      <w:r w:rsidRPr="00AB5B84">
        <w:rPr>
          <w:b/>
          <w:bCs/>
        </w:rPr>
        <w:t xml:space="preserve">Life and </w:t>
      </w:r>
      <w:r w:rsidRPr="00AB5B84" w:rsidR="00D22D9C">
        <w:rPr>
          <w:b/>
          <w:bCs/>
        </w:rPr>
        <w:t xml:space="preserve">Professional Practice </w:t>
      </w:r>
    </w:p>
    <w:p w:rsidRPr="00A406E5" w:rsidR="00995D51" w:rsidP="00D525AA" w:rsidRDefault="00D22D9C" w14:paraId="145E2522" w14:textId="77777777">
      <w:r w:rsidRPr="00A406E5">
        <w:t xml:space="preserve">Your work must provide evidence of the </w:t>
      </w:r>
      <w:r w:rsidRPr="009315A0" w:rsidR="009315A0">
        <w:t xml:space="preserve">qualities and transferable skills necessary for employment requiring the exercise of </w:t>
      </w:r>
      <w:r w:rsidR="00A423D0">
        <w:t xml:space="preserve">some </w:t>
      </w:r>
      <w:r w:rsidRPr="009315A0" w:rsidR="009315A0">
        <w:t>personal responsibility</w:t>
      </w:r>
      <w:r w:rsidRPr="00A406E5">
        <w:t xml:space="preserve">.  This includes </w:t>
      </w:r>
      <w:proofErr w:type="gramStart"/>
      <w:r w:rsidRPr="00A406E5">
        <w:t>demonstrating</w:t>
      </w:r>
      <w:r w:rsidR="006F0F95">
        <w:t>:</w:t>
      </w:r>
      <w:proofErr w:type="gramEnd"/>
      <w:r w:rsidRPr="00A406E5">
        <w:t xml:space="preserve"> </w:t>
      </w:r>
      <w:r w:rsidR="00A423D0">
        <w:t xml:space="preserve">that you can </w:t>
      </w:r>
      <w:r w:rsidRPr="00A423D0" w:rsidR="00A423D0">
        <w:t xml:space="preserve">communicate the results of </w:t>
      </w:r>
      <w:r w:rsidR="00A423D0">
        <w:t>your</w:t>
      </w:r>
      <w:r w:rsidRPr="00A423D0" w:rsidR="00A423D0">
        <w:t xml:space="preserve"> study/work accurately and reliably, and with structured</w:t>
      </w:r>
      <w:r w:rsidR="00A423D0">
        <w:t xml:space="preserve"> </w:t>
      </w:r>
      <w:r w:rsidRPr="00A423D0" w:rsidR="00A423D0">
        <w:t>and coherent arguments</w:t>
      </w:r>
      <w:r w:rsidR="00A423D0">
        <w:t xml:space="preserve">; </w:t>
      </w:r>
      <w:r w:rsidR="00995D51">
        <w:t xml:space="preserve">that you can </w:t>
      </w:r>
      <w:r w:rsidRPr="00995D51" w:rsidR="00995D51">
        <w:t>initiate an</w:t>
      </w:r>
      <w:r w:rsidR="00995D51">
        <w:t>d complete tasks and procedures, whether</w:t>
      </w:r>
      <w:r w:rsidRPr="00995D51" w:rsidR="00995D51">
        <w:t xml:space="preserve"> individually and/or collaboratively; fluency of expression; clarity and effectiveness in presentation and organisation</w:t>
      </w:r>
      <w:r w:rsidR="00995D51">
        <w:t>.</w:t>
      </w:r>
      <w:r w:rsidRPr="00995D51" w:rsidR="00995D51">
        <w:t xml:space="preserve"> </w:t>
      </w:r>
      <w:r w:rsidRPr="00A406E5" w:rsidR="00995D51">
        <w:t xml:space="preserve">Work should be coherent and </w:t>
      </w:r>
      <w:r w:rsidR="00995D51">
        <w:t>well-</w:t>
      </w:r>
      <w:r w:rsidRPr="00A406E5" w:rsidR="00995D51">
        <w:t>structured in presentation and organisation.</w:t>
      </w:r>
    </w:p>
    <w:p w:rsidR="00995D51" w:rsidP="00D525AA" w:rsidRDefault="00995D51" w14:paraId="7AC339C1" w14:textId="77777777"/>
    <w:p w:rsidRPr="00A406E5" w:rsidR="00D22D9C" w:rsidP="00D525AA" w:rsidRDefault="00D22D9C" w14:paraId="2E8B87FE" w14:textId="77777777"/>
    <w:p w:rsidRPr="00A406E5" w:rsidR="00C01A3F" w:rsidP="00D525AA" w:rsidRDefault="008042F0" w14:paraId="39ECDDE3" w14:textId="2A783BB6">
      <w:r w:rsidRPr="00F10ABC">
        <w:rPr>
          <w:b/>
          <w:bCs/>
        </w:rPr>
        <w:t xml:space="preserve">Guidance </w:t>
      </w:r>
      <w:r w:rsidRPr="00F10ABC" w:rsidR="00C01A3F">
        <w:rPr>
          <w:b/>
          <w:bCs/>
        </w:rPr>
        <w:t xml:space="preserve">specific to this </w:t>
      </w:r>
      <w:r w:rsidRPr="00F10ABC" w:rsidR="00E27F15">
        <w:rPr>
          <w:b/>
          <w:bCs/>
        </w:rPr>
        <w:t>assessment</w:t>
      </w:r>
      <w:r w:rsidRPr="00F10ABC" w:rsidR="00C01A3F">
        <w:rPr>
          <w:b/>
          <w:bCs/>
        </w:rPr>
        <w:t>:</w:t>
      </w:r>
      <w:r w:rsidRPr="00A406E5" w:rsidR="00C01A3F">
        <w:t xml:space="preserve"> </w:t>
      </w:r>
      <w:r w:rsidRPr="00E71230" w:rsidR="00E71230">
        <w:rPr>
          <w:i/>
          <w:iCs/>
        </w:rPr>
        <w:t>You are expected to adhere to the elements presented above in the Assessment Checklist to demonstrate professionalism in your academic work.  High-quality professional work needs to be submitted, using appropriate language, grammar, spelling, and style. Elements are presented professionally with an organised structure. Demonstrate the ability to use varied technology relevant for academic skills (e.g. presentations, documents, cloud services, ethical use of AI). Must include AI acknowledgement. Professionalism is expected during your attendance to the module</w:t>
      </w:r>
      <w:r w:rsidR="005A1DB1">
        <w:rPr>
          <w:i/>
          <w:iCs/>
        </w:rPr>
        <w:t>, your academic interview</w:t>
      </w:r>
      <w:r w:rsidRPr="00E71230" w:rsidR="00E71230">
        <w:rPr>
          <w:i/>
          <w:iCs/>
        </w:rPr>
        <w:t xml:space="preserve"> and at the Student Conference (e.g. arrive punctually, bring the needed and requested materials, actively engage in discussions and group work, be proactive and kind).</w:t>
      </w:r>
      <w:r w:rsidRPr="0476E31E" w:rsidR="53583B20">
        <w:rPr>
          <w:i/>
          <w:iCs/>
        </w:rPr>
        <w:t xml:space="preserve"> </w:t>
      </w:r>
      <w:r w:rsidRPr="3E63D558" w:rsidR="53583B20">
        <w:rPr>
          <w:i/>
          <w:iCs/>
        </w:rPr>
        <w:t>Attending and completing the above is essential</w:t>
      </w:r>
      <w:r w:rsidRPr="2CC931BB" w:rsidR="53583B20">
        <w:rPr>
          <w:i/>
          <w:iCs/>
        </w:rPr>
        <w:t>,</w:t>
      </w:r>
      <w:r w:rsidRPr="3E63D558" w:rsidR="53583B20">
        <w:rPr>
          <w:i/>
          <w:iCs/>
        </w:rPr>
        <w:t xml:space="preserve"> </w:t>
      </w:r>
      <w:r w:rsidRPr="68110D4C" w:rsidR="53583B20">
        <w:rPr>
          <w:i/>
          <w:iCs/>
        </w:rPr>
        <w:t xml:space="preserve">especially </w:t>
      </w:r>
      <w:r w:rsidRPr="3E63D558" w:rsidR="53583B20">
        <w:rPr>
          <w:i/>
          <w:iCs/>
        </w:rPr>
        <w:t>for the completion of Part 3</w:t>
      </w:r>
      <w:r w:rsidRPr="7F266C09" w:rsidR="53583B20">
        <w:rPr>
          <w:i/>
          <w:iCs/>
        </w:rPr>
        <w:t>.</w:t>
      </w:r>
      <w:r w:rsidRPr="3E63D558" w:rsidR="53583B20">
        <w:rPr>
          <w:i/>
          <w:iCs/>
        </w:rPr>
        <w:t xml:space="preserve"> </w:t>
      </w:r>
    </w:p>
    <w:p w:rsidRPr="00A406E5" w:rsidR="00C01A3F" w:rsidP="00D525AA" w:rsidRDefault="00C01A3F" w14:paraId="4F09134C" w14:textId="77777777"/>
    <w:p w:rsidRPr="00A406E5" w:rsidR="00FB3B4E" w:rsidP="00D525AA" w:rsidRDefault="00FB3B4E" w14:paraId="2A362F8A" w14:textId="77777777"/>
    <w:p w:rsidRPr="00A406E5" w:rsidR="00D22D9C" w:rsidP="00D525AA" w:rsidRDefault="00D22D9C" w14:paraId="7BCA8E4E" w14:textId="77777777"/>
    <w:p w:rsidRPr="00A406E5" w:rsidR="00C01A3F" w:rsidP="00D525AA" w:rsidRDefault="00C01A3F" w14:paraId="24C249FD" w14:textId="77777777">
      <w:r w:rsidRPr="00A406E5">
        <w:br w:type="page"/>
      </w:r>
    </w:p>
    <w:p w:rsidRPr="00A406E5" w:rsidR="001F50B6" w:rsidP="00D525AA" w:rsidRDefault="001F50B6" w14:paraId="4C9D27EE" w14:textId="77777777"/>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2A7E76" w:rsidRDefault="00152E9D" w14:paraId="4411B811" w14:textId="37BC1E63">
            <w:pPr>
              <w:jc w:val="center"/>
            </w:pPr>
            <w:r w:rsidRPr="00A406E5">
              <w:rPr>
                <w:sz w:val="32"/>
                <w:szCs w:val="32"/>
              </w:rPr>
              <w:br w:type="page"/>
            </w:r>
            <w:r w:rsidR="00403193">
              <w:rPr>
                <w:b/>
                <w:sz w:val="40"/>
                <w:szCs w:val="40"/>
              </w:rPr>
              <w:t>STUDENT</w:t>
            </w:r>
            <w:r w:rsidRPr="002A7E76">
              <w:rPr>
                <w:b/>
                <w:sz w:val="40"/>
                <w:szCs w:val="40"/>
              </w:rPr>
              <w:t xml:space="preserve"> FEEDBACK</w:t>
            </w:r>
            <w:r w:rsidRPr="002A7E76" w:rsidR="004D5E9B">
              <w:rPr>
                <w:b/>
                <w:sz w:val="40"/>
                <w:szCs w:val="40"/>
              </w:rPr>
              <w:t xml:space="preserve"> FORM</w:t>
            </w:r>
          </w:p>
        </w:tc>
      </w:tr>
    </w:tbl>
    <w:p w:rsidRPr="00A406E5" w:rsidR="00152E9D" w:rsidP="00D525AA" w:rsidRDefault="00152E9D" w14:paraId="07C46E8B" w14:textId="77777777"/>
    <w:p w:rsidRPr="00A406E5" w:rsidR="00152E9D" w:rsidP="00D525AA" w:rsidRDefault="00152E9D" w14:paraId="15D177FB" w14:textId="77777777">
      <w:pPr>
        <w:pStyle w:val="BodyText1"/>
      </w:pPr>
      <w:r w:rsidRPr="00A406E5">
        <w:t>This section details</w:t>
      </w:r>
      <w:r w:rsidR="004D5E9B">
        <w:t xml:space="preserve"> t</w:t>
      </w:r>
      <w:r w:rsidRPr="00A406E5">
        <w:t xml:space="preserve">he </w:t>
      </w:r>
      <w:r w:rsidRPr="00A406E5">
        <w:rPr>
          <w:i/>
        </w:rPr>
        <w:t>extent</w:t>
      </w:r>
      <w:r w:rsidRPr="00A406E5">
        <w:t xml:space="preserve"> to which </w:t>
      </w:r>
      <w:r w:rsidRPr="00A406E5" w:rsidR="004D5E9B">
        <w:t xml:space="preserve">the assessment criteria </w:t>
      </w:r>
      <w:r w:rsidRPr="00A406E5">
        <w:t>are demonstrated by you</w:t>
      </w:r>
      <w:r w:rsidR="004D5E9B">
        <w:t>, which</w:t>
      </w:r>
      <w:r w:rsidRPr="00A406E5">
        <w:t xml:space="preserve"> </w:t>
      </w:r>
      <w:r w:rsidR="005F3A53">
        <w:t xml:space="preserve">in turn </w:t>
      </w:r>
      <w:r w:rsidRPr="00A406E5">
        <w:t xml:space="preserve">determines your mark. The marks available for each </w:t>
      </w:r>
      <w:r w:rsidR="005F3A53">
        <w:t>category of skill</w:t>
      </w:r>
      <w:r w:rsidRPr="00A406E5">
        <w:t xml:space="preserve"> are shown. Lecturers will use the space provided to comment on the achievement of the task(s), including those areas in which you have performed well and areas that would benefit from development/improvement.</w:t>
      </w:r>
    </w:p>
    <w:p w:rsidRPr="00A406E5" w:rsidR="00152E9D" w:rsidP="00D525AA" w:rsidRDefault="00152E9D" w14:paraId="1FF4957A" w14:textId="77777777">
      <w:p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D525AA" w:rsidRDefault="00152E9D" w14:paraId="05173321" w14:textId="77777777"/>
    <w:tbl>
      <w:tblPr>
        <w:tblW w:w="5000" w:type="pct"/>
        <w:tblLayout w:type="fixed"/>
        <w:tblLook w:val="04A0" w:firstRow="1" w:lastRow="0" w:firstColumn="1" w:lastColumn="0" w:noHBand="0" w:noVBand="1"/>
      </w:tblPr>
      <w:tblGrid>
        <w:gridCol w:w="8708"/>
        <w:gridCol w:w="869"/>
        <w:gridCol w:w="867"/>
      </w:tblGrid>
      <w:tr w:rsidRPr="000D1544" w:rsidR="00152E9D" w:rsidTr="6F553751"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0D1544" w:rsidR="00152E9D" w:rsidP="00D525AA" w:rsidRDefault="004D5E9B" w14:paraId="6611293D" w14:textId="77777777">
            <w:pPr>
              <w:rPr>
                <w:b/>
                <w:bCs/>
              </w:rPr>
            </w:pPr>
            <w:r w:rsidRPr="000D1544">
              <w:rPr>
                <w:b/>
                <w:bCs/>
              </w:rPr>
              <w:t>Generic</w:t>
            </w:r>
            <w:r w:rsidRPr="000D1544" w:rsidR="00152E9D">
              <w:rPr>
                <w:b/>
                <w:bCs/>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0D1544" w:rsidR="00152E9D" w:rsidP="00D525AA" w:rsidRDefault="00152E9D" w14:paraId="3B680877" w14:textId="77777777">
            <w:pPr>
              <w:rPr>
                <w:b/>
                <w:bCs/>
              </w:rPr>
            </w:pPr>
            <w:r w:rsidRPr="000D1544">
              <w:rPr>
                <w:b/>
                <w:bCs/>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0D1544" w:rsidR="00152E9D" w:rsidP="00D525AA" w:rsidRDefault="00152E9D" w14:paraId="21198803" w14:textId="77777777">
            <w:pPr>
              <w:rPr>
                <w:b/>
                <w:bCs/>
              </w:rPr>
            </w:pPr>
            <w:r w:rsidRPr="000D1544">
              <w:rPr>
                <w:b/>
                <w:bCs/>
              </w:rPr>
              <w:t xml:space="preserve">Marks </w:t>
            </w:r>
          </w:p>
          <w:p w:rsidRPr="000D1544" w:rsidR="00152E9D" w:rsidP="00D525AA" w:rsidRDefault="00152E9D" w14:paraId="6B839934" w14:textId="77777777">
            <w:pPr>
              <w:rPr>
                <w:b/>
                <w:bCs/>
              </w:rPr>
            </w:pPr>
            <w:r w:rsidRPr="000D1544">
              <w:rPr>
                <w:b/>
                <w:bCs/>
              </w:rPr>
              <w:t>awarded</w:t>
            </w:r>
          </w:p>
        </w:tc>
      </w:tr>
      <w:tr w:rsidRPr="000D1544" w:rsidR="00152E9D" w:rsidTr="6F553751"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536099" w:rsidR="00152E9D" w:rsidP="00D525AA" w:rsidRDefault="00152E9D" w14:paraId="58F7C939" w14:textId="1F653EA3">
            <w:pPr>
              <w:rPr>
                <w:b/>
                <w:bCs/>
                <w:sz w:val="16"/>
                <w:szCs w:val="16"/>
              </w:rPr>
            </w:pPr>
            <w:r w:rsidRPr="000D1544">
              <w:rPr>
                <w:b/>
                <w:bCs/>
                <w:szCs w:val="16"/>
              </w:rPr>
              <w:t xml:space="preserve">1. </w:t>
            </w:r>
            <w:r w:rsidRPr="000D1544" w:rsidR="004D5E9B">
              <w:rPr>
                <w:b/>
                <w:bCs/>
              </w:rPr>
              <w:t>Engagement with</w:t>
            </w:r>
            <w:r w:rsidRPr="000D1544">
              <w:rPr>
                <w:b/>
                <w:bCs/>
              </w:rPr>
              <w:t xml:space="preserve"> Literature</w:t>
            </w:r>
            <w:r w:rsidRPr="000D1544" w:rsidR="005F3A53">
              <w:rPr>
                <w:b/>
                <w:bCs/>
              </w:rPr>
              <w:t xml:space="preserve"> Skills</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0D1544" w:rsidR="00152E9D" w:rsidP="00D525AA" w:rsidRDefault="00152E9D" w14:paraId="34EF807A" w14:textId="77777777">
            <w:pPr>
              <w:rPr>
                <w:b/>
                <w:bCs/>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0D1544" w:rsidR="00152E9D" w:rsidP="00D525AA" w:rsidRDefault="00152E9D" w14:paraId="632089F5" w14:textId="77777777">
            <w:pPr>
              <w:rPr>
                <w:b/>
                <w:bCs/>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D525AA" w:rsidRDefault="00152E9D" w14:paraId="68EB8961" w14:textId="77777777"/>
          <w:p w:rsidRPr="00A406E5" w:rsidR="00152E9D" w:rsidP="00D525AA" w:rsidRDefault="00152E9D" w14:paraId="2F023D0F" w14:textId="77777777"/>
          <w:p w:rsidRPr="00A406E5" w:rsidR="00152E9D" w:rsidP="00D525AA" w:rsidRDefault="00152E9D" w14:paraId="03ED34BB" w14:textId="77777777"/>
          <w:p w:rsidRPr="00A406E5" w:rsidR="00152E9D" w:rsidP="00D525AA" w:rsidRDefault="00152E9D" w14:paraId="3E0C99F7" w14:textId="77777777"/>
          <w:p w:rsidRPr="00A406E5" w:rsidR="00152E9D" w:rsidP="00D525AA" w:rsidRDefault="00152E9D" w14:paraId="047B5CC5" w14:textId="77777777"/>
          <w:p w:rsidRPr="00A406E5" w:rsidR="00152E9D" w:rsidP="00D525AA" w:rsidRDefault="00152E9D" w14:paraId="0BA2A259" w14:textId="77777777"/>
        </w:tc>
        <w:tc>
          <w:tcPr>
            <w:tcW w:w="416" w:type="pct"/>
            <w:tcBorders>
              <w:top w:val="single" w:color="auto" w:sz="4" w:space="0"/>
              <w:left w:val="single" w:color="auto" w:sz="4" w:space="0"/>
              <w:right w:val="single" w:color="auto" w:sz="4" w:space="0"/>
            </w:tcBorders>
          </w:tcPr>
          <w:p w:rsidRPr="00A406E5" w:rsidR="00152E9D" w:rsidP="00D525AA" w:rsidRDefault="00152E9D" w14:paraId="793AED52" w14:textId="77777777"/>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D525AA" w:rsidRDefault="00152E9D" w14:paraId="64AF5D72" w14:textId="77777777"/>
        </w:tc>
      </w:tr>
      <w:tr w:rsidRPr="00A406E5" w:rsidR="00152E9D" w:rsidTr="6F553751" w14:paraId="4022A272" w14:textId="77777777">
        <w:trPr>
          <w:trHeight w:val="451"/>
        </w:trPr>
        <w:tc>
          <w:tcPr>
            <w:tcW w:w="4169" w:type="pct"/>
            <w:vMerge/>
          </w:tcPr>
          <w:p w:rsidRPr="00A406E5" w:rsidR="00152E9D" w:rsidP="00D525AA" w:rsidRDefault="00152E9D" w14:paraId="50C91044" w14:textId="77777777"/>
        </w:tc>
        <w:tc>
          <w:tcPr>
            <w:tcW w:w="416" w:type="pct"/>
            <w:tcBorders>
              <w:left w:val="single" w:color="auto" w:sz="4" w:space="0"/>
              <w:bottom w:val="single" w:color="auto" w:sz="4" w:space="0"/>
              <w:right w:val="single" w:color="auto" w:sz="4" w:space="0"/>
            </w:tcBorders>
          </w:tcPr>
          <w:p w:rsidRPr="00A406E5" w:rsidR="00152E9D" w:rsidP="00D525AA" w:rsidRDefault="60BEDD2C" w14:paraId="4C81D572" w14:textId="14DB0F53">
            <w:r w:rsidRPr="000D601C">
              <w:rPr>
                <w:sz w:val="32"/>
                <w:szCs w:val="32"/>
              </w:rPr>
              <w:t>20</w:t>
            </w:r>
          </w:p>
        </w:tc>
        <w:tc>
          <w:tcPr>
            <w:tcW w:w="416" w:type="pct"/>
            <w:vMerge/>
          </w:tcPr>
          <w:p w:rsidRPr="00A406E5" w:rsidR="00152E9D" w:rsidP="00D525AA" w:rsidRDefault="00152E9D" w14:paraId="2BE660F7" w14:textId="77777777"/>
        </w:tc>
      </w:tr>
      <w:tr w:rsidRPr="000D1544" w:rsidR="00152E9D" w:rsidTr="6F553751"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0D1544" w:rsidR="00152E9D" w:rsidP="00D525AA" w:rsidRDefault="00152E9D" w14:paraId="0BBECA88" w14:textId="77777777">
            <w:pPr>
              <w:rPr>
                <w:b/>
                <w:bCs/>
              </w:rPr>
            </w:pPr>
            <w:r w:rsidRPr="000D1544">
              <w:rPr>
                <w:b/>
                <w:bCs/>
                <w:szCs w:val="16"/>
              </w:rPr>
              <w:t xml:space="preserve">2. </w:t>
            </w:r>
            <w:r w:rsidRPr="000D1544">
              <w:rPr>
                <w:b/>
                <w:bCs/>
              </w:rPr>
              <w:t xml:space="preserve">Knowledge and Understanding </w:t>
            </w:r>
            <w:r w:rsidRPr="000D1544" w:rsidR="005F3A53">
              <w:rPr>
                <w:b/>
                <w:bCs/>
              </w:rPr>
              <w:t>Skills</w:t>
            </w:r>
          </w:p>
          <w:p w:rsidRPr="000D1544" w:rsidR="00152E9D" w:rsidP="00D525AA" w:rsidRDefault="00152E9D" w14:paraId="316C7216" w14:textId="77777777">
            <w:pPr>
              <w:rPr>
                <w:b/>
                <w:bCs/>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0D1544" w:rsidR="00152E9D" w:rsidP="00D525AA" w:rsidRDefault="00152E9D" w14:paraId="2861960D" w14:textId="77777777">
            <w:pPr>
              <w:rPr>
                <w:b/>
                <w:bCs/>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0D1544" w:rsidR="00152E9D" w:rsidP="00D525AA" w:rsidRDefault="00152E9D" w14:paraId="42C64551" w14:textId="77777777">
            <w:pPr>
              <w:rPr>
                <w:b/>
                <w:bCs/>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D525AA" w:rsidRDefault="00152E9D" w14:paraId="72C07396" w14:textId="77777777"/>
          <w:p w:rsidRPr="00A406E5" w:rsidR="00152E9D" w:rsidP="00D525AA" w:rsidRDefault="00152E9D" w14:paraId="5C1F4238" w14:textId="77777777"/>
          <w:p w:rsidRPr="00A406E5" w:rsidR="00152E9D" w:rsidP="00D525AA" w:rsidRDefault="00152E9D" w14:paraId="363C3A95" w14:textId="77777777"/>
          <w:p w:rsidRPr="00A406E5" w:rsidR="00152E9D" w:rsidP="00D525AA" w:rsidRDefault="00152E9D" w14:paraId="3FA0309C" w14:textId="77777777"/>
          <w:p w:rsidRPr="00A406E5" w:rsidR="00152E9D" w:rsidP="00D525AA" w:rsidRDefault="00152E9D" w14:paraId="7F759946" w14:textId="77777777"/>
          <w:p w:rsidRPr="00A406E5" w:rsidR="00152E9D" w:rsidP="00D525AA" w:rsidRDefault="00152E9D" w14:paraId="5D861301" w14:textId="77777777"/>
        </w:tc>
        <w:tc>
          <w:tcPr>
            <w:tcW w:w="416" w:type="pct"/>
            <w:tcBorders>
              <w:top w:val="single" w:color="auto" w:sz="4" w:space="0"/>
              <w:left w:val="single" w:color="auto" w:sz="4" w:space="0"/>
              <w:right w:val="single" w:color="auto" w:sz="4" w:space="0"/>
            </w:tcBorders>
          </w:tcPr>
          <w:p w:rsidRPr="00A406E5" w:rsidR="00152E9D" w:rsidP="00D525AA" w:rsidRDefault="00152E9D" w14:paraId="7B9401E0" w14:textId="77777777"/>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D525AA" w:rsidRDefault="00152E9D" w14:paraId="7818D985" w14:textId="77777777"/>
        </w:tc>
      </w:tr>
      <w:tr w:rsidRPr="00A406E5" w:rsidR="00152E9D" w:rsidTr="6F553751" w14:paraId="1ED27C4B" w14:textId="77777777">
        <w:trPr>
          <w:trHeight w:val="451"/>
        </w:trPr>
        <w:tc>
          <w:tcPr>
            <w:tcW w:w="4169" w:type="pct"/>
            <w:vMerge/>
          </w:tcPr>
          <w:p w:rsidRPr="00A406E5" w:rsidR="00152E9D" w:rsidP="00D525AA" w:rsidRDefault="00152E9D" w14:paraId="62B2A79D" w14:textId="77777777"/>
        </w:tc>
        <w:tc>
          <w:tcPr>
            <w:tcW w:w="416" w:type="pct"/>
            <w:tcBorders>
              <w:left w:val="single" w:color="auto" w:sz="4" w:space="0"/>
              <w:bottom w:val="single" w:color="auto" w:sz="4" w:space="0"/>
              <w:right w:val="single" w:color="auto" w:sz="4" w:space="0"/>
            </w:tcBorders>
          </w:tcPr>
          <w:p w:rsidRPr="00A406E5" w:rsidR="00152E9D" w:rsidP="00D525AA" w:rsidRDefault="2A51F7EA" w14:paraId="7AD52F3D" w14:textId="18060B05">
            <w:r w:rsidRPr="000D601C">
              <w:rPr>
                <w:sz w:val="32"/>
                <w:szCs w:val="32"/>
              </w:rPr>
              <w:t>20</w:t>
            </w:r>
          </w:p>
        </w:tc>
        <w:tc>
          <w:tcPr>
            <w:tcW w:w="416" w:type="pct"/>
            <w:vMerge/>
          </w:tcPr>
          <w:p w:rsidRPr="00A406E5" w:rsidR="00152E9D" w:rsidP="00D525AA" w:rsidRDefault="00152E9D" w14:paraId="5F822501" w14:textId="77777777"/>
        </w:tc>
      </w:tr>
      <w:tr w:rsidRPr="000D1544" w:rsidR="00152E9D" w:rsidTr="6F553751"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0D1544" w:rsidR="00152E9D" w:rsidP="00D525AA" w:rsidRDefault="00152E9D" w14:paraId="0BF7166D" w14:textId="77777777">
            <w:pPr>
              <w:rPr>
                <w:b/>
                <w:bCs/>
                <w:sz w:val="16"/>
                <w:szCs w:val="16"/>
              </w:rPr>
            </w:pPr>
            <w:r w:rsidRPr="000D1544">
              <w:rPr>
                <w:b/>
                <w:bCs/>
                <w:szCs w:val="16"/>
              </w:rPr>
              <w:t xml:space="preserve">3. </w:t>
            </w:r>
            <w:r w:rsidRPr="000D1544" w:rsidR="004D5E9B">
              <w:rPr>
                <w:b/>
                <w:bCs/>
              </w:rPr>
              <w:t>Cognitive and Intellectual Skills</w:t>
            </w:r>
          </w:p>
          <w:p w:rsidRPr="000D1544" w:rsidR="00152E9D" w:rsidP="00D525AA" w:rsidRDefault="00152E9D" w14:paraId="21240A86" w14:textId="77777777">
            <w:pPr>
              <w:rPr>
                <w:b/>
                <w:bCs/>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0D1544" w:rsidR="00152E9D" w:rsidP="00D525AA" w:rsidRDefault="00152E9D" w14:paraId="7EB46F9F" w14:textId="77777777">
            <w:pPr>
              <w:rPr>
                <w:b/>
                <w:bCs/>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0D1544" w:rsidR="00152E9D" w:rsidP="00D525AA" w:rsidRDefault="00152E9D" w14:paraId="6B2B28C3" w14:textId="77777777">
            <w:pPr>
              <w:rPr>
                <w:b/>
                <w:bCs/>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D525AA" w:rsidRDefault="00152E9D" w14:paraId="12604D22" w14:textId="77777777"/>
          <w:p w:rsidRPr="00A406E5" w:rsidR="00152E9D" w:rsidP="00D525AA" w:rsidRDefault="00152E9D" w14:paraId="137BC521" w14:textId="77777777"/>
          <w:p w:rsidRPr="00A406E5" w:rsidR="00152E9D" w:rsidP="00D525AA" w:rsidRDefault="00152E9D" w14:paraId="0E464A2C" w14:textId="77777777"/>
          <w:p w:rsidRPr="00A406E5" w:rsidR="00152E9D" w:rsidP="00D525AA" w:rsidRDefault="00152E9D" w14:paraId="399842E4" w14:textId="77777777"/>
          <w:p w:rsidRPr="00A406E5" w:rsidR="00152E9D" w:rsidP="00D525AA" w:rsidRDefault="00152E9D" w14:paraId="214AF48E" w14:textId="77777777"/>
          <w:p w:rsidRPr="00A406E5" w:rsidR="00152E9D" w:rsidP="00D525AA" w:rsidRDefault="00152E9D" w14:paraId="5394A940" w14:textId="77777777"/>
        </w:tc>
        <w:tc>
          <w:tcPr>
            <w:tcW w:w="416" w:type="pct"/>
            <w:tcBorders>
              <w:top w:val="single" w:color="auto" w:sz="4" w:space="0"/>
              <w:left w:val="single" w:color="auto" w:sz="4" w:space="0"/>
              <w:right w:val="single" w:color="auto" w:sz="4" w:space="0"/>
            </w:tcBorders>
          </w:tcPr>
          <w:p w:rsidRPr="00A406E5" w:rsidR="00152E9D" w:rsidP="00D525AA" w:rsidRDefault="00152E9D" w14:paraId="092DE8E6" w14:textId="77777777"/>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D525AA" w:rsidRDefault="00152E9D" w14:paraId="414C8191" w14:textId="77777777"/>
        </w:tc>
      </w:tr>
      <w:tr w:rsidRPr="00A406E5" w:rsidR="00152E9D" w:rsidTr="6F553751" w14:paraId="0A8B0744" w14:textId="77777777">
        <w:trPr>
          <w:trHeight w:val="451"/>
        </w:trPr>
        <w:tc>
          <w:tcPr>
            <w:tcW w:w="4169" w:type="pct"/>
            <w:vMerge/>
          </w:tcPr>
          <w:p w:rsidRPr="00A406E5" w:rsidR="00152E9D" w:rsidP="00D525AA" w:rsidRDefault="00152E9D" w14:paraId="181C04F2" w14:textId="77777777"/>
        </w:tc>
        <w:tc>
          <w:tcPr>
            <w:tcW w:w="416" w:type="pct"/>
            <w:tcBorders>
              <w:left w:val="single" w:color="auto" w:sz="4" w:space="0"/>
              <w:bottom w:val="single" w:color="auto" w:sz="4" w:space="0"/>
              <w:right w:val="single" w:color="auto" w:sz="4" w:space="0"/>
            </w:tcBorders>
          </w:tcPr>
          <w:p w:rsidRPr="00A406E5" w:rsidR="00152E9D" w:rsidP="00D525AA" w:rsidRDefault="1A309AD6" w14:paraId="05F68219" w14:textId="26B530F8">
            <w:r w:rsidRPr="000D601C">
              <w:rPr>
                <w:sz w:val="32"/>
                <w:szCs w:val="32"/>
              </w:rPr>
              <w:t>20</w:t>
            </w:r>
          </w:p>
        </w:tc>
        <w:tc>
          <w:tcPr>
            <w:tcW w:w="416" w:type="pct"/>
            <w:vMerge/>
          </w:tcPr>
          <w:p w:rsidRPr="00A406E5" w:rsidR="00152E9D" w:rsidP="00D525AA" w:rsidRDefault="00152E9D" w14:paraId="5CE9A5D0" w14:textId="77777777"/>
        </w:tc>
      </w:tr>
      <w:tr w:rsidRPr="000D1544" w:rsidR="00152E9D" w:rsidTr="6F553751"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0D1544" w:rsidR="00152E9D" w:rsidP="00D525AA" w:rsidRDefault="00152E9D" w14:paraId="12A261FF" w14:textId="77777777">
            <w:pPr>
              <w:rPr>
                <w:b/>
                <w:bCs/>
                <w:sz w:val="16"/>
                <w:szCs w:val="16"/>
              </w:rPr>
            </w:pPr>
            <w:r w:rsidRPr="000D1544">
              <w:rPr>
                <w:b/>
                <w:bCs/>
                <w:szCs w:val="16"/>
              </w:rPr>
              <w:t xml:space="preserve">4. </w:t>
            </w:r>
            <w:r w:rsidRPr="000D1544">
              <w:rPr>
                <w:b/>
                <w:bCs/>
              </w:rPr>
              <w:t xml:space="preserve">Practical Application </w:t>
            </w:r>
            <w:r w:rsidRPr="000D1544" w:rsidR="005F3A53">
              <w:rPr>
                <w:b/>
                <w:bCs/>
              </w:rPr>
              <w:t>Skills</w:t>
            </w:r>
          </w:p>
          <w:p w:rsidRPr="000D1544" w:rsidR="00152E9D" w:rsidP="00D525AA" w:rsidRDefault="00152E9D" w14:paraId="7A962024" w14:textId="77777777">
            <w:pPr>
              <w:rPr>
                <w:b/>
                <w:bCs/>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0D1544" w:rsidR="00152E9D" w:rsidP="00D525AA" w:rsidRDefault="00152E9D" w14:paraId="6C5C013B" w14:textId="77777777">
            <w:pPr>
              <w:rPr>
                <w:b/>
                <w:bCs/>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0D1544" w:rsidR="00152E9D" w:rsidP="00D525AA" w:rsidRDefault="00152E9D" w14:paraId="20A833E4" w14:textId="77777777">
            <w:pPr>
              <w:rPr>
                <w:b/>
                <w:bCs/>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D525AA" w:rsidRDefault="00152E9D" w14:paraId="4EA1F4D1" w14:textId="77777777"/>
          <w:p w:rsidRPr="00A406E5" w:rsidR="00152E9D" w:rsidP="00D525AA" w:rsidRDefault="00152E9D" w14:paraId="3639E2A6" w14:textId="77777777"/>
          <w:p w:rsidRPr="00A406E5" w:rsidR="00152E9D" w:rsidP="00D525AA" w:rsidRDefault="00152E9D" w14:paraId="65B8C348" w14:textId="77777777"/>
          <w:p w:rsidRPr="00A406E5" w:rsidR="00152E9D" w:rsidP="00D525AA" w:rsidRDefault="00152E9D" w14:paraId="7C289E35" w14:textId="77777777"/>
          <w:p w:rsidRPr="00A406E5" w:rsidR="00152E9D" w:rsidP="00D525AA" w:rsidRDefault="00152E9D" w14:paraId="3D4A5D87" w14:textId="77777777"/>
          <w:p w:rsidRPr="00A406E5" w:rsidR="00152E9D" w:rsidP="00D525AA" w:rsidRDefault="00152E9D" w14:paraId="68F2CAB3" w14:textId="77777777"/>
        </w:tc>
        <w:tc>
          <w:tcPr>
            <w:tcW w:w="416" w:type="pct"/>
            <w:tcBorders>
              <w:top w:val="single" w:color="auto" w:sz="4" w:space="0"/>
              <w:left w:val="single" w:color="auto" w:sz="4" w:space="0"/>
              <w:right w:val="single" w:color="auto" w:sz="4" w:space="0"/>
            </w:tcBorders>
          </w:tcPr>
          <w:p w:rsidRPr="00A406E5" w:rsidR="00152E9D" w:rsidP="00D525AA" w:rsidRDefault="00152E9D" w14:paraId="455719E1" w14:textId="77777777"/>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D525AA" w:rsidRDefault="00152E9D" w14:paraId="3988B94F" w14:textId="77777777"/>
        </w:tc>
      </w:tr>
      <w:tr w:rsidRPr="00A406E5" w:rsidR="00152E9D" w:rsidTr="6F553751" w14:paraId="7BA832A1" w14:textId="77777777">
        <w:trPr>
          <w:trHeight w:val="450"/>
        </w:trPr>
        <w:tc>
          <w:tcPr>
            <w:tcW w:w="4169" w:type="pct"/>
            <w:vMerge/>
          </w:tcPr>
          <w:p w:rsidRPr="00A406E5" w:rsidR="00152E9D" w:rsidP="00D525AA" w:rsidRDefault="00152E9D" w14:paraId="424A03BE" w14:textId="77777777"/>
        </w:tc>
        <w:tc>
          <w:tcPr>
            <w:tcW w:w="416" w:type="pct"/>
            <w:tcBorders>
              <w:left w:val="single" w:color="auto" w:sz="4" w:space="0"/>
              <w:bottom w:val="single" w:color="auto" w:sz="4" w:space="0"/>
              <w:right w:val="single" w:color="auto" w:sz="4" w:space="0"/>
            </w:tcBorders>
          </w:tcPr>
          <w:p w:rsidRPr="00A406E5" w:rsidR="00152E9D" w:rsidP="00D525AA" w:rsidRDefault="131D1943" w14:paraId="2C7E6F2F" w14:textId="55C1CD9D">
            <w:r w:rsidRPr="000D601C">
              <w:rPr>
                <w:sz w:val="32"/>
                <w:szCs w:val="32"/>
              </w:rPr>
              <w:t>20</w:t>
            </w:r>
          </w:p>
        </w:tc>
        <w:tc>
          <w:tcPr>
            <w:tcW w:w="416" w:type="pct"/>
            <w:vMerge/>
          </w:tcPr>
          <w:p w:rsidRPr="00A406E5" w:rsidR="00152E9D" w:rsidP="00D525AA" w:rsidRDefault="00152E9D" w14:paraId="097C2BC7" w14:textId="77777777"/>
        </w:tc>
      </w:tr>
      <w:tr w:rsidRPr="000D1544" w:rsidR="00152E9D" w:rsidTr="6F553751"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0D1544" w:rsidR="00152E9D" w:rsidP="00D525AA" w:rsidRDefault="00152E9D" w14:paraId="7EAB334F" w14:textId="77777777">
            <w:pPr>
              <w:rPr>
                <w:b/>
                <w:bCs/>
                <w:sz w:val="16"/>
                <w:szCs w:val="16"/>
              </w:rPr>
            </w:pPr>
            <w:r w:rsidRPr="000D1544">
              <w:rPr>
                <w:b/>
                <w:bCs/>
                <w:szCs w:val="16"/>
              </w:rPr>
              <w:t xml:space="preserve">5. </w:t>
            </w:r>
            <w:r w:rsidRPr="000D1544" w:rsidR="005F3A53">
              <w:rPr>
                <w:b/>
                <w:bCs/>
              </w:rPr>
              <w:t>Transferable S</w:t>
            </w:r>
            <w:r w:rsidRPr="000D1544">
              <w:rPr>
                <w:b/>
                <w:bCs/>
              </w:rPr>
              <w:t xml:space="preserve">kills for </w:t>
            </w:r>
            <w:r w:rsidRPr="000D1544" w:rsidR="005F3A53">
              <w:rPr>
                <w:b/>
                <w:bCs/>
              </w:rPr>
              <w:t xml:space="preserve">Life and </w:t>
            </w:r>
            <w:r w:rsidRPr="000D1544">
              <w:rPr>
                <w:b/>
                <w:bCs/>
              </w:rPr>
              <w:t>Professional Practice</w:t>
            </w:r>
          </w:p>
          <w:p w:rsidRPr="000D1544" w:rsidR="00152E9D" w:rsidP="00D525AA" w:rsidRDefault="00152E9D" w14:paraId="08DC6267" w14:textId="77777777">
            <w:pPr>
              <w:rPr>
                <w:b/>
                <w:bCs/>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0D1544" w:rsidR="00152E9D" w:rsidP="00D525AA" w:rsidRDefault="00152E9D" w14:paraId="09B7B0E9" w14:textId="77777777">
            <w:pPr>
              <w:rPr>
                <w:b/>
                <w:bCs/>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0D1544" w:rsidR="00152E9D" w:rsidP="00D525AA" w:rsidRDefault="00152E9D" w14:paraId="670A838E" w14:textId="77777777">
            <w:pPr>
              <w:rPr>
                <w:b/>
                <w:bCs/>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D525AA" w:rsidRDefault="00152E9D" w14:paraId="6F63B3A1" w14:textId="77777777"/>
          <w:p w:rsidRPr="00A406E5" w:rsidR="00152E9D" w:rsidP="00D525AA" w:rsidRDefault="00152E9D" w14:paraId="5EEF0D9D" w14:textId="77777777"/>
          <w:p w:rsidRPr="00A406E5" w:rsidR="00152E9D" w:rsidP="00D525AA" w:rsidRDefault="00152E9D" w14:paraId="13EA300E" w14:textId="77777777"/>
          <w:p w:rsidRPr="00A406E5" w:rsidR="00152E9D" w:rsidP="00D525AA" w:rsidRDefault="00152E9D" w14:paraId="1A4251C5" w14:textId="77777777"/>
        </w:tc>
        <w:tc>
          <w:tcPr>
            <w:tcW w:w="416" w:type="pct"/>
            <w:tcBorders>
              <w:top w:val="single" w:color="auto" w:sz="4" w:space="0"/>
              <w:left w:val="single" w:color="auto" w:sz="4" w:space="0"/>
              <w:right w:val="single" w:color="auto" w:sz="4" w:space="0"/>
            </w:tcBorders>
          </w:tcPr>
          <w:p w:rsidRPr="00A406E5" w:rsidR="00152E9D" w:rsidP="00D525AA" w:rsidRDefault="00152E9D" w14:paraId="7D47AD62" w14:textId="77777777"/>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D525AA" w:rsidRDefault="00152E9D" w14:paraId="41D378FF" w14:textId="77777777"/>
        </w:tc>
      </w:tr>
      <w:tr w:rsidRPr="00A406E5" w:rsidR="00152E9D" w:rsidTr="6F553751" w14:paraId="4463BE75" w14:textId="77777777">
        <w:trPr>
          <w:trHeight w:val="450"/>
        </w:trPr>
        <w:tc>
          <w:tcPr>
            <w:tcW w:w="4169" w:type="pct"/>
            <w:vMerge/>
          </w:tcPr>
          <w:p w:rsidRPr="00A406E5" w:rsidR="00152E9D" w:rsidP="00D525AA" w:rsidRDefault="00152E9D" w14:paraId="6493C5AF" w14:textId="77777777"/>
        </w:tc>
        <w:tc>
          <w:tcPr>
            <w:tcW w:w="416" w:type="pct"/>
            <w:tcBorders>
              <w:left w:val="single" w:color="auto" w:sz="4" w:space="0"/>
              <w:bottom w:val="single" w:color="auto" w:sz="4" w:space="0"/>
              <w:right w:val="single" w:color="auto" w:sz="4" w:space="0"/>
            </w:tcBorders>
          </w:tcPr>
          <w:p w:rsidRPr="00A406E5" w:rsidR="00152E9D" w:rsidP="00D525AA" w:rsidRDefault="7280B23D" w14:paraId="1413BCD8" w14:textId="0E9FE67E">
            <w:r w:rsidRPr="000D601C">
              <w:rPr>
                <w:sz w:val="32"/>
                <w:szCs w:val="32"/>
              </w:rPr>
              <w:t>20</w:t>
            </w:r>
          </w:p>
        </w:tc>
        <w:tc>
          <w:tcPr>
            <w:tcW w:w="416" w:type="pct"/>
            <w:vMerge/>
          </w:tcPr>
          <w:p w:rsidRPr="00A406E5" w:rsidR="00152E9D" w:rsidP="00D525AA" w:rsidRDefault="00152E9D" w14:paraId="54405E05" w14:textId="77777777"/>
        </w:tc>
      </w:tr>
    </w:tbl>
    <w:p w:rsidRPr="00A406E5" w:rsidR="00152E9D" w:rsidP="00D525AA" w:rsidRDefault="00152E9D" w14:paraId="418E63C6" w14:textId="77777777"/>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D525AA" w:rsidRDefault="004D5E9B" w14:paraId="0E967188" w14:textId="77777777">
            <w:r>
              <w:rPr>
                <w:b/>
                <w:bCs/>
              </w:rPr>
              <w:t>Assessment</w:t>
            </w:r>
            <w:r w:rsidRPr="00A406E5" w:rsidR="00152E9D">
              <w:rPr>
                <w:b/>
                <w:bCs/>
              </w:rPr>
              <w:t xml:space="preserve"> Mark </w:t>
            </w:r>
            <w:r w:rsidRPr="00A406E5" w:rsidR="00152E9D">
              <w:rPr>
                <w:bCs/>
              </w:rPr>
              <w:t>(</w:t>
            </w:r>
            <w:r w:rsidRPr="00A406E5" w:rsidR="00152E9D">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850F90" w:rsidR="00152E9D" w:rsidP="00D525AA" w:rsidRDefault="00152E9D" w14:paraId="3C8E36A3" w14:textId="77777777">
            <w:pPr>
              <w:rPr>
                <w:b/>
                <w:bCs/>
                <w:sz w:val="18"/>
                <w:szCs w:val="18"/>
              </w:rPr>
            </w:pPr>
            <w:r w:rsidRPr="00850F90">
              <w:rPr>
                <w:b/>
                <w:bCs/>
                <w:sz w:val="18"/>
                <w:szCs w:val="18"/>
              </w:rPr>
              <w:t>Late Submission Penalties (tick if appropriate)</w:t>
            </w:r>
          </w:p>
        </w:tc>
        <w:tc>
          <w:tcPr>
            <w:tcW w:w="1060" w:type="dxa"/>
            <w:vMerge w:val="restart"/>
            <w:vAlign w:val="center"/>
          </w:tcPr>
          <w:p w:rsidRPr="00A406E5" w:rsidR="00152E9D" w:rsidP="00D525AA" w:rsidRDefault="00152E9D" w14:paraId="36D2E8F3" w14:textId="77777777">
            <w:r w:rsidRPr="00A406E5">
              <w:t>%</w:t>
            </w:r>
          </w:p>
        </w:tc>
      </w:tr>
      <w:tr w:rsidRPr="00A406E5" w:rsidR="00152E9D" w:rsidTr="00152E9D" w14:paraId="0903CEA6" w14:textId="77777777">
        <w:trPr>
          <w:cantSplit/>
        </w:trPr>
        <w:tc>
          <w:tcPr>
            <w:tcW w:w="6062" w:type="dxa"/>
            <w:vMerge/>
            <w:vAlign w:val="bottom"/>
          </w:tcPr>
          <w:p w:rsidRPr="00A406E5" w:rsidR="00152E9D" w:rsidP="00D525AA" w:rsidRDefault="00152E9D" w14:paraId="26453D2F" w14:textId="77777777"/>
        </w:tc>
        <w:tc>
          <w:tcPr>
            <w:tcW w:w="2903" w:type="dxa"/>
            <w:vAlign w:val="bottom"/>
          </w:tcPr>
          <w:p w:rsidRPr="00850F90" w:rsidR="00152E9D" w:rsidP="00D525AA" w:rsidRDefault="00152E9D" w14:paraId="4948EF6B" w14:textId="77777777">
            <w:pPr>
              <w:rPr>
                <w:b/>
                <w:bCs/>
                <w:sz w:val="18"/>
                <w:szCs w:val="18"/>
              </w:rPr>
            </w:pPr>
            <w:r w:rsidRPr="00850F90">
              <w:rPr>
                <w:sz w:val="18"/>
                <w:szCs w:val="18"/>
              </w:rPr>
              <w:t xml:space="preserve">Up to </w:t>
            </w:r>
            <w:r w:rsidRPr="00850F90" w:rsidR="006D6F24">
              <w:rPr>
                <w:sz w:val="18"/>
                <w:szCs w:val="18"/>
              </w:rPr>
              <w:t>1 week</w:t>
            </w:r>
            <w:r w:rsidRPr="00850F90">
              <w:rPr>
                <w:sz w:val="18"/>
                <w:szCs w:val="18"/>
              </w:rPr>
              <w:t xml:space="preserve"> late</w:t>
            </w:r>
            <w:r w:rsidRPr="00850F90" w:rsidR="004D5E9B">
              <w:rPr>
                <w:sz w:val="18"/>
                <w:szCs w:val="18"/>
              </w:rPr>
              <w:t xml:space="preserve"> (40% Max)</w:t>
            </w:r>
          </w:p>
        </w:tc>
        <w:tc>
          <w:tcPr>
            <w:tcW w:w="641" w:type="dxa"/>
            <w:vAlign w:val="bottom"/>
          </w:tcPr>
          <w:p w:rsidRPr="00850F90" w:rsidR="00152E9D" w:rsidP="00D525AA" w:rsidRDefault="00152E9D" w14:paraId="0E15B052" w14:textId="77777777">
            <w:pPr>
              <w:rPr>
                <w:sz w:val="18"/>
                <w:szCs w:val="18"/>
              </w:rPr>
            </w:pPr>
          </w:p>
        </w:tc>
        <w:tc>
          <w:tcPr>
            <w:tcW w:w="1060" w:type="dxa"/>
            <w:vMerge/>
            <w:vAlign w:val="bottom"/>
          </w:tcPr>
          <w:p w:rsidRPr="00A406E5" w:rsidR="00152E9D" w:rsidP="00D525AA" w:rsidRDefault="00152E9D" w14:paraId="7119E219" w14:textId="77777777"/>
        </w:tc>
      </w:tr>
      <w:tr w:rsidRPr="00A406E5" w:rsidR="00152E9D" w:rsidTr="00152E9D" w14:paraId="2003743E" w14:textId="77777777">
        <w:trPr>
          <w:cantSplit/>
        </w:trPr>
        <w:tc>
          <w:tcPr>
            <w:tcW w:w="6062" w:type="dxa"/>
            <w:vMerge/>
            <w:vAlign w:val="bottom"/>
          </w:tcPr>
          <w:p w:rsidRPr="00A406E5" w:rsidR="00152E9D" w:rsidP="00D525AA" w:rsidRDefault="00152E9D" w14:paraId="721B69A1" w14:textId="77777777"/>
        </w:tc>
        <w:tc>
          <w:tcPr>
            <w:tcW w:w="2903" w:type="dxa"/>
            <w:vAlign w:val="bottom"/>
          </w:tcPr>
          <w:p w:rsidRPr="00850F90" w:rsidR="00152E9D" w:rsidP="00D525AA" w:rsidRDefault="006D6F24" w14:paraId="20B02F97" w14:textId="77777777">
            <w:pPr>
              <w:rPr>
                <w:b/>
                <w:bCs/>
                <w:sz w:val="18"/>
                <w:szCs w:val="18"/>
              </w:rPr>
            </w:pPr>
            <w:r w:rsidRPr="00850F90">
              <w:rPr>
                <w:sz w:val="18"/>
                <w:szCs w:val="18"/>
              </w:rPr>
              <w:t>Over 1</w:t>
            </w:r>
            <w:r w:rsidRPr="00850F90" w:rsidR="00152E9D">
              <w:rPr>
                <w:sz w:val="18"/>
                <w:szCs w:val="18"/>
              </w:rPr>
              <w:t xml:space="preserve"> week late</w:t>
            </w:r>
            <w:r w:rsidRPr="00850F90" w:rsidR="004D5E9B">
              <w:rPr>
                <w:sz w:val="18"/>
                <w:szCs w:val="18"/>
              </w:rPr>
              <w:t xml:space="preserve"> (0%)</w:t>
            </w:r>
          </w:p>
        </w:tc>
        <w:tc>
          <w:tcPr>
            <w:tcW w:w="641" w:type="dxa"/>
            <w:vAlign w:val="bottom"/>
          </w:tcPr>
          <w:p w:rsidRPr="00850F90" w:rsidR="00152E9D" w:rsidP="00D525AA" w:rsidRDefault="00152E9D" w14:paraId="221E6F20" w14:textId="77777777">
            <w:pPr>
              <w:rPr>
                <w:sz w:val="18"/>
                <w:szCs w:val="18"/>
              </w:rPr>
            </w:pPr>
          </w:p>
        </w:tc>
        <w:tc>
          <w:tcPr>
            <w:tcW w:w="1060" w:type="dxa"/>
            <w:vMerge/>
            <w:vAlign w:val="bottom"/>
          </w:tcPr>
          <w:p w:rsidRPr="00A406E5" w:rsidR="00152E9D" w:rsidP="00D525AA" w:rsidRDefault="00152E9D" w14:paraId="0499EC1B" w14:textId="77777777"/>
        </w:tc>
      </w:tr>
    </w:tbl>
    <w:p w:rsidR="00152E9D" w:rsidP="00D525AA" w:rsidRDefault="00152E9D" w14:paraId="3F8F3D59" w14:textId="77777777"/>
    <w:p w:rsidR="00C073F1" w:rsidP="00D525AA" w:rsidRDefault="00C073F1" w14:paraId="75315C77" w14:textId="77777777"/>
    <w:p w:rsidR="00C073F1" w:rsidP="00D525AA" w:rsidRDefault="00C073F1" w14:paraId="01B538F8" w14:textId="77777777">
      <w:p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1F50B6" w:rsidP="00D525AA" w:rsidRDefault="001F50B6" w14:paraId="0430BEA5" w14:textId="77777777">
      <w:pPr>
        <w:pStyle w:val="NormalWeb"/>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F10ABC" w:rsidR="00C073F1" w:rsidP="00D525AA" w:rsidRDefault="00C073F1" w14:paraId="5D0E6B53" w14:textId="77777777">
            <w:pPr>
              <w:pStyle w:val="NormalWeb"/>
              <w:rPr>
                <w:b/>
                <w:bCs/>
              </w:rPr>
            </w:pPr>
            <w:r w:rsidRPr="00F10ABC">
              <w:rPr>
                <w:b/>
                <w:bCs/>
              </w:rPr>
              <w:t>GENERIC ASSESSMENT CRITERIA</w:t>
            </w:r>
          </w:p>
        </w:tc>
      </w:tr>
    </w:tbl>
    <w:p w:rsidR="00995D51" w:rsidP="00D525AA" w:rsidRDefault="00995D51" w14:paraId="3F837EB2" w14:textId="77777777">
      <w:pPr>
        <w:pStyle w:val="NormalWeb"/>
      </w:pPr>
    </w:p>
    <w:tbl>
      <w:tblPr>
        <w:tblStyle w:val="TableGrid"/>
        <w:tblW w:w="0" w:type="auto"/>
        <w:tblLook w:val="04A0" w:firstRow="1" w:lastRow="0" w:firstColumn="1" w:lastColumn="0" w:noHBand="0" w:noVBand="1"/>
      </w:tblPr>
      <w:tblGrid>
        <w:gridCol w:w="13948"/>
      </w:tblGrid>
      <w:tr w:rsidRPr="00F10ABC" w:rsidR="007D5DE2" w:rsidTr="007D5DE2" w14:paraId="4895BA34" w14:textId="77777777">
        <w:tc>
          <w:tcPr>
            <w:tcW w:w="13948" w:type="dxa"/>
            <w:shd w:val="clear" w:color="auto" w:fill="8DB3E2" w:themeFill="text2" w:themeFillTint="66"/>
          </w:tcPr>
          <w:p w:rsidRPr="00F10ABC" w:rsidR="007D5DE2" w:rsidP="00D525AA" w:rsidRDefault="007D5DE2" w14:paraId="32A03ECB" w14:textId="77777777">
            <w:pPr>
              <w:rPr>
                <w:b/>
                <w:bCs/>
              </w:rPr>
            </w:pPr>
            <w:r w:rsidRPr="00F10ABC">
              <w:rPr>
                <w:b/>
                <w:bCs/>
              </w:rPr>
              <w:t>Level 4</w:t>
            </w:r>
          </w:p>
        </w:tc>
      </w:tr>
      <w:tr w:rsidRPr="00D9771E" w:rsidR="007D5DE2" w:rsidTr="0093002B" w14:paraId="4DD92D03" w14:textId="77777777">
        <w:tc>
          <w:tcPr>
            <w:tcW w:w="13948" w:type="dxa"/>
            <w:shd w:val="clear" w:color="auto" w:fill="DAEEF3" w:themeFill="accent5" w:themeFillTint="33"/>
          </w:tcPr>
          <w:p w:rsidRPr="00B669B1" w:rsidR="007D5DE2" w:rsidP="00D525AA" w:rsidRDefault="007D5DE2" w14:paraId="3315292B" w14:textId="77777777">
            <w:pPr>
              <w:rPr>
                <w:rFonts w:eastAsia="Arial"/>
              </w:rPr>
            </w:pPr>
            <w:r w:rsidRPr="006A2256">
              <w:rPr>
                <w:rFonts w:eastAsia="Arial"/>
              </w:rPr>
              <w:t>In accordance with the F</w:t>
            </w:r>
            <w:r>
              <w:rPr>
                <w:rFonts w:eastAsia="Arial"/>
              </w:rPr>
              <w:t xml:space="preserve">ramework for Higher Education Qualifications, </w:t>
            </w:r>
            <w:r w:rsidRPr="006260E2">
              <w:rPr>
                <w:rFonts w:eastAsia="Arial"/>
              </w:rPr>
              <w:t xml:space="preserve">at the end of Level 4 students will be expected to have </w:t>
            </w:r>
            <w:r>
              <w:rPr>
                <w:rFonts w:eastAsia="Arial"/>
              </w:rPr>
              <w:t>demonstrated</w:t>
            </w:r>
            <w:r w:rsidRPr="006260E2">
              <w:rPr>
                <w:rFonts w:eastAsia="Arial"/>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eastAsia="Arial"/>
              </w:rPr>
              <w:t>in order to</w:t>
            </w:r>
            <w:proofErr w:type="gramEnd"/>
            <w:r w:rsidRPr="006260E2">
              <w:rPr>
                <w:rFonts w:eastAsia="Arial"/>
              </w:rPr>
              <w:t xml:space="preserve"> develop lines of argument and make sound judgements in accordance with basic theories and concepts of their subject(s) of study. They will have learned how to </w:t>
            </w:r>
            <w:r>
              <w:rPr>
                <w:rFonts w:eastAsia="Arial"/>
              </w:rPr>
              <w:t>evaluate</w:t>
            </w:r>
            <w:r w:rsidRPr="006260E2">
              <w:rPr>
                <w:rFonts w:eastAsia="Arial"/>
              </w:rPr>
              <w:t xml:space="preserve"> different approaches to solving </w:t>
            </w:r>
            <w:proofErr w:type="gramStart"/>
            <w:r w:rsidRPr="006260E2">
              <w:rPr>
                <w:rFonts w:eastAsia="Arial"/>
              </w:rPr>
              <w:t>problems, and</w:t>
            </w:r>
            <w:proofErr w:type="gramEnd"/>
            <w:r w:rsidRPr="006260E2">
              <w:rPr>
                <w:rFonts w:eastAsia="Arial"/>
              </w:rPr>
              <w:t xml:space="preserve"> will be able to communicate the results of their study/work accurately and reliably, and with structured and coherent arguments</w:t>
            </w:r>
            <w:r>
              <w:rPr>
                <w:rFonts w:eastAsia="Arial"/>
              </w:rPr>
              <w:t>.</w:t>
            </w:r>
            <w:r>
              <w:t xml:space="preserve"> They will be able to </w:t>
            </w:r>
            <w:r w:rsidRPr="005238BE">
              <w:rPr>
                <w:rFonts w:eastAsia="Arial"/>
              </w:rPr>
              <w:t>undertake further training and develop new</w:t>
            </w:r>
            <w:r>
              <w:rPr>
                <w:rFonts w:eastAsia="Arial"/>
              </w:rPr>
              <w:t xml:space="preserve"> skills within a structured and managed environment and </w:t>
            </w:r>
            <w:r w:rsidRPr="005238BE">
              <w:rPr>
                <w:rFonts w:eastAsia="Arial"/>
              </w:rPr>
              <w:t>will have</w:t>
            </w:r>
            <w:r>
              <w:rPr>
                <w:rFonts w:eastAsia="Arial"/>
              </w:rPr>
              <w:t xml:space="preserve"> </w:t>
            </w:r>
            <w:r w:rsidRPr="005238BE">
              <w:rPr>
                <w:rFonts w:eastAsia="Arial"/>
              </w:rPr>
              <w:t>the qualities and transferable skills necessary for emplo</w:t>
            </w:r>
            <w:r>
              <w:rPr>
                <w:rFonts w:eastAsia="Arial"/>
              </w:rPr>
              <w:t xml:space="preserve">yment requiring the exercise of </w:t>
            </w:r>
            <w:r w:rsidRPr="005238BE">
              <w:rPr>
                <w:rFonts w:eastAsia="Arial"/>
              </w:rPr>
              <w:t>some personal responsibility.</w:t>
            </w:r>
          </w:p>
        </w:tc>
      </w:tr>
    </w:tbl>
    <w:p w:rsidRPr="00D9771E" w:rsidR="007D5DE2" w:rsidP="00D525AA" w:rsidRDefault="007D5DE2" w14:paraId="1FA0B67E" w14:textId="77777777"/>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F10ABC" w:rsidR="007D5DE2" w:rsidTr="007D5DE2" w14:paraId="45D70631" w14:textId="77777777">
        <w:trPr>
          <w:tblHeader/>
        </w:trPr>
        <w:tc>
          <w:tcPr>
            <w:tcW w:w="1735" w:type="dxa"/>
            <w:shd w:val="clear" w:color="auto" w:fill="8DB3E2" w:themeFill="text2" w:themeFillTint="66"/>
          </w:tcPr>
          <w:p w:rsidRPr="00F10ABC" w:rsidR="007D5DE2" w:rsidP="00D525AA" w:rsidRDefault="007D5DE2" w14:paraId="7385B08D" w14:textId="77777777">
            <w:pPr>
              <w:rPr>
                <w:b/>
                <w:bCs/>
              </w:rPr>
            </w:pPr>
            <w:r w:rsidRPr="00F10ABC">
              <w:rPr>
                <w:b/>
                <w:bCs/>
              </w:rPr>
              <w:t>Level 4</w:t>
            </w:r>
          </w:p>
        </w:tc>
        <w:tc>
          <w:tcPr>
            <w:tcW w:w="1736" w:type="dxa"/>
            <w:shd w:val="clear" w:color="auto" w:fill="8DB3E2" w:themeFill="text2" w:themeFillTint="66"/>
            <w:vAlign w:val="center"/>
          </w:tcPr>
          <w:p w:rsidRPr="00F10ABC" w:rsidR="007D5DE2" w:rsidP="00D525AA" w:rsidRDefault="007D5DE2" w14:paraId="6AD2F493" w14:textId="77777777">
            <w:pPr>
              <w:rPr>
                <w:b/>
                <w:bCs/>
              </w:rPr>
            </w:pPr>
            <w:r w:rsidRPr="00F10ABC">
              <w:rPr>
                <w:b/>
                <w:bCs/>
              </w:rPr>
              <w:t>FAIL</w:t>
            </w:r>
          </w:p>
        </w:tc>
        <w:tc>
          <w:tcPr>
            <w:tcW w:w="1736" w:type="dxa"/>
            <w:shd w:val="clear" w:color="auto" w:fill="8DB3E2" w:themeFill="text2" w:themeFillTint="66"/>
            <w:vAlign w:val="center"/>
          </w:tcPr>
          <w:p w:rsidRPr="00F10ABC" w:rsidR="007D5DE2" w:rsidP="00D525AA" w:rsidRDefault="007D5DE2" w14:paraId="39FDA636" w14:textId="77777777">
            <w:pPr>
              <w:rPr>
                <w:b/>
                <w:bCs/>
              </w:rPr>
            </w:pPr>
            <w:r w:rsidRPr="00F10ABC">
              <w:rPr>
                <w:b/>
                <w:bCs/>
              </w:rPr>
              <w:t>MARGINAL FAIL</w:t>
            </w:r>
          </w:p>
        </w:tc>
        <w:tc>
          <w:tcPr>
            <w:tcW w:w="1736" w:type="dxa"/>
            <w:shd w:val="clear" w:color="auto" w:fill="8DB3E2" w:themeFill="text2" w:themeFillTint="66"/>
            <w:vAlign w:val="center"/>
          </w:tcPr>
          <w:p w:rsidRPr="00F10ABC" w:rsidR="007D5DE2" w:rsidP="00D525AA" w:rsidRDefault="007D5DE2" w14:paraId="52DE345E" w14:textId="77777777">
            <w:pPr>
              <w:rPr>
                <w:b/>
                <w:bCs/>
              </w:rPr>
            </w:pPr>
            <w:r w:rsidRPr="00F10ABC">
              <w:rPr>
                <w:b/>
                <w:bCs/>
              </w:rPr>
              <w:t>SATISFACTORY</w:t>
            </w:r>
          </w:p>
          <w:p w:rsidRPr="00F10ABC" w:rsidR="007D5DE2" w:rsidP="00D525AA" w:rsidRDefault="007D5DE2" w14:paraId="318BD051" w14:textId="77777777">
            <w:pPr>
              <w:rPr>
                <w:b/>
                <w:bCs/>
              </w:rPr>
            </w:pPr>
            <w:r w:rsidRPr="00F10ABC">
              <w:rPr>
                <w:b/>
                <w:bCs/>
              </w:rPr>
              <w:t>(3</w:t>
            </w:r>
            <w:r w:rsidRPr="00F10ABC">
              <w:rPr>
                <w:b/>
                <w:bCs/>
                <w:vertAlign w:val="superscript"/>
              </w:rPr>
              <w:t>rd</w:t>
            </w:r>
            <w:r w:rsidRPr="00F10ABC">
              <w:rPr>
                <w:b/>
                <w:bCs/>
              </w:rPr>
              <w:t xml:space="preserve"> / Pass)</w:t>
            </w:r>
          </w:p>
        </w:tc>
        <w:tc>
          <w:tcPr>
            <w:tcW w:w="1736" w:type="dxa"/>
            <w:shd w:val="clear" w:color="auto" w:fill="8DB3E2" w:themeFill="text2" w:themeFillTint="66"/>
            <w:vAlign w:val="center"/>
          </w:tcPr>
          <w:p w:rsidRPr="00F10ABC" w:rsidR="007D5DE2" w:rsidP="00D525AA" w:rsidRDefault="007D5DE2" w14:paraId="5BC388EB" w14:textId="77777777">
            <w:pPr>
              <w:rPr>
                <w:b/>
                <w:bCs/>
              </w:rPr>
            </w:pPr>
            <w:r w:rsidRPr="00F10ABC">
              <w:rPr>
                <w:b/>
                <w:bCs/>
              </w:rPr>
              <w:t>GOOD</w:t>
            </w:r>
          </w:p>
          <w:p w:rsidRPr="00F10ABC" w:rsidR="007D5DE2" w:rsidP="00D525AA" w:rsidRDefault="007D5DE2" w14:paraId="776882DF" w14:textId="77777777">
            <w:pPr>
              <w:rPr>
                <w:b/>
                <w:bCs/>
              </w:rPr>
            </w:pPr>
            <w:r w:rsidRPr="00F10ABC">
              <w:rPr>
                <w:b/>
                <w:bCs/>
              </w:rPr>
              <w:t>(2.2 / Pass)</w:t>
            </w:r>
          </w:p>
        </w:tc>
        <w:tc>
          <w:tcPr>
            <w:tcW w:w="1736" w:type="dxa"/>
            <w:shd w:val="clear" w:color="auto" w:fill="8DB3E2" w:themeFill="text2" w:themeFillTint="66"/>
            <w:vAlign w:val="center"/>
          </w:tcPr>
          <w:p w:rsidRPr="00F10ABC" w:rsidR="007D5DE2" w:rsidP="00D525AA" w:rsidRDefault="007D5DE2" w14:paraId="7F71AD9A" w14:textId="77777777">
            <w:pPr>
              <w:rPr>
                <w:b/>
                <w:bCs/>
              </w:rPr>
            </w:pPr>
            <w:r w:rsidRPr="00F10ABC">
              <w:rPr>
                <w:b/>
                <w:bCs/>
              </w:rPr>
              <w:t>VERY GOOD</w:t>
            </w:r>
          </w:p>
          <w:p w:rsidRPr="00F10ABC" w:rsidR="007D5DE2" w:rsidP="00D525AA" w:rsidRDefault="007D5DE2" w14:paraId="471DF23E" w14:textId="77777777">
            <w:pPr>
              <w:rPr>
                <w:b/>
                <w:bCs/>
              </w:rPr>
            </w:pPr>
            <w:r w:rsidRPr="00F10ABC">
              <w:rPr>
                <w:b/>
                <w:bCs/>
              </w:rPr>
              <w:t>(2.1 / Merit)</w:t>
            </w:r>
          </w:p>
        </w:tc>
        <w:tc>
          <w:tcPr>
            <w:tcW w:w="1736" w:type="dxa"/>
            <w:shd w:val="clear" w:color="auto" w:fill="8DB3E2" w:themeFill="text2" w:themeFillTint="66"/>
            <w:vAlign w:val="center"/>
          </w:tcPr>
          <w:p w:rsidRPr="00F10ABC" w:rsidR="007D5DE2" w:rsidP="00D525AA" w:rsidRDefault="007D5DE2" w14:paraId="62E313C1" w14:textId="77777777">
            <w:pPr>
              <w:rPr>
                <w:b/>
                <w:bCs/>
              </w:rPr>
            </w:pPr>
            <w:r w:rsidRPr="00F10ABC">
              <w:rPr>
                <w:b/>
                <w:bCs/>
              </w:rPr>
              <w:t>EXCELLENT</w:t>
            </w:r>
          </w:p>
          <w:p w:rsidRPr="00F10ABC" w:rsidR="007D5DE2" w:rsidP="00D525AA" w:rsidRDefault="007D5DE2" w14:paraId="3C79CE25" w14:textId="77777777">
            <w:pPr>
              <w:rPr>
                <w:b/>
                <w:bCs/>
              </w:rPr>
            </w:pPr>
            <w:r w:rsidRPr="00F10ABC">
              <w:rPr>
                <w:b/>
                <w:bCs/>
              </w:rPr>
              <w:t>(1</w:t>
            </w:r>
            <w:r w:rsidRPr="00F10ABC">
              <w:rPr>
                <w:b/>
                <w:bCs/>
                <w:vertAlign w:val="superscript"/>
              </w:rPr>
              <w:t>st</w:t>
            </w:r>
            <w:r w:rsidRPr="00F10ABC">
              <w:rPr>
                <w:b/>
                <w:bCs/>
              </w:rPr>
              <w:t xml:space="preserve"> / Distinction)</w:t>
            </w:r>
          </w:p>
        </w:tc>
        <w:tc>
          <w:tcPr>
            <w:tcW w:w="1736" w:type="dxa"/>
            <w:shd w:val="clear" w:color="auto" w:fill="8DB3E2" w:themeFill="text2" w:themeFillTint="66"/>
            <w:vAlign w:val="center"/>
          </w:tcPr>
          <w:p w:rsidRPr="00F10ABC" w:rsidR="007D5DE2" w:rsidP="00D525AA" w:rsidRDefault="007D5DE2" w14:paraId="27E64506" w14:textId="77777777">
            <w:pPr>
              <w:rPr>
                <w:b/>
                <w:bCs/>
              </w:rPr>
            </w:pPr>
            <w:r w:rsidRPr="00F10ABC">
              <w:rPr>
                <w:b/>
                <w:bCs/>
              </w:rPr>
              <w:t>EXCEPTIONAL</w:t>
            </w:r>
          </w:p>
          <w:p w:rsidRPr="00F10ABC" w:rsidR="007D5DE2" w:rsidP="00D525AA" w:rsidRDefault="007D5DE2" w14:paraId="47F2BA04" w14:textId="77777777">
            <w:pPr>
              <w:rPr>
                <w:b/>
                <w:bCs/>
              </w:rPr>
            </w:pPr>
            <w:r w:rsidRPr="00F10ABC">
              <w:rPr>
                <w:b/>
                <w:bCs/>
              </w:rPr>
              <w:t>(1</w:t>
            </w:r>
            <w:r w:rsidRPr="00F10ABC">
              <w:rPr>
                <w:b/>
                <w:bCs/>
                <w:vertAlign w:val="superscript"/>
              </w:rPr>
              <w:t>st</w:t>
            </w:r>
            <w:r w:rsidRPr="00F10ABC">
              <w:rPr>
                <w:b/>
                <w:bCs/>
              </w:rPr>
              <w:t xml:space="preserve"> / Distinction)</w:t>
            </w:r>
          </w:p>
        </w:tc>
      </w:tr>
      <w:tr w:rsidRPr="00F10ABC" w:rsidR="007D5DE2" w:rsidTr="007D5DE2" w14:paraId="755051C3" w14:textId="77777777">
        <w:trPr>
          <w:tblHeader/>
        </w:trPr>
        <w:tc>
          <w:tcPr>
            <w:tcW w:w="1735" w:type="dxa"/>
            <w:shd w:val="clear" w:color="auto" w:fill="8DB3E2" w:themeFill="text2" w:themeFillTint="66"/>
          </w:tcPr>
          <w:p w:rsidRPr="00F10ABC" w:rsidR="007D5DE2" w:rsidP="00D525AA" w:rsidRDefault="007D5DE2" w14:paraId="65155E5D" w14:textId="77777777">
            <w:pPr>
              <w:rPr>
                <w:b/>
                <w:bCs/>
                <w:sz w:val="18"/>
                <w:szCs w:val="18"/>
              </w:rPr>
            </w:pPr>
            <w:r w:rsidRPr="00F10ABC">
              <w:rPr>
                <w:rFonts w:eastAsia="Arial"/>
                <w:b/>
                <w:bCs/>
              </w:rPr>
              <w:t>Category</w:t>
            </w:r>
          </w:p>
        </w:tc>
        <w:tc>
          <w:tcPr>
            <w:tcW w:w="1736" w:type="dxa"/>
            <w:shd w:val="clear" w:color="auto" w:fill="8DB3E2" w:themeFill="text2" w:themeFillTint="66"/>
            <w:vAlign w:val="bottom"/>
          </w:tcPr>
          <w:p w:rsidRPr="00F10ABC" w:rsidR="007D5DE2" w:rsidP="00D525AA" w:rsidRDefault="007D5DE2" w14:paraId="7FD20A72" w14:textId="77777777">
            <w:pPr>
              <w:rPr>
                <w:b/>
                <w:bCs/>
              </w:rPr>
            </w:pPr>
            <w:r w:rsidRPr="00F10ABC">
              <w:rPr>
                <w:b/>
                <w:bCs/>
              </w:rPr>
              <w:t>0-29%</w:t>
            </w:r>
          </w:p>
        </w:tc>
        <w:tc>
          <w:tcPr>
            <w:tcW w:w="1736" w:type="dxa"/>
            <w:shd w:val="clear" w:color="auto" w:fill="8DB3E2" w:themeFill="text2" w:themeFillTint="66"/>
            <w:vAlign w:val="bottom"/>
          </w:tcPr>
          <w:p w:rsidRPr="00F10ABC" w:rsidR="007D5DE2" w:rsidP="00D525AA" w:rsidRDefault="007D5DE2" w14:paraId="37E7B080" w14:textId="77777777">
            <w:pPr>
              <w:rPr>
                <w:b/>
                <w:bCs/>
              </w:rPr>
            </w:pPr>
            <w:r w:rsidRPr="00F10ABC">
              <w:rPr>
                <w:b/>
                <w:bCs/>
              </w:rPr>
              <w:t>30-39%</w:t>
            </w:r>
          </w:p>
        </w:tc>
        <w:tc>
          <w:tcPr>
            <w:tcW w:w="1736" w:type="dxa"/>
            <w:shd w:val="clear" w:color="auto" w:fill="8DB3E2" w:themeFill="text2" w:themeFillTint="66"/>
            <w:vAlign w:val="bottom"/>
          </w:tcPr>
          <w:p w:rsidRPr="00F10ABC" w:rsidR="007D5DE2" w:rsidP="00D525AA" w:rsidRDefault="007D5DE2" w14:paraId="4E6AE65B" w14:textId="77777777">
            <w:pPr>
              <w:rPr>
                <w:b/>
                <w:bCs/>
              </w:rPr>
            </w:pPr>
            <w:r w:rsidRPr="00F10ABC">
              <w:rPr>
                <w:b/>
                <w:bCs/>
              </w:rPr>
              <w:t>40-49%</w:t>
            </w:r>
          </w:p>
        </w:tc>
        <w:tc>
          <w:tcPr>
            <w:tcW w:w="1736" w:type="dxa"/>
            <w:shd w:val="clear" w:color="auto" w:fill="8DB3E2" w:themeFill="text2" w:themeFillTint="66"/>
            <w:vAlign w:val="bottom"/>
          </w:tcPr>
          <w:p w:rsidRPr="00F10ABC" w:rsidR="007D5DE2" w:rsidP="00D525AA" w:rsidRDefault="007D5DE2" w14:paraId="76141250" w14:textId="77777777">
            <w:pPr>
              <w:rPr>
                <w:b/>
                <w:bCs/>
              </w:rPr>
            </w:pPr>
            <w:r w:rsidRPr="00F10ABC">
              <w:rPr>
                <w:b/>
                <w:bCs/>
              </w:rPr>
              <w:t>50-59%</w:t>
            </w:r>
          </w:p>
        </w:tc>
        <w:tc>
          <w:tcPr>
            <w:tcW w:w="1736" w:type="dxa"/>
            <w:shd w:val="clear" w:color="auto" w:fill="8DB3E2" w:themeFill="text2" w:themeFillTint="66"/>
            <w:vAlign w:val="bottom"/>
          </w:tcPr>
          <w:p w:rsidRPr="00F10ABC" w:rsidR="007D5DE2" w:rsidP="00D525AA" w:rsidRDefault="007D5DE2" w14:paraId="7B0F7E6C" w14:textId="77777777">
            <w:pPr>
              <w:rPr>
                <w:b/>
                <w:bCs/>
              </w:rPr>
            </w:pPr>
            <w:r w:rsidRPr="00F10ABC">
              <w:rPr>
                <w:b/>
                <w:bCs/>
              </w:rPr>
              <w:t>60-69%</w:t>
            </w:r>
          </w:p>
        </w:tc>
        <w:tc>
          <w:tcPr>
            <w:tcW w:w="1736" w:type="dxa"/>
            <w:shd w:val="clear" w:color="auto" w:fill="8DB3E2" w:themeFill="text2" w:themeFillTint="66"/>
            <w:vAlign w:val="bottom"/>
          </w:tcPr>
          <w:p w:rsidRPr="00F10ABC" w:rsidR="007D5DE2" w:rsidP="00D525AA" w:rsidRDefault="007D5DE2" w14:paraId="1C71DCB6" w14:textId="77777777">
            <w:pPr>
              <w:rPr>
                <w:b/>
                <w:bCs/>
              </w:rPr>
            </w:pPr>
            <w:r w:rsidRPr="00F10ABC">
              <w:rPr>
                <w:b/>
                <w:bCs/>
              </w:rPr>
              <w:t>70-84%</w:t>
            </w:r>
          </w:p>
        </w:tc>
        <w:tc>
          <w:tcPr>
            <w:tcW w:w="1736" w:type="dxa"/>
            <w:shd w:val="clear" w:color="auto" w:fill="8DB3E2" w:themeFill="text2" w:themeFillTint="66"/>
          </w:tcPr>
          <w:p w:rsidRPr="00F10ABC" w:rsidR="007D5DE2" w:rsidP="00D525AA" w:rsidRDefault="007D5DE2" w14:paraId="572D061C" w14:textId="77777777">
            <w:pPr>
              <w:rPr>
                <w:b/>
                <w:bCs/>
              </w:rPr>
            </w:pPr>
            <w:r w:rsidRPr="00F10ABC">
              <w:rPr>
                <w:b/>
                <w:bCs/>
              </w:rPr>
              <w:t>85-100%</w:t>
            </w:r>
          </w:p>
        </w:tc>
      </w:tr>
      <w:tr w:rsidRPr="00D9771E" w:rsidR="007D5DE2" w:rsidTr="007D5DE2" w14:paraId="00BCD354" w14:textId="77777777">
        <w:tc>
          <w:tcPr>
            <w:tcW w:w="1735" w:type="dxa"/>
            <w:shd w:val="clear" w:color="auto" w:fill="8DB3E2" w:themeFill="text2" w:themeFillTint="66"/>
          </w:tcPr>
          <w:p w:rsidRPr="00F65EEE" w:rsidR="007D5DE2" w:rsidP="00D525AA" w:rsidRDefault="007D5DE2" w14:paraId="255D8DC4" w14:textId="77777777">
            <w:pPr>
              <w:rPr>
                <w:rFonts w:eastAsia="Arial"/>
              </w:rPr>
            </w:pPr>
            <w:r>
              <w:rPr>
                <w:rFonts w:eastAsia="Arial"/>
                <w:b/>
              </w:rPr>
              <w:t xml:space="preserve">Engagement with literature </w:t>
            </w:r>
            <w:r w:rsidRPr="00F65EEE">
              <w:rPr>
                <w:rFonts w:eastAsia="Arial"/>
              </w:rPr>
              <w:t xml:space="preserve">(including </w:t>
            </w:r>
            <w:r>
              <w:rPr>
                <w:rFonts w:eastAsia="Arial"/>
              </w:rPr>
              <w:t xml:space="preserve">reading, </w:t>
            </w:r>
            <w:r w:rsidRPr="00F65EEE">
              <w:rPr>
                <w:rFonts w:eastAsia="Arial"/>
              </w:rPr>
              <w:t>referencing,</w:t>
            </w:r>
          </w:p>
          <w:p w:rsidRPr="00F65EEE" w:rsidR="007D5DE2" w:rsidP="00D525AA" w:rsidRDefault="007D5DE2" w14:paraId="11146FA6" w14:textId="77777777">
            <w:pPr>
              <w:rPr>
                <w:rFonts w:eastAsia="Arial"/>
              </w:rPr>
            </w:pPr>
            <w:r w:rsidRPr="00F65EEE">
              <w:rPr>
                <w:rFonts w:eastAsia="Arial"/>
              </w:rPr>
              <w:t>academic conventions and</w:t>
            </w:r>
          </w:p>
          <w:p w:rsidR="007D5DE2" w:rsidP="00D525AA" w:rsidRDefault="007D5DE2" w14:paraId="580BE5CE" w14:textId="77777777">
            <w:pPr>
              <w:rPr>
                <w:rFonts w:eastAsia="Arial"/>
                <w:b/>
              </w:rPr>
            </w:pPr>
            <w:r w:rsidRPr="00F65EEE">
              <w:rPr>
                <w:rFonts w:eastAsia="Arial"/>
              </w:rPr>
              <w:t>academic honesty)</w:t>
            </w:r>
            <w:r>
              <w:rPr>
                <w:rFonts w:eastAsia="Arial"/>
                <w:b/>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D525AA" w:rsidRDefault="007D5DE2" w14:paraId="5B7BFA02" w14:textId="77777777">
            <w:r w:rsidRPr="00B669B1">
              <w:t>Little or no evidence of reading</w:t>
            </w:r>
            <w:r>
              <w:t xml:space="preserve"> and/or r</w:t>
            </w:r>
            <w:r w:rsidRPr="002B34B7">
              <w:t>eliance on inappropriate sources</w:t>
            </w:r>
            <w:r w:rsidRPr="00B669B1">
              <w:t>.</w:t>
            </w:r>
          </w:p>
          <w:p w:rsidRPr="00B669B1" w:rsidR="007D5DE2" w:rsidP="00D525AA" w:rsidRDefault="007D5DE2" w14:paraId="3E330754" w14:textId="77777777">
            <w:r w:rsidRPr="00B669B1">
              <w:t xml:space="preserve">Views and findings </w:t>
            </w:r>
            <w:r>
              <w:t xml:space="preserve">mostly </w:t>
            </w:r>
            <w:r w:rsidRPr="00B669B1">
              <w:t>unsupported and non-authoritative.</w:t>
            </w:r>
          </w:p>
          <w:p w:rsidRPr="00B669B1" w:rsidR="007D5DE2" w:rsidP="00D525AA" w:rsidRDefault="007D5DE2" w14:paraId="46ACEADF" w14:textId="77777777">
            <w:r w:rsidRPr="00B669B1">
              <w:t xml:space="preserve">Referencing conventions </w:t>
            </w:r>
            <w:r>
              <w:t>used incoherently or largely absent</w:t>
            </w:r>
            <w:r w:rsidRPr="00B669B1">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D525AA" w:rsidRDefault="007D5DE2" w14:paraId="72BB402E" w14:textId="77777777">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D525AA" w:rsidRDefault="007D5DE2" w14:paraId="149A1661" w14:textId="77777777">
            <w:r>
              <w:t xml:space="preserve">Engagement with </w:t>
            </w:r>
            <w:r w:rsidRPr="00B669B1">
              <w:t xml:space="preserve">a limited range of mostly relevant </w:t>
            </w:r>
            <w:r>
              <w:t xml:space="preserve">and credible </w:t>
            </w:r>
            <w:r w:rsidRPr="00B669B1">
              <w:t>sources</w:t>
            </w:r>
            <w:r>
              <w:t xml:space="preserve"> but with some reliance </w:t>
            </w:r>
            <w:r w:rsidRPr="00657CAC">
              <w:t>on information gained through class contact</w:t>
            </w:r>
            <w:r w:rsidRPr="00B669B1">
              <w:t>. Some omissions and minor errors.</w:t>
            </w:r>
          </w:p>
          <w:p w:rsidRPr="00B669B1" w:rsidR="007D5DE2" w:rsidP="00D525AA" w:rsidRDefault="007D5DE2" w14:paraId="76594FD7" w14:textId="77777777">
            <w:r w:rsidRPr="00B669B1">
              <w:t xml:space="preserve">Referencing conventions evident though not always applied </w:t>
            </w:r>
            <w:r>
              <w:t xml:space="preserve">accurately or </w:t>
            </w:r>
            <w:r w:rsidRPr="00B669B1">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525AA" w:rsidRDefault="007D5DE2" w14:paraId="5B58EBAE" w14:textId="77777777">
            <w:r>
              <w:t>Engagement with</w:t>
            </w:r>
            <w:r w:rsidRPr="00B669B1">
              <w:t xml:space="preserve"> </w:t>
            </w:r>
            <w:r>
              <w:t xml:space="preserve">an appropriate range of </w:t>
            </w:r>
            <w:r w:rsidRPr="00B669B1">
              <w:t xml:space="preserve">literature, including sources retrieved independently. </w:t>
            </w:r>
            <w:r>
              <w:t xml:space="preserve">Some over-reliance on texts rather than other sources. </w:t>
            </w:r>
            <w:r w:rsidRPr="00B669B1">
              <w:t>Referencing</w:t>
            </w:r>
            <w:r>
              <w:t xml:space="preserve"> may show minor</w:t>
            </w:r>
            <w:r w:rsidRPr="00B669B1">
              <w:t xml:space="preserve"> </w:t>
            </w:r>
            <w:r w:rsidRPr="002B34B7">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525AA" w:rsidRDefault="007D5DE2" w14:paraId="7D5666B9" w14:textId="77777777">
            <w:r w:rsidRPr="002B34B7">
              <w:t>Engagement with</w:t>
            </w:r>
            <w:r w:rsidRPr="00B669B1">
              <w:t xml:space="preserve"> a wide range of literature, including sources retrieved independently.</w:t>
            </w:r>
          </w:p>
          <w:p w:rsidRPr="00B669B1" w:rsidR="007D5DE2" w:rsidP="00D525AA" w:rsidRDefault="007D5DE2" w14:paraId="76AFB25A" w14:textId="77777777">
            <w:r w:rsidRPr="00B669B1">
              <w:t xml:space="preserve">Selection of relevant and credible sources.  </w:t>
            </w:r>
            <w:r>
              <w:t>Generally sound</w:t>
            </w:r>
            <w:r w:rsidRPr="00B669B1">
              <w:t xml:space="preserve"> referencing, </w:t>
            </w:r>
            <w:r w:rsidRPr="002B34B7">
              <w:t>with no</w:t>
            </w:r>
            <w:r>
              <w:t>/very few</w:t>
            </w:r>
            <w:r w:rsidRPr="002B34B7">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525AA" w:rsidRDefault="007D5DE2" w14:paraId="4D5A1D4E" w14:textId="77777777">
            <w:r>
              <w:t>E</w:t>
            </w:r>
            <w:r w:rsidRPr="002B34B7">
              <w:t>ngagement with an extensive range of relevant</w:t>
            </w:r>
            <w:r>
              <w:t xml:space="preserve"> and credible l</w:t>
            </w:r>
            <w:r w:rsidRPr="002B34B7">
              <w:t>iterature. Consistently accurate application of referencing.</w:t>
            </w:r>
            <w:r w:rsidRPr="00B669B1">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D525AA" w:rsidRDefault="007D5DE2" w14:paraId="152327DC" w14:textId="77777777">
            <w:r>
              <w:t>Exceptional e</w:t>
            </w:r>
            <w:r w:rsidRPr="001F7C7C">
              <w:t>ngagement with an extensive range of r</w:t>
            </w:r>
            <w:r>
              <w:t>elevant and credible literature.</w:t>
            </w:r>
            <w:r w:rsidRPr="001F7C7C">
              <w:t xml:space="preserve"> </w:t>
            </w:r>
            <w:r w:rsidRPr="00B669B1">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D525AA" w:rsidRDefault="007D5DE2" w14:paraId="6703FE07" w14:textId="77777777">
            <w:r w:rsidRPr="00CA7DB9">
              <w:rPr>
                <w:rFonts w:eastAsia="Arial"/>
                <w:b/>
              </w:rPr>
              <w:t xml:space="preserve">Knowledge and understanding </w:t>
            </w:r>
            <w:r w:rsidRPr="00CA7DB9">
              <w:rPr>
                <w:rFonts w:eastAsia="Arial"/>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D525AA" w:rsidRDefault="007D5DE2" w14:paraId="1F353B72" w14:textId="77777777">
            <w:r w:rsidRPr="00B669B1">
              <w:t xml:space="preserve">Major gaps in knowledge and understanding of </w:t>
            </w:r>
            <w:r>
              <w:t xml:space="preserve">the </w:t>
            </w:r>
            <w:r w:rsidRPr="00DD71B0">
              <w:t>basic underlying concepts and principles</w:t>
            </w:r>
            <w:r>
              <w:t xml:space="preserve"> of the</w:t>
            </w:r>
            <w:r w:rsidRPr="00DD71B0">
              <w:t xml:space="preserve"> </w:t>
            </w:r>
            <w:r>
              <w:t>subject matter</w:t>
            </w:r>
            <w:r w:rsidRPr="00B669B1">
              <w:t xml:space="preserve">. </w:t>
            </w:r>
            <w:r>
              <w:t xml:space="preserve">Inclusion of irrelevant material.  </w:t>
            </w:r>
            <w:r w:rsidRPr="00B669B1">
              <w:t>Substantial inaccuracies.</w:t>
            </w:r>
            <w: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D525AA" w:rsidRDefault="007D5DE2" w14:paraId="58364EBE" w14:textId="77777777">
            <w:r w:rsidRPr="00B669B1">
              <w:t>Gaps in knowledge</w:t>
            </w:r>
            <w:r>
              <w:t xml:space="preserve"> of </w:t>
            </w:r>
            <w:r w:rsidRPr="00DD71B0">
              <w:t>the basic underlying concepts and principles</w:t>
            </w:r>
            <w:r w:rsidRPr="00B669B1">
              <w:t xml:space="preserve">, with </w:t>
            </w:r>
            <w:r>
              <w:t xml:space="preserve">flawed or </w:t>
            </w:r>
            <w:r w:rsidRPr="00B669B1">
              <w:t>superficial understanding. Some significant inaccuracies</w:t>
            </w:r>
            <w: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D525AA" w:rsidRDefault="007D5DE2" w14:paraId="3677B00E" w14:textId="77777777">
            <w:r>
              <w:t>Limited</w:t>
            </w:r>
            <w:r w:rsidRPr="00B669B1">
              <w:t xml:space="preserve"> knowledge and understanding of the </w:t>
            </w:r>
            <w:r w:rsidRPr="00DD71B0">
              <w:t xml:space="preserve">basic underlying concepts and principles </w:t>
            </w:r>
            <w:r>
              <w:t>within the subject area. Some elements may be missing.</w:t>
            </w:r>
            <w:r w:rsidRPr="00B669B1">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525AA" w:rsidRDefault="007D5DE2" w14:paraId="28A9EB8B" w14:textId="77777777">
            <w:r w:rsidRPr="00B669B1">
              <w:t xml:space="preserve">Knowledge </w:t>
            </w:r>
            <w:r w:rsidRPr="005356C4">
              <w:t xml:space="preserve">of the basic underlying concepts and principles </w:t>
            </w:r>
            <w:r w:rsidRPr="00B669B1">
              <w:t>is accurate with a good unde</w:t>
            </w:r>
            <w:r>
              <w:t>rstanding of the field of study but lacks depth and/or breadth</w:t>
            </w:r>
            <w:r w:rsidRPr="00BE0135">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525AA" w:rsidRDefault="007D5DE2" w14:paraId="19BE00E6" w14:textId="77777777">
            <w:r>
              <w:t>Competent</w:t>
            </w:r>
            <w:r w:rsidRPr="00B669B1">
              <w:t xml:space="preserve"> </w:t>
            </w:r>
            <w:r>
              <w:t>k</w:t>
            </w:r>
            <w:r w:rsidRPr="00B669B1">
              <w:t>nowledge</w:t>
            </w:r>
            <w:r>
              <w:t xml:space="preserve"> </w:t>
            </w:r>
            <w:r w:rsidRPr="005356C4">
              <w:t>of the basic underlying concepts and principles</w:t>
            </w:r>
            <w:r>
              <w:t>.</w:t>
            </w:r>
            <w:r w:rsidRPr="00B669B1">
              <w:t xml:space="preserve">  Exhibits </w:t>
            </w:r>
            <w:r>
              <w:t xml:space="preserve">very good </w:t>
            </w:r>
            <w:r w:rsidRPr="00B669B1">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D525AA" w:rsidRDefault="007D5DE2" w14:paraId="29354362" w14:textId="77777777">
            <w:r w:rsidRPr="00B669B1">
              <w:t>Excellent</w:t>
            </w:r>
            <w:r>
              <w:t xml:space="preserve"> </w:t>
            </w:r>
            <w:r w:rsidRPr="00B669B1">
              <w:t xml:space="preserve">knowledge </w:t>
            </w:r>
            <w:r>
              <w:t xml:space="preserve">and </w:t>
            </w:r>
            <w:r w:rsidRPr="00B669B1">
              <w:t xml:space="preserve">understanding of </w:t>
            </w:r>
            <w:r w:rsidRPr="001B085B">
              <w:t xml:space="preserve">the basic underlying concepts and principles </w:t>
            </w:r>
            <w:r>
              <w:t>of the subject</w:t>
            </w:r>
            <w:r w:rsidRPr="00B669B1">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D525AA" w:rsidRDefault="007D5DE2" w14:paraId="7B66D98B" w14:textId="77777777">
            <w:r>
              <w:t>Exceptional, detailed</w:t>
            </w:r>
            <w:r w:rsidRPr="00BE0135">
              <w:t xml:space="preserve"> knowledge and understanding of </w:t>
            </w:r>
            <w:r w:rsidRPr="001B085B">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D525AA" w:rsidRDefault="007D5DE2" w14:paraId="354F24CE" w14:textId="77777777">
            <w:pPr>
              <w:rPr>
                <w:rFonts w:eastAsia="Arial"/>
              </w:rPr>
            </w:pPr>
            <w:r>
              <w:rPr>
                <w:rFonts w:eastAsia="Arial"/>
              </w:rPr>
              <w:t>C</w:t>
            </w:r>
            <w:r>
              <w:rPr>
                <w:rFonts w:eastAsia="Arial"/>
                <w:spacing w:val="1"/>
              </w:rPr>
              <w:t>ogn</w:t>
            </w:r>
            <w:r>
              <w:rPr>
                <w:rFonts w:eastAsia="Arial"/>
              </w:rPr>
              <w:t>i</w:t>
            </w:r>
            <w:r>
              <w:rPr>
                <w:rFonts w:eastAsia="Arial"/>
                <w:spacing w:val="1"/>
              </w:rPr>
              <w:t>t</w:t>
            </w:r>
            <w:r>
              <w:rPr>
                <w:rFonts w:eastAsia="Arial"/>
              </w:rPr>
              <w:t>i</w:t>
            </w:r>
            <w:r>
              <w:rPr>
                <w:rFonts w:eastAsia="Arial"/>
                <w:spacing w:val="2"/>
              </w:rPr>
              <w:t>v</w:t>
            </w:r>
            <w:r>
              <w:rPr>
                <w:rFonts w:eastAsia="Arial"/>
              </w:rPr>
              <w:t>e</w:t>
            </w:r>
            <w:r>
              <w:rPr>
                <w:rFonts w:eastAsia="Arial"/>
                <w:spacing w:val="-10"/>
              </w:rPr>
              <w:t xml:space="preserve"> </w:t>
            </w:r>
            <w:r>
              <w:rPr>
                <w:rFonts w:eastAsia="Arial"/>
              </w:rPr>
              <w:t>a</w:t>
            </w:r>
            <w:r>
              <w:rPr>
                <w:rFonts w:eastAsia="Arial"/>
                <w:spacing w:val="1"/>
              </w:rPr>
              <w:t>n</w:t>
            </w:r>
            <w:r>
              <w:rPr>
                <w:rFonts w:eastAsia="Arial"/>
              </w:rPr>
              <w:t>d i</w:t>
            </w:r>
            <w:r>
              <w:rPr>
                <w:rFonts w:eastAsia="Arial"/>
                <w:spacing w:val="1"/>
              </w:rPr>
              <w:t>nt</w:t>
            </w:r>
            <w:r>
              <w:rPr>
                <w:rFonts w:eastAsia="Arial"/>
              </w:rPr>
              <w:t>ellec</w:t>
            </w:r>
            <w:r>
              <w:rPr>
                <w:rFonts w:eastAsia="Arial"/>
                <w:spacing w:val="1"/>
              </w:rPr>
              <w:t>tu</w:t>
            </w:r>
            <w:r>
              <w:rPr>
                <w:rFonts w:eastAsia="Arial"/>
              </w:rPr>
              <w:t>al skil</w:t>
            </w:r>
            <w:r>
              <w:rPr>
                <w:rFonts w:eastAsia="Arial"/>
                <w:spacing w:val="2"/>
              </w:rPr>
              <w:t>l</w:t>
            </w:r>
            <w:r>
              <w:rPr>
                <w:rFonts w:eastAsia="Arial"/>
              </w:rPr>
              <w:t xml:space="preserve">s </w:t>
            </w:r>
          </w:p>
          <w:p w:rsidR="007D5DE2" w:rsidP="00D525AA" w:rsidRDefault="007D5DE2" w14:paraId="3843D2E5" w14:textId="77777777">
            <w:pPr>
              <w:rPr>
                <w:rFonts w:eastAsia="Arial"/>
              </w:rPr>
            </w:pPr>
            <w:r>
              <w:rPr>
                <w:rFonts w:eastAsia="Arial"/>
              </w:rPr>
              <w:t>(E</w:t>
            </w:r>
            <w:r w:rsidRPr="00FA5C89">
              <w:rPr>
                <w:rFonts w:eastAsia="Arial"/>
              </w:rPr>
              <w:t xml:space="preserve">valuate underlying concepts and principles of a subject and interpret qualitative and quantitative data </w:t>
            </w:r>
            <w:proofErr w:type="gramStart"/>
            <w:r w:rsidRPr="00FA5C89">
              <w:rPr>
                <w:rFonts w:eastAsia="Arial"/>
              </w:rPr>
              <w:t>in order to</w:t>
            </w:r>
            <w:proofErr w:type="gramEnd"/>
            <w:r w:rsidRPr="00FA5C89">
              <w:rPr>
                <w:rFonts w:eastAsia="Arial"/>
              </w:rPr>
              <w:t xml:space="preserve"> develop lines of argument and make sound judgements</w:t>
            </w:r>
            <w:r>
              <w:rPr>
                <w:rFonts w:eastAsia="Arial"/>
              </w:rPr>
              <w:t xml:space="preserve">.) </w:t>
            </w:r>
          </w:p>
          <w:p w:rsidR="007D5DE2" w:rsidP="00D525AA" w:rsidRDefault="007D5DE2" w14:paraId="1CFE6FCA" w14:textId="77777777">
            <w:pPr>
              <w:rPr>
                <w:rFonts w:eastAsia="Arial"/>
              </w:rPr>
            </w:pPr>
          </w:p>
          <w:p w:rsidRPr="00F65EEE" w:rsidR="007D5DE2" w:rsidP="00D525AA" w:rsidRDefault="007D5DE2" w14:paraId="68134EA1" w14:textId="77777777">
            <w:pPr>
              <w:rPr>
                <w:rFonts w:eastAsia="Arial"/>
              </w:rPr>
            </w:pPr>
          </w:p>
        </w:tc>
        <w:tc>
          <w:tcPr>
            <w:tcW w:w="1736" w:type="dxa"/>
          </w:tcPr>
          <w:p w:rsidR="007D5DE2" w:rsidP="00D525AA" w:rsidRDefault="007D5DE2" w14:paraId="47BC63CF" w14:textId="77777777">
            <w:r>
              <w:t xml:space="preserve">Wholly or almost wholly descriptive work. Little or no evaluation of the </w:t>
            </w:r>
            <w:r w:rsidRPr="004E4D03">
              <w:t>underlying concepts and principles</w:t>
            </w:r>
            <w:r w:rsidRPr="00B669B1">
              <w:t>.</w:t>
            </w:r>
          </w:p>
          <w:p w:rsidRPr="00FF3C22" w:rsidR="007D5DE2" w:rsidP="00D525AA" w:rsidRDefault="007D5DE2" w14:paraId="214DD691" w14:textId="77777777">
            <w:r>
              <w:t xml:space="preserve">Failure to develop arguments, </w:t>
            </w:r>
            <w:r w:rsidRPr="00B669B1">
              <w:t xml:space="preserve">leading to </w:t>
            </w:r>
            <w:r>
              <w:t>illogical or invalid</w:t>
            </w:r>
            <w:r w:rsidRPr="00B669B1">
              <w:t xml:space="preserve"> </w:t>
            </w:r>
            <w:r>
              <w:t>judgements</w:t>
            </w:r>
            <w:r w:rsidRPr="00B669B1">
              <w:t xml:space="preserve">. </w:t>
            </w:r>
            <w:r w:rsidRPr="00FF3C22">
              <w:t>Minimal or no use of</w:t>
            </w:r>
          </w:p>
          <w:p w:rsidR="007D5DE2" w:rsidP="00D525AA" w:rsidRDefault="007D5DE2" w14:paraId="422D2E66" w14:textId="77777777">
            <w:r w:rsidRPr="00FF3C22">
              <w:t>evidence to back up views.</w:t>
            </w:r>
          </w:p>
          <w:p w:rsidRPr="00B669B1" w:rsidR="007D5DE2" w:rsidP="00D525AA" w:rsidRDefault="007D5DE2" w14:paraId="5A59E1F5" w14:textId="77777777"/>
        </w:tc>
        <w:tc>
          <w:tcPr>
            <w:tcW w:w="1736" w:type="dxa"/>
          </w:tcPr>
          <w:p w:rsidRPr="00B669B1" w:rsidR="007D5DE2" w:rsidP="00D525AA" w:rsidRDefault="007D5DE2" w14:paraId="453E6B37" w14:textId="77777777">
            <w:r w:rsidRPr="00413903">
              <w:t xml:space="preserve">Largely descriptive work, with </w:t>
            </w:r>
            <w:r>
              <w:t xml:space="preserve">superficial evaluation </w:t>
            </w:r>
            <w:r w:rsidRPr="00FF3C22">
              <w:t>of the underlying concepts and principles</w:t>
            </w:r>
            <w:r>
              <w:t xml:space="preserve">. Weak interpretation of data, flawed development of </w:t>
            </w:r>
            <w:r w:rsidRPr="00413903">
              <w:t>arguments and judgements</w:t>
            </w:r>
            <w:r>
              <w:t>.</w:t>
            </w:r>
            <w:r w:rsidRPr="00413903">
              <w:t xml:space="preserve"> Inf</w:t>
            </w:r>
            <w:r>
              <w:t xml:space="preserve">ormation accepted uncritically, uses </w:t>
            </w:r>
            <w:r>
              <w:t>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1736" w:type="dxa"/>
          </w:tcPr>
          <w:p w:rsidRPr="00B669B1" w:rsidR="007D5DE2" w:rsidP="00D525AA" w:rsidRDefault="007D5DE2" w14:paraId="06A3F673" w14:textId="77777777">
            <w:r>
              <w:t>Limited</w:t>
            </w:r>
            <w:r w:rsidRPr="00B669B1">
              <w:t xml:space="preserve"> </w:t>
            </w:r>
            <w:r>
              <w:t>attempt at</w:t>
            </w:r>
            <w:r w:rsidRPr="00B669B1">
              <w:t xml:space="preserve"> </w:t>
            </w:r>
            <w:r w:rsidRPr="00CA285D">
              <w:t>evaluation</w:t>
            </w:r>
            <w:r>
              <w:t xml:space="preserve"> </w:t>
            </w:r>
            <w:r w:rsidRPr="00FF3C22">
              <w:t>of the underlying concepts and principles</w:t>
            </w:r>
            <w:r>
              <w:t>, tending towards description.</w:t>
            </w:r>
          </w:p>
          <w:p w:rsidR="007D5DE2" w:rsidP="00D525AA" w:rsidRDefault="007D5DE2" w14:paraId="5B32489B" w14:textId="77777777">
            <w:r w:rsidRPr="006B5BB1">
              <w:t>Can interpret qu</w:t>
            </w:r>
            <w:r>
              <w:t xml:space="preserve">alitative and quantitative data but with some errors. </w:t>
            </w:r>
            <w:r w:rsidRPr="00B669B1">
              <w:t>Some evidence to support</w:t>
            </w:r>
            <w:r>
              <w:t xml:space="preserve"> emerging</w:t>
            </w:r>
            <w:r w:rsidRPr="00B669B1">
              <w:t xml:space="preserve"> </w:t>
            </w:r>
            <w:r w:rsidRPr="00E518DC">
              <w:t>arguments and judgements</w:t>
            </w:r>
            <w:r w:rsidRPr="00B669B1">
              <w:t xml:space="preserve"> but </w:t>
            </w:r>
            <w:r>
              <w:t xml:space="preserve">these may be </w:t>
            </w:r>
            <w:r w:rsidRPr="00E518DC">
              <w:t xml:space="preserve">underdeveloped </w:t>
            </w:r>
            <w:r>
              <w:t xml:space="preserve">or with a little inconsistency / </w:t>
            </w:r>
            <w:proofErr w:type="gramStart"/>
            <w:r>
              <w:t>mis-interpretation</w:t>
            </w:r>
            <w:proofErr w:type="gramEnd"/>
            <w:r>
              <w:t>.</w:t>
            </w:r>
          </w:p>
          <w:p w:rsidRPr="00B669B1" w:rsidR="007D5DE2" w:rsidP="00D525AA" w:rsidRDefault="007D5DE2" w14:paraId="3318504E" w14:textId="77777777"/>
        </w:tc>
        <w:tc>
          <w:tcPr>
            <w:tcW w:w="1736" w:type="dxa"/>
          </w:tcPr>
          <w:p w:rsidRPr="00B669B1" w:rsidR="007D5DE2" w:rsidP="00D525AA" w:rsidRDefault="007D5DE2" w14:paraId="46CD8CB0" w14:textId="77777777">
            <w:r>
              <w:t>Good</w:t>
            </w:r>
            <w:r w:rsidRPr="00B669B1">
              <w:t xml:space="preserve"> </w:t>
            </w:r>
            <w:r w:rsidRPr="00CA285D">
              <w:t>evaluation</w:t>
            </w:r>
            <w:r>
              <w:t xml:space="preserve"> </w:t>
            </w:r>
            <w:r w:rsidRPr="00FF3C22">
              <w:t>of the underlying concepts and principles</w:t>
            </w:r>
            <w:r w:rsidRPr="00CA285D">
              <w:t>.</w:t>
            </w:r>
            <w:r w:rsidRPr="00B669B1">
              <w:t xml:space="preserve"> Can </w:t>
            </w:r>
            <w:r>
              <w:t xml:space="preserve">interpret </w:t>
            </w:r>
            <w:r w:rsidRPr="006B5BB1">
              <w:t>qualitative and quantitative data</w:t>
            </w:r>
            <w:r>
              <w:t>, with minor errors</w:t>
            </w:r>
            <w:r w:rsidRPr="00B669B1">
              <w:t>.</w:t>
            </w:r>
          </w:p>
          <w:p w:rsidRPr="00B669B1" w:rsidR="007D5DE2" w:rsidP="00D525AA" w:rsidRDefault="007D5DE2" w14:paraId="569B194C" w14:textId="77777777">
            <w:r w:rsidRPr="00B669B1">
              <w:t>An emerging ability to use evidence to support the argument.</w:t>
            </w:r>
          </w:p>
          <w:p w:rsidRPr="00B669B1" w:rsidR="007D5DE2" w:rsidP="00D525AA" w:rsidRDefault="007D5DE2" w14:paraId="17265EE4" w14:textId="77777777">
            <w:r>
              <w:t>Mostly v</w:t>
            </w:r>
            <w:r w:rsidRPr="00B669B1">
              <w:t xml:space="preserve">alid </w:t>
            </w:r>
            <w:r w:rsidRPr="00CA285D">
              <w:t xml:space="preserve">arguments and </w:t>
            </w:r>
            <w:r>
              <w:t xml:space="preserve">logical </w:t>
            </w:r>
            <w:r w:rsidRPr="00CA285D">
              <w:t>judgements</w:t>
            </w:r>
            <w:r>
              <w:t xml:space="preserve">. </w:t>
            </w:r>
          </w:p>
        </w:tc>
        <w:tc>
          <w:tcPr>
            <w:tcW w:w="1736" w:type="dxa"/>
          </w:tcPr>
          <w:p w:rsidRPr="00B669B1" w:rsidR="007D5DE2" w:rsidP="00D525AA" w:rsidRDefault="007D5DE2" w14:paraId="361301FB" w14:textId="77777777">
            <w:r w:rsidRPr="00B669B1">
              <w:t>S</w:t>
            </w:r>
            <w:r>
              <w:t xml:space="preserve">ound </w:t>
            </w:r>
            <w:r w:rsidRPr="00B669B1">
              <w:t>evaluation</w:t>
            </w:r>
            <w:r>
              <w:t xml:space="preserve"> </w:t>
            </w:r>
            <w:r w:rsidRPr="00FF3C22">
              <w:t>of the underlying concepts and principles</w:t>
            </w:r>
            <w:r w:rsidRPr="00B669B1">
              <w:t xml:space="preserve">. </w:t>
            </w:r>
            <w:r w:rsidRPr="00CA2705">
              <w:t xml:space="preserve">Can interpret qualitative and quantitative </w:t>
            </w:r>
            <w:r>
              <w:t xml:space="preserve">data accurately. </w:t>
            </w:r>
            <w:r w:rsidRPr="00B669B1">
              <w:t xml:space="preserve">Ability to devise </w:t>
            </w:r>
            <w:r>
              <w:t>arguments</w:t>
            </w:r>
            <w:r w:rsidRPr="00B669B1">
              <w:t xml:space="preserve"> </w:t>
            </w:r>
            <w:r>
              <w:t xml:space="preserve">using </w:t>
            </w:r>
            <w:r w:rsidRPr="00B669B1">
              <w:t>evidence</w:t>
            </w:r>
            <w:r>
              <w:t xml:space="preserve"> to make mostly appropriate and valid judgements</w:t>
            </w:r>
            <w:r w:rsidRPr="00B669B1">
              <w:t xml:space="preserve">. </w:t>
            </w:r>
          </w:p>
          <w:p w:rsidRPr="00B669B1" w:rsidR="007D5DE2" w:rsidP="00D525AA" w:rsidRDefault="007D5DE2" w14:paraId="123FDA05" w14:textId="77777777"/>
        </w:tc>
        <w:tc>
          <w:tcPr>
            <w:tcW w:w="1736" w:type="dxa"/>
          </w:tcPr>
          <w:p w:rsidRPr="00B669B1" w:rsidR="007D5DE2" w:rsidP="00D525AA" w:rsidRDefault="007D5DE2" w14:paraId="369BB182" w14:textId="77777777">
            <w:r>
              <w:t xml:space="preserve">Excellent </w:t>
            </w:r>
            <w:r w:rsidRPr="002637C7">
              <w:t>evaluation</w:t>
            </w:r>
            <w:r>
              <w:t xml:space="preserve"> </w:t>
            </w:r>
            <w:r w:rsidRPr="00FF3C22">
              <w:t>of the underlying concepts and principles</w:t>
            </w:r>
            <w:r w:rsidRPr="002637C7">
              <w:t xml:space="preserve">. </w:t>
            </w:r>
            <w:r w:rsidRPr="00CA2705">
              <w:t>Can interpret qualitative and quantitative data accurately</w:t>
            </w:r>
            <w:r>
              <w:t xml:space="preserve"> and with some insight</w:t>
            </w:r>
            <w:r w:rsidRPr="00CA2705">
              <w:t xml:space="preserve">. </w:t>
            </w:r>
            <w:r>
              <w:t>Excellent ability to devise arguments</w:t>
            </w:r>
            <w:r w:rsidRPr="006B5BB1">
              <w:t xml:space="preserve"> using evidence </w:t>
            </w:r>
            <w:r>
              <w:t>and make</w:t>
            </w:r>
            <w:r w:rsidRPr="006B5BB1">
              <w:t xml:space="preserve"> appropriate </w:t>
            </w:r>
            <w:r w:rsidRPr="006B5BB1">
              <w:t xml:space="preserve">and valid judgements. </w:t>
            </w:r>
          </w:p>
        </w:tc>
        <w:tc>
          <w:tcPr>
            <w:tcW w:w="1736" w:type="dxa"/>
          </w:tcPr>
          <w:p w:rsidRPr="00B669B1" w:rsidR="007D5DE2" w:rsidP="00D525AA" w:rsidRDefault="007D5DE2" w14:paraId="0DF58AD7" w14:textId="77777777">
            <w:r w:rsidRPr="00B669B1">
              <w:t xml:space="preserve">Exceptional </w:t>
            </w:r>
            <w:r>
              <w:t xml:space="preserve">evaluation </w:t>
            </w:r>
            <w:r w:rsidRPr="00FF3C22">
              <w:t xml:space="preserve">of the underlying concepts and </w:t>
            </w:r>
            <w:proofErr w:type="gramStart"/>
            <w:r w:rsidRPr="00FF3C22">
              <w:t xml:space="preserve">principles </w:t>
            </w:r>
            <w:r>
              <w:t>based</w:t>
            </w:r>
            <w:proofErr w:type="gramEnd"/>
            <w:r>
              <w:t xml:space="preserve"> </w:t>
            </w:r>
            <w:r w:rsidRPr="00B669B1">
              <w:t xml:space="preserve">evidence. </w:t>
            </w:r>
            <w:r>
              <w:t xml:space="preserve">Outstanding interpretation of </w:t>
            </w:r>
            <w:r w:rsidRPr="00CA2705">
              <w:t>qualitative and quantitative data.</w:t>
            </w:r>
          </w:p>
          <w:p w:rsidRPr="00B669B1" w:rsidR="007D5DE2" w:rsidP="00D525AA" w:rsidRDefault="007D5DE2" w14:paraId="1FDC1FF1" w14:textId="77777777">
            <w:r w:rsidRPr="00CA2705">
              <w:t xml:space="preserve">Exceptional ability to devise arguments using evidence and make </w:t>
            </w:r>
            <w:r>
              <w:t xml:space="preserve">wholly </w:t>
            </w:r>
            <w:r w:rsidRPr="00CA2705">
              <w:t>appropriate and valid judgements.</w:t>
            </w:r>
            <w:r>
              <w:t xml:space="preserve"> </w:t>
            </w:r>
          </w:p>
        </w:tc>
      </w:tr>
      <w:tr w:rsidRPr="00D9771E" w:rsidR="007D5DE2" w:rsidTr="007D5DE2" w14:paraId="6A3572E9" w14:textId="77777777">
        <w:tc>
          <w:tcPr>
            <w:tcW w:w="1735" w:type="dxa"/>
            <w:shd w:val="clear" w:color="auto" w:fill="8DB3E2" w:themeFill="text2" w:themeFillTint="66"/>
          </w:tcPr>
          <w:p w:rsidR="007D5DE2" w:rsidP="00D525AA" w:rsidRDefault="007D5DE2" w14:paraId="64308F13" w14:textId="77777777">
            <w:pPr>
              <w:rPr>
                <w:rFonts w:eastAsia="Arial"/>
              </w:rPr>
            </w:pPr>
            <w:r w:rsidRPr="00011FB7">
              <w:rPr>
                <w:rFonts w:eastAsia="Arial"/>
              </w:rPr>
              <w:t>Practical skills</w:t>
            </w:r>
          </w:p>
          <w:p w:rsidR="007D5DE2" w:rsidP="00D525AA" w:rsidRDefault="007D5DE2" w14:paraId="35EDA930" w14:textId="77777777">
            <w:pPr>
              <w:rPr>
                <w:rFonts w:eastAsia="Arial"/>
              </w:rPr>
            </w:pPr>
            <w:r w:rsidRPr="00F65EEE">
              <w:rPr>
                <w:rFonts w:eastAsia="Arial"/>
              </w:rPr>
              <w:t>(</w:t>
            </w:r>
            <w:r>
              <w:rPr>
                <w:rFonts w:eastAsia="Arial"/>
              </w:rPr>
              <w:t>D</w:t>
            </w:r>
            <w:r w:rsidRPr="00FA5C89">
              <w:rPr>
                <w:rFonts w:eastAsia="Arial"/>
              </w:rPr>
              <w:t>ifferent approaches to solving problems in particular contexts</w:t>
            </w:r>
            <w:r>
              <w:rPr>
                <w:rFonts w:eastAsia="Arial"/>
              </w:rPr>
              <w:t>.</w:t>
            </w:r>
            <w:r w:rsidRPr="00F65EEE">
              <w:rPr>
                <w:rFonts w:eastAsia="Arial"/>
              </w:rPr>
              <w:t>)</w:t>
            </w:r>
          </w:p>
          <w:p w:rsidRPr="00F65EEE" w:rsidR="007D5DE2" w:rsidP="00D525AA" w:rsidRDefault="007D5DE2" w14:paraId="798075BE" w14:textId="77777777">
            <w:pPr>
              <w:rPr>
                <w:rFonts w:eastAsia="Arial"/>
              </w:rPr>
            </w:pPr>
          </w:p>
        </w:tc>
        <w:tc>
          <w:tcPr>
            <w:tcW w:w="1736" w:type="dxa"/>
          </w:tcPr>
          <w:p w:rsidRPr="00B669B1" w:rsidR="007D5DE2" w:rsidP="00D525AA" w:rsidRDefault="007D5DE2" w14:paraId="5031FC06" w14:textId="77777777">
            <w:r w:rsidRPr="00B669B1">
              <w:t xml:space="preserve">Limited or no use of </w:t>
            </w:r>
            <w:r>
              <w:t xml:space="preserve">taught, basic </w:t>
            </w:r>
            <w:r w:rsidRPr="00B669B1">
              <w:t>methods, materials, tools and/or techniques.</w:t>
            </w:r>
          </w:p>
          <w:p w:rsidR="007D5DE2" w:rsidP="00D525AA" w:rsidRDefault="007D5DE2" w14:paraId="289E51B7" w14:textId="77777777">
            <w:r w:rsidRPr="00B669B1">
              <w:t>Little or no appreciation of the context of the application.</w:t>
            </w:r>
          </w:p>
          <w:p w:rsidRPr="00B669B1" w:rsidR="007D5DE2" w:rsidP="00D525AA" w:rsidRDefault="007D5DE2" w14:paraId="5CB1A3A8" w14:textId="77777777">
            <w:r>
              <w:t>Very weak</w:t>
            </w:r>
            <w:r w:rsidRPr="00E91CFC">
              <w:t xml:space="preserve"> </w:t>
            </w:r>
            <w:r>
              <w:t xml:space="preserve">evidence of different approaches to </w:t>
            </w:r>
            <w:r w:rsidRPr="00E91CFC">
              <w:t xml:space="preserve">problem-solving </w:t>
            </w:r>
            <w:r w:rsidRPr="00BA319E">
              <w:t xml:space="preserve">in </w:t>
            </w:r>
            <w:r>
              <w:t>particular</w:t>
            </w:r>
            <w:r w:rsidRPr="00BA319E">
              <w:t xml:space="preserve"> contexts</w:t>
            </w:r>
            <w:r>
              <w:t xml:space="preserve">. </w:t>
            </w:r>
          </w:p>
        </w:tc>
        <w:tc>
          <w:tcPr>
            <w:tcW w:w="1736" w:type="dxa"/>
          </w:tcPr>
          <w:p w:rsidR="007D5DE2" w:rsidP="00D525AA" w:rsidRDefault="007D5DE2" w14:paraId="25E05D7E" w14:textId="77777777">
            <w:r w:rsidRPr="00B669B1">
              <w:t xml:space="preserve">Rudimentary application of </w:t>
            </w:r>
            <w:r w:rsidRPr="00CA2705">
              <w:t>taught</w:t>
            </w:r>
            <w:r>
              <w:t xml:space="preserve">, </w:t>
            </w:r>
            <w:r w:rsidRPr="00222127">
              <w:t>basic</w:t>
            </w:r>
            <w:r w:rsidRPr="00CA2705">
              <w:t xml:space="preserve"> </w:t>
            </w:r>
            <w:r w:rsidRPr="00B669B1">
              <w:t>methods, materials, tools and/or techniques but without consideration and competence. Flawed appreciation of the context of the application.</w:t>
            </w:r>
          </w:p>
          <w:p w:rsidRPr="00B669B1" w:rsidR="007D5DE2" w:rsidP="00D525AA" w:rsidRDefault="007D5DE2" w14:paraId="2B6F6F1C" w14:textId="77777777">
            <w:r>
              <w:t xml:space="preserve">Weak </w:t>
            </w:r>
            <w:r w:rsidRPr="00EA0E30">
              <w:t>evidence of different approaches to problem-solving in particular contexts.</w:t>
            </w:r>
          </w:p>
          <w:p w:rsidRPr="00B669B1" w:rsidR="007D5DE2" w:rsidP="00D525AA" w:rsidRDefault="007D5DE2" w14:paraId="6D0651D2" w14:textId="77777777"/>
          <w:p w:rsidRPr="00B669B1" w:rsidR="007D5DE2" w:rsidP="00D525AA" w:rsidRDefault="007D5DE2" w14:paraId="267DDE86" w14:textId="77777777"/>
        </w:tc>
        <w:tc>
          <w:tcPr>
            <w:tcW w:w="1736" w:type="dxa"/>
          </w:tcPr>
          <w:p w:rsidRPr="00B669B1" w:rsidR="007D5DE2" w:rsidP="00D525AA" w:rsidRDefault="007D5DE2" w14:paraId="45CE909F" w14:textId="77777777">
            <w:r w:rsidRPr="00B669B1">
              <w:t xml:space="preserve">An adequate awareness and mostly </w:t>
            </w:r>
            <w:r>
              <w:t xml:space="preserve">appropriate application of </w:t>
            </w:r>
            <w:r w:rsidRPr="00222127">
              <w:t xml:space="preserve">basic </w:t>
            </w:r>
            <w:r w:rsidRPr="00B669B1">
              <w:t>methods, materials, tools and/or techniques.</w:t>
            </w:r>
          </w:p>
          <w:p w:rsidR="007D5DE2" w:rsidP="00D525AA" w:rsidRDefault="007D5DE2" w14:paraId="208F0AB7" w14:textId="77777777">
            <w:r w:rsidRPr="00B669B1">
              <w:t>Basic appreciation of the context of the application.</w:t>
            </w:r>
            <w:r>
              <w:t xml:space="preserve"> </w:t>
            </w:r>
          </w:p>
          <w:p w:rsidRPr="00B669B1" w:rsidR="007D5DE2" w:rsidP="00D525AA" w:rsidRDefault="007D5DE2" w14:paraId="2A9AD7FD" w14:textId="77777777">
            <w:r w:rsidRPr="003F205C">
              <w:t xml:space="preserve">Can identify problems </w:t>
            </w:r>
            <w:r>
              <w:t xml:space="preserve">in particular contexts </w:t>
            </w:r>
            <w:r w:rsidRPr="003F205C">
              <w:t xml:space="preserve">and propose </w:t>
            </w:r>
            <w:r>
              <w:t xml:space="preserve">basic alternative approaches or </w:t>
            </w:r>
            <w:r w:rsidRPr="003F205C">
              <w:t>solutions</w:t>
            </w:r>
            <w:r>
              <w:t xml:space="preserve"> though there may be errors</w:t>
            </w:r>
            <w:r w:rsidRPr="003F205C">
              <w:t xml:space="preserve">. </w:t>
            </w:r>
          </w:p>
        </w:tc>
        <w:tc>
          <w:tcPr>
            <w:tcW w:w="1736" w:type="dxa"/>
          </w:tcPr>
          <w:p w:rsidRPr="00B669B1" w:rsidR="007D5DE2" w:rsidP="00D525AA" w:rsidRDefault="007D5DE2" w14:paraId="115CBFA8" w14:textId="77777777">
            <w:r w:rsidRPr="00B669B1">
              <w:t xml:space="preserve">A good and appropriate application of </w:t>
            </w:r>
            <w:r w:rsidRPr="00222127">
              <w:t xml:space="preserve">basic </w:t>
            </w:r>
            <w:r w:rsidRPr="00B669B1">
              <w:t>methods, materials, tools and/or techniques.</w:t>
            </w:r>
          </w:p>
          <w:p w:rsidR="007D5DE2" w:rsidP="00D525AA" w:rsidRDefault="007D5DE2" w14:paraId="2E315318" w14:textId="77777777">
            <w:r>
              <w:t xml:space="preserve">Clear </w:t>
            </w:r>
            <w:r w:rsidRPr="00B669B1">
              <w:t xml:space="preserve">appreciation of </w:t>
            </w:r>
            <w:r>
              <w:t xml:space="preserve">the context of the application. </w:t>
            </w:r>
          </w:p>
          <w:p w:rsidRPr="00B669B1" w:rsidR="007D5DE2" w:rsidP="00D525AA" w:rsidRDefault="007D5DE2" w14:paraId="354D8900" w14:textId="77777777">
            <w:r>
              <w:t>Good e</w:t>
            </w:r>
            <w:r w:rsidRPr="00EA0E30">
              <w:t>vidence of different approaches to problem</w:t>
            </w:r>
            <w:r>
              <w:t>-solving in particular contexts</w:t>
            </w:r>
            <w:r w:rsidRPr="00EA0E30">
              <w:t xml:space="preserve"> </w:t>
            </w:r>
            <w:r w:rsidRPr="00BA319E">
              <w:t>and propose</w:t>
            </w:r>
            <w:r>
              <w:t>s</w:t>
            </w:r>
            <w:r w:rsidRPr="00BA319E">
              <w:t xml:space="preserve"> </w:t>
            </w:r>
            <w:r>
              <w:t xml:space="preserve">mostly </w:t>
            </w:r>
            <w:r w:rsidRPr="00E91CFC">
              <w:t>appropriate solutions.</w:t>
            </w:r>
          </w:p>
        </w:tc>
        <w:tc>
          <w:tcPr>
            <w:tcW w:w="1736" w:type="dxa"/>
          </w:tcPr>
          <w:p w:rsidRPr="00B669B1" w:rsidR="007D5DE2" w:rsidP="00D525AA" w:rsidRDefault="007D5DE2" w14:paraId="7A8D9133" w14:textId="77777777">
            <w:r w:rsidRPr="00B669B1">
              <w:t xml:space="preserve">A very good application of a range of </w:t>
            </w:r>
            <w:r w:rsidRPr="00222127">
              <w:t xml:space="preserve">basic </w:t>
            </w:r>
            <w:r w:rsidRPr="00B669B1">
              <w:t>methods, materials, tools and/or techniques.</w:t>
            </w:r>
          </w:p>
          <w:p w:rsidRPr="00B669B1" w:rsidR="007D5DE2" w:rsidP="00D525AA" w:rsidRDefault="007D5DE2" w14:paraId="24084751" w14:textId="77777777">
            <w:r w:rsidRPr="00B669B1">
              <w:t>Very good consideration of</w:t>
            </w:r>
            <w:r>
              <w:t xml:space="preserve"> the context of the application. Very g</w:t>
            </w:r>
            <w:r w:rsidRPr="00EA0E30">
              <w:t>ood evidence of different approaches to problem-solving in particular contexts and proposes appropriate solutions.</w:t>
            </w:r>
          </w:p>
        </w:tc>
        <w:tc>
          <w:tcPr>
            <w:tcW w:w="1736" w:type="dxa"/>
          </w:tcPr>
          <w:p w:rsidRPr="00B669B1" w:rsidR="007D5DE2" w:rsidP="00D525AA" w:rsidRDefault="007D5DE2" w14:paraId="6CA4B694" w14:textId="77777777">
            <w:r w:rsidRPr="00B669B1">
              <w:t xml:space="preserve">An advanced application of a range of </w:t>
            </w:r>
            <w:r>
              <w:t xml:space="preserve">taught, </w:t>
            </w:r>
            <w:r w:rsidRPr="00222127">
              <w:t>basic</w:t>
            </w:r>
            <w:r>
              <w:t xml:space="preserve"> </w:t>
            </w:r>
            <w:r w:rsidRPr="00B669B1">
              <w:t>methods, materials, tools and/or techniques.</w:t>
            </w:r>
          </w:p>
          <w:p w:rsidRPr="00B669B1" w:rsidR="007D5DE2" w:rsidP="00D525AA" w:rsidRDefault="007D5DE2" w14:paraId="05FD48E6" w14:textId="77777777">
            <w:r w:rsidRPr="00B669B1">
              <w:t xml:space="preserve">The context of the application is well considered, </w:t>
            </w:r>
            <w:r>
              <w:t>and insightful</w:t>
            </w:r>
            <w:r w:rsidRPr="00B669B1">
              <w:t>.</w:t>
            </w:r>
          </w:p>
          <w:p w:rsidRPr="00B669B1" w:rsidR="007D5DE2" w:rsidP="00D525AA" w:rsidRDefault="007D5DE2" w14:paraId="60E26037" w14:textId="77777777">
            <w:r>
              <w:t>Excellent</w:t>
            </w:r>
            <w:r w:rsidRPr="00EA0E30">
              <w:t xml:space="preserve"> evidence of different approaches to problem-solving in particular contexts and proposes appropriate solutions.</w:t>
            </w:r>
            <w:r>
              <w:t xml:space="preserve"> </w:t>
            </w:r>
          </w:p>
        </w:tc>
        <w:tc>
          <w:tcPr>
            <w:tcW w:w="1736" w:type="dxa"/>
          </w:tcPr>
          <w:p w:rsidRPr="00B669B1" w:rsidR="007D5DE2" w:rsidP="00D525AA" w:rsidRDefault="007D5DE2" w14:paraId="679214D1" w14:textId="77777777">
            <w:r>
              <w:t>Exceptional</w:t>
            </w:r>
            <w:r w:rsidRPr="00B669B1">
              <w:t xml:space="preserve"> levels of application and deployment skills</w:t>
            </w:r>
            <w:r>
              <w:t xml:space="preserve"> in particular practical contexts</w:t>
            </w:r>
            <w:r w:rsidRPr="002C1DF7">
              <w:t>.</w:t>
            </w:r>
            <w:r w:rsidRPr="00B669B1">
              <w:t xml:space="preserve"> </w:t>
            </w:r>
            <w:r>
              <w:t>Outstanding identification of</w:t>
            </w:r>
            <w:r w:rsidRPr="00BA319E">
              <w:t xml:space="preserve"> problems in particular contexts and </w:t>
            </w:r>
            <w:r>
              <w:t xml:space="preserve">formulation of wholly appropriate, thoughtful </w:t>
            </w:r>
            <w:r w:rsidRPr="00BA319E">
              <w:t>solutions</w:t>
            </w:r>
            <w:r>
              <w:t xml:space="preserve"> / different approaches</w:t>
            </w:r>
            <w:r w:rsidRPr="00BA319E">
              <w:t>.</w:t>
            </w:r>
          </w:p>
        </w:tc>
      </w:tr>
      <w:tr w:rsidRPr="00D9771E" w:rsidR="007D5DE2" w:rsidTr="007D5DE2" w14:paraId="34F8CA99" w14:textId="77777777">
        <w:tc>
          <w:tcPr>
            <w:tcW w:w="1735" w:type="dxa"/>
            <w:shd w:val="clear" w:color="auto" w:fill="8DB3E2" w:themeFill="text2" w:themeFillTint="66"/>
          </w:tcPr>
          <w:p w:rsidR="007D5DE2" w:rsidP="00D525AA" w:rsidRDefault="007D5DE2" w14:paraId="1F863E72" w14:textId="77777777">
            <w:pPr>
              <w:rPr>
                <w:rFonts w:eastAsia="Arial"/>
              </w:rPr>
            </w:pPr>
            <w:r w:rsidRPr="00011FB7">
              <w:rPr>
                <w:rFonts w:eastAsia="Arial"/>
              </w:rPr>
              <w:t xml:space="preserve">Transferable skills for </w:t>
            </w:r>
            <w:r>
              <w:rPr>
                <w:rFonts w:eastAsia="Arial"/>
              </w:rPr>
              <w:t xml:space="preserve">life and </w:t>
            </w:r>
            <w:r w:rsidRPr="00011FB7">
              <w:rPr>
                <w:rFonts w:eastAsia="Arial"/>
              </w:rPr>
              <w:t>professional practice</w:t>
            </w:r>
          </w:p>
          <w:p w:rsidRPr="00B76A42" w:rsidR="007D5DE2" w:rsidP="00D525AA" w:rsidRDefault="007D5DE2" w14:paraId="7C16612B" w14:textId="77777777">
            <w:r>
              <w:t>(C</w:t>
            </w:r>
            <w:r w:rsidRPr="00B76A42">
              <w:t xml:space="preserve">ommunicate the results of their study/work accurately and reliably, and with structured and coherent arguments; </w:t>
            </w:r>
            <w:r>
              <w:t xml:space="preserve">the qualities needed </w:t>
            </w:r>
            <w:r w:rsidRPr="00B76A42">
              <w:t>for employment requiring the exercise of some personal responsibility</w:t>
            </w:r>
            <w:r>
              <w:t xml:space="preserve"> within a structured and </w:t>
            </w:r>
            <w:r w:rsidRPr="00B76A42">
              <w:t>managed environment.</w:t>
            </w:r>
            <w: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D525AA" w:rsidRDefault="007D5DE2" w14:paraId="019AB2F3" w14:textId="77777777">
            <w:r w:rsidRPr="00E07BE3">
              <w:t>Work is poorly structured</w:t>
            </w:r>
            <w:r>
              <w:t>, disorganised, inaccurate</w:t>
            </w:r>
            <w:r w:rsidRPr="00E07BE3">
              <w:t xml:space="preserve"> and/or </w:t>
            </w:r>
            <w:r w:rsidRPr="00ED3ABD">
              <w:t xml:space="preserve">confusingly expressed. Very </w:t>
            </w:r>
            <w:r>
              <w:t>weak</w:t>
            </w:r>
            <w:r w:rsidRPr="00ED3ABD">
              <w:t xml:space="preserve"> </w:t>
            </w:r>
            <w:r>
              <w:t>use of language</w:t>
            </w:r>
            <w:r w:rsidRPr="00ED3ABD">
              <w:t xml:space="preserve"> a</w:t>
            </w:r>
            <w:r>
              <w:t xml:space="preserve">nd/or very </w:t>
            </w:r>
            <w:r w:rsidRPr="00ED3ABD">
              <w:t>inappropriate style.</w:t>
            </w:r>
            <w:r w:rsidRPr="00E07BE3">
              <w:t xml:space="preserve"> </w:t>
            </w:r>
            <w:r w:rsidRPr="00F63405">
              <w:t>Failure to work effectively</w:t>
            </w:r>
            <w:r>
              <w:t xml:space="preserve"> individual or</w:t>
            </w:r>
            <w:r w:rsidRPr="00F63405">
              <w:t xml:space="preserve"> as part of a group. </w:t>
            </w:r>
            <w:r>
              <w:t xml:space="preserve">Little or no </w:t>
            </w:r>
            <w:r w:rsidRPr="005F01A6">
              <w:t xml:space="preserve">evidence of the skills </w:t>
            </w:r>
            <w:r>
              <w:t>for</w:t>
            </w:r>
            <w:r w:rsidRPr="005F01A6">
              <w:t xml:space="preserve"> </w:t>
            </w:r>
            <w:r>
              <w:t xml:space="preserve">employment </w:t>
            </w:r>
            <w:r w:rsidRPr="00C560AC">
              <w:t>requiring the exercise of some personal responsibility</w:t>
            </w:r>
            <w:r>
              <w:t>.</w:t>
            </w:r>
          </w:p>
          <w:p w:rsidRPr="00ED3ABD" w:rsidR="007D5DE2" w:rsidP="00D525AA" w:rsidRDefault="007D5DE2" w14:paraId="26CFBF5D" w14:textId="77777777"/>
          <w:p w:rsidRPr="00E07BE3" w:rsidR="007D5DE2" w:rsidP="00D525AA" w:rsidRDefault="007D5DE2" w14:paraId="0AED1746" w14:textId="77777777"/>
        </w:tc>
        <w:tc>
          <w:tcPr>
            <w:tcW w:w="1736" w:type="dxa"/>
            <w:tcBorders>
              <w:top w:val="single" w:color="auto" w:sz="4" w:space="0"/>
              <w:left w:val="dashed" w:color="auto" w:sz="4" w:space="0"/>
              <w:bottom w:val="single" w:color="auto" w:sz="4" w:space="0"/>
              <w:right w:val="double" w:color="auto" w:sz="4" w:space="0"/>
            </w:tcBorders>
          </w:tcPr>
          <w:p w:rsidRPr="00E07BE3" w:rsidR="007D5DE2" w:rsidP="00D525AA" w:rsidRDefault="007D5DE2" w14:paraId="44A29828" w14:textId="77777777">
            <w:r w:rsidRPr="00ED3ABD">
              <w:t xml:space="preserve">Work is poorly presented in a disjointed manner. </w:t>
            </w:r>
            <w:r>
              <w:t>It</w:t>
            </w:r>
            <w:r w:rsidRPr="00ED3ABD">
              <w:t xml:space="preserve"> is loosely, and at times incoherently, structured, with information and ideas often poorly expressed.</w:t>
            </w:r>
            <w:r>
              <w:t xml:space="preserve"> W</w:t>
            </w:r>
            <w:r w:rsidRPr="00ED3ABD">
              <w:t xml:space="preserve">eak </w:t>
            </w:r>
            <w:r>
              <w:t>use of language</w:t>
            </w:r>
            <w:r w:rsidRPr="00ED3ABD">
              <w:t xml:space="preserve"> and/or inappropriate style.</w:t>
            </w:r>
            <w:r>
              <w:t xml:space="preserve"> </w:t>
            </w:r>
            <w:r w:rsidRPr="00F63405">
              <w:t>Flawed approach to</w:t>
            </w:r>
            <w:r>
              <w:t xml:space="preserve"> individual or</w:t>
            </w:r>
            <w:r w:rsidRPr="00F63405">
              <w:t xml:space="preserve"> group work, meeting only partial obligations to others. </w:t>
            </w:r>
            <w:r w:rsidRPr="005F01A6">
              <w:t>Limited evidence</w:t>
            </w:r>
            <w:r>
              <w:t xml:space="preserve"> of</w:t>
            </w:r>
            <w:r w:rsidRPr="005F01A6">
              <w:t xml:space="preserve"> the </w:t>
            </w:r>
            <w:r w:rsidRPr="00C560AC">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D525AA" w:rsidRDefault="007D5DE2" w14:paraId="2CB40FCF" w14:textId="77777777">
            <w:r>
              <w:t>Mostly o</w:t>
            </w:r>
            <w:r w:rsidRPr="00256CA8">
              <w:t>rdered presentation</w:t>
            </w:r>
            <w:r>
              <w:t xml:space="preserve"> and structure</w:t>
            </w:r>
            <w:r w:rsidRPr="00256CA8">
              <w:t xml:space="preserve"> in which relevant ideas / concepts are reasonably expressed.</w:t>
            </w:r>
            <w:r>
              <w:t xml:space="preserve"> </w:t>
            </w:r>
            <w:r w:rsidRPr="00E07BE3">
              <w:t xml:space="preserve">Work </w:t>
            </w:r>
            <w:r>
              <w:t>may lack</w:t>
            </w:r>
            <w:r w:rsidRPr="00E07BE3">
              <w:t xml:space="preserve"> coherence</w:t>
            </w:r>
            <w:r>
              <w:t xml:space="preserve"> and/or accuracy in places.</w:t>
            </w:r>
            <w:r w:rsidRPr="00E07BE3">
              <w:t xml:space="preserve"> </w:t>
            </w:r>
            <w:r w:rsidRPr="00F63405">
              <w:t>Can work as part of a group, meeting most obligations to others but perhaps with limited involvement in group activities.</w:t>
            </w:r>
          </w:p>
          <w:p w:rsidRPr="00E07BE3" w:rsidR="007D5DE2" w:rsidP="00D525AA" w:rsidRDefault="007D5DE2" w14:paraId="12CF4F1E" w14:textId="77777777">
            <w:r>
              <w:t xml:space="preserve">Demonstrates </w:t>
            </w:r>
            <w:r w:rsidRPr="005F01A6">
              <w:t xml:space="preserve">the </w:t>
            </w:r>
            <w:r>
              <w:t xml:space="preserve">basic </w:t>
            </w:r>
            <w:r w:rsidRPr="005F01A6">
              <w:t xml:space="preserve">skills </w:t>
            </w:r>
            <w:r w:rsidRPr="00C560AC">
              <w:t xml:space="preserve">for employment requiring the exercise </w:t>
            </w:r>
            <w: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D525AA" w:rsidRDefault="007D5DE2" w14:paraId="361B0059" w14:textId="77777777">
            <w:r w:rsidRPr="00E07BE3">
              <w:t>Mostly coherent</w:t>
            </w:r>
            <w:r>
              <w:t xml:space="preserve">, organised and accurate </w:t>
            </w:r>
            <w:r w:rsidRPr="00E07BE3">
              <w:t>work</w:t>
            </w:r>
            <w:r>
              <w:t>,</w:t>
            </w:r>
            <w:r w:rsidRPr="00E07BE3">
              <w:t xml:space="preserve"> </w:t>
            </w:r>
            <w:r>
              <w:t xml:space="preserve">in a suitable structure </w:t>
            </w:r>
            <w:r w:rsidRPr="00256CA8">
              <w:t>and is for the most part clearly expressed.</w:t>
            </w:r>
            <w:r>
              <w:t xml:space="preserve"> </w:t>
            </w:r>
            <w:r w:rsidRPr="00F63405">
              <w:t>Can work effectively independently and/or as part of a team, with clear contribution to group activities.</w:t>
            </w:r>
          </w:p>
          <w:p w:rsidRPr="00E07BE3" w:rsidR="007D5DE2" w:rsidP="00D525AA" w:rsidRDefault="007D5DE2" w14:paraId="44E936FD" w14:textId="77777777">
            <w:r w:rsidRPr="005F01A6">
              <w:t xml:space="preserve">Demonstrates the skills </w:t>
            </w:r>
            <w:r w:rsidRPr="00C560AC">
              <w:t xml:space="preserve">for employment requiring the exercise </w:t>
            </w:r>
            <w:r>
              <w:t>of some personal responsibility</w:t>
            </w:r>
            <w:r w:rsidRPr="005F01A6">
              <w:t xml:space="preserve">, with some areas of </w:t>
            </w:r>
            <w:r>
              <w:t xml:space="preserve">strength and some of </w:t>
            </w:r>
            <w:r w:rsidRPr="005F01A6">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D525AA" w:rsidRDefault="007D5DE2" w14:paraId="41EF6DE3" w14:textId="77777777">
            <w:r>
              <w:t>Work is accurate, coherent, fluent, well-</w:t>
            </w:r>
            <w:r w:rsidRPr="00E07BE3">
              <w:t>structured and organised.</w:t>
            </w:r>
            <w:r>
              <w:t xml:space="preserve"> </w:t>
            </w:r>
          </w:p>
          <w:p w:rsidRPr="00E07BE3" w:rsidR="007D5DE2" w:rsidP="00D525AA" w:rsidRDefault="007D5DE2" w14:paraId="19577F79" w14:textId="77777777">
            <w:r w:rsidRPr="00F63405">
              <w:t xml:space="preserve">Can work effectively independently and/or as part of a team, with very good contribution to group activities. </w:t>
            </w:r>
            <w:r w:rsidRPr="005F01A6">
              <w:t xml:space="preserve">Demonstrates </w:t>
            </w:r>
            <w:r>
              <w:t>very good</w:t>
            </w:r>
            <w:r w:rsidRPr="005F01A6">
              <w:t xml:space="preserve"> </w:t>
            </w:r>
            <w:r w:rsidRPr="00C560AC">
              <w:t xml:space="preserve">skills for employment requiring the exercise </w:t>
            </w:r>
            <w:r>
              <w:t xml:space="preserve">of some personal responsibility, </w:t>
            </w:r>
            <w:r w:rsidRPr="005F01A6">
              <w:t xml:space="preserve">with </w:t>
            </w:r>
            <w:r>
              <w:t xml:space="preserve">just occasional </w:t>
            </w:r>
            <w:r w:rsidRPr="005F01A6">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D525AA" w:rsidRDefault="007D5DE2" w14:paraId="4CC20EE9" w14:textId="77777777">
            <w:r w:rsidRPr="00E07BE3">
              <w:t>Work is coherent, very fluent and is presented professionally.</w:t>
            </w:r>
            <w:r>
              <w:t xml:space="preserve"> </w:t>
            </w:r>
            <w:r w:rsidRPr="00F63405">
              <w:t xml:space="preserve">Can work effectively independently and/or as part of a team, with an excellent contribution to group activities. </w:t>
            </w:r>
            <w:r w:rsidRPr="005F01A6">
              <w:t xml:space="preserve">Demonstrates </w:t>
            </w:r>
            <w:r>
              <w:t>excellent</w:t>
            </w:r>
            <w:r w:rsidRPr="005F01A6">
              <w:t xml:space="preserve"> </w:t>
            </w:r>
            <w:r w:rsidRPr="003736D9">
              <w:t>skills for employment requiring the exercise of some personal respo</w:t>
            </w:r>
            <w:r>
              <w:t>nsibility with an appetite for further development.</w:t>
            </w:r>
          </w:p>
          <w:p w:rsidRPr="00E07BE3" w:rsidR="007D5DE2" w:rsidP="00D525AA" w:rsidRDefault="007D5DE2" w14:paraId="4BC2E533" w14:textId="77777777"/>
        </w:tc>
        <w:tc>
          <w:tcPr>
            <w:tcW w:w="1736" w:type="dxa"/>
            <w:tcBorders>
              <w:top w:val="single" w:color="auto" w:sz="4" w:space="0"/>
              <w:left w:val="dashed" w:color="auto" w:sz="4" w:space="0"/>
              <w:bottom w:val="single" w:color="auto" w:sz="4" w:space="0"/>
              <w:right w:val="single" w:color="auto" w:sz="4" w:space="0"/>
            </w:tcBorders>
          </w:tcPr>
          <w:p w:rsidRPr="00E07BE3" w:rsidR="007D5DE2" w:rsidP="00D525AA" w:rsidRDefault="007D5DE2" w14:paraId="0EDFA63A" w14:textId="77777777">
            <w:r w:rsidRPr="00E07BE3">
              <w:t xml:space="preserve">Work is </w:t>
            </w:r>
            <w:r>
              <w:t xml:space="preserve">accurate, </w:t>
            </w:r>
            <w:r w:rsidRPr="00E07BE3">
              <w:t>exceptionally coherent, very fluent and presented</w:t>
            </w:r>
            <w:r>
              <w:t xml:space="preserve"> well. </w:t>
            </w:r>
            <w:r w:rsidRPr="00F63405">
              <w:t xml:space="preserve">Can work effectively independently and/or as part of a team, with an exceptional contribution to group activities. </w:t>
            </w:r>
            <w:r w:rsidRPr="00E91CFC">
              <w:t xml:space="preserve">Demonstrates </w:t>
            </w:r>
            <w:r>
              <w:t xml:space="preserve">exceptional </w:t>
            </w:r>
            <w:r w:rsidRPr="003736D9">
              <w:t xml:space="preserve">skills for employment requiring the exercise </w:t>
            </w:r>
            <w:r>
              <w:t>of some personal responsibility with an appetite for further development.</w:t>
            </w:r>
          </w:p>
        </w:tc>
      </w:tr>
    </w:tbl>
    <w:p w:rsidR="007D5DE2" w:rsidP="00D525AA" w:rsidRDefault="007D5DE2" w14:paraId="47812D04" w14:textId="77777777"/>
    <w:p w:rsidR="007D5DE2" w:rsidP="00D525AA" w:rsidRDefault="007D5DE2" w14:paraId="41A8DFB3" w14:textId="77777777">
      <w:pPr>
        <w:pStyle w:val="NormalWeb"/>
      </w:pPr>
    </w:p>
    <w:p w:rsidR="00527E60" w:rsidP="00D525AA" w:rsidRDefault="00527E60" w14:paraId="069AA96D" w14:textId="77777777">
      <w:pPr>
        <w:pStyle w:val="NormalWeb"/>
      </w:pPr>
    </w:p>
    <w:p w:rsidR="00DE67C2" w:rsidP="00D525AA" w:rsidRDefault="00DE67C2" w14:paraId="76627470" w14:textId="77777777">
      <w:pPr>
        <w:pStyle w:val="NormalWeb"/>
      </w:pPr>
    </w:p>
    <w:p w:rsidR="00DE67C2" w:rsidP="00D525AA" w:rsidRDefault="00DE67C2" w14:paraId="3A19F595" w14:textId="77777777">
      <w:pPr>
        <w:pStyle w:val="NormalWeb"/>
      </w:pPr>
    </w:p>
    <w:p w:rsidR="00DE67C2" w:rsidP="00D525AA" w:rsidRDefault="00DE67C2" w14:paraId="10EF2994" w14:textId="77777777">
      <w:pPr>
        <w:pStyle w:val="NormalWeb"/>
      </w:pPr>
    </w:p>
    <w:p w:rsidR="00DE67C2" w:rsidP="00D525AA" w:rsidRDefault="00DE67C2" w14:paraId="421ABB14" w14:textId="77777777">
      <w:pPr>
        <w:pStyle w:val="NormalWeb"/>
      </w:pPr>
    </w:p>
    <w:p w:rsidR="00DE67C2" w:rsidP="00D525AA" w:rsidRDefault="00DE67C2" w14:paraId="1687BD78" w14:textId="77777777">
      <w:pPr>
        <w:pStyle w:val="NormalWeb"/>
      </w:pPr>
    </w:p>
    <w:p w:rsidR="00DE67C2" w:rsidP="00D525AA" w:rsidRDefault="00DE67C2" w14:paraId="707C57D8" w14:textId="77777777">
      <w:pPr>
        <w:pStyle w:val="NormalWeb"/>
      </w:pPr>
    </w:p>
    <w:p w:rsidR="00DE67C2" w:rsidP="00D525AA" w:rsidRDefault="00DE67C2" w14:paraId="6D42DC99" w14:textId="77777777">
      <w:pPr>
        <w:pStyle w:val="NormalWeb"/>
      </w:pPr>
    </w:p>
    <w:p w:rsidR="00DE67C2" w:rsidP="00D525AA" w:rsidRDefault="00DE67C2" w14:paraId="3915BF69" w14:textId="77777777">
      <w:pPr>
        <w:pStyle w:val="NormalWeb"/>
      </w:pPr>
    </w:p>
    <w:p w:rsidR="00DE67C2" w:rsidP="00D525AA" w:rsidRDefault="00DE67C2" w14:paraId="125CF34B" w14:textId="77777777">
      <w:pPr>
        <w:pStyle w:val="NormalWeb"/>
      </w:pPr>
    </w:p>
    <w:p w:rsidR="00DE67C2" w:rsidP="00D525AA" w:rsidRDefault="00DE67C2" w14:paraId="12EE370D" w14:textId="77777777">
      <w:pPr>
        <w:pStyle w:val="NormalWeb"/>
      </w:pPr>
    </w:p>
    <w:p w:rsidR="00DE67C2" w:rsidP="00D525AA" w:rsidRDefault="00DE67C2" w14:paraId="57C2A70B" w14:textId="77777777">
      <w:pPr>
        <w:pStyle w:val="NormalWeb"/>
      </w:pPr>
    </w:p>
    <w:p w:rsidR="00DE67C2" w:rsidP="00D525AA" w:rsidRDefault="00DE67C2" w14:paraId="618F291C" w14:textId="77777777">
      <w:pPr>
        <w:pStyle w:val="NormalWeb"/>
      </w:pPr>
    </w:p>
    <w:p w:rsidR="00DE67C2" w:rsidP="00D525AA" w:rsidRDefault="00DE67C2" w14:paraId="4C290863" w14:textId="77777777">
      <w:pPr>
        <w:pStyle w:val="NormalWeb"/>
      </w:pPr>
    </w:p>
    <w:p w:rsidR="00DE67C2" w:rsidP="00D525AA" w:rsidRDefault="00DE67C2" w14:paraId="5D33A969" w14:textId="77777777">
      <w:pPr>
        <w:pStyle w:val="NormalWeb"/>
      </w:pPr>
    </w:p>
    <w:p w:rsidR="00DE67C2" w:rsidP="00D525AA" w:rsidRDefault="00DE67C2" w14:paraId="21F70D1E" w14:textId="77777777">
      <w:pPr>
        <w:pStyle w:val="NormalWeb"/>
      </w:pPr>
    </w:p>
    <w:p w:rsidR="00DE67C2" w:rsidP="00D525AA" w:rsidRDefault="00DE67C2" w14:paraId="1DBF07ED" w14:textId="77777777">
      <w:pPr>
        <w:pStyle w:val="NormalWeb"/>
      </w:pPr>
    </w:p>
    <w:p w:rsidR="00DE67C2" w:rsidP="00D525AA" w:rsidRDefault="00DE67C2" w14:paraId="449FC246" w14:textId="77777777">
      <w:pPr>
        <w:pStyle w:val="NormalWeb"/>
      </w:pPr>
    </w:p>
    <w:p w:rsidR="00DE67C2" w:rsidP="00D525AA" w:rsidRDefault="00DE67C2" w14:paraId="3FECD398" w14:textId="77777777">
      <w:pPr>
        <w:pStyle w:val="NormalWeb"/>
      </w:pPr>
    </w:p>
    <w:p w:rsidR="00DE67C2" w:rsidP="00D525AA" w:rsidRDefault="00DE67C2" w14:paraId="7B7E31BA" w14:textId="77777777">
      <w:pPr>
        <w:pStyle w:val="NormalWeb"/>
      </w:pPr>
    </w:p>
    <w:p w:rsidR="00DE67C2" w:rsidP="00D525AA" w:rsidRDefault="00DE67C2" w14:paraId="33469FA9" w14:textId="77777777">
      <w:pPr>
        <w:pStyle w:val="NormalWeb"/>
      </w:pPr>
    </w:p>
    <w:p w:rsidR="00DE67C2" w:rsidP="00D525AA" w:rsidRDefault="00DE67C2" w14:paraId="3767F03C" w14:textId="77777777">
      <w:pPr>
        <w:pStyle w:val="NormalWeb"/>
      </w:pPr>
    </w:p>
    <w:p w:rsidRPr="00DE67C2" w:rsidR="00DE67C2" w:rsidP="00D525AA" w:rsidRDefault="00DE67C2" w14:paraId="2977FF78" w14:textId="77777777">
      <w: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D6A73" w:rsidP="00D525AA" w:rsidRDefault="00BD6A73" w14:paraId="68D38128" w14:textId="77777777">
      <w:r>
        <w:separator/>
      </w:r>
    </w:p>
  </w:endnote>
  <w:endnote w:type="continuationSeparator" w:id="0">
    <w:p w:rsidR="00BD6A73" w:rsidP="00D525AA" w:rsidRDefault="00BD6A73" w14:paraId="75CB901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152E9D" w:rsidP="00D525AA" w:rsidRDefault="00152E9D" w14:paraId="55F0AAAF" w14:textId="77777777">
    <w:pPr>
      <w:pStyle w:val="Footer"/>
    </w:pPr>
    <w:r w:rsidRPr="006B0E75">
      <w:t xml:space="preserve">Page </w:t>
    </w:r>
    <w:r w:rsidRPr="006B0E75" w:rsidR="0017512A">
      <w:rPr>
        <w:sz w:val="24"/>
        <w:szCs w:val="24"/>
      </w:rPr>
      <w:fldChar w:fldCharType="begin"/>
    </w:r>
    <w:r w:rsidRPr="006B0E75">
      <w:instrText xml:space="preserve"> PAGE </w:instrText>
    </w:r>
    <w:r w:rsidRPr="006B0E75" w:rsidR="0017512A">
      <w:rPr>
        <w:sz w:val="24"/>
        <w:szCs w:val="24"/>
      </w:rPr>
      <w:fldChar w:fldCharType="separate"/>
    </w:r>
    <w:r w:rsidRPr="006B0E75" w:rsidR="00DE67C2">
      <w:rPr>
        <w:noProof/>
      </w:rPr>
      <w:t>4</w:t>
    </w:r>
    <w:r w:rsidRPr="006B0E75" w:rsidR="0017512A">
      <w:rPr>
        <w:sz w:val="24"/>
        <w:szCs w:val="24"/>
      </w:rPr>
      <w:fldChar w:fldCharType="end"/>
    </w:r>
    <w:r w:rsidRPr="006B0E75">
      <w:t xml:space="preserve"> of </w:t>
    </w:r>
    <w:r w:rsidRPr="006B0E75" w:rsidR="0017512A">
      <w:rPr>
        <w:sz w:val="24"/>
        <w:szCs w:val="24"/>
      </w:rPr>
      <w:fldChar w:fldCharType="begin"/>
    </w:r>
    <w:r w:rsidRPr="006B0E75">
      <w:instrText xml:space="preserve"> NUMPAGES  </w:instrText>
    </w:r>
    <w:r w:rsidRPr="006B0E75" w:rsidR="0017512A">
      <w:rPr>
        <w:sz w:val="24"/>
        <w:szCs w:val="24"/>
      </w:rPr>
      <w:fldChar w:fldCharType="separate"/>
    </w:r>
    <w:r w:rsidRPr="006B0E75" w:rsidR="00DE67C2">
      <w:rPr>
        <w:noProof/>
      </w:rPr>
      <w:t>9</w:t>
    </w:r>
    <w:r w:rsidRPr="006B0E75" w:rsidR="0017512A">
      <w:rPr>
        <w:sz w:val="24"/>
        <w:szCs w:val="24"/>
      </w:rPr>
      <w:fldChar w:fldCharType="end"/>
    </w:r>
  </w:p>
  <w:p w:rsidR="00152E9D" w:rsidP="00D525AA" w:rsidRDefault="00152E9D" w14:paraId="0CD0EF7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P="00D525AA" w:rsidRDefault="00152E9D" w14:paraId="4729510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D6A73" w:rsidP="00D525AA" w:rsidRDefault="00BD6A73" w14:paraId="1082864D" w14:textId="77777777">
      <w:r>
        <w:separator/>
      </w:r>
    </w:p>
  </w:footnote>
  <w:footnote w:type="continuationSeparator" w:id="0">
    <w:p w:rsidR="00BD6A73" w:rsidP="00D525AA" w:rsidRDefault="00BD6A73" w14:paraId="5C490B1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78BC"/>
    <w:multiLevelType w:val="hybridMultilevel"/>
    <w:tmpl w:val="3490E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CB282A"/>
    <w:multiLevelType w:val="multilevel"/>
    <w:tmpl w:val="36224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810866"/>
    <w:multiLevelType w:val="multilevel"/>
    <w:tmpl w:val="C80C03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A316E0"/>
    <w:multiLevelType w:val="multilevel"/>
    <w:tmpl w:val="74044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454557"/>
    <w:multiLevelType w:val="multilevel"/>
    <w:tmpl w:val="AE50E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B110CE"/>
    <w:multiLevelType w:val="multilevel"/>
    <w:tmpl w:val="C32643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9786B74"/>
    <w:multiLevelType w:val="multilevel"/>
    <w:tmpl w:val="032AA7E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 w15:restartNumberingAfterBreak="0">
    <w:nsid w:val="154100DE"/>
    <w:multiLevelType w:val="hybridMultilevel"/>
    <w:tmpl w:val="EFA664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F14AE3"/>
    <w:multiLevelType w:val="multilevel"/>
    <w:tmpl w:val="4FD4F46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17012AFA"/>
    <w:multiLevelType w:val="multilevel"/>
    <w:tmpl w:val="C8F606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9E1133D"/>
    <w:multiLevelType w:val="multilevel"/>
    <w:tmpl w:val="70B439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A7770E2"/>
    <w:multiLevelType w:val="multilevel"/>
    <w:tmpl w:val="C87A814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2" w15:restartNumberingAfterBreak="0">
    <w:nsid w:val="1E1824EB"/>
    <w:multiLevelType w:val="multilevel"/>
    <w:tmpl w:val="E6A4CD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21407A1"/>
    <w:multiLevelType w:val="multilevel"/>
    <w:tmpl w:val="DD5CD74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 w15:restartNumberingAfterBreak="0">
    <w:nsid w:val="2254249D"/>
    <w:multiLevelType w:val="multilevel"/>
    <w:tmpl w:val="ABBE3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82482D"/>
    <w:multiLevelType w:val="multilevel"/>
    <w:tmpl w:val="4D065C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5350D07"/>
    <w:multiLevelType w:val="multilevel"/>
    <w:tmpl w:val="13FC2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49302F"/>
    <w:multiLevelType w:val="multilevel"/>
    <w:tmpl w:val="8EE21A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335C06B8"/>
    <w:multiLevelType w:val="multilevel"/>
    <w:tmpl w:val="F162F8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6C55C7"/>
    <w:multiLevelType w:val="multilevel"/>
    <w:tmpl w:val="D32494A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 w15:restartNumberingAfterBreak="0">
    <w:nsid w:val="347B0583"/>
    <w:multiLevelType w:val="multilevel"/>
    <w:tmpl w:val="47027D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37D777AD"/>
    <w:multiLevelType w:val="multilevel"/>
    <w:tmpl w:val="E1CE40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641E66"/>
    <w:multiLevelType w:val="multilevel"/>
    <w:tmpl w:val="D9F410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3EB86461"/>
    <w:multiLevelType w:val="hybridMultilevel"/>
    <w:tmpl w:val="6AA01D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E103CC"/>
    <w:multiLevelType w:val="multilevel"/>
    <w:tmpl w:val="BBA435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11F7810"/>
    <w:multiLevelType w:val="multilevel"/>
    <w:tmpl w:val="BC7EA70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7" w15:restartNumberingAfterBreak="0">
    <w:nsid w:val="498A0A24"/>
    <w:multiLevelType w:val="multilevel"/>
    <w:tmpl w:val="780E48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AB33D9"/>
    <w:multiLevelType w:val="multilevel"/>
    <w:tmpl w:val="F0E2AE4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DB96F46"/>
    <w:multiLevelType w:val="multilevel"/>
    <w:tmpl w:val="4FCA88D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0" w15:restartNumberingAfterBreak="0">
    <w:nsid w:val="53F23076"/>
    <w:multiLevelType w:val="multilevel"/>
    <w:tmpl w:val="A99419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F04E29"/>
    <w:multiLevelType w:val="multilevel"/>
    <w:tmpl w:val="8E0013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96A1044"/>
    <w:multiLevelType w:val="hybridMultilevel"/>
    <w:tmpl w:val="4A680E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A745718"/>
    <w:multiLevelType w:val="multilevel"/>
    <w:tmpl w:val="113C97F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5" w15:restartNumberingAfterBreak="0">
    <w:nsid w:val="5D49079A"/>
    <w:multiLevelType w:val="multilevel"/>
    <w:tmpl w:val="9D98381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6" w15:restartNumberingAfterBreak="0">
    <w:nsid w:val="5DB47A93"/>
    <w:multiLevelType w:val="multilevel"/>
    <w:tmpl w:val="73B0B4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5E482E4C"/>
    <w:multiLevelType w:val="multilevel"/>
    <w:tmpl w:val="CF9E85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5FB15747"/>
    <w:multiLevelType w:val="multilevel"/>
    <w:tmpl w:val="F6B0582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64FB2AFE"/>
    <w:multiLevelType w:val="multilevel"/>
    <w:tmpl w:val="0B9CDA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A42A27"/>
    <w:multiLevelType w:val="multilevel"/>
    <w:tmpl w:val="85C20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7F5B3B"/>
    <w:multiLevelType w:val="hybridMultilevel"/>
    <w:tmpl w:val="684E0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DF949FF"/>
    <w:multiLevelType w:val="multilevel"/>
    <w:tmpl w:val="0184A6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6FE74BE2"/>
    <w:multiLevelType w:val="multilevel"/>
    <w:tmpl w:val="E06AFD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880B7A"/>
    <w:multiLevelType w:val="multilevel"/>
    <w:tmpl w:val="D7A092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78D60882"/>
    <w:multiLevelType w:val="multilevel"/>
    <w:tmpl w:val="050287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92E3F19"/>
    <w:multiLevelType w:val="multilevel"/>
    <w:tmpl w:val="B10EE4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79C42E82"/>
    <w:multiLevelType w:val="multilevel"/>
    <w:tmpl w:val="C9820A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00D43"/>
    <w:multiLevelType w:val="multilevel"/>
    <w:tmpl w:val="EC0C2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6270182">
    <w:abstractNumId w:val="18"/>
  </w:num>
  <w:num w:numId="2" w16cid:durableId="493838803">
    <w:abstractNumId w:val="45"/>
  </w:num>
  <w:num w:numId="3" w16cid:durableId="2061047979">
    <w:abstractNumId w:val="39"/>
  </w:num>
  <w:num w:numId="4" w16cid:durableId="1270166761">
    <w:abstractNumId w:val="32"/>
  </w:num>
  <w:num w:numId="5" w16cid:durableId="1185821503">
    <w:abstractNumId w:val="1"/>
  </w:num>
  <w:num w:numId="6" w16cid:durableId="1501890632">
    <w:abstractNumId w:val="19"/>
  </w:num>
  <w:num w:numId="7" w16cid:durableId="441993820">
    <w:abstractNumId w:val="37"/>
  </w:num>
  <w:num w:numId="8" w16cid:durableId="237597504">
    <w:abstractNumId w:val="43"/>
  </w:num>
  <w:num w:numId="9" w16cid:durableId="1719233373">
    <w:abstractNumId w:val="12"/>
  </w:num>
  <w:num w:numId="10" w16cid:durableId="1937399119">
    <w:abstractNumId w:val="11"/>
  </w:num>
  <w:num w:numId="11" w16cid:durableId="796096824">
    <w:abstractNumId w:val="35"/>
  </w:num>
  <w:num w:numId="12" w16cid:durableId="1925649467">
    <w:abstractNumId w:val="17"/>
  </w:num>
  <w:num w:numId="13" w16cid:durableId="2080401556">
    <w:abstractNumId w:val="36"/>
  </w:num>
  <w:num w:numId="14" w16cid:durableId="1143042906">
    <w:abstractNumId w:val="23"/>
  </w:num>
  <w:num w:numId="15" w16cid:durableId="1798332699">
    <w:abstractNumId w:val="15"/>
  </w:num>
  <w:num w:numId="16" w16cid:durableId="126552631">
    <w:abstractNumId w:val="5"/>
  </w:num>
  <w:num w:numId="17" w16cid:durableId="1151751325">
    <w:abstractNumId w:val="10"/>
  </w:num>
  <w:num w:numId="18" w16cid:durableId="1691837494">
    <w:abstractNumId w:val="28"/>
  </w:num>
  <w:num w:numId="19" w16cid:durableId="1769033782">
    <w:abstractNumId w:val="21"/>
  </w:num>
  <w:num w:numId="20" w16cid:durableId="506944347">
    <w:abstractNumId w:val="44"/>
  </w:num>
  <w:num w:numId="21" w16cid:durableId="1996647567">
    <w:abstractNumId w:val="48"/>
  </w:num>
  <w:num w:numId="22" w16cid:durableId="987855114">
    <w:abstractNumId w:val="46"/>
  </w:num>
  <w:num w:numId="23" w16cid:durableId="324359301">
    <w:abstractNumId w:val="29"/>
  </w:num>
  <w:num w:numId="24" w16cid:durableId="1419063487">
    <w:abstractNumId w:val="20"/>
  </w:num>
  <w:num w:numId="25" w16cid:durableId="2095275210">
    <w:abstractNumId w:val="34"/>
  </w:num>
  <w:num w:numId="26" w16cid:durableId="1088885542">
    <w:abstractNumId w:val="6"/>
  </w:num>
  <w:num w:numId="27" w16cid:durableId="915750993">
    <w:abstractNumId w:val="25"/>
  </w:num>
  <w:num w:numId="28" w16cid:durableId="1049695150">
    <w:abstractNumId w:val="9"/>
  </w:num>
  <w:num w:numId="29" w16cid:durableId="2057193096">
    <w:abstractNumId w:val="26"/>
  </w:num>
  <w:num w:numId="30" w16cid:durableId="1241253510">
    <w:abstractNumId w:val="13"/>
  </w:num>
  <w:num w:numId="31" w16cid:durableId="1202746771">
    <w:abstractNumId w:val="8"/>
  </w:num>
  <w:num w:numId="32" w16cid:durableId="494691828">
    <w:abstractNumId w:val="38"/>
  </w:num>
  <w:num w:numId="33" w16cid:durableId="539978427">
    <w:abstractNumId w:val="4"/>
  </w:num>
  <w:num w:numId="34" w16cid:durableId="1914046895">
    <w:abstractNumId w:val="30"/>
  </w:num>
  <w:num w:numId="35" w16cid:durableId="755250689">
    <w:abstractNumId w:val="16"/>
  </w:num>
  <w:num w:numId="36" w16cid:durableId="1620913437">
    <w:abstractNumId w:val="3"/>
  </w:num>
  <w:num w:numId="37" w16cid:durableId="1831559407">
    <w:abstractNumId w:val="40"/>
  </w:num>
  <w:num w:numId="38" w16cid:durableId="1671718181">
    <w:abstractNumId w:val="47"/>
  </w:num>
  <w:num w:numId="39" w16cid:durableId="708844303">
    <w:abstractNumId w:val="50"/>
  </w:num>
  <w:num w:numId="40" w16cid:durableId="1886528228">
    <w:abstractNumId w:val="31"/>
  </w:num>
  <w:num w:numId="41" w16cid:durableId="1373848275">
    <w:abstractNumId w:val="27"/>
  </w:num>
  <w:num w:numId="42" w16cid:durableId="2102069527">
    <w:abstractNumId w:val="41"/>
  </w:num>
  <w:num w:numId="43" w16cid:durableId="1659335814">
    <w:abstractNumId w:val="49"/>
  </w:num>
  <w:num w:numId="44" w16cid:durableId="707492359">
    <w:abstractNumId w:val="2"/>
  </w:num>
  <w:num w:numId="45" w16cid:durableId="1671643326">
    <w:abstractNumId w:val="0"/>
  </w:num>
  <w:num w:numId="46" w16cid:durableId="823394845">
    <w:abstractNumId w:val="24"/>
  </w:num>
  <w:num w:numId="47" w16cid:durableId="33236394">
    <w:abstractNumId w:val="7"/>
  </w:num>
  <w:num w:numId="48" w16cid:durableId="1866551423">
    <w:abstractNumId w:val="33"/>
  </w:num>
  <w:num w:numId="49" w16cid:durableId="1336569378">
    <w:abstractNumId w:val="42"/>
  </w:num>
  <w:num w:numId="50" w16cid:durableId="982077810">
    <w:abstractNumId w:val="14"/>
  </w:num>
  <w:num w:numId="51" w16cid:durableId="1743797537">
    <w:abstractNumId w:val="22"/>
  </w:num>
  <w:numIdMacAtCleanup w:val="4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8"/>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498"/>
    <w:rsid w:val="00004D05"/>
    <w:rsid w:val="0000570D"/>
    <w:rsid w:val="00005F59"/>
    <w:rsid w:val="00011666"/>
    <w:rsid w:val="000132DC"/>
    <w:rsid w:val="000136F5"/>
    <w:rsid w:val="00022423"/>
    <w:rsid w:val="00026B02"/>
    <w:rsid w:val="00034CAF"/>
    <w:rsid w:val="00041142"/>
    <w:rsid w:val="000448A1"/>
    <w:rsid w:val="000448F2"/>
    <w:rsid w:val="00046174"/>
    <w:rsid w:val="00052668"/>
    <w:rsid w:val="00056E37"/>
    <w:rsid w:val="000644E7"/>
    <w:rsid w:val="00071CD5"/>
    <w:rsid w:val="00074599"/>
    <w:rsid w:val="00080FBF"/>
    <w:rsid w:val="000822E5"/>
    <w:rsid w:val="00086F34"/>
    <w:rsid w:val="000915B5"/>
    <w:rsid w:val="00091A62"/>
    <w:rsid w:val="00091B52"/>
    <w:rsid w:val="000971FC"/>
    <w:rsid w:val="0009773E"/>
    <w:rsid w:val="000A2A3A"/>
    <w:rsid w:val="000A492A"/>
    <w:rsid w:val="000A5747"/>
    <w:rsid w:val="000A7419"/>
    <w:rsid w:val="000B4C23"/>
    <w:rsid w:val="000C2892"/>
    <w:rsid w:val="000D1544"/>
    <w:rsid w:val="000D2F80"/>
    <w:rsid w:val="000D601C"/>
    <w:rsid w:val="000E38F0"/>
    <w:rsid w:val="000E413A"/>
    <w:rsid w:val="000F21AA"/>
    <w:rsid w:val="000F52EB"/>
    <w:rsid w:val="000F5AA3"/>
    <w:rsid w:val="00100396"/>
    <w:rsid w:val="00100B5C"/>
    <w:rsid w:val="00101829"/>
    <w:rsid w:val="00103799"/>
    <w:rsid w:val="001060E6"/>
    <w:rsid w:val="001078CC"/>
    <w:rsid w:val="001106E9"/>
    <w:rsid w:val="001206A3"/>
    <w:rsid w:val="00124CA5"/>
    <w:rsid w:val="00133770"/>
    <w:rsid w:val="00134F77"/>
    <w:rsid w:val="001363A5"/>
    <w:rsid w:val="001445F8"/>
    <w:rsid w:val="00144DD1"/>
    <w:rsid w:val="00147435"/>
    <w:rsid w:val="00151E96"/>
    <w:rsid w:val="00152E9D"/>
    <w:rsid w:val="00154487"/>
    <w:rsid w:val="001552CB"/>
    <w:rsid w:val="0015730B"/>
    <w:rsid w:val="00163216"/>
    <w:rsid w:val="00165500"/>
    <w:rsid w:val="001655F5"/>
    <w:rsid w:val="00165999"/>
    <w:rsid w:val="001735BA"/>
    <w:rsid w:val="0017512A"/>
    <w:rsid w:val="00175E54"/>
    <w:rsid w:val="00196958"/>
    <w:rsid w:val="001A1E39"/>
    <w:rsid w:val="001A24F3"/>
    <w:rsid w:val="001B405C"/>
    <w:rsid w:val="001B5F45"/>
    <w:rsid w:val="001D5532"/>
    <w:rsid w:val="001D5DDF"/>
    <w:rsid w:val="001E1050"/>
    <w:rsid w:val="001E1E1F"/>
    <w:rsid w:val="001E2007"/>
    <w:rsid w:val="001E57C1"/>
    <w:rsid w:val="001E654A"/>
    <w:rsid w:val="001F07EF"/>
    <w:rsid w:val="001F50B6"/>
    <w:rsid w:val="001F628E"/>
    <w:rsid w:val="001F6D7A"/>
    <w:rsid w:val="001F7F72"/>
    <w:rsid w:val="00202B75"/>
    <w:rsid w:val="0020392F"/>
    <w:rsid w:val="0020412D"/>
    <w:rsid w:val="00207F04"/>
    <w:rsid w:val="0021264F"/>
    <w:rsid w:val="00213A56"/>
    <w:rsid w:val="002163C5"/>
    <w:rsid w:val="00221EC9"/>
    <w:rsid w:val="00224849"/>
    <w:rsid w:val="0022746E"/>
    <w:rsid w:val="00232931"/>
    <w:rsid w:val="00235F71"/>
    <w:rsid w:val="002444CA"/>
    <w:rsid w:val="00247226"/>
    <w:rsid w:val="00252CD0"/>
    <w:rsid w:val="00260DE6"/>
    <w:rsid w:val="00263A68"/>
    <w:rsid w:val="0026408E"/>
    <w:rsid w:val="00265413"/>
    <w:rsid w:val="00273863"/>
    <w:rsid w:val="00273FEE"/>
    <w:rsid w:val="0028204E"/>
    <w:rsid w:val="002827AD"/>
    <w:rsid w:val="00282D1C"/>
    <w:rsid w:val="00282FEA"/>
    <w:rsid w:val="0028591B"/>
    <w:rsid w:val="002878BF"/>
    <w:rsid w:val="00291841"/>
    <w:rsid w:val="002954E1"/>
    <w:rsid w:val="00296281"/>
    <w:rsid w:val="002968EE"/>
    <w:rsid w:val="00296C4E"/>
    <w:rsid w:val="002A7CD8"/>
    <w:rsid w:val="002A7E76"/>
    <w:rsid w:val="002B0FEE"/>
    <w:rsid w:val="002B5C77"/>
    <w:rsid w:val="002B6399"/>
    <w:rsid w:val="002C449B"/>
    <w:rsid w:val="002C54E3"/>
    <w:rsid w:val="002C6040"/>
    <w:rsid w:val="002D5B3F"/>
    <w:rsid w:val="002D708C"/>
    <w:rsid w:val="002D7372"/>
    <w:rsid w:val="002E272E"/>
    <w:rsid w:val="002E5AAE"/>
    <w:rsid w:val="002F28DD"/>
    <w:rsid w:val="002F367A"/>
    <w:rsid w:val="002F5778"/>
    <w:rsid w:val="003044D9"/>
    <w:rsid w:val="00314688"/>
    <w:rsid w:val="003151C3"/>
    <w:rsid w:val="003223E0"/>
    <w:rsid w:val="00331517"/>
    <w:rsid w:val="00334505"/>
    <w:rsid w:val="00336327"/>
    <w:rsid w:val="00352C4A"/>
    <w:rsid w:val="0036241C"/>
    <w:rsid w:val="00362560"/>
    <w:rsid w:val="003639A0"/>
    <w:rsid w:val="0037121C"/>
    <w:rsid w:val="003732FD"/>
    <w:rsid w:val="003753B2"/>
    <w:rsid w:val="00376559"/>
    <w:rsid w:val="003773B0"/>
    <w:rsid w:val="00382BAA"/>
    <w:rsid w:val="00384D73"/>
    <w:rsid w:val="00385C50"/>
    <w:rsid w:val="003874D8"/>
    <w:rsid w:val="00390D36"/>
    <w:rsid w:val="00393EB6"/>
    <w:rsid w:val="00396D1F"/>
    <w:rsid w:val="003A3CE5"/>
    <w:rsid w:val="003B0BFA"/>
    <w:rsid w:val="003B1050"/>
    <w:rsid w:val="003B366F"/>
    <w:rsid w:val="003B3684"/>
    <w:rsid w:val="003B3F9D"/>
    <w:rsid w:val="003B4F12"/>
    <w:rsid w:val="003B6C95"/>
    <w:rsid w:val="003B7107"/>
    <w:rsid w:val="003C5DA0"/>
    <w:rsid w:val="003D051A"/>
    <w:rsid w:val="003E0F30"/>
    <w:rsid w:val="003E5751"/>
    <w:rsid w:val="003F2886"/>
    <w:rsid w:val="003F3784"/>
    <w:rsid w:val="0040117B"/>
    <w:rsid w:val="00403193"/>
    <w:rsid w:val="004046A9"/>
    <w:rsid w:val="00404C50"/>
    <w:rsid w:val="00423262"/>
    <w:rsid w:val="00423934"/>
    <w:rsid w:val="00426244"/>
    <w:rsid w:val="00451810"/>
    <w:rsid w:val="00455D4C"/>
    <w:rsid w:val="00462379"/>
    <w:rsid w:val="0046730A"/>
    <w:rsid w:val="00470A38"/>
    <w:rsid w:val="00472BE4"/>
    <w:rsid w:val="00474E33"/>
    <w:rsid w:val="00477880"/>
    <w:rsid w:val="004802CB"/>
    <w:rsid w:val="00483DEA"/>
    <w:rsid w:val="004874DE"/>
    <w:rsid w:val="00496ACD"/>
    <w:rsid w:val="004A2217"/>
    <w:rsid w:val="004A4F98"/>
    <w:rsid w:val="004B4CF6"/>
    <w:rsid w:val="004B5334"/>
    <w:rsid w:val="004B6C14"/>
    <w:rsid w:val="004C7EFB"/>
    <w:rsid w:val="004D5E9B"/>
    <w:rsid w:val="004D63D9"/>
    <w:rsid w:val="004D783F"/>
    <w:rsid w:val="004E1407"/>
    <w:rsid w:val="004E6585"/>
    <w:rsid w:val="004F38B4"/>
    <w:rsid w:val="004F6C9A"/>
    <w:rsid w:val="0050249F"/>
    <w:rsid w:val="00503016"/>
    <w:rsid w:val="00504201"/>
    <w:rsid w:val="005237FD"/>
    <w:rsid w:val="00524566"/>
    <w:rsid w:val="00527E60"/>
    <w:rsid w:val="00530BEF"/>
    <w:rsid w:val="00533CAB"/>
    <w:rsid w:val="00535537"/>
    <w:rsid w:val="00536099"/>
    <w:rsid w:val="00542258"/>
    <w:rsid w:val="00542C74"/>
    <w:rsid w:val="00552351"/>
    <w:rsid w:val="005529DC"/>
    <w:rsid w:val="00552DF9"/>
    <w:rsid w:val="00553E60"/>
    <w:rsid w:val="00554867"/>
    <w:rsid w:val="0055672F"/>
    <w:rsid w:val="00557718"/>
    <w:rsid w:val="00561F00"/>
    <w:rsid w:val="00562C4E"/>
    <w:rsid w:val="00562DEC"/>
    <w:rsid w:val="0057467F"/>
    <w:rsid w:val="00576AB4"/>
    <w:rsid w:val="00577917"/>
    <w:rsid w:val="0058048A"/>
    <w:rsid w:val="00590667"/>
    <w:rsid w:val="005911B5"/>
    <w:rsid w:val="005969E2"/>
    <w:rsid w:val="005A1689"/>
    <w:rsid w:val="005A1DB1"/>
    <w:rsid w:val="005B61CD"/>
    <w:rsid w:val="005C5CCF"/>
    <w:rsid w:val="005D1D58"/>
    <w:rsid w:val="005D22F3"/>
    <w:rsid w:val="005D3BA5"/>
    <w:rsid w:val="005D432C"/>
    <w:rsid w:val="005E285E"/>
    <w:rsid w:val="005E6EB7"/>
    <w:rsid w:val="005E72F8"/>
    <w:rsid w:val="005E73F5"/>
    <w:rsid w:val="005F0579"/>
    <w:rsid w:val="005F3A53"/>
    <w:rsid w:val="005F3C3D"/>
    <w:rsid w:val="006006C3"/>
    <w:rsid w:val="00601456"/>
    <w:rsid w:val="006050CC"/>
    <w:rsid w:val="006062A3"/>
    <w:rsid w:val="00610E08"/>
    <w:rsid w:val="0061392C"/>
    <w:rsid w:val="006140BF"/>
    <w:rsid w:val="006161BE"/>
    <w:rsid w:val="00620787"/>
    <w:rsid w:val="00621BF3"/>
    <w:rsid w:val="00631ACA"/>
    <w:rsid w:val="00632434"/>
    <w:rsid w:val="0063478F"/>
    <w:rsid w:val="00635B7B"/>
    <w:rsid w:val="00642540"/>
    <w:rsid w:val="00644256"/>
    <w:rsid w:val="00644D1D"/>
    <w:rsid w:val="00645B0A"/>
    <w:rsid w:val="00645EB0"/>
    <w:rsid w:val="00646453"/>
    <w:rsid w:val="00655856"/>
    <w:rsid w:val="00661D6F"/>
    <w:rsid w:val="006628E9"/>
    <w:rsid w:val="0066725E"/>
    <w:rsid w:val="006716C7"/>
    <w:rsid w:val="00674AC5"/>
    <w:rsid w:val="00681208"/>
    <w:rsid w:val="00681FA9"/>
    <w:rsid w:val="00684440"/>
    <w:rsid w:val="00685540"/>
    <w:rsid w:val="006861D0"/>
    <w:rsid w:val="00691739"/>
    <w:rsid w:val="00691EA9"/>
    <w:rsid w:val="006934D4"/>
    <w:rsid w:val="006A6DC3"/>
    <w:rsid w:val="006A6DD7"/>
    <w:rsid w:val="006A711C"/>
    <w:rsid w:val="006B0E75"/>
    <w:rsid w:val="006B2395"/>
    <w:rsid w:val="006B41E2"/>
    <w:rsid w:val="006B6BF5"/>
    <w:rsid w:val="006C0B55"/>
    <w:rsid w:val="006C21C3"/>
    <w:rsid w:val="006C513A"/>
    <w:rsid w:val="006D056F"/>
    <w:rsid w:val="006D49ED"/>
    <w:rsid w:val="006D500A"/>
    <w:rsid w:val="006D5079"/>
    <w:rsid w:val="006D55CE"/>
    <w:rsid w:val="006D60D3"/>
    <w:rsid w:val="006D637A"/>
    <w:rsid w:val="006D6F24"/>
    <w:rsid w:val="006F0F95"/>
    <w:rsid w:val="006F45BF"/>
    <w:rsid w:val="006F58BE"/>
    <w:rsid w:val="006F60E0"/>
    <w:rsid w:val="006F79A2"/>
    <w:rsid w:val="0070199E"/>
    <w:rsid w:val="00702834"/>
    <w:rsid w:val="00702F71"/>
    <w:rsid w:val="00704E82"/>
    <w:rsid w:val="00712237"/>
    <w:rsid w:val="007129A3"/>
    <w:rsid w:val="00712EBA"/>
    <w:rsid w:val="00714881"/>
    <w:rsid w:val="00716709"/>
    <w:rsid w:val="007251E7"/>
    <w:rsid w:val="00725718"/>
    <w:rsid w:val="0073054F"/>
    <w:rsid w:val="007366DF"/>
    <w:rsid w:val="00750321"/>
    <w:rsid w:val="00757785"/>
    <w:rsid w:val="00757839"/>
    <w:rsid w:val="00757A01"/>
    <w:rsid w:val="00770C81"/>
    <w:rsid w:val="00781AF2"/>
    <w:rsid w:val="00783391"/>
    <w:rsid w:val="00791024"/>
    <w:rsid w:val="007930E6"/>
    <w:rsid w:val="00793F0A"/>
    <w:rsid w:val="0079756C"/>
    <w:rsid w:val="0079DF50"/>
    <w:rsid w:val="007A1F65"/>
    <w:rsid w:val="007A2657"/>
    <w:rsid w:val="007B0B2F"/>
    <w:rsid w:val="007C682C"/>
    <w:rsid w:val="007D2385"/>
    <w:rsid w:val="007D5DE2"/>
    <w:rsid w:val="007F214F"/>
    <w:rsid w:val="007F313B"/>
    <w:rsid w:val="007F77FE"/>
    <w:rsid w:val="00800069"/>
    <w:rsid w:val="008042F0"/>
    <w:rsid w:val="00816BE8"/>
    <w:rsid w:val="0082484A"/>
    <w:rsid w:val="00826740"/>
    <w:rsid w:val="00830049"/>
    <w:rsid w:val="008310A0"/>
    <w:rsid w:val="00835D29"/>
    <w:rsid w:val="008372FF"/>
    <w:rsid w:val="00842E7F"/>
    <w:rsid w:val="00850626"/>
    <w:rsid w:val="00850F90"/>
    <w:rsid w:val="00852933"/>
    <w:rsid w:val="00855721"/>
    <w:rsid w:val="008566E5"/>
    <w:rsid w:val="008566FE"/>
    <w:rsid w:val="00861C10"/>
    <w:rsid w:val="008637FD"/>
    <w:rsid w:val="00865B46"/>
    <w:rsid w:val="00870031"/>
    <w:rsid w:val="0087706A"/>
    <w:rsid w:val="00880544"/>
    <w:rsid w:val="00884305"/>
    <w:rsid w:val="00887ABD"/>
    <w:rsid w:val="0089333D"/>
    <w:rsid w:val="00895D0B"/>
    <w:rsid w:val="00896134"/>
    <w:rsid w:val="008A0B3E"/>
    <w:rsid w:val="008A5394"/>
    <w:rsid w:val="008A62BC"/>
    <w:rsid w:val="008A7730"/>
    <w:rsid w:val="008B43E7"/>
    <w:rsid w:val="008B5F64"/>
    <w:rsid w:val="008C0A4C"/>
    <w:rsid w:val="008C5BD6"/>
    <w:rsid w:val="008D2155"/>
    <w:rsid w:val="008D763F"/>
    <w:rsid w:val="008F036F"/>
    <w:rsid w:val="008F0C3A"/>
    <w:rsid w:val="008F1308"/>
    <w:rsid w:val="008F768E"/>
    <w:rsid w:val="008F78C2"/>
    <w:rsid w:val="00904568"/>
    <w:rsid w:val="00906455"/>
    <w:rsid w:val="00906C7F"/>
    <w:rsid w:val="00906F8C"/>
    <w:rsid w:val="00911394"/>
    <w:rsid w:val="00917005"/>
    <w:rsid w:val="00923EF2"/>
    <w:rsid w:val="00924487"/>
    <w:rsid w:val="009259CD"/>
    <w:rsid w:val="00926D25"/>
    <w:rsid w:val="00926E9D"/>
    <w:rsid w:val="00930E1D"/>
    <w:rsid w:val="009315A0"/>
    <w:rsid w:val="00932C6E"/>
    <w:rsid w:val="00933F10"/>
    <w:rsid w:val="009340BE"/>
    <w:rsid w:val="00935214"/>
    <w:rsid w:val="009415DA"/>
    <w:rsid w:val="009428B6"/>
    <w:rsid w:val="009433C5"/>
    <w:rsid w:val="00953F40"/>
    <w:rsid w:val="00962181"/>
    <w:rsid w:val="00965881"/>
    <w:rsid w:val="00981C4E"/>
    <w:rsid w:val="00982DA7"/>
    <w:rsid w:val="009871FF"/>
    <w:rsid w:val="00990799"/>
    <w:rsid w:val="00995D51"/>
    <w:rsid w:val="009A0631"/>
    <w:rsid w:val="009B10ED"/>
    <w:rsid w:val="009C5626"/>
    <w:rsid w:val="009C7001"/>
    <w:rsid w:val="009D3EA4"/>
    <w:rsid w:val="009D4516"/>
    <w:rsid w:val="009D649C"/>
    <w:rsid w:val="009E4BC1"/>
    <w:rsid w:val="009F5CB2"/>
    <w:rsid w:val="009F7689"/>
    <w:rsid w:val="00A00FF9"/>
    <w:rsid w:val="00A01F46"/>
    <w:rsid w:val="00A037B9"/>
    <w:rsid w:val="00A03BB8"/>
    <w:rsid w:val="00A16E98"/>
    <w:rsid w:val="00A30FB3"/>
    <w:rsid w:val="00A342A4"/>
    <w:rsid w:val="00A346F3"/>
    <w:rsid w:val="00A3505D"/>
    <w:rsid w:val="00A4036F"/>
    <w:rsid w:val="00A406E5"/>
    <w:rsid w:val="00A423D0"/>
    <w:rsid w:val="00A4641C"/>
    <w:rsid w:val="00A55876"/>
    <w:rsid w:val="00A61B43"/>
    <w:rsid w:val="00A65849"/>
    <w:rsid w:val="00A67169"/>
    <w:rsid w:val="00A67FB1"/>
    <w:rsid w:val="00A822D4"/>
    <w:rsid w:val="00A85BFE"/>
    <w:rsid w:val="00A870DC"/>
    <w:rsid w:val="00A94FC1"/>
    <w:rsid w:val="00AA0EC0"/>
    <w:rsid w:val="00AB1C69"/>
    <w:rsid w:val="00AB567C"/>
    <w:rsid w:val="00AB5B84"/>
    <w:rsid w:val="00AB6FE7"/>
    <w:rsid w:val="00AB7225"/>
    <w:rsid w:val="00AB7AD7"/>
    <w:rsid w:val="00AB7C5A"/>
    <w:rsid w:val="00AC6AF2"/>
    <w:rsid w:val="00AD0861"/>
    <w:rsid w:val="00AD1E34"/>
    <w:rsid w:val="00AD2430"/>
    <w:rsid w:val="00AE24CD"/>
    <w:rsid w:val="00AE41A6"/>
    <w:rsid w:val="00AF0388"/>
    <w:rsid w:val="00AF0E34"/>
    <w:rsid w:val="00AF271D"/>
    <w:rsid w:val="00AF2B9D"/>
    <w:rsid w:val="00AF56C2"/>
    <w:rsid w:val="00B004E6"/>
    <w:rsid w:val="00B046FF"/>
    <w:rsid w:val="00B059E7"/>
    <w:rsid w:val="00B0744D"/>
    <w:rsid w:val="00B144B5"/>
    <w:rsid w:val="00B16B49"/>
    <w:rsid w:val="00B177AE"/>
    <w:rsid w:val="00B22D8A"/>
    <w:rsid w:val="00B3098A"/>
    <w:rsid w:val="00B50EA8"/>
    <w:rsid w:val="00B52221"/>
    <w:rsid w:val="00B5236D"/>
    <w:rsid w:val="00B537A1"/>
    <w:rsid w:val="00B62A5F"/>
    <w:rsid w:val="00B639EC"/>
    <w:rsid w:val="00B64082"/>
    <w:rsid w:val="00B67725"/>
    <w:rsid w:val="00B72325"/>
    <w:rsid w:val="00B72E62"/>
    <w:rsid w:val="00B73112"/>
    <w:rsid w:val="00B73B28"/>
    <w:rsid w:val="00B73BD3"/>
    <w:rsid w:val="00B74E9E"/>
    <w:rsid w:val="00B81AD3"/>
    <w:rsid w:val="00B829D8"/>
    <w:rsid w:val="00B84982"/>
    <w:rsid w:val="00B84B5B"/>
    <w:rsid w:val="00B86446"/>
    <w:rsid w:val="00B90BFA"/>
    <w:rsid w:val="00B95FFD"/>
    <w:rsid w:val="00BA0B9D"/>
    <w:rsid w:val="00BA1176"/>
    <w:rsid w:val="00BA3481"/>
    <w:rsid w:val="00BB0BEA"/>
    <w:rsid w:val="00BD1CAA"/>
    <w:rsid w:val="00BD2C44"/>
    <w:rsid w:val="00BD6A73"/>
    <w:rsid w:val="00BE0B01"/>
    <w:rsid w:val="00BE11EE"/>
    <w:rsid w:val="00BE79C7"/>
    <w:rsid w:val="00BF060E"/>
    <w:rsid w:val="00BF0BB7"/>
    <w:rsid w:val="00BF370E"/>
    <w:rsid w:val="00BF3919"/>
    <w:rsid w:val="00BF3CB5"/>
    <w:rsid w:val="00C01A3F"/>
    <w:rsid w:val="00C073F1"/>
    <w:rsid w:val="00C1285B"/>
    <w:rsid w:val="00C1361B"/>
    <w:rsid w:val="00C1452E"/>
    <w:rsid w:val="00C14E1F"/>
    <w:rsid w:val="00C16EA0"/>
    <w:rsid w:val="00C17283"/>
    <w:rsid w:val="00C26565"/>
    <w:rsid w:val="00C315AF"/>
    <w:rsid w:val="00C32C2B"/>
    <w:rsid w:val="00C36D9A"/>
    <w:rsid w:val="00C370A8"/>
    <w:rsid w:val="00C44A72"/>
    <w:rsid w:val="00C56DC6"/>
    <w:rsid w:val="00C57B80"/>
    <w:rsid w:val="00C61FC2"/>
    <w:rsid w:val="00C705F9"/>
    <w:rsid w:val="00C757CA"/>
    <w:rsid w:val="00C80F0F"/>
    <w:rsid w:val="00C838C0"/>
    <w:rsid w:val="00C8667A"/>
    <w:rsid w:val="00C93BCB"/>
    <w:rsid w:val="00C97E72"/>
    <w:rsid w:val="00CB1B6C"/>
    <w:rsid w:val="00CB355D"/>
    <w:rsid w:val="00CB57A1"/>
    <w:rsid w:val="00CB634A"/>
    <w:rsid w:val="00CB6DCE"/>
    <w:rsid w:val="00CC241A"/>
    <w:rsid w:val="00CD42A7"/>
    <w:rsid w:val="00CE4035"/>
    <w:rsid w:val="00CE65AB"/>
    <w:rsid w:val="00CF33B5"/>
    <w:rsid w:val="00CF4266"/>
    <w:rsid w:val="00D07FDF"/>
    <w:rsid w:val="00D111BB"/>
    <w:rsid w:val="00D1277D"/>
    <w:rsid w:val="00D15EF8"/>
    <w:rsid w:val="00D16274"/>
    <w:rsid w:val="00D22104"/>
    <w:rsid w:val="00D22D9C"/>
    <w:rsid w:val="00D241F1"/>
    <w:rsid w:val="00D275CB"/>
    <w:rsid w:val="00D30DFA"/>
    <w:rsid w:val="00D463A5"/>
    <w:rsid w:val="00D4710D"/>
    <w:rsid w:val="00D47D25"/>
    <w:rsid w:val="00D525AA"/>
    <w:rsid w:val="00D61C17"/>
    <w:rsid w:val="00D62ACD"/>
    <w:rsid w:val="00D727A4"/>
    <w:rsid w:val="00D7306B"/>
    <w:rsid w:val="00D80BB6"/>
    <w:rsid w:val="00D828EC"/>
    <w:rsid w:val="00D85635"/>
    <w:rsid w:val="00DA36EE"/>
    <w:rsid w:val="00DA3AAD"/>
    <w:rsid w:val="00DA5301"/>
    <w:rsid w:val="00DA6A2C"/>
    <w:rsid w:val="00DB116D"/>
    <w:rsid w:val="00DD17CC"/>
    <w:rsid w:val="00DE01F4"/>
    <w:rsid w:val="00DE217A"/>
    <w:rsid w:val="00DE67C2"/>
    <w:rsid w:val="00DF0981"/>
    <w:rsid w:val="00DF321B"/>
    <w:rsid w:val="00DF7F95"/>
    <w:rsid w:val="00E05BDD"/>
    <w:rsid w:val="00E166BB"/>
    <w:rsid w:val="00E230E0"/>
    <w:rsid w:val="00E27F15"/>
    <w:rsid w:val="00E35DE1"/>
    <w:rsid w:val="00E364B9"/>
    <w:rsid w:val="00E45FE5"/>
    <w:rsid w:val="00E51AAC"/>
    <w:rsid w:val="00E561EF"/>
    <w:rsid w:val="00E637BA"/>
    <w:rsid w:val="00E66CC0"/>
    <w:rsid w:val="00E71230"/>
    <w:rsid w:val="00E728A9"/>
    <w:rsid w:val="00E77A6E"/>
    <w:rsid w:val="00E80089"/>
    <w:rsid w:val="00E807D9"/>
    <w:rsid w:val="00E97B6A"/>
    <w:rsid w:val="00EA0F4E"/>
    <w:rsid w:val="00EA295B"/>
    <w:rsid w:val="00EA3B9B"/>
    <w:rsid w:val="00EA6801"/>
    <w:rsid w:val="00EB4F96"/>
    <w:rsid w:val="00EC3655"/>
    <w:rsid w:val="00ED196B"/>
    <w:rsid w:val="00ED224F"/>
    <w:rsid w:val="00ED7072"/>
    <w:rsid w:val="00EE07F8"/>
    <w:rsid w:val="00EE2F22"/>
    <w:rsid w:val="00EE3132"/>
    <w:rsid w:val="00EE3D9D"/>
    <w:rsid w:val="00EE6F25"/>
    <w:rsid w:val="00F02126"/>
    <w:rsid w:val="00F03D85"/>
    <w:rsid w:val="00F061DA"/>
    <w:rsid w:val="00F07C8C"/>
    <w:rsid w:val="00F10ABC"/>
    <w:rsid w:val="00F14318"/>
    <w:rsid w:val="00F176D9"/>
    <w:rsid w:val="00F20651"/>
    <w:rsid w:val="00F249F1"/>
    <w:rsid w:val="00F25B9D"/>
    <w:rsid w:val="00F2660B"/>
    <w:rsid w:val="00F2664E"/>
    <w:rsid w:val="00F26AA3"/>
    <w:rsid w:val="00F31163"/>
    <w:rsid w:val="00F311D9"/>
    <w:rsid w:val="00F31C04"/>
    <w:rsid w:val="00F37095"/>
    <w:rsid w:val="00F442A7"/>
    <w:rsid w:val="00F5468B"/>
    <w:rsid w:val="00F54AFE"/>
    <w:rsid w:val="00F55D9A"/>
    <w:rsid w:val="00F57A89"/>
    <w:rsid w:val="00F61A20"/>
    <w:rsid w:val="00F63DD9"/>
    <w:rsid w:val="00F67644"/>
    <w:rsid w:val="00F74800"/>
    <w:rsid w:val="00F8381F"/>
    <w:rsid w:val="00F847F3"/>
    <w:rsid w:val="00F84AF0"/>
    <w:rsid w:val="00F862EE"/>
    <w:rsid w:val="00F877EE"/>
    <w:rsid w:val="00FA04CD"/>
    <w:rsid w:val="00FA0F8D"/>
    <w:rsid w:val="00FA25F5"/>
    <w:rsid w:val="00FA2810"/>
    <w:rsid w:val="00FA68F8"/>
    <w:rsid w:val="00FB163E"/>
    <w:rsid w:val="00FB1DC0"/>
    <w:rsid w:val="00FB2DEF"/>
    <w:rsid w:val="00FB3049"/>
    <w:rsid w:val="00FB3B4E"/>
    <w:rsid w:val="00FB4521"/>
    <w:rsid w:val="00FB4F84"/>
    <w:rsid w:val="00FB5CF8"/>
    <w:rsid w:val="00FC0459"/>
    <w:rsid w:val="00FE66A8"/>
    <w:rsid w:val="00FF055F"/>
    <w:rsid w:val="00FF273B"/>
    <w:rsid w:val="00FF35DF"/>
    <w:rsid w:val="00FF3821"/>
    <w:rsid w:val="00FF564C"/>
    <w:rsid w:val="00FF5AAD"/>
    <w:rsid w:val="02D343EF"/>
    <w:rsid w:val="0317B479"/>
    <w:rsid w:val="0352616B"/>
    <w:rsid w:val="0476E31E"/>
    <w:rsid w:val="047D8C62"/>
    <w:rsid w:val="0515F698"/>
    <w:rsid w:val="06930BEE"/>
    <w:rsid w:val="06C1F0A7"/>
    <w:rsid w:val="075502BB"/>
    <w:rsid w:val="0AE061E1"/>
    <w:rsid w:val="0AFCFE9C"/>
    <w:rsid w:val="0B984545"/>
    <w:rsid w:val="0CB3B979"/>
    <w:rsid w:val="0D079421"/>
    <w:rsid w:val="0E7BA4E2"/>
    <w:rsid w:val="0EC5819D"/>
    <w:rsid w:val="0F92C5D9"/>
    <w:rsid w:val="0FCA2CA1"/>
    <w:rsid w:val="131D1943"/>
    <w:rsid w:val="13E3C2E5"/>
    <w:rsid w:val="14A65ED6"/>
    <w:rsid w:val="15051D94"/>
    <w:rsid w:val="1547529E"/>
    <w:rsid w:val="1581BCD3"/>
    <w:rsid w:val="15AF9216"/>
    <w:rsid w:val="15B224FE"/>
    <w:rsid w:val="17F319F4"/>
    <w:rsid w:val="18766868"/>
    <w:rsid w:val="19183183"/>
    <w:rsid w:val="196E1EB4"/>
    <w:rsid w:val="19C9589A"/>
    <w:rsid w:val="1A309AD6"/>
    <w:rsid w:val="1B8E142E"/>
    <w:rsid w:val="1CD379D4"/>
    <w:rsid w:val="2158630B"/>
    <w:rsid w:val="218E13F5"/>
    <w:rsid w:val="21C24E7D"/>
    <w:rsid w:val="24786BF0"/>
    <w:rsid w:val="247D650F"/>
    <w:rsid w:val="2679049A"/>
    <w:rsid w:val="2A51F7EA"/>
    <w:rsid w:val="2A995E00"/>
    <w:rsid w:val="2CC931BB"/>
    <w:rsid w:val="2E19B612"/>
    <w:rsid w:val="2E66B921"/>
    <w:rsid w:val="2E9E64CC"/>
    <w:rsid w:val="2F3D4296"/>
    <w:rsid w:val="2F70E267"/>
    <w:rsid w:val="304C3B79"/>
    <w:rsid w:val="30AC414A"/>
    <w:rsid w:val="30C52E12"/>
    <w:rsid w:val="35349BA5"/>
    <w:rsid w:val="35A2C6B6"/>
    <w:rsid w:val="36E8CEF9"/>
    <w:rsid w:val="36FE856C"/>
    <w:rsid w:val="3844CE9A"/>
    <w:rsid w:val="394E3F7E"/>
    <w:rsid w:val="39EF8132"/>
    <w:rsid w:val="3AE401D1"/>
    <w:rsid w:val="3B0D0C8E"/>
    <w:rsid w:val="3BB4EDF0"/>
    <w:rsid w:val="3C78A800"/>
    <w:rsid w:val="3D088819"/>
    <w:rsid w:val="3E63D558"/>
    <w:rsid w:val="3F9F91B5"/>
    <w:rsid w:val="40FBCA34"/>
    <w:rsid w:val="4160647E"/>
    <w:rsid w:val="41B1E956"/>
    <w:rsid w:val="43B8DA2F"/>
    <w:rsid w:val="44C19C3B"/>
    <w:rsid w:val="450E3088"/>
    <w:rsid w:val="47451577"/>
    <w:rsid w:val="4AC58A9E"/>
    <w:rsid w:val="4EE83F83"/>
    <w:rsid w:val="50077012"/>
    <w:rsid w:val="5070A96B"/>
    <w:rsid w:val="52E68316"/>
    <w:rsid w:val="53583B20"/>
    <w:rsid w:val="54F81039"/>
    <w:rsid w:val="5525EA27"/>
    <w:rsid w:val="587C2A43"/>
    <w:rsid w:val="5897AB86"/>
    <w:rsid w:val="5A8581FE"/>
    <w:rsid w:val="5DC153AE"/>
    <w:rsid w:val="60113DD5"/>
    <w:rsid w:val="604F6295"/>
    <w:rsid w:val="60A97AE6"/>
    <w:rsid w:val="60BEDD2C"/>
    <w:rsid w:val="613A8AD7"/>
    <w:rsid w:val="62EEDA45"/>
    <w:rsid w:val="63486625"/>
    <w:rsid w:val="6684EB38"/>
    <w:rsid w:val="66AA1780"/>
    <w:rsid w:val="676EB009"/>
    <w:rsid w:val="68110D4C"/>
    <w:rsid w:val="688D127D"/>
    <w:rsid w:val="68AF28DF"/>
    <w:rsid w:val="6BF50728"/>
    <w:rsid w:val="6BF785B4"/>
    <w:rsid w:val="6D18E4B2"/>
    <w:rsid w:val="6F290E65"/>
    <w:rsid w:val="6F553751"/>
    <w:rsid w:val="6FD1887E"/>
    <w:rsid w:val="715E7669"/>
    <w:rsid w:val="7280B23D"/>
    <w:rsid w:val="732C49B1"/>
    <w:rsid w:val="73B107BA"/>
    <w:rsid w:val="75629A0A"/>
    <w:rsid w:val="75E68932"/>
    <w:rsid w:val="76786ED1"/>
    <w:rsid w:val="76E5131C"/>
    <w:rsid w:val="787B8709"/>
    <w:rsid w:val="78B57785"/>
    <w:rsid w:val="79155A5D"/>
    <w:rsid w:val="799A6E4E"/>
    <w:rsid w:val="799EB315"/>
    <w:rsid w:val="7C05D284"/>
    <w:rsid w:val="7CDF4799"/>
    <w:rsid w:val="7F266C0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525AA"/>
    <w:pPr>
      <w:jc w:val="both"/>
    </w:pPr>
    <w:rPr>
      <w:rFonts w:ascii="Arial" w:hAnsi="Arial" w:cs="Arial"/>
      <w:sz w:val="22"/>
      <w:szCs w:val="22"/>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szCs w:val="22"/>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362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grammarly.com/" TargetMode="External" Id="rId10" /><Relationship Type="http://schemas.openxmlformats.org/officeDocument/2006/relationships/webSettings" Target="webSettings.xml" Id="rId4" /><Relationship Type="http://schemas.openxmlformats.org/officeDocument/2006/relationships/hyperlink" Target="https://hwb.uwtsd.ac.uk/pages/academic-support/deallusrwyddartiffisial_artificialintelligence" TargetMode="Externa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Maria Trevino Gonzalez</lastModifiedBy>
  <revision>136</revision>
  <lastPrinted>2014-10-10T07:42:00.0000000Z</lastPrinted>
  <dcterms:created xsi:type="dcterms:W3CDTF">2018-07-10T09:26:00.0000000Z</dcterms:created>
  <dcterms:modified xsi:type="dcterms:W3CDTF">2026-09-25T09:22:43.2786264Z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