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6FAF17" w14:textId="77777777" w:rsidR="00782BD2" w:rsidRPr="007366FD" w:rsidRDefault="00782BD2" w:rsidP="00572133">
      <w:pPr>
        <w:pStyle w:val="SMUNORMALARIAL"/>
        <w:rPr>
          <w:rFonts w:cs="Arial"/>
        </w:rPr>
      </w:pPr>
      <w:bookmarkStart w:id="0" w:name="_GoBack"/>
      <w:bookmarkEnd w:id="0"/>
    </w:p>
    <w:p w14:paraId="159CEFFB" w14:textId="4FD69DDD" w:rsidR="007366FD" w:rsidRPr="00427F1B" w:rsidRDefault="00452ABB" w:rsidP="00941E42">
      <w:pPr>
        <w:pStyle w:val="SMUNORMALARIAL"/>
        <w:jc w:val="center"/>
        <w:rPr>
          <w:rFonts w:cs="Arial"/>
          <w:sz w:val="32"/>
          <w:szCs w:val="32"/>
        </w:rPr>
      </w:pPr>
      <w:r>
        <w:rPr>
          <w:noProof/>
        </w:rPr>
        <w:drawing>
          <wp:inline distT="0" distB="0" distL="0" distR="0" wp14:anchorId="7772FCDA" wp14:editId="115B21AC">
            <wp:extent cx="2880000" cy="1132916"/>
            <wp:effectExtent l="0" t="0" r="0" b="1016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_swan201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132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F35DE" w14:textId="77777777" w:rsidR="007366FD" w:rsidRPr="00427F1B" w:rsidRDefault="007366FD" w:rsidP="007366FD">
      <w:pPr>
        <w:pStyle w:val="SMUNORMALARIAL"/>
        <w:rPr>
          <w:rFonts w:cs="Arial"/>
          <w:sz w:val="28"/>
          <w:szCs w:val="28"/>
        </w:rPr>
      </w:pPr>
    </w:p>
    <w:p w14:paraId="1CB25CA5" w14:textId="02260B97" w:rsidR="007366FD" w:rsidRPr="00067ED7" w:rsidRDefault="007366FD" w:rsidP="007366FD">
      <w:pPr>
        <w:pStyle w:val="SMUNORMALARIAL"/>
        <w:rPr>
          <w:rFonts w:cs="Arial"/>
          <w:b/>
          <w:sz w:val="36"/>
          <w:szCs w:val="36"/>
        </w:rPr>
      </w:pPr>
      <w:r w:rsidRPr="00067ED7">
        <w:rPr>
          <w:rFonts w:cs="Arial"/>
          <w:b/>
          <w:sz w:val="36"/>
          <w:szCs w:val="36"/>
        </w:rPr>
        <w:t>EXAMINATIONS 201</w:t>
      </w:r>
      <w:r w:rsidR="00BD3007">
        <w:rPr>
          <w:rFonts w:cs="Arial"/>
          <w:b/>
          <w:sz w:val="36"/>
          <w:szCs w:val="36"/>
        </w:rPr>
        <w:t>3</w:t>
      </w:r>
      <w:r w:rsidRPr="00067ED7">
        <w:rPr>
          <w:rFonts w:cs="Arial"/>
          <w:b/>
          <w:sz w:val="36"/>
          <w:szCs w:val="36"/>
        </w:rPr>
        <w:t xml:space="preserve"> / 201</w:t>
      </w:r>
      <w:r w:rsidR="00BD3007">
        <w:rPr>
          <w:rFonts w:cs="Arial"/>
          <w:b/>
          <w:sz w:val="36"/>
          <w:szCs w:val="36"/>
        </w:rPr>
        <w:t>4</w:t>
      </w:r>
      <w:r w:rsidR="00BD3007">
        <w:rPr>
          <w:rFonts w:cs="Arial"/>
          <w:b/>
          <w:sz w:val="36"/>
          <w:szCs w:val="36"/>
        </w:rPr>
        <w:tab/>
      </w:r>
      <w:r w:rsidR="00BD3007">
        <w:rPr>
          <w:rFonts w:cs="Arial"/>
          <w:b/>
          <w:sz w:val="36"/>
          <w:szCs w:val="36"/>
        </w:rPr>
        <w:tab/>
      </w:r>
      <w:r w:rsidR="00BD3007">
        <w:rPr>
          <w:rFonts w:cs="Arial"/>
          <w:b/>
          <w:sz w:val="36"/>
          <w:szCs w:val="36"/>
        </w:rPr>
        <w:tab/>
      </w:r>
      <w:r w:rsidRPr="00067ED7">
        <w:rPr>
          <w:rFonts w:cs="Arial"/>
          <w:b/>
          <w:sz w:val="36"/>
          <w:szCs w:val="36"/>
        </w:rPr>
        <w:t>Semester 2</w:t>
      </w:r>
      <w:r w:rsidR="00BD3007">
        <w:rPr>
          <w:rFonts w:cs="Arial"/>
          <w:b/>
          <w:sz w:val="36"/>
          <w:szCs w:val="36"/>
        </w:rPr>
        <w:t>- Resit</w:t>
      </w:r>
    </w:p>
    <w:p w14:paraId="0198D500" w14:textId="2B53DC8C" w:rsidR="007366FD" w:rsidRPr="00067ED7" w:rsidRDefault="007366FD" w:rsidP="007366FD">
      <w:pPr>
        <w:pStyle w:val="SMUNORMALARIAL"/>
        <w:rPr>
          <w:rFonts w:cs="Arial"/>
          <w:b/>
          <w:sz w:val="36"/>
          <w:szCs w:val="36"/>
        </w:rPr>
      </w:pPr>
      <w:r w:rsidRPr="00067ED7">
        <w:rPr>
          <w:rFonts w:cs="Arial"/>
          <w:b/>
          <w:sz w:val="36"/>
          <w:szCs w:val="36"/>
        </w:rPr>
        <w:t>ARHOLIADAU 201</w:t>
      </w:r>
      <w:r w:rsidR="00BD3007">
        <w:rPr>
          <w:rFonts w:cs="Arial"/>
          <w:b/>
          <w:sz w:val="36"/>
          <w:szCs w:val="36"/>
        </w:rPr>
        <w:t>3</w:t>
      </w:r>
      <w:r w:rsidRPr="00067ED7">
        <w:rPr>
          <w:rFonts w:cs="Arial"/>
          <w:b/>
          <w:sz w:val="36"/>
          <w:szCs w:val="36"/>
        </w:rPr>
        <w:t>/ 201</w:t>
      </w:r>
      <w:r w:rsidR="00BD3007">
        <w:rPr>
          <w:rFonts w:cs="Arial"/>
          <w:b/>
          <w:sz w:val="36"/>
          <w:szCs w:val="36"/>
        </w:rPr>
        <w:t>4</w:t>
      </w:r>
    </w:p>
    <w:p w14:paraId="5F30172C" w14:textId="77777777" w:rsidR="007366FD" w:rsidRPr="00427F1B" w:rsidRDefault="007366FD" w:rsidP="007366FD">
      <w:pPr>
        <w:pStyle w:val="SMUNORMALARIAL"/>
        <w:rPr>
          <w:rFonts w:cs="Arial"/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22"/>
      </w:tblGrid>
      <w:tr w:rsidR="007366FD" w:rsidRPr="00427F1B" w14:paraId="41C5AEDB" w14:textId="77777777" w:rsidTr="007366FD">
        <w:tc>
          <w:tcPr>
            <w:tcW w:w="10422" w:type="dxa"/>
          </w:tcPr>
          <w:p w14:paraId="52F5D956" w14:textId="77777777" w:rsidR="007366FD" w:rsidRPr="00427F1B" w:rsidRDefault="00560E77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 xml:space="preserve">FACULTY OF:  </w:t>
            </w:r>
            <w:r w:rsidR="007366FD" w:rsidRPr="00427F1B">
              <w:rPr>
                <w:rFonts w:cs="Arial"/>
                <w:b/>
                <w:sz w:val="28"/>
                <w:szCs w:val="28"/>
              </w:rPr>
              <w:t>APPLIED DESIGN AND ENGINEERING</w:t>
            </w:r>
          </w:p>
          <w:p w14:paraId="3C9FA231" w14:textId="77777777" w:rsidR="007366FD" w:rsidRPr="00427F1B" w:rsidRDefault="00560E77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 xml:space="preserve">                          </w:t>
            </w:r>
            <w:r w:rsidR="007366FD" w:rsidRPr="00427F1B">
              <w:rPr>
                <w:rFonts w:cs="Arial"/>
                <w:b/>
                <w:sz w:val="28"/>
                <w:szCs w:val="28"/>
              </w:rPr>
              <w:t>SCHOOL OF APPLIED COMPUTING</w:t>
            </w:r>
          </w:p>
          <w:p w14:paraId="531E057F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</w:p>
        </w:tc>
      </w:tr>
    </w:tbl>
    <w:p w14:paraId="57D1D99B" w14:textId="77777777" w:rsidR="007366FD" w:rsidRPr="00427F1B" w:rsidRDefault="007366FD" w:rsidP="007366FD">
      <w:pPr>
        <w:rPr>
          <w:rFonts w:ascii="Arial" w:hAnsi="Arial" w:cs="Arial"/>
          <w:sz w:val="28"/>
          <w:szCs w:val="28"/>
        </w:rPr>
      </w:pPr>
    </w:p>
    <w:p w14:paraId="2895E52E" w14:textId="77777777" w:rsidR="007366FD" w:rsidRPr="00427F1B" w:rsidRDefault="007366FD" w:rsidP="007366FD">
      <w:pPr>
        <w:rPr>
          <w:rFonts w:ascii="Arial" w:hAnsi="Arial" w:cs="Arial"/>
          <w:sz w:val="28"/>
          <w:szCs w:val="28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328"/>
        <w:gridCol w:w="5328"/>
      </w:tblGrid>
      <w:tr w:rsidR="007366FD" w:rsidRPr="00427F1B" w14:paraId="7BF95A29" w14:textId="77777777" w:rsidTr="007366FD">
        <w:tc>
          <w:tcPr>
            <w:tcW w:w="5328" w:type="dxa"/>
          </w:tcPr>
          <w:p w14:paraId="1985CF55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  <w:r w:rsidRPr="00427F1B">
              <w:rPr>
                <w:rFonts w:cs="Arial"/>
                <w:b/>
                <w:sz w:val="28"/>
                <w:szCs w:val="28"/>
              </w:rPr>
              <w:t>NAME OF COURSE/PROGRAMME:</w:t>
            </w:r>
          </w:p>
          <w:p w14:paraId="3D6FBD81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5328" w:type="dxa"/>
            <w:hideMark/>
          </w:tcPr>
          <w:p w14:paraId="02C5DE9A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  <w:r w:rsidRPr="00427F1B">
              <w:rPr>
                <w:rFonts w:cs="Arial"/>
                <w:b/>
                <w:sz w:val="28"/>
                <w:szCs w:val="28"/>
              </w:rPr>
              <w:t>HND /BSc/BEng Networks</w:t>
            </w:r>
          </w:p>
        </w:tc>
      </w:tr>
      <w:tr w:rsidR="007366FD" w:rsidRPr="00427F1B" w14:paraId="4C75DE79" w14:textId="77777777" w:rsidTr="007366FD">
        <w:tc>
          <w:tcPr>
            <w:tcW w:w="5328" w:type="dxa"/>
          </w:tcPr>
          <w:p w14:paraId="2804DB26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  <w:r w:rsidRPr="00427F1B">
              <w:rPr>
                <w:rFonts w:cs="Arial"/>
                <w:b/>
                <w:sz w:val="28"/>
                <w:szCs w:val="28"/>
              </w:rPr>
              <w:t>YEAR OR LEVEL:</w:t>
            </w:r>
          </w:p>
          <w:p w14:paraId="5D57FBC6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5328" w:type="dxa"/>
            <w:hideMark/>
          </w:tcPr>
          <w:p w14:paraId="1362B2E6" w14:textId="77777777" w:rsidR="007366FD" w:rsidRPr="00427F1B" w:rsidRDefault="00067ED7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 xml:space="preserve">Year </w:t>
            </w:r>
            <w:r w:rsidR="007366FD" w:rsidRPr="00427F1B">
              <w:rPr>
                <w:rFonts w:cs="Arial"/>
                <w:b/>
                <w:sz w:val="28"/>
                <w:szCs w:val="28"/>
              </w:rPr>
              <w:t>2</w:t>
            </w:r>
          </w:p>
        </w:tc>
      </w:tr>
      <w:tr w:rsidR="007366FD" w:rsidRPr="00427F1B" w14:paraId="1D6772BA" w14:textId="77777777" w:rsidTr="007366FD">
        <w:tc>
          <w:tcPr>
            <w:tcW w:w="5328" w:type="dxa"/>
          </w:tcPr>
          <w:p w14:paraId="60E49548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  <w:r w:rsidRPr="00427F1B">
              <w:rPr>
                <w:rFonts w:cs="Arial"/>
                <w:b/>
                <w:sz w:val="28"/>
                <w:szCs w:val="28"/>
              </w:rPr>
              <w:t>NAME OF MODULE/UNIT/EXAM PAPER:</w:t>
            </w:r>
          </w:p>
          <w:p w14:paraId="3C3FD661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5328" w:type="dxa"/>
            <w:hideMark/>
          </w:tcPr>
          <w:p w14:paraId="78101E4D" w14:textId="77777777" w:rsidR="007366FD" w:rsidRPr="00427F1B" w:rsidRDefault="00A73298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  <w:r w:rsidRPr="00427F1B">
              <w:rPr>
                <w:rFonts w:cs="Arial"/>
                <w:b/>
                <w:sz w:val="28"/>
                <w:szCs w:val="28"/>
              </w:rPr>
              <w:t>Local A</w:t>
            </w:r>
            <w:r w:rsidR="007366FD" w:rsidRPr="00427F1B">
              <w:rPr>
                <w:rFonts w:cs="Arial"/>
                <w:b/>
                <w:sz w:val="28"/>
                <w:szCs w:val="28"/>
              </w:rPr>
              <w:t>rea Networks</w:t>
            </w:r>
          </w:p>
        </w:tc>
      </w:tr>
      <w:tr w:rsidR="007366FD" w:rsidRPr="00427F1B" w14:paraId="78B1E92F" w14:textId="77777777" w:rsidTr="007366FD">
        <w:tc>
          <w:tcPr>
            <w:tcW w:w="5328" w:type="dxa"/>
          </w:tcPr>
          <w:p w14:paraId="24A8FBB3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  <w:r w:rsidRPr="00427F1B">
              <w:rPr>
                <w:rFonts w:cs="Arial"/>
                <w:b/>
                <w:sz w:val="28"/>
                <w:szCs w:val="28"/>
              </w:rPr>
              <w:t>MODULE NO:</w:t>
            </w:r>
          </w:p>
          <w:p w14:paraId="01CCC95D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5328" w:type="dxa"/>
            <w:hideMark/>
          </w:tcPr>
          <w:p w14:paraId="2855A544" w14:textId="77777777" w:rsidR="007366FD" w:rsidRPr="00427F1B" w:rsidRDefault="00067ED7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M2X8625</w:t>
            </w:r>
            <w:r w:rsidR="007366FD" w:rsidRPr="00427F1B">
              <w:rPr>
                <w:rFonts w:cs="Arial"/>
                <w:b/>
                <w:sz w:val="28"/>
                <w:szCs w:val="28"/>
              </w:rPr>
              <w:t xml:space="preserve">/ M2X8521/ M5X8930 </w:t>
            </w:r>
          </w:p>
        </w:tc>
      </w:tr>
      <w:tr w:rsidR="007366FD" w:rsidRPr="00427F1B" w14:paraId="214DA907" w14:textId="77777777" w:rsidTr="007366FD">
        <w:tc>
          <w:tcPr>
            <w:tcW w:w="5328" w:type="dxa"/>
          </w:tcPr>
          <w:p w14:paraId="5C4BABDB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  <w:r w:rsidRPr="00427F1B">
              <w:rPr>
                <w:rFonts w:cs="Arial"/>
                <w:b/>
                <w:sz w:val="28"/>
                <w:szCs w:val="28"/>
              </w:rPr>
              <w:t>DATE OF EXAMINATION:</w:t>
            </w:r>
          </w:p>
          <w:p w14:paraId="5E0CCD18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5328" w:type="dxa"/>
            <w:hideMark/>
          </w:tcPr>
          <w:p w14:paraId="2C24F813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</w:p>
        </w:tc>
      </w:tr>
      <w:tr w:rsidR="007366FD" w:rsidRPr="00427F1B" w14:paraId="798BA610" w14:textId="77777777" w:rsidTr="007366FD">
        <w:tc>
          <w:tcPr>
            <w:tcW w:w="5328" w:type="dxa"/>
            <w:gridSpan w:val="2"/>
          </w:tcPr>
          <w:p w14:paraId="3B5A26E4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  <w:r w:rsidRPr="00427F1B">
              <w:rPr>
                <w:rFonts w:cs="Arial"/>
                <w:b/>
                <w:sz w:val="28"/>
                <w:szCs w:val="28"/>
              </w:rPr>
              <w:t>EXAMINATION TIMES:</w:t>
            </w:r>
          </w:p>
          <w:p w14:paraId="0C92DF42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</w:p>
        </w:tc>
      </w:tr>
      <w:tr w:rsidR="007366FD" w:rsidRPr="00427F1B" w14:paraId="609DC35B" w14:textId="77777777" w:rsidTr="007366FD">
        <w:tc>
          <w:tcPr>
            <w:tcW w:w="5328" w:type="dxa"/>
          </w:tcPr>
          <w:p w14:paraId="7D6EB1C3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  <w:r w:rsidRPr="00427F1B">
              <w:rPr>
                <w:rFonts w:cs="Arial"/>
                <w:b/>
                <w:sz w:val="28"/>
                <w:szCs w:val="28"/>
              </w:rPr>
              <w:tab/>
            </w:r>
            <w:r w:rsidRPr="00427F1B">
              <w:rPr>
                <w:rFonts w:cs="Arial"/>
                <w:b/>
                <w:sz w:val="28"/>
                <w:szCs w:val="28"/>
              </w:rPr>
              <w:tab/>
            </w:r>
            <w:r w:rsidRPr="00427F1B">
              <w:rPr>
                <w:rFonts w:cs="Arial"/>
                <w:b/>
                <w:sz w:val="28"/>
                <w:szCs w:val="28"/>
              </w:rPr>
              <w:tab/>
              <w:t>START TIME:</w:t>
            </w:r>
          </w:p>
          <w:p w14:paraId="1AA69315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14:paraId="03654F3F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</w:p>
        </w:tc>
      </w:tr>
      <w:tr w:rsidR="007366FD" w:rsidRPr="00427F1B" w14:paraId="6B36ED19" w14:textId="77777777" w:rsidTr="007366FD">
        <w:tc>
          <w:tcPr>
            <w:tcW w:w="5328" w:type="dxa"/>
          </w:tcPr>
          <w:p w14:paraId="1F5C5EFD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  <w:r w:rsidRPr="00427F1B">
              <w:rPr>
                <w:rFonts w:cs="Arial"/>
                <w:b/>
                <w:sz w:val="28"/>
                <w:szCs w:val="28"/>
              </w:rPr>
              <w:tab/>
            </w:r>
            <w:r w:rsidRPr="00427F1B">
              <w:rPr>
                <w:rFonts w:cs="Arial"/>
                <w:b/>
                <w:sz w:val="28"/>
                <w:szCs w:val="28"/>
              </w:rPr>
              <w:tab/>
            </w:r>
            <w:r w:rsidRPr="00427F1B">
              <w:rPr>
                <w:rFonts w:cs="Arial"/>
                <w:b/>
                <w:sz w:val="28"/>
                <w:szCs w:val="28"/>
              </w:rPr>
              <w:tab/>
              <w:t>FINISH TIME:</w:t>
            </w:r>
          </w:p>
          <w:p w14:paraId="35B4DD16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5328" w:type="dxa"/>
          </w:tcPr>
          <w:p w14:paraId="76927246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</w:p>
        </w:tc>
      </w:tr>
      <w:tr w:rsidR="007366FD" w:rsidRPr="00427F1B" w14:paraId="06BD6BF0" w14:textId="77777777" w:rsidTr="007366FD">
        <w:tc>
          <w:tcPr>
            <w:tcW w:w="5328" w:type="dxa"/>
          </w:tcPr>
          <w:p w14:paraId="3532DA15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  <w:r w:rsidRPr="00427F1B">
              <w:rPr>
                <w:rFonts w:cs="Arial"/>
                <w:b/>
                <w:sz w:val="28"/>
                <w:szCs w:val="28"/>
              </w:rPr>
              <w:tab/>
            </w:r>
            <w:r w:rsidRPr="00427F1B">
              <w:rPr>
                <w:rFonts w:cs="Arial"/>
                <w:b/>
                <w:sz w:val="28"/>
                <w:szCs w:val="28"/>
              </w:rPr>
              <w:tab/>
            </w:r>
            <w:r w:rsidRPr="00427F1B">
              <w:rPr>
                <w:rFonts w:cs="Arial"/>
                <w:b/>
                <w:sz w:val="28"/>
                <w:szCs w:val="28"/>
              </w:rPr>
              <w:tab/>
              <w:t>TIME ALLOWED:</w:t>
            </w:r>
          </w:p>
          <w:p w14:paraId="7AE53729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5328" w:type="dxa"/>
            <w:hideMark/>
          </w:tcPr>
          <w:p w14:paraId="46821070" w14:textId="77777777" w:rsidR="007366FD" w:rsidRPr="00427F1B" w:rsidRDefault="007366FD">
            <w:pPr>
              <w:pStyle w:val="SMUNORMALARIAL"/>
              <w:rPr>
                <w:rFonts w:cs="Arial"/>
                <w:b/>
                <w:sz w:val="28"/>
                <w:szCs w:val="28"/>
              </w:rPr>
            </w:pPr>
          </w:p>
        </w:tc>
      </w:tr>
    </w:tbl>
    <w:p w14:paraId="2BE28219" w14:textId="77777777" w:rsidR="007366FD" w:rsidRPr="00427F1B" w:rsidRDefault="007366FD" w:rsidP="007366FD">
      <w:pPr>
        <w:pStyle w:val="SMUNORMALARIAL"/>
        <w:rPr>
          <w:rFonts w:cs="Arial"/>
          <w:b/>
          <w:sz w:val="28"/>
          <w:szCs w:val="28"/>
        </w:rPr>
      </w:pPr>
    </w:p>
    <w:p w14:paraId="2BA5BD7E" w14:textId="77777777" w:rsidR="007366FD" w:rsidRPr="007366FD" w:rsidRDefault="007366FD" w:rsidP="007366FD">
      <w:pPr>
        <w:pStyle w:val="SMUNORMALARIAL"/>
        <w:rPr>
          <w:rFonts w:cs="Arial"/>
          <w:b/>
          <w:sz w:val="28"/>
          <w:szCs w:val="28"/>
        </w:rPr>
      </w:pPr>
      <w:r w:rsidRPr="007366FD">
        <w:rPr>
          <w:rFonts w:cs="Arial"/>
          <w:b/>
          <w:sz w:val="28"/>
          <w:szCs w:val="28"/>
        </w:rPr>
        <w:t>INSTRUCTIONS TO CANDIDATES:</w:t>
      </w:r>
    </w:p>
    <w:p w14:paraId="10635E66" w14:textId="77777777" w:rsidR="007366FD" w:rsidRPr="007366FD" w:rsidRDefault="007366FD" w:rsidP="007366FD">
      <w:pPr>
        <w:pStyle w:val="SMUNORMALARIAL"/>
        <w:rPr>
          <w:rFonts w:cs="Arial"/>
          <w:b/>
          <w:sz w:val="28"/>
          <w:szCs w:val="28"/>
        </w:rPr>
      </w:pPr>
    </w:p>
    <w:p w14:paraId="4F291771" w14:textId="77777777" w:rsidR="007366FD" w:rsidRPr="007366FD" w:rsidRDefault="007366FD" w:rsidP="007366FD">
      <w:pPr>
        <w:pStyle w:val="SMUNORMALARIAL"/>
        <w:rPr>
          <w:rFonts w:cs="Arial"/>
          <w:sz w:val="24"/>
        </w:rPr>
      </w:pPr>
      <w:r w:rsidRPr="007366FD">
        <w:rPr>
          <w:rFonts w:cs="Arial"/>
          <w:sz w:val="24"/>
        </w:rPr>
        <w:t>Answer 3 out of 4 questions.</w:t>
      </w:r>
    </w:p>
    <w:p w14:paraId="76752037" w14:textId="77777777" w:rsidR="007366FD" w:rsidRPr="007366FD" w:rsidRDefault="007366FD" w:rsidP="007366FD">
      <w:pPr>
        <w:pStyle w:val="SMUNORMALARIAL"/>
        <w:rPr>
          <w:rFonts w:cs="Arial"/>
          <w:sz w:val="24"/>
        </w:rPr>
      </w:pPr>
    </w:p>
    <w:p w14:paraId="0661D9D7" w14:textId="77777777" w:rsidR="007366FD" w:rsidRPr="007366FD" w:rsidRDefault="007366FD" w:rsidP="007366FD">
      <w:pPr>
        <w:ind w:right="-784"/>
        <w:rPr>
          <w:rFonts w:ascii="Arial" w:hAnsi="Arial" w:cs="Arial"/>
          <w:b/>
        </w:rPr>
      </w:pPr>
    </w:p>
    <w:p w14:paraId="72EECA52" w14:textId="77777777" w:rsidR="007366FD" w:rsidRPr="007366FD" w:rsidRDefault="007366FD" w:rsidP="007366FD">
      <w:pPr>
        <w:pStyle w:val="SMUNORMALARIAL"/>
        <w:rPr>
          <w:rFonts w:cs="Arial"/>
        </w:rPr>
      </w:pPr>
      <w:r w:rsidRPr="007366FD">
        <w:rPr>
          <w:rFonts w:cs="Arial"/>
          <w:sz w:val="24"/>
        </w:rPr>
        <w:t>Candidates are not permitted to bring calculators, dictionaries; text books/case studies or any other reference materials into the exam room.</w:t>
      </w:r>
    </w:p>
    <w:p w14:paraId="4DD494FD" w14:textId="77777777" w:rsidR="007366FD" w:rsidRPr="007366FD" w:rsidRDefault="007366FD" w:rsidP="007366FD">
      <w:pPr>
        <w:pStyle w:val="SMUNORMALARIAL"/>
        <w:rPr>
          <w:rFonts w:cs="Arial"/>
          <w:b/>
        </w:rPr>
      </w:pPr>
    </w:p>
    <w:p w14:paraId="6F6488A5" w14:textId="77777777" w:rsidR="007366FD" w:rsidRPr="007366FD" w:rsidRDefault="007366FD" w:rsidP="007366FD">
      <w:pPr>
        <w:pStyle w:val="SMUNORMALARIAL"/>
        <w:rPr>
          <w:rFonts w:cs="Arial"/>
          <w:b/>
        </w:rPr>
      </w:pPr>
    </w:p>
    <w:p w14:paraId="7EDB20DE" w14:textId="77777777" w:rsidR="00427F1B" w:rsidRDefault="00427F1B" w:rsidP="00C0221F">
      <w:pPr>
        <w:pStyle w:val="SMUNORMALARIAL"/>
        <w:rPr>
          <w:rFonts w:cs="Arial"/>
          <w:b/>
          <w:sz w:val="24"/>
        </w:rPr>
      </w:pPr>
    </w:p>
    <w:p w14:paraId="3788D976" w14:textId="77777777" w:rsidR="00427F1B" w:rsidRDefault="00427F1B" w:rsidP="00C0221F">
      <w:pPr>
        <w:pStyle w:val="SMUNORMALARIAL"/>
        <w:rPr>
          <w:rFonts w:cs="Arial"/>
          <w:b/>
          <w:sz w:val="24"/>
        </w:rPr>
      </w:pPr>
    </w:p>
    <w:p w14:paraId="180B649A" w14:textId="77777777" w:rsidR="00427F1B" w:rsidRDefault="00427F1B" w:rsidP="00C0221F">
      <w:pPr>
        <w:pStyle w:val="SMUNORMALARIAL"/>
        <w:rPr>
          <w:rFonts w:cs="Arial"/>
          <w:b/>
          <w:sz w:val="24"/>
        </w:rPr>
      </w:pPr>
    </w:p>
    <w:p w14:paraId="081F2E88" w14:textId="77777777" w:rsidR="00427F1B" w:rsidRDefault="00427F1B" w:rsidP="00C0221F">
      <w:pPr>
        <w:pStyle w:val="SMUNORMALARIAL"/>
        <w:rPr>
          <w:rFonts w:cs="Arial"/>
          <w:b/>
          <w:sz w:val="24"/>
        </w:rPr>
      </w:pPr>
    </w:p>
    <w:p w14:paraId="2F48CEEE" w14:textId="77777777" w:rsidR="00427F1B" w:rsidRDefault="00427F1B" w:rsidP="00C0221F">
      <w:pPr>
        <w:pStyle w:val="SMUNORMALARIAL"/>
        <w:rPr>
          <w:rFonts w:cs="Arial"/>
          <w:b/>
          <w:sz w:val="24"/>
        </w:rPr>
      </w:pPr>
    </w:p>
    <w:p w14:paraId="17374ACB" w14:textId="77777777" w:rsidR="00427F1B" w:rsidRDefault="00427F1B" w:rsidP="00C0221F">
      <w:pPr>
        <w:pStyle w:val="SMUNORMALARIAL"/>
        <w:rPr>
          <w:rFonts w:cs="Arial"/>
          <w:b/>
          <w:sz w:val="24"/>
        </w:rPr>
      </w:pPr>
    </w:p>
    <w:p w14:paraId="3F3D086A" w14:textId="77777777" w:rsidR="00BF730A" w:rsidRPr="00A55BF6" w:rsidRDefault="00BF730A" w:rsidP="00C0221F">
      <w:pPr>
        <w:pStyle w:val="SMUNORMALARIAL"/>
        <w:rPr>
          <w:rFonts w:cs="Arial"/>
          <w:b/>
          <w:sz w:val="24"/>
          <w:u w:val="single"/>
        </w:rPr>
      </w:pPr>
      <w:r w:rsidRPr="00A55BF6">
        <w:rPr>
          <w:rFonts w:cs="Arial"/>
          <w:b/>
          <w:sz w:val="24"/>
          <w:u w:val="single"/>
        </w:rPr>
        <w:t>QUESTION ONE</w:t>
      </w:r>
    </w:p>
    <w:p w14:paraId="2378ACF7" w14:textId="77777777" w:rsidR="00B25893" w:rsidRPr="00427F1B" w:rsidRDefault="00B25893" w:rsidP="00C0221F">
      <w:pPr>
        <w:pStyle w:val="SMUNORMALARIAL"/>
        <w:rPr>
          <w:rFonts w:cs="Arial"/>
          <w:b/>
          <w:sz w:val="24"/>
        </w:rPr>
      </w:pPr>
    </w:p>
    <w:p w14:paraId="67904D21" w14:textId="77777777" w:rsidR="0007222E" w:rsidRPr="00427F1B" w:rsidRDefault="0007222E" w:rsidP="00C0221F">
      <w:pPr>
        <w:pStyle w:val="SMUNORMALARIAL"/>
        <w:rPr>
          <w:rFonts w:cs="Arial"/>
          <w:b/>
          <w:sz w:val="24"/>
        </w:rPr>
      </w:pPr>
    </w:p>
    <w:p w14:paraId="25EBDD2E" w14:textId="13B2251E" w:rsidR="0020262A" w:rsidRPr="0020262A" w:rsidRDefault="0020262A" w:rsidP="001B21D0">
      <w:pPr>
        <w:pStyle w:val="ListParagraph"/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Compare Router physical interface and </w:t>
      </w:r>
      <w:proofErr w:type="spellStart"/>
      <w:r>
        <w:rPr>
          <w:rFonts w:ascii="Arial" w:hAnsi="Arial" w:cs="Arial"/>
        </w:rPr>
        <w:t>Subinterface</w:t>
      </w:r>
      <w:proofErr w:type="spellEnd"/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[</w:t>
      </w:r>
      <w:r w:rsidR="000F764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marks]</w:t>
      </w:r>
    </w:p>
    <w:p w14:paraId="649100A8" w14:textId="77777777" w:rsidR="0020262A" w:rsidRDefault="0020262A" w:rsidP="0020262A">
      <w:pPr>
        <w:pStyle w:val="ListParagraph"/>
        <w:ind w:left="927"/>
        <w:rPr>
          <w:rFonts w:ascii="Arial" w:hAnsi="Arial" w:cs="Arial"/>
        </w:rPr>
      </w:pPr>
    </w:p>
    <w:p w14:paraId="40B2B6B3" w14:textId="77777777" w:rsidR="0020262A" w:rsidRPr="0020262A" w:rsidRDefault="0020262A" w:rsidP="0020262A">
      <w:pPr>
        <w:pStyle w:val="ListParagraph"/>
        <w:ind w:left="927"/>
        <w:rPr>
          <w:rFonts w:ascii="Arial" w:hAnsi="Arial" w:cs="Arial"/>
          <w:bCs/>
        </w:rPr>
      </w:pPr>
    </w:p>
    <w:p w14:paraId="2317CDDE" w14:textId="61B8C43C" w:rsidR="00BB4CDF" w:rsidRPr="001B21D0" w:rsidRDefault="001B21D0" w:rsidP="001B21D0">
      <w:pPr>
        <w:pStyle w:val="ListParagraph"/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  <w:lang w:val="en-US"/>
        </w:rPr>
        <w:t>Define a VLAN Trunk and what problem does it solve?</w:t>
      </w:r>
      <w:r>
        <w:rPr>
          <w:rFonts w:ascii="Arial" w:hAnsi="Arial" w:cs="Arial"/>
          <w:bCs/>
          <w:lang w:val="en-US"/>
        </w:rPr>
        <w:tab/>
      </w:r>
      <w:r>
        <w:rPr>
          <w:rFonts w:ascii="Arial" w:hAnsi="Arial" w:cs="Arial"/>
          <w:bCs/>
          <w:lang w:val="en-US"/>
        </w:rPr>
        <w:tab/>
      </w:r>
      <w:r w:rsidR="00DB3313" w:rsidRPr="001B21D0">
        <w:rPr>
          <w:rFonts w:ascii="Arial" w:hAnsi="Arial" w:cs="Arial"/>
          <w:bCs/>
          <w:lang w:val="en-US"/>
        </w:rPr>
        <w:t xml:space="preserve">    </w:t>
      </w:r>
      <w:r w:rsidR="0020262A">
        <w:rPr>
          <w:rFonts w:ascii="Arial" w:hAnsi="Arial" w:cs="Arial"/>
          <w:bCs/>
          <w:lang w:val="en-US"/>
        </w:rPr>
        <w:tab/>
      </w:r>
      <w:r w:rsidR="00067ED7" w:rsidRPr="001B21D0">
        <w:rPr>
          <w:rFonts w:ascii="Arial" w:hAnsi="Arial" w:cs="Arial"/>
          <w:bCs/>
          <w:lang w:val="en-US"/>
        </w:rPr>
        <w:t>[</w:t>
      </w:r>
      <w:r w:rsidR="000F764D">
        <w:rPr>
          <w:rFonts w:ascii="Arial" w:hAnsi="Arial" w:cs="Arial"/>
        </w:rPr>
        <w:t>5</w:t>
      </w:r>
      <w:r w:rsidR="00B25893" w:rsidRPr="001B21D0">
        <w:rPr>
          <w:rFonts w:ascii="Arial" w:hAnsi="Arial" w:cs="Arial"/>
        </w:rPr>
        <w:t xml:space="preserve"> Marks</w:t>
      </w:r>
      <w:r w:rsidR="00DB3313" w:rsidRPr="001B21D0">
        <w:rPr>
          <w:rFonts w:ascii="Arial" w:hAnsi="Arial" w:cs="Arial"/>
        </w:rPr>
        <w:t>]</w:t>
      </w:r>
    </w:p>
    <w:p w14:paraId="63417325" w14:textId="77777777" w:rsidR="00C57AF5" w:rsidRPr="00427F1B" w:rsidRDefault="00C57AF5" w:rsidP="00BB4CDF">
      <w:pPr>
        <w:jc w:val="right"/>
        <w:rPr>
          <w:rFonts w:ascii="Arial" w:hAnsi="Arial" w:cs="Arial"/>
        </w:rPr>
      </w:pPr>
    </w:p>
    <w:p w14:paraId="60EB46CE" w14:textId="77777777" w:rsidR="00BB4CDF" w:rsidRDefault="00BB4CDF" w:rsidP="00BB4CDF">
      <w:pPr>
        <w:jc w:val="right"/>
        <w:rPr>
          <w:rFonts w:ascii="Arial" w:hAnsi="Arial" w:cs="Arial"/>
        </w:rPr>
      </w:pPr>
    </w:p>
    <w:p w14:paraId="75AB9A58" w14:textId="75E954F5" w:rsidR="00554FA6" w:rsidRDefault="00CF7DC9" w:rsidP="00364668">
      <w:pPr>
        <w:numPr>
          <w:ilvl w:val="0"/>
          <w:numId w:val="2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Refer to the network shown in figure </w:t>
      </w:r>
      <w:r w:rsidR="00165FCC">
        <w:rPr>
          <w:rFonts w:ascii="Arial" w:hAnsi="Arial" w:cs="Arial"/>
          <w:bCs/>
        </w:rPr>
        <w:t xml:space="preserve">1. </w:t>
      </w:r>
      <w:r w:rsidR="00361DAE">
        <w:rPr>
          <w:rFonts w:ascii="Arial" w:hAnsi="Arial" w:cs="Arial"/>
          <w:bCs/>
        </w:rPr>
        <w:t>Identify RSTP port types and explain them</w:t>
      </w:r>
      <w:r w:rsidR="00364668">
        <w:rPr>
          <w:rFonts w:ascii="Arial" w:hAnsi="Arial" w:cs="Arial"/>
          <w:bCs/>
        </w:rPr>
        <w:t>.</w:t>
      </w:r>
      <w:r w:rsidR="00D6383E">
        <w:rPr>
          <w:rFonts w:ascii="Arial" w:hAnsi="Arial" w:cs="Arial"/>
          <w:bCs/>
        </w:rPr>
        <w:t xml:space="preserve"> </w:t>
      </w:r>
      <w:r w:rsidR="00067ED7" w:rsidRPr="00364668">
        <w:rPr>
          <w:rFonts w:ascii="Arial" w:hAnsi="Arial" w:cs="Arial"/>
          <w:bCs/>
        </w:rPr>
        <w:t>[</w:t>
      </w:r>
      <w:r w:rsidR="007865A6" w:rsidRPr="00364668">
        <w:rPr>
          <w:rFonts w:ascii="Arial" w:hAnsi="Arial" w:cs="Arial"/>
          <w:bCs/>
        </w:rPr>
        <w:t>1</w:t>
      </w:r>
      <w:r w:rsidR="000F764D">
        <w:rPr>
          <w:rFonts w:ascii="Arial" w:hAnsi="Arial" w:cs="Arial"/>
          <w:bCs/>
        </w:rPr>
        <w:t>4</w:t>
      </w:r>
      <w:r w:rsidR="00554FA6" w:rsidRPr="00364668">
        <w:rPr>
          <w:rFonts w:ascii="Arial" w:hAnsi="Arial" w:cs="Arial"/>
          <w:bCs/>
        </w:rPr>
        <w:t xml:space="preserve"> </w:t>
      </w:r>
      <w:r w:rsidR="00A3230E" w:rsidRPr="00364668">
        <w:rPr>
          <w:rFonts w:ascii="Arial" w:hAnsi="Arial" w:cs="Arial"/>
          <w:bCs/>
        </w:rPr>
        <w:t>Marks</w:t>
      </w:r>
      <w:r w:rsidR="00067ED7" w:rsidRPr="00364668">
        <w:rPr>
          <w:rFonts w:ascii="Arial" w:hAnsi="Arial" w:cs="Arial"/>
          <w:bCs/>
        </w:rPr>
        <w:t>]</w:t>
      </w:r>
    </w:p>
    <w:p w14:paraId="534D0F97" w14:textId="77777777" w:rsidR="00364668" w:rsidRPr="00364668" w:rsidRDefault="00364668" w:rsidP="00364668">
      <w:pPr>
        <w:rPr>
          <w:rFonts w:ascii="Arial" w:hAnsi="Arial" w:cs="Arial"/>
          <w:bCs/>
        </w:rPr>
      </w:pPr>
    </w:p>
    <w:p w14:paraId="4E5BE3CE" w14:textId="604A6824" w:rsidR="00BB4CDF" w:rsidRPr="00427F1B" w:rsidRDefault="00B75F98" w:rsidP="00D452C4">
      <w:pPr>
        <w:pStyle w:val="ListParagraph"/>
        <w:ind w:left="927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3A3E68F" wp14:editId="49E45843">
            <wp:extent cx="2934586" cy="233964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4683" cy="2339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3F2868" w14:textId="77777777" w:rsidR="00CF7DC9" w:rsidRDefault="00CF7DC9" w:rsidP="00CF7DC9">
      <w:pPr>
        <w:keepNext/>
        <w:jc w:val="center"/>
      </w:pPr>
    </w:p>
    <w:p w14:paraId="2FFDFE11" w14:textId="77777777" w:rsidR="0007222E" w:rsidRPr="0013060F" w:rsidRDefault="00CF7DC9" w:rsidP="00CF7DC9">
      <w:pPr>
        <w:pStyle w:val="Caption"/>
        <w:jc w:val="center"/>
        <w:rPr>
          <w:rFonts w:ascii="Arial" w:hAnsi="Arial" w:cs="Arial"/>
          <w:color w:val="auto"/>
          <w:sz w:val="24"/>
          <w:szCs w:val="24"/>
        </w:rPr>
      </w:pPr>
      <w:r w:rsidRPr="0013060F">
        <w:rPr>
          <w:rFonts w:ascii="Arial" w:hAnsi="Arial"/>
          <w:color w:val="auto"/>
          <w:sz w:val="24"/>
          <w:szCs w:val="24"/>
        </w:rPr>
        <w:t xml:space="preserve">Figure </w:t>
      </w:r>
      <w:r w:rsidR="00846FDC" w:rsidRPr="0013060F">
        <w:rPr>
          <w:rFonts w:ascii="Arial" w:hAnsi="Arial"/>
          <w:color w:val="auto"/>
          <w:sz w:val="24"/>
          <w:szCs w:val="24"/>
        </w:rPr>
        <w:fldChar w:fldCharType="begin"/>
      </w:r>
      <w:r w:rsidRPr="0013060F">
        <w:rPr>
          <w:rFonts w:ascii="Arial" w:hAnsi="Arial"/>
          <w:color w:val="auto"/>
          <w:sz w:val="24"/>
          <w:szCs w:val="24"/>
        </w:rPr>
        <w:instrText xml:space="preserve"> SEQ Figure \* ARABIC </w:instrText>
      </w:r>
      <w:r w:rsidR="00846FDC" w:rsidRPr="0013060F">
        <w:rPr>
          <w:rFonts w:ascii="Arial" w:hAnsi="Arial"/>
          <w:color w:val="auto"/>
          <w:sz w:val="24"/>
          <w:szCs w:val="24"/>
        </w:rPr>
        <w:fldChar w:fldCharType="separate"/>
      </w:r>
      <w:r w:rsidR="00C636FE">
        <w:rPr>
          <w:rFonts w:ascii="Arial" w:hAnsi="Arial"/>
          <w:noProof/>
          <w:color w:val="auto"/>
          <w:sz w:val="24"/>
          <w:szCs w:val="24"/>
        </w:rPr>
        <w:t>1</w:t>
      </w:r>
      <w:r w:rsidR="00846FDC" w:rsidRPr="0013060F">
        <w:rPr>
          <w:rFonts w:ascii="Arial" w:hAnsi="Arial"/>
          <w:color w:val="auto"/>
          <w:sz w:val="24"/>
          <w:szCs w:val="24"/>
        </w:rPr>
        <w:fldChar w:fldCharType="end"/>
      </w:r>
    </w:p>
    <w:p w14:paraId="3E089550" w14:textId="77777777" w:rsidR="003E787F" w:rsidRPr="00427F1B" w:rsidRDefault="003E787F" w:rsidP="0007222E">
      <w:pPr>
        <w:jc w:val="center"/>
        <w:rPr>
          <w:rFonts w:ascii="Arial" w:hAnsi="Arial" w:cs="Arial"/>
        </w:rPr>
      </w:pPr>
    </w:p>
    <w:p w14:paraId="7B26934A" w14:textId="77777777" w:rsidR="00D6383E" w:rsidRPr="00707398" w:rsidRDefault="00D6383E" w:rsidP="00707398">
      <w:pPr>
        <w:pStyle w:val="SMUNORMALARIAL"/>
        <w:jc w:val="center"/>
        <w:rPr>
          <w:rFonts w:cs="Arial"/>
          <w:sz w:val="24"/>
        </w:rPr>
      </w:pPr>
    </w:p>
    <w:p w14:paraId="63BAA047" w14:textId="77777777" w:rsidR="00CE48FD" w:rsidRDefault="00CE48FD" w:rsidP="00C0221F">
      <w:pPr>
        <w:pStyle w:val="SMUNORMALARIAL"/>
        <w:rPr>
          <w:rFonts w:cs="Arial"/>
          <w:b/>
          <w:sz w:val="24"/>
          <w:u w:val="single"/>
        </w:rPr>
      </w:pPr>
    </w:p>
    <w:p w14:paraId="09A3BBFB" w14:textId="77777777" w:rsidR="009B5529" w:rsidRPr="00DB3313" w:rsidRDefault="00BF730A" w:rsidP="00C0221F">
      <w:pPr>
        <w:pStyle w:val="SMUNORMALARIAL"/>
        <w:rPr>
          <w:rFonts w:cs="Arial"/>
          <w:b/>
          <w:sz w:val="24"/>
          <w:u w:val="single"/>
        </w:rPr>
      </w:pPr>
      <w:r w:rsidRPr="00A55BF6">
        <w:rPr>
          <w:rFonts w:cs="Arial"/>
          <w:b/>
          <w:sz w:val="24"/>
          <w:u w:val="single"/>
        </w:rPr>
        <w:t>QUESTION TWO</w:t>
      </w:r>
    </w:p>
    <w:p w14:paraId="696F4D25" w14:textId="77777777" w:rsidR="00C3487B" w:rsidRPr="00427F1B" w:rsidRDefault="00C3487B" w:rsidP="00C0221F">
      <w:pPr>
        <w:pStyle w:val="SMUNORMALARIAL"/>
        <w:rPr>
          <w:rFonts w:cs="Arial"/>
          <w:sz w:val="24"/>
        </w:rPr>
      </w:pPr>
    </w:p>
    <w:p w14:paraId="6DEF70C9" w14:textId="0E680B8C" w:rsidR="00DB7BB6" w:rsidRPr="00CE48FD" w:rsidRDefault="000F764D" w:rsidP="008C5FE1">
      <w:pPr>
        <w:numPr>
          <w:ilvl w:val="0"/>
          <w:numId w:val="34"/>
        </w:numPr>
        <w:rPr>
          <w:rFonts w:ascii="Arial" w:hAnsi="Arial" w:cs="Arial"/>
        </w:rPr>
      </w:pPr>
      <w:r>
        <w:rPr>
          <w:rFonts w:ascii="Arial" w:hAnsi="Arial" w:cs="Arial"/>
        </w:rPr>
        <w:t>With aid of a network diagram explain PVST+</w:t>
      </w:r>
      <w:r w:rsidR="00EC70CC">
        <w:rPr>
          <w:rFonts w:ascii="Arial" w:hAnsi="Arial" w:cs="Arial"/>
        </w:rPr>
        <w:t>?</w:t>
      </w:r>
      <w:r w:rsidR="008C5FE1">
        <w:rPr>
          <w:rFonts w:ascii="Arial" w:hAnsi="Arial" w:cs="Arial"/>
        </w:rPr>
        <w:t xml:space="preserve"> </w:t>
      </w:r>
      <w:r w:rsidR="008C5FE1">
        <w:rPr>
          <w:rFonts w:ascii="Arial" w:hAnsi="Arial" w:cs="Arial"/>
        </w:rPr>
        <w:tab/>
      </w:r>
      <w:r w:rsidR="008C5FE1">
        <w:rPr>
          <w:rFonts w:ascii="Arial" w:hAnsi="Arial" w:cs="Arial"/>
        </w:rPr>
        <w:tab/>
      </w:r>
      <w:r w:rsidR="008C5FE1">
        <w:rPr>
          <w:rFonts w:ascii="Arial" w:hAnsi="Arial" w:cs="Arial"/>
        </w:rPr>
        <w:tab/>
        <w:t xml:space="preserve">    </w:t>
      </w:r>
      <w:r w:rsidR="008C5FE1" w:rsidRPr="00CE48FD">
        <w:rPr>
          <w:rFonts w:ascii="Arial" w:hAnsi="Arial" w:cs="Arial"/>
        </w:rPr>
        <w:t xml:space="preserve">  </w:t>
      </w:r>
      <w:r w:rsidR="00D42329" w:rsidRPr="00CE48FD">
        <w:rPr>
          <w:rFonts w:ascii="Arial" w:hAnsi="Arial" w:cs="Arial"/>
        </w:rPr>
        <w:t xml:space="preserve">    </w:t>
      </w:r>
      <w:r w:rsidR="001E1FEC">
        <w:rPr>
          <w:rFonts w:ascii="Arial" w:hAnsi="Arial" w:cs="Arial"/>
        </w:rPr>
        <w:tab/>
      </w:r>
      <w:r w:rsidR="001E1FEC">
        <w:rPr>
          <w:rFonts w:ascii="Arial" w:hAnsi="Arial" w:cs="Arial"/>
        </w:rPr>
        <w:tab/>
        <w:t xml:space="preserve">     </w:t>
      </w:r>
      <w:r w:rsidR="008C5FE1" w:rsidRPr="00CE48FD">
        <w:rPr>
          <w:rFonts w:ascii="Arial" w:hAnsi="Arial" w:cs="Arial"/>
        </w:rPr>
        <w:t xml:space="preserve"> </w:t>
      </w:r>
      <w:r w:rsidR="00067ED7" w:rsidRPr="00CE48FD">
        <w:rPr>
          <w:rFonts w:ascii="Arial" w:hAnsi="Arial" w:cs="Arial"/>
        </w:rPr>
        <w:t>[</w:t>
      </w:r>
      <w:r w:rsidR="00522B51">
        <w:rPr>
          <w:rFonts w:ascii="Arial" w:hAnsi="Arial" w:cs="Arial"/>
        </w:rPr>
        <w:t>1</w:t>
      </w:r>
      <w:r w:rsidR="00532D3D">
        <w:rPr>
          <w:rFonts w:ascii="Arial" w:hAnsi="Arial" w:cs="Arial"/>
        </w:rPr>
        <w:t>3</w:t>
      </w:r>
      <w:r w:rsidR="00DB7BB6" w:rsidRPr="00CE48FD">
        <w:rPr>
          <w:rFonts w:ascii="Arial" w:hAnsi="Arial" w:cs="Arial"/>
        </w:rPr>
        <w:t xml:space="preserve"> Marks</w:t>
      </w:r>
      <w:r w:rsidR="00067ED7" w:rsidRPr="00CE48FD">
        <w:rPr>
          <w:rFonts w:ascii="Arial" w:hAnsi="Arial" w:cs="Arial"/>
        </w:rPr>
        <w:t>]</w:t>
      </w:r>
    </w:p>
    <w:p w14:paraId="15C6C1E3" w14:textId="77777777" w:rsidR="00CE48FD" w:rsidRPr="00CE48FD" w:rsidRDefault="00CE48FD" w:rsidP="00CE48FD">
      <w:pPr>
        <w:rPr>
          <w:rFonts w:ascii="Arial" w:hAnsi="Arial" w:cs="Arial"/>
        </w:rPr>
      </w:pPr>
    </w:p>
    <w:p w14:paraId="07F714B0" w14:textId="77777777" w:rsidR="00206FC5" w:rsidRPr="00427F1B" w:rsidRDefault="00206FC5" w:rsidP="00F763B2">
      <w:pPr>
        <w:pStyle w:val="ListParagraph"/>
        <w:tabs>
          <w:tab w:val="left" w:pos="320"/>
          <w:tab w:val="center" w:pos="5103"/>
        </w:tabs>
        <w:ind w:left="567"/>
        <w:rPr>
          <w:rFonts w:ascii="Arial" w:hAnsi="Arial" w:cs="Arial"/>
        </w:rPr>
      </w:pPr>
    </w:p>
    <w:p w14:paraId="5A6AC01F" w14:textId="39851A01" w:rsidR="009B5529" w:rsidRDefault="00E45567" w:rsidP="001E1FEC">
      <w:pPr>
        <w:numPr>
          <w:ilvl w:val="0"/>
          <w:numId w:val="3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 switch </w:t>
      </w:r>
      <w:r w:rsidRPr="00E45567">
        <w:rPr>
          <w:rFonts w:ascii="Arial" w:hAnsi="Arial" w:cs="Arial"/>
        </w:rPr>
        <w:t xml:space="preserve">can be configured in </w:t>
      </w:r>
      <w:proofErr w:type="gramStart"/>
      <w:r w:rsidRPr="00E45567">
        <w:rPr>
          <w:rFonts w:ascii="Arial" w:hAnsi="Arial" w:cs="Arial"/>
        </w:rPr>
        <w:t>either server</w:t>
      </w:r>
      <w:proofErr w:type="gramEnd"/>
      <w:r w:rsidRPr="00E45567">
        <w:rPr>
          <w:rFonts w:ascii="Arial" w:hAnsi="Arial" w:cs="Arial"/>
        </w:rPr>
        <w:t>, client, or transparent mode. These modes differ in how they are used to manage and advertise VTP domains and VLANs</w:t>
      </w:r>
      <w:r w:rsidR="009B5529" w:rsidRPr="00427F1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Complete the table below based on the mode and operation. </w:t>
      </w:r>
      <w:r w:rsidR="001E1FEC">
        <w:rPr>
          <w:rFonts w:ascii="Arial" w:hAnsi="Arial" w:cs="Arial"/>
        </w:rPr>
        <w:tab/>
      </w:r>
      <w:r w:rsidR="001E1FEC">
        <w:rPr>
          <w:rFonts w:ascii="Arial" w:hAnsi="Arial" w:cs="Arial"/>
        </w:rPr>
        <w:tab/>
      </w:r>
      <w:r w:rsidR="001E1FEC">
        <w:rPr>
          <w:rFonts w:ascii="Arial" w:hAnsi="Arial" w:cs="Arial"/>
        </w:rPr>
        <w:tab/>
      </w:r>
      <w:r w:rsidR="001E1FEC">
        <w:rPr>
          <w:rFonts w:ascii="Arial" w:hAnsi="Arial" w:cs="Arial"/>
        </w:rPr>
        <w:tab/>
        <w:t xml:space="preserve">    </w:t>
      </w:r>
      <w:r w:rsidR="00067ED7" w:rsidRPr="001E1FEC">
        <w:rPr>
          <w:rFonts w:ascii="Arial" w:hAnsi="Arial" w:cs="Arial"/>
        </w:rPr>
        <w:t>[</w:t>
      </w:r>
      <w:r w:rsidRPr="001E1FEC">
        <w:rPr>
          <w:rFonts w:ascii="Arial" w:hAnsi="Arial" w:cs="Arial"/>
        </w:rPr>
        <w:t>12</w:t>
      </w:r>
      <w:r w:rsidR="009B5529" w:rsidRPr="001E1FEC">
        <w:rPr>
          <w:rFonts w:ascii="Arial" w:hAnsi="Arial" w:cs="Arial"/>
        </w:rPr>
        <w:t xml:space="preserve"> Marks</w:t>
      </w:r>
      <w:r w:rsidR="00067ED7" w:rsidRPr="001E1FEC">
        <w:rPr>
          <w:rFonts w:ascii="Arial" w:hAnsi="Arial" w:cs="Arial"/>
        </w:rPr>
        <w:t>]</w:t>
      </w:r>
    </w:p>
    <w:p w14:paraId="42435DD2" w14:textId="77777777" w:rsidR="001E1FEC" w:rsidRPr="001E1FEC" w:rsidRDefault="001E1FEC" w:rsidP="001E1FEC">
      <w:pPr>
        <w:ind w:left="72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</w:tblGrid>
      <w:tr w:rsidR="00E45567" w14:paraId="0B4E5D5E" w14:textId="77777777" w:rsidTr="00DB375D">
        <w:tc>
          <w:tcPr>
            <w:tcW w:w="2605" w:type="dxa"/>
          </w:tcPr>
          <w:p w14:paraId="4C59416C" w14:textId="77777777" w:rsidR="00E45567" w:rsidRDefault="00E45567" w:rsidP="00DB375D">
            <w:pPr>
              <w:rPr>
                <w:rFonts w:ascii="Arial" w:hAnsi="Arial" w:cs="Arial"/>
              </w:rPr>
            </w:pPr>
          </w:p>
        </w:tc>
        <w:tc>
          <w:tcPr>
            <w:tcW w:w="2605" w:type="dxa"/>
          </w:tcPr>
          <w:p w14:paraId="172FB61C" w14:textId="77777777" w:rsidR="00E45567" w:rsidRDefault="00E45567" w:rsidP="00DB37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VTP Server</w:t>
            </w:r>
          </w:p>
        </w:tc>
        <w:tc>
          <w:tcPr>
            <w:tcW w:w="2606" w:type="dxa"/>
          </w:tcPr>
          <w:p w14:paraId="1C6A1CE7" w14:textId="77777777" w:rsidR="00E45567" w:rsidRDefault="00E45567" w:rsidP="00DB37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VTP Client</w:t>
            </w:r>
          </w:p>
        </w:tc>
        <w:tc>
          <w:tcPr>
            <w:tcW w:w="2606" w:type="dxa"/>
          </w:tcPr>
          <w:p w14:paraId="2DE37D65" w14:textId="77777777" w:rsidR="00E45567" w:rsidRDefault="00E45567" w:rsidP="00DB37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VTP Transparent</w:t>
            </w:r>
          </w:p>
        </w:tc>
      </w:tr>
      <w:tr w:rsidR="00E45567" w14:paraId="30D1616F" w14:textId="77777777" w:rsidTr="00DB375D">
        <w:tc>
          <w:tcPr>
            <w:tcW w:w="2605" w:type="dxa"/>
          </w:tcPr>
          <w:p w14:paraId="5860922C" w14:textId="77777777" w:rsidR="00E45567" w:rsidRDefault="00E45567" w:rsidP="00DB37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Description</w:t>
            </w:r>
          </w:p>
          <w:p w14:paraId="0BD49694" w14:textId="77777777" w:rsidR="00E45567" w:rsidRDefault="00E45567" w:rsidP="00DB375D">
            <w:pPr>
              <w:rPr>
                <w:rFonts w:ascii="Arial" w:hAnsi="Arial" w:cs="Arial"/>
              </w:rPr>
            </w:pPr>
          </w:p>
        </w:tc>
        <w:tc>
          <w:tcPr>
            <w:tcW w:w="2605" w:type="dxa"/>
          </w:tcPr>
          <w:p w14:paraId="75A15127" w14:textId="77777777" w:rsidR="00E45567" w:rsidRDefault="00E45567" w:rsidP="00DB375D">
            <w:pPr>
              <w:rPr>
                <w:rFonts w:ascii="Arial" w:hAnsi="Arial" w:cs="Arial"/>
              </w:rPr>
            </w:pPr>
          </w:p>
        </w:tc>
        <w:tc>
          <w:tcPr>
            <w:tcW w:w="2606" w:type="dxa"/>
          </w:tcPr>
          <w:p w14:paraId="48B33782" w14:textId="77777777" w:rsidR="00E45567" w:rsidRDefault="00E45567" w:rsidP="00DB375D">
            <w:pPr>
              <w:rPr>
                <w:rFonts w:ascii="Arial" w:hAnsi="Arial" w:cs="Arial"/>
              </w:rPr>
            </w:pPr>
          </w:p>
        </w:tc>
        <w:tc>
          <w:tcPr>
            <w:tcW w:w="2606" w:type="dxa"/>
          </w:tcPr>
          <w:p w14:paraId="1E655743" w14:textId="77777777" w:rsidR="00E45567" w:rsidRDefault="00E45567" w:rsidP="00DB375D">
            <w:pPr>
              <w:rPr>
                <w:rFonts w:ascii="Arial" w:hAnsi="Arial" w:cs="Arial"/>
              </w:rPr>
            </w:pPr>
          </w:p>
        </w:tc>
      </w:tr>
      <w:tr w:rsidR="00E45567" w14:paraId="4162B8BC" w14:textId="77777777" w:rsidTr="00DB375D">
        <w:tc>
          <w:tcPr>
            <w:tcW w:w="2605" w:type="dxa"/>
          </w:tcPr>
          <w:p w14:paraId="6B93ACB9" w14:textId="77777777" w:rsidR="00E45567" w:rsidRDefault="00E45567" w:rsidP="00DB37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VTP advertisements?</w:t>
            </w:r>
          </w:p>
        </w:tc>
        <w:tc>
          <w:tcPr>
            <w:tcW w:w="2605" w:type="dxa"/>
          </w:tcPr>
          <w:p w14:paraId="1B562766" w14:textId="77777777" w:rsidR="00E45567" w:rsidRDefault="00E45567" w:rsidP="00DB375D">
            <w:pPr>
              <w:rPr>
                <w:rFonts w:ascii="Arial" w:hAnsi="Arial" w:cs="Arial"/>
              </w:rPr>
            </w:pPr>
          </w:p>
        </w:tc>
        <w:tc>
          <w:tcPr>
            <w:tcW w:w="2606" w:type="dxa"/>
          </w:tcPr>
          <w:p w14:paraId="53324700" w14:textId="77777777" w:rsidR="00E45567" w:rsidRDefault="00E45567" w:rsidP="00DB375D">
            <w:pPr>
              <w:rPr>
                <w:rFonts w:ascii="Arial" w:hAnsi="Arial" w:cs="Arial"/>
              </w:rPr>
            </w:pPr>
          </w:p>
        </w:tc>
        <w:tc>
          <w:tcPr>
            <w:tcW w:w="2606" w:type="dxa"/>
          </w:tcPr>
          <w:p w14:paraId="4ADAA7C3" w14:textId="77777777" w:rsidR="00E45567" w:rsidRDefault="00E45567" w:rsidP="00DB375D">
            <w:pPr>
              <w:rPr>
                <w:rFonts w:ascii="Arial" w:hAnsi="Arial" w:cs="Arial"/>
              </w:rPr>
            </w:pPr>
          </w:p>
        </w:tc>
      </w:tr>
      <w:tr w:rsidR="00E45567" w14:paraId="58F81744" w14:textId="77777777" w:rsidTr="00DB375D">
        <w:tc>
          <w:tcPr>
            <w:tcW w:w="2605" w:type="dxa"/>
          </w:tcPr>
          <w:p w14:paraId="0355D66C" w14:textId="77777777" w:rsidR="00E45567" w:rsidRDefault="00E45567" w:rsidP="00DB37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Global VLAN configuration preserved on restart?</w:t>
            </w:r>
          </w:p>
        </w:tc>
        <w:tc>
          <w:tcPr>
            <w:tcW w:w="2605" w:type="dxa"/>
          </w:tcPr>
          <w:p w14:paraId="0F0FA3B6" w14:textId="77777777" w:rsidR="00E45567" w:rsidRDefault="00E45567" w:rsidP="00DB375D">
            <w:pPr>
              <w:rPr>
                <w:rFonts w:ascii="Arial" w:hAnsi="Arial" w:cs="Arial"/>
              </w:rPr>
            </w:pPr>
          </w:p>
        </w:tc>
        <w:tc>
          <w:tcPr>
            <w:tcW w:w="2606" w:type="dxa"/>
          </w:tcPr>
          <w:p w14:paraId="6608329D" w14:textId="77777777" w:rsidR="00E45567" w:rsidRDefault="00E45567" w:rsidP="00DB375D">
            <w:pPr>
              <w:rPr>
                <w:rFonts w:ascii="Arial" w:hAnsi="Arial" w:cs="Arial"/>
              </w:rPr>
            </w:pPr>
          </w:p>
        </w:tc>
        <w:tc>
          <w:tcPr>
            <w:tcW w:w="2606" w:type="dxa"/>
          </w:tcPr>
          <w:p w14:paraId="638AA566" w14:textId="77777777" w:rsidR="00E45567" w:rsidRDefault="00E45567" w:rsidP="00DB375D">
            <w:pPr>
              <w:rPr>
                <w:rFonts w:ascii="Arial" w:hAnsi="Arial" w:cs="Arial"/>
              </w:rPr>
            </w:pPr>
          </w:p>
        </w:tc>
      </w:tr>
      <w:tr w:rsidR="00E45567" w14:paraId="4E424ECC" w14:textId="77777777" w:rsidTr="00DB375D">
        <w:tc>
          <w:tcPr>
            <w:tcW w:w="2605" w:type="dxa"/>
          </w:tcPr>
          <w:p w14:paraId="40A1640B" w14:textId="77777777" w:rsidR="00E45567" w:rsidRDefault="00E45567" w:rsidP="00DB37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Update other VTP enabled switches?</w:t>
            </w:r>
          </w:p>
        </w:tc>
        <w:tc>
          <w:tcPr>
            <w:tcW w:w="2605" w:type="dxa"/>
          </w:tcPr>
          <w:p w14:paraId="0A87D9C2" w14:textId="77777777" w:rsidR="00E45567" w:rsidRDefault="00E45567" w:rsidP="00DB375D">
            <w:pPr>
              <w:rPr>
                <w:rFonts w:ascii="Arial" w:hAnsi="Arial" w:cs="Arial"/>
              </w:rPr>
            </w:pPr>
          </w:p>
        </w:tc>
        <w:tc>
          <w:tcPr>
            <w:tcW w:w="2606" w:type="dxa"/>
          </w:tcPr>
          <w:p w14:paraId="18B9A033" w14:textId="77777777" w:rsidR="00E45567" w:rsidRDefault="00E45567" w:rsidP="00DB375D">
            <w:pPr>
              <w:rPr>
                <w:rFonts w:ascii="Arial" w:hAnsi="Arial" w:cs="Arial"/>
              </w:rPr>
            </w:pPr>
          </w:p>
        </w:tc>
        <w:tc>
          <w:tcPr>
            <w:tcW w:w="2606" w:type="dxa"/>
          </w:tcPr>
          <w:p w14:paraId="24438B43" w14:textId="77777777" w:rsidR="00E45567" w:rsidRDefault="00E45567" w:rsidP="00DB375D">
            <w:pPr>
              <w:rPr>
                <w:rFonts w:ascii="Arial" w:hAnsi="Arial" w:cs="Arial"/>
              </w:rPr>
            </w:pPr>
          </w:p>
        </w:tc>
      </w:tr>
    </w:tbl>
    <w:p w14:paraId="60D5D08F" w14:textId="77777777" w:rsidR="009B5529" w:rsidRPr="00427F1B" w:rsidRDefault="009B5529" w:rsidP="009B5529">
      <w:pPr>
        <w:rPr>
          <w:rFonts w:ascii="Arial" w:hAnsi="Arial" w:cs="Arial"/>
        </w:rPr>
      </w:pPr>
    </w:p>
    <w:p w14:paraId="05AEDFBC" w14:textId="77777777" w:rsidR="00E45567" w:rsidRDefault="00E45567" w:rsidP="009B5529">
      <w:pPr>
        <w:rPr>
          <w:rFonts w:ascii="Arial" w:hAnsi="Arial" w:cs="Arial"/>
          <w:b/>
          <w:color w:val="FF0000"/>
          <w:u w:val="single"/>
        </w:rPr>
      </w:pPr>
    </w:p>
    <w:p w14:paraId="20C9E459" w14:textId="77777777" w:rsidR="00E45567" w:rsidRDefault="00E45567" w:rsidP="009B5529">
      <w:pPr>
        <w:rPr>
          <w:rFonts w:ascii="Arial" w:hAnsi="Arial" w:cs="Arial"/>
          <w:b/>
          <w:color w:val="FF0000"/>
          <w:u w:val="single"/>
        </w:rPr>
      </w:pPr>
    </w:p>
    <w:p w14:paraId="301696DA" w14:textId="77777777" w:rsidR="00BF730A" w:rsidRPr="00A55BF6" w:rsidRDefault="00BF730A" w:rsidP="00C0221F">
      <w:pPr>
        <w:pStyle w:val="SMUNORMALARIAL"/>
        <w:rPr>
          <w:rFonts w:cs="Arial"/>
          <w:b/>
          <w:sz w:val="24"/>
          <w:u w:val="single"/>
        </w:rPr>
      </w:pPr>
      <w:r w:rsidRPr="00A55BF6">
        <w:rPr>
          <w:rFonts w:cs="Arial"/>
          <w:b/>
          <w:sz w:val="24"/>
          <w:u w:val="single"/>
        </w:rPr>
        <w:t>QUESTION THREE</w:t>
      </w:r>
    </w:p>
    <w:p w14:paraId="6DA5E5A9" w14:textId="77777777" w:rsidR="00F06A83" w:rsidRPr="00427F1B" w:rsidRDefault="00F06A83" w:rsidP="00C0221F">
      <w:pPr>
        <w:pStyle w:val="SMUNORMALARIAL"/>
        <w:rPr>
          <w:rFonts w:cs="Arial"/>
          <w:b/>
          <w:sz w:val="24"/>
        </w:rPr>
      </w:pPr>
    </w:p>
    <w:p w14:paraId="106874A4" w14:textId="77777777" w:rsidR="00F06A83" w:rsidRPr="00427F1B" w:rsidRDefault="00F06A83" w:rsidP="00C0221F">
      <w:pPr>
        <w:pStyle w:val="SMUNORMALARIAL"/>
        <w:rPr>
          <w:rFonts w:cs="Arial"/>
          <w:b/>
          <w:sz w:val="24"/>
        </w:rPr>
      </w:pPr>
    </w:p>
    <w:p w14:paraId="6D23008A" w14:textId="7F3915C0" w:rsidR="004A7E29" w:rsidRDefault="004A7E29" w:rsidP="00026564">
      <w:pPr>
        <w:numPr>
          <w:ilvl w:val="0"/>
          <w:numId w:val="4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With aid of a network diagram explain the </w:t>
      </w:r>
      <w:r>
        <w:rPr>
          <w:rFonts w:ascii="Arial" w:hAnsi="Arial" w:cs="Arial"/>
          <w:lang w:val="en-US"/>
        </w:rPr>
        <w:t xml:space="preserve">Hierarchical network model. </w:t>
      </w:r>
      <w:r>
        <w:rPr>
          <w:rFonts w:ascii="Arial" w:hAnsi="Arial" w:cs="Arial"/>
        </w:rPr>
        <w:tab/>
      </w:r>
      <w:r w:rsidR="001E1FEC">
        <w:rPr>
          <w:rFonts w:ascii="Arial" w:hAnsi="Arial" w:cs="Arial"/>
        </w:rPr>
        <w:t xml:space="preserve">   </w:t>
      </w:r>
      <w:r w:rsidRPr="0076121D">
        <w:rPr>
          <w:rFonts w:ascii="Arial" w:hAnsi="Arial" w:cs="Arial"/>
        </w:rPr>
        <w:t>[</w:t>
      </w:r>
      <w:r>
        <w:rPr>
          <w:rFonts w:ascii="Arial" w:hAnsi="Arial" w:cs="Arial"/>
        </w:rPr>
        <w:t>15</w:t>
      </w:r>
      <w:r w:rsidRPr="0076121D">
        <w:rPr>
          <w:rFonts w:ascii="Arial" w:hAnsi="Arial" w:cs="Arial"/>
        </w:rPr>
        <w:t xml:space="preserve"> Marks]</w:t>
      </w:r>
    </w:p>
    <w:p w14:paraId="72D88E90" w14:textId="77777777" w:rsidR="004A7E29" w:rsidRDefault="004A7E29" w:rsidP="004A7E29">
      <w:pPr>
        <w:rPr>
          <w:rFonts w:ascii="Arial" w:hAnsi="Arial" w:cs="Arial"/>
        </w:rPr>
      </w:pPr>
    </w:p>
    <w:p w14:paraId="0D624726" w14:textId="77777777" w:rsidR="004A7E29" w:rsidRDefault="004A7E29" w:rsidP="004A7E29">
      <w:pPr>
        <w:jc w:val="center"/>
        <w:rPr>
          <w:rFonts w:ascii="Arial" w:hAnsi="Arial" w:cs="Arial"/>
        </w:rPr>
      </w:pPr>
    </w:p>
    <w:p w14:paraId="2FACCC82" w14:textId="06FDE8BF" w:rsidR="00A34DF8" w:rsidRDefault="002A1AA9" w:rsidP="00026564">
      <w:pPr>
        <w:pStyle w:val="ListParagraph"/>
        <w:numPr>
          <w:ilvl w:val="0"/>
          <w:numId w:val="4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What are the restrictions on implementing </w:t>
      </w:r>
      <w:proofErr w:type="spellStart"/>
      <w:r>
        <w:rPr>
          <w:rFonts w:ascii="Arial" w:hAnsi="Arial" w:cs="Arial"/>
        </w:rPr>
        <w:t>EtherChannel</w:t>
      </w:r>
      <w:proofErr w:type="spellEnd"/>
      <w:r>
        <w:rPr>
          <w:rFonts w:ascii="Arial" w:hAnsi="Arial" w:cs="Arial"/>
        </w:rPr>
        <w:t>?</w:t>
      </w:r>
      <w:r w:rsidR="0060074A">
        <w:rPr>
          <w:rFonts w:ascii="Arial" w:hAnsi="Arial" w:cs="Arial"/>
        </w:rPr>
        <w:tab/>
      </w:r>
      <w:r w:rsidR="0060074A">
        <w:rPr>
          <w:rFonts w:ascii="Arial" w:hAnsi="Arial" w:cs="Arial"/>
        </w:rPr>
        <w:tab/>
      </w:r>
      <w:r w:rsidR="0060074A">
        <w:rPr>
          <w:rFonts w:ascii="Arial" w:hAnsi="Arial" w:cs="Arial"/>
        </w:rPr>
        <w:tab/>
        <w:t xml:space="preserve">   </w:t>
      </w:r>
      <w:r w:rsidR="00067ED7" w:rsidRPr="0060074A">
        <w:rPr>
          <w:rFonts w:ascii="Arial" w:hAnsi="Arial" w:cs="Arial"/>
        </w:rPr>
        <w:t>[</w:t>
      </w:r>
      <w:r w:rsidR="00AF7926">
        <w:rPr>
          <w:rFonts w:ascii="Arial" w:hAnsi="Arial" w:cs="Arial"/>
        </w:rPr>
        <w:t>10</w:t>
      </w:r>
      <w:r w:rsidR="00E30E69" w:rsidRPr="0060074A">
        <w:rPr>
          <w:rFonts w:ascii="Arial" w:hAnsi="Arial" w:cs="Arial"/>
        </w:rPr>
        <w:t xml:space="preserve"> Marks</w:t>
      </w:r>
      <w:r w:rsidR="00067ED7" w:rsidRPr="0060074A">
        <w:rPr>
          <w:rFonts w:ascii="Arial" w:hAnsi="Arial" w:cs="Arial"/>
        </w:rPr>
        <w:t>]</w:t>
      </w:r>
    </w:p>
    <w:p w14:paraId="680E4833" w14:textId="77777777" w:rsidR="002A1AA9" w:rsidRDefault="002A1AA9" w:rsidP="002A1AA9">
      <w:pPr>
        <w:pStyle w:val="ListParagraph"/>
        <w:rPr>
          <w:rFonts w:ascii="Arial" w:hAnsi="Arial" w:cs="Arial"/>
        </w:rPr>
      </w:pPr>
    </w:p>
    <w:p w14:paraId="6D7ECB4F" w14:textId="29FAACE8" w:rsidR="00D05874" w:rsidRPr="00427F1B" w:rsidRDefault="00D05874" w:rsidP="00C0221F">
      <w:pPr>
        <w:pStyle w:val="SMUNORMALARIAL"/>
        <w:rPr>
          <w:rFonts w:cs="Arial"/>
          <w:sz w:val="24"/>
        </w:rPr>
      </w:pPr>
    </w:p>
    <w:p w14:paraId="344A7D07" w14:textId="77777777" w:rsidR="00654F13" w:rsidRDefault="00654F13" w:rsidP="00C0221F">
      <w:pPr>
        <w:pStyle w:val="SMUNORMALARIAL"/>
        <w:rPr>
          <w:rFonts w:cs="Arial"/>
          <w:b/>
          <w:sz w:val="24"/>
          <w:u w:val="single"/>
        </w:rPr>
      </w:pPr>
    </w:p>
    <w:p w14:paraId="4C1A566A" w14:textId="77777777" w:rsidR="00BF730A" w:rsidRPr="00A55BF6" w:rsidRDefault="00BF730A" w:rsidP="00C0221F">
      <w:pPr>
        <w:pStyle w:val="SMUNORMALARIAL"/>
        <w:rPr>
          <w:rFonts w:cs="Arial"/>
          <w:b/>
          <w:sz w:val="24"/>
          <w:u w:val="single"/>
        </w:rPr>
      </w:pPr>
      <w:r w:rsidRPr="00A55BF6">
        <w:rPr>
          <w:rFonts w:cs="Arial"/>
          <w:b/>
          <w:sz w:val="24"/>
          <w:u w:val="single"/>
        </w:rPr>
        <w:t>QUESTION FOUR</w:t>
      </w:r>
    </w:p>
    <w:p w14:paraId="297207B0" w14:textId="77777777" w:rsidR="00D05874" w:rsidRPr="00427F1B" w:rsidRDefault="00D05874" w:rsidP="00C0221F">
      <w:pPr>
        <w:pStyle w:val="SMUNORMALARIAL"/>
        <w:rPr>
          <w:rFonts w:cs="Arial"/>
          <w:b/>
          <w:sz w:val="24"/>
        </w:rPr>
      </w:pPr>
    </w:p>
    <w:p w14:paraId="4D361DCA" w14:textId="77777777" w:rsidR="00713675" w:rsidRPr="00427F1B" w:rsidRDefault="00713675" w:rsidP="00713675">
      <w:pPr>
        <w:rPr>
          <w:rFonts w:ascii="Arial" w:hAnsi="Arial" w:cs="Arial"/>
        </w:rPr>
      </w:pPr>
    </w:p>
    <w:p w14:paraId="24784F1D" w14:textId="77777777" w:rsidR="0058681D" w:rsidRDefault="0058681D" w:rsidP="0058681D">
      <w:pPr>
        <w:pStyle w:val="ListParagraph"/>
        <w:numPr>
          <w:ilvl w:val="0"/>
          <w:numId w:val="46"/>
        </w:numPr>
        <w:rPr>
          <w:rFonts w:ascii="Arial" w:hAnsi="Arial" w:cs="Arial"/>
        </w:rPr>
      </w:pPr>
      <w:r>
        <w:rPr>
          <w:rFonts w:ascii="Arial" w:hAnsi="Arial" w:cs="Arial"/>
        </w:rPr>
        <w:t>Explain the Data, Default, Native and Management VLANs.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</w:t>
      </w:r>
      <w:r w:rsidRPr="00103A4F">
        <w:rPr>
          <w:rFonts w:ascii="Arial" w:hAnsi="Arial" w:cs="Arial"/>
        </w:rPr>
        <w:t>[</w:t>
      </w:r>
      <w:r>
        <w:rPr>
          <w:rFonts w:ascii="Arial" w:hAnsi="Arial" w:cs="Arial"/>
        </w:rPr>
        <w:t>16</w:t>
      </w:r>
      <w:r w:rsidRPr="00103A4F">
        <w:rPr>
          <w:rFonts w:ascii="Arial" w:hAnsi="Arial" w:cs="Arial"/>
        </w:rPr>
        <w:t xml:space="preserve"> Marks]</w:t>
      </w:r>
    </w:p>
    <w:p w14:paraId="367FDD35" w14:textId="77777777" w:rsidR="0058681D" w:rsidRDefault="0058681D" w:rsidP="0058681D">
      <w:pPr>
        <w:rPr>
          <w:rFonts w:ascii="Arial" w:hAnsi="Arial" w:cs="Arial"/>
        </w:rPr>
      </w:pPr>
    </w:p>
    <w:p w14:paraId="0C9AA9FF" w14:textId="77777777" w:rsidR="0058681D" w:rsidRDefault="0058681D" w:rsidP="0058681D">
      <w:pPr>
        <w:ind w:left="567"/>
        <w:rPr>
          <w:rFonts w:ascii="Arial" w:hAnsi="Arial" w:cs="Arial"/>
        </w:rPr>
      </w:pPr>
    </w:p>
    <w:p w14:paraId="47DA5059" w14:textId="77777777" w:rsidR="0058681D" w:rsidRDefault="0058681D" w:rsidP="0058681D">
      <w:pPr>
        <w:ind w:left="567"/>
        <w:rPr>
          <w:rFonts w:ascii="Arial" w:hAnsi="Arial" w:cs="Arial"/>
        </w:rPr>
      </w:pPr>
    </w:p>
    <w:p w14:paraId="56AD6991" w14:textId="3E9D58C4" w:rsidR="002B4625" w:rsidRDefault="002B4625" w:rsidP="0058681D">
      <w:pPr>
        <w:numPr>
          <w:ilvl w:val="0"/>
          <w:numId w:val="4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Refer to the network shown in figure </w:t>
      </w:r>
      <w:proofErr w:type="gramStart"/>
      <w:r>
        <w:rPr>
          <w:rFonts w:ascii="Arial" w:hAnsi="Arial" w:cs="Arial"/>
        </w:rPr>
        <w:t>2,</w:t>
      </w:r>
      <w:proofErr w:type="gramEnd"/>
      <w:r>
        <w:rPr>
          <w:rFonts w:ascii="Arial" w:hAnsi="Arial" w:cs="Arial"/>
        </w:rPr>
        <w:t xml:space="preserve"> </w:t>
      </w:r>
      <w:r w:rsidR="00927A0A">
        <w:rPr>
          <w:rFonts w:ascii="Arial" w:hAnsi="Arial" w:cs="Arial"/>
        </w:rPr>
        <w:t>PC1 is not able to communicate with PC3. Identify the issue and write down the commands to troubleshoot the issue.</w:t>
      </w:r>
      <w:r w:rsidR="00933D47">
        <w:rPr>
          <w:rFonts w:ascii="Arial" w:hAnsi="Arial" w:cs="Arial"/>
        </w:rPr>
        <w:t xml:space="preserve">     </w:t>
      </w:r>
      <w:r w:rsidR="00472055">
        <w:rPr>
          <w:rFonts w:ascii="Arial" w:hAnsi="Arial" w:cs="Arial"/>
        </w:rPr>
        <w:t>[4 marks]</w:t>
      </w:r>
      <w:r w:rsidR="00927A0A">
        <w:rPr>
          <w:rFonts w:ascii="Arial" w:hAnsi="Arial" w:cs="Arial"/>
        </w:rPr>
        <w:t xml:space="preserve">   </w:t>
      </w:r>
    </w:p>
    <w:p w14:paraId="1BB7AE98" w14:textId="77777777" w:rsidR="002B4625" w:rsidRDefault="002B4625" w:rsidP="002B4625">
      <w:pPr>
        <w:keepNext/>
        <w:ind w:left="567"/>
        <w:jc w:val="center"/>
      </w:pPr>
      <w:r>
        <w:rPr>
          <w:rFonts w:ascii="Arial" w:hAnsi="Arial" w:cs="Arial"/>
          <w:noProof/>
        </w:rPr>
        <w:drawing>
          <wp:inline distT="0" distB="0" distL="0" distR="0" wp14:anchorId="03E9CF19" wp14:editId="17EA90A6">
            <wp:extent cx="3881120" cy="300926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20" cy="300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F2E2A" w14:textId="53CD44B9" w:rsidR="002B4625" w:rsidRDefault="002B4625" w:rsidP="002B4625">
      <w:pPr>
        <w:pStyle w:val="Caption"/>
        <w:jc w:val="center"/>
        <w:rPr>
          <w:rFonts w:ascii="Arial" w:hAnsi="Arial" w:cs="Arial"/>
          <w:color w:val="auto"/>
          <w:sz w:val="24"/>
        </w:rPr>
      </w:pPr>
      <w:r w:rsidRPr="002B4625">
        <w:rPr>
          <w:rFonts w:ascii="Arial" w:hAnsi="Arial" w:cs="Arial"/>
          <w:color w:val="auto"/>
          <w:sz w:val="24"/>
        </w:rPr>
        <w:t xml:space="preserve">Figure </w:t>
      </w:r>
      <w:r w:rsidRPr="002B4625">
        <w:rPr>
          <w:rFonts w:ascii="Arial" w:hAnsi="Arial" w:cs="Arial"/>
          <w:color w:val="auto"/>
          <w:sz w:val="24"/>
        </w:rPr>
        <w:fldChar w:fldCharType="begin"/>
      </w:r>
      <w:r w:rsidRPr="002B4625">
        <w:rPr>
          <w:rFonts w:ascii="Arial" w:hAnsi="Arial" w:cs="Arial"/>
          <w:color w:val="auto"/>
          <w:sz w:val="24"/>
        </w:rPr>
        <w:instrText xml:space="preserve"> SEQ Figure \* ARABIC </w:instrText>
      </w:r>
      <w:r w:rsidRPr="002B4625">
        <w:rPr>
          <w:rFonts w:ascii="Arial" w:hAnsi="Arial" w:cs="Arial"/>
          <w:color w:val="auto"/>
          <w:sz w:val="24"/>
        </w:rPr>
        <w:fldChar w:fldCharType="separate"/>
      </w:r>
      <w:r w:rsidR="00C636FE">
        <w:rPr>
          <w:rFonts w:ascii="Arial" w:hAnsi="Arial" w:cs="Arial"/>
          <w:noProof/>
          <w:color w:val="auto"/>
          <w:sz w:val="24"/>
        </w:rPr>
        <w:t>2</w:t>
      </w:r>
      <w:r w:rsidRPr="002B4625">
        <w:rPr>
          <w:rFonts w:ascii="Arial" w:hAnsi="Arial" w:cs="Arial"/>
          <w:color w:val="auto"/>
          <w:sz w:val="24"/>
        </w:rPr>
        <w:fldChar w:fldCharType="end"/>
      </w:r>
    </w:p>
    <w:p w14:paraId="7977ECC3" w14:textId="77777777" w:rsidR="00927A0A" w:rsidRDefault="00927A0A" w:rsidP="00927A0A">
      <w:pPr>
        <w:ind w:left="567"/>
        <w:rPr>
          <w:rFonts w:ascii="Arial" w:hAnsi="Arial" w:cs="Arial"/>
        </w:rPr>
      </w:pPr>
    </w:p>
    <w:p w14:paraId="4CCD5FC4" w14:textId="77777777" w:rsidR="0058681D" w:rsidRDefault="0058681D" w:rsidP="00927A0A">
      <w:pPr>
        <w:ind w:left="567"/>
        <w:rPr>
          <w:rFonts w:ascii="Arial" w:hAnsi="Arial" w:cs="Arial"/>
        </w:rPr>
      </w:pPr>
    </w:p>
    <w:p w14:paraId="3021BE8D" w14:textId="045216D7" w:rsidR="001A0DCD" w:rsidRDefault="002B4625" w:rsidP="0058681D">
      <w:pPr>
        <w:numPr>
          <w:ilvl w:val="0"/>
          <w:numId w:val="4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With aid of an appropriate network diagram explain </w:t>
      </w:r>
      <w:r w:rsidR="009E5020">
        <w:rPr>
          <w:rFonts w:ascii="Arial" w:hAnsi="Arial" w:cs="Arial"/>
        </w:rPr>
        <w:t xml:space="preserve">traditional </w:t>
      </w:r>
      <w:r w:rsidR="00E037A7">
        <w:rPr>
          <w:rFonts w:ascii="Arial" w:hAnsi="Arial" w:cs="Arial"/>
        </w:rPr>
        <w:t>I</w:t>
      </w:r>
      <w:r w:rsidR="009E5020">
        <w:rPr>
          <w:rFonts w:ascii="Arial" w:hAnsi="Arial" w:cs="Arial"/>
        </w:rPr>
        <w:t>nter-VLAN routing</w:t>
      </w:r>
      <w:r w:rsidR="00BC1845">
        <w:rPr>
          <w:rFonts w:ascii="Arial" w:hAnsi="Arial" w:cs="Arial"/>
        </w:rPr>
        <w:t xml:space="preserve"> </w:t>
      </w:r>
      <w:r w:rsidR="00691244">
        <w:rPr>
          <w:rFonts w:ascii="Arial" w:hAnsi="Arial" w:cs="Arial"/>
        </w:rPr>
        <w:t>[</w:t>
      </w:r>
      <w:r w:rsidR="0058681D">
        <w:rPr>
          <w:rFonts w:ascii="Arial" w:hAnsi="Arial" w:cs="Arial"/>
        </w:rPr>
        <w:t>5</w:t>
      </w:r>
      <w:r w:rsidR="00691244">
        <w:rPr>
          <w:rFonts w:ascii="Arial" w:hAnsi="Arial" w:cs="Arial"/>
        </w:rPr>
        <w:t xml:space="preserve"> marks]</w:t>
      </w:r>
    </w:p>
    <w:p w14:paraId="1997FDD8" w14:textId="77777777" w:rsidR="00263844" w:rsidRPr="00263844" w:rsidRDefault="00263844" w:rsidP="00E037A7">
      <w:pPr>
        <w:rPr>
          <w:rFonts w:ascii="Arial" w:hAnsi="Arial" w:cs="Arial"/>
          <w:b/>
          <w:color w:val="FF0000"/>
          <w:u w:val="single"/>
        </w:rPr>
      </w:pPr>
    </w:p>
    <w:p w14:paraId="655BD6C3" w14:textId="77777777" w:rsidR="00E037A7" w:rsidRPr="00427F1B" w:rsidRDefault="00E037A7" w:rsidP="00E037A7">
      <w:pPr>
        <w:rPr>
          <w:rFonts w:ascii="Arial" w:hAnsi="Arial" w:cs="Arial"/>
        </w:rPr>
      </w:pPr>
    </w:p>
    <w:p w14:paraId="0F4ADBFF" w14:textId="11BC4894" w:rsidR="00713675" w:rsidRPr="00427F1B" w:rsidRDefault="00713675" w:rsidP="00263844">
      <w:pPr>
        <w:pStyle w:val="ListParagraph"/>
        <w:ind w:left="567"/>
        <w:jc w:val="center"/>
        <w:rPr>
          <w:rFonts w:ascii="Arial" w:hAnsi="Arial" w:cs="Arial"/>
        </w:rPr>
      </w:pPr>
    </w:p>
    <w:p w14:paraId="49F15D36" w14:textId="77777777" w:rsidR="003D3600" w:rsidRPr="00427F1B" w:rsidRDefault="003D3600" w:rsidP="00713675">
      <w:pPr>
        <w:pStyle w:val="SMUNORMALARIAL"/>
        <w:jc w:val="center"/>
        <w:rPr>
          <w:rFonts w:cs="Arial"/>
          <w:sz w:val="24"/>
        </w:rPr>
      </w:pPr>
    </w:p>
    <w:p w14:paraId="4B91C8EB" w14:textId="77777777" w:rsidR="003D3600" w:rsidRPr="00427F1B" w:rsidRDefault="003D3600" w:rsidP="003D3600">
      <w:pPr>
        <w:rPr>
          <w:rFonts w:ascii="Arial" w:hAnsi="Arial" w:cs="Arial"/>
        </w:rPr>
      </w:pPr>
    </w:p>
    <w:sectPr w:rsidR="003D3600" w:rsidRPr="00427F1B" w:rsidSect="009A1D4A">
      <w:footerReference w:type="default" r:id="rId12"/>
      <w:footerReference w:type="first" r:id="rId13"/>
      <w:pgSz w:w="11906" w:h="16838"/>
      <w:pgMar w:top="850" w:right="850" w:bottom="850" w:left="85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590B00" w14:textId="77777777" w:rsidR="00576189" w:rsidRDefault="00576189">
      <w:r>
        <w:separator/>
      </w:r>
    </w:p>
  </w:endnote>
  <w:endnote w:type="continuationSeparator" w:id="0">
    <w:p w14:paraId="777EAB29" w14:textId="77777777" w:rsidR="00576189" w:rsidRDefault="00576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329FE7" w14:textId="77777777" w:rsidR="002049C6" w:rsidRDefault="002049C6" w:rsidP="00311A2C">
    <w:pPr>
      <w:pStyle w:val="Footer"/>
      <w:jc w:val="right"/>
    </w:pPr>
    <w:r>
      <w:t xml:space="preserve">Page </w:t>
    </w:r>
    <w:r w:rsidR="00846FDC">
      <w:fldChar w:fldCharType="begin"/>
    </w:r>
    <w:r>
      <w:instrText xml:space="preserve"> PAGE </w:instrText>
    </w:r>
    <w:r w:rsidR="00846FDC">
      <w:fldChar w:fldCharType="separate"/>
    </w:r>
    <w:r w:rsidR="00C636FE">
      <w:rPr>
        <w:noProof/>
      </w:rPr>
      <w:t>2</w:t>
    </w:r>
    <w:r w:rsidR="00846FDC">
      <w:rPr>
        <w:noProof/>
      </w:rPr>
      <w:fldChar w:fldCharType="end"/>
    </w:r>
    <w:r>
      <w:t xml:space="preserve"> of </w:t>
    </w:r>
    <w:fldSimple w:instr=" NUMPAGES ">
      <w:r w:rsidR="00C636FE">
        <w:rPr>
          <w:noProof/>
        </w:rPr>
        <w:t>3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528FAB" w14:textId="77777777" w:rsidR="002049C6" w:rsidRDefault="002049C6" w:rsidP="007366FD">
    <w:pPr>
      <w:pStyle w:val="Footer"/>
      <w:tabs>
        <w:tab w:val="left" w:pos="1552"/>
      </w:tabs>
    </w:pPr>
    <w:r>
      <w:rPr>
        <w:rStyle w:val="PageNumber"/>
      </w:rPr>
      <w:t>Faculty Ref:</w:t>
    </w:r>
    <w:r>
      <w:rPr>
        <w:rStyle w:val="PageNumber"/>
      </w:rPr>
      <w:tab/>
      <w:t>LAN_</w:t>
    </w:r>
    <w:r w:rsidR="00933E19">
      <w:rPr>
        <w:rStyle w:val="PageNumber"/>
      </w:rPr>
      <w:t>KR</w:t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="00846FDC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="00846FDC" w:rsidRPr="00A66CD7">
      <w:rPr>
        <w:rStyle w:val="PageNumber"/>
      </w:rPr>
      <w:fldChar w:fldCharType="separate"/>
    </w:r>
    <w:r w:rsidR="00C636FE">
      <w:rPr>
        <w:rStyle w:val="PageNumber"/>
        <w:noProof/>
      </w:rPr>
      <w:t>1</w:t>
    </w:r>
    <w:r w:rsidR="00846FDC"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="00846FDC"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="00846FDC" w:rsidRPr="00A66CD7">
      <w:rPr>
        <w:rStyle w:val="PageNumber"/>
      </w:rPr>
      <w:fldChar w:fldCharType="separate"/>
    </w:r>
    <w:r w:rsidR="00C636FE">
      <w:rPr>
        <w:rStyle w:val="PageNumber"/>
        <w:noProof/>
      </w:rPr>
      <w:t>3</w:t>
    </w:r>
    <w:r w:rsidR="00846FDC" w:rsidRPr="00A66C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9E0484" w14:textId="77777777" w:rsidR="00576189" w:rsidRDefault="00576189">
      <w:r>
        <w:separator/>
      </w:r>
    </w:p>
  </w:footnote>
  <w:footnote w:type="continuationSeparator" w:id="0">
    <w:p w14:paraId="2F33D4FF" w14:textId="77777777" w:rsidR="00576189" w:rsidRDefault="00576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84629"/>
    <w:multiLevelType w:val="hybridMultilevel"/>
    <w:tmpl w:val="F028D0B2"/>
    <w:lvl w:ilvl="0" w:tplc="4F32B8B6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D8625B"/>
    <w:multiLevelType w:val="multilevel"/>
    <w:tmpl w:val="5652E95C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260F56"/>
    <w:multiLevelType w:val="hybridMultilevel"/>
    <w:tmpl w:val="97947026"/>
    <w:lvl w:ilvl="0" w:tplc="EF9CDB9C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64572C"/>
    <w:multiLevelType w:val="hybridMultilevel"/>
    <w:tmpl w:val="6B146EFC"/>
    <w:lvl w:ilvl="0" w:tplc="FA24FB1A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0A23BC"/>
    <w:multiLevelType w:val="hybridMultilevel"/>
    <w:tmpl w:val="4F48149C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BD80DA8"/>
    <w:multiLevelType w:val="hybridMultilevel"/>
    <w:tmpl w:val="16C02CDA"/>
    <w:lvl w:ilvl="0" w:tplc="0B1474E8">
      <w:start w:val="1"/>
      <w:numFmt w:val="none"/>
      <w:lvlText w:val="(b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B62485"/>
    <w:multiLevelType w:val="hybridMultilevel"/>
    <w:tmpl w:val="3A923DF0"/>
    <w:lvl w:ilvl="0" w:tplc="EF9CDB9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46519"/>
    <w:multiLevelType w:val="hybridMultilevel"/>
    <w:tmpl w:val="D6586FDA"/>
    <w:lvl w:ilvl="0" w:tplc="BC72F658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225AC9"/>
    <w:multiLevelType w:val="hybridMultilevel"/>
    <w:tmpl w:val="191C86BE"/>
    <w:lvl w:ilvl="0" w:tplc="50CADF9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E65269"/>
    <w:multiLevelType w:val="multilevel"/>
    <w:tmpl w:val="E364FC20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BC4521"/>
    <w:multiLevelType w:val="hybridMultilevel"/>
    <w:tmpl w:val="7A021766"/>
    <w:lvl w:ilvl="0" w:tplc="1C7414B8">
      <w:start w:val="1"/>
      <w:numFmt w:val="bullet"/>
      <w:lvlText w:val=""/>
      <w:lvlJc w:val="left"/>
      <w:pPr>
        <w:tabs>
          <w:tab w:val="num" w:pos="1287"/>
        </w:tabs>
        <w:ind w:left="1287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C243F60"/>
    <w:multiLevelType w:val="hybridMultilevel"/>
    <w:tmpl w:val="915848DC"/>
    <w:lvl w:ilvl="0" w:tplc="802E047E">
      <w:start w:val="5"/>
      <w:numFmt w:val="decimal"/>
      <w:lvlText w:val="%1"/>
      <w:lvlJc w:val="left"/>
      <w:pPr>
        <w:ind w:left="97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485" w:hanging="360"/>
      </w:pPr>
    </w:lvl>
    <w:lvl w:ilvl="2" w:tplc="0809001B" w:tentative="1">
      <w:start w:val="1"/>
      <w:numFmt w:val="lowerRoman"/>
      <w:lvlText w:val="%3."/>
      <w:lvlJc w:val="right"/>
      <w:pPr>
        <w:ind w:left="11205" w:hanging="180"/>
      </w:pPr>
    </w:lvl>
    <w:lvl w:ilvl="3" w:tplc="0809000F" w:tentative="1">
      <w:start w:val="1"/>
      <w:numFmt w:val="decimal"/>
      <w:lvlText w:val="%4."/>
      <w:lvlJc w:val="left"/>
      <w:pPr>
        <w:ind w:left="11925" w:hanging="360"/>
      </w:pPr>
    </w:lvl>
    <w:lvl w:ilvl="4" w:tplc="08090019" w:tentative="1">
      <w:start w:val="1"/>
      <w:numFmt w:val="lowerLetter"/>
      <w:lvlText w:val="%5."/>
      <w:lvlJc w:val="left"/>
      <w:pPr>
        <w:ind w:left="12645" w:hanging="360"/>
      </w:pPr>
    </w:lvl>
    <w:lvl w:ilvl="5" w:tplc="0809001B" w:tentative="1">
      <w:start w:val="1"/>
      <w:numFmt w:val="lowerRoman"/>
      <w:lvlText w:val="%6."/>
      <w:lvlJc w:val="right"/>
      <w:pPr>
        <w:ind w:left="13365" w:hanging="180"/>
      </w:pPr>
    </w:lvl>
    <w:lvl w:ilvl="6" w:tplc="0809000F" w:tentative="1">
      <w:start w:val="1"/>
      <w:numFmt w:val="decimal"/>
      <w:lvlText w:val="%7."/>
      <w:lvlJc w:val="left"/>
      <w:pPr>
        <w:ind w:left="14085" w:hanging="360"/>
      </w:pPr>
    </w:lvl>
    <w:lvl w:ilvl="7" w:tplc="08090019" w:tentative="1">
      <w:start w:val="1"/>
      <w:numFmt w:val="lowerLetter"/>
      <w:lvlText w:val="%8."/>
      <w:lvlJc w:val="left"/>
      <w:pPr>
        <w:ind w:left="14805" w:hanging="360"/>
      </w:pPr>
    </w:lvl>
    <w:lvl w:ilvl="8" w:tplc="0809001B" w:tentative="1">
      <w:start w:val="1"/>
      <w:numFmt w:val="lowerRoman"/>
      <w:lvlText w:val="%9."/>
      <w:lvlJc w:val="right"/>
      <w:pPr>
        <w:ind w:left="15525" w:hanging="180"/>
      </w:pPr>
    </w:lvl>
  </w:abstractNum>
  <w:abstractNum w:abstractNumId="12">
    <w:nsid w:val="1D173837"/>
    <w:multiLevelType w:val="multilevel"/>
    <w:tmpl w:val="9140D316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1B685C"/>
    <w:multiLevelType w:val="hybridMultilevel"/>
    <w:tmpl w:val="81564F08"/>
    <w:lvl w:ilvl="0" w:tplc="3F02B56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837C57"/>
    <w:multiLevelType w:val="multilevel"/>
    <w:tmpl w:val="D6586FDA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CC022A"/>
    <w:multiLevelType w:val="hybridMultilevel"/>
    <w:tmpl w:val="53CAD948"/>
    <w:lvl w:ilvl="0" w:tplc="3F02B56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8A0486"/>
    <w:multiLevelType w:val="hybridMultilevel"/>
    <w:tmpl w:val="72DE2162"/>
    <w:lvl w:ilvl="0" w:tplc="631CB2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>
    <w:nsid w:val="2E0E1081"/>
    <w:multiLevelType w:val="hybridMultilevel"/>
    <w:tmpl w:val="F9B428E4"/>
    <w:lvl w:ilvl="0" w:tplc="4F32B8B6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2412C89"/>
    <w:multiLevelType w:val="hybridMultilevel"/>
    <w:tmpl w:val="069865F0"/>
    <w:lvl w:ilvl="0" w:tplc="3B90791E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37C5C08"/>
    <w:multiLevelType w:val="multilevel"/>
    <w:tmpl w:val="069865F0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3C9652E"/>
    <w:multiLevelType w:val="hybridMultilevel"/>
    <w:tmpl w:val="026405B2"/>
    <w:lvl w:ilvl="0" w:tplc="41FA7A6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833F87"/>
    <w:multiLevelType w:val="hybridMultilevel"/>
    <w:tmpl w:val="DC5C6A20"/>
    <w:lvl w:ilvl="0" w:tplc="0262CD5C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39B34727"/>
    <w:multiLevelType w:val="multilevel"/>
    <w:tmpl w:val="A22E5752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7651C6"/>
    <w:multiLevelType w:val="hybridMultilevel"/>
    <w:tmpl w:val="E364FC20"/>
    <w:lvl w:ilvl="0" w:tplc="4F32B8B6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EB1A98"/>
    <w:multiLevelType w:val="hybridMultilevel"/>
    <w:tmpl w:val="E8B60F24"/>
    <w:lvl w:ilvl="0" w:tplc="631CB2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 w:tplc="CD327FD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6066FC4">
      <w:start w:val="1"/>
      <w:numFmt w:val="bullet"/>
      <w:lvlText w:val=""/>
      <w:lvlJc w:val="left"/>
      <w:pPr>
        <w:tabs>
          <w:tab w:val="num" w:pos="1440"/>
        </w:tabs>
        <w:ind w:left="1724" w:hanging="284"/>
      </w:pPr>
      <w:rPr>
        <w:rFonts w:ascii="Symbol" w:hAnsi="Symbol" w:hint="default"/>
      </w:rPr>
    </w:lvl>
    <w:lvl w:ilvl="3" w:tplc="E07C7B8E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81DC3B34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7D87A82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81A6C5C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061280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243C60E4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41BD2615"/>
    <w:multiLevelType w:val="hybridMultilevel"/>
    <w:tmpl w:val="B480165E"/>
    <w:lvl w:ilvl="0" w:tplc="9640A5BC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2701498"/>
    <w:multiLevelType w:val="multilevel"/>
    <w:tmpl w:val="F028D0B2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3056B05"/>
    <w:multiLevelType w:val="multilevel"/>
    <w:tmpl w:val="6B146EFC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39569FB"/>
    <w:multiLevelType w:val="multilevel"/>
    <w:tmpl w:val="F52C464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197156"/>
    <w:multiLevelType w:val="multilevel"/>
    <w:tmpl w:val="F028D0B2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71F3DCC"/>
    <w:multiLevelType w:val="hybridMultilevel"/>
    <w:tmpl w:val="1D6E48DE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4A834BC1"/>
    <w:multiLevelType w:val="multilevel"/>
    <w:tmpl w:val="F52C464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3354FE4"/>
    <w:multiLevelType w:val="hybridMultilevel"/>
    <w:tmpl w:val="8ECEF580"/>
    <w:lvl w:ilvl="0" w:tplc="EF9CDB9C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E619ED"/>
    <w:multiLevelType w:val="hybridMultilevel"/>
    <w:tmpl w:val="97947026"/>
    <w:lvl w:ilvl="0" w:tplc="EF9CDB9C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C9349D"/>
    <w:multiLevelType w:val="multilevel"/>
    <w:tmpl w:val="5652E95C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7F6866"/>
    <w:multiLevelType w:val="hybridMultilevel"/>
    <w:tmpl w:val="BF081698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5FC12CBE"/>
    <w:multiLevelType w:val="hybridMultilevel"/>
    <w:tmpl w:val="5A447C24"/>
    <w:lvl w:ilvl="0" w:tplc="E6642CA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EC0EC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3E38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D670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84BF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2431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8C75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A238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6E9C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FC13E3D"/>
    <w:multiLevelType w:val="hybridMultilevel"/>
    <w:tmpl w:val="7F2E6834"/>
    <w:lvl w:ilvl="0" w:tplc="72DE32A4">
      <w:start w:val="3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FF87173"/>
    <w:multiLevelType w:val="multilevel"/>
    <w:tmpl w:val="F52C464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4F67703"/>
    <w:multiLevelType w:val="hybridMultilevel"/>
    <w:tmpl w:val="FEF83918"/>
    <w:lvl w:ilvl="0" w:tplc="C7DCFA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5C057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5614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80C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5C5BA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FA2E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E61C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9254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82DF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D8E24E3"/>
    <w:multiLevelType w:val="hybridMultilevel"/>
    <w:tmpl w:val="2DB25D6E"/>
    <w:lvl w:ilvl="0" w:tplc="9A4E1492">
      <w:start w:val="1"/>
      <w:numFmt w:val="lowerLetter"/>
      <w:lvlText w:val="(%1)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6FD211C2"/>
    <w:multiLevelType w:val="hybridMultilevel"/>
    <w:tmpl w:val="C3947784"/>
    <w:lvl w:ilvl="0" w:tplc="8124CFB4">
      <w:start w:val="5"/>
      <w:numFmt w:val="decimal"/>
      <w:lvlText w:val="%1"/>
      <w:lvlJc w:val="left"/>
      <w:pPr>
        <w:ind w:left="9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440" w:hanging="360"/>
      </w:pPr>
    </w:lvl>
    <w:lvl w:ilvl="2" w:tplc="0809001B" w:tentative="1">
      <w:start w:val="1"/>
      <w:numFmt w:val="lowerRoman"/>
      <w:lvlText w:val="%3."/>
      <w:lvlJc w:val="right"/>
      <w:pPr>
        <w:ind w:left="11160" w:hanging="180"/>
      </w:pPr>
    </w:lvl>
    <w:lvl w:ilvl="3" w:tplc="0809000F" w:tentative="1">
      <w:start w:val="1"/>
      <w:numFmt w:val="decimal"/>
      <w:lvlText w:val="%4."/>
      <w:lvlJc w:val="left"/>
      <w:pPr>
        <w:ind w:left="11880" w:hanging="360"/>
      </w:pPr>
    </w:lvl>
    <w:lvl w:ilvl="4" w:tplc="08090019" w:tentative="1">
      <w:start w:val="1"/>
      <w:numFmt w:val="lowerLetter"/>
      <w:lvlText w:val="%5."/>
      <w:lvlJc w:val="left"/>
      <w:pPr>
        <w:ind w:left="12600" w:hanging="360"/>
      </w:pPr>
    </w:lvl>
    <w:lvl w:ilvl="5" w:tplc="0809001B" w:tentative="1">
      <w:start w:val="1"/>
      <w:numFmt w:val="lowerRoman"/>
      <w:lvlText w:val="%6."/>
      <w:lvlJc w:val="right"/>
      <w:pPr>
        <w:ind w:left="13320" w:hanging="180"/>
      </w:pPr>
    </w:lvl>
    <w:lvl w:ilvl="6" w:tplc="0809000F" w:tentative="1">
      <w:start w:val="1"/>
      <w:numFmt w:val="decimal"/>
      <w:lvlText w:val="%7."/>
      <w:lvlJc w:val="left"/>
      <w:pPr>
        <w:ind w:left="14040" w:hanging="360"/>
      </w:pPr>
    </w:lvl>
    <w:lvl w:ilvl="7" w:tplc="08090019" w:tentative="1">
      <w:start w:val="1"/>
      <w:numFmt w:val="lowerLetter"/>
      <w:lvlText w:val="%8."/>
      <w:lvlJc w:val="left"/>
      <w:pPr>
        <w:ind w:left="14760" w:hanging="360"/>
      </w:pPr>
    </w:lvl>
    <w:lvl w:ilvl="8" w:tplc="0809001B" w:tentative="1">
      <w:start w:val="1"/>
      <w:numFmt w:val="lowerRoman"/>
      <w:lvlText w:val="%9."/>
      <w:lvlJc w:val="right"/>
      <w:pPr>
        <w:ind w:left="15480" w:hanging="180"/>
      </w:pPr>
    </w:lvl>
  </w:abstractNum>
  <w:abstractNum w:abstractNumId="42">
    <w:nsid w:val="70C577BB"/>
    <w:multiLevelType w:val="hybridMultilevel"/>
    <w:tmpl w:val="3C782CF4"/>
    <w:lvl w:ilvl="0" w:tplc="1C7414B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C1ADB2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84AA0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5098C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3D6CA5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B34C40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B861BC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48C9C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B8D64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3">
    <w:nsid w:val="712C034D"/>
    <w:multiLevelType w:val="hybridMultilevel"/>
    <w:tmpl w:val="9140D316"/>
    <w:lvl w:ilvl="0" w:tplc="4F32B8B6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8B5EDE"/>
    <w:multiLevelType w:val="hybridMultilevel"/>
    <w:tmpl w:val="889084CA"/>
    <w:lvl w:ilvl="0" w:tplc="C302A3C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8A4B0E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58843A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BAE54C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3CA79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6868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15049E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2FA70F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748E65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5">
    <w:nsid w:val="794F1CCB"/>
    <w:multiLevelType w:val="hybridMultilevel"/>
    <w:tmpl w:val="75140458"/>
    <w:lvl w:ilvl="0" w:tplc="18EC5800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C581DA9"/>
    <w:multiLevelType w:val="hybridMultilevel"/>
    <w:tmpl w:val="759A20BE"/>
    <w:lvl w:ilvl="0" w:tplc="EF9CDB9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CE46A9"/>
    <w:multiLevelType w:val="hybridMultilevel"/>
    <w:tmpl w:val="1C182EC4"/>
    <w:lvl w:ilvl="0" w:tplc="FA24FB1A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3"/>
  </w:num>
  <w:num w:numId="3">
    <w:abstractNumId w:val="9"/>
  </w:num>
  <w:num w:numId="4">
    <w:abstractNumId w:val="7"/>
  </w:num>
  <w:num w:numId="5">
    <w:abstractNumId w:val="1"/>
  </w:num>
  <w:num w:numId="6">
    <w:abstractNumId w:val="29"/>
  </w:num>
  <w:num w:numId="7">
    <w:abstractNumId w:val="17"/>
  </w:num>
  <w:num w:numId="8">
    <w:abstractNumId w:val="34"/>
  </w:num>
  <w:num w:numId="9">
    <w:abstractNumId w:val="18"/>
  </w:num>
  <w:num w:numId="10">
    <w:abstractNumId w:val="19"/>
  </w:num>
  <w:num w:numId="11">
    <w:abstractNumId w:val="14"/>
  </w:num>
  <w:num w:numId="12">
    <w:abstractNumId w:val="3"/>
  </w:num>
  <w:num w:numId="13">
    <w:abstractNumId w:val="5"/>
  </w:num>
  <w:num w:numId="14">
    <w:abstractNumId w:val="37"/>
  </w:num>
  <w:num w:numId="15">
    <w:abstractNumId w:val="38"/>
  </w:num>
  <w:num w:numId="16">
    <w:abstractNumId w:val="15"/>
  </w:num>
  <w:num w:numId="17">
    <w:abstractNumId w:val="26"/>
  </w:num>
  <w:num w:numId="18">
    <w:abstractNumId w:val="22"/>
  </w:num>
  <w:num w:numId="19">
    <w:abstractNumId w:val="43"/>
  </w:num>
  <w:num w:numId="20">
    <w:abstractNumId w:val="12"/>
  </w:num>
  <w:num w:numId="21">
    <w:abstractNumId w:val="31"/>
  </w:num>
  <w:num w:numId="22">
    <w:abstractNumId w:val="27"/>
  </w:num>
  <w:num w:numId="23">
    <w:abstractNumId w:val="47"/>
  </w:num>
  <w:num w:numId="24">
    <w:abstractNumId w:val="28"/>
  </w:num>
  <w:num w:numId="25">
    <w:abstractNumId w:val="13"/>
  </w:num>
  <w:num w:numId="26">
    <w:abstractNumId w:val="11"/>
  </w:num>
  <w:num w:numId="27">
    <w:abstractNumId w:val="20"/>
  </w:num>
  <w:num w:numId="28">
    <w:abstractNumId w:val="41"/>
  </w:num>
  <w:num w:numId="29">
    <w:abstractNumId w:val="40"/>
  </w:num>
  <w:num w:numId="30">
    <w:abstractNumId w:val="21"/>
  </w:num>
  <w:num w:numId="31">
    <w:abstractNumId w:val="8"/>
  </w:num>
  <w:num w:numId="32">
    <w:abstractNumId w:val="25"/>
  </w:num>
  <w:num w:numId="33">
    <w:abstractNumId w:val="45"/>
  </w:num>
  <w:num w:numId="34">
    <w:abstractNumId w:val="33"/>
  </w:num>
  <w:num w:numId="35">
    <w:abstractNumId w:val="32"/>
  </w:num>
  <w:num w:numId="36">
    <w:abstractNumId w:val="46"/>
  </w:num>
  <w:num w:numId="37">
    <w:abstractNumId w:val="39"/>
  </w:num>
  <w:num w:numId="38">
    <w:abstractNumId w:val="16"/>
  </w:num>
  <w:num w:numId="39">
    <w:abstractNumId w:val="24"/>
  </w:num>
  <w:num w:numId="40">
    <w:abstractNumId w:val="44"/>
  </w:num>
  <w:num w:numId="41">
    <w:abstractNumId w:val="30"/>
  </w:num>
  <w:num w:numId="42">
    <w:abstractNumId w:val="35"/>
  </w:num>
  <w:num w:numId="43">
    <w:abstractNumId w:val="4"/>
  </w:num>
  <w:num w:numId="44">
    <w:abstractNumId w:val="42"/>
  </w:num>
  <w:num w:numId="45">
    <w:abstractNumId w:val="10"/>
  </w:num>
  <w:num w:numId="46">
    <w:abstractNumId w:val="6"/>
  </w:num>
  <w:num w:numId="47">
    <w:abstractNumId w:val="36"/>
  </w:num>
  <w:num w:numId="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E21"/>
    <w:rsid w:val="00020152"/>
    <w:rsid w:val="000203F2"/>
    <w:rsid w:val="000235E3"/>
    <w:rsid w:val="00026564"/>
    <w:rsid w:val="00033C67"/>
    <w:rsid w:val="0004703C"/>
    <w:rsid w:val="000526DE"/>
    <w:rsid w:val="00061A55"/>
    <w:rsid w:val="00062112"/>
    <w:rsid w:val="00067ED7"/>
    <w:rsid w:val="0007115C"/>
    <w:rsid w:val="0007222E"/>
    <w:rsid w:val="00072EAE"/>
    <w:rsid w:val="00075A26"/>
    <w:rsid w:val="00092809"/>
    <w:rsid w:val="00096E9F"/>
    <w:rsid w:val="000A200C"/>
    <w:rsid w:val="000A25CB"/>
    <w:rsid w:val="000A4ED0"/>
    <w:rsid w:val="000C36CA"/>
    <w:rsid w:val="000C6253"/>
    <w:rsid w:val="000C644F"/>
    <w:rsid w:val="000D4310"/>
    <w:rsid w:val="000D781D"/>
    <w:rsid w:val="000E7909"/>
    <w:rsid w:val="000F124A"/>
    <w:rsid w:val="000F4C76"/>
    <w:rsid w:val="000F764D"/>
    <w:rsid w:val="00103908"/>
    <w:rsid w:val="00103A4F"/>
    <w:rsid w:val="0012565E"/>
    <w:rsid w:val="00125AE1"/>
    <w:rsid w:val="0013060F"/>
    <w:rsid w:val="00136516"/>
    <w:rsid w:val="001437C0"/>
    <w:rsid w:val="00146D89"/>
    <w:rsid w:val="00151605"/>
    <w:rsid w:val="00152EEF"/>
    <w:rsid w:val="00164018"/>
    <w:rsid w:val="00165FCC"/>
    <w:rsid w:val="00171F5D"/>
    <w:rsid w:val="00190D74"/>
    <w:rsid w:val="00193B93"/>
    <w:rsid w:val="00196C54"/>
    <w:rsid w:val="001A0DCD"/>
    <w:rsid w:val="001B21D0"/>
    <w:rsid w:val="001C0DDD"/>
    <w:rsid w:val="001C6D7D"/>
    <w:rsid w:val="001E0AB0"/>
    <w:rsid w:val="001E18E5"/>
    <w:rsid w:val="001E1FEC"/>
    <w:rsid w:val="001E395D"/>
    <w:rsid w:val="0020262A"/>
    <w:rsid w:val="002049C6"/>
    <w:rsid w:val="00206FC5"/>
    <w:rsid w:val="00222FEE"/>
    <w:rsid w:val="002251B6"/>
    <w:rsid w:val="0024348C"/>
    <w:rsid w:val="00245447"/>
    <w:rsid w:val="00246941"/>
    <w:rsid w:val="00247B30"/>
    <w:rsid w:val="00262C64"/>
    <w:rsid w:val="00263844"/>
    <w:rsid w:val="00267B3E"/>
    <w:rsid w:val="00273F60"/>
    <w:rsid w:val="00277EAE"/>
    <w:rsid w:val="002A1AA9"/>
    <w:rsid w:val="002A5D16"/>
    <w:rsid w:val="002B1E5D"/>
    <w:rsid w:val="002B4625"/>
    <w:rsid w:val="002C0C4C"/>
    <w:rsid w:val="002E43D1"/>
    <w:rsid w:val="002E46DB"/>
    <w:rsid w:val="00311A2C"/>
    <w:rsid w:val="00336AC5"/>
    <w:rsid w:val="00344716"/>
    <w:rsid w:val="00345C30"/>
    <w:rsid w:val="00346ECB"/>
    <w:rsid w:val="00354EB2"/>
    <w:rsid w:val="00361DAE"/>
    <w:rsid w:val="00364668"/>
    <w:rsid w:val="00371BE3"/>
    <w:rsid w:val="00374A5B"/>
    <w:rsid w:val="003759AD"/>
    <w:rsid w:val="003A6968"/>
    <w:rsid w:val="003A7349"/>
    <w:rsid w:val="003B0155"/>
    <w:rsid w:val="003B3F64"/>
    <w:rsid w:val="003C3543"/>
    <w:rsid w:val="003D3600"/>
    <w:rsid w:val="003E787F"/>
    <w:rsid w:val="003F4870"/>
    <w:rsid w:val="00416148"/>
    <w:rsid w:val="00426848"/>
    <w:rsid w:val="00427F1B"/>
    <w:rsid w:val="004318B6"/>
    <w:rsid w:val="00440027"/>
    <w:rsid w:val="004417A3"/>
    <w:rsid w:val="00442548"/>
    <w:rsid w:val="0044611D"/>
    <w:rsid w:val="00452ABB"/>
    <w:rsid w:val="004533B8"/>
    <w:rsid w:val="004601EE"/>
    <w:rsid w:val="00470FDB"/>
    <w:rsid w:val="00471155"/>
    <w:rsid w:val="004716E8"/>
    <w:rsid w:val="00472055"/>
    <w:rsid w:val="00481391"/>
    <w:rsid w:val="00481945"/>
    <w:rsid w:val="00481E6C"/>
    <w:rsid w:val="00484FD4"/>
    <w:rsid w:val="00492799"/>
    <w:rsid w:val="00494FBA"/>
    <w:rsid w:val="004A1139"/>
    <w:rsid w:val="004A3146"/>
    <w:rsid w:val="004A7E29"/>
    <w:rsid w:val="004C35A8"/>
    <w:rsid w:val="004E6584"/>
    <w:rsid w:val="00502559"/>
    <w:rsid w:val="005208F5"/>
    <w:rsid w:val="00522B51"/>
    <w:rsid w:val="00526184"/>
    <w:rsid w:val="00532D3D"/>
    <w:rsid w:val="005426C9"/>
    <w:rsid w:val="00545DA2"/>
    <w:rsid w:val="00554FA6"/>
    <w:rsid w:val="00560E77"/>
    <w:rsid w:val="00566B50"/>
    <w:rsid w:val="00572133"/>
    <w:rsid w:val="00575BFA"/>
    <w:rsid w:val="00576189"/>
    <w:rsid w:val="005809F8"/>
    <w:rsid w:val="0058304A"/>
    <w:rsid w:val="0058681D"/>
    <w:rsid w:val="00593BD0"/>
    <w:rsid w:val="005B59DB"/>
    <w:rsid w:val="005B69E4"/>
    <w:rsid w:val="005B702A"/>
    <w:rsid w:val="005B7A9A"/>
    <w:rsid w:val="005E0913"/>
    <w:rsid w:val="005E175A"/>
    <w:rsid w:val="005E5378"/>
    <w:rsid w:val="005F094D"/>
    <w:rsid w:val="005F25BD"/>
    <w:rsid w:val="005F65F5"/>
    <w:rsid w:val="005F796F"/>
    <w:rsid w:val="0060074A"/>
    <w:rsid w:val="00601E30"/>
    <w:rsid w:val="00602C78"/>
    <w:rsid w:val="006252E3"/>
    <w:rsid w:val="0064044A"/>
    <w:rsid w:val="00640A44"/>
    <w:rsid w:val="00643B33"/>
    <w:rsid w:val="00645DBD"/>
    <w:rsid w:val="00651F7C"/>
    <w:rsid w:val="0065490C"/>
    <w:rsid w:val="00654F13"/>
    <w:rsid w:val="006561EF"/>
    <w:rsid w:val="0066378D"/>
    <w:rsid w:val="006660E7"/>
    <w:rsid w:val="0067249C"/>
    <w:rsid w:val="00680431"/>
    <w:rsid w:val="00685FF1"/>
    <w:rsid w:val="006870DB"/>
    <w:rsid w:val="00691244"/>
    <w:rsid w:val="0069706A"/>
    <w:rsid w:val="006D10AC"/>
    <w:rsid w:val="006E1AFA"/>
    <w:rsid w:val="006E3D06"/>
    <w:rsid w:val="006E7A22"/>
    <w:rsid w:val="006F162A"/>
    <w:rsid w:val="006F466E"/>
    <w:rsid w:val="006F72C0"/>
    <w:rsid w:val="00707398"/>
    <w:rsid w:val="00707654"/>
    <w:rsid w:val="00713675"/>
    <w:rsid w:val="007209B9"/>
    <w:rsid w:val="007266FC"/>
    <w:rsid w:val="00727EE0"/>
    <w:rsid w:val="007366FD"/>
    <w:rsid w:val="0074303A"/>
    <w:rsid w:val="00743EDE"/>
    <w:rsid w:val="00755107"/>
    <w:rsid w:val="007557AE"/>
    <w:rsid w:val="00756104"/>
    <w:rsid w:val="007579F4"/>
    <w:rsid w:val="0076121D"/>
    <w:rsid w:val="007772AF"/>
    <w:rsid w:val="00782BD2"/>
    <w:rsid w:val="007830B6"/>
    <w:rsid w:val="007865A6"/>
    <w:rsid w:val="007B3C7C"/>
    <w:rsid w:val="007C267A"/>
    <w:rsid w:val="007D39D4"/>
    <w:rsid w:val="007E03E3"/>
    <w:rsid w:val="007F3AFE"/>
    <w:rsid w:val="00804DC9"/>
    <w:rsid w:val="00815D1C"/>
    <w:rsid w:val="00817426"/>
    <w:rsid w:val="00824D83"/>
    <w:rsid w:val="00846FDC"/>
    <w:rsid w:val="00851BCB"/>
    <w:rsid w:val="00854E42"/>
    <w:rsid w:val="008551A2"/>
    <w:rsid w:val="00855214"/>
    <w:rsid w:val="008611C6"/>
    <w:rsid w:val="0086241C"/>
    <w:rsid w:val="00863FAA"/>
    <w:rsid w:val="0086519C"/>
    <w:rsid w:val="00865984"/>
    <w:rsid w:val="008665E1"/>
    <w:rsid w:val="0087576C"/>
    <w:rsid w:val="008948F7"/>
    <w:rsid w:val="008A0D9C"/>
    <w:rsid w:val="008C0C5F"/>
    <w:rsid w:val="008C1A02"/>
    <w:rsid w:val="008C5FE1"/>
    <w:rsid w:val="008D53F2"/>
    <w:rsid w:val="008D5CDD"/>
    <w:rsid w:val="008D785D"/>
    <w:rsid w:val="008E3C1C"/>
    <w:rsid w:val="008F7CEA"/>
    <w:rsid w:val="0090055B"/>
    <w:rsid w:val="00900883"/>
    <w:rsid w:val="00910245"/>
    <w:rsid w:val="0091155D"/>
    <w:rsid w:val="009165E0"/>
    <w:rsid w:val="009274DD"/>
    <w:rsid w:val="00927A0A"/>
    <w:rsid w:val="0093011B"/>
    <w:rsid w:val="00931038"/>
    <w:rsid w:val="00933AA5"/>
    <w:rsid w:val="00933D47"/>
    <w:rsid w:val="00933E19"/>
    <w:rsid w:val="00941E42"/>
    <w:rsid w:val="00942AA0"/>
    <w:rsid w:val="00961DC4"/>
    <w:rsid w:val="009817D6"/>
    <w:rsid w:val="00990ACB"/>
    <w:rsid w:val="00992FEB"/>
    <w:rsid w:val="00993493"/>
    <w:rsid w:val="009A0958"/>
    <w:rsid w:val="009A1C7F"/>
    <w:rsid w:val="009A1D4A"/>
    <w:rsid w:val="009B5529"/>
    <w:rsid w:val="009D502E"/>
    <w:rsid w:val="009E5020"/>
    <w:rsid w:val="009E6E21"/>
    <w:rsid w:val="00A0155E"/>
    <w:rsid w:val="00A03256"/>
    <w:rsid w:val="00A10E73"/>
    <w:rsid w:val="00A212F3"/>
    <w:rsid w:val="00A2542A"/>
    <w:rsid w:val="00A3230E"/>
    <w:rsid w:val="00A32AF5"/>
    <w:rsid w:val="00A345B2"/>
    <w:rsid w:val="00A34DF8"/>
    <w:rsid w:val="00A41A60"/>
    <w:rsid w:val="00A42703"/>
    <w:rsid w:val="00A428B4"/>
    <w:rsid w:val="00A52551"/>
    <w:rsid w:val="00A55BF6"/>
    <w:rsid w:val="00A56056"/>
    <w:rsid w:val="00A64E67"/>
    <w:rsid w:val="00A6602A"/>
    <w:rsid w:val="00A66CD7"/>
    <w:rsid w:val="00A73298"/>
    <w:rsid w:val="00A75D63"/>
    <w:rsid w:val="00A76877"/>
    <w:rsid w:val="00A82A5F"/>
    <w:rsid w:val="00A9677C"/>
    <w:rsid w:val="00A97CB4"/>
    <w:rsid w:val="00AA7F18"/>
    <w:rsid w:val="00AB156D"/>
    <w:rsid w:val="00AC1706"/>
    <w:rsid w:val="00AC31CB"/>
    <w:rsid w:val="00AC48AC"/>
    <w:rsid w:val="00AC4B27"/>
    <w:rsid w:val="00AD1E3F"/>
    <w:rsid w:val="00AD6A10"/>
    <w:rsid w:val="00AF7926"/>
    <w:rsid w:val="00B03110"/>
    <w:rsid w:val="00B05196"/>
    <w:rsid w:val="00B072CD"/>
    <w:rsid w:val="00B079C5"/>
    <w:rsid w:val="00B11FD2"/>
    <w:rsid w:val="00B12F51"/>
    <w:rsid w:val="00B15FD5"/>
    <w:rsid w:val="00B25893"/>
    <w:rsid w:val="00B37733"/>
    <w:rsid w:val="00B43441"/>
    <w:rsid w:val="00B56793"/>
    <w:rsid w:val="00B62468"/>
    <w:rsid w:val="00B67E6D"/>
    <w:rsid w:val="00B713CA"/>
    <w:rsid w:val="00B75F98"/>
    <w:rsid w:val="00B77412"/>
    <w:rsid w:val="00B81360"/>
    <w:rsid w:val="00B87CB8"/>
    <w:rsid w:val="00BA0EC0"/>
    <w:rsid w:val="00BA3A59"/>
    <w:rsid w:val="00BB153A"/>
    <w:rsid w:val="00BB316B"/>
    <w:rsid w:val="00BB4968"/>
    <w:rsid w:val="00BB4CDF"/>
    <w:rsid w:val="00BC1845"/>
    <w:rsid w:val="00BC3AC2"/>
    <w:rsid w:val="00BD0601"/>
    <w:rsid w:val="00BD0654"/>
    <w:rsid w:val="00BD3007"/>
    <w:rsid w:val="00BE74C4"/>
    <w:rsid w:val="00BF47EF"/>
    <w:rsid w:val="00BF6224"/>
    <w:rsid w:val="00BF730A"/>
    <w:rsid w:val="00C0221F"/>
    <w:rsid w:val="00C2147E"/>
    <w:rsid w:val="00C3487B"/>
    <w:rsid w:val="00C36CCD"/>
    <w:rsid w:val="00C460AB"/>
    <w:rsid w:val="00C47F57"/>
    <w:rsid w:val="00C51858"/>
    <w:rsid w:val="00C5255F"/>
    <w:rsid w:val="00C544F1"/>
    <w:rsid w:val="00C57AF5"/>
    <w:rsid w:val="00C636FE"/>
    <w:rsid w:val="00C678DA"/>
    <w:rsid w:val="00C75D2D"/>
    <w:rsid w:val="00C82704"/>
    <w:rsid w:val="00C85653"/>
    <w:rsid w:val="00CA0822"/>
    <w:rsid w:val="00CA45FC"/>
    <w:rsid w:val="00CC1A50"/>
    <w:rsid w:val="00CC6205"/>
    <w:rsid w:val="00CD04E3"/>
    <w:rsid w:val="00CD4C67"/>
    <w:rsid w:val="00CE1CC6"/>
    <w:rsid w:val="00CE2D92"/>
    <w:rsid w:val="00CE48FD"/>
    <w:rsid w:val="00CF565B"/>
    <w:rsid w:val="00CF7DC9"/>
    <w:rsid w:val="00D04703"/>
    <w:rsid w:val="00D05874"/>
    <w:rsid w:val="00D10D96"/>
    <w:rsid w:val="00D128EA"/>
    <w:rsid w:val="00D168CC"/>
    <w:rsid w:val="00D17617"/>
    <w:rsid w:val="00D235E8"/>
    <w:rsid w:val="00D31281"/>
    <w:rsid w:val="00D42329"/>
    <w:rsid w:val="00D452C4"/>
    <w:rsid w:val="00D62A73"/>
    <w:rsid w:val="00D637AB"/>
    <w:rsid w:val="00D6383E"/>
    <w:rsid w:val="00D675EA"/>
    <w:rsid w:val="00D91713"/>
    <w:rsid w:val="00D9285C"/>
    <w:rsid w:val="00DB1B13"/>
    <w:rsid w:val="00DB3313"/>
    <w:rsid w:val="00DB3CBB"/>
    <w:rsid w:val="00DB7BB6"/>
    <w:rsid w:val="00DC7F65"/>
    <w:rsid w:val="00DD018B"/>
    <w:rsid w:val="00DE0244"/>
    <w:rsid w:val="00DF2ED3"/>
    <w:rsid w:val="00DF2FF1"/>
    <w:rsid w:val="00DF372E"/>
    <w:rsid w:val="00E037A7"/>
    <w:rsid w:val="00E277BA"/>
    <w:rsid w:val="00E27815"/>
    <w:rsid w:val="00E30E69"/>
    <w:rsid w:val="00E45567"/>
    <w:rsid w:val="00E63A9A"/>
    <w:rsid w:val="00E658D0"/>
    <w:rsid w:val="00E667C8"/>
    <w:rsid w:val="00E725E1"/>
    <w:rsid w:val="00E763A8"/>
    <w:rsid w:val="00E85284"/>
    <w:rsid w:val="00E91537"/>
    <w:rsid w:val="00E95D13"/>
    <w:rsid w:val="00EA74C5"/>
    <w:rsid w:val="00EB1F92"/>
    <w:rsid w:val="00EB473A"/>
    <w:rsid w:val="00EC44AC"/>
    <w:rsid w:val="00EC70CC"/>
    <w:rsid w:val="00ED001A"/>
    <w:rsid w:val="00EE36A7"/>
    <w:rsid w:val="00EF25ED"/>
    <w:rsid w:val="00F06A83"/>
    <w:rsid w:val="00F13C1A"/>
    <w:rsid w:val="00F20E2F"/>
    <w:rsid w:val="00F22D3B"/>
    <w:rsid w:val="00F27F9C"/>
    <w:rsid w:val="00F3176A"/>
    <w:rsid w:val="00F32C94"/>
    <w:rsid w:val="00F3776A"/>
    <w:rsid w:val="00F4311E"/>
    <w:rsid w:val="00F44968"/>
    <w:rsid w:val="00F472B8"/>
    <w:rsid w:val="00F62078"/>
    <w:rsid w:val="00F65BA9"/>
    <w:rsid w:val="00F763B2"/>
    <w:rsid w:val="00F84809"/>
    <w:rsid w:val="00F92F0A"/>
    <w:rsid w:val="00FA21DE"/>
    <w:rsid w:val="00FB2B49"/>
    <w:rsid w:val="00FB7E13"/>
    <w:rsid w:val="00FC06E5"/>
    <w:rsid w:val="00FC2A46"/>
    <w:rsid w:val="00FC4DFA"/>
    <w:rsid w:val="00FD2FD7"/>
    <w:rsid w:val="00FE0A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1F242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0155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rsid w:val="0057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D675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675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36516"/>
    <w:pPr>
      <w:ind w:left="720"/>
      <w:contextualSpacing/>
    </w:pPr>
  </w:style>
  <w:style w:type="paragraph" w:styleId="Caption">
    <w:name w:val="caption"/>
    <w:basedOn w:val="Normal"/>
    <w:next w:val="Normal"/>
    <w:unhideWhenUsed/>
    <w:qFormat/>
    <w:rsid w:val="00CF7DC9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0155"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rsid w:val="005721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D675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675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36516"/>
    <w:pPr>
      <w:ind w:left="720"/>
      <w:contextualSpacing/>
    </w:pPr>
  </w:style>
  <w:style w:type="paragraph" w:styleId="Caption">
    <w:name w:val="caption"/>
    <w:basedOn w:val="Normal"/>
    <w:next w:val="Normal"/>
    <w:unhideWhenUsed/>
    <w:qFormat/>
    <w:rsid w:val="00CF7DC9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3339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27901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68992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167181">
          <w:marLeft w:val="3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0534">
          <w:marLeft w:val="3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0580">
          <w:marLeft w:val="3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6525">
          <w:marLeft w:val="3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22064">
          <w:marLeft w:val="3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599491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9020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8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6926">
          <w:marLeft w:val="72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kk\Local%20Settings\Temporary%20Internet%20Files\OLK4\smu%20examinations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3B268-467D-47A3-B209-0624604A3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examinations (2)</Template>
  <TotalTime>2</TotalTime>
  <Pages>3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creator>fad-kk</dc:creator>
  <cp:lastModifiedBy>Radhakrishnan, Kapilan</cp:lastModifiedBy>
  <cp:revision>5</cp:revision>
  <cp:lastPrinted>2014-03-11T19:54:00Z</cp:lastPrinted>
  <dcterms:created xsi:type="dcterms:W3CDTF">2014-03-11T19:47:00Z</dcterms:created>
  <dcterms:modified xsi:type="dcterms:W3CDTF">2014-03-11T19:54:00Z</dcterms:modified>
</cp:coreProperties>
</file>