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2F9EE" w14:textId="63553FE7" w:rsidR="002D5B3F" w:rsidRPr="00A406E5" w:rsidRDefault="00A8287D" w:rsidP="00160D12">
      <w:pPr>
        <w:pStyle w:val="Header"/>
        <w:tabs>
          <w:tab w:val="clear" w:pos="4153"/>
          <w:tab w:val="clear" w:pos="8306"/>
        </w:tabs>
        <w:jc w:val="right"/>
        <w:rPr>
          <w:rFonts w:ascii="Arial" w:hAnsi="Arial" w:cs="Arial"/>
        </w:rPr>
      </w:pPr>
      <w:r>
        <w:rPr>
          <w:rFonts w:ascii="Arial" w:hAnsi="Arial" w:cs="Arial"/>
          <w:noProof/>
        </w:rPr>
        <mc:AlternateContent>
          <mc:Choice Requires="wpi">
            <w:drawing>
              <wp:anchor distT="0" distB="0" distL="114300" distR="114300" simplePos="0" relativeHeight="251966464" behindDoc="0" locked="0" layoutInCell="1" allowOverlap="1" wp14:anchorId="37D0A6B2" wp14:editId="3DA3C21A">
                <wp:simplePos x="0" y="0"/>
                <wp:positionH relativeFrom="column">
                  <wp:posOffset>5909310</wp:posOffset>
                </wp:positionH>
                <wp:positionV relativeFrom="paragraph">
                  <wp:posOffset>-299085</wp:posOffset>
                </wp:positionV>
                <wp:extent cx="779390" cy="632260"/>
                <wp:effectExtent l="38100" t="38100" r="33655" b="41275"/>
                <wp:wrapNone/>
                <wp:docPr id="293" name="Ink 293"/>
                <wp:cNvGraphicFramePr/>
                <a:graphic xmlns:a="http://schemas.openxmlformats.org/drawingml/2006/main">
                  <a:graphicData uri="http://schemas.microsoft.com/office/word/2010/wordprocessingInk">
                    <w14:contentPart bwMode="auto" r:id="rId8">
                      <w14:nvContentPartPr>
                        <w14:cNvContentPartPr/>
                      </w14:nvContentPartPr>
                      <w14:xfrm>
                        <a:off x="0" y="0"/>
                        <a:ext cx="779390" cy="632260"/>
                      </w14:xfrm>
                    </w14:contentPart>
                  </a:graphicData>
                </a:graphic>
              </wp:anchor>
            </w:drawing>
          </mc:Choice>
          <mc:Fallback>
            <w:pict>
              <v:shapetype w14:anchorId="1A907C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3" o:spid="_x0000_s1026" type="#_x0000_t75" style="position:absolute;margin-left:464.1pt;margin-top:-24.75pt;width:63.75pt;height:52.25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">
                <v:imagedata r:id="rId9" o:title=""/>
              </v:shape>
            </w:pict>
          </mc:Fallback>
        </mc:AlternateContent>
      </w:r>
      <w:r w:rsidR="001A24F3" w:rsidRPr="00A406E5">
        <w:rPr>
          <w:rFonts w:ascii="Arial" w:hAnsi="Arial" w:cs="Arial"/>
          <w:noProof/>
        </w:rPr>
        <w:drawing>
          <wp:anchor distT="0" distB="0" distL="114300" distR="114300" simplePos="0" relativeHeight="251658240" behindDoc="0" locked="0" layoutInCell="1" allowOverlap="1" wp14:anchorId="53722D6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2A6659" w14:textId="46A50801" w:rsidR="003A3CE5" w:rsidRPr="00A406E5" w:rsidRDefault="00D561E5" w:rsidP="002D5B3F">
      <w:pPr>
        <w:jc w:val="center"/>
        <w:rPr>
          <w:rFonts w:ascii="Arial" w:hAnsi="Arial" w:cs="Arial"/>
          <w:b/>
          <w:i/>
          <w:sz w:val="32"/>
        </w:rPr>
      </w:pPr>
      <w:r>
        <w:rPr>
          <w:rFonts w:ascii="Arial" w:hAnsi="Arial" w:cs="Arial"/>
          <w:b/>
          <w:i/>
          <w:noProof/>
          <w:sz w:val="32"/>
        </w:rPr>
        <mc:AlternateContent>
          <mc:Choice Requires="wpi">
            <w:drawing>
              <wp:anchor distT="0" distB="0" distL="114300" distR="114300" simplePos="0" relativeHeight="251669504" behindDoc="0" locked="0" layoutInCell="1" allowOverlap="1" wp14:anchorId="4430E3A2" wp14:editId="65DB7BB7">
                <wp:simplePos x="0" y="0"/>
                <wp:positionH relativeFrom="column">
                  <wp:posOffset>6854660</wp:posOffset>
                </wp:positionH>
                <wp:positionV relativeFrom="paragraph">
                  <wp:posOffset>126780</wp:posOffset>
                </wp:positionV>
                <wp:extent cx="19440" cy="19440"/>
                <wp:effectExtent l="38100" t="50800" r="44450" b="44450"/>
                <wp:wrapNone/>
                <wp:docPr id="38" name="Ink 38"/>
                <wp:cNvGraphicFramePr/>
                <a:graphic xmlns:a="http://schemas.openxmlformats.org/drawingml/2006/main">
                  <a:graphicData uri="http://schemas.microsoft.com/office/word/2010/wordprocessingInk">
                    <w14:contentPart bwMode="auto" r:id="rId12">
                      <w14:nvContentPartPr>
                        <w14:cNvContentPartPr/>
                      </w14:nvContentPartPr>
                      <w14:xfrm>
                        <a:off x="0" y="0"/>
                        <a:ext cx="19440" cy="19440"/>
                      </w14:xfrm>
                    </w14:contentPart>
                  </a:graphicData>
                </a:graphic>
              </wp:anchor>
            </w:drawing>
          </mc:Choice>
          <mc:Fallback>
            <w:pict>
              <v:shapetype w14:anchorId="7C21A79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538.15pt;margin-top:8.4pt;width:4.8pt;height:4.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">
                <v:imagedata r:id="rId13" o:title=""/>
              </v:shape>
            </w:pict>
          </mc:Fallback>
        </mc:AlternateConten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C3C2E8D" w14:textId="77777777" w:rsidTr="0A3B8728">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64E29061" w:rsidR="003B3F9D" w:rsidRPr="00A406E5" w:rsidRDefault="00D561E5" w:rsidP="001E57C1">
            <w:pPr>
              <w:spacing w:before="120" w:after="12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8480" behindDoc="0" locked="0" layoutInCell="1" allowOverlap="1" wp14:anchorId="2E64F8A3" wp14:editId="5A9E26DA">
                      <wp:simplePos x="0" y="0"/>
                      <wp:positionH relativeFrom="column">
                        <wp:posOffset>-5080</wp:posOffset>
                      </wp:positionH>
                      <wp:positionV relativeFrom="paragraph">
                        <wp:posOffset>16510</wp:posOffset>
                      </wp:positionV>
                      <wp:extent cx="1009220" cy="263900"/>
                      <wp:effectExtent l="38100" t="38100" r="45085" b="41275"/>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1009220" cy="263900"/>
                            </w14:xfrm>
                          </w14:contentPart>
                        </a:graphicData>
                      </a:graphic>
                    </wp:anchor>
                  </w:drawing>
                </mc:Choice>
                <mc:Fallback>
                  <w:pict>
                    <v:shape w14:anchorId="6CFB2006" id="Ink 11" o:spid="_x0000_s1026" type="#_x0000_t75" style="position:absolute;margin-left:-1.6pt;margin-top:.1pt;width:81.85pt;height:23.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">
                      <v:imagedata r:id="rId15" o:title=""/>
                    </v:shape>
                  </w:pict>
                </mc:Fallback>
              </mc:AlternateConten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552"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A37501D" w14:textId="77777777" w:rsidR="003B3F9D" w:rsidRPr="00A406E5" w:rsidRDefault="003B3F9D" w:rsidP="001E57C1">
            <w:pPr>
              <w:spacing w:before="120" w:after="120"/>
              <w:jc w:val="both"/>
              <w:rPr>
                <w:rFonts w:ascii="Arial" w:hAnsi="Arial" w:cs="Arial"/>
                <w:b/>
                <w:sz w:val="22"/>
                <w:szCs w:val="22"/>
              </w:rPr>
            </w:pPr>
          </w:p>
        </w:tc>
      </w:tr>
      <w:tr w:rsidR="00DB116D" w:rsidRPr="00A406E5" w14:paraId="68E8DAF6" w14:textId="77777777" w:rsidTr="0A3B8728">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79097" w14:textId="6C9C4FF4" w:rsidR="00DB116D" w:rsidRPr="00A406E5" w:rsidRDefault="005F79D3" w:rsidP="00E51AAC">
            <w:pPr>
              <w:spacing w:before="120" w:after="120"/>
              <w:jc w:val="both"/>
              <w:rPr>
                <w:rFonts w:ascii="Arial" w:hAnsi="Arial" w:cs="Arial"/>
                <w:b/>
                <w:sz w:val="22"/>
                <w:szCs w:val="22"/>
              </w:rPr>
            </w:pPr>
            <w:r w:rsidRPr="00BE2929">
              <w:rPr>
                <w:rFonts w:ascii="Arial" w:hAnsi="Arial" w:cs="Arial"/>
                <w:b/>
                <w:sz w:val="22"/>
                <w:szCs w:val="22"/>
              </w:rPr>
              <w:t>HNC</w:t>
            </w:r>
            <w:r w:rsidR="00C2711A">
              <w:rPr>
                <w:rFonts w:ascii="Arial" w:hAnsi="Arial" w:cs="Arial"/>
                <w:b/>
                <w:sz w:val="22"/>
                <w:szCs w:val="22"/>
              </w:rPr>
              <w:t xml:space="preserve"> Process Operations </w:t>
            </w:r>
            <w:r w:rsidRPr="00BE2929">
              <w:rPr>
                <w:rFonts w:ascii="Arial" w:hAnsi="Arial" w:cs="Arial"/>
                <w:b/>
                <w:sz w:val="22"/>
                <w:szCs w:val="22"/>
              </w:rPr>
              <w:t>Engineering</w:t>
            </w:r>
          </w:p>
        </w:tc>
      </w:tr>
      <w:tr w:rsidR="008F1308" w:rsidRPr="00A406E5" w14:paraId="5A1E277D" w14:textId="77777777" w:rsidTr="0A3B8728">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D5120E" w14:textId="3015EC10" w:rsidR="008F1308" w:rsidRPr="005F79D3" w:rsidRDefault="00C2711A" w:rsidP="00E51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B84B5B" w:rsidRPr="00A406E5" w14:paraId="3BCF30C3" w14:textId="77777777" w:rsidTr="0A3B8728">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16CD7EA3" w14:textId="1A7D468D" w:rsidR="00B84B5B" w:rsidRPr="00A406E5" w:rsidRDefault="00C2711A" w:rsidP="00152E9D">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552" w:type="dxa"/>
            <w:shd w:val="clear" w:color="auto" w:fill="D9D9D9" w:themeFill="background1" w:themeFillShade="D9"/>
          </w:tcPr>
          <w:p w14:paraId="139436D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CDC75CA" w14:textId="2144EE76" w:rsidR="00B84B5B" w:rsidRPr="00A406E5" w:rsidRDefault="00C271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06F033E" w14:textId="77777777" w:rsidTr="0A3B8728">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3143E1F3" w14:textId="03F67C5E" w:rsidR="00DB116D" w:rsidRPr="00A406E5" w:rsidRDefault="005F79D3" w:rsidP="00E51AAC">
            <w:pPr>
              <w:spacing w:before="120" w:after="120"/>
              <w:jc w:val="both"/>
              <w:rPr>
                <w:rFonts w:ascii="Arial" w:hAnsi="Arial" w:cs="Arial"/>
                <w:b/>
                <w:sz w:val="22"/>
                <w:szCs w:val="22"/>
              </w:rPr>
            </w:pPr>
            <w:r>
              <w:rPr>
                <w:rFonts w:ascii="Arial" w:hAnsi="Arial" w:cs="Arial"/>
                <w:b/>
                <w:sz w:val="22"/>
                <w:szCs w:val="22"/>
              </w:rPr>
              <w:t>M</w:t>
            </w:r>
            <w:r w:rsidR="00213CAA">
              <w:rPr>
                <w:rFonts w:ascii="Arial" w:hAnsi="Arial" w:cs="Arial"/>
                <w:b/>
                <w:sz w:val="22"/>
                <w:szCs w:val="22"/>
              </w:rPr>
              <w:t>.</w:t>
            </w:r>
            <w:r>
              <w:rPr>
                <w:rFonts w:ascii="Arial" w:hAnsi="Arial" w:cs="Arial"/>
                <w:b/>
                <w:sz w:val="22"/>
                <w:szCs w:val="22"/>
              </w:rPr>
              <w:t xml:space="preserve"> Lewis</w:t>
            </w:r>
          </w:p>
        </w:tc>
        <w:tc>
          <w:tcPr>
            <w:tcW w:w="2552"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DAB6C7B" w14:textId="2A0EEB76" w:rsidR="00DB116D" w:rsidRPr="00A406E5" w:rsidRDefault="00DB116D" w:rsidP="0A3B8728">
            <w:pPr>
              <w:spacing w:before="120" w:after="120"/>
              <w:jc w:val="both"/>
              <w:rPr>
                <w:rFonts w:ascii="Arial" w:hAnsi="Arial" w:cs="Arial"/>
                <w:b/>
                <w:bCs/>
                <w:sz w:val="22"/>
                <w:szCs w:val="22"/>
              </w:rPr>
            </w:pPr>
          </w:p>
        </w:tc>
      </w:tr>
      <w:tr w:rsidR="00DB116D" w:rsidRPr="00A406E5" w14:paraId="059F6617" w14:textId="77777777" w:rsidTr="0A3B8728">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28DD418E" w14:textId="72ADE0E2" w:rsidR="00DB116D" w:rsidRPr="005F79D3" w:rsidRDefault="008C5073" w:rsidP="005F0579">
            <w:pPr>
              <w:spacing w:before="120" w:after="120"/>
              <w:jc w:val="both"/>
              <w:rPr>
                <w:rFonts w:ascii="Arial" w:hAnsi="Arial" w:cs="Arial"/>
                <w:b/>
                <w:sz w:val="22"/>
                <w:szCs w:val="22"/>
              </w:rPr>
            </w:pPr>
            <w:r>
              <w:rPr>
                <w:rFonts w:ascii="Arial" w:hAnsi="Arial" w:cs="Arial"/>
                <w:b/>
                <w:sz w:val="22"/>
                <w:szCs w:val="22"/>
              </w:rPr>
              <w:t>Res</w:t>
            </w:r>
            <w:r w:rsidR="00206B69">
              <w:rPr>
                <w:rFonts w:ascii="Arial" w:hAnsi="Arial" w:cs="Arial"/>
                <w:b/>
                <w:sz w:val="22"/>
                <w:szCs w:val="22"/>
              </w:rPr>
              <w:t>ponsibility, operational and maintenance activities.</w:t>
            </w:r>
          </w:p>
        </w:tc>
        <w:tc>
          <w:tcPr>
            <w:tcW w:w="2552" w:type="dxa"/>
            <w:shd w:val="clear" w:color="auto" w:fill="auto"/>
          </w:tcPr>
          <w:p w14:paraId="6785B3D4"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25FB564C" w14:textId="069C3F63" w:rsidR="00DB116D" w:rsidRPr="00A406E5" w:rsidRDefault="007F14AA" w:rsidP="0A3B8728">
            <w:pPr>
              <w:spacing w:before="120" w:after="120"/>
              <w:jc w:val="both"/>
              <w:rPr>
                <w:rFonts w:ascii="Arial" w:hAnsi="Arial" w:cs="Arial"/>
                <w:b/>
                <w:bCs/>
                <w:sz w:val="22"/>
                <w:szCs w:val="22"/>
              </w:rPr>
            </w:pPr>
            <w:r>
              <w:rPr>
                <w:rFonts w:ascii="Arial" w:hAnsi="Arial" w:cs="Arial"/>
                <w:b/>
                <w:bCs/>
                <w:sz w:val="22"/>
                <w:szCs w:val="22"/>
              </w:rPr>
              <w:t>2000</w:t>
            </w:r>
          </w:p>
        </w:tc>
      </w:tr>
      <w:tr w:rsidR="00B84B5B" w:rsidRPr="00A406E5" w14:paraId="34345820" w14:textId="77777777" w:rsidTr="0A3B8728">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0D2B381" w14:textId="565B8EA3" w:rsidR="00FA4D1B" w:rsidRPr="00A406E5" w:rsidRDefault="007F14AA" w:rsidP="52FBCD50">
            <w:pPr>
              <w:spacing w:before="120" w:after="120"/>
              <w:jc w:val="both"/>
              <w:rPr>
                <w:rFonts w:ascii="Arial" w:hAnsi="Arial" w:cs="Arial"/>
                <w:b/>
                <w:bCs/>
                <w:sz w:val="22"/>
                <w:szCs w:val="22"/>
              </w:rPr>
            </w:pPr>
            <w:r>
              <w:rPr>
                <w:rFonts w:ascii="Arial" w:hAnsi="Arial" w:cs="Arial"/>
                <w:b/>
                <w:bCs/>
                <w:sz w:val="22"/>
                <w:szCs w:val="22"/>
              </w:rPr>
              <w:t>12/01/23</w:t>
            </w:r>
          </w:p>
        </w:tc>
        <w:tc>
          <w:tcPr>
            <w:tcW w:w="2552" w:type="dxa"/>
            <w:shd w:val="clear" w:color="auto" w:fill="auto"/>
          </w:tcPr>
          <w:p w14:paraId="6BDACCC6" w14:textId="0B87FE58"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w:t>
            </w:r>
            <w:r w:rsidR="007F14AA">
              <w:rPr>
                <w:rFonts w:ascii="Arial" w:hAnsi="Arial" w:cs="Arial"/>
                <w:b/>
                <w:sz w:val="22"/>
                <w:szCs w:val="22"/>
              </w:rPr>
              <w:t xml:space="preserve"> and </w:t>
            </w:r>
            <w:r w:rsidRPr="00A406E5">
              <w:rPr>
                <w:rFonts w:ascii="Arial" w:hAnsi="Arial" w:cs="Arial"/>
                <w:b/>
                <w:sz w:val="22"/>
                <w:szCs w:val="22"/>
              </w:rPr>
              <w:t>feedback:</w:t>
            </w:r>
          </w:p>
        </w:tc>
        <w:tc>
          <w:tcPr>
            <w:tcW w:w="2097" w:type="dxa"/>
          </w:tcPr>
          <w:p w14:paraId="02EB378F" w14:textId="2BDD8A55" w:rsidR="00B84B5B" w:rsidRPr="00A406E5" w:rsidRDefault="007F14AA" w:rsidP="52FBCD50">
            <w:pPr>
              <w:spacing w:before="120" w:after="120"/>
              <w:jc w:val="both"/>
              <w:rPr>
                <w:rFonts w:ascii="Arial" w:hAnsi="Arial" w:cs="Arial"/>
                <w:b/>
                <w:bCs/>
                <w:sz w:val="22"/>
                <w:szCs w:val="22"/>
              </w:rPr>
            </w:pPr>
            <w:r>
              <w:rPr>
                <w:rFonts w:ascii="Arial" w:hAnsi="Arial" w:cs="Arial"/>
                <w:b/>
                <w:bCs/>
                <w:sz w:val="22"/>
                <w:szCs w:val="22"/>
              </w:rPr>
              <w:t>02/03/23</w:t>
            </w:r>
          </w:p>
        </w:tc>
      </w:tr>
      <w:tr w:rsidR="00152E9D" w:rsidRPr="00A406E5" w14:paraId="79C72E96" w14:textId="77777777" w:rsidTr="0A3B8728">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3BD02B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3B46F762" w14:textId="77777777" w:rsidTr="0A3B8728">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5B5110CE"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w:t>
            </w:r>
            <w:r w:rsidR="00557616" w:rsidRPr="00160D12">
              <w:rPr>
                <w:rFonts w:ascii="Arial" w:hAnsi="Arial" w:cs="Arial"/>
              </w:rPr>
              <w:t>submission,</w:t>
            </w:r>
            <w:r w:rsidRPr="00160D12">
              <w:rPr>
                <w:rFonts w:ascii="Arial" w:hAnsi="Arial" w:cs="Arial"/>
              </w:rPr>
              <w:t xml:space="preserve">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6A05A809" w14:textId="77777777" w:rsidR="00152E9D" w:rsidRDefault="00152E9D" w:rsidP="00DB116D">
      <w:pPr>
        <w:rPr>
          <w:rFonts w:ascii="Arial" w:hAnsi="Arial" w:cs="Arial"/>
          <w:sz w:val="3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F79D3" w:rsidRPr="00C1361B" w14:paraId="291ED75C" w14:textId="77777777" w:rsidTr="00E93D8D">
        <w:trPr>
          <w:trHeight w:val="421"/>
        </w:trPr>
        <w:tc>
          <w:tcPr>
            <w:tcW w:w="1809" w:type="dxa"/>
            <w:tcBorders>
              <w:top w:val="single" w:sz="6" w:space="0" w:color="auto"/>
            </w:tcBorders>
            <w:shd w:val="clear" w:color="auto" w:fill="D9D9D9"/>
          </w:tcPr>
          <w:p w14:paraId="3549E8FB" w14:textId="77777777" w:rsidR="005F79D3" w:rsidRPr="00C1361B" w:rsidRDefault="005F79D3" w:rsidP="00E93D8D">
            <w:pPr>
              <w:rPr>
                <w:rFonts w:ascii="Calibri" w:hAnsi="Calibri"/>
                <w:b/>
                <w:i/>
                <w:sz w:val="22"/>
                <w:szCs w:val="22"/>
              </w:rPr>
            </w:pPr>
            <w:r w:rsidRPr="00C1361B">
              <w:rPr>
                <w:rFonts w:ascii="Calibri" w:hAnsi="Calibri" w:cs="Arial"/>
                <w:b/>
                <w:sz w:val="22"/>
                <w:szCs w:val="22"/>
              </w:rPr>
              <w:t xml:space="preserve">Disclosure: </w:t>
            </w:r>
          </w:p>
          <w:p w14:paraId="5A39BBE3" w14:textId="77777777" w:rsidR="005F79D3" w:rsidRPr="00C1361B" w:rsidRDefault="005F79D3" w:rsidP="00E93D8D">
            <w:pPr>
              <w:rPr>
                <w:rFonts w:ascii="Calibri" w:hAnsi="Calibri" w:cs="Arial"/>
                <w:b/>
                <w:sz w:val="22"/>
                <w:szCs w:val="22"/>
              </w:rPr>
            </w:pPr>
          </w:p>
        </w:tc>
        <w:tc>
          <w:tcPr>
            <w:tcW w:w="8789" w:type="dxa"/>
            <w:gridSpan w:val="3"/>
            <w:tcBorders>
              <w:top w:val="single" w:sz="6" w:space="0" w:color="auto"/>
            </w:tcBorders>
          </w:tcPr>
          <w:p w14:paraId="444823AF" w14:textId="77777777" w:rsidR="005F79D3" w:rsidRPr="00C1361B" w:rsidRDefault="005F79D3" w:rsidP="00E93D8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5F79D3" w:rsidRPr="00C1361B" w14:paraId="54B02E86" w14:textId="77777777" w:rsidTr="00E93D8D">
        <w:trPr>
          <w:trHeight w:val="666"/>
        </w:trPr>
        <w:tc>
          <w:tcPr>
            <w:tcW w:w="1809" w:type="dxa"/>
            <w:tcBorders>
              <w:top w:val="single" w:sz="6" w:space="0" w:color="auto"/>
            </w:tcBorders>
            <w:shd w:val="clear" w:color="auto" w:fill="D9D9D9"/>
          </w:tcPr>
          <w:p w14:paraId="1F154208" w14:textId="77777777" w:rsidR="005F79D3" w:rsidRPr="00C1361B" w:rsidRDefault="005F79D3" w:rsidP="00E93D8D">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5F79D3" w:rsidRPr="006716C7" w:rsidRDefault="005F79D3" w:rsidP="00E93D8D">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3101716D" w14:textId="77777777" w:rsidR="005F79D3" w:rsidRPr="00C1361B" w:rsidRDefault="005F79D3" w:rsidP="00E93D8D">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41C8F396" w14:textId="77777777" w:rsidR="005F79D3" w:rsidRPr="00C1361B" w:rsidRDefault="005F79D3" w:rsidP="00E93D8D">
            <w:pPr>
              <w:rPr>
                <w:rFonts w:ascii="Calibri" w:hAnsi="Calibri" w:cs="Arial"/>
                <w:b/>
              </w:rPr>
            </w:pPr>
          </w:p>
        </w:tc>
      </w:tr>
    </w:tbl>
    <w:p w14:paraId="72A3D3EC" w14:textId="77777777" w:rsidR="005F79D3" w:rsidRDefault="005F79D3" w:rsidP="00DB116D">
      <w:pPr>
        <w:rPr>
          <w:rFonts w:ascii="Arial" w:hAnsi="Arial" w:cs="Arial"/>
          <w:sz w:val="32"/>
        </w:rPr>
      </w:pPr>
    </w:p>
    <w:p w14:paraId="0D0B940D" w14:textId="77777777" w:rsidR="005F79D3" w:rsidRPr="00A406E5" w:rsidRDefault="005F79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557616">
        <w:trPr>
          <w:trHeight w:val="656"/>
        </w:trPr>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B4AC8A" w14:textId="77777777" w:rsidTr="2601A7C1">
        <w:tc>
          <w:tcPr>
            <w:tcW w:w="9747" w:type="dxa"/>
          </w:tcPr>
          <w:p w14:paraId="5A100DC4" w14:textId="17F510B5" w:rsidR="008955EC" w:rsidRPr="00557616" w:rsidRDefault="2601A7C1" w:rsidP="008955EC">
            <w:pPr>
              <w:rPr>
                <w:rFonts w:ascii="Arial" w:hAnsi="Arial" w:cs="Arial"/>
                <w:sz w:val="18"/>
                <w:szCs w:val="18"/>
              </w:rPr>
            </w:pPr>
            <w:r w:rsidRPr="00557616">
              <w:rPr>
                <w:rFonts w:ascii="Arial" w:hAnsi="Arial" w:cs="Arial"/>
                <w:sz w:val="18"/>
                <w:szCs w:val="18"/>
              </w:rPr>
              <w:t>LO1</w:t>
            </w:r>
            <w:r w:rsidR="008955EC" w:rsidRPr="00557616">
              <w:rPr>
                <w:rFonts w:ascii="Arial" w:hAnsi="Arial" w:cs="Arial"/>
                <w:sz w:val="18"/>
                <w:szCs w:val="18"/>
              </w:rPr>
              <w:t xml:space="preserve"> - Demonstrate a knowledge and understanding of the operational and maintenance activities within the process engineering environment </w:t>
            </w:r>
          </w:p>
          <w:p w14:paraId="04552E9B" w14:textId="6AB127B2" w:rsidR="008955EC" w:rsidRPr="00557616" w:rsidRDefault="00557616" w:rsidP="008955EC">
            <w:pPr>
              <w:rPr>
                <w:rFonts w:ascii="Arial" w:hAnsi="Arial" w:cs="Arial"/>
                <w:sz w:val="18"/>
                <w:szCs w:val="18"/>
              </w:rPr>
            </w:pPr>
            <w:r w:rsidRPr="00557616">
              <w:rPr>
                <w:rFonts w:ascii="Arial" w:hAnsi="Arial" w:cs="Arial"/>
                <w:sz w:val="18"/>
                <w:szCs w:val="18"/>
              </w:rPr>
              <w:t>LO2</w:t>
            </w:r>
            <w:r>
              <w:rPr>
                <w:rFonts w:ascii="Arial" w:hAnsi="Arial" w:cs="Arial"/>
                <w:sz w:val="18"/>
                <w:szCs w:val="18"/>
              </w:rPr>
              <w:t xml:space="preserve"> - </w:t>
            </w:r>
            <w:r w:rsidR="008955EC" w:rsidRPr="00557616">
              <w:rPr>
                <w:rFonts w:ascii="Arial" w:hAnsi="Arial" w:cs="Arial"/>
                <w:sz w:val="18"/>
                <w:szCs w:val="18"/>
              </w:rPr>
              <w:t>Demonstrate a knowledge and understanding of the levels of responsibility within the process industry</w:t>
            </w:r>
          </w:p>
          <w:p w14:paraId="44EAFD9C" w14:textId="77777777" w:rsidR="00C01A3F" w:rsidRPr="00A406E5" w:rsidRDefault="00C01A3F" w:rsidP="00A85BFE">
            <w:pPr>
              <w:rPr>
                <w:rFonts w:ascii="Arial" w:hAnsi="Arial" w:cs="Arial"/>
                <w:sz w:val="22"/>
                <w:szCs w:val="22"/>
              </w:rPr>
            </w:pPr>
          </w:p>
          <w:p w14:paraId="4B94D5A5" w14:textId="77777777" w:rsidR="00C01A3F" w:rsidRPr="00A406E5" w:rsidRDefault="00C01A3F" w:rsidP="004D5E9B">
            <w:pPr>
              <w:rPr>
                <w:rFonts w:ascii="Arial" w:hAnsi="Arial" w:cs="Arial"/>
                <w:sz w:val="22"/>
                <w:szCs w:val="22"/>
              </w:rPr>
            </w:pPr>
          </w:p>
        </w:tc>
      </w:tr>
    </w:tbl>
    <w:p w14:paraId="3DEEC669" w14:textId="73ABC0CD" w:rsidR="00160D12" w:rsidRDefault="00160D12">
      <w:pPr>
        <w:rPr>
          <w:rFonts w:ascii="Arial" w:hAnsi="Arial" w:cs="Arial"/>
          <w:b/>
        </w:rPr>
      </w:pPr>
    </w:p>
    <w:p w14:paraId="76D7990B" w14:textId="77777777" w:rsid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p>
    <w:p w14:paraId="1FD49770" w14:textId="77777777" w:rsidR="007273AF"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r w:rsidRPr="00AB1E30">
        <w:rPr>
          <w:rStyle w:val="normaltextrun"/>
          <w:rFonts w:asciiTheme="majorHAnsi" w:hAnsiTheme="majorHAnsi" w:cstheme="majorHAnsi"/>
          <w:lang w:val="en-US"/>
        </w:rPr>
        <w:t xml:space="preserve">For this assignment you are required to </w:t>
      </w:r>
      <w:r w:rsidRPr="007273AF">
        <w:rPr>
          <w:rStyle w:val="normaltextrun"/>
          <w:rFonts w:asciiTheme="majorHAnsi" w:hAnsiTheme="majorHAnsi" w:cstheme="majorHAnsi"/>
          <w:b/>
          <w:bCs/>
          <w:lang w:val="en-US"/>
        </w:rPr>
        <w:t>demonstrate</w:t>
      </w:r>
      <w:r w:rsidRPr="00AB1E30">
        <w:rPr>
          <w:rStyle w:val="normaltextrun"/>
          <w:rFonts w:asciiTheme="majorHAnsi" w:hAnsiTheme="majorHAnsi" w:cstheme="majorHAnsi"/>
          <w:lang w:val="en-US"/>
        </w:rPr>
        <w:t xml:space="preserve"> your </w:t>
      </w:r>
      <w:r w:rsidRPr="007273AF">
        <w:rPr>
          <w:rStyle w:val="normaltextrun"/>
          <w:rFonts w:asciiTheme="majorHAnsi" w:hAnsiTheme="majorHAnsi" w:cstheme="majorHAnsi"/>
          <w:b/>
          <w:bCs/>
          <w:lang w:val="en-US"/>
        </w:rPr>
        <w:t>knowledge</w:t>
      </w:r>
      <w:r w:rsidRPr="00AB1E30">
        <w:rPr>
          <w:rStyle w:val="normaltextrun"/>
          <w:rFonts w:asciiTheme="majorHAnsi" w:hAnsiTheme="majorHAnsi" w:cstheme="majorHAnsi"/>
          <w:lang w:val="en-US"/>
        </w:rPr>
        <w:t xml:space="preserve">, </w:t>
      </w:r>
      <w:r w:rsidRPr="007273AF">
        <w:rPr>
          <w:rStyle w:val="normaltextrun"/>
          <w:rFonts w:asciiTheme="majorHAnsi" w:hAnsiTheme="majorHAnsi" w:cstheme="majorHAnsi"/>
          <w:b/>
          <w:bCs/>
          <w:lang w:val="en-US"/>
        </w:rPr>
        <w:t>understanding</w:t>
      </w:r>
      <w:r w:rsidRPr="00AB1E30">
        <w:rPr>
          <w:rStyle w:val="normaltextrun"/>
          <w:rFonts w:asciiTheme="majorHAnsi" w:hAnsiTheme="majorHAnsi" w:cstheme="majorHAnsi"/>
          <w:lang w:val="en-US"/>
        </w:rPr>
        <w:t xml:space="preserve"> and levels of </w:t>
      </w:r>
      <w:r w:rsidRPr="007273AF">
        <w:rPr>
          <w:rStyle w:val="normaltextrun"/>
          <w:rFonts w:asciiTheme="majorHAnsi" w:hAnsiTheme="majorHAnsi" w:cstheme="majorHAnsi"/>
          <w:b/>
          <w:bCs/>
          <w:lang w:val="en-US"/>
        </w:rPr>
        <w:t>responsibility</w:t>
      </w:r>
      <w:r w:rsidRPr="00AB1E30">
        <w:rPr>
          <w:rStyle w:val="normaltextrun"/>
          <w:rFonts w:asciiTheme="majorHAnsi" w:hAnsiTheme="majorHAnsi" w:cstheme="majorHAnsi"/>
          <w:lang w:val="en-US"/>
        </w:rPr>
        <w:t xml:space="preserve"> in </w:t>
      </w:r>
      <w:r w:rsidRPr="007273AF">
        <w:rPr>
          <w:rStyle w:val="normaltextrun"/>
          <w:rFonts w:asciiTheme="majorHAnsi" w:hAnsiTheme="majorHAnsi" w:cstheme="majorHAnsi"/>
          <w:b/>
          <w:bCs/>
          <w:lang w:val="en-US"/>
        </w:rPr>
        <w:t>your area</w:t>
      </w:r>
      <w:r w:rsidRPr="00AB1E30">
        <w:rPr>
          <w:rStyle w:val="normaltextrun"/>
          <w:rFonts w:asciiTheme="majorHAnsi" w:hAnsiTheme="majorHAnsi" w:cstheme="majorHAnsi"/>
          <w:lang w:val="en-US"/>
        </w:rPr>
        <w:t xml:space="preserve"> of a process engineering environment. </w:t>
      </w:r>
    </w:p>
    <w:p w14:paraId="76859BB6" w14:textId="77777777" w:rsidR="00557616" w:rsidRDefault="00557616" w:rsidP="00557616">
      <w:pPr>
        <w:pStyle w:val="paragraph"/>
        <w:spacing w:before="0" w:beforeAutospacing="0" w:after="0" w:afterAutospacing="0" w:line="360" w:lineRule="auto"/>
        <w:rPr>
          <w:rStyle w:val="normaltextrun"/>
          <w:rFonts w:asciiTheme="majorHAnsi" w:hAnsiTheme="majorHAnsi" w:cstheme="majorHAnsi"/>
          <w:lang w:val="en-US"/>
        </w:rPr>
      </w:pPr>
    </w:p>
    <w:p w14:paraId="536905D1" w14:textId="4FFEA17A" w:rsidR="2601A7C1" w:rsidRPr="00AB1E30" w:rsidRDefault="00AB1E30" w:rsidP="00557616">
      <w:pPr>
        <w:pStyle w:val="paragraph"/>
        <w:spacing w:before="0" w:beforeAutospacing="0" w:after="0" w:afterAutospacing="0" w:line="360" w:lineRule="auto"/>
        <w:ind w:left="720"/>
        <w:rPr>
          <w:rStyle w:val="normaltextrun"/>
          <w:rFonts w:asciiTheme="majorHAnsi" w:hAnsiTheme="majorHAnsi" w:cstheme="majorHAnsi"/>
          <w:lang w:val="en-US"/>
        </w:rPr>
      </w:pPr>
      <w:r w:rsidRPr="00AB1E30">
        <w:rPr>
          <w:rStyle w:val="normaltextrun"/>
          <w:rFonts w:asciiTheme="majorHAnsi" w:hAnsiTheme="majorHAnsi" w:cstheme="majorHAnsi"/>
          <w:lang w:val="en-US"/>
        </w:rPr>
        <w:t>Both of the tasks below must be presented in a report style format</w:t>
      </w:r>
      <w:r w:rsidR="002A4D9E">
        <w:rPr>
          <w:rStyle w:val="normaltextrun"/>
          <w:rFonts w:asciiTheme="majorHAnsi" w:hAnsiTheme="majorHAnsi" w:cstheme="majorHAnsi"/>
          <w:lang w:val="en-US"/>
        </w:rPr>
        <w:t>, with different sections for each task.</w:t>
      </w:r>
    </w:p>
    <w:p w14:paraId="3B58A71B" w14:textId="77777777" w:rsidR="00AB1E30" w:rsidRDefault="00AB1E30" w:rsidP="00AB1E30">
      <w:pPr>
        <w:pStyle w:val="Body1"/>
        <w:spacing w:line="360" w:lineRule="auto"/>
        <w:ind w:left="720"/>
        <w:rPr>
          <w:rStyle w:val="normaltextrun"/>
          <w:rFonts w:asciiTheme="majorHAnsi" w:eastAsia="Times New Roman" w:hAnsiTheme="majorHAnsi" w:cstheme="majorHAnsi"/>
          <w:color w:val="auto"/>
          <w:sz w:val="28"/>
          <w:szCs w:val="28"/>
          <w:u w:val="single"/>
          <w:lang w:val="en-US"/>
        </w:rPr>
      </w:pPr>
    </w:p>
    <w:p w14:paraId="475CFA00" w14:textId="481727A4" w:rsidR="00AB1E30" w:rsidRPr="00AB1E30" w:rsidRDefault="00AB1E30" w:rsidP="00AB1E30">
      <w:pPr>
        <w:pStyle w:val="Body1"/>
        <w:spacing w:line="360" w:lineRule="auto"/>
        <w:ind w:left="720"/>
        <w:rPr>
          <w:rFonts w:asciiTheme="majorHAnsi" w:hAnsiTheme="majorHAnsi" w:cstheme="majorHAnsi"/>
          <w:szCs w:val="24"/>
        </w:rPr>
      </w:pPr>
      <w:r w:rsidRPr="00AB1E30">
        <w:rPr>
          <w:rFonts w:asciiTheme="majorHAnsi" w:hAnsiTheme="majorHAnsi" w:cstheme="majorHAnsi"/>
          <w:szCs w:val="24"/>
        </w:rPr>
        <w:t>The report document must be constructed in a formal and professional manner using an appropriate word-processed program. The completed report should contain the following sections:</w:t>
      </w:r>
    </w:p>
    <w:p w14:paraId="54EF9CDA" w14:textId="7B353B46" w:rsidR="00AB1E30" w:rsidRPr="00AB1E30" w:rsidRDefault="00AB1E30" w:rsidP="00AB1E30">
      <w:pPr>
        <w:pStyle w:val="Body1"/>
        <w:spacing w:line="360" w:lineRule="auto"/>
        <w:rPr>
          <w:rFonts w:asciiTheme="majorHAnsi" w:hAnsiTheme="majorHAnsi" w:cstheme="majorHAnsi"/>
          <w:szCs w:val="24"/>
        </w:rPr>
      </w:pPr>
    </w:p>
    <w:p w14:paraId="076142A5"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cover page or document title page.</w:t>
      </w:r>
    </w:p>
    <w:p w14:paraId="3946798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table of contents page.</w:t>
      </w:r>
    </w:p>
    <w:p w14:paraId="5FB1E63F"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Sections or paragraph headings related to each aspect of the report.</w:t>
      </w:r>
    </w:p>
    <w:p w14:paraId="46DAD86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Headers on each page with the title of your report.</w:t>
      </w:r>
    </w:p>
    <w:p w14:paraId="54ADA9C2"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Paragraphs should be spaced using ‘1.5 line spacing’.</w:t>
      </w:r>
    </w:p>
    <w:p w14:paraId="2556615A" w14:textId="4AF4209D"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 xml:space="preserve">Footers on each page with the author’s name on the </w:t>
      </w:r>
      <w:r w:rsidR="002A23DE" w:rsidRPr="00AB1E30">
        <w:rPr>
          <w:rFonts w:asciiTheme="majorHAnsi" w:hAnsiTheme="majorHAnsi" w:cstheme="majorHAnsi"/>
          <w:szCs w:val="24"/>
        </w:rPr>
        <w:t>right-hand</w:t>
      </w:r>
      <w:r w:rsidRPr="00AB1E30">
        <w:rPr>
          <w:rFonts w:asciiTheme="majorHAnsi" w:hAnsiTheme="majorHAnsi" w:cstheme="majorHAnsi"/>
          <w:szCs w:val="24"/>
        </w:rPr>
        <w:t xml:space="preserve"> side and ‘Page … of …’ on the left.</w:t>
      </w:r>
    </w:p>
    <w:p w14:paraId="7DE1866B"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references page and bibliography as appropriate.</w:t>
      </w:r>
    </w:p>
    <w:p w14:paraId="4FEEB713"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Appendices where appropriate for larger quantities of data.</w:t>
      </w:r>
    </w:p>
    <w:p w14:paraId="13F225A7"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Diagrams, charts or tables, suitably incorporated and labelled.</w:t>
      </w:r>
    </w:p>
    <w:p w14:paraId="4B9B31A9"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The text format should be Times New Roman or Ariel with a font size of 12.</w:t>
      </w:r>
    </w:p>
    <w:p w14:paraId="1BCD10DD" w14:textId="1AAFD818" w:rsidR="00AB1E30" w:rsidRPr="00AB1E30" w:rsidRDefault="00AB1E30" w:rsidP="00AB1E30">
      <w:pPr>
        <w:pStyle w:val="Body1"/>
        <w:numPr>
          <w:ilvl w:val="0"/>
          <w:numId w:val="30"/>
        </w:numPr>
        <w:spacing w:line="360" w:lineRule="auto"/>
        <w:ind w:left="1418"/>
        <w:rPr>
          <w:rFonts w:asciiTheme="majorHAnsi" w:hAnsiTheme="majorHAnsi" w:cstheme="majorHAnsi"/>
        </w:rPr>
      </w:pPr>
      <w:r w:rsidRPr="00AB1E30">
        <w:rPr>
          <w:rFonts w:asciiTheme="majorHAnsi" w:hAnsiTheme="majorHAnsi" w:cstheme="majorHAnsi"/>
        </w:rPr>
        <w:t xml:space="preserve">A word count of </w:t>
      </w:r>
      <w:r>
        <w:rPr>
          <w:rFonts w:asciiTheme="majorHAnsi" w:hAnsiTheme="majorHAnsi" w:cstheme="majorHAnsi"/>
        </w:rPr>
        <w:t>2000</w:t>
      </w:r>
      <w:r w:rsidRPr="00AB1E30">
        <w:rPr>
          <w:rFonts w:asciiTheme="majorHAnsi" w:hAnsiTheme="majorHAnsi" w:cstheme="majorHAnsi"/>
        </w:rPr>
        <w:t xml:space="preserve"> words (± 10%).</w:t>
      </w:r>
    </w:p>
    <w:p w14:paraId="6C2B5B06"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735A1DC" w14:textId="6ACDF380" w:rsidR="00AB1E30" w:rsidRPr="00AB1E30" w:rsidRDefault="00AB1E30" w:rsidP="2601A7C1">
      <w:pPr>
        <w:pStyle w:val="paragraph"/>
        <w:spacing w:before="0" w:beforeAutospacing="0" w:after="0" w:afterAutospacing="0"/>
        <w:rPr>
          <w:rStyle w:val="normaltextrun"/>
          <w:rFonts w:ascii="Calibri" w:hAnsi="Calibri" w:cs="Calibri"/>
          <w:sz w:val="28"/>
          <w:szCs w:val="28"/>
          <w:lang w:val="en-US"/>
        </w:rPr>
      </w:pPr>
    </w:p>
    <w:p w14:paraId="47ECFF17" w14:textId="6A02E7C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C828FA5"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CB93A42" w14:textId="250CBA6A" w:rsidR="2601A7C1" w:rsidRDefault="2601A7C1" w:rsidP="2601A7C1">
      <w:pPr>
        <w:pStyle w:val="paragraph"/>
        <w:spacing w:before="0" w:beforeAutospacing="0" w:after="0" w:afterAutospacing="0"/>
        <w:rPr>
          <w:rStyle w:val="normaltextrun"/>
          <w:rFonts w:ascii="Calibri" w:hAnsi="Calibri" w:cs="Calibri"/>
          <w:sz w:val="28"/>
          <w:szCs w:val="28"/>
          <w:u w:val="single"/>
          <w:lang w:val="en-US"/>
        </w:rPr>
      </w:pPr>
    </w:p>
    <w:p w14:paraId="74583CF6" w14:textId="78279C01"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298CF45" w14:textId="5B545C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5E9A67" w14:textId="1E56416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17DA0B" w14:textId="2414B8BB"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FFA497" w14:textId="6F5A19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992153" w14:textId="03A04EA3"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37F582D4" w14:textId="60A8E10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CD6D22" w14:textId="68E095E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AE3B5FC" w14:textId="5CC929B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C52088E" w14:textId="621EF6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58E22CFD" w14:textId="77E4C6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1E914F6E" w14:textId="47A10368"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70C7B76" w14:textId="04E906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AB30100" w14:textId="403A667E"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F9B1C5B" w14:textId="4C60F5C7" w:rsidR="62E9CE57" w:rsidRPr="00AB1E30" w:rsidRDefault="62E9CE57" w:rsidP="00AB1E30">
      <w:pPr>
        <w:pStyle w:val="paragraph"/>
        <w:spacing w:before="0" w:beforeAutospacing="0" w:after="0" w:afterAutospacing="0" w:line="360" w:lineRule="auto"/>
        <w:ind w:firstLine="720"/>
        <w:rPr>
          <w:rStyle w:val="normaltextrun"/>
          <w:rFonts w:asciiTheme="majorHAnsi" w:hAnsiTheme="majorHAnsi" w:cstheme="majorHAnsi"/>
          <w:b/>
          <w:u w:val="single"/>
          <w:lang w:val="en-US"/>
        </w:rPr>
      </w:pPr>
      <w:r w:rsidRPr="00AB1E30">
        <w:rPr>
          <w:rStyle w:val="normaltextrun"/>
          <w:rFonts w:asciiTheme="majorHAnsi" w:hAnsiTheme="majorHAnsi" w:cstheme="majorHAnsi"/>
          <w:b/>
          <w:u w:val="single"/>
          <w:lang w:val="en-US"/>
        </w:rPr>
        <w:t xml:space="preserve">Task 1 </w:t>
      </w:r>
      <w:r w:rsidR="00AB1E30" w:rsidRPr="00AB1E30">
        <w:rPr>
          <w:rStyle w:val="normaltextrun"/>
          <w:rFonts w:asciiTheme="majorHAnsi" w:hAnsiTheme="majorHAnsi" w:cstheme="majorHAnsi"/>
          <w:b/>
          <w:u w:val="single"/>
          <w:lang w:val="en-US"/>
        </w:rPr>
        <w:t>(</w:t>
      </w:r>
      <w:r w:rsidRPr="00AB1E30">
        <w:rPr>
          <w:rStyle w:val="normaltextrun"/>
          <w:rFonts w:asciiTheme="majorHAnsi" w:hAnsiTheme="majorHAnsi" w:cstheme="majorHAnsi"/>
          <w:b/>
          <w:u w:val="single"/>
          <w:lang w:val="en-US"/>
        </w:rPr>
        <w:t>LO1</w:t>
      </w:r>
      <w:r w:rsidR="00AB1E30" w:rsidRPr="00AB1E30">
        <w:rPr>
          <w:rStyle w:val="normaltextrun"/>
          <w:rFonts w:asciiTheme="majorHAnsi" w:hAnsiTheme="majorHAnsi" w:cstheme="majorHAnsi"/>
          <w:b/>
          <w:u w:val="single"/>
          <w:lang w:val="en-US"/>
        </w:rPr>
        <w:t>)</w:t>
      </w:r>
    </w:p>
    <w:p w14:paraId="1B20198D" w14:textId="77777777" w:rsidR="007273AF" w:rsidRDefault="007273AF"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lang w:val="en-US"/>
        </w:rPr>
      </w:pPr>
    </w:p>
    <w:p w14:paraId="24A02686" w14:textId="77777777" w:rsidR="007273AF" w:rsidRDefault="62E9CE57" w:rsidP="00EC01B3">
      <w:pPr>
        <w:pStyle w:val="paragraph"/>
        <w:spacing w:before="0" w:beforeAutospacing="0" w:after="0" w:afterAutospacing="0" w:line="360" w:lineRule="auto"/>
        <w:ind w:left="720"/>
        <w:jc w:val="both"/>
        <w:textAlignment w:val="baseline"/>
        <w:rPr>
          <w:rFonts w:asciiTheme="majorHAnsi" w:eastAsia="Arial" w:hAnsiTheme="majorHAnsi" w:cstheme="majorHAnsi"/>
          <w:color w:val="000000" w:themeColor="text1"/>
        </w:rPr>
      </w:pPr>
      <w:r w:rsidRPr="00EC01B3">
        <w:rPr>
          <w:rStyle w:val="normaltextrun"/>
          <w:rFonts w:asciiTheme="majorHAnsi" w:hAnsiTheme="majorHAnsi" w:cstheme="majorHAnsi"/>
          <w:lang w:val="en-US"/>
        </w:rPr>
        <w:t xml:space="preserve">For task one you are required to </w:t>
      </w:r>
      <w:r w:rsidR="00EC01B3" w:rsidRPr="007273AF">
        <w:rPr>
          <w:rFonts w:asciiTheme="majorHAnsi" w:eastAsia="Arial" w:hAnsiTheme="majorHAnsi" w:cstheme="majorHAnsi"/>
          <w:b/>
          <w:bCs/>
          <w:color w:val="000000" w:themeColor="text1"/>
        </w:rPr>
        <w:t>demonstrate</w:t>
      </w:r>
      <w:r w:rsidRPr="007273AF">
        <w:rPr>
          <w:rFonts w:asciiTheme="majorHAnsi" w:eastAsia="Arial" w:hAnsiTheme="majorHAnsi" w:cstheme="majorHAnsi"/>
          <w:b/>
          <w:bCs/>
          <w:color w:val="000000" w:themeColor="text1"/>
        </w:rPr>
        <w:t xml:space="preserve"> a knowledge and understanding</w:t>
      </w:r>
      <w:r w:rsidRPr="00EC01B3">
        <w:rPr>
          <w:rFonts w:asciiTheme="majorHAnsi" w:eastAsia="Arial" w:hAnsiTheme="majorHAnsi" w:cstheme="majorHAnsi"/>
          <w:color w:val="000000" w:themeColor="text1"/>
        </w:rPr>
        <w:t xml:space="preserve"> of the </w:t>
      </w:r>
      <w:r w:rsidRPr="00206B69">
        <w:rPr>
          <w:rFonts w:asciiTheme="majorHAnsi" w:eastAsia="Arial" w:hAnsiTheme="majorHAnsi" w:cstheme="majorHAnsi"/>
          <w:b/>
          <w:color w:val="000000" w:themeColor="text1"/>
        </w:rPr>
        <w:t>operational and maintenance activities</w:t>
      </w:r>
      <w:r w:rsidRPr="00EC01B3">
        <w:rPr>
          <w:rFonts w:asciiTheme="majorHAnsi" w:eastAsia="Arial" w:hAnsiTheme="majorHAnsi" w:cstheme="majorHAnsi"/>
          <w:color w:val="000000" w:themeColor="text1"/>
        </w:rPr>
        <w:t xml:space="preserve"> within a process engineering environment of your choice. </w:t>
      </w:r>
    </w:p>
    <w:p w14:paraId="2FE3DB40" w14:textId="77777777" w:rsidR="007273AF" w:rsidRDefault="007273AF" w:rsidP="00EC01B3">
      <w:pPr>
        <w:pStyle w:val="paragraph"/>
        <w:spacing w:before="0" w:beforeAutospacing="0" w:after="0" w:afterAutospacing="0" w:line="360" w:lineRule="auto"/>
        <w:ind w:left="720"/>
        <w:jc w:val="both"/>
        <w:textAlignment w:val="baseline"/>
        <w:rPr>
          <w:rFonts w:asciiTheme="majorHAnsi" w:eastAsia="Arial" w:hAnsiTheme="majorHAnsi" w:cstheme="majorHAnsi"/>
          <w:color w:val="000000" w:themeColor="text1"/>
        </w:rPr>
      </w:pPr>
    </w:p>
    <w:p w14:paraId="4C417C2C" w14:textId="2EF2B3AE" w:rsidR="00EC01B3" w:rsidRDefault="00EC01B3"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r w:rsidRPr="00EC01B3">
        <w:rPr>
          <w:rFonts w:asciiTheme="majorHAnsi" w:eastAsia="Arial" w:hAnsiTheme="majorHAnsi" w:cstheme="majorHAnsi"/>
          <w:color w:val="000000" w:themeColor="text1"/>
        </w:rPr>
        <w:t xml:space="preserve">You should include operational and maintenance principles of </w:t>
      </w:r>
      <w:r w:rsidRPr="00EC01B3">
        <w:rPr>
          <w:rStyle w:val="normaltextrun"/>
          <w:rFonts w:asciiTheme="majorHAnsi" w:hAnsiTheme="majorHAnsi" w:cstheme="majorHAnsi"/>
          <w:color w:val="000000"/>
        </w:rPr>
        <w:t>key process equipment</w:t>
      </w:r>
      <w:r>
        <w:rPr>
          <w:rStyle w:val="normaltextrun"/>
          <w:rFonts w:asciiTheme="majorHAnsi" w:hAnsiTheme="majorHAnsi" w:cstheme="majorHAnsi"/>
          <w:color w:val="000000"/>
        </w:rPr>
        <w:t xml:space="preserve"> such as:</w:t>
      </w:r>
      <w:r w:rsidRPr="00EC01B3">
        <w:rPr>
          <w:rStyle w:val="normaltextrun"/>
          <w:rFonts w:asciiTheme="majorHAnsi" w:hAnsiTheme="majorHAnsi" w:cstheme="majorHAnsi"/>
          <w:color w:val="000000"/>
        </w:rPr>
        <w:t xml:space="preserve"> </w:t>
      </w:r>
    </w:p>
    <w:p w14:paraId="20CE713B" w14:textId="77777777" w:rsidR="00EC01B3" w:rsidRDefault="00EC01B3"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p>
    <w:p w14:paraId="009A527A" w14:textId="20AC042E"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 xml:space="preserve">umps, </w:t>
      </w:r>
    </w:p>
    <w:p w14:paraId="243D9677" w14:textId="7C49992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ompressors, </w:t>
      </w:r>
    </w:p>
    <w:p w14:paraId="57763229" w14:textId="3BC07F93"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urbines, </w:t>
      </w:r>
    </w:p>
    <w:p w14:paraId="01B96C1C" w14:textId="00D6F56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 </w:t>
      </w:r>
      <w:r>
        <w:rPr>
          <w:rStyle w:val="normaltextrun"/>
          <w:rFonts w:asciiTheme="majorHAnsi" w:hAnsiTheme="majorHAnsi" w:cstheme="majorHAnsi"/>
          <w:color w:val="000000"/>
        </w:rPr>
        <w:t>E</w:t>
      </w:r>
      <w:r w:rsidRPr="00EC01B3">
        <w:rPr>
          <w:rStyle w:val="normaltextrun"/>
          <w:rFonts w:asciiTheme="majorHAnsi" w:hAnsiTheme="majorHAnsi" w:cstheme="majorHAnsi"/>
          <w:color w:val="000000"/>
        </w:rPr>
        <w:t xml:space="preserve">xchangers, </w:t>
      </w:r>
    </w:p>
    <w:p w14:paraId="1E991EAE" w14:textId="77777777"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F</w:t>
      </w:r>
      <w:r w:rsidRPr="00EC01B3">
        <w:rPr>
          <w:rStyle w:val="normaltextrun"/>
          <w:rFonts w:asciiTheme="majorHAnsi" w:hAnsiTheme="majorHAnsi" w:cstheme="majorHAnsi"/>
          <w:color w:val="000000"/>
        </w:rPr>
        <w:t xml:space="preserve">ired </w:t>
      </w: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eaters, </w:t>
      </w:r>
    </w:p>
    <w:p w14:paraId="355E4DF6" w14:textId="2F2794C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olumns, </w:t>
      </w:r>
    </w:p>
    <w:p w14:paraId="5201832A" w14:textId="7B8E01B5"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R</w:t>
      </w:r>
      <w:r w:rsidRPr="00EC01B3">
        <w:rPr>
          <w:rStyle w:val="normaltextrun"/>
          <w:rFonts w:asciiTheme="majorHAnsi" w:hAnsiTheme="majorHAnsi" w:cstheme="majorHAnsi"/>
          <w:color w:val="000000"/>
        </w:rPr>
        <w:t xml:space="preserve">eactors, </w:t>
      </w:r>
    </w:p>
    <w:p w14:paraId="06C018E1" w14:textId="3BDF48C9"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anks and </w:t>
      </w: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essels, </w:t>
      </w:r>
    </w:p>
    <w:p w14:paraId="4EF62B2D" w14:textId="75A73EC0"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alves and </w:t>
      </w: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iping,</w:t>
      </w:r>
    </w:p>
    <w:p w14:paraId="4DAFBAEA" w14:textId="1653E5EB" w:rsidR="00EC01B3" w:rsidRPr="00EC01B3" w:rsidRDefault="00EC01B3" w:rsidP="00EC01B3">
      <w:pPr>
        <w:pStyle w:val="paragraph"/>
        <w:numPr>
          <w:ilvl w:val="0"/>
          <w:numId w:val="25"/>
        </w:numPr>
        <w:spacing w:before="0" w:beforeAutospacing="0" w:after="0" w:afterAutospacing="0" w:line="360" w:lineRule="auto"/>
        <w:jc w:val="both"/>
        <w:textAlignment w:val="baseline"/>
        <w:rPr>
          <w:rFonts w:asciiTheme="majorHAnsi" w:hAnsiTheme="majorHAnsi" w:cstheme="majorHAnsi"/>
          <w:color w:val="000000"/>
        </w:rPr>
      </w:pPr>
      <w:r>
        <w:rPr>
          <w:rStyle w:val="normaltextrun"/>
          <w:rFonts w:asciiTheme="majorHAnsi" w:hAnsiTheme="majorHAnsi" w:cstheme="majorHAnsi"/>
          <w:color w:val="000000"/>
        </w:rPr>
        <w:t>M</w:t>
      </w:r>
      <w:r w:rsidRPr="00EC01B3">
        <w:rPr>
          <w:rStyle w:val="normaltextrun"/>
          <w:rFonts w:asciiTheme="majorHAnsi" w:hAnsiTheme="majorHAnsi" w:cstheme="majorHAnsi"/>
          <w:color w:val="000000"/>
        </w:rPr>
        <w:t>otors</w:t>
      </w:r>
      <w:r>
        <w:rPr>
          <w:rStyle w:val="normaltextrun"/>
          <w:rFonts w:asciiTheme="majorHAnsi" w:hAnsiTheme="majorHAnsi" w:cstheme="majorHAnsi"/>
          <w:color w:val="000000"/>
        </w:rPr>
        <w:t>.</w:t>
      </w:r>
    </w:p>
    <w:p w14:paraId="6393639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3E00EE7"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7B9E5C50" w14:textId="3D1B6A26" w:rsidR="00EC01B3" w:rsidRDefault="42158106" w:rsidP="79F3D6F7">
      <w:pPr>
        <w:pStyle w:val="paragraph"/>
        <w:spacing w:before="0" w:beforeAutospacing="0" w:after="0" w:afterAutospacing="0" w:line="360" w:lineRule="auto"/>
        <w:ind w:left="720"/>
        <w:rPr>
          <w:rStyle w:val="normaltextrun"/>
          <w:rFonts w:asciiTheme="majorHAnsi" w:hAnsiTheme="majorHAnsi" w:cstheme="majorBidi"/>
          <w:b/>
          <w:bCs/>
          <w:u w:val="single"/>
          <w:lang w:val="en-US"/>
        </w:rPr>
      </w:pPr>
      <w:r w:rsidRPr="79F3D6F7">
        <w:rPr>
          <w:rStyle w:val="normaltextrun"/>
          <w:rFonts w:asciiTheme="majorHAnsi" w:hAnsiTheme="majorHAnsi" w:cstheme="majorBidi"/>
          <w:b/>
          <w:bCs/>
          <w:u w:val="single"/>
          <w:lang w:val="en-US"/>
        </w:rPr>
        <w:t>Please keep in mind the word count limit for the assignment.</w:t>
      </w:r>
    </w:p>
    <w:p w14:paraId="45460F8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618AD28"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DC0E1D9"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E813DF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5B9CB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830C1EF"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9E7063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01AA4D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066641D"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2523ECC"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76F15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D5B702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860FB3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C2E25A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BF39533" w14:textId="6B920747" w:rsidR="2601A7C1" w:rsidRP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r w:rsidRPr="00EC01B3">
        <w:rPr>
          <w:rStyle w:val="normaltextrun"/>
          <w:rFonts w:asciiTheme="majorHAnsi" w:hAnsiTheme="majorHAnsi" w:cstheme="majorHAnsi"/>
          <w:b/>
          <w:u w:val="single"/>
          <w:lang w:val="en-US"/>
        </w:rPr>
        <w:t>Task 2 LO2</w:t>
      </w:r>
    </w:p>
    <w:p w14:paraId="0A15DB67" w14:textId="77777777" w:rsidR="00EC01B3" w:rsidRDefault="00EC01B3" w:rsidP="00EC01B3">
      <w:pPr>
        <w:pStyle w:val="paragraph"/>
        <w:spacing w:before="0" w:beforeAutospacing="0" w:after="0" w:afterAutospacing="0" w:line="360" w:lineRule="auto"/>
        <w:ind w:left="720"/>
        <w:jc w:val="both"/>
        <w:textAlignment w:val="baseline"/>
        <w:rPr>
          <w:rStyle w:val="eop"/>
          <w:rFonts w:asciiTheme="majorHAnsi" w:hAnsiTheme="majorHAnsi" w:cstheme="majorHAnsi"/>
        </w:rPr>
      </w:pPr>
    </w:p>
    <w:p w14:paraId="454A7592" w14:textId="38C4853C" w:rsidR="00EC01B3" w:rsidRPr="00EC01B3" w:rsidRDefault="007273AF" w:rsidP="00EC01B3">
      <w:pPr>
        <w:pStyle w:val="paragraph"/>
        <w:spacing w:before="0" w:beforeAutospacing="0" w:after="0" w:afterAutospacing="0" w:line="360" w:lineRule="auto"/>
        <w:ind w:left="720"/>
        <w:jc w:val="both"/>
        <w:textAlignment w:val="baseline"/>
        <w:rPr>
          <w:rFonts w:asciiTheme="majorHAnsi" w:hAnsiTheme="majorHAnsi" w:cstheme="majorBidi"/>
          <w:color w:val="000000"/>
        </w:rPr>
      </w:pPr>
      <w:r>
        <w:rPr>
          <w:rStyle w:val="eop"/>
          <w:rFonts w:asciiTheme="majorHAnsi" w:hAnsiTheme="majorHAnsi" w:cstheme="majorBidi"/>
        </w:rPr>
        <w:t xml:space="preserve">In order to </w:t>
      </w:r>
      <w:r w:rsidR="00EC01B3" w:rsidRPr="3A1D0528">
        <w:rPr>
          <w:rStyle w:val="normaltextrun"/>
          <w:rFonts w:asciiTheme="majorHAnsi" w:hAnsiTheme="majorHAnsi" w:cstheme="majorBidi"/>
          <w:color w:val="000000" w:themeColor="text1"/>
        </w:rPr>
        <w:t xml:space="preserve">demonstrate </w:t>
      </w:r>
      <w:r>
        <w:rPr>
          <w:rStyle w:val="normaltextrun"/>
          <w:rFonts w:asciiTheme="majorHAnsi" w:hAnsiTheme="majorHAnsi" w:cstheme="majorBidi"/>
          <w:color w:val="000000" w:themeColor="text1"/>
        </w:rPr>
        <w:t xml:space="preserve">your </w:t>
      </w:r>
      <w:r w:rsidR="00EC01B3" w:rsidRPr="00017F0A">
        <w:rPr>
          <w:rStyle w:val="normaltextrun"/>
          <w:rFonts w:asciiTheme="majorHAnsi" w:hAnsiTheme="majorHAnsi" w:cstheme="majorBidi"/>
          <w:b/>
          <w:bCs/>
          <w:color w:val="000000" w:themeColor="text1"/>
        </w:rPr>
        <w:t>knowledge</w:t>
      </w:r>
      <w:r w:rsidRPr="00017F0A">
        <w:rPr>
          <w:rStyle w:val="normaltextrun"/>
          <w:rFonts w:asciiTheme="majorHAnsi" w:hAnsiTheme="majorHAnsi" w:cstheme="majorBidi"/>
          <w:b/>
          <w:bCs/>
          <w:color w:val="000000" w:themeColor="text1"/>
        </w:rPr>
        <w:t xml:space="preserve">, </w:t>
      </w:r>
      <w:r w:rsidR="00EC01B3" w:rsidRPr="00017F0A">
        <w:rPr>
          <w:rStyle w:val="normaltextrun"/>
          <w:rFonts w:asciiTheme="majorHAnsi" w:hAnsiTheme="majorHAnsi" w:cstheme="majorBidi"/>
          <w:b/>
          <w:bCs/>
          <w:color w:val="000000" w:themeColor="text1"/>
        </w:rPr>
        <w:t>understanding</w:t>
      </w:r>
      <w:r w:rsidRPr="00017F0A">
        <w:rPr>
          <w:rStyle w:val="normaltextrun"/>
          <w:rFonts w:asciiTheme="majorHAnsi" w:hAnsiTheme="majorHAnsi" w:cstheme="majorBidi"/>
          <w:b/>
          <w:bCs/>
          <w:color w:val="000000" w:themeColor="text1"/>
        </w:rPr>
        <w:t xml:space="preserve"> and responsibility</w:t>
      </w:r>
      <w:r>
        <w:rPr>
          <w:rStyle w:val="normaltextrun"/>
          <w:rFonts w:asciiTheme="majorHAnsi" w:hAnsiTheme="majorHAnsi" w:cstheme="majorBidi"/>
          <w:color w:val="000000" w:themeColor="text1"/>
        </w:rPr>
        <w:t xml:space="preserve"> within </w:t>
      </w:r>
      <w:r w:rsidR="00017F0A">
        <w:rPr>
          <w:rStyle w:val="normaltextrun"/>
          <w:rFonts w:asciiTheme="majorHAnsi" w:hAnsiTheme="majorHAnsi" w:cstheme="majorBidi"/>
          <w:color w:val="000000" w:themeColor="text1"/>
        </w:rPr>
        <w:t>the process industry, y</w:t>
      </w:r>
      <w:r w:rsidR="00EC01B3" w:rsidRPr="3A1D0528">
        <w:rPr>
          <w:rStyle w:val="normaltextrun"/>
          <w:rFonts w:asciiTheme="majorHAnsi" w:hAnsiTheme="majorHAnsi" w:cstheme="majorBidi"/>
          <w:color w:val="000000" w:themeColor="text1"/>
        </w:rPr>
        <w:t xml:space="preserve">ou </w:t>
      </w:r>
      <w:r w:rsidR="00017F0A">
        <w:rPr>
          <w:rStyle w:val="normaltextrun"/>
          <w:rFonts w:asciiTheme="majorHAnsi" w:hAnsiTheme="majorHAnsi" w:cstheme="majorBidi"/>
          <w:color w:val="000000" w:themeColor="text1"/>
        </w:rPr>
        <w:t>are required to provide the following evidence</w:t>
      </w:r>
    </w:p>
    <w:p w14:paraId="2F317DDF" w14:textId="5F3CD627" w:rsidR="00EC01B3" w:rsidRPr="00EC01B3" w:rsidRDefault="00EC01B3" w:rsidP="00EC01B3">
      <w:pPr>
        <w:pStyle w:val="paragraph"/>
        <w:spacing w:before="0" w:beforeAutospacing="0" w:after="0" w:afterAutospacing="0" w:line="360" w:lineRule="auto"/>
        <w:ind w:left="720"/>
        <w:rPr>
          <w:rStyle w:val="eop"/>
          <w:rFonts w:asciiTheme="majorHAnsi" w:hAnsiTheme="majorHAnsi" w:cstheme="majorHAnsi"/>
        </w:rPr>
      </w:pPr>
    </w:p>
    <w:p w14:paraId="5A351D41"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CV, current job description and person specification.</w:t>
      </w:r>
      <w:r w:rsidRPr="00EC01B3">
        <w:rPr>
          <w:rStyle w:val="eop"/>
          <w:rFonts w:asciiTheme="majorHAnsi" w:hAnsiTheme="majorHAnsi" w:cstheme="majorHAnsi"/>
        </w:rPr>
        <w:t> </w:t>
      </w:r>
    </w:p>
    <w:p w14:paraId="42B03489" w14:textId="3EFF57BC"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7CDC3126"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Your current development action plan.</w:t>
      </w:r>
      <w:r w:rsidRPr="00EC01B3">
        <w:rPr>
          <w:rStyle w:val="eop"/>
          <w:rFonts w:asciiTheme="majorHAnsi" w:hAnsiTheme="majorHAnsi" w:cstheme="majorHAnsi"/>
        </w:rPr>
        <w:t> </w:t>
      </w:r>
    </w:p>
    <w:p w14:paraId="265686A7" w14:textId="269AEF32"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45B4689B" w14:textId="77777777" w:rsidR="006E4092" w:rsidRPr="006E4092" w:rsidRDefault="006E4092" w:rsidP="00EC01B3">
      <w:pPr>
        <w:pStyle w:val="paragraph"/>
        <w:numPr>
          <w:ilvl w:val="0"/>
          <w:numId w:val="29"/>
        </w:numPr>
        <w:spacing w:before="0" w:beforeAutospacing="0" w:after="0" w:afterAutospacing="0" w:line="360" w:lineRule="auto"/>
        <w:textAlignment w:val="baseline"/>
        <w:rPr>
          <w:rStyle w:val="normaltextrun"/>
          <w:rFonts w:asciiTheme="majorHAnsi" w:hAnsiTheme="majorHAnsi" w:cstheme="majorHAnsi"/>
        </w:rPr>
      </w:pPr>
      <w:r>
        <w:rPr>
          <w:rStyle w:val="normaltextrun"/>
          <w:rFonts w:asciiTheme="majorHAnsi" w:hAnsiTheme="majorHAnsi" w:cstheme="majorHAnsi"/>
          <w:lang w:val="en-US"/>
        </w:rPr>
        <w:t>Provide e</w:t>
      </w:r>
      <w:r w:rsidR="2601A7C1" w:rsidRPr="00EC01B3">
        <w:rPr>
          <w:rStyle w:val="normaltextrun"/>
          <w:rFonts w:asciiTheme="majorHAnsi" w:hAnsiTheme="majorHAnsi" w:cstheme="majorHAnsi"/>
          <w:lang w:val="en-US"/>
        </w:rPr>
        <w:t>vidence to prove your technical competence</w:t>
      </w:r>
      <w:r>
        <w:rPr>
          <w:rStyle w:val="normaltextrun"/>
          <w:rFonts w:asciiTheme="majorHAnsi" w:hAnsiTheme="majorHAnsi" w:cstheme="majorHAnsi"/>
          <w:lang w:val="en-US"/>
        </w:rPr>
        <w:t>. Evidence could include:</w:t>
      </w:r>
    </w:p>
    <w:p w14:paraId="351DEBCF" w14:textId="77777777" w:rsidR="006E4092" w:rsidRDefault="006E4092" w:rsidP="006E4092">
      <w:pPr>
        <w:pStyle w:val="ListParagraph"/>
        <w:rPr>
          <w:rStyle w:val="normaltextrun"/>
          <w:rFonts w:asciiTheme="majorHAnsi" w:hAnsiTheme="majorHAnsi" w:cstheme="majorHAnsi"/>
          <w:lang w:val="en-US"/>
        </w:rPr>
      </w:pPr>
    </w:p>
    <w:p w14:paraId="5788EE92" w14:textId="712EC123" w:rsidR="006E4092" w:rsidRDefault="006E4092" w:rsidP="00AA5A64">
      <w:pPr>
        <w:pStyle w:val="paragraph"/>
        <w:numPr>
          <w:ilvl w:val="0"/>
          <w:numId w:val="31"/>
        </w:numPr>
        <w:spacing w:before="0" w:beforeAutospacing="0" w:after="0" w:afterAutospacing="0" w:line="360" w:lineRule="auto"/>
        <w:textAlignment w:val="baseline"/>
        <w:rPr>
          <w:rStyle w:val="normaltextrun"/>
          <w:rFonts w:asciiTheme="majorHAnsi" w:hAnsiTheme="majorHAnsi" w:cstheme="majorHAnsi"/>
          <w:lang w:val="en-US"/>
        </w:rPr>
      </w:pPr>
      <w:r>
        <w:rPr>
          <w:rStyle w:val="normaltextrun"/>
          <w:rFonts w:asciiTheme="majorHAnsi" w:hAnsiTheme="majorHAnsi" w:cstheme="majorHAnsi"/>
          <w:lang w:val="en-US"/>
        </w:rPr>
        <w:t>C</w:t>
      </w:r>
      <w:r w:rsidR="2601A7C1" w:rsidRPr="00EC01B3">
        <w:rPr>
          <w:rStyle w:val="normaltextrun"/>
          <w:rFonts w:asciiTheme="majorHAnsi" w:hAnsiTheme="majorHAnsi" w:cstheme="majorHAnsi"/>
          <w:lang w:val="en-US"/>
        </w:rPr>
        <w:t>ompetence framework, copies of company</w:t>
      </w:r>
      <w:r w:rsidR="00AA5A64">
        <w:rPr>
          <w:rStyle w:val="normaltextrun"/>
          <w:rFonts w:asciiTheme="majorHAnsi" w:hAnsiTheme="majorHAnsi" w:cstheme="majorHAnsi"/>
          <w:lang w:val="en-US"/>
        </w:rPr>
        <w:t>,</w:t>
      </w:r>
    </w:p>
    <w:p w14:paraId="071EC5AF" w14:textId="29B45DB8" w:rsidR="006E4092" w:rsidRDefault="006E4092" w:rsidP="00AA5A64">
      <w:pPr>
        <w:pStyle w:val="paragraph"/>
        <w:numPr>
          <w:ilvl w:val="0"/>
          <w:numId w:val="31"/>
        </w:numPr>
        <w:spacing w:before="0" w:beforeAutospacing="0" w:after="0" w:afterAutospacing="0" w:line="360" w:lineRule="auto"/>
        <w:textAlignment w:val="baseline"/>
        <w:rPr>
          <w:rStyle w:val="normaltextrun"/>
          <w:rFonts w:asciiTheme="majorHAnsi" w:hAnsiTheme="majorHAnsi" w:cstheme="majorHAnsi"/>
          <w:lang w:val="en-US"/>
        </w:rPr>
      </w:pPr>
      <w:r>
        <w:rPr>
          <w:rStyle w:val="normaltextrun"/>
          <w:rFonts w:asciiTheme="majorHAnsi" w:hAnsiTheme="majorHAnsi" w:cstheme="majorHAnsi"/>
          <w:lang w:val="en-US"/>
        </w:rPr>
        <w:t>A</w:t>
      </w:r>
      <w:r w:rsidR="2601A7C1" w:rsidRPr="00EC01B3">
        <w:rPr>
          <w:rStyle w:val="normaltextrun"/>
          <w:rFonts w:asciiTheme="majorHAnsi" w:hAnsiTheme="majorHAnsi" w:cstheme="majorHAnsi"/>
          <w:lang w:val="en-US"/>
        </w:rPr>
        <w:t>ppraisals or any assessments</w:t>
      </w:r>
      <w:r w:rsidR="00AA5A64">
        <w:rPr>
          <w:rStyle w:val="normaltextrun"/>
          <w:rFonts w:asciiTheme="majorHAnsi" w:hAnsiTheme="majorHAnsi" w:cstheme="majorHAnsi"/>
          <w:lang w:val="en-US"/>
        </w:rPr>
        <w:t>,</w:t>
      </w:r>
    </w:p>
    <w:p w14:paraId="0917491B" w14:textId="49D2DF67" w:rsidR="006E4092" w:rsidRDefault="006E4092" w:rsidP="00AA5A64">
      <w:pPr>
        <w:pStyle w:val="paragraph"/>
        <w:numPr>
          <w:ilvl w:val="0"/>
          <w:numId w:val="31"/>
        </w:numPr>
        <w:spacing w:before="0" w:beforeAutospacing="0" w:after="0" w:afterAutospacing="0" w:line="360" w:lineRule="auto"/>
        <w:textAlignment w:val="baseline"/>
        <w:rPr>
          <w:rStyle w:val="normaltextrun"/>
          <w:rFonts w:asciiTheme="majorHAnsi" w:hAnsiTheme="majorHAnsi" w:cstheme="majorHAnsi"/>
          <w:lang w:val="en-US"/>
        </w:rPr>
      </w:pPr>
      <w:r>
        <w:rPr>
          <w:rStyle w:val="normaltextrun"/>
          <w:rFonts w:asciiTheme="majorHAnsi" w:hAnsiTheme="majorHAnsi" w:cstheme="majorHAnsi"/>
          <w:lang w:val="en-US"/>
        </w:rPr>
        <w:t>K</w:t>
      </w:r>
      <w:r w:rsidR="2601A7C1" w:rsidRPr="00EC01B3">
        <w:rPr>
          <w:rStyle w:val="normaltextrun"/>
          <w:rFonts w:asciiTheme="majorHAnsi" w:hAnsiTheme="majorHAnsi" w:cstheme="majorHAnsi"/>
          <w:lang w:val="en-US"/>
        </w:rPr>
        <w:t xml:space="preserve">ey certificates and training records, </w:t>
      </w:r>
    </w:p>
    <w:p w14:paraId="3735FBE2" w14:textId="2D4A92F1" w:rsidR="006E4092" w:rsidRDefault="006E4092" w:rsidP="00AA5A64">
      <w:pPr>
        <w:pStyle w:val="paragraph"/>
        <w:numPr>
          <w:ilvl w:val="0"/>
          <w:numId w:val="31"/>
        </w:numPr>
        <w:spacing w:before="0" w:beforeAutospacing="0" w:after="0" w:afterAutospacing="0" w:line="360" w:lineRule="auto"/>
        <w:textAlignment w:val="baseline"/>
        <w:rPr>
          <w:rStyle w:val="normaltextrun"/>
          <w:rFonts w:asciiTheme="majorHAnsi" w:hAnsiTheme="majorHAnsi" w:cstheme="majorHAnsi"/>
          <w:lang w:val="en-US"/>
        </w:rPr>
      </w:pPr>
      <w:r>
        <w:rPr>
          <w:rStyle w:val="normaltextrun"/>
          <w:rFonts w:asciiTheme="majorHAnsi" w:hAnsiTheme="majorHAnsi" w:cstheme="majorHAnsi"/>
          <w:lang w:val="en-US"/>
        </w:rPr>
        <w:t>S</w:t>
      </w:r>
      <w:r w:rsidR="2601A7C1" w:rsidRPr="00EC01B3">
        <w:rPr>
          <w:rStyle w:val="normaltextrun"/>
          <w:rFonts w:asciiTheme="majorHAnsi" w:hAnsiTheme="majorHAnsi" w:cstheme="majorHAnsi"/>
          <w:lang w:val="en-US"/>
        </w:rPr>
        <w:t xml:space="preserve">amples of relevant work undertaken, </w:t>
      </w:r>
    </w:p>
    <w:p w14:paraId="6E253B8D" w14:textId="77777777" w:rsidR="006E4092" w:rsidRDefault="006E4092" w:rsidP="00AA5A64">
      <w:pPr>
        <w:pStyle w:val="paragraph"/>
        <w:numPr>
          <w:ilvl w:val="0"/>
          <w:numId w:val="31"/>
        </w:numPr>
        <w:spacing w:before="0" w:beforeAutospacing="0" w:after="0" w:afterAutospacing="0" w:line="360" w:lineRule="auto"/>
        <w:textAlignment w:val="baseline"/>
        <w:rPr>
          <w:rStyle w:val="normaltextrun"/>
          <w:rFonts w:asciiTheme="majorHAnsi" w:hAnsiTheme="majorHAnsi" w:cstheme="majorHAnsi"/>
          <w:lang w:val="en-US"/>
        </w:rPr>
      </w:pPr>
      <w:r>
        <w:rPr>
          <w:rStyle w:val="normaltextrun"/>
          <w:rFonts w:asciiTheme="majorHAnsi" w:hAnsiTheme="majorHAnsi" w:cstheme="majorHAnsi"/>
          <w:lang w:val="en-US"/>
        </w:rPr>
        <w:t>P</w:t>
      </w:r>
      <w:r w:rsidR="2601A7C1" w:rsidRPr="00EC01B3">
        <w:rPr>
          <w:rStyle w:val="normaltextrun"/>
          <w:rFonts w:asciiTheme="majorHAnsi" w:hAnsiTheme="majorHAnsi" w:cstheme="majorHAnsi"/>
          <w:lang w:val="en-US"/>
        </w:rPr>
        <w:t>lans and evidence of work preparation,</w:t>
      </w:r>
    </w:p>
    <w:p w14:paraId="60787448" w14:textId="03DDF27F" w:rsidR="00C2711A" w:rsidRPr="006E4092" w:rsidRDefault="006E4092" w:rsidP="00AA5A64">
      <w:pPr>
        <w:pStyle w:val="paragraph"/>
        <w:numPr>
          <w:ilvl w:val="0"/>
          <w:numId w:val="31"/>
        </w:numPr>
        <w:spacing w:before="0" w:beforeAutospacing="0" w:after="0" w:afterAutospacing="0" w:line="360" w:lineRule="auto"/>
        <w:textAlignment w:val="baseline"/>
        <w:rPr>
          <w:rFonts w:asciiTheme="majorHAnsi" w:hAnsiTheme="majorHAnsi" w:cstheme="majorHAnsi"/>
          <w:lang w:val="en-US"/>
        </w:rPr>
      </w:pPr>
      <w:r>
        <w:rPr>
          <w:rStyle w:val="normaltextrun"/>
          <w:rFonts w:asciiTheme="majorHAnsi" w:hAnsiTheme="majorHAnsi" w:cstheme="majorHAnsi"/>
          <w:lang w:val="en-US"/>
        </w:rPr>
        <w:t>E</w:t>
      </w:r>
      <w:r w:rsidR="2601A7C1" w:rsidRPr="00EC01B3">
        <w:rPr>
          <w:rStyle w:val="normaltextrun"/>
          <w:rFonts w:asciiTheme="majorHAnsi" w:hAnsiTheme="majorHAnsi" w:cstheme="majorHAnsi"/>
          <w:lang w:val="en-US"/>
        </w:rPr>
        <w:t>valuation of work outcomes and personal effectiveness. </w:t>
      </w:r>
      <w:r w:rsidR="2601A7C1" w:rsidRPr="00EC01B3">
        <w:rPr>
          <w:rStyle w:val="eop"/>
          <w:rFonts w:asciiTheme="majorHAnsi" w:hAnsiTheme="majorHAnsi" w:cstheme="majorHAnsi"/>
        </w:rPr>
        <w:t> </w:t>
      </w:r>
    </w:p>
    <w:p w14:paraId="6779F3BB" w14:textId="7E20B006" w:rsidR="2601A7C1" w:rsidRPr="00EC01B3" w:rsidRDefault="2601A7C1" w:rsidP="00EC01B3">
      <w:pPr>
        <w:pStyle w:val="paragraph"/>
        <w:spacing w:before="0" w:beforeAutospacing="0" w:after="0" w:afterAutospacing="0" w:line="360" w:lineRule="auto"/>
        <w:ind w:left="1080"/>
        <w:rPr>
          <w:rStyle w:val="eop"/>
          <w:rFonts w:asciiTheme="majorHAnsi" w:hAnsiTheme="majorHAnsi" w:cstheme="majorHAnsi"/>
        </w:rPr>
      </w:pPr>
    </w:p>
    <w:p w14:paraId="0811D02B"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Recognition of the results of your work and your achievements. </w:t>
      </w:r>
      <w:r w:rsidRPr="00EC01B3">
        <w:rPr>
          <w:rStyle w:val="eop"/>
          <w:rFonts w:asciiTheme="majorHAnsi" w:hAnsiTheme="majorHAnsi" w:cstheme="majorHAnsi"/>
        </w:rPr>
        <w:t> </w:t>
      </w:r>
    </w:p>
    <w:p w14:paraId="2E6BA537" w14:textId="16A2FB05" w:rsidR="00C2711A" w:rsidRPr="00EC01B3" w:rsidRDefault="00C2711A" w:rsidP="00EC01B3">
      <w:pPr>
        <w:pStyle w:val="paragraph"/>
        <w:spacing w:before="0" w:beforeAutospacing="0" w:after="0" w:afterAutospacing="0" w:line="360" w:lineRule="auto"/>
        <w:ind w:left="1080" w:firstLine="105"/>
        <w:textAlignment w:val="baseline"/>
        <w:rPr>
          <w:rFonts w:asciiTheme="majorHAnsi" w:hAnsiTheme="majorHAnsi" w:cstheme="majorHAnsi"/>
        </w:rPr>
      </w:pPr>
    </w:p>
    <w:p w14:paraId="72ADED2B" w14:textId="77777777" w:rsidR="00C2711A" w:rsidRPr="00EC01B3" w:rsidRDefault="3F684FB5"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 xml:space="preserve">Evidence of application of knowledge and skills as well as your </w:t>
      </w:r>
      <w:r w:rsidRPr="00EC01B3">
        <w:rPr>
          <w:rStyle w:val="normaltextrun"/>
          <w:rFonts w:asciiTheme="majorHAnsi" w:hAnsiTheme="majorHAnsi" w:cstheme="majorHAnsi"/>
          <w:b/>
          <w:bCs/>
          <w:lang w:val="en-US"/>
        </w:rPr>
        <w:t>responsibilities and autonomy</w:t>
      </w:r>
      <w:r w:rsidRPr="00EC01B3">
        <w:rPr>
          <w:rStyle w:val="normaltextrun"/>
          <w:rFonts w:asciiTheme="majorHAnsi" w:hAnsiTheme="majorHAnsi" w:cstheme="majorHAnsi"/>
          <w:lang w:val="en-US"/>
        </w:rPr>
        <w:t xml:space="preserve"> when carrying out key work activities</w:t>
      </w:r>
      <w:r w:rsidRPr="00EC01B3">
        <w:rPr>
          <w:rStyle w:val="normaltextrun"/>
          <w:rFonts w:asciiTheme="majorHAnsi" w:hAnsiTheme="majorHAnsi" w:cstheme="majorHAnsi"/>
          <w:color w:val="333333"/>
          <w:lang w:val="en-US"/>
        </w:rPr>
        <w:t>.</w:t>
      </w:r>
      <w:r w:rsidRPr="00EC01B3">
        <w:rPr>
          <w:rStyle w:val="eop"/>
          <w:rFonts w:asciiTheme="majorHAnsi" w:hAnsiTheme="majorHAnsi" w:cstheme="majorHAnsi"/>
        </w:rPr>
        <w:t> </w:t>
      </w:r>
    </w:p>
    <w:p w14:paraId="157081AF" w14:textId="77777777" w:rsidR="00C2711A" w:rsidRDefault="2601A7C1" w:rsidP="00C2711A">
      <w:pPr>
        <w:pStyle w:val="paragraph"/>
        <w:spacing w:before="0" w:beforeAutospacing="0" w:after="0" w:afterAutospacing="0"/>
        <w:textAlignment w:val="baseline"/>
        <w:rPr>
          <w:rFonts w:ascii="Calibri" w:hAnsi="Calibri" w:cs="Calibri"/>
        </w:rPr>
      </w:pPr>
      <w:r w:rsidRPr="2601A7C1">
        <w:rPr>
          <w:rStyle w:val="eop"/>
          <w:rFonts w:ascii="Calibri" w:hAnsi="Calibri" w:cs="Calibri"/>
          <w:sz w:val="28"/>
          <w:szCs w:val="28"/>
        </w:rPr>
        <w:t> </w:t>
      </w:r>
    </w:p>
    <w:p w14:paraId="629760EB" w14:textId="646E0A16" w:rsidR="00C2711A" w:rsidRDefault="00C2711A">
      <w:pPr>
        <w:rPr>
          <w:rFonts w:ascii="Arial" w:hAnsi="Arial" w:cs="Arial"/>
          <w:b/>
        </w:rPr>
      </w:pPr>
    </w:p>
    <w:p w14:paraId="6C85CB5A" w14:textId="63D721F8" w:rsidR="00C2711A" w:rsidRDefault="00C2711A">
      <w:pPr>
        <w:rPr>
          <w:rFonts w:ascii="Arial" w:hAnsi="Arial" w:cs="Arial"/>
          <w:b/>
        </w:rPr>
      </w:pPr>
    </w:p>
    <w:p w14:paraId="4F3F250C" w14:textId="447D2429" w:rsidR="00C2711A" w:rsidRDefault="00C2711A">
      <w:pPr>
        <w:rPr>
          <w:rFonts w:ascii="Arial" w:hAnsi="Arial" w:cs="Arial"/>
          <w:b/>
        </w:rPr>
      </w:pPr>
    </w:p>
    <w:p w14:paraId="0FE11AD4" w14:textId="49CEFA00" w:rsidR="00C2711A" w:rsidRDefault="00C2711A">
      <w:pPr>
        <w:rPr>
          <w:rFonts w:ascii="Arial" w:hAnsi="Arial" w:cs="Arial"/>
          <w:b/>
        </w:rPr>
      </w:pPr>
    </w:p>
    <w:p w14:paraId="2459BAAD" w14:textId="215B4F2C" w:rsidR="00C2711A" w:rsidRDefault="00C2711A">
      <w:pPr>
        <w:rPr>
          <w:rFonts w:ascii="Arial" w:hAnsi="Arial" w:cs="Arial"/>
          <w:b/>
        </w:rPr>
      </w:pPr>
    </w:p>
    <w:p w14:paraId="46F91A09" w14:textId="6701D61A" w:rsidR="00C2711A" w:rsidRDefault="00C2711A">
      <w:pPr>
        <w:rPr>
          <w:rFonts w:ascii="Arial" w:hAnsi="Arial" w:cs="Arial"/>
          <w:b/>
        </w:rPr>
      </w:pPr>
    </w:p>
    <w:p w14:paraId="4C7F84ED" w14:textId="77777777" w:rsidR="00AB1E30" w:rsidRDefault="00AB1E30">
      <w:pPr>
        <w:rPr>
          <w:rFonts w:ascii="Arial" w:hAnsi="Arial" w:cs="Arial"/>
          <w:b/>
        </w:rPr>
      </w:pPr>
    </w:p>
    <w:p w14:paraId="1073AD4A" w14:textId="40CBAE86" w:rsidR="00C2711A" w:rsidRDefault="00C2711A">
      <w:pPr>
        <w:rPr>
          <w:rFonts w:ascii="Arial" w:hAnsi="Arial" w:cs="Arial"/>
          <w:b/>
        </w:rPr>
      </w:pPr>
    </w:p>
    <w:p w14:paraId="60F31ED3" w14:textId="69F25DD1" w:rsidR="00C2711A" w:rsidRDefault="00C2711A">
      <w:pPr>
        <w:rPr>
          <w:rFonts w:ascii="Arial" w:hAnsi="Arial" w:cs="Arial"/>
          <w:b/>
        </w:rPr>
      </w:pPr>
    </w:p>
    <w:p w14:paraId="1205FA9D" w14:textId="0A6C0ACB" w:rsidR="00C2711A" w:rsidRDefault="00C2711A">
      <w:pPr>
        <w:rPr>
          <w:rFonts w:ascii="Arial" w:hAnsi="Arial" w:cs="Arial"/>
          <w:b/>
        </w:rPr>
      </w:pPr>
    </w:p>
    <w:p w14:paraId="6DE6B23C" w14:textId="4650933E" w:rsidR="00C2711A" w:rsidRDefault="00C2711A">
      <w:pPr>
        <w:rPr>
          <w:rFonts w:ascii="Arial" w:hAnsi="Arial" w:cs="Arial"/>
          <w:b/>
        </w:rPr>
      </w:pPr>
    </w:p>
    <w:p w14:paraId="1C2D9DA6" w14:textId="1D05A0E7" w:rsidR="00C2711A" w:rsidRDefault="00C2711A">
      <w:pPr>
        <w:rPr>
          <w:rFonts w:ascii="Arial" w:hAnsi="Arial" w:cs="Arial"/>
          <w:b/>
        </w:rPr>
      </w:pPr>
    </w:p>
    <w:p w14:paraId="7BFA8F36" w14:textId="56550DE4" w:rsidR="00C2711A" w:rsidRDefault="00C2711A">
      <w:pPr>
        <w:rPr>
          <w:rFonts w:ascii="Arial" w:hAnsi="Arial" w:cs="Arial"/>
          <w:b/>
        </w:rPr>
      </w:pPr>
    </w:p>
    <w:p w14:paraId="1802C6A9" w14:textId="3D8C0B46" w:rsidR="00C2711A" w:rsidRDefault="00C2711A">
      <w:pPr>
        <w:rPr>
          <w:rFonts w:ascii="Arial" w:hAnsi="Arial" w:cs="Arial"/>
          <w:b/>
        </w:rPr>
      </w:pPr>
    </w:p>
    <w:p w14:paraId="40995A04" w14:textId="561F2045" w:rsidR="00C2711A" w:rsidRDefault="00C2711A">
      <w:pPr>
        <w:rPr>
          <w:rFonts w:ascii="Arial" w:hAnsi="Arial" w:cs="Arial"/>
          <w:b/>
        </w:rPr>
      </w:pPr>
    </w:p>
    <w:p w14:paraId="0325E896" w14:textId="60587D16" w:rsidR="00C2711A" w:rsidRDefault="00C2711A">
      <w:pPr>
        <w:rPr>
          <w:rFonts w:ascii="Arial" w:hAnsi="Arial" w:cs="Arial"/>
          <w:b/>
        </w:rPr>
      </w:pPr>
    </w:p>
    <w:p w14:paraId="070DA32A" w14:textId="77777777" w:rsidR="008E1C37" w:rsidRDefault="008E1C37">
      <w:pPr>
        <w:rPr>
          <w:rFonts w:ascii="Arial" w:hAnsi="Arial" w:cs="Arial"/>
          <w:b/>
        </w:rPr>
      </w:pPr>
    </w:p>
    <w:p w14:paraId="3EFB8413" w14:textId="52069309" w:rsidR="00C2711A" w:rsidRDefault="00C2711A">
      <w:pPr>
        <w:rPr>
          <w:rFonts w:ascii="Arial" w:hAnsi="Arial" w:cs="Arial"/>
          <w:b/>
        </w:rPr>
      </w:pPr>
    </w:p>
    <w:p w14:paraId="61439AB5" w14:textId="77777777" w:rsidR="00C2711A" w:rsidRDefault="00C2711A">
      <w:pPr>
        <w:rPr>
          <w:rFonts w:ascii="Arial" w:hAnsi="Arial" w:cs="Arial"/>
          <w:b/>
        </w:rPr>
      </w:pPr>
    </w:p>
    <w:p w14:paraId="3656B9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5FB0818" w14:textId="77777777" w:rsidR="00EE6F25" w:rsidRPr="00A406E5" w:rsidRDefault="00EE6F25" w:rsidP="005969E2">
      <w:pPr>
        <w:jc w:val="both"/>
        <w:rPr>
          <w:rFonts w:ascii="Arial" w:hAnsi="Arial" w:cs="Arial"/>
          <w:sz w:val="22"/>
          <w:szCs w:val="22"/>
        </w:rPr>
      </w:pPr>
    </w:p>
    <w:p w14:paraId="049F31CB" w14:textId="77777777" w:rsidR="00A67FB1" w:rsidRDefault="00A67FB1" w:rsidP="005F79D3">
      <w:pPr>
        <w:rPr>
          <w:rFonts w:ascii="Arial" w:hAnsi="Arial" w:cs="Arial"/>
          <w:sz w:val="24"/>
          <w:szCs w:val="24"/>
        </w:rPr>
      </w:pPr>
    </w:p>
    <w:p w14:paraId="4DDBEF00" w14:textId="77777777" w:rsidR="00A85BFE" w:rsidRDefault="00A85BFE">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0562CB0E" w14:textId="0CA68AB0" w:rsidR="00C01A3F" w:rsidRPr="003E3532" w:rsidRDefault="008042F0" w:rsidP="001E51A3">
      <w:pPr>
        <w:pStyle w:val="paragraph"/>
        <w:spacing w:before="0" w:beforeAutospacing="0" w:after="0" w:afterAutospacing="0" w:line="360" w:lineRule="auto"/>
        <w:jc w:val="both"/>
        <w:textAlignment w:val="baseline"/>
        <w:rPr>
          <w:rFonts w:ascii="&amp;quot" w:hAnsi="&amp;quot"/>
          <w:i/>
          <w:sz w:val="18"/>
          <w:szCs w:val="18"/>
        </w:rPr>
      </w:pPr>
      <w:r w:rsidRPr="003E3532">
        <w:rPr>
          <w:rFonts w:ascii="Arial" w:hAnsi="Arial" w:cs="Arial"/>
          <w:b/>
          <w:i/>
          <w:sz w:val="22"/>
          <w:szCs w:val="22"/>
        </w:rPr>
        <w:t>Guidance</w:t>
      </w:r>
      <w:r w:rsidR="00C01A3F" w:rsidRPr="003E3532">
        <w:rPr>
          <w:rFonts w:ascii="Arial" w:hAnsi="Arial" w:cs="Arial"/>
          <w:b/>
          <w:i/>
          <w:sz w:val="22"/>
          <w:szCs w:val="22"/>
        </w:rPr>
        <w:t xml:space="preserve"> specific to this </w:t>
      </w:r>
      <w:r w:rsidR="00E27F15" w:rsidRPr="003E3532">
        <w:rPr>
          <w:rFonts w:ascii="Arial" w:hAnsi="Arial" w:cs="Arial"/>
          <w:b/>
          <w:i/>
          <w:sz w:val="22"/>
          <w:szCs w:val="22"/>
        </w:rPr>
        <w:t>assessment</w:t>
      </w:r>
      <w:r w:rsidR="00C01A3F" w:rsidRPr="003E3532">
        <w:rPr>
          <w:rFonts w:ascii="Arial" w:hAnsi="Arial" w:cs="Arial"/>
          <w:b/>
          <w:i/>
          <w:sz w:val="22"/>
          <w:szCs w:val="22"/>
        </w:rPr>
        <w:t>:</w:t>
      </w:r>
      <w:r w:rsidR="00C01A3F" w:rsidRPr="003E3532">
        <w:rPr>
          <w:rFonts w:ascii="Arial" w:hAnsi="Arial" w:cs="Arial"/>
          <w:i/>
          <w:sz w:val="22"/>
          <w:szCs w:val="22"/>
        </w:rPr>
        <w:t xml:space="preserve"> </w:t>
      </w:r>
      <w:r w:rsidR="00206B69" w:rsidRPr="003E3532">
        <w:rPr>
          <w:rStyle w:val="normaltextrun"/>
          <w:rFonts w:ascii="Arial" w:hAnsi="Arial" w:cs="Arial"/>
          <w:b/>
          <w:bCs/>
          <w:i/>
          <w:sz w:val="22"/>
          <w:szCs w:val="22"/>
        </w:rPr>
        <w:t>You must provide evidence of your engagement with appropriate literature. This evidence of reading and research must be referenced correctly using the Harvard system.</w:t>
      </w:r>
      <w:r w:rsidR="00206B69" w:rsidRPr="003E3532">
        <w:rPr>
          <w:rStyle w:val="eop"/>
          <w:rFonts w:ascii="Arial" w:hAnsi="Arial" w:cs="Arial"/>
          <w:i/>
          <w:sz w:val="22"/>
          <w:szCs w:val="22"/>
        </w:rPr>
        <w:t> </w:t>
      </w: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EBF3C5" w14:textId="77777777" w:rsidR="00C01A3F" w:rsidRPr="00A406E5" w:rsidRDefault="00C01A3F" w:rsidP="00C01A3F">
      <w:pPr>
        <w:jc w:val="both"/>
        <w:rPr>
          <w:rFonts w:ascii="Arial" w:hAnsi="Arial" w:cs="Arial"/>
          <w:b/>
          <w:i/>
          <w:sz w:val="22"/>
          <w:szCs w:val="22"/>
        </w:rPr>
      </w:pPr>
    </w:p>
    <w:p w14:paraId="6D98A12B" w14:textId="650D7C7A" w:rsidR="00C01A3F" w:rsidRPr="003E3532" w:rsidRDefault="008042F0" w:rsidP="001E51A3">
      <w:pPr>
        <w:spacing w:line="360" w:lineRule="auto"/>
        <w:rPr>
          <w:rFonts w:ascii="Arial" w:hAnsi="Arial" w:cs="Arial"/>
          <w:b/>
          <w:i/>
          <w:sz w:val="22"/>
          <w:szCs w:val="22"/>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B27096" w:rsidRPr="003E3532">
        <w:rPr>
          <w:rFonts w:ascii="Arial" w:hAnsi="Arial" w:cs="Arial"/>
          <w:b/>
          <w:i/>
          <w:sz w:val="22"/>
          <w:szCs w:val="22"/>
        </w:rPr>
        <w:t>Your report should demo</w:t>
      </w:r>
      <w:r w:rsidR="001E51A3" w:rsidRPr="003E3532">
        <w:rPr>
          <w:rFonts w:ascii="Arial" w:hAnsi="Arial" w:cs="Arial"/>
          <w:b/>
          <w:i/>
          <w:sz w:val="22"/>
          <w:szCs w:val="22"/>
        </w:rPr>
        <w:t>nstrate your knowledge and understanding of the chosen are</w:t>
      </w:r>
      <w:r w:rsidR="00A16AC6">
        <w:rPr>
          <w:rFonts w:ascii="Arial" w:hAnsi="Arial" w:cs="Arial"/>
          <w:b/>
          <w:i/>
          <w:sz w:val="22"/>
          <w:szCs w:val="22"/>
        </w:rPr>
        <w:t>a</w:t>
      </w:r>
      <w:r w:rsidR="001E51A3" w:rsidRPr="003E3532">
        <w:rPr>
          <w:rFonts w:ascii="Arial" w:hAnsi="Arial" w:cs="Arial"/>
          <w:b/>
          <w:i/>
          <w:sz w:val="22"/>
          <w:szCs w:val="22"/>
        </w:rPr>
        <w:t xml:space="preserve"> of process engineering.</w:t>
      </w:r>
    </w:p>
    <w:p w14:paraId="5997CC1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0FFD37" w14:textId="77777777" w:rsidR="00D22D9C" w:rsidRPr="00A406E5" w:rsidRDefault="00D22D9C" w:rsidP="00D22D9C">
      <w:pPr>
        <w:jc w:val="both"/>
        <w:rPr>
          <w:rFonts w:ascii="Arial" w:hAnsi="Arial" w:cs="Arial"/>
          <w:sz w:val="22"/>
          <w:szCs w:val="22"/>
        </w:rPr>
      </w:pPr>
    </w:p>
    <w:p w14:paraId="0654FA91" w14:textId="4D125C00" w:rsidR="004308B5" w:rsidRPr="003E3532" w:rsidRDefault="008042F0" w:rsidP="003E3532">
      <w:pPr>
        <w:spacing w:line="360" w:lineRule="auto"/>
        <w:rPr>
          <w:rFonts w:ascii="Arial" w:hAnsi="Arial" w:cs="Arial"/>
          <w:b/>
          <w:color w:val="FF0000"/>
          <w:sz w:val="24"/>
          <w:szCs w:val="24"/>
        </w:rPr>
      </w:pPr>
      <w:r w:rsidRPr="003E3532">
        <w:rPr>
          <w:rFonts w:ascii="Arial" w:hAnsi="Arial" w:cs="Arial"/>
          <w:b/>
          <w:i/>
          <w:sz w:val="22"/>
          <w:szCs w:val="22"/>
        </w:rPr>
        <w:lastRenderedPageBreak/>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3E3532" w:rsidRPr="003E3532">
        <w:rPr>
          <w:rFonts w:ascii="Arial" w:hAnsi="Arial" w:cs="Arial"/>
          <w:b/>
          <w:i/>
          <w:sz w:val="22"/>
          <w:szCs w:val="22"/>
        </w:rPr>
        <w:t>Your report should demonstrate an evaluation of the engineering processes discussed, justifying their reason for use, along with any improvements that could be made to the process.</w:t>
      </w:r>
    </w:p>
    <w:p w14:paraId="6B699379" w14:textId="77777777" w:rsidR="00C01A3F" w:rsidRPr="004308B5" w:rsidRDefault="00C01A3F" w:rsidP="00C01A3F">
      <w:pPr>
        <w:jc w:val="both"/>
        <w:rPr>
          <w:rFonts w:ascii="Arial" w:hAnsi="Arial" w:cs="Arial"/>
          <w:i/>
          <w:sz w:val="22"/>
          <w:szCs w:val="22"/>
        </w:rPr>
      </w:pPr>
    </w:p>
    <w:p w14:paraId="52E56223" w14:textId="77777777" w:rsidR="004308B5" w:rsidRPr="00A406E5" w:rsidRDefault="004308B5"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4D040149"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E353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7547A01" w14:textId="77777777" w:rsidR="00D22D9C" w:rsidRPr="00A406E5" w:rsidRDefault="00D22D9C" w:rsidP="00D22D9C">
      <w:pPr>
        <w:jc w:val="both"/>
        <w:rPr>
          <w:rFonts w:ascii="Arial" w:hAnsi="Arial" w:cs="Arial"/>
          <w:sz w:val="22"/>
          <w:szCs w:val="22"/>
        </w:rPr>
      </w:pPr>
    </w:p>
    <w:p w14:paraId="5043CB0F" w14:textId="4EAAE1D5" w:rsidR="00C01A3F" w:rsidRPr="001E51A3" w:rsidRDefault="008042F0" w:rsidP="003E3532">
      <w:pPr>
        <w:spacing w:line="360" w:lineRule="auto"/>
        <w:jc w:val="both"/>
        <w:rPr>
          <w:rFonts w:ascii="Arial" w:hAnsi="Arial" w:cs="Arial"/>
          <w:b/>
          <w:sz w:val="22"/>
          <w:szCs w:val="22"/>
        </w:rPr>
      </w:pPr>
      <w:r w:rsidRPr="001E51A3">
        <w:rPr>
          <w:rFonts w:ascii="Arial" w:hAnsi="Arial" w:cs="Arial"/>
          <w:b/>
          <w:i/>
          <w:sz w:val="22"/>
          <w:szCs w:val="22"/>
        </w:rPr>
        <w:t xml:space="preserve">Guidance </w:t>
      </w:r>
      <w:r w:rsidR="00C01A3F" w:rsidRPr="001E51A3">
        <w:rPr>
          <w:rFonts w:ascii="Arial" w:hAnsi="Arial" w:cs="Arial"/>
          <w:b/>
          <w:i/>
          <w:sz w:val="22"/>
          <w:szCs w:val="22"/>
        </w:rPr>
        <w:t xml:space="preserve">specific to this </w:t>
      </w:r>
      <w:r w:rsidR="00E27F15" w:rsidRPr="001E51A3">
        <w:rPr>
          <w:rFonts w:ascii="Arial" w:hAnsi="Arial" w:cs="Arial"/>
          <w:b/>
          <w:i/>
          <w:sz w:val="22"/>
          <w:szCs w:val="22"/>
        </w:rPr>
        <w:t>assessment</w:t>
      </w:r>
      <w:r w:rsidR="00C01A3F" w:rsidRPr="001E51A3">
        <w:rPr>
          <w:rFonts w:ascii="Arial" w:hAnsi="Arial" w:cs="Arial"/>
          <w:b/>
          <w:i/>
          <w:sz w:val="22"/>
          <w:szCs w:val="22"/>
        </w:rPr>
        <w:t xml:space="preserve">: </w:t>
      </w:r>
      <w:r w:rsidR="001E51A3" w:rsidRPr="001E51A3">
        <w:rPr>
          <w:rFonts w:ascii="Arial" w:hAnsi="Arial" w:cs="Arial"/>
          <w:b/>
          <w:sz w:val="22"/>
          <w:szCs w:val="22"/>
        </w:rPr>
        <w:t xml:space="preserve">Your report should demonstrate your practical skills, responsibility and competency in the chosen area of process engineering. </w:t>
      </w: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01918054" w14:textId="77777777" w:rsidR="0033674F" w:rsidRPr="001E51A3" w:rsidRDefault="008042F0" w:rsidP="001E51A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1E51A3">
        <w:rPr>
          <w:rFonts w:ascii="Arial" w:hAnsi="Arial" w:cs="Arial"/>
          <w:b/>
          <w:i/>
          <w:sz w:val="22"/>
          <w:szCs w:val="22"/>
        </w:rPr>
        <w:t xml:space="preserve">: </w:t>
      </w:r>
      <w:r w:rsidR="0033674F" w:rsidRPr="001E51A3">
        <w:rPr>
          <w:rFonts w:ascii="Arial" w:hAnsi="Arial" w:cs="Arial"/>
          <w:b/>
          <w:sz w:val="22"/>
          <w:szCs w:val="22"/>
        </w:rPr>
        <w:t xml:space="preserve">Your work should be well organised and presented in a professional manner. </w:t>
      </w:r>
    </w:p>
    <w:p w14:paraId="70DF9E56" w14:textId="77777777" w:rsidR="00C01A3F" w:rsidRPr="00A406E5" w:rsidRDefault="00C01A3F" w:rsidP="00C01A3F">
      <w:pPr>
        <w:jc w:val="both"/>
        <w:rPr>
          <w:rFonts w:ascii="Arial" w:hAnsi="Arial" w:cs="Arial"/>
          <w:i/>
          <w:sz w:val="22"/>
          <w:szCs w:val="22"/>
        </w:rPr>
      </w:pPr>
    </w:p>
    <w:p w14:paraId="44E871BC" w14:textId="77777777" w:rsidR="00C01A3F" w:rsidRPr="00A406E5" w:rsidRDefault="00C01A3F" w:rsidP="00D22D9C">
      <w:pPr>
        <w:jc w:val="both"/>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160D12">
          <w:footerReference w:type="default" r:id="rId16"/>
          <w:pgSz w:w="11894" w:h="16834"/>
          <w:pgMar w:top="720" w:right="720" w:bottom="720" w:left="720" w:header="709" w:footer="454" w:gutter="0"/>
          <w:paperSrc w:first="15" w:other="15"/>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AD93B2" w14:textId="79EC79EB" w:rsidR="00152E9D" w:rsidRPr="00A406E5" w:rsidRDefault="00152E9D" w:rsidP="00152E9D">
            <w:pPr>
              <w:spacing w:after="120"/>
              <w:rPr>
                <w:rFonts w:ascii="Arial" w:hAnsi="Arial" w:cs="Arial"/>
                <w:sz w:val="14"/>
                <w:szCs w:val="14"/>
              </w:rPr>
            </w:pPr>
          </w:p>
          <w:p w14:paraId="0DE4B5B7" w14:textId="11A815D2" w:rsidR="00152E9D" w:rsidRPr="00A406E5" w:rsidRDefault="000F6BA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86912" behindDoc="0" locked="0" layoutInCell="1" allowOverlap="1" wp14:anchorId="41FE039F" wp14:editId="063C47D1">
                      <wp:simplePos x="0" y="0"/>
                      <wp:positionH relativeFrom="column">
                        <wp:posOffset>26670</wp:posOffset>
                      </wp:positionH>
                      <wp:positionV relativeFrom="paragraph">
                        <wp:posOffset>-110490</wp:posOffset>
                      </wp:positionV>
                      <wp:extent cx="1569795" cy="551645"/>
                      <wp:effectExtent l="38100" t="38100" r="43180" b="45720"/>
                      <wp:wrapNone/>
                      <wp:docPr id="19" name="Ink 19"/>
                      <wp:cNvGraphicFramePr/>
                      <a:graphic xmlns:a="http://schemas.openxmlformats.org/drawingml/2006/main">
                        <a:graphicData uri="http://schemas.microsoft.com/office/word/2010/wordprocessingInk">
                          <w14:contentPart bwMode="auto" r:id="rId17">
                            <w14:nvContentPartPr>
                              <w14:cNvContentPartPr/>
                            </w14:nvContentPartPr>
                            <w14:xfrm>
                              <a:off x="0" y="0"/>
                              <a:ext cx="1569795" cy="551645"/>
                            </w14:xfrm>
                          </w14:contentPart>
                        </a:graphicData>
                      </a:graphic>
                    </wp:anchor>
                  </w:drawing>
                </mc:Choice>
                <mc:Fallback>
                  <w:pict>
                    <v:shape w14:anchorId="5BF1ED78" id="Ink 19" o:spid="_x0000_s1026" type="#_x0000_t75" style="position:absolute;margin-left:.9pt;margin-top:-9.9pt;width:126pt;height:45.8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">
                      <v:imagedata r:id="rId18" o:title=""/>
                    </v:shape>
                  </w:pict>
                </mc:Fallback>
              </mc:AlternateContent>
            </w:r>
          </w:p>
          <w:p w14:paraId="66204FF1" w14:textId="4DDB6F66" w:rsidR="00152E9D" w:rsidRPr="00A406E5" w:rsidRDefault="000F6BA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16608" behindDoc="0" locked="0" layoutInCell="1" allowOverlap="1" wp14:anchorId="764D7DFC" wp14:editId="13995D3E">
                      <wp:simplePos x="0" y="0"/>
                      <wp:positionH relativeFrom="column">
                        <wp:posOffset>1813560</wp:posOffset>
                      </wp:positionH>
                      <wp:positionV relativeFrom="paragraph">
                        <wp:posOffset>-255905</wp:posOffset>
                      </wp:positionV>
                      <wp:extent cx="3119735" cy="745270"/>
                      <wp:effectExtent l="38100" t="38100" r="43180" b="42545"/>
                      <wp:wrapNone/>
                      <wp:docPr id="49" name="Ink 49"/>
                      <wp:cNvGraphicFramePr/>
                      <a:graphic xmlns:a="http://schemas.openxmlformats.org/drawingml/2006/main">
                        <a:graphicData uri="http://schemas.microsoft.com/office/word/2010/wordprocessingInk">
                          <w14:contentPart bwMode="auto" r:id="rId19">
                            <w14:nvContentPartPr>
                              <w14:cNvContentPartPr/>
                            </w14:nvContentPartPr>
                            <w14:xfrm>
                              <a:off x="0" y="0"/>
                              <a:ext cx="3119735" cy="745270"/>
                            </w14:xfrm>
                          </w14:contentPart>
                        </a:graphicData>
                      </a:graphic>
                    </wp:anchor>
                  </w:drawing>
                </mc:Choice>
                <mc:Fallback>
                  <w:pict>
                    <v:shape w14:anchorId="244C6F57" id="Ink 49" o:spid="_x0000_s1026" type="#_x0000_t75" style="position:absolute;margin-left:141.6pt;margin-top:-21.35pt;width:248.1pt;height:61.1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">
                      <v:imagedata r:id="rId20" o:title=""/>
                    </v:shape>
                  </w:pict>
                </mc:Fallback>
              </mc:AlternateContent>
            </w:r>
          </w:p>
          <w:p w14:paraId="2DBF0D7D" w14:textId="74698808" w:rsidR="00152E9D" w:rsidRPr="00A406E5" w:rsidRDefault="000F6BA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14560" behindDoc="0" locked="0" layoutInCell="1" allowOverlap="1" wp14:anchorId="63171326" wp14:editId="6CAA5F37">
                      <wp:simplePos x="0" y="0"/>
                      <wp:positionH relativeFrom="column">
                        <wp:posOffset>1818005</wp:posOffset>
                      </wp:positionH>
                      <wp:positionV relativeFrom="paragraph">
                        <wp:posOffset>26670</wp:posOffset>
                      </wp:positionV>
                      <wp:extent cx="947450" cy="284260"/>
                      <wp:effectExtent l="25400" t="38100" r="0" b="46355"/>
                      <wp:wrapNone/>
                      <wp:docPr id="47" name="Ink 47"/>
                      <wp:cNvGraphicFramePr/>
                      <a:graphic xmlns:a="http://schemas.openxmlformats.org/drawingml/2006/main">
                        <a:graphicData uri="http://schemas.microsoft.com/office/word/2010/wordprocessingInk">
                          <w14:contentPart bwMode="auto" r:id="rId21">
                            <w14:nvContentPartPr>
                              <w14:cNvContentPartPr/>
                            </w14:nvContentPartPr>
                            <w14:xfrm>
                              <a:off x="0" y="0"/>
                              <a:ext cx="947450" cy="284260"/>
                            </w14:xfrm>
                          </w14:contentPart>
                        </a:graphicData>
                      </a:graphic>
                    </wp:anchor>
                  </w:drawing>
                </mc:Choice>
                <mc:Fallback>
                  <w:pict>
                    <v:shape w14:anchorId="30D33A07" id="Ink 47" o:spid="_x0000_s1026" type="#_x0000_t75" style="position:absolute;margin-left:141.95pt;margin-top:.9pt;width:77pt;height:24.8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">
                      <v:imagedata r:id="rId22" o:title=""/>
                    </v:shape>
                  </w:pict>
                </mc:Fallback>
              </mc:AlternateContent>
            </w:r>
          </w:p>
          <w:p w14:paraId="6B62F1B3" w14:textId="0F94A18E" w:rsidR="00152E9D" w:rsidRPr="00A406E5" w:rsidRDefault="000F6BA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15584" behindDoc="0" locked="0" layoutInCell="1" allowOverlap="1" wp14:anchorId="0507C586" wp14:editId="5F13BF28">
                      <wp:simplePos x="0" y="0"/>
                      <wp:positionH relativeFrom="column">
                        <wp:posOffset>-24130</wp:posOffset>
                      </wp:positionH>
                      <wp:positionV relativeFrom="paragraph">
                        <wp:posOffset>-122555</wp:posOffset>
                      </wp:positionV>
                      <wp:extent cx="1568425" cy="405950"/>
                      <wp:effectExtent l="38100" t="38100" r="45085" b="38735"/>
                      <wp:wrapNone/>
                      <wp:docPr id="48" name="Ink 48"/>
                      <wp:cNvGraphicFramePr/>
                      <a:graphic xmlns:a="http://schemas.openxmlformats.org/drawingml/2006/main">
                        <a:graphicData uri="http://schemas.microsoft.com/office/word/2010/wordprocessingInk">
                          <w14:contentPart bwMode="auto" r:id="rId23">
                            <w14:nvContentPartPr>
                              <w14:cNvContentPartPr/>
                            </w14:nvContentPartPr>
                            <w14:xfrm>
                              <a:off x="0" y="0"/>
                              <a:ext cx="1568425" cy="405950"/>
                            </w14:xfrm>
                          </w14:contentPart>
                        </a:graphicData>
                      </a:graphic>
                    </wp:anchor>
                  </w:drawing>
                </mc:Choice>
                <mc:Fallback>
                  <w:pict>
                    <v:shape w14:anchorId="11915DDA" id="Ink 48" o:spid="_x0000_s1026" type="#_x0000_t75" style="position:absolute;margin-left:-3.1pt;margin-top:-10.85pt;width:125.95pt;height:34.3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">
                      <v:imagedata r:id="rId24" o:title=""/>
                    </v:shape>
                  </w:pict>
                </mc:Fallback>
              </mc:AlternateContent>
            </w:r>
          </w:p>
          <w:p w14:paraId="02F2C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4DD92220" w:rsidR="00152E9D" w:rsidRPr="00A406E5" w:rsidRDefault="002A4D9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0A4E5D" w14:textId="2D64EE1C" w:rsidR="00152E9D" w:rsidRPr="00A406E5" w:rsidRDefault="000F6BAF"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713536" behindDoc="0" locked="0" layoutInCell="1" allowOverlap="1" wp14:anchorId="140F616C" wp14:editId="5D1FB789">
                      <wp:simplePos x="0" y="0"/>
                      <wp:positionH relativeFrom="column">
                        <wp:posOffset>68236</wp:posOffset>
                      </wp:positionH>
                      <wp:positionV relativeFrom="paragraph">
                        <wp:posOffset>430294</wp:posOffset>
                      </wp:positionV>
                      <wp:extent cx="203040" cy="193680"/>
                      <wp:effectExtent l="50800" t="38100" r="0" b="47625"/>
                      <wp:wrapNone/>
                      <wp:docPr id="46" name="Ink 46"/>
                      <wp:cNvGraphicFramePr/>
                      <a:graphic xmlns:a="http://schemas.openxmlformats.org/drawingml/2006/main">
                        <a:graphicData uri="http://schemas.microsoft.com/office/word/2010/wordprocessingInk">
                          <w14:contentPart bwMode="auto" r:id="rId25">
                            <w14:nvContentPartPr>
                              <w14:cNvContentPartPr/>
                            </w14:nvContentPartPr>
                            <w14:xfrm>
                              <a:off x="0" y="0"/>
                              <a:ext cx="203040" cy="193680"/>
                            </w14:xfrm>
                          </w14:contentPart>
                        </a:graphicData>
                      </a:graphic>
                    </wp:anchor>
                  </w:drawing>
                </mc:Choice>
                <mc:Fallback>
                  <w:pict>
                    <v:shape w14:anchorId="086ADC29" id="Ink 46" o:spid="_x0000_s1026" type="#_x0000_t75" style="position:absolute;margin-left:4.15pt;margin-top:32.7pt;width:18.45pt;height:17.6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">
                      <v:imagedata r:id="rId26" o:title=""/>
                    </v:shape>
                  </w:pict>
                </mc:Fallback>
              </mc:AlternateContent>
            </w:r>
          </w:p>
        </w:tc>
      </w:tr>
      <w:tr w:rsidR="00152E9D" w:rsidRPr="00A406E5" w14:paraId="19219836" w14:textId="77777777" w:rsidTr="00A85BFE">
        <w:trPr>
          <w:trHeight w:val="451"/>
        </w:trPr>
        <w:tc>
          <w:tcPr>
            <w:tcW w:w="4169" w:type="pct"/>
            <w:vMerge/>
            <w:tcBorders>
              <w:left w:val="single" w:sz="4" w:space="0" w:color="auto"/>
              <w:bottom w:val="single" w:sz="4" w:space="0" w:color="auto"/>
              <w:right w:val="single" w:sz="4" w:space="0" w:color="auto"/>
            </w:tcBorders>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7AA69" w14:textId="11C4B075" w:rsidR="00152E9D" w:rsidRPr="00A406E5" w:rsidRDefault="00152E9D" w:rsidP="00152E9D">
            <w:pPr>
              <w:spacing w:after="120"/>
              <w:rPr>
                <w:rFonts w:ascii="Arial" w:hAnsi="Arial" w:cs="Arial"/>
                <w:sz w:val="14"/>
                <w:szCs w:val="14"/>
              </w:rPr>
            </w:pPr>
          </w:p>
          <w:p w14:paraId="7196D064" w14:textId="41B23499" w:rsidR="00152E9D" w:rsidRPr="00A406E5" w:rsidRDefault="006F3D3B"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29920" behindDoc="0" locked="0" layoutInCell="1" allowOverlap="1" wp14:anchorId="07BBAC01" wp14:editId="6516D17A">
                      <wp:simplePos x="0" y="0"/>
                      <wp:positionH relativeFrom="column">
                        <wp:posOffset>1657350</wp:posOffset>
                      </wp:positionH>
                      <wp:positionV relativeFrom="paragraph">
                        <wp:posOffset>-59690</wp:posOffset>
                      </wp:positionV>
                      <wp:extent cx="966600" cy="323280"/>
                      <wp:effectExtent l="38100" t="38100" r="24130" b="45720"/>
                      <wp:wrapNone/>
                      <wp:docPr id="62" name="Ink 62"/>
                      <wp:cNvGraphicFramePr/>
                      <a:graphic xmlns:a="http://schemas.openxmlformats.org/drawingml/2006/main">
                        <a:graphicData uri="http://schemas.microsoft.com/office/word/2010/wordprocessingInk">
                          <w14:contentPart bwMode="auto" r:id="rId27">
                            <w14:nvContentPartPr>
                              <w14:cNvContentPartPr/>
                            </w14:nvContentPartPr>
                            <w14:xfrm>
                              <a:off x="0" y="0"/>
                              <a:ext cx="966600" cy="322580"/>
                            </w14:xfrm>
                          </w14:contentPart>
                        </a:graphicData>
                      </a:graphic>
                      <wp14:sizeRelH relativeFrom="margin">
                        <wp14:pctWidth>0</wp14:pctWidth>
                      </wp14:sizeRelH>
                    </wp:anchor>
                  </w:drawing>
                </mc:Choice>
                <mc:Fallback>
                  <w:pict>
                    <v:shape w14:anchorId="5D8D83C6" id="Ink 62" o:spid="_x0000_s1026" type="#_x0000_t75" style="position:absolute;margin-left:129.3pt;margin-top:-5.9pt;width:78.5pt;height:27.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">
                      <v:imagedata r:id="rId28" o:title=""/>
                    </v:shape>
                  </w:pict>
                </mc:Fallback>
              </mc:AlternateContent>
            </w:r>
            <w:r>
              <w:rPr>
                <w:rFonts w:ascii="Arial" w:hAnsi="Arial" w:cs="Arial"/>
                <w:noProof/>
                <w:sz w:val="14"/>
                <w:szCs w:val="14"/>
              </w:rPr>
              <mc:AlternateContent>
                <mc:Choice Requires="wpi">
                  <w:drawing>
                    <wp:anchor distT="0" distB="0" distL="114300" distR="114300" simplePos="0" relativeHeight="251730944" behindDoc="0" locked="0" layoutInCell="1" allowOverlap="1" wp14:anchorId="211DCAA1" wp14:editId="376F1F32">
                      <wp:simplePos x="0" y="0"/>
                      <wp:positionH relativeFrom="column">
                        <wp:posOffset>-10160</wp:posOffset>
                      </wp:positionH>
                      <wp:positionV relativeFrom="paragraph">
                        <wp:posOffset>-90805</wp:posOffset>
                      </wp:positionV>
                      <wp:extent cx="1465130" cy="418385"/>
                      <wp:effectExtent l="38100" t="38100" r="59055" b="39370"/>
                      <wp:wrapNone/>
                      <wp:docPr id="63" name="Ink 63"/>
                      <wp:cNvGraphicFramePr/>
                      <a:graphic xmlns:a="http://schemas.openxmlformats.org/drawingml/2006/main">
                        <a:graphicData uri="http://schemas.microsoft.com/office/word/2010/wordprocessingInk">
                          <w14:contentPart bwMode="auto" r:id="rId29">
                            <w14:nvContentPartPr>
                              <w14:cNvContentPartPr/>
                            </w14:nvContentPartPr>
                            <w14:xfrm>
                              <a:off x="0" y="0"/>
                              <a:ext cx="1465130" cy="418385"/>
                            </w14:xfrm>
                          </w14:contentPart>
                        </a:graphicData>
                      </a:graphic>
                    </wp:anchor>
                  </w:drawing>
                </mc:Choice>
                <mc:Fallback>
                  <w:pict>
                    <v:shape w14:anchorId="4F40BFD6" id="Ink 63" o:spid="_x0000_s1026" type="#_x0000_t75" style="position:absolute;margin-left:-2pt;margin-top:-8.35pt;width:117.75pt;height:35.4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">
                      <v:imagedata r:id="rId30" o:title=""/>
                    </v:shape>
                  </w:pict>
                </mc:Fallback>
              </mc:AlternateContent>
            </w:r>
          </w:p>
          <w:p w14:paraId="34FF1C98" w14:textId="1477C41D" w:rsidR="00152E9D" w:rsidRPr="00A406E5" w:rsidRDefault="009D487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85216" behindDoc="0" locked="0" layoutInCell="1" allowOverlap="1" wp14:anchorId="0E599763" wp14:editId="53C75AC3">
                      <wp:simplePos x="0" y="0"/>
                      <wp:positionH relativeFrom="column">
                        <wp:posOffset>2666365</wp:posOffset>
                      </wp:positionH>
                      <wp:positionV relativeFrom="paragraph">
                        <wp:posOffset>-287655</wp:posOffset>
                      </wp:positionV>
                      <wp:extent cx="2507760" cy="816120"/>
                      <wp:effectExtent l="50800" t="38100" r="57785" b="47625"/>
                      <wp:wrapNone/>
                      <wp:docPr id="116" name="Ink 116"/>
                      <wp:cNvGraphicFramePr/>
                      <a:graphic xmlns:a="http://schemas.openxmlformats.org/drawingml/2006/main">
                        <a:graphicData uri="http://schemas.microsoft.com/office/word/2010/wordprocessingInk">
                          <w14:contentPart bwMode="auto" r:id="rId31">
                            <w14:nvContentPartPr>
                              <w14:cNvContentPartPr/>
                            </w14:nvContentPartPr>
                            <w14:xfrm>
                              <a:off x="0" y="0"/>
                              <a:ext cx="2507760" cy="816120"/>
                            </w14:xfrm>
                          </w14:contentPart>
                        </a:graphicData>
                      </a:graphic>
                    </wp:anchor>
                  </w:drawing>
                </mc:Choice>
                <mc:Fallback>
                  <w:pict>
                    <v:shape w14:anchorId="5966D69F" id="Ink 116" o:spid="_x0000_s1026" type="#_x0000_t75" style="position:absolute;margin-left:208.75pt;margin-top:-23.85pt;width:199.85pt;height:66.6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">
                      <v:imagedata r:id="rId32" o:title=""/>
                    </v:shape>
                  </w:pict>
                </mc:Fallback>
              </mc:AlternateContent>
            </w:r>
          </w:p>
          <w:p w14:paraId="6D072C0D" w14:textId="217CE32C" w:rsidR="00152E9D" w:rsidRPr="00A406E5" w:rsidRDefault="009D487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72928" behindDoc="0" locked="0" layoutInCell="1" allowOverlap="1" wp14:anchorId="22CB57BF" wp14:editId="4DEC4689">
                      <wp:simplePos x="0" y="0"/>
                      <wp:positionH relativeFrom="column">
                        <wp:posOffset>2138045</wp:posOffset>
                      </wp:positionH>
                      <wp:positionV relativeFrom="paragraph">
                        <wp:posOffset>46990</wp:posOffset>
                      </wp:positionV>
                      <wp:extent cx="316630" cy="216535"/>
                      <wp:effectExtent l="38100" t="38100" r="52070" b="37465"/>
                      <wp:wrapNone/>
                      <wp:docPr id="104" name="Ink 104"/>
                      <wp:cNvGraphicFramePr/>
                      <a:graphic xmlns:a="http://schemas.openxmlformats.org/drawingml/2006/main">
                        <a:graphicData uri="http://schemas.microsoft.com/office/word/2010/wordprocessingInk">
                          <w14:contentPart bwMode="auto" r:id="rId33">
                            <w14:nvContentPartPr>
                              <w14:cNvContentPartPr/>
                            </w14:nvContentPartPr>
                            <w14:xfrm>
                              <a:off x="0" y="0"/>
                              <a:ext cx="316630" cy="216535"/>
                            </w14:xfrm>
                          </w14:contentPart>
                        </a:graphicData>
                      </a:graphic>
                    </wp:anchor>
                  </w:drawing>
                </mc:Choice>
                <mc:Fallback>
                  <w:pict>
                    <v:shape w14:anchorId="34FE1510" id="Ink 104" o:spid="_x0000_s1026" type="#_x0000_t75" style="position:absolute;margin-left:167.15pt;margin-top:2.5pt;width:27.4pt;height:19.4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">
                      <v:imagedata r:id="rId34" o:title=""/>
                    </v:shape>
                  </w:pict>
                </mc:Fallback>
              </mc:AlternateContent>
            </w:r>
            <w:r>
              <w:rPr>
                <w:rFonts w:ascii="Arial" w:hAnsi="Arial" w:cs="Arial"/>
                <w:noProof/>
                <w:sz w:val="14"/>
                <w:szCs w:val="14"/>
              </w:rPr>
              <mc:AlternateContent>
                <mc:Choice Requires="wpi">
                  <w:drawing>
                    <wp:anchor distT="0" distB="0" distL="114300" distR="114300" simplePos="0" relativeHeight="251773952" behindDoc="0" locked="0" layoutInCell="1" allowOverlap="1" wp14:anchorId="63851052" wp14:editId="7C5ACCC2">
                      <wp:simplePos x="0" y="0"/>
                      <wp:positionH relativeFrom="column">
                        <wp:posOffset>1681480</wp:posOffset>
                      </wp:positionH>
                      <wp:positionV relativeFrom="paragraph">
                        <wp:posOffset>80010</wp:posOffset>
                      </wp:positionV>
                      <wp:extent cx="235650" cy="185420"/>
                      <wp:effectExtent l="50800" t="38100" r="5715" b="43180"/>
                      <wp:wrapNone/>
                      <wp:docPr id="105" name="Ink 105"/>
                      <wp:cNvGraphicFramePr/>
                      <a:graphic xmlns:a="http://schemas.openxmlformats.org/drawingml/2006/main">
                        <a:graphicData uri="http://schemas.microsoft.com/office/word/2010/wordprocessingInk">
                          <w14:contentPart bwMode="auto" r:id="rId35">
                            <w14:nvContentPartPr>
                              <w14:cNvContentPartPr/>
                            </w14:nvContentPartPr>
                            <w14:xfrm>
                              <a:off x="0" y="0"/>
                              <a:ext cx="235650" cy="185420"/>
                            </w14:xfrm>
                          </w14:contentPart>
                        </a:graphicData>
                      </a:graphic>
                    </wp:anchor>
                  </w:drawing>
                </mc:Choice>
                <mc:Fallback>
                  <w:pict>
                    <v:shape w14:anchorId="6C09F25B" id="Ink 105" o:spid="_x0000_s1026" type="#_x0000_t75" style="position:absolute;margin-left:131.2pt;margin-top:5.1pt;width:20.95pt;height:17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">
                      <v:imagedata r:id="rId36" o:title=""/>
                    </v:shape>
                  </w:pict>
                </mc:Fallback>
              </mc:AlternateContent>
            </w:r>
          </w:p>
          <w:p w14:paraId="48A21919" w14:textId="4F23C96E" w:rsidR="00152E9D" w:rsidRPr="00A406E5" w:rsidRDefault="009D487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74976" behindDoc="0" locked="0" layoutInCell="1" allowOverlap="1" wp14:anchorId="1774E4AC" wp14:editId="426E2A42">
                      <wp:simplePos x="0" y="0"/>
                      <wp:positionH relativeFrom="column">
                        <wp:posOffset>3175</wp:posOffset>
                      </wp:positionH>
                      <wp:positionV relativeFrom="paragraph">
                        <wp:posOffset>-140970</wp:posOffset>
                      </wp:positionV>
                      <wp:extent cx="1461705" cy="381545"/>
                      <wp:effectExtent l="50800" t="38100" r="50165" b="38100"/>
                      <wp:wrapNone/>
                      <wp:docPr id="106" name="Ink 106"/>
                      <wp:cNvGraphicFramePr/>
                      <a:graphic xmlns:a="http://schemas.openxmlformats.org/drawingml/2006/main">
                        <a:graphicData uri="http://schemas.microsoft.com/office/word/2010/wordprocessingInk">
                          <w14:contentPart bwMode="auto" r:id="rId37">
                            <w14:nvContentPartPr>
                              <w14:cNvContentPartPr/>
                            </w14:nvContentPartPr>
                            <w14:xfrm>
                              <a:off x="0" y="0"/>
                              <a:ext cx="1461705" cy="381545"/>
                            </w14:xfrm>
                          </w14:contentPart>
                        </a:graphicData>
                      </a:graphic>
                    </wp:anchor>
                  </w:drawing>
                </mc:Choice>
                <mc:Fallback>
                  <w:pict>
                    <v:shape w14:anchorId="16CB171B" id="Ink 106" o:spid="_x0000_s1026" type="#_x0000_t75" style="position:absolute;margin-left:-.95pt;margin-top:-12.3pt;width:117.55pt;height:32.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">
                      <v:imagedata r:id="rId38" o:title=""/>
                    </v:shape>
                  </w:pict>
                </mc:Fallback>
              </mc:AlternateContent>
            </w:r>
          </w:p>
          <w:p w14:paraId="6BD1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433AF08D" w:rsidR="00152E9D" w:rsidRPr="00A406E5" w:rsidRDefault="002A4D9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38601FE" w14:textId="33FF2237" w:rsidR="00152E9D" w:rsidRPr="00A406E5" w:rsidRDefault="00A8287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43936" behindDoc="0" locked="0" layoutInCell="1" allowOverlap="1" wp14:anchorId="59BB5FDF" wp14:editId="0DCC3F42">
                      <wp:simplePos x="0" y="0"/>
                      <wp:positionH relativeFrom="column">
                        <wp:posOffset>-23495</wp:posOffset>
                      </wp:positionH>
                      <wp:positionV relativeFrom="paragraph">
                        <wp:posOffset>375920</wp:posOffset>
                      </wp:positionV>
                      <wp:extent cx="330500" cy="239395"/>
                      <wp:effectExtent l="38100" t="38100" r="0" b="52705"/>
                      <wp:wrapNone/>
                      <wp:docPr id="271" name="Ink 271"/>
                      <wp:cNvGraphicFramePr/>
                      <a:graphic xmlns:a="http://schemas.openxmlformats.org/drawingml/2006/main">
                        <a:graphicData uri="http://schemas.microsoft.com/office/word/2010/wordprocessingInk">
                          <w14:contentPart bwMode="auto" r:id="rId39">
                            <w14:nvContentPartPr>
                              <w14:cNvContentPartPr/>
                            </w14:nvContentPartPr>
                            <w14:xfrm>
                              <a:off x="0" y="0"/>
                              <a:ext cx="330500" cy="239395"/>
                            </w14:xfrm>
                          </w14:contentPart>
                        </a:graphicData>
                      </a:graphic>
                    </wp:anchor>
                  </w:drawing>
                </mc:Choice>
                <mc:Fallback>
                  <w:pict>
                    <v:shape w14:anchorId="082DB273" id="Ink 271" o:spid="_x0000_s1026" type="#_x0000_t75" style="position:absolute;margin-left:-3.45pt;margin-top:28pt;width:28.8pt;height:22.05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">
                      <v:imagedata r:id="rId40" o:title=""/>
                    </v:shape>
                  </w:pict>
                </mc:Fallback>
              </mc:AlternateContent>
            </w:r>
          </w:p>
        </w:tc>
      </w:tr>
      <w:tr w:rsidR="00152E9D" w:rsidRPr="00A406E5" w14:paraId="0F3CABC7" w14:textId="77777777" w:rsidTr="00A85BFE">
        <w:trPr>
          <w:trHeight w:val="451"/>
        </w:trPr>
        <w:tc>
          <w:tcPr>
            <w:tcW w:w="4169" w:type="pct"/>
            <w:vMerge/>
            <w:tcBorders>
              <w:left w:val="single" w:sz="4" w:space="0" w:color="auto"/>
              <w:bottom w:val="single" w:sz="4" w:space="0" w:color="auto"/>
              <w:right w:val="single" w:sz="4" w:space="0" w:color="auto"/>
            </w:tcBorders>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B4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62C75D1" w14:textId="314EF01E" w:rsidR="00152E9D" w:rsidRPr="00A406E5" w:rsidRDefault="00F80A7B"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33344" behindDoc="0" locked="0" layoutInCell="1" allowOverlap="1" wp14:anchorId="3C32856E" wp14:editId="3CCE15A3">
                      <wp:simplePos x="0" y="0"/>
                      <wp:positionH relativeFrom="column">
                        <wp:posOffset>2529205</wp:posOffset>
                      </wp:positionH>
                      <wp:positionV relativeFrom="paragraph">
                        <wp:posOffset>10160</wp:posOffset>
                      </wp:positionV>
                      <wp:extent cx="1966030" cy="329565"/>
                      <wp:effectExtent l="38100" t="38100" r="40640" b="38735"/>
                      <wp:wrapNone/>
                      <wp:docPr id="163" name="Ink 163"/>
                      <wp:cNvGraphicFramePr/>
                      <a:graphic xmlns:a="http://schemas.openxmlformats.org/drawingml/2006/main">
                        <a:graphicData uri="http://schemas.microsoft.com/office/word/2010/wordprocessingInk">
                          <w14:contentPart bwMode="auto" r:id="rId41">
                            <w14:nvContentPartPr>
                              <w14:cNvContentPartPr/>
                            </w14:nvContentPartPr>
                            <w14:xfrm>
                              <a:off x="0" y="0"/>
                              <a:ext cx="1966030" cy="329565"/>
                            </w14:xfrm>
                          </w14:contentPart>
                        </a:graphicData>
                      </a:graphic>
                    </wp:anchor>
                  </w:drawing>
                </mc:Choice>
                <mc:Fallback>
                  <w:pict>
                    <v:shape w14:anchorId="132B94C7" id="Ink 163" o:spid="_x0000_s1026" type="#_x0000_t75" style="position:absolute;margin-left:197.95pt;margin-top:-.4pt;width:157.2pt;height:28.3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">
                      <v:imagedata r:id="rId42" o:title=""/>
                    </v:shape>
                  </w:pict>
                </mc:Fallback>
              </mc:AlternateContent>
            </w:r>
            <w:r>
              <w:rPr>
                <w:rFonts w:ascii="Arial" w:hAnsi="Arial" w:cs="Arial"/>
                <w:noProof/>
                <w:sz w:val="14"/>
                <w:szCs w:val="14"/>
              </w:rPr>
              <mc:AlternateContent>
                <mc:Choice Requires="wpi">
                  <w:drawing>
                    <wp:anchor distT="0" distB="0" distL="114300" distR="114300" simplePos="0" relativeHeight="251793408" behindDoc="0" locked="0" layoutInCell="1" allowOverlap="1" wp14:anchorId="31D74329" wp14:editId="11F6E7D0">
                      <wp:simplePos x="0" y="0"/>
                      <wp:positionH relativeFrom="column">
                        <wp:posOffset>1959591</wp:posOffset>
                      </wp:positionH>
                      <wp:positionV relativeFrom="paragraph">
                        <wp:posOffset>616</wp:posOffset>
                      </wp:positionV>
                      <wp:extent cx="372600" cy="306720"/>
                      <wp:effectExtent l="38100" t="38100" r="46990" b="36195"/>
                      <wp:wrapNone/>
                      <wp:docPr id="124" name="Ink 124"/>
                      <wp:cNvGraphicFramePr/>
                      <a:graphic xmlns:a="http://schemas.openxmlformats.org/drawingml/2006/main">
                        <a:graphicData uri="http://schemas.microsoft.com/office/word/2010/wordprocessingInk">
                          <w14:contentPart bwMode="auto" r:id="rId43">
                            <w14:nvContentPartPr>
                              <w14:cNvContentPartPr/>
                            </w14:nvContentPartPr>
                            <w14:xfrm>
                              <a:off x="0" y="0"/>
                              <a:ext cx="372600" cy="306720"/>
                            </w14:xfrm>
                          </w14:contentPart>
                        </a:graphicData>
                      </a:graphic>
                    </wp:anchor>
                  </w:drawing>
                </mc:Choice>
                <mc:Fallback>
                  <w:pict>
                    <v:shape w14:anchorId="7C763103" id="Ink 124" o:spid="_x0000_s1026" type="#_x0000_t75" style="position:absolute;margin-left:153.1pt;margin-top:-1.15pt;width:31.8pt;height:26.5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">
                      <v:imagedata r:id="rId44" o:title=""/>
                    </v:shape>
                  </w:pict>
                </mc:Fallback>
              </mc:AlternateContent>
            </w:r>
            <w:r w:rsidR="009D487F">
              <w:rPr>
                <w:rFonts w:ascii="Arial" w:hAnsi="Arial" w:cs="Arial"/>
                <w:noProof/>
                <w:sz w:val="14"/>
                <w:szCs w:val="14"/>
              </w:rPr>
              <mc:AlternateContent>
                <mc:Choice Requires="wpi">
                  <w:drawing>
                    <wp:anchor distT="0" distB="0" distL="114300" distR="114300" simplePos="0" relativeHeight="251789312" behindDoc="0" locked="0" layoutInCell="1" allowOverlap="1" wp14:anchorId="493641AF" wp14:editId="573F7286">
                      <wp:simplePos x="0" y="0"/>
                      <wp:positionH relativeFrom="column">
                        <wp:posOffset>-19685</wp:posOffset>
                      </wp:positionH>
                      <wp:positionV relativeFrom="paragraph">
                        <wp:posOffset>-3175</wp:posOffset>
                      </wp:positionV>
                      <wp:extent cx="565200" cy="339090"/>
                      <wp:effectExtent l="38100" t="38100" r="19050" b="41910"/>
                      <wp:wrapNone/>
                      <wp:docPr id="120" name="Ink 120"/>
                      <wp:cNvGraphicFramePr/>
                      <a:graphic xmlns:a="http://schemas.openxmlformats.org/drawingml/2006/main">
                        <a:graphicData uri="http://schemas.microsoft.com/office/word/2010/wordprocessingInk">
                          <w14:contentPart bwMode="auto" r:id="rId45">
                            <w14:nvContentPartPr>
                              <w14:cNvContentPartPr/>
                            </w14:nvContentPartPr>
                            <w14:xfrm>
                              <a:off x="0" y="0"/>
                              <a:ext cx="565200" cy="339090"/>
                            </w14:xfrm>
                          </w14:contentPart>
                        </a:graphicData>
                      </a:graphic>
                    </wp:anchor>
                  </w:drawing>
                </mc:Choice>
                <mc:Fallback>
                  <w:pict>
                    <v:shape w14:anchorId="691CC301" id="Ink 120" o:spid="_x0000_s1026" type="#_x0000_t75" style="position:absolute;margin-left:-2.75pt;margin-top:-1.45pt;width:46.9pt;height:29.1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">
                      <v:imagedata r:id="rId46" o:title=""/>
                    </v:shape>
                  </w:pict>
                </mc:Fallback>
              </mc:AlternateContent>
            </w:r>
          </w:p>
          <w:p w14:paraId="664355AD" w14:textId="2ABEF72E" w:rsidR="00152E9D" w:rsidRPr="00A406E5" w:rsidRDefault="00F80A7B"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34368" behindDoc="0" locked="0" layoutInCell="1" allowOverlap="1" wp14:anchorId="4E0DF2D1" wp14:editId="4920D193">
                      <wp:simplePos x="0" y="0"/>
                      <wp:positionH relativeFrom="column">
                        <wp:posOffset>621030</wp:posOffset>
                      </wp:positionH>
                      <wp:positionV relativeFrom="paragraph">
                        <wp:posOffset>-130175</wp:posOffset>
                      </wp:positionV>
                      <wp:extent cx="1112520" cy="285750"/>
                      <wp:effectExtent l="0" t="38100" r="43180" b="31750"/>
                      <wp:wrapNone/>
                      <wp:docPr id="164" name="Ink 164"/>
                      <wp:cNvGraphicFramePr/>
                      <a:graphic xmlns:a="http://schemas.openxmlformats.org/drawingml/2006/main">
                        <a:graphicData uri="http://schemas.microsoft.com/office/word/2010/wordprocessingInk">
                          <w14:contentPart bwMode="auto" r:id="rId47">
                            <w14:nvContentPartPr>
                              <w14:cNvContentPartPr/>
                            </w14:nvContentPartPr>
                            <w14:xfrm>
                              <a:off x="0" y="0"/>
                              <a:ext cx="1112520" cy="285750"/>
                            </w14:xfrm>
                          </w14:contentPart>
                        </a:graphicData>
                      </a:graphic>
                    </wp:anchor>
                  </w:drawing>
                </mc:Choice>
                <mc:Fallback>
                  <w:pict>
                    <v:shape w14:anchorId="16B0528E" id="Ink 164" o:spid="_x0000_s1026" type="#_x0000_t75" style="position:absolute;margin-left:47.7pt;margin-top:-11.45pt;width:90pt;height:24.9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">
                      <v:imagedata r:id="rId48" o:title=""/>
                    </v:shape>
                  </w:pict>
                </mc:Fallback>
              </mc:AlternateContent>
            </w:r>
          </w:p>
          <w:p w14:paraId="1A965116" w14:textId="77777777" w:rsidR="00152E9D" w:rsidRPr="00A406E5" w:rsidRDefault="00152E9D" w:rsidP="00152E9D">
            <w:pPr>
              <w:spacing w:after="120"/>
              <w:rPr>
                <w:rFonts w:ascii="Arial" w:hAnsi="Arial" w:cs="Arial"/>
                <w:sz w:val="14"/>
                <w:szCs w:val="14"/>
              </w:rPr>
            </w:pPr>
          </w:p>
          <w:p w14:paraId="7DF4E37C" w14:textId="1DA4EDA5" w:rsidR="00152E9D" w:rsidRPr="00A406E5" w:rsidRDefault="00F80A7B"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39488" behindDoc="0" locked="0" layoutInCell="1" allowOverlap="1" wp14:anchorId="3EA020A3" wp14:editId="6C7A347F">
                      <wp:simplePos x="0" y="0"/>
                      <wp:positionH relativeFrom="column">
                        <wp:posOffset>3349625</wp:posOffset>
                      </wp:positionH>
                      <wp:positionV relativeFrom="paragraph">
                        <wp:posOffset>-57150</wp:posOffset>
                      </wp:positionV>
                      <wp:extent cx="773225" cy="286920"/>
                      <wp:effectExtent l="38100" t="38100" r="40005" b="43815"/>
                      <wp:wrapNone/>
                      <wp:docPr id="169" name="Ink 169"/>
                      <wp:cNvGraphicFramePr/>
                      <a:graphic xmlns:a="http://schemas.openxmlformats.org/drawingml/2006/main">
                        <a:graphicData uri="http://schemas.microsoft.com/office/word/2010/wordprocessingInk">
                          <w14:contentPart bwMode="auto" r:id="rId49">
                            <w14:nvContentPartPr>
                              <w14:cNvContentPartPr/>
                            </w14:nvContentPartPr>
                            <w14:xfrm>
                              <a:off x="0" y="0"/>
                              <a:ext cx="773225" cy="286920"/>
                            </w14:xfrm>
                          </w14:contentPart>
                        </a:graphicData>
                      </a:graphic>
                    </wp:anchor>
                  </w:drawing>
                </mc:Choice>
                <mc:Fallback>
                  <w:pict>
                    <v:shape w14:anchorId="1B2EEF8B" id="Ink 169" o:spid="_x0000_s1026" type="#_x0000_t75" style="position:absolute;margin-left:262.55pt;margin-top:-5.7pt;width:63.35pt;height:2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">
                      <v:imagedata r:id="rId50" o:title=""/>
                    </v:shape>
                  </w:pict>
                </mc:Fallback>
              </mc:AlternateContent>
            </w:r>
            <w:r>
              <w:rPr>
                <w:rFonts w:ascii="Arial" w:hAnsi="Arial" w:cs="Arial"/>
                <w:noProof/>
                <w:sz w:val="14"/>
                <w:szCs w:val="14"/>
              </w:rPr>
              <mc:AlternateContent>
                <mc:Choice Requires="wpi">
                  <w:drawing>
                    <wp:anchor distT="0" distB="0" distL="114300" distR="114300" simplePos="0" relativeHeight="251832320" behindDoc="0" locked="0" layoutInCell="1" allowOverlap="1" wp14:anchorId="6AE6E7ED" wp14:editId="7164A2FF">
                      <wp:simplePos x="0" y="0"/>
                      <wp:positionH relativeFrom="column">
                        <wp:posOffset>7620</wp:posOffset>
                      </wp:positionH>
                      <wp:positionV relativeFrom="paragraph">
                        <wp:posOffset>-44450</wp:posOffset>
                      </wp:positionV>
                      <wp:extent cx="3148640" cy="296785"/>
                      <wp:effectExtent l="38100" t="38100" r="39370" b="46355"/>
                      <wp:wrapNone/>
                      <wp:docPr id="162" name="Ink 162"/>
                      <wp:cNvGraphicFramePr/>
                      <a:graphic xmlns:a="http://schemas.openxmlformats.org/drawingml/2006/main">
                        <a:graphicData uri="http://schemas.microsoft.com/office/word/2010/wordprocessingInk">
                          <w14:contentPart bwMode="auto" r:id="rId51">
                            <w14:nvContentPartPr>
                              <w14:cNvContentPartPr/>
                            </w14:nvContentPartPr>
                            <w14:xfrm>
                              <a:off x="0" y="0"/>
                              <a:ext cx="3148640" cy="296785"/>
                            </w14:xfrm>
                          </w14:contentPart>
                        </a:graphicData>
                      </a:graphic>
                    </wp:anchor>
                  </w:drawing>
                </mc:Choice>
                <mc:Fallback>
                  <w:pict>
                    <v:shape w14:anchorId="40375EA2" id="Ink 162" o:spid="_x0000_s1026" type="#_x0000_t75" style="position:absolute;margin-left:-.6pt;margin-top:-4.7pt;width:250.3pt;height:25.7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">
                      <v:imagedata r:id="rId52" o:title=""/>
                    </v:shape>
                  </w:pict>
                </mc:Fallback>
              </mc:AlternateContent>
            </w:r>
          </w:p>
          <w:p w14:paraId="44FB30F8" w14:textId="02D9095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BC2F5A" w14:textId="54B55CAA" w:rsidR="00152E9D" w:rsidRPr="00A406E5" w:rsidRDefault="002A4D9E" w:rsidP="00152E9D">
            <w:pPr>
              <w:jc w:val="center"/>
              <w:rPr>
                <w:rFonts w:ascii="Arial" w:hAnsi="Arial" w:cs="Arial"/>
                <w:sz w:val="32"/>
              </w:rPr>
            </w:pPr>
            <w:r>
              <w:rPr>
                <w:rFonts w:ascii="Arial" w:hAnsi="Arial" w:cs="Arial"/>
                <w:sz w:val="32"/>
              </w:rPr>
              <w:t>1</w:t>
            </w:r>
            <w:r w:rsidR="0033674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A6542E" w14:textId="024C62B6" w:rsidR="00152E9D" w:rsidRPr="00A406E5" w:rsidRDefault="00A8287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47008" behindDoc="0" locked="0" layoutInCell="1" allowOverlap="1" wp14:anchorId="75DFCB33" wp14:editId="7B9E237B">
                      <wp:simplePos x="0" y="0"/>
                      <wp:positionH relativeFrom="column">
                        <wp:posOffset>34925</wp:posOffset>
                      </wp:positionH>
                      <wp:positionV relativeFrom="paragraph">
                        <wp:posOffset>372110</wp:posOffset>
                      </wp:positionV>
                      <wp:extent cx="234315" cy="289220"/>
                      <wp:effectExtent l="38100" t="38100" r="0" b="41275"/>
                      <wp:wrapNone/>
                      <wp:docPr id="274" name="Ink 274"/>
                      <wp:cNvGraphicFramePr/>
                      <a:graphic xmlns:a="http://schemas.openxmlformats.org/drawingml/2006/main">
                        <a:graphicData uri="http://schemas.microsoft.com/office/word/2010/wordprocessingInk">
                          <w14:contentPart bwMode="auto" r:id="rId53">
                            <w14:nvContentPartPr>
                              <w14:cNvContentPartPr/>
                            </w14:nvContentPartPr>
                            <w14:xfrm>
                              <a:off x="0" y="0"/>
                              <a:ext cx="234315" cy="289220"/>
                            </w14:xfrm>
                          </w14:contentPart>
                        </a:graphicData>
                      </a:graphic>
                    </wp:anchor>
                  </w:drawing>
                </mc:Choice>
                <mc:Fallback>
                  <w:pict>
                    <v:shape w14:anchorId="7BBDF7AA" id="Ink 274" o:spid="_x0000_s1026" type="#_x0000_t75" style="position:absolute;margin-left:1.55pt;margin-top:28.1pt;width:20.85pt;height:25.2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">
                      <v:imagedata r:id="rId54" o:title=""/>
                    </v:shape>
                  </w:pict>
                </mc:Fallback>
              </mc:AlternateContent>
            </w:r>
          </w:p>
        </w:tc>
      </w:tr>
      <w:tr w:rsidR="00152E9D" w:rsidRPr="00A406E5" w14:paraId="3041E394" w14:textId="77777777" w:rsidTr="00A85BFE">
        <w:trPr>
          <w:trHeight w:val="451"/>
        </w:trPr>
        <w:tc>
          <w:tcPr>
            <w:tcW w:w="4169" w:type="pct"/>
            <w:vMerge/>
            <w:tcBorders>
              <w:left w:val="single" w:sz="4" w:space="0" w:color="auto"/>
              <w:bottom w:val="single" w:sz="4" w:space="0" w:color="auto"/>
              <w:right w:val="single" w:sz="4" w:space="0" w:color="auto"/>
            </w:tcBorders>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431CDC" w14:textId="60AAC89B" w:rsidR="00152E9D" w:rsidRPr="00A406E5" w:rsidRDefault="00152E9D" w:rsidP="00152E9D">
            <w:pPr>
              <w:spacing w:after="120"/>
              <w:rPr>
                <w:rFonts w:ascii="Arial" w:hAnsi="Arial" w:cs="Arial"/>
                <w:sz w:val="14"/>
                <w:szCs w:val="14"/>
              </w:rPr>
            </w:pPr>
          </w:p>
          <w:p w14:paraId="49E398E2" w14:textId="38A0BDC3" w:rsidR="00152E9D" w:rsidRPr="00A406E5" w:rsidRDefault="0007529C"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64064" behindDoc="0" locked="0" layoutInCell="1" allowOverlap="1" wp14:anchorId="14464554" wp14:editId="208AEB1F">
                      <wp:simplePos x="0" y="0"/>
                      <wp:positionH relativeFrom="column">
                        <wp:posOffset>2369185</wp:posOffset>
                      </wp:positionH>
                      <wp:positionV relativeFrom="paragraph">
                        <wp:posOffset>-98425</wp:posOffset>
                      </wp:positionV>
                      <wp:extent cx="2568895" cy="365760"/>
                      <wp:effectExtent l="38100" t="38100" r="47625" b="40640"/>
                      <wp:wrapNone/>
                      <wp:docPr id="193" name="Ink 193"/>
                      <wp:cNvGraphicFramePr/>
                      <a:graphic xmlns:a="http://schemas.openxmlformats.org/drawingml/2006/main">
                        <a:graphicData uri="http://schemas.microsoft.com/office/word/2010/wordprocessingInk">
                          <w14:contentPart bwMode="auto" r:id="rId55">
                            <w14:nvContentPartPr>
                              <w14:cNvContentPartPr/>
                            </w14:nvContentPartPr>
                            <w14:xfrm>
                              <a:off x="0" y="0"/>
                              <a:ext cx="2568895" cy="365760"/>
                            </w14:xfrm>
                          </w14:contentPart>
                        </a:graphicData>
                      </a:graphic>
                    </wp:anchor>
                  </w:drawing>
                </mc:Choice>
                <mc:Fallback>
                  <w:pict>
                    <v:shape w14:anchorId="0A0E6142" id="Ink 193" o:spid="_x0000_s1026" type="#_x0000_t75" style="position:absolute;margin-left:185.35pt;margin-top:-8.95pt;width:204.7pt;height:31.2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">
                      <v:imagedata r:id="rId56" o:title=""/>
                    </v:shape>
                  </w:pict>
                </mc:Fallback>
              </mc:AlternateContent>
            </w:r>
            <w:r>
              <w:rPr>
                <w:rFonts w:ascii="Arial" w:hAnsi="Arial" w:cs="Arial"/>
                <w:noProof/>
                <w:sz w:val="14"/>
                <w:szCs w:val="14"/>
              </w:rPr>
              <mc:AlternateContent>
                <mc:Choice Requires="wpi">
                  <w:drawing>
                    <wp:anchor distT="0" distB="0" distL="114300" distR="114300" simplePos="0" relativeHeight="251865088" behindDoc="0" locked="0" layoutInCell="1" allowOverlap="1" wp14:anchorId="6D1C8402" wp14:editId="0C6ADA22">
                      <wp:simplePos x="0" y="0"/>
                      <wp:positionH relativeFrom="column">
                        <wp:posOffset>31750</wp:posOffset>
                      </wp:positionH>
                      <wp:positionV relativeFrom="paragraph">
                        <wp:posOffset>-100330</wp:posOffset>
                      </wp:positionV>
                      <wp:extent cx="2116335" cy="291465"/>
                      <wp:effectExtent l="38100" t="38100" r="55880" b="38735"/>
                      <wp:wrapNone/>
                      <wp:docPr id="194" name="Ink 194"/>
                      <wp:cNvGraphicFramePr/>
                      <a:graphic xmlns:a="http://schemas.openxmlformats.org/drawingml/2006/main">
                        <a:graphicData uri="http://schemas.microsoft.com/office/word/2010/wordprocessingInk">
                          <w14:contentPart bwMode="auto" r:id="rId57">
                            <w14:nvContentPartPr>
                              <w14:cNvContentPartPr/>
                            </w14:nvContentPartPr>
                            <w14:xfrm>
                              <a:off x="0" y="0"/>
                              <a:ext cx="2116335" cy="291465"/>
                            </w14:xfrm>
                          </w14:contentPart>
                        </a:graphicData>
                      </a:graphic>
                    </wp:anchor>
                  </w:drawing>
                </mc:Choice>
                <mc:Fallback>
                  <w:pict>
                    <v:shape w14:anchorId="7D1F8ACD" id="Ink 194" o:spid="_x0000_s1026" type="#_x0000_t75" style="position:absolute;margin-left:1.3pt;margin-top:-9.1pt;width:169.05pt;height:25.3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">
                      <v:imagedata r:id="rId58" o:title=""/>
                    </v:shape>
                  </w:pict>
                </mc:Fallback>
              </mc:AlternateContent>
            </w:r>
          </w:p>
          <w:p w14:paraId="16287F21" w14:textId="77777777" w:rsidR="00152E9D" w:rsidRPr="00A406E5" w:rsidRDefault="00152E9D" w:rsidP="00152E9D">
            <w:pPr>
              <w:spacing w:after="120"/>
              <w:rPr>
                <w:rFonts w:ascii="Arial" w:hAnsi="Arial" w:cs="Arial"/>
                <w:sz w:val="14"/>
                <w:szCs w:val="14"/>
              </w:rPr>
            </w:pPr>
          </w:p>
          <w:p w14:paraId="5BE93A62" w14:textId="0F4D59A7" w:rsidR="00152E9D" w:rsidRPr="00A406E5" w:rsidRDefault="0007529C"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01952" behindDoc="0" locked="0" layoutInCell="1" allowOverlap="1" wp14:anchorId="6E3D96A0" wp14:editId="590BB21A">
                      <wp:simplePos x="0" y="0"/>
                      <wp:positionH relativeFrom="column">
                        <wp:posOffset>4170680</wp:posOffset>
                      </wp:positionH>
                      <wp:positionV relativeFrom="paragraph">
                        <wp:posOffset>5715</wp:posOffset>
                      </wp:positionV>
                      <wp:extent cx="687665" cy="196175"/>
                      <wp:effectExtent l="38100" t="38100" r="49530" b="45720"/>
                      <wp:wrapNone/>
                      <wp:docPr id="230" name="Ink 230"/>
                      <wp:cNvGraphicFramePr/>
                      <a:graphic xmlns:a="http://schemas.openxmlformats.org/drawingml/2006/main">
                        <a:graphicData uri="http://schemas.microsoft.com/office/word/2010/wordprocessingInk">
                          <w14:contentPart bwMode="auto" r:id="rId59">
                            <w14:nvContentPartPr>
                              <w14:cNvContentPartPr/>
                            </w14:nvContentPartPr>
                            <w14:xfrm>
                              <a:off x="0" y="0"/>
                              <a:ext cx="687665" cy="196175"/>
                            </w14:xfrm>
                          </w14:contentPart>
                        </a:graphicData>
                      </a:graphic>
                    </wp:anchor>
                  </w:drawing>
                </mc:Choice>
                <mc:Fallback>
                  <w:pict>
                    <v:shape w14:anchorId="64F78377" id="Ink 230" o:spid="_x0000_s1026" type="#_x0000_t75" style="position:absolute;margin-left:327.2pt;margin-top:-.75pt;width:56.6pt;height:17.9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">
                      <v:imagedata r:id="rId60" o:title=""/>
                    </v:shape>
                  </w:pict>
                </mc:Fallback>
              </mc:AlternateContent>
            </w:r>
            <w:r>
              <w:rPr>
                <w:rFonts w:ascii="Arial" w:hAnsi="Arial" w:cs="Arial"/>
                <w:noProof/>
                <w:sz w:val="14"/>
                <w:szCs w:val="14"/>
              </w:rPr>
              <mc:AlternateContent>
                <mc:Choice Requires="wpi">
                  <w:drawing>
                    <wp:anchor distT="0" distB="0" distL="114300" distR="114300" simplePos="0" relativeHeight="251902976" behindDoc="0" locked="0" layoutInCell="1" allowOverlap="1" wp14:anchorId="2D4BBAFA" wp14:editId="30BC74D3">
                      <wp:simplePos x="0" y="0"/>
                      <wp:positionH relativeFrom="column">
                        <wp:posOffset>3250565</wp:posOffset>
                      </wp:positionH>
                      <wp:positionV relativeFrom="paragraph">
                        <wp:posOffset>55245</wp:posOffset>
                      </wp:positionV>
                      <wp:extent cx="717105" cy="183600"/>
                      <wp:effectExtent l="38100" t="38100" r="0" b="45085"/>
                      <wp:wrapNone/>
                      <wp:docPr id="231" name="Ink 231"/>
                      <wp:cNvGraphicFramePr/>
                      <a:graphic xmlns:a="http://schemas.openxmlformats.org/drawingml/2006/main">
                        <a:graphicData uri="http://schemas.microsoft.com/office/word/2010/wordprocessingInk">
                          <w14:contentPart bwMode="auto" r:id="rId61">
                            <w14:nvContentPartPr>
                              <w14:cNvContentPartPr/>
                            </w14:nvContentPartPr>
                            <w14:xfrm>
                              <a:off x="0" y="0"/>
                              <a:ext cx="717105" cy="183600"/>
                            </w14:xfrm>
                          </w14:contentPart>
                        </a:graphicData>
                      </a:graphic>
                    </wp:anchor>
                  </w:drawing>
                </mc:Choice>
                <mc:Fallback>
                  <w:pict>
                    <v:shape w14:anchorId="70DC63E3" id="Ink 231" o:spid="_x0000_s1026" type="#_x0000_t75" style="position:absolute;margin-left:254.75pt;margin-top:3.15pt;width:58.85pt;height:16.85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">
                      <v:imagedata r:id="rId62" o:title=""/>
                    </v:shape>
                  </w:pict>
                </mc:Fallback>
              </mc:AlternateContent>
            </w:r>
            <w:r>
              <w:rPr>
                <w:rFonts w:ascii="Arial" w:hAnsi="Arial" w:cs="Arial"/>
                <w:noProof/>
                <w:sz w:val="14"/>
                <w:szCs w:val="14"/>
              </w:rPr>
              <mc:AlternateContent>
                <mc:Choice Requires="wpi">
                  <w:drawing>
                    <wp:anchor distT="0" distB="0" distL="114300" distR="114300" simplePos="0" relativeHeight="251904000" behindDoc="0" locked="0" layoutInCell="1" allowOverlap="1" wp14:anchorId="34FB888B" wp14:editId="48DA9346">
                      <wp:simplePos x="0" y="0"/>
                      <wp:positionH relativeFrom="column">
                        <wp:posOffset>2548890</wp:posOffset>
                      </wp:positionH>
                      <wp:positionV relativeFrom="paragraph">
                        <wp:posOffset>8255</wp:posOffset>
                      </wp:positionV>
                      <wp:extent cx="485350" cy="245110"/>
                      <wp:effectExtent l="38100" t="38100" r="48260" b="46990"/>
                      <wp:wrapNone/>
                      <wp:docPr id="232" name="Ink 232"/>
                      <wp:cNvGraphicFramePr/>
                      <a:graphic xmlns:a="http://schemas.openxmlformats.org/drawingml/2006/main">
                        <a:graphicData uri="http://schemas.microsoft.com/office/word/2010/wordprocessingInk">
                          <w14:contentPart bwMode="auto" r:id="rId63">
                            <w14:nvContentPartPr>
                              <w14:cNvContentPartPr/>
                            </w14:nvContentPartPr>
                            <w14:xfrm>
                              <a:off x="0" y="0"/>
                              <a:ext cx="485350" cy="245110"/>
                            </w14:xfrm>
                          </w14:contentPart>
                        </a:graphicData>
                      </a:graphic>
                    </wp:anchor>
                  </w:drawing>
                </mc:Choice>
                <mc:Fallback>
                  <w:pict>
                    <v:shape w14:anchorId="6A74DDB7" id="Ink 232" o:spid="_x0000_s1026" type="#_x0000_t75" style="position:absolute;margin-left:199.5pt;margin-top:-.55pt;width:40.65pt;height:21.7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">
                      <v:imagedata r:id="rId64" o:title=""/>
                    </v:shape>
                  </w:pict>
                </mc:Fallback>
              </mc:AlternateContent>
            </w:r>
            <w:r>
              <w:rPr>
                <w:rFonts w:ascii="Arial" w:hAnsi="Arial" w:cs="Arial"/>
                <w:noProof/>
                <w:sz w:val="14"/>
                <w:szCs w:val="14"/>
              </w:rPr>
              <mc:AlternateContent>
                <mc:Choice Requires="wpi">
                  <w:drawing>
                    <wp:anchor distT="0" distB="0" distL="114300" distR="114300" simplePos="0" relativeHeight="251905024" behindDoc="0" locked="0" layoutInCell="1" allowOverlap="1" wp14:anchorId="5DC1AEC8" wp14:editId="0450CF5B">
                      <wp:simplePos x="0" y="0"/>
                      <wp:positionH relativeFrom="column">
                        <wp:posOffset>1501775</wp:posOffset>
                      </wp:positionH>
                      <wp:positionV relativeFrom="paragraph">
                        <wp:posOffset>-54610</wp:posOffset>
                      </wp:positionV>
                      <wp:extent cx="3356570" cy="351155"/>
                      <wp:effectExtent l="38100" t="38100" r="34925" b="42545"/>
                      <wp:wrapNone/>
                      <wp:docPr id="233" name="Ink 233"/>
                      <wp:cNvGraphicFramePr/>
                      <a:graphic xmlns:a="http://schemas.openxmlformats.org/drawingml/2006/main">
                        <a:graphicData uri="http://schemas.microsoft.com/office/word/2010/wordprocessingInk">
                          <w14:contentPart bwMode="auto" r:id="rId65">
                            <w14:nvContentPartPr>
                              <w14:cNvContentPartPr/>
                            </w14:nvContentPartPr>
                            <w14:xfrm>
                              <a:off x="0" y="0"/>
                              <a:ext cx="3356570" cy="351155"/>
                            </w14:xfrm>
                          </w14:contentPart>
                        </a:graphicData>
                      </a:graphic>
                    </wp:anchor>
                  </w:drawing>
                </mc:Choice>
                <mc:Fallback>
                  <w:pict>
                    <v:shape w14:anchorId="32ED9ECF" id="Ink 233" o:spid="_x0000_s1026" type="#_x0000_t75" style="position:absolute;margin-left:117.05pt;margin-top:-5.5pt;width:266.75pt;height:30.0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">
                      <v:imagedata r:id="rId66" o:title=""/>
                    </v:shape>
                  </w:pict>
                </mc:Fallback>
              </mc:AlternateContent>
            </w:r>
            <w:r>
              <w:rPr>
                <w:rFonts w:ascii="Arial" w:hAnsi="Arial" w:cs="Arial"/>
                <w:noProof/>
                <w:sz w:val="14"/>
                <w:szCs w:val="14"/>
              </w:rPr>
              <mc:AlternateContent>
                <mc:Choice Requires="wpi">
                  <w:drawing>
                    <wp:anchor distT="0" distB="0" distL="114300" distR="114300" simplePos="0" relativeHeight="251906048" behindDoc="0" locked="0" layoutInCell="1" allowOverlap="1" wp14:anchorId="20819113" wp14:editId="2B2F9141">
                      <wp:simplePos x="0" y="0"/>
                      <wp:positionH relativeFrom="column">
                        <wp:posOffset>12700</wp:posOffset>
                      </wp:positionH>
                      <wp:positionV relativeFrom="paragraph">
                        <wp:posOffset>-101600</wp:posOffset>
                      </wp:positionV>
                      <wp:extent cx="1268270" cy="318240"/>
                      <wp:effectExtent l="38100" t="38100" r="14605" b="37465"/>
                      <wp:wrapNone/>
                      <wp:docPr id="234" name="Ink 234"/>
                      <wp:cNvGraphicFramePr/>
                      <a:graphic xmlns:a="http://schemas.openxmlformats.org/drawingml/2006/main">
                        <a:graphicData uri="http://schemas.microsoft.com/office/word/2010/wordprocessingInk">
                          <w14:contentPart bwMode="auto" r:id="rId67">
                            <w14:nvContentPartPr>
                              <w14:cNvContentPartPr/>
                            </w14:nvContentPartPr>
                            <w14:xfrm>
                              <a:off x="0" y="0"/>
                              <a:ext cx="1268270" cy="318240"/>
                            </w14:xfrm>
                          </w14:contentPart>
                        </a:graphicData>
                      </a:graphic>
                    </wp:anchor>
                  </w:drawing>
                </mc:Choice>
                <mc:Fallback>
                  <w:pict>
                    <v:shape w14:anchorId="31C90550" id="Ink 234" o:spid="_x0000_s1026" type="#_x0000_t75" style="position:absolute;margin-left:-.2pt;margin-top:-9.2pt;width:102.25pt;height:27.4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">
                      <v:imagedata r:id="rId68" o:title=""/>
                    </v:shape>
                  </w:pict>
                </mc:Fallback>
              </mc:AlternateContent>
            </w:r>
          </w:p>
          <w:p w14:paraId="384BA73E" w14:textId="182CF62E" w:rsidR="00152E9D" w:rsidRPr="00A406E5" w:rsidRDefault="00152E9D" w:rsidP="00152E9D">
            <w:pPr>
              <w:spacing w:after="120"/>
              <w:rPr>
                <w:rFonts w:ascii="Arial" w:hAnsi="Arial" w:cs="Arial"/>
                <w:sz w:val="14"/>
                <w:szCs w:val="14"/>
              </w:rPr>
            </w:pPr>
          </w:p>
          <w:p w14:paraId="34B3F2EB" w14:textId="0FECF165" w:rsidR="00152E9D" w:rsidRPr="00A406E5" w:rsidRDefault="0007529C"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14240" behindDoc="0" locked="0" layoutInCell="1" allowOverlap="1" wp14:anchorId="6C00936B" wp14:editId="1C9F7D90">
                      <wp:simplePos x="0" y="0"/>
                      <wp:positionH relativeFrom="column">
                        <wp:posOffset>1440815</wp:posOffset>
                      </wp:positionH>
                      <wp:positionV relativeFrom="paragraph">
                        <wp:posOffset>-56515</wp:posOffset>
                      </wp:positionV>
                      <wp:extent cx="613370" cy="231510"/>
                      <wp:effectExtent l="38100" t="38100" r="22225" b="35560"/>
                      <wp:wrapNone/>
                      <wp:docPr id="242" name="Ink 242"/>
                      <wp:cNvGraphicFramePr/>
                      <a:graphic xmlns:a="http://schemas.openxmlformats.org/drawingml/2006/main">
                        <a:graphicData uri="http://schemas.microsoft.com/office/word/2010/wordprocessingInk">
                          <w14:contentPart bwMode="auto" r:id="rId69">
                            <w14:nvContentPartPr>
                              <w14:cNvContentPartPr/>
                            </w14:nvContentPartPr>
                            <w14:xfrm>
                              <a:off x="0" y="0"/>
                              <a:ext cx="613370" cy="231510"/>
                            </w14:xfrm>
                          </w14:contentPart>
                        </a:graphicData>
                      </a:graphic>
                    </wp:anchor>
                  </w:drawing>
                </mc:Choice>
                <mc:Fallback>
                  <w:pict>
                    <v:shape w14:anchorId="63CFE2D5" id="Ink 242" o:spid="_x0000_s1026" type="#_x0000_t75" style="position:absolute;margin-left:112.25pt;margin-top:-5.65pt;width:50.75pt;height:20.6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">
                      <v:imagedata r:id="rId70" o:title=""/>
                    </v:shape>
                  </w:pict>
                </mc:Fallback>
              </mc:AlternateContent>
            </w:r>
            <w:r>
              <w:rPr>
                <w:rFonts w:ascii="Arial" w:hAnsi="Arial" w:cs="Arial"/>
                <w:noProof/>
                <w:sz w:val="14"/>
                <w:szCs w:val="14"/>
              </w:rPr>
              <mc:AlternateContent>
                <mc:Choice Requires="wpi">
                  <w:drawing>
                    <wp:anchor distT="0" distB="0" distL="114300" distR="114300" simplePos="0" relativeHeight="251900928" behindDoc="0" locked="0" layoutInCell="1" allowOverlap="1" wp14:anchorId="1A677FDC" wp14:editId="419054A2">
                      <wp:simplePos x="0" y="0"/>
                      <wp:positionH relativeFrom="column">
                        <wp:posOffset>45720</wp:posOffset>
                      </wp:positionH>
                      <wp:positionV relativeFrom="paragraph">
                        <wp:posOffset>-46355</wp:posOffset>
                      </wp:positionV>
                      <wp:extent cx="1182755" cy="294725"/>
                      <wp:effectExtent l="25400" t="38100" r="36830" b="35560"/>
                      <wp:wrapNone/>
                      <wp:docPr id="229" name="Ink 229"/>
                      <wp:cNvGraphicFramePr/>
                      <a:graphic xmlns:a="http://schemas.openxmlformats.org/drawingml/2006/main">
                        <a:graphicData uri="http://schemas.microsoft.com/office/word/2010/wordprocessingInk">
                          <w14:contentPart bwMode="auto" r:id="rId71">
                            <w14:nvContentPartPr>
                              <w14:cNvContentPartPr/>
                            </w14:nvContentPartPr>
                            <w14:xfrm>
                              <a:off x="0" y="0"/>
                              <a:ext cx="1182755" cy="294725"/>
                            </w14:xfrm>
                          </w14:contentPart>
                        </a:graphicData>
                      </a:graphic>
                    </wp:anchor>
                  </w:drawing>
                </mc:Choice>
                <mc:Fallback>
                  <w:pict>
                    <v:shape w14:anchorId="5911F86B" id="Ink 229" o:spid="_x0000_s1026" type="#_x0000_t75" style="position:absolute;margin-left:2.4pt;margin-top:-4.85pt;width:95.55pt;height:25.6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">
                      <v:imagedata r:id="rId72" o:title=""/>
                    </v:shape>
                  </w:pict>
                </mc:Fallback>
              </mc:AlternateContent>
            </w:r>
          </w:p>
        </w:tc>
        <w:tc>
          <w:tcPr>
            <w:tcW w:w="416" w:type="pct"/>
            <w:tcBorders>
              <w:top w:val="single" w:sz="4" w:space="0" w:color="auto"/>
              <w:left w:val="single" w:sz="4" w:space="0" w:color="auto"/>
              <w:right w:val="single" w:sz="4" w:space="0" w:color="auto"/>
            </w:tcBorders>
          </w:tcPr>
          <w:p w14:paraId="60DA3216" w14:textId="5F8CE60F" w:rsidR="00152E9D" w:rsidRPr="00A406E5" w:rsidRDefault="002A4D9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1A2CC65D" w:rsidR="00152E9D" w:rsidRPr="00A406E5" w:rsidRDefault="00A8287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51104" behindDoc="0" locked="0" layoutInCell="1" allowOverlap="1" wp14:anchorId="37F9F48C" wp14:editId="54C18257">
                      <wp:simplePos x="0" y="0"/>
                      <wp:positionH relativeFrom="column">
                        <wp:posOffset>62230</wp:posOffset>
                      </wp:positionH>
                      <wp:positionV relativeFrom="paragraph">
                        <wp:posOffset>331470</wp:posOffset>
                      </wp:positionV>
                      <wp:extent cx="266935" cy="321360"/>
                      <wp:effectExtent l="38100" t="38100" r="38100" b="34290"/>
                      <wp:wrapNone/>
                      <wp:docPr id="278" name="Ink 278"/>
                      <wp:cNvGraphicFramePr/>
                      <a:graphic xmlns:a="http://schemas.openxmlformats.org/drawingml/2006/main">
                        <a:graphicData uri="http://schemas.microsoft.com/office/word/2010/wordprocessingInk">
                          <w14:contentPart bwMode="auto" r:id="rId73">
                            <w14:nvContentPartPr>
                              <w14:cNvContentPartPr/>
                            </w14:nvContentPartPr>
                            <w14:xfrm>
                              <a:off x="0" y="0"/>
                              <a:ext cx="266935" cy="321360"/>
                            </w14:xfrm>
                          </w14:contentPart>
                        </a:graphicData>
                      </a:graphic>
                    </wp:anchor>
                  </w:drawing>
                </mc:Choice>
                <mc:Fallback>
                  <w:pict>
                    <v:shape w14:anchorId="3E0035CB" id="Ink 278" o:spid="_x0000_s1026" type="#_x0000_t75" style="position:absolute;margin-left:3.7pt;margin-top:24.9pt;width:23.4pt;height:27.7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">
                      <v:imagedata r:id="rId74" o:title=""/>
                    </v:shape>
                  </w:pict>
                </mc:Fallback>
              </mc:AlternateContent>
            </w:r>
          </w:p>
        </w:tc>
      </w:tr>
      <w:tr w:rsidR="00152E9D" w:rsidRPr="00A406E5" w14:paraId="0B4020A7"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44C186AD" w:rsidR="00152E9D" w:rsidRPr="00A406E5" w:rsidRDefault="00152E9D" w:rsidP="00152E9D">
            <w:pPr>
              <w:spacing w:after="120"/>
              <w:rPr>
                <w:rFonts w:ascii="Arial" w:hAnsi="Arial" w:cs="Arial"/>
                <w:sz w:val="14"/>
                <w:szCs w:val="14"/>
              </w:rPr>
            </w:pPr>
          </w:p>
          <w:p w14:paraId="5220BBB2" w14:textId="7C309B04" w:rsidR="00152E9D" w:rsidRPr="00A406E5" w:rsidRDefault="006F6E88"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37792" behindDoc="0" locked="0" layoutInCell="1" allowOverlap="1" wp14:anchorId="7A1AD648" wp14:editId="6CACF2B8">
                      <wp:simplePos x="0" y="0"/>
                      <wp:positionH relativeFrom="column">
                        <wp:posOffset>3090545</wp:posOffset>
                      </wp:positionH>
                      <wp:positionV relativeFrom="paragraph">
                        <wp:posOffset>0</wp:posOffset>
                      </wp:positionV>
                      <wp:extent cx="697590" cy="263075"/>
                      <wp:effectExtent l="38100" t="38100" r="1270" b="41910"/>
                      <wp:wrapNone/>
                      <wp:docPr id="265" name="Ink 265"/>
                      <wp:cNvGraphicFramePr/>
                      <a:graphic xmlns:a="http://schemas.openxmlformats.org/drawingml/2006/main">
                        <a:graphicData uri="http://schemas.microsoft.com/office/word/2010/wordprocessingInk">
                          <w14:contentPart bwMode="auto" r:id="rId75">
                            <w14:nvContentPartPr>
                              <w14:cNvContentPartPr/>
                            </w14:nvContentPartPr>
                            <w14:xfrm>
                              <a:off x="0" y="0"/>
                              <a:ext cx="697590" cy="263075"/>
                            </w14:xfrm>
                          </w14:contentPart>
                        </a:graphicData>
                      </a:graphic>
                    </wp:anchor>
                  </w:drawing>
                </mc:Choice>
                <mc:Fallback>
                  <w:pict>
                    <v:shape w14:anchorId="33E1E7D0" id="Ink 265" o:spid="_x0000_s1026" type="#_x0000_t75" style="position:absolute;margin-left:242.15pt;margin-top:-1.2pt;width:57.35pt;height:23.1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">
                      <v:imagedata r:id="rId76" o:title=""/>
                    </v:shape>
                  </w:pict>
                </mc:Fallback>
              </mc:AlternateContent>
            </w:r>
            <w:r>
              <w:rPr>
                <w:rFonts w:ascii="Arial" w:hAnsi="Arial" w:cs="Arial"/>
                <w:noProof/>
                <w:sz w:val="14"/>
                <w:szCs w:val="14"/>
              </w:rPr>
              <mc:AlternateContent>
                <mc:Choice Requires="wpi">
                  <w:drawing>
                    <wp:anchor distT="0" distB="0" distL="114300" distR="114300" simplePos="0" relativeHeight="251938816" behindDoc="0" locked="0" layoutInCell="1" allowOverlap="1" wp14:anchorId="6457FEB5" wp14:editId="41E85D34">
                      <wp:simplePos x="0" y="0"/>
                      <wp:positionH relativeFrom="column">
                        <wp:posOffset>2049145</wp:posOffset>
                      </wp:positionH>
                      <wp:positionV relativeFrom="paragraph">
                        <wp:posOffset>-89535</wp:posOffset>
                      </wp:positionV>
                      <wp:extent cx="834730" cy="401045"/>
                      <wp:effectExtent l="38100" t="38100" r="29210" b="43815"/>
                      <wp:wrapNone/>
                      <wp:docPr id="266" name="Ink 266"/>
                      <wp:cNvGraphicFramePr/>
                      <a:graphic xmlns:a="http://schemas.openxmlformats.org/drawingml/2006/main">
                        <a:graphicData uri="http://schemas.microsoft.com/office/word/2010/wordprocessingInk">
                          <w14:contentPart bwMode="auto" r:id="rId77">
                            <w14:nvContentPartPr>
                              <w14:cNvContentPartPr/>
                            </w14:nvContentPartPr>
                            <w14:xfrm>
                              <a:off x="0" y="0"/>
                              <a:ext cx="834730" cy="401045"/>
                            </w14:xfrm>
                          </w14:contentPart>
                        </a:graphicData>
                      </a:graphic>
                    </wp:anchor>
                  </w:drawing>
                </mc:Choice>
                <mc:Fallback>
                  <w:pict>
                    <v:shape w14:anchorId="1F10592C" id="Ink 266" o:spid="_x0000_s1026" type="#_x0000_t75" style="position:absolute;margin-left:160.15pt;margin-top:-8.25pt;width:68.2pt;height:34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">
                      <v:imagedata r:id="rId78" o:title=""/>
                    </v:shape>
                  </w:pict>
                </mc:Fallback>
              </mc:AlternateContent>
            </w:r>
            <w:r>
              <w:rPr>
                <w:rFonts w:ascii="Arial" w:hAnsi="Arial" w:cs="Arial"/>
                <w:noProof/>
                <w:sz w:val="14"/>
                <w:szCs w:val="14"/>
              </w:rPr>
              <mc:AlternateContent>
                <mc:Choice Requires="wpi">
                  <w:drawing>
                    <wp:anchor distT="0" distB="0" distL="114300" distR="114300" simplePos="0" relativeHeight="251939840" behindDoc="0" locked="0" layoutInCell="1" allowOverlap="1" wp14:anchorId="08F42453" wp14:editId="0A4C5E26">
                      <wp:simplePos x="0" y="0"/>
                      <wp:positionH relativeFrom="column">
                        <wp:posOffset>1699895</wp:posOffset>
                      </wp:positionH>
                      <wp:positionV relativeFrom="paragraph">
                        <wp:posOffset>17780</wp:posOffset>
                      </wp:positionV>
                      <wp:extent cx="146920" cy="169920"/>
                      <wp:effectExtent l="38100" t="38100" r="31115" b="46355"/>
                      <wp:wrapNone/>
                      <wp:docPr id="267" name="Ink 267"/>
                      <wp:cNvGraphicFramePr/>
                      <a:graphic xmlns:a="http://schemas.openxmlformats.org/drawingml/2006/main">
                        <a:graphicData uri="http://schemas.microsoft.com/office/word/2010/wordprocessingInk">
                          <w14:contentPart bwMode="auto" r:id="rId79">
                            <w14:nvContentPartPr>
                              <w14:cNvContentPartPr/>
                            </w14:nvContentPartPr>
                            <w14:xfrm>
                              <a:off x="0" y="0"/>
                              <a:ext cx="146920" cy="169920"/>
                            </w14:xfrm>
                          </w14:contentPart>
                        </a:graphicData>
                      </a:graphic>
                    </wp:anchor>
                  </w:drawing>
                </mc:Choice>
                <mc:Fallback>
                  <w:pict>
                    <v:shape w14:anchorId="55F9CC43" id="Ink 267" o:spid="_x0000_s1026" type="#_x0000_t75" style="position:absolute;margin-left:132.65pt;margin-top:.2pt;width:13.95pt;height:15.8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">
                      <v:imagedata r:id="rId80" o:title=""/>
                    </v:shape>
                  </w:pict>
                </mc:Fallback>
              </mc:AlternateContent>
            </w:r>
            <w:r>
              <w:rPr>
                <w:rFonts w:ascii="Arial" w:hAnsi="Arial" w:cs="Arial"/>
                <w:noProof/>
                <w:sz w:val="14"/>
                <w:szCs w:val="14"/>
              </w:rPr>
              <mc:AlternateContent>
                <mc:Choice Requires="wpi">
                  <w:drawing>
                    <wp:anchor distT="0" distB="0" distL="114300" distR="114300" simplePos="0" relativeHeight="251940864" behindDoc="0" locked="0" layoutInCell="1" allowOverlap="1" wp14:anchorId="2CF08FDA" wp14:editId="2EC48B82">
                      <wp:simplePos x="0" y="0"/>
                      <wp:positionH relativeFrom="column">
                        <wp:posOffset>629920</wp:posOffset>
                      </wp:positionH>
                      <wp:positionV relativeFrom="paragraph">
                        <wp:posOffset>-123190</wp:posOffset>
                      </wp:positionV>
                      <wp:extent cx="849340" cy="330690"/>
                      <wp:effectExtent l="38100" t="38100" r="40005" b="38100"/>
                      <wp:wrapNone/>
                      <wp:docPr id="268" name="Ink 268"/>
                      <wp:cNvGraphicFramePr/>
                      <a:graphic xmlns:a="http://schemas.openxmlformats.org/drawingml/2006/main">
                        <a:graphicData uri="http://schemas.microsoft.com/office/word/2010/wordprocessingInk">
                          <w14:contentPart bwMode="auto" r:id="rId81">
                            <w14:nvContentPartPr>
                              <w14:cNvContentPartPr/>
                            </w14:nvContentPartPr>
                            <w14:xfrm>
                              <a:off x="0" y="0"/>
                              <a:ext cx="849340" cy="330690"/>
                            </w14:xfrm>
                          </w14:contentPart>
                        </a:graphicData>
                      </a:graphic>
                    </wp:anchor>
                  </w:drawing>
                </mc:Choice>
                <mc:Fallback>
                  <w:pict>
                    <v:shape w14:anchorId="1B832688" id="Ink 268" o:spid="_x0000_s1026" type="#_x0000_t75" style="position:absolute;margin-left:48.4pt;margin-top:-10.9pt;width:69.3pt;height:28.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">
                      <v:imagedata r:id="rId82" o:title=""/>
                    </v:shape>
                  </w:pict>
                </mc:Fallback>
              </mc:AlternateContent>
            </w:r>
            <w:r w:rsidR="00466CAB">
              <w:rPr>
                <w:rFonts w:ascii="Arial" w:hAnsi="Arial" w:cs="Arial"/>
                <w:noProof/>
                <w:sz w:val="14"/>
                <w:szCs w:val="14"/>
              </w:rPr>
              <mc:AlternateContent>
                <mc:Choice Requires="wpi">
                  <w:drawing>
                    <wp:anchor distT="0" distB="0" distL="114300" distR="114300" simplePos="0" relativeHeight="251919360" behindDoc="0" locked="0" layoutInCell="1" allowOverlap="1" wp14:anchorId="25707A31" wp14:editId="42E16067">
                      <wp:simplePos x="0" y="0"/>
                      <wp:positionH relativeFrom="column">
                        <wp:posOffset>7620</wp:posOffset>
                      </wp:positionH>
                      <wp:positionV relativeFrom="paragraph">
                        <wp:posOffset>-66675</wp:posOffset>
                      </wp:positionV>
                      <wp:extent cx="500350" cy="325785"/>
                      <wp:effectExtent l="38100" t="38100" r="20955" b="42545"/>
                      <wp:wrapNone/>
                      <wp:docPr id="247" name="Ink 247"/>
                      <wp:cNvGraphicFramePr/>
                      <a:graphic xmlns:a="http://schemas.openxmlformats.org/drawingml/2006/main">
                        <a:graphicData uri="http://schemas.microsoft.com/office/word/2010/wordprocessingInk">
                          <w14:contentPart bwMode="auto" r:id="rId83">
                            <w14:nvContentPartPr>
                              <w14:cNvContentPartPr/>
                            </w14:nvContentPartPr>
                            <w14:xfrm>
                              <a:off x="0" y="0"/>
                              <a:ext cx="500350" cy="325785"/>
                            </w14:xfrm>
                          </w14:contentPart>
                        </a:graphicData>
                      </a:graphic>
                    </wp:anchor>
                  </w:drawing>
                </mc:Choice>
                <mc:Fallback>
                  <w:pict>
                    <v:shape w14:anchorId="4D3FA703" id="Ink 247" o:spid="_x0000_s1026" type="#_x0000_t75" style="position:absolute;margin-left:-.6pt;margin-top:-6.45pt;width:41.85pt;height:28.05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">
                      <v:imagedata r:id="rId84" o:title=""/>
                    </v:shape>
                  </w:pict>
                </mc:Fallback>
              </mc:AlternateContent>
            </w:r>
          </w:p>
          <w:p w14:paraId="13CB595B" w14:textId="28CE6845"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DE71A" w14:textId="77777777" w:rsidR="00152E9D" w:rsidRPr="00A406E5" w:rsidRDefault="0033674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5E05EE" w14:textId="56A2F585" w:rsidR="00152E9D" w:rsidRPr="00A406E5" w:rsidRDefault="00A8287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54176" behindDoc="0" locked="0" layoutInCell="1" allowOverlap="1" wp14:anchorId="1DDEEDE0" wp14:editId="2849053A">
                      <wp:simplePos x="0" y="0"/>
                      <wp:positionH relativeFrom="column">
                        <wp:posOffset>29210</wp:posOffset>
                      </wp:positionH>
                      <wp:positionV relativeFrom="paragraph">
                        <wp:posOffset>202565</wp:posOffset>
                      </wp:positionV>
                      <wp:extent cx="195580" cy="288965"/>
                      <wp:effectExtent l="38100" t="38100" r="33020" b="41275"/>
                      <wp:wrapNone/>
                      <wp:docPr id="281" name="Ink 281"/>
                      <wp:cNvGraphicFramePr/>
                      <a:graphic xmlns:a="http://schemas.openxmlformats.org/drawingml/2006/main">
                        <a:graphicData uri="http://schemas.microsoft.com/office/word/2010/wordprocessingInk">
                          <w14:contentPart bwMode="auto" r:id="rId85">
                            <w14:nvContentPartPr>
                              <w14:cNvContentPartPr/>
                            </w14:nvContentPartPr>
                            <w14:xfrm>
                              <a:off x="0" y="0"/>
                              <a:ext cx="195580" cy="288965"/>
                            </w14:xfrm>
                          </w14:contentPart>
                        </a:graphicData>
                      </a:graphic>
                    </wp:anchor>
                  </w:drawing>
                </mc:Choice>
                <mc:Fallback>
                  <w:pict>
                    <v:shape w14:anchorId="373643B5" id="Ink 281" o:spid="_x0000_s1026" type="#_x0000_t75" style="position:absolute;margin-left:1.1pt;margin-top:14.75pt;width:17.8pt;height:25.15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">
                      <v:imagedata r:id="rId86" o:title=""/>
                    </v:shape>
                  </w:pict>
                </mc:Fallback>
              </mc:AlternateContent>
            </w:r>
          </w:p>
        </w:tc>
      </w:tr>
      <w:tr w:rsidR="00152E9D" w:rsidRPr="00A406E5" w14:paraId="2FC17F8B" w14:textId="77777777" w:rsidTr="00A85BFE">
        <w:trPr>
          <w:trHeight w:val="450"/>
        </w:trPr>
        <w:tc>
          <w:tcPr>
            <w:tcW w:w="4169" w:type="pct"/>
            <w:vMerge/>
            <w:tcBorders>
              <w:left w:val="single" w:sz="4" w:space="0" w:color="auto"/>
              <w:bottom w:val="single" w:sz="4" w:space="0" w:color="auto"/>
              <w:right w:val="single" w:sz="4" w:space="0" w:color="auto"/>
            </w:tcBorders>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470A3854" w:rsidR="00152E9D" w:rsidRPr="00A406E5" w:rsidRDefault="00A8287D"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958272" behindDoc="0" locked="0" layoutInCell="1" allowOverlap="1" wp14:anchorId="6E1FC6EE" wp14:editId="0319EBE0">
                      <wp:simplePos x="0" y="0"/>
                      <wp:positionH relativeFrom="column">
                        <wp:posOffset>277111</wp:posOffset>
                      </wp:positionH>
                      <wp:positionV relativeFrom="paragraph">
                        <wp:posOffset>231020</wp:posOffset>
                      </wp:positionV>
                      <wp:extent cx="39960" cy="282600"/>
                      <wp:effectExtent l="38100" t="38100" r="36830" b="34925"/>
                      <wp:wrapNone/>
                      <wp:docPr id="285" name="Ink 285"/>
                      <wp:cNvGraphicFramePr/>
                      <a:graphic xmlns:a="http://schemas.openxmlformats.org/drawingml/2006/main">
                        <a:graphicData uri="http://schemas.microsoft.com/office/word/2010/wordprocessingInk">
                          <w14:contentPart bwMode="auto" r:id="rId87">
                            <w14:nvContentPartPr>
                              <w14:cNvContentPartPr/>
                            </w14:nvContentPartPr>
                            <w14:xfrm>
                              <a:off x="0" y="0"/>
                              <a:ext cx="39960" cy="282600"/>
                            </w14:xfrm>
                          </w14:contentPart>
                        </a:graphicData>
                      </a:graphic>
                    </wp:anchor>
                  </w:drawing>
                </mc:Choice>
                <mc:Fallback>
                  <w:pict>
                    <v:shape w14:anchorId="2E747C36" id="Ink 285" o:spid="_x0000_s1026" type="#_x0000_t75" style="position:absolute;margin-left:20.6pt;margin-top:17pt;width:5.6pt;height:24.65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">
                      <v:imagedata r:id="rId88" o:title=""/>
                    </v:shape>
                  </w:pict>
                </mc:Fallback>
              </mc:AlternateContent>
            </w:r>
            <w:r>
              <w:rPr>
                <w:rFonts w:ascii="Arial" w:hAnsi="Arial" w:cs="Arial"/>
                <w:b/>
                <w:bCs/>
                <w:noProof/>
              </w:rPr>
              <mc:AlternateContent>
                <mc:Choice Requires="wpi">
                  <w:drawing>
                    <wp:anchor distT="0" distB="0" distL="114300" distR="114300" simplePos="0" relativeHeight="251957248" behindDoc="0" locked="0" layoutInCell="1" allowOverlap="1" wp14:anchorId="02A3C0CF" wp14:editId="071820A5">
                      <wp:simplePos x="0" y="0"/>
                      <wp:positionH relativeFrom="column">
                        <wp:posOffset>203671</wp:posOffset>
                      </wp:positionH>
                      <wp:positionV relativeFrom="paragraph">
                        <wp:posOffset>140660</wp:posOffset>
                      </wp:positionV>
                      <wp:extent cx="192240" cy="248760"/>
                      <wp:effectExtent l="38100" t="38100" r="0" b="43815"/>
                      <wp:wrapNone/>
                      <wp:docPr id="284" name="Ink 284"/>
                      <wp:cNvGraphicFramePr/>
                      <a:graphic xmlns:a="http://schemas.openxmlformats.org/drawingml/2006/main">
                        <a:graphicData uri="http://schemas.microsoft.com/office/word/2010/wordprocessingInk">
                          <w14:contentPart bwMode="auto" r:id="rId89">
                            <w14:nvContentPartPr>
                              <w14:cNvContentPartPr/>
                            </w14:nvContentPartPr>
                            <w14:xfrm>
                              <a:off x="0" y="0"/>
                              <a:ext cx="192240" cy="248760"/>
                            </w14:xfrm>
                          </w14:contentPart>
                        </a:graphicData>
                      </a:graphic>
                    </wp:anchor>
                  </w:drawing>
                </mc:Choice>
                <mc:Fallback>
                  <w:pict>
                    <v:shape w14:anchorId="2F179B3A" id="Ink 284" o:spid="_x0000_s1026" type="#_x0000_t75" style="position:absolute;margin-left:14.85pt;margin-top:9.9pt;width:17.6pt;height:22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">
                      <v:imagedata r:id="rId90" o:title=""/>
                    </v:shape>
                  </w:pict>
                </mc:Fallback>
              </mc:AlternateContent>
            </w:r>
            <w:r>
              <w:rPr>
                <w:rFonts w:ascii="Arial" w:hAnsi="Arial" w:cs="Arial"/>
                <w:b/>
                <w:bCs/>
                <w:noProof/>
              </w:rPr>
              <mc:AlternateContent>
                <mc:Choice Requires="wpi">
                  <w:drawing>
                    <wp:anchor distT="0" distB="0" distL="114300" distR="114300" simplePos="0" relativeHeight="251956224" behindDoc="0" locked="0" layoutInCell="1" allowOverlap="1" wp14:anchorId="213DF79B" wp14:editId="2FBAD551">
                      <wp:simplePos x="0" y="0"/>
                      <wp:positionH relativeFrom="column">
                        <wp:posOffset>62551</wp:posOffset>
                      </wp:positionH>
                      <wp:positionV relativeFrom="paragraph">
                        <wp:posOffset>247940</wp:posOffset>
                      </wp:positionV>
                      <wp:extent cx="45360" cy="169560"/>
                      <wp:effectExtent l="38100" t="38100" r="43815" b="33655"/>
                      <wp:wrapNone/>
                      <wp:docPr id="283" name="Ink 283"/>
                      <wp:cNvGraphicFramePr/>
                      <a:graphic xmlns:a="http://schemas.openxmlformats.org/drawingml/2006/main">
                        <a:graphicData uri="http://schemas.microsoft.com/office/word/2010/wordprocessingInk">
                          <w14:contentPart bwMode="auto" r:id="rId91">
                            <w14:nvContentPartPr>
                              <w14:cNvContentPartPr/>
                            </w14:nvContentPartPr>
                            <w14:xfrm>
                              <a:off x="0" y="0"/>
                              <a:ext cx="45360" cy="169560"/>
                            </w14:xfrm>
                          </w14:contentPart>
                        </a:graphicData>
                      </a:graphic>
                    </wp:anchor>
                  </w:drawing>
                </mc:Choice>
                <mc:Fallback>
                  <w:pict>
                    <v:shape w14:anchorId="15701A21" id="Ink 283" o:spid="_x0000_s1026" type="#_x0000_t75" style="position:absolute;margin-left:3.75pt;margin-top:18.3pt;width:6pt;height:15.75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">
                      <v:imagedata r:id="rId92" o:title=""/>
                    </v:shape>
                  </w:pict>
                </mc:Fallback>
              </mc:AlternateContent>
            </w:r>
            <w:r>
              <w:rPr>
                <w:rFonts w:ascii="Arial" w:hAnsi="Arial" w:cs="Arial"/>
                <w:b/>
                <w:bCs/>
                <w:noProof/>
              </w:rPr>
              <mc:AlternateContent>
                <mc:Choice Requires="wpi">
                  <w:drawing>
                    <wp:anchor distT="0" distB="0" distL="114300" distR="114300" simplePos="0" relativeHeight="251955200" behindDoc="0" locked="0" layoutInCell="1" allowOverlap="1" wp14:anchorId="0D047859" wp14:editId="7F10A5D2">
                      <wp:simplePos x="0" y="0"/>
                      <wp:positionH relativeFrom="column">
                        <wp:posOffset>-50489</wp:posOffset>
                      </wp:positionH>
                      <wp:positionV relativeFrom="paragraph">
                        <wp:posOffset>174500</wp:posOffset>
                      </wp:positionV>
                      <wp:extent cx="262440" cy="214920"/>
                      <wp:effectExtent l="38100" t="38100" r="0" b="39370"/>
                      <wp:wrapNone/>
                      <wp:docPr id="282" name="Ink 282"/>
                      <wp:cNvGraphicFramePr/>
                      <a:graphic xmlns:a="http://schemas.openxmlformats.org/drawingml/2006/main">
                        <a:graphicData uri="http://schemas.microsoft.com/office/word/2010/wordprocessingInk">
                          <w14:contentPart bwMode="auto" r:id="rId93">
                            <w14:nvContentPartPr>
                              <w14:cNvContentPartPr/>
                            </w14:nvContentPartPr>
                            <w14:xfrm>
                              <a:off x="0" y="0"/>
                              <a:ext cx="262440" cy="214920"/>
                            </w14:xfrm>
                          </w14:contentPart>
                        </a:graphicData>
                      </a:graphic>
                    </wp:anchor>
                  </w:drawing>
                </mc:Choice>
                <mc:Fallback>
                  <w:pict>
                    <v:shape w14:anchorId="694E12E1" id="Ink 282" o:spid="_x0000_s1026" type="#_x0000_t75" style="position:absolute;margin-left:-5.2pt;margin-top:12.55pt;width:23.05pt;height:19.3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">
                      <v:imagedata r:id="rId94" o:title=""/>
                    </v:shape>
                  </w:pict>
                </mc:Fallback>
              </mc:AlternateConten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26E3F40" w:rsidR="00C073F1" w:rsidRDefault="00CF4CF7" w:rsidP="00152E9D">
      <w:pPr>
        <w:rPr>
          <w:rFonts w:ascii="Arial" w:hAnsi="Arial" w:cs="Arial"/>
        </w:rPr>
      </w:pPr>
      <w:r>
        <w:rPr>
          <w:rFonts w:ascii="Arial" w:hAnsi="Arial" w:cs="Arial"/>
          <w:noProof/>
        </w:rPr>
        <mc:AlternateContent>
          <mc:Choice Requires="wpi">
            <w:drawing>
              <wp:anchor distT="0" distB="0" distL="114300" distR="114300" simplePos="0" relativeHeight="251978752" behindDoc="0" locked="0" layoutInCell="1" allowOverlap="1" wp14:anchorId="13DB0EC5" wp14:editId="78752FA3">
                <wp:simplePos x="0" y="0"/>
                <wp:positionH relativeFrom="column">
                  <wp:posOffset>4485640</wp:posOffset>
                </wp:positionH>
                <wp:positionV relativeFrom="paragraph">
                  <wp:posOffset>332740</wp:posOffset>
                </wp:positionV>
                <wp:extent cx="561460" cy="367200"/>
                <wp:effectExtent l="38100" t="38100" r="0" b="39370"/>
                <wp:wrapNone/>
                <wp:docPr id="14" name="Ink 14"/>
                <wp:cNvGraphicFramePr/>
                <a:graphic xmlns:a="http://schemas.openxmlformats.org/drawingml/2006/main">
                  <a:graphicData uri="http://schemas.microsoft.com/office/word/2010/wordprocessingInk">
                    <w14:contentPart bwMode="auto" r:id="rId95">
                      <w14:nvContentPartPr>
                        <w14:cNvContentPartPr/>
                      </w14:nvContentPartPr>
                      <w14:xfrm>
                        <a:off x="0" y="0"/>
                        <a:ext cx="561460" cy="367200"/>
                      </w14:xfrm>
                    </w14:contentPart>
                  </a:graphicData>
                </a:graphic>
              </wp:anchor>
            </w:drawing>
          </mc:Choice>
          <mc:Fallback>
            <w:pict>
              <v:shapetype w14:anchorId="74DDC1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352pt;margin-top:25pt;width:46.6pt;height:31.3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">
                <v:imagedata r:id="rId96" o:title=""/>
              </v:shape>
            </w:pict>
          </mc:Fallback>
        </mc:AlternateContent>
      </w:r>
      <w:r>
        <w:rPr>
          <w:rFonts w:ascii="Arial" w:hAnsi="Arial" w:cs="Arial"/>
          <w:noProof/>
        </w:rPr>
        <mc:AlternateContent>
          <mc:Choice Requires="wpi">
            <w:drawing>
              <wp:anchor distT="0" distB="0" distL="114300" distR="114300" simplePos="0" relativeHeight="251974656" behindDoc="0" locked="0" layoutInCell="1" allowOverlap="1" wp14:anchorId="658E51E4" wp14:editId="3BC5C6B9">
                <wp:simplePos x="0" y="0"/>
                <wp:positionH relativeFrom="column">
                  <wp:posOffset>6214745</wp:posOffset>
                </wp:positionH>
                <wp:positionV relativeFrom="paragraph">
                  <wp:posOffset>20320</wp:posOffset>
                </wp:positionV>
                <wp:extent cx="629335" cy="217800"/>
                <wp:effectExtent l="38100" t="38100" r="31115" b="49530"/>
                <wp:wrapNone/>
                <wp:docPr id="9" name="Ink 9"/>
                <wp:cNvGraphicFramePr/>
                <a:graphic xmlns:a="http://schemas.openxmlformats.org/drawingml/2006/main">
                  <a:graphicData uri="http://schemas.microsoft.com/office/word/2010/wordprocessingInk">
                    <w14:contentPart bwMode="auto" r:id="rId97">
                      <w14:nvContentPartPr>
                        <w14:cNvContentPartPr/>
                      </w14:nvContentPartPr>
                      <w14:xfrm>
                        <a:off x="0" y="0"/>
                        <a:ext cx="629335" cy="217800"/>
                      </w14:xfrm>
                    </w14:contentPart>
                  </a:graphicData>
                </a:graphic>
              </wp:anchor>
            </w:drawing>
          </mc:Choice>
          <mc:Fallback>
            <w:pict>
              <v:shape w14:anchorId="2C385DE6" id="Ink 9" o:spid="_x0000_s1026" type="#_x0000_t75" style="position:absolute;margin-left:488.15pt;margin-top:.4pt;width:51.95pt;height:19.6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">
                <v:imagedata r:id="rId98" o:title=""/>
              </v:shape>
            </w:pict>
          </mc:Fallback>
        </mc:AlternateContent>
      </w:r>
      <w:r>
        <w:rPr>
          <w:rFonts w:ascii="Arial" w:hAnsi="Arial" w:cs="Arial"/>
          <w:noProof/>
        </w:rPr>
        <mc:AlternateContent>
          <mc:Choice Requires="wpi">
            <w:drawing>
              <wp:anchor distT="0" distB="0" distL="114300" distR="114300" simplePos="0" relativeHeight="251975680" behindDoc="0" locked="0" layoutInCell="1" allowOverlap="1" wp14:anchorId="4E3CE749" wp14:editId="2D6580F9">
                <wp:simplePos x="0" y="0"/>
                <wp:positionH relativeFrom="column">
                  <wp:posOffset>4100830</wp:posOffset>
                </wp:positionH>
                <wp:positionV relativeFrom="paragraph">
                  <wp:posOffset>-26670</wp:posOffset>
                </wp:positionV>
                <wp:extent cx="1751790" cy="342000"/>
                <wp:effectExtent l="38100" t="38100" r="39370" b="39370"/>
                <wp:wrapNone/>
                <wp:docPr id="10" name="Ink 10"/>
                <wp:cNvGraphicFramePr/>
                <a:graphic xmlns:a="http://schemas.openxmlformats.org/drawingml/2006/main">
                  <a:graphicData uri="http://schemas.microsoft.com/office/word/2010/wordprocessingInk">
                    <w14:contentPart bwMode="auto" r:id="rId99">
                      <w14:nvContentPartPr>
                        <w14:cNvContentPartPr/>
                      </w14:nvContentPartPr>
                      <w14:xfrm>
                        <a:off x="0" y="0"/>
                        <a:ext cx="1751790" cy="342000"/>
                      </w14:xfrm>
                    </w14:contentPart>
                  </a:graphicData>
                </a:graphic>
              </wp:anchor>
            </w:drawing>
          </mc:Choice>
          <mc:Fallback>
            <w:pict>
              <v:shape w14:anchorId="3A81ED64" id="Ink 10" o:spid="_x0000_s1026" type="#_x0000_t75" style="position:absolute;margin-left:321.7pt;margin-top:-3.3pt;width:140.4pt;height:29.4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">
                <v:imagedata r:id="rId100" o:title=""/>
              </v:shape>
            </w:pict>
          </mc:Fallback>
        </mc:AlternateContent>
      </w:r>
    </w:p>
    <w:p w14:paraId="1FE2DD96" w14:textId="77777777" w:rsidR="00C073F1" w:rsidRDefault="00C073F1" w:rsidP="00152E9D">
      <w:pPr>
        <w:rPr>
          <w:rFonts w:ascii="Arial" w:hAnsi="Arial" w:cs="Arial"/>
          <w:vanish/>
        </w:rPr>
        <w:sectPr w:rsidR="00C073F1" w:rsidSect="00F61A20">
          <w:footerReference w:type="default" r:id="rId101"/>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2C3D23C9" w14:textId="77777777" w:rsidTr="00B05B47">
        <w:tc>
          <w:tcPr>
            <w:tcW w:w="15163"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0DF62E7" w14:textId="77777777" w:rsidTr="00B05B47">
        <w:tc>
          <w:tcPr>
            <w:tcW w:w="15163" w:type="dxa"/>
            <w:shd w:val="clear" w:color="auto" w:fill="8DB3E2" w:themeFill="text2" w:themeFillTint="66"/>
          </w:tcPr>
          <w:p w14:paraId="0760958A"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779BC76C" w14:textId="77777777" w:rsidTr="00B05B47">
        <w:tc>
          <w:tcPr>
            <w:tcW w:w="15163" w:type="dxa"/>
            <w:shd w:val="clear" w:color="auto" w:fill="DAEEF3" w:themeFill="accent5" w:themeFillTint="33"/>
          </w:tcPr>
          <w:p w14:paraId="7FF91CAC"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916C1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117E1B91" w14:textId="77777777" w:rsidTr="0082157B">
        <w:trPr>
          <w:tblHeader/>
        </w:trPr>
        <w:tc>
          <w:tcPr>
            <w:tcW w:w="1735" w:type="dxa"/>
            <w:shd w:val="clear" w:color="auto" w:fill="8DB3E2" w:themeFill="text2" w:themeFillTint="66"/>
          </w:tcPr>
          <w:p w14:paraId="2596DAFA"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58E6BA7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10EC858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40AB261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0B35279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4D6AFD4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3F73322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0A76FD3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82157B">
        <w:trPr>
          <w:tblHeader/>
        </w:trPr>
        <w:tc>
          <w:tcPr>
            <w:tcW w:w="1735" w:type="dxa"/>
            <w:shd w:val="clear" w:color="auto" w:fill="8DB3E2" w:themeFill="text2" w:themeFillTint="66"/>
          </w:tcPr>
          <w:p w14:paraId="1E5A74F1"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2C6CB7A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71AA3A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009CE6F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02BBE6A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3E0FEE4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72BEE205"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4D3CDE65"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F8F4175" w14:textId="77777777" w:rsidTr="0082157B">
        <w:tc>
          <w:tcPr>
            <w:tcW w:w="1735" w:type="dxa"/>
            <w:shd w:val="clear" w:color="auto" w:fill="8DB3E2" w:themeFill="text2" w:themeFillTint="66"/>
          </w:tcPr>
          <w:p w14:paraId="7E268B2B"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7E05B1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525732C"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00650BF0"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BE5B660"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43F6B97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75A42704"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BAE9EFA"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3E53E58F"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A000035"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4840A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EE3D98E"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2CEED15F" w14:textId="77777777" w:rsidTr="0082157B">
        <w:tc>
          <w:tcPr>
            <w:tcW w:w="1735" w:type="dxa"/>
            <w:shd w:val="clear" w:color="auto" w:fill="8DB3E2" w:themeFill="text2" w:themeFillTint="66"/>
          </w:tcPr>
          <w:p w14:paraId="5BE2E351"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19C76360"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6C28C21"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2DD93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292F8D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EA3C3F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A2A2822"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5FDF7FD4"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181C5C37" w14:textId="77777777" w:rsidTr="0082157B">
        <w:trPr>
          <w:trHeight w:val="4004"/>
        </w:trPr>
        <w:tc>
          <w:tcPr>
            <w:tcW w:w="1735" w:type="dxa"/>
            <w:shd w:val="clear" w:color="auto" w:fill="8DB3E2" w:themeFill="text2" w:themeFillTint="66"/>
          </w:tcPr>
          <w:p w14:paraId="1F89CECC"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4869460" w14:textId="77777777" w:rsidR="007D5DE2" w:rsidRDefault="007D5DE2" w:rsidP="00160D12">
            <w:pPr>
              <w:spacing w:before="34" w:line="239" w:lineRule="auto"/>
              <w:ind w:left="108" w:right="-54"/>
              <w:rPr>
                <w:rFonts w:ascii="Arial" w:eastAsia="Arial" w:hAnsi="Arial" w:cs="Arial"/>
                <w:bCs/>
                <w:sz w:val="18"/>
                <w:szCs w:val="18"/>
              </w:rPr>
            </w:pPr>
          </w:p>
          <w:p w14:paraId="187F57B8"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42DC0B81"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70B3E7D9"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54738AF4" w14:textId="77777777" w:rsidR="007D5DE2" w:rsidRPr="00B05B47" w:rsidRDefault="007D5DE2" w:rsidP="00160D12">
            <w:pPr>
              <w:rPr>
                <w:rFonts w:ascii="Arial" w:hAnsi="Arial" w:cs="Arial"/>
                <w:sz w:val="18"/>
                <w:szCs w:val="18"/>
              </w:rPr>
            </w:pPr>
          </w:p>
        </w:tc>
        <w:tc>
          <w:tcPr>
            <w:tcW w:w="1985" w:type="dxa"/>
          </w:tcPr>
          <w:p w14:paraId="3FEDCC06"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0B9629E5"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D017712"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0865078"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1E098268"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5F80C4DB"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137DA66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46ABBD8F" w14:textId="77777777" w:rsidR="007D5DE2" w:rsidRPr="00B05B47" w:rsidRDefault="007D5DE2" w:rsidP="00160D12">
            <w:pPr>
              <w:rPr>
                <w:rFonts w:ascii="Arial" w:hAnsi="Arial" w:cs="Arial"/>
                <w:sz w:val="18"/>
                <w:szCs w:val="18"/>
              </w:rPr>
            </w:pPr>
          </w:p>
        </w:tc>
        <w:tc>
          <w:tcPr>
            <w:tcW w:w="1843" w:type="dxa"/>
          </w:tcPr>
          <w:p w14:paraId="64EEF21A"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23149174"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4E923AA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03468C33" w14:textId="77777777" w:rsidTr="0082157B">
        <w:tc>
          <w:tcPr>
            <w:tcW w:w="1735" w:type="dxa"/>
            <w:shd w:val="clear" w:color="auto" w:fill="8DB3E2" w:themeFill="text2" w:themeFillTint="66"/>
          </w:tcPr>
          <w:p w14:paraId="6ACAF2B9"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6BBA33E"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1FCC634E"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38FA79"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53AD1C08"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090A0387"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8818CA7"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64FCBC1" w14:textId="77777777" w:rsidR="007D5DE2" w:rsidRPr="00B05B47" w:rsidRDefault="007D5DE2" w:rsidP="00160D12">
            <w:pPr>
              <w:rPr>
                <w:rFonts w:ascii="Arial" w:hAnsi="Arial" w:cs="Arial"/>
                <w:sz w:val="18"/>
                <w:szCs w:val="18"/>
              </w:rPr>
            </w:pPr>
          </w:p>
          <w:p w14:paraId="5C8C6B09" w14:textId="77777777" w:rsidR="007D5DE2" w:rsidRPr="00B05B47" w:rsidRDefault="007D5DE2" w:rsidP="00160D12">
            <w:pPr>
              <w:rPr>
                <w:rFonts w:ascii="Arial" w:hAnsi="Arial" w:cs="Arial"/>
                <w:sz w:val="18"/>
                <w:szCs w:val="18"/>
              </w:rPr>
            </w:pPr>
          </w:p>
        </w:tc>
        <w:tc>
          <w:tcPr>
            <w:tcW w:w="1984" w:type="dxa"/>
          </w:tcPr>
          <w:p w14:paraId="70EBC571"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2DB341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0BAB45F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1F28655A"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FA8012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38FBEC4A"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2745B2EF"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12F4A38E"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20614A91"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C0A9A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0FD0C913"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3382A365" w14:textId="77777777" w:rsidR="0082157B" w:rsidRPr="00B05B47" w:rsidRDefault="0082157B" w:rsidP="00160D12">
            <w:pPr>
              <w:rPr>
                <w:rFonts w:ascii="Arial" w:hAnsi="Arial" w:cs="Arial"/>
                <w:sz w:val="18"/>
                <w:szCs w:val="18"/>
              </w:rPr>
            </w:pPr>
          </w:p>
        </w:tc>
        <w:tc>
          <w:tcPr>
            <w:tcW w:w="1985" w:type="dxa"/>
          </w:tcPr>
          <w:p w14:paraId="75134515"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5C71F136"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0D8CF614" w14:textId="77777777" w:rsidTr="0082157B">
        <w:tc>
          <w:tcPr>
            <w:tcW w:w="1735" w:type="dxa"/>
            <w:shd w:val="clear" w:color="auto" w:fill="8DB3E2" w:themeFill="text2" w:themeFillTint="66"/>
          </w:tcPr>
          <w:p w14:paraId="46067465"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7C54658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62199465" w14:textId="77777777" w:rsidR="007D5DE2" w:rsidRPr="00B05B47" w:rsidRDefault="007D5DE2" w:rsidP="00160D12">
            <w:pPr>
              <w:rPr>
                <w:rFonts w:ascii="Arial" w:hAnsi="Arial" w:cs="Arial"/>
                <w:sz w:val="18"/>
                <w:szCs w:val="18"/>
              </w:rPr>
            </w:pPr>
          </w:p>
          <w:p w14:paraId="0DA123B1"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089705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84B8317"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365A876D"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36963FC3"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5DA03B39"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35482B55"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C4CEA3D"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03F44EF"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895670"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442EA" w14:textId="77777777" w:rsidR="006455F4" w:rsidRDefault="006455F4">
      <w:r>
        <w:separator/>
      </w:r>
    </w:p>
  </w:endnote>
  <w:endnote w:type="continuationSeparator" w:id="0">
    <w:p w14:paraId="157F0102" w14:textId="77777777" w:rsidR="006455F4" w:rsidRDefault="006455F4">
      <w:r>
        <w:continuationSeparator/>
      </w:r>
    </w:p>
  </w:endnote>
  <w:endnote w:type="continuationNotice" w:id="1">
    <w:p w14:paraId="442AB88F" w14:textId="77777777" w:rsidR="006455F4" w:rsidRDefault="00645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mp;quo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93F57" w14:textId="77777777" w:rsidR="00E93D8D" w:rsidRDefault="00E93D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797E50C6" w14:textId="77777777" w:rsidR="00E93D8D" w:rsidRDefault="00E93D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56CC" w14:textId="77777777" w:rsidR="00E93D8D" w:rsidRDefault="00E93D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20D6A" w14:textId="77777777" w:rsidR="006455F4" w:rsidRDefault="006455F4">
      <w:r>
        <w:separator/>
      </w:r>
    </w:p>
  </w:footnote>
  <w:footnote w:type="continuationSeparator" w:id="0">
    <w:p w14:paraId="65E14786" w14:textId="77777777" w:rsidR="006455F4" w:rsidRDefault="006455F4">
      <w:r>
        <w:continuationSeparator/>
      </w:r>
    </w:p>
  </w:footnote>
  <w:footnote w:type="continuationNotice" w:id="1">
    <w:p w14:paraId="23AB357E" w14:textId="77777777" w:rsidR="006455F4" w:rsidRDefault="006455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44EDB"/>
    <w:multiLevelType w:val="hybridMultilevel"/>
    <w:tmpl w:val="FBCC83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B8930EE"/>
    <w:multiLevelType w:val="hybridMultilevel"/>
    <w:tmpl w:val="C234DB04"/>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28269F"/>
    <w:multiLevelType w:val="hybridMultilevel"/>
    <w:tmpl w:val="B38EEBDE"/>
    <w:lvl w:ilvl="0" w:tplc="A6B63238">
      <w:start w:val="1"/>
      <w:numFmt w:val="bullet"/>
      <w:lvlText w:val=""/>
      <w:lvlJc w:val="left"/>
      <w:pPr>
        <w:tabs>
          <w:tab w:val="num" w:pos="720"/>
        </w:tabs>
        <w:ind w:left="720" w:hanging="360"/>
      </w:pPr>
      <w:rPr>
        <w:rFonts w:ascii="Symbol" w:hAnsi="Symbol" w:hint="default"/>
        <w:sz w:val="20"/>
      </w:rPr>
    </w:lvl>
    <w:lvl w:ilvl="1" w:tplc="1570E052" w:tentative="1">
      <w:start w:val="1"/>
      <w:numFmt w:val="bullet"/>
      <w:lvlText w:val=""/>
      <w:lvlJc w:val="left"/>
      <w:pPr>
        <w:tabs>
          <w:tab w:val="num" w:pos="1440"/>
        </w:tabs>
        <w:ind w:left="1440" w:hanging="360"/>
      </w:pPr>
      <w:rPr>
        <w:rFonts w:ascii="Symbol" w:hAnsi="Symbol" w:hint="default"/>
        <w:sz w:val="20"/>
      </w:rPr>
    </w:lvl>
    <w:lvl w:ilvl="2" w:tplc="2460DB12" w:tentative="1">
      <w:start w:val="1"/>
      <w:numFmt w:val="bullet"/>
      <w:lvlText w:val=""/>
      <w:lvlJc w:val="left"/>
      <w:pPr>
        <w:tabs>
          <w:tab w:val="num" w:pos="2160"/>
        </w:tabs>
        <w:ind w:left="2160" w:hanging="360"/>
      </w:pPr>
      <w:rPr>
        <w:rFonts w:ascii="Symbol" w:hAnsi="Symbol" w:hint="default"/>
        <w:sz w:val="20"/>
      </w:rPr>
    </w:lvl>
    <w:lvl w:ilvl="3" w:tplc="E130B3B2" w:tentative="1">
      <w:start w:val="1"/>
      <w:numFmt w:val="bullet"/>
      <w:lvlText w:val=""/>
      <w:lvlJc w:val="left"/>
      <w:pPr>
        <w:tabs>
          <w:tab w:val="num" w:pos="2880"/>
        </w:tabs>
        <w:ind w:left="2880" w:hanging="360"/>
      </w:pPr>
      <w:rPr>
        <w:rFonts w:ascii="Symbol" w:hAnsi="Symbol" w:hint="default"/>
        <w:sz w:val="20"/>
      </w:rPr>
    </w:lvl>
    <w:lvl w:ilvl="4" w:tplc="28C694CC" w:tentative="1">
      <w:start w:val="1"/>
      <w:numFmt w:val="bullet"/>
      <w:lvlText w:val=""/>
      <w:lvlJc w:val="left"/>
      <w:pPr>
        <w:tabs>
          <w:tab w:val="num" w:pos="3600"/>
        </w:tabs>
        <w:ind w:left="3600" w:hanging="360"/>
      </w:pPr>
      <w:rPr>
        <w:rFonts w:ascii="Symbol" w:hAnsi="Symbol" w:hint="default"/>
        <w:sz w:val="20"/>
      </w:rPr>
    </w:lvl>
    <w:lvl w:ilvl="5" w:tplc="FF2A9B88" w:tentative="1">
      <w:start w:val="1"/>
      <w:numFmt w:val="bullet"/>
      <w:lvlText w:val=""/>
      <w:lvlJc w:val="left"/>
      <w:pPr>
        <w:tabs>
          <w:tab w:val="num" w:pos="4320"/>
        </w:tabs>
        <w:ind w:left="4320" w:hanging="360"/>
      </w:pPr>
      <w:rPr>
        <w:rFonts w:ascii="Symbol" w:hAnsi="Symbol" w:hint="default"/>
        <w:sz w:val="20"/>
      </w:rPr>
    </w:lvl>
    <w:lvl w:ilvl="6" w:tplc="50E61E78" w:tentative="1">
      <w:start w:val="1"/>
      <w:numFmt w:val="bullet"/>
      <w:lvlText w:val=""/>
      <w:lvlJc w:val="left"/>
      <w:pPr>
        <w:tabs>
          <w:tab w:val="num" w:pos="5040"/>
        </w:tabs>
        <w:ind w:left="5040" w:hanging="360"/>
      </w:pPr>
      <w:rPr>
        <w:rFonts w:ascii="Symbol" w:hAnsi="Symbol" w:hint="default"/>
        <w:sz w:val="20"/>
      </w:rPr>
    </w:lvl>
    <w:lvl w:ilvl="7" w:tplc="3112E632" w:tentative="1">
      <w:start w:val="1"/>
      <w:numFmt w:val="bullet"/>
      <w:lvlText w:val=""/>
      <w:lvlJc w:val="left"/>
      <w:pPr>
        <w:tabs>
          <w:tab w:val="num" w:pos="5760"/>
        </w:tabs>
        <w:ind w:left="5760" w:hanging="360"/>
      </w:pPr>
      <w:rPr>
        <w:rFonts w:ascii="Symbol" w:hAnsi="Symbol" w:hint="default"/>
        <w:sz w:val="20"/>
      </w:rPr>
    </w:lvl>
    <w:lvl w:ilvl="8" w:tplc="C792CFB2"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C8D8A2E4">
      <w:start w:val="1"/>
      <w:numFmt w:val="decimal"/>
      <w:lvlText w:val="%1."/>
      <w:lvlJc w:val="left"/>
      <w:pPr>
        <w:tabs>
          <w:tab w:val="num" w:pos="720"/>
        </w:tabs>
        <w:ind w:left="720" w:hanging="360"/>
      </w:pPr>
    </w:lvl>
    <w:lvl w:ilvl="1" w:tplc="87D0BB1C" w:tentative="1">
      <w:start w:val="1"/>
      <w:numFmt w:val="decimal"/>
      <w:lvlText w:val="%2."/>
      <w:lvlJc w:val="left"/>
      <w:pPr>
        <w:tabs>
          <w:tab w:val="num" w:pos="1440"/>
        </w:tabs>
        <w:ind w:left="1440" w:hanging="360"/>
      </w:pPr>
    </w:lvl>
    <w:lvl w:ilvl="2" w:tplc="C6C0675E" w:tentative="1">
      <w:start w:val="1"/>
      <w:numFmt w:val="decimal"/>
      <w:lvlText w:val="%3."/>
      <w:lvlJc w:val="left"/>
      <w:pPr>
        <w:tabs>
          <w:tab w:val="num" w:pos="2160"/>
        </w:tabs>
        <w:ind w:left="2160" w:hanging="360"/>
      </w:pPr>
    </w:lvl>
    <w:lvl w:ilvl="3" w:tplc="D8C8F4D4" w:tentative="1">
      <w:start w:val="1"/>
      <w:numFmt w:val="decimal"/>
      <w:lvlText w:val="%4."/>
      <w:lvlJc w:val="left"/>
      <w:pPr>
        <w:tabs>
          <w:tab w:val="num" w:pos="2880"/>
        </w:tabs>
        <w:ind w:left="2880" w:hanging="360"/>
      </w:pPr>
    </w:lvl>
    <w:lvl w:ilvl="4" w:tplc="12EEAE94" w:tentative="1">
      <w:start w:val="1"/>
      <w:numFmt w:val="decimal"/>
      <w:lvlText w:val="%5."/>
      <w:lvlJc w:val="left"/>
      <w:pPr>
        <w:tabs>
          <w:tab w:val="num" w:pos="3600"/>
        </w:tabs>
        <w:ind w:left="3600" w:hanging="360"/>
      </w:pPr>
    </w:lvl>
    <w:lvl w:ilvl="5" w:tplc="F44495F6" w:tentative="1">
      <w:start w:val="1"/>
      <w:numFmt w:val="decimal"/>
      <w:lvlText w:val="%6."/>
      <w:lvlJc w:val="left"/>
      <w:pPr>
        <w:tabs>
          <w:tab w:val="num" w:pos="4320"/>
        </w:tabs>
        <w:ind w:left="4320" w:hanging="360"/>
      </w:pPr>
    </w:lvl>
    <w:lvl w:ilvl="6" w:tplc="9D3A560C" w:tentative="1">
      <w:start w:val="1"/>
      <w:numFmt w:val="decimal"/>
      <w:lvlText w:val="%7."/>
      <w:lvlJc w:val="left"/>
      <w:pPr>
        <w:tabs>
          <w:tab w:val="num" w:pos="5040"/>
        </w:tabs>
        <w:ind w:left="5040" w:hanging="360"/>
      </w:pPr>
    </w:lvl>
    <w:lvl w:ilvl="7" w:tplc="62FA6BEE" w:tentative="1">
      <w:start w:val="1"/>
      <w:numFmt w:val="decimal"/>
      <w:lvlText w:val="%8."/>
      <w:lvlJc w:val="left"/>
      <w:pPr>
        <w:tabs>
          <w:tab w:val="num" w:pos="5760"/>
        </w:tabs>
        <w:ind w:left="5760" w:hanging="360"/>
      </w:pPr>
    </w:lvl>
    <w:lvl w:ilvl="8" w:tplc="12A6A676" w:tentative="1">
      <w:start w:val="1"/>
      <w:numFmt w:val="decimal"/>
      <w:lvlText w:val="%9."/>
      <w:lvlJc w:val="left"/>
      <w:pPr>
        <w:tabs>
          <w:tab w:val="num" w:pos="6480"/>
        </w:tabs>
        <w:ind w:left="6480" w:hanging="360"/>
      </w:pPr>
    </w:lvl>
  </w:abstractNum>
  <w:abstractNum w:abstractNumId="9" w15:restartNumberingAfterBreak="0">
    <w:nsid w:val="284B0602"/>
    <w:multiLevelType w:val="hybridMultilevel"/>
    <w:tmpl w:val="531E0930"/>
    <w:lvl w:ilvl="0" w:tplc="9DF66D7A">
      <w:start w:val="1"/>
      <w:numFmt w:val="bullet"/>
      <w:lvlText w:val=""/>
      <w:lvlJc w:val="left"/>
      <w:pPr>
        <w:tabs>
          <w:tab w:val="num" w:pos="720"/>
        </w:tabs>
        <w:ind w:left="720" w:hanging="360"/>
      </w:pPr>
      <w:rPr>
        <w:rFonts w:ascii="Symbol" w:hAnsi="Symbol" w:hint="default"/>
        <w:sz w:val="20"/>
      </w:rPr>
    </w:lvl>
    <w:lvl w:ilvl="1" w:tplc="6E1ECCEA" w:tentative="1">
      <w:start w:val="1"/>
      <w:numFmt w:val="bullet"/>
      <w:lvlText w:val=""/>
      <w:lvlJc w:val="left"/>
      <w:pPr>
        <w:tabs>
          <w:tab w:val="num" w:pos="1440"/>
        </w:tabs>
        <w:ind w:left="1440" w:hanging="360"/>
      </w:pPr>
      <w:rPr>
        <w:rFonts w:ascii="Symbol" w:hAnsi="Symbol" w:hint="default"/>
        <w:sz w:val="20"/>
      </w:rPr>
    </w:lvl>
    <w:lvl w:ilvl="2" w:tplc="C1741A7E" w:tentative="1">
      <w:start w:val="1"/>
      <w:numFmt w:val="bullet"/>
      <w:lvlText w:val=""/>
      <w:lvlJc w:val="left"/>
      <w:pPr>
        <w:tabs>
          <w:tab w:val="num" w:pos="2160"/>
        </w:tabs>
        <w:ind w:left="2160" w:hanging="360"/>
      </w:pPr>
      <w:rPr>
        <w:rFonts w:ascii="Symbol" w:hAnsi="Symbol" w:hint="default"/>
        <w:sz w:val="20"/>
      </w:rPr>
    </w:lvl>
    <w:lvl w:ilvl="3" w:tplc="C0C61D0C" w:tentative="1">
      <w:start w:val="1"/>
      <w:numFmt w:val="bullet"/>
      <w:lvlText w:val=""/>
      <w:lvlJc w:val="left"/>
      <w:pPr>
        <w:tabs>
          <w:tab w:val="num" w:pos="2880"/>
        </w:tabs>
        <w:ind w:left="2880" w:hanging="360"/>
      </w:pPr>
      <w:rPr>
        <w:rFonts w:ascii="Symbol" w:hAnsi="Symbol" w:hint="default"/>
        <w:sz w:val="20"/>
      </w:rPr>
    </w:lvl>
    <w:lvl w:ilvl="4" w:tplc="B3D8ECAA" w:tentative="1">
      <w:start w:val="1"/>
      <w:numFmt w:val="bullet"/>
      <w:lvlText w:val=""/>
      <w:lvlJc w:val="left"/>
      <w:pPr>
        <w:tabs>
          <w:tab w:val="num" w:pos="3600"/>
        </w:tabs>
        <w:ind w:left="3600" w:hanging="360"/>
      </w:pPr>
      <w:rPr>
        <w:rFonts w:ascii="Symbol" w:hAnsi="Symbol" w:hint="default"/>
        <w:sz w:val="20"/>
      </w:rPr>
    </w:lvl>
    <w:lvl w:ilvl="5" w:tplc="C1AED786" w:tentative="1">
      <w:start w:val="1"/>
      <w:numFmt w:val="bullet"/>
      <w:lvlText w:val=""/>
      <w:lvlJc w:val="left"/>
      <w:pPr>
        <w:tabs>
          <w:tab w:val="num" w:pos="4320"/>
        </w:tabs>
        <w:ind w:left="4320" w:hanging="360"/>
      </w:pPr>
      <w:rPr>
        <w:rFonts w:ascii="Symbol" w:hAnsi="Symbol" w:hint="default"/>
        <w:sz w:val="20"/>
      </w:rPr>
    </w:lvl>
    <w:lvl w:ilvl="6" w:tplc="ECA05A06" w:tentative="1">
      <w:start w:val="1"/>
      <w:numFmt w:val="bullet"/>
      <w:lvlText w:val=""/>
      <w:lvlJc w:val="left"/>
      <w:pPr>
        <w:tabs>
          <w:tab w:val="num" w:pos="5040"/>
        </w:tabs>
        <w:ind w:left="5040" w:hanging="360"/>
      </w:pPr>
      <w:rPr>
        <w:rFonts w:ascii="Symbol" w:hAnsi="Symbol" w:hint="default"/>
        <w:sz w:val="20"/>
      </w:rPr>
    </w:lvl>
    <w:lvl w:ilvl="7" w:tplc="34FAEA44" w:tentative="1">
      <w:start w:val="1"/>
      <w:numFmt w:val="bullet"/>
      <w:lvlText w:val=""/>
      <w:lvlJc w:val="left"/>
      <w:pPr>
        <w:tabs>
          <w:tab w:val="num" w:pos="5760"/>
        </w:tabs>
        <w:ind w:left="5760" w:hanging="360"/>
      </w:pPr>
      <w:rPr>
        <w:rFonts w:ascii="Symbol" w:hAnsi="Symbol" w:hint="default"/>
        <w:sz w:val="20"/>
      </w:rPr>
    </w:lvl>
    <w:lvl w:ilvl="8" w:tplc="FA24B8D0"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BA76EF4"/>
    <w:multiLevelType w:val="hybridMultilevel"/>
    <w:tmpl w:val="C818C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CFF7EF3"/>
    <w:multiLevelType w:val="hybridMultilevel"/>
    <w:tmpl w:val="2AC05AF6"/>
    <w:lvl w:ilvl="0" w:tplc="FD3C96CA">
      <w:start w:val="1"/>
      <w:numFmt w:val="bullet"/>
      <w:lvlText w:val=""/>
      <w:lvlJc w:val="left"/>
      <w:pPr>
        <w:tabs>
          <w:tab w:val="num" w:pos="720"/>
        </w:tabs>
        <w:ind w:left="720" w:hanging="360"/>
      </w:pPr>
      <w:rPr>
        <w:rFonts w:ascii="Symbol" w:hAnsi="Symbol" w:hint="default"/>
        <w:sz w:val="20"/>
      </w:rPr>
    </w:lvl>
    <w:lvl w:ilvl="1" w:tplc="2A428546" w:tentative="1">
      <w:start w:val="1"/>
      <w:numFmt w:val="bullet"/>
      <w:lvlText w:val=""/>
      <w:lvlJc w:val="left"/>
      <w:pPr>
        <w:tabs>
          <w:tab w:val="num" w:pos="1440"/>
        </w:tabs>
        <w:ind w:left="1440" w:hanging="360"/>
      </w:pPr>
      <w:rPr>
        <w:rFonts w:ascii="Symbol" w:hAnsi="Symbol" w:hint="default"/>
        <w:sz w:val="20"/>
      </w:rPr>
    </w:lvl>
    <w:lvl w:ilvl="2" w:tplc="41B2DAF2" w:tentative="1">
      <w:start w:val="1"/>
      <w:numFmt w:val="bullet"/>
      <w:lvlText w:val=""/>
      <w:lvlJc w:val="left"/>
      <w:pPr>
        <w:tabs>
          <w:tab w:val="num" w:pos="2160"/>
        </w:tabs>
        <w:ind w:left="2160" w:hanging="360"/>
      </w:pPr>
      <w:rPr>
        <w:rFonts w:ascii="Symbol" w:hAnsi="Symbol" w:hint="default"/>
        <w:sz w:val="20"/>
      </w:rPr>
    </w:lvl>
    <w:lvl w:ilvl="3" w:tplc="F84AE5E8" w:tentative="1">
      <w:start w:val="1"/>
      <w:numFmt w:val="bullet"/>
      <w:lvlText w:val=""/>
      <w:lvlJc w:val="left"/>
      <w:pPr>
        <w:tabs>
          <w:tab w:val="num" w:pos="2880"/>
        </w:tabs>
        <w:ind w:left="2880" w:hanging="360"/>
      </w:pPr>
      <w:rPr>
        <w:rFonts w:ascii="Symbol" w:hAnsi="Symbol" w:hint="default"/>
        <w:sz w:val="20"/>
      </w:rPr>
    </w:lvl>
    <w:lvl w:ilvl="4" w:tplc="B70CF7F0" w:tentative="1">
      <w:start w:val="1"/>
      <w:numFmt w:val="bullet"/>
      <w:lvlText w:val=""/>
      <w:lvlJc w:val="left"/>
      <w:pPr>
        <w:tabs>
          <w:tab w:val="num" w:pos="3600"/>
        </w:tabs>
        <w:ind w:left="3600" w:hanging="360"/>
      </w:pPr>
      <w:rPr>
        <w:rFonts w:ascii="Symbol" w:hAnsi="Symbol" w:hint="default"/>
        <w:sz w:val="20"/>
      </w:rPr>
    </w:lvl>
    <w:lvl w:ilvl="5" w:tplc="4764273C" w:tentative="1">
      <w:start w:val="1"/>
      <w:numFmt w:val="bullet"/>
      <w:lvlText w:val=""/>
      <w:lvlJc w:val="left"/>
      <w:pPr>
        <w:tabs>
          <w:tab w:val="num" w:pos="4320"/>
        </w:tabs>
        <w:ind w:left="4320" w:hanging="360"/>
      </w:pPr>
      <w:rPr>
        <w:rFonts w:ascii="Symbol" w:hAnsi="Symbol" w:hint="default"/>
        <w:sz w:val="20"/>
      </w:rPr>
    </w:lvl>
    <w:lvl w:ilvl="6" w:tplc="729C69C0" w:tentative="1">
      <w:start w:val="1"/>
      <w:numFmt w:val="bullet"/>
      <w:lvlText w:val=""/>
      <w:lvlJc w:val="left"/>
      <w:pPr>
        <w:tabs>
          <w:tab w:val="num" w:pos="5040"/>
        </w:tabs>
        <w:ind w:left="5040" w:hanging="360"/>
      </w:pPr>
      <w:rPr>
        <w:rFonts w:ascii="Symbol" w:hAnsi="Symbol" w:hint="default"/>
        <w:sz w:val="20"/>
      </w:rPr>
    </w:lvl>
    <w:lvl w:ilvl="7" w:tplc="7C26490E" w:tentative="1">
      <w:start w:val="1"/>
      <w:numFmt w:val="bullet"/>
      <w:lvlText w:val=""/>
      <w:lvlJc w:val="left"/>
      <w:pPr>
        <w:tabs>
          <w:tab w:val="num" w:pos="5760"/>
        </w:tabs>
        <w:ind w:left="5760" w:hanging="360"/>
      </w:pPr>
      <w:rPr>
        <w:rFonts w:ascii="Symbol" w:hAnsi="Symbol" w:hint="default"/>
        <w:sz w:val="20"/>
      </w:rPr>
    </w:lvl>
    <w:lvl w:ilvl="8" w:tplc="27E4BA7C"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D55FBA"/>
    <w:multiLevelType w:val="hybridMultilevel"/>
    <w:tmpl w:val="0EF87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DA6F88"/>
    <w:multiLevelType w:val="hybridMultilevel"/>
    <w:tmpl w:val="E772861E"/>
    <w:lvl w:ilvl="0" w:tplc="BDAAC4D0">
      <w:start w:val="1"/>
      <w:numFmt w:val="bullet"/>
      <w:lvlText w:val=""/>
      <w:lvlJc w:val="left"/>
      <w:pPr>
        <w:ind w:left="720" w:hanging="360"/>
      </w:pPr>
      <w:rPr>
        <w:rFonts w:ascii="Symbol" w:hAnsi="Symbol" w:hint="default"/>
      </w:rPr>
    </w:lvl>
    <w:lvl w:ilvl="1" w:tplc="09682A44">
      <w:start w:val="1"/>
      <w:numFmt w:val="bullet"/>
      <w:lvlText w:val="o"/>
      <w:lvlJc w:val="left"/>
      <w:pPr>
        <w:ind w:left="1440" w:hanging="360"/>
      </w:pPr>
      <w:rPr>
        <w:rFonts w:ascii="Courier New" w:hAnsi="Courier New" w:hint="default"/>
      </w:rPr>
    </w:lvl>
    <w:lvl w:ilvl="2" w:tplc="DC4AB17C">
      <w:start w:val="1"/>
      <w:numFmt w:val="bullet"/>
      <w:lvlText w:val=""/>
      <w:lvlJc w:val="left"/>
      <w:pPr>
        <w:ind w:left="2160" w:hanging="360"/>
      </w:pPr>
      <w:rPr>
        <w:rFonts w:ascii="Wingdings" w:hAnsi="Wingdings" w:hint="default"/>
      </w:rPr>
    </w:lvl>
    <w:lvl w:ilvl="3" w:tplc="925AF560">
      <w:start w:val="1"/>
      <w:numFmt w:val="bullet"/>
      <w:lvlText w:val=""/>
      <w:lvlJc w:val="left"/>
      <w:pPr>
        <w:ind w:left="2880" w:hanging="360"/>
      </w:pPr>
      <w:rPr>
        <w:rFonts w:ascii="Symbol" w:hAnsi="Symbol" w:hint="default"/>
      </w:rPr>
    </w:lvl>
    <w:lvl w:ilvl="4" w:tplc="25B29B9E">
      <w:start w:val="1"/>
      <w:numFmt w:val="bullet"/>
      <w:lvlText w:val="o"/>
      <w:lvlJc w:val="left"/>
      <w:pPr>
        <w:ind w:left="3600" w:hanging="360"/>
      </w:pPr>
      <w:rPr>
        <w:rFonts w:ascii="Courier New" w:hAnsi="Courier New" w:hint="default"/>
      </w:rPr>
    </w:lvl>
    <w:lvl w:ilvl="5" w:tplc="A9243708">
      <w:start w:val="1"/>
      <w:numFmt w:val="bullet"/>
      <w:lvlText w:val=""/>
      <w:lvlJc w:val="left"/>
      <w:pPr>
        <w:ind w:left="4320" w:hanging="360"/>
      </w:pPr>
      <w:rPr>
        <w:rFonts w:ascii="Wingdings" w:hAnsi="Wingdings" w:hint="default"/>
      </w:rPr>
    </w:lvl>
    <w:lvl w:ilvl="6" w:tplc="A0882D82">
      <w:start w:val="1"/>
      <w:numFmt w:val="bullet"/>
      <w:lvlText w:val=""/>
      <w:lvlJc w:val="left"/>
      <w:pPr>
        <w:ind w:left="5040" w:hanging="360"/>
      </w:pPr>
      <w:rPr>
        <w:rFonts w:ascii="Symbol" w:hAnsi="Symbol" w:hint="default"/>
      </w:rPr>
    </w:lvl>
    <w:lvl w:ilvl="7" w:tplc="478419D8">
      <w:start w:val="1"/>
      <w:numFmt w:val="bullet"/>
      <w:lvlText w:val="o"/>
      <w:lvlJc w:val="left"/>
      <w:pPr>
        <w:ind w:left="5760" w:hanging="360"/>
      </w:pPr>
      <w:rPr>
        <w:rFonts w:ascii="Courier New" w:hAnsi="Courier New" w:hint="default"/>
      </w:rPr>
    </w:lvl>
    <w:lvl w:ilvl="8" w:tplc="DD5C8FE2">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57358C"/>
    <w:multiLevelType w:val="hybridMultilevel"/>
    <w:tmpl w:val="BFEA0B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C9420F"/>
    <w:multiLevelType w:val="hybridMultilevel"/>
    <w:tmpl w:val="0E6C87F2"/>
    <w:lvl w:ilvl="0" w:tplc="DF50B260">
      <w:start w:val="1"/>
      <w:numFmt w:val="bullet"/>
      <w:lvlText w:val=""/>
      <w:lvlJc w:val="left"/>
      <w:pPr>
        <w:tabs>
          <w:tab w:val="num" w:pos="720"/>
        </w:tabs>
        <w:ind w:left="720" w:hanging="360"/>
      </w:pPr>
      <w:rPr>
        <w:rFonts w:ascii="Symbol" w:hAnsi="Symbol" w:hint="default"/>
        <w:sz w:val="20"/>
      </w:rPr>
    </w:lvl>
    <w:lvl w:ilvl="1" w:tplc="99C2389C" w:tentative="1">
      <w:start w:val="1"/>
      <w:numFmt w:val="bullet"/>
      <w:lvlText w:val=""/>
      <w:lvlJc w:val="left"/>
      <w:pPr>
        <w:tabs>
          <w:tab w:val="num" w:pos="1440"/>
        </w:tabs>
        <w:ind w:left="1440" w:hanging="360"/>
      </w:pPr>
      <w:rPr>
        <w:rFonts w:ascii="Symbol" w:hAnsi="Symbol" w:hint="default"/>
        <w:sz w:val="20"/>
      </w:rPr>
    </w:lvl>
    <w:lvl w:ilvl="2" w:tplc="4B86CB4A" w:tentative="1">
      <w:start w:val="1"/>
      <w:numFmt w:val="bullet"/>
      <w:lvlText w:val=""/>
      <w:lvlJc w:val="left"/>
      <w:pPr>
        <w:tabs>
          <w:tab w:val="num" w:pos="2160"/>
        </w:tabs>
        <w:ind w:left="2160" w:hanging="360"/>
      </w:pPr>
      <w:rPr>
        <w:rFonts w:ascii="Symbol" w:hAnsi="Symbol" w:hint="default"/>
        <w:sz w:val="20"/>
      </w:rPr>
    </w:lvl>
    <w:lvl w:ilvl="3" w:tplc="4EF0D0D6" w:tentative="1">
      <w:start w:val="1"/>
      <w:numFmt w:val="bullet"/>
      <w:lvlText w:val=""/>
      <w:lvlJc w:val="left"/>
      <w:pPr>
        <w:tabs>
          <w:tab w:val="num" w:pos="2880"/>
        </w:tabs>
        <w:ind w:left="2880" w:hanging="360"/>
      </w:pPr>
      <w:rPr>
        <w:rFonts w:ascii="Symbol" w:hAnsi="Symbol" w:hint="default"/>
        <w:sz w:val="20"/>
      </w:rPr>
    </w:lvl>
    <w:lvl w:ilvl="4" w:tplc="51B4D754" w:tentative="1">
      <w:start w:val="1"/>
      <w:numFmt w:val="bullet"/>
      <w:lvlText w:val=""/>
      <w:lvlJc w:val="left"/>
      <w:pPr>
        <w:tabs>
          <w:tab w:val="num" w:pos="3600"/>
        </w:tabs>
        <w:ind w:left="3600" w:hanging="360"/>
      </w:pPr>
      <w:rPr>
        <w:rFonts w:ascii="Symbol" w:hAnsi="Symbol" w:hint="default"/>
        <w:sz w:val="20"/>
      </w:rPr>
    </w:lvl>
    <w:lvl w:ilvl="5" w:tplc="57F48756" w:tentative="1">
      <w:start w:val="1"/>
      <w:numFmt w:val="bullet"/>
      <w:lvlText w:val=""/>
      <w:lvlJc w:val="left"/>
      <w:pPr>
        <w:tabs>
          <w:tab w:val="num" w:pos="4320"/>
        </w:tabs>
        <w:ind w:left="4320" w:hanging="360"/>
      </w:pPr>
      <w:rPr>
        <w:rFonts w:ascii="Symbol" w:hAnsi="Symbol" w:hint="default"/>
        <w:sz w:val="20"/>
      </w:rPr>
    </w:lvl>
    <w:lvl w:ilvl="6" w:tplc="5892318C" w:tentative="1">
      <w:start w:val="1"/>
      <w:numFmt w:val="bullet"/>
      <w:lvlText w:val=""/>
      <w:lvlJc w:val="left"/>
      <w:pPr>
        <w:tabs>
          <w:tab w:val="num" w:pos="5040"/>
        </w:tabs>
        <w:ind w:left="5040" w:hanging="360"/>
      </w:pPr>
      <w:rPr>
        <w:rFonts w:ascii="Symbol" w:hAnsi="Symbol" w:hint="default"/>
        <w:sz w:val="20"/>
      </w:rPr>
    </w:lvl>
    <w:lvl w:ilvl="7" w:tplc="3286933C" w:tentative="1">
      <w:start w:val="1"/>
      <w:numFmt w:val="bullet"/>
      <w:lvlText w:val=""/>
      <w:lvlJc w:val="left"/>
      <w:pPr>
        <w:tabs>
          <w:tab w:val="num" w:pos="5760"/>
        </w:tabs>
        <w:ind w:left="5760" w:hanging="360"/>
      </w:pPr>
      <w:rPr>
        <w:rFonts w:ascii="Symbol" w:hAnsi="Symbol" w:hint="default"/>
        <w:sz w:val="20"/>
      </w:rPr>
    </w:lvl>
    <w:lvl w:ilvl="8" w:tplc="FF1A2C2A"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A81936"/>
    <w:multiLevelType w:val="multilevel"/>
    <w:tmpl w:val="B3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6501AE"/>
    <w:multiLevelType w:val="hybridMultilevel"/>
    <w:tmpl w:val="50821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5714AC8"/>
    <w:multiLevelType w:val="hybridMultilevel"/>
    <w:tmpl w:val="5B1A84AE"/>
    <w:lvl w:ilvl="0" w:tplc="2F240470">
      <w:start w:val="1"/>
      <w:numFmt w:val="bullet"/>
      <w:lvlText w:val=""/>
      <w:lvlJc w:val="left"/>
      <w:pPr>
        <w:tabs>
          <w:tab w:val="num" w:pos="720"/>
        </w:tabs>
        <w:ind w:left="720" w:hanging="360"/>
      </w:pPr>
      <w:rPr>
        <w:rFonts w:ascii="Symbol" w:hAnsi="Symbol" w:hint="default"/>
        <w:sz w:val="20"/>
      </w:rPr>
    </w:lvl>
    <w:lvl w:ilvl="1" w:tplc="B8CE5278" w:tentative="1">
      <w:start w:val="1"/>
      <w:numFmt w:val="bullet"/>
      <w:lvlText w:val=""/>
      <w:lvlJc w:val="left"/>
      <w:pPr>
        <w:tabs>
          <w:tab w:val="num" w:pos="1440"/>
        </w:tabs>
        <w:ind w:left="1440" w:hanging="360"/>
      </w:pPr>
      <w:rPr>
        <w:rFonts w:ascii="Symbol" w:hAnsi="Symbol" w:hint="default"/>
        <w:sz w:val="20"/>
      </w:rPr>
    </w:lvl>
    <w:lvl w:ilvl="2" w:tplc="287C729A" w:tentative="1">
      <w:start w:val="1"/>
      <w:numFmt w:val="bullet"/>
      <w:lvlText w:val=""/>
      <w:lvlJc w:val="left"/>
      <w:pPr>
        <w:tabs>
          <w:tab w:val="num" w:pos="2160"/>
        </w:tabs>
        <w:ind w:left="2160" w:hanging="360"/>
      </w:pPr>
      <w:rPr>
        <w:rFonts w:ascii="Symbol" w:hAnsi="Symbol" w:hint="default"/>
        <w:sz w:val="20"/>
      </w:rPr>
    </w:lvl>
    <w:lvl w:ilvl="3" w:tplc="EF6ED536" w:tentative="1">
      <w:start w:val="1"/>
      <w:numFmt w:val="bullet"/>
      <w:lvlText w:val=""/>
      <w:lvlJc w:val="left"/>
      <w:pPr>
        <w:tabs>
          <w:tab w:val="num" w:pos="2880"/>
        </w:tabs>
        <w:ind w:left="2880" w:hanging="360"/>
      </w:pPr>
      <w:rPr>
        <w:rFonts w:ascii="Symbol" w:hAnsi="Symbol" w:hint="default"/>
        <w:sz w:val="20"/>
      </w:rPr>
    </w:lvl>
    <w:lvl w:ilvl="4" w:tplc="101A29C8" w:tentative="1">
      <w:start w:val="1"/>
      <w:numFmt w:val="bullet"/>
      <w:lvlText w:val=""/>
      <w:lvlJc w:val="left"/>
      <w:pPr>
        <w:tabs>
          <w:tab w:val="num" w:pos="3600"/>
        </w:tabs>
        <w:ind w:left="3600" w:hanging="360"/>
      </w:pPr>
      <w:rPr>
        <w:rFonts w:ascii="Symbol" w:hAnsi="Symbol" w:hint="default"/>
        <w:sz w:val="20"/>
      </w:rPr>
    </w:lvl>
    <w:lvl w:ilvl="5" w:tplc="21AAB814" w:tentative="1">
      <w:start w:val="1"/>
      <w:numFmt w:val="bullet"/>
      <w:lvlText w:val=""/>
      <w:lvlJc w:val="left"/>
      <w:pPr>
        <w:tabs>
          <w:tab w:val="num" w:pos="4320"/>
        </w:tabs>
        <w:ind w:left="4320" w:hanging="360"/>
      </w:pPr>
      <w:rPr>
        <w:rFonts w:ascii="Symbol" w:hAnsi="Symbol" w:hint="default"/>
        <w:sz w:val="20"/>
      </w:rPr>
    </w:lvl>
    <w:lvl w:ilvl="6" w:tplc="74123E5E" w:tentative="1">
      <w:start w:val="1"/>
      <w:numFmt w:val="bullet"/>
      <w:lvlText w:val=""/>
      <w:lvlJc w:val="left"/>
      <w:pPr>
        <w:tabs>
          <w:tab w:val="num" w:pos="5040"/>
        </w:tabs>
        <w:ind w:left="5040" w:hanging="360"/>
      </w:pPr>
      <w:rPr>
        <w:rFonts w:ascii="Symbol" w:hAnsi="Symbol" w:hint="default"/>
        <w:sz w:val="20"/>
      </w:rPr>
    </w:lvl>
    <w:lvl w:ilvl="7" w:tplc="FD30B52A" w:tentative="1">
      <w:start w:val="1"/>
      <w:numFmt w:val="bullet"/>
      <w:lvlText w:val=""/>
      <w:lvlJc w:val="left"/>
      <w:pPr>
        <w:tabs>
          <w:tab w:val="num" w:pos="5760"/>
        </w:tabs>
        <w:ind w:left="5760" w:hanging="360"/>
      </w:pPr>
      <w:rPr>
        <w:rFonts w:ascii="Symbol" w:hAnsi="Symbol" w:hint="default"/>
        <w:sz w:val="20"/>
      </w:rPr>
    </w:lvl>
    <w:lvl w:ilvl="8" w:tplc="914A64D0"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8A585C"/>
    <w:multiLevelType w:val="hybridMultilevel"/>
    <w:tmpl w:val="1E5E464C"/>
    <w:lvl w:ilvl="0" w:tplc="8F8C6D18">
      <w:start w:val="1"/>
      <w:numFmt w:val="bullet"/>
      <w:lvlText w:val=""/>
      <w:lvlJc w:val="left"/>
      <w:pPr>
        <w:tabs>
          <w:tab w:val="num" w:pos="720"/>
        </w:tabs>
        <w:ind w:left="720" w:hanging="360"/>
      </w:pPr>
      <w:rPr>
        <w:rFonts w:ascii="Symbol" w:hAnsi="Symbol" w:hint="default"/>
        <w:sz w:val="20"/>
      </w:rPr>
    </w:lvl>
    <w:lvl w:ilvl="1" w:tplc="B8287726" w:tentative="1">
      <w:start w:val="1"/>
      <w:numFmt w:val="bullet"/>
      <w:lvlText w:val=""/>
      <w:lvlJc w:val="left"/>
      <w:pPr>
        <w:tabs>
          <w:tab w:val="num" w:pos="1440"/>
        </w:tabs>
        <w:ind w:left="1440" w:hanging="360"/>
      </w:pPr>
      <w:rPr>
        <w:rFonts w:ascii="Symbol" w:hAnsi="Symbol" w:hint="default"/>
        <w:sz w:val="20"/>
      </w:rPr>
    </w:lvl>
    <w:lvl w:ilvl="2" w:tplc="4DA0671C" w:tentative="1">
      <w:start w:val="1"/>
      <w:numFmt w:val="bullet"/>
      <w:lvlText w:val=""/>
      <w:lvlJc w:val="left"/>
      <w:pPr>
        <w:tabs>
          <w:tab w:val="num" w:pos="2160"/>
        </w:tabs>
        <w:ind w:left="2160" w:hanging="360"/>
      </w:pPr>
      <w:rPr>
        <w:rFonts w:ascii="Symbol" w:hAnsi="Symbol" w:hint="default"/>
        <w:sz w:val="20"/>
      </w:rPr>
    </w:lvl>
    <w:lvl w:ilvl="3" w:tplc="1E54D468" w:tentative="1">
      <w:start w:val="1"/>
      <w:numFmt w:val="bullet"/>
      <w:lvlText w:val=""/>
      <w:lvlJc w:val="left"/>
      <w:pPr>
        <w:tabs>
          <w:tab w:val="num" w:pos="2880"/>
        </w:tabs>
        <w:ind w:left="2880" w:hanging="360"/>
      </w:pPr>
      <w:rPr>
        <w:rFonts w:ascii="Symbol" w:hAnsi="Symbol" w:hint="default"/>
        <w:sz w:val="20"/>
      </w:rPr>
    </w:lvl>
    <w:lvl w:ilvl="4" w:tplc="40520ED0" w:tentative="1">
      <w:start w:val="1"/>
      <w:numFmt w:val="bullet"/>
      <w:lvlText w:val=""/>
      <w:lvlJc w:val="left"/>
      <w:pPr>
        <w:tabs>
          <w:tab w:val="num" w:pos="3600"/>
        </w:tabs>
        <w:ind w:left="3600" w:hanging="360"/>
      </w:pPr>
      <w:rPr>
        <w:rFonts w:ascii="Symbol" w:hAnsi="Symbol" w:hint="default"/>
        <w:sz w:val="20"/>
      </w:rPr>
    </w:lvl>
    <w:lvl w:ilvl="5" w:tplc="8FAAD80A" w:tentative="1">
      <w:start w:val="1"/>
      <w:numFmt w:val="bullet"/>
      <w:lvlText w:val=""/>
      <w:lvlJc w:val="left"/>
      <w:pPr>
        <w:tabs>
          <w:tab w:val="num" w:pos="4320"/>
        </w:tabs>
        <w:ind w:left="4320" w:hanging="360"/>
      </w:pPr>
      <w:rPr>
        <w:rFonts w:ascii="Symbol" w:hAnsi="Symbol" w:hint="default"/>
        <w:sz w:val="20"/>
      </w:rPr>
    </w:lvl>
    <w:lvl w:ilvl="6" w:tplc="7376D7A0" w:tentative="1">
      <w:start w:val="1"/>
      <w:numFmt w:val="bullet"/>
      <w:lvlText w:val=""/>
      <w:lvlJc w:val="left"/>
      <w:pPr>
        <w:tabs>
          <w:tab w:val="num" w:pos="5040"/>
        </w:tabs>
        <w:ind w:left="5040" w:hanging="360"/>
      </w:pPr>
      <w:rPr>
        <w:rFonts w:ascii="Symbol" w:hAnsi="Symbol" w:hint="default"/>
        <w:sz w:val="20"/>
      </w:rPr>
    </w:lvl>
    <w:lvl w:ilvl="7" w:tplc="C7B85CDC" w:tentative="1">
      <w:start w:val="1"/>
      <w:numFmt w:val="bullet"/>
      <w:lvlText w:val=""/>
      <w:lvlJc w:val="left"/>
      <w:pPr>
        <w:tabs>
          <w:tab w:val="num" w:pos="5760"/>
        </w:tabs>
        <w:ind w:left="5760" w:hanging="360"/>
      </w:pPr>
      <w:rPr>
        <w:rFonts w:ascii="Symbol" w:hAnsi="Symbol" w:hint="default"/>
        <w:sz w:val="20"/>
      </w:rPr>
    </w:lvl>
    <w:lvl w:ilvl="8" w:tplc="DC367F80" w:tentative="1">
      <w:start w:val="1"/>
      <w:numFmt w:val="bullet"/>
      <w:lvlText w:val=""/>
      <w:lvlJc w:val="left"/>
      <w:pPr>
        <w:tabs>
          <w:tab w:val="num" w:pos="6480"/>
        </w:tabs>
        <w:ind w:left="6480" w:hanging="360"/>
      </w:pPr>
      <w:rPr>
        <w:rFonts w:ascii="Symbol" w:hAnsi="Symbol" w:hint="default"/>
        <w:sz w:val="20"/>
      </w:rPr>
    </w:lvl>
  </w:abstractNum>
  <w:num w:numId="1" w16cid:durableId="2043289046">
    <w:abstractNumId w:val="17"/>
  </w:num>
  <w:num w:numId="2" w16cid:durableId="1696808503">
    <w:abstractNumId w:val="3"/>
  </w:num>
  <w:num w:numId="3" w16cid:durableId="1549993215">
    <w:abstractNumId w:val="18"/>
  </w:num>
  <w:num w:numId="4" w16cid:durableId="1527983846">
    <w:abstractNumId w:val="28"/>
  </w:num>
  <w:num w:numId="5" w16cid:durableId="1493987766">
    <w:abstractNumId w:val="21"/>
  </w:num>
  <w:num w:numId="6" w16cid:durableId="1854686737">
    <w:abstractNumId w:val="15"/>
  </w:num>
  <w:num w:numId="7" w16cid:durableId="165943498">
    <w:abstractNumId w:val="27"/>
  </w:num>
  <w:num w:numId="8" w16cid:durableId="1803115792">
    <w:abstractNumId w:val="4"/>
  </w:num>
  <w:num w:numId="9" w16cid:durableId="1311866491">
    <w:abstractNumId w:val="25"/>
  </w:num>
  <w:num w:numId="10" w16cid:durableId="1673484935">
    <w:abstractNumId w:val="19"/>
  </w:num>
  <w:num w:numId="11" w16cid:durableId="1180968009">
    <w:abstractNumId w:val="7"/>
  </w:num>
  <w:num w:numId="12" w16cid:durableId="664551123">
    <w:abstractNumId w:val="8"/>
  </w:num>
  <w:num w:numId="13" w16cid:durableId="1705785393">
    <w:abstractNumId w:val="16"/>
  </w:num>
  <w:num w:numId="14" w16cid:durableId="1022320117">
    <w:abstractNumId w:val="24"/>
  </w:num>
  <w:num w:numId="15" w16cid:durableId="1096053944">
    <w:abstractNumId w:val="6"/>
  </w:num>
  <w:num w:numId="16" w16cid:durableId="1541354621">
    <w:abstractNumId w:val="0"/>
  </w:num>
  <w:num w:numId="17" w16cid:durableId="1484656518">
    <w:abstractNumId w:val="10"/>
  </w:num>
  <w:num w:numId="18" w16cid:durableId="357239056">
    <w:abstractNumId w:val="20"/>
  </w:num>
  <w:num w:numId="19" w16cid:durableId="2102027009">
    <w:abstractNumId w:val="5"/>
  </w:num>
  <w:num w:numId="20" w16cid:durableId="2018992880">
    <w:abstractNumId w:val="29"/>
  </w:num>
  <w:num w:numId="21" w16cid:durableId="836262253">
    <w:abstractNumId w:val="9"/>
  </w:num>
  <w:num w:numId="22" w16cid:durableId="1857839830">
    <w:abstractNumId w:val="23"/>
  </w:num>
  <w:num w:numId="23" w16cid:durableId="2122215364">
    <w:abstractNumId w:val="13"/>
  </w:num>
  <w:num w:numId="24" w16cid:durableId="1816071757">
    <w:abstractNumId w:val="30"/>
  </w:num>
  <w:num w:numId="25" w16cid:durableId="1793356402">
    <w:abstractNumId w:val="12"/>
  </w:num>
  <w:num w:numId="26" w16cid:durableId="1651640922">
    <w:abstractNumId w:val="22"/>
  </w:num>
  <w:num w:numId="27" w16cid:durableId="1116098580">
    <w:abstractNumId w:val="26"/>
  </w:num>
  <w:num w:numId="28" w16cid:durableId="755715321">
    <w:abstractNumId w:val="1"/>
  </w:num>
  <w:num w:numId="29" w16cid:durableId="1876502098">
    <w:abstractNumId w:val="14"/>
  </w:num>
  <w:num w:numId="30" w16cid:durableId="1275207773">
    <w:abstractNumId w:val="11"/>
  </w:num>
  <w:num w:numId="31" w16cid:durableId="1041399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F0A"/>
    <w:rsid w:val="00026B02"/>
    <w:rsid w:val="0007529C"/>
    <w:rsid w:val="000822E5"/>
    <w:rsid w:val="000971FC"/>
    <w:rsid w:val="000A2A3A"/>
    <w:rsid w:val="000A492A"/>
    <w:rsid w:val="000D2F80"/>
    <w:rsid w:val="000E413A"/>
    <w:rsid w:val="000F5AA3"/>
    <w:rsid w:val="000F6BAF"/>
    <w:rsid w:val="00100396"/>
    <w:rsid w:val="00100B5C"/>
    <w:rsid w:val="001106E9"/>
    <w:rsid w:val="00124CA5"/>
    <w:rsid w:val="00134F77"/>
    <w:rsid w:val="001363A5"/>
    <w:rsid w:val="00152E9D"/>
    <w:rsid w:val="00154487"/>
    <w:rsid w:val="00160D12"/>
    <w:rsid w:val="0017512A"/>
    <w:rsid w:val="00196958"/>
    <w:rsid w:val="001A1E39"/>
    <w:rsid w:val="001A24F3"/>
    <w:rsid w:val="001B405C"/>
    <w:rsid w:val="001B5F45"/>
    <w:rsid w:val="001C7145"/>
    <w:rsid w:val="001E1050"/>
    <w:rsid w:val="001E1E1F"/>
    <w:rsid w:val="001E2007"/>
    <w:rsid w:val="001E51A3"/>
    <w:rsid w:val="001E57C1"/>
    <w:rsid w:val="001F07EF"/>
    <w:rsid w:val="001F50B6"/>
    <w:rsid w:val="001F6D7A"/>
    <w:rsid w:val="00206B69"/>
    <w:rsid w:val="00210709"/>
    <w:rsid w:val="00213CAA"/>
    <w:rsid w:val="00224849"/>
    <w:rsid w:val="0022746E"/>
    <w:rsid w:val="00233E99"/>
    <w:rsid w:val="00235F71"/>
    <w:rsid w:val="002444CA"/>
    <w:rsid w:val="00260DE6"/>
    <w:rsid w:val="00273FEE"/>
    <w:rsid w:val="0028204E"/>
    <w:rsid w:val="0028591B"/>
    <w:rsid w:val="002878BF"/>
    <w:rsid w:val="00291841"/>
    <w:rsid w:val="002A23DE"/>
    <w:rsid w:val="002A4D9E"/>
    <w:rsid w:val="002C449B"/>
    <w:rsid w:val="002C6040"/>
    <w:rsid w:val="002D5B3F"/>
    <w:rsid w:val="002E272E"/>
    <w:rsid w:val="002F5778"/>
    <w:rsid w:val="003223E0"/>
    <w:rsid w:val="0033674F"/>
    <w:rsid w:val="00352C4A"/>
    <w:rsid w:val="00362560"/>
    <w:rsid w:val="003732FD"/>
    <w:rsid w:val="003753B2"/>
    <w:rsid w:val="00376559"/>
    <w:rsid w:val="00382BAA"/>
    <w:rsid w:val="00384D73"/>
    <w:rsid w:val="00393EB6"/>
    <w:rsid w:val="003A3CE5"/>
    <w:rsid w:val="003B366F"/>
    <w:rsid w:val="003B3F9D"/>
    <w:rsid w:val="003B6C95"/>
    <w:rsid w:val="003E3532"/>
    <w:rsid w:val="003E5751"/>
    <w:rsid w:val="004046A9"/>
    <w:rsid w:val="00404C50"/>
    <w:rsid w:val="00423934"/>
    <w:rsid w:val="00426244"/>
    <w:rsid w:val="004308B5"/>
    <w:rsid w:val="00451810"/>
    <w:rsid w:val="00466CAB"/>
    <w:rsid w:val="00470A38"/>
    <w:rsid w:val="00477880"/>
    <w:rsid w:val="004874DE"/>
    <w:rsid w:val="004B5334"/>
    <w:rsid w:val="004B6C14"/>
    <w:rsid w:val="004C6EAD"/>
    <w:rsid w:val="004D5E9B"/>
    <w:rsid w:val="004D63D9"/>
    <w:rsid w:val="004E6585"/>
    <w:rsid w:val="004F38B4"/>
    <w:rsid w:val="0050249F"/>
    <w:rsid w:val="00524566"/>
    <w:rsid w:val="00527E60"/>
    <w:rsid w:val="00530BEF"/>
    <w:rsid w:val="00552351"/>
    <w:rsid w:val="00557616"/>
    <w:rsid w:val="00561F00"/>
    <w:rsid w:val="00562C4E"/>
    <w:rsid w:val="00562DEC"/>
    <w:rsid w:val="00576AB4"/>
    <w:rsid w:val="00577917"/>
    <w:rsid w:val="0058048A"/>
    <w:rsid w:val="00583CFF"/>
    <w:rsid w:val="00590667"/>
    <w:rsid w:val="005969E2"/>
    <w:rsid w:val="005A1689"/>
    <w:rsid w:val="005B61CD"/>
    <w:rsid w:val="005D1D58"/>
    <w:rsid w:val="005D432C"/>
    <w:rsid w:val="005D71B6"/>
    <w:rsid w:val="005E285E"/>
    <w:rsid w:val="005E72F8"/>
    <w:rsid w:val="005F0579"/>
    <w:rsid w:val="005F3A53"/>
    <w:rsid w:val="005F79D3"/>
    <w:rsid w:val="006062A3"/>
    <w:rsid w:val="00610E08"/>
    <w:rsid w:val="006140BF"/>
    <w:rsid w:val="006161BE"/>
    <w:rsid w:val="00620787"/>
    <w:rsid w:val="00632434"/>
    <w:rsid w:val="0063478F"/>
    <w:rsid w:val="00644256"/>
    <w:rsid w:val="006455F4"/>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092"/>
    <w:rsid w:val="006F0F95"/>
    <w:rsid w:val="006F3D3B"/>
    <w:rsid w:val="006F45BF"/>
    <w:rsid w:val="006F60E0"/>
    <w:rsid w:val="006F6E88"/>
    <w:rsid w:val="00702F71"/>
    <w:rsid w:val="007102BD"/>
    <w:rsid w:val="007273AF"/>
    <w:rsid w:val="007366DF"/>
    <w:rsid w:val="00757839"/>
    <w:rsid w:val="00770C81"/>
    <w:rsid w:val="00791024"/>
    <w:rsid w:val="00793F0A"/>
    <w:rsid w:val="007A2657"/>
    <w:rsid w:val="007C682C"/>
    <w:rsid w:val="007D2385"/>
    <w:rsid w:val="007D5DE2"/>
    <w:rsid w:val="007F14AA"/>
    <w:rsid w:val="007F214F"/>
    <w:rsid w:val="00800069"/>
    <w:rsid w:val="008042F0"/>
    <w:rsid w:val="008126CE"/>
    <w:rsid w:val="0082157B"/>
    <w:rsid w:val="008310A0"/>
    <w:rsid w:val="00835D29"/>
    <w:rsid w:val="00842E7F"/>
    <w:rsid w:val="00852933"/>
    <w:rsid w:val="008566E5"/>
    <w:rsid w:val="008566FE"/>
    <w:rsid w:val="00865B46"/>
    <w:rsid w:val="008955EC"/>
    <w:rsid w:val="00896134"/>
    <w:rsid w:val="008A62BC"/>
    <w:rsid w:val="008B43E7"/>
    <w:rsid w:val="008C5073"/>
    <w:rsid w:val="008D763F"/>
    <w:rsid w:val="008E1C37"/>
    <w:rsid w:val="008F036F"/>
    <w:rsid w:val="008F1308"/>
    <w:rsid w:val="008F78C2"/>
    <w:rsid w:val="00904568"/>
    <w:rsid w:val="00911394"/>
    <w:rsid w:val="00923EF2"/>
    <w:rsid w:val="00926D25"/>
    <w:rsid w:val="00926E9D"/>
    <w:rsid w:val="009315A0"/>
    <w:rsid w:val="00932C6E"/>
    <w:rsid w:val="00933F10"/>
    <w:rsid w:val="009433C5"/>
    <w:rsid w:val="00960FC2"/>
    <w:rsid w:val="00965881"/>
    <w:rsid w:val="009871FF"/>
    <w:rsid w:val="00990799"/>
    <w:rsid w:val="00995D51"/>
    <w:rsid w:val="009A0631"/>
    <w:rsid w:val="009B10ED"/>
    <w:rsid w:val="009D3EA4"/>
    <w:rsid w:val="009D487F"/>
    <w:rsid w:val="009D649C"/>
    <w:rsid w:val="009E2BF1"/>
    <w:rsid w:val="009E4BC1"/>
    <w:rsid w:val="009F5CB2"/>
    <w:rsid w:val="00A03BB8"/>
    <w:rsid w:val="00A16AC6"/>
    <w:rsid w:val="00A16E98"/>
    <w:rsid w:val="00A3505D"/>
    <w:rsid w:val="00A4036F"/>
    <w:rsid w:val="00A406E5"/>
    <w:rsid w:val="00A423D0"/>
    <w:rsid w:val="00A4641C"/>
    <w:rsid w:val="00A55876"/>
    <w:rsid w:val="00A67FB1"/>
    <w:rsid w:val="00A8287D"/>
    <w:rsid w:val="00A85BFE"/>
    <w:rsid w:val="00AA5A64"/>
    <w:rsid w:val="00AB1E30"/>
    <w:rsid w:val="00AB5677"/>
    <w:rsid w:val="00AB6FE7"/>
    <w:rsid w:val="00AB7AD7"/>
    <w:rsid w:val="00AC1212"/>
    <w:rsid w:val="00AD2430"/>
    <w:rsid w:val="00AE41A6"/>
    <w:rsid w:val="00AF0E34"/>
    <w:rsid w:val="00AF271D"/>
    <w:rsid w:val="00AF56C2"/>
    <w:rsid w:val="00B004E6"/>
    <w:rsid w:val="00B05B47"/>
    <w:rsid w:val="00B0744D"/>
    <w:rsid w:val="00B27096"/>
    <w:rsid w:val="00B3101B"/>
    <w:rsid w:val="00B50EA8"/>
    <w:rsid w:val="00B64082"/>
    <w:rsid w:val="00B70198"/>
    <w:rsid w:val="00B72325"/>
    <w:rsid w:val="00B81560"/>
    <w:rsid w:val="00B81AD3"/>
    <w:rsid w:val="00B829D8"/>
    <w:rsid w:val="00B84B5B"/>
    <w:rsid w:val="00B86446"/>
    <w:rsid w:val="00BA1176"/>
    <w:rsid w:val="00BE0B01"/>
    <w:rsid w:val="00BE79C7"/>
    <w:rsid w:val="00BF3CB5"/>
    <w:rsid w:val="00C01A3F"/>
    <w:rsid w:val="00C073F1"/>
    <w:rsid w:val="00C1285B"/>
    <w:rsid w:val="00C1361B"/>
    <w:rsid w:val="00C14E1F"/>
    <w:rsid w:val="00C2711A"/>
    <w:rsid w:val="00C315AF"/>
    <w:rsid w:val="00C36D9A"/>
    <w:rsid w:val="00C44A72"/>
    <w:rsid w:val="00C61FC2"/>
    <w:rsid w:val="00C705F9"/>
    <w:rsid w:val="00C80F0F"/>
    <w:rsid w:val="00C8667A"/>
    <w:rsid w:val="00C93BCB"/>
    <w:rsid w:val="00CC241A"/>
    <w:rsid w:val="00CE4035"/>
    <w:rsid w:val="00CE65AB"/>
    <w:rsid w:val="00CF4266"/>
    <w:rsid w:val="00CF4CF7"/>
    <w:rsid w:val="00D22D9C"/>
    <w:rsid w:val="00D241F1"/>
    <w:rsid w:val="00D275CB"/>
    <w:rsid w:val="00D30DFA"/>
    <w:rsid w:val="00D463A5"/>
    <w:rsid w:val="00D4710D"/>
    <w:rsid w:val="00D47D25"/>
    <w:rsid w:val="00D561E5"/>
    <w:rsid w:val="00D62ACD"/>
    <w:rsid w:val="00DA36EE"/>
    <w:rsid w:val="00DB116D"/>
    <w:rsid w:val="00DD17CC"/>
    <w:rsid w:val="00DE217A"/>
    <w:rsid w:val="00DE67C2"/>
    <w:rsid w:val="00DF321B"/>
    <w:rsid w:val="00E230E0"/>
    <w:rsid w:val="00E27F15"/>
    <w:rsid w:val="00E51AAC"/>
    <w:rsid w:val="00E66CC0"/>
    <w:rsid w:val="00E728A9"/>
    <w:rsid w:val="00E807D9"/>
    <w:rsid w:val="00E93D8D"/>
    <w:rsid w:val="00EA0F4E"/>
    <w:rsid w:val="00EA240A"/>
    <w:rsid w:val="00EA295B"/>
    <w:rsid w:val="00EA3B9B"/>
    <w:rsid w:val="00EA6801"/>
    <w:rsid w:val="00EB4F96"/>
    <w:rsid w:val="00EC01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A7B"/>
    <w:rsid w:val="00F8381F"/>
    <w:rsid w:val="00F847F3"/>
    <w:rsid w:val="00FA04CD"/>
    <w:rsid w:val="00FA25F5"/>
    <w:rsid w:val="00FA2810"/>
    <w:rsid w:val="00FA4D1B"/>
    <w:rsid w:val="00FA68F8"/>
    <w:rsid w:val="00FB1DC0"/>
    <w:rsid w:val="00FB3B4E"/>
    <w:rsid w:val="00FB4521"/>
    <w:rsid w:val="00FB4F84"/>
    <w:rsid w:val="00FB5CF8"/>
    <w:rsid w:val="00FC7B5C"/>
    <w:rsid w:val="00FF273B"/>
    <w:rsid w:val="00FF564C"/>
    <w:rsid w:val="00FF5AAD"/>
    <w:rsid w:val="0A3B8728"/>
    <w:rsid w:val="18735F75"/>
    <w:rsid w:val="19550503"/>
    <w:rsid w:val="22B77027"/>
    <w:rsid w:val="252D4C9D"/>
    <w:rsid w:val="2601A7C1"/>
    <w:rsid w:val="3A1D0528"/>
    <w:rsid w:val="3F684FB5"/>
    <w:rsid w:val="42158106"/>
    <w:rsid w:val="52FBCD50"/>
    <w:rsid w:val="563CDC96"/>
    <w:rsid w:val="62E9CE57"/>
    <w:rsid w:val="63FD61E0"/>
    <w:rsid w:val="715EE592"/>
    <w:rsid w:val="79F3D6F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9C5F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5F79D3"/>
    <w:rPr>
      <w:rFonts w:ascii="Helvetica" w:eastAsia="Arial Unicode MS" w:hAnsi="Helvetica"/>
      <w:color w:val="000000"/>
      <w:sz w:val="24"/>
      <w:lang w:eastAsia="en-GB"/>
    </w:rPr>
  </w:style>
  <w:style w:type="paragraph" w:customStyle="1" w:styleId="paragraph">
    <w:name w:val="paragraph"/>
    <w:basedOn w:val="Normal"/>
    <w:rsid w:val="00C2711A"/>
    <w:pPr>
      <w:spacing w:before="100" w:beforeAutospacing="1" w:after="100" w:afterAutospacing="1"/>
    </w:pPr>
    <w:rPr>
      <w:sz w:val="24"/>
      <w:szCs w:val="24"/>
    </w:rPr>
  </w:style>
  <w:style w:type="character" w:customStyle="1" w:styleId="normaltextrun">
    <w:name w:val="normaltextrun"/>
    <w:basedOn w:val="DefaultParagraphFont"/>
    <w:rsid w:val="00C2711A"/>
  </w:style>
  <w:style w:type="character" w:customStyle="1" w:styleId="eop">
    <w:name w:val="eop"/>
    <w:basedOn w:val="DefaultParagraphFont"/>
    <w:rsid w:val="00C2711A"/>
  </w:style>
  <w:style w:type="character" w:customStyle="1" w:styleId="scxw88394531">
    <w:name w:val="scxw88394531"/>
    <w:basedOn w:val="DefaultParagraphFont"/>
    <w:rsid w:val="0020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7696">
      <w:bodyDiv w:val="1"/>
      <w:marLeft w:val="0"/>
      <w:marRight w:val="0"/>
      <w:marTop w:val="0"/>
      <w:marBottom w:val="0"/>
      <w:divBdr>
        <w:top w:val="none" w:sz="0" w:space="0" w:color="auto"/>
        <w:left w:val="none" w:sz="0" w:space="0" w:color="auto"/>
        <w:bottom w:val="none" w:sz="0" w:space="0" w:color="auto"/>
        <w:right w:val="none" w:sz="0" w:space="0" w:color="auto"/>
      </w:divBdr>
      <w:divsChild>
        <w:div w:id="573510178">
          <w:marLeft w:val="0"/>
          <w:marRight w:val="0"/>
          <w:marTop w:val="0"/>
          <w:marBottom w:val="0"/>
          <w:divBdr>
            <w:top w:val="none" w:sz="0" w:space="0" w:color="auto"/>
            <w:left w:val="none" w:sz="0" w:space="0" w:color="auto"/>
            <w:bottom w:val="none" w:sz="0" w:space="0" w:color="auto"/>
            <w:right w:val="none" w:sz="0" w:space="0" w:color="auto"/>
          </w:divBdr>
        </w:div>
      </w:divsChild>
    </w:div>
    <w:div w:id="684795782">
      <w:bodyDiv w:val="1"/>
      <w:marLeft w:val="0"/>
      <w:marRight w:val="0"/>
      <w:marTop w:val="0"/>
      <w:marBottom w:val="0"/>
      <w:divBdr>
        <w:top w:val="none" w:sz="0" w:space="0" w:color="auto"/>
        <w:left w:val="none" w:sz="0" w:space="0" w:color="auto"/>
        <w:bottom w:val="none" w:sz="0" w:space="0" w:color="auto"/>
        <w:right w:val="none" w:sz="0" w:space="0" w:color="auto"/>
      </w:divBdr>
      <w:divsChild>
        <w:div w:id="446584098">
          <w:marLeft w:val="0"/>
          <w:marRight w:val="0"/>
          <w:marTop w:val="0"/>
          <w:marBottom w:val="0"/>
          <w:divBdr>
            <w:top w:val="none" w:sz="0" w:space="0" w:color="auto"/>
            <w:left w:val="none" w:sz="0" w:space="0" w:color="auto"/>
            <w:bottom w:val="none" w:sz="0" w:space="0" w:color="auto"/>
            <w:right w:val="none" w:sz="0" w:space="0" w:color="auto"/>
          </w:divBdr>
        </w:div>
        <w:div w:id="667905146">
          <w:marLeft w:val="0"/>
          <w:marRight w:val="0"/>
          <w:marTop w:val="0"/>
          <w:marBottom w:val="0"/>
          <w:divBdr>
            <w:top w:val="none" w:sz="0" w:space="0" w:color="auto"/>
            <w:left w:val="none" w:sz="0" w:space="0" w:color="auto"/>
            <w:bottom w:val="none" w:sz="0" w:space="0" w:color="auto"/>
            <w:right w:val="none" w:sz="0" w:space="0" w:color="auto"/>
          </w:divBdr>
        </w:div>
        <w:div w:id="704521765">
          <w:marLeft w:val="0"/>
          <w:marRight w:val="0"/>
          <w:marTop w:val="0"/>
          <w:marBottom w:val="0"/>
          <w:divBdr>
            <w:top w:val="none" w:sz="0" w:space="0" w:color="auto"/>
            <w:left w:val="none" w:sz="0" w:space="0" w:color="auto"/>
            <w:bottom w:val="none" w:sz="0" w:space="0" w:color="auto"/>
            <w:right w:val="none" w:sz="0" w:space="0" w:color="auto"/>
          </w:divBdr>
        </w:div>
        <w:div w:id="1483547977">
          <w:marLeft w:val="0"/>
          <w:marRight w:val="0"/>
          <w:marTop w:val="0"/>
          <w:marBottom w:val="0"/>
          <w:divBdr>
            <w:top w:val="none" w:sz="0" w:space="0" w:color="auto"/>
            <w:left w:val="none" w:sz="0" w:space="0" w:color="auto"/>
            <w:bottom w:val="none" w:sz="0" w:space="0" w:color="auto"/>
            <w:right w:val="none" w:sz="0" w:space="0" w:color="auto"/>
          </w:divBdr>
        </w:div>
        <w:div w:id="1858233866">
          <w:marLeft w:val="0"/>
          <w:marRight w:val="0"/>
          <w:marTop w:val="0"/>
          <w:marBottom w:val="0"/>
          <w:divBdr>
            <w:top w:val="none" w:sz="0" w:space="0" w:color="auto"/>
            <w:left w:val="none" w:sz="0" w:space="0" w:color="auto"/>
            <w:bottom w:val="none" w:sz="0" w:space="0" w:color="auto"/>
            <w:right w:val="none" w:sz="0" w:space="0" w:color="auto"/>
          </w:divBdr>
        </w:div>
        <w:div w:id="2030370941">
          <w:marLeft w:val="0"/>
          <w:marRight w:val="0"/>
          <w:marTop w:val="0"/>
          <w:marBottom w:val="0"/>
          <w:divBdr>
            <w:top w:val="none" w:sz="0" w:space="0" w:color="auto"/>
            <w:left w:val="none" w:sz="0" w:space="0" w:color="auto"/>
            <w:bottom w:val="none" w:sz="0" w:space="0" w:color="auto"/>
            <w:right w:val="none" w:sz="0" w:space="0" w:color="auto"/>
          </w:divBdr>
        </w:div>
        <w:div w:id="1110127675">
          <w:marLeft w:val="0"/>
          <w:marRight w:val="0"/>
          <w:marTop w:val="0"/>
          <w:marBottom w:val="0"/>
          <w:divBdr>
            <w:top w:val="none" w:sz="0" w:space="0" w:color="auto"/>
            <w:left w:val="none" w:sz="0" w:space="0" w:color="auto"/>
            <w:bottom w:val="none" w:sz="0" w:space="0" w:color="auto"/>
            <w:right w:val="none" w:sz="0" w:space="0" w:color="auto"/>
          </w:divBdr>
        </w:div>
        <w:div w:id="2054962056">
          <w:marLeft w:val="0"/>
          <w:marRight w:val="0"/>
          <w:marTop w:val="0"/>
          <w:marBottom w:val="0"/>
          <w:divBdr>
            <w:top w:val="none" w:sz="0" w:space="0" w:color="auto"/>
            <w:left w:val="none" w:sz="0" w:space="0" w:color="auto"/>
            <w:bottom w:val="none" w:sz="0" w:space="0" w:color="auto"/>
            <w:right w:val="none" w:sz="0" w:space="0" w:color="auto"/>
          </w:divBdr>
        </w:div>
        <w:div w:id="1711949641">
          <w:marLeft w:val="0"/>
          <w:marRight w:val="0"/>
          <w:marTop w:val="0"/>
          <w:marBottom w:val="0"/>
          <w:divBdr>
            <w:top w:val="none" w:sz="0" w:space="0" w:color="auto"/>
            <w:left w:val="none" w:sz="0" w:space="0" w:color="auto"/>
            <w:bottom w:val="none" w:sz="0" w:space="0" w:color="auto"/>
            <w:right w:val="none" w:sz="0" w:space="0" w:color="auto"/>
          </w:divBdr>
        </w:div>
        <w:div w:id="1414745644">
          <w:marLeft w:val="0"/>
          <w:marRight w:val="0"/>
          <w:marTop w:val="0"/>
          <w:marBottom w:val="0"/>
          <w:divBdr>
            <w:top w:val="none" w:sz="0" w:space="0" w:color="auto"/>
            <w:left w:val="none" w:sz="0" w:space="0" w:color="auto"/>
            <w:bottom w:val="none" w:sz="0" w:space="0" w:color="auto"/>
            <w:right w:val="none" w:sz="0" w:space="0" w:color="auto"/>
          </w:divBdr>
        </w:div>
        <w:div w:id="2123450467">
          <w:marLeft w:val="0"/>
          <w:marRight w:val="0"/>
          <w:marTop w:val="0"/>
          <w:marBottom w:val="0"/>
          <w:divBdr>
            <w:top w:val="none" w:sz="0" w:space="0" w:color="auto"/>
            <w:left w:val="none" w:sz="0" w:space="0" w:color="auto"/>
            <w:bottom w:val="none" w:sz="0" w:space="0" w:color="auto"/>
            <w:right w:val="none" w:sz="0" w:space="0" w:color="auto"/>
          </w:divBdr>
        </w:div>
        <w:div w:id="2133358361">
          <w:marLeft w:val="0"/>
          <w:marRight w:val="0"/>
          <w:marTop w:val="0"/>
          <w:marBottom w:val="0"/>
          <w:divBdr>
            <w:top w:val="none" w:sz="0" w:space="0" w:color="auto"/>
            <w:left w:val="none" w:sz="0" w:space="0" w:color="auto"/>
            <w:bottom w:val="none" w:sz="0" w:space="0" w:color="auto"/>
            <w:right w:val="none" w:sz="0" w:space="0" w:color="auto"/>
          </w:divBdr>
        </w:div>
      </w:divsChild>
    </w:div>
    <w:div w:id="14091115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3365">
      <w:bodyDiv w:val="1"/>
      <w:marLeft w:val="0"/>
      <w:marRight w:val="0"/>
      <w:marTop w:val="0"/>
      <w:marBottom w:val="0"/>
      <w:divBdr>
        <w:top w:val="none" w:sz="0" w:space="0" w:color="auto"/>
        <w:left w:val="none" w:sz="0" w:space="0" w:color="auto"/>
        <w:bottom w:val="none" w:sz="0" w:space="0" w:color="auto"/>
        <w:right w:val="none" w:sz="0" w:space="0" w:color="auto"/>
      </w:divBdr>
      <w:divsChild>
        <w:div w:id="1973558937">
          <w:marLeft w:val="0"/>
          <w:marRight w:val="0"/>
          <w:marTop w:val="0"/>
          <w:marBottom w:val="0"/>
          <w:divBdr>
            <w:top w:val="none" w:sz="0" w:space="0" w:color="auto"/>
            <w:left w:val="none" w:sz="0" w:space="0" w:color="auto"/>
            <w:bottom w:val="none" w:sz="0" w:space="0" w:color="auto"/>
            <w:right w:val="none" w:sz="0" w:space="0" w:color="auto"/>
          </w:divBdr>
        </w:div>
      </w:divsChild>
    </w:div>
    <w:div w:id="2101411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customXml" Target="ink/ink6.xml"/><Relationship Id="rId42" Type="http://schemas.openxmlformats.org/officeDocument/2006/relationships/image" Target="media/image16.png"/><Relationship Id="rId47" Type="http://schemas.openxmlformats.org/officeDocument/2006/relationships/customXml" Target="ink/ink19.xml"/><Relationship Id="rId63" Type="http://schemas.openxmlformats.org/officeDocument/2006/relationships/customXml" Target="ink/ink27.xml"/><Relationship Id="rId68" Type="http://schemas.openxmlformats.org/officeDocument/2006/relationships/image" Target="media/image29.png"/><Relationship Id="rId84" Type="http://schemas.openxmlformats.org/officeDocument/2006/relationships/image" Target="media/image37.png"/><Relationship Id="rId89" Type="http://schemas.openxmlformats.org/officeDocument/2006/relationships/customXml" Target="ink/ink40.xml"/><Relationship Id="rId16" Type="http://schemas.openxmlformats.org/officeDocument/2006/relationships/footer" Target="footer1.xml"/><Relationship Id="rId11" Type="http://schemas.openxmlformats.org/officeDocument/2006/relationships/image" Target="cid:image001.png@01D0EA4A.2BD679A0" TargetMode="External"/><Relationship Id="rId32" Type="http://schemas.openxmlformats.org/officeDocument/2006/relationships/image" Target="media/image11.png"/><Relationship Id="rId37" Type="http://schemas.openxmlformats.org/officeDocument/2006/relationships/customXml" Target="ink/ink14.xml"/><Relationship Id="rId53" Type="http://schemas.openxmlformats.org/officeDocument/2006/relationships/customXml" Target="ink/ink22.xml"/><Relationship Id="rId58" Type="http://schemas.openxmlformats.org/officeDocument/2006/relationships/image" Target="media/image24.png"/><Relationship Id="rId74" Type="http://schemas.openxmlformats.org/officeDocument/2006/relationships/image" Target="media/image32.png"/><Relationship Id="rId79" Type="http://schemas.openxmlformats.org/officeDocument/2006/relationships/customXml" Target="ink/ink35.xm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40.png"/><Relationship Id="rId95" Type="http://schemas.openxmlformats.org/officeDocument/2006/relationships/customXml" Target="ink/ink43.xml"/><Relationship Id="rId22" Type="http://schemas.openxmlformats.org/officeDocument/2006/relationships/image" Target="media/image6.png"/><Relationship Id="rId27" Type="http://schemas.openxmlformats.org/officeDocument/2006/relationships/customXml" Target="ink/ink9.xml"/><Relationship Id="rId43" Type="http://schemas.openxmlformats.org/officeDocument/2006/relationships/customXml" Target="ink/ink17.xml"/><Relationship Id="rId48"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customXml" Target="ink/ink30.xml"/><Relationship Id="rId80" Type="http://schemas.openxmlformats.org/officeDocument/2006/relationships/image" Target="media/image35.png"/><Relationship Id="rId85" Type="http://schemas.openxmlformats.org/officeDocument/2006/relationships/customXml" Target="ink/ink38.xml"/><Relationship Id="rId12" Type="http://schemas.openxmlformats.org/officeDocument/2006/relationships/customXml" Target="ink/ink2.xml"/><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4.png"/><Relationship Id="rId46" Type="http://schemas.openxmlformats.org/officeDocument/2006/relationships/image" Target="media/image18.png"/><Relationship Id="rId59" Type="http://schemas.openxmlformats.org/officeDocument/2006/relationships/customXml" Target="ink/ink25.xml"/><Relationship Id="rId67" Type="http://schemas.openxmlformats.org/officeDocument/2006/relationships/customXml" Target="ink/ink29.xml"/><Relationship Id="rId103"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customXml" Target="ink/ink16.xml"/><Relationship Id="rId54" Type="http://schemas.openxmlformats.org/officeDocument/2006/relationships/image" Target="media/image22.png"/><Relationship Id="rId62" Type="http://schemas.openxmlformats.org/officeDocument/2006/relationships/image" Target="media/image26.png"/><Relationship Id="rId70" Type="http://schemas.openxmlformats.org/officeDocument/2006/relationships/image" Target="media/image30.png"/><Relationship Id="rId75" Type="http://schemas.openxmlformats.org/officeDocument/2006/relationships/customXml" Target="ink/ink33.xml"/><Relationship Id="rId83" Type="http://schemas.openxmlformats.org/officeDocument/2006/relationships/customXml" Target="ink/ink37.xml"/><Relationship Id="rId88" Type="http://schemas.openxmlformats.org/officeDocument/2006/relationships/image" Target="media/image39.png"/><Relationship Id="rId91" Type="http://schemas.openxmlformats.org/officeDocument/2006/relationships/customXml" Target="ink/ink41.xml"/><Relationship Id="rId96"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customXml" Target="ink/ink7.xm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customXml" Target="ink/ink20.xml"/><Relationship Id="rId57" Type="http://schemas.openxmlformats.org/officeDocument/2006/relationships/customXml" Target="ink/ink24.xml"/><Relationship Id="rId10" Type="http://schemas.openxmlformats.org/officeDocument/2006/relationships/image" Target="media/image2.png"/><Relationship Id="rId31" Type="http://schemas.openxmlformats.org/officeDocument/2006/relationships/customXml" Target="ink/ink11.xml"/><Relationship Id="rId44" Type="http://schemas.openxmlformats.org/officeDocument/2006/relationships/image" Target="media/image17.png"/><Relationship Id="rId52" Type="http://schemas.openxmlformats.org/officeDocument/2006/relationships/image" Target="media/image21.png"/><Relationship Id="rId60" Type="http://schemas.openxmlformats.org/officeDocument/2006/relationships/image" Target="media/image25.png"/><Relationship Id="rId65" Type="http://schemas.openxmlformats.org/officeDocument/2006/relationships/customXml" Target="ink/ink28.xml"/><Relationship Id="rId73" Type="http://schemas.openxmlformats.org/officeDocument/2006/relationships/customXml" Target="ink/ink32.xml"/><Relationship Id="rId78" Type="http://schemas.openxmlformats.org/officeDocument/2006/relationships/image" Target="media/image34.png"/><Relationship Id="rId81" Type="http://schemas.openxmlformats.org/officeDocument/2006/relationships/customXml" Target="ink/ink36.xml"/><Relationship Id="rId86" Type="http://schemas.openxmlformats.org/officeDocument/2006/relationships/image" Target="media/image38.png"/><Relationship Id="rId94" Type="http://schemas.openxmlformats.org/officeDocument/2006/relationships/image" Target="media/image42.png"/><Relationship Id="rId99" Type="http://schemas.openxmlformats.org/officeDocument/2006/relationships/customXml" Target="ink/ink45.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210.png"/><Relationship Id="rId18" Type="http://schemas.openxmlformats.org/officeDocument/2006/relationships/image" Target="media/image4.png"/><Relationship Id="rId39" Type="http://schemas.openxmlformats.org/officeDocument/2006/relationships/customXml" Target="ink/ink15.xml"/><Relationship Id="rId34" Type="http://schemas.openxmlformats.org/officeDocument/2006/relationships/image" Target="media/image12.png"/><Relationship Id="rId50" Type="http://schemas.openxmlformats.org/officeDocument/2006/relationships/image" Target="media/image20.png"/><Relationship Id="rId55" Type="http://schemas.openxmlformats.org/officeDocument/2006/relationships/customXml" Target="ink/ink23.xml"/><Relationship Id="rId76" Type="http://schemas.openxmlformats.org/officeDocument/2006/relationships/image" Target="media/image33.png"/><Relationship Id="rId97" Type="http://schemas.openxmlformats.org/officeDocument/2006/relationships/customXml" Target="ink/ink44.xml"/><Relationship Id="rId7" Type="http://schemas.openxmlformats.org/officeDocument/2006/relationships/endnotes" Target="endnotes.xml"/><Relationship Id="rId71" Type="http://schemas.openxmlformats.org/officeDocument/2006/relationships/customXml" Target="ink/ink31.xml"/><Relationship Id="rId92" Type="http://schemas.openxmlformats.org/officeDocument/2006/relationships/image" Target="media/image41.png"/><Relationship Id="rId2" Type="http://schemas.openxmlformats.org/officeDocument/2006/relationships/numbering" Target="numbering.xml"/><Relationship Id="rId29" Type="http://schemas.openxmlformats.org/officeDocument/2006/relationships/customXml" Target="ink/ink10.xml"/><Relationship Id="rId24" Type="http://schemas.openxmlformats.org/officeDocument/2006/relationships/image" Target="media/image7.png"/><Relationship Id="rId40" Type="http://schemas.openxmlformats.org/officeDocument/2006/relationships/image" Target="media/image15.png"/><Relationship Id="rId45" Type="http://schemas.openxmlformats.org/officeDocument/2006/relationships/customXml" Target="ink/ink18.xml"/><Relationship Id="rId66" Type="http://schemas.openxmlformats.org/officeDocument/2006/relationships/image" Target="media/image28.png"/><Relationship Id="rId87" Type="http://schemas.openxmlformats.org/officeDocument/2006/relationships/customXml" Target="ink/ink39.xml"/><Relationship Id="rId61" Type="http://schemas.openxmlformats.org/officeDocument/2006/relationships/customXml" Target="ink/ink26.xml"/><Relationship Id="rId82" Type="http://schemas.openxmlformats.org/officeDocument/2006/relationships/image" Target="media/image36.png"/><Relationship Id="rId19" Type="http://schemas.openxmlformats.org/officeDocument/2006/relationships/customXml" Target="ink/ink5.xml"/><Relationship Id="rId14" Type="http://schemas.openxmlformats.org/officeDocument/2006/relationships/customXml" Target="ink/ink3.xml"/><Relationship Id="rId30" Type="http://schemas.openxmlformats.org/officeDocument/2006/relationships/image" Target="media/image10.png"/><Relationship Id="rId35" Type="http://schemas.openxmlformats.org/officeDocument/2006/relationships/customXml" Target="ink/ink13.xml"/><Relationship Id="rId56" Type="http://schemas.openxmlformats.org/officeDocument/2006/relationships/image" Target="media/image23.png"/><Relationship Id="rId77" Type="http://schemas.openxmlformats.org/officeDocument/2006/relationships/customXml" Target="ink/ink34.xml"/><Relationship Id="rId100" Type="http://schemas.openxmlformats.org/officeDocument/2006/relationships/image" Target="media/image45.png"/><Relationship Id="rId8" Type="http://schemas.openxmlformats.org/officeDocument/2006/relationships/customXml" Target="ink/ink1.xml"/><Relationship Id="rId51" Type="http://schemas.openxmlformats.org/officeDocument/2006/relationships/customXml" Target="ink/ink21.xml"/><Relationship Id="rId72" Type="http://schemas.openxmlformats.org/officeDocument/2006/relationships/image" Target="media/image31.png"/><Relationship Id="rId93" Type="http://schemas.openxmlformats.org/officeDocument/2006/relationships/customXml" Target="ink/ink42.xml"/><Relationship Id="rId98" Type="http://schemas.openxmlformats.org/officeDocument/2006/relationships/image" Target="media/image44.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2:07.504"/>
    </inkml:context>
    <inkml:brush xml:id="br0">
      <inkml:brushProperty name="width" value="0.08554" units="cm"/>
      <inkml:brushProperty name="height" value="0.08554" units="cm"/>
      <inkml:brushProperty name="color" value="#E71224"/>
    </inkml:brush>
  </inkml:definitions>
  <inkml:trace contextRef="#ctx0" brushRef="#br0">377 299 8271,'-10'7'0,"-1"5"456,-1 7 0,-2 13-245,-2 9 1,1 13 8,-1 9-194,0 0-1146,1 7 1261,-1-1 234,0-4-121,1 4 0,-1-1-15,0 0-228,-6 0 43,11-5 0,-10-2 199,11-4-353,-4 4 80,-2-19 1,0 9 66,1-15 89,6 1 413,-5-13 1,7-1-215,-3-7 158,3-1-360,7-6-218,0-2 38,0-7 179,0 0-270,0-7 103,0-2 1,8-8-48,8-4-56,0-3 175,13-8 1,-8 1-298,11-1 112,-4 8 61,10-6 0,-2 8-214,1-4 204,7-4 26,-4 13 1,1-6-117,1 7 1,0 6 83,5-1-251,0 8 132,0-11 0,-5 12 28,0-3 0,-7 2-149,1-3 1,-8 5-450,-2-5 395,-7 5-196,4 1 228,-14 7 1,-2 1 364,-7 8 0,-7-7 0,-2-2 0</inkml:trace>
  <inkml:trace contextRef="#ctx0" brushRef="#br0" timeOffset="242">487 970 8369,'-9'7'1383,"0"9"-1207,4 10 0,3 5 43,-3 6 0,3-2 27,2 6 0,0-4-64,0 5-91,0-7 0,6 3-29,-1-7 0,7 1-220,-1-1 1,1-1-1082,-2-4 886,4-3 1,-5-3-31,6 1 1,-4-5-103,-1-6 1,-4-6 484,4 1 0,1-10 0,4-4 0</inkml:trace>
  <inkml:trace contextRef="#ctx0" brushRef="#br0" timeOffset="624">941 345 7991,'-10'23'1072,"0"3"-397,-1 17-269,2-1-757,2 12 233,0 0 1,0-3 147,-3 6 0,-4 1 52,4 4 1,1-1 804,-2-3-1295,8 3 652,-11-5 1,11 6-102,-8 1 6,8-7 1,-11-2-122,12-7 90,-12-7 1,12 2 155,-3-11-93,-4 4 84,8-11-45,-6 1 399,7-3-580,0-13 224,0-2-368,0-7-63,7-7 165,1-2 0,8-12-126,0 0 0,6-5 66,4 5 0,-1-5-125,1 5 0,0-7 68,5 2 0,6 4-57,0 1 0,4-2 67,-4 2 0,5 0-42,-6 6 0,6 1-325,-5 3 193,-1-3 0,-4 6-165,-1-8 204,0 7 1,-4-3-102,-1 7-320,-7-7 361,4 10 0,-10-7-227,-2 4 532,-4 3 0,-7-5 0,0 7 0</inkml:trace>
  <inkml:trace contextRef="#ctx0" brushRef="#br0" timeOffset="841">1176 924 7903,'-11'0'0,"1"0"701,6 0-355,-10 7 0,11 3 38,-8 11 20,8 4-149,-4 13 0,5-3 115,-3 7-112,3 0-96,-5 5 1,7 0-58,0 0-109,0 7 184,0-12 0,0 8-249,0-13 71,0 6 1,0-10-923,7 6 675,2-8 0,1-1 75,1-4-1197,-1-4 885,6-6 0,-6-2 482,1-4 0,-1 4 0,6-5 0</inkml:trace>
  <inkml:trace contextRef="#ctx0" brushRef="#br0" timeOffset="1224">1834 204 7981,'-17'0'0,"-2"0"0,-2 0 1158,2 0-698,1 0 1,1 7 613,-4 3-482,3 11-308,-4-3 1,6 4 616,0-6-433,1 7-233,6-6 0,2 11-65,7-7 1,0 0-145,0-6 1,7 1-238,3 0 0,4-2 273,2-4-959,0 4 621,6-12 0,-2 5-1066,6-7 888,-7 0 1,9-2-113,-7-3 132,-1-4 1,1-7-176,0 1 186,-7-1 255,0-7 0,-7 6-86,4-4 0,1 2-14,-7-2 1,0 4-95,-5-4 362,0 3 0,7-4 0,2-3 0</inkml:trace>
  <inkml:trace contextRef="#ctx0" brushRef="#br0" timeOffset="1457">2164 0 7955,'-15'16'0,"-1"-1"0,-1 8 1448,-4 3-613,-4 4-1054,-6 8 951,0 2-395,-1 14 1,1 0 108,0 4 478,-1 3-524,1-6 0,-1 8 3,1 0 1,5 5-74,0 0 0,7 0-296,-2-6 94,3 1-38,3 0 0,-1-2-763,0-4 387,1 4 247,6-12-1358,2-2 986,0-2 0,5-12-93,-3 4 1,3-4-590,2-2 0,0-6 417,0-4 1,6-9-678,-1-2 1353,7-6 0,-3-4 0,6-9 0</inkml:trace>
  <inkml:trace contextRef="#ctx0" brushRef="#br0" timeOffset="1642">2070 1065 7912,'-15'7'-2,"-8"2"1,-1 12 1608,-8 0-695,1 7-505,7-4 0,-4 6 759,7-4-572,0 3-188,5-11 330,0 4 34,8 1-314,1-6-1074,7 6 520,7-7 0,7-8 165,7-2-558,7-5 432,-4-1 1,7-7-1931,1-3 831,-1-4 571,0-2-1237,-6-6 1824,-3 4 0,1-11 0,1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4:59:18.049"/>
    </inkml:context>
    <inkml:brush xml:id="br0">
      <inkml:brushProperty name="width" value="0.11429" units="cm"/>
      <inkml:brushProperty name="height" value="0.11429" units="cm"/>
      <inkml:brushProperty name="color" value="#E71224"/>
    </inkml:brush>
  </inkml:definitions>
  <inkml:trace contextRef="#ctx0" brushRef="#br0">0 54 14378,'0'-9'0,"1"1"179,2 2-160,-2-2 597,7 7 1,-3-3 453,4 4 0,-3 0-287,0 0-631,-4 0 1,5-8 0,-2-1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4:58:58.979"/>
    </inkml:context>
    <inkml:brush xml:id="br0">
      <inkml:brushProperty name="width" value="0.08571" units="cm"/>
      <inkml:brushProperty name="height" value="0.08571" units="cm"/>
      <inkml:brushProperty name="color" value="#E71224"/>
    </inkml:brush>
  </inkml:definitions>
  <inkml:trace contextRef="#ctx0" brushRef="#br0">89 53 7957,'0'-14'66,"0"3"1,-3 1 427,0 1 1,-1 4 127,1 2-399,2 2-78,-3 1 1,4 5 326,0 4-194,-4 4-55,3 8 267,-3 6-324,1 8 1,2 2 13,-2 4 0,-1 0 0,1 0 0,-1 2-64,1-2 1,2 1-165,-2-1 1,-1-2-141,1-3 166,-4-5-64,6 3-12,-7-10 176,7 5 0,-5-11 100,3 0 19,0-1-101,3-7 30,0-1 31,0-5-328,0-4 118,4 0 1,2-4-40,5-2-45,-1-6 153,7 2-447,-7-6 257,6 2 0,-2-1-101,4 1 0,-1 2-181,1-3 1,-3 3-27,-1-2 0,0 3-168,1-1 0,0-1 224,-3 2 1,3 2-487,-3 3 912,-1 4 0,-2-6 0,0 3 0</inkml:trace>
  <inkml:trace contextRef="#ctx0" brushRef="#br0" timeOffset="336">343 397 7957,'-4'-5'-478,"-1"1"1457,0 8-548,-3 1 0,3 8 39,-4 2 1,2 1 16,1 2 1,-1 2 8,4 1-171,0 0-158,3-4 0,0 0-241,0-2 93,4 1 74,1-6 0,7 3-1,-1-4-111,5-1-64,-2 1 0,3-3-296,1 0 0,0-4 254,-1 1-368,-3-2 320,3-1 1,-8 0-155,3 0 270,-2 0-5,-1 0 0,-3-4-265,0-2 49,-4-2 197,1-1 1,-3 1-274,0-1 41,0 0 98,0 0 1,0-3-268,0 1 1,0-1 130,0 3-403,0-4 754,0 3 0,0-2 0,0 3 0</inkml:trace>
  <inkml:trace contextRef="#ctx0" brushRef="#br0" timeOffset="584">678 124 7957,'-9'-5'972,"3"5"-639,0 6 124,0 5-159,1 3 0,-1 7 64,3-1 4,-4 9-128,6-6 1,-3 9-163,4-3-56,0-2 147,0 4 0,0-5-471,0 1 208,0-1 32,0-3 0,3 2-130,0-1 1,1-3-191,-1 0 0,-2-1-425,2-2 0,-2 2-147,-1-6 355,0-1 0,0 0 601,0-4 0,-4-4 0,-1-2 0</inkml:trace>
  <inkml:trace contextRef="#ctx0" brushRef="#br0" timeOffset="766">616 450 9094,'5'-12'0,"-1"0"0,-1 1 0,1-1 0,1 0 0,2 1 0,0 2 0,2 0 0,1 0 0,1 0 0,2-1 0,-1 0 0,2-2 706,0 1 0,0 1-1148,4 1 312,0 1 118,-1-1 1,0 3-942,-2 0 505,-3 4 184,1-2-1021,-7 4 1285,6 0 0,-11 4 0,3 1 0</inkml:trace>
  <inkml:trace contextRef="#ctx0" brushRef="#br0" timeOffset="948">766 388 7957,'-3'9'222,"0"0"0,0 1 355,3 1 0,0 0-49,0 4 375,0 0-524,0-2 1,0 4 65,0-2 1,1-2-173,2 2 1,1-1-407,2 1 123,2 1 54,-3-6-1244,4 7 885,-1-8 1,1 5 186,0-2-1369,0-2 979,-4 2 1,2 0-100,-5 0 617,5 0 0,-6-3 0,3-1 0</inkml:trace>
  <inkml:trace contextRef="#ctx0" brushRef="#br0" timeOffset="1275">837 653 9323,'8'0'960,"1"0"-959,4 0 120,1 0 1,3-4-30,1-2 1,4-2-97,1-1 1,3 1 216,0-1-771,0-4 412,1 3 0,-4-4-264,1 3 240,-4 1-60,-3-3-16,-4 0 113,-4 4 1,-4-4 110,-2 4 1,-3 0 238,-3 0 1,-3 1-211,-6-1 756,-2 0-507,-7 4 1,2 1 583,-1 4-366,-3 0-258,4 0 0,-3 5 499,1 4 1,3 4 89,-3 4-132,6 1-337,-1 0 0,6-1 110,-2 1-594,6-1 204,-2-3 0,7 3-228,-2-2 0,6-2-391,3 2 0,3-4-666,3 1 532,2-3 437,3 0 0,5-3 260,1 0 0,7 0 0,1 3 0</inkml:trace>
  <inkml:trace contextRef="#ctx0" brushRef="#br0" timeOffset="2051">1886 203 8092,'-9'0'16,"0"0"1,0 0 433,-3 0 0,0 1 252,-5 2-179,1 6-203,-10 1 0,5 6 32,-3-1 211,-1 2-235,2-4 1,0 4 322,-1-2-200,5-3-275,1 5 0,5-7-202,4 2 42,5-3 51,0 0 0,4 0-260,0 0 155,7 0 162,-1 0-1277,11-5 771,1 0 0,4-4-51,5 0-540,-1 0 531,1 0 1,2-1-351,0-2 394,5-1 102,-11-1 0,6-3 292,-9 2 1,-2 1 42,-3-1-45,-5 4 0,-1-3-121,-6 2 720,-2 2-411,-1-3 1,-8 8-3,-4 2 554,-7 6-441,-4-2 1,-3 6 89,-1-1 508,1 6-505,-1-3 1,2 4 449,1-4 0,3-4-56,3 1-321,5 0-172,0-2 1,5 0-118,2-4 0,2 0-170,4 0 0,1-1-125,2 1 0,3-3-341,6 0 0,2-4-1126,7 1 843,2-2 417,3-1 0,1-1-1427,3-2 872,-7-2 300,11 0 1,-14-3-126,7 2 1,-7 0 711,1 0 0,1-6 0,1 2 0</inkml:trace>
  <inkml:trace contextRef="#ctx0" brushRef="#br0" timeOffset="2393">2239 389 8011,'-9'0'0,"-3"0"624,1 0 1,-5 4 80,1 2 25,-1 2-357,-6 5 1,3 0 95,-1 5 1,2 0 532,3-1-610,-1 1-54,6 0 0,1-4-26,6 1 0,2-3-243,1 2 0,0-3-185,0 1 1,7-3-327,2-3 1,6-2 133,-1-4 0,4-1-138,3-2 1,-3-2 233,3-4 1,-3-6-25,0 1 0,-1-6 64,-3 2 1,-1 0 63,-4-6 0,-1 2 335,-2-2-126,-2-5 0,-1 5 0,-2-5 108,2 5-241,-2-5 0,-5 9 1,2-8-132,-3 7 1,0 1 151,-1 2-638,-2 0 416,7 1 0,-6 3-132,4 2-716,0 3 295,3 4 188,0-3 1,1 7 597,2-2 0,2 10 0,4 3 0</inkml:trace>
  <inkml:trace contextRef="#ctx0" brushRef="#br0" timeOffset="3210">2345 582 7969,'-5'0'1741,"1"0"-1504,4 0 1,7 0-204,2 0 0,1 0 87,-1 0 1,3 0-239,0 0 0,3-4-200,0-2 0,2 2 250,0-2 0,1-3-68,0-3 0,-4-1-64,1 2 0,-4 0 143,1-4 0,-4 4 71,-2 0 1,-2-2 108,-4 1 0,0 0-26,0 4 1,-5-1 209,-4 0 1,0 1 455,-6 2-352,4 2-182,-5 4 0,2 1 274,-4 2-75,1 2-273,-1 4 360,4 4-197,-2 0 1,3 2 130,-2 0-477,2-1 194,5 4 1,3 0 224,2-1-994,2 1 492,1 0 1,4-4-661,2 1 0,2-4 436,4 1 0,-1-4-570,4-2 1,0-2 268,6-4 1,-3 0 22,3 0 1,1-1-12,-2-2-65,1-2 688,-4-3 0,0-4 0,-2 0 0,-3-1 0,-3 2 0,-1 1 0,-2-2 0,2 2 0,-7 1 0,3 3 262,-4 1-7,0 3-8,0-2 1,-1 4 349,-2 0 1,1 4-125,-4 2 0,4 2 354,-1 4 1,-1 2-125,1 3-437,0 1-99,3 0 1,0-1-797,0 1 426,0 0 188,0-5 1,0 3-100,0-4 0,0-3 58,0-3-61,0-5-110,0 7-97,0-7 142,0 3 1,1-11 133,2-1 0,-2-7 52,2 0 0,1-2-86,-1 0 43,4-5-21,-2 0 0,4-5-167,-1 1 0,1-1 115,0 1 0,0 0 17,0 3 1,0 2 86,-1 7 1,0 1 152,-2 4 1,2 4-283,-2 2 735,-2 2-407,4 5 1,-8 1 455,3 4 0,1 4-238,-1 1 1,0 3 9,-3 1 1,1-2-101,2-1 1,-2 2-265,2-3 1,-2 0 84,-1 1 1,1-3-131,2 2 0,-2-3-250,2 1 0,1-2-1314,-1-2 1554,4 1 0,-2 0 0,3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7:40.227"/>
    </inkml:context>
    <inkml:brush xml:id="br0">
      <inkml:brushProperty name="width" value="0.08554" units="cm"/>
      <inkml:brushProperty name="height" value="0.08554" units="cm"/>
      <inkml:brushProperty name="color" value="#E71224"/>
    </inkml:brush>
  </inkml:definitions>
  <inkml:trace contextRef="#ctx0" brushRef="#br0">27 197 8288,'7'-20'-285,"-3"2"552,-2 4 177,-2 6-44,0 3-209,0 22 0,-5 1 233,1 16-126,0 1 0,-1 9 81,1 0-439,-1 5-332,5-2 597,0-1 1,-1-1-265,-3-5 82,2-7 0,-4 5-27,6-10 55,0-2 1,0-7 175,0-6-472,0 0 431,0-6-287,0-1 446,0-6-307,0-6 0,0-3-232,0-8-24,0-3 253,0-12 1,0 0-269,0-3 250,0-9 1,0 8-146,0-12 54,0 5 0,5-9-50,-1 0 1,5-1-201,-5-3 0,5 9 1,-5 8 288,6 5-163,-8 8 21,4 6 531,-6 1-157,6 12 145,-5 1-71,11 12-261,-11 7 550,5 7-313,0 12 1,-5 3-65,4 9 0,0 6-46,0 7 0,3 4 148,-3-4-863,5 0 569,-3-11 1,6 4-378,0-7 310,1-5 65,-1 0 0,0-12-93,0 0-42,0-5 121,0-8-35,-6 0 286,5-6 0,-9-1-197,6-6 0,-5 0 220,5 0 0,-5-12-175,5-5 1,-6-8 147,1-5 1,-1-2-121,1-3-43,-2-9 1,4 9 52,-6-8-654,5-4-116,-3 0 398,4-5-435,-6 6 451,5 6 0,-3 8-170,2 6-108,-2 12-46,-2-4 185,0 17 0,0-4-99,0 10 0,1 2 79,4 6 164,-4 6 0,5 1 239,-6 6 0,11 6 0,4 2 0</inkml:trace>
  <inkml:trace contextRef="#ctx0" brushRef="#br0" timeOffset="337">681 420 8204,'7'-21'-561,"-2"4"632,-4 2 1,-2 4 276,-4 2 1,-2 3 810,-6 6-484,0 6-214,0 1 263,-6 12-383,4 1 0,-8 13 134,6 1 175,-7 4-298,10 2 1,-1-7-88,7-2 1,5 1-177,-2-2 158,4-5-290,1 0 62,0-11 166,11 5 1,-2-6-608,9 0 185,-4-6 222,5-1-745,1-6 523,1-6 1,4-2-4,-4-10 0,-2-1 48,-1-2 0,-1-7 86,-4 6 1,3-6 17,-7 7 0,-3-4-72,-2-1 96,-2 0 22,-2 5 0,0-4-347,0 4 25,0-4 68,-6-1 1,3 4-330,-6 0 0,6 2 34,-1-2-778,3-3 1369,-5 11 0,4-11 0,-4 4 0</inkml:trace>
  <inkml:trace contextRef="#ctx0" brushRef="#br0" timeOffset="1085">1192 92 8205,'-8'13'595,"-3"6"-296,9 2 1,-9 11 391,2 3-381,3 2 0,0 9-37,6 2 1,0-2 6,0 2 0,0-6 80,0 2-509,0-9 186,0 3 1,5-15-269,-1 3 178,6-8 69,-8 1 1,5-8-273,-3-2 177,-2 3 11,4-11-199,-6 5 51,0-6 83,0 0 37,0-12 84,0 3 0,4-15-82,0 2 0,1-3-2,-5-1 0,0-5-207,0 1 9,6-1 225,-5 5-154,11 0 80,-5 0 1,2 1-15,-1 3 256,1 3-174,4 12 1,2 0-16,2 2 1,-2 4 12,2-3 0,-2 8 26,-2 5 0,0 4 6,0 4 0,-1-1 123,-4 6 51,-2 6-151,-6-1 1,0 10 412,0-7-172,0 7 3,-6-10 337,-1 11-335,0-10 1,-5 4 48,4-6 272,-4-6-286,-1 5 1,0-9 78,0 6-319,5-6 131,-3 3 0,5-11-81,-3 1-43,3-6 1,5 3 229,-3-6-1261,2 0 518,-4 0 272,6 0-1381,0 0 1037,0-12 0,6 4-71,3-10-529,2 4 1159,3 0 0,4-4 0,3-3 0</inkml:trace>
  <inkml:trace contextRef="#ctx0" brushRef="#br0" timeOffset="1308">1545 535 8717,'-4'13'341,"0"0"0,-5 1 363,4 4-382,1-4 1,0 7 115,-1-4-258,1-2 1,4 8 239,0-6-457,0 7 79,0-10 0,0 5 318,0-6-680,0 0 320,0-5 0,1 2-41,4-6-814,-4 6 358,5-8-221,-6 4 317,0-6 196,6 0-911,-5-6 685,5-2 0,-6-6-173,0-4 604,0-2 0,0-12 0,0-1 0</inkml:trace>
  <inkml:trace contextRef="#ctx0" brushRef="#br0" timeOffset="1418">1586 326 8136,'0'-7'-1047,"0"1"806,0 6 241,0 0 0,-6 0-474,4 0 198,-4 0 276,6 0 0,6 0 0,2 0 0</inkml:trace>
  <inkml:trace contextRef="#ctx0" brushRef="#br0" timeOffset="1908">1729 13 8159,'0'13'0,"0"-6"0,0 5 457,0-3-214,-6 2-1,4 8 376,-9-4-318,9 15 0,-5-2 36,3 11 1,2 5-224,-2-1 1,1 7-1,0-2 1,-1 1 0,1-1-1,1-4 1,2-3 0,0-3-1,0-4 1,0-3-1,0-3 1,0-4 0,2-2-1,1-4 1,1-4 0,-1-1-1065,-2 0 467,-1-5 226,0-3-43,0-5 212,0-5 1,0-4-177,0-9-132,6-2 169,-4-6 0,3-5-274,-5 1 152,6-7 188,-4 10 1,9-10-266,-2 7 245,-3-1 107,5 5 0,-3 6 82,5 2 0,-4 4-274,-1 1 463,1 5-175,-2 3 0,5 5-58,-3 0 0,1 1 68,-1 3 0,1 5 212,-6 9-131,6 2 0,-8 2-59,2 0 521,-2 5-281,-2 1-88,0 4 530,-6-6-430,-2 6 1,0-4 175,-1 2-54,6-2-172,-9-2 0,10 0-49,-7 0 0,6-5 3,-1-4 1,1-2-530,-2-2 171,4 0-360,-5-6-649,6-1 898,0-6-1082,0-6 846,0-1 0,1-12-112,4-3 608,-4-8 0,11-4 0,-5-5 0</inkml:trace>
  <inkml:trace contextRef="#ctx0" brushRef="#br0" timeOffset="2127">2056 92 8159,'0'8'917,"-4"5"-553,-1 0 165,-5 6-286,3 7 65,-6 6 1,4-2 442,0 10-315,0-4-194,2 9 174,-4-6-204,9 7 0,-8-10 152,6 3-303,-1-8 30,5 7 1,0-11-266,0 4 117,6-4 84,-5-6 0,11 2-380,-3-5 125,-3 5 233,5-9-1522,-3-1 1011,5-1 0,-5-9-776,1 6 295,0-6 0,4-3 987,0-9 0,0-9 0,0-2 0</inkml:trace>
  <inkml:trace contextRef="#ctx0" brushRef="#br0" timeOffset="2318">2240 483 8150,'7'2'444,"-2"2"0,-5 5 449,-5 8-417,4-2-177,-11 9 0,9 1 515,-5 6-347,-1-1-83,2 2 1,-1-4-84,4 2 1,3-2 60,-4-2-479,4 0 194,1-5 0,0-2 196,0-6-919,0 0 550,0 0 1,4-4-1665,1-1 901,-1-5 567,2 3 1,-3-7-1661,5-4 859,-5-2 1093,3-12 0,0-7 0,1-7 0</inkml:trace>
  <inkml:trace contextRef="#ctx0" brushRef="#br0" timeOffset="2434">2265 326 8146,'0'13'2,"-4"0"265,0 0-1233,-1-5 966,5 3 0,0-4 0,0 7 0</inkml:trace>
  <inkml:trace contextRef="#ctx0" brushRef="#br0" timeOffset="3226">2619 392 8146,'-13'8'327,"-6"3"0,-1-3-17,-7 5 1,5 4 14,1 1 1,-1 5 65,-4-1 322,-1 3-355,7 1 0,-3 0 502,5 0-368,1 0-217,10-5 1,1 3-384,6-2 115,0-3-1,0 6-579,6-11 480,1 5 1,7-6 65,4 0-1076,2-5 755,6-2 1,1-6-9,-1 0 0,-1-6-151,-4-3 0,4-4-471,-3-5 418,-3-2 192,0 0 0,-6-5 37,0 3 245,-6 3 15,-1-5 0,-2 9 136,1-2 1,-1 1-272,-4-2 629,0 4-323,0-5 0,-1 6-9,-4-1 1,4 1-7,-3 0 1,2 0 75,2 0-17,0 6 0,0-5-344,0 5 208,6 0 1,-3-4-61,6 7 1,-5-5-26,5 5 0,-1-6 52,5 1 0,1 3-11,-1 2 0,-5 2 18,1 2 1,-5-4-4,5 0 0,-4-1 272,3 5-107,-5 0-62,3 6 0,-7 1 472,-4 6-228,4 1-46,-11-1 0,3 6 53,-8 2 0,2 4-43,-2 1 216,2 1-215,2-1 0,2 0 95,2 0-212,-3 0-11,11 0 1,-5-1-20,6-3-159,0 3 165,0-11 0,1 5-552,4-6 197,2 0 208,6-5-854,6-3 591,-4-5 0,8-1-110,-6-3-255,7-4 369,-10-11 0,9-1-210,-5-6 135,-1 6 105,-4-5 1,1 2 55,-1-4 100,-6-2-74,-1 9 0,-6-6 296,0 0 1,0-1 6,0 1 316,0 0-350,0 0 1,-2 1 54,-2 3 358,-3 3-346,-1 6 1,1 2 99,3 2 0,2 2 418,-2 2-600,-3 4-131,5 7 99,-4 2 0,6 17 79,0-3-16,0 3 23,0 7-247,6 1 161,1 6 1,7 5 73,-1 0-225,0 5 53,0-2 1,1 6-182,4 4-45,-4 3 277,11 5 1,-12 1-149,0-1 0,-4-5 56,-5-3 0,-2-9 23,2-5 0,-7-6 7,-1-2 39,-6-12-35,2 7 1,-5-15-36,0 2 99,0-8-58,6 3 1,-5-11-557,4 4 272,-4-16 138,-1-3 0,4-14-1086,0-2 574,6-4 223,-2-17 311,5 3 0,-6-16 0,-1 5 0</inkml:trace>
  <inkml:trace contextRef="#ctx0" brushRef="#br0" timeOffset="4228">3103 496 8100,'8'0'612,"-3"0"-294,-5 6 1,-1 3 129,-3 8 363,-4 9-440,1 2 0,-5 10 293,4-3-246,2-3-226,0 6 0,6-9-38,0 6-148,0-6 230,0 3-680,0-6 423,0-6 1,4-1 55,1-6-289,5 0 175,-9-5-547,11-3 359,-11-5 1,5-10-131,-6-3 0,5-9 117,-1 1 0,0-9-86,-4 0 1,0-11-124,0 2 156,0-3 103,6 8 0,-3-2-57,6 5 403,-6 1-104,8 4 1,-5 1-159,3 3 1,3-1 93,-4 5 0,4-1 82,1 2 80,-6 2-180,5-4 1,-5 8 168,6 2 1,-4-1-14,0 6 0,-6-2 276,1 1-179,3 4 91,-5-5 1,4 13 118,-6 6 1,-2 2-121,-2 7 304,-3 0-303,-1 4 1,-3 4 14,2 1 1,-1 1 64,1-1 0,-1-2 178,5 6-313,1-6-120,4 8 0,0-9-112,0 3 0,2-5 241,2-4-1013,3 2 584,6-9 1,0 2 117,0-8-597,1-3 454,4-6 1,-3 0-155,2 0 117,-2-6 70,-2-1 0,-1-8-55,-4-2 116,4-4 0,-6-5 157,3 0 1,-2 1-112,-3 4 127,-2-4 1,4 4 202,-6-5 0,0 4-197,0 1 250,0-1-53,-6 1 224,4 3-228,-9 4-74,9 7 1,-5 1 191,3 6 0,2 6 158,-2 3-639,-4 8 255,7 4 1,-5 5 107,6 0-482,0 0 196,0 0 1,2 5-153,2 0 0,-1-1-384,6-4 0,-1-5-318,5-4 431,1-2 245,-1-8 1,0-1-55,0-6 1,0 0-25,0 0 138,0-12-27,6 3 1,-6-15 49,0 2 0,0-3 167,-4-1 0,-2 6-251,2 2 992,-6 9-338,3-2 419,-6 9-432,0-4-229,0 6 0,0 6 329,0 3 0,0 8-151,0 5 1,0 9 60,0 4 0,-5 3 33,1 1-497,0 0 88,4 0 1,0-1 69,0-3 0,0-1-264,0-4 1,0-7-71,0 4 0,1-10 107,3 1 1,-2-8-90,2-2 119,-2-5 170,-2 3 1,-5-7-163,1-4 1,-5-3-142,5-10 1,0-2 101,4-6 1,-5-2-165,1-3 0,-1-2-428,5-6 327,0-6 175,0-2 1,2-5-426,2-1 262,-2 1 97,9 5 1,-8 7 141,6 5 0,0 4 74,4-4 1,-4 8 142,-1 0 1,1 3-87,4 6 0,-4 1 178,0 4 0,-5 1 147,5 3 0,-6 2-155,1 3 0,2 4 239,-2 0 0,0 7-157,-4 10 0,0 4 195,0 5-126,0 0-109,0 6 0,0 0 169,0 3 0,0 1-140,0-5 1,-4 1-76,0-1 1,-1-5-390,5 0 1,0-1 184,0-8 0,0 1-994,0-5 547,0-6 186,0-1-1166,0-6 388,0 0 1,5-12 436,-1-5 0,5-8 631,-5-6 0,6-2 0,-2-6 0</inkml:trace>
  <inkml:trace contextRef="#ctx0" brushRef="#br0" timeOffset="4961">3823 13 8046,'-4'9'613,"0"-1"-133,-6 7-211,8-1 0,-5 15 119,2-2 0,4 12-20,-3 0 0,2 8 89,2-4 0,0 7-189,0-2 1,0 1 89,0-1 1,2 2-159,2-7 0,-1 1-105,6-5 0,-5-1-461,5-3 298,-6-3 107,8-6 1,-8-5-744,6-4 403,-6-2 33,8-8 1,-8 3-559,6-6 601,-6 1-29,9-11-401,-11-1 345,11-12 0,-6-2-271,2-5 523,4 0-94,-11-6 1,10 4 29,-7-2 1,2 2-70,-2 2 0,-1 4 371,6 0 1,-6 11 380,1-2 623,-3 8-898,-1 0 558,0 5-470,0 0 1,-4 5 103,0 4 7,-1 3-197,0 7 1,3-3-101,-2 5 1,2 1 52,2 4 0,0 1-245,0-1 1,0 0-63,0 0 0,5-4-140,-1 0 0,6-6 106,-1 1-336,-3-8 345,5 3 1,-8-11 0,6 3 0,1-2 0,2-4 0,-1-2 0,0-5 0,-4-2-109,-1-2 384,-2 0-157,2-6 1,-3 8 21,6-2 0,-7 8-40,3-4 305,-4 6-33,-1-3-231,0 6 1,2 0-13,2 0 138,-2 0 0,8 6-118,-6 3 0,2 2-58,-2 2 1,-1 0 105,6 1-472,0-1 235,-2-6 0,5 3 67,-4-6-501,4 1 364,1-5 0,0-2-106,0-2 52,0-3 175,0-12 1,0 3-14,1-6 1,-3-4-43,-2-5 0,3 1 22,-4 4-19,-2-6-17,6 4 34,-11 2-24,11 7 9,-11 6 479,5 0-139,-6 5-185,6 3 480,-5 10-349,5 8 1,-6 8 245,0 5 1,0 6-114,0 3 0,0 4 36,0 5 1,-4 2-33,-1 7 1,1 3-159,4 1 0,0 4-106,0-4 1,0-2-236,0-7 1,0-3 314,0-5 1,-1-2 248,-4-4 1,-2 0-468,-6-4 1,0-2 39,0 3 0,-5-10-919,1-3 1,-2-5 484,1-4 1,4-3-1014,-4-6 1515,-2 0 0,0-12 0,-6-3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7:46.079"/>
    </inkml:context>
    <inkml:brush xml:id="br0">
      <inkml:brushProperty name="width" value="0.08554" units="cm"/>
      <inkml:brushProperty name="height" value="0.08554" units="cm"/>
      <inkml:brushProperty name="color" value="#E71224"/>
    </inkml:brush>
  </inkml:definitions>
  <inkml:trace contextRef="#ctx0" brushRef="#br0">222 497 8173,'-6'-7'561,"-2"2"1,-1 4-138,-4 1 215,3 11-283,-15-2 0,9 12-9,-6-4 0,2 3-50,-2 7 1,-2-3 486,7-2-363,5 3-238,1-5 0,9 2-164,-2 0 0,4-6 303,4 1-852,4-2 465,5-2 1,4-6 126,1-2-916,5-4 616,-3-1 0,6-7-514,1-6 367,-1-6 215,0-7 1,-4-2-273,0-3 155,-6 4 153,3-5 1,-6 10 28,0 0 0,-2 6-168,-2-1 747,-3 8-258,0-3 54,-5 11-47,5-5 0,-6 12 124,0 3 0,0 4-107,0 4 0,0 2-175,0 3 0,4 1-57,1-5 1,3 3-166,-3-3 1,-1-1 106,-4-4-66,6 0 1,-5-4 385,4 0-4,-4-6-259,-1 3 1,-1-8 250,-4-2-6,4-3-217,-11-7 1,5-3 357,-6 0-149,6-7-75,-5 4 1,6-6-12,-2 0 0,-3-2 81,7-3-348,-6 4 87,8-5 1,-3 10 208,5 0-262,0 6 27,0 3 1,5 1-620,4 4 303,3 2 224,1-6 0,0 11-894,0-4 0,6 4 240,3 1 0,-2 0 794,2 0 0,6-6 0,5-1 0</inkml:trace>
  <inkml:trace contextRef="#ctx0" brushRef="#br0" timeOffset="2640">1086 707 8205,'-9'13'0,"2"1"570,1-1-570,2 6-197,4-5 85,0 5 1,0-2 17,0 1 44,0-6-18,0-1 243,0-9 13,0 3-213,0-5 374,0-11-160,0 2 0,0-16-239,0 5 80,0-6 1,0 0-26,0-1 1,0 1 6,0 0 0,0 0-13,0 0 1,0 4-18,0 0 1,0 2-3,0-2 2,0 3 6,0 12 258,0-5-131,0 11-359,6-5 125,1 6 0,8 6 129,2 2-209,-2 4 191,9 1 1,-3-4-97,5 0 0,0-2-155,0 2 1,5-4 30,-1-5 1,1 0 105,-5 0 1,-4-1 106,0-3 74,-6 2-150,3-10 234,-6 5-98,0-6 1,-6 4-151,-2 1 218,-4-1-63,-1 2 1,-6-4-107,-3 7 540,-8 0-320,-3 4 1,-7 0 230,1 0 0,4 1-119,1 4 1,0 2 46,-1 6 4,3 6-219,6-5 165,0 11-145,6-10 0,-3 9 147,5-2-478,1-3 194,4 6 1,2-11-60,2 4 1,8-5-239,5-4 0,6-4-91,-1-5 0,4-1 161,5-3 1,1-5-29,3-9 0,-3-2 75,-6-6 0,0-5 24,0 1 0,-4-7-46,0 3 259,-12 2-62,8-6 1,-17 9-19,3-6 1,-2 0 171,-2-5 0,0 1 90,0 0-39,-6 0-205,-1 5 1,-6 1 314,0 2 0,-2 9-26,-2 1 1,2 5-26,-2 2 1,2 7 26,2 3-208,6 2 26,-5 8 1,9 6 190,-6 5-567,7 12 220,-4-7 0,6 17-108,0 1 264,6-1-53,-5 12 0,15 1-25,-3 9 0,3-1-38,-3 1 0,5-1-6,-1 1 1,1 3 47,-5-3-893,0-3 763,-6-5 0,0-4 153,-2-5 1,-4-2-59,3-7 1,-2-3 196,-2-6 3,-6-6-203,5-1 0,-7-11-135,4-4 1,1-3 258,-6-1 1,2-11-436,-2-7 0,-1-5 233,6-3 0,-1-6 25,5-3 0,0-7-145,0-2 1,2-1 34,2 1 1,2 5 54,3 0 0,7 1 44,-3 7 0,3-4 198,-3 5-84,6-1-29,-5 5 0,10 0 107,-7 0 0,1 4-111,-5 0 0,-2 6 90,-2-1 1,-2 4 359,-2 4-211,-4-3-106,5 11 1,-7-5 214,-4 6 1,-2 7 47,-6 6 0,-5 6 47,1 7 0,-5 2 110,5 3-197,-1-4-98,5 17 0,1-11-196,4 7 0,2-3-224,6-6 1,0 0-239,0-5 275,0 0 117,6-6 0,2-1-377,10-6 1,-2-5 154,6-4 0,0-6-55,4-6 0,-3-2-38,3-12 1,-5-2-104,9-6 1,-10 2 223,7-2 1,-8 2 59,2 2 0,-6 6 4,-2 2 205,0 4 1,-11 5 439,2 0-294,-3 6-85,-1-3 516,0 18-349,-5 3-63,3 11 1,-10-4 90,4-1 0,2 1 68,2 4-509,-4-5 134,7-2 1,-5-6 177,6 0-252,0 0 56,0-6 0,0 0-157,0-2 12,0-4 13,0-7 0,0-2 22,0-10 1,0-2 28,0-2 1,-1-3 49,-4-1 0,4 0-4,-4 0 1,0 0 34,0-1 1,-1 1 1,2 0 356,3 6-227,-5 1 249,6 12-147,0 1-134,0 6 0,0 1-143,0 4 1,6 0 23,2 4 0,4 1-145,1-5 0,6-1 145,3-4-394,2 0 238,3 0 1,3 0-113,1 0 1,-1-6 38,-3-3 0,-1-2-174,0-2 29,-6-6 327,-1 4 1,-6-4-55,0 6 1,-1 0 31,-3 0 1,-3 4 135,-6 1 1,-2 3 4,-2-3 1,-5 5 168,-8-2 0,-2 5 307,-3 5 1,-3 6-259,3 7 0,2 5 159,-2-1 0,2 7-26,-2 1 1,3 1 97,6-5 0,4 5-249,0-1 1,7-1-294,-3-7 1,5 3 28,5-3 0,-3-3-214,7-2 1,4-2-485,5-2 343,5-6 252,-3-1 0,2-8-145,0-2 1,-2-3-51,2-6 1,1-6-16,-5-3 0,4-3 22,-5-1 160,1 6 34,-5-5 0,-2 6 68,-2-3 1,1-3 175,-5 4 0,-1 2 54,-4 1 0,4-1-97,1 2 1,-1 4 422,-4 4-229,0 6-123,0-3 1,-1 6 56,-4 0 1,4 6-52,-4 3 1,0 4 138,0 4 1,-3 4-255,3 5 0,-4 5 91,5-1 0,0 2-150,4-1 0,0-4 124,0 4 0,0-4-195,0 0 1,0-6-83,0 1 28,0-6 50,0 3-28,6-12-135,1-1-11,6-17 228,0-4 1,-4-7-202,-1 0 0,0 1 47,0-6 1,4-3 53,-3-1 1,-2-1-26,2 2-76,0-4 145,4-5 1,0 1-108,0 3 1,0 3 14,0 6 0,-1 6 162,-4 2 420,4 4 111,-11 7-242,5 1 362,-6 17-406,-6 4 0,-1 11 51,-6 0 0,0 2-14,0 2 0,4-2-34,0 3 1,7-4-48,-3-1 1,4-1-183,1-3 1,0 1 125,0-5 1,1-1-501,4-4 204,2-5 110,6-3-490,0-5 372,6 0 1,-3-1-141,6-3 1,-5-5-101,5-9 1,0-1 75,4-2 1,0-4 0,0 3 0,-4-3 162,0-1 1,-6 1-67,2 4 0,-8 0 298,-2 4 0,0 2 30,0-2 0,0 2 38,-4 2 0,-2 4 26,2 1 0,-8 5 216,-5-2 0,-3 4-84,-1 1 0,-1 1 134,-4 4 0,4 2-90,-4 6 0,2 2 13,-1 2 1,2-1 80,-2 6 0,2 0 226,2 4-626,0 0 179,6 0 1,-4 1-122,7-1 1,0-4-218,4-1 1,4-3 312,0 4-679,7-6 388,-4 3 0,7-11-28,4 1 1,1-6-41,3 1 0,2-4-319,-2-4 1,3 0 20,1-10-150,-6 4 344,5-14 0,-9 8 16,6-6 0,-6 0 93,1-4 0,-6 1 83,-3 3 1,-5-1 245,2 5 0,-4-3-67,-1 3 1,0 1 217,0 4 0,-6 1 122,-2 3 0,-4 3-184,-1 6 1,-2 2 535,-2 2 1,2 8-223,-2 5 0,2 5-49,2-4 0,0 5-37,0-1-427,6 2 34,1 3 1,6-3 45,0-2 0,0 1-173,0-5 1,6 4-11,2-5 1,8 1 32,2-5 0,4-2-404,-5-2 0,8-3 34,1-6 0,-4 0-132,4 0 1,-4-2 23,0-2 331,2-9 61,-3-2 1,-1-8-10,-2 6 1,-4-7 4,-1 3 0,-5 0 386,-4-1 0,-3 5-137,-1-5 1,-1 5 6,-3-5 0,1 2-74,-6-2 1,2-3 95,-2 3 1,-1-3-54,5-1 0,-3 6 6,3 2 0,1 4 150,4 1-4,-6 6 1,5-1-654,-4 4 285,4 2 0,5 2 115,1 9 0,5 3 10,-2 1 1,4 4-12,1 1 1,0 5-21,0-1 0,0 3-26,1 1 0,-1 0 58,0 0 0,0 0 16,0 1 0,-1-1 1,-4 0 0,0 0-8,-4 0 1,-3-4-168,4 0 1,-4-6 19,-1 1-994,0-2 333,0-8 300,0 5 483,0-11 0,-6 5 0,-1-6 0</inkml:trace>
  <inkml:trace contextRef="#ctx0" brushRef="#br0" timeOffset="2759">3429 758 6924,'-13'0'0</inkml:trace>
  <inkml:trace contextRef="#ctx0" brushRef="#br0" timeOffset="4744">3850 354 8006,'-8'0'124,"1"6"273,3 2 84,2 4-311,-3 7 1,0 3 123,1 8-67,-6-2 57,8 4-296,-4 0 62,6-4 1,-4 2 136,0-8 1,-1 1 85,5-5 67,0-1-516,0-4 59,0-5 110,0-3 0,0-6-67,0-3 0,0-5-89,0-9 1,0-2-3,0-6 75,0-6 54,0 4 1,0-5-8,0 2 0,0-2-109,0-7 1,2 1 87,2 0 0,-2 1-96,2 3 0,2 0 129,-2 9-11,0 3-68,-4 10 593,0 0-340,6 5 1,-4 8 215,2 9-166,-2 8 1,-2 4 0,1 11-55,3 3 1,-1 3-8,6 1 0,-5 0 17,5 0 0,1-1-29,8-3 0,-2 2-129,6-7 1,-1-1-113,6-7 0,-6 0 125,1-9 1,-4 1 95,4-9 1,-6-1-62,1-4 237,-2 0-228,3-11 1,-3 0-24,2-10 0,-2-6 4,-2-3 0,-1-5 92,-4 4 1,3-5 3,-7 1 1,0-3-166,-4-1 0,0 0 108,0-1-898,-5 1 403,-3-6 220,1 4-46,-5 2 0,7 8-218,-4 10 0,-1 2-38,5 6-205,-5 5 384,9 3 0,-7 6-142,4 3 0,3 9 472,-4 9 0,-2 3 0,0 1 0</inkml:trace>
  <inkml:trace contextRef="#ctx0" brushRef="#br0" timeOffset="5077">4529 313 8068,'-27'1'0,"1"3"1107,0 5-469,0 3-235,0 7 0,-1 1 623,1 6-622,0 6 1,1-4-60,4 2 1,3-2-124,9-2 1,4-1-268,5-3 67,0-3 47,5-6 0,7 0-338,5 0 1,8-6 124,1-2 1,2-5-42,7-5 0,0-2 49,4-6-711,-5 0 540,-2 0 1,-6-5 24,0 1 1,-6-2-41,-2 1 1,-5 4 267,-4-4 1,1 2-114,-6-1 1,-1 2-54,-7-2 1,-4 2 67,-5 2 0,0 0-218,0 0 1,0 0 369,0 0 0,0 0 0,0 0 0</inkml:trace>
  <inkml:trace contextRef="#ctx0" brushRef="#br0" timeOffset="6259">5026 547 8106,'-13'0'253,"0"0"-253,0 0 0,0 6 717,5-4-12,3 3-377,5-5-426,0 6 0,1-4 200,3 2-68,4 3 48,11-5 1,1 4-74,6-6 0,5-5 97,-1 1 1,5-11-268,-4 2 1,1-3-29,-2 3-124,-2-6 186,4 5 0,-10-10 25,0 7-264,-6-6 203,3 8 0,-8-8-8,-2 5 68,3 1 35,-11-2 0,5 4 337,-6-2-136,-6 8-82,-1-2 0,-8 8 88,-2-6 1,-4 6-52,-5-1 559,0 2-413,0 2 0,1 7 99,3 7 0,-1-1 69,5 4 1,-3 2 72,3-1-494,7-1 166,-1 2 1,6 0-208,-3 3 0,4 1 85,5-6 1,5 5-62,4-4 0,3 2-21,1-7-510,6 3 396,1-9 1,8 1-100,2-4 0,-2-3-79,3-1 0,1-5-18,-2-4 19,-5-3 139,0-7 1,-7 3 35,4-5 0,0 3 0,-9-4 1,3 2 243,-7-2-47,-3-3-3,0 11 1,-6-9-19,0 5 0,0 1 66,0 3 0,0 6 255,0-1 0,-2 6-83,-2-1 284,2 2-332,-9 2 0,5 2 56,-3 2 0,-1 8-75,6 5 1,-5 5-181,4-4 0,1 5 124,4-1 1,0 1 3,0-1 1,0 2-75,0-2 0,6-1-98,3 0 1,7-3-26,1 4 0,1-11-238,-5 2 0,4-4 62,1 0 0,3-3 84,-3-6 1,4 0 42,-5 0 0,1-6 2,-5-3 0,0-4-28,0-4 0,-2 2 87,-2-2 0,1-2 29,-5 1 0,1 1 8,-2 4 1,-3-5 124,4 1 1,-2-1-81,1 5 1,-1 0-65,6 0 0,-6 0 23,1 0 1,3 1 0,2 4 112,-3-4-106,5 10 0,-8-5 89,6 3-5,-6 2 45,9-4 0,-7 8 231,4 2 1,-3 5 188,-6 9 0,0 2-196,0 6 0,4-3-15,1 4 1,-1-4-137,-4 7 1,0-2-36,0-2 0,2-4 12,2 0 0,-3-5-118,4 5-68,2-6 1,-6 3-338,4-6 1,-2-6-1447,1-2 851,-2-4-973,3-1 1927,-5-6 0,0-7 0,0-7 0</inkml:trace>
  <inkml:trace contextRef="#ctx0" brushRef="#br0" timeOffset="6386">5931 183 5751,'0'7'387,"0"5"0,0 1 1,0 7-1</inkml:trace>
  <inkml:trace contextRef="#ctx0" brushRef="#br0" timeOffset="6688">6114 275 8124,'7'0'-784,"-7"6"588,-9 3 0,-7 4 1059,-1 4 1,-6 4-207,1 5 1,1 5-120,0-1 1,0 2-162,-1-1 1,4-4 79,4 4 0,7-5-256,3-4 0,2 1-196,2-5 0,2-2 20,2-8 0,8 2 168,5-5 1,7-2-369,-3-8 1,1-3 98,4-10-544,-2-2 431,8-6 1,-6-6-29,0-3 1,-1 1-16,-3-1 0,-4 5 127,-4-5 135,-1 0-79,-6-4-90,-1-1 1,-2 3 0,0 0-152,-1 2 0,-3 6 7,-4-1 19,3 2 174,-11 2-349,5 5-50,-1 8 243,-3 2 1,3 9-203,-5-2 0,5 8 2,-1 5-147,6 3 593,-9 7 0,11-3 0,-3 5 0,-4 7 0,1 5 0</inkml:trace>
  <inkml:trace contextRef="#ctx0" brushRef="#br0" timeOffset="7717">6192 524 8123,'-5'13'400,"3"-4"735,-2 0-965,2-6 0,4 2-246,2-5 1,3-1 155,6-3 1,2 1-137,2-6 1,2 0 2,3-4 1,3-4 143,-3-1 0,2-1-296,3 2 0,-1 1 26,0-6 0,-6 6-5,-2-1 0,-4 2 91,0 2 1,-6 0-75,1 0 229,-6 0 1,-3 1 126,-9 3 0,-2 3 159,-3 6 1,-4 0-131,-4 0 0,1 11 225,-1 2 0,1 7-53,-6-2 0,7 5-5,3-1 0,2 2-115,2 3 0,1-1-137,4 0 1,2-1-118,6-4 1,1 0-351,4-4 0,3-7-106,10 4 1,-2-10 212,6 0 0,4-2-217,4-2 0,5-8 99,-4-5 0,-1-1-7,-3-8 0,2 5 154,-3-5 1,2 1 39,-11 0 0,0-3 84,-3 7 1,-3-5 196,-2 5 0,-3-1 532,-6 5-520,0 0 0,0 4 348,0 0 0,-2 7-127,-2-3 1,-2 10 10,-3 3 0,-2 5-148,2 5 1,-3-2-24,-1 6 1,5-1-77,-1 6 1,6-3-190,-1-2 1,2 1-186,2-5 1,0-1 152,0-4 0,2-1-149,2-3 1,-1 1 71,6-6 0,-1 1-1,5-5 0,0-5-16,1 1 0,-1-11-77,0 2 1,0-4 183,0-1 1,0 0-3,0-4 0,0-3 138,0 3 71,0-3-182,0-1 1,-4 0 29,0 0 1,0 0-45,4-1 1,-5 6 156,1-1 1,-4 7 96,3 2 164,-5 0-250,3 12 1,-7 2 46,-4 12 0,-2 3 201,-6 10 0,0-2-69,0 6 0,1 2 1,3-1 1,-1-1 3,6-3 1,-1-1-267,5 0 0,0-4 2,0 0 1,2-6-142,2 1 0,5-4 22,8-4 1,-1 1-203,6-6 0,-4-1 53,3-7 0,0 0 46,1-10 1,2 3-95,-2-11 1,-1 5 31,0-5 1,-5 1 40,2 0 1,-5-3 166,-4 7 0,-2-2 171,-3 1 0,-2 4-200,2-4 587,-2-2-366,-8 6 1,3-1 71,-6 6 1,0 6 99,-4-1 1,-4 4 346,-1 4 1,-3 4 3,3 5-124,1 0-229,-2 6 1,6-3-70,0 6 0,1-5-44,8 5 0,-1-5-43,5 5 0,0-6-175,0 2 1,0 0 106,0 0 0,7 1-166,7-2 1,0-4-97,8 0 1,0-1 60,4-8 0,4 1-259,1-5 1,4 0 69,-4 0 0,3-6-59,-3-3 0,4-4 104,-5-4 0,1 1 73,-5-6 1,-5 2 202,-4-2 1,-4-3-94,-4 3 0,-3 2 166,-6-2 0,-2 6 150,-2-1 1,-5-1 190,-8 5 0,-4-2 64,-5 11 1,0 0 244,0 4 0,4 1-213,0 4 1,0 8 201,-4 8 1,4 3-620,0-2 0,8 7 14,1-3 1,1 3-93,8-3 0,-1-4-368,5 0 1,3 0-466,6 4 1,1-6-126,12-2 0,0-4-2305,4-1 3244,6-6 0,2 5 0,5-5 0</inkml:trace>
  <inkml:trace contextRef="#ctx0" brushRef="#br0" timeOffset="8345">8105 365 8100,'0'-7'995,"-6"-1"-552,-3 4 0,-2 3-22,-2-4 0,-6 5-65,-3 5 0,-3 2 84,-1 6 1,0 2-116,0 2 1,-1-1 96,1 6 0,10-6-199,3 1 0,7 2-37,-2-1 0,5 3-237,-2-3 1,10 4 129,3-5 0,10 1-521,4-5 1,2-6 234,3-3 1,3-2-399,1-2 1,4-2 252,-5-2 0,2-3 84,-1-6 0,-8 0 51,3-1 1,-8 1 78,-1 0 1,-4-4 224,-4-1 0,1 1-38,-6 4 0,-1-5 192,-7 1 0,1-1-139,-6 5 0,-1 0-161,-7 0 1,2 2-80,-2 2 1,2-1-226,2 5 0,0 1-490,0 4-537,6-6 298,1 5 1092,12-5 0,7 0 0,7-1 0</inkml:trace>
  <inkml:trace contextRef="#ctx0" brushRef="#br0" timeOffset="8626">8588 143 8084,'-5'-11'427,"-4"2"0,-4-1-229,-5 5 1,-2 1-1,-6 4 0,0 0 79,-1 0 1,1 2-28,0 2 0,1 2 160,3 2 1,3 4-61,6-3 1,0 2 99,0 3 1,6-1-254,3 0 0,2 6-75,2 2 1,2 4 54,2 1 1,3 1-161,6-1 1,0 0-251,0 0 1,5 0 199,-1 1 1,7-1-213,-2 0 1,-2-1-71,2-4 1,-5 3-277,5-7 0,-6 1-445,1-5-453,-2 0 706,-2 0 783,-6-6 0,-1 5 0,-6-5 0</inkml:trace>
  <inkml:trace contextRef="#ctx0" brushRef="#br0" timeOffset="8762">8299 443 8062,'-13'0'1467,"6"0"1,7 0-1793,9 0 0,8 0 159,5 0 0,9 0-561,3 0 0,4-5 112,2 1 0,3-6 615,1 1 0,11-9 0,-1-2 0</inkml:trace>
  <inkml:trace contextRef="#ctx0" brushRef="#br0" timeOffset="14681">65 1296 8119,'-9'0'0,"0"0"0,2 1 490,-2 3-189,4 4 0,5 11 366,-6 1-327,4 12 0,-3 6 184,5 5-253,0 7-92,0-4 0,4 7 179,0-1-276,6-5 48,-2-2 1,2-6-98,3 0 1,-7-4 172,7 0-346,-3-6-135,3 3 0,0-10-50,0 0 1,1-8-268,-1 0 1,-5-3 263,1-6-881,-6-1 749,9-4 1,-7-6 459,4-3 0,3-8 0,-5-3 0</inkml:trace>
  <inkml:trace contextRef="#ctx0" brushRef="#br0" timeOffset="14870">365 1740 8119,'-6'13'1226,"5"0"0,-6 4-446,2 1-254,4 5-288,-11-3-205,11 7 58,-5-7 0,1 0 295,1-2-554,0-9 218,4 8-827,0-10 709,0 6 0,1-5-1284,4-4 541,-4-8 523,11 2 1,-9-11-837,5 0 1124,-5 0 0,9-12 0,-5 5 0</inkml:trace>
  <inkml:trace contextRef="#ctx0" brushRef="#br0" timeOffset="14989">404 1569 8106,'0'-7'1769,"0"1"-2360,0 6 430,6 0-844,-4-5 1,8 2 1004,-6-6 0,12 0 0,-1-4 0</inkml:trace>
  <inkml:trace contextRef="#ctx0" brushRef="#br0" timeOffset="15198">602 1335 8078,'-2'9'430,"-2"-1"0,-2 5-15,-3 5 0,-1 5 205,6-1 0,-2 3-8,2 1-996,2 0 290,-4 6 1,6-4 202,0 2 0,0-1 18,0 2 0,5-5-128,-1 0 0,5 0 123,-5-4-607,6-3 333,-2 0 0,0-1-190,1-1 1,-2 0-397,2-3 1,-2-6-101,-2 1 838,-4-6 0,5 9 0,-6-5 0</inkml:trace>
  <inkml:trace contextRef="#ctx0" brushRef="#br0" timeOffset="15370">576 1662 8001,'0'-7'-857,"5"-3"1000,4 5 1,3 1-214,1 4 0,0-4-55,0-1 1,4-3-21,1 3 0,1 1-94,-2 4 239,-8 0 0,14 0 0,-8 0 0</inkml:trace>
  <inkml:trace contextRef="#ctx0" brushRef="#br0" timeOffset="16281">706 1860 8001,'0'7'1158,"0"-1"-1012,0-6 0,6 0-335,3 0 0,3 0 93,1 0 1,6-6 202,3-3 0,2-4-80,2-4 1,1 2-32,-1-2 1,0-2-136,0 1 1,-1 1 10,-3 4 0,-3-5-478,-6 1 349,0-1 0,-4 5 127,-1 0 1,-6 6 121,-2 2 1,-3 0-118,-10 0 0,3 1 532,-8 4-191,-2 0 72,-1 0 0,0 6 138,-1 2 0,4 8-5,-4 2 0,6 5 180,-1-1 0,2-2-77,2 2 1,2 0-134,2 4 1,3-4-324,6 0 1,2-6 114,2 1 0,5-2-497,8-2 0,-1-4 9,6-1 1,0-5-228,4 2 0,0-5 147,0-5 0,2-6-257,3-7 0,-8-4 3,3 5 0,-4-1 192,0 5 1,-3 0 321,-6 0 0,-5 2-101,1 2 201,-6 3 1,3 7 110,-6 4 1,-6 4 459,-3 8 1,-2 2-227,-2 3 0,-1 2 241,1-2 1,5 3-286,-1 1 1,5-4-75,-5 0 0,6-6-264,-1 1 1,2-2 90,2-2-68,0-6-2,0-1 1,0-7-139,0-4 0,0-4 78,0-8 1,0-2-77,0-3 1,4-2 31,1 2 1,1-7 105,-2-2 0,-1 2-193,6 7 0,-1-1 98,5 5 1,1-3-20,-1 3 1,4 1-23,1 4 0,-1 0-137,-4-1 1,5 1 137,-1 0 1,0 0-18,-3 0 0,-1 4 157,0 1 1,0 5-177,0-2 518,-6 4-75,-1 1 1,-6 6 136,0 2 0,-6 6-114,-3 3 0,-2-1 50,-2 6 0,-2 0 64,-2 4 1,4 0 177,0 0 1,-1 2-147,6 2 1,2-6-111,2 2 1,2-4-403,2-1 1,2-2-54,2-6 1,-1-1-209,6-3 0,1-3 197,7-6 1,-1-2-159,6-2 0,-5-8 127,5-5 1,-4-7-98,4 3 0,-6-6 2,1-3 1,-2 2 132,-2-2 1,-2 2 196,-2 2 0,1 0 25,-5 0 0,-1 4 146,-4 0 0,0 6-25,0-2 1,0 8 208,0 2 1,-6 5-105,-3-2 0,2 5 48,-2 5 1,2 8 178,-2 9 0,-1 1-127,6-1 0,0 2 20,4-2 0,0 4-166,0 5 0,0-8-254,0 3 0,5-4-146,4 0 0,-2-3-282,2-6 1,0 0 110,4 0 0,0-6-1040,0-2 815,0-4 1,0-1 175,0 0 1,-4-6-351,0-2 0,-5-5 735,5-5 0,-6-8 0,3-7 0</inkml:trace>
  <inkml:trace contextRef="#ctx0" brushRef="#br0" timeOffset="16514">1622 1281 8001,'-13'0'433,"6"6"1,-5 2-134,3 5 1,3 1 317,2 4 0,-2 2-449,2 6 1,-2 6 52,2 3 0,2 3-15,-2 1 0,2 2 32,2 3 1,0-4 99,0 4 0,5-5-229,-1-4 0,5 2-208,-5-7 0,6 5-30,-1-4 0,-2-5-327,2-4 1,-2-6-426,2 1 0,1-2 439,-5-2 0,1-6-763,-2-3 536,-3-2 668,5-8 0,0-7 0,1-8 0</inkml:trace>
  <inkml:trace contextRef="#ctx0" brushRef="#br0" timeOffset="17297">1635 1650 8001,'-7'-7'785,"1"1"1181,6 6-1908,0 0-427,6 0 1,-3 0 168,5 0 1,1 1-449,4 4 418,0-4 1,0 7-57,1-4 0,-1-3-59,0 4 1,0-4-211,0-1 1,0 2 554,0 2 0,0-3 0,-1 7 0,-3-4 0,2-2-154,-9 3 109,3 1 0,-5 1 479,0 7 0,0-1 280,0 0 0,0 1 382,0 4 1,0-2-512,0 6 0,0-5-134,0 5 1,0-6-401,0 1 0,0-2 73,0-2 0,6 0-286,3 0 204,3-6 1,1-1-91,0-6 1,1-1-187,4-4 0,-4-2-182,4-6 1,-4-2 74,-1-2 1,-1 2-145,-3-2 0,1 1 276,-6-1 1,2 2-128,-1-2 329,-4 2 0,5 6 87,-6 1 374,0 5-302,0-3 152,0 6 91,0 0-127,0 6 0,0 1-17,0 6 0,0 0-74,0 0 1,0 0-75,0 0 0,4 2-42,1 2 0,5-6-141,-1 2 0,-2-5 99,2 1 0,-5-3-18,5-6 1,-1 0 2,5 0 0,-4-6-110,0-3 1,-2-7-65,2-1 1,1-5 28,-6 5 0,1-7 135,-5 3 1,0 0 19,0-1 1,0 2 6,0-2 0,4-3-74,1 4 0,-1-3 3,-4 3 0,0 2 89,0 5 187,0 7-16,0 1 0,1 6-105,4 0 0,-4 2-93,4 2 0,-3 3-18,3 7 0,1-1-3,2 0 1,8 0-36,-3 0 1,3-4-156,-2-1 1,4-3 105,4 4 0,2-7-83,-3 3 1,4-4-74,-3-1 0,-3-6 74,-2-2 0,-2-2-88,-2 1 1,-6-3 130,-2 3 154,-4-2 0,-8-1 22,-6 3 0,-5 4 234,-4 5 0,-2 1 119,2 3 0,-3 5 351,-1 9 1,4 2-180,0 6 0,6-4-175,-1 0 1,-1 0-228,5 4 0,-1 4-168,9 1 1,1 1-323,4-2 1,1-2-264,4 3 1,4-8-711,8-1 0,3-6 569,7 1 727,-1-8 0,6-3 0,1-6 0</inkml:trace>
  <inkml:trace contextRef="#ctx0" brushRef="#br0" timeOffset="17390">2644 1961 7993,'-9'5'-77,"1"-1"0,0 2 77,0-2 0,-4-2 0,5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00.760"/>
    </inkml:context>
    <inkml:brush xml:id="br0">
      <inkml:brushProperty name="width" value="0.08554" units="cm"/>
      <inkml:brushProperty name="height" value="0.08554" units="cm"/>
      <inkml:brushProperty name="color" value="#E71224"/>
    </inkml:brush>
  </inkml:definitions>
  <inkml:trace contextRef="#ctx0" brushRef="#br0">53 15 8119,'-9'0'0,"0"0"0,2 1 490,-2 3-189,4 4 0,5 11 366,-6 1-327,4 12 0,-3 6 184,5 5-253,0 7-92,0-4 0,4 7 179,0-1-276,6-5 48,-2-2 1,2-6-98,3 0 1,-7-4 172,7 0-346,-3-6-135,3 3 0,0-10-50,0 0 1,1-8-268,-1 0 1,-5-3 263,1-6-881,-6-1 749,9-4 1,-7-6 459,4-3 0,3-8 0,-5-3 0</inkml:trace>
  <inkml:trace contextRef="#ctx0" brushRef="#br0" timeOffset="189">353 460 8119,'-6'13'1226,"5"0"0,-6 4-446,2 1-254,4 5-288,-11-3-205,11 7 58,-5-7 0,1 0 295,1-2-554,0-9 218,4 8-827,0-10 709,0 6 0,1-5-1284,4-4 541,-4-8 523,11 2 1,-9-11-837,5 0 1124,-5 0 0,9-12 0,-5 5 0</inkml:trace>
  <inkml:trace contextRef="#ctx0" brushRef="#br0" timeOffset="308">392 288 8106,'0'-7'1769,"0"1"-2360,0 6 430,6 0-844,-4-5 1,8 2 1004,-6-6 0,12 0 0,-1-4 0</inkml:trace>
  <inkml:trace contextRef="#ctx0" brushRef="#br0" timeOffset="517">589 54 8078,'-2'9'430,"-2"-1"0,-2 5-15,-3 5 0,-1 5 205,6-1 0,-2 3-8,2 1-996,2 0 290,-4 6 1,6-4 202,0 2 0,0-1 18,0 2 0,5-5-128,-1 0 0,5 0 123,-5-4-607,6-3 333,-2 0 0,0-1-190,1-1 1,-2 0-397,2-3 1,-2-6-101,-2 1 838,-4-6 0,5 9 0,-6-5 0</inkml:trace>
  <inkml:trace contextRef="#ctx0" brushRef="#br0" timeOffset="689">564 381 8001,'0'-7'-857,"5"-3"1000,4 5 1,3 1-214,1 4 0,0-4-55,0-1 1,4-3-21,1 3 0,1 1-94,-2 4 239,-8 0 0,14 0 0,-8 0 0</inkml:trace>
  <inkml:trace contextRef="#ctx0" brushRef="#br0" timeOffset="1600">693 580 8001,'0'7'1158,"0"-1"-1012,0-6 0,6 0-335,3 0 0,3 0 93,1 0 1,6-6 202,3-3 0,2-4-80,2-4 1,1 2-32,-1-2 1,0-2-136,0 1 1,-1 1 10,-3 4 0,-3-5-478,-6 1 349,0-1 0,-4 5 127,-1 0 1,-6 6 121,-2 2 1,-3 0-118,-10 0 0,3 1 532,-8 4-191,-2 0 72,-1 0 0,0 6 138,-1 2 0,4 8-5,-4 2 0,6 5 180,-1-1 0,2-2-77,2 2 1,2 0-134,2 4 1,3-4-324,6 0 1,2-6 114,2 1 0,5-2-497,8-2 0,-1-4 9,6-1 1,0-5-228,4 2 0,0-5 147,0-5 0,2-6-257,3-7 0,-8-4 3,3 5 0,-4-1 192,0 5 1,-3 0 321,-6 0 0,-5 2-101,1 2 201,-6 3 1,3 7 110,-6 4 1,-6 4 459,-3 8 1,-2 2-227,-2 3 0,-1 2 241,1-2 1,5 3-286,-1 1 1,5-4-75,-5 0 0,6-6-264,-1 1 1,2-2 90,2-2-68,0-6-2,0-1 1,0-7-139,0-4 0,0-4 78,0-8 1,0-2-77,0-3 1,4-2 31,1 2 1,1-7 105,-2-2 0,-1 2-193,6 7 0,-1-1 98,5 5 1,1-3-20,-1 3 1,4 1-23,1 4 0,-1 0-137,-4-1 1,5 1 137,-1 0 1,0 0-18,-3 0 0,-1 4 157,0 1 1,0 5-177,0-2 518,-6 4-75,-1 1 1,-6 6 136,0 2 0,-6 6-114,-3 3 0,-2-1 50,-2 6 0,-2 0 64,-2 4 1,4 0 177,0 0 1,-1 2-147,6 2 1,2-6-111,2 2 1,2-4-403,2-1 1,2-2-54,2-6 1,-1-1-209,6-3 0,1-3 197,7-6 1,-1-2-159,6-2 0,-5-8 127,5-5 1,-4-7-98,4 3 0,-6-6 2,1-3 1,-2 2 132,-2-2 1,-2 2 196,-2 2 0,1 0 25,-5 0 0,-1 4 146,-4 0 0,0 6-25,0-2 1,0 8 208,0 2 1,-6 5-105,-3-2 0,2 5 48,-2 5 1,2 8 178,-2 9 0,-1 1-127,6-1 0,0 2 20,4-2 0,0 4-166,0 5 0,0-8-254,0 3 0,5-4-146,4 0 0,-2-3-282,2-6 1,0 0 110,4 0 0,0-6-1040,0-2 815,0-4 1,0-1 175,0 0 1,-4-6-351,0-2 0,-5-5 735,5-5 0,-6-8 0,3-7 0</inkml:trace>
  <inkml:trace contextRef="#ctx0" brushRef="#br0" timeOffset="1833">1610 0 8001,'-13'0'433,"6"6"1,-5 2-134,3 5 1,3 1 317,2 4 0,-2 2-449,2 6 1,-2 6 52,2 3 0,2 3-15,-2 1 0,2 2 32,2 3 1,0-4 99,0 4 0,5-5-229,-1-4 0,5 2-208,-5-7 0,6 5-30,-1-4 0,-2-5-327,2-4 1,-2-6-426,2 1 0,1-2 439,-5-2 0,1-6-763,-2-3 536,-3-2 668,5-8 0,0-7 0,1-8 0</inkml:trace>
  <inkml:trace contextRef="#ctx0" brushRef="#br0" timeOffset="2616">1623 369 8001,'-7'-7'785,"1"1"1181,6 6-1908,0 0-427,6 0 1,-3 0 168,5 0 1,1 1-449,4 4 418,0-4 1,0 7-57,1-4 0,-1-3-59,0 4 1,0-4-211,0-1 1,0 2 554,0 2 0,0-3 0,-1 7 0,-3-4 0,2-2-154,-9 3 109,3 1 0,-5 1 479,0 7 0,0-1 280,0 0 0,0 1 382,0 4 1,0-2-512,0 6 0,0-5-134,0 5 1,0-6-401,0 1 0,0-2 73,0-2 0,6 0-286,3 0 204,3-6 1,1-1-91,0-6 1,1-1-187,4-4 0,-4-2-182,4-6 1,-4-2 74,-1-2 1,-1 2-145,-3-2 0,1 1 276,-6-1 1,2 2-128,-1-2 329,-4 2 0,5 6 87,-6 1 374,0 5-302,0-3 152,0 6 91,0 0-127,0 6 0,0 1-17,0 6 0,0 0-74,0 0 1,0 0-75,0 0 0,4 2-42,1 2 0,5-6-141,-1 2 0,-2-5 99,2 1 0,-5-3-18,5-6 1,-1 0 2,5 0 0,-4-6-110,0-3 1,-2-7-65,2-1 1,1-5 28,-6 5 0,1-7 135,-5 3 1,0 0 19,0-1 1,0 2 6,0-2 0,4-3-74,1 4 0,-1-3 3,-4 3 0,0 2 89,0 5 187,0 7-16,0 1 0,1 6-105,4 0 0,-4 2-93,4 2 0,-3 3-18,3 7 0,1-1-3,2 0 1,8 0-36,-3 0 1,3-4-156,-2-1 1,4-3 105,4 4 0,2-7-83,-3 3 1,4-4-74,-3-1 0,-3-6 74,-2-2 0,-2-2-88,-2 1 1,-6-3 130,-2 3 154,-4-2 0,-8-1 22,-6 3 0,-5 4 234,-4 5 0,-2 1 119,2 3 0,-3 5 351,-1 9 1,4 2-180,0 6 0,6-4-175,-1 0 1,-1 0-228,5 4 0,-1 4-168,9 1 1,1 1-323,4-2 1,1-2-264,4 3 1,4-8-711,8-1 0,3-6 569,7 1 727,-1-8 0,6-3 0,1-6 0</inkml:trace>
  <inkml:trace contextRef="#ctx0" brushRef="#br0" timeOffset="2709">2632 681 7993,'-9'5'-77,"1"-1"0,0 2 77,0-2 0,-4-2 0,5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7:56.308"/>
    </inkml:context>
    <inkml:brush xml:id="br0">
      <inkml:brushProperty name="width" value="0.08554" units="cm"/>
      <inkml:brushProperty name="height" value="0.08554" units="cm"/>
      <inkml:brushProperty name="color" value="#E71224"/>
    </inkml:brush>
  </inkml:definitions>
  <inkml:trace contextRef="#ctx0" brushRef="#br0">66 274 8085,'-13'0'0,"0"0"211,-1 0 1,6 4 978,-1 1-699,6 5-454,-3-3 0,6 6 105,0-5 0,2 3 29,2-2 1,3-3-3,6-2 0,6-2-104,3-2 1,0 0 287,4 0-700,-2-6 285,8-2 0,-6-5-548,0 0 352,0-6 148,0-1 1,-5-2-136,-4 0 1,2 2-63,-2-2 68,-5-3 180,0 11 1,-11-9-56,4 5 1,-4-4-4,-1 5 0,-6 1-61,-3 7 587,-2 3-279,-2 6 1,-2 0 773,-2 0-486,2 6-214,-4 7 1,2 9 554,-1 9-364,1-4-73,10 5-35,-5-6-129,11 6 1,-5-4 38,6 3 0,4-5-133,0-4 1,11 1-44,-2-6 0,5-1-313,-1-7 1,-1 1-325,6-5 344,0-1 125,4-10 1,-4-1-360,-1-6 274,-5 0-121,9-6 43,-10 4 102,4-9 1,-6 9 102,0-2 0,-4-2 3,-1 1 1,-5 1-99,2 4 339,-4 5-58,-1-3 243,0 3-162,0 1 48,0 1 184,0 6 288,0 0-549,0 12 0,0-3 21,0 8-393,0-2 175,0 4 1,1-5 92,4 4 0,-4-4 68,4-1-249,2 0-37,-6 0 171,11-5-141,-11-2 155,5-6-38,-6 0 77,6 0-52,-4-6 1,5-2 10,-3-5 0,-2-4 16,2-1 0,-1-3-59,1 3 1,-1-5-22,6 1 1,-2-3-244,2-1 5,3 0 275,-5 0 0,6 1-313,0 3-45,0 3 311,0 6 202,-6 6-82,5-5 1,-9 11 41,6-4 0,-6 11 278,1 7 1,-3 6 147,-1 7 0,0 1-220,0-1 1,0 4-9,0 1 1,0-1-30,0-3 1,0-3-243,0-2-74,0 3-10,0-10-150,0 3 1,5-4 184,-1-1-907,1-6 631,0-1 0,-2-6-150,6 0 0,-2-2-293,2-2 1,3-5-213,-4-8 433,4-4 151,1 1-26,0-5 413,0 5 0,0-12 0,1-2 0</inkml:trace>
  <inkml:trace contextRef="#ctx0" brushRef="#br0" timeOffset="1167">927 79 8085,'7'-2'-1156,"-2"-2"795,-4 2 0,-5-2 1134,-1 8 0,-5 4-204,1 5 1,-2 6 94,-2 2 1,4 6 87,0 3-560,6-2-16,-3 4 1,6-2 235,0 1-556,0-6 178,0-1 1,6-9-263,3 2 220,3-2 92,1-8 0,0-1-304,0-6 42,0 0 150,0-6 0,5-5-223,-1-7 69,0-5 0,-9 2-188,3-5 208,-9 0 0,8 1-3,-6 4 183,1-4-58,-5 4 0,0-5 23,0 0-38,-6 0 5,4 0 0,-8 5 140,6 4 1,-2 4-163,2 4 225,2 3 0,-4 8-80,6 2 1,0 6-35,0 12 0,0 1 15,0 12 182,6 0-96,-4 4 0,9 6-87,-2 4 363,-3 1-204,6-3 0,-5 4-251,6-3 129,0-3-298,0 6-79,-6-10 209,5 4 1,-11-10 160,4 0 0,-4-6 29,-1 1 0,-6-8-84,-2-5 98,2-8-110,-6 3 1,5-11-22,-6 4-149,0-10-36,0-2 0,0-8-567,0-2 419,-1-3 179,7-7 0,-3 0-831,6-4 486,-1-2 141,5-6 0,0-1-196,0 1 1,2 0 27,2-1 531,9 1 0,2 6 0,5-4 0,-2 7 0,-2-1 0,5 5 0,1 0 0,4 0 0,-5-1 0,3 1 0,-5 2 29,3 2 1,-3 3 232,-6 6 0,-4 1 291,0 3 1,-6 2-194,1 3 0,-4 4 130,-4 0 1,-4 7 737,-5 10-520,0 4-361,0 5 0,-2 0 427,-2 0-385,2 6 1,2-4-339,2 10 125,9-16 1,-8 11 175,6-11-618,-1 6 269,5-14 0,6 9 99,3-5 0,3-2-118,1-7 1,0 1-163,0-6 0,4-1-235,1-7 0,4-4-101,-5-5 1,5-6 132,-5-2 0,1-4-211,-5-1 252,0 0 269,0-6 0,-1 4 110,-4-3 1,0 8-75,-4 1 1,-2 5 214,2-5 1,-4 6-171,-4-2 251,-4 10-179,1-4 1,-5 11 637,4-4-378,-4 4-78,5 7 33,-5 1-115,11 6 0,-10 4-137,7 1 0,-5 5 1,5-1 165,1 3-232,2 1 1,1-1-162,0-3 0,4 1-175,0-6 209,6 1 41,-2-5 1,6-4-415,4-1 214,-4-5 46,11 3 0,-9-7-59,6-4 0,-5-4 28,5-8-111,-6 2 122,9-9 1,-11 9-15,4-2 380,-9-4-87,2 7 1,-8-5 14,6 6 1,-6 0-88,1 0 0,-2-1 670,-2 1-398,-6 6 608,-1 1-265,-7 6-207,1 0 0,0 8 27,0 5 0,6 0-172,3 4 0,-2 2-218,1-1 1,1 3-64,4-3 1,1 4 55,4-5 0,-2 1-102,5-5 168,1 0 75,4 0-449,0 0 196,0-6 1,1-1 14,-1-6-58,0 0 159,0 0 1,-2-6-36,-2-2-144,3-4 90,-11-1 0,5-6 99,-6-3 0,0 2-40,0-2 0,0 0-26,0-4 0,-1 0-22,-4-1 0,2 6-80,-5-1 0,3 7 84,-3 2 313,5 0-342,-3 12 129,0-5 0,5 13 125,-4 6 1,4 6 43,1 7 0,0 6-103,0 3 1,4 5 456,0 3-213,7-2-114,-4 10 1,5-9 149,-4 6 30,4 0-766,-5 4 421,6 1 92,-5-7 1,2 1-104,-6-4 0,0-3-206,-4-1 0,0-1 360,0-8 0,-4-5-51,0-7 0,-6-8-426,1-1 1,2-7 126,-2 3 0,0-11 73,-4-7 1,4-2-339,1-6-387,5-1 486,-9-4 1,11-2-104,-4-3-596,4 4 353,1-5 694,0 0 0,0-2 0,0-5 0</inkml:trace>
  <inkml:trace contextRef="#ctx0" brushRef="#br0" timeOffset="1378">1804 301 8085,'7'-6'-109,"-1"5"1591,-6-5-564,0 6-547,0 0 0,0 7 106,0 6 0,0 1 119,0 3-92,0 3-223,0 1 0,-4 5 72,-1 0 8,1 0-170,4-5 0,0 2-246,0-6 1,4 1 106,1-5 1,1 0-545,-2 0 1,-3-4 117,4 0-1388,-4-7 550,5 4 536,-4-6-1014,3-6 1053,-5-7 0,2-3 637,2-5 0,-2-7 0,3-6 0</inkml:trace>
  <inkml:trace contextRef="#ctx0" brushRef="#br0" timeOffset="2169">1897 145 10677,'0'13'203,"0"0"1,4 0-535,0 0 184,7 6 83,-10-4 1,9 4 188,-5-6 1,3 4-17,-3 1-250,5-1 78,-3-4 0,2 0 151,0 1-205,-6-1 8,8 0 0,-8-2-315,6-2 268,-6 3-184,3-11 168,-6 5-108,0-6 214,0 0 1,0-6-67,0-3 0,1-4 15,3-4 1,-2 1-41,2-6 1,2 0-19,-2-4 0,2 3 25,-1-3 1,0 7-183,4-8 329,3 10-187,-11-2 538,5 12-223,0 1 0,-5 7 68,4 4 1,-4 2 266,-1 6 1,0 2-92,0 2 244,0 4-347,0-1 0,0 5 82,0-3 1,0 1-59,0-1 0,0 1-195,0-6 0,2 5-70,2-4 0,-1-5-323,6-5 187,-1 1 0,5-2-274,1-2 0,-1-4 43,0-1 1,1-6-142,4-2 0,-4-4-154,4-1 1,-4-4 241,-1-1 0,0 1-245,1 4 306,-7-6 334,4 4 192,-9-4-244,10 6 1,-11 0 186,3 0 1,-2 4 351,-2 0-393,0 6 1232,-6-8-885,-1 9 1,-2-2 485,0 8 1,2 5-373,-2 9 0,-1-4-81,6 4 1,-5 2-23,5 2-456,-1 3 60,5-5 1,2 3 354,2-5-702,3-1 269,1-4 1,3-1-12,-2-3 0,3 1-232,1-6 0,0 0-55,0-4 1,0-5 95,0-4 1,-1-3 159,-4-1 1,3-1 76,-7-4 1,2 2 103,-2-6 1,-2 6-43,2-1 0,-3-2 211,-1 2 0,-5-2-135,-4 1 0,2 4-12,-2-4 0,5 4 163,-5 0-80,6 7-210,-3 1-71,6 6 127,0 0 0,0 6 48,0 3 0,0 7-90,0 1 1,6 11-9,3-2 0,2 5 74,2-1-247,6 4 192,-4 5 0,8 5 131,-5-1 1,0 7-81,0-2 1,1 1 174,3-1 0,-5 2-73,-8-7 1,1 0 66,-6-8 0,1 1 79,-5-6 0,-6 1 271,-3-5 0,-4 0-524,-4 1 0,1-7-459,-6-3 0,0-4-956,-4-4 0,1-3 699,3-6 1,2 0-965,2 0 0,2-6 1597,-5-3 0,5-8 0,-3-3 0</inkml:trace>
  <inkml:trace contextRef="#ctx0" brushRef="#br0" timeOffset="3102">3126 327 8111,'0'-13'186,"0"0"170,0 6 233,0 1-279,0 6 0,-4 2 154,0 2 0,-6 10 117,1 13 0,3 5-98,2 7 0,2 5-92,2-1 1,0-1-304,0-7 0,2 2 169,2-7-501,3 1 271,6-11 1,0-1 14,1-6 1,-1-6-145,0-2 1,0-4-33,0-1 1,4-1-167,1-4 1,-1-3-190,-4-10 0,5-2 196,-1-6 0,1 4-164,-5 0 87,-6 0 281,5 2-78,-11-5 43,11 16 0,-9-7-108,6 12 379,-7-6-112,4 8 1,-4-3-279,2 5 661,-2 5-318,3 3 0,0 6 54,-1 4 0,5-2-49,-5 5 1,6-5-7,-1 2 1,3 1-36,1-2-83,-6-5 45,5 0 1,-6-10 30,2 7-154,4-6 115,-5 3 0,2-6 16,0 0-101,-6-6 69,2-1 1,0-8-232,-1-2 1,0 2 138,-4-2 1,0-4-68,0 0 0,5 0 25,-1-1 0,1 2-68,-5-2 1,4-2 51,0 2 1,5 3-173,-5 1 0,7 5 27,-3 5 335,-2-4-77,6 5 291,-5-1-157,6 3-52,-6 5 0,1 0 726,-4 0-498,3 0 1,2 5 101,0 4 0,-2 4-24,2 5 1,-2-2 47,-3 5 0,-2-3-114,2 4 1,-2-2-83,-2 2 0,4 1-402,0-5 201,1 5 0,-5-9-702,0 4 413,0-4-939,0-6 367,0-2 417,0-6 0,-2 0-142,-2 0 0,2-6 582,-2-3 0,-3-8 0,0-4 0</inkml:trace>
  <inkml:trace contextRef="#ctx0" brushRef="#br0" timeOffset="3243">3769 206 9323,'-7'0'-2159,"1"0"1822,6 0 138,0 0 0,0 0 1</inkml:trace>
  <inkml:trace contextRef="#ctx0" brushRef="#br0" timeOffset="3843">3912 79 8111,'-4'14'1076,"-1"4"-448,-5 2-304,9 12 1,-7 1-19,4 7 1,3 3-123,-4 1 1,4 4-207,1-4 1,0-1 322,0-3-110,6-7-24,1-1 0,2-6-129,-1 0 1,0-4-241,0 0 1,2-10 41,-5 1 0,4-7-31,-5 2-227,0-5 1,-4-3 30,0-9 0,0-8-147,0-5 0,-1-3 174,-3-1 0,-2 0 98,-3 0 1,-1 1 81,5 3 0,1-1 95,4 6 0,0-5 27,0 4 1,0 1-55,0 4 0,0 0 69,0 0 125,6 0-141,-5-1 0,11 1 121,-3 0 1,1-4-89,-1-1 0,2-1 102,-2 2 0,3 2-162,1-2 194,0-3-60,-6 11 0,0-7 110,-2 11 0,-4 0-92,4 0 0,-3 4 444,3-4-212,-4 4 12,5 1 241,-6 0-290,0 6 1,0 3 93,0 8 1,0 3 212,0 7 0,0 0-226,0 4 0,0 2-125,0 7 1,4-6-167,1 1 1,1-1 57,-2 1 1,-1-5-54,6-8 0,-2 1-133,2-5 0,1-1-444,-6-4 93,6-5 120,-2-3 1,3-6-128,-2-3 1,1-5 159,-5-9 0,3-2-178,-3-6 288,5-6 1,-7 3 0,5-5-64,3 2 0,-4-1 107,2 7 1,-2 2 147,2 11-258,2 0 1007,-3 6-556,-1 1 1,-1 18 1302,-6 5-731,0 7-485,0 8 1,0 0 374,0 2 0,0 4-421,0-3 0,1-3-330,3-1 1,-2-1 62,2-4 1,2 2-184,-2-10 1,5-1-372,-4-4 0,5-1 560,-2-4 0,4-2 0,1-6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04.568"/>
    </inkml:context>
    <inkml:brush xml:id="br0">
      <inkml:brushProperty name="width" value="0.08554" units="cm"/>
      <inkml:brushProperty name="height" value="0.08554" units="cm"/>
      <inkml:brushProperty name="color" value="#E71224"/>
    </inkml:brush>
  </inkml:definitions>
  <inkml:trace contextRef="#ctx0" brushRef="#br0">407 1 8544,'-13'0'0,"-2"0"0,-2 1 446,-5 4 1,-9 8 140,-4 9 1,-2 4 72,-3 4 1,1 4-39,0 5 1,5-1 239,4-3 0,8 3-408,4-3 0,10-3-174,3-2 1,4 1-368,1-5 0,10 1 133,3-9 1,15 2-7,2-7 1,7 2-201,2-11 0,6 1-332,3-5 1,-3-11 136,-1-2 1,-1-8-225,-3-1 0,0-7 227,-9-2 1,-6 1 111,-8 3 0,-4 1 184,-4 0 0,-3-5-94,-6 1 0,-6 4 2,-3 4 0,-4 2-59,-4-2 1,2-2-135,-2 7 1,2 4-57,2 4 1,0 6-909,0-1 1305,6 2 0,-5 2 0,5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17.991"/>
    </inkml:context>
    <inkml:brush xml:id="br0">
      <inkml:brushProperty name="width" value="0.08554" units="cm"/>
      <inkml:brushProperty name="height" value="0.08554" units="cm"/>
      <inkml:brushProperty name="color" value="#E71224"/>
    </inkml:brush>
  </inkml:definitions>
  <inkml:trace contextRef="#ctx0" brushRef="#br0">315 490 8061,'-13'-9'42,"-1"0"1,1 7 186,0-3 1,0 4 402,0 1 1,-6 3-168,-3 5 0,-7 7-9,-1 11 1,-1 6 50,5 3 0,4-2-155,0 2 1,8-2 114,1 2-235,5 3-133,8-10 1,0 2-128,0-8 0,3-3 273,6-6-773,0 0 471,16-6 1,-5-1-3,6-6-608,6-6 465,2-7 0,-1-9-132,-2-8-266,2 2 366,-5-10 1,-1 5-67,-5-6 1,-6 0-38,2-1 456,-10 7-97,-2-11 1,-2 14-89,1-9 1,-2 4 144,-8 0 1,-2-1-206,-6 5 1,0 1-69,0 4 0,-2 1 79,-2 3 0,2 5 4,-2 8 1,7 3-161,1 6 7,0 6 158,2 1 1,1 12-931,6 3 430,0-3 606,0 6 0,6-5 0,1 6 0</inkml:trace>
  <inkml:trace contextRef="#ctx0" brushRef="#br0" timeOffset="2366">604 426 8061,'-13'7'277,"-6"3"123,-3-6 1,-4 8 311,-5 1 1,3 6-226,-2 7 0,2-4-5,2 0 1,4-1-48,0 5 0,8 1 26,1-1 0,6-5-296,7 1 1,0-4-200,0 3 0,10-5 22,3 2 1,9-8-252,-1-1 1,6-6-467,3 1 0,-1-6 314,6-6 0,-1-2-82,1-12 1,1 0-6,-5-4 1,-5 3-128,-4-3 0,-6 2 328,1-6 1,-4 4 239,-4 4 0,-3-1 217,-6 5 0,-2-1-169,-2 2 0,-3 4 158,-7 0 0,1 0-42,0 4-204,0 3-52,0 1-238,6 5 70,1 0-61,18 0 0,1-5 138,9 1 0,1-2 96,-6 2 1,2 1 261,-1-6-22,-4 6-208,5-3 1,-10 6 637,0 0-70,-7 0-122,4 0 1,-12 8-66,-2 5 671,-10 0-542,4 6 1,-10-2 645,7 0-516,-6 7-189,8-4 1,-5 6 121,2 0 1,8 0-252,-3 0 0,9-1-207,-1-3 1,4 1 119,1-5 0,0 3-75,0-3 0,7-5-116,6-4 1,2-7-374,7 3 0,-1-5 73,6-5 1,3-2-300,1-6 1,1-6-167,-2-3 1,-4-5 305,1 1 1,-1-3 76,-4 7 0,1-3-120,-1-1 628,-3 0-99,-12 6 0,3-5-57,-6 3 1,1 3 91,-5 2 1,-2 2 509,-2 2 1,1 5-334,-6-1 0,-1 6 1237,-7-1-687,2 14-376,-4-1 0,2 14 390,-1-6 0,2 6-224,8-1 0,-3 4-150,7 5 1,0-4-163,4 4 1,1-2-46,4 1 1,2-2-313,6 2 1,1-3 196,4-6 1,-2 3-701,6-7 0,0-4 340,4-4 1,0-6-269,0 1 1,0-4 99,0-4 1,-4-5-2,0-8 1,-6 1 239,2-6 1,-4 0 169,-1-4 0,-4 4-47,0 0 1,-6 2 224,1-2 0,-3 2 452,-1 3 0,-4 1-287,0-6 0,-5 6 228,5-2 1,-5 4-51,5 1 0,-5 4 554,4 0-706,1 7 1,0-3-165,-1 10 0,1 3 63,4 10 0,0 2-14,0 6 0,1-1-155,4-3 0,-2 2 73,5-2 0,0 1-186,0-1 1,4-2-30,-3-2 0,2-8-86,3 3 1,-1-4 117,0-1 0,-5-2-110,1-6 0,0-6-22,4-2 0,0-5 46,0-5 1,-4-1 43,0-2 0,-5-4 37,5 3 1,-6-3 78,1-1 0,2-4-37,-2-1 0,2 1 22,-2 4 1,-2 5 44,2 4 129,-2 2 0,2 7 129,0-1 1,1 8-101,-5 1 1,0 5 312,0 8-199,0 6-1,0 2 26,0-1-107,0 5 0,0-5-118,0 6 1,0 0-5,0 0 0,4-4-5,0 0 1,2-6-220,-1 1-2,-4-2 0,6-4 114,-2-2-249,-4-3 189,5-6 1,-2-6 41,1-3 1,-1-4-25,-4-4 0,0 1-132,0-6 0,0 5 113,0-5 1,4 0-112,1-4 0,1 1-72,-2 4 1,-1-3 47,6 7 1,-5 1 379,5 7-39,-6-2-77,8 9 1,-5 2 11,3 9 1,1 4 218,-6 4 1,2 4-71,-1 5 0,-4 0 90,3 0 0,-2 5-216,-2-1 1,4 1 38,1-5 0,-1-6-398,-4-3 1,4-2-37,1-2 30,-1 0 11,-4-6 50,0-1 1,4-12 130,1-2 1,-1-8-128,-4-2 0,0-5 60,0 1 0,4-2 60,1-3 1,4-3-284,-5 0 1,6-7 43,-1 2 1,1 3 138,-1 2 0,1 4-38,-6 4 269,6 3 1,-8 10 177,2 1 276,-2 5 1,-2 7 319,0 9 0,-2 5-370,-2-1 1,2 2 437,-2 3-413,-3 2-10,5-3-18,-3 5-226,5 0 1,0-4 12,0 0 1,0-2-88,0 2 1,5 1-45,4-6 1,3 1-256,1-5 1,4-2-384,1-2 0,5 1 311,-1-5 0,-2-1-304,2-4 1,-2-6-11,2-3 16,3-2 245,-10-2 0,3-5 68,-4 1 0,-3-6 231,-2 1 1,1 2-155,-6-2 0,1 4 167,-5-3 1,0 5 295,0-2 0,-6-1-161,-3 2 1,-2 0 175,-2 4 1,-1 1-125,1 3 0,-4 3 345,-1 6 0,1 0-170,4 0 1,0 6-38,0 3 0,0 8-64,0 5 0,4-2-48,0 2 1,6 0-234,-1 4 0,4-1 108,4-3 0,-1 2-414,6-2 1,0-2 27,4 2 0,1-6-128,4 1 1,-4-3 152,4-6-369,2-2 372,-5-6 0,8 0-108,-6 0 0,5-6 152,-4-2 1,-1-4 52,-4-1 1,-4 0-18,0 0 0,-7-5 295,3 1 1,1 4 431,-2 4 347,0 6-646,-4-8 1,-1 9 17,-3-2 0,1 10-70,-6 7 0,5 1 176,-5 8 0,6 0-190,-1 4 1,-2 0-18,1 0 0,1-4-300,4 0 0,0-6-394,0 1 144,6-2 0,-5-7-11,4 1 311,2-6 1,0-3-69,6-9 0,-4-4-177,0-4 1,-5-2 190,5-3 0,-6-3-5,1 4 0,2-8 215,-2-2 1,2-1-96,-2 2 29,-2 2-67,10-4 1,-11 6-1,3 0 1,-1 1-81,2 3 281,-4 4 160,5 5 0,-6 7 35,0 6 1,0 7-122,0 10 0,-2-1-42,-2 6 1,3 4-109,-4 5 0,4-1 25,1-4 0,4 0-31,1 1 1,5-7-148,-2-3 1,4-2 44,1-2 0,0-1-227,0-4 1,0-2-125,1-6 300,-1 0 1,0-7 65,0-6 0,-2-6 8,-2-7 0,1 0 5,-5-1 1,-1-3 15,-4 0 0,0-7 121,0 2 0,0-2-96,0-3 0,0 0 20,0-4 1,0 2-140,0-6 0,0 6 99,0-1 0,0 3-51,0 6 1,-1 3 24,-4 9 638,4 3-321,-11 12 1,6 9-1,-2 11 0,-3 6-14,7 7 0,-5 6 182,5 2 1,0 4-72,4 1 1,0 1-16,0-1 1,1 0-331,3 0 1,4 0 71,5 1 0,-3-6-80,3 1 1,-3-6-102,8 2 1,1-5-275,-2-4 0,6 1 25,-1-6 1,-1-1-271,0-7 0,-5-3 26,2-6 1,-4-2 165,0-2 1,-1-8 86,0-5 0,-5-6-75,1 1 480,-6-3-126,3-1 0,-6 0-62,0 0 1,0 0 73,0 0 1,-6-5 47,-3 1 0,2-1 177,-2 5 0,5 0-35,-5 0 0,2 5-131,-2 4 1,2 7 567,3 1-245,2 6-294,-4-3 1,6 12 37,0 3 0,0 4 10,0 4 0,0-1 17,0 6 0,2 4 86,2 5 0,3-1-162,7-4 0,-6 5 33,1-1 1,0 1-197,4-5 1,0 0-34,0 0 1,-1-4-163,-4 0 1,4-6-104,-3 1-182,-3-2-258,5-2 176,-9-6 1,2-1-1232,-8-6 1892,2-6 0,-15-1 0,2-6 0</inkml:trace>
  <inkml:trace contextRef="#ctx0" brushRef="#br0" timeOffset="2510">2214 306 7974,'-13'0'558,"6"0"167,1 0 1,12-4-604,2-1 1,6-3-567,3 3 0,3-4 211,7 5 1,0-6-42,4 1 0,2-2 274,6-2 0,1-1 0,-1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12.622"/>
    </inkml:context>
    <inkml:brush xml:id="br0">
      <inkml:brushProperty name="width" value="0.08554" units="cm"/>
      <inkml:brushProperty name="height" value="0.08554" units="cm"/>
      <inkml:brushProperty name="color" value="#E71224"/>
    </inkml:brush>
  </inkml:definitions>
  <inkml:trace contextRef="#ctx0" brushRef="#br0">40 407 8232,'-13'4'483,"0"0"-49,5 1 442,3-5-476,5 0 0,0-2-263,0-2 0,7-8 47,6-5 1,6-6-137,7 1 1,0-7 3,0-2 1,2-1-236,3 2 0,2 0 111,6-4 1,-4 4-206,0 0 1,-1 8-680,1 5 443,-3-4 319,-12 13 1,3-8-497,-5 11 259,-1 1-366,-10 4-45,5 0 842,-11 6 0,-1 7 0,-7 7 0</inkml:trace>
  <inkml:trace contextRef="#ctx0" brushRef="#br0" timeOffset="249">246 289 8210,'0'19'-13,"0"1"1,-5 12 633,-4 3 1,2 4-101,-2 5 44,0 3-252,2 5 1,0-4-91,2 0 24,4-6-46,-5 3 1,6-10-320,0 0 95,0-6 67,0 3 1,1-7-533,4-3 0,-4-3 152,4-6-279,2-6 152,-6-1 121,11-6-727,-5 0 603,0-12 1,4 2-223,-7-12 688,0 0 0,2-10 0,1-1 0</inkml:trace>
  <inkml:trace contextRef="#ctx0" brushRef="#br0" timeOffset="657">365 262 8210,'0'-8'1497,"0"14"-893,0 12-357,0-1-60,0 8 1,0 1 61,0 9 1,0 3 16,0 1 0,0 0-31,0 1 0,0-1-97,0 0-66,0-5 56,6 3 1,-5-9-264,4 3 0,1-4 105,-2-1 1,0-5-553,-4-4 332,0-2 14,0-8 1,0 0-542,0-2 466,0-4 1,5-1-4,-1-9 0,2-4-18,-2-4 0,-1-3 80,6-7 0,-2 0-128,2-4 0,3-1 71,-4-3 0,4 2 104,1 2 1,0 8 104,0-3 0,0 4 234,0 0 0,-4 3-320,0 6 746,0 6-425,-2 1 0,0 6 348,-3 0-290,-2 0-72,4 6 0,-6 7 1117,0 9-627,0 3-161,0 7 1,-5-3 632,1 6-591,0-1-230,4 0 0,0-2-45,0-6 0,0-1-80,0-3 1,0 1-204,0-6 1,4 1-90,0-5 0,5-4 96,-5-1 0,7-5-1294,-3 2 589,4-4 388,1-1-1466,0 0 862,0-6 980,0-1 0,0-12 0,1-1 0</inkml:trace>
  <inkml:trace contextRef="#ctx0" brushRef="#br0" timeOffset="976">706 695 8193,'-9'4'896,"0"0"0,6 2-231,-1-1-685,2-4 124,2 5 265,0-6-325,0 0 9,6 0 0,3 0 48,8 0 0,-1-2 268,6-2-652,0-9 234,4-2 1,5-5-44,-1 3 0,5-4-308,-4-5 1,-1 4 116,-3 0-307,-7 1 382,-1 0 0,-8 2-192,-2 6 290,-3 0 0,-7 2 313,-4 2 0,-8 3-107,-9 6 0,-2 0 29,-3 0 1,-3 1 144,-1 4 1,-4 4 159,5 8 1,-5 3 17,4 7 1,2-1 162,7 0 0,-1 4 46,6 1 46,-1 0-370,11-11 0,1 5-415,6-4 1,0 0-46,0 1 1,6-6 14,3 1 0,8-4 195,5-4-1769,3 3 1152,7-11 1,-2 5 533,10-6 0,2-12 0,10-2 0</inkml:trace>
  <inkml:trace contextRef="#ctx0" brushRef="#br0" timeOffset="2117">1529 735 8101,'-13'7'1191,"5"9"-759,-1-3-365,6 9 110,-9-1 1,11 3 84,-3-2 0,-2 3-30,1-3 1,1-3-140,4-2 0,0-7 322,0-1-284,0-6 46,0 3 1,-1-6-114,-4 0 0,4-2-199,-4-2 1,4-3-1,1-6 0,-4-5-117,-1 1 1,1-7 83,4 2 0,-2-2 81,-2-2 1,3-2-209,-4-3 53,4 4 9,1-5-50,-6 6 218,4-1 0,-3 3-78,5 2 322,0 9 0,0 1-256,5 11 179,3-5-132,5 6 0,0 1-40,0 4 61,6 2-2,1 0 0,2 0-61,0-2 1,0-4-3,4 4 1,2-4-116,2-1 0,-2-1 127,2-4-170,-2-2 96,-8 0 0,-1-5 45,-6 3 1,-1-2-8,-3-2 0,1 4 141,-6 0-140,1 6 28,-11-8 0,-2 9 468,-5-2-197,-6 2 60,5 2 1,-11 6 105,3 3 1,-1 7-37,1 1 575,-2 7-562,9 2 0,-4 3 232,6 6-79,0-6-302,6 9 0,1-6-75,6 3 1,1 1-255,4-5 0,2-1-30,6-4 0,2-1 66,2-3-736,3-3 578,7-12 1,-1-1-86,0-6 1,0-6-41,0-3 1,5-8 24,-1-5 0,-1-7-64,-7-2 0,2-4 275,-7 5 0,-1-5-17,-7 4 1,-2-3 90,-3 3 81,-2 0 0,4 5 1,-6 6 164,0 2 1,-2 5-124,-2 5 810,2 2-584,-9 6 0,3 7 67,-5 6 0,5 12 25,-1 10 1,2 3 66,-2 1-91,3 0-211,0 6 0,5-4-109,-4 3 1,4-8 102,1-1 0,4-4-80,1 3-138,5-10 270,-9 6-529,5-9 115,0-1 204,-5-1-160,5-12-45,0 5 61,-4-11 145,3-1 12,-5-13 1,-4-3-170,0-6 1,-5 1 97,5-6 0,-5 1-55,4 0 0,0-6 14,0-3 1,4-7-134,-4-2 0,4-5 111,1 1 0,0-2-158,0 2 0,0 9 339,0 8 0,1 5-52,4 4 0,-2 5 173,5 8 1,-3-1 157,4 6-158,-1-1 1,5 5-74,0 0 1,1 6 36,-1 3 0,-5 8 97,1 5 0,-6 3 180,1 1 1,2 6-80,-1 3 1,-1 1-132,-4-1 1,0 2-288,0-7 67,0 1 66,0-5 0,4-4-112,1 0 0,1-6-184,-2 1 1,-1-7-290,6-1 1,-5-6 170,5 1-974,-1-2 452,5-2 906,1-6 0,-1-7 0,0-8 0</inkml:trace>
  <inkml:trace contextRef="#ctx0" brushRef="#br0" timeOffset="2834">2380 576 8101,'-13'0'1007,"-4"1"-297,-1 4-329,-5 2-204,3 12 1,-11-3 236,1 6 310,-1 0-364,5 4 1,0 0 39,0 0 1,5 0 71,4 0 0,4 1-122,4-1-113,3 0-45,6 0 1,2-5-405,2-4 1,3-2-17,6-2 1,5 0-196,-1 0 0,7-6 310,-3-2-884,4-4 633,1-7 0,0-3-20,1-8 0,-3 1-84,-2-6 1,1 0-22,-5-4 1,-2 0 75,-7 0 0,1 1 382,-6 3 1,1-1 171,-5 5 236,0-5-163,0 9 0,0-1 241,0 6 1,-5 8-141,1 1 1,-2 6 33,2 7 0,2 4-43,-2 1 0,2 5-60,2-1 1,0 3-143,0 1-114,0 0 20,6-6 1,-3 4-137,6-7 1,-2 1-15,2-5-318,2 0 213,-3-6 108,5-1 1,-6-8 68,-3-2 1,-2-3-15,-2-6 0,-4 0-95,-1-1 1,-5-4 151,1-4 0,-1 1 6,1-1 1,-2 1-91,2-6 1,2 1-6,-2 0 1,6 0-28,-1 0 64,2 5 0,2 2 21,0 6 0,2 6 4,2 3 0,-1 2-74,6 2 0,-1-4 19,6 0-141,-1-1 185,6 5 0,-5-6-65,4-2 1,2 0-90,2 0 1,-3-1 95,-2-4 1,-2-5-23,-2 1 1,0-2 112,0 2 65,-6 2-126,5-4 1,-11 2 129,4-1 0,-4-4-182,-1 5 596,0-1-268,0 5-71,0 0 1,-6 6 436,5-5-161,-11 11-63,5-5 9,0 6-122,-5 6 1,9 1-100,-6 6 36,6 6-29,-2 2 0,5 5-51,0 0 1,0 0 136,0 0-218,0 6 108,0 2 1,5 1-44,4 0 0,-2-1-15,2 6 0,0-5-13,4 0 0,0-5-150,0 5 0,5-7-232,-1-2 0,1-1 149,-5-8 1,0 1-576,0-5 251,-6-6-259,5 5 275,-11-11 514,5 5 0,-6-12 0,0-1 0</inkml:trace>
  <inkml:trace contextRef="#ctx0" brushRef="#br0" timeOffset="2985">2395 616 8313,'5'-7'309,"4"3"1,7-4-322,2 0 1,5 0-473,-1 0 205,8 5 69,4-15 0,1 12-44,-1-11 1,3 5 253,7-5 0,-4-4 0,5 1 0</inkml:trace>
  <inkml:trace contextRef="#ctx0" brushRef="#br0" timeOffset="4702">3349 486 8094,'-13'0'257,"0"0"1,-1 6-39,-4 3 395,4 8-295,-11 4 1,4 6 270,-5 4-354,6-4-59,-5 11 0,11-10-24,-4 2 83,4 4-102,1-6 1,5 4-119,4-6 1,2-4 312,2-1-768,6-5 377,2 3 1,5-6-76,0 1-466,6-7 406,-5-1 1,9-6-183,-5 0 0,5-8 125,-1-5 1,-2-6-1,2-7 0,-6-4-53,2-1 110,2-5 100,-5 8 1,-1-10-22,-5 3 0,-6 2 7,1-2 0,-2 6 74,-2-2 1,0 9 118,0 5 0,-2 0 535,-2 3-340,-3 4-61,-1 4 485,-3 5-360,3 1-96,1 13 0,-3 7 116,6 7 0,-1-1 47,5 0-313,0 6 72,0-4 1,0 4-226,0-6 66,6 0 52,1 0 0,6-4-564,0 0 252,1-6 148,-1-3 1,0-3-132,0-6 0,0 1 73,0-5 0,-4-2-48,-1-2 1,0-3 79,0-6 1,0-2 4,-4-2 1,-2-2 48,2-3 0,-3-1 6,-1 5 0,5-5-61,-1 1 53,0 3 72,-4 0 1,0 6 135,0 0-241,0 6 275,0 1-84,0 6 0,0 3-3,0 6 0,0 1 148,0 12 1,0-1-106,0 6 0,5 3 88,-1 1 0,1-1 89,-5-4-229,0 1 23,0-1 0,0-4-189,0-1 212,5-10-28,-3 6-236,4-15 93,-6 9 0,1-9 28,3 2 0,-2-4-158,2-4 1,-2-4 96,-2-5 1,4-1-91,0-4 1,2-2-98,-1-6 3,-4 0 215,5-1 0,-2 0-174,1-4 1,3-1 69,-3-3-217,5-3 154,-3 11 0,5-8 3,-3 9 588,-4 2-176,1 11-238,-4 6 795,3 1-529,-5 18 0,0-2 134,0 12 0,0 0-79,0 4 0,0 2 278,0 2 0,0-2 43,0 2-627,0-2 208,0-2 1,5 0-152,-1 0 1,5-4-396,-5 0 0,6-10 79,-1 1 0,3-9-178,1 1 0,0-4-171,0-1 256,0-6 186,6-1 0,-4-12-441,2-3 0,2-3-43,-2-1 223,1 0 230,-5 0 1,0-5 200,0 1 1,-1-2 29,-3 1 0,1 9 100,-6 1 0,1 5 8,-5 3 1,-2 5 760,-2 4 0,-4 4-438,-5 4 1,-1 5 195,-4 8 1,4 4-22,-4 5 0,-1 5 120,2-1 1,1 5-291,7-4 1,-1 5-194,6-1 1,-1-2-132,5 2-118,6-6 212,1 3 1,6-7-389,1-3 1,4-3 183,4-6 0,2-6-260,-3-2 78,4-4 38,-4-7 0,3-3-162,-2-8 1,1-5 60,-5-8 1,-1 0-22,-4-4 1,-5 3 196,-4-4 1,-3 2 35,-1-2 0,-1-3-190,-3 3 0,-2 2-154,-3-2 0,-3 0-318,4-5 1,-4-3 208,-1-1 0,4-1 484,1 1 0,5 4 0,-3-5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54.995"/>
    </inkml:context>
    <inkml:brush xml:id="br0">
      <inkml:brushProperty name="width" value="0.08554" units="cm"/>
      <inkml:brushProperty name="height" value="0.08554" units="cm"/>
      <inkml:brushProperty name="color" value="#E71224"/>
    </inkml:brush>
  </inkml:definitions>
  <inkml:trace contextRef="#ctx0" brushRef="#br0">92 1769 8039,'-13'0'2348,"0"0"-1964,0 0 0,1 10 354,3 3 1,-1 15-192,6 2 0,-5 4 34,5 5 1,-1-4-320,5 4 1,5 4-83,-1-9 1,6 6-86,-1-10 1,3-1-187,1-7 0,-2 1-226,-2-5 1,1-5 128,-5-4-316,5-6 1,-7 3 56,5-6 1,-5-2-80,2-2 1,-5-8 178,-5-5 1,2-7-47,-5 2 0,-1-7 102,-4-1 1,0-2 57,0 1 0,1-2 115,3-6 0,-1-5-129,6 0 1,-5-4 124,5 5 1,-1-2 2,5 1 1,0 9 119,0 0 0,2 10-44,2 4 1,5 5-13,8-2 1,-2 5-98,2 4 1,2-1 0,-1 6 1,-1-1 395,-4 5 1,0 2-146,0 2 0,-1 8 464,-3 5 1,1 11-81,-6-2 1,1 3 146,-5-3 1,0 5-117,0-1 0,-2 2 74,-2-1 0,1-3-202,-6 2 1,5-4-129,-5-4 0,6 1-345,-1-5 0,-2-1 141,2-4 0,-1-4-1738,5 0-159,0-6-648,6 3 2490,1-6 0,12-6 0,2-1 0</inkml:trace>
  <inkml:trace contextRef="#ctx0" brushRef="#br0" timeOffset="727">380 1818 8028,'-13'9'810,"0"0"1,1 1-543,3 7 1,2-2-4,3 2 0,2-2-256,-2-2 0,3 0 159,1 0 211,0 0-375,0-5 0,1-3-232,3-5 85,-2 0 0,8-5-199,-6-4 1,1-7 179,-5-2 0,0-5-29,0 1 0,-5 2 127,1-2 1,0 0-66,4-4 1,0 0-43,0 0 1,0 4 74,0 0 0,4 6 13,0-1 1,7 7-16,-3 1 0,4 4 0,1-3 0,4 5-58,1-2 1,-1 0 51,-4 0 0,5 1 20,-1 4 1,1-2 14,-5-2 1,0 3 132,0-4 0,-4 4 52,0 1 322,-7 0-254,4 6 1,-12 1-1,-2 6 596,-4 0 0,-2 6-237,-4 3 0,4 3 283,-4 1 1,4-3-334,0 3 1,3-3-176,2 8 0,3-8-184,6-1 0,0-2-33,0 2 1,2 2-178,2-7 0,3 0-44,6-3 0,2-7-320,2-3 1,-1-2-137,6-2 0,-4-3 271,4-6 0,-6 0-259,1-8 0,-2-2 182,-2 1 0,-5-5 47,1 1 0,-6-1 247,1 1 1,-2-2 225,-2 2 0,-2 1-120,-2 0 0,1 0 140,-6-1 1,5 3-115,-5 6 0,6 0-45,-1 0 0,3 4-222,1 1 0,1 3 147,3-3 0,4 3-277,5-3 0,6 0 40,2 0 1,0-4 22,1 3 1,-1 2 66,6-2 0,-6 2 15,1-2 1,-1-1-216,0 6 572,4-1-52,-10 5 45,-2 0 143,-1 0-222,-11 0 1130,5 6-603,-12 1-189,-1 6 1,-8 0 176,-2 1 0,1 0-17,-6 4 1,0-2 197,-4 5 0,4 1-175,0 4 0,6 1 24,-1-1 1,2-4-123,2-1 0,6 0-176,2 1 1,4 1-381,1-6 0,6 5-91,3-4 1,2-1-101,2-4 1,2-1 104,2-3 1,4 1-166,5-6 0,-3 0-271,3-4 1,-4-5-575,4-4 0,1-3-149,-6-1 1,3 0 636,-3 0 1,3 0 677,-7 0 0,1-6 0,-5-1 0</inkml:trace>
  <inkml:trace contextRef="#ctx0" brushRef="#br0" timeOffset="827">982 1754 8000,'-13'0'-452,"6"0"0,1 6 0,6 1 0</inkml:trace>
  <inkml:trace contextRef="#ctx0" brushRef="#br0" timeOffset="1243">1022 1832 7991,'-8'0'2439,"2"0"-1513,6 0-429,0 6-328,0-4 0,6 4-1,3-6 1,3 0-158,1 0 1,1-5-70,4 1 0,-2-6-276,6 1 0,-6-4-148,1-5 1,-2 4 282,-2-4 0,-6 4-46,-3 1 0,2 0 0,-2 0 0,1-1 93,-5 1 1,-6 2 152,-3 2 1,-4 3 255,-4 6 1,1 0 51,-6 0 0,2 0 294,-2 0 1,-2 6 273,7 3 1,-5 2-363,5 2 0,-1 5-29,5-1 1,6 1-203,3-5 0,2 0-110,2 0 1,0 5-95,0-1 1,6 0-245,3-3 0,4-3-146,4-2 0,-1 1-444,6-6 0,-5 5-565,5-4 1,0-1 592,4-4 0,0-6-690,1-3 1416,-7-2 0,11-8 0,-4-2 0</inkml:trace>
  <inkml:trace contextRef="#ctx0" brushRef="#br0" timeOffset="1520">1413 1583 7991,'-19'0'0,"-1"4"811,-6 0 1,1 5-242,3-4 1,-1 0-148,6 0 0,-1-2 287,5 5 150,0-5-597,0 9-354,6-11 0,2 7-247,10-4 1,2-3 307,6 4 1,0 1-203,0-2 0,0 6-37,0-1 1,0 3-47,0 1 0,1 6 172,-1 2 1,-6 0 241,-3 1 0,-2-1 421,-2 6 1,0-1-268,0 0 1,-5-1 416,1-4 0,-6 3-281,1-7 1,2-4-105,-2-4 1,6-5-78,-1 5-357,2-6 0,2 1-363,0-8 0,2-5-793,2-8 1,8-1 1304,5-8 0,7-3 0,-4-10 0</inkml:trace>
  <inkml:trace contextRef="#ctx0" brushRef="#br0" timeOffset="1795">1611 1543 7978,'-18'2'0,"1"2"0,-5-1 1078,4 6 1,-5-5-445,1 5 0,-1-5-167,1 5 1,3-2 393,6 2-2,0-3-441,6 0-1000,1-5 481,6 5 0,7-6-488,6 0 1,2 4 474,7 1 1,-2 5-197,2-1-655,3 2 578,-5 2 0,5 2 83,-3 2 1,-3-1 288,-6 6 0,3-1 514,-3 0 1,1 3-191,-9-7 1,-1 5 324,-4-5 1,0 5 688,0-4 1,-6-1-565,-2-4 1,-3 0-609,3 0 0,-4-4 66,3 0 1,-2-6-1278,-2 1 1,4-2-1369,0-2 2428,0 0 0,-4 0 0,0 0 0</inkml:trace>
  <inkml:trace contextRef="#ctx0" brushRef="#br0" timeOffset="-18780">603 405 8213,'0'-13'-26,"0"6"1175,0 1-707,0 6 1,-11 0 347,-2 0-388,-3 0-126,-3 0 0,3 6-27,-5 3 0,-1 4-28,-4 4 1,-1-2 11,1 2 70,0 4-193,6-7 1,-4 5 59,7-6 1,1 0-56,7 0 1,-1 0-280,6 1 0,-1-6-432,5 1 0,2 0 337,2 4 1,5-2-298,8-2 1,-1 1 194,6-5 0,0 5-141,4-1 1,0-4 131,0 0 0,-4 1 95,0-2 1,-6 6 52,2-1 0,-10-2 173,-3 2 1,0-5 319,0 5 1,-2-2-199,-8 2 1,-2 3 494,-6-4 0,-2 3-166,-2-3 1,1 4 23,-6-3 1,0-2-238,-4 2 1,4-5-60,1 5 0,5-5 122,-2 5-374,4-6-1310,0 3 1090,7-6 0,7 0-696,9 0 1,4-6 1037,4-3 0,4-8 0,5-4 0</inkml:trace>
  <inkml:trace contextRef="#ctx0" brushRef="#br0" timeOffset="-18489">680 601 8129,'7'-6'394,"-1"4"0,-7-3 200,-4 5 1,-2 0-79,-6 0 0,0 4 68,0 0 1,4 7-67,0-3 1,5 2-184,-5-1 1,6 3-319,-1-3 0,4 2-24,4 2 1,4-4-111,5 0 0,1-5-23,4 5 0,1-6-246,2 1 0,4-2 79,-3-2 0,1 0-161,-1 0 1,1-5 133,-5 1 1,-1-5 21,-4 5 1,-4-5 282,0 5 1,-6-7-82,1 3 0,-2 0 214,-2 0 0,-5 3 28,1-3-258,-6 5 22,2-3-360,-5 6-470,0 0-592,0 0 769,6 0 757,1 0 0,18 0 0,2 0 0</inkml:trace>
  <inkml:trace contextRef="#ctx0" brushRef="#br0" timeOffset="-18063">1113 497 8122,'7'-7'1024,"-2"1"-266,-10 6-175,-2 6-263,-12-5 1,0 15 51,-2-3 1,-3 3 214,7-3 1,-1 0-66,5 1-147,6 4-196,-5-3 1,11 4-373,-3-6 0,2 0 223,2 0 0,6-4-98,3 0 1,4-2 123,4 2 0,-1-4-701,6-5 1,0-1 242,4-3 0,-4-5-212,0-9 1,-6 4 134,1-4 0,-2 0 250,-2 0 0,-5-4 342,1 5 0,-6-2-75,1 1 0,-2 4 297,-2-4 1,-4 4-150,-1 1 1,-4 0 39,5 0 0,-2 5 230,2 4-175,2-3 1,-5 7-148,3 0 0,2 7-267,-2 10 0,3 4 96,1 5 0,0 0 99,0 0 1,4 5-119,0-1 107,6 7-78,-2-10 0,0 10-89,1-7 1,-4 2 175,3-1 0,-5-3 154,2 2 1,-4-7-115,-1-1 0,-6-1 73,-3 0 1,-7 3-87,-1-7 1,-6 1-19,1-5 0,2-2-265,-2-2 1,6 1-169,-2-5 1,4-1-253,1-4 0,0-6 212,-1-3 0,7-7-219,3-1 1,2-6 18,2 1 1,8-3 603,5-1 0,0-6 0,6-2 0</inkml:trace>
  <inkml:trace contextRef="#ctx0" brushRef="#br0" timeOffset="-17165">1388 484 8075,'7'-6'0,"-2"5"815,-10-4 0,-2 4-276,-6 1 1,-4 6 61,-1 2 0,-5 5 176,1 5-44,3 2-370,0 6 0,6 1 113,0-1-625,6 0 210,1 0 1,6 0 31,0 1 0,1-7-92,4-3 1,3-2-327,10-2 0,-4-4 197,4-1 0,2-5-482,2 2 0,-2-10 139,2-3 1,-4-5 1,4-5 0,-6 2 230,1-6 1,-7 0 64,-1-4 0,-6 0 31,1 0 0,-2 4 135,-2 0 0,0 2 229,0-2 1,-2-1-130,-2 5 0,2 5 378,-2 5 0,1 5 144,-1-2-322,2-2 0,-4 11-88,6 1 1,-4 11 0,0 6 1,-1 2-25,5 2 1,0 6-2,0 3 1,2 2 38,2-2 0,-2 2-82,2-2 1,-1 2-81,1-2 1,-2 0 34,2-9 1,-2 3-104,-2-7 1,0-3 182,0-2 1,0-2 143,0-2-317,0-6-147,-6-1 1,-2-8-158,-5-2 1,6-5 139,3-8 1,-2 1-485,2-6 0,-1 2 44,5-2-279,6-3 505,-5 5 0,11-5-103,-3 3 0,2-1 94,3 5 1,3-3 198,0 3 1,5-4-15,-4 5 0,5-5 93,-1 5 0,-2-5-77,2 4 0,-6-4 269,2 5 0,-5 0 98,-5 3 1,3 1 331,-7 0 138,0 0-79,-4 0 0,-6 1-151,-2 4 0,-5 2 224,-5 6 1,4 4 37,-4 1 1,-1 6-244,2 2 1,1 0-98,7 5 1,-1 1-181,5-2 0,1 5-142,4-4 0,0 0 41,0 0 0,2-4-148,2 4 1,8-4-80,5 0 0,2-6-263,-2 1 0,4-6-233,5 1 1,5-2 303,-1-2 1,-4-6-55,-4-3 0,-2-2 124,2-3 1,-3 0 149,-6-4 1,-1 4 130,-3-4 0,-4 4 303,-5 1 0,0-2-9,0-2 0,-5 7 254,-4-3 0,-3 2-162,-1-2 1,0 0-66,0 0 1,0 4-80,0 1 1,4 3 215,0-3-82,6 5-416,-2-3-310,5 6 0,0 1 190,0 4 0,5-2-93,4 5 0,3 1 51,1 4 1,0 2 102,0 2 1,2-1 165,2 6 0,-7 0-43,3 4 0,-2 2 116,2 2 1,-2-2 4,-2 2 0,1-1 211,-5 2 0,-1-3-83,-4 2 1,0-2 10,0-2 0,-6-4 101,-3 0 1,2-6-42,-2 1 0,1-2-613,-5-2 1,-1-6-203,1-3-252,0-2 73,0-2 1,2-7-813,2-7 1,3-2 391,6-10 1077,0-3 0,6-10 0,1 0 0</inkml:trace>
  <inkml:trace contextRef="#ctx0" brushRef="#br0" timeOffset="-16944">2043 237 8032,'-6'-13'1748,"3"6"-1168,-6 2 1,5 4-110,-5 1 0,5 6-32,-5 2 718,6 4-695,-3 7 0,6 1 287,0 7-297,0-1-169,0 0 0,0 6-21,0 3 1,6-2 28,3 2 0,-2-4-311,2 4 0,-2-6 99,2 1 1,3-3-437,-4-6 0,4 3-211,1-7 1,-1 2-553,-4-2 1,3-6-659,-7 2-792,0-3 2570,-4-3 0,-6-7 0,-1-7 0</inkml:trace>
  <inkml:trace contextRef="#ctx0" brushRef="#br0" timeOffset="-16829">1976 496 8015,'-13'-7'1626,"0"-5"-1095,6 11 0,2-5-570,10 6 0,4 0 8,8 0 1,3 0-349,7 0 0,5 0 379,2 0 0,4-12 0,2-2 0</inkml:trace>
  <inkml:trace contextRef="#ctx0" brushRef="#br0" timeOffset="-15681">2841 445 7887,'0'-8'479,"-5"3"1,-3 0 283,-5 1 80,0-1-500,-6 5 0,-1 6 104,-6 3 0,4 7 86,0 1 0,0 5-132,-4-4 1,4 5-145,0-1 1,6-2 32,-1 2 0,4 0-54,4 4 0,3-4-379,6 0 0,2-6-67,2 1 0,0-2-277,10-2 0,-3-6 129,11-3 1,0-2-304,4-2 0,0-3 279,0-6 1,1-1-61,-1-12 1,-2 0 53,-2-4 1,-3 0 237,-6 0 1,-1 0 182,-3-1 1,1 6 82,-6-1 1,-1 6 365,-7-2 0,1 5-319,-6 5 1166,0 2-398,2 0-404,-4 4 136,3-3-348,1 10 1,-3 3-159,5 5 1,1 0 83,4 0 0,6 0-658,3 0 1,2 5-164,2-1 1,5 1-523,-1-5 1,7 0 462,-3 0 639,4-6 0,7 5 0,2-5 0</inkml:trace>
  <inkml:trace contextRef="#ctx0" brushRef="#br0" timeOffset="-12686">3077 496 8049,'-7'1'29,"2"4"1,-2 4 779,-2 8 1,2 3 22,-2 7-151,7-1-340,-10 0 1,10 0-63,-2 0 0,3-1-161,1-3 1,0-3-162,0-6 1,0 0 234,0 0-273,0-6 86,5-1 0,-2-6-325,6 0 1,-5-10 52,5-3-383,-6-9 421,9 7 1,-11-9-26,4 2 1,0-3 41,0-1 1,1-2 32,-2-2 1,-3 2 45,4-2 1,1-1 162,-2 5 0,0-2-83,-4 11 239,6-1 23,-4 5 71,9 6 1,-5 7 32,3 9 0,1 4 199,-6 4 1,6-1-179,-1 6 0,-2 0-19,2 4 0,-2 0-284,2 0 0,1-4 117,-5 0 1,3-6-132,-3 2 1,4-4 113,-5-1-742,0 0 298,2-5 114,-4 3-1237,9-9 939,-9 3 1,9-5 496,-2 0 0,3 0 0,1 0 0</inkml:trace>
  <inkml:trace contextRef="#ctx0" brushRef="#br0" timeOffset="-12122">3862 417 8220,'-13'-5'449,"4"3"-370,0-2 495,6 2 0,-7 8 99,6 3-257,-7 3 1,6 6 144,-4 4 0,3-1 45,6 0 0,0 6-156,0 3 0,6-4-372,3-4 0,2 0-56,2 4 0,6-5-120,3-4 0,-2-7 42,2-1 1,-4-6-113,4 1 1,-5-2 101,5-2 0,-5-8-147,5-5 0,-6-1-4,2-8 1,-5 4-7,-5-3 0,3 3 217,-7-4 0,0 1-69,-4-6-192,0 1 231,-5 0 1,-3 4-156,-5 0 0,0 2-211,0-2 1,0 3 18,0 6-12,5 0-116,-3 6-83,9 1 1,-3 7 139,5 4 0,0 2-675,0 6 1129,0 0 0,0 0 0,0 0 0</inkml:trace>
  <inkml:trace contextRef="#ctx0" brushRef="#br0" timeOffset="-11760">4228 509 8115,'0'9'293,"0"0"1,-1-1 462,-4 5 1,3 2-367,-7 2 0,4-1-179,-3 6 0,3-4 46,-3 3 0,5-5-13,-2 2 0,4-4 6,1 0 188,0-1-1128,0 0 238,0-6 190,0-1 0,0-9 39,0-6 0,0-1-90,0-12 1,0 0 72,0-4 1,4 0-39,1 0 1,0-6 62,0-3 1,1 1 70,2 0 1,4 6-66,-3 2 0,-2 1 239,2 8 1,-5 1 218,5 7 1,-5 3-59,5 6 0,-5 0 146,5 0 1,-5 1 33,5 4 0,-5 4 214,5 8 1,-6 3 21,1 7 0,-2-1-192,-2 0 1,1 0-117,4 0 0,-4 0-154,4 1 1,-3-6-174,3 1 1,-4-4-71,4 4 1,0-6-772,0 1-1108,5-2 1464,-3-2 1,6-6-626,0-3 1,1-2 1137,-1-2 0,0-6 0,0-1 0</inkml:trace>
  <inkml:trace contextRef="#ctx0" brushRef="#br0" timeOffset="-11454">4661 433 8093,'-20'5'1943,"-5"-2"-1757,3 6 1,-2 4 824,-3 5-424,1 5-124,6-3 1,-3 6 252,5 1 1,2-3-208,7-2 1,4 3-28,5-3 1,0-3-509,0-2 1,5-2 80,4-2 1,7-5-353,2 1 1,5-6 209,-1 1 1,1-8-65,-1-5 1,3-7-105,-4-1 1,-2-8-257,-1-1 1,-4 0 223,-1-5 1,-5-1 112,-4 2 1,-3-7 172,-1 2 0,0-5-61,0 0 0,0-8-337,0 5 1,-1-2-1,-3-3 0,2 7 15,-2 2 1,1 2 39,-1 11 1,2-2-800,-2 11 269,2 5-71,2 6 568,0 24 0,0-2 377,0 14 0,0 4 0,6-1 0,1 7 0</inkml:trace>
  <inkml:trace contextRef="#ctx0" brushRef="#br0" timeOffset="-10685">4700 654 8093,'-6'13'1987,"4"0"-1785,-4 0 176,6-5-160,6-3 1,3-6-12,9-3 1,-2-4-2,5-5 1,1-1-569,4-4 1,1 2 258,-1-6 0,-2 2-345,-2-2 0,2-1 116,-7 6 1,0-5 92,-3 4 1,-7-4 161,-3 5 1,-2-5 193,-2 5 0,-2-1 28,-2 5 0,-5 0-71,-8 0 0,1 6 520,-6 2 1,0 4-226,-4 1 0,0 7 502,-1 6 0,1 5-197,0 4 0,6 7-127,2-3 0,4 3-311,1-3 1,5 5-154,4-1 0,2 5-42,2-4 0,6-1 129,3-4 0,3 1-587,1-1 1,1-6-66,4-2 1,2-10-243,6-3 1,1-4 218,-1-1 0,0-3-194,0-6 0,0-1 303,0-12 0,-5 1 103,-4-6 1,-2 1 177,-2 0 1,-4 0 168,-1 0 0,-5 1-5,2 3 0,-4 3 643,-1 6 75,0 0 0,-1 6-366,-4 2 0,2 4 151,-5 1 0,3 6-205,-3 3 0,0 4-130,0 4 0,2 3-195,6 7 1,-5-1 143,1 0 1,0-1-269,4-3 1,1 1 19,3-6 0,-1 1-244,6-5 0,0-2-16,4-2 1,0-3-137,0-6 1,2 0 92,2 0 1,-2-7-52,2-6 1,-2-2 194,-2-7 0,0 0 172,0-4 1,-1 0 58,-4 0 1,0 0-51,-4 0 1,-3-4 378,4 4 1,-5-3 9,-5 7 1,2-1 187,-5 1 0,-1 3-135,-4 6 0,4 5 173,0-1 0,5 6-452,-5-1 0,5 2 241,-5 2-555,6 0 157,-2 0-256,5 0 1,1 0 54,3 0 1,4 6-97,5 3 1,6-2 44,2 2 1,0 1-49,1 7 0,-1-2 319,6 2 1,-6 2-67,1-1 0,-1 5 152,1-1 1,-4 2-35,-4 3 0,-1-6 105,0 1 1,-6-6 256,-3 2 0,-2 1 275,-2-2 1,-6 2-66,-3-2 1,-7-2 395,-1 2 1,-6-2-615,1-2 0,-3-1-319,-1-4 0,0 3-583,-1-7 0,6 5 412,-1-5 0,4 0-577,-4-4 1,11 0-1492,-2 0 2187,3 0 0,2-5 0,2-3 0</inkml:trace>
  <inkml:trace contextRef="#ctx0" brushRef="#br0" timeOffset="-9467">5539 236 8032,'-2'-13'179,"-2"0"833,-5 0-366,3 6 133,0 1-332,1 6 333,3-6-250,-4 4 0,6 4-246,0 11 0,0 7 149,0 11 0,0 4-77,0 8 1,0 0-151,0 5 0,5 0-8,-1 4 1,5-5-92,-5-4 0,5-2-290,-5-2 1,5-5 2,-5-4 0,1-4-216,-5-4 1,0-3-198,0-6 224,0 0 0,-6-1 10,-3-3 0,-3-5-63,-1-8 0,2-1 50,2-8 1,-3 2 44,4-11 0,2 0-31,1-4 0,4 0 37,1-1 1,0 0-121,0-4 1,7 5 238,6 0 0,0 1 24,5 8 1,2-5 1,2 4 1,3 1 14,1 4 0,2 0 169,2 0 0,-4 0-73,1 0 1,-3 1 46,-6 3 0,-1 3 292,-4 6 352,0-5-195,-5 3 1,-10 2 318,-11 9 0,-1 7-203,-8 1 0,0 7 260,-4-3 1,4 3-221,0-3 0,6 4-185,-1-3 1,4 1-316,4-1 0,-1 1-57,5-5 1,1-1-162,4-4 1,6 0-33,2 1 0,1-3-266,4-2 1,-3-3 59,8-6 0,2 0-346,2 0 1,-2-6 127,2-3 0,-4-4 197,4-4 0,-6 1 110,1-6 1,-2 4 133,-2-3 0,-6 3 178,-3-4 0,2 2 7,-2-2 1,1-3 246,-5 4 1,0 2 206,0 1 308,0 4 98,0 1-599,0 5 0,-5 8 78,1 9 0,0 4-132,4 5 1,0 0-89,0 4 1,0 3-68,0-3 0,0-2-145,0 2 1,0-5 10,0 5 0,4-10-183,0 1 0,2-4-453,-1-1 282,-4 4-49,11-10 246,-5 3 1,5-10 74,-4-4 0,3-4-9,-7-5 0,0 2-38,-4-6 0,5 6 105,-1-1 0,0-2 137,-4 2 75,0-1-156,6 5 131,-4 6-96,3 1 738,-5 6-504,0 6 0,0 5-5,0 7 1,0 4-28,0-5 0,0 5-138,0-5 0,0 5-2,0-4 0,0-5-291,0-4 180,0-1-172,0 0 1,2-3-271,2-5 210,-2 0 1,5-7 65,-3-6 0,-1-2-77,6-6 1,-5-1 79,5-4 1,-4-1-117,3 1 1,-3 0 176,3 0 1,-3-3-29,3 3 1,-5-2 198,2 11 0,-2 1 235,1 7 591,-3 3-604,5 6 0,-6 7 183,0 6 0,-1 2 21,-4 7 0,4 0 312,-3 4 0,1 0-325,-2 0 0,4 0-182,-3 0 0,2-1-469,2-3 0,0 1-94,0-5 0,0-1-404,0-4 1,4 0 127,1 0 1,1-4-485,-2 0 1,3-6 417,6 1 0,-2-2 630,2-2 0,-3-12 0,9-3 0</inkml:trace>
  <inkml:trace contextRef="#ctx0" brushRef="#br0" timeOffset="-9168">6310 446 8032,'-20'0'936,"-4"5"-702,7 4 1,-6 4 706,1 5 1,-1 2-222,1 6 1,3 0-57,6 1 0,0-6-218,0 1 0,5-1-145,4 0 1,2 3-242,2-7 0,6 1-197,3-5 0,7-6 65,1-3 0,2-2 137,-1-2 1,1-2-502,3-2 1,1-9 40,-6-9 1,1 2-92,-5-2 1,-2-4 234,-2-5 1,1-1 278,-5 2 1,-1 1-79,-4-6 1,0 0 149,0-5 1,0 1-293,0 0 0,-4-3 97,-1 2 1,-3 0-336,3 9 0,-3 6-2,3 8 1,1 2 24,4 2 1,-2 6-101,-2 3 0,3 4-195,-4 4 1,4 3 52,1 6 649,6 6 0,-5 2 0,5 5 0</inkml:trace>
  <inkml:trace contextRef="#ctx0" brushRef="#br0" timeOffset="-8927">6456 548 8032,'0'-8'485,"0"-1"771,0 6-120,0-3-404,0 6 0,0 2 83,0 2 1,-1 3-320,-4 6 0,4 0-54,-4 1 1,4 3-326,1 0 1,0 1-220,0-5-49,0 0-642,0 0-360,0 0-203,0-5 0,1-3-177,4-5 1,-4-1 1532,4-3 0,2-10 0,0-6 0</inkml:trace>
  <inkml:trace contextRef="#ctx0" brushRef="#br0" timeOffset="-8801">6534 287 8027,'0'-13'-89,"0"6"1,1 1-263,3 6-22,-2 0 0,4 2 160,-6 2 1,1 3-6,3 6 0,-2 1 218,2-1 0,4 6 0,-1 1 0</inkml:trace>
  <inkml:trace contextRef="#ctx0" brushRef="#br0" timeOffset="-8501">6599 404 8027,'0'13'0,"4"5"118,1-1 1,-1 1 217,-4-5 1,0 4 161,0 1 0,0 4 9,0-5 0,0 5 161,0-5 1,0 5-231,0-4 0,0-1-130,0-4 0,-1 0-411,-4 0 222,4 0-1045,-5-5 667,6-2-646,0-6 1,1-2 209,4-2 0,-4-8 7,4-5 1,1-7 141,-2 3 0,6 0 121,-1-1 0,-2 1 425,2-6 0,0 3 0,4 2 0,0 4 0,0 10 0,-4-4 20,-1 3 0,-3 3 86,3 2 227,-5 3-12,3 1 1,-6 5 205,0 4 1,0 4 442,0 5 1,-1 1-402,-4 2 1,2 4-193,-5-3 0,5-2-464,-2 2 1,4-6-167,1 2 1,0-4-184,0-1 1,0-4 50,0 0 1,6-6-446,2 1 0,4-3 830,1-1 0,0-11 0,0-4 0</inkml:trace>
  <inkml:trace contextRef="#ctx0" brushRef="#br0" timeOffset="-8152">6900 524 8008,'-13'6'0,"0"-3"449,0 6 1,0-1 643,0 5 1,1-4-668,3 0 0,-1 4-184,6 4 0,-5 1 19,5-5 1,-1 0-191,5 0 0,2 5-182,2-1 1,5-1-151,8-7 1,-2 1-437,2-6 0,2 1 356,-1-5 0,-1-2-233,-4-2 0,0-3 44,0-6 197,-5-6 0,3-2 280,-9 1 1,4-5 0,-6 5 406,0-1 1,-5-3 227,1 2 1,0 2-337,4-2 0,0 6 427,0-2-327,0 10-399,0-4 0,0 13 168,0 4 1,0 5 12,0 16 1,1 3 25,3 10 0,-2 2 75,2 3 0,-2 4 537,-2 9-566,0-9 0,0 4 924,0-8-733,0-4 0,-5 5 231,1-5 0,-8-1-217,-1 0 1,-1-5-755,-8-4 0,0-2 308,-4-2 1,-2-1-364,-2-3 0,1-5 264,-6-8 140,6-3 0,-9-1 0,4 3 0</inkml:trace>
  <inkml:trace contextRef="#ctx0" brushRef="#br0">92 1769 8039,'-13'0'2348,"0"0"-1964,0 0 0,1 10 354,3 3 1,-1 15-192,6 2 0,-5 4 34,5 5 1,-1-4-320,5 4 1,5 4-83,-1-9 1,6 6-86,-1-10 1,3-1-187,1-7 0,-2 1-226,-2-5 1,1-5 128,-5-4-316,5-6 1,-7 3 56,5-6 1,-5-2-80,2-2 1,-5-8 178,-5-5 1,2-7-47,-5 2 0,-1-7 102,-4-1 1,0-2 57,0 1 0,1-2 115,3-6 0,-1-5-129,6 0 1,-5-4 124,5 5 1,-1-2 2,5 1 1,0 9 119,0 0 0,2 10-44,2 4 1,5 5-13,8-2 1,-2 5-98,2 4 1,2-1 0,-1 6 1,-1-1 395,-4 5 1,0 2-146,0 2 0,-1 8 464,-3 5 1,1 11-81,-6-2 1,1 3 146,-5-3 1,0 5-117,0-1 0,-2 2 74,-2-1 0,1-3-202,-6 2 1,5-4-129,-5-4 0,6 1-345,-1-5 0,-2-1 141,2-4 0,-1-4-1738,5 0-159,0-6-648,6 3 2490,1-6 0,12-6 0,2-1 0</inkml:trace>
  <inkml:trace contextRef="#ctx0" brushRef="#br0" timeOffset="727">380 1818 8028,'-13'9'810,"0"0"1,1 1-543,3 7 1,2-2-4,3 2 0,2-2-256,-2-2 0,3 0 159,1 0 211,0 0-375,0-5 0,1-3-232,3-5 85,-2 0 0,8-5-199,-6-4 1,1-7 179,-5-2 0,0-5-29,0 1 0,-5 2 127,1-2 1,0 0-66,4-4 1,0 0-43,0 0 1,0 4 74,0 0 0,4 6 13,0-1 1,7 7-16,-3 1 0,4 4 0,1-3 0,4 5-58,1-2 1,-1 0 51,-4 0 0,5 1 20,-1 4 1,1-2 14,-5-2 1,0 3 132,0-4 0,-4 4 52,0 1 322,-7 0-254,4 6 1,-12 1-1,-2 6 596,-4 0 0,-2 6-237,-4 3 0,4 3 283,-4 1 1,4-3-334,0 3 1,3-3-176,2 8 0,3-8-184,6-1 0,0-2-33,0 2 1,2 2-178,2-7 0,3 0-44,6-3 0,2-7-320,2-3 1,-1-2-137,6-2 0,-4-3 271,4-6 0,-6 0-259,1-8 0,-2-2 182,-2 1 0,-5-5 47,1 1 0,-6-1 247,1 1 1,-2-2 225,-2 2 0,-2 1-120,-2 0 0,1 0 140,-6-1 1,5 3-115,-5 6 0,6 0-45,-1 0 0,3 4-222,1 1 0,1 3 147,3-3 0,4 3-277,5-3 0,6 0 40,2 0 1,0-4 22,1 3 1,-1 2 66,6-2 0,-6 2 15,1-2 1,-1-1-216,0 6 572,4-1-52,-10 5 45,-2 0 143,-1 0-222,-11 0 1130,5 6-603,-12 1-189,-1 6 1,-8 0 176,-2 1 0,1 0-17,-6 4 1,0-2 197,-4 5 0,4 1-175,0 4 0,6 1 24,-1-1 1,2-4-123,2-1 0,6 0-176,2 1 1,4 1-381,1-6 0,6 5-91,3-4 1,2-1-101,2-4 1,2-1 104,2-3 1,4 1-166,5-6 0,-3 0-271,3-4 1,-4-5-575,4-4 0,1-3-149,-6-1 1,3 0 636,-3 0 1,3 0 677,-7 0 0,1-6 0,-5-1 0</inkml:trace>
  <inkml:trace contextRef="#ctx0" brushRef="#br0" timeOffset="827">982 1754 8000,'-13'0'-452,"6"0"0,1 6 0,6 1 0</inkml:trace>
  <inkml:trace contextRef="#ctx0" brushRef="#br0" timeOffset="1243">1022 1832 7991,'-8'0'2439,"2"0"-1513,6 0-429,0 6-328,0-4 0,6 4-1,3-6 1,3 0-158,1 0 1,1-5-70,4 1 0,-2-6-276,6 1 0,-6-4-148,1-5 1,-2 4 282,-2-4 0,-6 4-46,-3 1 0,2 0 0,-2 0 0,1-1 93,-5 1 1,-6 2 152,-3 2 1,-4 3 255,-4 6 1,1 0 51,-6 0 0,2 0 294,-2 0 1,-2 6 273,7 3 1,-5 2-363,5 2 0,-1 5-29,5-1 1,6 1-203,3-5 0,2 0-110,2 0 1,0 5-95,0-1 1,6 0-245,3-3 0,4-3-146,4-2 0,-1 1-444,6-6 0,-5 5-565,5-4 1,0-1 592,4-4 0,0-6-690,1-3 1416,-7-2 0,11-8 0,-4-2 0</inkml:trace>
  <inkml:trace contextRef="#ctx0" brushRef="#br0" timeOffset="1520">1413 1583 7991,'-19'0'0,"-1"4"811,-6 0 1,1 5-242,3-4 1,-1 0-148,6 0 0,-1-2 287,5 5 150,0-5-597,0 9-354,6-11 0,2 7-247,10-4 1,2-3 307,6 4 1,0 1-203,0-2 0,0 6-37,0-1 1,0 3-47,0 1 0,1 6 172,-1 2 1,-6 0 241,-3 1 0,-2-1 421,-2 6 1,0-1-268,0 0 1,-5-1 416,1-4 0,-6 3-281,1-7 1,2-4-105,-2-4 1,6-5-78,-1 5-357,2-6 0,2 1-363,0-8 0,2-5-793,2-8 1,8-1 1304,5-8 0,7-3 0,-4-10 0</inkml:trace>
  <inkml:trace contextRef="#ctx0" brushRef="#br0" timeOffset="1795">1611 1543 7978,'-18'2'0,"1"2"0,-5-1 1078,4 6 1,-5-5-445,1 5 0,-1-5-167,1 5 1,3-2 393,6 2-2,0-3-441,6 0-1000,1-5 481,6 5 0,7-6-488,6 0 1,2 4 474,7 1 1,-2 5-197,2-1-655,3 2 578,-5 2 0,5 2 83,-3 2 1,-3-1 288,-6 6 0,3-1 514,-3 0 1,1 3-191,-9-7 1,-1 5 324,-4-5 1,0 5 688,0-4 1,-6-1-565,-2-4 1,-3 0-609,3 0 0,-4-4 66,3 0 1,-2-6-1278,-2 1 1,4-2-1369,0-2 2428,0 0 0,-4 0 0,0 0 0</inkml:trace>
  <inkml:trace contextRef="#ctx0" brushRef="#br0" timeOffset="3568">2344 1556 7991,'-9'0'991,"0"0"0,1 0-519,-5 0 1,-5 6 29,1 3 1,-2 4 30,1 5 1,2-1-191,-5 9 1,0-5 77,-1 9 1,-1-5-157,6 5 1,3-6-1,6-2 0,5-2-407,-2 2 1,5 1 169,5-6 0,2 1-594,6-5 0,6-4 51,3-1 1,3-5-260,1 2 0,0-5 228,0-5 1,0-3-216,1-10 0,-3 2 364,-2-6 1,-3 6 193,-6-1 1,-1 2 190,-3 2 1,1 0-70,-6 0 1,-1 1 416,-7 4 0,1-4 46,-6 3 0,0 4 328,-4 0 0,4 4-306,1 1 1,-1 0 133,-4 0 0,4 1-199,0 4 1,7 3-31,-3 10 1,4-2-331,1 6 0,1-6 99,4 1 1,2 2-469,6-2 1,4-4 35,1-4 0,4-6-168,-5 1 0,5-2 197,-5-2 1,5 0-102,-4 0 0,-1-6 119,-4-3 0,0-2 116,0-2 1,-5 0 34,-4-1-236,3 1 824,-5 0 0,2 6-34,-8 3 0,1 2 167,-6 2 1,5 3-240,-5 6 1,2 1 135,-2 12 1,3-5-179,6 5 1,0-2-209,0 2 1,0 2-31,0-7 0,2-1 217,2-7-675,-3 2 136,11-9 73,-10 4 0,8-9 85,-6-6 0,0-1-107,-4-12 0,0 0 94,0-4 0,-1 0-63,-3 0 0,2-5-13,-2 1 1,-2-2 118,2 1 0,-1 3 119,5-2 1,-4 8-41,0 5 0,-1 2 155,5 2 1,0 4-147,0 0 0,2 7-8,2-3 1,3 4 30,6 1 0,0 1 7,1 4 1,4-3-230,4 7 1,3-6 116,1 1 1,0-2-128,1-2 0,-1 0 5,0 0 1,-1-2-118,-3-2 0,-4-2 114,-4-2 1,-3 0 31,-2 4 1,1 1 176,-6-6 0,-1 5 225,-7-5 1,-3 6 291,-6-1 1,-5 2-299,1 2 0,-7 6 216,3 3 0,-4 8 99,-1 5 0,-1 3 286,1 1 0,6 0-350,2 1 0,8-1-179,2 0 1,5 0-260,-2 0 1,5-4-225,5 0 1,2-6-320,6 1 0,6-4 331,3-4 1,2 1-555,3-5 1,-1-2 196,0-8 0,5-2-33,-1-6 0,5-2 59,-4-2 0,-1 1-82,-4-6 1,-5 5 291,-4-5 0,-2 6 190,-2-2 0,-6-1 332,-3 2 1,-2 0-218,-2 3 0,-2 3 612,-2 2 1,-3-1-148,-6 6 0,-6-1 64,-3 5 1,3 0-37,2 0 1,2 6 287,2 3 0,0 7-614,0 1 1,4 1 65,0-5 1,6 0-307,-1 0 0,3 4 108,1 1 0,5-1-429,4-4 0,4 0 7,5 1 0,-4-6-133,4 1 1,1-6 221,-2 1 1,2-4-56,-2-4 1,-2-3 18,2-6 1,-2-5-49,-2 1 1,-1-5 360,-4 4 0,-2-3-141,-6 3 0,0 1 596,0 4 1,0 4 442,0 0 384,-6 6-984,-1-3 1,-6 12 43,0 3 1,6 4-35,2 4 1,4 4-140,1 5 1,0 0-751,0 0 1,6-1 378,2-3 0,8 1-2034,2-5 2251,5-1 0,-2 2 0,5 1 0</inkml:trace>
  <inkml:trace contextRef="#ctx0" brushRef="#br0" timeOffset="4154">4163 1505 8066,'-26'0'0,"-1"0"1578,1 0-672,0 0-478,0 6 0,-5 0 32,1 2 1,-5 4-221,4-3 1,2 2-158,7 3 1,5-6-175,8 1 1,-1-5 135,6 5 0,1-2-256,7 2 1,8 7 204,5-3 1,11 5-652,-2-1 1,7-1 122,-2 6 1,5-2 31,-1 2 1,-3 3 227,-1-3 0,-9-2 145,-5 2 0,-2-6 521,-2 1 0,-6-2-272,-3-2 0,-4 0 829,-4 0 1,-5 0-450,-8 0 1,-3-1-14,-7-3 0,1 1-66,0-6 1,0 5 30,0-5 0,1 1-301,3-5 0,-1-2-260,5-2 1,1 2-1940,4-2 1636,5-3 0,3 4-1216,5-6 1,1 5 1627,3-5 0,10 0 0,6-4 0</inkml:trace>
  <inkml:trace contextRef="#ctx0" brushRef="#br0" timeOffset="4687">4151 1872 8043,'-13'0'356,"0"0"1,4 0 1450,0 0-1105,6 0-671,-3 6 1,6-4 163,0 7 1,6-6 2,3 1 0,8-2-198,5-2 1,3 0-10,1 0 0,5-6-115,-1-3 1,1-7-25,-5-1 1,-1-1-306,-4 5 1,-2-4-29,-6-1 1,-5 1 184,-4 4 0,-2 4 294,-2 0 1,-2 1-144,-2-5 0,-4 5 510,-5 4 0,-6 3-109,-2 1 0,0 0 49,-1 0 0,5 1 56,-5 3 1,6 5 255,-1 9 0,8-4-421,5 4 1,-2-2 46,1 1 1,3-2-403,6 2 1,0-2-61,9-2 1,-1 0-114,10 0 1,-5-6 95,5-3 1,0-2-185,4-2 1,0-6 158,0-3 0,1-4-66,-1-4 0,-4-2-1,-1-3 0,-5-3 126,2 4 1,-8-6 223,-1-3 0,-6 2-157,1-2 1,-2-2 239,-2 1 0,0-5 14,0 1 1,0 1-37,0-1 1,-2 6-13,-2-1 1,1 8 74,-6 4 1,5 5 1050,-5 5-842,0 2 1,-4 16-76,0 3 1,4 9-62,1 0 0,0 2 139,0 3 0,2 3-107,6 1 1,0 4-126,0-5 0,0 1-76,0-5 1,6 0-243,2 0 1,0-1-67,0-3 0,1 1 154,4-5 0,0-1-570,0-4 1,3 5-94,-3-1 0,8 1 767,-8-5 0,3 0 0,-3 0 0</inkml:trace>
  <inkml:trace contextRef="#ctx0" brushRef="#br0" timeOffset="5386">4648 1884 8030,'-7'-2'1097,"3"-2"0,2 1-940,2-6 1,6 5 21,3-5 0,2 5-52,2-5 0,6 0 34,3-4 1,3 0-139,1 0 1,0 0-82,0 0 1,1 0-304,-1 0 0,-6 0 124,-2 0 1,-4 1-534,-1 3 635,-5-2 0,-4 5 66,-8-3 1,-5 3 116,-9 6 0,-2 0 109,-6 0 1,-5 2 262,1 2 1,-2 3 65,1 6 1,3 2 321,-2 2 1,4-2-288,4 2 1,3 2 93,6-1 1,4-1-612,0-4 1,7 0 55,-3 1 0,10-1-68,3 0 0,4 0 100,1 0 0,6 0-737,3 0 1,2-6-5,3-2 1,-5-4-266,-1-1 0,1 0 227,4 0-264,1 0 539,-1 0 0,-2-6 9,-2-2 0,-3 0 174,-6 0 0,0 0 347,0 0-239,-5-4 219,-2 5 1,-6-2 176,0 0 0,-6 6 334,-3-1 1,-3 3-222,-1 1 1,5 0 199,-1 0 1,0 1-25,-4 3-339,6 4 0,1 5-246,6 0 1,0 0 47,0 0 1,1-1-157,4-4 1,2 3-174,6-7 0,5 0-214,-1-4 1,6-1 175,-1-4 1,3-3-159,1-10 0,-4-1 100,0-2 0,-2-6 64,2 1 0,-3 0 223,-6-5 0,0 2 55,0-1 0,-6 1 162,-2-6 0,0 4-159,0-4 1,-1 5 69,-4-5 0,0 4-21,0-4 1,-1 6 233,-4-1 0,4 4 173,-3 4 0,1 7 81,-2 6-145,4 7 0,-6-3 37,2 10 1,4 3 24,-4 10 1,0 2-148,0 6 0,1 2-51,4 2 1,0 0-57,0 4 1,0-3-183,0 4 0,0-4-48,0 3 0,1-4 137,4 0 1,-2-2-244,5-2 0,0-1-159,0-4 1,4-2-313,-3-6 1,2 1 255,2-1 1,-4-2-504,0-2 907,-6-3 0,8-6 0,-3 0 0</inkml:trace>
  <inkml:trace contextRef="#ctx0" brushRef="#br0" timeOffset="5554">5041 1517 9560,'13'0'177,"0"0"-573,0 0 0,5 0 195,-1 0 1,2 0-88,-1 0 0,0 5 288,4-1 0,3 6 0,-5-3 0</inkml:trace>
  <inkml:trace contextRef="#ctx0" brushRef="#br0" timeOffset="5921">5276 1793 8353,'13'0'-692,"0"0"0,0 0 774,0 0 1,5-1-52,-1-4 1,6 2-8,-1-5 1,1-1-73,-1-4 1,3 0-24,-3 0 0,-3 0-76,-2 0 1,2-1-125,-2 1 0,-5-1 212,-8-4 0,-2 4-46,-2-4 0,-2 4 371,-2 1 0,-9 4-128,-9 0 0,-3 6 345,-1-1 0,0 4 51,0 4 0,0 5 264,0 9 0,-1 0-171,1 4 1,1 3 184,4-3 0,2 3-451,6 1 0,5-4-123,4-1 0,2 1-233,2 4 0,6-5 79,3-4 1,4-1-600,5 2 0,-1-8-117,9 3 1,-2-9-521,6 1 1,-1-5 404,2-5 747,-4-2 0,11-6 0,-4 0 0</inkml:trace>
  <inkml:trace contextRef="#ctx0" brushRef="#br0" timeOffset="6189">5668 1637 7975,'-18'6'0,"2"-3"922,-6 6 0,6 4-331,-2 4 1,2 2-395,-1-2 1,2 4 52,-2 5 1,8 0 28,5 0 0,2-4-79,2 0 1,3 0 0,6 4 0,0-6-112,8-2 1,2-5-237,-2-4 1,5-4-16,-4-5 0,4-1 80,-5-3 0,0-8 9,-3-5 0,-1-7 123,0 2 0,-2-7-23,-2-1 1,-3-5 43,-6 4 0,0-5 25,0 1 1,0-3-122,0-1 1,0-2-110,0-2 1,0-3-369,0-2 1,-2 8 204,-2 5 0,3 6-1086,-4-2 385,4 9 998,1 3 0,-6 18 0,-1 2 0</inkml:trace>
  <inkml:trace contextRef="#ctx0" brushRef="#br0" timeOffset="6318">5904 1885 7935,'-7'0'1229,"1"0"-522,18-6-707,-4 5 0,11-17 0,-6 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54.004"/>
    </inkml:context>
    <inkml:brush xml:id="br0">
      <inkml:brushProperty name="width" value="0.08554" units="cm"/>
      <inkml:brushProperty name="height" value="0.08554" units="cm"/>
      <inkml:brushProperty name="color" value="#E71224"/>
    </inkml:brush>
  </inkml:definitions>
  <inkml:trace contextRef="#ctx0" brushRef="#br0">40 1 8038,'-7'0'205,"-5"5"0,9 4 0,-4 9 335,1 3 0,2 10-96,4 4 1,0 4-115,0 5 1,6-2 37,2 6 1,4-6-149,1 2 0,2-5-17,2-4 0,-2-3-126,2-6 1,-4-1-192,-4-3 0,1-3-463,-5-6 313,5-6-197,-9-1 215,5-6 15,-12-6 1,3-3-411,-5-8 428,-1 2 29,-4-9 0,0 3-131,0-5 0,1 0 101,3 0 1,-1-2-105,6-3 0,-1 8 43,5-3 1,2 3 72,2-3 1,3-1 66,6 1 0,2 4-201,2 1 224,-2 5 1,4-5-101,-6 4 212,6 2 167,-5-4-204,5 6 16,-11 0 0,3 4 600,-2 1-252,-3 5 159,0-3-68,-1 6 1,-3 1-52,2 4 793,-2 2-514,-2 12-112,0 1-212,-6 12 0,4-3 421,-2 6-492,3 0 0,1 0-13,0 0 1,0-2-88,0 2 1,4-3-120,0-5 41,7-1-236,-10-6 1,9 3 155,-5-5-372,5-1 0,-7-8-237,5 0 243,-5-6 0,5 2 109,-4-5 0,-3-5-15,4-4 1,-2-7-119,1-2 0,-3-5-314,4 1 0,1-2 20,-2-3 0,2-3 363,-2-1 0,3 2 328,7 7 0,-1-2 57,-6 9 1,5-2-31,-4 8 0,0-1-34,0 5 1,-3 0 392,3 0 501,-5 4 129,3-5 1,-2 12 145,1 3 0,-1 2-547,-4 2 1,0 5-30,0-1 0,0 5 146,0-5-271,0 7-288,0-10 0,5 10-26,-1-7 1,5 2-146,-5-2 0,2-2 246,-2 2-562,4-2 281,-1-8-1756,4 5 933,-3-5 291,5 0 296,0-1-2320,0-6 2589,-6 0 0,11 0 0,-4 0 0</inkml:trace>
  <inkml:trace contextRef="#ctx0" brushRef="#br0" timeOffset="317">591 473 8029,'-13'0'591,"6"0"903,1 0-805,6 0-604,0-6 1,10 3 234,3-6 0,5 1-91,-1-5 1,3 2-321,7-2 0,3 6-123,1-10 1,-1 5-512,-4-5 630,1 2 1,-7 2 0,-4 0-214,-6 0 0,0 4 116,-5 0 104,-1 1 1,-11-4 319,-6 3 0,-6 3-104,-7 6 1,-5 0 656,1 0 0,-1 6-75,5 3 0,-5 3 120,1 1 0,1 4-214,7 1 1,3 3 73,6-3 0,0 4-39,0-5-841,5 6 233,3-8 1,6 5-622,3-2 1,4-4 318,5 4 337,6-4-632,1-6 1,11 2 107,-1-6-2632,6 0 1460,-2-4 1618,11 0 0,-4-5 0,4-3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52.626"/>
    </inkml:context>
    <inkml:brush xml:id="br0">
      <inkml:brushProperty name="width" value="0.08554" units="cm"/>
      <inkml:brushProperty name="height" value="0.08554" units="cm"/>
      <inkml:brushProperty name="color" value="#E71224"/>
    </inkml:brush>
  </inkml:definitions>
  <inkml:trace contextRef="#ctx0" brushRef="#br0">235 160 8024,'-14'0'1113,"1"0"-683,0 6 1,-1-3 223,-4 6 7,-2 5 1,-5 2 131,3 6-368,-2-6 318,3 9-257,1-5 1,7 1-110,1 3 1,11-8-112,-4 6 1,5 0-268,5 4 0,2-5-1,6-4 1,6-2-203,3-2 0,4-2-27,5-2 0,-2-3-334,6-6 1,-6-2 41,1-2 0,-2-8 154,-2-5 1,-1-2-45,-3 2 0,-4-2 152,-4-3 1,-3-3 280,-2 3 1,-3 2 93,-6-2 1,-6 5 362,-3-5 1,-7 4-328,-1-3 0,-5 5 71,4-2 1,-3 1-557,3 4 1,1-3-38,4 7-35,0 3-551,-1 0 83,7 6 1,3 0 178,8 0 0,3 0-413,7 0 1109,4 0 0,3 0 0,5 0 0</inkml:trace>
  <inkml:trace contextRef="#ctx0" brushRef="#br0" timeOffset="217">523 0 8024,'-18'5'1048,"1"-1"0,-1 6-669,5-1 0,-4 2-7,-1 3 0,1-1 208,4 0 1,1 0-22,3 0-95,3 0 0,6 6-278,0-4 0,2 9-78,2-2 0,8 1 236,5-1-709,1 3 296,-5-5 207,6 6-57,-5-5-895,11 4 492,-4-11 153,-1 5-256,5-6 0,-6 0 0,2 0-646,-3 0 0,-4-5-531,-1-4 846,-5 3 756,-2-5 0,-12 9 0,-2-3 0</inkml:trace>
  <inkml:trace contextRef="#ctx0" brushRef="#br0" timeOffset="345">419 354 8024,'-13'-13'1046,"5"5"1,3 1-961,5 3 1,5 1 50,4-6 0,3 5-444,1-5 0,6 5-69,3-5 0,2 5-326,3-5 0,3 2 702,1-2 0,5-9 0,-2 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8:48.543"/>
    </inkml:context>
    <inkml:brush xml:id="br0">
      <inkml:brushProperty name="width" value="0.08554" units="cm"/>
      <inkml:brushProperty name="height" value="0.08554" units="cm"/>
      <inkml:brushProperty name="color" value="#E71224"/>
    </inkml:brush>
  </inkml:definitions>
  <inkml:trace contextRef="#ctx0" brushRef="#br0">171 275 8021,'0'-13'858,"0"0"-121,0 6-158,0 1-161,0 6-132,0 0-102,-6 0 0,-1 7 0,-8 5 338,-2 4 1,1 12-48,-6-2 1,5 9 128,-5 0-364,6 2 0,1-2 1,8-1 59,1-2 0,2-2-399,4-3 1,0-3-39,0-2 0,7-3-211,6-6 1,0-1 51,5-4 1,2-2-380,2-6 1,1-7 142,-1-6 0,3-6 132,-3-7 0,1-5-160,-1 1 1,-3-2 171,-6 1 0,-2 4 355,-2-4 0,1 8-23,-5 1 1,-2 6 216,-8-2 0,2 5 123,-5 5 0,-1 2 776,-4 6-671,0 0 1,0 10 0,1 5 235,3 3 0,-1 4-307,6 4 1,-1 2-17,5 3 0,0-4-267,0 4 1,6-4 7,3 0 0,2-3-245,3-2 1,-1-4-285,0-10 0,0 3 281,0-7 1,0 0-45,0-4 1,0-1-5,0-4 1,0-6 12,0-7 0,-4-3 30,0 3 0,-5-5 18,5 1 1,-6-3 101,1-1 0,-2 4 85,-2 0 0,0 2 70,0-2 0,0 3-180,0 6 616,0 6-245,0 1-45,0 0 0,0 6 130,0 0 1,0 6-63,0 7 1,4 6 35,0 3 1,5 4 0,-4 5 1,0-2 68,0 6 0,-2-6-362,5 1 1,-5-2 129,2-2 0,0-5-256,0-4 0,-1-2-111,-4-2 0,2-6-406,2-3 283,-3 4 21,5-7 0,-6-2 22,0-13 1,0-4-59,0-9 1,2 1-68,2 0 0,-2-6 67,2-3 0,-3-3-34,-1-1 0,5 0-118,-1-1 573,0 7-110,2 1 0,-3 13-146,6 6 342,-6 0 1,4 13 119,-3 0 0,-2 7 518,2 11 0,-2 3 84,-2 10 0,0-3-345,0 2 0,4-2-248,0-2 1,2 3 87,-1-3-942,-4 3 418,11-14 245,-5 4-76,0-6-935,5-6 641,-5 5 0,6-11 5,0 4-249,0-4 81,1-7 52,5-7 0,-5-3 0,4-6-382,-4-1 0,-1-2 255,0-1 0,0-4 157,0-1 1,-1 1 330,-3 3 1,-2 7 157,-3 3 1,-2 2 212,2 2 0,-2 4 180,-2 0-63,-6 7 1,-3 2 101,-8 8 1,2 5 510,-2 5 0,2 2-206,2 6 1,1 1-395,4-1 1,2 0-205,6 0 15,0 0-56,0 0-308,0 1 135,0-1 0,6 0 211,2 0-593,4-5 285,7-3 0,0-6-513,3-3 0,1-3 288,-6-6 0,2 0 74,-1 0 1,-4-11 79,4-2 0,-5-8 7,-4-1 1,1-7-50,-6-2 393,1-5-174,-5 8 0,-6-8-104,-3 5-140,-3-5 168,-1 2 0,0-5-330,0 0 0,0-5 96,0 1 1,0-7-1788,0 2 2032,0-3 0,0-1 0,-1-1 0</inkml:trace>
  <inkml:trace contextRef="#ctx0" brushRef="#br0" timeOffset="794">1467 93 7968,'-7'6'310,"1"3"389,0 2 0,5 10-149,-3 5 0,-2 6-152,1 7 0,1 5-132,4-1 1,0 1 68,0-5-269,0 1-5,0-1 0,0-6 274,0-2-607,0-4 267,0 0 1,4-7 39,1-3 1,-1-6-217,-4-3-614,6-5 456,-5 3 150,11-6 1,-11-6-437,4-2 351,2-10 30,-5 4-178,9-17 201,-9 9 1,8-11-139,-6 2 391,6-2-76,-2-1 1,5-2-230,0 5 307,6-5-49,-5 8 1,11-4 228,-3 6 0,3 0-116,1 0 1,-4 5 76,-1 4 0,-5 2-158,2 2 0,-4 5-302,-1-1 0,-4 6 195,0-1-574,-6 2 406,3 2 1,-8 10-55,-2 3 0,-1 5 312,-8-1 0,3 4 0,-9 5 0</inkml:trace>
  <inkml:trace contextRef="#ctx0" brushRef="#br0" timeOffset="953">1664 304 7968,'-13'13'45,"-1"6"0,3-5 290,2 4 5,-3-4 1,11 4 741,-3-1-686,2 6-67,2-8 1,6 10 82,3-4 0,2 0-55,2 1 0,1-5-134,-1 5 1,1-6-188,4 1 38,-4-2 55,5-2-768,-6 0 536,0-6 1,0 3 114,0-5-1273,1-1 864,-1-4 0,-5-1-173,1-4 1,-2-2-341,2-6 1,1-6 909,-5-3 0,5-2 0,-3-3 0</inkml:trace>
  <inkml:trace contextRef="#ctx0" brushRef="#br0" timeOffset="1318">1911 265 8107,'0'13'987,"0"0"1,0 6-473,0 3 0,-1-1-304,-3 0 1,2 6-12,-2 3 0,2-4-27,2-4 0,0-4-37,0 3 1,0-5-112,0 2 111,0-9-683,0 2 258,6-4-901,-4 1 595,3-2 258,1-6 1,-4-6-155,2-3-268,-3-3 425,-1-7 1,0 2-117,0-9 0,5 3 148,-1-8 0,5-1 302,-5 1 0,6 1 0,-1 4 0,-1 4 3,0 0 0,0 10-182,0-1 584,4 9-278,-11-2-113,11 6 1487,-11 0-993,5 12 0,-1-3 53,-1 8 1,0 3 218,-4 2 1,0 3-330,0 1 1,0-1-52,0-3-121,6 2-300,-4-3 0,3 1 181,-5-1 1,0-5-339,0 2 0,2-4 160,2-1-715,-2 1-358,9-1-574,-3-6 1297,5-1 1,0-8 367,0-2 0,0-9 0,0-8 0</inkml:trace>
  <inkml:trace contextRef="#ctx0" brushRef="#br0" timeOffset="1536">2305 265 7968,'-19'6'0,"-3"3"411,4 2 0,-7 4 1401,3 2-1340,-3 4 0,-1 5 70,0 0 0,6 0 11,2 1 0,4-3 252,0-2 0,7 1-91,3-5-683,2 5 150,2-8 1,6 2-611,3-8 0,4 1 319,4-6 0,-1 1-578,6-5 1,0-2 137,4-2-1377,0-3 1202,6-12 1,-4-2-21,3-5 0,-4 0 67,-1 0 0,-5 1 678,-4 3 0,-2-8 0,-2 2 0</inkml:trace>
  <inkml:trace contextRef="#ctx0" brushRef="#br0" timeOffset="1895">2435 277 8514,'-13'0'1514,"0"6"-894,0 3 1,0 3-195,0 1 0,1 6 1,3 2 0,2 0 20,3 1 1,2-1-112,-2 6 1,2-6-285,2 1 0,2-4-121,2 3 1,3-5-97,7 2 1,-1-8 297,0-1-866,0-6 510,0 3 0,0-6 6,0 0 0,0-2-148,0-2 0,-4 1-537,0-6 487,-1 0-143,0-4 192,3 0 56,-9 0 836,4 6-328,-6-5 143,0 11-10,0-5 1,0 13-131,0 6 1,0 0 59,0 5 1,4-2 73,0 1 1,7-2 141,-3 2-422,10-2 0,-4-4 1,5-2-147,0-4 1,0-4-74,3-1 82,3 0 131,-11 0-238,5-12 106,-6 4 0,-1-16 88,-3 7 225,2-6-240,-9 8 1,3-10 27,-5 4 1,-1-3-11,-3 2 0,1 2-642,-6 3 284,6 2 1,-7-4 0,4 6-916,-1 0 1,4 0 1264,-1 0 0,2 0 0,2 0 0</inkml:trace>
  <inkml:trace contextRef="#ctx0" brushRef="#br0" timeOffset="2142">2828 172 7997,'-9'0'1567,"0"0"-1230,7 5 1,-4 3 326,6 5-378,0 0 0,0 6 54,0 3 544,0 2-357,0 3-260,0-1 1,1 4 0,2 1 129,1-2 1,5 0-345,-4 2 1,3-4-178,-3 4 1,5-9-283,-1-5 0,-2 2-11,2-2 0,-1-1-1696,5-7-257,0 3 2370,1-11 0,-1 11 0,0-5 0</inkml:trace>
  <inkml:trace contextRef="#ctx0" brushRef="#br0" timeOffset="2738">2921 551 7997,'-8'0'485,"2"0"1,17 0-412,2 0 1,7-4 28,-2 0 1,5-7 285,-1 3 0,7-8-408,1-2 0,1-1-273,-5 2 0,0 1-129,0-6 0,-5 6 175,-4-1 1,-4 2 55,-4 2 129,-3 0 0,-8 1 88,-2 3 0,-5 4 9,-8 5 0,-4 0 393,-5 0 1,0 5 282,0 4 0,0 3-298,0 1 0,-1 6 462,1 3 0,6-2-329,2 2 0,4-5-71,1 5 1,4-4-252,0 3 1,6-5-274,-1 2 0,4-4 85,4-1 1,5 1-133,9-1 1,-2-2-114,5-2 1,1-3-611,4-6 1,2-2-465,3-2 0,-2-3 496,6-6 1,-6-5-6,1 1 1,-2-5 324,-2 4 1,-1-3 227,-3 3 0,-3-1 238,-6 2 0,-6 2 0,-1-4 143,-6 6 1,-2 6 73,-2 3 1,-3 2 994,-6 2 0,-5 6-519,1 3 0,-7 8 434,3 5 1,2-2-447,1 2 1,4 0-152,0 4 0,7 0-318,3 1 0,2-1-56,2 0 0,2-1-382,2-4 1,5-2 211,8-6 0,4-1-527,5-3 0,0-5 308,0-8 1,2-5-448,3-8 0,-4-4 152,4-5 0,-8-6 7,-1-3 1,-8 2 382,-1-2 1,-1 4 396,-8-4 1,1 2-92,-5-2 0,-2-1-127,-2 5 0,-3-4 120,-6 5 1,-5-2-24,1 1 0,-2 3-365,1-2 0,4 4 60,-4 4-650,4 3 252,7 6 128,-5 6-747,10 1 442,-3 6 279,5 6 463,0 1 0,5 6 0,3 0 0</inkml:trace>
  <inkml:trace contextRef="#ctx0" brushRef="#br0" timeOffset="3461">3757 344 7997,'-20'0'323,"3"0"1,2 4 485,2 1 0,-4 6-274,-1 2 0,-4 2 4,5 7 0,-1-1 152,5 6 0,2-1-269,2 0 0,3-4-329,6 0 1,0-2 85,0 2 0,2-3-296,2-6 0,8-2-191,5-2 0,2-3-267,-2-6 0,2-1 156,3-4 1,3-2-377,-3-6 1,-3-5 309,-2 1 0,-4-6-60,-4 1 0,1-3 635,-6-1 1,1 4-131,-5 0 0,0 5 147,0-5 1,-5 6 206,1-1 143,-6 2-246,3 2 0,-2 6 53,0 2 1,6 14 14,-1 4 0,2 10 66,2 4 1,0 5 158,0 7 0,0 4-159,0 1 1,5 4-43,-1-4 0,5 4-138,-5-5 1,5 0-142,-5-8 0,1 2-66,-5-2 1,0-3-287,0-1 0,0-5 79,0-4 143,-6-3 30,-1-12 0,-7 3-305,1-5 164,0-7 78,0-5 1,0-12-157,0-3 0,4-7 42,1-2 0,5-5 149,-2 1 0,4 2-100,1-2 1,1 7-237,4 2 0,2 4 224,6 5 1,0 2 156,0-2 0,5 2-9,-1 2 129,6 0-156,-2 0 1,1 0 9,-1 0 0,1-2-126,4-2 190,1 2-57,-1-10-33,0 5 111,0 0 175,-5-5 12,-3 10-182,-4-4 0,-7 6 1,-3-1 451,-2-4-131,-2 10 1,-2-10 586,-2 9-615,-9-2 1,-3 4 386,-6 2 0,0 4-127,-4 1 0,0 7 341,0 6-393,-1 0-142,7 12 1,1-6 328,6 3 0,4 2-373,0-2 0,7 1-295,-3-1-206,4 3 1,7-5 0,2 5-483,4-3 17,1 3 0,6-11 1,3 2-1742,3-6-555,1 2 2942,0-11 0,6 5 0,1-6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41.917"/>
    </inkml:context>
    <inkml:brush xml:id="br0">
      <inkml:brushProperty name="width" value="0.11405" units="cm"/>
      <inkml:brushProperty name="height" value="0.11405" units="cm"/>
      <inkml:brushProperty name="color" value="#E71224"/>
    </inkml:brush>
    <inkml:brush xml:id="br1">
      <inkml:brushProperty name="width" value="0.08554" units="cm"/>
      <inkml:brushProperty name="height" value="0.08554" units="cm"/>
      <inkml:brushProperty name="color" value="#E71224"/>
    </inkml:brush>
  </inkml:definitions>
  <inkml:trace contextRef="#ctx0" brushRef="#br0">29 181 8702,'0'-15'30,"0"5"1,0 0 0,1 0 256,5 2 1,2-6-341,7 4-130,0-3 290,0-2 1,0 0-205,1-1 0,4 3 142,0 3-163,0-4 87,-5 13 1,0-6 60,0 7 1,-5 0-39,1 0 0,-3 2-23,2 3-122,-3 10 156,-7 8 0,0 8-1,0-1 171,0 0-166,-7 7 1,-3-3 157,-10 6 1,1 0-7,-6 6 118,7-1-123,-11 0 0,12-6-16,-3-4 1,-2-3 34,2-2 1,2-6 15,8-4 282,-4-3 28,12-2-87,-11-7-371,11 6 0,-3-12-211,10 3 114,4-4 76,6-1 1,0-1-276,0-4 1,7 1 41,3-6-242,-3 0 245,6 2 0,-4-4-165,6 7 1,-5-5-176,1 5 1,-6-5-609,5 5 586,-7-7 110,11 10 462,-12-11 0,5 4 0,-7-6 0</inkml:trace>
  <inkml:trace contextRef="#ctx0" brushRef="#br1" timeOffset="301">857 61 8405,'-15'0'179,"-7"0"110,-3 0 1,-5 1 178,-5 4 50,-4 4-192,-6 6 1,-1 5 608,1 0-334,6 7-210,9-4 1,3 3 3,7-1-128,0 0 0,5 5-639,6-6 352,3 4 0,12-9 156,4 6-781,4-13 479,14 8 1,-1-13-36,14 3 1,-1-4-58,5-6 1,4-6-345,-4-4 1,2-4 205,-11-1 1,2-2-116,-7-3 266,2 3 218,-23-4 1,9 0 135,-14 1 1,0 0-140,-5 5 0,-7 0 70,-3 0 1,-8 1-199,-3 4 0,1-2-401,5 7 559,0 0 0,-7-1 0,-1-3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21.899"/>
    </inkml:context>
    <inkml:brush xml:id="br0">
      <inkml:brushProperty name="width" value="0.08554" units="cm"/>
      <inkml:brushProperty name="height" value="0.08554" units="cm"/>
      <inkml:brushProperty name="color" value="#E71224"/>
    </inkml:brush>
  </inkml:definitions>
  <inkml:trace contextRef="#ctx0" brushRef="#br0">145 301 8168,'-8'-5'0,"4"-4"0,-3-3 761,5 5-142,-4 1-475,1 0 1,3 12 134,-2 3-5,2 8-95,2 15 0,0 2 12,0 5 0,6 6-35,3 3 0,-2 3 189,2 2-645,0-7 302,4-1 0,-5-10-65,1 0 0,-2-6 38,2 2-49,3-10 63,-11 4 1,5-10 15,-6 2 1,-1-7-33,-4-1 0,1-6 78,-9 1-416,3-2 193,-15-2-17,10 0 106,-9 0 0,5-6-165,-3-3 0,3-4-6,6-4 1,0-4 102,0-5 0,5 4-500,4 1 0,3-1-10,1-4-134,0-1 795,11 7 0,4-5 0,11 5 0</inkml:trace>
  <inkml:trace contextRef="#ctx0" brushRef="#br0" timeOffset="266">368 473 8168,'-6'7'0,"-1"5"212,-6-4 1,-4 8 387,-1 2 0,1 4-225,4-5 0,1 6-117,3-1 1,3-1-99,6 0 0,0-5 12,0 2 0,8-4-127,5-1 0,1-1 46,8-3 1,0-3-242,4-6 0,5-2-10,-1-2 1,1-3-293,-5-7 1,0 0 161,0-4 1,-1 0 111,-3-4 0,-5-2 76,-8 7 1,-3-5 29,-6 5 1,0-1 26,0 5 0,-6-4-101,-3-1 1,-2 1-126,-2 4 0,-1 0 20,1-1 0,0 1-291,0 0 1,4 6 541,1 3 0,5-9 0,-3-2 0</inkml:trace>
  <inkml:trace contextRef="#ctx0" brushRef="#br0" timeOffset="559">735 342 8168,'-13'0'0,"-2"6"513,-2 2 1,-2 4-37,-3 1 0,-3 0-183,3 0 0,2-1 20,-2-3 1,11 2 283,-3-2-277,4-3-309,3 5 1,3-5-427,8 3 1,5 1 338,8-6 1,-1 7-336,6-3 1,0 4 140,4 1 0,-1 5-11,-3-1 1,1 2-9,-6-2 1,5 2 72,-4 3 0,-5 1 123,-5-5 0,-5 4 171,2-5 1,-5 5 682,-5-5-414,-2 7-162,-6-10 17,-6 5 0,3-6 271,-6 0-390,6 0 0,-7-4-94,5 0 0,-3-6 232,3 1-547,1-2 248,4-2 1,1-2-750,3-2 1,-1-5 825,6-8 0,5-15 0,6-9 0</inkml:trace>
  <inkml:trace contextRef="#ctx0" brushRef="#br0" timeOffset="1000">866 91 8185,'-13'0'0,"0"0"218,-1 0-192,7 6 1,-4 5 17,2 7 669,3-1-379,-6 2 0,9 2-1,-5 5 1,5 4 56,-2 1 0,4 1-121,1-2 1,1 2-124,4 3 0,-2 3-224,5-3 1,1-3 60,4-1 0,-4-4-154,0 0 0,-1-3-4,6-2 0,-3 1-452,-2-5 426,-3-1-150,0-4-128,-5-5 235,5 3-479,-6-9 329,0 4 1,0-8-147,0-2 312,0-4 37,0-10 1,0-1-206,0-3 1,1-3 395,4 3 0,0-1 0,4 1 0,3 3 0,-5 0 0,6 9 0,0-3 0,-4 4 0,0 1 182,-1-4 272,6 10 101,-1-3-133,0 5 1,-6 1-18,-3 3 0,-2 4 89,-2 5 1,0 6 1,0 3 0,0-2-108,0 2 1,0-2-119,0 2 36,0 3-61,0-5-436,0 0 215,0-1-42,0-6 1,0 1-1,0-1-357,0 0 0,0-5-489,0 1-480,0-6 881,0 3 463,0-6 0,-6 0 0,-1 0 0</inkml:trace>
  <inkml:trace contextRef="#ctx0" brushRef="#br0" timeOffset="1122">1062 235 8185,'0'13'-591,"-1"-4"236,-4 0 355,4-1 0,-11 5 0,5 0 0</inkml:trace>
  <inkml:trace contextRef="#ctx0" brushRef="#br0" timeOffset="1408">1311 143 8185,'-26'8'57,"-1"-4"0,3 3 183,2 2 1,-1 3-39,5 1 0,1 0-121,4 0 1,1 0 179,3 0 1,-1 5 114,6-1 1,-1 6-191,5-1 1,6 3 45,3 1 1,-2 0-186,2 0 1,0 1 39,4-1 1,0 0-252,0 0 295,0 0 1,-1 1-88,-4-1 0,4 0 0,-3-1 82,2-4-449,-3 4 206,3-10 1,-9 5-868,2-2 538,3-10 170,-5 10-269,4-11 0,-6 2-522,0-1 1067,0-5 0,-6 3 0,-1-6 0</inkml:trace>
  <inkml:trace contextRef="#ctx0" brushRef="#br0" timeOffset="1691">1219 574 8185,'0'-13'-125,"2"5"-61,2-1 0,-1 4 192,6-3 70,-1 5-65,5-9 0,1 11-44,-1-4 1,0 4 38,0 1 0,1 0-2,4 0 0,-4 0 5,4 0-467,2 0 274,-5 6 1,4-3 23,-6 5-13,-6-5 0,3 5 1,-5-4-91,-2 5 329,4-3-169,-6 5 0,5-4 266,-6 7 1,-4-1 199,-1 0 1,-3 0 522,3 0 1,-3 0-321,3 0 1,-4 2 482,5 2-598,0-2-187,-2 4 0,4-6-156,-2 0-153,3 0-668,1 0 569,5 0-667,3-6 453,-1-1 358,5-6 0,-5-6 0,6-1 0</inkml:trace>
  <inkml:trace contextRef="#ctx0" brushRef="#br0" timeOffset="1805">1508 314 8328,'-13'-8'-223,"6"2"223,1 6 0,0 0 0,-1 0 0</inkml:trace>
  <inkml:trace contextRef="#ctx0" brushRef="#br0" timeOffset="2285">1820 420 8191,'-13'0'0,"0"0"0,-4 0 748,-1 0-255,-5 6-213,9 1 1,-11 12-1,3 2 201,-3-1 1,-1 5 183,0-3-124,6 2-326,6-3 0,4 3-255,6-2 81,0-3 1,4 0-299,0 0 278,0-4 0,7 2-176,6-8 1,1 1-453,8-6 1,2 1 117,6-5 1,-1-6-359,6-3 0,0-3-101,4-1 0,-5-1 948,-4-4 0,4-2 0,-1-6 0</inkml:trace>
  <inkml:trace contextRef="#ctx0" brushRef="#br0" timeOffset="3508">2031 471 8191,'-13'0'132,"-6"0"0,3 0 0,-6 1 243,-1 3 1,2 8 40,0 6 0,-1 0-58,-4 0 0,5-2-26,4 6 0,2-5-128,2 5 0,6-6 81,3 2-237,2 2 1,2-6-260,0 4 149,6-4-4,1 0 0,8-3-583,2-2 551,4 3 1,0-11-428,1 3 0,0-4 213,4-4 0,0-3-155,1-6 1,-6-2 116,1-2 0,-6 1 103,2-6 0,-5 4 71,-4-3 0,1 5 144,-6-2 0,0 4 313,-4 0 0,0 1-189,0 0 0,-5 2 690,-4 2-527,-3-3 1,-1 11 2,0-4 0,4 5-67,1 5 0,0 3-57,0 10 1,-3 2-40,7 7 1,0-6-38,4 1 1,1-4-200,4 3 1,-3-5 106,7 2 0,0-5-233,4-4 0,2-3 3,2-6 0,-2 0 24,2 0 0,2-11 75,-2-2 0,5-4-82,-4-1 1,-1-3 100,-4-10 0,-1 3 9,-3-2 0,1-4 162,-6-1 0,5-1-144,-5 1 0,5-7-278,-5 3 58,1-4-13,0-2 352,-3 5 0,4-5 0,-6 5-56,0 7 0,0 1 56,0 6 103,0 5 0,-6 8 155,-3 9 1,-2 10 34,-3 7 1,1 6-53,0 7 0,5 6 235,-1 3 1,2 3-3,-2 1 0,-1 0-69,5 0 0,1 1-239,4-1 1,0-4-127,0 0 1,0-5-147,0 5 0,6-6 66,2 2 0,0-8-80,0-1 0,0-6-63,0 1-158,4-2 1,-5-6 80,6-1 0,-4-6-43,0-2 1,0-2 91,4-6 1,-5-5-109,1-5 0,-4-4 228,3 5 0,-3-6 14,3 1 0,-5 1 117,2 0 1,-4 5-153,-1-2 350,0 4-41,0 0 1,-1 7 235,-4 3 1,2 7-81,-5 1 1,0 11 108,0-2 0,-3 3-126,7-3 1,-5 4-7,5 1 1,0 4-318,4-5 1,0 5 82,0-5 1,1 1-95,3-5 1,4-4-87,5-1 1,0-5-225,0 2 0,6-4-28,3-1 0,-2 0-218,2 0 1,0-6 36,4-2 1,-1-4-153,-4-1 0,-2-5 351,-6 1 1,1-1 317,-1 5 0,-6 0 0,-3 0 0,-2 0 0,-2 0 272,0 6-267,-6-5 1,-1 11 250,-6-4 0,-1 4 556,1 1 0,-1 6-344,-4 2 0,4 4 247,-4 1 0,8 4-226,1 1 1,7 4-245,-3-5 1,4 5-353,1-4 0,1-1 58,4-4 0,2 0-45,6 0 0,1-4-1,4 0 0,1-6-330,3 1 1,2-4 136,-2-4 0,3-4-91,1-5 1,-4 0-26,0 0 1,-2-4 92,2-1 1,-3-4 304,-6 5 0,-1-1-29,-4 5 0,3 0 230,-7 0 101,0 6 515,-4 1-277,0 6 1,-6 6-195,-2 3 0,0 4 97,0 4 1,0-1-198,0 6 1,-2 0-234,5 4 1,1-1 110,4-3 1,0 1-302,0-6 126,0 7 23,0-10 1,0 5-163,0-6 1,1-6 1,4-2 1,-2 1 10,5-2 194,1 0-183,4-10 1,-4-1 62,0-6 0,-1 0-17,5 0 1,-4-5-23,0 1 1,0-6-361,4 1 426,0-3 0,0-2 0,1-3-245,4 0 1,-4-1-87,4 5 1,-4 1 50,-1 4 0,-1 6 733,-3 6-286,-3 6 604,-1-2 1,-3 10-159,2 4 1,-2 4 101,-2 5 1,-2-2-286,-2 5 1,2 0 43,-2 1 1,3 1 215,1-6-826,0 7 281,0-10-367,0 5 0,0-6-445,0 0-131,0 0 1,-2-4 6,-2 0 873,2-6 0,-9 3 0,3-6 0</inkml:trace>
  <inkml:trace contextRef="#ctx0" brushRef="#br0" timeOffset="3673">2620 379 8273,'-6'-15'-68,"5"-2"0,-5 14-504,6-6 258,0 6 0,2-2-97,2 5 480,-3 0-111,5 0-290,-6 0 332,0 5 0,6 3 0,1 5 0</inkml:trace>
  <inkml:trace contextRef="#ctx0" brushRef="#br0" timeOffset="3860">2069 286 8023,'13'0'-271,"0"0"0,5 0 535,-1 0 1,7 0-272,-3 0 0,4 0-71,1 0 0,1 0-129,-1 0 0,-2 0 207,-2 0 0,-3 0 0,-6 0 0</inkml:trace>
  <inkml:trace contextRef="#ctx0" brushRef="#br0" timeOffset="4172">211 208 8022,'-6'-19'0,"11"4"0,-4-4 0</inkml:trace>
  <inkml:trace contextRef="#ctx0" brushRef="#br0" timeOffset="5168">3733 445 8290,'-13'-7'0,"-2"3"510,-2 2-209,-3 8 12,-1-4-132,-9 15 0,3-7 396,-7 12 0,2-4-104,5 3 0,3-3 59,2 4-121,3-6-319,12 3 0,1-6-44,6 0 0,1 4-20,4 1 0,3-1-167,10-4 0,4-1-380,8-3 0,4-4 285,5-5 0,-1 0-270,-3 0 0,1-1 133,-5-3 0,-2-4 286,-8-5 0,3 0-44,-7 0 0,-1 0 103,-7 0 1,-3 0 67,-6 0 1,-2 0 256,-2 0 1,-5-1-96,-8 1 1,1 0-41,-6 0 0,2 1-345,-2 4 0,-2-2 104,7 5 0,0-4-486,3 5 146,1 0-572,0 4 384,6 0 605,1 0 0,12-6 0,1-1 0</inkml:trace>
  <inkml:trace contextRef="#ctx0" brushRef="#br0" timeOffset="5393">3969 195 8158,'-19'8'0,"-3"1"0,-3 0 443,-1 4 1,4 0-39,0 0 1,6 5-281,-1-1 1,2 2 160,2-2 82,6-2-186,1 10 0,6-6 5,0 2 1,6 4 14,3-3 1,4 1-266,4-1 1,4 3 99,5-3 0,0-2-440,0 2 1,0-5 226,1 5 0,-3-6-450,-2 2 0,-3-4-416,-6-1-219,0 0 1261,-5 0 0,-3 1 0,-5-1 0</inkml:trace>
  <inkml:trace contextRef="#ctx0" brushRef="#br0" timeOffset="5524">3719 574 8158,'6'-11'0,"2"2"0,8-1-38,2 5 1,5-3 165,-1 3 1,9 1-1155,4 4 1026,2-6 0,8 5 0,2-5 0</inkml:trace>
  <inkml:trace contextRef="#ctx0" brushRef="#br0" timeOffset="6549">4609 249 8104,'-13'-6'0,"4"5"309,1-4 0,3 4-72,-3 1 0,3 7-136,-3 6 1,0 8 132,0 9 0,-3 4 129,7 5 1,0 0-210,4 1 1,5-1-113,4 0 1,4-1-289,5-3 1,-4-5 187,4-8 0,-2 2-217,1-7 1,-7-1 100,3-7 1,-7 1-215,3-6 183,-6 1 122,3-5 0,-6-6-95,0-3 0,0-3 31,0-1 1,-5-4-265,1-1 323,-6-5 27,8 3 0,-3-6-73,5-1 0,-5 1-35,1 0 19,-1 0 54,5-6 1,5 6-121,-1-1 363,6 1-243,-2 6 0,5-2 40,0 0 1,0 6 156,0-1 1,4 2 15,1 2 1,-1 4-73,-4 1 309,1 5 0,-1-2-18,0 10 0,-6 2 93,-3 6 0,-2 6-105,-2 3 1,4 0 24,1 4 0,-1-3-139,-4 8 1,0-4 22,0 0 1,0-1-160,0 0 0,-2 0 110,-2 0 1,3-5-366,-4-4-162,4 4 130,1-7 1,0 1-80,0-7-246,0-5 252,0 3 90,0-18 0,0 2-295,0-12 0,6 5 131,2-5 1,4 5-53,1-5 0,0 1 169,0 0 0,0-3 147,0 7 1,1-1 80,-1 5 0,0 5 476,0-1-359,0 6 0,-4-7 365,-1 5 226,-5 1 0,3 6-264,-6 2 1,-1 5 525,-4 8 1,2 3-367,-5 7 1,0-3-284,0-2 0,2 3-225,6-3 1,0-2-195,0 2 1,0-6-492,0 1 0,1-2 381,4-2 0,-2 0-625,5 0 333,1 0 264,4-5 251,-6 3 0,11-3 0,-4 5 0</inkml:trace>
  <inkml:trace contextRef="#ctx0" brushRef="#br0" timeOffset="6853">5067 655 8104,'-13'0'1017,"6"0"-985,1 0-196,6-6 198,0 5 0,12-9-32,5 5 0,7-4 127,2 5 1,4-6-125,1 1 1,7-2-146,1-3 1,-4 3-4,4 2 0,-8-3-107,-1 4 0,-8-4 158,-4-1 0,-5 4-63,-5 0 484,-2 1 1,-13-4-182,-6 3 1,-7 2 329,-11 3 1,2 4-202,-6 0 0,0 6 200,-4 7 0,1 1 104,3 4 0,3-2 252,6 5 0,1 0-454,3 1 0,9-2-284,9-2 1,2-2-101,2 5 0,8-5-337,5 2 0,7-4-814,11-1 0,4-1 624,8-3 1,7-3 531,2-6 0,3 0 0,-8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21.258"/>
    </inkml:context>
    <inkml:brush xml:id="br0">
      <inkml:brushProperty name="width" value="0.08554" units="cm"/>
      <inkml:brushProperty name="height" value="0.08554" units="cm"/>
      <inkml:brushProperty name="color" value="#E71224"/>
    </inkml:brush>
  </inkml:definitions>
  <inkml:trace contextRef="#ctx0" brushRef="#br0">184 550 8175,'8'-13'0,"1"0"0,-5 0-267,5 0 0,-4 1 252,3 3 1,-5-2 229,2 2 8,-4 3-45,-1-6 521,0 11-227,0-5-1,-6 6-227,-1 0 238,-12 0-238,4 6-61,-9 7 1,8 3 108,-6 6 1,2 0 134,-2 4-324,-3 0 0,10 0 141,-2 1 1,7-1-269,1 0 1,6-4-99,-1 0 1,2-2-154,2 2 1,6-5 96,3-8-321,3 3 333,6-11 0,3 5-54,5-6 1,2-2 2,2-2 0,-2-8-118,2-5 0,-2-11 114,-2 2 1,-4-3 115,0 3 1,-6-2-51,1-2 0,-4 3 228,-4 1 1,-3 1 3,-6 8 427,0 0-209,0 3-76,-6 1 318,-1 6-301,-6 1 1,0 8-54,0 2 0,4 5-39,0 8 1,2 4-12,-2 5 5,3 0-100,6 6 1,0-3-219,0 6 120,0-6 152,0 9-652,6-10 400,1-2 1,6-3-66,1-5 0,-1-1-47,0-4 1,0-6 149,0-2 1,0-4 48,0-1 0,3-6 75,-3-2 0,3-4-111,-7-1 0,1-5 16,-1 1 1,-2-6 96,-2 1 0,-4-1 12,3 1 1,-2-3-47,-2 3 0,0-2-5,0-3 0,0 5 10,0 1 1,0 9 4,0-1 1,0 7 440,0-3-120,0 6-76,0 15 0,0 4-25,0 15 0,0-4-99,0 0 0,0 3-88,0 1 0,0-2 9,0-7 1,0 1-107,0-6 0,0 5 84,0-4 1,4-5-113,1-5 1,-1-3 119,-4 3-404,6-5 303,-5 3 1,9-12 57,-5-2 0,1-10-59,-2-4 1,-1 2-13,6-2 1,-5 0 4,5-4 0,-5-4-100,5-1 0,-5-4 10,5 5 0,-2-1 106,2 5 0,1 4 115,-6 0-141,1 12 113,1-7 149,-5 15 1,5-2-48,-6 8 0,0 3 260,0 6 0,1 2-149,4 2 1,-4-2-88,3 2 0,2-2-157,-1-2 0,3 0 125,-3 0 0,5-1-191,-1-3 0,7 1-31,1-6 1,5 1-170,-5-5 1,1 0 51,-5 0 1,4-6-105,1-3 1,1-3 121,-2-1 1,-2 0-97,2 0 0,-2-4 253,-2-1 1,-4-1-29,-1 2 1,-5 2 127,2-2 1,-4 7 69,-1 1 0,-1 6 753,-4-1-629,-2 2 91,-6 2 1,0 3 196,0 6 0,0 1-124,-1 12 0,1-5 2,0 5 0,6 1-144,3 8 1,2-3-13,2 2 0,0-2-174,0-2 1,6-4-38,3 0 0,4-6-185,4 1 0,-1-4 116,6-4 0,-6-3-173,2-6 1,0-3 188,0-6 0,-1-1 172,-3-12 1,-3 0 56,-2-4 0,-3-2-34,-6-2 1,0 2 84,0-2 0,-5-2-191,1 1 0,-6-5 10,1 1 1,-3-3-184,-1-1 1,5-1-416,-1 1 0,6-6-128,-1-3 0,2 2 655,2-2 0,0 0 0,0-5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12.878"/>
    </inkml:context>
    <inkml:brush xml:id="br0">
      <inkml:brushProperty name="width" value="0.08554" units="cm"/>
      <inkml:brushProperty name="height" value="0.08554" units="cm"/>
      <inkml:brushProperty name="color" value="#E71224"/>
    </inkml:brush>
  </inkml:definitions>
  <inkml:trace contextRef="#ctx0" brushRef="#br0">459 51 8357,'0'-13'183,"0"0"0,-6 2 1,-4 2 887,-6 5-710,-5 8-166,-5 3 0,-4 12 195,-1 3-339,-5 3 176,2 7 1,-4 0 163,3 3-380,-2 2 58,9-9 0,-4 4-123,6-6 43,5-5 58,2 3 0,12-9-534,3 2 258,2-2 101,2-2 0,8-4-94,5-1 1,6 1 20,7 4-160,6 0 171,1 0 0,2 0-249,0 1 125,0-1 204,4 0 0,-1 1-102,-3 4 99,-3-4 11,-6 11 0,-5-9 166,-4 6 0,-4-2 32,-4 2 1,-3 3 181,-6-3 1,-8 1-187,-5-1 0,-1 2 72,-8-2 0,-1-3 30,-8-1 0,2 1-51,-6-2 0,5-1-235,-5-7 161,11 2 13,-12-3 0,16-1-502,-6-3 214,-1-2-25,13-2-636,-5 0 246,12 0 295,-5 0 1,10-2-416,-2-2 741,8-3 0,10-12 0,6-2 0</inkml:trace>
  <inkml:trace contextRef="#ctx0" brushRef="#br0" timeOffset="778">717 482 8310,'-13'8'0,"-6"3"0,-2-2 497,-4 3-216,-1 7 0,-5 2 42,1 10 0,-5-2 16,4 6 0,1-6 114,3 2 1,7-4-137,3 0 1,4-7-249,4-3 0,3-2 213,6-2-926,0 0 539,0 0 1,10-6-90,3-2 0,8-4-238,-4-1 0,6-1 155,-1-4 0,3-6-8,1-7 0,0-5-266,0 1 202,-5-2 95,4-3 0,-11 1 242,4 0-206,-4 0 65,-1 0 278,0 5-41,-5 2-246,3 6 618,-9 0-329,3 6 0,-5 2 30,0 10 317,0 2-274,0 6 1,0 6 123,0 3-201,-5 3-69,3 1 1,-4 0 54,6 0 1,0-4-22,0 0 0,0-2-15,0 2 0,0-7 70,0-7-107,0-5 71,0 9-61,0-11-25,0 5 0,0-12 1,0-2 39,6-10-1,-4 4-195,3-11 78,1 5 1,-3-8 0,6-3 0,0 2-175,4-6 0,-4 5 129,-1-5-278,1 6 208,4-3 0,0 7 81,0 3 0,-1 3-61,-3 6 246,2 6 0,-5 3-109,3 8 1,-2 3 66,-3 6 86,-2 6-191,4 2 360,-6 5-135,0 6 0,0 0-121,0 3 1,-2-2 15,-2-2 1,2-8 76,-2 3-88,3-8-10,1 6 0,0-13-15,0 2-1,0-3-8,0-3-30,0-1 1,0-8-6,0-2 1,0-3 57,0-6-209,0 0 76,5-6 1,-2-2 65,6-5-317,-6 0 181,9-6 1,-5 3-364,6-6 277,0 6 78,0-3 0,0 3 79,0 3 0,0-2 8,1 10 0,-3 1 236,-2 4-362,3 6 866,-5 1-457,0 12 0,-1 2 134,-6 10 558,0 2-529,0 12 0,-4-3 568,-1 6-465,1-6-162,-2 9 0,5-10-74,-4 2-6,4-2-6,1-2 0,0-4-138,0 0-124,6-6 306,-5 3-1089,11-6 358,-11 0 272,11 0-1149,-5 0 839,0-6 1,5 4-1468,-3-7 992,-4 0 978,7-4 0,-5 6 0,6 1 0</inkml:trace>
  <inkml:trace contextRef="#ctx0" brushRef="#br0" timeOffset="1110">1177 678 8262,'-13'7'538,"5"-1"158,3-6-185,-1 0-271,4 6 0,2-5 139,9 4-352,3-4 17,1-1 1,4 0-249,1 0 141,5 0 1,-3 0-212,6-6 212,1-1 1,-1-6 44,0 0 1,0-5-196,0 1 0,-4-1 105,0 5-44,-12 0 103,8 0 277,-17 0-5,5 0-235,-18 6 1,-1-1 337,-9 4 1,-4 3-62,0-4 0,0 10 692,-5 3-454,4 4-122,0 1 424,1 6-394,6 1 0,-3 7 317,5-1-646,1 0 107,4 0 0,5 0-304,4 0 1,3-4 152,1 0 1,5-6-1025,4 2 509,9-4 230,2-7-1356,6 5 1049,0-11 1,6 5-181,3-6 1,3-1-334,1-4 1,1-2 1065,-1-6 0,6 0 0,2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19.524"/>
    </inkml:context>
    <inkml:brush xml:id="br0">
      <inkml:brushProperty name="width" value="0.08554" units="cm"/>
      <inkml:brushProperty name="height" value="0.08554" units="cm"/>
      <inkml:brushProperty name="color" value="#E71224"/>
    </inkml:brush>
  </inkml:definitions>
  <inkml:trace contextRef="#ctx0" brushRef="#br0">26 629 8421,'-7'0'-1028,"-5"0"1681,11 5-343,-5-3 1,6 5-102,0-3 0,1-2-99,4 2 1,2-2-21,6-2 1,2 0 5,2 0 1,4-2-222,5-2 248,0-3-31,0-12 1,0 3-245,0-6 1,1 0-28,-1-4-173,0 0 217,0 5 1,-5-3 20,-4 2 1,-4-2-128,-4 3 0,1 0 152,-6 4 165,1 2-134,-5-4 0,-7 12 323,-7 3-162,1 2 0,-11 2-52,2 0 182,-3 6 51,5 1-176,-5 12 0,5 2 210,-7 5 1,7 0-107,3 0 0,2 5 95,2-1 0,6-3-81,2-6-281,4 1 52,1-1 1,1-3-191,4-4 1,3-3 93,10-2 1,2 1-15,6-6-118,1 1 280,-1-5-484,6 0 240,-5 0 0,4-6 20,-9-3 0,1-7-92,-5-1 0,-1-1 95,-4 5-69,0-6 150,-6 5 0,-1-5 122,-6 6 0,0 0-95,0 0 1,0 0 138,0-1 77,0 1-186,0 0 16,0 6 0,0 0-55,0 2 356,-6 4-133,5-5 1,-5 7-82,6 4 1,0 2 145,0 6 1,2 2 7,2 2 0,3-1-153,6 6 0,0-4 42,1 3 1,3 0-68,0 1 0,7-2 10,-2-3 0,-2-2 95,2 2-339,-6-8 106,3 3 1,-6-11 52,0 4-55,-6-4 387,5-1-297,-11 0 1,5 0 1,-6-6-39,0-3 44,-6-2 6,5-2-287,-5 0 285,0-6 0,5 3-43,-4-6 0,4 0-130,1-4 1,0 0 30,0 0 1,1 4-242,4 0 1,2 1 42,6 0 32,0 2 84,0 0 0,5 6 80,-1 0 0,2 0 29,-2 4 0,-2-1 139,2 1 0,-2 2-158,-2 2 100,-6 4 0,4-4 118,-7 10 0,-1 8 263,-7 9 0,-5 2-76,-9 3 0,2 5 153,-6 3 1,6-2 338,-1 2-388,2 0-143,2-2 1,2 4-133,2-7 0,-1 1 49,5-5 1,1-6-134,4-2 0,6-4-49,3-1 1,2-5-374,2-4 1,2-2-22,2-2 0,-1-8 168,6-5 0,-1-1-381,0-8 331,4-6 4,-4 1 0,-1-7 77,-3 4 1,-2 2 86,-2-3 0,-1 2 112,-4-1 1,-2 6-232,-6-2 435,0 9-367,0 4 291,0 1 0,-6 11 330,-2-4 1,-4 11 73,-1 7 1,0 6-20,0 7-150,0 0-95,0 1 1,5-1 45,4 0-399,2 0 107,2 0 0,0-5 134,0-4 1,6-2-149,3-2 1,4-2-222,5-2 1,-2-3 107,5-6 0,0-1-119,1-4 0,2-8 123,-2-9 1,1-2-239,-1-3 158,-3 1 0,-1-6 4,-1-3 125,0-3 0,-8 3-103,0 1-30,-6-1 126,3-5 1,-2 1-197,0 0 198,1 0 0,-5 1 0,0 3-145,0 4 112,-6 4 211,-1 6 0,-2 8 242,0 9 0,0 4-131,-4 4 253,0 3-275,-6 12 0,5 6 35,-4 6 157,4 5-144,1-3 1,4 7-101,0-1 1,6 2 102,-1 2 1,3-5-279,1 6 0,1-8-10,3 4 0,4-7-148,5-7 1,1-1 56,4-3 0,-2-3-183,6-6 0,-2-2 155,2-2 1,2-3-139,-2-6 1,2-6 133,-3-3 1,4-7-32,-3-1 0,-3-6-15,-2 1 0,2-3 4,-1-1 299,-1 0-186,-10 0 1,4-1 21,-7 1 1,0 4 106,-4 0 0,0 6 10,0-1 0,-1 4 247,-4 4 1,3 3 228,-7 6 1,-1 6-238,-8 3 1,4 8 43,-4 5 1,5 4-22,4 5-143,-2 2-31,9 1 1,-4-1 159,6-2-489,0-9 198,0 8 0,6-14-27,3 6 1,3-7-214,1-2 1,6-2-139,2-6 1,3-1 117,-2-4 0,2-1 45,-2-4 0,-3-3 55,-1-10 1,0 2-109,0-6 119,-1 0 128,-9-4 1,2 0-39,-6 0 0,2 0-124,-2 0 301,-2-1-75,4 1 1,-6 4 107,0 0 41,-6 6-221,4-2 0,-5 9 863,3 0-580,-4 6 0,-5 3-4,0 9 1,5 8-92,-1 5 1,6 3 34,-1 1 0,2 0-114,2 1 1,0-1-5,0 0 0,0 0-174,0 0 1,6-4 124,3 0 0,2-6-338,2 1 0,2-2 42,2-2 0,2-6 47,3-2 0,-2-4 106,-2-1 0,-2 0-172,6 0 0,-2-7 142,2-6 1,1-2-10,-5-7 0,1 1-41,-2-6 0,-2 3 48,2 2 1,-2-1 215,-2 5 0,-5-1-56,1 2 0,-6 2-36,1-2 0,-2 6 39,-2 3 0,0 3 325,0-3-245,0 5 1,-6-3 201,-3 6 0,-2 1-61,-2 4 1,-1 2-108,1 6 0,-4 6 90,-1 3 1,1 1-48,4-1 1,4 3 9,0-3 1,7 1 31,-3-1-351,4 2 102,1-9 1,0 4 30,0-6 0,6 0-154,2 0 0,1-1-149,4-4 0,-1-2 112,10-6 0,-2 0-61,2 0 0,2-7-33,-2-6 0,2-2-136,-3-6 341,4 5 1,-10-9-1,2 3-108,-2-3 0,-4-1 93,-2 0 0,1 1 166,-5 3 1,-1-1 71,-4 6 0,0-5-52,0 4 1,-6 5 222,-3 4 1,-2 7-36,-2-3 1,0 5 88,-1 5 0,1 8-180,0 8 1,2 6-48,2 3 1,-1-1-59,5 6 1,1-6-7,4 2 0,1-5-178,4-4 1,2 1 115,6-5 1,2-2-265,2-8 1,-1 3 47,6-7 1,-5 0-44,5-4 1,-1-7 96,1-6 1,1-2 39,-6-6 0,1-6 25,-5-3 0,3-7 3,-3 3 0,3-1 195,-7-5-185,-4 10 22,7-20 0,-6 15-149,3-8 0,-4 1 137,-5-2 1,5 6-130,-1-6 0,1 12 218,-5-2 1,-5 6 182,1 6 1,-6 8-198,1 5 300,3 6-191,-6-3 1,5 13 152,-6 6 0,4 6-137,1 8 0,0 5 151,0 2 0,-3 4 180,7 2-590,0 5 223,4-5 1,0 4-36,0-9 0,0 3-191,0-3 0,4-3 123,0-2 1,7-6-162,-3-3 0,4-5 149,1 2 1,0-5-146,0-4 1,-4-2-84,0-3 0,-1-2 81,6 2 0,-3-8-42,-2-5 1,3-4 80,-4-5 0,4 2-15,1-5 1,-1-1-19,-4-4 84,4-1-12,-5 1 0,2-3 8,0 3 0,-6-6 13,1 10 0,-3 0 426,-1 9 256,0 6-154,0 1 0,-5 9-113,-4 6 0,-3 2 61,-1 16 0,-3-4-77,3 7 1,-3 2 81,7-1 0,4 4-406,0-5 1,4 0 74,1-9 0,0 3-92,0-7 0,1 1-87,4-5 0,2-2-240,6-2 1,0-3 67,0-6 1,6 0-122,3 0 1,3-7 28,1-7 0,0 0-77,0-8 1,-4 2 53,0-2 0,-2-3 118,2 3 0,-3-1 147,-6 1 1,-4-1 25,-1 5 534,-5 1-193,3 4 0,-10 4 269,-1 0 1,-6 7-142,-2-3 0,0 10 80,-5 3 0,-1 4-22,2 1 0,-1 6-69,5 3 1,2-3-233,2-2 0,-1 2 171,5-1-611,1 5 243,4-9 1,1 10-19,4-7 1,2 1-256,6-5 0,2-5 66,2 1 0,-1-6-120,6 1 0,-5-2 50,5-2 0,0-6 57,4-3 0,0-4 25,1-4 1,-6 1 155,1-6 0,-6 0-12,2-4 0,-4 1 27,-1 3 0,-4 3 182,0 6 0,-5 0 107,5 0 434,-6 6-156,3 1 1,-6 7-192,0 4 1,-6 4 75,-3 8 1,2 3-103,-2 7 0,6-1-111,-1 0 1,2-4-39,2 0 0,0-2-251,0 2 1,0-3 35,0-6-83,0 0 0,2-1-40,2-4 1,-1-2 85,6-6 0,-2-1 44,2-4 0,2-2 4,-2-6 0,1-5 11,-1 1 0,3-6-46,-4 1 0,4-3-3,1-1 1,-4 0-46,0 0 1,-1-1-194,5 1 1,1 1 230,-1 4 0,-5 3-139,1 9 641,-6-2-169,9 9 637,-11-3-579,5 10 1,-6 8 32,0 9 1,-4 3 29,-1 1 0,-4 5 29,5-1 0,-2 2 62,2-1 1,2-3-400,-2 2 1,3-7 135,1-1 1,0-1-725,0 0 1,4-2 109,0-6 1,1 0-678,-5 1 275,6-7-448,-5 4 1308,5-9 0,-18-2 0,-2-7 0</inkml:trace>
  <inkml:trace contextRef="#ctx0" brushRef="#br0" timeOffset="149">2776 337 8238,'-21'-13'0,"8"0"614,7 6-346,6 1-171,0 6-2471,0 0 2374,0 6 0,0 1 0,0 6 0</inkml:trace>
  <inkml:trace contextRef="#ctx0" brushRef="#br0" timeOffset="316">2069 272 8261,'-13'0'22,"5"0"0,8 0-107,9 0 0,8-1 17,5-4 1,13 4-64,5-4-600,2-2 409,3 0 0,6-6 322,5 0 0,13-6 0,-2-2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41.472"/>
    </inkml:context>
    <inkml:brush xml:id="br0">
      <inkml:brushProperty name="width" value="0.08554" units="cm"/>
      <inkml:brushProperty name="height" value="0.08554" units="cm"/>
      <inkml:brushProperty name="color" value="#E71224"/>
    </inkml:brush>
  </inkml:definitions>
  <inkml:trace contextRef="#ctx0" brushRef="#br0">223 323 7952,'-11'-9'637,"2"0"-302,-3 6 1,5-2 83,-6 5-197,-6 0-56,4 0 1,-8 4 96,6 0 1,-5 5 0,4-3-39,2 1 108,2-4-154,1 9 1,6-9-114,2 5 1,4-3 266,1 3-1013,6 1 502,1 4 0,12 5-74,3-1 1,-2 2-281,2-1 0,0-2-4,4 5 1,-2 0 165,-2 1 0,2 2 277,-7-2 0,-1-3-51,-7-1 1,-3 0 148,-6 0 0,0-1 79,0-4 1,-8 1 321,-5-1 0,0-2-169,-4-2 0,-2 1 123,1-5 0,-4-1-232,5-4 1,-5 0 8,5 0 1,-1 0-616,5 0 0,4-4-70,1-1 0,5-5 548,-2 1 0,4-2 0,1-2 0</inkml:trace>
  <inkml:trace contextRef="#ctx0" brushRef="#br0" timeOffset="1551">248 639 8119,'-5'7'1759,"-3"-1"-1397,1-6 52,1 0-355,18 0 1,-2-1 132,12-4 0,0 2-61,4-5 1,2-1-79,2-4 1,-2-5-250,2 1 0,-2-2-259,-2 2 1,-4 2 168,0-2 0,-8 1-155,-1-2 1,-1 8-50,-8-3 386,1 3 0,-7-2 69,-2 3 1,-5 3 208,-8 6 1,1 0-134,-6 0 0,0 6 115,-4 3 0,4 4 339,0 5 1,6 2-159,-1 6 0,4-4 170,4 0 1,3-2-257,6 2 0,2 1-280,2-5 1,5-1-4,8-4 1,-1-4-254,6 0 1,1-6 157,8 1 0,-3-8-50,2-5 0,-2-4-330,-2-5 0,-1-1 171,-4-2 0,3-6-11,-7 1 0,1 0 116,-5-5 0,0-1 111,0 2 1,-6-9-10,-2 4 1,-4-6 77,-1 6 1,0-3-32,0-1 0,0 0 18,0-1 1,-4 8 75,-1 6 1,-5 2-55,1 6 1,2 6 1201,-2 8-743,1 3 0,-5 11 16,-1 3 0,1 10-58,0 3 1,5 2 65,-1 7 1,6 0-115,-1 4 0,2 0-73,2 1 0,0-1-158,0 0 1,4-4 64,1 0 0,9-10-350,-1 1 1,3-4-23,-2 0 0,3-3-183,0-6 1,7-5 51,-2 1 1,-2-6-146,2 1 0,-6-2 103,1-2 0,2-6-22,-1-3 1,-1-7 81,-4-1 1,0-6 77,0 1 0,-4 1 187,0-1 0,-6 5-6,1-5 0,-2 2 122,-2-2 0,-6 3 13,-3 6 1,-3 1 223,-1 4 0,-1 2 391,-4 6 0,-1 1-340,-3 4 1,-1 2 293,6 6 0,-2 4-239,1 1 1,8 5 47,-3-1 1,9 3-137,-1 1 1,4 0-297,1 0 0,3-1-43,6-3 1,-1-2-270,10-2 1,2-5-408,2 0 0,-2-1 380,2-8 0,0 0-335,4-4 1,2-6 247,2-2 1,-2-4-24,3-1 0,-5 0 83,-4 0 1,1-5 259,-6 1 0,-1-1-17,-7 5 0,1 0 194,-5 0 1,-1 4 312,-4 1 1,-4-1-264,-1-4 0,-5 6 474,1 2 0,-4 4-130,-4 1 0,2 1 77,-2 4 0,2 2-197,2 6 1,1 4-5,4 1 1,-2 1-166,5-2 0,1-2-150,4 2 0,6-2-311,2-2 0,5 0 221,5 0 0,-2-6-300,6-2 1,0-4 160,4-1 0,0-6-224,0-2 0,-1-8 135,-3-2 1,2-5 10,-2 1 1,-3-3 76,-1-1 1,-4 0 87,-1 0 1,0-6 255,0-3-101,-5-3-61,3 5 1,-9-5 110,2 3 0,-2-3-90,-2-1 0,0 4 104,0 0 1,0 10-55,0-1 0,-6 10 122,-3 3 0,2 1 68,-2 8 0,5 2 157,-5 11 1,0 1-143,-4 12 1,6 0 74,2 4 1,0 6-104,0 3 0,1 1-38,4-1 1,1 2-21,4-7 0,-2 7-74,5-2 1,1-3-146,4-2 0,-4-2 72,0-2 0,-1-4-87,5 0 1,2-6-121,2 1 0,-2-2-264,2-2 0,-2-6-439,-2-3 1,0-2 377,0-2 0,0 0-303,0 0 0,1-5 275,-1 1 1,0-6 99,0 1 0,0-2 149,0-3 1,-4 1 273,0 0 0,-7 0-35,3 0 0,1-2 35,-2-2 0,0 2 116,-4-2 1,0 2-127,0 2 0,-1 0 592,-3 0 0,1 0-54,-6 0 0,0 4 116,-4 1 0,0 5-127,0-2 1,-2 5 157,-2 5 0,2 3-207,-2 10 0,2-2-98,2 6 1,6-3-271,3 7 0,2-7 102,2 7 0,2-4-375,2 0 1,3 1-58,6-6 0,2 1-290,2-5 0,-1-4 132,6-1 1,0-5-280,4 2 0,5-4 215,-1-1 0,1-6-100,-5-3 1,0-2 69,0-2 1,-5-5 125,-4 1 1,-2-1 354,-2 5 1,-4-4 99,-1-1 1,-5 1 93,2 4 0,-5 0 95,-5 0 0,-2 1 351,-6 3 0,0 3-249,0 6 0,-2 2 180,-2 2 1,2 5 213,-2 8 0,6 4-268,3 5 1,5 0-343,-2 0 1,4 1-71,1-1 1,6 0-70,3 0 0,4 2-101,4 2 0,-1-8-351,6 0 1,0-3 164,4-6 0,4 1 81,1-9 1,0-1-46,-5-4 0,-4-6 0,-1-2 0,-3-5 92,4-5 0,-11-2 88,2-6 1,-4-1 5,0 1 0,1-1-11,-6-4 1,1 2 156,-5-6 0,0 0-870,0-4 1,-5 1 329,1 3 1,-6-3-725,1 3 1148,-8 3 0,2 0 0,-4 6 0</inkml:trace>
  <inkml:trace contextRef="#ctx0" brushRef="#br0" timeOffset="1727">1311 283 7923,'0'-8'427,"6"-2"-299,3 6 0,8-1-881,5 5 1,-2 0 254,2 0 0,4 0 498,5 0 0,5 6 0,-2 1 0</inkml:trace>
  <inkml:trace contextRef="#ctx0" brushRef="#br0" timeOffset="1868">2148 727 8010,'-7'0'258,"-1"-5"-293,4 1-502,3 0 250,-5-2 1,6 3 286,0-6 0,-6 0 0,-1-4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30.051"/>
    </inkml:context>
    <inkml:brush xml:id="br0">
      <inkml:brushProperty name="width" value="0.08554" units="cm"/>
      <inkml:brushProperty name="height" value="0.08554" units="cm"/>
      <inkml:brushProperty name="color" value="#E71224"/>
    </inkml:brush>
  </inkml:definitions>
  <inkml:trace contextRef="#ctx0" brushRef="#br0">40 235 8175,'-7'6'0,"1"4"86,0 6 993,5 5-421,-11 5-323,11 6 0,-5 0-161,6 3 0,0 1-67,0-5 0,0-2-256,0-7 0,0-3 185,0-6-112,0 0 0,1-6 171,4-2-450,-4-4 254,11-1 1,-9-7-387,5-6 234,-5-6 97,9-7 0,-10-5-123,2 0 169,3-5-14,-5 3-96,9-7 76,-9 7 1,5 1-11,-3 6-26,-2 5 8,9 8 619,-3 7-300,-1 12 0,3 3 191,-5 8 0,5 5 80,-2 9-168,-2-4-97,6 5 1,-6-1-38,2-1 1,3 1 4,-7-5 1,5-1-38,-5-3 1,5-3 99,-5-6-52,1 0-213,-5-6 26,0-1-244,5-6 146,-3 0 65,4-6 1,-6-5-320,0-7 188,0-5 5,0 2 1,0-5 76,0 0 0,0-2-69,0-2-125,0 2 136,0-10 0,5 9-293,4-6 354,-3 6-7,6 3 1,-5 9 504,6 8-204,-6-3-107,5 11 1,-5-4 475,6 10 1,-4 4-155,0 8 0,-5 2-2,5 3 1,-5 2 26,5-2 319,-6 9-355,3-4 0,-2 5 38,0-5-176,7-1-3,-10 0 0,9 0-432,-5 0 0,3-4-122,-3 0 0,0-6-334,0 2 1,1-8 325,2-2-1255,4 1 404,-11-2 1190,11 5 0,-5-10 0,6 3 0</inkml:trace>
  <inkml:trace contextRef="#ctx0" brushRef="#br0" timeOffset="994">498 577 8089,'-13'0'0,"0"0"0,5 0 961,-1 0-397,6 0-199,-3 0-429,6 0 300,0 0-62,6 0 0,6 0 1,5 0 0,6-4-78,-1-1 1,3-4-132,1 5 0,0-6-63,0 1 0,2-2 130,3-3 0,-8 1-379,3 0 1,-4 0 43,0 0-175,-3 0 277,-6 0 0,-6 0 21,-3 0 1,-2 4 90,-2 0 0,-2 6-179,-2-1 551,-3 2-211,-6 2 1,-5 0 171,1 0-161,-7 0-19,4 0 1,-2 5 617,0-1-280,6 12-181,-8-7 610,9 16-511,-10-5 1,15 5-32,-3-3 1,4 1-104,1-6 1,2 5-105,6-4 1,6-1-258,2-4 0,4-6 165,1-2 0,2-4-122,2-1 0,3-1-343,7-4 0,-1-3 198,0-10 0,0-1-358,0-2 1,-1-9 0,-3 4-24,3-3 341,-11 3 0,5 0 18,-6 0 1,-5-1 202,-4 1 0,-3-1-271,-1-4 527,0 3-154,-5-4 1,-1 6-9,-3 0 40,-3 6-27,5-5 0,-5 10 335,4-2-255,2 8 333,0-2-38,5 9 1,-5-2-126,6 8 1,0 5 14,0 8 0,0-1 58,0 6 0,1 4-123,4 5 0,-2 5-16,5-1 1,1 3-71,4 1 0,0-4-14,0 0 0,0-4-47,0 3 0,-1-4-150,-3 0 1,1-7 195,-6-1-388,7-6 185,-10 3 1,5-6 73,-6 0-342,0-5 61,0 3-189,0-9 268,0 4 26,-6-12 1,5 1-82,-4-8 1,-1-1 123,2-8-243,-6-3 143,8 5 1,-3-8 10,5-2-179,0 2 274,0-10 1,1 9-165,3-6 17,4 0 148,5 2 0,-2 1 340,-2 6-217,3-1-38,-5 7 0,5 1 132,-4 6 0,3 0 268,-7 0 265,6 6-331,-8-5 0,3 16 114,-5 1 1,0 6 632,0 7-526,0 8-259,0 2 0,0 8 123,0-6 1,0 7-84,0-2 1,0-2-177,0 2 1,0-6 257,0 2-614,0-4 252,0-6 0,5 2 124,-1-5-616,6 5 265,-8-9-756,4 5 426,-1-6-230,-3-5 418,4-3 99,-1-5 1,-3-1-83,2-3 1,-1-5 84,2-9 0,-3-2 1,7-6 1,-2-6 87,2-3 1,1-1 180,-5 1 0,5-2 114,-1 7-34,-4 5-294,1 6 1078,0 6-449,-4 6-196,3 1 847,-5 6-684,0 6 0,0 7-10,0 9 1,0 2 132,0 3 0,-1-1-67,-3 0 1,2 4-174,-2 1 0,2 0-195,2-5 1,0-4 47,0-1 1,2-5-294,2 2 0,-1-8 169,6-1-933,-6-6 654,8 3 0,-3-6 26,5 0-861,0 0 692,0-6 1,1-3-16,4-8 1,-2 1-118,6-6 0,-6 1 560,1 0 0,-2-4 0,-2 4 0</inkml:trace>
  <inkml:trace contextRef="#ctx0" brushRef="#br0" timeOffset="1510">1455 406 8089,'0'-8'-79,"-3"3"312,-5 5 0,3 0 52,-8 0 1,-1 1 144,-4 3 1,1-1-141,4 6 1,0 0 174,-1 4 0,6 1-162,-1 4 1,6-4-87,-1 4 0,2 1-124,2-2 1,2 2-197,2-1 1,5-4 104,8 4 0,-2-4-102,2-1 1,2-4-474,-1 0 1,3-6 289,-3 1 1,1-3-608,-2-1 425,-2 0 59,-2-5-60,-1-3-90,-11-5 82,5 0 508,-6-6-41,0 5 0,-2-5-75,-2 6 1,1-2 200,-6-2 1,2 1-39,-2-6-79,4 6 1,5-7 0,0 5 48,0 2 0,0 2-65,0 0 1,1 1-46,3 0 1,4 2 8,5 2 0,0-1-31,0 5 0,0-3 10,0 3 121,0 1-93,0-2 1,-4 5 12,0-4 1,-5 4 7,5 1 1,-6 6 403,1 2 1,-4 5-55,-4 5 643,2-4-616,-9 17 0,5-9 130,-3 8 1,-3 2 69,4-1 1,2 4-200,2-5 1,2 1-125,2-5 0,0-1-329,0-3 1,6-3 123,3-6 1,2-2-13,2-2 0,2-3-115,2-6 0,-1-6-122,6-3 1,-6-8 80,2-5 0,-4-3-29,-1-1 1,0-4 176,0-1 0,-5-4 108,-4 5 1,-2-2 18,-2 1 0,-2 3-99,-2-2 1,1 1-217,-6-2 27,0 4 187,-4 0-796,0 3 503,0 3 1,4 1-135,1 2-561,5 10 233,-3-4 122,6 11-409,0-5 1009,0 12 0,0 1 0,0 6 0</inkml:trace>
  <inkml:trace contextRef="#ctx0" brushRef="#br0" timeOffset="1942">2070 249 8089,'-6'-8'778,"-3"4"-368,-8 2 0,1 2 391,-6 0-410,0 6-136,-4 2 0,1 5 308,3 0 0,-1 0 266,5 0-262,1 0-325,4 0-366,6 0 0,2-1 37,10-3 0,3 2-308,10-2 0,-2 3 26,6 1 1,4 0-371,4 0 0,5 4 159,-4 1 0,-1 4 276,-3-5 1,-1 5 148,0-5 0,-6 5-38,-2-4 0,-9 1 198,-5-2 0,-3-2-199,-1 2 1839,0 3-1090,-5-5 1,-7 4 153,-6-6 0,-5 0-268,1 0 0,2-1-457,-2-4 15,6-2-260,-9-6 0,11 0-433,-4 0 1,4-1 469,1-4 224,0 4 0,0-11 0,-1 5 0</inkml:trace>
  <inkml:trace contextRef="#ctx0" brushRef="#br0" timeOffset="2624">2842 483 8163,'7'-13'-1,"-1"6"-127,-6-5 169,0 5 224,0-6 0,0 0 188,0 0 1,-6 4-5,-2 0 86,-4 6-176,-7-3 0,0 8 157,-3 2-258,-2 4 0,0 12 383,-2 6-291,-3 0 1,10 8-170,-3-4 1,5-2 0,8 3 0,3-4-22,6-1 0,3-4-200,6 0 0,1-10-378,12 1 264,0-9 187,4 2 1,2-9-240,2-6 62,4 1-55,-1-17 1,3 3-102,-5-9 0,0 2-22,-5-6 61,-6 6 100,-1-3 1,-6 2-58,0-1 356,-6 1-205,-1 3 0,-7 1-183,-4 0 0,1 4 89,-9 0 0,3 6-225,-8-1 1,2 2-310,-1 2 117,2 6 423,-4 1-93,6 6-556,6 0 231,1 0 573,6 6 0,-6 7 0,-1 8 0</inkml:trace>
  <inkml:trace contextRef="#ctx0" brushRef="#br0" timeOffset="3243">2974 588 8161,'0'13'0,"0"-4"303,0 0-303,0-7 0,0 10 106,0-10-96,0 3 0,1-5 17,4 0 0,4-5 5,8-4 1,-1-4 220,6-5 1,0-1-130,4-2 0,0-6-127,0 1 1,-4 4-26,0-4 0,-2 3-148,2-3 1,-3 4 153,-6 0-220,-6 6 113,-1-3 0,-6 6 90,0 0 158,0 0-161,-6 6 1,-1 1 58,-6 6 0,-6 3 221,-3 5 0,2 1 458,-2 9-370,0 2-161,-4 0 1,4 6 307,0 1 1,8-1-174,1 0 1,1 0-108,8 0 0,-1-1-27,5-3 1,6 1-120,3-5 1,7-1 4,1-4 0,11-1-275,-2-3 1,3-4-495,-3-5 441,7 0 125,0 0 0,2-7-362,0-6 0,-6-1 4,1-8 160,-2 6 119,-8-9 1,2 6 106,-9-3 1,2-1 134,-11 5 1,1-3-134,-5 3 0,0 1 135,0 4 1,-8 0 195,-5-1 1,0 1-80,-4 0 1,-4-3 0,0 3 35,2-3-87,0 9 181,6-6 24,0 6-268,-1 1 25,1 6-68,6 0 1,3 0-171,8 0 1,3 1 120,6 4 0,2-3 44,2 7 1,2 0-16,3 4 1,3 2 0,-3 2 87,-3-2-72,5 9 0,-9-3 41,2 5 0,-2 0 24,-2 0 0,-1 0 160,-4 1 1,-2-1-61,-6 0 0,-1-1 88,-4-3 0,1 1-89,-9-6 0,3 5-34,-8-4 0,-1-1-89,2-4 0,-2 0-146,2 0 1,2-1-47,-2-3 1,2-4-270,2-5 1,1-1-396,4-3 0,-3-4 81,7-5 764,0 0 0,9-6 0,3-1 0</inkml:trace>
  <inkml:trace contextRef="#ctx0" brushRef="#br0" timeOffset="3853">3733 313 8137,'-13'-6'0,"-6"6"0,-2 0 669,2 6-298,-6 7 0,6 6-5,-3 3 0,-1 3 91,5 1 1,2 0 25,8 0 1,-2 0-173,5 1 0,1-3-254,4-2 1,6 1-60,2-5 0,4 4-234,1-5 1,6 1-25,3-5 0,3-6-343,1-3 1,0-2 321,0-2-795,0-6 667,0-1 0,1-11-139,-1 1 0,-1-7 105,-4 3 1,3-3 295,-7 3 1,-4-3-274,-4 7 707,-6-1-300,3 5 303,-6 6 828,0-5-420,-6 11 1,-1 1-360,-6 9 0,4 7 120,0 1 0,6 6-217,-1-1 0,-2-1-229,2 0 1,-1 0 385,5 1-448,0 2 67,0-9 1,5 8-22,-1-5 1,2-5-226,-2-5 1,-2-3-101,2 3 108,3-5 0,-4 3-262,6-6 264,-6-6-139,8-7 183,-9-1 0,4-5-25,-6 6 0,4-6 25,0-3 1,5-3-33,-4-1 0,5 0-131,-2 0 1,0 0 115,0-1 1,1 3-22,4 2 0,0-2 306,0 7 1,-4 4-83,0 4 1,-6 5 732,1-5-213,3 6-220,-5-3 0,4 12 21,-6 3 1,0 0 212,0 4 1,0-2-97,0 11 0,0 0 99,0 4 1,0-1-107,0-3 1,0 5-132,0-5 0,-2 4-197,-2-8 1,2-1-13,-2-4 1,3 1-257,1-1 273,0 0-186,0 0 66,0-6-962,-6-1 295,4-6-1635,-3 0 2332,-1 0 0,-2-12 0,-5-2 0</inkml:trace>
  <inkml:trace contextRef="#ctx0" brushRef="#br0" timeOffset="3966">4099 287 8102,'0'7'0,"-6"-1"0,-1-6 0</inkml:trace>
  <inkml:trace contextRef="#ctx0" brushRef="#br0" timeOffset="4387">4179 1 8102,'-6'13'0,"3"0"692,-6 0 0,2 6 74,-2 3-267,-3 3-161,11 7 0,-5-3-108,6 6 1,0-1-1,0 6 0,0-1-5,0 0 0,5-4-113,-1 0 1,5-4 52,-5 4 1,5-6-120,-5 1 0,2-6-258,-2-3 1,-2-5-17,2 2 0,-2-4-492,-2-1 82,5-5-251,-3-2 470,4-6 1,-8-2-93,-2-2 1,2-4 51,-2-5 1,3-6 53,1-2 1,4-8 158,0-2 1,6-4 88,-1 4 1,3 1 156,1 4 0,-4 5 5,-1 4 0,1 2-38,4 2 1,-4 6 218,0 3 1,-5 2 225,5 2 0,-6 2 236,1 2 0,2 3-300,-2 6 0,1 2 118,-5 2 1,0-1-101,0 6 0,-5 1 307,1 8 0,-2-3-152,2 2 0,1-2-93,-6-2 0,5 0-237,-5 0 0,6-4-142,-1 0 1,2-6-116,2 2 1,0-8-636,0-2-1745,0 1 1243,0-2 1203,0-1 0,6-6 0,1 0 0</inkml:trace>
  <inkml:trace contextRef="#ctx0" brushRef="#br0" timeOffset="4937">4375 589 8086,'-9'1'202,"0"4"325,7-4-282,-4 5 0,7-6 236,4 0 1,2 0-348,6 0 1,1-1 24,4-4 1,1-2-148,3-6 1,2 0-96,-2 0 1,3-5-183,1 1 0,-5-5 52,-4 4 0,-4 0-175,-4 0 0,-2 4 171,-3-4 1,-2 8-49,2 1 0,-8 2 370,-5-2 1,-4-1-112,-4 6 1,2-1 335,-2 5 0,-4 6-54,-1 3 1,2 4 75,-2 4 1,6 4 93,-1 5 0,2 0 304,2 0 1,4 1-357,1-1 1,5-2-146,-2-2 0,5 2-489,5-7 0,2 0 250,6-3 0,0-6-549,0 1 0,6-6 148,3 1 1,3-4-70,1-4 1,0-8-98,0-5 0,1-5-346,-1 5 0,-2-7 404,-2 2 0,2-1 137,-7 1 1,0-1 336,-3 6-27,-7-7 52,-1 10 187,-6-5 0,-2 10 167,-2 0 0,-8 6 520,-5-1 1,-1 10-384,5 7 0,-4 2 194,-1 6 0,1 1-25,4 4 0,1 1 58,3-1 0,4 4-340,5 1 0,0-1-231,0-3 0,5-1-204,4 0 1,4-6 32,5-2 1,1-8-180,2-1 1,4-8 142,-3-1 0,3-7-132,1-11 0,-6-2 26,-2-6 1,1-5 47,-2 1 0,-5-7 121,-8 3 1,2 0-43,-2-1 0,1 5-118,-5-5 0,-5 0-181,1-5 1,-5-3-509,5-1 0,-2-7 846,2-1 0,2-6 0,-4-8 0</inkml:trace>
  <inkml:trace contextRef="#ctx0" brushRef="#br0" timeOffset="6019">5382 392 8051,'-6'7'0,"-1"4"936,0 3-542,-5 0 0,9 15 12,-6-3 0,7 5-132,-3 0 0,4-5-112,1 0 0,0-1-126,0-8 0,6 1 84,2-5 0,4-2-286,1-2-152,0-3 0,0-6 246,0 0 1,0-6-294,0-3 210,1-2-26,-1-8 0,0 3-140,0-6 1,-4 0 110,-1-4 0,1 0 67,4 0 1,-4 1 264,0 3-199,-1-3 13,0 11 0,2-1 330,-6 6-51,6 6 0,-7-1 104,6 8 1,-6 10-154,1 7 0,2 4 46,-2 1 1,2 1 8,-1-1 0,-4-2 92,3-2 0,2 2-361,-1-7 0,0 0 234,0-3-439,-4-1 132,11-6-182,-11 5 122,5-11 0,-4 3 26,2-8-114,-3-3 137,5-6 0,-6-2-30,0-2 1,2 1-80,2-6 1,-3 0 73,4-4-295,-4-6 224,5 4 0,-3-5-247,6 2 1,-5 8 196,5-3 1,-5 8 324,5 1-126,-6 8 386,9 3 0,-11 8-96,3 2 0,-2 3 89,-2 6 1,0 6 521,0 3 0,0 3-323,0 1 0,0 5 80,0-1 1,0 1-204,0-5 1,1-4-331,4 0 1,-4-5 86,3 5-273,-2-6 1,-2 3-346,0-6-689,0-6-147,0 5 730,0-11 601,0 11 0,-6-11 0,-1 5 0</inkml:trace>
  <inkml:trace contextRef="#ctx0" brushRef="#br0" timeOffset="6142">5776 405 8051,'0'-8'100,"6"3"6,-5 5-287,5-6 1,-6 3 306,0-6-126,0 6 0,6-14 0,1 2 0</inkml:trace>
  <inkml:trace contextRef="#ctx0" brushRef="#br0" timeOffset="6392">5892 156 8819,'0'13'633,"0"6"-243,0 3 0,0 7 53,0 1 66,0 7-182,0-4 0,0 5-162,0-3 1,4 1-136,0-5 0,7 4 15,-3-5 1,3-1-168,-3-7 1,4 2-302,-3-7 0,-4 0 288,0-3 0,-4-1-231,-1 0-207,0-6-117,0-1 296,0-6-86,0-6 236,0-1 1,0-12-80,0-3-217,0-3 275,0-1 0,0-6-412,0-3 677,0-8 0,6 2 0,1-10 0,6 4 0,1-5 0</inkml:trace>
  <inkml:trace contextRef="#ctx0" brushRef="#br0" timeOffset="6687">6051 172 8051,'13'-20'-575,"-4"1"-720,-1 6 1465,-5 5 588,3 3 1,-6 12-16,0 6 0,-1 7-255,-4 11 0,4 4 40,-4 8 1,0 2-146,0 3 1,1 2-122,4-6 0,0-5-69,0-4 0,0-6-78,0 1 1,0-2 30,0-2 0,1-5-201,4-4 1,-2-4-847,5-4 577,-5 3-174,9-11 0,-6 3 9,2-8 134,4-9 127,-5-7 1,5-7-114,-3 1 1,5-6-72,-5-3 1,6-3-128,-7-1 570,4 6-198,1 6 0,-1 9 503,-4 4-335,4 7 1,-11 3 705,4 8 1,-4 9-140,-1 9 737,0 3-814,0 7 1,0 0-84,0 3 1,0 1 26,0-5 0,0-1-316,0-4 0,2-1-359,2-3 1,-1 0-975,6-9 0,-2 3 1214,2-7 0,2 2 0,-3 2 0</inkml:trace>
  <inkml:trace contextRef="#ctx0" brushRef="#br0" timeOffset="7738">6444 457 9573,'-8'13'956,"-2"5"-319,6-1-213,-1 6-330,5-8 0,0 8-146,0-5 1,0-1 181,0-4 1,2 0-29,2 0 263,-2-5-1429,9 3 554,-9-9-1784,4 4 2294,-1-6 0,-3 0 0,4 0 0</inkml:trace>
  <inkml:trace contextRef="#ctx0" brushRef="#br0" timeOffset="7912">6469 287 7695,'6'13'-224,"-1"-3"-74,4 3 0,3-3-8,-3 8 1,2-4 305,2-1 0,0 1 0,0-1 0</inkml:trace>
  <inkml:trace contextRef="#ctx0" brushRef="#br0" timeOffset="8187">6587 444 8138,'5'7'-4,"-3"5"1,4-5-71,-6 6 0,1 0 162,4 0 0,-4 1 338,3-1 1,-2 4-75,-2 1 1,0-1-73,0-4 1,0 0-100,0 0 1,0-4-111,0 0 120,0-6-421,0 8 146,0-9 57,0-2 0,4-9-249,1-8 0,3 1 62,-3-6-539,5 0 489,-9-10 0,11 0-82,-3-3 1,2-1-44,2 5 1,0 5 60,1 4 890,-1 6-341,-6 3 88,5 7 1,-7 8-187,4 2 0,-2 5 916,-2 8 1,-2 3-76,5 7 116,-5-1-635,9-6 0,-9 3-123,6-5 1,-5 4-389,5-5 0,-1 1-643,5-5 1,-4 0 530,0 0 1,0-6-2105,4-2 2282,0-4 0,0-1 0,0 0 0</inkml:trace>
  <inkml:trace contextRef="#ctx0" brushRef="#br0" timeOffset="8876">5683 183 8428,'-9'-12'939,"1"4"-1880,5 2 526,-3 6 415,6 0 0,0-6 0,0-1 0</inkml:trace>
  <inkml:trace contextRef="#ctx0" brushRef="#br0" timeOffset="10779">7503 274 8220,'-13'0'-29,"0"4"41,0 0 0,-5 11 919,1-2-385,-6 15-215,2-6 1,-1 14 245,1-6 0,5 2-131,-2-1 1,5-3-212,4 2 1,-1 1 123,6-5-307,-1 3 3,11-14 1,2 4 303,5-6-998,0-6 552,6 5 1,0-11-550,2 3 0,3-4 314,-7-4 1,5-3-165,-5-6 1,1-5 114,-5 1 0,0-5 144,0 4 0,-1-3 112,-4 3 1,-2-4 179,-6 5 0,0-1-72,0 5 0,-6 0 173,-2 0 810,-4 0-429,-1 6-218,0 1 1,6 9-140,2 6 1,4-1-91,1 10 0,0-2 64,0 1 0,1-2-238,4 2 1,2-2-6,6-2 0,0 0-46,0 0 1,5-6-196,-1-2 0,5-4 97,-5-1 1,1 0-99,-5 0 1,0-1 69,0-4 0,0 0 123,0-4 1,-5-3 11,-4 3 1,2-2 172,-2-2 76,1 5 549,-5-3-524,0 9 1,0-2-84,0 8 1,0 4 123,0 5 1,1 1-54,3 4 1,-1 2-141,6 6 1,-5-4-16,5 0 1,-5-6-407,5 1 257,-6-2 32,3-2 103,0-6 7,-5-1 1,4-12 140,-10-2 1,4-10-81,-4-4 0,0 2-188,0-2 1,-4 0 15,5-4 0,-2 0-92,2 0 1,2-2 90,-2-2 1,1 2-106,-1-3 1,2 9 97,-2 5 37,3 2 0,2 4 57,3 2 1,4 3-47,5 6 0,0 2 45,0 2 1,1-1-35,4 6 1,2-6 17,6 1 0,-4-3-71,0-1 0,-2 0-22,2 0 1,2 0-11,-7 0 0,0-1 59,-3-3 1,-6 2-49,1-2 126,-6-3 144,3-1 0,-8 1-26,-2 3 0,-5 2 180,-8 2 0,2 3 67,-2 6 1,-2 1 256,1 12 1,1 0 113,4 4 0,1 4-266,3 1 0,-1 0-121,6-5 1,1 0-77,7 0 1,4-1-467,5-3 0,1-3-4,4-6 0,-2-6-292,6-3 0,-1-2 194,6-2 0,-1-2-263,0-2 1,0-3-12,0-6 1,-1-6 193,-3-3 1,3 1 84,-4 0 0,-2-1 66,-1-4 1,-5 1 181,-4 3 0,-2-3 122,-3 3 0,-2 2 10,2-2 0,-8 6 49,-5-1 1,-1 2 288,1 2 1,-7 6 382,3 3 0,-3 2-367,3 2 1,0 10 287,0 3 1,0 9-242,-1 0 0,6 3-79,-1 1 0,6 4-243,-1 1 0,2 0-178,2-5 1,6 0 68,3 0 0,2-4-192,3 0 0,3-6-414,0 1 0,7-4 340,-2-4 1,1-3-364,-1-6 0,1 0 193,-6 0 0,5-2 25,-4-2 1,-1-8 162,-4-5 1,0-5 223,0 5 0,-4-7-109,0 3 1,-6-3 249,1 3 1,-2-4 133,-2 3 0,-2-3-156,-2-1 1,-2 6 261,-3 2 1,-1 4 71,6 1-49,-6 5 0,2 2-50,-5 6 1,6 6 86,3 3 1,2 8-210,2 5 0,0 2-253,0-3 1,2 4-68,2-3 1,3 1 92,6-1 0,0-3-106,0-6 1,5 0 4,-1 0 0,2-1-284,-1-3 0,-2-4 105,6-5 0,-6 0 22,1 0 0,-2 0 143,-2 0 1,0-10 47,0-3 1,-4-3 258,-1 3 1,-5-4-121,2-1 1,-4-1 199,-1 2 0,0 1-84,0-6 1,-6 4-81,-3-3 0,-2 3-57,-2-4 1,4 6-141,0-1 0,5 2 228,-5 2-63,6 6-166,-3-5-72,6 11 0,2-3-193,2 8 0,4 3 54,5 6 1,1 2 161,4 2 1,-2 4 76,5 5 1,-5 0 97,2 0 1,-4-1-100,0-3 1,-1 3 140,0-4 1,-6 4 276,-3 1 0,2-4-125,-1 0 1,-3-6 188,-6 1 0,-3 2 121,-6-1-1005,-6-1 364,-2 2 0,1-9-210,3 3 1,2-7-439,2 3 1,0-6 366,0 1 365,0-2 0,0-8 0,0-1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45.111"/>
    </inkml:context>
    <inkml:brush xml:id="br0">
      <inkml:brushProperty name="width" value="0.08554" units="cm"/>
      <inkml:brushProperty name="height" value="0.08554" units="cm"/>
      <inkml:brushProperty name="color" value="#E71224"/>
    </inkml:brush>
  </inkml:definitions>
  <inkml:trace contextRef="#ctx0" brushRef="#br0">167 1 8319,'-8'6'2146,"-4"5"-1742,7 9 0,-7 5-146,2 10 0,2 4 2,-2 6 0,1-1-65,-1-4 0,-3 4-171,3-4 0,3-1 79,2 1 1,-2-5-256,2 6 0,-5-8 204,5 3 0,-2-10-117,2 0 1,4-8-87,-4 2 0,3-8-39,2-2 74,0-7 103,0 4 12,0-7 0,7-1-63,3-5 1,8-2-7,2-7 1,7-5 25,-2 0 1,4-6-124,1 6 0,0-5 50,1 5 1,4-5-163,0 5 1,1-1-13,-6 6 1,5 0 42,0 0 0,1 0-123,-6 0 0,-5 6-9,0 4 0,-5-1-160,6 1 0,-13 0 540,2 5 0,-3-7 0,3-2 0</inkml:trace>
  <inkml:trace contextRef="#ctx0" brushRef="#br0" timeOffset="183">393 303 8108,'-15'0'584,"6"14"1,-2-3-525,6 15 1,0-1-303,5 5 1,0 0 310,0 0 1,5-4-112,0-1 0,0 5-278,-5 5 0,1 1 89,4-6 0,-3 5 231,3 0 0,4 7 0,-1-3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59.645"/>
    </inkml:context>
    <inkml:brush xml:id="br0">
      <inkml:brushProperty name="width" value="0.08554" units="cm"/>
      <inkml:brushProperty name="height" value="0.08554" units="cm"/>
      <inkml:brushProperty name="color" value="#E71224"/>
    </inkml:brush>
  </inkml:definitions>
  <inkml:trace contextRef="#ctx0" brushRef="#br0">66 518 7989,'-13'13'0,"6"0"108,-5 6 1,9 2-37,-6 5-20,6 0 0,-4 0 281,3 0-289,2-5 1,-4-2 233,6-6 327,0-6-795,0-1 51,0-18 1,0-2 57,0-13 1,0 6-68,0-1 0,0 0 92,0-4-101,0 0 140,0-1 0,0 0-144,0-4 1,0 4 35,0-4 0,0 5 16,0 4 44,6 3-67,-4 6 337,4 6-115,-1 1 0,-2 6-117,6 0 178,0 6-160,-2 1 0,6 6 15,0 0 0,2 0 2,7 0 0,-5-4 88,5 0 0,-5-6-73,5 1 1,-4-2-39,3-2 0,-5 0 34,2 0-68,-4 0 61,-6 0 0,3-6-38,-9-1 30,4-1 0,-8-2 149,-2 6 0,-1-1-90,-8 5 1,3 0 161,-7 0-184,2 0-12,-4 6 0,5 1 276,-4 7 0,4 3-13,1 0 1,1 7-120,3-2 0,-1 4-149,6 4 0,-1-4-173,5 1 0,6-1-211,3-4 0,2-3 200,3-2 0,3-8-88,0-5-19,7-2 175,-4-2 0,6-11-221,0-2 0,1-7 136,-1 2 1,0-5-6,0 1 1,-5-2-39,-4-3 350,-2 1-73,-2 0 0,-6 1 237,-3 4 1,-2 2-15,-2 6 88,0-1 0,-2 7-61,-2 3 363,-3 8-393,-1 3 0,-3 12 218,2 3-250,3 3-95,-5 7 1,9 1 7,-2 7 1,2-5-142,2-1 0,0 0 38,0 1 1,0-3-202,0-6 1,5 0-119,-1 0 0,5-5 84,-5-4 0,0-7 151,-4-1 71,0-6-14,0 3-108,0-18 0,-5-1 3,-4-9 0,2-1-5,-2 6 67,0-7 5,2 4 0,-3-3-225,5-4 0,-3 3 7,3-11 0,1 0-36,4-4 0,1-1 128,4 1-536,2-6 392,6 10 0,0-1 38,0 14 0,0 3 192,0 6 1,1 4 180,-1 0 0,0 7-126,0-3 0,0 5 254,0 5 0,-1-1-30,-4 9 671,-2-3-601,-6 15 1,0-5 13,0 6 1,-1 2 67,-4 3 0,3-2-30,-7 6 1,2-6 7,-2 1 1,-1-4-253,5-4 0,1 2 105,4-7 1,0 0-484,0-3 1,0-6 139,0 1-806,0-6 657,6 3 1,-2-6 9,9 0 0,-3-6-108,8-3 1,-2-2-44,1-3 0,-1-4-195,6-4 0,-4 1 123,3 0 1,0 0 161,1-1 0,-4 3 375,-4 6 1,-1 0-45,0 0 406,-6 0-411,-1 6 117,0-5 1,-6 11 147,0-4 1,-6 4 105,-7 1 0,-2 1 393,-2 4 0,-2 2 62,-3 6 0,2 2-250,2 2 0,8-1-292,-3 6 1,4 0 59,0 4-600,4-6 276,5 5 1,1-9-42,3 6 0,4-6-218,5 1 1,1-8 271,4-5-367,-4-2 209,11-2 0,-6 0-738,3 0 440,3-6 161,-11-1 0,6-8-112,-2-2 1,-8 2-163,3-2 614,-3-4-112,-2 7 0,-3-5-6,-5 6 0,0-5 246,0 1 1,0 4-141,0 4 1,-1 6 362,-3-1-39,2 2 1,-5 2-138,3 0 1,2 6 5,-2 3 1,2 8-121,2 5 0,0-1-54,0 0 1,2 1-65,2 4 1,-1-4-199,6 0 1,-2-6 73,2 1 1,1-2-460,-6-2 299,1-6 207,0 5 1,-3-12 117,2 0-97,-2-6-79,-2-7-136,-6 0 203,4 0 1,-9-5-55,2 1-186,3-6 241,0 8 0,2-10-84,0 4 0,-1-4-150,5-1 0,0 5-15,0 4 155,0-3 0,2 5 217,2-2 1,-1 8-113,6 4 165,0 4-194,4 1 0,0 0-24,0 0 1,1 0 13,4 0 1,-2-4 45,6-1 0,-6-5 9,1 1 0,-2 2 42,-2-2-93,0 1 21,0-5 0,-6-1 124,-2 1 0,-3 0-57,3 0 394,-4 0-246,5-6 0,-6 3-10,0-6 1,-4 5 117,-1-5 0,1 5-64,4-5 42,-6 6-87,5-3 1,-5 10 213,6 0 0,-2 6-67,-2-1 0,3 4-185,-4 4 0,4 5 140,1 9 215,0 2-339,0 12 1,0-3 142,0 6 53,0 0-169,0 4 1,0-1 72,0-3 1,6 7-14,2-3 0,4-1-389,1-3 0,0-1 159,0 1 0,0-3-355,1-6 1,-1-4 27,0-1 0,-2-5-203,-2 2 0,-2-8-644,-2-1-612,-4-6 1791,5 2 0,-12-10 0,-1-3 0</inkml:trace>
  <inkml:trace contextRef="#ctx0" brushRef="#br0" timeOffset="125">852 410 7989,'14'-7'-567,"-1"-4"1,1 9 305,4-2 87,2-4-44,6 7 218,0-5 0,6 0 0,2-1 0</inkml:trace>
  <inkml:trace contextRef="#ctx0" brushRef="#br0" timeOffset="836">1951 346 8056,'-13'-7'-276,"0"2"1,-1 4 359,-4 1 0,-4 0 272,-8 0 0,2 6-85,-2 2 612,2 4-509,2 1 1,1-4 106,3 0 0,-1-2-170,5 2 1,5 1-366,5-6 90,5 6-653,-3-2 485,12-1 1,2 5 48,10-4-540,2 4 408,6 1 1,2-1-16,3-4 1,-4 8 29,4-3 1,1 3 65,-2-2 1,-5 0-9,-7 4 1,-4-4 221,-1 4 1,-4-4 23,0-1 528,-6 0-430,2 0 0,-10 2 87,-4 2 164,-9-2-232,-2-2 0,-6-1-30,0-4 0,-2 4-22,-3 1 1,4-6-180,-4-2 1,8-4 105,1-1 1,6 0-879,-1 0 277,2 0 0,8-6-333,2-2 0,5 0 306,5 0 532,8-1 0,7-10 0,6-1 0</inkml:trace>
  <inkml:trace contextRef="#ctx0" brushRef="#br0" timeOffset="1120">2122 515 8105,'-13'0'49,"-4"6"378,-1 3 0,-3 2 167,3 2-65,-5 1-244,8-1 1,1 0 194,5 0-382,6 0 76,-3 0 0,6-4-94,0-1 1,8-5-225,5 2 1,1-4-449,8-1 377,6 0 178,-1-6 0,7-1-106,-4-6 1,-2-2-11,3-2 1,-4-2-161,-1-3 1,-5-1 22,-4 6 0,-4-5 224,-4 4 0,1 1 9,-5 4 0,-3 0 122,-6 0 0,-3-1 24,-6 1 25,-6 6-143,4-5 1,-4 11-538,6-3 199,0-4-165,0 7 163,6-5 0,2 6 369,10 0 0,2 6 0,6 1 0</inkml:trace>
  <inkml:trace contextRef="#ctx0" brushRef="#br0" timeOffset="1549">2462 319 8056,'7'0'0,"0"-5"303,-2 1 164,-4 0 0,-1 5-25,-8 4 242,-10 2-311,4 6 0,-10 4 391,7 1-380,-6-1-135,8 2 1,-4 2-101,6 5 1,1-4 45,4-1 0,2 1-140,6 4 1,0-4-56,0 0 1,7-6-286,6 1 0,2-8 39,6-4 1,-3-4-251,4-1 0,0-1-323,4-4 435,-6-2 134,5-12 1,-11 0-100,4-3 0,-4-2 138,0 2 1,-7 1 44,-3 0 0,-2 0-136,-2-1 553,0 3-195,0 1 0,-2 3-33,-2-2 1,1 2 100,-6 2 0,5 6 310,-5 2-262,6 4-45,-8 1 1,8 7 48,-6 6 1,6 2 34,-1 7 89,2 5-249,2 1 0,0 10 68,0-3 97,0 2-71,0 3 0,0-5 20,0-1 202,0-4-147,0 7 0,0-9-146,0 3 0,0-4 79,0-1 1,-1-5-59,-4-4 38,-2-2-150,0-2 1,-5-4-156,3-1 0,2-5-30,-2 2 0,2-10-267,-2-4 0,2-4 203,3-4-329,2-3 342,-3-7 1,6 1-625,3 0 1,4-5 294,5 1 0,0-5-215,0 4 797,6-5 0,-5 8 0,11-4 0,-5 0 0,7-1 0</inkml:trace>
  <inkml:trace contextRef="#ctx0" brushRef="#br0" timeOffset="2378">2619 425 8056,'19'-14'0,"-6"1"-1044,0 0 830,-11 0 1932,3 0-1340,-5 6 1,-5 1 240,-4 6 1,-7 6 131,-2 3-50,-5 8-336,9-2 0,-4 9 129,9-2-553,-2 3 123,9 1 1,-4-1 210,6-3-220,0 2 1,0-9 0,6 4-314,3-6 0,7-2 171,1-2 1,2-3-532,-1-6 0,-2 0 155,6 0 0,-5-3-45,5-6 0,-6 1-79,1-10 255,-2-2 105,-2 5 0,-1-9-130,-4 2 406,4 3-73,-11-6 1,5 11-102,-6-4 0,0 4 140,0 0 723,0 7-428,0 1 1,-1 8 96,-4 2 0,3 5-40,-7 8 266,0 10-370,2 6 0,-3 6 101,5 1 0,-3-4 33,3 3 0,1-4-164,4 4 0,0-1 36,0-7 1,0 4-344,0-5 0,0-5 9,0-8-396,0-2 378,0-2 0,0-4-198,0-1-169,0-5 257,0-8 0,0-6-188,0-10 1,0-1 133,0-4 0,4-1 11,1 1 1,5 0-441,-2 0 282,-2 0 145,6-6 0,0 4-200,5-3 0,0 8 149,-3 1 0,3 5 296,0-5 0,2 6-314,-1-1 767,-4 2-381,5-4 0,-6 5 303,0-4 0,-1 4-246,-3 1 1,1-1 72,-6 1 1,1 0 101,-5 0 0,-2 4 74,-2 1 1,-3 5-38,-6-2 0,-2 5 78,-2 5 0,1 2-32,-6 6 1,6 2 124,-2 2 1,8-1-188,1 6 1,6-2-84,-1 2 1,3 1-191,1-5 1,1 1-41,3-2 0,4-2-139,5 2 1,1-2-65,4-2 1,2-6-244,6-2 1,1-4 112,-1-1 1,0 0-259,0 0 1,-4-4 76,0-1 109,-6-5 241,3 3 1,-6-8 221,0-2 1,-1 2 41,-4-2 1,-2-2 83,-6 1 0,0-3-41,0 3 0,-6-1 252,-2 2 0,-3 2-131,3-2 1,-4-2-113,3 1 1,-1 1-295,1 4 249,-2 0-568,9 0 175,-4 5-88,6 3 0,0 6 199,0 3 0,6 2 111,3 3 0,-2 7-171,2-3 480,0 9-191,4-8 1,-2 11 227,-2-3 1,3 3-114,-3 1 0,1 0 287,-2 0 0,0 5-90,-4-1 0,-2 5 24,2-4 1,-3-1-201,-1-3 0,-1-6-48,-3 1 0,2-6 243,-2 2-561,-4-4 184,7-1-765,-11-5 1,9 2 98,-5-6-1792,5 0 1721,-9-9 1,11-4 720,-4-9 0,4-2 0,1-6 0</inkml:trace>
  <inkml:trace contextRef="#ctx0" brushRef="#br0" timeOffset="2583">3392 138 8037,'-13'0'219,"0"0"0,5 5 373,-1-1 1,2 8 61,-2 1-366,-3 0-115,11 6 0,-9 0 208,5 3 0,1 2 65,4 3-320,0-1-34,6 0 0,1-1-13,6-3 1,0 2-175,0-2 1,0-3 97,0-2 0,0-2-205,1-2 0,-1 0-765,0 0 1,-5 0 71,1 0 895,-6 1 0,-3-1 0,-7 0 0</inkml:trace>
  <inkml:trace contextRef="#ctx0" brushRef="#br0" timeOffset="2685">3287 397 8027,'19'-7'0,"1"-10"0,6 2 0</inkml:trace>
  <inkml:trace contextRef="#ctx0" brushRef="#br0" timeOffset="3586">3889 385 8142,'7'-13'391,"-2"0"-153,-4 6 450,-1 1-341,0 0 0,-6 5-3,-2-4 0,-4 5-56,-1 5 0,-5 2 22,1 6 0,-2 0 30,2 0 0,2 6-221,-2 3 0,6-2 79,3 2 1,5-1-200,-2 0-48,4 4 0,7-10 0,4 2-283,6-2 1,0-8 242,6-3 0,0-2-127,4-2 1,1-3-376,4-6 336,-3 0 84,4-15 1,-11 8-162,1-6 0,-6 0 118,2-4 0,-5 4 119,-5 0 1,3 5 168,-7-5 1,0 10 320,-4-1 1,-1 9-166,-3-1 1,1 4 84,-6 1 0,2 6 519,-2 3-443,-3 8-122,11-2 1,-5 9-242,6-2 1,1 1 10,4-1 0,2 1-552,6-5 0,2-1-31,2-4 1,4 1-431,5-1 1,0-2 973,0-2 0,0-3 0,0-6 0</inkml:trace>
  <inkml:trace contextRef="#ctx0" brushRef="#br0" timeOffset="4144">5003 256 8112,'7'-13'0,"-4"2"471,-6 2-206,2-3 0,-11 11 225,3-4-252,-8 4-45,2 1 0,-14 6 102,3 2 0,-5 10 83,1 4 0,2-2 224,-2 2 1,2 0-77,2 4-93,6 0-157,1 0 0,7 1-491,3-1 226,3 0 24,6-6 1,0 4-430,0-7 0,8 0 309,5-3 1,6-3-241,7-2 0,2-3 49,2-6-1053,9 0 829,2 0 1,4-8-123,-5-5 1,3 0-147,1-4 0,-5-4 285,-4 0 1,-6 0 482,2-1 0,-5 2 0,-4-2 0,2-2 0,-3 3 0</inkml:trace>
  <inkml:trace contextRef="#ctx0" brushRef="#br0" timeOffset="6261">5277 335 8112,'-13'-7'0,"-5"1"29,1 6 1,-6 0 178,1 0 0,-3 6 148,-1 2 239,0 4-269,-1 1 1,1 2 129,0 2 1,6-1-59,2 6 1,5-5-380,4 5 1,4-4-17,5 3 1,0-3 6,0 4 1,7-6-82,6 1 0,2-4-359,6-4 1,1-3 104,4-6 1,2 0-271,3 0 1,-4-6 44,4-3 0,-5-2 125,-4-2 0,1-2 218,-6-2 1,2-2-131,-1-3 294,-9-3-53,8 5 1,-10-2-179,6 0 555,-5 0-216,3 2 1,-9-3 301,2 5 1,-2 5-24,-2 4 618,0 6-480,0-2 1,-2 16 54,-2 7 1,1 9-210,-6 4 0,5-1-90,-5-3 1,6-1-43,-1 0 1,-2-4-9,2 0 0,-1-6 142,5 1-472,0-2-429,0-2 390,0-6-198,0-1 168,6-18 1,-5-1-1,4-9 0,-2-1 81,1 6 1,-2-7 19,2 2 0,3-2-149,2-2 1,-2 4 94,2 0 0,-5 6-24,5-2 0,-2 4 44,2 1 243,3 6-35,-5 1 0,2 12 253,-1 2 1,-5 10-154,2 4 1,-4 7 28,-1 1 0,0 2 187,0-1-168,0-9-16,0 8 1,0-11-121,0 3 1,0-3 18,0-6 0,2-2-172,2-2 1,-1-2 84,6-2 1,-5-4-172,5 4 0,-5-8 76,5-2 1,-5-5-100,5 1 1,-5-2 76,5-2 1,-6-5 72,1 1 0,-2-5-44,-2 5 0,0-2-6,0 1-43,5-2 89,-3-1 0,4 3 85,-6 4 263,0 7-180,0-4 23,0 9 0,0 2-87,0 9 0,1 4 117,4 4 1,-4 4 206,3 5-267,-2 0-56,4 0-125,-5 0 126,11 1 0,-6-1-170,2 0 0,4-6-286,-3-2 1,2-4 107,2-1 309,-5-5-50,3-2 1,-3-6-73,5 0 1,0-2-137,0-2 0,-4-4 114,-1-5 1,0-4 33,0-1 0,4-5 14,-3 1 1,-3 3-64,-2 2 285,-3 2 14,5 8-46,-4 1 102,3 6 0,-6 6 297,-3 3 1,1 8-218,-6 5 0,5 4 50,-5 5 0,2 1-40,-2 3 1,2 7 44,2-3 0,4-1-221,-4-3 1,4-10-164,1 1 1,0-4 100,0 0 0,0-8-167,0-5 316,0-6-570,0 3 264,0-6 1,0-2 40,0-2 1,0-8 91,0-5-584,0-7 364,0 4 0,0-8-74,0-2 1,0-4-106,0-5 1,0 0 36,0 0 1,6-7-214,3-2 0,2-1 0,2 1 0,-1 0 106,-3 9 1,2 4 540,-2 13 0,-2 3-97,2 6 0,-2 4 12,2 1 0,-2 5 29,-2-2 0,-4 5 338,3 5 1,-2 3-2,-2 10 1,0-2 274,0 6 1,0-3-246,0 7 0,0-7-65,0 7 1,4-3-162,1 3-212,-1-5 240,-4 3-252,6-9 61,-5 10 1,11-11-14,-3 4 1,-2-5-296,2-5 1,-1 3 152,5-7-672,1 0 500,4-4 1,-2-1-286,6-3 0,-6-5 196,2-9 1,-2 2-75,1-5 0,-7 3 201,3-4 1,-7 5 58,3-5 0,-6 5-285,1-5 803,-2 6-270,-2-3 0,-6 3 90,-3 3 1,-2-2 259,-3 11 0,1-1 424,0 5 0,-4 3-380,-1 6 0,-1 1 205,2 12 0,4 0 74,0 4-742,0 0 72,11 0 0,-4 1 148,6-1 0,0 0-125,0 0 0,6-5-24,3-4 1,3-2-253,1-2 0,6-6-32,2-3 1,0-2-233,1-2 0,-2-6-79,2-3 1,1-4 193,-5-4 0,3-4 30,-3-5 1,-1-2 89,-4-2 0,-4 1 45,0-6 1,-5-4 14,5-5 0,-5-1 114,5 1 1,-6-2-162,1-7 1,2 5 71,-1 0 0,3 8 98,-3 0 0,-1 8-217,-4 10 1365,0 4-772,-6 10 0,-1 10 4,-6 11 0,0 6-143,0 7 1,1 4 68,3 1 0,-2 5 209,2-1-133,3 3-153,0 1 1,6 1 119,0-1 1,0-1-124,0-3 0,0 1-143,0-5 0,2 4 11,2-5 1,3 1-201,6-5 1,1-1 123,-1-4 0,1-2-115,4-6 0,-2-1-388,5-3 1,-3-3 224,4-6 1,-2-2-291,2-2 0,-2-5-35,-2-8 222,-4 2 107,5-10 0,-10 6 110,0-2 1,-5-3 212,5 7 0,-6-6-138,1 1 1,-3 1 134,-1 0 1,-1 3 376,-3-4-240,2 6-94,-9 3 1,8 3 1049,-6 6-493,0-1-295,2 5 306,-5 0-360,5 0 1,-2 10-30,1 4 0,5 3-192,-2 0 1,4 2 38,1 3 1,0 1-214,0-5 1,1 4 240,4-5-461,2 1 255,6-5 1,0 0-397,0 0 0,0-6 194,0-2 1,0-4-153,1-1 0,0 0 48,4 0 1,-4-1 165,4-4 0,-4-1 78,-1-2 1,-1-4 94,-3 3 1,1 2 115,-6-2-207,6 6 1185,-8-8-784,4 9 1,-8-2 276,-2 8 1,2-1 31,-2 6-295,-3 0-233,5 4-456,-4 0-311,6 0 518,6-6 0,1-1-23,7-6 0,-1-6-58,0-3 1,4-2-85,1-2 1,-1-5 215,-4 1 1,0-2 129,0 1 1,-5 4 32,-4-4 0,-3 4 533,-1 1 770,0 0-993,0 0 0,-1 5 41,-3 4 1,1 3-92,-6 1 0,6 5-95,-1 4 1,-2 3-67,2 1 0,-1 1-187,5 4 1,0-2 93,0 6 0,0-6-179,0 1 0,6 2-68,3-2 0,2 1 73,2-5 1,1-1-17,-1-4 1,4 3 116,1-7 0,-1 0-117,-4-4 0,0-1 179,0-4 1,0 3 108,1-7 1,-3 0-11,-2-4 0,1-4 249,-6-1 1,2-4 244,-1 5-281,-4-1-124,5-1 1,-6 3-200,0-5 1,0 3 7,0-4 0,0 6-107,0-1 0,4 7 177,1 1-511,-1 6 260,2-9 0,-3 11-13,5-3 1,-3 2 40,4 2 1,-5 2 285,5 2 1,-1 5-101,5 8 0,1-1 262,-1 6 1,-5 1-116,1 8 0,-2 2 139,2 7 0,1-4-82,-5 3 1,-1-2-71,-4 6 0,0-8 21,0-4 1,-7 1-31,-6-2 1,0 1-609,-5-5 1,-1-4 261,2 0 0,-7-8-1308,3-1 0,-1-1 156,-4-8 1337,2 1 0,-13 0 0,3 3 0</inkml:trace>
  <inkml:trace contextRef="#ctx0" brushRef="#br0" timeOffset="6471">5984 361 8958,'0'-13'917,"11"6"-917,7 2 0,7 2-222,5-1 0,11 3-349,11-4 0,7-1 133,6 2 0,2-5 107,3 5 0,1-5-51,3 5 1,9-12 0,-3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5:59:50.986"/>
    </inkml:context>
    <inkml:brush xml:id="br0">
      <inkml:brushProperty name="width" value="0.08554" units="cm"/>
      <inkml:brushProperty name="height" value="0.08554" units="cm"/>
      <inkml:brushProperty name="color" value="#E71224"/>
    </inkml:brush>
  </inkml:definitions>
  <inkml:trace contextRef="#ctx0" brushRef="#br0">27 26 7559,'0'-8'1076,"-6"14"-849,4 3 1,-9 16 508,9 1-363,-4 7 1,6 11 200,0 0-112,0 5-269,0-2 0,2 4-83,2-3-128,-2 2 241,9-15 1,-3 8-333,5-13 115,6-5 1,-5-6 69,4-6 0,-4-2 102,-1-2 1,0-3-92,0-6 1,1-6 31,-1-3 49,0-8-302,0-3 82,0-1 1,-4-5-203,-1 0 143,1 0 85,-2-6 1,4 4-642,-7-2 445,0 2 1,-2-6-508,2 4 452,-2 2 1,8-10-239,-6 3 1,2 2-353,-2-2 1,2 10-19,3-1 885,2 15 0,-3-7 0,5 11 0</inkml:trace>
  <inkml:trace contextRef="#ctx0" brushRef="#br0" timeOffset="1373">458 340 7205,'0'-13'143,"0"6"347,0 1 0,-6 6-11,-3 0 0,2 7-73,-2 6 1,0 6-90,-4 7 1,0 0-16,0 1 0,1 3-71,4 1 83,-4 5-126,11-8 0,-5 4-312,6-6 125,0 0-1,6 0-506,-5-5 373,11 3 1,-5-14 103,6 4-558,0-10 400,0 2 1,0-6 26,0 0 1,1-6-58,-1-3 1,4-7-193,1-1 88,-1-7 215,-4-2 1,-4-1-188,0-4 183,-1 3-28,0-4 76,3 5-24,-9-5 1,3 4 24,-5-2 0,5 3-2,-1 1 0,1 2-78,-5 6 195,0 1 342,0 9-162,-6 2-128,4 6 1,-8 8 110,6 5-221,-6 0 71,8 12-81,-10 1 43,11 2 0,-5 8-30,6-6 0,0 1-15,0-5 1,0-5 54,0-4-249,6-2 209,1-2 0,6-5-101,0 1 67,1-6 27,-1 3 0,0-12-75,0-3 66,0-2-66,0-8 0,0-2-8,0-5 1,0-1 41,0-4-62,1 3 75,-1-9 1,0 5-28,0-3-164,-6-3 187,5 4 0,-6-5-200,2 0 167,-2 5 21,0-4 1,-5 12 93,4 0-120,-4 0-6,-1 17 722,0-8-445,0 15 0,-6-2 46,-2 8 0,-5 5 98,-5 8 1,4 4-116,-4 5 179,4 6-146,0 1 1,1 7 199,0-1-95,6 0-214,1 6 0,6-4 18,0 3 53,0-3-136,0-8 1,2 3-124,2-5 0,3-2 36,6-7 1,0-3-140,1-6 0,0-2 185,4-2-540,2-3 352,6-6 0,0-1-489,0-4 306,-5-2 128,4-12 0,-5 0-71,6-3 0,-1-7 33,-3 3 0,-3-3 37,-6 3 1,0 0-51,0-1 284,0 1-76,-6 0 0,-1 4-190,-6 0 396,0 6-104,-6-8 1,0 9 414,-2-2-213,-10 2-161,9 8 1,-9 1 409,4 6-236,-4 0-4,3 12 475,-10-4-450,11 17 1,-5-5 77,6 7 1,0 3 47,0 1 0,5-1-268,4-4 0,2 5-124,2 0 0,5-1-356,-1-4 1,11-1 211,-2-3 0,4-3-371,1-6 277,-4 0 43,11-6 1,-5-1-40,7-6 0,-3-1 52,-2-4 0,3-2-191,-3-6 1,-2-6 150,2-3-77,-6 3 167,3-6 1,-11 11 161,1-4 99,-6 4-317,9 7 606,-11 1-237,5 6-98,-6 6 0,-1 5 57,-4 7 0,2 5-115,-5-1 283,5 3-267,-3 1 1,6 0 133,0 0-435,0-6 295,0-1 0,0-6-107,0 1 132,0-7 209,0-1 1,-5-8-95,1-2-404,0-3 244,4-12 0,0 0-16,0-3 0,0-7-81,0 3 1,0-5 4,0 1 1,0 0-233,0-4 1,6 3-451,2-4 402,4 6 147,1 3 1,0 7-341,0 6 381,0 0-109,0 0 261,6 5-144,-4 2 1,4 2-125,-6 0 289,0-1 0,-1 7-25,-4 2 196,-2 3 0,-7 8 900,-4 3-760,-2 2 1,-6 3 153,0 3 150,0-2 1,0 8 89,0-6-113,0 0-265,5 0 1,2 0-101,6 1 0,0-6-222,0 1 1,8-7-13,5-2 0,0-2-286,4-6 1,4-1-229,1-4 1,1-6 225,-1-2 0,1-8-61,-6-2 0,5-5 96,-4 1 0,-2-1 81,-8 1 1,3-1-88,-7 5 311,0-5-142,-4 8 0,-1-3-68,-4 4 1,3 1-13,-7 0 0,0 0-460,-4 0 1,1 0-2,4 0 608,-4 0 0,5 0 0,-6 0 0</inkml:trace>
  <inkml:trace contextRef="#ctx0" brushRef="#br0" timeOffset="2817">2278 314 7803,'7'-13'-668,"-3"-1"668,-2 7 810,-2-4-93,0 9-430,0-4 1,-6 2-73,-3 0 0,-8-1 314,-5 5-314,-3 6-1,-1 1 0,0 11 79,0-1 1,-4 7 79,4-3-204,-9 4 5,14 7 1,-7-7 174,6 5-319,12-5 10,-8 7 1,17-6-229,-3 0 0,2-1 165,2-3 0,6-3-288,3-6 0,4 0 132,4 0 1,5-1-42,9-3 0,-2-4-3,6-5 0,0 0-182,4 0 1,0-5-27,0-4-62,-5-9 244,-2 4 1,-2-9 71,1 5 1,-1-5-28,-3 1 1,-7-3 69,-3-1 125,-2 6-52,-2-5 0,-1 9-40,-3-6 1,-4 6-151,-5-1 582,-5 2-230,-3 2 0,-9 0-108,-1 0 612,-5 6-398,3 1 0,-7 6 632,1 0-397,0 0-221,0 11 1,4-2 212,0 9 0,6 2-95,-1 2 0,2 3-129,2 1 1,6 0 280,3 0-728,2 0 227,2 0 0,2 1 199,2-1-780,3-6 424,12-1 0,1-6-264,7 0 0,-1-5 184,0-4 1,5-3-84,-1-1 1,5-10-159,-4-3 169,5-3 198,-8-3 1,2 0-16,-8-3 1,-3 2 4,-6 3 0,-1 2 68,-4-2 1,0 6 329,-4 3-287,-3 5 571,5-3-385,-12 12 0,-1 3 412,-6 8-311,6 3-62,-5 7 19,5-1-145,0 0 1,-1 0-10,4 0 0,3 0-6,-4 1 1,4-7 136,1-3-483,6-2 92,-5-8-202,5 5 318,0-11 0,-5 4 201,3-10 1,-2-3-169,-2-10 1,0 2 14,0-6 0,0 5 26,0-5-59,-6 0 60,5 2 0,-7-5-44,4 3 1,3 3-9,-4 2 1,4 2-266,1 2 1,0 0 265,6 6 1,-4-3-227,7 5 215,-6 1 8,9 4 1,-1 0-20,7 0 1,-1-1 48,-4-4 1,5-2 12,-1-6 1,5-2-26,-4-2 1,0 1 30,0-6 1,-5 5-39,0-5 1,0 0 2,-4-4 0,-3 4 41,-2 0-40,-2 0 17,-2-4 224,0 6-225,0-5 1,0 9 58,0-6 1,-6 6 305,-3-1-227,3 2 81,-5 2 0,8 6-23,-6 2 0,6 11-79,-1 7 0,2 2 103,2 7 0,0 4-31,0 4-27,0 1-68,0 1 1,2-3 21,2 6 0,-1-4-7,6 4 1,-5-6-68,5 1 1,-2 2-12,2-1 0,1 4-130,-6-5 212,1 1-45,-5-11 1,0 3-186,0-5 0,0-1-220,0-4-129,0 0 351,-6 1-230,-1-7 185,-1-1 1,-2-12-15,6-3 0,-1-4-94,5-4 0,0-4-3,0-5 89,6 0 86,-4 5 0,9-3-44,-2 2 0,3 3 68,1 2 1,-5 2 168,1 2 0,0 0-268,4 0 538,0 5-245,0-3 0,0 9 11,0-2 0,-4-2 150,0 2 1,-5-1 303,5 5-330,-6 0 1,3 6 282,-6 3 1,0 4-95,0 5 0,0-2 42,0 5 1,0 1-256,0 4 0,0-1-26,0-3 1,0 1 221,0-5-707,0 5 257,0-9 0,0 5-379,0-6 0,0-4 291,0 0 1,0-5-627,0 5 318,0-6-124,0 3 0,-2-2 563,-2 0 0,-3-5 0,-7-6 0</inkml:trace>
  <inkml:trace contextRef="#ctx0" brushRef="#br0" timeOffset="2947">3024 313 8106,'0'-8'-528,"0"1"417,0 3-46,0 2-424,0-4 252,0 6 0,6 6 329,-5-4 0,17 4 0,-4-6 0</inkml:trace>
  <inkml:trace contextRef="#ctx0" brushRef="#br0" timeOffset="3201">3221 170 8106,'-13'0'-155,"0"4"-39,0 0 1,-4 7 408,-1-3 1,1 0 490,3 0 1,3 1-253,2 4 0,-1 2-147,6 2 1,-5-1 252,4 6-323,1-6-59,4 9 0,2-5 404,2 6-345,-3 0 60,11 1-155,-5-1 36,1 0 0,3 0 178,-2 0-623,3 1 278,1-7 1,-2-1 130,-2-6-1056,3 6 641,-5-10 0,5 8-406,-4-8 0,3-2-41,-7 2-933,0-6 711,-4 2 28,0-5 719,0 0 1,0-11-1,0-4 1</inkml:trace>
  <inkml:trace contextRef="#ctx0" brushRef="#br0" timeOffset="3432">3207 574 7331,'0'-8'563,"0"2"287,6 6-501,-5-5 0,11 3-119,-3-2 1,-2-2-156,2 2-120,0-1 203,4 5 0,0 0 1,0 0-150,0 0 127,0 0 0,0 0-21,0 0 1,-4 5 49,0-1 0,-5 6-46,5-1 0,-6-2 68,1 2 1,-3 0 18,-1 4 0,0 0-42,0 0 1,0 1 8,0 4 1,0-4-209,0 4 1,-1-4 14,-3 0-868,2-1 636,-4 0 0,5-2 69,-3-2-1274,2 3 420,-4-11 437,6 5 600,0-6 0,0-6 0,0-1 0</inkml:trace>
  <inkml:trace contextRef="#ctx0" brushRef="#br0" timeOffset="3575">3456 313 8106,'0'-9'0,"0"0"-633,0 6 179,0-3-213,0 6 314,0 0 231,0 6 53,0-4 1,1 8 68,4-6 0,2 7 0,6-4 0</inkml:trace>
  <inkml:trace contextRef="#ctx0" brushRef="#br0" timeOffset="4742">3653 353 8106,'-7'6'627,"-5"-5"-326,5 11 1,-10-5 25,-1 6 0,-4 2 70,5 2 0,-6-1 181,1 6-148,3 0-252,0 4 0,6-4 343,0 0 1,1 0-203,3 4 0,4-4-320,5-1 0,0 0 262,0 1-886,5-4 503,-3-4 1,14-6 63,-3 1-1147,3-6 831,3 3 0,1-8-553,6-2 0,1-3 387,-1-6 0,0-2-53,0-2 0,0 1 96,1-6 1,-3 0 496,-2-4 0,1 0 0,-5-1 0,-1 6 0,-4-1 0,-1 6 0,-3-2-347,-3 4 347,-6 1 616,0 5 0,-6 3-363,-3 5 1,-4 1 508,-4 3-265,2 4-103,-4 5 0,6 4 297,0 1 1,-3 5-261,3-1 1,-3 2-181,7 3 1,3-3-315,2-2 91,2 3 75,2-5 0,0 1-383,0-4 1,6 1 208,3-5 0,3 1-168,1-9 0,0-1 33,0-4-429,6 0 405,-5 0 0,10-7-89,-7-6 0,2-2-2,-2-7 1,-2 0 90,2-4 1,-2 0 6,-2 0 1,-1-2 172,-4-2 1,0 2-98,-4-3 1,-2 4 236,2 1 0,-3 5 257,-1 4 117,0 2-118,-5 8 1,2 1 248,-6 6 0,2 6-278,-2 3 1,-1 8 16,5 5 0,-3 0-247,3 4 0,1-3 95,4 8 1,0-8-299,0-1 1,0-6-34,0 1-1,4-2-6,1-2 1,5-6-32,-1-2 1,2-4-109,2-1 1,0-1 79,0-4 1,5-3 72,-1-10 0,1-2 53,-5-6 0,-1-1-12,-4 1 0,4-1 73,-3-4 0,1 2-99,-1-6 1,1 0-2,-6-4 0,5-1 4,-5 1 1,5 0-7,-5 0 0,1 4 70,-5 0 0,0 12-9,0 1 0,0 6 531,0 3 0,-6 5-237,-3 4 1,-3 8 503,-1 5-389,0 9-82,0 2 1,-3 12 160,3 3 1,-3 1-122,7-1 0,-1 7-40,1-2 0,-1 6-28,6-2 0,0-1-196,4-3 1,0-1-195,0 0 1,1-5-48,3-4 0,2-4-163,3-4 0,7 0 72,-3-9-279,9 3 359,-8-14 1,11 3-124,-3-5 0,-2-1-77,2-3 0,-6-5 147,2-9 1,-1 0 182,-4-4 1,2-6 111,-11 6 1,5-5-92,-5 5 1,0 1 338,-4 0 0,-1 3 3,-3-4 1,1 6 120,-6-1 1,0 2-139,-4 2 530,6 0-469,-5 6 0,5 1 41,-6 6 0,4 2-36,0 2 1,2 9-154,-2 9 23,4 3 22,5 1 1,0 0-194,0 0 0,0 0-72,0 0 1,5 1-97,4-1 1,3-6 224,1-2-594,6-4 360,-5-1 0,10-4-72,-7 0 0,6-6-1,-1 1 0,1-7-97,-1-1 1,-1-6 111,-4 1 1,-2-7 78,2-2 0,-4-5 118,-4 1 1,-3-2 191,-6-3 0,4 3-120,1 2 1,-3-7 143,-6 3 0,1-4-116,-6 4 1,5 0-5,-5 0 1,5 0-158,-5-1-19,6 7 135,-3 1 0,2 10 132,0 1-144,-1 5 1,5-2-12,0 10 1,0 8 83,0 9 0,0 2 170,0 3 0,0 0-113,0 4 1,5-2-23,-1 6 1,2-6-37,-2 2 1,-1 1 34,6-2 0,-2-4-214,2-4 0,3 0-159,-4 4 1,0-6-299,0-2 0,-5-4-24,2 0 0,-4-1-215,-1 0 11,0-6 1,-6-1-548,-2-6 1311,-4-12 0,-7-2 0,-1-13 0</inkml:trace>
  <inkml:trace contextRef="#ctx0" brushRef="#br0" timeOffset="4889">3968 220 8792,'5'-7'2196,"4"2"-2642,9-2 413,-4 6 0,12-7 196,0 4-1331,1-3 846,10-6 0,1 0-1038,6-1 1360,0 1 0,1-11 0,1-4 0</inkml:trace>
  <inkml:trace contextRef="#ctx0" brushRef="#br0" timeOffset="6827">5184 366 8057,'6'-13'-311,"-5"4"-390,4 1 1624,-4 5-306,-1-9-193,-6 11 24,-1-5-151,-6 6 0,-1 4-4,-4 0 0,2 11 78,-6-2 1,2 5-23,-2-1-123,-3 3-52,11 7 1,-10-3-134,7-2 1,4 1 90,4-5 1,6-1-393,-1-4 0,2 0 96,2 1-607,6-1 539,7 0 1,2-6 31,2-3 1,2-2-101,-1-2 0,4 0-103,-5 0-14,6 0 168,-8-6 1,8-1 14,-5-6 74,-1 0-1,2-6 1,-4 3 158,2-6 1,-7 4-86,-1-3 1,-2 0 38,2-1 43,-3-2 22,-6 9 0,0-8 73,0 5 0,0 5-46,0 5 462,0 5-331,-6-3 0,3 1 458,-6 1-330,6 6-135,-8 5 0,5 7 132,-3 4-209,3 2 80,6 6-302,0 1 110,0-1 0,0-2 83,0-2 0,6 2-164,3-7 1,3 3 139,1-7-309,-6 3 133,5-8 1,-5-1-84,6-3 211,0-2 1,0-2 0,-4-2 11,0-2 0,-2-3-51,2-6 147,2 0-113,-9-1 1,8 1 7,-6 0 53,1-6-43,-5 5 1,4-7-17,0 4 1,1 2-8,-5-2 0,1 7-60,3 1 56,-2 6-122,4-3 133,-6 6 44,0 6 0,0 3-1,0 8 0,0-1 10,0 6 1,0 4 121,0 5 1,0-1-88,0-3 0,0 3 19,0 1 1,0-5 180,0-4-12,0-6-202,0 3 0,0-11 108,0 1-12,0-6-310,0 3 226,0-6 0,0-6 49,0-3-245,6-2 72,-5-8 0,6-2 10,-2-5 0,-2 0-151,5 0 1,-3-5-95,3 1 74,1-7 142,-2 10 1,5-10-208,-3 7 1,-2 1-106,2 7 456,-6 3-126,8 6 101,-9 6 0,4 2 235,-6 10 0,0 8-145,0 9 389,0-4-344,0 7 0,0-4 128,0 5 18,0 6-216,0-5 0,0 1-94,0-6 0,4-2-82,0 2 0,6-3-165,-1-6 0,-2-1 64,2-4 1,0-2-78,4-6 1,0 0-10,0 0-170,0-6 211,0-1 0,0-10-152,1-1 191,-7-5 50,5 8 0,-7-8-27,4 6-6,-3-7 128,0 4 0,-5 0 110,4 2 1,-4 4-44,-1 1 0,-1 1 213,-4 3 0,2 3-106,-5 6 629,-1 0-506,2 6 0,-5 3 206,3 8-55,-3-2-312,5 10 0,0-4-64,3 10 175,2-3-74,-4-2-171,6-1 138,6-5 0,-3 0-40,6-2 1,4 1-184,4-2 0,2-4 249,-1-4-655,-4-6 361,5 3 0,-1-6 261,-1 0 1,1-11-102,-5-2 1,3-8 8,-3-1 0,1-3 38,-9-1 1,3-5 109,-3 1 0,-1-5-118,-4 4 0,-1-1 31,-4 2 0,-2-2 41,-6-3-1002,0-3 607,6-1 1,-4-2-1699,7-3 893,0-2 1081,4 5 0,-6-4 0,-1 6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20.448"/>
    </inkml:context>
    <inkml:brush xml:id="br0">
      <inkml:brushProperty name="width" value="0.08554" units="cm"/>
      <inkml:brushProperty name="height" value="0.08554" units="cm"/>
      <inkml:brushProperty name="color" value="#E71224"/>
    </inkml:brush>
  </inkml:definitions>
  <inkml:trace contextRef="#ctx0" brushRef="#br0">235 125 8106,'-19'0'0,"4"0"0,-8 2 401,5 2 0,-5 6 187,1 12 217,-2 0-414,-3 16 0,7-9 10,3 6 0,6-2-101,3 2 1,5 2-137,-2-7 0,10 1-117,3-5 0,10-6-313,4-2 1,2-5 266,3-4 0,0-4-559,4-5 0,-2-5 86,6-4 0,-2-7-115,2-2 1,-3-5 228,-6 1 0,-1-2-52,-3-3 1,-3 1-19,-6 0 1,-1 0-19,-4 0 1,-2-1 483,-6 1 0,0-1-38,0-4 0,-1 2-93,-4-6 1,2 6 201,-5-2 1,0 10 248,0 3 107,-4 4 84,5 6 0,-2 8-218,0 9 0,6 9 81,-1 3 1,3 8 113,1 2 0,4 5-106,0-1 1,5 2-100,-5-2 0,7 1 34,-3-5-537,4-1 214,-5-4 0,3-4 1,-5 0 0,3-6-226,-3 1 1,-1-6 128,-4-3-105,6-5-616,-5 3 561,5-6 1,-6-1-39,0-4 1,0-6-18,0-7 0,5-5-53,-1 1 1,2-3 86,-2-1 0,-1-4-101,6-1 0,0-4 222,4 4 0,-5 2-132,1 8 293,0-4-282,4 10 692,0 2 1,-6 13 88,-2 9 1,-4 8 311,-1 5 0,0 3-304,0 1 299,0 0-464,0 0 1,-4 4-3,-1-4 0,1 3-299,4-7 1,0-3-30,0-2 1,0-2 139,0-2 1,0-5-1093,0 1-162,0-6-659,6 3 1123,1-6 1,6-2-269,0-2 1,0-5 343,1-8 1,-1 2 524,0-2 0,0-3 0,0-1 0</inkml:trace>
  <inkml:trace contextRef="#ctx0" brushRef="#br0" timeOffset="250">744 310 8088,'0'-13'24,"0"4"279,0 0 0,-6 6 212,-2-1 1,-4 2 133,-1 2 1,-5 3-217,1 6 0,-5 0 271,5 8 1,-1 2-206,5-1 1,2-1-77,2-4 0,3 5-141,6-1 1,1 1-415,4-5 1,2-2-97,6-2 1,2 1-222,2-5 1,2-1 141,3-4 1,3 0-533,-4 0 0,4-6-89,1-3 0,-4-2 337,0-2 0,-6 0 149,1 0 0,-2-1 216,-2 1 0,-4-3 123,0 3 1,-7-3-48,3 8 0,-5-4 127,-5-1 0,3 0-79,-7 0 1,4 4 210,-3 0-269,5 6 0,-3-4-40,6 3 200,0 2 0,6-10 0,1 5 0</inkml:trace>
  <inkml:trace contextRef="#ctx0" brushRef="#br0" timeOffset="530">1020 165 8086,'7'0'776,"-12"0"-418,-13 0 1,-1 0 64,-3 0 0,6 1-80,-1 4 0,1-3 162,-2 7 1,8-6 215,-3 1-2,9-2-1383,-2-2 645,6 6 0,7-5-382,6 4 0,0-4 131,5-1 0,1 6-105,-2 3 0,7 2 56,-3 2 0,-2 5-109,-1-1 0,-4 5 295,-1-4 1,0 3-72,1-3 1,-7 4 448,-3-5 0,-2 5-136,-2-5 0,0 1 384,0-5 0,-6 0-214,-3 0 0,-3-1-52,-1-4 1,0 3-130,0-7-213,0 0 1,0-4-71,0 0 1,4 0-1060,0 0 1244,7 0 0,-10-5 0,5-3 0</inkml:trace>
  <inkml:trace contextRef="#ctx0" brushRef="#br0" timeOffset="841">1071 400 8083,'8'0'175,"3"0"0,-2 0 44,9 0 0,-4-5 222,4-4 0,2-3-241,2-1 0,3 0-46,1 0 1,0-2-217,0-2 1,0 2 68,0-2 0,-5-2-212,-4 2 1,-4-1-25,-4 5-9,3 0 131,-11 0 1,4 1 156,-10 3 0,-2-2 112,-6 2 0,-6 3-40,-3 2 0,-4 2 237,-5 2 1,4 2 112,-4 2 1,4 8-165,0 5 0,5 7 649,1-3 0,5 0-315,-2 1 1,5-2-153,4 2 0,4 3-408,5-4 1,0 0-324,0 1 1,5-6-87,4 1 1,4-2-377,5-2 1,-2-5-121,6 1 1,-6-4 316,1 3 0,3-5-913,2 2 0,-1-4 1419,0-1 0,1-6 0,4-1 0</inkml:trace>
  <inkml:trace contextRef="#ctx0" brushRef="#br0" timeOffset="1157">1451 374 8069,'-4'9'1368,"-1"0"1,-3-1-794,3 6 1,-3-1-193,3 0 0,1 0-188,4 0-121,0 0 1,0 0-248,0 0-776,0-6 697,0 5 1,6-10 1,-3 3-15,5-5 1,-3-5-148,3-4 1,-3-7 116,4-2 0,-7-5 123,3 1 0,2 2 88,2-2 1,-2-4 10,2-5 0,0 1 45,4 4 1,-2 5 167,-2 4 0,-2 7 583,-2 1-309,-4 6 0,6-3 279,-2 6 1,-4 6-121,4 3 1,0 4 275,0 4 0,1-1-417,-2 6 1,-3-4-127,4 3 0,-2-3-175,1 4 0,-3-5-150,4 5 0,1-6-825,-2 1 1,5-2 511,-5-2 1,2-4-624,-2-1 1,4-3 954,5 4 0,0-7 0,0 4 0</inkml:trace>
  <inkml:trace contextRef="#ctx0" brushRef="#br0" timeOffset="1264">1909 531 8040,'0'8'774,"0"-3"-774,-5-5 0,3-5 0,-4-3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17.103"/>
    </inkml:context>
    <inkml:brush xml:id="br0">
      <inkml:brushProperty name="width" value="0.08554" units="cm"/>
      <inkml:brushProperty name="height" value="0.08554" units="cm"/>
      <inkml:brushProperty name="color" value="#E71224"/>
    </inkml:brush>
  </inkml:definitions>
  <inkml:trace contextRef="#ctx0" brushRef="#br0">53 158 9358,'-13'6'1580,"6"1"-1261,-5 6 1,6 6 165,-2 3 1,2 2 169,6 3-808,0-1 163,0 0 0,0-6 64,0-2 1,0-4-93,0-1 0,4-4-99,1 0 0,5-6-527,-2 1 0,0-2-1411,0-2 1048,-5-6 1007,9-2 0,-5-10 0,6-3 0</inkml:trace>
  <inkml:trace contextRef="#ctx0" brushRef="#br0" timeOffset="416">92 28 8171,'8'-8'-1733,"-2"3"1228,-6 5 509,0 0 1,4 1 38,0 3 0,6 2-123,-1 3 1,3 3 276,1-4 50,-6 4-288,5 1 843,-5 0-538,0 0 0,1 0 204,-4 0 0,-3 2 276,4 3 1,-4-4-183,-1 4 389,0-4-517,0-1 1,0 5 392,0-1-340,0 1-394,0-5-291,0 0-254,0-6 40,0-1-682,0-6 654,0-6 0,5-3-299,-1-8 0,6 1 36,-1-6 0,-2 0 228,2-4 0,0 0 36,4 0 0,1-1 439,4 1-133,-10 0 112,10 6 0,-11 2 212,6 9 0,-4 4 488,0 5-185,-6 0 0,4 5 516,-3 4 1,-2 9-331,2 3 0,-2 4 259,-2 1 1,0 1-425,0-1 0,0-4-342,0-1 0,1-3-238,3 4 0,-1-6-93,6 1 1,-5-7-464,5-1 1,0-2 456,4 2 164,0-3 0,6-6 0,1 0 0</inkml:trace>
  <inkml:trace contextRef="#ctx0" brushRef="#br0" timeOffset="2416">1102 14 8097,'-14'-8'457,"4"3"-177,-3 5 0,2 5 47,-11 4 1,4 9 129,-4 3 1,1 8-74,-6 2 1,6 5 142,-1-1 0,6 2-208,-2-2 0,10 2-71,3-2 0,4-3-308,1-1 0,0-5 120,0-4 1,10-3-111,3-6 1,3-1-201,-3-4 1,5 2-317,-1-5 0,5-2 225,-5-8 0,2-2-170,-1-6 0,-4-4 127,4-1 1,-4-5 149,-1 1 1,-1-3 273,-3-1 1,1 0-75,-6 0 0,1 0 250,-5-1 0,0 1-116,0 0 0,0 4 46,0 0 1,-5 6 418,1-1-100,-6 2 0,7 8 202,-6 3-310,6 2 1,-3 8-332,6 3 0,0 7 91,0 1 1,2 5-256,2-4 1,3 5 92,7-1 1,-3-2-59,-2 2 0,3-5-146,-4 5 1,4-6-698,1 2 624,0-4 0,0-7-493,0-2 711,0-4-14,1-1 0,-3-6 187,-2-2 0,-2-3 9,-2 3 0,-4-4 401,3 3-167,-2 4 59,-2-7-197,0 10 0,0 2 34,0 9 0,0 4-139,0 5 0,0-2 41,0 6 0,4-6-356,1 1 1,-1-2 116,-4-2 1,4-5 183,1 1-7,-1-6-32,-4 3 0,0-8 28,0-2 0,0-8 171,0-5 1,-1-2-179,-4 2 1,4-4 20,-4-5 0,4 0-152,1 0-21,0-1 211,0 1-351,0 0 156,0 0 1,0 1 19,0 3 0,0 3 6,0 6 0,1 5-84,4-1 0,2 6 32,6-1 1,2 2-40,2 2 100,-2 0 1,9 6 0,-8-3-151,6 6 1,0-7 55,4 3 0,-4-4 1,0-1 0,-6 0-56,1 0-38,-2 0 178,-2 0 0,-6-1 13,-2-4 1,-5 4 281,-5-3 1,-2 1-101,-6-2 1,-6 4 243,-3-3 1,-1 8 55,1 5 0,-3 2 635,3 2-721,4 0-75,-1 6 0,7-3 139,3 6 0,3-1-152,6 0 0,0 3-217,0-7 0,8 2-62,5-1 1,1-8-432,8 3 1,0-4-342,4-1 0,0-2 110,1-6-216,-1-6 519,6-1 0,0-10-48,3-1 0,-3-5 19,-6 1 1,0 2 234,0-2 1,-5 4 140,-4-3 0,-8 5 39,-5-2 0,-2 3-149,-2 2 0,-2 2 753,-2 2 1,-4-1-53,-5 5 1,0 1 186,0 4 0,-4 6-215,-1 3 1,-1 2 184,2 2 0,4 6-363,0 3 0,1 3-297,8 1 0,-1-1-23,5-3 1,2 2 143,2-2 1,3-3-518,7-1 0,-1-5 20,0-5 1,1 0-186,4-4 0,-4-3 208,4 4 0,-4-10-92,-1-3 0,5-4 134,-1-1 0,-4-6 100,-4-3 0,-2 2 96,2-2 1,-3 0-51,-6-4 1,0 0 261,0 0 0,0-1 35,0 1 390,0 6-227,0 1 332,0 6-143,0 0 0,0 7-193,0 6 1,0 7-116,0 11 1,0 2-368,0 6 0,0 5 117,0-1 1,6 2-239,3-1 0,-2-8-247,2 3 0,4-4-1245,4 0 1759,6-3 0,-2 0 0,5 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14.769"/>
    </inkml:context>
    <inkml:brush xml:id="br0">
      <inkml:brushProperty name="width" value="0.08554" units="cm"/>
      <inkml:brushProperty name="height" value="0.08554" units="cm"/>
      <inkml:brushProperty name="color" value="#E71224"/>
    </inkml:brush>
  </inkml:definitions>
  <inkml:trace contextRef="#ctx0" brushRef="#br0">261 158 8002,'-6'-8'502,"-1"-3"1,-2 9-345,0-2 0,-1 3 0,-6 1 78,-1 0 0,-5 1-34,4 3 1,-5 2 1,1 3 0,2 3 14,-2-4 0,8 0-76,0 0 1,1-3-182,5 3-445,2-5 1,1 9 319,10-3 1,2 2-187,6 2 0,5 2 91,-1 2 0,5 2 32,-5 3 0,5 3 139,-4-3 0,3 2-58,-3 3 1,-2-1-24,-7 0 670,2-6-374,-9 5 1,4-9 163,-6 6 0,-2-6 115,-2 1 1,-4 2-53,-5-1 1,-4-2-96,-1-8 1,-3 3-170,3-7 1,-1 5 175,2-5-830,2 0 448,-4-4 1,11-5-273,-1-4 1,6-4-355,-1-5 0,2 1 742,2-9 0,6-3 0,1-11 0</inkml:trace>
  <inkml:trace contextRef="#ctx0" brushRef="#br0" timeOffset="217">367 1 8101,'-12'5'818,"3"4"1,-2 4-223,2 5-185,-9 2-204,4 6 0,-4 6 148,10 3 82,-4-3-160,5 6 1,-1-10-143,4 2 1,3-2 57,1-2 0,0-4-333,0 0 1,5-6 253,4 1-1134,-3 4 694,6-13 1,-7 10-271,4-10-369,3-2-177,-5 0 1142,0-6 0,5 0 0,-5 0 0</inkml:trace>
  <inkml:trace contextRef="#ctx0" brushRef="#br0" timeOffset="388">262 341 8101,'0'-13'-29,"0"4"29,0 1 0,1 3 482,4-4 0,0 1-152,4-5 0,3 4-348,-3 0 1,7 0 100,1-4 1,5 0-132,-5 0 0,7 0 91,-3 0 1,3 4-123,-3 0 0,3 7-572,-7-3 1,1 4 108,-5 1 542,0 0 0,-6 6 0,-1 1 0</inkml:trace>
  <inkml:trace contextRef="#ctx0" brushRef="#br0" timeOffset="563">484 303 8101,'-7'7'521,"-5"5"1,11-5-79,-3 6 1,1 0 150,-2 0 0,4 0-99,-3 0 1,2 1-142,2-1 1,4 4-157,1 1 1,5-1-106,-1-4 1,-2 2-38,2 2 0,-1-4-211,6 0 0,-3 0-57,-2-4 1,3-2-10,-4 2-1590,4-6 963,1 3 0,0-6-960,0 0 1808,0-6 0,-5-1 0,-3-6 0</inkml:trace>
  <inkml:trace contextRef="#ctx0" brushRef="#br0" timeOffset="789">758 302 8101,'-7'-7'707,"0"1"-116,2 6-173,4 0 1,-5 1-30,6 4 0,0 2 102,0 6 0,0 0-215,0 0 1,0 5-81,0-1 0,0 0-409,0-3 0,2-1 310,2 0-1146,-3 0 632,5 0-503,-6 0-308,0 0-387,0-6 1615,0-1 0,0-6 0,0 0 0</inkml:trace>
  <inkml:trace contextRef="#ctx0" brushRef="#br0" timeOffset="914">798 197 8100,'0'-7'-792,"0"1"-37,0 6 708,0 0 1,0 6 0,0 1 0</inkml:trace>
  <inkml:trace contextRef="#ctx0" brushRef="#br0" timeOffset="1125">902 67 8100,'-5'18'923,"-4"-1"1,-1 8-279,1 1-70,-3 0-242,5 12 1,0-10-106,2 2 0,4 2 9,1-1 0,0-2-198,0-7 1,0 1-19,0-6 0,1 1 15,4-5 1,-2 0-139,5 0 0,-3-6-1315,3-2 810,1 2 0,4-7-1093,0 0 1700,0 0 0,1-17 0,-1 2 0</inkml:trace>
  <inkml:trace contextRef="#ctx0" brushRef="#br0" timeOffset="1325">1021 13 8207,'-7'13'257,"3"0"670,-4 6-534,7-5 0,-5 11 42,6-3 0,0 3-21,0 1 0,0 0-372,0 0 1,0 0 91,0 1 1,1-6-521,4 1 0,-2-1-60,5 0 1,-3-3-284,4-9 1,-1 1 159,5-6 1,0 1 568,1-5 0,4 0 0,3 0 0</inkml:trace>
  <inkml:trace contextRef="#ctx0" brushRef="#br0" timeOffset="1583">1217 197 8072,'-21'-13'0,"2"6"146,6 2 0,0 2 497,0-1-223,0 3 0,4-5 202,0 6-693,7 0 81,2 6-514,13 1 427,1 6 0,7 1-76,-4 4 1,2-2-172,3 6 1,1 0 196,-5 4 0,-1-1-94,-4-4 1,3 4 373,-3-3 1,2 1-148,-11-1 1,5-2 628,-5-2 0,1-4 590,-5 4-403,-6-4 1,-2-1-501,-5 1 1,0-6-265,0 1 0,-4-6 349,-1 1-1585,7-2 889,-7-2 1,9 1-986,-8 4 1274,2-4 0,2 5 0,0-6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11.625"/>
    </inkml:context>
    <inkml:brush xml:id="br0">
      <inkml:brushProperty name="width" value="0.08554" units="cm"/>
      <inkml:brushProperty name="height" value="0.08554" units="cm"/>
      <inkml:brushProperty name="color" value="#E71224"/>
    </inkml:brush>
  </inkml:definitions>
  <inkml:trace contextRef="#ctx0" brushRef="#br0">40 556 8250,'-9'6'615,"0"3"0,6 8-187,-1 5 1,-2 9-107,2 4 1,-1-2-112,5 2 0,0-2-31,0 2 0,6 2-109,3-7 0,-2-5 18,2-8 1,-2-2-215,2-2 0,3-1 302,-4-4-491,-2-2 130,6-6 14,-11 0 0,9-7-25,-5-6 0,-1 0-23,-4-5 1,0-2 54,0-2 0,-4-3-224,-1-1 272,-5 0 50,9-6-214,-5-1 106,0-7 0,5 1-12,-4 0 0,4-2-125,1-3 0,0 2 232,0-6-72,0 12 23,6-8 0,-2 17 56,9-4 1,-6 9-1,11 5 0,-11 7 135,6 1 1,-3 6-130,3-1 223,1 2 0,-3 4-31,-2 2 1,1 5 281,-6 8 1,1 3 208,-5 7 1,0 0-227,0 4 0,0 2 3,0 7 0,-5-5-71,1-1 1,-5-4-186,5 0 1,-2-2-84,2-2 0,2-6-507,-2-2 134,3 2 0,1-5-455,0 2 0,1-8 377,3-5 395,-2-2 0,9-2 0,-3 0 0</inkml:trace>
  <inkml:trace contextRef="#ctx0" brushRef="#br0" timeOffset="1192">394 491 8080,'-11'1'302,"2"4"0,-3 2-88,3 6 1,2 2 243,-2 2 1,2-2-3,-2 2 1,2 2-155,3-2 0,2 1-96,-2-5-457,2 0-589,8 0 570,-4-6-152,9-1 1,-9-7 134,2-4 0,-2-3-63,-2-10 0,0 4 66,0-4 1,-5-2 89,1-2 0,0-3 25,4-1 1,0 0 41,0 0 1,0 0 121,0-1 0,1 3-83,3 2 1,5 3 181,9 6 0,-4 0-42,4 0 0,1 4-61,-2 0 1,2 6-3,-2-1 0,-2-2 104,2 2 0,-2-1-52,-2 5 0,-1-1 236,-4-3-123,4 2 0,-11-2-75,4 8 0,-5-1 264,-5 6 1,-3 4 32,-10 4 1,4 5 24,-4-4 0,2 5-128,-1-1 0,2 2 49,-2 3 1,4-1-130,4 0 0,3-4-16,6 0 0,0-6-313,0 1 0,2-2 128,2-2 0,3-5-319,6 1 1,0-6 28,1 1 1,3-4-82,0-4 1,5-3 145,-4-6 1,5-5-99,-1 1 1,-2-6 21,2 1 1,-6-3-38,1-1 1,-2 0 297,-2-1 0,-4 1-107,0 0 1,-7 4 276,3 0 1,-4 5 83,-1-5 0,-1 6 57,-4-1 0,3 8 10,-7 5 0,4 2 130,-3 2 1,3 3-73,-3 6 1,5 4-39,-2 9 0,2 2 53,-1-2 0,3 3-52,-4 1 1,5 0-298,5 0 1,-2-1 20,5-3 1,1-3-280,4-6 1,0 0-13,0 0 0,2-5-222,2-4 1,2-3 48,3-1 1,3-1 143,-3-3 0,2-8-263,2-6 1,-4 0 108,0 0 1,-4-1 145,3-3 1,-6-2 309,-2 2 0,0 3 0,-11 0 0,3 1 193,-5 1-58,0 0 1,-5 5 176,-4 3 1,-4 3-162,-5 6 0,2 2 642,-6 2 1,5 3-113,-5 7 1,6 4 60,-1 4 0,2 3-330,2 1 1,1 0-165,4 1 1,2-1-147,6 0 0,0-1-199,0-3 1,6-4 79,2-4 1,6-3-274,3-2 0,2-3-16,3-6 1,2 0 149,-2 0 1,3-6-581,1-3 0,0-2 129,1-3 0,-7-4-83,-3-4 0,1-2 212,-5 3 1,3-6 245,-7 1 1,-3 0 231,-2-5 0,2-2 0,-2-2 0,0-3 0,-4-1 0,0 0 0,0-1 0,0 7 0,0-5 0,0 16 103,0 1 1,-1 6 333,-3 6-109,2-2 0,-8 15 228,6 0 1,-5 12 110,5 6 0,-5 4-243,4 5 1,1-2-48,4 6 1,0 0-114,0 4 0,-4 0 42,-1 1 1,1-3-58,4-2 1,0 2-131,0-7 1,4 1-29,1-5 1,1-1-184,-2-3 1,-1-3-333,6-6 0,-5-5 265,5 1 1,-5-6-411,5 1 1,-5-2 269,5-2 0,-5-2-91,5-2 1,-5-5-116,5-8 0,-5 1-75,5-6 1,-2 2 152,2-2 0,3-3 133,-4 3 0,4 2 294,1-2 0,0 7 0,0 2 40,0 0 1,1 7-181,-1-2 639,-6 2-121,5 6 0,-10 1 296,7 4 0,-6-1-221,1 9 1,-2-3 270,-2 8 1,0 1-153,0-2 1,0 7-35,0-3 0,0 4-272,0 1 0,0-4-17,0 0 0,0-6-448,0 1 1,0 2 76,0-1 1,0-5-368,0-4-610,0-7-1161,0 4 2260,0-6 0,6-6 0,1-1 0</inkml:trace>
  <inkml:trace contextRef="#ctx0" brushRef="#br0" timeOffset="1290">1402 279 8080,'-8'-7'334,"-1"3"-1487,6 2 1153,-9 2 0,11 0 0,-5 0 0</inkml:trace>
  <inkml:trace contextRef="#ctx0" brushRef="#br0" timeOffset="2511">1730 282 8104,'-13'0'654,"-1"0"0,1 2-196,0 2 32,-6 9-216,5 8 1,-9 5 80,5 0 248,-5 6-273,8-4 0,-2 4-67,8-6 0,-1 0-26,5 0 0,1-4-173,4 0 1,0-6 195,0 1-819,6-2 468,1-2 0,6-6-214,0-2 1,6-4-356,3-1 0,3-1-674,1-4 608,0-2 401,0-12 1,5 3-422,0-6 0,-1 0 284,-4-4 1,-4 0 461,0 0 0,-6 0 0,3 5 0,-6-3 0,0 2 0,-4 3 0,-1 1 0,-5 4 0,2 7 247,-10 2 0,-2 4-63,-6 1 1,-2 7 650,-2 6 1,2 2-335,-2 6 0,-2 1 71,2 4 0,-1 1-96,5-1 1,1 0-32,4 0 1,-2-4-347,5 0 0,2-5-191,8 5 1,-2-7-453,5-2 0,2-2 362,8-6 1,-2-1-436,6-4 0,-5-1 251,5-4 0,-2-2-89,2-6 0,3-6 17,-3-3 1,-3-2-29,-2-3 1,-2 3 215,-2 2 0,-2-3 259,-2 3 1,-3-3 13,-6-1 0,0 4 168,0 1 0,-6 6 1292,-3 2-914,-2 0 0,-2 11 89,0-2 0,-1 13-278,1 4 1,5 10 49,-1 3 1,6 1 238,-1 3-751,2-8 140,2 3 0,6-5-179,3 6 1,8-5 163,5-4 0,-2-4-356,2-4 0,0 1 28,4-6-496,0 1 506,1-5 0,-1-6 47,0-3 1,-4-2-48,0-2 0,-2-6-9,2-3 0,-3-3-46,-6-1 0,-6-2 264,-3-2 0,2 2-144,-1-3 0,-1-1 207,-4 2 1,-4-2-92,-1 1 163,-5 4-64,3-5 0,-6 11 90,0 4 0,1 2 244,3 2 1,-2 6-158,2 3 1,2 9-13,-2 9 0,2 4 117,-2 9 1,-1 0-44,5 4 1,1-2-305,4 6 1,0-2-93,0 2 0,4-3-297,1-6 1,9 1 448,-1-1 0,9 0 0,-1 0 0</inkml:trace>
  <inkml:trace contextRef="#ctx0" brushRef="#br0" timeOffset="3144">3170 332 8002,'-6'-8'502,"-1"-3"1,-2 9-345,0-2 0,-1 3 0,-6 1 78,-1 0 0,-5 1-34,4 3 1,-5 2 1,1 3 0,2 3 14,-2-4 0,8 0-76,0 0 1,1-3-182,5 3-445,2-5 1,1 9 319,10-3 1,2 2-187,6 2 0,5 2 91,-1 2 0,5 2 32,-5 3 0,5 3 139,-4-3 0,3 2-58,-3 3 1,-2-1-24,-7 0 670,2-6-374,-9 5 1,4-9 163,-6 6 0,-2-6 115,-2 1 1,-4 2-53,-5-1 1,-4-2-96,-1-8 1,-3 3-170,3-7 1,-1 5 175,2-5-830,2 0 448,-4-4 1,11-5-273,-1-4 1,6-4-355,-1-5 0,2 1 742,2-9 0,6-3 0,1-11 0</inkml:trace>
  <inkml:trace contextRef="#ctx0" brushRef="#br0" timeOffset="3361">3275 176 8101,'-12'5'818,"3"4"1,-2 4-223,2 5-185,-9 2-204,4 6 0,-4 6 148,10 3 82,-4-3-160,5 6 1,-1-10-143,4 2 1,3-2 57,1-2 0,0-4-333,0 0 1,5-6 253,4 1-1134,-3 4 694,6-13 1,-7 10-271,4-10-369,3-2-177,-5 0 1142,0-6 0,5 0 0,-5 0 0</inkml:trace>
  <inkml:trace contextRef="#ctx0" brushRef="#br0" timeOffset="3532">3171 516 8101,'0'-13'-29,"0"4"29,0 1 0,1 3 482,4-4 0,0 1-152,4-5 0,3 4-348,-3 0 1,7 0 100,1-4 1,5 0-132,-5 0 0,7 0 91,-3 0 1,3 4-123,-3 0 0,3 7-572,-7-3 1,1 4 108,-5 1 542,0 0 0,-6 6 0,-1 1 0</inkml:trace>
  <inkml:trace contextRef="#ctx0" brushRef="#br0" timeOffset="3707">3392 477 8101,'-7'7'521,"-5"5"1,11-5-79,-3 6 1,1 0 150,-2 0 0,4 0-99,-3 0 1,2 1-142,2-1 1,4 4-157,1 1 1,5-1-106,-1-4 1,-2 2-38,2 2 0,-1-4-211,6 0 0,-3 0-57,-2-4 1,3-2-10,-4 2-1590,4-6 963,1 3 0,0-6-960,0 0 1808,0-6 0,-5-1 0,-3-6 0</inkml:trace>
  <inkml:trace contextRef="#ctx0" brushRef="#br0" timeOffset="3933">3667 476 8101,'-7'-7'707,"0"1"-116,2 6-173,4 0 1,-5 1-30,6 4 0,0 2 102,0 6 0,0 0-215,0 0 1,0 5-81,0-1 0,0 0-409,0-3 0,2-1 310,2 0-1146,-3 0 632,5 0-503,-6 0-308,0 0-387,0-6 1615,0-1 0,0-6 0,0 0 0</inkml:trace>
  <inkml:trace contextRef="#ctx0" brushRef="#br0" timeOffset="4058">3707 372 8100,'0'-7'-792,"0"1"-37,0 6 708,0 0 1,0 6 0,0 1 0</inkml:trace>
  <inkml:trace contextRef="#ctx0" brushRef="#br0" timeOffset="4269">3811 242 8100,'-5'18'923,"-4"-1"1,-1 8-279,1 1-70,-3 0-242,5 12 1,0-10-106,2 2 0,4 2 9,1-1 0,0-2-198,0-7 1,0 1-19,0-6 0,1 1 15,4-5 1,-2 0-139,5 0 0,-3-6-1315,3-2 810,1 2 0,4-7-1093,0 0 1700,0 0 0,1-17 0,-1 2 0</inkml:trace>
  <inkml:trace contextRef="#ctx0" brushRef="#br0" timeOffset="4469">3929 188 8207,'-7'13'257,"3"0"670,-4 6-534,7-5 0,-5 11 42,6-3 0,0 3-21,0 1 0,0 0-372,0 0 1,0 0 91,0 1 1,1-6-521,4 1 0,-2-1-60,5 0 1,-3-3-284,4-9 1,-1 1 159,5-6 1,0 1 568,1-5 0,4 0 0,3 0 0</inkml:trace>
  <inkml:trace contextRef="#ctx0" brushRef="#br0" timeOffset="4727">4126 372 8072,'-21'-13'0,"2"6"146,6 2 0,0 2 497,0-1-223,0 3 0,4-5 202,0 6-693,7 0 81,2 6-514,13 1 427,1 6 0,7 1-76,-4 4 1,2-2-172,3 6 1,1 0 196,-5 4 0,-1-1-94,-4-4 1,3 4 373,-3-3 1,2 1-148,-11-1 1,5-2 628,-5-2 0,1-4 590,-5 4-403,-6-4 1,-2-1-501,-5 1 1,0-6-265,0 1 0,-4-6 349,-1 1-1585,7-2 889,-7-2 1,9 1-986,-8 4 1274,2-4 0,2 5 0,0-6 0</inkml:trace>
  <inkml:trace contextRef="#ctx0" brushRef="#br0" timeOffset="5478">4911 463 9358,'-13'6'1580,"6"1"-1261,-5 6 1,6 6 165,-2 3 1,2 2 169,6 3-808,0-1 163,0 0 0,0-6 64,0-2 1,0-4-93,0-1 0,4-4-99,1 0 0,5-6-527,-2 1 0,0-2-1411,0-2 1048,-5-6 1007,9-2 0,-5-10 0,6-3 0</inkml:trace>
  <inkml:trace contextRef="#ctx0" brushRef="#br0" timeOffset="5894">4949 333 8171,'8'-8'-1733,"-2"3"1228,-6 5 509,0 0 1,4 1 38,0 3 0,6 2-123,-1 3 1,3 3 276,1-4 50,-6 4-288,5 1 843,-5 0-538,0 0 0,1 0 204,-4 0 0,-3 2 276,4 3 1,-4-4-183,-1 4 389,0-4-517,0-1 1,0 5 392,0-1-340,0 1-394,0-5-291,0 0-254,0-6 40,0-1-682,0-6 654,0-6 0,5-3-299,-1-8 0,6 1 36,-1-6 0,-2 0 228,2-4 0,0 0 36,4 0 0,1-1 439,4 1-133,-10 0 112,10 6 0,-11 2 212,6 9 0,-4 4 488,0 5-185,-6 0 0,4 5 516,-3 4 1,-2 9-331,2 3 0,-2 4 259,-2 1 1,0 1-425,0-1 0,0-4-342,0-1 0,1-3-238,3 4 0,-1-6-93,6 1 1,-5-7-464,5-1 1,0-2 456,4 2 164,0-3 0,6-6 0,1 0 0</inkml:trace>
  <inkml:trace contextRef="#ctx0" brushRef="#br0" timeOffset="7894">5960 319 8097,'-14'-8'457,"4"3"-177,-3 5 0,2 5 47,-11 4 1,4 9 129,-4 3 1,1 8-74,-6 2 1,6 5 142,-1-1 0,6 2-208,-2-2 0,10 2-71,3-2 0,4-3-308,1-1 0,0-5 120,0-4 1,10-3-111,3-6 1,3-1-201,-3-4 1,5 2-317,-1-5 0,5-2 225,-5-8 0,2-2-170,-1-6 0,-4-4 127,4-1 1,-4-5 149,-1 1 1,-1-3 273,-3-1 1,1 0-75,-6 0 0,1 0 250,-5-1 0,0 1-116,0 0 0,0 4 46,0 0 1,-5 6 418,1-1-100,-6 2 0,7 8 202,-6 3-310,6 2 1,-3 8-332,6 3 0,0 7 91,0 1 1,2 5-256,2-4 1,3 5 92,7-1 1,-3-2-59,-2 2 0,3-5-146,-4 5 1,4-6-698,1 2 624,0-4 0,0-7-493,0-2 711,0-4-14,1-1 0,-3-6 187,-2-2 0,-2-3 9,-2 3 0,-4-4 401,3 3-167,-2 4 59,-2-7-197,0 10 0,0 2 34,0 9 0,0 4-139,0 5 0,0-2 41,0 6 0,4-6-356,1 1 1,-1-2 116,-4-2 1,4-5 183,1 1-7,-1-6-32,-4 3 0,0-8 28,0-2 0,0-8 171,0-5 1,-1-2-179,-4 2 1,4-4 20,-4-5 0,4 0-152,1 0-21,0-1 211,0 1-351,0 0 156,0 0 1,0 1 19,0 3 0,0 3 6,0 6 0,1 5-84,4-1 0,2 6 32,6-1 1,2 2-40,2 2 100,-2 0 1,9 6 0,-8-3-151,6 6 1,0-7 55,4 3 0,-4-4 1,0-1 0,-6 0-56,1 0-38,-2 0 178,-2 0 0,-6-1 13,-2-4 1,-5 4 281,-5-3 1,-2 1-101,-6-2 1,-6 4 243,-3-3 1,-1 8 55,1 5 0,-3 2 635,3 2-721,4 0-75,-1 6 0,7-3 139,3 6 0,3-1-152,6 0 0,0 3-217,0-7 0,8 2-62,5-1 1,1-8-432,8 3 1,0-4-342,4-1 0,0-2 110,1-6-216,-1-6 519,6-1 0,0-10-48,3-1 0,-3-5 19,-6 1 1,0 2 234,0-2 1,-5 4 140,-4-3 0,-8 5 39,-5-2 0,-2 3-149,-2 2 0,-2 2 753,-2 2 1,-4-1-53,-5 5 1,0 1 186,0 4 0,-4 6-215,-1 3 1,-1 2 184,2 2 0,4 6-363,0 3 0,1 3-297,8 1 0,-1-1-23,5-3 1,2 2 143,2-2 1,3-3-518,7-1 0,-1-5 20,0-5 1,1 0-186,4-4 0,-4-3 208,4 4 0,-4-10-92,-1-3 0,5-4 134,-1-1 0,-4-6 100,-4-3 0,-2 2 96,2-2 1,-3 0-51,-6-4 1,0 0 261,0 0 0,0-1 35,0 1 390,0 6-227,0 1 332,0 6-143,0 0 0,0 7-193,0 6 1,0 7-116,0 11 1,0 2-368,0 6 0,0 5 117,0-1 1,6 2-239,3-1 0,-2-8-247,2 3 0,4-4-1245,4 0 1759,6-3 0,-2 0 0,5 1 0</inkml:trace>
  <inkml:trace contextRef="#ctx0" brushRef="#br0" timeOffset="8823">7649 293 8106,'-19'0'0,"4"0"0,-8 2 401,5 2 0,-5 6 187,1 12 217,-2 0-414,-3 16 0,7-9 10,3 6 0,6-2-101,3 2 1,5 2-137,-2-7 0,10 1-117,3-5 0,10-6-313,4-2 1,2-5 266,3-4 0,0-4-559,4-5 0,-2-5 86,6-4 0,-2-7-115,2-2 1,-3-5 228,-6 1 0,-1-2-52,-3-3 1,-3 1-19,-6 0 1,-1 0-19,-4 0 1,-2-1 483,-6 1 0,0-1-38,0-4 0,-1 2-93,-4-6 1,2 6 201,-5-2 1,0 10 248,0 3 107,-4 4 84,5 6 0,-2 8-218,0 9 0,6 9 81,-1 3 1,3 8 113,1 2 0,4 5-106,0-1 1,5 2-100,-5-2 0,7 1 34,-3-5-537,4-1 214,-5-4 0,3-4 1,-5 0 0,3-6-226,-3 1 1,-1-6 128,-4-3-105,6-5-616,-5 3 561,5-6 1,-6-1-39,0-4 1,0-6-18,0-7 0,5-5-53,-1 1 1,2-3 86,-2-1 0,-1-4-101,6-1 0,0-4 222,4 4 0,-5 2-132,1 8 293,0-4-282,4 10 692,0 2 1,-6 13 88,-2 9 1,-4 8 311,-1 5 0,0 3-304,0 1 299,0 0-464,0 0 1,-4 4-3,-1-4 0,1 3-299,4-7 1,0-3-30,0-2 1,0-2 139,0-2 1,0-5-1093,0 1-162,0-6-659,6 3 1123,1-6 1,6-2-269,0-2 1,0-5 343,1-8 1,-1 2 524,0-2 0,0-3 0,0-1 0</inkml:trace>
  <inkml:trace contextRef="#ctx0" brushRef="#br0" timeOffset="9073">8158 478 8088,'0'-13'24,"0"4"279,0 0 0,-6 6 212,-2-1 1,-4 2 133,-1 2 1,-5 3-217,1 6 0,-5 0 271,5 8 1,-1 2-206,5-1 1,2-1-77,2-4 0,3 5-141,6-1 1,1 1-415,4-5 1,2-2-97,6-2 1,2 1-222,2-5 1,2-1 141,3-4 1,3 0-533,-4 0 0,4-6-89,1-3 0,-4-2 337,0-2 0,-6 0 149,1 0 0,-2-1 216,-2 1 0,-4-3 123,0 3 1,-7-3-48,3 8 0,-5-4 127,-5-1 0,3 0-79,-7 0 1,4 4 210,-3 0-269,5 6 0,-3-4-40,6 3 200,0 2 0,6-10 0,1 5 0</inkml:trace>
  <inkml:trace contextRef="#ctx0" brushRef="#br0" timeOffset="9353">8433 333 8086,'7'0'776,"-12"0"-418,-13 0 1,-1 0 64,-3 0 0,6 1-80,-1 4 0,1-3 162,-2 7 1,8-6 215,-3 1-2,9-2-1383,-2-2 645,6 6 0,7-5-382,6 4 0,0-4 131,5-1 0,1 6-105,-2 3 0,7 2 56,-3 2 0,-2 5-109,-1-1 0,-4 5 295,-1-4 1,0 3-72,1-3 1,-7 4 448,-3-5 0,-2 5-136,-2-5 0,0 1 384,0-5 0,-6 0-214,-3 0 0,-3-1-52,-1-4 1,0 3-130,0-7-213,0 0 1,0-4-71,0 0 1,4 0-1060,0 0 1244,7 0 0,-10-5 0,5-3 0</inkml:trace>
  <inkml:trace contextRef="#ctx0" brushRef="#br0" timeOffset="9664">8484 568 8083,'8'0'175,"3"0"0,-2 0 44,9 0 0,-4-5 222,4-4 0,2-3-241,2-1 0,3 0-46,1 0 1,0-2-217,0-2 1,0 2 68,0-2 0,-5-2-212,-4 2 1,-4-1-25,-4 5-9,3 0 131,-11 0 1,4 1 156,-10 3 0,-2-2 112,-6 2 0,-6 3-40,-3 2 0,-4 2 237,-5 2 1,4 2 112,-4 2 1,4 8-165,0 5 0,5 7 649,1-3 0,5 0-315,-2 1 1,5-2-153,4 2 0,4 3-408,5-4 1,0 0-324,0 1 1,5-6-87,4 1 1,4-2-377,5-2 1,-2-5-121,6 1 1,-6-4 316,1 3 0,3-5-913,2 2 0,-1-4 1419,0-1 0,1-6 0,4-1 0</inkml:trace>
  <inkml:trace contextRef="#ctx0" brushRef="#br0" timeOffset="9980">8865 542 8069,'-4'9'1368,"-1"0"1,-3-1-794,3 6 1,-3-1-193,3 0 0,1 0-188,4 0-121,0 0 1,0 0-248,0 0-776,0-6 697,0 5 1,6-10 1,-3 3-15,5-5 1,-3-5-148,3-4 1,-3-7 116,4-2 0,-7-5 123,3 1 0,2 2 88,2-2 1,-2-4 10,2-5 0,0 1 45,4 4 1,-2 5 167,-2 4 0,-2 7 583,-2 1-309,-4 6 0,6-3 279,-2 6 1,-4 6-121,4 3 1,0 4 275,0 4 0,1-1-417,-2 6 1,-3-4-127,4 3 0,-2-3-175,1 4 0,-3-5-150,4 5 0,1-6-825,-2 1 1,5-2 511,-5-2 1,2-4-624,-2-1 1,4-3 954,5 4 0,0-7 0,0 4 0</inkml:trace>
  <inkml:trace contextRef="#ctx0" brushRef="#br0" timeOffset="10087">9323 699 8040,'0'8'774,"0"-3"-774,-5-5 0,3-5 0,-4-3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08.168"/>
    </inkml:context>
    <inkml:brush xml:id="br0">
      <inkml:brushProperty name="width" value="0.08554" units="cm"/>
      <inkml:brushProperty name="height" value="0.08554" units="cm"/>
      <inkml:brushProperty name="color" value="#E71224"/>
    </inkml:brush>
  </inkml:definitions>
  <inkml:trace contextRef="#ctx0" brushRef="#br0">144 425 8288,'7'-5'-6,"5"-3"-662,-11-5 530,11 6 0,-10-5 70,2 4 290,3-4-77,-5-1 1,5 0 418,-3 0-82,-2 5-328,4-3 0,-6 8 641,0-6-355,0 6-84,0-3 1,-2 6-29,-2 0 0,-5 3 117,-8 6-491,2 0 236,-10 21 1,5-6 39,-6 11 0,5-2 32,4 2 0,2 1-73,2-5-162,0 5 121,6-8 0,1 2-409,6-8 1,1 2 105,4-7-760,2 0 642,12-9 0,-3-2-74,6-6-304,-6 0 408,9 0 0,-5-8-94,6-5 1,0-6-81,1-7 0,-3 0-46,-2 0 180,3-1 82,-11 1 161,5 0-55,-6 0 1,-4 4-207,0 0 519,-6 6-190,3-8 0,-6 13-196,0-2 1079,-6 9-646,4-2 1,-9 6 78,2 0 299,3 6-401,-6 1 0,10 12 56,-7 3 1,6 3 1,-1 1 0,2 1-138,2 4-98,0-3 101,0 10-403,0-11 197,6 5 0,1-7 179,6-3-577,0-3 316,-5-6 0,3-2-73,-2-2 5,-3-3 78,5-6 0,-8 0-2,6 0 33,-6 0 43,9-6 1,-11-1-60,3-6 1,2-5 19,-1 1-54,-1-6 95,-4 8 1,0-10-48,0 3-114,0-2 160,0 3 1,0-3-39,0 2-90,0 3 116,0 0 0,1 1-54,4 1 214,-4 5-73,5 1 1,-4 9 142,2-2-240,-3 2 505,11 8-268,-11 2 0,10 6 30,-7 4 0,2 0 144,-2 4 0,-2 3-76,2-3 1,2 1-71,-2-1 0,2 3-347,-2-3 94,-2-4 0,4 7-61,-6-10 15,0-2-26,0-2-476,5-3 385,-3-1 0,5-3-66,-2-8 0,-3-5 138,7-8 0,-4 1-16,3-6 1,0 0-57,0-4 0,4-5 100,-3 1 0,2-5-283,2 4 280,0-5 98,1 14 0,-6-3-81,1 12 133,-6 0 1,4 6 511,-2 3 71,-4 2 0,5 9-267,-6 7 0,-4 0 152,-1 8 1,-4-2-135,5 2 0,0 3-73,4-3-98,0-3-47,0-1 1,0 0-76,0-1 1,0-3-18,0-6 1,6 0-273,2 0 1,0-2-494,0-6 408,1 0 135,4 0 1,-3-1-294,3-4 1,-2-2 90,6-6 0,-2 0-59,-2 0 1,3-5 122,-3 1 1,7-2 23,-7 1 0,3 4 15,-3-4 1,3-1 27,-3 2 1,6 0-142,-10 3 212,6 7 0,-10 0 330,4 3-120,-3 2 41,-6-4 528,0 12-443,0 1 0,-6 2 98,-3 0 0,-2 1 82,-2 7 1,0-1-43,-1 6 0,1 0 64,0 4 0,2 0 49,2 1 0,-1-1 93,5 0 1,1-1-312,4-3 25,6 2 12,-5-9 1,12 4-354,0-6 0,2-6-8,7-2 0,-5-4 7,5-1 0,-4-7 69,3-6 0,1-6-1,4-7 0,-5-6-32,-4-3 1,-2 1-93,-2-1 0,-6 5 283,-3-5-107,-2 6-16,-2-3 1,-2 1-192,-2 1 0,-2-2-205,-2 1 0,-4 2-1013,3-6 1007,3 0 408,1-4 0,-1 0 0,-2-1 0</inkml:trace>
  <inkml:trace contextRef="#ctx0" brushRef="#br0" timeOffset="2506">1637 530 8061,'-13'7'-136,"5"5"0,1-3 600,3 8 0,1 4-97,-6 5 0,6-1-203,-1-4 1,2 3 111,2-7-353,0 1 199,0-5 1,0-5 37,0 1-256,0-6-43,0 3 0,5-8 166,-1-2 0,5-8-374,-5-5 186,0-6-94,2 2 89,-4-5 63,4 0 1,-6 0 33,0 0 1,4-1-13,0 1 0,1 4-48,-5 1 136,0 5-123,0 2 187,5 3 1,-2 9-119,6-2 0,-2 4 117,2 4 1,3 4-94,-4 5 1,8-6-3,2-3 0,1-2 6,-2-2 1,-1 0 1,6 0 0,-4-2 12,3-2-175,-5 3 157,3-11 0,-7 9-92,-3-6 0,1 5 31,-6-5 99,1 6 1,-7-3-84,-2 6 302,-4 0-257,-10 0 1,2 2 50,-6 2 1,4 4 126,-4 5 1,5 6 25,-5 2 0,6 4 246,-1 1 0,7 0 134,1 1-282,6 5-61,-3-5 0,8 5-260,2-5 0,3-7 175,6-3-378,0-2 198,6-2 1,0-6 130,3-2-469,9-4 240,-10-1 1,16-10-21,-7-3-92,1-9 106,1 2 0,-7-7-455,5 1 315,-11 0 79,12-6 1,-17 4-229,4-2 317,-10 2-72,-2 2 274,0-6-86,-5 4 0,5-4-265,-6 6 340,-6 0-61,5-6 1,-11 4-44,4-2 0,0 2 16,0 2 0,0 0 198,0 0-157,2 5 1,4 4 308,-2 8-190,3 3 22,-5 12-71,0 1 0,3 12-44,-6 3 378,6 9-235,-2-4 1,0 11 10,1-3 0,-1 3 112,5 1 1,0 0 16,0 1-210,0-7 33,0 5 1,2-10-105,2 2 0,4-4 187,5-4-395,0-3 118,0-6 0,1 0 3,4 0 1,-2-5-251,6-4 0,-1-4 28,6-4 1,-1-5-134,0-9 0,-1-2 67,-3-6 1,2-2 32,-2-2 1,-3 2-181,-2-3 42,4-2 264,-12 5 69,8-4-65,-16 6 0,10 0 163,-7 0 41,0 5-24,-9-3 0,-3 11 117,-5 0 0,-1 5 307,-4 8 0,-1 2-48,-3 2 1,-2 9-173,2 9 1,-1 3 340,1 1 1,-1 2-83,5 2 0,1-1 59,4 6 1,5-4 106,4 4-733,2-6 142,2 9 0,2-11-36,2 4 1,5-4-220,8 0 1,4-3-258,5-2 0,0-4 281,0-10 1,2-2-61,3-6 1,-2 0-96,6 0 0,-6-6-75,1-2 0,-4-4 78,-4-1 1,-3-5 108,-6 1 0,0-2 116,0 2 1,-5 2 150,-4-2 0,-2 1 173,-2-2 0,0 4-132,0-4 0,-5 3 5,1 2 0,-6 2 459,1 2 409,-3 3-604,-1 6 0,1 2 9,4 2 0,2 3-163,6 6 0,0 0-79,0 1 1,1 3-141,4 1 1,1 0 68,2 0 1,8-4-118,-3 4 0,3-4 3,-2 0 1,3-1 6,0 0 1,1-2 0,-5-2 0,4 1-161,1-5 0,-1-1 75,-4-4 1,1 0-68,-1 0 1,-2-6-53,-2-3 1,3-2 27,-4-2 0,3 0 23,-3 0 0,0-6 91,-4-3 0,-3 1-45,4 0 0,-4-1 55,-1-4 0,0-1 96,0 1 0,-4 0-86,-1 0 0,1 4 36,4 0 0,0 6 298,0-1-234,0 2 0,2 4 133,2 2-149,3 3 1,6 6 7,0 0 1,-4 0 32,0 0 1,0 0 44,4 0 48,0 0-59,0 6 0,-2 1 109,-2 6 0,-3-4-90,-6 0 1,-1-1 183,-4 5 1,-1 1 68,-2-1 0,-5 1 79,-1 4 0,1-2-134,-4 5 0,2 1 65,2 4 0,0 1 21,0-1 1,4 0-52,1 0 0,5-1-370,-2-3 1,5 1 148,5-5 0,-2-1-514,5-4 1,1-1 56,4-4 1,0-2-130,0-6 1,5 0 224,-1 0 1,5-6-109,-4-2 1,3-10-32,-3-4 1,-1 2-17,-4-2 0,0 0 284,1-4 0,-3 2-82,-2 2 0,-3-2 349,-6 7 1,0-5-114,0 5 488,0-7-391,0 10 1,-5-5 40,1 6 1,-2 4 211,2 0-110,2 6 0,-8 1 142,6 10 0,-5 2-102,5 12 0,-1-4-130,5 4 1,0 4 3,0 4 0,0 1-49,0-5 0,0 0-96,0 0 1,0 1 18,0-1 1,5-1-135,-1-4 0,6 0 71,-1-4 1,-3-7-127,-2 3-27,3-2 0,-4-4-101,6-3-123,-6-2 216,3-2 0,-6-2 74,0-2 0,0-3 35,0-6 0,0-1-7,0 1 1,-5-1 15,1-4 0,0 2 7,4-5 1,0-1-211,0-4 1,0 2 110,0-2 0,6 1-109,2-10 1,4 6 122,1-1 1,0 2-53,0 2 229,0 6 460,0 1-47,-5 6 0,-3 7-226,-5 6 0,0 6 89,0 7 0,0 4-30,0 1 0,0 5 133,0-1 1,0 4-61,0 4 1,-4-3-132,0-1 0,-1 0-99,5-4 0,0-3-167,0-2 0,5-2 249,-1-2-650,6 0 350,-8-6 0,9 3-308,-2-5 256,3-1 0,1-8-213,0-1 0,0-5 9,0 1-199,0-2 328,-5-2 1,2 0 62,-6 0 0,5-1 78,-5 1 1,5 5 2,-5-1 1,2 0 153,-2-4 1,-2 0-61,2 0 0,2-2-80,-2-2 0,5 1-74,-4-6 0,3 5 19,-3-5 0,5-4-9,-1-5 0,-2-1 27,2 1 0,-7-2-30,3-6 0,1-3-28,-2 2 0,0-6 51,-4 6 1,0 4 338,0 6 0,0 3 39,0 6 216,0 2-153,0 6 0,0 7 102,0 6 1,-1 7 17,-3 10 1,2 5 202,-2 9 0,-2 2-194,2 7 1,-1 3-180,5 1 0,0 5-76,0-1 0,5-3 21,-1-1 1,5 1 17,-5-1 1,6-2-84,-1-7 0,3 1-172,1-5 1,-2-1-150,-2-3 1,1-3-429,-5-2 0,3-3-300,-3-6-675,-1 0 34,-4 0 0,-7-5 165,-6-4 1358,-6-3 0,-7-1 0,-1 0 0</inkml:trace>
  <inkml:trace contextRef="#ctx0" brushRef="#br0" timeOffset="2624">3273 489 8061,'-7'-13'0,"1"4"695,6 0-494,0 6 0,6-2-208,3 5 0,4 0-203,4 0 1,4 0-401,5 0 0,1-5 610,4 1 0,-3-6 0,4 2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26.904"/>
    </inkml:context>
    <inkml:brush xml:id="br0">
      <inkml:brushProperty name="width" value="0.08554" units="cm"/>
      <inkml:brushProperty name="height" value="0.08554" units="cm"/>
      <inkml:brushProperty name="color" value="#E71224"/>
    </inkml:brush>
  </inkml:definitions>
  <inkml:trace contextRef="#ctx0" brushRef="#br0">262 275 8450,'-13'0'-29,"0"2"74,0 2 1,-2 3 73,-2 7 1,-4 3 504,-5 0 1,4 7-116,1-2 0,0 1 311,-1-1-345,3 2-175,6-9 1,2 5-46,2-2 0,3-4-172,6 4 1,0-4-196,0-1 1,6-4 7,3 0 0,7-6-257,1 1 1,6-2 36,-1-2 1,7 0-369,2 0 0,4 0-266,-5 0 0,5-5-11,-4 1 969,-1-1 0,2 0 0,2-3 0</inkml:trace>
  <inkml:trace contextRef="#ctx0" brushRef="#br0" timeOffset="654">289 538 8241,'-13'6'542,"0"-5"1,6 7-216,2-4 1,4-1-207,1 6 1,1-5 53,4 5 0,2-6-126,6 1 0,6-2-169,3-2 1,-2 0 83,2 0 1,1-6-138,8-3 0,-4-3-37,4-1 0,-5-1-122,-4-4 0,1 4 121,-5-4 0,-1 4-52,-4 1 0,-1 0 80,-3-1 0,-3 1-132,-6 0 336,0 0 1,-6 0-152,-3 0 0,-3 4 294,-1 1 1,-4 5 78,-1-2 1,-5 4 109,1 1 0,-1 7-47,1 6 1,-3 2 212,4 7 1,2-6-182,1 1 1,5 2-51,4-2 0,4 2-224,5-1 1,0-4 171,0 4 0,5-4-558,4-1 1,4-4 171,5 0-884,-4-6 708,17 3 1,-9-6-91,8 0 1,2-2-309,-1-2 1,-1-4 269,-4-5 1,1 0 453,-1 0 0,-6 0 0,-2 0 0,-5 0 0,-5 0 0,4 6 0,-10 1-45,3 6 0,-9 1 434,0 4 1,-5 2 382,5 6 0,-2 1-387,1 4 0,4-4 31,-3 4 0,2-2-423,2 1 1,2-6 149,2 2-88,-3-3-34,11-3 0,-9-1-339,6-6 215,-6 0 1,2-6 82,-5-3 0,0-2-18,0-2 1,0-2 6,0-2 1,-4 1-93,0-6 1,-5 4 131,5-3 1,-2-1-99,1-4 0,4 1 22,-3 3 1,2 3-143,2 6 1,0 0 5,0 0 80,6 6 0,1 1-8,6 6 1,0 0-123,0 0 0,1 1-195,-1 4 1,4-4 447,1 3 0,5 4 0,-3-1 0</inkml:trace>
  <inkml:trace contextRef="#ctx0" brushRef="#br0" timeOffset="895">970 16 8241,'-13'14'0,"6"-1"517,2 0 1,-1 4-77,2 1 1,0 5-104,4-1 0,0 4-72,0 5 0,1-4 68,4 4 1,-4-4-126,3 0 1,2-3-115,-1-2 0,5 1-88,-2-5 0,0 4-323,0-5 1,1 1-524,4-5 0,-4 0 435,0 0 1,-1-4-591,6-1 1,-1-5 993,0 2 0,0-10 0,0-2 0</inkml:trace>
  <inkml:trace contextRef="#ctx0" brushRef="#br0" timeOffset="1153">1205 158 8241,'-19'5'-77,"4"-2"39,-2 6 0,1-5 236,-2 5 1,4-2 972,-4 2-170,4 3-694,6-5 0,3 6-284,5 0 0,3 0-58,5 0 1,1 0-48,8 1 0,2-1 158,-1 0 1,1 1-85,-2 4 0,-2-4 25,2 4 1,-2-2-147,-2 1 0,-4-2-30,-1 2 0,-5 2 105,2-1 0,-4-1 68,-1-4 1,-4 0-170,-1 0 0,-5-1-231,1-3 1,-2-2-21,-2-3 0,0-2-873,0 2 1279,-1-2 0,-4-8 0,-3-2 0</inkml:trace>
  <inkml:trace contextRef="#ctx0" brushRef="#br0" timeOffset="1308">786 198 8225,'13'-2'-397,"0"-2"1,4 1 523,1-6 0,7 6-268,1-1 0,0-2 3,4 2 1,4-2-10,1 2 147,3 2 0,1-9 0,0 3 0</inkml:trace>
  <inkml:trace contextRef="#ctx0" brushRef="#br0" timeOffset="1669">1493 66 8179,'-13'-6'1979,"0"-3"-2026,5 3 1,2-5 168,6 2 0,6 2-70,3-2 0,3 6 176,1-1-423,6 2 210,1 2 0,2 0 19,0 0 1,-5 6-185,5 3 1,-6-2 140,1 2 0,-2 0-136,-2 4 0,-1 0-6,-4 0 1,-2 4 168,-6 1 0,-1 1 102,-4-2 0,-2-2-104,-6 2 0,0-1-215,0 2 0,0-4-150,0 4 0,4-4 349,0-1 0,0 6 0,-4 2 0</inkml:trace>
  <inkml:trace contextRef="#ctx0" brushRef="#br0" timeOffset="1769">1690 472 8242,'0'13'156,"0"-6"1,2-1-157,2-6 0,-3 0 0,5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22.998"/>
    </inkml:context>
    <inkml:brush xml:id="br0">
      <inkml:brushProperty name="width" value="0.08554" units="cm"/>
      <inkml:brushProperty name="height" value="0.08554" units="cm"/>
      <inkml:brushProperty name="color" value="#E71224"/>
    </inkml:brush>
  </inkml:definitions>
  <inkml:trace contextRef="#ctx0" brushRef="#br0">1 656 8478,'0'7'-265,"0"-1"1,0-7 505,0-4 4,0-2-209,6-12 1,-1 2 21,4-9 1,1 1-39,-5-10 1,5 4-11,-1-3 1,-2 3-217,2-4-18,-1 6 242,0-9 1,-1 11-134,-3-4 0,-2 9 7,2 5 71,3 2 88,-5 8 149,4 1 0,-5 16-72,3 3 0,-2 9 254,2 0 1,2 7-96,-2 2 1,7-2-101,-3-7 0,4 2-32,1-2 1,2-3 4,2-2 0,-2-2-214,2-2 1,2-1 76,-2-4 1,1-2 52,-5-6 0,0 0-16,0 0 170,0 0-187,0-6 1,-4-1 312,0-6-247,-6 0-41,2-6 1,0 5-20,-1-4 47,1-2 36,-5 5-229,0-10 76,0 5 0,0-6 8,0 0 1,-5 2-185,1-2 0,-5 3 98,5-8-1331,-1 4 905,5 1 1,0 5-1528,0 4 2052,0 2 0,12 2 0,3 0 0</inkml:trace>
  <inkml:trace contextRef="#ctx0" brushRef="#br0" timeOffset="349">694 235 8347,'-6'-7'-616,"-6"1"528,-5 6 1254,-7 6-655,10 1 1,-11 14 219,3 5-33,-2 6-339,-3 1 1,7 1 442,3-4-306,2-2-300,8 4 0,1-10-171,6 0 53,0-6 66,6 2-668,7-10 474,1 3 1,13-9-96,-1 2 1,1-8-237,8-5 0,-3-4 82,8-4-478,-10-4 492,14-5 0,-17 0-43,4 0 1,-5 1 20,-4 3 1,-5-1 19,-8 5 1,-3 1 152,-6 4 0,-1 4 168,-4 0 0,-2 6-252,-6-1 1,-5-2-81,1 2 0,-5 0 298,5 4 0,-7-12 0,4-3 0</inkml:trace>
  <inkml:trace contextRef="#ctx0" brushRef="#br0" timeOffset="971">1716 169 8525,'-6'-7'308,"-3"2"1,-4 5 138,-4 5-434,2-4 177,-10 16 1,5-6 128,-6 10 1,0 3 162,0 6 1,4-2 245,0 2-298,6-2-150,-3-2 1,7-1-447,4-3 116,2 3-1,6-11-812,0 5 663,6-6 0,2-1 65,10-4 1,-2-2-199,6-6 0,4 0 57,4 0-911,7 0 655,-4-11 0,2 2-913,0-9 1445,-6-2 0,9 0 0,-5-6 0</inkml:trace>
  <inkml:trace contextRef="#ctx0" brushRef="#br0" timeOffset="1191">1899 314 8360,'-19'13'-948,"3"0"711,-6 0 0,5 2 1066,-5 2 1,2-1-244,-2 6 1,3-2-187,6 2 0,4-3 59,0-6-393,7 0 0,-4 0 114,6 0 0,6-5-143,2-4 1,8-3-407,2-1 1,6-7 251,3-6 0,-1-1-485,4-8 1,-2 1 70,-2 0-184,-5-4 414,3 4 1,-9 1-38,2 3 0,-6-2-14,-3 1 0,-5 1-18,2 4 370,-4 0 0,-7 0 0,-3-1 0,-2 1 0,-2 0 0</inkml:trace>
  <inkml:trace contextRef="#ctx0" brushRef="#br0" timeOffset="1416">2122 54 8341,'-6'13'795,"-1"0"-399,-6 6 0,-1 3-101,1 8 0,0-2-165,0 3 0,4 1-48,1-2 1,5 1 135,-2-5 0,4-4-129,1 0 0,0-6-92,0 1 0,4-2-207,1-2 0,5-2-24,-1-2 0,2 1-351,2-5 0,-4-1 102,0-4 0,0 0-195,4 0 1,0 0 677,0 0 0,0-12 0,0-2 0</inkml:trace>
  <inkml:trace contextRef="#ctx0" brushRef="#br0" timeOffset="1630">2305 1 8372,'-9'17'0,"1"0"730,5 7-392,-9-4 0,11 11 113,-4-1 0,4 1-158,1-5 1,0 5-53,0-1 0,0-1 15,0-7 0,0 3-226,0-3 0,4-4-126,0 0 0,5 1-250,-4-2 0,5 1 168,-2-5-398,-2-6 0,6 3 0,-5-4-1398,0 1 1974,5-4 0,-5 3 0,6-6 0</inkml:trace>
  <inkml:trace contextRef="#ctx0" brushRef="#br0" timeOffset="1965">2369 379 8000,'6'-7'-29,"3"0"115,8 2 1,-1 2 215,6-5 0,-4-1-281,4-4 0,-5 0 5,5 0 0,-5 1-303,5 3 0,-10-2 106,1 2 1,-4 2-20,-1-2 1,-2 5 112,-6-5 1,-1 6 20,-4-1 0,-3 2 58,-10 2 0,2 0 253,-6 0 0,2 6-48,-2 3 1,-3 4 237,4 4 0,0-1 353,-1 6 0,6-2-287,-1 2 1,7 3-200,1-3 1,6-2-117,-1 2 0,4-6-136,4 1 1,3-2-92,6-2 0,2-1-371,2-4 1,2-2 75,3-6 0,4 0-395,1 0 1,-1-6-245,4-2 0,-2-4 344,-2-1 1,0-4-118,1-1 738,-1 1 0,-6-2 0,-1-2 0</inkml:trace>
  <inkml:trace contextRef="#ctx0" brushRef="#br0" timeOffset="2321">2762 327 8293,'-13'0'0,"0"0"0,0 0 589,0 0-102,0 0-212,0 6 1,-2 2 191,-2 10 1,7-4-205,-4 4 0,6 1-70,-1-2 0,3 2-5,6-1 0,5-4-119,-1 4 1,8-5 1,1-5 1,4-2-274,5-6 1,3 0-357,-4 0 0,4-3 272,1-5 1,-4-1-117,0-9 0,-6 0-8,1 0 124,-2 1 24,-2-2 150,-6 4 1,-1-5 188,-6 2 1,0 4-99,0-4 1,-6-1 0,-1 2 5,0 1 1,-5-3 15,3 2 0,-1-1-28,2 5 0,0 1 64,4 4-78,2 2 175,-3 6-154,5 6 0,0 5-20,0 7 357,0 5-197,0-3 0,4 11 236,0 0-47,7 5-270,-10-8 0,9 8 567,-5-6-314,5 7 1,-9-10 176,4 4-347,2 2 0,-6-5 136,4 3-34,-4-4-86,-1-1 0,0-4-72,0 0 0,-4-6-200,-1 2 1,-3-4-769,3-1 1,-3-4 67,3 0-281,1-6 1115,-2-3 0,-1-8 0,-6-5 0</inkml:trace>
  <inkml:trace contextRef="#ctx0" brushRef="#br0" timeOffset="2625">2880 484 8894,'13'0'-68,"0"0"1,6-6 461,3-3 1,4-2-113,5-2 0,2-5-150,6 1 1,-4-6-113,0 1 0,-6-2-150,2 3 0,-8-3 118,-1 7 0,-10-1-165,1 5 0,-9 5 237,1-1 0,-7 5 138,-7-5 0,-5 6 57,-12-1 0,-1 4-143,1 4 1,-6 3 350,-3 6 0,2 2-8,-2 2 1,6 2-39,-2 3 1,5 3 3,4-3 1,3 1-95,6-1 1,6 1-263,3-6 1,2 5-235,2-4 1,3-1-775,6-4 1,5 0 545,13 0 0,0-5-1080,4-4 0,-1-3 1477,10-1 0,-4 0 0,9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50.354"/>
    </inkml:context>
    <inkml:brush xml:id="br0">
      <inkml:brushProperty name="width" value="0.08554" units="cm"/>
      <inkml:brushProperty name="height" value="0.08554" units="cm"/>
      <inkml:brushProperty name="color" value="#E71224"/>
    </inkml:brush>
  </inkml:definitions>
  <inkml:trace contextRef="#ctx0" brushRef="#br0">106 105 8148,'0'-15'928,"0"7"-45,0-6 10,0 13-137,0-6-280,0 7 0,-5 3-281,0 8 1,-5 0-94,5 14 1,-5 1 44,5 4 0,-2 0-218,2 0 0,2 6-128,-7-1 1,6 2 169,-1-2 0,-1-3-447,1 3 1,0-3 149,5-1 0,-2-6-26,-3 0 0,3-7-454,-3 3-460,3 2 134,2-6 1132,0 5 0,7-14 0,2-1 0</inkml:trace>
  <inkml:trace contextRef="#ctx0" brushRef="#br0" timeOffset="234">347 197 8040,'0'-15'22,"7"0"343,3 0 0,3 5-62,3 0 1,4 0-258,0-6 0,7 1 15,-2 0 1,4 5-144,1 0 1,0 2-63,0-2 1,-1-2-356,-4 7 0,0-2 499,-10 2 0,11 3 0,-10-4 0</inkml:trace>
  <inkml:trace contextRef="#ctx0" brushRef="#br0" timeOffset="592">410 212 8032,'-15'15'0,"-1"1"533,1-1 1,-1 0-82,-5 0 1,6 0 734,0 0-747,0 0 1,8 0-110,-3 0 1,4-4-251,6-1 1,0-5-158,0 5 1,1-2-88,4 2 1,5-1 174,10-4 1,-1-4-615,6 4 0,-5-3 234,5-2 0,1 0-374,4 0 1,0 2 216,0 3 1,-4-2 96,-1 7 1,-7 0 207,2 5 0,-3 6 159,-2-1 0,-6 5 35,-4-5 0,-4 7 291,-1-2 0,-6-1 60,-4 1 1,-5-5 27,-6 5 0,-2-5 215,-7 6 0,1-8-271,4 2 1,-4-3-76,4-2 1,3 0-342,2 0 1,3-6-841,2-4 959,0-3 0,0 4 0,0 3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30.787"/>
    </inkml:context>
    <inkml:brush xml:id="br0">
      <inkml:brushProperty name="width" value="0.08554" units="cm"/>
      <inkml:brushProperty name="height" value="0.08554" units="cm"/>
      <inkml:brushProperty name="color" value="#E71224"/>
    </inkml:brush>
  </inkml:definitions>
  <inkml:trace contextRef="#ctx0" brushRef="#br0">79 326 8380,'-13'14'91,"4"4"78,1 4 1,-1 3 238,-4 1 1,4 0-80,0 1 1,6-3-278,-1-2 1,3-3-22,1-6-422,0 0 363,0-5 1,4-4-96,0-8 1,7-10 55,-3-7 0,4-4-200,1-1 0,0-6-5,0-3 0,0-3 101,0-1 1,-1 1 125,-3 3 0,1 4 48,-6 10 0,2 2 422,-2 6-339,-2 5 0,4 8-22,-6 9 1,0 8 43,0 5 0,0 3 124,0 1 0,0 0-133,0 1 1,1-1 0,4 0 0,-3-1-161,7-4 0,-6 0 81,1-4 0,2-7-308,-1 4 163,-1-10 1,-3 2-35,4-6 90,-4 0 0,7-8 13,-4-5 1,-3-4-141,4-5 1,-2-4 80,1 0 0,-3-2-31,4-7 1,1 5 60,-2-5 0,5 6 0,-5-2 1,5 9 65,-5 5 0,1 2 267,-5 2-246,5 6 0,-3 3 169,2 8 0,2 5 169,-2 8 1,1-1-91,-5 6 0,4 1 72,0 8 1,2-2-212,-1 6 0,-4-2-30,3 2 0,-2 1-48,-2-5 1,4 4-239,1-5 0,-1-3 129,-4-6 1,4 0-119,1 1 0,1-5-464,-2-8 1,-1 1 40,6-6 617,-6 7 0,8-10 0,-4 5 0</inkml:trace>
  <inkml:trace contextRef="#ctx0" brushRef="#br0" timeOffset="1136">695 195 8208,'-19'0'0,"-2"5"442,-5 4 0,0 4-10,0 5 0,4-2-13,0 5 0,2 0-61,-2 1 1,3 2 80,6-2 1,4 1-276,0-1 1,7 2-126,-3-7 0,5 6-4,5-1 1,-3-3-242,7-2 1,1-1-403,8 2 1,-4-8 333,4 3 0,-2-8-66,1-1 0,-2-3 69,2-1 0,2-5-80,-1-4 0,1-7 224,-2-2 0,-2-9 18,2 1 1,-4-5 9,-4 0 0,1 4 212,-6-4 0,5-1 27,-5 2 1,1-1-64,-5 5 0,0 0 67,0 0 0,0 1-87,0 3 0,-6 5 371,-3 8 1,2 3-41,-2 6 1,1 2 101,-6 2 1,3 10-171,2 13 0,-1 0-125,6 8 1,-1 0-439,5 4 1,0 1 212,0-1 1,6-4-210,3 0 0,2-5-165,2 5 1,2-10-247,2 1 0,-1-8 245,6-1 0,-6-8-107,2-5 0,-4-2 191,-1-2 1,0-6 296,1-3 0,-1-8 71,0-5 0,-5-3-88,1-1 1,-6 0 208,1-1 0,2-2-60,-1 3 1,-1-1 14,-4 9 0,0 1 423,0 4 256,0-1-107,0 7-356,0 1 1,-1 18-137,-4 5 0,4 7 4,-4 2 0,2 6-277,-1 3 1,3-2 161,-4 2 0,4-6-124,1 2 1,0-3-88,0-2 1,0-4-101,0-1 1,0-9-298,0 1-38,0-3 326,0-2 1,4-4 120,1-8 1,0-5 88,0-9 0,-2-2-84,5-6 1,-3-5 27,3 1 1,-3-11 50,4 2 1,-2-4 5,2 4 0,1 0 26,-6 0 0,5 5 3,-5 4 1,5 8 378,-5 4-151,1 4 61,-5 1 1,0 8-63,0 10 1,0 3-4,0 14 0,-5 0-104,1 4 0,0 0-35,4 1 1,0-1-54,0 0 1,1-4-253,3 0 0,-1-2-169,6 2 1,0-2 182,4-2 1,-4-5-286,-1 0 1,1-2 157,4-6 1,-4 4-30,0-5 1,-5 0 126,5-4 0,-5-5 39,5-4 0,-5-7 40,5-2 1,-6-5 186,1 1 0,2-1 153,-2 1 1,1-1-110,-5 5 1,4 1 655,0 4-128,1 0 123,-5 0-452,0 5 1,4 8 95,1 9 0,-1 4-192,-4 5 1,0-2-54,0 5 1,0 0-196,0 1 0,0 1 84,0-6 1,0 5-173,0-4 0,0-1-219,0-4 13,0 0 102,0 0-205,0-5 377,0-2 0,0-8 9,0-2 1,-4-4-200,-1-5 1,1-1 119,4-4 0,0-4 21,0-8 1,6-2-31,2-3 0,4-3 7,1 3 0,5 2 116,-1-2 0,0 7 155,-3 2 1,-1 6-61,0 7 1,-5 1 249,1 3 0,-4-1 206,3 6-345,-5-1 0,3 13 400,-6 5 0,0 1-115,0 8 0,-4 0 17,-1 4 0,-3 0-255,3 0 0,-1 1-175,2-1 1,3-1 10,-4-4 1,4 3-275,1-7 0,0 5-106,0-5 1,0 1 46,0-5-1739,6 0 2017,1 0 0,6 0 0,0 0 0</inkml:trace>
  <inkml:trace contextRef="#ctx0" brushRef="#br0" timeOffset="1692">1323 602 8047,'-20'0'943,"2"0"-511,9 6 0,2-4 151,3 2-651,2-2 26,2 3 1,12-3-168,5 2 0,7-4 78,-2-4 0,4-5-162,4-8 1,-2 2 104,2-2 1,-2-4-151,-2-1 1,-1 3 43,-3 2 1,-3-2 148,-6 2 1,-2-5 24,-2 4 1,-3-1 114,-6 2 0,-1 2 228,-4-2 0,-2 4-21,-6 4 1,-2-1 178,-2 6 1,1-1 21,-6 5 0,5 10 202,-5 4 0,4 7 98,-4 1 1,6 3-257,-1 1 1,8-4-284,5 0 1,2-2-31,2 2 0,2-3-119,2-6 0,4 0 12,5 0 1,4-1-326,1-3 1,5-4-371,-1-5 1,2 0 369,3 0 0,-1-1-281,0-3 1,-6 1 163,-2-6 0,1 0 248,-2-4 1,-1-4-30,-7-1 1,1 5 116,-6 4 42,1 1 592,-5-6 378,-6 7-408,-1 1 123,-6 6-134,0 0-219,-1 0 0,7-1-107,3-3 1,-2-1-170,2-8 1,-1 1 98,5-9 1,2-3-95,2-6 0,-1-4 16,6-5 0,-1 1-9,6 3 1,-1-1 80,0 5 1,0 2-43,0 8 1,0-3-215,0 7 0,0 1 67,0 7 0,0-1-607,0 6 0,1-1 132,-1 5 1,-5 7-532,1 7 1083,-6 4 0,9 9 0,-5-1 0</inkml:trace>
  <inkml:trace contextRef="#ctx0" brushRef="#br0" timeOffset="1791">1937 613 8126,'0'0'0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27.561"/>
    </inkml:context>
    <inkml:brush xml:id="br0">
      <inkml:brushProperty name="width" value="0.08554" units="cm"/>
      <inkml:brushProperty name="height" value="0.08554" units="cm"/>
      <inkml:brushProperty name="color" value="#E71224"/>
    </inkml:brush>
  </inkml:definitions>
  <inkml:trace contextRef="#ctx0" brushRef="#br0">262 390 8227,'-19'0'-16,"5"0"159,-4 0 0,-1 6 332,2 3 0,-7 2-50,3 2 0,-3 6 122,3 3 1,-3 3-184,7 1 0,1 0 24,7 0 0,-1-1-270,5-3 1,1 1 100,4-5 0,2-1-474,2-4 1,3-5-50,6-4 1,2-3-295,2-1 1,-1 0 151,6 0 1,-1-7-182,0-6 1,3-2 177,-7-6 1,5-1 57,-5-4 1,-1-1 342,-7 1 0,1 0-29,-5 0 0,-1 4 73,-4 0 1,0 6 357,0-1 686,0 2-652,-6 8 1,0 3 261,-2 8 0,-3 8-98,7 5 0,-2 8-128,2 1 1,2 0-368,-2 5 1,4-4 89,4 0 1,-1-1-141,6 0 0,0-1-327,4-4 0,1 3-350,4-7 0,-4 1-435,4-5 1,2-5 55,2 1 1049,3-6 0,1 9 0,0-5 0</inkml:trace>
  <inkml:trace contextRef="#ctx0" brushRef="#br0" timeOffset="396">798 0 8175,'-15'21'44,"-1"5"0,-1 9 556,1 7-558,1 5 1,6 5 437,1 0 0,5-1-65,-2-3 0,4-1-208,1-4 1,1-6-176,4 2 1,-2-8-224,5-1 1,1-2 75,4-2 0,5-6-111,-1-2 1,1-4-390,-5-1 1,0-1 268,0-3 0,0-3 346,0-6 0,6-12 0,1-3 0</inkml:trace>
  <inkml:trace contextRef="#ctx0" brushRef="#br0" timeOffset="1086">1033 302 8155,'-18'1'201,"-4"3"0,1 8 47,0 5 1,0 7 432,-1-2 0,-1 2-195,6 2 0,4 1-184,4-1 1,6 0-273,-1 0 1,6-4-126,3 0 1,6-6-332,3 1 1,0-2 108,8-2 1,-5-6-196,5-2 0,-1-4 107,0-1 1,3-1-238,-7-4 0,5-2 228,-5-6 0,-4-2 108,-4-2 0,-6 1 309,1-6 1,-2 2 57,-2-2 1,0-3 6,0 3 1,0 2-3,0-2 1,-4 5 230,-1-5 1,1 6-109,4-2 1,0 4 54,0 1 1,1 0-262,4 0 0,-2 1-11,5 3 0,1-1 12,4 6 1,-4-5-3,0 5-45,-1-1 224,5-1-83,-5 5 0,-3-3 87,-5 8 1,0 3 243,0 6 0,-5 5 92,-4-1 1,2 6-127,-2-1 1,2 3-63,-2 1 1,2 0-160,2 1 0,4-3-136,-4-2 1,5 1-15,5-5 1,-2-1-337,5-4 0,1-4 36,4 0 0,0-6-211,0 1 1,1-4 152,-1-4 0,0-4 64,0-5 1,-2-1 164,-2-4 0,1 2 88,-5-5 0,-1 0 165,-4-1 0,0-2-26,0 2 1,0-3 142,0-1 0,0 0-86,0 0 0,-1 4 54,-4 0 0,4 10 303,-4-1-372,4 9 1,-3-1-74,-1 10 0,1 5-7,4 12 0,0 1-8,0 12 1,1 0-14,4 4 0,1 2-9,2 3 0,4-4 0,-3 4 0,-2 1-8,2-1 0,-2 5-170,2-1 1,1-3 96,-6-1 1,1-5-114,-5-4 1,0-3 118,0-6 1,-2 0 135,-2 1 1,-2-7-54,-3-3 0,-2-2 160,2-2 1,-3-1-12,-1-4-13,0-2-502,0-6 0,1-7 158,4-6 0,2-6-620,6-7 1,1-6 104,4-3 1,-3-3 680,7-1 0,0-6 0,4-2 0</inkml:trace>
  <inkml:trace contextRef="#ctx0" brushRef="#br0" timeOffset="1266">1480 457 8332,'0'-8'1063,"0"3"1,0 6-625,0 3 0,0 8 283,0 5 1,-5 7-234,1-2 1,0 2-4,4 2 0,0-4-476,0 0 1,1-4-242,3 3 0,-1-5-157,6 2 1,-5-5 188,5-4 0,-5 1-251,5-6 0,-4 1 30,3-5 420,-5 0 0,9-6 0,-5-2 0</inkml:trace>
  <inkml:trace contextRef="#ctx0" brushRef="#br0" timeOffset="1399">1557 141 8114,'-13'0'-753,"0"0"404,6 6 1,1 1 103,6 7 1,0-1-143,0 0 387,6 0 0,1 6 0,6 1 0</inkml:trace>
  <inkml:trace contextRef="#ctx0" brushRef="#br0" timeOffset="2218">1912 367 8158,'-13'-7'35,"-1"1"130,1 6 0,0 0 113,0 0 0,0 1 190,0 4 0,-4 2-19,-1 6 0,-1 5-52,2-1 0,2 6 88,-2-1 0,2-2-244,2 2 1,6-4-184,2 4 0,4-5-232,1 5 0,1-6 216,4 1 0,2-2-649,6-2 1,0-1 370,0-4 1,5-2-202,-1-6 1,5 0-31,-4 0 0,3-1-212,-3-4 0,1-3 272,-2-10 1,-2 2 121,2-6 0,-2 2 82,-2-2 1,-4-3 173,-1 4 0,-5-4 189,2-1 0,-4 1-153,-1 3 0,0-1 164,0 5 1,0 5 207,0 5 0,-6 5 275,-3-2 1,-2 7-224,-2 6 0,0 3 172,0 10 0,-1 1-172,1 4 0,2 1-150,2-1 1,3 0-445,6 0 0,0-4 193,0 0 0,0-5-183,0 5 0,6-6-151,3 2 0,2-8-260,2-2 0,1-5 202,-1 2 0,0-4-42,0-1 1,0-1 160,0-4 1,0-3 48,0-10 1,-1 2 241,-3-6 0,1 1-81,-6-6 0,1 6 113,-5-1 1,4 0 127,0-4 0,1 1 87,-5 3 1,0-1 163,0 5-148,0 1 0,0 8-7,0 1 1,-2 5 131,-2-2 0,2 14-340,-2 4 1,3 9 62,1 0 1,0 2-237,0 3 0,0-1 14,0 0 1,4-4-7,0 0 1,6-6-42,-1 1 1,7 2-229,2-2 0,-1-3-87,-4-6 0,0-5 156,0 2 0,0-4 139,1-1 0,-1-3 33,0-6 1,-5-1 204,1-12 0,-6 1-35,1-6 1,-2 0-10,-2-4 1,0-2-30,0-7 1,0 1 114,0 0 1,0-2-102,0-2 0,-2 2-22,-2-3 1,-2 5 133,-2 4 0,-4 9-87,3 8 1,-2 5 623,-3 4 0,4 5-139,-3 8 1,3 11 34,-7 11 0,6 6-180,3 7 1,3 2-148,-3 3 1,5-2-85,-2 6 1,8-4-155,2 4 0,5-6-347,-2 2 0,8-5 231,2-4 0,4-3-1030,-5-6 1,6 0 31,-1 0 1,-1-5-1416,0-4 2500,-5-8 0,9 2 0,-4-3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26.478"/>
    </inkml:context>
    <inkml:brush xml:id="br0">
      <inkml:brushProperty name="width" value="0.08554" units="cm"/>
      <inkml:brushProperty name="height" value="0.08554" units="cm"/>
      <inkml:brushProperty name="color" value="#E71224"/>
    </inkml:brush>
  </inkml:definitions>
  <inkml:trace contextRef="#ctx0" brushRef="#br0">66 146 8220,'-9'0'-417,"0"0"1,5 0 1413,-5 0 0,5 7-253,-5 6 0,2 6-125,-2 7 0,3-4-303,6 0 1,0-2-266,0 2 1,0 1-16,0-5 0,5 3-252,-1-3 0,5-1-678,-5-4 0,2-1 129,-2-3-661,-2 2 1426,4-9 0,-6-2 0,0-7 0</inkml:trace>
  <inkml:trace contextRef="#ctx0" brushRef="#br0" timeOffset="408">14 40 8212,'8'-9'0,"-4"0"-82,-3 6 1,-1-4-331,0 3 582,6 2 0,-3-3-71,6 5 1,0 0-26,4 0 1,0 5-27,0 4 1,-4 3 66,-1 1 1,0 4 24,0 1 0,3 5 134,-7-1 0,2 7-3,-2 1 1,-2 1 128,2-5 1,-3 0-60,-1 1 1,0-3-136,0-2 0,2 1-198,2-5 0,-2 4 132,2-5 1,-3-4-272,-1-4 0,0-5-184,0 5 128,0-6 0,2 3-62,2-6 0,-2-2-184,2-2 0,-1-3-127,1-6 1,-1-8 165,6-5 0,-5-2-41,5-7 0,0 2 119,4-2 1,-4-1 276,-1 5 0,-3 2 59,3 7 1,-3 3 249,4 6-46,-7 6 1,6 1 408,-4 6 1,-2 3 376,2 6 1,-3 1-405,-1 12 1,0 0-11,0 4 1,0 0-276,0 0 1,0 5-336,0-1 1,0-4-128,0-4 1,5-4-387,-1 4 1,6-6 241,-1 1 0,3-2-807,1-2 1092,0-6 0,6 5 0,1-5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24.318"/>
    </inkml:context>
    <inkml:brush xml:id="br0">
      <inkml:brushProperty name="width" value="0.08554" units="cm"/>
      <inkml:brushProperty name="height" value="0.08554" units="cm"/>
      <inkml:brushProperty name="color" value="#E71224"/>
    </inkml:brush>
  </inkml:definitions>
  <inkml:trace contextRef="#ctx0" brushRef="#br0">26 866 8193,'-13'7'1243,"6"-1"-817,1-6-400,6 0 1,2 0 38,2 0 0,5-6 105,8-3 1,-1-8-186,6-5 0,0-8-80,4-5 1,0-3-295,0-1 0,1-5 141,-1 0 1,-6-1-149,-2 2 1,-5 0 150,-5-5 1,3 2 25,-7-2 0,0-3 93,-4 3 0,0 3-10,0 1 1,-4 9 148,0 5 1,-7 8 0,3 4 1,-5 10 227,-5 3 0,2 5-37,-6 5 1,2 5 89,-2 12 1,-1 2-42,5 16 1,-3-3 93,3 11 1,1 0-19,4 5 1,1-1-169,3 1 1,3-2-8,6-3 0,2 1-37,2-5 1,1-1-162,8-3 1,-3-7-11,7-2 0,4-4-268,0-1 0,4-1 35,1-3 1,-4-8-82,0-5 0,0-6-21,4 1 0,0-4 80,0-4 0,-1-3 11,-3-6 1,1-6 34,-5-3 0,1-3 73,-2-1 1,-2 0 188,2 0 0,-4 0 0,-4-1 0,3-3 0,-4-1 0,0-4 0,0 5 0,-5-5-45,2 4 1,-4 5 141,-1 4 1,0 6 153,0-1 1,-1 8-109,-4 5 0,2 2 93,-5 2 0,-1 3 51,-4 6 1,-5 1 184,1 12 1,-2 6-118,1 7 0,4-2 41,-4 2 1,5-6-177,5 2 0,-3 1 27,7-2 1,0-4-256,4-4 0,0-4-67,0 3 1,6-5-106,2 2 1,4-4 129,1-1 1,0-4-106,0 0 1,0-6-57,0 1 0,5-2-129,-1-2 1,1 0-11,-5 0 0,3-6 65,-3-3 1,3-7 125,-7-1 1,1-5 36,-1 4 1,1-5 116,-6 1 1,0-2-63,-4-3 0,0 7-12,0 3 112,0-4 267,0 7 452,-5 1-559,-3 7 0,-3 13 184,2 6 1,2 2-127,2 6 0,4-3-173,-3 4 1,2-6 10,2 1 0,2 2-158,2-1 1,2-1 113,2-4 1,4-4-56,-3 0 1,2-2-191,3 2 0,-1-2 48,0-3 0,0-2-79,0 2 1,1-3-1,4-1 1,-4-1 42,4-3 1,-6-4 102,1-5 0,-8 0 6,9 0 1,-4-6-28,3-3 0,-4 2-8,-1-2 0,-5 6 70,2-1 0,-4-2-32,-1 1 1,4 5 198,1 5 1,-1 3 100,-4-4 0,0 5 464,0-5-209,-6 6 176,5-2-188,-5 5-282,6 0 0,0 1 160,0 3 1,0 5-106,0 9 0,0 2 199,0 6 1,1-1-210,4-3 0,-4 7-210,4-3 1,-2-1 80,1-3 1,-1-5-235,6 5 0,-5-6-323,5 1 1,-5-2 94,5-2 84,-6 0 0,4-4-782,-3-1 192,-2-5 1,4 2 268,-6-10 0,4-2-524,0-6 1122,1-6 0,-5-7 0,0-8 0</inkml:trace>
  <inkml:trace contextRef="#ctx0" brushRef="#br0" timeOffset="127">891 524 8189,'-6'-20'-240,"4"1"1,-5 10 531,3 1 547,2 5-533,-4-9-429,6 11-69,0-5-183,0 6 0,2 0-197,2 0 1,3 1 262,7 4 0,-1-4 309,0 4 0,6 2 0,1 0 0</inkml:trace>
  <inkml:trace contextRef="#ctx0" brushRef="#br0" timeOffset="394">1049 472 8169,'-2'9'546,"-2"0"1,-3 1-135,-7 7 0,0 4-33,-4 5 1,4 0 203,-4 0 1,5 0-183,5 0 1,-3 1-100,7-1 1,0-1-171,4-4 1,0 3-137,0-7 1,6-1-344,2-7 0,4 1 268,1-6 1,4 1-184,1-5 0,4-2-14,-5-2 1,5-8-78,-5-5 0,1-6 172,-5 1 0,-1-3 93,-4-1 0,-2-6 116,-6-3 1,0-3 270,0-1 0,0-2-83,0-3 1,-1 2-136,-4-6 1,0 5-453,-4-5 0,-3 1 70,3-1 0,4 7-55,0 6 1,-1 11-123,2-3 1,0 6-258,4-1 0,0 7 735,0 7 0,6-1 0,1-4 0</inkml:trace>
  <inkml:trace contextRef="#ctx0" brushRef="#br0" timeOffset="1509">1834 473 8199,'0'-7'0,"-4"0"-221,-1 2 0,-5 4 99,2-4 0,-6 4 738,-3 1 0,1 6-122,-6 2 0,5 4 32,-5 1 0,2 2-263,-2 2 1,-2 2-51,7 3 1,0 3 1,3-4 0,3 3-32,2-2 1,3 2-243,6-2 1,0-3 118,0-2 1,2-2-456,2-2 0,3-1 44,6-4 1,2-2-166,2-6 1,-1 0 155,6 0 0,-4-6-19,4-2 0,-6-5 102,1-5 0,-2-2 40,-2-6 1,0-1 100,0 1 0,0 0-88,0 0 1,0 0 205,0 0 0,0 1 4,0 3 0,-4 3 92,0 6 0,-5 0-17,5 0 248,-6 6-23,3 1 55,-6 6 1,-2 1-30,-2 4 0,-3 3-54,-7 10 1,0 4 219,-4 8 1,4-1-34,-4 6 1,8-4-8,2 4 0,0-5-276,0 5 0,2-6-160,6 2 1,0-8 62,0-1 0,4-2-318,0 2 0,8-3-88,1-6 1,2-4 2,7-1 0,-5-5-234,5 2 0,-5-4 237,5-1 1,-6-6-76,2-2 0,-2-6 181,1-3 1,-7 1 247,3-6 0,-4 0-88,0-4 1,-2 0 263,-3 0 1,-2 4 192,2 0 0,-2 6-183,-2-1 1,0 2 420,0 2 122,-6 6-299,-1 1 0,-5 7-214,3 4 1,2 2-93,3 6 1,2 5-33,-2-1 1,2 6-179,2-1 1,2-1-264,2 0 1,3-5 195,6 2 1,1-4-69,-1-1 0,1-4-63,4 0 0,-4-6-71,4 1 1,-2-2 91,1-2 1,-2-2 73,2-2 1,-2-3 279,-2-7 0,-4-4-78,-1-4 1,-3-3 143,3-1 0,-5 0-37,2-1 0,-4 0-35,-1-4 1,0 2-64,0-6 1,0 0 10,0-4 1,0 1-68,0 3 0,0 3-241,0 6 369,0 0 295,0 6-171,0 1 0,-1 11-119,-4 4 0,4 8-87,-4 5 0,4 9 79,1 3 0,0 4-2,0 1 1,0 2-27,0 3 0,0 1-121,0 2 1,4 3-32,1-7 1,5 5 97,-1-4 1,-2 1-215,2-2 1,-1-3 67,5-1 0,1 0-305,-1-4 1,-5 1-1,1-1 1,-2-3-136,2-6 0,-3 0 77,-6 0 481,0-6 0,0 5 0,0-5 0</inkml:trace>
  <inkml:trace contextRef="#ctx0" brushRef="#br0" timeOffset="1657">2096 485 8156,'-13'-13'862,"6"6"-547,1-5 0,7 11-731,4-4 0,3 4 108,10 1 1,2-4-62,6-1 0,6 1 190,3 4 179,-3-6 0,6-1 0,-4-6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0:40.720"/>
    </inkml:context>
    <inkml:brush xml:id="br0">
      <inkml:brushProperty name="width" value="0.08554" units="cm"/>
      <inkml:brushProperty name="height" value="0.08554" units="cm"/>
      <inkml:brushProperty name="color" value="#E71224"/>
    </inkml:brush>
  </inkml:definitions>
  <inkml:trace contextRef="#ctx0" brushRef="#br0">14 106 8056,'-1'13'-481,"-4"0"385,4 6 0,-5 7 1013,6 9-384,0-3-246,0 11 1,0-9 79,0 5 0,0 0-200,0-4 0,4-3-174,1-1 1,3-3 25,-3-2 1,-1-6-160,-4-2 0,4-4-243,1-1 251,-1-6-97,-4-1 202,0-17 0,0 0-106,0-10 1,0-1 73,0-4 1,0-1-1,0 1 1,0-4-12,0-1 1,0-1-4,0 2 0,0-4-50,0-5 0,0 1 79,0 3 0,6-1 35,3 5 1,2 1 9,3 3 1,-1 7 4,0 3 1,0 4-1,0 4 0,0-1 41,0 5-78,0-5 16,0 9-19,0-5 0,-4 12 25,0 2 0,-6 4 6,1 1 0,-2 2 28,-2 2 0,-6 2 3,-3 3 1,3 3 33,2-4 0,-2 4 12,2 1 1,-2-1-25,1-3 1,4 3 101,-3-4 0,2 0-43,2 1 0,2-2-55,2 2 0,-1 1-19,6-5 1,-5 5 20,5-1 0,-2-3-129,2-2 0,1-1 125,-6 1 1,6-2-21,-1 2 0,-2-6-64,2-3 0,-2-3-352,2 3-17,3-5 1,-5 3 123,6-6 1,-4 0 276,0 0 0,-1-6 0,5-1 0</inkml:trace>
  <inkml:trace contextRef="#ctx0" brushRef="#br0" timeOffset="772">289 498 8353,'-7'2'926,"2"2"-789,4-2 0,2 3 126,4-5 0,6 0 5,7 0 1,5-5-96,-1-4 0,1-1-111,-1 1 1,3-7-166,-3 3 0,2-3 98,2 3 1,-4-5-204,0 1 1,-6-5-39,2 5 0,-4-1-203,-1 5 302,-6-6 1,-1 5 28,-6-4 1,0 8 73,0 1 1,-7 6 28,-6-1 0,-2 3 148,-6 1 1,-1 5-110,-4 4 0,4 9 344,0 3 1,0 8-18,-4 2 0,4 0 135,0-5 1,6 4-236,-1 1 0,7-1-77,1-3 0,6-3-12,-1-2 0,4 1-99,4-5 0,3 2-364,6-7 0,6 3 199,3-7 0,1-3-351,-1-2 1,3-2 83,-3-2 1,2-11-61,3-2 1,-6-3 53,1 3 1,-6-4 3,2-1 0,-4-3 153,-1 3 0,-5 1 25,-4 4 0,-1 4 437,1 0-234,-2 6 1,2 0 455,-8 12 1,1 1-78,-6 12 1,2 4 138,-2 5 1,-1 4-174,6-5 1,-1 5-18,5-4 0,0 2-152,0-7 1,0 2-183,0-11 1,0 5 15,0-4 0,5-5 199,-1-4-481,0-7 155,-4 4 0,0-7 119,0-4 0,0-2-27,0-6 0,0 0 0,0 0 1,-4-6-8,0-3 1,-5 2-1,4-2 1,-3-1-115,3-8 1,-3-2 95,3-7 0,1 4-331,4-3 1,0-2 7,0-7 0,0 3 2,0 6 0,1 1 230,4 3 0,2 7 156,6 6 1,0 8-80,0 1 0,-4 1 408,0 8-187,-1-6 0,4 14-130,-3 0 0,-3 9 418,-6 9 0,0 2-84,0 10 0,-2-3 53,-2 4 1,1-5-234,-6 5 1,5-4-103,-5 4 0,6-6-77,-1 1 1,2-6-272,2-2 1,0-5-1143,0 5 914,0-6 0,2 1-43,2-8 0,3-3-53,7-6 1,-1 0-778,0 0 1360,0-6 0,0-7 0,0-7 0</inkml:trace>
  <inkml:trace contextRef="#ctx0" brushRef="#br0" timeOffset="1509">957 355 8319,'0'-13'-141,"-2"6"67,-2 3 0,-3 2 884,-6 2 0,-6 2-244,-3 2 1,1 5 23,0 8 0,-1-1-164,-4 6 0,4 0-13,0 4 1,7-4-114,2 0 0,2-2 0,6 2 0,1 1-185,4-5 0,0 3-277,0-3-293,6-1 0,5-5 278,7-3 1,4-4-373,-5-5 0,6 0 218,-1 0 1,3-5-304,1-4 0,-1-7 159,-3-2 0,1-3 43,-6 3 0,-1-1 112,-7 2 1,1 1 64,-5-6 0,3 6 217,-3-1 1,-1 2 73,-4 2 1,-1 1 400,-4 4 0,2-3-90,-5 7 715,5 0-727,-9 4 1,11 1-13,-4 3 1,4 5 20,1 9 1,0-2-64,0 5 0,0 1-106,0 4 0,6 1-200,2-1 1,0-4-48,0-1 0,-3-5 50,4 2 0,-5-4-46,5 0 0,-6-6-45,1 1-103,3-6 357,-5 3-61,3-6 0,-6-2-237,-3-2 1,-2-3 109,-3-6 0,-3-1-142,4 1 0,-2-4 106,1-1 0,-3-3-159,3 3 1,2-4-30,-2 5 1,7-5-31,-3 5 1,4 4 219,1 4 0,0 4-25,0-3 0,6 5-7,2-2 0,4 4 144,1 1 0,0-1 30,0-4 1,5 2-78,-1-5 0,2-1 11,-2-4 0,-2 0-90,2 0 1,-2-2-110,-2-2 1,0 2 79,0-2 1,-4-4-38,0-1 0,-6 2 50,1-2 0,-3 5-23,-1-5 0,0 4 191,0-3 0,0 3-107,0-4 1,-1 5 179,-3-5 1,2 6 103,-2-1 1,1 6 472,-1 3-131,2 5-230,-4-3 0,6 7-82,0 4 1,0 3 60,0 10 0,0 2 93,0 6 1,5 1-123,-1-1 1,2 2-189,-2 2 1,-1-2 84,6 2 0,-5 2-201,5-1 1,-2-1 92,2-3 0,3-6-162,-4 1 1,0-6-65,0 2 0,1 1 60,4-2-1207,0 0 924,0-3 0,-4-3-1762,0-2 2126,-6-3 0,-3 0 0,-8 1 0</inkml:trace>
  <inkml:trace contextRef="#ctx0" brushRef="#br0" timeOffset="1656">1076 263 8121,'-8'0'1089,"2"0"-1210,18 0 0,3 0 182,11 0 0,1-5-300,4 1 1,2-8-727,7-1 965,5 0 0,1-12 0,7 5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1:54.040"/>
    </inkml:context>
    <inkml:brush xml:id="br0">
      <inkml:brushProperty name="width" value="0.08554" units="cm"/>
      <inkml:brushProperty name="height" value="0.08554" units="cm"/>
      <inkml:brushProperty name="color" value="#E71224"/>
    </inkml:brush>
  </inkml:definitions>
  <inkml:trace contextRef="#ctx0" brushRef="#br0">197 137 8081,'-6'-8'1358,"4"-6"0,0 11-1090,7-7 0,7 5-118,-2-5 1,10 5-95,5-6 1,-1 3-71,1-2 0,0-2-270,6 7 1,-1-5-258,0 5 1,-5-2 286,0 2 0,-6 4-459,1-4 0,-8 3 276,-2 2 0,-7 2 437,2 3 0,-10 3 0,-3 7 0</inkml:trace>
  <inkml:trace contextRef="#ctx0" brushRef="#br0" timeOffset="330">228 182 7964,'-24'9'0,"-5"11"0,11-10 242,-7 10 0,6-1 400,-1 1 1,3-3-28,2 3 1,0-3-158,0-2 1,5 3-164,0-3 0,6 4-129,-1-9 1,4 3-86,1 2 0,5-5-40,0 1 0,8-8-228,2 2 0,7-3-62,8-2 1,1 0-381,-1 0 1,0 0-90,0 0 0,6 0 268,-1 0 1,-1 6-10,-9 4 1,3 4 183,-2 1 0,-5 0 204,0 0 1,-6 0-40,-5 0 0,-4 6 190,-6-1 1,-3 2 171,-7-2 0,-2-3 488,-13 3 1,-2-3 158,-8-2 1,3-5-362,-3 0 1,-2-2-166,1 2 1,1 2-417,5-7 1,1 0-400,4-5 0,-2 0 451,7 0-9,7 0 0,-7 7 0,3 1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2:03.543"/>
    </inkml:context>
    <inkml:brush xml:id="br0">
      <inkml:brushProperty name="width" value="0.08554" units="cm"/>
      <inkml:brushProperty name="height" value="0.08554" units="cm"/>
      <inkml:brushProperty name="color" value="#E71224"/>
    </inkml:brush>
  </inkml:definitions>
  <inkml:trace contextRef="#ctx0" brushRef="#br0">110 0 7852,'-16'9'0,"0"5"592,1-4 1,4 10-256,1 1 0,5 6-312,-6 0 0,6 7 71,-5 3 1,6 6-54,-1-1 0,3-2-61,2 2 1,0-5-232,0 5 0,2-8-354,3 3 0,-1-4 327,6-2 1,-1 1-128,1-1 1,4 2 402,-3 4 0,-4-4 0,-1 5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2:03.316"/>
    </inkml:context>
    <inkml:brush xml:id="br0">
      <inkml:brushProperty name="width" value="0.08554" units="cm"/>
      <inkml:brushProperty name="height" value="0.08554" units="cm"/>
      <inkml:brushProperty name="color" value="#E71224"/>
    </inkml:brush>
  </inkml:definitions>
  <inkml:trace contextRef="#ctx0" brushRef="#br0">94 0 7940,'-15'7'726,"-1"2"0,7 9-218,4 2 0,-2 5-439,2 6 0,-2 1 123,2-1 1,3 2 154,-3 4 0,1-3-184,-1 8 0,3-5 10,-3 5 0,3-7-1,2 1 1,0-3-129,0-1 0,0-6-7,0 0 1,0-2 62,0 2 1,0-8-79,0-8-24,0 1-161,0-3 161,0-1 3,0-7 0,5-1-23,1-5 1,6-2 59,-2-8 1,4 0-249,2 1 0,0-1 55,-1 0 1,6-5-117,0 0 1,2 1 17,-2 4 0,-2 4 26,7-4 1,-2 9 57,3-9 0,0 4-168,-6-4 0,7 1 140,-2-1 0,-1 6-102,1-1 0,-7 6-622,2-5 550,-4 6 0,-3-5-415,-3 4 786,-4 3 0,0-5 0,1 7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2:02.891"/>
    </inkml:context>
    <inkml:brush xml:id="br0">
      <inkml:brushProperty name="width" value="0.08554" units="cm"/>
      <inkml:brushProperty name="height" value="0.08554" units="cm"/>
      <inkml:brushProperty name="color" value="#E71224"/>
    </inkml:brush>
  </inkml:definitions>
  <inkml:trace contextRef="#ctx0" brushRef="#br0">63 0 7856,'-10'0'214,"1"2"0,0 2 118,0 1 103,6 7 1,-4-3-7,7 6 1,-5 6-55,0 0 0,-1 7-205,6-2 0,0 4-73,0 1 1,2-1-21,3-4 1,-3 4-224,3-4 0,2-4-254,-2-1 0,8-2 254,-3 2 0,-1-8-1027,1 2 314,-6-3 421,10 4 0,-11-7-34,8-4 472,-8-3 0,11-2 0,-5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08T16:02:02.578"/>
    </inkml:context>
    <inkml:brush xml:id="br0">
      <inkml:brushProperty name="width" value="0.08554" units="cm"/>
      <inkml:brushProperty name="height" value="0.08554" units="cm"/>
      <inkml:brushProperty name="color" value="#E71224"/>
    </inkml:brush>
  </inkml:definitions>
  <inkml:trace contextRef="#ctx0" brushRef="#br0">142 1 8079,'-7'10'442,"-4"0"-301,4 8 1,-5 5 0,5 4 810,-1 0-693,-3-1 1,1 5 111,-1 0 0,6 1-216,-5-1 1,6 0-23,-1 1 1,-2-1 38,2 1 1,-1-3-117,6-3 0,0 2 69,0-7 0,-1 5 244,-5-5-175,5 0-49,-6-5 18,7-8-108,0-1 0,1-7-154,5 0 0,-3-7 146,8-3 0,-1-4-165,6-2 0,5-1 41,0-4 0,5 4 96,-5-4 0,6 3-178,0 3 1,2-3-15,3-3 1,1 4-46,3-4 0,-1 3 58,7 3 1,-7 1-200,1 3 0,3-3 41,-3 4 0,-1 1-160,-9-1 1,2 6-650,-7-1 206,7-4 569,-11 8 1,1-6 181,-8 7 1,-8 5 169,-2 0 0,-7 7 0,-9-3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08:58:19.483"/>
    </inkml:context>
    <inkml:brush xml:id="br0">
      <inkml:brushProperty name="width" value="0.08588" units="cm"/>
      <inkml:brushProperty name="height" value="0.08588" units="cm"/>
      <inkml:brushProperty name="color" value="#008C3A"/>
    </inkml:brush>
  </inkml:definitions>
  <inkml:trace contextRef="#ctx0" brushRef="#br0">138 126 8110,'7'-12'0,"-1"-1"5,-6 0 352,0 1-99,0-1-58,6 1 156,-5-1-145,5 6 175,-6-4-238,5 10-34,-3-5-73,3 6 0,-5 1-1,0 4 1,4 2 20,1 5 1,-1 5 33,-4 0 1,0 9-84,0-1 1,0 5 50,0-1-44,-6 3-6,5 6 53,-10 0 0,8 1 130,-6 3-131,1-3 1,-5 10 91,1-3-17,-1-3-60,-5 0 0,4-1 77,-3 0-85,3-5 1,2-4-48,-1-8 0,5 2-234,-1-11 244,7 1-350,-4-10 91,6-1-843,0-6 549,6-6 169,1-1-884,5-11 729,1 4 1,4-10-191,-1 3 229,1 3 465,-4-5 0,5 3 0,1-5 0</inkml:trace>
  <inkml:trace contextRef="#ctx0" brushRef="#br0" timeOffset="1398">490 478 7920,'6'-7'-434,"-5"-4"1291,5 4-85,-6 0-213,0-4-101,0 4 116,0 0-316,0-4-83,0 4 0,0-2-15,0 1 190,0 5 58,0-8-541,0 4 162,0 0 1,0 0 199,0 3-433,0 2 137,0-3-138,0-1 138,0 5 0,-6-5-9,5 6 45,-5 0 0,1 0 71,-3 0 271,2 6-280,-5 1 0,4 5 38,-6 1 159,1 5-185,-1 2 1,0 3 104,1-2-88,5 3 0,-4-4-43,2 5 0,4-1-4,1-3 0,2 1-85,2-5 0,0-1 168,0-3-65,0 0-29,0-6 20,6-2 0,1-5 6,5 0-236,1 0 216,-1-5 1,2-2-166,3-6 72,-3 0 0,9-3-14,-7-1 1,5-5-167,-4 1 0,4 1 67,-4-1 136,0 6 1,-5-3-87,1 5 531,-6 0-152,-2 6-244,1 2 329,-5 5-195,5 0 1,-8 1 17,-2 3 144,-3 3-105,0 12 0,-3-5-49,6 2 23,-6-2-64,9-1-170,-10-1 193,10 1-16,-5 0-5,6-1-283,0 1 297,-6-6-7,5 4-288,-5-10 95,6 5 0,2-6 109,2 0 1,-1 0-10,5 0 0,1-1-2,3-4 0,1-3-14,-1-9 1,2 2-52,3-6 0,1 0-31,3-4 0,1 4-85,-5 0 0,6 1-80,-2-1 0,2 2 215,2 2 0,-4 7 406,0-2 1,-5 6-3169,0-2 869,-2 5 962,5-3 370,-11 6 395,14 0 1,-13 0 152,7 0 57,-2 0 0,-1 0-40,0 0 0,-5 0 40,0 0 0,1 0 160,-2 6-25,4-5-245,-10 5 809,10-6-444,-9 0 1,3-2 540,-5-2-414,0 3-83,0-5 207,6 1 7,-5 3-95,5-9-146,-6 4-101,0 0 0,0 0 208,0 3-337,0 3 120,0-11 1,-1 11 138,-4-3-308,4-3 10,-5 5 0,2-5-112,0 3 75,-6 3 1,3-5 164,-5 6-223,-1 0 56,6 0 1,-8 0 123,2 0-37,-2 0 0,2 6 26,1 2 148,-6 3-99,4 8 0,-9-4-16,6 6 130,-5 5-168,8 1 0,-8 8 33,5-6 0,2 2 79,6-2-374,4-2 144,5 4 0,1-12 100,3-2-457,3-9 247,11-2 0,3-6 72,9 0-678,-4 0 490,11-11 0,-5 1-570,5-11 355,-4 0 232,3-4 0,-5-2-175,2-2 137,-2 2 39,-6-9 224,0 4-149,-5-6 0,-3 1-190,-9-1 646,3-5-263,-9 3 0,4-7-168,-1 5 801,-4 11-305,5 8 254,-6 10-25,0 6-368,-6 1 0,-1 12 112,-5 2-187,-1 9-30,0 3-144,1 5 125,-1 0 0,1 1 4,-1 4 1,-4 1 0,1 2 1,-1 3 59,4-2-94,1 2-4,5-4 0,-3 3 251,6-5-62,-6 5-180,8-9 1,-3 4 341,5-10-5,0-1-205,5-7 141,-3 1-99,9-6 27,-4-2-83,6-5-25,-6 0 1,4-5 124,-3-4-296,3-2 53,2-1 1,-5-1-164,1 0 74,-1-5 37,-1 4 0,3-4-28,-6 6-43,0-1-84,2 0 198,-5 1 0,5-1-12,-6 1-247,0 5 107,0-4 1,0 4 114,0-6-333,0 0 202,0 1 1,-7-1-176,-6 1 189,1-6 1,-13 2 72,-1-5 1,-2 0-30,-9-4-94,2 0-3,-20-6 283,9 10 0,-15-2-112,2 10 432,-2 6-259,-8 1 1,2 6 39,0 0 297,0 12-257,15 2 0,-4 18 359,6 5-372,0 7 1,9 6 137,3 0-186,9 6 0,-2 1 141,6 6-42,6 6-136,6-5 0,10 3 143,12-8-375,5-9 111,22-7 0,3-6 242,11-4-1086,12-2 611,2-11 1,19-2-2055,5-6 1077,5-5 772,-43-3 0,1-2 0,2-2 0,0 0-1105,1 0 0,1 0 1524,3-3 0,1 0 0,3 1 0,1-1 0,2-2 0,0-1 0,-1 0 0,0-1 0,0-1 0,-1 1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08:58:13.389"/>
    </inkml:context>
    <inkml:brush xml:id="br0">
      <inkml:brushProperty name="width" value="0.08588" units="cm"/>
      <inkml:brushProperty name="height" value="0.08588" units="cm"/>
      <inkml:brushProperty name="color" value="#008C3A"/>
    </inkml:brush>
  </inkml:definitions>
  <inkml:trace contextRef="#ctx0" brushRef="#br0">0 101 7944,'12'-12'129,"-4"-1"1,-1 5 265,-3-1 1,-2 5 276,2-4 313,3 5-573,0-8 0,1 9 76,1-2-358,-7 3 1,5 1 42,-3 0 0,-2 1-80,2 3 1,-3 3 110,-1 6 0,0 1-28,0 3 0,-5-2-96,-3 6 1,1-4-94,-2 4 0,2-2-77,-1 2 1,-2 2 74,6-7 0,-5 3-61,5-3 0,-1-2-17,0 3-85,4-3 95,-5-1-26,6-1 85,0-5 6,0-1 1,2-6 81,2 0 0,-1-2-70,5-2 0,1 1 62,3-5 1,-3 5 5,-1-1 1,0-2 114,5 2 1,-1-1-53,1 1 1,0 2 123,-1-2 0,1 3-66,-1 1 0,-3 0 121,-1 0 1,5 0-156,3 0 0,1 0 6,-4 0 0,-1 0-177,1 0 1,4 0-186,-1 0 0,1 0-222,-4 0 1,1 0-86,3 0 1,-3 0-400,2 0 1,-2-2 161,-1-2 1,-1 1-1506,1-5 2256,5-1 0,2-3 0,5-1 0</inkml:trace>
  <inkml:trace contextRef="#ctx0" brushRef="#br0" timeOffset="272">326 126 8000,'-12'0'753,"-1"0"-464,1 6 0,3 1 227,1 6 0,4-1-159,-5 1 1,7 1-117,-3 3 0,4 1 14,1 3 0,0 2-56,0-2 0,0 3-98,0 1 1,0-4 95,0 0 0,0-1-88,0 1 1,0 1-129,0-5-264,0 0 0,1-5-460,4 1 0,-3-6 373,7-3 1,-1-3-684,5-1 1,-1 0-37,1 0 1089,5-5 0,2-8 0,5-6 0</inkml:trace>
  <inkml:trace contextRef="#ctx0" brushRef="#br0" timeOffset="617">667 64 7584,'7'-6'1959,"-2"5"-1721,-5-5 0,0 12-28,0 2 1,-4 7-28,0 2 0,-6 5 53,2-1 0,1 3-7,-1 1 1,3 0-98,-3 1 1,5-1 57,-1 0 1,1-4 20,-1 0 0,3-2-20,-4 2 0,5-4-3,5-8 1,-3 0 65,7-5 1,-1 5-20,5-5 1,1 0-169,2-4 1,0-1 146,5-3 1,0-3-187,4-6 1,1 1 41,4-1 0,-4 5-53,4-1 1,0 1-137,0-5 0,-1 1-347,-4-1 0,0 5 16,1-1 0,-3 2-385,-2-1 0,2-2-364,-7 6 1,1-4-138,-4 3 1336,-6-4 0,-2 2 0,-5-6 0</inkml:trace>
  <inkml:trace contextRef="#ctx0" brushRef="#br0" timeOffset="856">881 214 8012,'-9'9'102,"1"-1"0,0 1 167,-5 3 0,5-2 136,-1 3 1,6-4-90,-1 8 0,3 3 334,1 1 1,0 2-212,0 3 0,0-6 42,0 1 0,1 0-198,3 5 0,-1-5-219,6-1 1,-5-4-64,4 1 1,-4-3-347,5-2 0,-5-3-563,4-1 0,-4-5 473,5 1 0,-5-3-265,4-1 0,-3 0-46,3 0 746,0 0 0,11-5 0,0-2 0</inkml:trace>
  <inkml:trace contextRef="#ctx0" brushRef="#br0" timeOffset="1760">1232 139 8012,'0'-13'0,"0"1"1,0-1 1,4 1 103,0-1 0,2 2 558,-2 3 1,-3 1 332,3 2-373,-2 4-432,-2-5 1,0 8 13,0 2 1,-2 4-4,-2 9 0,2-3-15,-7 3 1,5 1-66,-4-1 1,1 4 79,-2-4 1,2 1-227,3-1 1,3-4-17,-4 4 0,4-3 138,1-1 1,0-5-15,0 1 1,0-5-84,0 4 1,1-5 32,4 1 1,2-2-18,5-2 1,1-6-351,-1-2 0,-2-5 168,3-4 1,-8 2-239,8-6 1,-8 4 95,4-4 1,-6 4-39,1-4 1,-3 6 172,-1-2 0,0 3 27,0 2 0,0-1-300,0 1 46,0-1-33,0 0 283,0 1 0,2 5-422,2 3 447,3-3 0,5 5-10,1-2 0,-1 3 35,1 1 1,0 0 121,-1 0 0,5 0-5,0 0 1,-1 0 153,-3 0 1,0 0 19,-1 0 0,1 0 172,-1 0 0,1 4-62,0 0 0,-5 0 7,0-4 1,1 2 18,3 2 0,-5-1-98,-3 5 0,2 0 73,-2 5 0,0 0-57,-4-1 1,-1 5 124,-3 0 0,-3 5-25,-6-1 0,1 3-95,-1 1 1,-1 4-141,-3 1 1,2 0 67,-6 0 1,6-4-169,-2 4 0,3-4 67,1-1 0,5 0-93,0 1 1,5-5-202,-1-1 0,2-4-358,2 1 1,0-8-516,0 0 0,6-2 482,2 1 1,3-2-244,2-6 0,-1 0 270,1 0 0,0-4 128,-1-1 1,2-4 412,3 0 1,-3-2 38,3-2 0,-3 2 0,-2 3 0,-1-3 0,-2 2 0,2-2 241,-3-1 0,-1 0-111,2 4 1,-6-3 1671,1 2-331,-3 4 94,-1-6-761,0 9-524,0-3 1,-1 5-5,-3 0 1,1 5-1,-6 4 1,5 3 42,-4 5 0,4-3-91,-5 3 0,6-3-131,-1-2 1,3 1 50,1-1 1,0 1-272,0 0 136,0-1 1,1-1-111,3-2 1,3-4 28,6-5 0,0 0-80,-1 0 1,1 0-27,-1 0 0,1-5 120,-1-4 1,1-3-60,0-5 0,-1 2 78,1-6 1,-6 5-9,-3 0 1,-3-3 69,-1 3 1,0-1 116,0 4 0,-5 5 23,-4-1 0,-2 7 264,-1-2 1,-5 2-626,0 2 1,-4 0 99,4 0 0,1 2-917,3 2 1,5 1 192,-1 4 1,2 2 817,-1-3 0,2 3 0,6 2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08:58:09.880"/>
    </inkml:context>
    <inkml:brush xml:id="br0">
      <inkml:brushProperty name="width" value="0.08588" units="cm"/>
      <inkml:brushProperty name="height" value="0.08588" units="cm"/>
      <inkml:brushProperty name="color" value="#008C3A"/>
    </inkml:brush>
  </inkml:definitions>
  <inkml:trace contextRef="#ctx0" brushRef="#br0">63 432 8018,'-7'0'-189,"2"0"384,-1 0 342,5 0-244,-5 0 0,2 1 130,0 3-308,-1-2 205,0 3-1,3 1-358,-3 1 186,5 5 0,-2-3-77,-2-1-40,3-5 0,-5 4 266,6-3-83,0-3-144,0 11 1,6-11 1,-3 0-175,5-5 1,0-7 118,5-2 0,0-1-119,-1-7 0,1-4 22,-1-4 0,1-2-282,-1 2 361,1 2 0,1-8-99,3 6 100,-3-6-53,4 9 22,-6 0 12,1 3 0,0 9-48,-1-3 2,1 3 29,-1 7 10,1 1-2,-6 6-46,-2 0 59,1 0 0,-3 6 22,5 2 0,-5 5 23,1 4-55,3-3 273,-5 9-121,3-3 1,-5 5-115,0 0 259,6 0-116,-5 6 0,5-4 98,-6 2-197,0-2 1,-4 1 52,-1-3 0,1 1 17,4-9 0,-1 0-188,-3-5 101,2 1 53,-3 0-282,5-6-5,0-2 260,0-5-253,5-5 195,-3-2 0,9-6-379,-3 0 210,3-5 0,2-1-11,0-6-55,-1-6 76,6 4 0,-2-8-70,5 6 0,-6 0 63,2 3 0,-3 6 277,-2-1-74,1 5 1,-5 2-89,1 6 352,-7 5-133,10-3-8,-11 6-165,5 0-40,-6 0 58,0 0 1,0 6-7,0 2 1,1-1 8,3 2 0,-2 1-10,2 6 0,-3 0-20,-1 5 0,2-5 152,2 5 0,-3-1-115,3 1 1,-2 3 9,-2-3 0,0 1-37,0-1 1,0 1-18,0-5-32,5 0 1,-2-5-143,5 1 1,-3-5 201,3 1-252,0-6 89,5 2 0,4-5 26,0 0-436,5 0 340,-3 0 0,2-5-343,0-4 156,0-2 261,4-2 1,-4 1 109,0-1 77,-5-5-287,7 4 480,-9-4-195,5 5 0,-7-3-112,1-1 504,-1 0-287,-5 4 1,3 1-4,-6-1 96,0 1-104,-4-1 1,0 5 585,0-1-482,0 1 0,-5 0 44,-3-1 0,1 6 21,-2-1 0,5 2-285,-4-3-19,-1 4 0,1-5 92,-1 6 1,5 0-183,-4 0 158,-1 6-202,-3 1 186,-1 5 1,2 2 108,3 3-125,-3-3 1,4 10 45,-6-3 0,2 3 97,2 1 0,-2 0-186,3 0 1,2-1 88,2-3 0,3 1-139,1-5 6,0 0 156,0 1-236,0-4 68,5-2 1,2-2-106,6-6-39,-1 1 202,7-11 0,-4-1-192,6-6-22,-6 1 193,3-6-184,1-2 85,-5 1 1,4-5 31,-6 3 97,1-3-58,-1-7 1,0 6-62,-4 0 280,-2 0-102,-1 11 1,-3-4 264,2 5-51,-3 6-139,-1 2-51,0 5-52,0 0 0,-4 1-3,0 3 7,-6 3 1,9 6-30,-4-1 1,0 2-9,1 3 0,-2-3 67,2 3-220,3 2 72,-5-5 0,6 6-50,0-3 117,0-3 0,0 4-16,0-6 0,0 1-7,0 0 14,6-1-6,-5 1 15,10-1 0,-4-5-44,6-3 0,-4 2-5,4-2 0,-3 0 31,7-4-279,-3-5 135,-2-2 0,5-6-149,0 1 27,-1-1 218,-3 1 1,0 0 190,-1 4-200,1-3 0,-5 9 380,0-2-79,-5-3-197,3 6 454,-6-5-87,0 6-56,0 0 152,0 6-212,0-5 1,0 6 163,0-3-276,0-2 13,0 3 10,0-5-298,0 0-104,0-5 71,0 3 114,5-9-108,-3 4 46,3-5 1,-5-1 39,0 1 42,6-1 1,-5 0-55,4 1 106,-4-6-58,5 4 0,-5-5 78,3 7-61,-2-1 1,-1 5-9,3 0 67,-2 5-51,3-8 2,-5 9-178,0-3 172,0 5 0,2 1-6,2 3-164,-3-2 78,5 9 0,-6-8-17,0 5 45,5 0 85,-3 5-95,9-1 65,-10 1 0,10-2-3,-2-2 1,-2 0-44,1-4-190,1-1 218,-2-4 0,4 4-196,-3 0 12,3 0 134,2-4-239,-1 0 27,1 0 217,0-5 126,-1 3-123,1-9 1,-1 8-139,1-5 346,-6 0-211,4 1 0,-5-5-71,2 4 389,3-3-173,-9-2 1,5 1 148,-3-1 1,-3 1-139,3-1 1,2 0 178,-2 1-232,0-1 1,-4 1-28,0-1 63,0 6 15,0-4-264,0 10 232,0-5-33,0 6-17,0 0 1,0 7 287,0 6-273,0-1 0,-1 11 8,-3-7 285,2 7-9,-9 2-257,10 1 1,-6 5 264,3-6-20,2 0-141,-9 1-266,10-1 201,-5 0 0,2-6 103,0-2-361,-1-3 123,5-1 0,0-1 41,0 1-140,0-6 1,2-2-490,2-5 350,-3-5 76,11-2-499,-5-11 425,5 4 0,1-10-281,-1 3 194,7-8 120,-6-3 1,7-1-76,-3 4 466,-3-3-186,4 5 0,-5-3 429,-1 4-306,1 7 0,-1-3-21,1 5 185,-1 0-127,1-1 1,-5 8 689,1-2-540,-6 7 1,3 0 169,-1 5 250,-4 0-110,5 0-56,-6 0-101,0 0-304,0 5 103,-6 2-51,5 11 0,-6-4-63,3 3-138,-3-3 117,-6 4 0,5-4 21,-1 3 0,2-3 108,-1-1-365,-3-1 95,4 6 1,-5-8 191,4 3-332,-3-4 73,4 4-146,-6 0 162,1-1 50,-1-5 1,5 0-134,-1-3-10,1-2 33,1 3 110,-4-5-40,10 0 31,-5 0-15,6-5-4,0 3 65,0-3-54,0 5 132,0 0 0,1 5 0,4 4 0,1 2 0,3 0 0,-2-1 0,0-2 0,0 1 0,3-1 0,1-1 0,1 0 1,1-1-1,0-1 0,-1-1 0,1 1 0,1-1 0,2-1 0,4-2 0,1-1 0,-2 0 0,1-1 0,-2-4 0,2-3 1,-2-2-1,1 0 0,0 2 0,-1-3 0,-3-3 0,-1-3 0,-3 2 0,-1 1 0,-3 1 0,-1-1 0,-2-1 1,0-2-1,0 2 0,-1 1 0,-2 1 0,-1 1 0,0-1 0,-1 2 2097,-3 2-1986,2 4-246,-3 5 212,5 0 110,0 0-101,0 5-17,0-3-109,0 9 48,0-10 1,0 6 66,0-2-261,0-4 184,0 10 0,0-8-60,0 5 65,5 1-6,-3 3 1,8-3 30,-6-1-32,6 0 5,-9 5-34,5 0 22,-1-1 0,-2 1 27,5-1-65,-5 1 35,3 0 0,-6-1 48,0 1-201,5-1 66,-3-5 0,3 4-318,-5-2 219,-5-4 1,2 7-48,-5-4 1,-1-1-391,-3 1 365,-1-5-550,0 8 438,1-9 0,-1 7-247,1-4 106,-1-1 173,1-4 1,3 0-247,1 0-197,-1 0 384,2 0 0,2-2 368,5-2 0,0-3 0,0-5 0</inkml:trace>
  <inkml:trace contextRef="#ctx0" brushRef="#br0" timeOffset="2802">2791 434 7973,'1'-9'0,"3"1"366,-2-1-170,3-3 0,-3-1 137,2 1 1,-3 3 0,4 1 86,-4-2 1,-1-1-130,0-2 0,0 5-111,0 0 1,0 3 35,0-3 71,0 0-300,-6-5 1,4 6 32,-7 3 0,5 2 66,-4 2-328,-1 0 112,-3 0 44,-1 0 0,0 5 92,1-1 1,4 7 62,-1 2 0,1-1 93,-5 5 1,1 3-86,-1 0 138,0-1-162,1 4 0,3-9-103,1 3 1,5 1 85,-1-1 1,3 0-50,1-5 0,0-3 127,0-1-343,0-5 250,5 3 1,2-6 13,6 0-171,-1 0 141,7-6 0,-1-1-7,3-6-124,-3 1 124,0-1 0,-4-1 16,3-2 1,-3 2-15,-2-3 1,0 1 246,-4 0 3,3 7-222,-10-8 231,11 10-214,-11-5 32,5 5 88,-6 1-21,0 6-356,0 0 120,-6 6 1,5-2 25,-4 9 1,0-4 81,1 8 1,-2-1-7,2 0 1,3 0-29,-4 5 1,3-5 9,-3 5 0,4-5 2,-3 1-157,2-3 167,8 4 0,-3-4-76,5 2 0,0-6-171,5-1 0,5-7-218,3 3 0,3-4 183,1-1 0,4-1-187,1-4 0,5-6 147,-2-6 0,-2-4 112,-2 5 0,-2-5 78,-2 4 0,-5-5 191,-4 1 0,1-2-114,-4 2 1,-4 2 104,-9 2 1,0 3 366,0-3 0,0 3-184,0 2 1,-5 3 278,-4 1 1,2 5-131,-1-1 0,0 3 377,-5 1-553,1 0 0,-1 0-123,0 0 1,2 1 205,3 3-516,-3 3 194,4 6 1,-4-1-22,2 1 1,-2 1 70,3 3 1,1-3-127,-2 2 1,6 0-25,-1 1 154,-3-3-14,6 9 1,-5-9 43,6 3 1,0-3 98,0-1 1,2-5-79,2 0 1,3-5 97,5 1 1,1 2-314,0-2 1,1-1 61,2-7 0,0-3-69,5-6 1,-5 1 97,5-1 0,-1 0-166,1 1 0,-3-5 174,-5 0 0,-1-1 14,1 1 1,-6 3 77,-3-2 1,-1 3 485,1 5 57,-3-4-389,5 11 1,-8-5-589,-2 6 264,3 0 1,-9 6-1,6 2 0,-2 5 198,2 4-329,3-3 121,-5 10 0,6-5 3,0 6 1,0 0 44,0 1 1,0 0 109,0 3 1,4 2-101,1 3 1,3-2 138,-4-3 1,6-1-47,-2 6 0,-2-6-48,-2 1 1,-3-7-26,-1-1 0,0-4-64,0 4-71,0-6 0,-5 2 88,-4-9 1,2-2-87,-1-6 0,0 0 14,-5 0 1,5-6-259,-1-2 310,7-9-83,-10-2 0,11-8-184,-3-2 1,2 1 90,2-6 0,0 1-73,0-5 1,6 6 218,2 3 0,2 2-82,-1 2 0,6 4 123,-2 0 0,2 2-81,-3-2 1,1 7 222,0 5 0,3 1-190,1-5 408,0 1-208,1 5 0,-3-3 27,6 6 1,-5-5 80,1 5 1,-4 0 66,0 4 1,-5 0 29,1 0 1,-5 0 191,4 0 1,-5 1 163,1 4-81,-2 2-143,-2 11-190,0-4 1,0 4 220,0-6 0,-2 1-106,-2 0 0,3-1-77,-3 1 1,2-1 63,2 1-174,0-1-408,0 1 219,0-6-246,0-1 149,0-6 0,0-6 10,0-2 0,4-8 97,1-1-284,4-5 183,-2 3 1,2-7-26,-1 1 0,1 1 82,3 4 1,-4-3 246,1 6 1,-5 1-29,4 3 0,-3 2 252,3 3-102,-5 2-48,8 6 0,-10 3-91,4 5 0,-3 0 20,3 9 0,-4-1 26,3 0 1,-1-2-49,1 3 1,-2 1-35,2-1 1,1 0 17,-1-5 0,5 1 17,-5 0 0,6-2-82,-2-3 1,5 2-141,4-6 1,-3 0 47,2-4 1,2 0-239,-1 0 1,4-5 176,-4-4 0,1-2-69,-1-1 0,-3-1 31,3 0 0,-3-1 14,-2-2 0,1 2 122,-1-3-65,1-3-57,-6 6 265,4-4-83,-10 0 0,5 4-40,-6-3 1,0 3 280,0 2-106,0-1-41,-6 1 0,-1 5-126,-5 2 1,4 4 16,-1 1 0,2 1-85,-1 4 0,-3 2 52,2 5 1,-2 1-12,-2-1 1,2 2 53,3 3 1,-3-2-7,2 6 0,2-4 40,-1 4 0,5-4-59,-1 4 0,3-2 192,1 2-174,0-2-4,0-1 1,4-4 18,0 2 0,10-6-44,-1-1 1,6-7-78,-2 3 1,9-4 129,0-1-394,1 0 204,4-6 1,-3-5-166,6-6 0,-2-4 99,1 5 0,-2-5 134,-6 4 0,-1-5 47,-3 1 0,-3 1 113,-5-1 0,-6 6-83,-3-2 1,-3 3 98,-1 1 1,0 1-15,0-1 0,-1 1 430,-3-1-338,-3 6 0,-2 0-86,1 3 1,4 3-231,-5-4 0,5 5 134,-4 5 1,4-3-113,-5 7 1,2 3 81,-1 5 1,-3 4 47,2-4 1,2 5-15,-1-1 0,4 2 0,-5-2 1,7 1 117,-3-5 1,4 1-109,1-1 0,0-3 36,0 2 1,1-3-3,4-5 0,3 2-228,9-6 1,-2 0-115,6-4 1,0-1-143,4-3 0,0-7 84,0-6 0,2-4-88,2 4 1,-2-7 162,2-1 0,-1-4-9,1-5 1,-2-2-32,2 3 1,-6 2-50,-2 1 0,-6 5-122,2 4 28,-9 3-28,-2 11 238,-6 7 0,0 9 685,0 7 1,0-2 783,0 3 0,0-3-1231,0-1 0,0-1 0,0 1-767,0-1 813,0 1-29,0-1-20,0-5 388,5-1-53,-3 0 63,3-5-51,1 5 0,-3-6-39,5 0 0,-5-6-160,1-2 0,2 1-145,-2-2 166,6 1-63,-9-5 0,6 1 22,-3-1 1,-2 5-28,2-1 1,-1 1-14,1-5 0,-3 1 92,3-1-7,-2 1-227,-2-1 105,0 1 0,-2 3-166,-2 1 0,1 5 22,-5-1 1,0 4 18,-5 4 1,0 3 78,1 6 1,-2-1-18,-3 1 1,3 5 43,-3 3 0,-1 3 164,2 1 0,-1 0 120,4 0-286,1 6 13,5-5 1,-3 4-61,6-9 1,-1 1 55,5-5 1,2 0-23,2-5 0,2-4 59,2 1-248,9-6 200,-9 2 1,14-6-110,-5-3 1,6-3-152,-2-6 0,2-1-14,2-3 1,-1 2 136,-3-6 0,2-4-104,-7-4 1,5-5 250,-4 5 0,0-6 1,-5 1-1,0-2 0,-4 0 1,-4 2-1,-2 3 1,-2 3-1,0 2 0,0 3 1,0 4-1,0 4 1,0 1-1,-2 2 0,-2 5 1,-3 9-1,-1 9 0,-1 9 1,1 3-1,-1 4 1,2 2-1,0 5 0,2 2 1,-1 2-1,3-1 1,2 1-1,1-1 0,0-3 1,0 0-1,0 0 1,1-2-1,4-3 0,3-4-35,3-4 0,7 3 0,2-5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EC922-4984-4904-9444-CFAE5280C8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42</TotalTime>
  <Pages>10</Pages>
  <Words>3168</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Kadi Berry</cp:lastModifiedBy>
  <cp:revision>37</cp:revision>
  <cp:lastPrinted>2020-11-19T14:26:00Z</cp:lastPrinted>
  <dcterms:created xsi:type="dcterms:W3CDTF">2018-10-17T15:57:00Z</dcterms:created>
  <dcterms:modified xsi:type="dcterms:W3CDTF">2023-05-22T08:58:00Z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