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AA628C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0C42E7A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7DBD6860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65A16F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93112AC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74C9AF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376268B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6B15F56" w14:textId="200A0FBA" w:rsidR="008150DF" w:rsidRDefault="00AE5592" w:rsidP="008150DF">
            <w:pPr>
              <w:spacing w:before="120" w:after="120"/>
              <w:jc w:val="left"/>
            </w:pPr>
            <w:r>
              <w:t>ECGE5002Q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6DA352F6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DB296B6" w14:textId="59F3A8C4" w:rsidR="008150DF" w:rsidRDefault="00AE5592" w:rsidP="008150DF">
            <w:pPr>
              <w:spacing w:before="120" w:after="120"/>
              <w:jc w:val="left"/>
            </w:pPr>
            <w:r w:rsidRPr="00AE5592">
              <w:t>Changemakers: Building your Personal Brand for Sustainable Employment</w:t>
            </w:r>
          </w:p>
        </w:tc>
      </w:tr>
      <w:tr w:rsidR="008150DF" w14:paraId="6F163146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0E196D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964E79C" w14:textId="5FBEB57F" w:rsidR="008150DF" w:rsidRPr="00AE5592" w:rsidRDefault="00AE5592" w:rsidP="00AE5592">
            <w:pPr>
              <w:pStyle w:val="bullet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before="240"/>
              <w:ind w:left="851" w:hanging="567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Evaluate personal employability skills and their congruence with the skills required for professional practice in a real or simulated environment.</w:t>
            </w:r>
          </w:p>
        </w:tc>
      </w:tr>
      <w:tr w:rsidR="00454402" w14:paraId="66E0D1A8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16D2FF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4D5A8A4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3B35ED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34B227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4763BC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445C537B" w14:textId="77777777" w:rsidTr="004257A5">
        <w:tc>
          <w:tcPr>
            <w:tcW w:w="852" w:type="dxa"/>
          </w:tcPr>
          <w:p w14:paraId="59D7FD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4E379239" w14:textId="77777777" w:rsidR="00454402" w:rsidRDefault="007452F8" w:rsidP="004257A5">
            <w:pPr>
              <w:spacing w:before="120" w:after="120"/>
              <w:jc w:val="left"/>
            </w:pPr>
            <w:r>
              <w:t xml:space="preserve">Discuss your first use of your chosen Model of Reflection with others who have used it and consider the following </w:t>
            </w:r>
            <w:proofErr w:type="gramStart"/>
            <w:r>
              <w:t>questions;</w:t>
            </w:r>
            <w:proofErr w:type="gramEnd"/>
          </w:p>
          <w:p w14:paraId="44F18134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How did you find using the model?</w:t>
            </w:r>
          </w:p>
          <w:p w14:paraId="7FF68253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worked for you?</w:t>
            </w:r>
          </w:p>
          <w:p w14:paraId="2EF2B392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did you find more difficult?</w:t>
            </w:r>
          </w:p>
          <w:p w14:paraId="2FDFC6F9" w14:textId="77777777" w:rsidR="007452F8" w:rsidRPr="00454402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lessons have you learnt for your future practice?</w:t>
            </w:r>
          </w:p>
        </w:tc>
        <w:tc>
          <w:tcPr>
            <w:tcW w:w="689" w:type="dxa"/>
          </w:tcPr>
          <w:p w14:paraId="36E11D9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753A0419" w14:textId="77777777" w:rsidR="00454402" w:rsidRPr="00454402" w:rsidRDefault="007452F8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DBC1AC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7452F8" w14:paraId="13491AD6" w14:textId="77777777" w:rsidTr="00E54764">
        <w:trPr>
          <w:trHeight w:val="4334"/>
        </w:trPr>
        <w:tc>
          <w:tcPr>
            <w:tcW w:w="10065" w:type="dxa"/>
            <w:gridSpan w:val="9"/>
          </w:tcPr>
          <w:p w14:paraId="24FB73F2" w14:textId="77777777" w:rsidR="007452F8" w:rsidRDefault="007452F8" w:rsidP="00454402">
            <w:pPr>
              <w:spacing w:after="120"/>
              <w:jc w:val="left"/>
            </w:pPr>
          </w:p>
          <w:p w14:paraId="5D9BD1B8" w14:textId="77777777" w:rsidR="007452F8" w:rsidRDefault="007452F8" w:rsidP="00454402">
            <w:pPr>
              <w:spacing w:after="120"/>
              <w:jc w:val="left"/>
            </w:pPr>
          </w:p>
          <w:p w14:paraId="3DC972A2" w14:textId="77777777" w:rsidR="007452F8" w:rsidRDefault="007452F8" w:rsidP="00454402">
            <w:pPr>
              <w:spacing w:after="120"/>
              <w:jc w:val="left"/>
            </w:pPr>
          </w:p>
          <w:p w14:paraId="743F952D" w14:textId="77777777" w:rsidR="007452F8" w:rsidRDefault="007452F8" w:rsidP="00454402">
            <w:pPr>
              <w:spacing w:after="120"/>
              <w:jc w:val="left"/>
            </w:pPr>
          </w:p>
          <w:p w14:paraId="464AE7DE" w14:textId="77777777" w:rsidR="007452F8" w:rsidRDefault="007452F8" w:rsidP="00454402">
            <w:pPr>
              <w:spacing w:after="120"/>
              <w:jc w:val="left"/>
            </w:pPr>
          </w:p>
          <w:p w14:paraId="42AE07B0" w14:textId="77777777" w:rsidR="007452F8" w:rsidRDefault="007452F8" w:rsidP="00454402">
            <w:pPr>
              <w:spacing w:after="120"/>
              <w:jc w:val="left"/>
            </w:pPr>
          </w:p>
          <w:p w14:paraId="2969D530" w14:textId="77777777" w:rsidR="007452F8" w:rsidRDefault="007452F8" w:rsidP="00454402">
            <w:pPr>
              <w:spacing w:after="120"/>
              <w:jc w:val="left"/>
            </w:pPr>
          </w:p>
          <w:p w14:paraId="5C245BA4" w14:textId="77777777" w:rsidR="007452F8" w:rsidRDefault="007452F8" w:rsidP="00454402">
            <w:pPr>
              <w:spacing w:after="120"/>
              <w:jc w:val="left"/>
            </w:pPr>
          </w:p>
          <w:p w14:paraId="79DC8E2C" w14:textId="77777777" w:rsidR="007452F8" w:rsidRDefault="007452F8" w:rsidP="00454402">
            <w:pPr>
              <w:spacing w:after="120"/>
              <w:jc w:val="left"/>
            </w:pPr>
          </w:p>
          <w:p w14:paraId="1D4727E5" w14:textId="77777777" w:rsidR="007452F8" w:rsidRDefault="007452F8" w:rsidP="00454402">
            <w:pPr>
              <w:spacing w:after="120"/>
              <w:jc w:val="left"/>
            </w:pPr>
          </w:p>
          <w:p w14:paraId="4DD2440C" w14:textId="77777777" w:rsidR="007452F8" w:rsidRDefault="007452F8" w:rsidP="00454402">
            <w:pPr>
              <w:spacing w:after="120"/>
              <w:jc w:val="left"/>
            </w:pPr>
          </w:p>
          <w:p w14:paraId="1689619F" w14:textId="77777777" w:rsidR="007452F8" w:rsidRDefault="007452F8" w:rsidP="00454402">
            <w:pPr>
              <w:spacing w:after="120"/>
              <w:jc w:val="left"/>
            </w:pPr>
          </w:p>
          <w:p w14:paraId="2F72BB66" w14:textId="77777777" w:rsidR="007452F8" w:rsidRDefault="007452F8" w:rsidP="00454402">
            <w:pPr>
              <w:spacing w:after="120"/>
              <w:jc w:val="left"/>
            </w:pPr>
          </w:p>
          <w:p w14:paraId="5F8BF917" w14:textId="77777777" w:rsidR="007452F8" w:rsidRDefault="007452F8" w:rsidP="00454402">
            <w:pPr>
              <w:spacing w:after="120"/>
              <w:jc w:val="left"/>
            </w:pPr>
          </w:p>
          <w:p w14:paraId="17DFDAAC" w14:textId="77777777" w:rsidR="007452F8" w:rsidRDefault="007452F8" w:rsidP="00454402">
            <w:pPr>
              <w:spacing w:after="120"/>
              <w:jc w:val="left"/>
            </w:pPr>
          </w:p>
          <w:p w14:paraId="01D4C0DF" w14:textId="77777777" w:rsidR="007452F8" w:rsidRDefault="007452F8" w:rsidP="00454402">
            <w:pPr>
              <w:spacing w:after="120"/>
              <w:jc w:val="left"/>
            </w:pPr>
          </w:p>
          <w:p w14:paraId="59F7C9F5" w14:textId="77777777" w:rsidR="007452F8" w:rsidRDefault="007452F8" w:rsidP="00454402">
            <w:pPr>
              <w:spacing w:after="120"/>
              <w:jc w:val="left"/>
            </w:pPr>
          </w:p>
          <w:p w14:paraId="120B9686" w14:textId="77777777" w:rsidR="007452F8" w:rsidRDefault="007452F8" w:rsidP="00454402">
            <w:pPr>
              <w:spacing w:after="120"/>
              <w:jc w:val="left"/>
            </w:pPr>
          </w:p>
          <w:p w14:paraId="619A46FA" w14:textId="77777777" w:rsidR="007452F8" w:rsidRDefault="007452F8" w:rsidP="00454402">
            <w:pPr>
              <w:spacing w:after="120"/>
              <w:jc w:val="left"/>
            </w:pPr>
          </w:p>
          <w:p w14:paraId="76A1DCC7" w14:textId="77777777" w:rsidR="007452F8" w:rsidRDefault="007452F8" w:rsidP="00454402">
            <w:pPr>
              <w:spacing w:after="120"/>
              <w:jc w:val="left"/>
            </w:pPr>
          </w:p>
          <w:p w14:paraId="3A9FB714" w14:textId="77777777" w:rsidR="007452F8" w:rsidRDefault="007452F8" w:rsidP="00454402">
            <w:pPr>
              <w:spacing w:after="120"/>
              <w:jc w:val="left"/>
            </w:pPr>
          </w:p>
          <w:p w14:paraId="1C3F4C9D" w14:textId="77777777" w:rsidR="007452F8" w:rsidRDefault="007452F8" w:rsidP="00454402">
            <w:pPr>
              <w:spacing w:after="120"/>
              <w:jc w:val="left"/>
            </w:pPr>
          </w:p>
          <w:p w14:paraId="436AEE6A" w14:textId="77777777" w:rsidR="007452F8" w:rsidRDefault="007452F8" w:rsidP="00454402">
            <w:pPr>
              <w:spacing w:after="120"/>
              <w:jc w:val="left"/>
            </w:pPr>
          </w:p>
          <w:p w14:paraId="78492801" w14:textId="77777777" w:rsidR="007452F8" w:rsidRDefault="007452F8" w:rsidP="00454402">
            <w:pPr>
              <w:spacing w:after="120"/>
              <w:jc w:val="left"/>
            </w:pPr>
          </w:p>
          <w:p w14:paraId="2990A3DA" w14:textId="77777777" w:rsidR="007452F8" w:rsidRDefault="007452F8" w:rsidP="00454402">
            <w:pPr>
              <w:spacing w:after="120"/>
              <w:jc w:val="left"/>
            </w:pPr>
          </w:p>
          <w:p w14:paraId="2CEAB4D8" w14:textId="77777777" w:rsidR="007452F8" w:rsidRDefault="007452F8" w:rsidP="00454402">
            <w:pPr>
              <w:spacing w:after="120"/>
              <w:jc w:val="left"/>
            </w:pPr>
          </w:p>
          <w:p w14:paraId="4328835B" w14:textId="77777777" w:rsidR="007452F8" w:rsidRDefault="007452F8" w:rsidP="00454402">
            <w:pPr>
              <w:spacing w:after="120"/>
              <w:jc w:val="left"/>
            </w:pPr>
          </w:p>
          <w:p w14:paraId="04441F71" w14:textId="77777777" w:rsidR="007452F8" w:rsidRDefault="007452F8" w:rsidP="00454402">
            <w:pPr>
              <w:spacing w:after="120"/>
              <w:jc w:val="left"/>
            </w:pPr>
          </w:p>
          <w:p w14:paraId="4476DC4F" w14:textId="77777777" w:rsidR="007452F8" w:rsidRDefault="007452F8" w:rsidP="00454402">
            <w:pPr>
              <w:spacing w:after="120"/>
              <w:jc w:val="left"/>
            </w:pPr>
          </w:p>
          <w:p w14:paraId="1EEEADA0" w14:textId="77777777" w:rsidR="007452F8" w:rsidRDefault="007452F8" w:rsidP="00454402">
            <w:pPr>
              <w:spacing w:after="120"/>
              <w:jc w:val="left"/>
            </w:pPr>
          </w:p>
          <w:p w14:paraId="45878E51" w14:textId="77777777" w:rsidR="007452F8" w:rsidRDefault="007452F8" w:rsidP="00454402">
            <w:pPr>
              <w:spacing w:after="120"/>
              <w:jc w:val="left"/>
            </w:pPr>
          </w:p>
          <w:p w14:paraId="7C6BA64B" w14:textId="77777777" w:rsidR="007452F8" w:rsidRDefault="007452F8" w:rsidP="00454402">
            <w:pPr>
              <w:spacing w:after="120"/>
              <w:jc w:val="left"/>
            </w:pPr>
          </w:p>
          <w:p w14:paraId="48D78887" w14:textId="77777777" w:rsidR="007452F8" w:rsidRDefault="007452F8" w:rsidP="00454402">
            <w:pPr>
              <w:spacing w:after="120"/>
              <w:jc w:val="left"/>
            </w:pPr>
          </w:p>
          <w:p w14:paraId="0F9D717F" w14:textId="77777777" w:rsidR="007452F8" w:rsidRDefault="007452F8" w:rsidP="00454402">
            <w:pPr>
              <w:spacing w:after="120"/>
              <w:jc w:val="left"/>
            </w:pPr>
          </w:p>
          <w:p w14:paraId="2617CF6F" w14:textId="77777777" w:rsidR="007452F8" w:rsidRDefault="007452F8" w:rsidP="00454402">
            <w:pPr>
              <w:spacing w:after="120"/>
              <w:jc w:val="left"/>
            </w:pPr>
          </w:p>
          <w:p w14:paraId="7A7D94EF" w14:textId="77777777" w:rsidR="007452F8" w:rsidRDefault="007452F8" w:rsidP="00454402">
            <w:pPr>
              <w:spacing w:after="120"/>
              <w:jc w:val="left"/>
            </w:pPr>
          </w:p>
          <w:p w14:paraId="3EC79D32" w14:textId="77777777" w:rsidR="007452F8" w:rsidRDefault="007452F8" w:rsidP="00454402">
            <w:pPr>
              <w:spacing w:after="120"/>
              <w:jc w:val="left"/>
            </w:pPr>
          </w:p>
          <w:p w14:paraId="0AE6511F" w14:textId="77777777" w:rsidR="007452F8" w:rsidRDefault="007452F8" w:rsidP="00454402">
            <w:pPr>
              <w:spacing w:after="120"/>
              <w:jc w:val="left"/>
            </w:pPr>
          </w:p>
          <w:p w14:paraId="40C2D074" w14:textId="77777777" w:rsidR="007452F8" w:rsidRDefault="007452F8" w:rsidP="00454402">
            <w:pPr>
              <w:spacing w:after="120"/>
              <w:jc w:val="left"/>
            </w:pPr>
          </w:p>
          <w:p w14:paraId="0CC3C2D8" w14:textId="77777777" w:rsidR="007452F8" w:rsidRDefault="007452F8" w:rsidP="00454402">
            <w:pPr>
              <w:spacing w:after="120"/>
              <w:jc w:val="left"/>
            </w:pPr>
          </w:p>
          <w:p w14:paraId="4D167DA2" w14:textId="77777777" w:rsidR="007452F8" w:rsidRDefault="007452F8" w:rsidP="00454402">
            <w:pPr>
              <w:spacing w:after="120"/>
              <w:jc w:val="left"/>
            </w:pPr>
          </w:p>
          <w:p w14:paraId="72DE8D49" w14:textId="77777777" w:rsidR="007452F8" w:rsidRDefault="007452F8" w:rsidP="00454402">
            <w:pPr>
              <w:spacing w:after="120"/>
              <w:jc w:val="left"/>
            </w:pPr>
          </w:p>
          <w:p w14:paraId="5EDF16C3" w14:textId="77777777" w:rsidR="007452F8" w:rsidRDefault="007452F8" w:rsidP="00454402">
            <w:pPr>
              <w:spacing w:after="120"/>
              <w:jc w:val="left"/>
            </w:pPr>
          </w:p>
          <w:p w14:paraId="2F7930C0" w14:textId="77777777" w:rsidR="007452F8" w:rsidRDefault="007452F8" w:rsidP="00454402">
            <w:pPr>
              <w:spacing w:after="120"/>
              <w:jc w:val="left"/>
            </w:pPr>
          </w:p>
          <w:p w14:paraId="574FFD88" w14:textId="77777777" w:rsidR="007452F8" w:rsidRDefault="007452F8" w:rsidP="00454402">
            <w:pPr>
              <w:spacing w:after="120"/>
              <w:jc w:val="left"/>
            </w:pPr>
          </w:p>
          <w:p w14:paraId="32BE24B2" w14:textId="77777777" w:rsidR="007452F8" w:rsidRDefault="007452F8" w:rsidP="00454402">
            <w:pPr>
              <w:spacing w:after="120"/>
              <w:jc w:val="left"/>
            </w:pPr>
          </w:p>
          <w:p w14:paraId="439295C8" w14:textId="77777777" w:rsidR="007452F8" w:rsidRDefault="007452F8" w:rsidP="00454402">
            <w:pPr>
              <w:spacing w:after="120"/>
              <w:jc w:val="left"/>
            </w:pPr>
          </w:p>
          <w:p w14:paraId="698900AE" w14:textId="77777777" w:rsidR="007452F8" w:rsidRDefault="007452F8" w:rsidP="00454402">
            <w:pPr>
              <w:spacing w:after="120"/>
              <w:jc w:val="left"/>
            </w:pPr>
          </w:p>
          <w:p w14:paraId="47EC0A0C" w14:textId="77777777" w:rsidR="007452F8" w:rsidRDefault="007452F8" w:rsidP="00454402">
            <w:pPr>
              <w:spacing w:after="120"/>
              <w:jc w:val="left"/>
            </w:pPr>
          </w:p>
          <w:p w14:paraId="454A4B58" w14:textId="77777777" w:rsidR="007452F8" w:rsidRDefault="007452F8" w:rsidP="00454402">
            <w:pPr>
              <w:spacing w:after="120"/>
              <w:jc w:val="left"/>
            </w:pPr>
          </w:p>
          <w:p w14:paraId="4E3958C4" w14:textId="77777777" w:rsidR="007452F8" w:rsidRDefault="007452F8" w:rsidP="00454402">
            <w:pPr>
              <w:spacing w:after="120"/>
              <w:jc w:val="left"/>
            </w:pPr>
          </w:p>
          <w:p w14:paraId="090F4354" w14:textId="77777777" w:rsidR="007452F8" w:rsidRDefault="007452F8" w:rsidP="00454402">
            <w:pPr>
              <w:spacing w:after="120"/>
              <w:jc w:val="left"/>
            </w:pPr>
          </w:p>
          <w:p w14:paraId="2996A51D" w14:textId="77777777" w:rsidR="007452F8" w:rsidRPr="00454402" w:rsidRDefault="007452F8" w:rsidP="00454402">
            <w:pPr>
              <w:spacing w:after="120"/>
              <w:jc w:val="left"/>
            </w:pPr>
          </w:p>
        </w:tc>
      </w:tr>
    </w:tbl>
    <w:p w14:paraId="76973A49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43B4B" w14:textId="77777777" w:rsidR="007452F8" w:rsidRDefault="007452F8" w:rsidP="008150DF">
      <w:pPr>
        <w:spacing w:before="0"/>
      </w:pPr>
      <w:r>
        <w:separator/>
      </w:r>
    </w:p>
  </w:endnote>
  <w:endnote w:type="continuationSeparator" w:id="0">
    <w:p w14:paraId="0E915BA6" w14:textId="77777777" w:rsidR="007452F8" w:rsidRDefault="007452F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40BB7" w14:textId="77777777" w:rsidR="007452F8" w:rsidRDefault="007452F8" w:rsidP="008150DF">
      <w:pPr>
        <w:spacing w:before="0"/>
      </w:pPr>
      <w:r>
        <w:separator/>
      </w:r>
    </w:p>
  </w:footnote>
  <w:footnote w:type="continuationSeparator" w:id="0">
    <w:p w14:paraId="74A8C7E0" w14:textId="77777777" w:rsidR="007452F8" w:rsidRDefault="007452F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CECE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7F1B65">
      <w:rPr>
        <w:sz w:val="32"/>
        <w:szCs w:val="32"/>
      </w:rPr>
      <w:t xml:space="preserve"> – What have I learnt from my first reflective practice?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5588E"/>
    <w:multiLevelType w:val="hybridMultilevel"/>
    <w:tmpl w:val="21DA2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F8"/>
    <w:rsid w:val="003F568A"/>
    <w:rsid w:val="004257A5"/>
    <w:rsid w:val="00454402"/>
    <w:rsid w:val="007452F8"/>
    <w:rsid w:val="007F1B65"/>
    <w:rsid w:val="008150DF"/>
    <w:rsid w:val="00A15F95"/>
    <w:rsid w:val="00AE5592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FC3F2"/>
  <w15:docId w15:val="{8D5D65F6-52D5-46FE-B6BC-8E9EBC0A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customStyle="1" w:styleId="bullet">
    <w:name w:val="bullet"/>
    <w:link w:val="bulletChar"/>
    <w:rsid w:val="00AE5592"/>
    <w:pPr>
      <w:overflowPunct w:val="0"/>
      <w:autoSpaceDE w:val="0"/>
      <w:autoSpaceDN w:val="0"/>
      <w:adjustRightInd w:val="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ulletChar">
    <w:name w:val="bullet Char"/>
    <w:link w:val="bullet"/>
    <w:rsid w:val="00AE5592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2022-02-21T10:33:00Z</dcterms:created>
  <dcterms:modified xsi:type="dcterms:W3CDTF">2022-02-21T10:33:00Z</dcterms:modified>
</cp:coreProperties>
</file>