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B92263" w14:textId="453D2374" w:rsidR="001C09C1" w:rsidRPr="008F64EE" w:rsidRDefault="001C09C1">
      <w:pPr>
        <w:pStyle w:val="Date"/>
        <w:rPr>
          <w:sz w:val="24"/>
          <w:szCs w:val="21"/>
        </w:rPr>
      </w:pPr>
    </w:p>
    <w:p w14:paraId="3C68FA85" w14:textId="12DD311B" w:rsidR="001C09C1" w:rsidRPr="008F64EE" w:rsidRDefault="008F64EE" w:rsidP="008F64EE">
      <w:pPr>
        <w:pStyle w:val="Title"/>
        <w:jc w:val="center"/>
        <w:rPr>
          <w:sz w:val="40"/>
          <w:szCs w:val="40"/>
        </w:rPr>
      </w:pPr>
      <w:r w:rsidRPr="008F64EE">
        <w:rPr>
          <w:sz w:val="40"/>
          <w:szCs w:val="40"/>
        </w:rPr>
        <w:t>katie thomas</w:t>
      </w:r>
    </w:p>
    <w:p w14:paraId="03BDB780" w14:textId="4295A2EE" w:rsidR="008F64EE" w:rsidRPr="008F64EE" w:rsidRDefault="008F64EE" w:rsidP="005610CE">
      <w:pPr>
        <w:pStyle w:val="Title"/>
        <w:jc w:val="center"/>
        <w:rPr>
          <w:sz w:val="21"/>
          <w:szCs w:val="21"/>
        </w:rPr>
      </w:pPr>
      <w:r w:rsidRPr="008F64EE">
        <w:rPr>
          <w:sz w:val="21"/>
          <w:szCs w:val="21"/>
        </w:rPr>
        <w:t>midwifery</w:t>
      </w:r>
    </w:p>
    <w:p w14:paraId="60765233" w14:textId="77777777" w:rsidR="002D2440" w:rsidRPr="00EE363E" w:rsidRDefault="002D2440" w:rsidP="002D2440">
      <w:pPr>
        <w:pStyle w:val="Title"/>
        <w:rPr>
          <w:sz w:val="22"/>
          <w:szCs w:val="22"/>
        </w:rPr>
      </w:pPr>
      <w:r w:rsidRPr="00EE363E">
        <w:rPr>
          <w:sz w:val="22"/>
          <w:szCs w:val="22"/>
        </w:rPr>
        <w:t>contact information</w:t>
      </w:r>
    </w:p>
    <w:p w14:paraId="497D4E21" w14:textId="672B1D08" w:rsidR="002D2440" w:rsidRPr="00EE363E" w:rsidRDefault="002D2440" w:rsidP="002D2440">
      <w:pPr>
        <w:pStyle w:val="Title"/>
        <w:rPr>
          <w:sz w:val="22"/>
          <w:szCs w:val="22"/>
        </w:rPr>
      </w:pPr>
      <w:hyperlink r:id="rId7" w:history="1">
        <w:r w:rsidRPr="00EE363E">
          <w:rPr>
            <w:rStyle w:val="Hyperlink"/>
            <w:sz w:val="22"/>
            <w:szCs w:val="22"/>
          </w:rPr>
          <w:t>2407735@student.uwtsd.ac.uk</w:t>
        </w:r>
      </w:hyperlink>
    </w:p>
    <w:p w14:paraId="7E3D2752" w14:textId="741BCD9D" w:rsidR="002D2440" w:rsidRPr="00EE363E" w:rsidRDefault="002D2440" w:rsidP="002D2440">
      <w:pPr>
        <w:pStyle w:val="Title"/>
        <w:rPr>
          <w:sz w:val="22"/>
          <w:szCs w:val="22"/>
        </w:rPr>
      </w:pPr>
      <w:r w:rsidRPr="00EE363E">
        <w:rPr>
          <w:sz w:val="22"/>
          <w:szCs w:val="22"/>
        </w:rPr>
        <w:t>o7526524005</w:t>
      </w:r>
    </w:p>
    <w:p w14:paraId="2F903185" w14:textId="7C059BF6" w:rsidR="002D2440" w:rsidRPr="00EE363E" w:rsidRDefault="002D2440" w:rsidP="002D2440">
      <w:pPr>
        <w:pStyle w:val="Title"/>
        <w:rPr>
          <w:sz w:val="22"/>
          <w:szCs w:val="22"/>
        </w:rPr>
      </w:pPr>
      <w:r w:rsidRPr="00EE363E">
        <w:rPr>
          <w:sz w:val="22"/>
          <w:szCs w:val="22"/>
        </w:rPr>
        <w:t>103 manselton road</w:t>
      </w:r>
    </w:p>
    <w:p w14:paraId="6939AB28" w14:textId="77777777" w:rsidR="002D2440" w:rsidRPr="00EE363E" w:rsidRDefault="002D2440" w:rsidP="002D2440">
      <w:pPr>
        <w:pStyle w:val="Title"/>
        <w:rPr>
          <w:sz w:val="22"/>
          <w:szCs w:val="22"/>
        </w:rPr>
      </w:pPr>
      <w:r w:rsidRPr="00EE363E">
        <w:rPr>
          <w:sz w:val="22"/>
          <w:szCs w:val="22"/>
        </w:rPr>
        <w:t>manselton, swansea</w:t>
      </w:r>
    </w:p>
    <w:p w14:paraId="17C0E7B9" w14:textId="6A5A18F7" w:rsidR="008F64EE" w:rsidRPr="00EE363E" w:rsidRDefault="002D2440" w:rsidP="002D2440">
      <w:pPr>
        <w:pStyle w:val="Title"/>
        <w:rPr>
          <w:sz w:val="22"/>
          <w:szCs w:val="22"/>
        </w:rPr>
      </w:pPr>
      <w:r w:rsidRPr="00EE363E">
        <w:rPr>
          <w:sz w:val="22"/>
          <w:szCs w:val="22"/>
        </w:rPr>
        <w:t>sa58ph</w:t>
      </w:r>
      <w:r w:rsidR="008F64EE" w:rsidRPr="00EE363E">
        <w:rPr>
          <w:sz w:val="22"/>
          <w:szCs w:val="22"/>
        </w:rPr>
        <w:t xml:space="preserve">                                    </w:t>
      </w:r>
    </w:p>
    <w:p w14:paraId="07B2A8F8" w14:textId="77777777" w:rsidR="00935AE1" w:rsidRPr="00EE363E" w:rsidRDefault="00935AE1" w:rsidP="00935AE1">
      <w:pPr>
        <w:pStyle w:val="Heading1"/>
        <w:numPr>
          <w:ilvl w:val="0"/>
          <w:numId w:val="0"/>
        </w:numPr>
        <w:jc w:val="both"/>
        <w:rPr>
          <w:sz w:val="22"/>
          <w:szCs w:val="22"/>
          <w:u w:val="single"/>
        </w:rPr>
      </w:pPr>
      <w:r w:rsidRPr="00EE363E">
        <w:rPr>
          <w:sz w:val="22"/>
          <w:szCs w:val="22"/>
          <w:u w:val="single"/>
        </w:rPr>
        <w:t>personal summary</w:t>
      </w:r>
    </w:p>
    <w:p w14:paraId="2EBD1A77" w14:textId="77777777" w:rsidR="00EE363E" w:rsidRPr="00EE363E" w:rsidRDefault="00935AE1" w:rsidP="00EE363E">
      <w:pPr>
        <w:jc w:val="both"/>
      </w:pPr>
      <w:r w:rsidRPr="00EE363E">
        <w:t>highly motivated and dedicated person who has excellent team working skills and I am reliable and very keen in learning new skills which can help me in developing further in my career, I have a passion for being able to help people as it can be extremely rewarding</w:t>
      </w:r>
    </w:p>
    <w:p w14:paraId="1A91E865" w14:textId="77777777" w:rsidR="00EE363E" w:rsidRPr="00EE363E" w:rsidRDefault="00EE363E" w:rsidP="00EE363E">
      <w:pPr>
        <w:jc w:val="both"/>
      </w:pPr>
    </w:p>
    <w:p w14:paraId="51104225" w14:textId="3A1192D9" w:rsidR="008F64EE" w:rsidRPr="00EE363E" w:rsidRDefault="008F64EE" w:rsidP="00EE363E">
      <w:pPr>
        <w:ind w:left="0"/>
        <w:jc w:val="both"/>
        <w:rPr>
          <w:b/>
          <w:bCs/>
        </w:rPr>
      </w:pPr>
      <w:r w:rsidRPr="00EE363E">
        <w:rPr>
          <w:b/>
          <w:bCs/>
          <w:u w:val="single"/>
        </w:rPr>
        <w:t>key skills</w:t>
      </w:r>
      <w:r w:rsidR="00EE363E" w:rsidRPr="00EE363E">
        <w:rPr>
          <w:b/>
          <w:bCs/>
          <w:u w:val="single"/>
        </w:rPr>
        <w:t xml:space="preserve"> </w:t>
      </w:r>
      <w:r w:rsidRPr="00EE363E">
        <w:rPr>
          <w:b/>
          <w:bCs/>
          <w:u w:val="single"/>
        </w:rPr>
        <w:t>and c</w:t>
      </w:r>
      <w:r w:rsidR="00EE363E" w:rsidRPr="00EE363E">
        <w:rPr>
          <w:b/>
          <w:bCs/>
          <w:u w:val="single"/>
        </w:rPr>
        <w:t>o</w:t>
      </w:r>
      <w:r w:rsidRPr="00EE363E">
        <w:rPr>
          <w:b/>
          <w:bCs/>
          <w:u w:val="single"/>
        </w:rPr>
        <w:t>mponents</w:t>
      </w:r>
    </w:p>
    <w:p w14:paraId="77C658AF" w14:textId="0AB64E26" w:rsidR="008F64EE" w:rsidRPr="00EE363E" w:rsidRDefault="008F64EE" w:rsidP="00935AE1">
      <w:pPr>
        <w:jc w:val="both"/>
      </w:pPr>
      <w:r w:rsidRPr="00EE363E">
        <w:t>Communication – I have a wide range of communication skills which range from confidence, negotiating, persuading, presenting and/or promoting</w:t>
      </w:r>
    </w:p>
    <w:p w14:paraId="46CFE967" w14:textId="2CF4013A" w:rsidR="008F64EE" w:rsidRPr="00EE363E" w:rsidRDefault="008F64EE" w:rsidP="00935AE1">
      <w:pPr>
        <w:jc w:val="both"/>
      </w:pPr>
      <w:r w:rsidRPr="00EE363E">
        <w:t xml:space="preserve">Teamwork- I </w:t>
      </w:r>
      <w:proofErr w:type="gramStart"/>
      <w:r w:rsidRPr="00EE363E">
        <w:t>am able to</w:t>
      </w:r>
      <w:proofErr w:type="gramEnd"/>
      <w:r w:rsidRPr="00EE363E">
        <w:t xml:space="preserve"> work as part of a team and help within collaboration, supporting and influencing others</w:t>
      </w:r>
    </w:p>
    <w:p w14:paraId="484E42FC" w14:textId="77777777" w:rsidR="00EE363E" w:rsidRPr="00EE363E" w:rsidRDefault="008F64EE" w:rsidP="00EE363E">
      <w:pPr>
        <w:jc w:val="both"/>
      </w:pPr>
      <w:r w:rsidRPr="00EE363E">
        <w:t xml:space="preserve">Time-management - I </w:t>
      </w:r>
      <w:proofErr w:type="gramStart"/>
      <w:r w:rsidRPr="00EE363E">
        <w:t>am able to</w:t>
      </w:r>
      <w:proofErr w:type="gramEnd"/>
      <w:r w:rsidRPr="00EE363E">
        <w:t xml:space="preserve"> prioritize task effectively, ensuring that time is allocated efficiently to maximize productivity so that tasks are completed on time</w:t>
      </w:r>
    </w:p>
    <w:p w14:paraId="647010E9" w14:textId="77777777" w:rsidR="00EE363E" w:rsidRPr="00EE363E" w:rsidRDefault="00EE363E" w:rsidP="00EE363E">
      <w:pPr>
        <w:jc w:val="both"/>
      </w:pPr>
    </w:p>
    <w:p w14:paraId="61059500" w14:textId="1ECD62A6" w:rsidR="008F64EE" w:rsidRPr="00EE363E" w:rsidRDefault="008F64EE" w:rsidP="00EE363E">
      <w:pPr>
        <w:ind w:left="0"/>
        <w:jc w:val="both"/>
        <w:rPr>
          <w:b/>
          <w:bCs/>
        </w:rPr>
      </w:pPr>
      <w:r w:rsidRPr="00EE363E">
        <w:rPr>
          <w:b/>
          <w:bCs/>
          <w:u w:val="single"/>
        </w:rPr>
        <w:t>career history</w:t>
      </w:r>
    </w:p>
    <w:p w14:paraId="23EE5922" w14:textId="77777777" w:rsidR="008F64EE" w:rsidRPr="00EE363E" w:rsidRDefault="008F64EE" w:rsidP="00935AE1">
      <w:pPr>
        <w:jc w:val="both"/>
        <w:rPr>
          <w:b/>
          <w:bCs/>
          <w:u w:val="single"/>
        </w:rPr>
      </w:pPr>
      <w:r w:rsidRPr="00EE363E">
        <w:rPr>
          <w:b/>
          <w:bCs/>
          <w:u w:val="single"/>
        </w:rPr>
        <w:t>Iceland- 2023 – present</w:t>
      </w:r>
    </w:p>
    <w:p w14:paraId="09DE28EC" w14:textId="2937A708" w:rsidR="008F64EE" w:rsidRPr="00EE363E" w:rsidRDefault="008F64EE" w:rsidP="00935AE1">
      <w:pPr>
        <w:jc w:val="both"/>
      </w:pPr>
      <w:r w:rsidRPr="00EE363E">
        <w:t xml:space="preserve">My job role is a retail assistant where I help customers and work as part of a team to achieve </w:t>
      </w:r>
      <w:r w:rsidR="00705A61" w:rsidRPr="00EE363E">
        <w:t xml:space="preserve">the company </w:t>
      </w:r>
      <w:r w:rsidRPr="00EE363E">
        <w:t>standards</w:t>
      </w:r>
    </w:p>
    <w:p w14:paraId="1470B25F" w14:textId="77777777" w:rsidR="008F64EE" w:rsidRPr="00EE363E" w:rsidRDefault="008F64EE" w:rsidP="00935AE1">
      <w:pPr>
        <w:jc w:val="both"/>
        <w:rPr>
          <w:b/>
          <w:bCs/>
          <w:u w:val="single"/>
        </w:rPr>
      </w:pPr>
      <w:r w:rsidRPr="00EE363E">
        <w:rPr>
          <w:b/>
          <w:bCs/>
          <w:u w:val="single"/>
        </w:rPr>
        <w:t>Wilkinson – 2021-2023</w:t>
      </w:r>
    </w:p>
    <w:p w14:paraId="288BC0D0" w14:textId="4F265812" w:rsidR="008F64EE" w:rsidRPr="00EE363E" w:rsidRDefault="008F64EE" w:rsidP="00935AE1">
      <w:pPr>
        <w:jc w:val="both"/>
      </w:pPr>
      <w:r w:rsidRPr="00EE363E">
        <w:t>Where my job role was a customer assistant where I worked on tills, helping customers when and where needed.</w:t>
      </w:r>
    </w:p>
    <w:p w14:paraId="2AD4A8B9" w14:textId="77777777" w:rsidR="008F64EE" w:rsidRPr="00EE363E" w:rsidRDefault="008F64EE" w:rsidP="00935AE1">
      <w:pPr>
        <w:jc w:val="both"/>
        <w:rPr>
          <w:b/>
          <w:bCs/>
          <w:u w:val="single"/>
        </w:rPr>
      </w:pPr>
      <w:r w:rsidRPr="00EE363E">
        <w:rPr>
          <w:b/>
          <w:bCs/>
          <w:u w:val="single"/>
        </w:rPr>
        <w:t>Community center</w:t>
      </w:r>
    </w:p>
    <w:p w14:paraId="5AA9B7DE" w14:textId="77777777" w:rsidR="00EE363E" w:rsidRPr="00EE363E" w:rsidRDefault="008F64EE" w:rsidP="00EE363E">
      <w:pPr>
        <w:jc w:val="both"/>
      </w:pPr>
      <w:r w:rsidRPr="00EE363E">
        <w:t>I also volunteered in a local community center helping elderly, I did this as part of my placement during a-levels but decided to keep attending for the experience.</w:t>
      </w:r>
    </w:p>
    <w:p w14:paraId="286A4D28" w14:textId="77777777" w:rsidR="00EE363E" w:rsidRPr="00EE363E" w:rsidRDefault="00EE363E" w:rsidP="00EE363E">
      <w:pPr>
        <w:jc w:val="both"/>
      </w:pPr>
    </w:p>
    <w:p w14:paraId="490FB8B7" w14:textId="32E01C48" w:rsidR="008F64EE" w:rsidRPr="00EE363E" w:rsidRDefault="008F64EE" w:rsidP="00EE363E">
      <w:pPr>
        <w:ind w:left="0"/>
        <w:jc w:val="both"/>
        <w:rPr>
          <w:b/>
          <w:bCs/>
        </w:rPr>
      </w:pPr>
      <w:r w:rsidRPr="00EE363E">
        <w:rPr>
          <w:b/>
          <w:bCs/>
          <w:u w:val="single"/>
        </w:rPr>
        <w:t>academic qualifications</w:t>
      </w:r>
    </w:p>
    <w:p w14:paraId="0D6D191F" w14:textId="77777777" w:rsidR="008F64EE" w:rsidRPr="00EE363E" w:rsidRDefault="008F64EE" w:rsidP="00935AE1">
      <w:pPr>
        <w:jc w:val="both"/>
      </w:pPr>
      <w:r w:rsidRPr="00EE363E">
        <w:t>GCSES – Morriston comprehensive school: 2016 – 2021</w:t>
      </w:r>
    </w:p>
    <w:p w14:paraId="306C1E3C" w14:textId="29D66476" w:rsidR="008F64EE" w:rsidRPr="00EE363E" w:rsidRDefault="008F64EE" w:rsidP="00935AE1">
      <w:pPr>
        <w:jc w:val="both"/>
      </w:pPr>
      <w:r w:rsidRPr="00EE363E">
        <w:lastRenderedPageBreak/>
        <w:t>ALEVELS – Gower college: 2023 – 2024</w:t>
      </w:r>
    </w:p>
    <w:p w14:paraId="4067600C" w14:textId="77777777" w:rsidR="008F64EE" w:rsidRPr="00EE363E" w:rsidRDefault="008F64EE" w:rsidP="00935AE1">
      <w:pPr>
        <w:jc w:val="both"/>
      </w:pPr>
      <w:r w:rsidRPr="00EE363E">
        <w:t>UNIVERSITY – university of Wales Trinity Sanit Davids: 2024 – present</w:t>
      </w:r>
    </w:p>
    <w:p w14:paraId="58DC8F90" w14:textId="0455EF92" w:rsidR="008F64EE" w:rsidRPr="00EE363E" w:rsidRDefault="008F64EE" w:rsidP="00935AE1">
      <w:pPr>
        <w:jc w:val="both"/>
      </w:pPr>
      <w:r w:rsidRPr="00EE363E">
        <w:t>I decided to take a gap year between school and college to be able to be able to decide what I wanted to do with my career, during this period I worked full time in retail and travelled ofte</w:t>
      </w:r>
      <w:r w:rsidR="002D2440" w:rsidRPr="00EE363E">
        <w:t>.</w:t>
      </w:r>
    </w:p>
    <w:p w14:paraId="7CF6A038" w14:textId="0B0FB375" w:rsidR="001C09C1" w:rsidRPr="00EE363E" w:rsidRDefault="001C09C1" w:rsidP="00935AE1">
      <w:pPr>
        <w:jc w:val="both"/>
      </w:pPr>
    </w:p>
    <w:sectPr w:rsidR="001C09C1" w:rsidRPr="00EE363E" w:rsidSect="00935AE1">
      <w:footerReference w:type="default" r:id="rId8"/>
      <w:pgSz w:w="11907" w:h="16839" w:code="9"/>
      <w:pgMar w:top="1440" w:right="1800" w:bottom="1080" w:left="180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F8AEBA" w14:textId="77777777" w:rsidR="004015E5" w:rsidRDefault="004015E5">
      <w:pPr>
        <w:spacing w:after="0" w:line="240" w:lineRule="auto"/>
      </w:pPr>
      <w:r>
        <w:separator/>
      </w:r>
    </w:p>
    <w:p w14:paraId="1853CD65" w14:textId="77777777" w:rsidR="004015E5" w:rsidRDefault="004015E5"/>
  </w:endnote>
  <w:endnote w:type="continuationSeparator" w:id="0">
    <w:p w14:paraId="02F340F5" w14:textId="77777777" w:rsidR="004015E5" w:rsidRDefault="004015E5">
      <w:pPr>
        <w:spacing w:after="0" w:line="240" w:lineRule="auto"/>
      </w:pPr>
      <w:r>
        <w:continuationSeparator/>
      </w:r>
    </w:p>
    <w:p w14:paraId="490FB498" w14:textId="77777777" w:rsidR="004015E5" w:rsidRDefault="004015E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">
    <w:altName w:val="微软雅黑"/>
    <w:panose1 w:val="020B0503020204020204"/>
    <w:charset w:val="86"/>
    <w:family w:val="swiss"/>
    <w:pitch w:val="variable"/>
    <w:sig w:usb0="A0000287" w:usb1="28CF3C52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752320" w14:textId="77777777" w:rsidR="001C09C1" w:rsidRDefault="008C237E">
    <w:pPr>
      <w:pStyle w:val="Footer"/>
    </w:pPr>
    <w:r>
      <w:rPr>
        <w:lang w:val="en-GB" w:bidi="en-GB"/>
      </w:rPr>
      <w:fldChar w:fldCharType="begin"/>
    </w:r>
    <w:r>
      <w:rPr>
        <w:lang w:val="en-GB" w:bidi="en-GB"/>
      </w:rPr>
      <w:instrText xml:space="preserve"> PAGE   \* MERGEFORMAT </w:instrText>
    </w:r>
    <w:r>
      <w:rPr>
        <w:lang w:val="en-GB" w:bidi="en-GB"/>
      </w:rPr>
      <w:fldChar w:fldCharType="separate"/>
    </w:r>
    <w:r>
      <w:rPr>
        <w:noProof/>
        <w:lang w:val="en-GB" w:bidi="en-GB"/>
      </w:rPr>
      <w:t>0</w:t>
    </w:r>
    <w:r>
      <w:rPr>
        <w:noProof/>
        <w:lang w:val="en-GB" w:bidi="en-GB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8336DB" w14:textId="77777777" w:rsidR="004015E5" w:rsidRDefault="004015E5">
      <w:pPr>
        <w:spacing w:after="0" w:line="240" w:lineRule="auto"/>
      </w:pPr>
      <w:r>
        <w:separator/>
      </w:r>
    </w:p>
    <w:p w14:paraId="12DC2788" w14:textId="77777777" w:rsidR="004015E5" w:rsidRDefault="004015E5"/>
  </w:footnote>
  <w:footnote w:type="continuationSeparator" w:id="0">
    <w:p w14:paraId="53C18561" w14:textId="77777777" w:rsidR="004015E5" w:rsidRDefault="004015E5">
      <w:pPr>
        <w:spacing w:after="0" w:line="240" w:lineRule="auto"/>
      </w:pPr>
      <w:r>
        <w:continuationSeparator/>
      </w:r>
    </w:p>
    <w:p w14:paraId="4226BEF1" w14:textId="77777777" w:rsidR="004015E5" w:rsidRDefault="004015E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8FB0E3A"/>
    <w:multiLevelType w:val="multilevel"/>
    <w:tmpl w:val="D6E81BDE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pStyle w:val="Heading2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Heading3"/>
      <w:lvlText w:val="%3."/>
      <w:lvlJc w:val="right"/>
      <w:pPr>
        <w:ind w:left="1080" w:hanging="360"/>
      </w:pPr>
      <w:rPr>
        <w:rFonts w:hint="default"/>
      </w:rPr>
    </w:lvl>
    <w:lvl w:ilvl="3">
      <w:start w:val="1"/>
      <w:numFmt w:val="decimal"/>
      <w:pStyle w:val="Heading4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pStyle w:val="Heading5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pStyle w:val="Heading6"/>
      <w:lvlText w:val="%6."/>
      <w:lvlJc w:val="right"/>
      <w:pPr>
        <w:ind w:left="2160" w:hanging="360"/>
      </w:pPr>
      <w:rPr>
        <w:rFonts w:hint="default"/>
      </w:rPr>
    </w:lvl>
    <w:lvl w:ilvl="6">
      <w:start w:val="1"/>
      <w:numFmt w:val="decimal"/>
      <w:pStyle w:val="Heading7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pStyle w:val="Heading8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pStyle w:val="Heading9"/>
      <w:lvlText w:val="%9."/>
      <w:lvlJc w:val="right"/>
      <w:pPr>
        <w:ind w:left="3240" w:hanging="360"/>
      </w:pPr>
      <w:rPr>
        <w:rFonts w:hint="default"/>
      </w:rPr>
    </w:lvl>
  </w:abstractNum>
  <w:abstractNum w:abstractNumId="1" w15:restartNumberingAfterBreak="0">
    <w:nsid w:val="61555543"/>
    <w:multiLevelType w:val="hybridMultilevel"/>
    <w:tmpl w:val="87EABF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8476089">
    <w:abstractNumId w:val="0"/>
  </w:num>
  <w:num w:numId="2" w16cid:durableId="12343918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4EE"/>
    <w:rsid w:val="000240C7"/>
    <w:rsid w:val="001C09C1"/>
    <w:rsid w:val="00274E09"/>
    <w:rsid w:val="002D2440"/>
    <w:rsid w:val="004015E5"/>
    <w:rsid w:val="0047326E"/>
    <w:rsid w:val="005610CE"/>
    <w:rsid w:val="00705A61"/>
    <w:rsid w:val="00867AFF"/>
    <w:rsid w:val="008C237E"/>
    <w:rsid w:val="008F64EE"/>
    <w:rsid w:val="00935AE1"/>
    <w:rsid w:val="00BE172C"/>
    <w:rsid w:val="00CB5C94"/>
    <w:rsid w:val="00EE363E"/>
    <w:rsid w:val="00FC0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19FC5"/>
  <w15:chartTrackingRefBased/>
  <w15:docId w15:val="{E321EE93-6198-2B47-83E9-961523F6C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color w:val="707070" w:themeColor="accent1"/>
        <w:sz w:val="22"/>
        <w:szCs w:val="22"/>
        <w:lang w:val="en-US" w:eastAsia="ja-JP" w:bidi="ar-SA"/>
      </w:rPr>
    </w:rPrDefault>
    <w:pPrDefault>
      <w:pPr>
        <w:spacing w:after="120" w:line="288" w:lineRule="auto"/>
        <w:ind w:left="3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iPriority="2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numPr>
        <w:numId w:val="1"/>
      </w:numPr>
      <w:spacing w:before="600" w:after="60"/>
      <w:outlineLvl w:val="0"/>
    </w:pPr>
    <w:rPr>
      <w:rFonts w:asciiTheme="majorHAnsi" w:hAnsiTheme="majorHAnsi"/>
      <w:caps/>
      <w:color w:val="2E2E2E" w:themeColor="accent2"/>
      <w:spacing w:val="14"/>
      <w:sz w:val="26"/>
      <w:szCs w:val="26"/>
    </w:rPr>
  </w:style>
  <w:style w:type="paragraph" w:styleId="Heading2">
    <w:name w:val="heading 2"/>
    <w:basedOn w:val="Normal"/>
    <w:link w:val="Heading2Char"/>
    <w:uiPriority w:val="9"/>
    <w:unhideWhenUsed/>
    <w:qFormat/>
    <w:pPr>
      <w:numPr>
        <w:ilvl w:val="1"/>
        <w:numId w:val="1"/>
      </w:numPr>
      <w:spacing w:before="40"/>
      <w:outlineLvl w:val="1"/>
    </w:pPr>
    <w:rPr>
      <w:rFonts w:asciiTheme="majorHAnsi" w:eastAsiaTheme="majorEastAsia" w:hAnsiTheme="majorHAnsi" w:cstheme="majorBidi"/>
      <w:color w:val="2E2E2E" w:themeColor="accent2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pPr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szCs w:val="24"/>
    </w:rPr>
  </w:style>
  <w:style w:type="paragraph" w:styleId="Heading4">
    <w:name w:val="heading 4"/>
    <w:basedOn w:val="Normal"/>
    <w:link w:val="Heading4Char"/>
    <w:uiPriority w:val="9"/>
    <w:semiHidden/>
    <w:unhideWhenUsed/>
    <w:qFormat/>
    <w:pPr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spacing w:val="6"/>
    </w:rPr>
  </w:style>
  <w:style w:type="paragraph" w:styleId="Heading5">
    <w:name w:val="heading 5"/>
    <w:basedOn w:val="Normal"/>
    <w:link w:val="Heading5Char"/>
    <w:uiPriority w:val="9"/>
    <w:semiHidden/>
    <w:unhideWhenUsed/>
    <w:qFormat/>
    <w:pPr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i/>
      <w:color w:val="2E2E2E" w:themeColor="accent2"/>
      <w:spacing w:val="6"/>
    </w:rPr>
  </w:style>
  <w:style w:type="paragraph" w:styleId="Heading6">
    <w:name w:val="heading 6"/>
    <w:basedOn w:val="Normal"/>
    <w:link w:val="Heading6Char"/>
    <w:uiPriority w:val="9"/>
    <w:semiHidden/>
    <w:unhideWhenUsed/>
    <w:qFormat/>
    <w:pPr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2E2E2E" w:themeColor="accent2"/>
      <w:spacing w:val="12"/>
    </w:rPr>
  </w:style>
  <w:style w:type="paragraph" w:styleId="Heading7">
    <w:name w:val="heading 7"/>
    <w:basedOn w:val="Normal"/>
    <w:link w:val="Heading7Char"/>
    <w:uiPriority w:val="9"/>
    <w:semiHidden/>
    <w:unhideWhenUsed/>
    <w:qFormat/>
    <w:pPr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Cs/>
      <w:color w:val="2E2E2E" w:themeColor="accent2"/>
    </w:rPr>
  </w:style>
  <w:style w:type="paragraph" w:styleId="Heading8">
    <w:name w:val="heading 8"/>
    <w:basedOn w:val="Normal"/>
    <w:link w:val="Heading8Char"/>
    <w:uiPriority w:val="9"/>
    <w:semiHidden/>
    <w:unhideWhenUsed/>
    <w:qFormat/>
    <w:pPr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i/>
      <w:color w:val="626262" w:themeColor="accent2" w:themeTint="BF"/>
      <w:szCs w:val="21"/>
    </w:rPr>
  </w:style>
  <w:style w:type="paragraph" w:styleId="Heading9">
    <w:name w:val="heading 9"/>
    <w:basedOn w:val="Normal"/>
    <w:link w:val="Heading9Char"/>
    <w:uiPriority w:val="9"/>
    <w:semiHidden/>
    <w:unhideWhenUsed/>
    <w:qFormat/>
    <w:pPr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Cs/>
      <w:color w:val="626262" w:themeColor="accent2" w:themeTint="BF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hAnsiTheme="majorHAnsi"/>
      <w:caps/>
      <w:color w:val="2E2E2E" w:themeColor="accent2"/>
      <w:spacing w:val="14"/>
      <w:sz w:val="26"/>
      <w:szCs w:val="26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E2E2E" w:themeColor="accent2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pacing w:val="6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i/>
      <w:color w:val="2E2E2E" w:themeColor="accent2"/>
      <w:spacing w:val="6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color w:val="2E2E2E" w:themeColor="accent2"/>
      <w:spacing w:val="12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color w:val="2E2E2E" w:themeColor="accent2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color w:val="626262" w:themeColor="accent2" w:themeTint="BF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626262" w:themeColor="accent2" w:themeTint="BF"/>
      <w:szCs w:val="21"/>
    </w:r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0"/>
      <w:szCs w:val="18"/>
    </w:rPr>
  </w:style>
  <w:style w:type="paragraph" w:styleId="Title">
    <w:name w:val="Title"/>
    <w:basedOn w:val="Normal"/>
    <w:link w:val="TitleChar"/>
    <w:uiPriority w:val="2"/>
    <w:unhideWhenUsed/>
    <w:qFormat/>
    <w:pPr>
      <w:pBdr>
        <w:left w:val="single" w:sz="48" w:space="10" w:color="000000" w:themeColor="text1"/>
      </w:pBdr>
      <w:spacing w:before="240" w:after="0"/>
      <w:ind w:left="0"/>
      <w:contextualSpacing/>
    </w:pPr>
    <w:rPr>
      <w:rFonts w:asciiTheme="majorHAnsi" w:eastAsiaTheme="majorEastAsia" w:hAnsiTheme="majorHAnsi" w:cstheme="majorBidi"/>
      <w:caps/>
      <w:color w:val="2E2E2E" w:themeColor="accent2"/>
      <w:spacing w:val="6"/>
      <w:sz w:val="54"/>
      <w:szCs w:val="56"/>
    </w:rPr>
  </w:style>
  <w:style w:type="character" w:customStyle="1" w:styleId="TitleChar">
    <w:name w:val="Title Char"/>
    <w:basedOn w:val="DefaultParagraphFont"/>
    <w:link w:val="Title"/>
    <w:uiPriority w:val="2"/>
    <w:rPr>
      <w:rFonts w:asciiTheme="majorHAnsi" w:eastAsiaTheme="majorEastAsia" w:hAnsiTheme="majorHAnsi" w:cstheme="majorBidi"/>
      <w:caps/>
      <w:color w:val="2E2E2E" w:themeColor="accent2"/>
      <w:spacing w:val="6"/>
      <w:sz w:val="54"/>
      <w:szCs w:val="56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pPr>
      <w:numPr>
        <w:ilvl w:val="1"/>
      </w:numPr>
      <w:spacing w:after="160"/>
      <w:ind w:left="360"/>
      <w:contextualSpacing/>
    </w:pPr>
    <w:rPr>
      <w:rFonts w:eastAsiaTheme="minorEastAsia"/>
      <w:i/>
      <w:spacing w:val="15"/>
      <w:sz w:val="32"/>
    </w:rPr>
  </w:style>
  <w:style w:type="paragraph" w:styleId="Date">
    <w:name w:val="Date"/>
    <w:basedOn w:val="Normal"/>
    <w:next w:val="Title"/>
    <w:link w:val="DateChar"/>
    <w:uiPriority w:val="2"/>
    <w:qFormat/>
    <w:pPr>
      <w:spacing w:after="360"/>
      <w:ind w:left="0"/>
    </w:pPr>
    <w:rPr>
      <w:sz w:val="28"/>
    </w:rPr>
  </w:style>
  <w:style w:type="character" w:customStyle="1" w:styleId="DateChar">
    <w:name w:val="Date Char"/>
    <w:basedOn w:val="DefaultParagraphFont"/>
    <w:link w:val="Date"/>
    <w:uiPriority w:val="2"/>
    <w:rPr>
      <w:sz w:val="28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Cs/>
      <w:color w:val="2E2E2E" w:themeColor="accent2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color w:val="2E2E2E" w:themeColor="accent2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color w:val="2E2E2E" w:themeColor="accent2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707070" w:themeColor="accent1"/>
      <w:spacing w:val="0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707070" w:themeColor="accent1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707070" w:themeColor="accent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numPr>
        <w:numId w:val="0"/>
      </w:numPr>
      <w:outlineLvl w:val="9"/>
    </w:p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i/>
      <w:spacing w:val="15"/>
      <w:sz w:val="32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8F64EE"/>
    <w:rPr>
      <w:color w:val="58A8AD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F64E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F64EE"/>
    <w:rPr>
      <w:color w:val="2B8073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2407735@student.uwtsd.ac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katiethomas/Library/Containers/com.microsoft.Word/Data/Library/Application%20Support/Microsoft/Office/16.0/DTS/en-GB%7b0848D83F-383F-E042-A61B-279C7D29840F%7d/%7b3187A147-050A-3840-873E-A6C569B9608B%7dtf10002082.dotx" TargetMode="External"/></Relationships>
</file>

<file path=word/theme/theme1.xml><?xml version="1.0" encoding="utf-8"?>
<a:theme xmlns:a="http://schemas.openxmlformats.org/drawingml/2006/main" name="Outline">
  <a:themeElements>
    <a:clrScheme name="Custom 52">
      <a:dk1>
        <a:sysClr val="windowText" lastClr="000000"/>
      </a:dk1>
      <a:lt1>
        <a:sysClr val="window" lastClr="FFFFFF"/>
      </a:lt1>
      <a:dk2>
        <a:srgbClr val="707070"/>
      </a:dk2>
      <a:lt2>
        <a:srgbClr val="E8E8E8"/>
      </a:lt2>
      <a:accent1>
        <a:srgbClr val="707070"/>
      </a:accent1>
      <a:accent2>
        <a:srgbClr val="2E2E2E"/>
      </a:accent2>
      <a:accent3>
        <a:srgbClr val="BF584A"/>
      </a:accent3>
      <a:accent4>
        <a:srgbClr val="5985BD"/>
      </a:accent4>
      <a:accent5>
        <a:srgbClr val="FFBF7B"/>
      </a:accent5>
      <a:accent6>
        <a:srgbClr val="C16F94"/>
      </a:accent6>
      <a:hlink>
        <a:srgbClr val="58A8AD"/>
      </a:hlink>
      <a:folHlink>
        <a:srgbClr val="2B8073"/>
      </a:folHlink>
    </a:clrScheme>
    <a:fontScheme name="Cambria">
      <a:majorFont>
        <a:latin typeface="Cambria" panose="02040503050406030204"/>
        <a:ea typeface=""/>
        <a:cs typeface=""/>
        <a:font script="Jpan" typeface="メイリオ"/>
        <a:font script="Hang" typeface="맑은 고딕"/>
        <a:font script="Hans" typeface="微软雅黑"/>
        <a:font script="Hant" typeface="微軟正黑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 panose="02040503050406030204"/>
        <a:ea typeface=""/>
        <a:cs typeface=""/>
        <a:font script="Jpan" typeface="メイリオ"/>
        <a:font script="Hang" typeface="맑은 고딕"/>
        <a:font script="Hans" typeface="微软雅黑"/>
        <a:font script="Hant" typeface="微軟正黑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Create an Outline.dotx</Template>
  <TotalTime>2</TotalTime>
  <Pages>2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thomas</dc:creator>
  <cp:keywords/>
  <dc:description/>
  <cp:lastModifiedBy>Katie Thomas (2407735)</cp:lastModifiedBy>
  <cp:revision>2</cp:revision>
  <dcterms:created xsi:type="dcterms:W3CDTF">2024-11-01T14:53:00Z</dcterms:created>
  <dcterms:modified xsi:type="dcterms:W3CDTF">2024-11-01T14:53:00Z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TF10002044</vt:lpwstr>
  </property>
</Properties>
</file>