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38DDCE09" w:rsidR="00541B03" w:rsidRDefault="00BA3188" w:rsidP="00C569AF">
            <w:r>
              <w:t>Bethany Gayle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0D13CA16" w:rsidR="00541B03" w:rsidRDefault="00BA3188" w:rsidP="00C569AF">
            <w:r>
              <w:t>2229727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 w:rsidRPr="00BA3188">
              <w:rPr>
                <w:highlight w:val="yellow"/>
              </w:rPr>
              <w:t>Digital Skills</w:t>
            </w:r>
            <w:r w:rsidRPr="00BA3188">
              <w:rPr>
                <w:strike/>
              </w:rPr>
              <w:t>/ Skills for Electronics/ Skills for Engineering/ 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 w:rsidRPr="00BA3188">
              <w:rPr>
                <w:strike/>
              </w:rPr>
              <w:t>September 2022</w:t>
            </w:r>
            <w:r>
              <w:t xml:space="preserve">/ </w:t>
            </w:r>
            <w:r w:rsidRPr="00BA3188">
              <w:rPr>
                <w:highlight w:val="yellow"/>
              </w:rPr>
              <w:t>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6534F89E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A318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02521C71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A318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2F0F4E7D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A318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25BE27C4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BA3188">
        <w:rPr>
          <w:color w:val="37A7E9" w:themeColor="accent6" w:themeShade="BF"/>
          <w:sz w:val="16"/>
          <w:szCs w:val="16"/>
        </w:rPr>
        <w:t xml:space="preserve"> Bethany Gayle 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B8E99" w14:textId="77777777" w:rsidR="00B369C2" w:rsidRDefault="00B369C2" w:rsidP="00600433">
      <w:pPr>
        <w:spacing w:after="0" w:line="240" w:lineRule="auto"/>
      </w:pPr>
      <w:r>
        <w:separator/>
      </w:r>
    </w:p>
  </w:endnote>
  <w:endnote w:type="continuationSeparator" w:id="0">
    <w:p w14:paraId="414CC7D6" w14:textId="77777777" w:rsidR="00B369C2" w:rsidRDefault="00B369C2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2CE66" w14:textId="77777777" w:rsidR="00B369C2" w:rsidRDefault="00B369C2" w:rsidP="00600433">
      <w:pPr>
        <w:spacing w:after="0" w:line="240" w:lineRule="auto"/>
      </w:pPr>
      <w:r>
        <w:separator/>
      </w:r>
    </w:p>
  </w:footnote>
  <w:footnote w:type="continuationSeparator" w:id="0">
    <w:p w14:paraId="626FDA6B" w14:textId="77777777" w:rsidR="00B369C2" w:rsidRDefault="00B369C2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369C2"/>
    <w:rsid w:val="00B4640B"/>
    <w:rsid w:val="00B55A9E"/>
    <w:rsid w:val="00B60E79"/>
    <w:rsid w:val="00B6182B"/>
    <w:rsid w:val="00BA074A"/>
    <w:rsid w:val="00BA176A"/>
    <w:rsid w:val="00BA3188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  <w:rsid w:val="00FF6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6E39DD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6E39DD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6E39DD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1E78CA"/>
    <w:rsid w:val="006E39DD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2023-01-24T12:38:00Z</dcterms:created>
  <dcterms:modified xsi:type="dcterms:W3CDTF">2023-01-24T12:38:00Z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