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horzAnchor="margin" w:tblpY="-937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119"/>
        <w:gridCol w:w="709"/>
        <w:gridCol w:w="6962"/>
      </w:tblGrid>
      <w:tr w:rsidR="001B2ABD" w14:paraId="2330843E" w14:textId="77777777" w:rsidTr="00C0793B">
        <w:trPr>
          <w:trHeight w:val="4410"/>
        </w:trPr>
        <w:tc>
          <w:tcPr>
            <w:tcW w:w="3119" w:type="dxa"/>
            <w:vAlign w:val="bottom"/>
          </w:tcPr>
          <w:p w14:paraId="2E5E3700" w14:textId="77777777" w:rsidR="001B2ABD" w:rsidRDefault="001B2ABD" w:rsidP="00DF5762">
            <w:pPr>
              <w:tabs>
                <w:tab w:val="left" w:pos="990"/>
              </w:tabs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79AFBDC" wp14:editId="3830D69C">
                      <wp:extent cx="1847850" cy="2171700"/>
                      <wp:effectExtent l="19050" t="19050" r="38100" b="38100"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7850" cy="2171700"/>
                              </a:xfrm>
                              <a:prstGeom prst="ellipse">
                                <a:avLst/>
                              </a:prstGeom>
                              <a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a:blipFill>
                              <a:ln w="6350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523F9D14" id="Oval 2" o:spid="_x0000_s1026" style="width:145.5pt;height:17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FdpbmRvd3MgUGhvdG8gRWRpdG9yIDEwLjAuMTAwMTEuMTYz&#10;ODQAV2luZG93cyBQaG90byBFZGl0b3IgMTAuMC4xMDAxMS4xNjM4NAAyMDIwOjA3OjAyIDEzOjEx&#10;OjA0AAAGkAMAAgAAABQAABEckAQAAgAAABQAABEwkpEAAgAAAAM3MgAAkpIAAgAAAAM3MgAAoAEA&#10;AwAAAAEAAQAA6hwABwAACAwAAAkQAAAAABzqAAAAC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PD94cGFja2V0IGVuZD0ndyc/Pv/bAEMAAwICAwICAwMDAwQDAwQFCAUFBAQFCgcHBggMCgwMCwoL&#10;Cw0OEhANDhEOCwsQFhARExQVFRUMDxcYFhQYEhQVFP/bAEMBAwQEBQQFCQUFCRQNCw0UFBQUFBQU&#10;FBQUFBQUFBQUFBQUFBQUFBQUFBQUFBQUFBQUFBQUFBQUFBQUFBQUFBQUFP/AABEIBYYD/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" strokecolor="#94b6d2 [3204]" strokeweight="5pt">
                      <v:fill r:id="rId12" o:title="" recolor="t" rotate="t" type="frame"/>
                      <v:stroke joinstyle="miter"/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9" w:type="dxa"/>
          </w:tcPr>
          <w:p w14:paraId="6F70C04E" w14:textId="77777777" w:rsidR="001B2ABD" w:rsidRDefault="001B2ABD" w:rsidP="00DF5762">
            <w:pPr>
              <w:tabs>
                <w:tab w:val="left" w:pos="990"/>
              </w:tabs>
            </w:pPr>
          </w:p>
        </w:tc>
        <w:tc>
          <w:tcPr>
            <w:tcW w:w="6962" w:type="dxa"/>
            <w:vAlign w:val="bottom"/>
          </w:tcPr>
          <w:p w14:paraId="538E7136" w14:textId="4022648A" w:rsidR="001B2ABD" w:rsidRPr="00DF5762" w:rsidRDefault="00DF5762" w:rsidP="00DF5762">
            <w:pPr>
              <w:pStyle w:val="Title"/>
              <w:rPr>
                <w:sz w:val="72"/>
                <w:szCs w:val="72"/>
              </w:rPr>
            </w:pPr>
            <w:r w:rsidRPr="00DF5762">
              <w:rPr>
                <w:sz w:val="72"/>
                <w:szCs w:val="72"/>
              </w:rPr>
              <w:t>Mocanu Andreea-Raluca</w:t>
            </w:r>
          </w:p>
          <w:p w14:paraId="1A9A0EA5" w14:textId="32041510" w:rsidR="001B2ABD" w:rsidRDefault="00DF5762" w:rsidP="00F20752">
            <w:pPr>
              <w:pStyle w:val="NoSpacing"/>
            </w:pPr>
            <w:r w:rsidRPr="00F20752">
              <w:rPr>
                <w:w w:val="44"/>
                <w:sz w:val="48"/>
                <w:szCs w:val="56"/>
              </w:rPr>
              <w:t>Nail Technician</w:t>
            </w:r>
            <w:r w:rsidR="00C0793B" w:rsidRPr="00F20752">
              <w:rPr>
                <w:w w:val="44"/>
                <w:sz w:val="48"/>
                <w:szCs w:val="56"/>
              </w:rPr>
              <w:t>/</w:t>
            </w:r>
            <w:r w:rsidR="00F20752" w:rsidRPr="00F20752">
              <w:rPr>
                <w:w w:val="44"/>
                <w:sz w:val="48"/>
                <w:szCs w:val="56"/>
              </w:rPr>
              <w:t xml:space="preserve"> </w:t>
            </w:r>
            <w:r w:rsidR="00C0793B" w:rsidRPr="00F20752">
              <w:rPr>
                <w:w w:val="44"/>
                <w:sz w:val="48"/>
                <w:szCs w:val="56"/>
              </w:rPr>
              <w:t xml:space="preserve">Make-up Artist </w:t>
            </w:r>
          </w:p>
        </w:tc>
      </w:tr>
      <w:tr w:rsidR="001B2ABD" w14:paraId="7F249A50" w14:textId="77777777" w:rsidTr="00C0793B">
        <w:tc>
          <w:tcPr>
            <w:tcW w:w="3119" w:type="dxa"/>
          </w:tcPr>
          <w:sdt>
            <w:sdtPr>
              <w:id w:val="-1711873194"/>
              <w:placeholder>
                <w:docPart w:val="AEA0C6A7B7514C1BBD0F54BA616AB4E1"/>
              </w:placeholder>
              <w:temporary/>
              <w:showingPlcHdr/>
              <w15:appearance w15:val="hidden"/>
            </w:sdtPr>
            <w:sdtEndPr/>
            <w:sdtContent>
              <w:p w14:paraId="174E1020" w14:textId="77777777" w:rsidR="001B2ABD" w:rsidRDefault="00036450" w:rsidP="00DF5762">
                <w:pPr>
                  <w:pStyle w:val="Heading3"/>
                </w:pPr>
                <w:r w:rsidRPr="00D5459D">
                  <w:t>Profile</w:t>
                </w:r>
              </w:p>
            </w:sdtContent>
          </w:sdt>
          <w:p w14:paraId="5398E71D" w14:textId="6ED8CAE3" w:rsidR="00036450" w:rsidRDefault="00DF5762" w:rsidP="00DF5762">
            <w:r w:rsidRPr="00DF5762">
              <w:t>A very hardworking person whit a lot of skills, even if they are soft skills or employability skills. With a lot of experience in the past three years, and courses such as graduation nail course, specialized nail aesthetic and it can provide the best services based on quality with a nice splash and touch of cleanness. Also, a lot of experience in the new era in design and trends and a lot of knowledge about all different styles. And last but not least a very good</w:t>
            </w:r>
            <w:r w:rsidR="00141A95">
              <w:t xml:space="preserve"> </w:t>
            </w:r>
            <w:r w:rsidRPr="00DF5762">
              <w:t xml:space="preserve">communication skill as the treatment takes a while and </w:t>
            </w:r>
            <w:proofErr w:type="spellStart"/>
            <w:r w:rsidRPr="00DF5762">
              <w:t>customers</w:t>
            </w:r>
            <w:proofErr w:type="spellEnd"/>
            <w:r w:rsidRPr="00DF5762">
              <w:t xml:space="preserve"> needs to be entertained.</w:t>
            </w:r>
          </w:p>
          <w:p w14:paraId="2BE71309" w14:textId="77777777" w:rsidR="00036450" w:rsidRDefault="00036450" w:rsidP="00DF5762"/>
          <w:sdt>
            <w:sdtPr>
              <w:id w:val="-1954003311"/>
              <w:placeholder>
                <w:docPart w:val="38696F049E4941399BD3E38C152CDA63"/>
              </w:placeholder>
              <w:temporary/>
              <w:showingPlcHdr/>
              <w15:appearance w15:val="hidden"/>
            </w:sdtPr>
            <w:sdtEndPr/>
            <w:sdtContent>
              <w:p w14:paraId="5AD20F64" w14:textId="77777777" w:rsidR="00036450" w:rsidRPr="00CB0055" w:rsidRDefault="00CB0055" w:rsidP="00DF5762">
                <w:pPr>
                  <w:pStyle w:val="Heading3"/>
                </w:pPr>
                <w:r w:rsidRPr="00CB0055">
                  <w:t>Contact</w:t>
                </w:r>
              </w:p>
            </w:sdtContent>
          </w:sdt>
          <w:sdt>
            <w:sdtPr>
              <w:id w:val="1111563247"/>
              <w:placeholder>
                <w:docPart w:val="72971CAAFB4A461FB963CE7AAB53A5F5"/>
              </w:placeholder>
              <w:temporary/>
              <w:showingPlcHdr/>
              <w15:appearance w15:val="hidden"/>
            </w:sdtPr>
            <w:sdtEndPr/>
            <w:sdtContent>
              <w:p w14:paraId="47A56856" w14:textId="77777777" w:rsidR="004D3011" w:rsidRDefault="004D3011" w:rsidP="00DF5762">
                <w:r w:rsidRPr="004D3011">
                  <w:t>PHONE:</w:t>
                </w:r>
              </w:p>
            </w:sdtContent>
          </w:sdt>
          <w:p w14:paraId="2FA0927F" w14:textId="2A24E5B6" w:rsidR="004D3011" w:rsidRDefault="00DF5762" w:rsidP="00DF5762">
            <w:r>
              <w:t>074477838863</w:t>
            </w:r>
          </w:p>
          <w:p w14:paraId="3E20D127" w14:textId="77777777" w:rsidR="004D3011" w:rsidRPr="004D3011" w:rsidRDefault="004D3011" w:rsidP="00DF5762"/>
          <w:p w14:paraId="5F82FEE4" w14:textId="77777777" w:rsidR="004D3011" w:rsidRDefault="004D3011" w:rsidP="00DF5762"/>
          <w:sdt>
            <w:sdtPr>
              <w:id w:val="-240260293"/>
              <w:placeholder>
                <w:docPart w:val="A99386842F7B4BDDB48AB3EB87FF8563"/>
              </w:placeholder>
              <w:temporary/>
              <w:showingPlcHdr/>
              <w15:appearance w15:val="hidden"/>
            </w:sdtPr>
            <w:sdtEndPr/>
            <w:sdtContent>
              <w:p w14:paraId="3F795DB3" w14:textId="77777777" w:rsidR="004D3011" w:rsidRDefault="004D3011" w:rsidP="00DF5762">
                <w:r w:rsidRPr="004D3011">
                  <w:t>EMAIL:</w:t>
                </w:r>
              </w:p>
            </w:sdtContent>
          </w:sdt>
          <w:p w14:paraId="2E0C72F2" w14:textId="7AB7A1B3" w:rsidR="00036450" w:rsidRPr="00E4381A" w:rsidRDefault="00DF5762" w:rsidP="00DF5762">
            <w:pPr>
              <w:rPr>
                <w:rStyle w:val="Hyperlink"/>
              </w:rPr>
            </w:pPr>
            <w:r>
              <w:t>Mocanu.ralucutza@yahoo.com</w:t>
            </w:r>
          </w:p>
          <w:p w14:paraId="2EA27C5E" w14:textId="056A2B50" w:rsidR="004D3011" w:rsidRPr="00CB0055" w:rsidRDefault="00545D0E" w:rsidP="00DF5762">
            <w:pPr>
              <w:pStyle w:val="Heading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50C577B" wp14:editId="4BC5F218">
                      <wp:simplePos x="0" y="0"/>
                      <wp:positionH relativeFrom="column">
                        <wp:posOffset>-82550</wp:posOffset>
                      </wp:positionH>
                      <wp:positionV relativeFrom="paragraph">
                        <wp:posOffset>290195</wp:posOffset>
                      </wp:positionV>
                      <wp:extent cx="2362200" cy="2066925"/>
                      <wp:effectExtent l="0" t="0" r="0" b="952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62200" cy="2066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1E5CECB" w14:textId="196B0B61" w:rsidR="00545D0E" w:rsidRDefault="00545D0E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ADRESS:</w:t>
                                  </w:r>
                                </w:p>
                                <w:p w14:paraId="3AA034E5" w14:textId="19EC842D" w:rsidR="00545D0E" w:rsidRDefault="00545D0E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4 Cadwaladr Circle, Swansea, SA1 6UB</w:t>
                                  </w:r>
                                </w:p>
                                <w:p w14:paraId="21976CDE" w14:textId="053FB9A8" w:rsidR="00545D0E" w:rsidRDefault="00545D0E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  <w:p w14:paraId="78C21042" w14:textId="77777777" w:rsidR="00545D0E" w:rsidRDefault="00545D0E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  <w:p w14:paraId="2C208653" w14:textId="49943E13" w:rsidR="00545D0E" w:rsidRDefault="00545D0E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DATE OF BIRTH:</w:t>
                                  </w:r>
                                </w:p>
                                <w:p w14:paraId="571E43FB" w14:textId="0A133DC6" w:rsidR="00545D0E" w:rsidRDefault="00545D0E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04/08/1999</w:t>
                                  </w:r>
                                </w:p>
                                <w:p w14:paraId="1F359585" w14:textId="47F6B6F3" w:rsidR="00545D0E" w:rsidRDefault="00545D0E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  <w:p w14:paraId="5ED57599" w14:textId="77777777" w:rsidR="00545D0E" w:rsidRDefault="00545D0E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  <w:p w14:paraId="0C4BD166" w14:textId="3574B19D" w:rsidR="00545D0E" w:rsidRDefault="00545D0E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NATIONALITY:</w:t>
                                  </w:r>
                                </w:p>
                                <w:p w14:paraId="58CEB19F" w14:textId="03E552E5" w:rsidR="00545D0E" w:rsidRDefault="00545D0E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Romanian</w:t>
                                  </w:r>
                                </w:p>
                                <w:p w14:paraId="23D02994" w14:textId="77777777" w:rsidR="005F5B03" w:rsidRDefault="005F5B03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  <w:p w14:paraId="24203F73" w14:textId="77777777" w:rsidR="00545D0E" w:rsidRDefault="00545D0E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  <w:p w14:paraId="6E60583C" w14:textId="145139B7" w:rsidR="00545D0E" w:rsidRPr="00545D0E" w:rsidRDefault="00545D0E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t xml:space="preserve">Driving </w:t>
                                  </w:r>
                                  <w:proofErr w:type="spellStart"/>
                                  <w:r>
                                    <w:t>licence</w:t>
                                  </w:r>
                                  <w:proofErr w:type="spellEnd"/>
                                  <w:r>
                                    <w:t xml:space="preserve"> AM, 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550C577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margin-left:-6.5pt;margin-top:22.85pt;width:186pt;height:162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" filled="f" stroked="f">
                      <v:textbox>
                        <w:txbxContent>
                          <w:p w14:paraId="01E5CECB" w14:textId="196B0B61" w:rsidR="00545D0E" w:rsidRDefault="00545D0E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ADRESS:</w:t>
                            </w:r>
                          </w:p>
                          <w:p w14:paraId="3AA034E5" w14:textId="19EC842D" w:rsidR="00545D0E" w:rsidRDefault="00545D0E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4 Cadwaladr Circle, Swansea, SA1 6UB</w:t>
                            </w:r>
                          </w:p>
                          <w:p w14:paraId="21976CDE" w14:textId="053FB9A8" w:rsidR="00545D0E" w:rsidRDefault="00545D0E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78C21042" w14:textId="77777777" w:rsidR="00545D0E" w:rsidRDefault="00545D0E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2C208653" w14:textId="49943E13" w:rsidR="00545D0E" w:rsidRDefault="00545D0E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DATE OF BIRTH:</w:t>
                            </w:r>
                          </w:p>
                          <w:p w14:paraId="571E43FB" w14:textId="0A133DC6" w:rsidR="00545D0E" w:rsidRDefault="00545D0E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04/08/1999</w:t>
                            </w:r>
                          </w:p>
                          <w:p w14:paraId="1F359585" w14:textId="47F6B6F3" w:rsidR="00545D0E" w:rsidRDefault="00545D0E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5ED57599" w14:textId="77777777" w:rsidR="00545D0E" w:rsidRDefault="00545D0E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0C4BD166" w14:textId="3574B19D" w:rsidR="00545D0E" w:rsidRDefault="00545D0E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NATIONALITY:</w:t>
                            </w:r>
                          </w:p>
                          <w:p w14:paraId="58CEB19F" w14:textId="03E552E5" w:rsidR="00545D0E" w:rsidRDefault="00545D0E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Romanian</w:t>
                            </w:r>
                          </w:p>
                          <w:p w14:paraId="23D02994" w14:textId="77777777" w:rsidR="005F5B03" w:rsidRDefault="005F5B03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24203F73" w14:textId="77777777" w:rsidR="00545D0E" w:rsidRDefault="00545D0E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6E60583C" w14:textId="145139B7" w:rsidR="00545D0E" w:rsidRPr="00545D0E" w:rsidRDefault="00545D0E">
                            <w:pPr>
                              <w:rPr>
                                <w:lang w:val="en-GB"/>
                              </w:rPr>
                            </w:pPr>
                            <w:r>
                              <w:t xml:space="preserve">Driving </w:t>
                            </w:r>
                            <w:proofErr w:type="spellStart"/>
                            <w:r>
                              <w:t>licence</w:t>
                            </w:r>
                            <w:proofErr w:type="spellEnd"/>
                            <w:r>
                              <w:t xml:space="preserve"> AM, 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8C3EA2E" w14:textId="26AB65D0" w:rsidR="004D3011" w:rsidRPr="004D3011" w:rsidRDefault="004D3011" w:rsidP="00DF5762"/>
        </w:tc>
        <w:tc>
          <w:tcPr>
            <w:tcW w:w="709" w:type="dxa"/>
          </w:tcPr>
          <w:p w14:paraId="2EFBA4E7" w14:textId="77777777" w:rsidR="001B2ABD" w:rsidRDefault="001B2ABD" w:rsidP="00DF5762">
            <w:pPr>
              <w:tabs>
                <w:tab w:val="left" w:pos="990"/>
              </w:tabs>
            </w:pPr>
          </w:p>
        </w:tc>
        <w:tc>
          <w:tcPr>
            <w:tcW w:w="6962" w:type="dxa"/>
          </w:tcPr>
          <w:sdt>
            <w:sdtPr>
              <w:rPr>
                <w:sz w:val="28"/>
                <w:szCs w:val="32"/>
              </w:rPr>
              <w:id w:val="1049110328"/>
              <w:placeholder>
                <w:docPart w:val="3A08612B45CB4102B6615A3DF3788519"/>
              </w:placeholder>
              <w:temporary/>
              <w:showingPlcHdr/>
              <w15:appearance w15:val="hidden"/>
            </w:sdtPr>
            <w:sdtEndPr/>
            <w:sdtContent>
              <w:p w14:paraId="06F2029F" w14:textId="77777777" w:rsidR="001B2ABD" w:rsidRPr="003B3339" w:rsidRDefault="00E25A26" w:rsidP="00DF5762">
                <w:pPr>
                  <w:pStyle w:val="Heading2"/>
                  <w:rPr>
                    <w:sz w:val="28"/>
                    <w:szCs w:val="32"/>
                  </w:rPr>
                </w:pPr>
                <w:r w:rsidRPr="00C0793B">
                  <w:rPr>
                    <w:szCs w:val="24"/>
                  </w:rPr>
                  <w:t>EDUCATION</w:t>
                </w:r>
              </w:p>
            </w:sdtContent>
          </w:sdt>
          <w:p w14:paraId="024FBE21" w14:textId="77777777" w:rsidR="00C0793B" w:rsidRDefault="00DF5762" w:rsidP="006A7066">
            <w:pPr>
              <w:rPr>
                <w:b/>
                <w:bCs/>
                <w:sz w:val="20"/>
                <w:szCs w:val="24"/>
              </w:rPr>
            </w:pPr>
            <w:r w:rsidRPr="006A7066">
              <w:rPr>
                <w:b/>
                <w:bCs/>
                <w:sz w:val="20"/>
                <w:szCs w:val="24"/>
              </w:rPr>
              <w:t>High-School</w:t>
            </w:r>
            <w:r w:rsidR="007443A7">
              <w:rPr>
                <w:b/>
                <w:bCs/>
                <w:sz w:val="20"/>
                <w:szCs w:val="24"/>
              </w:rPr>
              <w:t xml:space="preserve"> </w:t>
            </w:r>
            <w:r w:rsidRPr="006A7066">
              <w:rPr>
                <w:b/>
                <w:bCs/>
                <w:sz w:val="20"/>
                <w:szCs w:val="24"/>
              </w:rPr>
              <w:t>“</w:t>
            </w:r>
            <w:proofErr w:type="spellStart"/>
            <w:r w:rsidRPr="006A7066">
              <w:rPr>
                <w:b/>
                <w:bCs/>
                <w:sz w:val="20"/>
                <w:szCs w:val="24"/>
              </w:rPr>
              <w:t>Liceul</w:t>
            </w:r>
            <w:proofErr w:type="spellEnd"/>
            <w:r w:rsidRPr="006A7066">
              <w:rPr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6A7066">
              <w:rPr>
                <w:b/>
                <w:bCs/>
                <w:sz w:val="20"/>
                <w:szCs w:val="24"/>
              </w:rPr>
              <w:t>Teoretic</w:t>
            </w:r>
            <w:proofErr w:type="spellEnd"/>
            <w:r w:rsidRPr="006A7066">
              <w:rPr>
                <w:b/>
                <w:bCs/>
                <w:sz w:val="20"/>
                <w:szCs w:val="24"/>
              </w:rPr>
              <w:t xml:space="preserve"> Stefan </w:t>
            </w:r>
            <w:proofErr w:type="spellStart"/>
            <w:r w:rsidRPr="006A7066">
              <w:rPr>
                <w:b/>
                <w:bCs/>
                <w:sz w:val="20"/>
                <w:szCs w:val="24"/>
              </w:rPr>
              <w:t>Odobleja</w:t>
            </w:r>
            <w:proofErr w:type="spellEnd"/>
            <w:r w:rsidRPr="006A7066">
              <w:rPr>
                <w:b/>
                <w:bCs/>
                <w:sz w:val="20"/>
                <w:szCs w:val="24"/>
              </w:rPr>
              <w:t>”</w:t>
            </w:r>
            <w:r w:rsidR="00C0793B">
              <w:rPr>
                <w:b/>
                <w:bCs/>
                <w:sz w:val="20"/>
                <w:szCs w:val="24"/>
              </w:rPr>
              <w:t xml:space="preserve">/ </w:t>
            </w:r>
          </w:p>
          <w:p w14:paraId="1FA37665" w14:textId="7E89AA1B" w:rsidR="006A7066" w:rsidRPr="00C0793B" w:rsidRDefault="0054593D" w:rsidP="006A7066">
            <w:pPr>
              <w:rPr>
                <w:b/>
                <w:bCs/>
                <w:sz w:val="20"/>
                <w:szCs w:val="24"/>
              </w:rPr>
            </w:pPr>
            <w:r w:rsidRPr="006A7066">
              <w:rPr>
                <w:rFonts w:asciiTheme="majorHAnsi" w:hAnsiTheme="majorHAnsi" w:cs="ArialMT"/>
                <w:b/>
                <w:bCs/>
                <w:sz w:val="20"/>
                <w:szCs w:val="20"/>
                <w:lang w:val="en-GB"/>
              </w:rPr>
              <w:t>Baccalaureate</w:t>
            </w:r>
            <w:r>
              <w:rPr>
                <w:rFonts w:asciiTheme="majorHAnsi" w:hAnsiTheme="majorHAnsi" w:cs="ArialMT"/>
                <w:b/>
                <w:bCs/>
                <w:sz w:val="20"/>
                <w:szCs w:val="20"/>
                <w:lang w:val="en-GB"/>
              </w:rPr>
              <w:t xml:space="preserve"> </w:t>
            </w:r>
            <w:r w:rsidR="006A7066" w:rsidRPr="006A7066">
              <w:rPr>
                <w:rFonts w:asciiTheme="majorHAnsi" w:hAnsiTheme="majorHAnsi" w:cs="ArialMT"/>
                <w:b/>
                <w:bCs/>
                <w:sz w:val="20"/>
                <w:szCs w:val="20"/>
                <w:lang w:val="en-GB"/>
              </w:rPr>
              <w:t>Diploma</w:t>
            </w:r>
          </w:p>
          <w:p w14:paraId="7EBD8B88" w14:textId="41410639" w:rsidR="00036450" w:rsidRDefault="00936A45" w:rsidP="00DF5762">
            <w:pPr>
              <w:pStyle w:val="Date"/>
              <w:rPr>
                <w:rFonts w:asciiTheme="majorHAnsi" w:hAnsiTheme="majorHAnsi" w:cs="ArialMT"/>
                <w:szCs w:val="18"/>
                <w:lang w:val="en-GB"/>
              </w:rPr>
            </w:pPr>
            <w:r w:rsidRPr="006A7066">
              <w:rPr>
                <w:rFonts w:asciiTheme="majorHAnsi" w:hAnsiTheme="majorHAnsi" w:cs="ArialMT"/>
                <w:szCs w:val="18"/>
                <w:lang w:val="en-GB"/>
              </w:rPr>
              <w:t>15/09/2014–25/06/2018</w:t>
            </w:r>
          </w:p>
          <w:p w14:paraId="76989EFB" w14:textId="77777777" w:rsidR="006A7066" w:rsidRPr="006A7066" w:rsidRDefault="006A7066" w:rsidP="006A7066">
            <w:pPr>
              <w:rPr>
                <w:lang w:val="en-GB"/>
              </w:rPr>
            </w:pPr>
          </w:p>
          <w:p w14:paraId="489ECDA7" w14:textId="467D3F3B" w:rsidR="004D3011" w:rsidRPr="006A7066" w:rsidRDefault="00DF5762" w:rsidP="00DF5762">
            <w:pPr>
              <w:rPr>
                <w:szCs w:val="18"/>
              </w:rPr>
            </w:pPr>
            <w:r w:rsidRPr="006A7066">
              <w:rPr>
                <w:szCs w:val="18"/>
              </w:rPr>
              <w:t xml:space="preserve">I have </w:t>
            </w:r>
            <w:r w:rsidR="00CA17B1" w:rsidRPr="006A7066">
              <w:rPr>
                <w:szCs w:val="18"/>
              </w:rPr>
              <w:t>finished</w:t>
            </w:r>
            <w:r w:rsidRPr="006A7066">
              <w:rPr>
                <w:szCs w:val="18"/>
              </w:rPr>
              <w:t xml:space="preserve"> my High-</w:t>
            </w:r>
            <w:r w:rsidR="00CA17B1">
              <w:rPr>
                <w:szCs w:val="18"/>
              </w:rPr>
              <w:t>S</w:t>
            </w:r>
            <w:r w:rsidRPr="006A7066">
              <w:rPr>
                <w:szCs w:val="18"/>
              </w:rPr>
              <w:t>chool and my Baccalaureate exam and achieve diploma in the next fields:</w:t>
            </w:r>
          </w:p>
          <w:p w14:paraId="050B3C49" w14:textId="1D90CA95" w:rsidR="00936A45" w:rsidRPr="006A7066" w:rsidRDefault="00936A45" w:rsidP="00936A45">
            <w:pPr>
              <w:rPr>
                <w:rFonts w:asciiTheme="majorHAnsi" w:hAnsiTheme="majorHAnsi"/>
                <w:szCs w:val="18"/>
              </w:rPr>
            </w:pPr>
            <w:r w:rsidRPr="006A7066">
              <w:rPr>
                <w:rFonts w:asciiTheme="majorHAnsi" w:eastAsia="DejaVuSans" w:hAnsiTheme="majorHAnsi" w:cs="DejaVuSans"/>
                <w:color w:val="3F3A38"/>
                <w:szCs w:val="18"/>
                <w:lang w:val="en-GB"/>
              </w:rPr>
              <w:t xml:space="preserve">▪ </w:t>
            </w:r>
            <w:r w:rsidR="00DF5762" w:rsidRPr="006A7066">
              <w:rPr>
                <w:rFonts w:asciiTheme="majorHAnsi" w:hAnsiTheme="majorHAnsi"/>
                <w:szCs w:val="18"/>
              </w:rPr>
              <w:t>Mathematics</w:t>
            </w:r>
            <w:r w:rsidR="003B3339" w:rsidRPr="006A7066">
              <w:rPr>
                <w:rFonts w:asciiTheme="majorHAnsi" w:hAnsiTheme="majorHAnsi"/>
                <w:szCs w:val="18"/>
              </w:rPr>
              <w:t xml:space="preserve"> (7.20 Mark)</w:t>
            </w:r>
          </w:p>
          <w:p w14:paraId="086E5B91" w14:textId="29085D2A" w:rsidR="006A7066" w:rsidRDefault="00936A45" w:rsidP="00936A45">
            <w:pPr>
              <w:rPr>
                <w:rStyle w:val="Hyperlink"/>
                <w:szCs w:val="18"/>
              </w:rPr>
            </w:pPr>
            <w:r w:rsidRPr="006A7066">
              <w:rPr>
                <w:rFonts w:asciiTheme="majorHAnsi" w:eastAsia="DejaVuSans" w:hAnsiTheme="majorHAnsi" w:cs="DejaVuSans"/>
                <w:color w:val="3F3A38"/>
                <w:szCs w:val="18"/>
                <w:lang w:val="en-GB"/>
              </w:rPr>
              <w:t xml:space="preserve">▪ </w:t>
            </w:r>
            <w:r w:rsidR="00DF5762" w:rsidRPr="006A7066">
              <w:rPr>
                <w:rFonts w:asciiTheme="majorHAnsi" w:hAnsiTheme="majorHAnsi"/>
                <w:szCs w:val="18"/>
              </w:rPr>
              <w:t>Romanian Language</w:t>
            </w:r>
            <w:r w:rsidR="003B3339" w:rsidRPr="006A7066">
              <w:rPr>
                <w:rFonts w:asciiTheme="majorHAnsi" w:hAnsiTheme="majorHAnsi"/>
                <w:szCs w:val="18"/>
              </w:rPr>
              <w:t xml:space="preserve"> (9.60 Mark0</w:t>
            </w:r>
            <w:r w:rsidR="00DF5762" w:rsidRPr="006A7066">
              <w:rPr>
                <w:rFonts w:asciiTheme="majorHAnsi" w:hAnsiTheme="majorHAnsi"/>
                <w:szCs w:val="18"/>
              </w:rPr>
              <w:br/>
            </w:r>
            <w:r w:rsidRPr="006A7066">
              <w:rPr>
                <w:rFonts w:asciiTheme="majorHAnsi" w:eastAsia="DejaVuSans" w:hAnsiTheme="majorHAnsi" w:cs="DejaVuSans"/>
                <w:color w:val="3F3A38"/>
                <w:szCs w:val="18"/>
                <w:lang w:val="en-GB"/>
              </w:rPr>
              <w:t xml:space="preserve">▪ </w:t>
            </w:r>
            <w:r w:rsidR="00DF5762" w:rsidRPr="006A7066">
              <w:rPr>
                <w:rFonts w:asciiTheme="majorHAnsi" w:hAnsiTheme="majorHAnsi"/>
                <w:szCs w:val="18"/>
              </w:rPr>
              <w:t xml:space="preserve">English Language </w:t>
            </w:r>
            <w:r w:rsidR="003B3339" w:rsidRPr="006A7066">
              <w:rPr>
                <w:rFonts w:asciiTheme="majorHAnsi" w:hAnsiTheme="majorHAnsi"/>
                <w:szCs w:val="18"/>
              </w:rPr>
              <w:t>(B1/B2 Mark)</w:t>
            </w:r>
            <w:r w:rsidR="00DF5762" w:rsidRPr="006A7066">
              <w:rPr>
                <w:rFonts w:asciiTheme="majorHAnsi" w:hAnsiTheme="majorHAnsi"/>
                <w:szCs w:val="18"/>
              </w:rPr>
              <w:br/>
            </w:r>
            <w:r w:rsidRPr="006A7066">
              <w:rPr>
                <w:rFonts w:asciiTheme="majorHAnsi" w:eastAsia="DejaVuSans" w:hAnsiTheme="majorHAnsi" w:cs="DejaVuSans"/>
                <w:color w:val="3F3A38"/>
                <w:szCs w:val="18"/>
                <w:lang w:val="en-GB"/>
              </w:rPr>
              <w:t xml:space="preserve">▪ </w:t>
            </w:r>
            <w:r w:rsidR="003B3339" w:rsidRPr="006A7066">
              <w:rPr>
                <w:rFonts w:asciiTheme="majorHAnsi" w:eastAsia="DejaVuSans" w:hAnsiTheme="majorHAnsi" w:cs="DejaVuSans"/>
                <w:color w:val="3F3A38"/>
                <w:szCs w:val="18"/>
                <w:lang w:val="en-GB"/>
              </w:rPr>
              <w:t xml:space="preserve">Anatomy </w:t>
            </w:r>
            <w:r w:rsidR="003B3339" w:rsidRPr="006A7066">
              <w:rPr>
                <w:rFonts w:asciiTheme="majorHAnsi" w:hAnsiTheme="majorHAnsi"/>
                <w:szCs w:val="18"/>
              </w:rPr>
              <w:t>Biology (8.60 Mark)</w:t>
            </w:r>
            <w:r w:rsidR="00DF5762" w:rsidRPr="006A7066">
              <w:rPr>
                <w:rFonts w:asciiTheme="majorHAnsi" w:hAnsiTheme="majorHAnsi"/>
                <w:szCs w:val="18"/>
              </w:rPr>
              <w:br/>
            </w:r>
            <w:r w:rsidRPr="006A7066">
              <w:rPr>
                <w:rFonts w:asciiTheme="majorHAnsi" w:eastAsia="DejaVuSans" w:hAnsiTheme="majorHAnsi" w:cs="DejaVuSans"/>
                <w:color w:val="3F3A38"/>
                <w:szCs w:val="18"/>
                <w:lang w:val="en-GB"/>
              </w:rPr>
              <w:t xml:space="preserve">▪ </w:t>
            </w:r>
            <w:r w:rsidR="00DF5762" w:rsidRPr="006A7066">
              <w:rPr>
                <w:rFonts w:asciiTheme="majorHAnsi" w:hAnsiTheme="majorHAnsi"/>
                <w:szCs w:val="18"/>
              </w:rPr>
              <w:t xml:space="preserve">Digital </w:t>
            </w:r>
            <w:r w:rsidR="003B3339" w:rsidRPr="006A7066">
              <w:rPr>
                <w:rFonts w:asciiTheme="majorHAnsi" w:hAnsiTheme="majorHAnsi"/>
                <w:szCs w:val="18"/>
              </w:rPr>
              <w:t>competence (9.83 Mark)</w:t>
            </w:r>
            <w:r w:rsidR="00DF5762" w:rsidRPr="006A7066">
              <w:rPr>
                <w:szCs w:val="18"/>
              </w:rPr>
              <w:t xml:space="preserve"> </w:t>
            </w:r>
          </w:p>
          <w:p w14:paraId="2C3BA288" w14:textId="77777777" w:rsidR="00C0793B" w:rsidRDefault="00C0793B" w:rsidP="00936A45">
            <w:pPr>
              <w:rPr>
                <w:szCs w:val="18"/>
              </w:rPr>
            </w:pPr>
            <w:r>
              <w:t>All of them are proved by Romanian Baccalaureate Diploma</w:t>
            </w:r>
          </w:p>
          <w:p w14:paraId="5D1013A1" w14:textId="1079D060" w:rsidR="006A7066" w:rsidRPr="006A7066" w:rsidRDefault="006A7066" w:rsidP="00936A45">
            <w:pPr>
              <w:rPr>
                <w:szCs w:val="18"/>
              </w:rPr>
            </w:pPr>
            <w:r>
              <w:rPr>
                <w:noProof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2C6A06" wp14:editId="697582F6">
                      <wp:simplePos x="0" y="0"/>
                      <wp:positionH relativeFrom="column">
                        <wp:posOffset>23734</wp:posOffset>
                      </wp:positionH>
                      <wp:positionV relativeFrom="paragraph">
                        <wp:posOffset>144876</wp:posOffset>
                      </wp:positionV>
                      <wp:extent cx="4226943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2694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FBAEDD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85pt,11.4pt" to="334.7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" strokecolor="#94b6d2 [3204]" strokeweight=".5pt">
                      <v:stroke joinstyle="miter"/>
                    </v:line>
                  </w:pict>
                </mc:Fallback>
              </mc:AlternateContent>
            </w:r>
          </w:p>
          <w:p w14:paraId="26BAB2BB" w14:textId="77777777" w:rsidR="00936A45" w:rsidRDefault="00936A45" w:rsidP="00DF5762"/>
          <w:p w14:paraId="5243E040" w14:textId="77777777" w:rsidR="006A7066" w:rsidRDefault="00936A45" w:rsidP="006A7066">
            <w:pPr>
              <w:rPr>
                <w:rFonts w:asciiTheme="majorHAnsi" w:hAnsiTheme="majorHAnsi" w:cs="ArialMT"/>
                <w:b/>
                <w:bCs/>
                <w:sz w:val="20"/>
                <w:szCs w:val="20"/>
                <w:lang w:val="en-GB"/>
              </w:rPr>
            </w:pPr>
            <w:r w:rsidRPr="006A7066">
              <w:rPr>
                <w:rFonts w:asciiTheme="majorHAnsi" w:hAnsiTheme="majorHAnsi" w:cs="ArialMT"/>
                <w:b/>
                <w:bCs/>
                <w:sz w:val="20"/>
                <w:szCs w:val="20"/>
                <w:lang w:val="en-GB"/>
              </w:rPr>
              <w:t xml:space="preserve">Russian Manicure </w:t>
            </w:r>
            <w:proofErr w:type="spellStart"/>
            <w:r w:rsidRPr="006A7066">
              <w:rPr>
                <w:rFonts w:asciiTheme="majorHAnsi" w:hAnsiTheme="majorHAnsi" w:cs="ArialMT"/>
                <w:b/>
                <w:bCs/>
                <w:sz w:val="20"/>
                <w:szCs w:val="20"/>
                <w:lang w:val="en-GB"/>
              </w:rPr>
              <w:t>Mozhzheri</w:t>
            </w:r>
            <w:proofErr w:type="spellEnd"/>
            <w:r w:rsidR="006A7066" w:rsidRPr="006A7066">
              <w:rPr>
                <w:rFonts w:asciiTheme="majorHAnsi" w:hAnsiTheme="majorHAnsi" w:cs="ArialMT"/>
                <w:b/>
                <w:bCs/>
                <w:sz w:val="20"/>
                <w:szCs w:val="20"/>
                <w:lang w:val="en-GB"/>
              </w:rPr>
              <w:t>/Professional Russian Courses</w:t>
            </w:r>
            <w:r w:rsidR="006A7066">
              <w:rPr>
                <w:rFonts w:asciiTheme="majorHAnsi" w:hAnsiTheme="majorHAnsi" w:cs="ArialMT"/>
                <w:b/>
                <w:bCs/>
                <w:sz w:val="20"/>
                <w:szCs w:val="20"/>
                <w:lang w:val="en-GB"/>
              </w:rPr>
              <w:t>,</w:t>
            </w:r>
          </w:p>
          <w:p w14:paraId="568579FE" w14:textId="56BE0147" w:rsidR="006A7066" w:rsidRPr="006A7066" w:rsidRDefault="006A7066" w:rsidP="006A7066">
            <w:pPr>
              <w:rPr>
                <w:rFonts w:asciiTheme="majorHAnsi" w:hAnsiTheme="majorHAnsi" w:cs="ArialMT"/>
                <w:b/>
                <w:bCs/>
                <w:sz w:val="20"/>
                <w:szCs w:val="20"/>
                <w:lang w:val="en-GB"/>
              </w:rPr>
            </w:pPr>
            <w:r w:rsidRPr="006A7066">
              <w:rPr>
                <w:rFonts w:asciiTheme="majorHAnsi" w:hAnsiTheme="majorHAnsi" w:cs="ArialMT"/>
                <w:b/>
                <w:bCs/>
                <w:sz w:val="20"/>
                <w:szCs w:val="20"/>
                <w:lang w:val="en-GB"/>
              </w:rPr>
              <w:t>Nail Aesthetics</w:t>
            </w:r>
          </w:p>
          <w:p w14:paraId="22DB59D2" w14:textId="48AE3446" w:rsidR="00C0793B" w:rsidRDefault="00936A45" w:rsidP="00DF5762">
            <w:pPr>
              <w:rPr>
                <w:rFonts w:asciiTheme="majorHAnsi" w:hAnsiTheme="majorHAnsi" w:cs="ArialMT"/>
                <w:szCs w:val="18"/>
                <w:lang w:val="en-GB"/>
              </w:rPr>
            </w:pPr>
            <w:r w:rsidRPr="006A7066">
              <w:rPr>
                <w:rFonts w:asciiTheme="majorHAnsi" w:hAnsiTheme="majorHAnsi" w:cs="ArialMT"/>
                <w:szCs w:val="18"/>
                <w:lang w:val="en-GB"/>
              </w:rPr>
              <w:t>01/06/2019–11/06/2019</w:t>
            </w:r>
          </w:p>
          <w:p w14:paraId="5E184DED" w14:textId="7A833558" w:rsidR="00A81BB3" w:rsidRPr="006A7066" w:rsidRDefault="00A81BB3" w:rsidP="00DF5762">
            <w:pPr>
              <w:rPr>
                <w:rFonts w:asciiTheme="majorHAnsi" w:hAnsiTheme="majorHAnsi" w:cs="ArialMT"/>
                <w:szCs w:val="18"/>
                <w:lang w:val="en-GB"/>
              </w:rPr>
            </w:pPr>
            <w:r>
              <w:rPr>
                <w:rFonts w:asciiTheme="majorHAnsi" w:hAnsiTheme="majorHAnsi" w:cs="ArialMT"/>
                <w:szCs w:val="18"/>
                <w:lang w:val="en-GB"/>
              </w:rPr>
              <w:t xml:space="preserve">Knowledge: </w:t>
            </w:r>
          </w:p>
          <w:p w14:paraId="3B2C47AE" w14:textId="77777777" w:rsidR="00936A45" w:rsidRPr="006A7066" w:rsidRDefault="00936A45" w:rsidP="00936A45">
            <w:pPr>
              <w:autoSpaceDE w:val="0"/>
              <w:autoSpaceDN w:val="0"/>
              <w:adjustRightInd w:val="0"/>
              <w:rPr>
                <w:rFonts w:asciiTheme="majorHAnsi" w:hAnsiTheme="majorHAnsi" w:cs="ArialMT"/>
                <w:szCs w:val="18"/>
                <w:lang w:val="en-GB"/>
              </w:rPr>
            </w:pPr>
            <w:r w:rsidRPr="006A7066">
              <w:rPr>
                <w:rFonts w:asciiTheme="majorHAnsi" w:eastAsia="DejaVuSans" w:hAnsiTheme="majorHAnsi" w:cs="DejaVuSans"/>
                <w:color w:val="3F3A38"/>
                <w:szCs w:val="18"/>
                <w:lang w:val="en-GB"/>
              </w:rPr>
              <w:t xml:space="preserve">▪ </w:t>
            </w:r>
            <w:r w:rsidRPr="006A7066">
              <w:rPr>
                <w:rFonts w:asciiTheme="majorHAnsi" w:hAnsiTheme="majorHAnsi" w:cs="ArialMT"/>
                <w:szCs w:val="18"/>
                <w:lang w:val="en-GB"/>
              </w:rPr>
              <w:t>Nail Extension and Dry Manicure</w:t>
            </w:r>
          </w:p>
          <w:p w14:paraId="2CC6B0EF" w14:textId="77777777" w:rsidR="00936A45" w:rsidRPr="006A7066" w:rsidRDefault="00936A45" w:rsidP="00936A45">
            <w:pPr>
              <w:autoSpaceDE w:val="0"/>
              <w:autoSpaceDN w:val="0"/>
              <w:adjustRightInd w:val="0"/>
              <w:rPr>
                <w:rFonts w:asciiTheme="majorHAnsi" w:hAnsiTheme="majorHAnsi" w:cs="ArialMT"/>
                <w:szCs w:val="18"/>
                <w:lang w:val="en-GB"/>
              </w:rPr>
            </w:pPr>
            <w:r w:rsidRPr="006A7066">
              <w:rPr>
                <w:rFonts w:asciiTheme="majorHAnsi" w:eastAsia="DejaVuSans" w:hAnsiTheme="majorHAnsi" w:cs="DejaVuSans"/>
                <w:szCs w:val="18"/>
                <w:lang w:val="en-GB"/>
              </w:rPr>
              <w:t xml:space="preserve">▪ </w:t>
            </w:r>
            <w:r w:rsidRPr="006A7066">
              <w:rPr>
                <w:rFonts w:asciiTheme="majorHAnsi" w:hAnsiTheme="majorHAnsi" w:cs="ArialMT"/>
                <w:szCs w:val="18"/>
                <w:lang w:val="en-GB"/>
              </w:rPr>
              <w:t>Russian Classic Manicure</w:t>
            </w:r>
          </w:p>
          <w:p w14:paraId="5D7E88AE" w14:textId="77777777" w:rsidR="00936A45" w:rsidRPr="006A7066" w:rsidRDefault="00936A45" w:rsidP="00936A45">
            <w:pPr>
              <w:autoSpaceDE w:val="0"/>
              <w:autoSpaceDN w:val="0"/>
              <w:adjustRightInd w:val="0"/>
              <w:rPr>
                <w:rFonts w:asciiTheme="majorHAnsi" w:hAnsiTheme="majorHAnsi" w:cs="ArialMT"/>
                <w:szCs w:val="18"/>
                <w:lang w:val="en-GB"/>
              </w:rPr>
            </w:pPr>
            <w:r w:rsidRPr="006A7066">
              <w:rPr>
                <w:rFonts w:asciiTheme="majorHAnsi" w:eastAsia="DejaVuSans" w:hAnsiTheme="majorHAnsi" w:cs="DejaVuSans"/>
                <w:szCs w:val="18"/>
                <w:lang w:val="en-GB"/>
              </w:rPr>
              <w:t xml:space="preserve">▪ </w:t>
            </w:r>
            <w:r w:rsidRPr="006A7066">
              <w:rPr>
                <w:rFonts w:asciiTheme="majorHAnsi" w:hAnsiTheme="majorHAnsi" w:cs="ArialMT"/>
                <w:szCs w:val="18"/>
                <w:lang w:val="en-GB"/>
              </w:rPr>
              <w:t>Safe Combined Manicure</w:t>
            </w:r>
          </w:p>
          <w:p w14:paraId="5A4E5C77" w14:textId="77777777" w:rsidR="00936A45" w:rsidRPr="006A7066" w:rsidRDefault="00936A45" w:rsidP="00936A45">
            <w:pPr>
              <w:autoSpaceDE w:val="0"/>
              <w:autoSpaceDN w:val="0"/>
              <w:adjustRightInd w:val="0"/>
              <w:rPr>
                <w:rFonts w:asciiTheme="majorHAnsi" w:hAnsiTheme="majorHAnsi" w:cs="ArialMT"/>
                <w:szCs w:val="18"/>
                <w:lang w:val="en-GB"/>
              </w:rPr>
            </w:pPr>
            <w:r w:rsidRPr="006A7066">
              <w:rPr>
                <w:rFonts w:asciiTheme="majorHAnsi" w:eastAsia="DejaVuSans" w:hAnsiTheme="majorHAnsi" w:cs="DejaVuSans"/>
                <w:szCs w:val="18"/>
                <w:lang w:val="en-GB"/>
              </w:rPr>
              <w:t xml:space="preserve">▪ </w:t>
            </w:r>
            <w:r w:rsidRPr="006A7066">
              <w:rPr>
                <w:rFonts w:asciiTheme="majorHAnsi" w:hAnsiTheme="majorHAnsi" w:cs="ArialMT"/>
                <w:szCs w:val="18"/>
                <w:lang w:val="en-GB"/>
              </w:rPr>
              <w:t>Aesthetic Pedicure</w:t>
            </w:r>
          </w:p>
          <w:p w14:paraId="0199831E" w14:textId="77777777" w:rsidR="00C0793B" w:rsidRDefault="00936A45" w:rsidP="00DF5762">
            <w:pPr>
              <w:rPr>
                <w:rFonts w:asciiTheme="majorHAnsi" w:hAnsiTheme="majorHAnsi" w:cs="ArialMT"/>
                <w:szCs w:val="18"/>
                <w:lang w:val="en-GB"/>
              </w:rPr>
            </w:pPr>
            <w:r w:rsidRPr="006A7066">
              <w:rPr>
                <w:rFonts w:asciiTheme="majorHAnsi" w:eastAsia="DejaVuSans" w:hAnsiTheme="majorHAnsi" w:cs="DejaVuSans"/>
                <w:szCs w:val="18"/>
                <w:lang w:val="en-GB"/>
              </w:rPr>
              <w:t xml:space="preserve">▪ </w:t>
            </w:r>
            <w:r w:rsidRPr="006A7066">
              <w:rPr>
                <w:rFonts w:asciiTheme="majorHAnsi" w:hAnsiTheme="majorHAnsi" w:cs="ArialMT"/>
                <w:szCs w:val="18"/>
                <w:lang w:val="en-GB"/>
              </w:rPr>
              <w:t>French Manicure</w:t>
            </w:r>
          </w:p>
          <w:p w14:paraId="0F445337" w14:textId="06D702F7" w:rsidR="00036450" w:rsidRPr="00C0793B" w:rsidRDefault="006A7066" w:rsidP="00DF5762">
            <w:pPr>
              <w:rPr>
                <w:rFonts w:asciiTheme="majorHAnsi" w:hAnsiTheme="majorHAnsi" w:cs="ArialMT"/>
                <w:szCs w:val="18"/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7E0AB1F" wp14:editId="7CD6CD8C">
                      <wp:simplePos x="0" y="0"/>
                      <wp:positionH relativeFrom="column">
                        <wp:posOffset>-2145</wp:posOffset>
                      </wp:positionH>
                      <wp:positionV relativeFrom="paragraph">
                        <wp:posOffset>131050</wp:posOffset>
                      </wp:positionV>
                      <wp:extent cx="4226944" cy="0"/>
                      <wp:effectExtent l="0" t="0" r="0" b="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2694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8AAD04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5pt,10.3pt" to="332.7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" strokecolor="#94b6d2 [3204]" strokeweight=".5pt">
                      <v:stroke joinstyle="miter"/>
                    </v:line>
                  </w:pict>
                </mc:Fallback>
              </mc:AlternateContent>
            </w:r>
            <w:r w:rsidR="00DF5762">
              <w:br/>
            </w:r>
          </w:p>
          <w:p w14:paraId="4B392CC3" w14:textId="2C126FEB" w:rsidR="00036450" w:rsidRPr="006A7066" w:rsidRDefault="00DF5762" w:rsidP="006A7066">
            <w:pPr>
              <w:rPr>
                <w:rFonts w:asciiTheme="majorHAnsi" w:hAnsiTheme="majorHAnsi"/>
                <w:b/>
                <w:bCs/>
                <w:sz w:val="20"/>
                <w:szCs w:val="24"/>
              </w:rPr>
            </w:pPr>
            <w:r w:rsidRPr="006A7066">
              <w:rPr>
                <w:b/>
                <w:bCs/>
                <w:sz w:val="20"/>
                <w:szCs w:val="24"/>
              </w:rPr>
              <w:t>University of Wales Trinity Saint David</w:t>
            </w:r>
            <w:r w:rsidR="006A7066" w:rsidRPr="006A7066">
              <w:rPr>
                <w:rFonts w:asciiTheme="majorHAnsi" w:hAnsiTheme="majorHAnsi" w:cs="ArialMT"/>
                <w:b/>
                <w:bCs/>
                <w:sz w:val="20"/>
                <w:szCs w:val="24"/>
                <w:lang w:val="en-GB"/>
              </w:rPr>
              <w:t>/Certificate of Higher Education</w:t>
            </w:r>
          </w:p>
          <w:p w14:paraId="6B770F20" w14:textId="5DA87FC1" w:rsidR="00036450" w:rsidRPr="006A7066" w:rsidRDefault="00735ECE" w:rsidP="00DF5762">
            <w:pPr>
              <w:pStyle w:val="Date"/>
            </w:pPr>
            <w:r w:rsidRPr="006A7066">
              <w:t>20/04/2020</w:t>
            </w:r>
            <w:r w:rsidR="00036450" w:rsidRPr="006A7066">
              <w:t xml:space="preserve"> </w:t>
            </w:r>
            <w:r w:rsidRPr="006A7066">
              <w:t>–</w:t>
            </w:r>
            <w:r w:rsidR="00036450" w:rsidRPr="006A7066">
              <w:t xml:space="preserve"> </w:t>
            </w:r>
            <w:r w:rsidRPr="006A7066">
              <w:t>ON GOING</w:t>
            </w:r>
          </w:p>
          <w:p w14:paraId="3C85E15D" w14:textId="1CD46956" w:rsidR="006A7066" w:rsidRPr="006A7066" w:rsidRDefault="00735ECE" w:rsidP="00DF5762">
            <w:r w:rsidRPr="006A7066">
              <w:t xml:space="preserve">I have </w:t>
            </w:r>
            <w:r w:rsidR="00CA17B1" w:rsidRPr="006A7066">
              <w:t>joined</w:t>
            </w:r>
            <w:r w:rsidRPr="006A7066">
              <w:t xml:space="preserve"> successfully UWTSD Certificate for Higher Education</w:t>
            </w:r>
          </w:p>
          <w:sdt>
            <w:sdtPr>
              <w:id w:val="1001553383"/>
              <w:placeholder>
                <w:docPart w:val="8C9437643E6F42799FCFD4DB98FAC061"/>
              </w:placeholder>
              <w:temporary/>
              <w:showingPlcHdr/>
              <w15:appearance w15:val="hidden"/>
            </w:sdtPr>
            <w:sdtEndPr/>
            <w:sdtContent>
              <w:p w14:paraId="0B9E04D7" w14:textId="77777777" w:rsidR="00036450" w:rsidRDefault="00036450" w:rsidP="00DF5762">
                <w:pPr>
                  <w:pStyle w:val="Heading2"/>
                </w:pPr>
                <w:r w:rsidRPr="00C0793B">
                  <w:rPr>
                    <w:szCs w:val="24"/>
                  </w:rPr>
                  <w:t>WORK EXPERIENCE</w:t>
                </w:r>
              </w:p>
            </w:sdtContent>
          </w:sdt>
          <w:p w14:paraId="1EC51025" w14:textId="77777777" w:rsidR="006A7066" w:rsidRPr="006A7066" w:rsidRDefault="00735ECE" w:rsidP="00DF5762">
            <w:pPr>
              <w:pStyle w:val="Date"/>
              <w:rPr>
                <w:rFonts w:asciiTheme="majorHAnsi" w:hAnsiTheme="majorHAnsi" w:cs="ArialMT"/>
                <w:b/>
                <w:bCs/>
                <w:sz w:val="20"/>
                <w:szCs w:val="20"/>
                <w:lang w:val="en-GB"/>
              </w:rPr>
            </w:pPr>
            <w:r w:rsidRPr="006A7066">
              <w:rPr>
                <w:b/>
                <w:bCs/>
                <w:sz w:val="20"/>
                <w:szCs w:val="24"/>
              </w:rPr>
              <w:t xml:space="preserve">D&amp;P </w:t>
            </w:r>
            <w:proofErr w:type="spellStart"/>
            <w:r w:rsidRPr="006A7066">
              <w:rPr>
                <w:b/>
                <w:bCs/>
                <w:sz w:val="20"/>
                <w:szCs w:val="24"/>
              </w:rPr>
              <w:t>Perfumum</w:t>
            </w:r>
            <w:proofErr w:type="spellEnd"/>
            <w:r w:rsidRPr="006A7066">
              <w:rPr>
                <w:b/>
                <w:bCs/>
                <w:sz w:val="20"/>
                <w:szCs w:val="24"/>
              </w:rPr>
              <w:t xml:space="preserve">, </w:t>
            </w:r>
            <w:r w:rsidR="006A7066" w:rsidRPr="006A7066">
              <w:rPr>
                <w:rFonts w:ascii="ArialMT" w:hAnsi="ArialMT" w:cs="ArialMT"/>
                <w:b/>
                <w:bCs/>
                <w:sz w:val="24"/>
                <w:szCs w:val="24"/>
                <w:lang w:val="en-GB"/>
              </w:rPr>
              <w:t xml:space="preserve"> </w:t>
            </w:r>
            <w:r w:rsidR="006A7066" w:rsidRPr="006A7066">
              <w:rPr>
                <w:rFonts w:asciiTheme="majorHAnsi" w:hAnsiTheme="majorHAnsi" w:cs="ArialMT"/>
                <w:b/>
                <w:bCs/>
                <w:sz w:val="20"/>
                <w:szCs w:val="20"/>
                <w:lang w:val="en-GB"/>
              </w:rPr>
              <w:t>Cosmetics and perfume specialised seller</w:t>
            </w:r>
          </w:p>
          <w:p w14:paraId="67F458F7" w14:textId="538EFB49" w:rsidR="00036450" w:rsidRDefault="00735ECE" w:rsidP="00DF5762">
            <w:pPr>
              <w:pStyle w:val="Date"/>
            </w:pPr>
            <w:r>
              <w:t xml:space="preserve">01/07/2018 </w:t>
            </w:r>
            <w:r w:rsidR="00036450" w:rsidRPr="00036450">
              <w:t>–</w:t>
            </w:r>
            <w:r>
              <w:t xml:space="preserve"> 01/03/2019</w:t>
            </w:r>
          </w:p>
          <w:p w14:paraId="2F4B0174" w14:textId="77777777" w:rsidR="00C0793B" w:rsidRPr="00C0793B" w:rsidRDefault="00C0793B" w:rsidP="00C0793B"/>
          <w:p w14:paraId="6343EDB7" w14:textId="77777777" w:rsidR="003B3339" w:rsidRPr="003B3339" w:rsidRDefault="003B3339" w:rsidP="003B3339">
            <w:pPr>
              <w:rPr>
                <w:lang w:val="en-GB" w:eastAsia="en-GB"/>
              </w:rPr>
            </w:pPr>
            <w:r w:rsidRPr="003B3339">
              <w:rPr>
                <w:lang w:val="en-GB" w:eastAsia="en-GB"/>
              </w:rPr>
              <w:t>Finding customers preferences in tastes and based on customer needs giving the best brands or basic once.</w:t>
            </w:r>
          </w:p>
          <w:p w14:paraId="4003792C" w14:textId="77777777" w:rsidR="003B3339" w:rsidRPr="003B3339" w:rsidRDefault="003B3339" w:rsidP="003B3339">
            <w:pPr>
              <w:rPr>
                <w:lang w:val="en-GB" w:eastAsia="en-GB"/>
              </w:rPr>
            </w:pPr>
            <w:r w:rsidRPr="003B3339">
              <w:rPr>
                <w:lang w:val="en-GB" w:eastAsia="en-GB"/>
              </w:rPr>
              <w:t>Maintain the order and cleaning and making different packs and sets based on event or season.</w:t>
            </w:r>
          </w:p>
          <w:p w14:paraId="604C51D8" w14:textId="77777777" w:rsidR="003B3339" w:rsidRPr="003B3339" w:rsidRDefault="003B3339" w:rsidP="003B3339">
            <w:pPr>
              <w:rPr>
                <w:lang w:val="en-GB" w:eastAsia="en-GB"/>
              </w:rPr>
            </w:pPr>
            <w:r w:rsidRPr="003B3339">
              <w:rPr>
                <w:lang w:val="en-GB" w:eastAsia="en-GB"/>
              </w:rPr>
              <w:t>Giving the right offers and deals and great advice for gifts ideas.</w:t>
            </w:r>
          </w:p>
          <w:p w14:paraId="46B19D54" w14:textId="026FC56E" w:rsidR="005F5B03" w:rsidRPr="005F5B03" w:rsidRDefault="003B3339" w:rsidP="00DF5762">
            <w:pPr>
              <w:rPr>
                <w:lang w:val="en-GB" w:eastAsia="en-GB"/>
              </w:rPr>
            </w:pPr>
            <w:r w:rsidRPr="003B3339">
              <w:rPr>
                <w:lang w:val="en-GB" w:eastAsia="en-GB"/>
              </w:rPr>
              <w:t>Entertain people and making them want to know more about us and our products.</w:t>
            </w:r>
          </w:p>
          <w:p w14:paraId="1143582B" w14:textId="480A7683" w:rsidR="004D3011" w:rsidRDefault="004D3011" w:rsidP="00DF5762"/>
          <w:p w14:paraId="33770AC3" w14:textId="77777777" w:rsidR="005F5B03" w:rsidRDefault="005F5B03" w:rsidP="00DF5762"/>
          <w:p w14:paraId="5471566E" w14:textId="14F5C443" w:rsidR="003B3339" w:rsidRDefault="00545D0E" w:rsidP="00DF5762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7E78CFE" wp14:editId="6EBB6549">
                      <wp:simplePos x="0" y="0"/>
                      <wp:positionH relativeFrom="column">
                        <wp:posOffset>-2513330</wp:posOffset>
                      </wp:positionH>
                      <wp:positionV relativeFrom="paragraph">
                        <wp:posOffset>335915</wp:posOffset>
                      </wp:positionV>
                      <wp:extent cx="2095500" cy="2105025"/>
                      <wp:effectExtent l="0" t="0" r="0" b="9525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95500" cy="2105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id w:val="964008307"/>
                                    <w:placeholder>
                                      <w:docPart w:val="A8E989CDC21744988191D8805DB1DC0A"/>
                                    </w:placeholder>
                                    <w:temporary/>
                                    <w:showingPlcHdr/>
                                    <w15:appearance w15:val="hidden"/>
                                  </w:sdtPr>
                                  <w:sdtEndPr/>
                                  <w:sdtContent>
                                    <w:p w14:paraId="0F47DBDF" w14:textId="77777777" w:rsidR="001B31B7" w:rsidRDefault="001B31B7" w:rsidP="001B31B7">
                                      <w:pPr>
                                        <w:pStyle w:val="Heading2"/>
                                        <w:rPr>
                                          <w:rFonts w:asciiTheme="minorHAnsi" w:eastAsiaTheme="minorEastAsia" w:hAnsiTheme="minorHAnsi" w:cstheme="minorBidi"/>
                                          <w:b w:val="0"/>
                                          <w:bCs w:val="0"/>
                                          <w:caps w:val="0"/>
                                          <w:sz w:val="18"/>
                                          <w:szCs w:val="22"/>
                                        </w:rPr>
                                      </w:pPr>
                                      <w:r w:rsidRPr="00545D0E">
                                        <w:rPr>
                                          <w:rStyle w:val="Heading3Char"/>
                                          <w:b/>
                                          <w:bCs w:val="0"/>
                                          <w:sz w:val="24"/>
                                          <w:szCs w:val="28"/>
                                        </w:rPr>
                                        <w:t>SKILLS</w:t>
                                      </w:r>
                                    </w:p>
                                  </w:sdtContent>
                                </w:sdt>
                                <w:p w14:paraId="03A3969F" w14:textId="77777777" w:rsidR="001B31B7" w:rsidRDefault="001B31B7" w:rsidP="001B31B7">
                                  <w:r>
                                    <w:t>Very communicative person</w:t>
                                  </w:r>
                                </w:p>
                                <w:p w14:paraId="70AD4EA5" w14:textId="77777777" w:rsidR="001B31B7" w:rsidRDefault="001B31B7" w:rsidP="001B31B7">
                                  <w:r>
                                    <w:t>Confident</w:t>
                                  </w:r>
                                </w:p>
                                <w:p w14:paraId="0ED47817" w14:textId="77777777" w:rsidR="001B31B7" w:rsidRDefault="001B31B7" w:rsidP="001B31B7">
                                  <w:r>
                                    <w:t>Managing my own time</w:t>
                                  </w:r>
                                </w:p>
                                <w:p w14:paraId="080FBF09" w14:textId="77777777" w:rsidR="001B31B7" w:rsidRDefault="001B31B7" w:rsidP="001B31B7">
                                  <w:r>
                                    <w:t>Resilience</w:t>
                                  </w:r>
                                </w:p>
                                <w:p w14:paraId="78A8785C" w14:textId="11BC7280" w:rsidR="001B31B7" w:rsidRDefault="001B31B7" w:rsidP="001B31B7">
                                  <w:r>
                                    <w:t>Creative Personality and Open minded</w:t>
                                  </w:r>
                                </w:p>
                                <w:p w14:paraId="4C918463" w14:textId="1B448C5A" w:rsidR="001B31B7" w:rsidRDefault="001B31B7" w:rsidP="001B31B7">
                                  <w:r>
                                    <w:t>Able to work in a team/as a team</w:t>
                                  </w:r>
                                </w:p>
                                <w:p w14:paraId="515D2934" w14:textId="77777777" w:rsidR="001B31B7" w:rsidRDefault="001B31B7" w:rsidP="001B31B7">
                                  <w:r>
                                    <w:t>Problem Solving Skills and Decision Making when needed</w:t>
                                  </w:r>
                                </w:p>
                                <w:p w14:paraId="48B9C187" w14:textId="77777777" w:rsidR="00545D0E" w:rsidRDefault="00545D0E" w:rsidP="00545D0E">
                                  <w:r>
                                    <w:t>Digital Skills</w:t>
                                  </w:r>
                                </w:p>
                                <w:p w14:paraId="2D7893B6" w14:textId="19897368" w:rsidR="001B31B7" w:rsidRDefault="00545D0E" w:rsidP="001B31B7">
                                  <w:r>
                                    <w:t>Friendly</w:t>
                                  </w:r>
                                </w:p>
                                <w:p w14:paraId="1F142DE9" w14:textId="77777777" w:rsidR="001B31B7" w:rsidRDefault="001B31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E78CFE" id="Text Box 6" o:spid="_x0000_s1027" type="#_x0000_t202" style="position:absolute;margin-left:-197.9pt;margin-top:26.45pt;width:165pt;height:16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" filled="f" stroked="f">
                      <v:textbox>
                        <w:txbxContent>
                          <w:sdt>
                            <w:sdtPr>
                              <w:id w:val="964008307"/>
                              <w:placeholder>
                                <w:docPart w:val="A8E989CDC21744988191D8805DB1DC0A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EndPr/>
                            <w:sdtContent>
                              <w:p w14:paraId="0F47DBDF" w14:textId="77777777" w:rsidR="001B31B7" w:rsidRDefault="001B31B7" w:rsidP="001B31B7">
                                <w:pPr>
                                  <w:pStyle w:val="Heading2"/>
                                  <w:rPr>
                                    <w:rFonts w:asciiTheme="minorHAnsi" w:eastAsiaTheme="minorEastAsia" w:hAnsiTheme="minorHAnsi" w:cstheme="minorBidi"/>
                                    <w:b w:val="0"/>
                                    <w:bCs w:val="0"/>
                                    <w:caps w:val="0"/>
                                    <w:sz w:val="18"/>
                                    <w:szCs w:val="22"/>
                                  </w:rPr>
                                </w:pPr>
                                <w:r w:rsidRPr="00545D0E">
                                  <w:rPr>
                                    <w:rStyle w:val="Heading3Char"/>
                                    <w:b/>
                                    <w:bCs w:val="0"/>
                                    <w:sz w:val="24"/>
                                    <w:szCs w:val="28"/>
                                  </w:rPr>
                                  <w:t>SKILLS</w:t>
                                </w:r>
                              </w:p>
                            </w:sdtContent>
                          </w:sdt>
                          <w:p w14:paraId="03A3969F" w14:textId="77777777" w:rsidR="001B31B7" w:rsidRDefault="001B31B7" w:rsidP="001B31B7">
                            <w:r>
                              <w:t>Very communicative person</w:t>
                            </w:r>
                          </w:p>
                          <w:p w14:paraId="70AD4EA5" w14:textId="77777777" w:rsidR="001B31B7" w:rsidRDefault="001B31B7" w:rsidP="001B31B7">
                            <w:r>
                              <w:t>Confident</w:t>
                            </w:r>
                          </w:p>
                          <w:p w14:paraId="0ED47817" w14:textId="77777777" w:rsidR="001B31B7" w:rsidRDefault="001B31B7" w:rsidP="001B31B7">
                            <w:r>
                              <w:t>Managing my own time</w:t>
                            </w:r>
                          </w:p>
                          <w:p w14:paraId="080FBF09" w14:textId="77777777" w:rsidR="001B31B7" w:rsidRDefault="001B31B7" w:rsidP="001B31B7">
                            <w:r>
                              <w:t>Resilience</w:t>
                            </w:r>
                          </w:p>
                          <w:p w14:paraId="78A8785C" w14:textId="11BC7280" w:rsidR="001B31B7" w:rsidRDefault="001B31B7" w:rsidP="001B31B7">
                            <w:r>
                              <w:t>Creative Personality and Open minded</w:t>
                            </w:r>
                          </w:p>
                          <w:p w14:paraId="4C918463" w14:textId="1B448C5A" w:rsidR="001B31B7" w:rsidRDefault="001B31B7" w:rsidP="001B31B7">
                            <w:r>
                              <w:t>Able to work in a team/as a team</w:t>
                            </w:r>
                          </w:p>
                          <w:p w14:paraId="515D2934" w14:textId="77777777" w:rsidR="001B31B7" w:rsidRDefault="001B31B7" w:rsidP="001B31B7">
                            <w:r>
                              <w:t>Problem Solving Skills and Decision Making when needed</w:t>
                            </w:r>
                          </w:p>
                          <w:p w14:paraId="48B9C187" w14:textId="77777777" w:rsidR="00545D0E" w:rsidRDefault="00545D0E" w:rsidP="00545D0E">
                            <w:r>
                              <w:t>Digital Skills</w:t>
                            </w:r>
                          </w:p>
                          <w:p w14:paraId="2D7893B6" w14:textId="19897368" w:rsidR="001B31B7" w:rsidRDefault="00545D0E" w:rsidP="001B31B7">
                            <w:r>
                              <w:t>Friendly</w:t>
                            </w:r>
                          </w:p>
                          <w:p w14:paraId="1F142DE9" w14:textId="77777777" w:rsidR="001B31B7" w:rsidRDefault="001B31B7"/>
                        </w:txbxContent>
                      </v:textbox>
                    </v:shape>
                  </w:pict>
                </mc:Fallback>
              </mc:AlternateContent>
            </w:r>
          </w:p>
          <w:p w14:paraId="13A2FEB1" w14:textId="58AAF7A5" w:rsidR="001B31B7" w:rsidRDefault="001B31B7" w:rsidP="00DF5762"/>
          <w:p w14:paraId="5F9A2137" w14:textId="7FD6A370" w:rsidR="004D3011" w:rsidRPr="006A7066" w:rsidRDefault="00735ECE" w:rsidP="00DF5762">
            <w:pPr>
              <w:pStyle w:val="Heading4"/>
              <w:rPr>
                <w:bCs/>
                <w:sz w:val="20"/>
                <w:szCs w:val="24"/>
              </w:rPr>
            </w:pPr>
            <w:r w:rsidRPr="006A7066">
              <w:rPr>
                <w:sz w:val="20"/>
                <w:szCs w:val="24"/>
              </w:rPr>
              <w:t>Magic Salon</w:t>
            </w:r>
            <w:r w:rsidR="006A7066" w:rsidRPr="006A7066">
              <w:rPr>
                <w:sz w:val="20"/>
                <w:szCs w:val="24"/>
              </w:rPr>
              <w:t xml:space="preserve">/ </w:t>
            </w:r>
            <w:r w:rsidRPr="006A7066">
              <w:rPr>
                <w:sz w:val="20"/>
                <w:szCs w:val="24"/>
              </w:rPr>
              <w:t>Nail Technician</w:t>
            </w:r>
            <w:r w:rsidR="006A7066" w:rsidRPr="006A7066">
              <w:rPr>
                <w:sz w:val="20"/>
                <w:szCs w:val="24"/>
              </w:rPr>
              <w:t xml:space="preserve"> Bucharest</w:t>
            </w:r>
          </w:p>
          <w:p w14:paraId="36F932A4" w14:textId="30E1B209" w:rsidR="004D3011" w:rsidRDefault="00735ECE" w:rsidP="00DF5762">
            <w:pPr>
              <w:pStyle w:val="Date"/>
            </w:pPr>
            <w:r>
              <w:t xml:space="preserve">20/03/2019 </w:t>
            </w:r>
            <w:r w:rsidR="004D3011" w:rsidRPr="004D3011">
              <w:t>–</w:t>
            </w:r>
            <w:r>
              <w:t xml:space="preserve"> 01/06/2019</w:t>
            </w:r>
          </w:p>
          <w:p w14:paraId="5D77CBE0" w14:textId="77777777" w:rsidR="006A7066" w:rsidRPr="006A7066" w:rsidRDefault="006A7066" w:rsidP="006A7066"/>
          <w:p w14:paraId="783AE574" w14:textId="77777777" w:rsidR="003B3339" w:rsidRPr="003B3339" w:rsidRDefault="003B3339" w:rsidP="003B3339">
            <w:pPr>
              <w:rPr>
                <w:lang w:val="en-GB" w:eastAsia="en-GB"/>
              </w:rPr>
            </w:pPr>
            <w:r w:rsidRPr="003B3339">
              <w:rPr>
                <w:lang w:val="en-GB" w:eastAsia="en-GB"/>
              </w:rPr>
              <w:t>Checking customer body shape and face shape so it will be easy to provide the best make-up and hairstyle.</w:t>
            </w:r>
          </w:p>
          <w:p w14:paraId="0681888F" w14:textId="77777777" w:rsidR="003B3339" w:rsidRPr="003B3339" w:rsidRDefault="003B3339" w:rsidP="003B3339">
            <w:pPr>
              <w:rPr>
                <w:lang w:val="en-GB" w:eastAsia="en-GB"/>
              </w:rPr>
            </w:pPr>
            <w:r w:rsidRPr="003B3339">
              <w:rPr>
                <w:lang w:val="en-GB" w:eastAsia="en-GB"/>
              </w:rPr>
              <w:t xml:space="preserve">Choosing the right model and colour based on style and </w:t>
            </w:r>
            <w:proofErr w:type="spellStart"/>
            <w:r w:rsidRPr="003B3339">
              <w:rPr>
                <w:lang w:val="en-GB" w:eastAsia="en-GB"/>
              </w:rPr>
              <w:t>customers</w:t>
            </w:r>
            <w:proofErr w:type="spellEnd"/>
            <w:r w:rsidRPr="003B3339">
              <w:rPr>
                <w:lang w:val="en-GB" w:eastAsia="en-GB"/>
              </w:rPr>
              <w:t xml:space="preserve"> needs.</w:t>
            </w:r>
          </w:p>
          <w:p w14:paraId="32607B57" w14:textId="77777777" w:rsidR="003B3339" w:rsidRPr="003B3339" w:rsidRDefault="003B3339" w:rsidP="003B3339">
            <w:pPr>
              <w:rPr>
                <w:lang w:val="en-GB" w:eastAsia="en-GB"/>
              </w:rPr>
            </w:pPr>
            <w:r w:rsidRPr="003B3339">
              <w:rPr>
                <w:lang w:val="en-GB" w:eastAsia="en-GB"/>
              </w:rPr>
              <w:t>Provide very good options for hairstyle related to make-up.</w:t>
            </w:r>
          </w:p>
          <w:p w14:paraId="3A688495" w14:textId="77777777" w:rsidR="003B3339" w:rsidRPr="003B3339" w:rsidRDefault="003B3339" w:rsidP="003B3339">
            <w:pPr>
              <w:rPr>
                <w:lang w:val="en-GB" w:eastAsia="en-GB"/>
              </w:rPr>
            </w:pPr>
            <w:r w:rsidRPr="003B3339">
              <w:rPr>
                <w:lang w:val="en-GB" w:eastAsia="en-GB"/>
              </w:rPr>
              <w:t>Responsible in providing the best offers and deals for the customers.</w:t>
            </w:r>
          </w:p>
          <w:p w14:paraId="11189A7E" w14:textId="479C5C41" w:rsidR="004D3011" w:rsidRPr="004D3011" w:rsidRDefault="00036450" w:rsidP="00DF5762">
            <w:r w:rsidRPr="004D3011">
              <w:t xml:space="preserve"> </w:t>
            </w:r>
          </w:p>
          <w:p w14:paraId="77EB903D" w14:textId="77777777" w:rsidR="004D3011" w:rsidRDefault="004D3011" w:rsidP="00DF5762"/>
          <w:p w14:paraId="23096468" w14:textId="17C3AB97" w:rsidR="004D3011" w:rsidRPr="00141A95" w:rsidRDefault="00735ECE" w:rsidP="00DF5762">
            <w:pPr>
              <w:pStyle w:val="Heading4"/>
              <w:rPr>
                <w:rFonts w:asciiTheme="majorHAnsi" w:hAnsiTheme="majorHAnsi"/>
                <w:bCs/>
                <w:sz w:val="20"/>
                <w:szCs w:val="20"/>
              </w:rPr>
            </w:pPr>
            <w:r w:rsidRPr="00141A95">
              <w:rPr>
                <w:rFonts w:asciiTheme="majorHAnsi" w:hAnsiTheme="majorHAnsi" w:cs="ArialMT"/>
                <w:sz w:val="20"/>
                <w:szCs w:val="20"/>
                <w:lang w:val="en-GB"/>
              </w:rPr>
              <w:t>UK Nails Swansea,</w:t>
            </w:r>
            <w:r w:rsidR="004D3011" w:rsidRPr="00141A95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r w:rsidRPr="00141A95">
              <w:rPr>
                <w:rFonts w:asciiTheme="majorHAnsi" w:hAnsiTheme="majorHAnsi"/>
                <w:sz w:val="20"/>
                <w:szCs w:val="20"/>
              </w:rPr>
              <w:t>Nail Technician</w:t>
            </w:r>
          </w:p>
          <w:p w14:paraId="3A5DA127" w14:textId="52CAD62C" w:rsidR="004D3011" w:rsidRDefault="00735ECE" w:rsidP="00DF5762">
            <w:pPr>
              <w:pStyle w:val="Date"/>
              <w:rPr>
                <w:rFonts w:asciiTheme="majorHAnsi" w:hAnsiTheme="majorHAnsi" w:cs="ArialMT"/>
                <w:szCs w:val="18"/>
                <w:lang w:val="en-GB"/>
              </w:rPr>
            </w:pPr>
            <w:r w:rsidRPr="00735ECE">
              <w:rPr>
                <w:rFonts w:cs="ArialMT"/>
                <w:szCs w:val="18"/>
                <w:lang w:val="en-GB"/>
              </w:rPr>
              <w:t>01/07/2019</w:t>
            </w:r>
            <w:r w:rsidR="004D3011" w:rsidRPr="004D3011">
              <w:t>–</w:t>
            </w:r>
            <w:r w:rsidRPr="00735ECE">
              <w:rPr>
                <w:rFonts w:asciiTheme="majorHAnsi" w:hAnsiTheme="majorHAnsi" w:cs="ArialMT"/>
                <w:szCs w:val="18"/>
                <w:lang w:val="en-GB"/>
              </w:rPr>
              <w:t>17/10/2019</w:t>
            </w:r>
          </w:p>
          <w:p w14:paraId="4A874148" w14:textId="77777777" w:rsidR="006A7066" w:rsidRPr="006A7066" w:rsidRDefault="006A7066" w:rsidP="006A7066">
            <w:pPr>
              <w:rPr>
                <w:lang w:val="en-GB"/>
              </w:rPr>
            </w:pPr>
          </w:p>
          <w:p w14:paraId="7601259D" w14:textId="77777777" w:rsidR="003B3339" w:rsidRPr="003B3339" w:rsidRDefault="003B3339" w:rsidP="003B3339">
            <w:pPr>
              <w:rPr>
                <w:lang w:val="en-GB" w:eastAsia="en-GB"/>
              </w:rPr>
            </w:pPr>
            <w:r w:rsidRPr="003B3339">
              <w:rPr>
                <w:lang w:val="en-GB" w:eastAsia="en-GB"/>
              </w:rPr>
              <w:t>Entertain customers while they are waiting and also communicate with the customer in front of me.</w:t>
            </w:r>
          </w:p>
          <w:p w14:paraId="250CF35E" w14:textId="77777777" w:rsidR="003B3339" w:rsidRPr="003B3339" w:rsidRDefault="003B3339" w:rsidP="003B3339">
            <w:pPr>
              <w:rPr>
                <w:lang w:val="en-GB" w:eastAsia="en-GB"/>
              </w:rPr>
            </w:pPr>
            <w:r w:rsidRPr="003B3339">
              <w:rPr>
                <w:lang w:val="en-GB" w:eastAsia="en-GB"/>
              </w:rPr>
              <w:t>Give the best advice for a new style and provide the best offers and deals.</w:t>
            </w:r>
          </w:p>
          <w:p w14:paraId="7CE13662" w14:textId="77777777" w:rsidR="003B3339" w:rsidRPr="003B3339" w:rsidRDefault="003B3339" w:rsidP="003B3339">
            <w:pPr>
              <w:rPr>
                <w:lang w:val="en-GB" w:eastAsia="en-GB"/>
              </w:rPr>
            </w:pPr>
            <w:r w:rsidRPr="003B3339">
              <w:rPr>
                <w:lang w:val="en-GB" w:eastAsia="en-GB"/>
              </w:rPr>
              <w:t>Responsible for checking them, clean them and take the old model down.</w:t>
            </w:r>
          </w:p>
          <w:p w14:paraId="66F05A9D" w14:textId="0D3C79EA" w:rsidR="003B3339" w:rsidRPr="003B3339" w:rsidRDefault="003B3339" w:rsidP="003B3339">
            <w:pPr>
              <w:rPr>
                <w:lang w:val="en-GB" w:eastAsia="en-GB"/>
              </w:rPr>
            </w:pPr>
            <w:r w:rsidRPr="003B3339">
              <w:rPr>
                <w:lang w:val="en-GB" w:eastAsia="en-GB"/>
              </w:rPr>
              <w:t xml:space="preserve">Making the new model based on new trends and customer </w:t>
            </w:r>
            <w:r w:rsidR="00CA17B1" w:rsidRPr="003B3339">
              <w:rPr>
                <w:lang w:val="en-GB" w:eastAsia="en-GB"/>
              </w:rPr>
              <w:t>needs and</w:t>
            </w:r>
            <w:r w:rsidRPr="003B3339">
              <w:rPr>
                <w:lang w:val="en-GB" w:eastAsia="en-GB"/>
              </w:rPr>
              <w:t xml:space="preserve"> follow the right model to acquire the perfect manicure/pedicure.</w:t>
            </w:r>
          </w:p>
          <w:p w14:paraId="2DD1338B" w14:textId="77777777" w:rsidR="003B3339" w:rsidRPr="003B3339" w:rsidRDefault="003B3339" w:rsidP="003B3339">
            <w:pPr>
              <w:rPr>
                <w:lang w:val="en-GB" w:eastAsia="en-GB"/>
              </w:rPr>
            </w:pPr>
            <w:r w:rsidRPr="003B3339">
              <w:rPr>
                <w:lang w:val="en-GB" w:eastAsia="en-GB"/>
              </w:rPr>
              <w:t>Maintain cleaning in the shop and on my own section and organise my equipment to be easy access.</w:t>
            </w:r>
          </w:p>
          <w:p w14:paraId="31F2555C" w14:textId="0D1BC62C" w:rsidR="003B3339" w:rsidRDefault="003B3339" w:rsidP="003B3339">
            <w:pPr>
              <w:rPr>
                <w:lang w:val="en-GB"/>
              </w:rPr>
            </w:pPr>
          </w:p>
          <w:p w14:paraId="529E684A" w14:textId="483CABC4" w:rsidR="00141A95" w:rsidRPr="00141A95" w:rsidRDefault="00141A95" w:rsidP="00934A4C">
            <w:pPr>
              <w:pStyle w:val="Heading1"/>
              <w:tabs>
                <w:tab w:val="left" w:pos="2895"/>
              </w:tabs>
              <w:rPr>
                <w:color w:val="auto"/>
                <w:sz w:val="22"/>
                <w:szCs w:val="22"/>
              </w:rPr>
            </w:pPr>
            <w:r w:rsidRPr="00141A95">
              <w:rPr>
                <w:b/>
                <w:color w:val="auto"/>
                <w:sz w:val="22"/>
                <w:szCs w:val="22"/>
              </w:rPr>
              <w:t>LANGUAGE SKILLS</w:t>
            </w:r>
            <w:r w:rsidR="00934A4C">
              <w:rPr>
                <w:b/>
                <w:color w:val="auto"/>
                <w:sz w:val="22"/>
                <w:szCs w:val="22"/>
              </w:rPr>
              <w:tab/>
            </w:r>
          </w:p>
          <w:tbl>
            <w:tblPr>
              <w:tblStyle w:val="TableGrid0"/>
              <w:tblW w:w="9978" w:type="dxa"/>
              <w:tblInd w:w="0" w:type="dxa"/>
              <w:tblLayout w:type="fixed"/>
              <w:tblCellMar>
                <w:top w:w="3" w:type="dxa"/>
                <w:bottom w:w="3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8643"/>
              <w:gridCol w:w="1335"/>
            </w:tblGrid>
            <w:tr w:rsidR="00141A95" w14:paraId="20BD7FFB" w14:textId="77777777" w:rsidTr="00960C84">
              <w:trPr>
                <w:trHeight w:val="733"/>
              </w:trPr>
              <w:tc>
                <w:tcPr>
                  <w:tcW w:w="8643" w:type="dxa"/>
                  <w:tcBorders>
                    <w:top w:val="single" w:sz="16" w:space="0" w:color="979797"/>
                    <w:left w:val="nil"/>
                    <w:bottom w:val="single" w:sz="3" w:space="0" w:color="E1E1E1"/>
                    <w:right w:val="nil"/>
                  </w:tcBorders>
                  <w:vAlign w:val="center"/>
                </w:tcPr>
                <w:p w14:paraId="2213CE74" w14:textId="77777777" w:rsidR="00141A95" w:rsidRPr="00141A95" w:rsidRDefault="00141A95" w:rsidP="00CA17B1">
                  <w:pPr>
                    <w:framePr w:hSpace="180" w:wrap="around" w:hAnchor="margin" w:y="-937"/>
                    <w:spacing w:line="259" w:lineRule="auto"/>
                    <w:rPr>
                      <w:rFonts w:asciiTheme="majorHAnsi" w:hAnsiTheme="majorHAnsi"/>
                    </w:rPr>
                  </w:pPr>
                  <w:r w:rsidRPr="00141A95">
                    <w:rPr>
                      <w:rFonts w:asciiTheme="majorHAnsi" w:hAnsiTheme="majorHAnsi"/>
                    </w:rPr>
                    <w:t xml:space="preserve">Mother tongue(s): ROMANIAN </w:t>
                  </w:r>
                </w:p>
                <w:p w14:paraId="6CE3FD5F" w14:textId="77777777" w:rsidR="00141A95" w:rsidRPr="00B73398" w:rsidRDefault="00141A95" w:rsidP="00CA17B1">
                  <w:pPr>
                    <w:framePr w:hSpace="180" w:wrap="around" w:hAnchor="margin" w:y="-937"/>
                    <w:spacing w:line="259" w:lineRule="auto"/>
                    <w:rPr>
                      <w:sz w:val="12"/>
                      <w:szCs w:val="10"/>
                    </w:rPr>
                  </w:pPr>
                </w:p>
                <w:p w14:paraId="017C1F6D" w14:textId="77777777" w:rsidR="00141A95" w:rsidRPr="00141A95" w:rsidRDefault="00141A95" w:rsidP="00CA17B1">
                  <w:pPr>
                    <w:pStyle w:val="Heading4"/>
                    <w:framePr w:hSpace="180" w:wrap="around" w:hAnchor="margin" w:y="-937"/>
                    <w:outlineLvl w:val="3"/>
                    <w:rPr>
                      <w:sz w:val="28"/>
                      <w:szCs w:val="24"/>
                    </w:rPr>
                  </w:pPr>
                  <w:r w:rsidRPr="00141A95">
                    <w:rPr>
                      <w:sz w:val="22"/>
                    </w:rPr>
                    <w:t>Foreign language(s): English</w:t>
                  </w:r>
                </w:p>
                <w:tbl>
                  <w:tblPr>
                    <w:tblStyle w:val="TableGridLight"/>
                    <w:tblW w:w="6776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892"/>
                    <w:gridCol w:w="1170"/>
                    <w:gridCol w:w="1373"/>
                    <w:gridCol w:w="1375"/>
                    <w:gridCol w:w="1966"/>
                  </w:tblGrid>
                  <w:tr w:rsidR="00141A95" w:rsidRPr="00BA02F5" w14:paraId="5C7A9B74" w14:textId="77777777" w:rsidTr="0077597C">
                    <w:trPr>
                      <w:trHeight w:val="178"/>
                    </w:trPr>
                    <w:tc>
                      <w:tcPr>
                        <w:tcW w:w="2062" w:type="dxa"/>
                        <w:gridSpan w:val="2"/>
                      </w:tcPr>
                      <w:p w14:paraId="11CE3A18" w14:textId="77777777" w:rsidR="00141A95" w:rsidRPr="00BA02F5" w:rsidRDefault="00141A95" w:rsidP="00CA17B1">
                        <w:pPr>
                          <w:pStyle w:val="Heading4"/>
                          <w:framePr w:hSpace="180" w:wrap="around" w:hAnchor="margin" w:y="-937"/>
                          <w:jc w:val="center"/>
                          <w:outlineLvl w:val="3"/>
                          <w:rPr>
                            <w:color w:val="auto"/>
                            <w:sz w:val="20"/>
                            <w:szCs w:val="20"/>
                          </w:rPr>
                        </w:pPr>
                        <w:r w:rsidRPr="00BA02F5">
                          <w:rPr>
                            <w:color w:val="auto"/>
                            <w:sz w:val="20"/>
                            <w:szCs w:val="20"/>
                          </w:rPr>
                          <w:t>UNDERSTANDING</w:t>
                        </w:r>
                      </w:p>
                    </w:tc>
                    <w:tc>
                      <w:tcPr>
                        <w:tcW w:w="2748" w:type="dxa"/>
                        <w:gridSpan w:val="2"/>
                      </w:tcPr>
                      <w:p w14:paraId="2F97659D" w14:textId="77777777" w:rsidR="00141A95" w:rsidRPr="00BA02F5" w:rsidRDefault="00141A95" w:rsidP="00CA17B1">
                        <w:pPr>
                          <w:pStyle w:val="Heading4"/>
                          <w:framePr w:hSpace="180" w:wrap="around" w:hAnchor="margin" w:y="-937"/>
                          <w:jc w:val="center"/>
                          <w:outlineLvl w:val="3"/>
                          <w:rPr>
                            <w:color w:val="auto"/>
                            <w:sz w:val="20"/>
                            <w:szCs w:val="20"/>
                          </w:rPr>
                        </w:pPr>
                        <w:r w:rsidRPr="00BA02F5">
                          <w:rPr>
                            <w:color w:val="auto"/>
                            <w:sz w:val="20"/>
                            <w:szCs w:val="20"/>
                          </w:rPr>
                          <w:t>SPEAKING</w:t>
                        </w:r>
                      </w:p>
                    </w:tc>
                    <w:tc>
                      <w:tcPr>
                        <w:tcW w:w="1966" w:type="dxa"/>
                      </w:tcPr>
                      <w:p w14:paraId="5E221488" w14:textId="77777777" w:rsidR="00141A95" w:rsidRPr="00BA02F5" w:rsidRDefault="00141A95" w:rsidP="00CA17B1">
                        <w:pPr>
                          <w:pStyle w:val="Heading4"/>
                          <w:framePr w:hSpace="180" w:wrap="around" w:hAnchor="margin" w:y="-937"/>
                          <w:jc w:val="center"/>
                          <w:outlineLvl w:val="3"/>
                          <w:rPr>
                            <w:color w:val="auto"/>
                            <w:sz w:val="20"/>
                            <w:szCs w:val="20"/>
                          </w:rPr>
                        </w:pPr>
                        <w:r w:rsidRPr="00BA02F5">
                          <w:rPr>
                            <w:color w:val="auto"/>
                            <w:sz w:val="20"/>
                            <w:szCs w:val="20"/>
                          </w:rPr>
                          <w:t>WRITING</w:t>
                        </w:r>
                      </w:p>
                    </w:tc>
                  </w:tr>
                  <w:tr w:rsidR="00141A95" w:rsidRPr="00BA02F5" w14:paraId="6AB91E18" w14:textId="77777777" w:rsidTr="0077597C">
                    <w:trPr>
                      <w:trHeight w:val="357"/>
                    </w:trPr>
                    <w:tc>
                      <w:tcPr>
                        <w:tcW w:w="892" w:type="dxa"/>
                      </w:tcPr>
                      <w:p w14:paraId="66AAA4D4" w14:textId="77777777" w:rsidR="00141A95" w:rsidRPr="00BA02F5" w:rsidRDefault="00141A95" w:rsidP="00CA17B1">
                        <w:pPr>
                          <w:pStyle w:val="Heading4"/>
                          <w:framePr w:hSpace="180" w:wrap="around" w:hAnchor="margin" w:y="-937"/>
                          <w:outlineLvl w:val="3"/>
                          <w:rPr>
                            <w:color w:val="auto"/>
                            <w:sz w:val="20"/>
                            <w:szCs w:val="20"/>
                          </w:rPr>
                        </w:pPr>
                        <w:r w:rsidRPr="00141A95">
                          <w:rPr>
                            <w:color w:val="auto"/>
                            <w:sz w:val="16"/>
                            <w:szCs w:val="16"/>
                          </w:rPr>
                          <w:t>Listening</w:t>
                        </w:r>
                      </w:p>
                    </w:tc>
                    <w:tc>
                      <w:tcPr>
                        <w:tcW w:w="1170" w:type="dxa"/>
                      </w:tcPr>
                      <w:p w14:paraId="3B82443D" w14:textId="77777777" w:rsidR="00141A95" w:rsidRPr="00BA02F5" w:rsidRDefault="00141A95" w:rsidP="00CA17B1">
                        <w:pPr>
                          <w:pStyle w:val="Heading4"/>
                          <w:framePr w:hSpace="180" w:wrap="around" w:hAnchor="margin" w:y="-937"/>
                          <w:outlineLvl w:val="3"/>
                          <w:rPr>
                            <w:color w:val="auto"/>
                            <w:sz w:val="20"/>
                            <w:szCs w:val="20"/>
                          </w:rPr>
                        </w:pPr>
                        <w:r w:rsidRPr="00141A95">
                          <w:rPr>
                            <w:color w:val="auto"/>
                            <w:sz w:val="16"/>
                            <w:szCs w:val="16"/>
                          </w:rPr>
                          <w:t>Reading</w:t>
                        </w:r>
                      </w:p>
                    </w:tc>
                    <w:tc>
                      <w:tcPr>
                        <w:tcW w:w="1373" w:type="dxa"/>
                      </w:tcPr>
                      <w:p w14:paraId="0F80AF3B" w14:textId="77777777" w:rsidR="00141A95" w:rsidRPr="00141A95" w:rsidRDefault="00141A95" w:rsidP="00CA17B1">
                        <w:pPr>
                          <w:pStyle w:val="Heading4"/>
                          <w:framePr w:hSpace="180" w:wrap="around" w:hAnchor="margin" w:y="-937"/>
                          <w:outlineLvl w:val="3"/>
                          <w:rPr>
                            <w:color w:val="auto"/>
                            <w:sz w:val="16"/>
                            <w:szCs w:val="16"/>
                          </w:rPr>
                        </w:pPr>
                        <w:r w:rsidRPr="00141A95">
                          <w:rPr>
                            <w:color w:val="auto"/>
                            <w:sz w:val="16"/>
                            <w:szCs w:val="16"/>
                          </w:rPr>
                          <w:t>Spoken Interaction</w:t>
                        </w:r>
                      </w:p>
                    </w:tc>
                    <w:tc>
                      <w:tcPr>
                        <w:tcW w:w="1374" w:type="dxa"/>
                      </w:tcPr>
                      <w:p w14:paraId="56CF2075" w14:textId="77777777" w:rsidR="00141A95" w:rsidRPr="00141A95" w:rsidRDefault="00141A95" w:rsidP="00CA17B1">
                        <w:pPr>
                          <w:pStyle w:val="Heading4"/>
                          <w:framePr w:hSpace="180" w:wrap="around" w:hAnchor="margin" w:y="-937"/>
                          <w:outlineLvl w:val="3"/>
                          <w:rPr>
                            <w:color w:val="auto"/>
                            <w:sz w:val="16"/>
                            <w:szCs w:val="16"/>
                          </w:rPr>
                        </w:pPr>
                        <w:r w:rsidRPr="00141A95">
                          <w:rPr>
                            <w:color w:val="auto"/>
                            <w:sz w:val="16"/>
                            <w:szCs w:val="16"/>
                          </w:rPr>
                          <w:t>Spoken Production</w:t>
                        </w:r>
                      </w:p>
                    </w:tc>
                    <w:tc>
                      <w:tcPr>
                        <w:tcW w:w="1966" w:type="dxa"/>
                      </w:tcPr>
                      <w:p w14:paraId="631D00EB" w14:textId="77777777" w:rsidR="00141A95" w:rsidRPr="00BA02F5" w:rsidRDefault="00141A95" w:rsidP="00CA17B1">
                        <w:pPr>
                          <w:pStyle w:val="Heading4"/>
                          <w:framePr w:hSpace="180" w:wrap="around" w:hAnchor="margin" w:y="-937"/>
                          <w:outlineLvl w:val="3"/>
                          <w:rPr>
                            <w:color w:val="auto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141A95" w:rsidRPr="00BA02F5" w14:paraId="3F711377" w14:textId="77777777" w:rsidTr="0077597C">
                    <w:trPr>
                      <w:trHeight w:val="178"/>
                    </w:trPr>
                    <w:tc>
                      <w:tcPr>
                        <w:tcW w:w="6776" w:type="dxa"/>
                        <w:gridSpan w:val="5"/>
                      </w:tcPr>
                      <w:p w14:paraId="5AC4800B" w14:textId="2C935BA0" w:rsidR="00141A95" w:rsidRPr="00BA02F5" w:rsidRDefault="00141A95" w:rsidP="00CA17B1">
                        <w:pPr>
                          <w:pStyle w:val="Heading4"/>
                          <w:framePr w:hSpace="180" w:wrap="around" w:hAnchor="margin" w:y="-937"/>
                          <w:tabs>
                            <w:tab w:val="left" w:pos="1740"/>
                            <w:tab w:val="left" w:pos="3495"/>
                            <w:tab w:val="left" w:pos="5610"/>
                            <w:tab w:val="left" w:pos="7695"/>
                          </w:tabs>
                          <w:outlineLvl w:val="3"/>
                          <w:rPr>
                            <w:color w:val="auto"/>
                            <w:sz w:val="20"/>
                            <w:szCs w:val="20"/>
                          </w:rPr>
                        </w:pPr>
                        <w:r>
                          <w:rPr>
                            <w:color w:val="auto"/>
                            <w:sz w:val="20"/>
                            <w:szCs w:val="20"/>
                          </w:rPr>
                          <w:t xml:space="preserve">     </w:t>
                        </w:r>
                        <w:r w:rsidRPr="00BA02F5">
                          <w:rPr>
                            <w:color w:val="auto"/>
                            <w:sz w:val="20"/>
                            <w:szCs w:val="20"/>
                          </w:rPr>
                          <w:t>B2</w:t>
                        </w:r>
                        <w:r>
                          <w:rPr>
                            <w:color w:val="auto"/>
                            <w:sz w:val="20"/>
                            <w:szCs w:val="20"/>
                          </w:rPr>
                          <w:t xml:space="preserve">            </w:t>
                        </w:r>
                        <w:proofErr w:type="spellStart"/>
                        <w:r>
                          <w:rPr>
                            <w:color w:val="auto"/>
                            <w:sz w:val="20"/>
                            <w:szCs w:val="20"/>
                          </w:rPr>
                          <w:t>B2</w:t>
                        </w:r>
                        <w:proofErr w:type="spellEnd"/>
                        <w:r>
                          <w:rPr>
                            <w:color w:val="auto"/>
                            <w:sz w:val="20"/>
                            <w:szCs w:val="20"/>
                          </w:rPr>
                          <w:tab/>
                          <w:t xml:space="preserve">           B1</w:t>
                        </w:r>
                        <w:r>
                          <w:rPr>
                            <w:color w:val="auto"/>
                            <w:sz w:val="20"/>
                            <w:szCs w:val="20"/>
                          </w:rPr>
                          <w:tab/>
                          <w:t xml:space="preserve">     </w:t>
                        </w:r>
                        <w:proofErr w:type="spellStart"/>
                        <w:r>
                          <w:rPr>
                            <w:color w:val="auto"/>
                            <w:sz w:val="20"/>
                            <w:szCs w:val="20"/>
                          </w:rPr>
                          <w:t>B1</w:t>
                        </w:r>
                        <w:proofErr w:type="spellEnd"/>
                        <w:r>
                          <w:rPr>
                            <w:color w:val="auto"/>
                            <w:sz w:val="20"/>
                            <w:szCs w:val="20"/>
                          </w:rPr>
                          <w:t xml:space="preserve">                             B2</w:t>
                        </w:r>
                      </w:p>
                    </w:tc>
                  </w:tr>
                </w:tbl>
                <w:p w14:paraId="7004A487" w14:textId="77777777" w:rsidR="00141A95" w:rsidRDefault="00141A95" w:rsidP="00CA17B1">
                  <w:pPr>
                    <w:framePr w:hSpace="180" w:wrap="around" w:hAnchor="margin" w:y="-937"/>
                    <w:spacing w:line="259" w:lineRule="auto"/>
                  </w:pPr>
                </w:p>
              </w:tc>
              <w:tc>
                <w:tcPr>
                  <w:tcW w:w="1335" w:type="dxa"/>
                  <w:tcBorders>
                    <w:top w:val="single" w:sz="16" w:space="0" w:color="979797"/>
                    <w:left w:val="nil"/>
                    <w:bottom w:val="single" w:sz="3" w:space="0" w:color="E1E1E1"/>
                    <w:right w:val="nil"/>
                  </w:tcBorders>
                </w:tcPr>
                <w:p w14:paraId="7D28C93F" w14:textId="77777777" w:rsidR="00141A95" w:rsidRDefault="00141A95" w:rsidP="00CA17B1">
                  <w:pPr>
                    <w:framePr w:hSpace="180" w:wrap="around" w:hAnchor="margin" w:y="-937"/>
                    <w:spacing w:after="160" w:line="259" w:lineRule="auto"/>
                  </w:pPr>
                </w:p>
              </w:tc>
            </w:tr>
          </w:tbl>
          <w:p w14:paraId="7D8E2E98" w14:textId="77777777" w:rsidR="00141A95" w:rsidRPr="003B3339" w:rsidRDefault="00141A95" w:rsidP="003B3339">
            <w:pPr>
              <w:rPr>
                <w:lang w:val="en-GB"/>
              </w:rPr>
            </w:pPr>
          </w:p>
          <w:tbl>
            <w:tblPr>
              <w:tblStyle w:val="TableGrid"/>
              <w:tblpPr w:leftFromText="180" w:rightFromText="180" w:vertAnchor="text" w:horzAnchor="margin" w:tblpY="122"/>
              <w:tblW w:w="7148" w:type="dxa"/>
              <w:tblLayout w:type="fixed"/>
              <w:tblLook w:val="04A0" w:firstRow="1" w:lastRow="0" w:firstColumn="1" w:lastColumn="0" w:noHBand="0" w:noVBand="1"/>
            </w:tblPr>
            <w:tblGrid>
              <w:gridCol w:w="1418"/>
              <w:gridCol w:w="1564"/>
              <w:gridCol w:w="1418"/>
              <w:gridCol w:w="1417"/>
              <w:gridCol w:w="1028"/>
              <w:gridCol w:w="258"/>
              <w:gridCol w:w="45"/>
            </w:tblGrid>
            <w:tr w:rsidR="0077597C" w14:paraId="72544C81" w14:textId="77777777" w:rsidTr="001E1148">
              <w:trPr>
                <w:trHeight w:val="426"/>
              </w:trPr>
              <w:tc>
                <w:tcPr>
                  <w:tcW w:w="7148" w:type="dxa"/>
                  <w:gridSpan w:val="7"/>
                  <w:tcBorders>
                    <w:top w:val="nil"/>
                    <w:left w:val="nil"/>
                    <w:right w:val="nil"/>
                  </w:tcBorders>
                </w:tcPr>
                <w:p w14:paraId="0BEBA602" w14:textId="6A4C6115" w:rsidR="001E1148" w:rsidRDefault="001E1148" w:rsidP="00934A4C">
                  <w:pPr>
                    <w:rPr>
                      <w:b/>
                      <w:bCs/>
                      <w:sz w:val="20"/>
                      <w:szCs w:val="24"/>
                    </w:rPr>
                  </w:pPr>
                </w:p>
                <w:p w14:paraId="0F355D7A" w14:textId="2542297C" w:rsidR="001E1148" w:rsidRDefault="001E1148" w:rsidP="001E1148">
                  <w:pPr>
                    <w:rPr>
                      <w:b/>
                      <w:bCs/>
                      <w:sz w:val="20"/>
                      <w:szCs w:val="24"/>
                    </w:rPr>
                  </w:pPr>
                  <w:r w:rsidRPr="001E1148">
                    <w:rPr>
                      <w:b/>
                      <w:bCs/>
                      <w:sz w:val="20"/>
                      <w:szCs w:val="24"/>
                    </w:rPr>
                    <w:t>Digital skills</w:t>
                  </w:r>
                </w:p>
                <w:p w14:paraId="630047C2" w14:textId="763E5109" w:rsidR="00934A4C" w:rsidRPr="001E1148" w:rsidRDefault="00934A4C" w:rsidP="001E1148">
                  <w:pPr>
                    <w:rPr>
                      <w:b/>
                      <w:bCs/>
                      <w:sz w:val="22"/>
                      <w:szCs w:val="28"/>
                    </w:rPr>
                  </w:pPr>
                  <w:r>
                    <w:rPr>
                      <w:b/>
                      <w:bCs/>
                      <w:noProof/>
                      <w:sz w:val="22"/>
                      <w:szCs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10228E3C" wp14:editId="2EB1A27C">
                            <wp:simplePos x="0" y="0"/>
                            <wp:positionH relativeFrom="column">
                              <wp:posOffset>34290</wp:posOffset>
                            </wp:positionH>
                            <wp:positionV relativeFrom="paragraph">
                              <wp:posOffset>78739</wp:posOffset>
                            </wp:positionV>
                            <wp:extent cx="4324350" cy="0"/>
                            <wp:effectExtent l="0" t="0" r="0" b="0"/>
                            <wp:wrapNone/>
                            <wp:docPr id="10" name="Straight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4324350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3">
                                      <a:schemeClr val="accent6"/>
                                    </a:lnRef>
                                    <a:fillRef idx="0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D252964" id="Straight Connector 10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7pt,6.2pt" to="343.2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" strokecolor="#968c8c [3209]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  <w:p w14:paraId="03A1D425" w14:textId="4C61959B" w:rsidR="0077597C" w:rsidRPr="0077597C" w:rsidRDefault="0077597C" w:rsidP="0077597C">
                  <w:pPr>
                    <w:jc w:val="center"/>
                    <w:rPr>
                      <w:b/>
                      <w:bCs/>
                      <w:sz w:val="20"/>
                      <w:szCs w:val="24"/>
                    </w:rPr>
                  </w:pPr>
                  <w:r w:rsidRPr="0077597C">
                    <w:rPr>
                      <w:b/>
                      <w:bCs/>
                      <w:sz w:val="20"/>
                      <w:szCs w:val="24"/>
                    </w:rPr>
                    <w:t>SELF-ASSESSMENT</w:t>
                  </w:r>
                </w:p>
              </w:tc>
            </w:tr>
            <w:tr w:rsidR="001E1148" w14:paraId="48B2177C" w14:textId="77777777" w:rsidTr="001E1148">
              <w:trPr>
                <w:gridAfter w:val="2"/>
                <w:wAfter w:w="303" w:type="dxa"/>
                <w:trHeight w:val="425"/>
              </w:trPr>
              <w:tc>
                <w:tcPr>
                  <w:tcW w:w="1418" w:type="dxa"/>
                  <w:tcBorders>
                    <w:left w:val="nil"/>
                  </w:tcBorders>
                </w:tcPr>
                <w:p w14:paraId="2707F27E" w14:textId="2162691C" w:rsidR="0077597C" w:rsidRPr="0077597C" w:rsidRDefault="0077597C" w:rsidP="0077597C">
                  <w:pPr>
                    <w:rPr>
                      <w:b/>
                      <w:bCs/>
                      <w:sz w:val="16"/>
                      <w:szCs w:val="20"/>
                    </w:rPr>
                  </w:pPr>
                  <w:r w:rsidRPr="0077597C">
                    <w:rPr>
                      <w:b/>
                      <w:bCs/>
                      <w:sz w:val="16"/>
                      <w:szCs w:val="20"/>
                    </w:rPr>
                    <w:t>Information processing</w:t>
                  </w:r>
                </w:p>
              </w:tc>
              <w:tc>
                <w:tcPr>
                  <w:tcW w:w="1564" w:type="dxa"/>
                </w:tcPr>
                <w:p w14:paraId="76EE888A" w14:textId="2760D05B" w:rsidR="0077597C" w:rsidRPr="0077597C" w:rsidRDefault="0077597C" w:rsidP="0077597C">
                  <w:pPr>
                    <w:rPr>
                      <w:b/>
                      <w:bCs/>
                      <w:sz w:val="16"/>
                      <w:szCs w:val="20"/>
                    </w:rPr>
                  </w:pPr>
                  <w:r w:rsidRPr="0077597C">
                    <w:rPr>
                      <w:b/>
                      <w:bCs/>
                      <w:sz w:val="16"/>
                      <w:szCs w:val="20"/>
                    </w:rPr>
                    <w:t>Communication</w:t>
                  </w:r>
                </w:p>
              </w:tc>
              <w:tc>
                <w:tcPr>
                  <w:tcW w:w="1418" w:type="dxa"/>
                </w:tcPr>
                <w:p w14:paraId="340FD6A7" w14:textId="77777777" w:rsidR="0077597C" w:rsidRPr="0077597C" w:rsidRDefault="0077597C" w:rsidP="0077597C">
                  <w:pPr>
                    <w:rPr>
                      <w:b/>
                      <w:bCs/>
                    </w:rPr>
                  </w:pPr>
                  <w:r w:rsidRPr="0077597C">
                    <w:rPr>
                      <w:b/>
                      <w:bCs/>
                    </w:rPr>
                    <w:t>Content creation</w:t>
                  </w:r>
                </w:p>
                <w:p w14:paraId="37F8FBE3" w14:textId="77777777" w:rsidR="0077597C" w:rsidRDefault="0077597C" w:rsidP="0077597C">
                  <w:pPr>
                    <w:tabs>
                      <w:tab w:val="left" w:pos="4080"/>
                    </w:tabs>
                  </w:pPr>
                </w:p>
              </w:tc>
              <w:tc>
                <w:tcPr>
                  <w:tcW w:w="1417" w:type="dxa"/>
                </w:tcPr>
                <w:p w14:paraId="65E400B7" w14:textId="681B1A08" w:rsidR="0077597C" w:rsidRPr="0077597C" w:rsidRDefault="0077597C" w:rsidP="0077597C">
                  <w:pPr>
                    <w:rPr>
                      <w:b/>
                      <w:bCs/>
                    </w:rPr>
                  </w:pPr>
                  <w:r w:rsidRPr="0077597C">
                    <w:rPr>
                      <w:b/>
                      <w:bCs/>
                    </w:rPr>
                    <w:t>Safety</w:t>
                  </w:r>
                </w:p>
              </w:tc>
              <w:tc>
                <w:tcPr>
                  <w:tcW w:w="1028" w:type="dxa"/>
                  <w:tcBorders>
                    <w:right w:val="nil"/>
                  </w:tcBorders>
                </w:tcPr>
                <w:p w14:paraId="76FC50BB" w14:textId="38127E1B" w:rsidR="0077597C" w:rsidRPr="0077597C" w:rsidRDefault="0077597C" w:rsidP="0077597C">
                  <w:pPr>
                    <w:rPr>
                      <w:b/>
                      <w:bCs/>
                    </w:rPr>
                  </w:pPr>
                  <w:r w:rsidRPr="0077597C">
                    <w:rPr>
                      <w:b/>
                      <w:bCs/>
                    </w:rPr>
                    <w:t>Problem- solving</w:t>
                  </w:r>
                </w:p>
              </w:tc>
            </w:tr>
            <w:tr w:rsidR="001E1148" w14:paraId="20032F2D" w14:textId="77777777" w:rsidTr="001E1148">
              <w:trPr>
                <w:gridAfter w:val="1"/>
                <w:wAfter w:w="45" w:type="dxa"/>
                <w:trHeight w:val="360"/>
              </w:trPr>
              <w:tc>
                <w:tcPr>
                  <w:tcW w:w="1418" w:type="dxa"/>
                  <w:tcBorders>
                    <w:left w:val="nil"/>
                    <w:bottom w:val="nil"/>
                  </w:tcBorders>
                </w:tcPr>
                <w:p w14:paraId="4B442717" w14:textId="224E7737" w:rsidR="0077597C" w:rsidRPr="001E1148" w:rsidRDefault="0077597C" w:rsidP="0077597C">
                  <w:pPr>
                    <w:tabs>
                      <w:tab w:val="left" w:pos="4080"/>
                    </w:tabs>
                    <w:rPr>
                      <w:sz w:val="16"/>
                      <w:szCs w:val="20"/>
                    </w:rPr>
                  </w:pPr>
                  <w:r w:rsidRPr="001E1148">
                    <w:rPr>
                      <w:rFonts w:ascii="Arial" w:eastAsia="Arial" w:hAnsi="Arial" w:cs="Arial"/>
                      <w:color w:val="3F3A38"/>
                      <w:sz w:val="16"/>
                      <w:szCs w:val="20"/>
                    </w:rPr>
                    <w:t>Proficient user</w:t>
                  </w:r>
                </w:p>
              </w:tc>
              <w:tc>
                <w:tcPr>
                  <w:tcW w:w="1564" w:type="dxa"/>
                  <w:tcBorders>
                    <w:bottom w:val="nil"/>
                  </w:tcBorders>
                </w:tcPr>
                <w:p w14:paraId="109C87FB" w14:textId="19A9882E" w:rsidR="0077597C" w:rsidRPr="001E1148" w:rsidRDefault="0077597C" w:rsidP="0077597C">
                  <w:pPr>
                    <w:tabs>
                      <w:tab w:val="left" w:pos="4080"/>
                    </w:tabs>
                    <w:rPr>
                      <w:rFonts w:ascii="Arial" w:eastAsia="Arial" w:hAnsi="Arial" w:cs="Arial"/>
                      <w:color w:val="3F3A38"/>
                      <w:sz w:val="16"/>
                      <w:szCs w:val="20"/>
                    </w:rPr>
                  </w:pPr>
                  <w:r w:rsidRPr="001E1148">
                    <w:rPr>
                      <w:rFonts w:ascii="Arial" w:eastAsia="Arial" w:hAnsi="Arial" w:cs="Arial"/>
                      <w:color w:val="3F3A38"/>
                      <w:sz w:val="16"/>
                      <w:szCs w:val="20"/>
                    </w:rPr>
                    <w:t>Proficient user</w:t>
                  </w:r>
                </w:p>
              </w:tc>
              <w:tc>
                <w:tcPr>
                  <w:tcW w:w="1418" w:type="dxa"/>
                  <w:tcBorders>
                    <w:bottom w:val="nil"/>
                  </w:tcBorders>
                </w:tcPr>
                <w:p w14:paraId="60196DDE" w14:textId="5839D89A" w:rsidR="0077597C" w:rsidRPr="001E1148" w:rsidRDefault="0077597C" w:rsidP="0077597C">
                  <w:pPr>
                    <w:tabs>
                      <w:tab w:val="left" w:pos="4080"/>
                    </w:tabs>
                    <w:rPr>
                      <w:sz w:val="16"/>
                      <w:szCs w:val="20"/>
                    </w:rPr>
                  </w:pPr>
                  <w:r w:rsidRPr="001E1148">
                    <w:rPr>
                      <w:rFonts w:ascii="Arial" w:eastAsia="Arial" w:hAnsi="Arial" w:cs="Arial"/>
                      <w:color w:val="3F3A38"/>
                      <w:sz w:val="16"/>
                      <w:szCs w:val="20"/>
                    </w:rPr>
                    <w:t>Proficient user</w:t>
                  </w:r>
                </w:p>
              </w:tc>
              <w:tc>
                <w:tcPr>
                  <w:tcW w:w="1417" w:type="dxa"/>
                  <w:tcBorders>
                    <w:bottom w:val="nil"/>
                  </w:tcBorders>
                </w:tcPr>
                <w:p w14:paraId="4A98B4A4" w14:textId="20883C6A" w:rsidR="0077597C" w:rsidRPr="001E1148" w:rsidRDefault="0077597C" w:rsidP="0077597C">
                  <w:pPr>
                    <w:tabs>
                      <w:tab w:val="left" w:pos="4080"/>
                    </w:tabs>
                    <w:rPr>
                      <w:sz w:val="16"/>
                      <w:szCs w:val="20"/>
                    </w:rPr>
                  </w:pPr>
                  <w:r w:rsidRPr="001E1148">
                    <w:rPr>
                      <w:rFonts w:ascii="Arial" w:eastAsia="Arial" w:hAnsi="Arial" w:cs="Arial"/>
                      <w:color w:val="3F3A38"/>
                      <w:sz w:val="16"/>
                      <w:szCs w:val="20"/>
                    </w:rPr>
                    <w:t>Proficient user</w:t>
                  </w:r>
                </w:p>
              </w:tc>
              <w:tc>
                <w:tcPr>
                  <w:tcW w:w="1286" w:type="dxa"/>
                  <w:gridSpan w:val="2"/>
                  <w:tcBorders>
                    <w:bottom w:val="nil"/>
                    <w:right w:val="nil"/>
                  </w:tcBorders>
                </w:tcPr>
                <w:p w14:paraId="5F56CCFF" w14:textId="258ABF60" w:rsidR="0077597C" w:rsidRPr="001E1148" w:rsidRDefault="0077597C" w:rsidP="0077597C">
                  <w:pPr>
                    <w:tabs>
                      <w:tab w:val="left" w:pos="4080"/>
                    </w:tabs>
                    <w:rPr>
                      <w:sz w:val="16"/>
                      <w:szCs w:val="20"/>
                    </w:rPr>
                  </w:pPr>
                  <w:r w:rsidRPr="001E1148">
                    <w:rPr>
                      <w:rFonts w:ascii="Arial" w:eastAsia="Arial" w:hAnsi="Arial" w:cs="Arial"/>
                      <w:color w:val="3F3A38"/>
                      <w:sz w:val="16"/>
                      <w:szCs w:val="20"/>
                    </w:rPr>
                    <w:t>Proficient user</w:t>
                  </w:r>
                </w:p>
              </w:tc>
            </w:tr>
          </w:tbl>
          <w:p w14:paraId="42F2FEC5" w14:textId="0433AB00" w:rsidR="001B31B7" w:rsidRPr="001B31B7" w:rsidRDefault="003B3339" w:rsidP="00545D0E">
            <w:r>
              <w:rPr>
                <w:rFonts w:ascii="Segoe UI Historic" w:hAnsi="Segoe UI Historic" w:cs="Segoe UI Historic"/>
                <w:color w:val="050505"/>
                <w:sz w:val="23"/>
                <w:szCs w:val="23"/>
              </w:rPr>
              <w:t xml:space="preserve"> </w:t>
            </w:r>
          </w:p>
        </w:tc>
      </w:tr>
    </w:tbl>
    <w:p w14:paraId="19AB28D7" w14:textId="77777777" w:rsidR="0077597C" w:rsidRDefault="0077597C" w:rsidP="0077597C">
      <w:pPr>
        <w:tabs>
          <w:tab w:val="left" w:pos="4185"/>
        </w:tabs>
      </w:pPr>
      <w:r>
        <w:lastRenderedPageBreak/>
        <w:tab/>
      </w:r>
    </w:p>
    <w:p w14:paraId="3A40EB98" w14:textId="201EA6D2" w:rsidR="0043117B" w:rsidRDefault="00745CA2" w:rsidP="0077597C">
      <w:pPr>
        <w:tabs>
          <w:tab w:val="left" w:pos="4080"/>
        </w:tabs>
      </w:pPr>
    </w:p>
    <w:p w14:paraId="52F281C8" w14:textId="3C69B80A" w:rsidR="00C3186E" w:rsidRPr="00C3186E" w:rsidRDefault="00C3186E" w:rsidP="00C3186E"/>
    <w:p w14:paraId="3EC61E11" w14:textId="517C4220" w:rsidR="00C3186E" w:rsidRPr="00C3186E" w:rsidRDefault="00C3186E" w:rsidP="00C3186E"/>
    <w:p w14:paraId="27019833" w14:textId="03389673" w:rsidR="00C3186E" w:rsidRPr="00C3186E" w:rsidRDefault="00C3186E" w:rsidP="00C3186E"/>
    <w:p w14:paraId="2CF07CEA" w14:textId="20F4ED43" w:rsidR="00C3186E" w:rsidRPr="00C3186E" w:rsidRDefault="00C3186E" w:rsidP="00C3186E"/>
    <w:p w14:paraId="6F3EDC0F" w14:textId="598D188B" w:rsidR="00C3186E" w:rsidRPr="00C3186E" w:rsidRDefault="00C3186E" w:rsidP="00C3186E"/>
    <w:p w14:paraId="14F37852" w14:textId="5B5BA3E0" w:rsidR="00C3186E" w:rsidRPr="00C3186E" w:rsidRDefault="00C3186E" w:rsidP="00C3186E"/>
    <w:p w14:paraId="65AAAA28" w14:textId="5F4E9BF1" w:rsidR="00C3186E" w:rsidRPr="00C3186E" w:rsidRDefault="00C3186E" w:rsidP="00C3186E"/>
    <w:p w14:paraId="65C15D77" w14:textId="462B942B" w:rsidR="00C3186E" w:rsidRPr="00C3186E" w:rsidRDefault="00C3186E" w:rsidP="00C3186E"/>
    <w:p w14:paraId="10E00BB8" w14:textId="7E2E3A00" w:rsidR="00C3186E" w:rsidRPr="00C3186E" w:rsidRDefault="00C3186E" w:rsidP="00C3186E"/>
    <w:p w14:paraId="4E741FFD" w14:textId="57FC0ED7" w:rsidR="00C3186E" w:rsidRDefault="00C3186E" w:rsidP="00C3186E"/>
    <w:p w14:paraId="7BD23774" w14:textId="4AA645D1" w:rsidR="00C3186E" w:rsidRPr="00C3186E" w:rsidRDefault="00C3186E" w:rsidP="00C3186E"/>
    <w:p w14:paraId="67D13352" w14:textId="5FAACD2B" w:rsidR="00C3186E" w:rsidRDefault="00C3186E" w:rsidP="00C3186E"/>
    <w:p w14:paraId="368DD88B" w14:textId="28EFC639" w:rsidR="00C3186E" w:rsidRDefault="00C3186E" w:rsidP="00C3186E">
      <w:pPr>
        <w:tabs>
          <w:tab w:val="left" w:pos="9465"/>
        </w:tabs>
      </w:pPr>
      <w:r>
        <w:tab/>
      </w:r>
    </w:p>
    <w:p w14:paraId="11943853" w14:textId="7E4183CB" w:rsidR="00C3186E" w:rsidRDefault="00C3186E" w:rsidP="00C3186E">
      <w:pPr>
        <w:tabs>
          <w:tab w:val="left" w:pos="9465"/>
        </w:tabs>
      </w:pPr>
    </w:p>
    <w:p w14:paraId="6A1C26FF" w14:textId="383AE80C" w:rsidR="00C3186E" w:rsidRDefault="00C3186E"/>
    <w:p w14:paraId="76DDC9E1" w14:textId="5750CF2C" w:rsidR="00C3186E" w:rsidRDefault="00C3186E" w:rsidP="00C3186E"/>
    <w:p w14:paraId="5228B66E" w14:textId="3C3FB6DD" w:rsidR="00C3186E" w:rsidRDefault="00C3186E" w:rsidP="00C3186E"/>
    <w:p w14:paraId="7357161F" w14:textId="6EF89B4B" w:rsidR="003C19F7" w:rsidRPr="003C19F7" w:rsidRDefault="003C19F7" w:rsidP="003C19F7"/>
    <w:p w14:paraId="526A8C26" w14:textId="5C8F6A0A" w:rsidR="003C19F7" w:rsidRPr="003C19F7" w:rsidRDefault="003C19F7" w:rsidP="003C19F7"/>
    <w:p w14:paraId="04E3F27B" w14:textId="37D9FAED" w:rsidR="003C19F7" w:rsidRDefault="003C19F7" w:rsidP="003C19F7"/>
    <w:p w14:paraId="407C3050" w14:textId="5D27C46F" w:rsidR="003C19F7" w:rsidRPr="00E213C8" w:rsidRDefault="003C19F7" w:rsidP="003C19F7">
      <w:pPr>
        <w:tabs>
          <w:tab w:val="left" w:pos="4485"/>
        </w:tabs>
        <w:rPr>
          <w:b/>
          <w:bCs/>
        </w:rPr>
      </w:pPr>
      <w:r>
        <w:tab/>
      </w:r>
      <w:r w:rsidRPr="00E213C8">
        <w:rPr>
          <w:b/>
          <w:bCs/>
          <w:sz w:val="40"/>
          <w:szCs w:val="48"/>
        </w:rPr>
        <w:t>Cover Letter</w:t>
      </w:r>
    </w:p>
    <w:p w14:paraId="59A7C25F" w14:textId="45CDBAD3" w:rsidR="003C19F7" w:rsidRDefault="003C19F7" w:rsidP="003C19F7">
      <w:pPr>
        <w:tabs>
          <w:tab w:val="left" w:pos="4485"/>
        </w:tabs>
      </w:pPr>
      <w:r>
        <w:t>4 Cadwaladr Circle</w:t>
      </w:r>
    </w:p>
    <w:p w14:paraId="00851B0E" w14:textId="0D6B98DE" w:rsidR="003C19F7" w:rsidRDefault="003C19F7" w:rsidP="003C19F7">
      <w:pPr>
        <w:tabs>
          <w:tab w:val="left" w:pos="4485"/>
        </w:tabs>
      </w:pPr>
    </w:p>
    <w:p w14:paraId="73D439A3" w14:textId="199960D9" w:rsidR="003C19F7" w:rsidRDefault="003C19F7" w:rsidP="003C19F7">
      <w:pPr>
        <w:tabs>
          <w:tab w:val="left" w:pos="4485"/>
        </w:tabs>
      </w:pPr>
      <w:r>
        <w:t>Mayhill</w:t>
      </w:r>
    </w:p>
    <w:p w14:paraId="2C252173" w14:textId="27811098" w:rsidR="003C19F7" w:rsidRDefault="003C19F7" w:rsidP="003C19F7">
      <w:pPr>
        <w:tabs>
          <w:tab w:val="left" w:pos="4485"/>
        </w:tabs>
      </w:pPr>
    </w:p>
    <w:p w14:paraId="1D666C91" w14:textId="248057F3" w:rsidR="003C19F7" w:rsidRDefault="003C19F7" w:rsidP="003C19F7">
      <w:pPr>
        <w:tabs>
          <w:tab w:val="left" w:pos="4485"/>
        </w:tabs>
      </w:pPr>
      <w:r>
        <w:t>Swansea</w:t>
      </w:r>
    </w:p>
    <w:p w14:paraId="6ABADD04" w14:textId="1DBDD732" w:rsidR="003C19F7" w:rsidRDefault="003C19F7" w:rsidP="003C19F7">
      <w:pPr>
        <w:tabs>
          <w:tab w:val="left" w:pos="4485"/>
        </w:tabs>
      </w:pPr>
    </w:p>
    <w:p w14:paraId="16F54C7E" w14:textId="076E849B" w:rsidR="003C19F7" w:rsidRDefault="003C19F7" w:rsidP="003C19F7">
      <w:pPr>
        <w:tabs>
          <w:tab w:val="left" w:pos="4485"/>
        </w:tabs>
      </w:pPr>
      <w:r>
        <w:t>SA1 6UB</w:t>
      </w:r>
    </w:p>
    <w:p w14:paraId="35E1E1A3" w14:textId="3599EDF3" w:rsidR="003C19F7" w:rsidRDefault="003C19F7" w:rsidP="003C19F7">
      <w:pPr>
        <w:tabs>
          <w:tab w:val="left" w:pos="4485"/>
        </w:tabs>
      </w:pPr>
    </w:p>
    <w:p w14:paraId="6D4A64E8" w14:textId="71FF6612" w:rsidR="003C19F7" w:rsidRDefault="003C19F7" w:rsidP="003C19F7">
      <w:pPr>
        <w:tabs>
          <w:tab w:val="left" w:pos="4485"/>
        </w:tabs>
      </w:pPr>
      <w:r>
        <w:t>02/07/2020</w:t>
      </w:r>
    </w:p>
    <w:p w14:paraId="6DFBAB89" w14:textId="6AF08F4B" w:rsidR="003C19F7" w:rsidRDefault="003C19F7" w:rsidP="003C19F7">
      <w:pPr>
        <w:tabs>
          <w:tab w:val="left" w:pos="4485"/>
        </w:tabs>
      </w:pPr>
    </w:p>
    <w:p w14:paraId="29B61913" w14:textId="49ECA5E0" w:rsidR="003C19F7" w:rsidRPr="0054593D" w:rsidRDefault="003C19F7" w:rsidP="003C19F7">
      <w:pPr>
        <w:tabs>
          <w:tab w:val="left" w:pos="4485"/>
        </w:tabs>
        <w:rPr>
          <w:sz w:val="20"/>
          <w:szCs w:val="24"/>
        </w:rPr>
      </w:pPr>
    </w:p>
    <w:p w14:paraId="16A45027" w14:textId="2B9249EA" w:rsidR="003C19F7" w:rsidRPr="0054593D" w:rsidRDefault="003C19F7" w:rsidP="003C19F7">
      <w:pPr>
        <w:tabs>
          <w:tab w:val="left" w:pos="4485"/>
        </w:tabs>
        <w:rPr>
          <w:sz w:val="20"/>
          <w:szCs w:val="24"/>
        </w:rPr>
      </w:pPr>
      <w:r w:rsidRPr="0054593D">
        <w:rPr>
          <w:sz w:val="20"/>
          <w:szCs w:val="24"/>
        </w:rPr>
        <w:t xml:space="preserve">Interest for the role of Nail </w:t>
      </w:r>
      <w:r w:rsidR="00E213C8" w:rsidRPr="0054593D">
        <w:rPr>
          <w:sz w:val="20"/>
          <w:szCs w:val="24"/>
        </w:rPr>
        <w:t>Technicians</w:t>
      </w:r>
      <w:r w:rsidRPr="0054593D">
        <w:rPr>
          <w:sz w:val="20"/>
          <w:szCs w:val="24"/>
        </w:rPr>
        <w:t>/</w:t>
      </w:r>
      <w:r w:rsidR="00E213C8" w:rsidRPr="0054593D">
        <w:rPr>
          <w:sz w:val="20"/>
          <w:szCs w:val="24"/>
        </w:rPr>
        <w:t>Make-Up</w:t>
      </w:r>
      <w:r w:rsidRPr="0054593D">
        <w:rPr>
          <w:sz w:val="20"/>
          <w:szCs w:val="24"/>
        </w:rPr>
        <w:t xml:space="preserve"> Artist in a Beauty Salon</w:t>
      </w:r>
    </w:p>
    <w:p w14:paraId="68A31A8F" w14:textId="543ECCBF" w:rsidR="003C19F7" w:rsidRDefault="003C19F7" w:rsidP="003C19F7">
      <w:pPr>
        <w:tabs>
          <w:tab w:val="left" w:pos="4485"/>
        </w:tabs>
      </w:pPr>
    </w:p>
    <w:p w14:paraId="08418B57" w14:textId="53FF5194" w:rsidR="003C19F7" w:rsidRPr="00E213C8" w:rsidRDefault="003C19F7" w:rsidP="003C19F7">
      <w:pPr>
        <w:tabs>
          <w:tab w:val="left" w:pos="4485"/>
        </w:tabs>
        <w:rPr>
          <w:sz w:val="20"/>
          <w:szCs w:val="24"/>
        </w:rPr>
      </w:pPr>
      <w:r w:rsidRPr="00E213C8">
        <w:rPr>
          <w:sz w:val="20"/>
          <w:szCs w:val="24"/>
        </w:rPr>
        <w:t>Dear Beauty Salon,</w:t>
      </w:r>
    </w:p>
    <w:p w14:paraId="04E973EF" w14:textId="0B115126" w:rsidR="003C19F7" w:rsidRPr="00E213C8" w:rsidRDefault="003C19F7" w:rsidP="003C19F7">
      <w:pPr>
        <w:tabs>
          <w:tab w:val="left" w:pos="4485"/>
        </w:tabs>
        <w:rPr>
          <w:sz w:val="20"/>
          <w:szCs w:val="24"/>
        </w:rPr>
      </w:pPr>
    </w:p>
    <w:p w14:paraId="7C5B3CC3" w14:textId="6C76D961" w:rsidR="00E213C8" w:rsidRPr="00E213C8" w:rsidRDefault="0054593D" w:rsidP="00E213C8">
      <w:pPr>
        <w:tabs>
          <w:tab w:val="left" w:pos="4485"/>
        </w:tabs>
        <w:rPr>
          <w:sz w:val="20"/>
          <w:szCs w:val="24"/>
        </w:rPr>
      </w:pPr>
      <w:r>
        <w:rPr>
          <w:sz w:val="20"/>
          <w:szCs w:val="24"/>
        </w:rPr>
        <w:t xml:space="preserve">             </w:t>
      </w:r>
      <w:r w:rsidR="00E213C8" w:rsidRPr="00E213C8">
        <w:rPr>
          <w:sz w:val="20"/>
          <w:szCs w:val="24"/>
        </w:rPr>
        <w:t>I am applying for this position of nail technician/make</w:t>
      </w:r>
      <w:r w:rsidR="00C0793B">
        <w:rPr>
          <w:sz w:val="20"/>
          <w:szCs w:val="24"/>
        </w:rPr>
        <w:t>-</w:t>
      </w:r>
      <w:r w:rsidR="00E213C8" w:rsidRPr="00E213C8">
        <w:rPr>
          <w:sz w:val="20"/>
          <w:szCs w:val="24"/>
        </w:rPr>
        <w:t xml:space="preserve">up artist that I consider with my experience and knowledge in the past years I fit perfectly for the job. I would like to use all my skills and show that I am able to provide the best services for the company. </w:t>
      </w:r>
      <w:r>
        <w:rPr>
          <w:sz w:val="20"/>
          <w:szCs w:val="24"/>
        </w:rPr>
        <w:t>I</w:t>
      </w:r>
      <w:r w:rsidR="00E213C8" w:rsidRPr="00E213C8">
        <w:rPr>
          <w:sz w:val="20"/>
          <w:szCs w:val="24"/>
        </w:rPr>
        <w:t xml:space="preserve"> always wanted to work in this field as a nail technician/make</w:t>
      </w:r>
      <w:r w:rsidR="00C0793B">
        <w:rPr>
          <w:sz w:val="20"/>
          <w:szCs w:val="24"/>
        </w:rPr>
        <w:t>-</w:t>
      </w:r>
      <w:r w:rsidR="00E213C8" w:rsidRPr="00E213C8">
        <w:rPr>
          <w:sz w:val="20"/>
          <w:szCs w:val="24"/>
        </w:rPr>
        <w:t xml:space="preserve">up artist so, in my opinion, my passion is the one that makes me suitable for this role. </w:t>
      </w:r>
      <w:r>
        <w:rPr>
          <w:sz w:val="20"/>
          <w:szCs w:val="24"/>
        </w:rPr>
        <w:t>A</w:t>
      </w:r>
      <w:r w:rsidR="00E213C8" w:rsidRPr="00E213C8">
        <w:rPr>
          <w:sz w:val="20"/>
          <w:szCs w:val="24"/>
        </w:rPr>
        <w:t xml:space="preserve">ll the challenges and the request will be easily passed with the help of my skills and knowledge. </w:t>
      </w:r>
    </w:p>
    <w:p w14:paraId="53370F28" w14:textId="77777777" w:rsidR="00E213C8" w:rsidRPr="00E213C8" w:rsidRDefault="00E213C8" w:rsidP="00E213C8">
      <w:pPr>
        <w:tabs>
          <w:tab w:val="left" w:pos="4485"/>
        </w:tabs>
        <w:rPr>
          <w:sz w:val="20"/>
          <w:szCs w:val="24"/>
        </w:rPr>
      </w:pPr>
    </w:p>
    <w:p w14:paraId="024D575D" w14:textId="16E87EBA" w:rsidR="00E213C8" w:rsidRPr="00E213C8" w:rsidRDefault="0054593D" w:rsidP="00E213C8">
      <w:pPr>
        <w:tabs>
          <w:tab w:val="left" w:pos="4485"/>
        </w:tabs>
        <w:rPr>
          <w:sz w:val="20"/>
          <w:szCs w:val="24"/>
        </w:rPr>
      </w:pPr>
      <w:r>
        <w:rPr>
          <w:sz w:val="20"/>
          <w:szCs w:val="24"/>
        </w:rPr>
        <w:t xml:space="preserve">             </w:t>
      </w:r>
      <w:r w:rsidR="00E213C8">
        <w:rPr>
          <w:sz w:val="20"/>
          <w:szCs w:val="24"/>
        </w:rPr>
        <w:t>M</w:t>
      </w:r>
      <w:r w:rsidR="00E213C8" w:rsidRPr="00E213C8">
        <w:rPr>
          <w:sz w:val="20"/>
          <w:szCs w:val="24"/>
        </w:rPr>
        <w:t>y curriculum vitae show exactly the skills that I am confident in, and those are my main skills such as communication, team-working and never give up, but there are a lot of other skills that</w:t>
      </w:r>
      <w:r>
        <w:rPr>
          <w:sz w:val="20"/>
          <w:szCs w:val="24"/>
        </w:rPr>
        <w:t xml:space="preserve"> I</w:t>
      </w:r>
      <w:r w:rsidR="00E213C8" w:rsidRPr="00E213C8">
        <w:rPr>
          <w:sz w:val="20"/>
          <w:szCs w:val="24"/>
        </w:rPr>
        <w:t xml:space="preserve"> own and I used every day.</w:t>
      </w:r>
    </w:p>
    <w:p w14:paraId="6C1D387D" w14:textId="77777777" w:rsidR="00E213C8" w:rsidRPr="00E213C8" w:rsidRDefault="00E213C8" w:rsidP="00E213C8">
      <w:pPr>
        <w:tabs>
          <w:tab w:val="left" w:pos="4485"/>
        </w:tabs>
        <w:rPr>
          <w:sz w:val="20"/>
          <w:szCs w:val="24"/>
        </w:rPr>
      </w:pPr>
    </w:p>
    <w:p w14:paraId="380D0BF9" w14:textId="267E4AD0" w:rsidR="00E213C8" w:rsidRPr="00E213C8" w:rsidRDefault="0054593D" w:rsidP="00E213C8">
      <w:pPr>
        <w:tabs>
          <w:tab w:val="left" w:pos="4485"/>
        </w:tabs>
        <w:rPr>
          <w:sz w:val="20"/>
          <w:szCs w:val="24"/>
        </w:rPr>
      </w:pPr>
      <w:r>
        <w:rPr>
          <w:sz w:val="20"/>
          <w:szCs w:val="24"/>
        </w:rPr>
        <w:t xml:space="preserve">             </w:t>
      </w:r>
      <w:r w:rsidR="00E213C8">
        <w:rPr>
          <w:sz w:val="20"/>
          <w:szCs w:val="24"/>
        </w:rPr>
        <w:t>O</w:t>
      </w:r>
      <w:r w:rsidR="00E213C8" w:rsidRPr="00E213C8">
        <w:rPr>
          <w:sz w:val="20"/>
          <w:szCs w:val="24"/>
        </w:rPr>
        <w:t xml:space="preserve">ne day, for example, I have a customer which came from a different salon and she did not have very healthy nails. </w:t>
      </w:r>
      <w:r>
        <w:rPr>
          <w:sz w:val="20"/>
          <w:szCs w:val="24"/>
        </w:rPr>
        <w:t>S</w:t>
      </w:r>
      <w:r w:rsidR="00E213C8" w:rsidRPr="00E213C8">
        <w:rPr>
          <w:sz w:val="20"/>
          <w:szCs w:val="24"/>
        </w:rPr>
        <w:t xml:space="preserve">o </w:t>
      </w:r>
      <w:r>
        <w:rPr>
          <w:sz w:val="20"/>
          <w:szCs w:val="24"/>
        </w:rPr>
        <w:t xml:space="preserve">I </w:t>
      </w:r>
      <w:r w:rsidR="00E213C8" w:rsidRPr="00E213C8">
        <w:rPr>
          <w:sz w:val="20"/>
          <w:szCs w:val="24"/>
        </w:rPr>
        <w:t xml:space="preserve">persuade in taking off the old nails design and clean them </w:t>
      </w:r>
      <w:r>
        <w:rPr>
          <w:sz w:val="20"/>
          <w:szCs w:val="24"/>
        </w:rPr>
        <w:t xml:space="preserve">, so </w:t>
      </w:r>
      <w:r w:rsidR="00E213C8" w:rsidRPr="00E213C8">
        <w:rPr>
          <w:sz w:val="20"/>
          <w:szCs w:val="24"/>
        </w:rPr>
        <w:t>they can be a bit healthier and I have to explain to her and offer her a smaller and easier design that can leave the nail to regent and breath</w:t>
      </w:r>
      <w:r>
        <w:rPr>
          <w:sz w:val="20"/>
          <w:szCs w:val="24"/>
        </w:rPr>
        <w:t>. S</w:t>
      </w:r>
      <w:r w:rsidR="00E213C8" w:rsidRPr="00E213C8">
        <w:rPr>
          <w:sz w:val="20"/>
          <w:szCs w:val="24"/>
        </w:rPr>
        <w:t xml:space="preserve">o in that way the customer gets a nice design based on the new trend and also in two </w:t>
      </w:r>
      <w:proofErr w:type="spellStart"/>
      <w:r w:rsidR="00E213C8" w:rsidRPr="00E213C8">
        <w:rPr>
          <w:sz w:val="20"/>
          <w:szCs w:val="24"/>
        </w:rPr>
        <w:t>weeks time</w:t>
      </w:r>
      <w:proofErr w:type="spellEnd"/>
      <w:r w:rsidR="00E213C8" w:rsidRPr="00E213C8">
        <w:rPr>
          <w:sz w:val="20"/>
          <w:szCs w:val="24"/>
        </w:rPr>
        <w:t xml:space="preserve"> the customer will return to us, so they can have a better model, and that is how I combined customer need</w:t>
      </w:r>
      <w:r>
        <w:rPr>
          <w:sz w:val="20"/>
          <w:szCs w:val="24"/>
        </w:rPr>
        <w:t>s</w:t>
      </w:r>
      <w:r w:rsidR="00E213C8" w:rsidRPr="00E213C8">
        <w:rPr>
          <w:sz w:val="20"/>
          <w:szCs w:val="24"/>
        </w:rPr>
        <w:t xml:space="preserve"> and also company income. I have also a very popular and friendly social media page that currently contacts me daily for appointments and advice</w:t>
      </w:r>
      <w:r>
        <w:rPr>
          <w:sz w:val="20"/>
          <w:szCs w:val="24"/>
        </w:rPr>
        <w:t>s</w:t>
      </w:r>
      <w:r w:rsidR="00E213C8" w:rsidRPr="00E213C8">
        <w:rPr>
          <w:sz w:val="20"/>
          <w:szCs w:val="24"/>
        </w:rPr>
        <w:t xml:space="preserve"> and I consider that is a big advantage in getting the role for nails technicians/make</w:t>
      </w:r>
      <w:r w:rsidR="00C0793B">
        <w:rPr>
          <w:sz w:val="20"/>
          <w:szCs w:val="24"/>
        </w:rPr>
        <w:t>-</w:t>
      </w:r>
      <w:r w:rsidR="00E213C8" w:rsidRPr="00E213C8">
        <w:rPr>
          <w:sz w:val="20"/>
          <w:szCs w:val="24"/>
        </w:rPr>
        <w:t>up artist as I can increase the company income by making appointments in the salon with my social media friends.</w:t>
      </w:r>
    </w:p>
    <w:p w14:paraId="679123E6" w14:textId="6B2A0A58" w:rsidR="00E213C8" w:rsidRPr="00E213C8" w:rsidRDefault="0054593D" w:rsidP="00E213C8">
      <w:pPr>
        <w:tabs>
          <w:tab w:val="left" w:pos="4485"/>
        </w:tabs>
        <w:rPr>
          <w:sz w:val="20"/>
          <w:szCs w:val="24"/>
        </w:rPr>
      </w:pPr>
      <w:r>
        <w:rPr>
          <w:sz w:val="20"/>
          <w:szCs w:val="24"/>
        </w:rPr>
        <w:t xml:space="preserve">             T</w:t>
      </w:r>
      <w:r w:rsidR="00E213C8" w:rsidRPr="00E213C8">
        <w:rPr>
          <w:sz w:val="20"/>
          <w:szCs w:val="24"/>
        </w:rPr>
        <w:t>he most important thing before you can take any decision you need to find customer need</w:t>
      </w:r>
      <w:r>
        <w:rPr>
          <w:sz w:val="20"/>
          <w:szCs w:val="24"/>
        </w:rPr>
        <w:t>s</w:t>
      </w:r>
      <w:r w:rsidR="00E213C8" w:rsidRPr="00E213C8">
        <w:rPr>
          <w:sz w:val="20"/>
          <w:szCs w:val="24"/>
        </w:rPr>
        <w:t xml:space="preserve"> so in that way you can make sure you can provide the best services, and then give your opinion about your design idea. </w:t>
      </w:r>
      <w:r>
        <w:rPr>
          <w:sz w:val="20"/>
          <w:szCs w:val="24"/>
        </w:rPr>
        <w:t>I</w:t>
      </w:r>
      <w:r w:rsidR="00E213C8" w:rsidRPr="00E213C8">
        <w:rPr>
          <w:sz w:val="20"/>
          <w:szCs w:val="24"/>
        </w:rPr>
        <w:t xml:space="preserve">n that way, you will never mistake. </w:t>
      </w:r>
    </w:p>
    <w:p w14:paraId="461B2398" w14:textId="77777777" w:rsidR="00E213C8" w:rsidRPr="00E213C8" w:rsidRDefault="00E213C8" w:rsidP="00E213C8">
      <w:pPr>
        <w:tabs>
          <w:tab w:val="left" w:pos="4485"/>
        </w:tabs>
        <w:rPr>
          <w:sz w:val="20"/>
          <w:szCs w:val="24"/>
        </w:rPr>
      </w:pPr>
    </w:p>
    <w:p w14:paraId="1A314D6C" w14:textId="2A0A060A" w:rsidR="00E213C8" w:rsidRPr="00E213C8" w:rsidRDefault="0054593D" w:rsidP="00E213C8">
      <w:pPr>
        <w:tabs>
          <w:tab w:val="left" w:pos="4485"/>
        </w:tabs>
        <w:rPr>
          <w:sz w:val="20"/>
          <w:szCs w:val="24"/>
        </w:rPr>
      </w:pPr>
      <w:r>
        <w:rPr>
          <w:sz w:val="20"/>
          <w:szCs w:val="24"/>
        </w:rPr>
        <w:t xml:space="preserve">             </w:t>
      </w:r>
      <w:r w:rsidR="00E213C8">
        <w:rPr>
          <w:sz w:val="20"/>
          <w:szCs w:val="24"/>
        </w:rPr>
        <w:t>T</w:t>
      </w:r>
      <w:r w:rsidR="00E213C8" w:rsidRPr="00E213C8">
        <w:rPr>
          <w:sz w:val="20"/>
          <w:szCs w:val="24"/>
        </w:rPr>
        <w:t>hank you for considering my application. I wish that after reviewing my application based on curriculum vitae and cover letter, I will have the chance for an interview so I can prove that my skills and knowledge are real.</w:t>
      </w:r>
    </w:p>
    <w:p w14:paraId="7073DB7C" w14:textId="77777777" w:rsidR="00E213C8" w:rsidRPr="00E213C8" w:rsidRDefault="00E213C8" w:rsidP="00E213C8">
      <w:pPr>
        <w:tabs>
          <w:tab w:val="left" w:pos="4485"/>
        </w:tabs>
        <w:rPr>
          <w:sz w:val="20"/>
          <w:szCs w:val="24"/>
        </w:rPr>
      </w:pPr>
    </w:p>
    <w:p w14:paraId="0F020965" w14:textId="77777777" w:rsidR="0054593D" w:rsidRDefault="00E213C8" w:rsidP="00E213C8">
      <w:pPr>
        <w:tabs>
          <w:tab w:val="left" w:pos="4485"/>
        </w:tabs>
        <w:rPr>
          <w:sz w:val="20"/>
          <w:szCs w:val="24"/>
        </w:rPr>
      </w:pPr>
      <w:r w:rsidRPr="00E213C8">
        <w:rPr>
          <w:sz w:val="20"/>
          <w:szCs w:val="24"/>
        </w:rPr>
        <w:t>Yours Sincerely</w:t>
      </w:r>
      <w:r w:rsidR="0054593D">
        <w:rPr>
          <w:sz w:val="20"/>
          <w:szCs w:val="24"/>
        </w:rPr>
        <w:t xml:space="preserve">           </w:t>
      </w:r>
    </w:p>
    <w:p w14:paraId="14E1C16D" w14:textId="77777777" w:rsidR="0054593D" w:rsidRDefault="0054593D" w:rsidP="00E213C8">
      <w:pPr>
        <w:tabs>
          <w:tab w:val="left" w:pos="4485"/>
        </w:tabs>
        <w:rPr>
          <w:sz w:val="20"/>
          <w:szCs w:val="24"/>
        </w:rPr>
      </w:pPr>
    </w:p>
    <w:p w14:paraId="56E2B3B7" w14:textId="77777777" w:rsidR="0054593D" w:rsidRDefault="0054593D" w:rsidP="00E213C8">
      <w:pPr>
        <w:tabs>
          <w:tab w:val="left" w:pos="4485"/>
        </w:tabs>
        <w:rPr>
          <w:sz w:val="20"/>
          <w:szCs w:val="24"/>
        </w:rPr>
      </w:pPr>
    </w:p>
    <w:p w14:paraId="3262D08F" w14:textId="33C63B6E" w:rsidR="003C19F7" w:rsidRPr="00E213C8" w:rsidRDefault="00E213C8" w:rsidP="00E213C8">
      <w:pPr>
        <w:tabs>
          <w:tab w:val="left" w:pos="4485"/>
        </w:tabs>
        <w:rPr>
          <w:sz w:val="20"/>
          <w:szCs w:val="24"/>
        </w:rPr>
      </w:pPr>
      <w:r w:rsidRPr="00E213C8">
        <w:rPr>
          <w:sz w:val="20"/>
          <w:szCs w:val="24"/>
        </w:rPr>
        <w:t>Mocanu Andreea-Raluca.</w:t>
      </w:r>
    </w:p>
    <w:sectPr w:rsidR="003C19F7" w:rsidRPr="00E213C8" w:rsidSect="001B31B7">
      <w:headerReference w:type="default" r:id="rId13"/>
      <w:pgSz w:w="12240" w:h="15840"/>
      <w:pgMar w:top="720" w:right="720" w:bottom="720" w:left="7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6D4A57" w14:textId="77777777" w:rsidR="00745CA2" w:rsidRDefault="00745CA2" w:rsidP="000C45FF">
      <w:r>
        <w:separator/>
      </w:r>
    </w:p>
  </w:endnote>
  <w:endnote w:type="continuationSeparator" w:id="0">
    <w:p w14:paraId="6BB6D770" w14:textId="77777777" w:rsidR="00745CA2" w:rsidRDefault="00745CA2" w:rsidP="000C4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MS Gothic"/>
    <w:charset w:val="80"/>
    <w:family w:val="swiss"/>
    <w:pitch w:val="variable"/>
    <w:sig w:usb0="E00002FF" w:usb1="6AC7FFFF" w:usb2="08000012" w:usb3="00000000" w:csb0="0002009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Sans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895895" w14:textId="77777777" w:rsidR="00745CA2" w:rsidRDefault="00745CA2" w:rsidP="000C45FF">
      <w:r>
        <w:separator/>
      </w:r>
    </w:p>
  </w:footnote>
  <w:footnote w:type="continuationSeparator" w:id="0">
    <w:p w14:paraId="4329AB25" w14:textId="77777777" w:rsidR="00745CA2" w:rsidRDefault="00745CA2" w:rsidP="000C4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15B479" w14:textId="77777777" w:rsidR="000C45FF" w:rsidRDefault="000C45FF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02687A3" wp14:editId="312E4518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260336" cy="9628632"/>
          <wp:effectExtent l="0" t="0" r="0" b="0"/>
          <wp:wrapNone/>
          <wp:docPr id="9" name="Graphic 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60336" cy="96286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1077DB"/>
    <w:multiLevelType w:val="hybridMultilevel"/>
    <w:tmpl w:val="C0C02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E292D"/>
    <w:multiLevelType w:val="hybridMultilevel"/>
    <w:tmpl w:val="B5DC6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3A67DB"/>
    <w:multiLevelType w:val="hybridMultilevel"/>
    <w:tmpl w:val="085E7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2735C"/>
    <w:multiLevelType w:val="hybridMultilevel"/>
    <w:tmpl w:val="D49883A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62"/>
    <w:rsid w:val="00036450"/>
    <w:rsid w:val="00094499"/>
    <w:rsid w:val="000C45FF"/>
    <w:rsid w:val="000E3FD1"/>
    <w:rsid w:val="00112054"/>
    <w:rsid w:val="00141A95"/>
    <w:rsid w:val="001525E1"/>
    <w:rsid w:val="00160129"/>
    <w:rsid w:val="00180329"/>
    <w:rsid w:val="0019001F"/>
    <w:rsid w:val="001A74A5"/>
    <w:rsid w:val="001B2ABD"/>
    <w:rsid w:val="001B31B7"/>
    <w:rsid w:val="001E0391"/>
    <w:rsid w:val="001E1148"/>
    <w:rsid w:val="001E1759"/>
    <w:rsid w:val="001E3DC4"/>
    <w:rsid w:val="001F1ECC"/>
    <w:rsid w:val="002400EB"/>
    <w:rsid w:val="002476B7"/>
    <w:rsid w:val="00256CF7"/>
    <w:rsid w:val="002630D3"/>
    <w:rsid w:val="00281FD5"/>
    <w:rsid w:val="0030481B"/>
    <w:rsid w:val="003156FC"/>
    <w:rsid w:val="003254B5"/>
    <w:rsid w:val="0037121F"/>
    <w:rsid w:val="003A6B7D"/>
    <w:rsid w:val="003B06CA"/>
    <w:rsid w:val="003B3339"/>
    <w:rsid w:val="003C19F7"/>
    <w:rsid w:val="004071FC"/>
    <w:rsid w:val="00445947"/>
    <w:rsid w:val="004813B3"/>
    <w:rsid w:val="00496591"/>
    <w:rsid w:val="004C63E4"/>
    <w:rsid w:val="004D3011"/>
    <w:rsid w:val="005262AC"/>
    <w:rsid w:val="0054593D"/>
    <w:rsid w:val="00545D0E"/>
    <w:rsid w:val="0057045A"/>
    <w:rsid w:val="005E39D5"/>
    <w:rsid w:val="005F5B03"/>
    <w:rsid w:val="00600670"/>
    <w:rsid w:val="0062123A"/>
    <w:rsid w:val="00646E75"/>
    <w:rsid w:val="006771D0"/>
    <w:rsid w:val="006922C4"/>
    <w:rsid w:val="006A7066"/>
    <w:rsid w:val="00715FCB"/>
    <w:rsid w:val="00735ECE"/>
    <w:rsid w:val="00743101"/>
    <w:rsid w:val="007443A7"/>
    <w:rsid w:val="00745CA2"/>
    <w:rsid w:val="0077597C"/>
    <w:rsid w:val="007775E1"/>
    <w:rsid w:val="007867A0"/>
    <w:rsid w:val="007927F5"/>
    <w:rsid w:val="007B57CE"/>
    <w:rsid w:val="007E32F3"/>
    <w:rsid w:val="00802CA0"/>
    <w:rsid w:val="008B67D3"/>
    <w:rsid w:val="009260CD"/>
    <w:rsid w:val="00934A4C"/>
    <w:rsid w:val="00936A45"/>
    <w:rsid w:val="00952C25"/>
    <w:rsid w:val="00A2118D"/>
    <w:rsid w:val="00A81BB3"/>
    <w:rsid w:val="00A902D8"/>
    <w:rsid w:val="00AD76E2"/>
    <w:rsid w:val="00B20152"/>
    <w:rsid w:val="00B359E4"/>
    <w:rsid w:val="00B57D98"/>
    <w:rsid w:val="00B70850"/>
    <w:rsid w:val="00BF5811"/>
    <w:rsid w:val="00C066B6"/>
    <w:rsid w:val="00C0793B"/>
    <w:rsid w:val="00C3186E"/>
    <w:rsid w:val="00C37BA1"/>
    <w:rsid w:val="00C4674C"/>
    <w:rsid w:val="00C506CF"/>
    <w:rsid w:val="00C72BED"/>
    <w:rsid w:val="00C77B9E"/>
    <w:rsid w:val="00C9578B"/>
    <w:rsid w:val="00CA17B1"/>
    <w:rsid w:val="00CB0055"/>
    <w:rsid w:val="00D2522B"/>
    <w:rsid w:val="00D422DE"/>
    <w:rsid w:val="00D5459D"/>
    <w:rsid w:val="00DA1F4D"/>
    <w:rsid w:val="00DD172A"/>
    <w:rsid w:val="00DF5762"/>
    <w:rsid w:val="00E213C8"/>
    <w:rsid w:val="00E25A26"/>
    <w:rsid w:val="00E404E3"/>
    <w:rsid w:val="00E4381A"/>
    <w:rsid w:val="00E55D74"/>
    <w:rsid w:val="00F20752"/>
    <w:rsid w:val="00F60274"/>
    <w:rsid w:val="00F77FB9"/>
    <w:rsid w:val="00FB0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A3C0C9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1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/>
    <w:lsdException w:name="Hashtag" w:semiHidden="1"/>
    <w:lsdException w:name="Smart Link" w:semiHidden="1" w:unhideWhenUsed="1"/>
  </w:latentStyles>
  <w:style w:type="paragraph" w:default="1" w:styleId="Normal">
    <w:name w:val="Normal"/>
    <w:qFormat/>
    <w:rsid w:val="00B359E4"/>
    <w:rPr>
      <w:sz w:val="18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76E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4D3011"/>
    <w:pPr>
      <w:keepNext/>
      <w:keepLines/>
      <w:pBdr>
        <w:bottom w:val="single" w:sz="8" w:space="1" w:color="94B6D2" w:themeColor="accent1"/>
      </w:pBdr>
      <w:spacing w:before="240" w:after="120"/>
      <w:outlineLvl w:val="1"/>
    </w:pPr>
    <w:rPr>
      <w:rFonts w:asciiTheme="majorHAnsi" w:eastAsiaTheme="majorEastAsia" w:hAnsiTheme="majorHAnsi" w:cstheme="majorBidi"/>
      <w:b/>
      <w:bCs/>
      <w:caps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D5459D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caps/>
      <w:color w:val="548AB7" w:themeColor="accent1" w:themeShade="BF"/>
      <w:sz w:val="22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B359E4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D3011"/>
    <w:rPr>
      <w:rFonts w:asciiTheme="majorHAnsi" w:eastAsiaTheme="majorEastAsia" w:hAnsiTheme="majorHAnsi" w:cstheme="majorBidi"/>
      <w:b/>
      <w:bCs/>
      <w:caps/>
      <w:sz w:val="22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1B2ABD"/>
    <w:rPr>
      <w:caps/>
      <w:color w:val="000000" w:themeColor="text1"/>
      <w:sz w:val="96"/>
      <w:szCs w:val="76"/>
    </w:rPr>
  </w:style>
  <w:style w:type="character" w:customStyle="1" w:styleId="TitleChar">
    <w:name w:val="Title Char"/>
    <w:basedOn w:val="DefaultParagraphFont"/>
    <w:link w:val="Title"/>
    <w:uiPriority w:val="10"/>
    <w:rsid w:val="001B2ABD"/>
    <w:rPr>
      <w:caps/>
      <w:color w:val="000000" w:themeColor="text1"/>
      <w:sz w:val="96"/>
      <w:szCs w:val="76"/>
    </w:rPr>
  </w:style>
  <w:style w:type="character" w:styleId="Emphasis">
    <w:name w:val="Emphasis"/>
    <w:basedOn w:val="DefaultParagraphFont"/>
    <w:uiPriority w:val="11"/>
    <w:semiHidden/>
    <w:qFormat/>
    <w:rsid w:val="00E25A2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AD76E2"/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paragraph" w:styleId="Date">
    <w:name w:val="Date"/>
    <w:basedOn w:val="Normal"/>
    <w:next w:val="Normal"/>
    <w:link w:val="DateChar"/>
    <w:uiPriority w:val="99"/>
    <w:rsid w:val="00036450"/>
  </w:style>
  <w:style w:type="character" w:customStyle="1" w:styleId="DateChar">
    <w:name w:val="Date Char"/>
    <w:basedOn w:val="DefaultParagraphFont"/>
    <w:link w:val="Date"/>
    <w:uiPriority w:val="99"/>
    <w:rsid w:val="00036450"/>
    <w:rPr>
      <w:sz w:val="18"/>
      <w:szCs w:val="22"/>
    </w:rPr>
  </w:style>
  <w:style w:type="character" w:styleId="Hyperlink">
    <w:name w:val="Hyperlink"/>
    <w:basedOn w:val="DefaultParagraphFont"/>
    <w:uiPriority w:val="99"/>
    <w:unhideWhenUsed/>
    <w:rsid w:val="00281FD5"/>
    <w:rPr>
      <w:color w:val="B85A22" w:themeColor="accent2" w:themeShade="BF"/>
      <w:u w:val="single"/>
    </w:rPr>
  </w:style>
  <w:style w:type="character" w:styleId="UnresolvedMention">
    <w:name w:val="Unresolved Mention"/>
    <w:basedOn w:val="DefaultParagraphFont"/>
    <w:uiPriority w:val="99"/>
    <w:semiHidden/>
    <w:rsid w:val="004813B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rsid w:val="000C45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45FF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0C45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C45FF"/>
    <w:rPr>
      <w:sz w:val="22"/>
      <w:szCs w:val="22"/>
    </w:rPr>
  </w:style>
  <w:style w:type="table" w:styleId="TableGrid">
    <w:name w:val="Table Grid"/>
    <w:basedOn w:val="TableNormal"/>
    <w:uiPriority w:val="39"/>
    <w:rsid w:val="001B2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B2ABD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2ABD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SubtitleChar">
    <w:name w:val="Subtitle Char"/>
    <w:basedOn w:val="DefaultParagraphFont"/>
    <w:link w:val="Subtitle"/>
    <w:uiPriority w:val="11"/>
    <w:rsid w:val="001B2ABD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Heading3Char">
    <w:name w:val="Heading 3 Char"/>
    <w:basedOn w:val="DefaultParagraphFont"/>
    <w:link w:val="Heading3"/>
    <w:uiPriority w:val="9"/>
    <w:rsid w:val="00D5459D"/>
    <w:rPr>
      <w:rFonts w:asciiTheme="majorHAnsi" w:eastAsiaTheme="majorEastAsia" w:hAnsiTheme="majorHAnsi" w:cstheme="majorBidi"/>
      <w:b/>
      <w:caps/>
      <w:color w:val="548AB7" w:themeColor="accent1" w:themeShade="BF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rsid w:val="00B359E4"/>
    <w:rPr>
      <w:b/>
      <w:sz w:val="18"/>
      <w:szCs w:val="22"/>
    </w:rPr>
  </w:style>
  <w:style w:type="paragraph" w:styleId="ListParagraph">
    <w:name w:val="List Paragraph"/>
    <w:basedOn w:val="Normal"/>
    <w:uiPriority w:val="34"/>
    <w:semiHidden/>
    <w:qFormat/>
    <w:rsid w:val="00936A45"/>
    <w:pPr>
      <w:ind w:left="720"/>
      <w:contextualSpacing/>
    </w:pPr>
  </w:style>
  <w:style w:type="paragraph" w:styleId="NoSpacing">
    <w:name w:val="No Spacing"/>
    <w:uiPriority w:val="1"/>
    <w:qFormat/>
    <w:rsid w:val="003B3339"/>
    <w:rPr>
      <w:sz w:val="18"/>
      <w:szCs w:val="22"/>
    </w:rPr>
  </w:style>
  <w:style w:type="table" w:customStyle="1" w:styleId="TableGrid0">
    <w:name w:val="TableGrid"/>
    <w:rsid w:val="00141A95"/>
    <w:rPr>
      <w:sz w:val="22"/>
      <w:szCs w:val="22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Light">
    <w:name w:val="Grid Table Light"/>
    <w:basedOn w:val="TableNormal"/>
    <w:uiPriority w:val="40"/>
    <w:rsid w:val="00141A95"/>
    <w:rPr>
      <w:rFonts w:eastAsiaTheme="minorHAnsi"/>
      <w:color w:val="595959" w:themeColor="text1" w:themeTint="A6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11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89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7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43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3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0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4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6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zva\AppData\Local\Microsoft\Office\16.0\DTS\en-US%7bC8F5B379-2A30-4CB9-9835-D555F5D6B5E0%7d\%7b73F0DE40-4C1B-4DF0-A11A-C97A8D7DE0D6%7dtf00546271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EA0C6A7B7514C1BBD0F54BA616AB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DACDEB-A517-42E8-9C52-B39F8F62DBA3}"/>
      </w:docPartPr>
      <w:docPartBody>
        <w:p w:rsidR="00CD0EE1" w:rsidRDefault="00683C20">
          <w:pPr>
            <w:pStyle w:val="AEA0C6A7B7514C1BBD0F54BA616AB4E1"/>
          </w:pPr>
          <w:r w:rsidRPr="00D5459D">
            <w:t>Profile</w:t>
          </w:r>
        </w:p>
      </w:docPartBody>
    </w:docPart>
    <w:docPart>
      <w:docPartPr>
        <w:name w:val="38696F049E4941399BD3E38C152CDA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63DA7C-28DA-4D5E-999B-518225099FC8}"/>
      </w:docPartPr>
      <w:docPartBody>
        <w:p w:rsidR="00CD0EE1" w:rsidRDefault="00683C20">
          <w:pPr>
            <w:pStyle w:val="38696F049E4941399BD3E38C152CDA63"/>
          </w:pPr>
          <w:r w:rsidRPr="00CB0055">
            <w:t>Contact</w:t>
          </w:r>
        </w:p>
      </w:docPartBody>
    </w:docPart>
    <w:docPart>
      <w:docPartPr>
        <w:name w:val="72971CAAFB4A461FB963CE7AAB53A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BE9A6-48D2-4913-92BD-E60C8ABBF3D5}"/>
      </w:docPartPr>
      <w:docPartBody>
        <w:p w:rsidR="00CD0EE1" w:rsidRDefault="00683C20">
          <w:pPr>
            <w:pStyle w:val="72971CAAFB4A461FB963CE7AAB53A5F5"/>
          </w:pPr>
          <w:r w:rsidRPr="004D3011">
            <w:t>PHONE:</w:t>
          </w:r>
        </w:p>
      </w:docPartBody>
    </w:docPart>
    <w:docPart>
      <w:docPartPr>
        <w:name w:val="A99386842F7B4BDDB48AB3EB87FF85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0A1305-2099-4841-9DCB-AA3E599D72B5}"/>
      </w:docPartPr>
      <w:docPartBody>
        <w:p w:rsidR="00CD0EE1" w:rsidRDefault="00683C20">
          <w:pPr>
            <w:pStyle w:val="A99386842F7B4BDDB48AB3EB87FF8563"/>
          </w:pPr>
          <w:r w:rsidRPr="004D3011">
            <w:t>EMAIL:</w:t>
          </w:r>
        </w:p>
      </w:docPartBody>
    </w:docPart>
    <w:docPart>
      <w:docPartPr>
        <w:name w:val="3A08612B45CB4102B6615A3DF37885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C9CF9-6DFA-4345-B101-1F76BA3AB2BB}"/>
      </w:docPartPr>
      <w:docPartBody>
        <w:p w:rsidR="00CD0EE1" w:rsidRDefault="00683C20">
          <w:pPr>
            <w:pStyle w:val="3A08612B45CB4102B6615A3DF3788519"/>
          </w:pPr>
          <w:r w:rsidRPr="00036450">
            <w:t>EDUCATION</w:t>
          </w:r>
        </w:p>
      </w:docPartBody>
    </w:docPart>
    <w:docPart>
      <w:docPartPr>
        <w:name w:val="8C9437643E6F42799FCFD4DB98FAC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5E9EEB-00EA-4255-BB62-6A5EC684E87F}"/>
      </w:docPartPr>
      <w:docPartBody>
        <w:p w:rsidR="00CD0EE1" w:rsidRDefault="00683C20">
          <w:pPr>
            <w:pStyle w:val="8C9437643E6F42799FCFD4DB98FAC061"/>
          </w:pPr>
          <w:r w:rsidRPr="00036450">
            <w:t>WORK EXPERIENCE</w:t>
          </w:r>
        </w:p>
      </w:docPartBody>
    </w:docPart>
    <w:docPart>
      <w:docPartPr>
        <w:name w:val="A8E989CDC21744988191D8805DB1D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1D56B-7C67-4F23-9BF4-6574FF4E1293}"/>
      </w:docPartPr>
      <w:docPartBody>
        <w:p w:rsidR="00992A1E" w:rsidRDefault="00AE4229" w:rsidP="00AE4229">
          <w:pPr>
            <w:pStyle w:val="A8E989CDC21744988191D8805DB1DC0A"/>
          </w:pPr>
          <w:r w:rsidRPr="00036450">
            <w:rPr>
              <w:rStyle w:val="Heading2Char"/>
            </w:rPr>
            <w:t>SKILLS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MS Gothic"/>
    <w:charset w:val="80"/>
    <w:family w:val="swiss"/>
    <w:pitch w:val="variable"/>
    <w:sig w:usb0="E00002FF" w:usb1="6AC7FFFF" w:usb2="08000012" w:usb3="00000000" w:csb0="0002009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Sans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C20"/>
    <w:rsid w:val="000165D5"/>
    <w:rsid w:val="001159B7"/>
    <w:rsid w:val="00625444"/>
    <w:rsid w:val="00683C20"/>
    <w:rsid w:val="00992A1E"/>
    <w:rsid w:val="00AE4229"/>
    <w:rsid w:val="00C10472"/>
    <w:rsid w:val="00C35DBA"/>
    <w:rsid w:val="00CA0CD5"/>
    <w:rsid w:val="00CD0EE1"/>
    <w:rsid w:val="00D20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AE4229"/>
    <w:pPr>
      <w:keepNext/>
      <w:keepLines/>
      <w:pBdr>
        <w:bottom w:val="single" w:sz="8" w:space="1" w:color="4472C4" w:themeColor="accent1"/>
      </w:pBdr>
      <w:spacing w:before="240" w:after="120" w:line="240" w:lineRule="auto"/>
      <w:outlineLvl w:val="1"/>
    </w:pPr>
    <w:rPr>
      <w:rFonts w:asciiTheme="majorHAnsi" w:eastAsiaTheme="majorEastAsia" w:hAnsiTheme="majorHAnsi" w:cstheme="majorBidi"/>
      <w:b/>
      <w:bCs/>
      <w:caps/>
      <w:szCs w:val="26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0CDF38456C8416A84CB8E12F1CF6C22">
    <w:name w:val="E0CDF38456C8416A84CB8E12F1CF6C22"/>
  </w:style>
  <w:style w:type="paragraph" w:customStyle="1" w:styleId="1D1176D02F0145548123DF2149B9233E">
    <w:name w:val="1D1176D02F0145548123DF2149B9233E"/>
  </w:style>
  <w:style w:type="paragraph" w:customStyle="1" w:styleId="AEA0C6A7B7514C1BBD0F54BA616AB4E1">
    <w:name w:val="AEA0C6A7B7514C1BBD0F54BA616AB4E1"/>
  </w:style>
  <w:style w:type="paragraph" w:customStyle="1" w:styleId="57DEB4E9FC7443489B9B94D6F959A416">
    <w:name w:val="57DEB4E9FC7443489B9B94D6F959A416"/>
  </w:style>
  <w:style w:type="paragraph" w:customStyle="1" w:styleId="38696F049E4941399BD3E38C152CDA63">
    <w:name w:val="38696F049E4941399BD3E38C152CDA63"/>
  </w:style>
  <w:style w:type="paragraph" w:customStyle="1" w:styleId="72971CAAFB4A461FB963CE7AAB53A5F5">
    <w:name w:val="72971CAAFB4A461FB963CE7AAB53A5F5"/>
  </w:style>
  <w:style w:type="paragraph" w:customStyle="1" w:styleId="3CF44CA22EDC4A95ADF36147B3A0F4CE">
    <w:name w:val="3CF44CA22EDC4A95ADF36147B3A0F4CE"/>
  </w:style>
  <w:style w:type="paragraph" w:customStyle="1" w:styleId="85FBAC5C6DA8468C996F6393A4AC56BA">
    <w:name w:val="85FBAC5C6DA8468C996F6393A4AC56BA"/>
  </w:style>
  <w:style w:type="paragraph" w:customStyle="1" w:styleId="C6D63CB03B094D4FABCB52F538E3F97F">
    <w:name w:val="C6D63CB03B094D4FABCB52F538E3F97F"/>
  </w:style>
  <w:style w:type="paragraph" w:customStyle="1" w:styleId="A99386842F7B4BDDB48AB3EB87FF8563">
    <w:name w:val="A99386842F7B4BDDB48AB3EB87FF8563"/>
  </w:style>
  <w:style w:type="character" w:styleId="Hyperlink">
    <w:name w:val="Hyperlink"/>
    <w:basedOn w:val="DefaultParagraphFont"/>
    <w:uiPriority w:val="99"/>
    <w:unhideWhenUsed/>
    <w:rPr>
      <w:color w:val="C45911" w:themeColor="accent2" w:themeShade="BF"/>
      <w:u w:val="single"/>
    </w:rPr>
  </w:style>
  <w:style w:type="paragraph" w:customStyle="1" w:styleId="89E23C62428D418E8F587061273D4A9D">
    <w:name w:val="89E23C62428D418E8F587061273D4A9D"/>
  </w:style>
  <w:style w:type="paragraph" w:customStyle="1" w:styleId="E0BF8891DBEC49BDBCEA80C39C9D1B2C">
    <w:name w:val="E0BF8891DBEC49BDBCEA80C39C9D1B2C"/>
  </w:style>
  <w:style w:type="paragraph" w:customStyle="1" w:styleId="C2E34AD81DDA42668C1DB357D5853843">
    <w:name w:val="C2E34AD81DDA42668C1DB357D5853843"/>
  </w:style>
  <w:style w:type="paragraph" w:customStyle="1" w:styleId="D99EFD538BFF455F8B36C863B340B028">
    <w:name w:val="D99EFD538BFF455F8B36C863B340B028"/>
  </w:style>
  <w:style w:type="paragraph" w:customStyle="1" w:styleId="F032754E04354230B4E730FCD64F735A">
    <w:name w:val="F032754E04354230B4E730FCD64F735A"/>
  </w:style>
  <w:style w:type="paragraph" w:customStyle="1" w:styleId="8386DFD88CB24FC2A35EEA248D44F18E">
    <w:name w:val="8386DFD88CB24FC2A35EEA248D44F18E"/>
  </w:style>
  <w:style w:type="paragraph" w:customStyle="1" w:styleId="3A08612B45CB4102B6615A3DF3788519">
    <w:name w:val="3A08612B45CB4102B6615A3DF3788519"/>
  </w:style>
  <w:style w:type="paragraph" w:customStyle="1" w:styleId="2F7CDE88E03949BF89CA13ED29F3A623">
    <w:name w:val="2F7CDE88E03949BF89CA13ED29F3A623"/>
  </w:style>
  <w:style w:type="paragraph" w:customStyle="1" w:styleId="EB9E43CDE1654BF7B8FEE4DBABAF29E3">
    <w:name w:val="EB9E43CDE1654BF7B8FEE4DBABAF29E3"/>
  </w:style>
  <w:style w:type="paragraph" w:customStyle="1" w:styleId="9547B52255F042FCAB7D2D1A9B8D2CFB">
    <w:name w:val="9547B52255F042FCAB7D2D1A9B8D2CFB"/>
  </w:style>
  <w:style w:type="paragraph" w:customStyle="1" w:styleId="93929F490D0D43D1ABBF10D8944DCEF4">
    <w:name w:val="93929F490D0D43D1ABBF10D8944DCEF4"/>
  </w:style>
  <w:style w:type="paragraph" w:customStyle="1" w:styleId="14FCE00D98BA4C8D90A6EBA8E872F9D4">
    <w:name w:val="14FCE00D98BA4C8D90A6EBA8E872F9D4"/>
  </w:style>
  <w:style w:type="paragraph" w:customStyle="1" w:styleId="56DB68379D5F4255A6F40DD7DA9C26CF">
    <w:name w:val="56DB68379D5F4255A6F40DD7DA9C26CF"/>
  </w:style>
  <w:style w:type="paragraph" w:customStyle="1" w:styleId="96874C1EFCD74D22B3FCBB299D00ADD0">
    <w:name w:val="96874C1EFCD74D22B3FCBB299D00ADD0"/>
  </w:style>
  <w:style w:type="paragraph" w:customStyle="1" w:styleId="8C9437643E6F42799FCFD4DB98FAC061">
    <w:name w:val="8C9437643E6F42799FCFD4DB98FAC061"/>
  </w:style>
  <w:style w:type="paragraph" w:customStyle="1" w:styleId="4BA3A799349C465A9A5C812A899AF5AF">
    <w:name w:val="4BA3A799349C465A9A5C812A899AF5AF"/>
  </w:style>
  <w:style w:type="paragraph" w:customStyle="1" w:styleId="8D3362B0450A4FD6B27B2871E38687B2">
    <w:name w:val="8D3362B0450A4FD6B27B2871E38687B2"/>
  </w:style>
  <w:style w:type="paragraph" w:customStyle="1" w:styleId="7A32833C42A74EDCBEA2854F7B2E597A">
    <w:name w:val="7A32833C42A74EDCBEA2854F7B2E597A"/>
  </w:style>
  <w:style w:type="paragraph" w:customStyle="1" w:styleId="42DF05B31F8A449CBB961BC17AE076C7">
    <w:name w:val="42DF05B31F8A449CBB961BC17AE076C7"/>
  </w:style>
  <w:style w:type="paragraph" w:customStyle="1" w:styleId="C0AAB9DAEEB74CB2826725C4FA1267B4">
    <w:name w:val="C0AAB9DAEEB74CB2826725C4FA1267B4"/>
  </w:style>
  <w:style w:type="paragraph" w:customStyle="1" w:styleId="0422AB31EB6147DABBFF26558B52A741">
    <w:name w:val="0422AB31EB6147DABBFF26558B52A741"/>
  </w:style>
  <w:style w:type="paragraph" w:customStyle="1" w:styleId="4D7723FAC1C2427AAC592E80C9842356">
    <w:name w:val="4D7723FAC1C2427AAC592E80C9842356"/>
  </w:style>
  <w:style w:type="paragraph" w:customStyle="1" w:styleId="823151A2EC604C01840C8787C58F99E9">
    <w:name w:val="823151A2EC604C01840C8787C58F99E9"/>
  </w:style>
  <w:style w:type="paragraph" w:customStyle="1" w:styleId="7FEAF2E611E340C988A19FA4FD733A33">
    <w:name w:val="7FEAF2E611E340C988A19FA4FD733A33"/>
  </w:style>
  <w:style w:type="paragraph" w:customStyle="1" w:styleId="026001A687ED4E1BB7F52ECE18C4387B">
    <w:name w:val="026001A687ED4E1BB7F52ECE18C4387B"/>
  </w:style>
  <w:style w:type="paragraph" w:customStyle="1" w:styleId="77D479D83F5643A2BE0BDA0C6EEB67EC">
    <w:name w:val="77D479D83F5643A2BE0BDA0C6EEB67EC"/>
  </w:style>
  <w:style w:type="paragraph" w:customStyle="1" w:styleId="50E23BBEE188408E989B7E5FC4FB6770">
    <w:name w:val="50E23BBEE188408E989B7E5FC4FB6770"/>
  </w:style>
  <w:style w:type="paragraph" w:customStyle="1" w:styleId="2B24B839EA9A4D269E772EF7C3E4146B">
    <w:name w:val="2B24B839EA9A4D269E772EF7C3E4146B"/>
  </w:style>
  <w:style w:type="paragraph" w:customStyle="1" w:styleId="753A0269A1FE428EA5F6A9ED7582593E">
    <w:name w:val="753A0269A1FE428EA5F6A9ED7582593E"/>
  </w:style>
  <w:style w:type="paragraph" w:customStyle="1" w:styleId="724724CB46F74D689AC7808701E12413">
    <w:name w:val="724724CB46F74D689AC7808701E12413"/>
  </w:style>
  <w:style w:type="character" w:customStyle="1" w:styleId="Heading2Char">
    <w:name w:val="Heading 2 Char"/>
    <w:basedOn w:val="DefaultParagraphFont"/>
    <w:link w:val="Heading2"/>
    <w:uiPriority w:val="9"/>
    <w:rsid w:val="00AE4229"/>
    <w:rPr>
      <w:rFonts w:asciiTheme="majorHAnsi" w:eastAsiaTheme="majorEastAsia" w:hAnsiTheme="majorHAnsi" w:cstheme="majorBidi"/>
      <w:b/>
      <w:bCs/>
      <w:caps/>
      <w:szCs w:val="26"/>
      <w:lang w:val="en-US" w:eastAsia="ja-JP"/>
    </w:rPr>
  </w:style>
  <w:style w:type="paragraph" w:customStyle="1" w:styleId="89C316015A3146269286C640589117AD">
    <w:name w:val="89C316015A3146269286C640589117AD"/>
  </w:style>
  <w:style w:type="paragraph" w:customStyle="1" w:styleId="8646B8E038A84D47A4D6D169B920142C">
    <w:name w:val="8646B8E038A84D47A4D6D169B920142C"/>
    <w:rsid w:val="00AE4229"/>
  </w:style>
  <w:style w:type="paragraph" w:customStyle="1" w:styleId="A8E989CDC21744988191D8805DB1DC0A">
    <w:name w:val="A8E989CDC21744988191D8805DB1DC0A"/>
    <w:rsid w:val="00AE4229"/>
  </w:style>
  <w:style w:type="paragraph" w:customStyle="1" w:styleId="C609F0F4A9A546D4A9467DA273E3FBD2">
    <w:name w:val="C609F0F4A9A546D4A9467DA273E3FBD2"/>
    <w:rsid w:val="00AE4229"/>
  </w:style>
  <w:style w:type="paragraph" w:customStyle="1" w:styleId="AA5DDFA5C6994F74AB13F0CB08E98CDF">
    <w:name w:val="AA5DDFA5C6994F74AB13F0CB08E98CDF"/>
    <w:rsid w:val="00AE4229"/>
  </w:style>
  <w:style w:type="paragraph" w:customStyle="1" w:styleId="C47EED2760174FB293F05DD8156F9859">
    <w:name w:val="C47EED2760174FB293F05DD8156F9859"/>
    <w:rsid w:val="00AE4229"/>
  </w:style>
  <w:style w:type="paragraph" w:customStyle="1" w:styleId="E6DD79E896224AC1A39365EE158C039F">
    <w:name w:val="E6DD79E896224AC1A39365EE158C039F"/>
    <w:rsid w:val="00AE422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DF5EDF-BCDA-4AFD-90D0-CFCDA35AF3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14EC26-251D-443A-AF4F-B15D0F3B0F8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8143E149-BD72-41A7-8F13-AF59DE30D6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8506A0D-4821-47C2-BD9B-CACF27C6B1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{73F0DE40-4C1B-4DF0-A11A-C97A8D7DE0D6}tf00546271_win32</Template>
  <TotalTime>0</TotalTime>
  <Pages>3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2020-07-01T13:34:00Z</dcterms:created>
  <dcterms:modified xsi:type="dcterms:W3CDTF">2020-07-02T12:21:00Z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