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0BF5" w14:textId="77777777" w:rsidR="001E3294" w:rsidRPr="00B148C8" w:rsidRDefault="00067F83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B148C8">
        <w:rPr>
          <w:rFonts w:ascii="Arial" w:hAnsi="Arial" w:cs="Arial"/>
          <w:b/>
          <w:bCs/>
          <w:sz w:val="28"/>
          <w:szCs w:val="28"/>
          <w:lang w:val="en-GB"/>
        </w:rPr>
        <w:t>Name: Manoj T Halanker</w:t>
      </w:r>
    </w:p>
    <w:p w14:paraId="7A49893F" w14:textId="77777777" w:rsidR="001E3294" w:rsidRPr="00B148C8" w:rsidRDefault="00067F83">
      <w:pPr>
        <w:rPr>
          <w:rFonts w:ascii="Arial" w:hAnsi="Arial" w:cs="Arial"/>
          <w:b/>
          <w:bCs/>
          <w:sz w:val="28"/>
          <w:szCs w:val="28"/>
          <w:lang w:val="en-GB"/>
        </w:rPr>
      </w:pPr>
      <w:r w:rsidRPr="00B148C8">
        <w:rPr>
          <w:rFonts w:ascii="Arial" w:hAnsi="Arial" w:cs="Arial"/>
          <w:b/>
          <w:bCs/>
          <w:sz w:val="28"/>
          <w:szCs w:val="28"/>
          <w:lang w:val="en-GB"/>
        </w:rPr>
        <w:t>Student No. 2012172</w:t>
      </w:r>
    </w:p>
    <w:p w14:paraId="72232E85" w14:textId="432FBDC6" w:rsidR="001E3294" w:rsidRDefault="00067F83">
      <w:pPr>
        <w:rPr>
          <w:rFonts w:ascii="Arial" w:hAnsi="Arial" w:cs="Arial"/>
          <w:b/>
          <w:bCs/>
          <w:sz w:val="28"/>
          <w:szCs w:val="28"/>
        </w:rPr>
      </w:pPr>
      <w:proofErr w:type="spellStart"/>
      <w:r>
        <w:rPr>
          <w:rFonts w:ascii="Arial" w:hAnsi="Arial" w:cs="Arial"/>
          <w:b/>
          <w:bCs/>
          <w:sz w:val="28"/>
          <w:szCs w:val="28"/>
        </w:rPr>
        <w:t>Lecturer</w:t>
      </w:r>
      <w:proofErr w:type="spellEnd"/>
      <w:r>
        <w:rPr>
          <w:rFonts w:ascii="Arial" w:hAnsi="Arial" w:cs="Arial"/>
          <w:b/>
          <w:bCs/>
          <w:sz w:val="28"/>
          <w:szCs w:val="28"/>
        </w:rPr>
        <w:t>: Rodrigo Aguilera</w:t>
      </w:r>
    </w:p>
    <w:p w14:paraId="19903E6E" w14:textId="121EE28D" w:rsidR="00B148C8" w:rsidRDefault="00B148C8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Module Code: BMIH5003</w:t>
      </w:r>
    </w:p>
    <w:p w14:paraId="4ABC8F3D" w14:textId="77777777" w:rsidR="001E3294" w:rsidRDefault="00067F83">
      <w:pPr>
        <w:jc w:val="center"/>
      </w:pPr>
      <w:r>
        <w:rPr>
          <w:rFonts w:ascii="Abadi" w:hAnsi="Abadi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B017071" wp14:editId="61437CC9">
                <wp:simplePos x="0" y="0"/>
                <wp:positionH relativeFrom="column">
                  <wp:posOffset>-9528</wp:posOffset>
                </wp:positionH>
                <wp:positionV relativeFrom="paragraph">
                  <wp:posOffset>205109</wp:posOffset>
                </wp:positionV>
                <wp:extent cx="5905496" cy="4648196"/>
                <wp:effectExtent l="19050" t="19050" r="19054" b="19054"/>
                <wp:wrapNone/>
                <wp:docPr id="1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496" cy="4648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3" cap="flat">
                          <a:solidFill>
                            <a:srgbClr val="4472C4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rect w14:anchorId="2DA51209" id="Rectangle 4" o:spid="_x0000_s1026" style="position:absolute;margin-left:-.75pt;margin-top:16.15pt;width:465pt;height:366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" strokecolor="#4472c4" strokeweight="1.0584mm">
                <v:textbox inset="0,0,0,0"/>
              </v:rect>
            </w:pict>
          </mc:Fallback>
        </mc:AlternateContent>
      </w:r>
    </w:p>
    <w:p w14:paraId="3ECFF8CB" w14:textId="77777777" w:rsidR="001E3294" w:rsidRDefault="00067F83">
      <w:pPr>
        <w:jc w:val="center"/>
      </w:pPr>
      <w:r>
        <w:rPr>
          <w:rFonts w:ascii="Abadi" w:hAnsi="Abadi"/>
          <w:b/>
          <w:bCs/>
          <w:color w:val="FF0000"/>
          <w:sz w:val="52"/>
          <w:szCs w:val="52"/>
        </w:rPr>
        <w:t xml:space="preserve"> </w:t>
      </w:r>
      <w:r>
        <w:rPr>
          <w:rFonts w:ascii="Abadi" w:hAnsi="Abadi"/>
          <w:b/>
          <w:bCs/>
          <w:color w:val="00B0F0"/>
          <w:sz w:val="52"/>
          <w:szCs w:val="52"/>
        </w:rPr>
        <w:t>Por favor utilice desinfectante para manos al entrar</w:t>
      </w:r>
    </w:p>
    <w:p w14:paraId="4B885139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</w:rPr>
      </w:pPr>
    </w:p>
    <w:p w14:paraId="47A0CA81" w14:textId="77777777" w:rsidR="001E3294" w:rsidRDefault="00067F83">
      <w:pPr>
        <w:jc w:val="center"/>
      </w:pPr>
      <w:r>
        <w:rPr>
          <w:noProof/>
        </w:rPr>
        <w:drawing>
          <wp:inline distT="0" distB="0" distL="0" distR="0" wp14:anchorId="75170DC6" wp14:editId="10784E35">
            <wp:extent cx="2143125" cy="1724028"/>
            <wp:effectExtent l="0" t="0" r="9525" b="9522"/>
            <wp:docPr id="2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 l="5461" b="23950"/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72402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7E8585AF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  <w:lang w:val="en-GB"/>
        </w:rPr>
      </w:pPr>
    </w:p>
    <w:p w14:paraId="63668E12" w14:textId="77777777" w:rsidR="001E3294" w:rsidRDefault="00067F83">
      <w:pPr>
        <w:jc w:val="both"/>
        <w:rPr>
          <w:rFonts w:ascii="Abadi" w:hAnsi="Abadi"/>
          <w:b/>
          <w:bCs/>
          <w:color w:val="00B0F0"/>
          <w:sz w:val="52"/>
          <w:szCs w:val="52"/>
          <w:lang w:val="en-GB"/>
        </w:rPr>
      </w:pPr>
      <w:r>
        <w:rPr>
          <w:rFonts w:ascii="Abadi" w:hAnsi="Abadi"/>
          <w:b/>
          <w:bCs/>
          <w:color w:val="00B0F0"/>
          <w:sz w:val="52"/>
          <w:szCs w:val="52"/>
          <w:lang w:val="en-GB"/>
        </w:rPr>
        <w:t>Please use hand sanitiser upon entering.</w:t>
      </w:r>
    </w:p>
    <w:p w14:paraId="70654059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  <w:lang w:val="en-GB"/>
        </w:rPr>
      </w:pPr>
    </w:p>
    <w:p w14:paraId="7762812D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  <w:lang w:val="en-GB"/>
        </w:rPr>
      </w:pPr>
    </w:p>
    <w:p w14:paraId="19029C74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  <w:lang w:val="en-GB"/>
        </w:rPr>
      </w:pPr>
    </w:p>
    <w:p w14:paraId="1438C06C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  <w:lang w:val="en-GB"/>
        </w:rPr>
      </w:pPr>
    </w:p>
    <w:p w14:paraId="603A9E23" w14:textId="77777777" w:rsidR="001E3294" w:rsidRDefault="001E3294">
      <w:pPr>
        <w:jc w:val="center"/>
        <w:rPr>
          <w:rFonts w:ascii="Abadi" w:hAnsi="Abadi"/>
          <w:b/>
          <w:bCs/>
          <w:color w:val="00B0F0"/>
          <w:sz w:val="52"/>
          <w:szCs w:val="52"/>
          <w:lang w:val="en-GB"/>
        </w:rPr>
      </w:pPr>
    </w:p>
    <w:p w14:paraId="43D199AE" w14:textId="77777777" w:rsidR="001E3294" w:rsidRPr="00B148C8" w:rsidRDefault="00067F83">
      <w:pPr>
        <w:jc w:val="center"/>
        <w:rPr>
          <w:lang w:val="en-GB"/>
        </w:rPr>
      </w:pPr>
      <w:r>
        <w:rPr>
          <w:rFonts w:ascii="Abadi" w:hAnsi="Abadi"/>
          <w:b/>
          <w:bCs/>
          <w:color w:val="FF0000"/>
          <w:sz w:val="52"/>
          <w:szCs w:val="52"/>
          <w:lang w:val="en-GB"/>
        </w:rPr>
        <w:tab/>
      </w:r>
    </w:p>
    <w:sectPr w:rsidR="001E3294" w:rsidRPr="00B148C8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245F5" w14:textId="77777777" w:rsidR="00067F83" w:rsidRDefault="00067F83">
      <w:pPr>
        <w:spacing w:after="0" w:line="240" w:lineRule="auto"/>
      </w:pPr>
      <w:r>
        <w:separator/>
      </w:r>
    </w:p>
  </w:endnote>
  <w:endnote w:type="continuationSeparator" w:id="0">
    <w:p w14:paraId="6486D57D" w14:textId="77777777" w:rsidR="00067F83" w:rsidRDefault="00067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182588" w14:textId="77777777" w:rsidR="00067F83" w:rsidRDefault="00067F8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F829704" w14:textId="77777777" w:rsidR="00067F83" w:rsidRDefault="00067F8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E3294"/>
    <w:rsid w:val="00067F83"/>
    <w:rsid w:val="001E3294"/>
    <w:rsid w:val="00B148C8"/>
    <w:rsid w:val="00ED3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CAFED"/>
  <w15:docId w15:val="{A677F629-5F9A-4CC7-BC8C-7C98A780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lang w:val="es-ES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171</Characters>
  <Application>Microsoft Office Word</Application>
  <DocSecurity>0</DocSecurity>
  <Lines>1</Lines>
  <Paragraphs>1</Paragraphs>
  <ScaleCrop>false</ScaleCrop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Manoj Halanker (2012172)</dc:creator>
  <dc:description/>
  <cp:lastModifiedBy>Manoj Halanker</cp:lastModifiedBy>
  <cp:revision>2</cp:revision>
  <dcterms:created xsi:type="dcterms:W3CDTF">2021-11-24T19:24:00Z</dcterms:created>
  <dcterms:modified xsi:type="dcterms:W3CDTF">2021-11-24T19:24:00Z</dcterms:modified>
</cp:coreProperties>
</file>