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2945" w:rsidRPr="003B7092" w:rsidRDefault="00E22945" w:rsidP="00E22945">
      <w:pPr>
        <w:rPr>
          <w:rStyle w:val="Strong"/>
          <w:sz w:val="16"/>
        </w:rPr>
      </w:pPr>
      <w:r w:rsidRPr="003B7092">
        <w:rPr>
          <w:rStyle w:val="Strong"/>
          <w:sz w:val="16"/>
        </w:rPr>
        <w:t>L4 – Quality &amp; Business Improvement</w:t>
      </w:r>
    </w:p>
    <w:p w:rsidR="00E22945" w:rsidRPr="00E22945" w:rsidRDefault="00E22945" w:rsidP="00E22945">
      <w:pPr>
        <w:jc w:val="center"/>
        <w:rPr>
          <w:rStyle w:val="Strong"/>
          <w:sz w:val="32"/>
        </w:rPr>
      </w:pPr>
      <w:r w:rsidRPr="00E22945">
        <w:rPr>
          <w:rStyle w:val="Strong"/>
          <w:sz w:val="32"/>
        </w:rPr>
        <w:t>Process Improvement Methodologies</w:t>
      </w:r>
    </w:p>
    <w:p w:rsidR="00E22945" w:rsidRDefault="00E22945" w:rsidP="007C31F1">
      <w:pPr>
        <w:rPr>
          <w:rStyle w:val="Strong"/>
        </w:rPr>
      </w:pPr>
    </w:p>
    <w:p w:rsidR="00E22945" w:rsidRDefault="00EA0F04" w:rsidP="00EA0F04">
      <w:pPr>
        <w:rPr>
          <w:rStyle w:val="Strong"/>
          <w:b w:val="0"/>
          <w:sz w:val="24"/>
        </w:rPr>
      </w:pPr>
      <w:r>
        <w:rPr>
          <w:rStyle w:val="Strong"/>
          <w:b w:val="0"/>
          <w:sz w:val="24"/>
        </w:rPr>
        <w:t xml:space="preserve">There are two main methodologies for process improvement, </w:t>
      </w:r>
      <w:r w:rsidR="00B340A4">
        <w:rPr>
          <w:rStyle w:val="Strong"/>
          <w:b w:val="0"/>
          <w:sz w:val="24"/>
        </w:rPr>
        <w:t xml:space="preserve">these being lean and six sigma. </w:t>
      </w:r>
    </w:p>
    <w:p w:rsidR="00CF3B08" w:rsidRDefault="00CF3B08" w:rsidP="00EA0F04">
      <w:pPr>
        <w:rPr>
          <w:rStyle w:val="Strong"/>
          <w:b w:val="0"/>
          <w:sz w:val="24"/>
        </w:rPr>
      </w:pPr>
      <w:r>
        <w:rPr>
          <w:rStyle w:val="Strong"/>
          <w:b w:val="0"/>
          <w:sz w:val="24"/>
        </w:rPr>
        <w:t>Lean is a way of reducing the outgoings within a business by decreasing the un</w:t>
      </w:r>
      <w:r w:rsidR="00C47CB6">
        <w:rPr>
          <w:rStyle w:val="Strong"/>
          <w:b w:val="0"/>
          <w:sz w:val="24"/>
        </w:rPr>
        <w:t xml:space="preserve">-used waste products, this could be things like waste space within buildings or defective products. </w:t>
      </w:r>
    </w:p>
    <w:p w:rsidR="00C47CB6" w:rsidRDefault="00C47CB6" w:rsidP="00EA0F04">
      <w:pPr>
        <w:rPr>
          <w:rStyle w:val="Strong"/>
          <w:b w:val="0"/>
          <w:sz w:val="24"/>
        </w:rPr>
      </w:pPr>
      <w:r>
        <w:rPr>
          <w:rStyle w:val="Strong"/>
          <w:b w:val="0"/>
          <w:sz w:val="24"/>
        </w:rPr>
        <w:t xml:space="preserve">Six sigma is a </w:t>
      </w:r>
      <w:r w:rsidR="00F03D5A">
        <w:rPr>
          <w:rStyle w:val="Strong"/>
          <w:b w:val="0"/>
          <w:sz w:val="24"/>
        </w:rPr>
        <w:t xml:space="preserve">data driven </w:t>
      </w:r>
      <w:r w:rsidR="007A3DE1">
        <w:rPr>
          <w:rStyle w:val="Strong"/>
          <w:b w:val="0"/>
          <w:sz w:val="24"/>
        </w:rPr>
        <w:t xml:space="preserve">method to decrease the volume of defected products within a business. There are two types of six sigma, these being DMAIC (Define, Measure, Analyse, Improve, Control) and DMADV (Define, Measure, Analyse, Design, Verify) </w:t>
      </w:r>
    </w:p>
    <w:p w:rsidR="00EE7B6C" w:rsidRDefault="00EE7B6C" w:rsidP="00EA0F04">
      <w:pPr>
        <w:rPr>
          <w:rStyle w:val="Strong"/>
          <w:b w:val="0"/>
          <w:sz w:val="24"/>
        </w:rPr>
      </w:pPr>
      <w:r w:rsidRPr="007A3DE1">
        <w:rPr>
          <w:noProof/>
        </w:rPr>
        <w:drawing>
          <wp:anchor distT="0" distB="0" distL="114300" distR="114300" simplePos="0" relativeHeight="251658240" behindDoc="1" locked="0" layoutInCell="1" allowOverlap="1" wp14:anchorId="20F7A82D">
            <wp:simplePos x="0" y="0"/>
            <wp:positionH relativeFrom="column">
              <wp:posOffset>1370965</wp:posOffset>
            </wp:positionH>
            <wp:positionV relativeFrom="paragraph">
              <wp:posOffset>12700</wp:posOffset>
            </wp:positionV>
            <wp:extent cx="1876425" cy="1037590"/>
            <wp:effectExtent l="0" t="0" r="9525" b="0"/>
            <wp:wrapTight wrapText="bothSides">
              <wp:wrapPolygon edited="0">
                <wp:start x="0" y="0"/>
                <wp:lineTo x="0" y="21018"/>
                <wp:lineTo x="21490" y="21018"/>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76425" cy="1037590"/>
                    </a:xfrm>
                    <a:prstGeom prst="rect">
                      <a:avLst/>
                    </a:prstGeom>
                  </pic:spPr>
                </pic:pic>
              </a:graphicData>
            </a:graphic>
            <wp14:sizeRelH relativeFrom="margin">
              <wp14:pctWidth>0</wp14:pctWidth>
            </wp14:sizeRelH>
            <wp14:sizeRelV relativeFrom="margin">
              <wp14:pctHeight>0</wp14:pctHeight>
            </wp14:sizeRelV>
          </wp:anchor>
        </w:drawing>
      </w:r>
    </w:p>
    <w:p w:rsidR="00EE7B6C" w:rsidRDefault="00EE7B6C" w:rsidP="00EA0F04">
      <w:pPr>
        <w:rPr>
          <w:rStyle w:val="Strong"/>
          <w:b w:val="0"/>
          <w:sz w:val="24"/>
        </w:rPr>
      </w:pPr>
    </w:p>
    <w:p w:rsidR="00EE7B6C" w:rsidRDefault="00EE7B6C" w:rsidP="00EA0F04">
      <w:pPr>
        <w:rPr>
          <w:rStyle w:val="Strong"/>
          <w:b w:val="0"/>
          <w:sz w:val="24"/>
        </w:rPr>
      </w:pPr>
    </w:p>
    <w:p w:rsidR="00EE7B6C" w:rsidRDefault="00EE7B6C" w:rsidP="00EA0F04">
      <w:pPr>
        <w:rPr>
          <w:rStyle w:val="Strong"/>
          <w:b w:val="0"/>
          <w:sz w:val="24"/>
        </w:rPr>
      </w:pPr>
    </w:p>
    <w:p w:rsidR="007317D1" w:rsidRDefault="00DD6A8E" w:rsidP="00EA0F04">
      <w:pPr>
        <w:rPr>
          <w:rStyle w:val="Strong"/>
          <w:b w:val="0"/>
          <w:sz w:val="24"/>
        </w:rPr>
      </w:pPr>
      <w:r>
        <w:rPr>
          <w:rStyle w:val="Strong"/>
          <w:b w:val="0"/>
          <w:sz w:val="24"/>
        </w:rPr>
        <w:t xml:space="preserve">Within the </w:t>
      </w:r>
      <w:r w:rsidR="007317D1">
        <w:rPr>
          <w:rStyle w:val="Strong"/>
          <w:b w:val="0"/>
          <w:sz w:val="24"/>
        </w:rPr>
        <w:t>Morfa Coke Ovens, DMEIC is used to improve many processes to decrease the defected data. Here is an overview of DM</w:t>
      </w:r>
      <w:r w:rsidR="004006A5">
        <w:rPr>
          <w:rStyle w:val="Strong"/>
          <w:b w:val="0"/>
          <w:sz w:val="24"/>
        </w:rPr>
        <w:t>A</w:t>
      </w:r>
      <w:r w:rsidR="007317D1">
        <w:rPr>
          <w:rStyle w:val="Strong"/>
          <w:b w:val="0"/>
          <w:sz w:val="24"/>
        </w:rPr>
        <w:t xml:space="preserve">IC. </w:t>
      </w:r>
    </w:p>
    <w:p w:rsidR="004006A5" w:rsidRPr="004006A5" w:rsidRDefault="004006A5" w:rsidP="00EA0F04">
      <w:pPr>
        <w:rPr>
          <w:rStyle w:val="Strong"/>
          <w:b w:val="0"/>
          <w:sz w:val="28"/>
          <w:u w:val="single"/>
        </w:rPr>
      </w:pPr>
      <w:r w:rsidRPr="004006A5">
        <w:rPr>
          <w:rStyle w:val="Strong"/>
          <w:b w:val="0"/>
          <w:sz w:val="28"/>
          <w:u w:val="single"/>
        </w:rPr>
        <w:t>DMAIC</w:t>
      </w:r>
    </w:p>
    <w:p w:rsidR="003F27A3" w:rsidRPr="00B15B45" w:rsidRDefault="007317D1" w:rsidP="00B15B45">
      <w:pPr>
        <w:rPr>
          <w:rStyle w:val="Strong"/>
          <w:b w:val="0"/>
          <w:sz w:val="24"/>
        </w:rPr>
      </w:pPr>
      <w:r w:rsidRPr="00B15B45">
        <w:rPr>
          <w:rStyle w:val="Strong"/>
          <w:b w:val="0"/>
          <w:sz w:val="24"/>
        </w:rPr>
        <w:t>Define – setting the context</w:t>
      </w:r>
      <w:r w:rsidR="003F27A3" w:rsidRPr="00B15B45">
        <w:rPr>
          <w:rStyle w:val="Strong"/>
          <w:b w:val="0"/>
          <w:sz w:val="24"/>
        </w:rPr>
        <w:t>, this could be as simple as finding what the problem is and making people aware of this and then setting the objectives. Tool you could use for this would be flowcharts etc.</w:t>
      </w:r>
    </w:p>
    <w:p w:rsidR="003F27A3" w:rsidRPr="00B15B45" w:rsidRDefault="003F27A3" w:rsidP="00B15B45">
      <w:pPr>
        <w:rPr>
          <w:rStyle w:val="Strong"/>
          <w:b w:val="0"/>
          <w:sz w:val="24"/>
        </w:rPr>
      </w:pPr>
      <w:r w:rsidRPr="00B15B45">
        <w:rPr>
          <w:rStyle w:val="Strong"/>
          <w:b w:val="0"/>
          <w:sz w:val="24"/>
        </w:rPr>
        <w:t>Measure – this would be collecting data on the process e.g. working out ratios with defected products to fully functional products.</w:t>
      </w:r>
    </w:p>
    <w:p w:rsidR="00B15B45" w:rsidRPr="00B15B45" w:rsidRDefault="00B15B45" w:rsidP="00B15B45">
      <w:pPr>
        <w:rPr>
          <w:rStyle w:val="Strong"/>
          <w:b w:val="0"/>
          <w:sz w:val="24"/>
        </w:rPr>
      </w:pPr>
      <w:r w:rsidRPr="00B15B45">
        <w:rPr>
          <w:rStyle w:val="Strong"/>
          <w:b w:val="0"/>
          <w:sz w:val="24"/>
        </w:rPr>
        <w:t>Analysis – using tools like fishbone diagrams and root cause analysis to decide on what is going wrong within the business.</w:t>
      </w:r>
    </w:p>
    <w:p w:rsidR="00B15B45" w:rsidRPr="00B15B45" w:rsidRDefault="00B15B45" w:rsidP="00B15B45">
      <w:pPr>
        <w:rPr>
          <w:rStyle w:val="Strong"/>
          <w:b w:val="0"/>
          <w:sz w:val="24"/>
        </w:rPr>
      </w:pPr>
      <w:r w:rsidRPr="00B15B45">
        <w:rPr>
          <w:rStyle w:val="Strong"/>
          <w:b w:val="0"/>
          <w:sz w:val="24"/>
        </w:rPr>
        <w:t>Improve -  changing certain parts of the process or design changes to a certain extent.</w:t>
      </w:r>
    </w:p>
    <w:p w:rsidR="00B15B45" w:rsidRPr="00B15B45" w:rsidRDefault="00B15B45" w:rsidP="00B15B45">
      <w:pPr>
        <w:rPr>
          <w:rStyle w:val="Strong"/>
          <w:b w:val="0"/>
          <w:sz w:val="24"/>
        </w:rPr>
      </w:pPr>
      <w:r w:rsidRPr="00B15B45">
        <w:rPr>
          <w:rStyle w:val="Strong"/>
          <w:b w:val="0"/>
          <w:sz w:val="24"/>
        </w:rPr>
        <w:t>Control – control would involve ensuring the improvement plan is continuing and not slacking off once pressure is taken off.</w:t>
      </w:r>
    </w:p>
    <w:p w:rsidR="00B340A4" w:rsidRDefault="0036337C" w:rsidP="00EA0F04">
      <w:pPr>
        <w:rPr>
          <w:rStyle w:val="Strong"/>
          <w:b w:val="0"/>
          <w:sz w:val="24"/>
        </w:rPr>
      </w:pPr>
      <w:r>
        <w:rPr>
          <w:rStyle w:val="Strong"/>
          <w:b w:val="0"/>
          <w:sz w:val="24"/>
        </w:rPr>
        <w:t xml:space="preserve">To use an example of DMAIC </w:t>
      </w:r>
      <w:r w:rsidR="00166123">
        <w:rPr>
          <w:rStyle w:val="Strong"/>
          <w:b w:val="0"/>
          <w:sz w:val="24"/>
        </w:rPr>
        <w:t xml:space="preserve">I will discuss a project that has occurred recently within the Morfa Coke Ovens. </w:t>
      </w:r>
    </w:p>
    <w:p w:rsidR="00166123" w:rsidRDefault="00166123" w:rsidP="00EA0F04">
      <w:pPr>
        <w:rPr>
          <w:rStyle w:val="Strong"/>
          <w:b w:val="0"/>
          <w:sz w:val="24"/>
        </w:rPr>
      </w:pPr>
      <w:r>
        <w:rPr>
          <w:rStyle w:val="Strong"/>
          <w:b w:val="0"/>
          <w:sz w:val="24"/>
        </w:rPr>
        <w:t xml:space="preserve">Within Morfa we use a series of air compressors to run our plant air and instrument air system. Generally we should be able to run from two fitted compressors but as a plant we were noticing that our air pressures were decreasing at an increasing rate. To attempt to overcome this problem we hired in an additional compressor to </w:t>
      </w:r>
      <w:r w:rsidR="00FA6A3C">
        <w:rPr>
          <w:rStyle w:val="Strong"/>
          <w:b w:val="0"/>
          <w:sz w:val="24"/>
        </w:rPr>
        <w:t xml:space="preserve">decrease the severity of </w:t>
      </w:r>
      <w:r>
        <w:rPr>
          <w:rStyle w:val="Strong"/>
          <w:b w:val="0"/>
          <w:sz w:val="24"/>
        </w:rPr>
        <w:t xml:space="preserve">the problem </w:t>
      </w:r>
      <w:r w:rsidR="00FA6A3C">
        <w:rPr>
          <w:rStyle w:val="Strong"/>
          <w:b w:val="0"/>
          <w:sz w:val="24"/>
        </w:rPr>
        <w:t>with</w:t>
      </w:r>
      <w:r>
        <w:rPr>
          <w:rStyle w:val="Strong"/>
          <w:b w:val="0"/>
          <w:sz w:val="24"/>
        </w:rPr>
        <w:t xml:space="preserve"> the loss of air pressure. </w:t>
      </w:r>
    </w:p>
    <w:p w:rsidR="00FA6A3C" w:rsidRDefault="00FA6A3C" w:rsidP="00EA0F04">
      <w:pPr>
        <w:rPr>
          <w:rStyle w:val="Strong"/>
          <w:b w:val="0"/>
          <w:sz w:val="24"/>
        </w:rPr>
      </w:pPr>
      <w:r>
        <w:rPr>
          <w:rStyle w:val="Strong"/>
          <w:b w:val="0"/>
          <w:sz w:val="24"/>
        </w:rPr>
        <w:lastRenderedPageBreak/>
        <w:t xml:space="preserve">As soon as we added this compressor within days we realised that the air pressure was continuing to drop so as a precaution we hired another in as a backup in case the pressure got too low. </w:t>
      </w:r>
    </w:p>
    <w:p w:rsidR="006F454A" w:rsidRDefault="00FA6A3C" w:rsidP="00EA0F04">
      <w:pPr>
        <w:rPr>
          <w:rStyle w:val="Strong"/>
          <w:b w:val="0"/>
          <w:sz w:val="24"/>
        </w:rPr>
      </w:pPr>
      <w:r>
        <w:rPr>
          <w:rStyle w:val="Strong"/>
          <w:b w:val="0"/>
          <w:sz w:val="24"/>
        </w:rPr>
        <w:t xml:space="preserve">After a 3 days we had to put on the second hired in air compressor to keep the pressures high enough so as a team we realised something had to be done. </w:t>
      </w:r>
      <w:r w:rsidR="006F454A">
        <w:rPr>
          <w:rStyle w:val="Strong"/>
          <w:b w:val="0"/>
          <w:sz w:val="24"/>
        </w:rPr>
        <w:t xml:space="preserve">We called a team meeting to go through DMAIC to first try to find the problem and then make an action plan on how we will attack the problem. </w:t>
      </w:r>
    </w:p>
    <w:p w:rsidR="00E638CB" w:rsidRDefault="006F454A" w:rsidP="00EA0F04">
      <w:pPr>
        <w:rPr>
          <w:rStyle w:val="Strong"/>
          <w:b w:val="0"/>
          <w:sz w:val="24"/>
        </w:rPr>
      </w:pPr>
      <w:r>
        <w:rPr>
          <w:rStyle w:val="Strong"/>
          <w:b w:val="0"/>
          <w:sz w:val="24"/>
        </w:rPr>
        <w:t xml:space="preserve">For the define stage of the process, we used the five why’s method of root cause analysis to find out that problems with our instrument air system was a series of leaks within the pipe work. </w:t>
      </w:r>
      <w:r w:rsidR="00E638CB">
        <w:rPr>
          <w:rStyle w:val="Strong"/>
          <w:b w:val="0"/>
          <w:sz w:val="24"/>
        </w:rPr>
        <w:t xml:space="preserve">We created a problem statement also which follows </w:t>
      </w:r>
    </w:p>
    <w:p w:rsidR="00E638CB" w:rsidRPr="00E638CB" w:rsidRDefault="00E638CB" w:rsidP="00EA0F04">
      <w:pPr>
        <w:rPr>
          <w:rStyle w:val="Strong"/>
          <w:b w:val="0"/>
          <w:i/>
          <w:sz w:val="24"/>
        </w:rPr>
      </w:pPr>
      <w:r w:rsidRPr="00E638CB">
        <w:rPr>
          <w:rStyle w:val="Strong"/>
          <w:b w:val="0"/>
          <w:i/>
          <w:sz w:val="24"/>
        </w:rPr>
        <w:t>‘’after finding decreasing air pressure a problem to the plant we have found that our air leaks are a major factor to this</w:t>
      </w:r>
      <w:r>
        <w:rPr>
          <w:rStyle w:val="Strong"/>
          <w:b w:val="0"/>
          <w:i/>
          <w:sz w:val="24"/>
        </w:rPr>
        <w:t>,</w:t>
      </w:r>
      <w:r w:rsidRPr="00E638CB">
        <w:rPr>
          <w:rStyle w:val="Strong"/>
          <w:b w:val="0"/>
          <w:i/>
          <w:sz w:val="24"/>
        </w:rPr>
        <w:t xml:space="preserve"> so we as a team shall remove this problem from out plant’’ </w:t>
      </w:r>
    </w:p>
    <w:p w:rsidR="006F454A" w:rsidRDefault="00E638CB" w:rsidP="00EA0F04">
      <w:pPr>
        <w:rPr>
          <w:rStyle w:val="Strong"/>
          <w:b w:val="0"/>
          <w:sz w:val="24"/>
        </w:rPr>
      </w:pPr>
      <w:r>
        <w:rPr>
          <w:rStyle w:val="Strong"/>
          <w:b w:val="0"/>
          <w:sz w:val="24"/>
        </w:rPr>
        <w:t xml:space="preserve">This must be short and understandable to everyone on plant as communication with projects such as this is vital to everyone. </w:t>
      </w:r>
      <w:r w:rsidR="006F454A">
        <w:rPr>
          <w:rStyle w:val="Strong"/>
          <w:b w:val="0"/>
          <w:sz w:val="24"/>
        </w:rPr>
        <w:t xml:space="preserve">We sent out communications to all relevant people associated with the areas the pipework runs through and also brought it ‘up the flag pole’ </w:t>
      </w:r>
      <w:r w:rsidR="009372AF">
        <w:rPr>
          <w:rStyle w:val="Strong"/>
          <w:b w:val="0"/>
          <w:sz w:val="24"/>
        </w:rPr>
        <w:t xml:space="preserve">so that senior management could see that we were making progression on the problem and that we were putting mitigation in place. </w:t>
      </w:r>
    </w:p>
    <w:p w:rsidR="009372AF" w:rsidRDefault="00700F5C" w:rsidP="00EA0F04">
      <w:pPr>
        <w:rPr>
          <w:rStyle w:val="Strong"/>
          <w:b w:val="0"/>
          <w:sz w:val="24"/>
        </w:rPr>
      </w:pPr>
      <w:r>
        <w:rPr>
          <w:rFonts w:eastAsia="Times New Roman"/>
          <w:noProof/>
        </w:rPr>
        <w:drawing>
          <wp:anchor distT="0" distB="0" distL="114300" distR="114300" simplePos="0" relativeHeight="251659264" behindDoc="1" locked="0" layoutInCell="1" allowOverlap="1">
            <wp:simplePos x="0" y="0"/>
            <wp:positionH relativeFrom="margin">
              <wp:posOffset>5022519</wp:posOffset>
            </wp:positionH>
            <wp:positionV relativeFrom="paragraph">
              <wp:posOffset>1514806</wp:posOffset>
            </wp:positionV>
            <wp:extent cx="1067435" cy="1038225"/>
            <wp:effectExtent l="0" t="0" r="0" b="9525"/>
            <wp:wrapTight wrapText="bothSides">
              <wp:wrapPolygon edited="0">
                <wp:start x="0" y="0"/>
                <wp:lineTo x="0" y="21402"/>
                <wp:lineTo x="21202" y="21402"/>
                <wp:lineTo x="21202" y="0"/>
                <wp:lineTo x="0" y="0"/>
              </wp:wrapPolygon>
            </wp:wrapTight>
            <wp:docPr id="2" name="Picture 2" descr="cid:99d0166a-bb8f-4fd7-90b6-95c67305d7c8@eurprd06.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99d0166a-bb8f-4fd7-90b6-95c67305d7c8@eurprd06.prod.outlook.com"/>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t="28060" b="17357"/>
                    <a:stretch/>
                  </pic:blipFill>
                  <pic:spPr bwMode="auto">
                    <a:xfrm>
                      <a:off x="0" y="0"/>
                      <a:ext cx="1067435" cy="1038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72AF">
        <w:rPr>
          <w:rStyle w:val="Strong"/>
          <w:b w:val="0"/>
          <w:sz w:val="24"/>
        </w:rPr>
        <w:t xml:space="preserve">For the measure section we decided that we should map out the areas that the pipe work covers so we could walk the line around to find any air leaks. Finding the leaks would be simple as the air pressure is at 6 Barr so the sound of the leaks will flag them up easily. The problem we came to was the height some of the pipework was so we could mark the exact spot without scaffolding so we marked an approximate area. </w:t>
      </w:r>
      <w:r>
        <w:rPr>
          <w:rStyle w:val="Strong"/>
          <w:b w:val="0"/>
          <w:sz w:val="24"/>
        </w:rPr>
        <w:t xml:space="preserve">On the map we marked out the spots where the leaks are and what kind of leaks they are (on the pipe, through valves, on the unions and the brackets) </w:t>
      </w:r>
    </w:p>
    <w:p w:rsidR="00D22763" w:rsidRDefault="002717FB" w:rsidP="00EA0F04">
      <w:pPr>
        <w:rPr>
          <w:rStyle w:val="Strong"/>
          <w:b w:val="0"/>
          <w:sz w:val="24"/>
        </w:rPr>
      </w:pPr>
      <w:r>
        <w:rPr>
          <w:rStyle w:val="Strong"/>
          <w:b w:val="0"/>
          <w:sz w:val="24"/>
        </w:rPr>
        <w:t xml:space="preserve">To analyse the situation we were in we decided to call another meeting with the people that were in the previous meeting but also added a contractor company that specialise in </w:t>
      </w:r>
      <w:r w:rsidR="00F27F81">
        <w:rPr>
          <w:rStyle w:val="Strong"/>
          <w:b w:val="0"/>
          <w:sz w:val="24"/>
        </w:rPr>
        <w:t xml:space="preserve">pipe fitting to the attendee list. We discussed with the </w:t>
      </w:r>
      <w:r w:rsidR="00344BFC">
        <w:rPr>
          <w:rStyle w:val="Strong"/>
          <w:b w:val="0"/>
          <w:sz w:val="24"/>
        </w:rPr>
        <w:t xml:space="preserve">contract company what we would do with each leak and how we would come to repair all of them. </w:t>
      </w:r>
      <w:r w:rsidR="00F27F81">
        <w:rPr>
          <w:rStyle w:val="Strong"/>
          <w:b w:val="0"/>
          <w:sz w:val="24"/>
        </w:rPr>
        <w:t xml:space="preserve">      </w:t>
      </w:r>
    </w:p>
    <w:p w:rsidR="00D22763" w:rsidRDefault="00D22763" w:rsidP="00EA0F04">
      <w:pPr>
        <w:rPr>
          <w:rStyle w:val="Strong"/>
          <w:b w:val="0"/>
          <w:sz w:val="24"/>
        </w:rPr>
      </w:pPr>
      <w:r>
        <w:rPr>
          <w:rStyle w:val="Strong"/>
          <w:b w:val="0"/>
          <w:sz w:val="24"/>
        </w:rPr>
        <w:t>For the improve section we then set the contractors up for all of the leaks and supervised whilst they fixed these. We took constant reports of what was happening and the progress of the fixes. These leak fixes had to be completed on a battery stop day which increased the risk of the project as it was within an 8 hour time scale</w:t>
      </w:r>
      <w:r w:rsidR="00FF1617">
        <w:rPr>
          <w:rStyle w:val="Strong"/>
          <w:b w:val="0"/>
          <w:sz w:val="24"/>
        </w:rPr>
        <w:t xml:space="preserve"> and we would have to cancel the leak fixes if problems occurred and the process couldn’t be completed within the time scale</w:t>
      </w:r>
      <w:r>
        <w:rPr>
          <w:rStyle w:val="Strong"/>
          <w:b w:val="0"/>
          <w:sz w:val="24"/>
        </w:rPr>
        <w:t xml:space="preserve">. By the means of improvement this will help the plant tremendously as it will not only decrease our outgoings by stopping the use of the hired in compressors but it will also take a partial load from the two fitted air compressors which will increase the lifespan of them and again decreasing the fuel bill for them. </w:t>
      </w:r>
    </w:p>
    <w:p w:rsidR="00FF1617" w:rsidRDefault="00D22763" w:rsidP="00EA0F04">
      <w:pPr>
        <w:rPr>
          <w:rStyle w:val="Strong"/>
          <w:b w:val="0"/>
          <w:sz w:val="24"/>
        </w:rPr>
      </w:pPr>
      <w:r>
        <w:rPr>
          <w:rStyle w:val="Strong"/>
          <w:b w:val="0"/>
          <w:sz w:val="24"/>
        </w:rPr>
        <w:t xml:space="preserve">With the control section of DMAIC we held a meeting to discuss what went well within the project and also what we could have improved on. We also decided that </w:t>
      </w:r>
      <w:r>
        <w:rPr>
          <w:rStyle w:val="Strong"/>
          <w:b w:val="0"/>
          <w:sz w:val="24"/>
        </w:rPr>
        <w:lastRenderedPageBreak/>
        <w:t xml:space="preserve">we would keep constant supervision on the plant and instrument air systems to </w:t>
      </w:r>
      <w:r w:rsidR="00FF1617">
        <w:rPr>
          <w:rStyle w:val="Strong"/>
          <w:b w:val="0"/>
          <w:sz w:val="24"/>
        </w:rPr>
        <w:t>ensure that there is no more leaks leading to lowering plant air pressure.</w:t>
      </w:r>
    </w:p>
    <w:p w:rsidR="00E638CB" w:rsidRPr="004006A5" w:rsidRDefault="004006A5" w:rsidP="00EA0F04">
      <w:pPr>
        <w:rPr>
          <w:rStyle w:val="Strong"/>
          <w:b w:val="0"/>
          <w:sz w:val="28"/>
          <w:u w:val="single"/>
        </w:rPr>
      </w:pPr>
      <w:r w:rsidRPr="004006A5">
        <w:rPr>
          <w:rStyle w:val="Strong"/>
          <w:b w:val="0"/>
          <w:sz w:val="28"/>
          <w:u w:val="single"/>
        </w:rPr>
        <w:t>Lean</w:t>
      </w:r>
    </w:p>
    <w:p w:rsidR="00E638CB" w:rsidRDefault="00E638CB" w:rsidP="00EA0F04">
      <w:pPr>
        <w:rPr>
          <w:rStyle w:val="Strong"/>
          <w:b w:val="0"/>
          <w:sz w:val="24"/>
        </w:rPr>
      </w:pPr>
      <w:r>
        <w:rPr>
          <w:rStyle w:val="Strong"/>
          <w:b w:val="0"/>
          <w:sz w:val="24"/>
        </w:rPr>
        <w:t xml:space="preserve">There are seven types of waste. All cost the business money. To decrease a businesses waste will decrease the outgoing as less of the money is being lost through the process and this therefor will </w:t>
      </w:r>
      <w:r w:rsidR="00495A3F">
        <w:rPr>
          <w:rStyle w:val="Strong"/>
          <w:b w:val="0"/>
          <w:sz w:val="24"/>
        </w:rPr>
        <w:t xml:space="preserve">increase the profits. </w:t>
      </w:r>
    </w:p>
    <w:p w:rsidR="00E638CB" w:rsidRDefault="00E638CB" w:rsidP="00EA0F04">
      <w:pPr>
        <w:rPr>
          <w:rStyle w:val="Strong"/>
          <w:b w:val="0"/>
          <w:sz w:val="24"/>
        </w:rPr>
      </w:pPr>
      <w:bookmarkStart w:id="0" w:name="_Hlk9605240"/>
      <w:r>
        <w:rPr>
          <w:rStyle w:val="Strong"/>
          <w:b w:val="0"/>
          <w:sz w:val="24"/>
        </w:rPr>
        <w:t>Overproduction</w:t>
      </w:r>
      <w:bookmarkEnd w:id="0"/>
      <w:r>
        <w:rPr>
          <w:rStyle w:val="Strong"/>
          <w:b w:val="0"/>
          <w:sz w:val="24"/>
        </w:rPr>
        <w:t xml:space="preserve"> </w:t>
      </w:r>
      <w:r w:rsidR="00495A3F">
        <w:rPr>
          <w:rStyle w:val="Strong"/>
          <w:b w:val="0"/>
          <w:sz w:val="24"/>
        </w:rPr>
        <w:t xml:space="preserve">– producing greater quantities which will not be used/sold on </w:t>
      </w:r>
    </w:p>
    <w:p w:rsidR="00E638CB" w:rsidRDefault="00E638CB" w:rsidP="00EA0F04">
      <w:pPr>
        <w:rPr>
          <w:rStyle w:val="Strong"/>
          <w:b w:val="0"/>
          <w:sz w:val="24"/>
        </w:rPr>
      </w:pPr>
      <w:r>
        <w:rPr>
          <w:rStyle w:val="Strong"/>
          <w:b w:val="0"/>
          <w:sz w:val="24"/>
        </w:rPr>
        <w:t xml:space="preserve">Inventory </w:t>
      </w:r>
      <w:r w:rsidR="00495A3F">
        <w:rPr>
          <w:rStyle w:val="Strong"/>
          <w:b w:val="0"/>
          <w:sz w:val="24"/>
        </w:rPr>
        <w:t>– products that have not been completed or just raw materials that haven’t been used</w:t>
      </w:r>
    </w:p>
    <w:p w:rsidR="00E638CB" w:rsidRDefault="00E638CB" w:rsidP="00EA0F04">
      <w:pPr>
        <w:rPr>
          <w:rStyle w:val="Strong"/>
          <w:b w:val="0"/>
          <w:sz w:val="24"/>
        </w:rPr>
      </w:pPr>
      <w:r>
        <w:rPr>
          <w:rStyle w:val="Strong"/>
          <w:b w:val="0"/>
          <w:sz w:val="24"/>
        </w:rPr>
        <w:t xml:space="preserve">Waiting </w:t>
      </w:r>
      <w:r w:rsidR="00495A3F">
        <w:rPr>
          <w:rStyle w:val="Strong"/>
          <w:b w:val="0"/>
          <w:sz w:val="24"/>
        </w:rPr>
        <w:t xml:space="preserve">– time is also a form of waste when not used correctly as ‘time is money’ </w:t>
      </w:r>
    </w:p>
    <w:p w:rsidR="00E638CB" w:rsidRDefault="00E638CB" w:rsidP="00EA0F04">
      <w:pPr>
        <w:rPr>
          <w:rStyle w:val="Strong"/>
          <w:b w:val="0"/>
          <w:sz w:val="24"/>
        </w:rPr>
      </w:pPr>
      <w:r>
        <w:rPr>
          <w:rStyle w:val="Strong"/>
          <w:b w:val="0"/>
          <w:sz w:val="24"/>
        </w:rPr>
        <w:t xml:space="preserve">Motion </w:t>
      </w:r>
      <w:r w:rsidR="00495A3F">
        <w:rPr>
          <w:rStyle w:val="Strong"/>
          <w:b w:val="0"/>
          <w:sz w:val="24"/>
        </w:rPr>
        <w:t xml:space="preserve">– </w:t>
      </w:r>
      <w:bookmarkStart w:id="1" w:name="_Hlk9604474"/>
      <w:r w:rsidR="00495A3F">
        <w:rPr>
          <w:rStyle w:val="Strong"/>
          <w:b w:val="0"/>
          <w:sz w:val="24"/>
        </w:rPr>
        <w:t xml:space="preserve">unnecessary movement of people or equipment </w:t>
      </w:r>
      <w:bookmarkEnd w:id="1"/>
      <w:r w:rsidR="00495A3F">
        <w:rPr>
          <w:rStyle w:val="Strong"/>
          <w:b w:val="0"/>
          <w:sz w:val="24"/>
        </w:rPr>
        <w:t>leading to a wasting of time</w:t>
      </w:r>
    </w:p>
    <w:p w:rsidR="00E638CB" w:rsidRDefault="00E638CB" w:rsidP="00EA0F04">
      <w:pPr>
        <w:rPr>
          <w:rStyle w:val="Strong"/>
          <w:b w:val="0"/>
          <w:sz w:val="24"/>
        </w:rPr>
      </w:pPr>
      <w:r>
        <w:rPr>
          <w:rStyle w:val="Strong"/>
          <w:b w:val="0"/>
          <w:sz w:val="24"/>
        </w:rPr>
        <w:t xml:space="preserve">Transportation </w:t>
      </w:r>
      <w:r w:rsidR="00495A3F">
        <w:rPr>
          <w:rStyle w:val="Strong"/>
          <w:b w:val="0"/>
          <w:sz w:val="24"/>
        </w:rPr>
        <w:t xml:space="preserve">- unnecessary movement of people or equipment, transportation via vehicle can cost great amounts of money. </w:t>
      </w:r>
    </w:p>
    <w:p w:rsidR="00E638CB" w:rsidRDefault="00E638CB" w:rsidP="00EA0F04">
      <w:pPr>
        <w:rPr>
          <w:rStyle w:val="Strong"/>
          <w:b w:val="0"/>
          <w:sz w:val="24"/>
        </w:rPr>
      </w:pPr>
      <w:r>
        <w:rPr>
          <w:rStyle w:val="Strong"/>
          <w:b w:val="0"/>
          <w:sz w:val="24"/>
        </w:rPr>
        <w:t xml:space="preserve">Rework </w:t>
      </w:r>
      <w:r w:rsidR="00495A3F">
        <w:rPr>
          <w:rStyle w:val="Strong"/>
          <w:b w:val="0"/>
          <w:sz w:val="24"/>
        </w:rPr>
        <w:t>– defected products that need rework hardly ever make profit as the product will be manufactured more than once leading to higher outgoings for the materials and labour</w:t>
      </w:r>
    </w:p>
    <w:p w:rsidR="00E638CB" w:rsidRDefault="00E638CB" w:rsidP="00EA0F04">
      <w:pPr>
        <w:rPr>
          <w:rStyle w:val="Strong"/>
          <w:b w:val="0"/>
          <w:sz w:val="24"/>
        </w:rPr>
      </w:pPr>
      <w:r>
        <w:rPr>
          <w:rStyle w:val="Strong"/>
          <w:b w:val="0"/>
          <w:sz w:val="24"/>
        </w:rPr>
        <w:t xml:space="preserve">Over processing </w:t>
      </w:r>
      <w:r w:rsidR="00495A3F">
        <w:rPr>
          <w:rStyle w:val="Strong"/>
          <w:b w:val="0"/>
          <w:sz w:val="24"/>
        </w:rPr>
        <w:t xml:space="preserve">– manufacturing products to a higher quality than needed by the customer is waste of time and money as it is higher than the standard required. </w:t>
      </w:r>
    </w:p>
    <w:p w:rsidR="00495A3F" w:rsidRDefault="00495A3F" w:rsidP="00EA0F04">
      <w:pPr>
        <w:rPr>
          <w:rStyle w:val="Strong"/>
          <w:b w:val="0"/>
          <w:sz w:val="24"/>
        </w:rPr>
      </w:pPr>
      <w:r>
        <w:rPr>
          <w:rStyle w:val="Strong"/>
          <w:b w:val="0"/>
          <w:sz w:val="24"/>
        </w:rPr>
        <w:t xml:space="preserve">Lean is a system brought into Morfa by a company named ‘unleash and engage’ they are a business improvement company that specialise in heavy industry. </w:t>
      </w:r>
      <w:r w:rsidR="00C5290C">
        <w:rPr>
          <w:rStyle w:val="Strong"/>
          <w:b w:val="0"/>
          <w:sz w:val="24"/>
        </w:rPr>
        <w:t xml:space="preserve">They decided that using lean to increase our profits would be a good idea as we had a lot money being spent on things that could have been decreased with ease. </w:t>
      </w:r>
    </w:p>
    <w:p w:rsidR="00C5290C" w:rsidRDefault="00C5290C" w:rsidP="00EA0F04">
      <w:pPr>
        <w:rPr>
          <w:rStyle w:val="Strong"/>
          <w:b w:val="0"/>
          <w:sz w:val="24"/>
        </w:rPr>
      </w:pPr>
      <w:r>
        <w:rPr>
          <w:rStyle w:val="Strong"/>
          <w:b w:val="0"/>
          <w:sz w:val="24"/>
        </w:rPr>
        <w:t xml:space="preserve">Each and every one of the seven types of waste ‘unleash and engage’ decreased within Morfa Coke Ovens. Below shows how. </w:t>
      </w:r>
    </w:p>
    <w:p w:rsidR="00C5290C" w:rsidRDefault="00C5290C" w:rsidP="00EA0F04">
      <w:pPr>
        <w:rPr>
          <w:rStyle w:val="Strong"/>
          <w:b w:val="0"/>
          <w:sz w:val="24"/>
        </w:rPr>
      </w:pPr>
      <w:r>
        <w:rPr>
          <w:rStyle w:val="Strong"/>
          <w:b w:val="0"/>
          <w:sz w:val="24"/>
        </w:rPr>
        <w:t>Overproduction – within the coal plant there are a series of crushers than crush the coal to a powder form before the ovens are charged with it, we used to run off a cycle that we would crush continuously for a set period of time that was planned weeks before and then we would use that volume of coal to charge the ovens. When the charging of the oven had to stop for any reason the coal would be kept in stock piles. With the coal being crushed and kept like this the moistures of the coal would increase in wet weather, this would lead to the coal being reprocessed then as we overproduces the volume we needed. We over come this problem by setting the volume needed at the start of the shift with a meeting between the battery(where the coal is charged</w:t>
      </w:r>
      <w:r w:rsidR="008B739E">
        <w:rPr>
          <w:rStyle w:val="Strong"/>
          <w:b w:val="0"/>
          <w:sz w:val="24"/>
        </w:rPr>
        <w:t>)</w:t>
      </w:r>
      <w:r>
        <w:rPr>
          <w:rStyle w:val="Strong"/>
          <w:b w:val="0"/>
          <w:sz w:val="24"/>
        </w:rPr>
        <w:t xml:space="preserve"> and the coal handling team</w:t>
      </w:r>
      <w:r w:rsidR="008B739E">
        <w:rPr>
          <w:rStyle w:val="Strong"/>
          <w:b w:val="0"/>
          <w:sz w:val="24"/>
        </w:rPr>
        <w:t xml:space="preserve"> rather than using a pre-worked plan. </w:t>
      </w:r>
    </w:p>
    <w:p w:rsidR="008B739E" w:rsidRDefault="00205818" w:rsidP="00EA0F04">
      <w:pPr>
        <w:rPr>
          <w:rStyle w:val="Strong"/>
          <w:b w:val="0"/>
          <w:sz w:val="24"/>
        </w:rPr>
      </w:pPr>
      <w:r>
        <w:rPr>
          <w:rStyle w:val="Strong"/>
          <w:b w:val="0"/>
          <w:sz w:val="24"/>
        </w:rPr>
        <w:t>Inventory</w:t>
      </w:r>
      <w:r w:rsidR="008B739E">
        <w:rPr>
          <w:rStyle w:val="Strong"/>
          <w:b w:val="0"/>
          <w:sz w:val="24"/>
        </w:rPr>
        <w:t xml:space="preserve"> </w:t>
      </w:r>
      <w:r>
        <w:rPr>
          <w:rStyle w:val="Strong"/>
          <w:b w:val="0"/>
          <w:sz w:val="24"/>
        </w:rPr>
        <w:t>–</w:t>
      </w:r>
      <w:r w:rsidR="008B739E">
        <w:rPr>
          <w:rStyle w:val="Strong"/>
          <w:b w:val="0"/>
          <w:sz w:val="24"/>
        </w:rPr>
        <w:t xml:space="preserve"> </w:t>
      </w:r>
      <w:r>
        <w:rPr>
          <w:rStyle w:val="Strong"/>
          <w:b w:val="0"/>
          <w:sz w:val="24"/>
        </w:rPr>
        <w:t xml:space="preserve">similar to the overproduction within our coal yards we used to stock vast quantities of coal which in warm windy weather would dry out and the dust would get caught by the wind causing us to loose large amounts of coal in the dry months of the year. With research we came up with a way of stopping this from happening by </w:t>
      </w:r>
      <w:r>
        <w:rPr>
          <w:rStyle w:val="Strong"/>
          <w:b w:val="0"/>
          <w:sz w:val="24"/>
        </w:rPr>
        <w:lastRenderedPageBreak/>
        <w:t xml:space="preserve">spraying silicon on top of the piles which would firstly stop the loss of coal and secondly make the place a safer place to work by there being less particles in the air from coal and coke. </w:t>
      </w:r>
    </w:p>
    <w:p w:rsidR="00205818" w:rsidRDefault="00205818" w:rsidP="00EA0F04">
      <w:pPr>
        <w:rPr>
          <w:rStyle w:val="Strong"/>
          <w:b w:val="0"/>
          <w:sz w:val="24"/>
        </w:rPr>
      </w:pPr>
      <w:r>
        <w:rPr>
          <w:rStyle w:val="Strong"/>
          <w:b w:val="0"/>
          <w:sz w:val="24"/>
        </w:rPr>
        <w:t>Waiting- push regularity is vital for a coke oven as keeping coke in ovens for longer than needed is pointless and causes sticker ovens. This therefor decreases coke volume made which will again decrease the profits for the business. Delays for periods as short as an hour can cost the company thousands.</w:t>
      </w:r>
    </w:p>
    <w:p w:rsidR="00205818" w:rsidRDefault="00B5236D" w:rsidP="00EA0F04">
      <w:pPr>
        <w:rPr>
          <w:rStyle w:val="Strong"/>
          <w:b w:val="0"/>
          <w:sz w:val="24"/>
        </w:rPr>
      </w:pPr>
      <w:r>
        <w:rPr>
          <w:rStyle w:val="Strong"/>
          <w:b w:val="0"/>
          <w:sz w:val="24"/>
        </w:rPr>
        <w:t xml:space="preserve">Motion – we used something as simple as sectioning offices in our admin block to help reduce the movement of staff. By sectioning the offices into job related sections such as the facilitators together, battery trio, ancillaries trio or engineers it will not only strengthen the working team but it will reduce the motion of the staff as they will not need to walk the corridors to ask each other questions and share knowledge. </w:t>
      </w:r>
    </w:p>
    <w:p w:rsidR="00312179" w:rsidRDefault="00B5236D" w:rsidP="00EA0F04">
      <w:pPr>
        <w:rPr>
          <w:rStyle w:val="Strong"/>
          <w:b w:val="0"/>
          <w:sz w:val="24"/>
        </w:rPr>
      </w:pPr>
      <w:r>
        <w:rPr>
          <w:rStyle w:val="Strong"/>
          <w:b w:val="0"/>
          <w:sz w:val="24"/>
        </w:rPr>
        <w:t xml:space="preserve">Transportation – the transportation of coke from the coke plant </w:t>
      </w:r>
      <w:r w:rsidR="00312179">
        <w:rPr>
          <w:rStyle w:val="Strong"/>
          <w:b w:val="0"/>
          <w:sz w:val="24"/>
        </w:rPr>
        <w:t xml:space="preserve">to the blast furnace is currently being moved by heavy goods vehicles, this is a very costly method of transportation of coke as the fuel bills are high on the lorries and also it is a harsh environment for the vehicles so many problems can occur with them in short periods of time. In the near future there will be mitigation put into place to put a conveyor system in place for the coke transportation. This will decrease the costs overall for this process and also decrease emissions from the vehicles travelling onsite all day, also HGV’s cause ware to the roads. </w:t>
      </w:r>
    </w:p>
    <w:p w:rsidR="00B94755" w:rsidRDefault="00312179" w:rsidP="00EA0F04">
      <w:pPr>
        <w:rPr>
          <w:rStyle w:val="Strong"/>
          <w:b w:val="0"/>
          <w:sz w:val="24"/>
        </w:rPr>
      </w:pPr>
      <w:r>
        <w:rPr>
          <w:rStyle w:val="Strong"/>
          <w:b w:val="0"/>
          <w:sz w:val="24"/>
        </w:rPr>
        <w:t>Rework – with coke making, after pushing the ovens after carbonation the coke that comes out must be quenched as it can be at temperatures of 1100*C</w:t>
      </w:r>
      <w:r w:rsidR="00B94755">
        <w:rPr>
          <w:rStyle w:val="Strong"/>
          <w:b w:val="0"/>
          <w:sz w:val="24"/>
        </w:rPr>
        <w:t xml:space="preserve">. When quenching a substance called breeze drops out which is just fine coke duct which cant be used within the blast furnace as it is like powder. This breeze then goes back into the blend for the coal and will be reworked. This increases the price of the blend as heating for the ovens for 18 hours to keep them at 1300*C is a tremendous amount of money let alone carbonising the same coal twice. </w:t>
      </w:r>
    </w:p>
    <w:p w:rsidR="00227E1B" w:rsidRDefault="00B94755" w:rsidP="00EA0F04">
      <w:pPr>
        <w:rPr>
          <w:rStyle w:val="Strong"/>
          <w:b w:val="0"/>
          <w:sz w:val="24"/>
        </w:rPr>
      </w:pPr>
      <w:r w:rsidRPr="00227E1B">
        <w:rPr>
          <w:rStyle w:val="Strong"/>
          <w:b w:val="0"/>
          <w:sz w:val="24"/>
        </w:rPr>
        <w:t xml:space="preserve">Over processing -  </w:t>
      </w:r>
      <w:r w:rsidR="00227E1B" w:rsidRPr="00227E1B">
        <w:rPr>
          <w:rStyle w:val="Strong"/>
          <w:b w:val="0"/>
          <w:sz w:val="24"/>
        </w:rPr>
        <w:t>over processing is common i</w:t>
      </w:r>
      <w:r w:rsidR="00227E1B">
        <w:rPr>
          <w:rStyle w:val="Strong"/>
          <w:b w:val="0"/>
          <w:sz w:val="24"/>
        </w:rPr>
        <w:t xml:space="preserve">n our tar system. When selling our tar the moisture content must be below 10%, this allows plenty of leeway as it is possible to get the moisture down to 2%. We use a steam(heat) to aid the separation with our tar which is a costly method and we have also started using chemical catalysts for the process also. It is very common for the tar to be over processed and to have very low moisture contents so we came up with a way of ensuring this came to a stop as it was costing us extra with the excess steam and additives being used. We decided to give praise for the tar quality being at the correct levels when other factors were allowing us to and would not sell the tar on if it had too high a moisture as we wouldn’t get any money for it and would keep the low moisture tar to add too the high moisture tar to even these out. This decreased the waste of the high moisture tar and also cut down vastly on the over processing of the tar. </w:t>
      </w:r>
    </w:p>
    <w:p w:rsidR="004006A5" w:rsidRDefault="004006A5" w:rsidP="00EA0F04">
      <w:pPr>
        <w:rPr>
          <w:rStyle w:val="Strong"/>
          <w:b w:val="0"/>
          <w:sz w:val="28"/>
          <w:u w:val="single"/>
        </w:rPr>
      </w:pPr>
    </w:p>
    <w:p w:rsidR="004006A5" w:rsidRDefault="004006A5" w:rsidP="00EA0F04">
      <w:pPr>
        <w:rPr>
          <w:rStyle w:val="Strong"/>
          <w:b w:val="0"/>
          <w:sz w:val="28"/>
          <w:u w:val="single"/>
        </w:rPr>
      </w:pPr>
    </w:p>
    <w:p w:rsidR="004006A5" w:rsidRDefault="004006A5" w:rsidP="00EA0F04">
      <w:pPr>
        <w:rPr>
          <w:rStyle w:val="Strong"/>
          <w:b w:val="0"/>
          <w:sz w:val="28"/>
          <w:u w:val="single"/>
        </w:rPr>
      </w:pPr>
    </w:p>
    <w:p w:rsidR="00227E1B" w:rsidRPr="004006A5" w:rsidRDefault="004006A5" w:rsidP="00EA0F04">
      <w:pPr>
        <w:rPr>
          <w:rStyle w:val="Strong"/>
          <w:b w:val="0"/>
          <w:sz w:val="28"/>
          <w:u w:val="single"/>
        </w:rPr>
      </w:pPr>
      <w:r w:rsidRPr="004006A5">
        <w:rPr>
          <w:rStyle w:val="Strong"/>
          <w:b w:val="0"/>
          <w:sz w:val="28"/>
          <w:u w:val="single"/>
        </w:rPr>
        <w:lastRenderedPageBreak/>
        <w:t xml:space="preserve">Conclusion </w:t>
      </w:r>
    </w:p>
    <w:p w:rsidR="00B5236D" w:rsidRPr="00227E1B" w:rsidRDefault="004006A5" w:rsidP="00EA0F04">
      <w:pPr>
        <w:rPr>
          <w:rStyle w:val="Strong"/>
          <w:b w:val="0"/>
          <w:sz w:val="24"/>
        </w:rPr>
      </w:pPr>
      <w:r>
        <w:rPr>
          <w:rStyle w:val="Strong"/>
          <w:b w:val="0"/>
          <w:sz w:val="24"/>
        </w:rPr>
        <w:t>Both lean and DMEIC are vital to keeping the Morfa Coke Ovens going. This is due to the cut in funding which occurred during the recession causing the business to need more capital to survive and putting less money back into the plant. Decreasing our waste has increased our profits tremendously as a coke oven plant can create huge quantities of waste if it is not supervised correctly</w:t>
      </w:r>
      <w:r w:rsidR="009E3873">
        <w:rPr>
          <w:rStyle w:val="Strong"/>
          <w:b w:val="0"/>
          <w:sz w:val="24"/>
        </w:rPr>
        <w:t>, I have shown many ways that the business improvement company aided Morfa to decrease our waste and this proves how much of a useful tool/mindset it can be</w:t>
      </w:r>
      <w:r>
        <w:rPr>
          <w:rStyle w:val="Strong"/>
          <w:b w:val="0"/>
          <w:sz w:val="24"/>
        </w:rPr>
        <w:t xml:space="preserve">. Also DMAIC has taken a vital role in keeping the plant going by aiding to solve problems such as the plant and instrument air talked about earlier. </w:t>
      </w:r>
      <w:bookmarkStart w:id="2" w:name="_GoBack"/>
      <w:bookmarkEnd w:id="2"/>
      <w:r w:rsidR="00312179" w:rsidRPr="00227E1B">
        <w:rPr>
          <w:rStyle w:val="Strong"/>
          <w:b w:val="0"/>
          <w:sz w:val="24"/>
        </w:rPr>
        <w:tab/>
      </w:r>
      <w:r w:rsidR="00312179" w:rsidRPr="00227E1B">
        <w:rPr>
          <w:rStyle w:val="Strong"/>
          <w:b w:val="0"/>
          <w:sz w:val="24"/>
        </w:rPr>
        <w:tab/>
      </w:r>
      <w:r w:rsidR="00312179" w:rsidRPr="00227E1B">
        <w:rPr>
          <w:rStyle w:val="Strong"/>
          <w:b w:val="0"/>
          <w:sz w:val="24"/>
        </w:rPr>
        <w:tab/>
      </w:r>
      <w:r w:rsidR="00312179" w:rsidRPr="00227E1B">
        <w:rPr>
          <w:rStyle w:val="Strong"/>
          <w:b w:val="0"/>
          <w:sz w:val="24"/>
        </w:rPr>
        <w:tab/>
      </w:r>
      <w:r w:rsidR="00312179" w:rsidRPr="00227E1B">
        <w:rPr>
          <w:rStyle w:val="Strong"/>
          <w:b w:val="0"/>
          <w:sz w:val="24"/>
        </w:rPr>
        <w:tab/>
      </w:r>
      <w:r w:rsidR="00312179" w:rsidRPr="00227E1B">
        <w:rPr>
          <w:rStyle w:val="Strong"/>
          <w:b w:val="0"/>
          <w:sz w:val="24"/>
        </w:rPr>
        <w:tab/>
      </w:r>
      <w:r w:rsidR="00312179" w:rsidRPr="00227E1B">
        <w:rPr>
          <w:rStyle w:val="Strong"/>
          <w:b w:val="0"/>
          <w:sz w:val="24"/>
        </w:rPr>
        <w:tab/>
      </w:r>
      <w:r w:rsidR="00312179" w:rsidRPr="00227E1B">
        <w:rPr>
          <w:rStyle w:val="Strong"/>
          <w:b w:val="0"/>
          <w:sz w:val="24"/>
        </w:rPr>
        <w:tab/>
      </w:r>
      <w:r w:rsidR="00312179" w:rsidRPr="00227E1B">
        <w:rPr>
          <w:rStyle w:val="Strong"/>
          <w:b w:val="0"/>
          <w:sz w:val="24"/>
        </w:rPr>
        <w:tab/>
      </w:r>
      <w:r w:rsidR="00312179" w:rsidRPr="00227E1B">
        <w:rPr>
          <w:rStyle w:val="Strong"/>
          <w:b w:val="0"/>
          <w:sz w:val="24"/>
        </w:rPr>
        <w:tab/>
      </w:r>
      <w:r w:rsidR="00312179" w:rsidRPr="00227E1B">
        <w:rPr>
          <w:rStyle w:val="Strong"/>
          <w:b w:val="0"/>
          <w:sz w:val="24"/>
        </w:rPr>
        <w:tab/>
      </w:r>
      <w:r w:rsidR="00312179" w:rsidRPr="00227E1B">
        <w:rPr>
          <w:rStyle w:val="Strong"/>
          <w:b w:val="0"/>
          <w:sz w:val="24"/>
        </w:rPr>
        <w:tab/>
      </w:r>
      <w:r w:rsidR="00312179" w:rsidRPr="00227E1B">
        <w:rPr>
          <w:rStyle w:val="Strong"/>
          <w:b w:val="0"/>
          <w:sz w:val="24"/>
        </w:rPr>
        <w:tab/>
      </w:r>
    </w:p>
    <w:p w:rsidR="00E638CB" w:rsidRPr="00227E1B" w:rsidRDefault="00E638CB" w:rsidP="00EA0F04">
      <w:pPr>
        <w:rPr>
          <w:rStyle w:val="Strong"/>
          <w:b w:val="0"/>
          <w:sz w:val="24"/>
        </w:rPr>
      </w:pPr>
    </w:p>
    <w:p w:rsidR="002717FB" w:rsidRPr="00227E1B" w:rsidRDefault="00F27F81" w:rsidP="00EA0F04">
      <w:pPr>
        <w:rPr>
          <w:rStyle w:val="Strong"/>
          <w:b w:val="0"/>
          <w:sz w:val="24"/>
        </w:rPr>
      </w:pPr>
      <w:r w:rsidRPr="00227E1B">
        <w:rPr>
          <w:rStyle w:val="Strong"/>
          <w:b w:val="0"/>
          <w:sz w:val="24"/>
        </w:rPr>
        <w:t xml:space="preserve">                                                                                                                                                                                                                                                                                                                                                                                                                                                                                                                                                                                                                                                                                                                                                                                                                                                                                                                                                                                                                                                                                                                                                                                                                                                                                                                                                                                                                                                                                                                                                                </w:t>
      </w:r>
    </w:p>
    <w:sectPr w:rsidR="002717FB" w:rsidRPr="00227E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2945" w:rsidRDefault="00E22945" w:rsidP="00E22945">
      <w:pPr>
        <w:spacing w:after="0" w:line="240" w:lineRule="auto"/>
      </w:pPr>
      <w:r>
        <w:separator/>
      </w:r>
    </w:p>
  </w:endnote>
  <w:endnote w:type="continuationSeparator" w:id="0">
    <w:p w:rsidR="00E22945" w:rsidRDefault="00E22945" w:rsidP="00E22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2945" w:rsidRDefault="00E22945" w:rsidP="00E22945">
      <w:pPr>
        <w:spacing w:after="0" w:line="240" w:lineRule="auto"/>
      </w:pPr>
      <w:r>
        <w:separator/>
      </w:r>
    </w:p>
  </w:footnote>
  <w:footnote w:type="continuationSeparator" w:id="0">
    <w:p w:rsidR="00E22945" w:rsidRDefault="00E22945" w:rsidP="00E229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D30E4"/>
    <w:multiLevelType w:val="hybridMultilevel"/>
    <w:tmpl w:val="D5C6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68359F"/>
    <w:multiLevelType w:val="hybridMultilevel"/>
    <w:tmpl w:val="8C341E9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C65D8D"/>
    <w:multiLevelType w:val="hybridMultilevel"/>
    <w:tmpl w:val="4A0C1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945"/>
    <w:rsid w:val="00166123"/>
    <w:rsid w:val="00205818"/>
    <w:rsid w:val="00227E1B"/>
    <w:rsid w:val="002717FB"/>
    <w:rsid w:val="00312179"/>
    <w:rsid w:val="00344BFC"/>
    <w:rsid w:val="0036337C"/>
    <w:rsid w:val="00373307"/>
    <w:rsid w:val="003B5D89"/>
    <w:rsid w:val="003F27A3"/>
    <w:rsid w:val="004006A5"/>
    <w:rsid w:val="00495A3F"/>
    <w:rsid w:val="004F523C"/>
    <w:rsid w:val="005E2966"/>
    <w:rsid w:val="006F130B"/>
    <w:rsid w:val="006F454A"/>
    <w:rsid w:val="00700F5C"/>
    <w:rsid w:val="007317D1"/>
    <w:rsid w:val="007A3DE1"/>
    <w:rsid w:val="007A5A0B"/>
    <w:rsid w:val="007C31F1"/>
    <w:rsid w:val="008B739E"/>
    <w:rsid w:val="009372AF"/>
    <w:rsid w:val="009E3873"/>
    <w:rsid w:val="00A65292"/>
    <w:rsid w:val="00B15B45"/>
    <w:rsid w:val="00B340A4"/>
    <w:rsid w:val="00B5236D"/>
    <w:rsid w:val="00B94755"/>
    <w:rsid w:val="00C47CB6"/>
    <w:rsid w:val="00C5290C"/>
    <w:rsid w:val="00CF3B08"/>
    <w:rsid w:val="00D22763"/>
    <w:rsid w:val="00DD6A8E"/>
    <w:rsid w:val="00E22945"/>
    <w:rsid w:val="00E54D4C"/>
    <w:rsid w:val="00E638CB"/>
    <w:rsid w:val="00EA0F04"/>
    <w:rsid w:val="00EE7B6C"/>
    <w:rsid w:val="00F03D5A"/>
    <w:rsid w:val="00F27F81"/>
    <w:rsid w:val="00FA6A3C"/>
    <w:rsid w:val="00FF1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164B8"/>
  <w15:chartTrackingRefBased/>
  <w15:docId w15:val="{DDA008C1-DE27-44B7-8ECF-DC8959BC5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2945"/>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E22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945"/>
    <w:rPr>
      <w:rFonts w:ascii="Arial" w:hAnsi="Arial"/>
    </w:rPr>
  </w:style>
  <w:style w:type="paragraph" w:styleId="Footer">
    <w:name w:val="footer"/>
    <w:basedOn w:val="Normal"/>
    <w:link w:val="FooterChar"/>
    <w:uiPriority w:val="99"/>
    <w:unhideWhenUsed/>
    <w:rsid w:val="00E22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94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cid:99d0166a-bb8f-4fd7-90b6-95c67305d7c8@eurprd06.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9A87082C</Template>
  <TotalTime>0</TotalTime>
  <Pages>5</Pages>
  <Words>1960</Words>
  <Characters>11178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Liles-Smith, Joseph</dc:creator>
  <cp:keywords/>
  <dc:description/>
  <cp:lastModifiedBy>Liles-Smith, Joseph</cp:lastModifiedBy>
  <cp:revision>6</cp:revision>
  <dcterms:created xsi:type="dcterms:W3CDTF">2019-05-23T07:33:00Z</dcterms:created>
  <dcterms:modified xsi:type="dcterms:W3CDTF">2019-05-24T19:11:00Z</dcterms:modified>
</cp:coreProperties>
</file>