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sdt>
      <w:sdtPr>
        <w:id w:val="-1194834004"/>
        <w:docPartObj>
          <w:docPartGallery w:val="Cover Pages"/>
          <w:docPartUnique/>
        </w:docPartObj>
      </w:sdtPr>
      <w:sdtEndPr/>
      <w:sdtContent>
        <w:p w14:paraId="1B5090BD" w14:textId="2BDC0EE3" w:rsidR="006935DE" w:rsidRDefault="006935DE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2336" behindDoc="0" locked="0" layoutInCell="1" allowOverlap="1" wp14:anchorId="2B9B4433" wp14:editId="471C326C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245110</wp:posOffset>
                        </wp:positionV>
                      </mc:Fallback>
                    </mc:AlternateContent>
                    <wp:extent cx="7315200" cy="1215391"/>
                    <wp:effectExtent l="0" t="0" r="1270" b="1905"/>
                    <wp:wrapNone/>
                    <wp:docPr id="149" name="Group 149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5200" cy="1215391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Rectangle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Rectangle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7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>
                <w:pict>
                  <v:group w14:anchorId="110E08B7" id="Group 149" o:spid="_x0000_s1026" style="position:absolute;margin-left:0;margin-top:0;width:8in;height:95.7pt;z-index:251662336;mso-width-percent:941;mso-height-percent:121;mso-top-percent:23;mso-position-horizontal:center;mso-position-horizontal-relative:page;mso-position-vertical-relative:page;mso-width-percent:941;mso-height-percent:121;mso-top-percent:23" coordorigin="" coordsize="73152,12161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">
                    <v:shape id="Rectangle 51" o:spid="_x0000_s1027" style="position:absolute;width:73152;height:11303;visibility:visible;mso-wrap-style:square;v-text-anchor:middle" coordsize="7312660,112966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" path="m,l7312660,r,1129665l3619500,733425,,1091565,,xe" fillcolor="#4472c4 [3204]" stroked="f" strokeweight="1pt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Rectangle 151" o:spid="_x0000_s1028" style="position:absolute;width:73152;height:12161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" stroked="f" strokeweight="1pt">
                      <v:fill r:id="rId8" o:title="" recolor="t" rotate="t" type="frame"/>
                    </v:rect>
                    <w10:wrap anchorx="page" anchory="page"/>
                  </v:group>
                </w:pict>
              </mc:Fallback>
            </mc:AlternateContent>
          </w:r>
        </w:p>
        <w:p w14:paraId="2F77438C" w14:textId="1F932D0C" w:rsidR="00A2100F" w:rsidRPr="00A2100F" w:rsidRDefault="00265462" w:rsidP="00A2100F">
          <w:r>
            <w:rPr>
              <w:noProof/>
            </w:rPr>
            <w:drawing>
              <wp:anchor distT="0" distB="0" distL="114300" distR="114300" simplePos="0" relativeHeight="251664384" behindDoc="0" locked="0" layoutInCell="1" allowOverlap="1" wp14:anchorId="25A233E3" wp14:editId="2D2E9D7D">
                <wp:simplePos x="0" y="0"/>
                <wp:positionH relativeFrom="column">
                  <wp:posOffset>-278903</wp:posOffset>
                </wp:positionH>
                <wp:positionV relativeFrom="paragraph">
                  <wp:posOffset>1244766</wp:posOffset>
                </wp:positionV>
                <wp:extent cx="6268279" cy="3782510"/>
                <wp:effectExtent l="0" t="0" r="5715" b="2540"/>
                <wp:wrapNone/>
                <wp:docPr id="4" name="Picture 4" descr="Graphical user interface, application&#10;&#10;Description automatically generat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Picture 4" descr="Graphical user interface, application&#10;&#10;Description automatically generated"/>
                        <pic:cNvPicPr/>
                      </pic:nvPicPr>
                      <pic:blipFill>
                        <a:blip r:embed="rId9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268279" cy="378251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59426D97" wp14:editId="22932F41">
                    <wp:simplePos x="0" y="0"/>
                    <wp:positionH relativeFrom="page">
                      <wp:posOffset>365484</wp:posOffset>
                    </wp:positionH>
                    <wp:positionV relativeFrom="page">
                      <wp:posOffset>7126881</wp:posOffset>
                    </wp:positionV>
                    <wp:extent cx="7315200" cy="1352338"/>
                    <wp:effectExtent l="0" t="0" r="0" b="6985"/>
                    <wp:wrapSquare wrapText="bothSides"/>
                    <wp:docPr id="154" name="Text Box 15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1352338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5A953FFA" w14:textId="53C63CD3" w:rsidR="006935DE" w:rsidRDefault="00E43EC3">
                                <w:pPr>
                                  <w:jc w:val="right"/>
                                  <w:rPr>
                                    <w:color w:val="4472C4" w:themeColor="accent1"/>
                                    <w:sz w:val="64"/>
                                    <w:szCs w:val="64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4472C4" w:themeColor="accent1"/>
                                      <w:sz w:val="52"/>
                                      <w:szCs w:val="52"/>
                                    </w:rPr>
                                    <w:alias w:val="Title"/>
                                    <w:tag w:val=""/>
                                    <w:id w:val="630141079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EndPr>
                                    <w:rPr>
                                      <w:caps w:val="0"/>
                                    </w:rPr>
                                  </w:sdtEndPr>
                                  <w:sdtContent>
                                    <w:r w:rsidR="00740D27">
                                      <w:rPr>
                                        <w:caps/>
                                        <w:color w:val="4472C4" w:themeColor="accent1"/>
                                        <w:sz w:val="52"/>
                                        <w:szCs w:val="52"/>
                                      </w:rPr>
                                      <w:t>Assessment 1 – creative brief</w:t>
                                    </w:r>
                                    <w:r w:rsidR="006935DE" w:rsidRPr="006935DE">
                                      <w:rPr>
                                        <w:caps/>
                                        <w:color w:val="4472C4" w:themeColor="accent1"/>
                                        <w:sz w:val="52"/>
                                        <w:szCs w:val="52"/>
                                      </w:rPr>
                                      <w:br/>
                                    </w:r>
                                    <w:r w:rsidR="00740D27">
                                      <w:rPr>
                                        <w:color w:val="4472C4" w:themeColor="accent1"/>
                                        <w:sz w:val="52"/>
                                        <w:szCs w:val="52"/>
                                      </w:rPr>
                                      <w:t>Marketing in Practice BMBM5013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alias w:val="Subtitle"/>
                                  <w:tag w:val=""/>
                                  <w:id w:val="1759551507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2AC4372F" w14:textId="77777777" w:rsidR="006935DE" w:rsidRDefault="006935DE">
                                    <w:pPr>
                                      <w:jc w:val="right"/>
                                      <w:rPr>
                                        <w:smallCaps/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Rebecca Steele 1902180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59426D97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54" o:spid="_x0000_s1026" type="#_x0000_t202" style="position:absolute;margin-left:28.8pt;margin-top:561.15pt;width:8in;height:106.5pt;z-index:251659264;visibility:visible;mso-wrap-style:square;mso-width-percent:941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941;mso-height-percent:0;mso-width-relative:page;mso-height-relative:page;v-text-anchor:bottom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" filled="f" stroked="f" strokeweight=".5pt">
                    <v:textbox inset="126pt,0,54pt,0">
                      <w:txbxContent>
                        <w:p w14:paraId="5A953FFA" w14:textId="53C63CD3" w:rsidR="006935DE" w:rsidRDefault="00E43EC3">
                          <w:pPr>
                            <w:jc w:val="right"/>
                            <w:rPr>
                              <w:color w:val="4472C4" w:themeColor="accent1"/>
                              <w:sz w:val="64"/>
                              <w:szCs w:val="64"/>
                            </w:rPr>
                          </w:pPr>
                          <w:sdt>
                            <w:sdtPr>
                              <w:rPr>
                                <w:caps/>
                                <w:color w:val="4472C4" w:themeColor="accent1"/>
                                <w:sz w:val="52"/>
                                <w:szCs w:val="52"/>
                              </w:rPr>
                              <w:alias w:val="Title"/>
                              <w:tag w:val=""/>
                              <w:id w:val="630141079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EndPr>
                              <w:rPr>
                                <w:caps w:val="0"/>
                              </w:rPr>
                            </w:sdtEndPr>
                            <w:sdtContent>
                              <w:r w:rsidR="00740D27">
                                <w:rPr>
                                  <w:caps/>
                                  <w:color w:val="4472C4" w:themeColor="accent1"/>
                                  <w:sz w:val="52"/>
                                  <w:szCs w:val="52"/>
                                </w:rPr>
                                <w:t>Assessment 1 – creative brief</w:t>
                              </w:r>
                              <w:r w:rsidR="006935DE" w:rsidRPr="006935DE">
                                <w:rPr>
                                  <w:caps/>
                                  <w:color w:val="4472C4" w:themeColor="accent1"/>
                                  <w:sz w:val="52"/>
                                  <w:szCs w:val="52"/>
                                </w:rPr>
                                <w:br/>
                              </w:r>
                              <w:r w:rsidR="00740D27">
                                <w:rPr>
                                  <w:color w:val="4472C4" w:themeColor="accent1"/>
                                  <w:sz w:val="52"/>
                                  <w:szCs w:val="52"/>
                                </w:rPr>
                                <w:t>Marketing in Practice BMBM5013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  <w:alias w:val="Subtitle"/>
                            <w:tag w:val=""/>
                            <w:id w:val="1759551507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EndPr/>
                          <w:sdtContent>
                            <w:p w14:paraId="2AC4372F" w14:textId="77777777" w:rsidR="006935DE" w:rsidRDefault="006935DE">
                              <w:pPr>
                                <w:jc w:val="right"/>
                                <w:rPr>
                                  <w:smallCaps/>
                                  <w:color w:val="404040" w:themeColor="text1" w:themeTint="BF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Rebecca Steele 1902180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w:drawing>
              <wp:anchor distT="0" distB="0" distL="114300" distR="114300" simplePos="0" relativeHeight="251663360" behindDoc="0" locked="0" layoutInCell="1" allowOverlap="1" wp14:anchorId="132CB68D" wp14:editId="450BF1D1">
                <wp:simplePos x="0" y="0"/>
                <wp:positionH relativeFrom="column">
                  <wp:posOffset>3378476</wp:posOffset>
                </wp:positionH>
                <wp:positionV relativeFrom="paragraph">
                  <wp:posOffset>8090839</wp:posOffset>
                </wp:positionV>
                <wp:extent cx="2843213" cy="943114"/>
                <wp:effectExtent l="0" t="0" r="1905" b="0"/>
                <wp:wrapNone/>
                <wp:docPr id="1" name="Picture 1" descr="Text&#10;&#10;Description automatically generat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 descr="Text&#10;&#10;Description automatically generated"/>
                        <pic:cNvPicPr/>
                      </pic:nvPicPr>
                      <pic:blipFill>
                        <a:blip r:embed="rId10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843213" cy="94311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6935DE">
            <w:br w:type="page"/>
          </w:r>
        </w:p>
      </w:sdtContent>
    </w:sdt>
    <w:p w14:paraId="0D671E4A" w14:textId="77777777" w:rsidR="00A2100F" w:rsidRPr="005304A0" w:rsidRDefault="00A2100F" w:rsidP="00A2100F">
      <w:pPr>
        <w:jc w:val="center"/>
        <w:rPr>
          <w:rFonts w:ascii="Arial" w:hAnsi="Arial" w:cs="Arial"/>
        </w:rPr>
      </w:pPr>
    </w:p>
    <w:p w14:paraId="4801BAD9" w14:textId="77777777" w:rsidR="00A2100F" w:rsidRDefault="00A2100F" w:rsidP="00A2100F">
      <w:pPr>
        <w:rPr>
          <w:rFonts w:ascii="Arial" w:hAnsi="Arial" w:cs="Arial"/>
        </w:rPr>
      </w:pPr>
      <w:r w:rsidRPr="005304A0">
        <w:rPr>
          <w:rFonts w:ascii="Arial" w:hAnsi="Arial" w:cs="Arial"/>
          <w:b/>
          <w:bCs/>
        </w:rPr>
        <w:t xml:space="preserve">Assignment </w:t>
      </w:r>
      <w:r>
        <w:rPr>
          <w:rFonts w:ascii="Arial" w:hAnsi="Arial" w:cs="Arial"/>
          <w:b/>
          <w:bCs/>
        </w:rPr>
        <w:t>1</w:t>
      </w:r>
      <w:r w:rsidRPr="005304A0">
        <w:rPr>
          <w:rFonts w:ascii="Arial" w:hAnsi="Arial" w:cs="Arial"/>
          <w:b/>
          <w:bCs/>
        </w:rPr>
        <w:t>:</w:t>
      </w:r>
      <w:r w:rsidRPr="005304A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Creative brief for TV advertisement</w:t>
      </w:r>
    </w:p>
    <w:p w14:paraId="0569F8FE" w14:textId="55A15800" w:rsidR="00A2100F" w:rsidRDefault="00A2100F" w:rsidP="00A2100F">
      <w:pPr>
        <w:rPr>
          <w:rFonts w:ascii="Arial" w:hAnsi="Arial" w:cs="Arial"/>
        </w:rPr>
      </w:pPr>
      <w:r>
        <w:rPr>
          <w:rFonts w:ascii="Arial" w:hAnsi="Arial" w:cs="Arial"/>
        </w:rPr>
        <w:t>Please provide the link to your Video Presentation in the box below:</w:t>
      </w:r>
    </w:p>
    <w:p w14:paraId="29B9EE8A" w14:textId="77777777" w:rsidR="00A2100F" w:rsidRDefault="00A2100F" w:rsidP="00A2100F">
      <w:pPr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A2100F" w14:paraId="526D16DA" w14:textId="77777777" w:rsidTr="00FD0114">
        <w:tc>
          <w:tcPr>
            <w:tcW w:w="9016" w:type="dxa"/>
          </w:tcPr>
          <w:p w14:paraId="4D81D9CD" w14:textId="77777777" w:rsidR="00A2100F" w:rsidRDefault="00A2100F" w:rsidP="00FD0114">
            <w:pPr>
              <w:rPr>
                <w:rFonts w:ascii="Arial" w:hAnsi="Arial" w:cs="Arial"/>
              </w:rPr>
            </w:pPr>
          </w:p>
          <w:p w14:paraId="1EAD3D6A" w14:textId="77777777" w:rsidR="00A2100F" w:rsidRPr="00503A7B" w:rsidRDefault="00A2100F" w:rsidP="00A2100F">
            <w:pPr>
              <w:rPr>
                <w:sz w:val="32"/>
                <w:szCs w:val="32"/>
              </w:rPr>
            </w:pPr>
            <w:hyperlink r:id="rId11" w:history="1">
              <w:r w:rsidRPr="00503A7B">
                <w:rPr>
                  <w:rStyle w:val="Hyperlink"/>
                  <w:sz w:val="32"/>
                  <w:szCs w:val="32"/>
                </w:rPr>
                <w:t>https://youtu.be/pnUeXf_CE5A</w:t>
              </w:r>
            </w:hyperlink>
          </w:p>
          <w:p w14:paraId="098D69CA" w14:textId="77777777" w:rsidR="00A2100F" w:rsidRDefault="00A2100F" w:rsidP="00FD0114">
            <w:pPr>
              <w:rPr>
                <w:rFonts w:ascii="Arial" w:hAnsi="Arial" w:cs="Arial"/>
              </w:rPr>
            </w:pPr>
          </w:p>
          <w:p w14:paraId="11201578" w14:textId="77777777" w:rsidR="00A2100F" w:rsidRDefault="00A2100F" w:rsidP="00FD0114">
            <w:pPr>
              <w:rPr>
                <w:rFonts w:ascii="Arial" w:hAnsi="Arial" w:cs="Arial"/>
              </w:rPr>
            </w:pPr>
          </w:p>
          <w:p w14:paraId="16E46115" w14:textId="77777777" w:rsidR="00A2100F" w:rsidRDefault="00A2100F" w:rsidP="00FD0114">
            <w:pPr>
              <w:rPr>
                <w:rFonts w:ascii="Arial" w:hAnsi="Arial" w:cs="Arial"/>
              </w:rPr>
            </w:pPr>
          </w:p>
        </w:tc>
      </w:tr>
    </w:tbl>
    <w:p w14:paraId="3E129A30" w14:textId="77777777" w:rsidR="00A2100F" w:rsidRDefault="00A2100F" w:rsidP="00A2100F">
      <w:pPr>
        <w:rPr>
          <w:rFonts w:ascii="Arial" w:hAnsi="Arial" w:cs="Arial"/>
        </w:rPr>
      </w:pPr>
    </w:p>
    <w:p w14:paraId="6AB1F9FA" w14:textId="7584CC9A" w:rsidR="00A2100F" w:rsidRDefault="00A2100F" w:rsidP="00A2100F">
      <w:pPr>
        <w:rPr>
          <w:rFonts w:ascii="Arial" w:hAnsi="Arial" w:cs="Arial"/>
        </w:rPr>
      </w:pPr>
      <w:r>
        <w:rPr>
          <w:rFonts w:ascii="Arial" w:hAnsi="Arial" w:cs="Arial"/>
        </w:rPr>
        <w:t>Please provide a Reference list of all the sources used to support your Video Presentation in the box below:</w:t>
      </w:r>
    </w:p>
    <w:p w14:paraId="02AA2D87" w14:textId="77777777" w:rsidR="00A2100F" w:rsidRDefault="00A2100F" w:rsidP="00A2100F">
      <w:pPr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A2100F" w14:paraId="7D864E8B" w14:textId="77777777" w:rsidTr="00FD0114">
        <w:tc>
          <w:tcPr>
            <w:tcW w:w="9016" w:type="dxa"/>
          </w:tcPr>
          <w:p w14:paraId="48CFE428" w14:textId="77777777" w:rsidR="00A2100F" w:rsidRDefault="00A2100F" w:rsidP="00FD0114">
            <w:pPr>
              <w:rPr>
                <w:rFonts w:ascii="Arial" w:hAnsi="Arial" w:cs="Arial"/>
              </w:rPr>
            </w:pPr>
          </w:p>
          <w:p w14:paraId="3B699F21" w14:textId="77777777" w:rsidR="00A2100F" w:rsidRPr="00D40944" w:rsidRDefault="00A2100F" w:rsidP="00A2100F">
            <w:pPr>
              <w:spacing w:after="240" w:line="360" w:lineRule="atLeast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D40944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Baker, C. (2021). </w:t>
            </w:r>
            <w:r w:rsidRPr="00D40944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en-GB"/>
              </w:rPr>
              <w:t>Obesity Statistics</w:t>
            </w:r>
            <w:r w:rsidRPr="00D40944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. [online] House of Commons Library. Available at: https://commonslibrary.parliament.uk/research-briefings/sn03336/ [Accessed 15 Mar. 2021].</w:t>
            </w:r>
          </w:p>
          <w:p w14:paraId="5E0A9B44" w14:textId="77777777" w:rsidR="00A2100F" w:rsidRDefault="00A2100F" w:rsidP="00A2100F">
            <w:pPr>
              <w:spacing w:after="240" w:line="360" w:lineRule="atLeast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D40944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BBC News (2020). </w:t>
            </w:r>
            <w:r w:rsidRPr="00D40944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en-GB"/>
              </w:rPr>
              <w:t>“Three quarters of UK does grocery shopping online.”</w:t>
            </w:r>
            <w:r w:rsidRPr="00D40944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 [online] BBC News. Available at: https://www.bbc.co.uk/news/uk-wales-53840920 [Accessed 15 Mar. 2021].</w:t>
            </w:r>
          </w:p>
          <w:p w14:paraId="57F35738" w14:textId="77777777" w:rsidR="00A2100F" w:rsidRPr="00D40944" w:rsidRDefault="00A2100F" w:rsidP="00A2100F">
            <w:pPr>
              <w:spacing w:after="240" w:line="360" w:lineRule="atLeast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D40944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Facilitate Magazine (2017). </w:t>
            </w:r>
            <w:r w:rsidRPr="00D40944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en-GB"/>
              </w:rPr>
              <w:t>Global report shows students want healthier foods at UK universities</w:t>
            </w:r>
            <w:r w:rsidRPr="00D40944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. [online] Available at: https://www.facilitatemagazine.com/news/2017/09/11/global-report-shows-students-want-healthier-foods-uk-universities [Accessed 15 Mar. 2021].</w:t>
            </w:r>
          </w:p>
          <w:p w14:paraId="2D65DF2E" w14:textId="77777777" w:rsidR="00A2100F" w:rsidRPr="00D40944" w:rsidRDefault="00A2100F" w:rsidP="00A2100F">
            <w:pPr>
              <w:spacing w:after="240" w:line="360" w:lineRule="atLeast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proofErr w:type="spellStart"/>
            <w:r w:rsidRPr="00D40944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Gousto</w:t>
            </w:r>
            <w:proofErr w:type="spellEnd"/>
            <w:r w:rsidRPr="00D40944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 xml:space="preserve"> (2021). </w:t>
            </w:r>
            <w:proofErr w:type="spellStart"/>
            <w:r w:rsidRPr="00D40944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en-GB"/>
              </w:rPr>
              <w:t>Gousto</w:t>
            </w:r>
            <w:proofErr w:type="spellEnd"/>
            <w:r w:rsidRPr="00D40944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. [online] Available at: https://www.gousto.co.uk/box-prices [Accessed 15 Mar. 2021].</w:t>
            </w:r>
          </w:p>
          <w:p w14:paraId="382FA767" w14:textId="77777777" w:rsidR="00A2100F" w:rsidRPr="00D40944" w:rsidRDefault="00A2100F" w:rsidP="00A2100F">
            <w:pPr>
              <w:spacing w:after="240" w:line="360" w:lineRule="atLeast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H</w:t>
            </w:r>
            <w:r w:rsidRPr="00D40944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ello</w:t>
            </w:r>
            <w:r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F</w:t>
            </w:r>
            <w:r w:rsidRPr="00D40944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resh (2021). </w:t>
            </w:r>
            <w:r w:rsidRPr="00D40944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en-GB"/>
              </w:rPr>
              <w:t>Order Your Delicious Food Box | Healthy Meals | HelloFresh</w:t>
            </w:r>
            <w:r w:rsidRPr="00D40944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. [online] Available at: https://www.hellofresh.co.uk/plans?featured=:&amp;mealsize=-&amp;c=WM-WDREW&amp;dis=communication_four&amp;gclid=CjwKCAiAhbeCBhBcEiwAkv2cY-9aVbugBv9YGNJlRLAqSLm2ajrMd_yhI53u7GicFzhALTqdGt5GDBoCxlIQAvD_BwE&amp;link_id=325202769 [Accessed 15 Mar. 2021].</w:t>
            </w:r>
          </w:p>
          <w:p w14:paraId="1735DD08" w14:textId="77777777" w:rsidR="00A2100F" w:rsidRDefault="00A2100F" w:rsidP="00A2100F">
            <w:pPr>
              <w:pStyle w:val="NormalWeb"/>
              <w:spacing w:before="0" w:beforeAutospacing="0" w:after="240" w:afterAutospacing="0" w:line="360" w:lineRule="atLeast"/>
              <w:rPr>
                <w:color w:val="000000"/>
              </w:rPr>
            </w:pPr>
            <w:r>
              <w:rPr>
                <w:color w:val="000000"/>
              </w:rPr>
              <w:t>Nus.org.uk (2018). </w:t>
            </w:r>
            <w:r>
              <w:rPr>
                <w:i/>
                <w:iCs/>
                <w:color w:val="000000"/>
              </w:rPr>
              <w:t>New survey shows trends in student drinking @ NUS</w:t>
            </w:r>
            <w:r>
              <w:rPr>
                <w:color w:val="000000"/>
              </w:rPr>
              <w:t>. [online] Available at: https://www.nus.org.uk/articles/new-survey-shows-trends-in-student-drinking [Accessed 13 Mar. 2021].</w:t>
            </w:r>
          </w:p>
          <w:p w14:paraId="086D41BE" w14:textId="77777777" w:rsidR="00A2100F" w:rsidRDefault="00A2100F" w:rsidP="00A2100F">
            <w:pPr>
              <w:spacing w:after="240" w:line="360" w:lineRule="atLeast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D40944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Nutrition.org.uk (2018). </w:t>
            </w:r>
            <w:r w:rsidRPr="00D40944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en-GB"/>
              </w:rPr>
              <w:t>Students - British Nutrition Foundation</w:t>
            </w:r>
            <w:r w:rsidRPr="00D40944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. [online] Available at: https://www.nutrition.org.uk/healthyliving/lifestages/students.html [Accessed 15 Mar. 2021].</w:t>
            </w:r>
          </w:p>
          <w:p w14:paraId="627FD496" w14:textId="77777777" w:rsidR="00A2100F" w:rsidRDefault="00A2100F" w:rsidP="00A2100F">
            <w:pPr>
              <w:spacing w:after="240" w:line="360" w:lineRule="atLeast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D40944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Palumbo, D. (2018). </w:t>
            </w:r>
            <w:r w:rsidRPr="00D40944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en-GB"/>
              </w:rPr>
              <w:t>Student rents jump as accommodation goes upmarket</w:t>
            </w:r>
            <w:r w:rsidRPr="00D40944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. [online] BBC News. Available at: https://www.bbc.co.uk/news/business-46459694 [Accessed 15 Mar. 2021].</w:t>
            </w:r>
          </w:p>
          <w:p w14:paraId="5D0B7208" w14:textId="77777777" w:rsidR="00A2100F" w:rsidRDefault="00A2100F" w:rsidP="00A2100F">
            <w:pPr>
              <w:spacing w:after="240" w:line="360" w:lineRule="atLeast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D40944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lastRenderedPageBreak/>
              <w:t>Simmonds, E. (2021). </w:t>
            </w:r>
            <w:r w:rsidRPr="00D40944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en-GB"/>
              </w:rPr>
              <w:t>Which? reveals the cheapest supermarket of the year – Which? News</w:t>
            </w:r>
            <w:r w:rsidRPr="00D40944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. [online] Which? News. Available at: https://www.which.co.uk/news/2021/01/which-reveals-the-cheapest-supermarket-of-the-year/ [Accessed 15 Mar. 2021].</w:t>
            </w:r>
          </w:p>
          <w:p w14:paraId="1B227A32" w14:textId="77777777" w:rsidR="00A2100F" w:rsidRDefault="00A2100F" w:rsidP="00A2100F">
            <w:pPr>
              <w:pStyle w:val="NormalWeb"/>
              <w:spacing w:before="0" w:beforeAutospacing="0" w:after="240" w:afterAutospacing="0" w:line="360" w:lineRule="atLeast"/>
              <w:rPr>
                <w:color w:val="000000"/>
              </w:rPr>
            </w:pPr>
            <w:r>
              <w:rPr>
                <w:color w:val="000000"/>
              </w:rPr>
              <w:t>Study International (2017). </w:t>
            </w:r>
            <w:r>
              <w:rPr>
                <w:i/>
                <w:iCs/>
                <w:color w:val="000000"/>
              </w:rPr>
              <w:t>5 facts about British university students’ eating habits - Study International</w:t>
            </w:r>
            <w:r>
              <w:rPr>
                <w:color w:val="000000"/>
              </w:rPr>
              <w:t>. [online] Available at: https://www.studyinternational.com/news/students-eating-habits/ [Accessed 13 Mar. 2021].</w:t>
            </w:r>
          </w:p>
          <w:p w14:paraId="14B6891D" w14:textId="77777777" w:rsidR="00A2100F" w:rsidRDefault="00A2100F" w:rsidP="00A2100F">
            <w:pPr>
              <w:pStyle w:val="NormalWeb"/>
              <w:spacing w:before="0" w:beforeAutospacing="0" w:after="240" w:afterAutospacing="0" w:line="360" w:lineRule="atLeast"/>
              <w:rPr>
                <w:color w:val="000000"/>
              </w:rPr>
            </w:pPr>
            <w:r>
              <w:rPr>
                <w:color w:val="000000"/>
              </w:rPr>
              <w:t>The Independent (2021). </w:t>
            </w:r>
            <w:r>
              <w:rPr>
                <w:i/>
                <w:iCs/>
                <w:color w:val="000000"/>
              </w:rPr>
              <w:t>The Independent</w:t>
            </w:r>
            <w:r>
              <w:rPr>
                <w:color w:val="000000"/>
              </w:rPr>
              <w:t>. [online] 12 Mar. Available at: https://www.independent.co.uk/extras/indybest/food-drink/subscription-boxes/best-recipe-boxes-a9409706.html [Accessed 13 Mar. 2021].</w:t>
            </w:r>
          </w:p>
          <w:p w14:paraId="33CD759C" w14:textId="5D00FC3F" w:rsidR="00A2100F" w:rsidRPr="00A2100F" w:rsidRDefault="00A2100F" w:rsidP="00A2100F">
            <w:pPr>
              <w:spacing w:after="240" w:line="360" w:lineRule="atLeast"/>
              <w:rPr>
                <w:rFonts w:ascii="Times New Roman" w:eastAsia="Times New Roman" w:hAnsi="Times New Roman" w:cs="Times New Roman"/>
                <w:color w:val="000000"/>
                <w:lang w:eastAsia="en-GB"/>
              </w:rPr>
            </w:pPr>
            <w:r w:rsidRPr="00503A7B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unidays.com (2021). </w:t>
            </w:r>
            <w:r w:rsidRPr="00503A7B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en-GB"/>
              </w:rPr>
              <w:t xml:space="preserve">HelloFresh 10% Off - </w:t>
            </w:r>
            <w:proofErr w:type="spellStart"/>
            <w:r w:rsidRPr="00503A7B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en-GB"/>
              </w:rPr>
              <w:t>UNiDAYS</w:t>
            </w:r>
            <w:proofErr w:type="spellEnd"/>
            <w:r w:rsidRPr="00503A7B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en-GB"/>
              </w:rPr>
              <w:t xml:space="preserve"> student discount March 2021</w:t>
            </w:r>
            <w:r w:rsidRPr="00503A7B">
              <w:rPr>
                <w:rFonts w:ascii="Times New Roman" w:eastAsia="Times New Roman" w:hAnsi="Times New Roman" w:cs="Times New Roman"/>
                <w:color w:val="000000"/>
                <w:lang w:eastAsia="en-GB"/>
              </w:rPr>
              <w:t>. [online] Available at: https://www.myunidays.com/GB/en-GB/partners/hellofresh/view [Accessed 15 Mar. 2021].</w:t>
            </w:r>
          </w:p>
          <w:p w14:paraId="6C25B464" w14:textId="77777777" w:rsidR="00A2100F" w:rsidRDefault="00A2100F" w:rsidP="00FD0114">
            <w:pPr>
              <w:rPr>
                <w:rFonts w:ascii="Arial" w:hAnsi="Arial" w:cs="Arial"/>
              </w:rPr>
            </w:pPr>
          </w:p>
        </w:tc>
      </w:tr>
    </w:tbl>
    <w:p w14:paraId="60B589E0" w14:textId="77777777" w:rsidR="00A2100F" w:rsidRDefault="00A2100F">
      <w:pPr>
        <w:rPr>
          <w:rFonts w:ascii="Times New Roman" w:hAnsi="Times New Roman" w:cs="Times New Roman"/>
        </w:rPr>
      </w:pPr>
    </w:p>
    <w:p w14:paraId="57ACCD0A" w14:textId="77777777" w:rsidR="00503A7B" w:rsidRDefault="00503A7B" w:rsidP="00DE65DD">
      <w:pPr>
        <w:pStyle w:val="NormalWeb"/>
        <w:spacing w:before="0" w:beforeAutospacing="0" w:after="240" w:afterAutospacing="0" w:line="360" w:lineRule="atLeast"/>
        <w:rPr>
          <w:color w:val="000000"/>
        </w:rPr>
      </w:pPr>
    </w:p>
    <w:p w14:paraId="34A09AB8" w14:textId="3F5C14DA" w:rsidR="00DE65DD" w:rsidRPr="00A2100F" w:rsidRDefault="00DE65DD" w:rsidP="00A2100F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lang w:eastAsia="en-GB"/>
        </w:rPr>
      </w:pPr>
    </w:p>
    <w:p w14:paraId="35CA91F4" w14:textId="77777777" w:rsidR="00740D27" w:rsidRDefault="00740D27" w:rsidP="00740D27">
      <w:pPr>
        <w:pStyle w:val="NormalWeb"/>
        <w:rPr>
          <w:color w:val="000000"/>
        </w:rPr>
      </w:pPr>
      <w:r>
        <w:rPr>
          <w:color w:val="000000"/>
        </w:rPr>
        <w:t>‌</w:t>
      </w:r>
    </w:p>
    <w:p w14:paraId="6EE7A6FE" w14:textId="77777777" w:rsidR="00740D27" w:rsidRPr="00740D27" w:rsidRDefault="00740D27" w:rsidP="00740D27"/>
    <w:sectPr w:rsidR="00740D27" w:rsidRPr="00740D27" w:rsidSect="00A2100F">
      <w:headerReference w:type="default" r:id="rId12"/>
      <w:footerReference w:type="default" r:id="rId13"/>
      <w:pgSz w:w="11900" w:h="16820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E10616D" w14:textId="77777777" w:rsidR="00E43EC3" w:rsidRDefault="00E43EC3" w:rsidP="006935DE">
      <w:r>
        <w:separator/>
      </w:r>
    </w:p>
  </w:endnote>
  <w:endnote w:type="continuationSeparator" w:id="0">
    <w:p w14:paraId="67D7FCA3" w14:textId="77777777" w:rsidR="00E43EC3" w:rsidRDefault="00E43EC3" w:rsidP="006935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 2">
    <w:panose1 w:val="05020102010507070707"/>
    <w:charset w:val="4D"/>
    <w:family w:val="decorative"/>
    <w:pitch w:val="variable"/>
    <w:sig w:usb0="00000003" w:usb1="0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42F3C5E" w14:textId="128F42A5" w:rsidR="006935DE" w:rsidRDefault="006935DE">
    <w:pPr>
      <w:pStyle w:val="Footer"/>
    </w:pPr>
    <w:r>
      <w:t>Rebecca Steele</w:t>
    </w:r>
    <w:r>
      <w:tab/>
    </w:r>
    <w:r>
      <w:tab/>
    </w:r>
    <w:r w:rsidR="00740D27">
      <w:t>Marketing in Practice</w:t>
    </w:r>
  </w:p>
  <w:p w14:paraId="432BB5B2" w14:textId="449169DA" w:rsidR="006935DE" w:rsidRDefault="006935DE">
    <w:pPr>
      <w:pStyle w:val="Footer"/>
    </w:pPr>
    <w:r>
      <w:t>1902180</w:t>
    </w:r>
    <w:r>
      <w:tab/>
    </w:r>
    <w:r>
      <w:tab/>
    </w:r>
    <w:r w:rsidR="00740D27">
      <w:t>BMBM5013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9623781" w14:textId="77777777" w:rsidR="00E43EC3" w:rsidRDefault="00E43EC3" w:rsidP="006935DE">
      <w:r>
        <w:separator/>
      </w:r>
    </w:p>
  </w:footnote>
  <w:footnote w:type="continuationSeparator" w:id="0">
    <w:p w14:paraId="1EB68886" w14:textId="77777777" w:rsidR="00E43EC3" w:rsidRDefault="00E43EC3" w:rsidP="006935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B0D5659" w14:textId="4B0E7B11" w:rsidR="006935DE" w:rsidRDefault="006935DE">
    <w:pPr>
      <w:pStyle w:val="Header"/>
    </w:pPr>
    <w:r>
      <w:rPr>
        <w:noProof/>
      </w:rPr>
      <w:drawing>
        <wp:anchor distT="0" distB="0" distL="114300" distR="114300" simplePos="0" relativeHeight="251658240" behindDoc="0" locked="0" layoutInCell="1" allowOverlap="1" wp14:anchorId="09623E96" wp14:editId="1907C820">
          <wp:simplePos x="0" y="0"/>
          <wp:positionH relativeFrom="column">
            <wp:posOffset>-585788</wp:posOffset>
          </wp:positionH>
          <wp:positionV relativeFrom="paragraph">
            <wp:posOffset>-249872</wp:posOffset>
          </wp:positionV>
          <wp:extent cx="1809050" cy="600075"/>
          <wp:effectExtent l="0" t="0" r="0" b="0"/>
          <wp:wrapNone/>
          <wp:docPr id="2" name="Picture 2" descr="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Tex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09050" cy="6000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r>
      <w:tab/>
    </w:r>
    <w:r w:rsidR="00740D27">
      <w:t>Creative Brief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212FD0"/>
    <w:multiLevelType w:val="hybridMultilevel"/>
    <w:tmpl w:val="F76EF642"/>
    <w:lvl w:ilvl="0" w:tplc="CB7E5614">
      <w:start w:val="1"/>
      <w:numFmt w:val="bullet"/>
      <w:lvlText w:val="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D7101414" w:tentative="1">
      <w:start w:val="1"/>
      <w:numFmt w:val="bullet"/>
      <w:lvlText w:val="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89ECA548" w:tentative="1">
      <w:start w:val="1"/>
      <w:numFmt w:val="bullet"/>
      <w:lvlText w:val="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51D84A84" w:tentative="1">
      <w:start w:val="1"/>
      <w:numFmt w:val="bullet"/>
      <w:lvlText w:val="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2C24B678" w:tentative="1">
      <w:start w:val="1"/>
      <w:numFmt w:val="bullet"/>
      <w:lvlText w:val="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D1621C4A" w:tentative="1">
      <w:start w:val="1"/>
      <w:numFmt w:val="bullet"/>
      <w:lvlText w:val="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9A5EA4D0" w:tentative="1">
      <w:start w:val="1"/>
      <w:numFmt w:val="bullet"/>
      <w:lvlText w:val="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38FECCEA" w:tentative="1">
      <w:start w:val="1"/>
      <w:numFmt w:val="bullet"/>
      <w:lvlText w:val="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D1705F00" w:tentative="1">
      <w:start w:val="1"/>
      <w:numFmt w:val="bullet"/>
      <w:lvlText w:val="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" w15:restartNumberingAfterBreak="0">
    <w:nsid w:val="1F6A4F6D"/>
    <w:multiLevelType w:val="hybridMultilevel"/>
    <w:tmpl w:val="AADC2868"/>
    <w:lvl w:ilvl="0" w:tplc="716EF3FC">
      <w:start w:val="1"/>
      <w:numFmt w:val="bullet"/>
      <w:lvlText w:val="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BA165FF2" w:tentative="1">
      <w:start w:val="1"/>
      <w:numFmt w:val="bullet"/>
      <w:lvlText w:val="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2FB8F1B4" w:tentative="1">
      <w:start w:val="1"/>
      <w:numFmt w:val="bullet"/>
      <w:lvlText w:val="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328A260C" w:tentative="1">
      <w:start w:val="1"/>
      <w:numFmt w:val="bullet"/>
      <w:lvlText w:val="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DCF425AA" w:tentative="1">
      <w:start w:val="1"/>
      <w:numFmt w:val="bullet"/>
      <w:lvlText w:val="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5D2A7992" w:tentative="1">
      <w:start w:val="1"/>
      <w:numFmt w:val="bullet"/>
      <w:lvlText w:val="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4CCEF1A4" w:tentative="1">
      <w:start w:val="1"/>
      <w:numFmt w:val="bullet"/>
      <w:lvlText w:val="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AA9A8B24" w:tentative="1">
      <w:start w:val="1"/>
      <w:numFmt w:val="bullet"/>
      <w:lvlText w:val="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5C56C910" w:tentative="1">
      <w:start w:val="1"/>
      <w:numFmt w:val="bullet"/>
      <w:lvlText w:val="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" w15:restartNumberingAfterBreak="0">
    <w:nsid w:val="5E470566"/>
    <w:multiLevelType w:val="hybridMultilevel"/>
    <w:tmpl w:val="810C4B2E"/>
    <w:lvl w:ilvl="0" w:tplc="7EA889D6">
      <w:start w:val="1"/>
      <w:numFmt w:val="bullet"/>
      <w:lvlText w:val="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47CCECB4" w:tentative="1">
      <w:start w:val="1"/>
      <w:numFmt w:val="bullet"/>
      <w:lvlText w:val="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40F42680" w:tentative="1">
      <w:start w:val="1"/>
      <w:numFmt w:val="bullet"/>
      <w:lvlText w:val="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74AA4388" w:tentative="1">
      <w:start w:val="1"/>
      <w:numFmt w:val="bullet"/>
      <w:lvlText w:val="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4B485DDA" w:tentative="1">
      <w:start w:val="1"/>
      <w:numFmt w:val="bullet"/>
      <w:lvlText w:val="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D8B8B972" w:tentative="1">
      <w:start w:val="1"/>
      <w:numFmt w:val="bullet"/>
      <w:lvlText w:val="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0016BAFC" w:tentative="1">
      <w:start w:val="1"/>
      <w:numFmt w:val="bullet"/>
      <w:lvlText w:val="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C9706F2E" w:tentative="1">
      <w:start w:val="1"/>
      <w:numFmt w:val="bullet"/>
      <w:lvlText w:val="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D5A00D92" w:tentative="1">
      <w:start w:val="1"/>
      <w:numFmt w:val="bullet"/>
      <w:lvlText w:val="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6"/>
  <w:proofState w:spelling="clean" w:grammar="clean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1A8F"/>
    <w:rsid w:val="0007233B"/>
    <w:rsid w:val="001338A7"/>
    <w:rsid w:val="00265462"/>
    <w:rsid w:val="00503A7B"/>
    <w:rsid w:val="006935DE"/>
    <w:rsid w:val="0071195D"/>
    <w:rsid w:val="00740D27"/>
    <w:rsid w:val="00985E6B"/>
    <w:rsid w:val="00A2100F"/>
    <w:rsid w:val="00AE1A8F"/>
    <w:rsid w:val="00D26BA2"/>
    <w:rsid w:val="00D40944"/>
    <w:rsid w:val="00DE65DD"/>
    <w:rsid w:val="00E43E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4730503"/>
  <w15:chartTrackingRefBased/>
  <w15:docId w15:val="{4FC76DE9-F940-3B47-BD5F-60CAAD256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eastAsiaTheme="minorEastAsia"/>
    </w:rPr>
  </w:style>
  <w:style w:type="paragraph" w:styleId="Heading1">
    <w:name w:val="heading 1"/>
    <w:basedOn w:val="Normal"/>
    <w:next w:val="Normal"/>
    <w:link w:val="Heading1Char"/>
    <w:uiPriority w:val="9"/>
    <w:qFormat/>
    <w:rsid w:val="00740D27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6935DE"/>
    <w:rPr>
      <w:rFonts w:eastAsiaTheme="minorEastAsia"/>
      <w:sz w:val="22"/>
      <w:szCs w:val="22"/>
      <w:lang w:val="en-US" w:eastAsia="zh-CN"/>
    </w:rPr>
  </w:style>
  <w:style w:type="character" w:customStyle="1" w:styleId="NoSpacingChar">
    <w:name w:val="No Spacing Char"/>
    <w:basedOn w:val="DefaultParagraphFont"/>
    <w:link w:val="NoSpacing"/>
    <w:uiPriority w:val="1"/>
    <w:rsid w:val="006935DE"/>
    <w:rPr>
      <w:rFonts w:eastAsiaTheme="minorEastAsia"/>
      <w:sz w:val="22"/>
      <w:szCs w:val="22"/>
      <w:lang w:val="en-US" w:eastAsia="zh-CN"/>
    </w:rPr>
  </w:style>
  <w:style w:type="paragraph" w:styleId="Header">
    <w:name w:val="header"/>
    <w:basedOn w:val="Normal"/>
    <w:link w:val="HeaderChar"/>
    <w:uiPriority w:val="99"/>
    <w:unhideWhenUsed/>
    <w:rsid w:val="006935D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935DE"/>
  </w:style>
  <w:style w:type="paragraph" w:styleId="Footer">
    <w:name w:val="footer"/>
    <w:basedOn w:val="Normal"/>
    <w:link w:val="FooterChar"/>
    <w:uiPriority w:val="99"/>
    <w:unhideWhenUsed/>
    <w:rsid w:val="006935D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935DE"/>
  </w:style>
  <w:style w:type="character" w:customStyle="1" w:styleId="Heading1Char">
    <w:name w:val="Heading 1 Char"/>
    <w:basedOn w:val="DefaultParagraphFont"/>
    <w:link w:val="Heading1"/>
    <w:uiPriority w:val="9"/>
    <w:rsid w:val="00740D2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ormalWeb">
    <w:name w:val="Normal (Web)"/>
    <w:basedOn w:val="Normal"/>
    <w:uiPriority w:val="99"/>
    <w:semiHidden/>
    <w:unhideWhenUsed/>
    <w:rsid w:val="00740D2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styleId="Hyperlink">
    <w:name w:val="Hyperlink"/>
    <w:basedOn w:val="DefaultParagraphFont"/>
    <w:uiPriority w:val="99"/>
    <w:unhideWhenUsed/>
    <w:rsid w:val="00D4094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40944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A2100F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064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48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36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04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3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81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93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15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87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8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52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2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1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9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9437557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684312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875004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5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72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9932943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28916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835244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24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0864045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893474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012771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41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youtu.be/pnUeXf_CE5A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Users/beccasteele/Library/Group%20Containers/UBF8T346G9.Office/User%20Content.localized/Templates.localized/Assignment%20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Assignment Template.dotx</Template>
  <TotalTime>157</TotalTime>
  <Pages>3</Pages>
  <Words>415</Words>
  <Characters>2367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[assignment name]
[module name][module code]</vt:lpstr>
    </vt:vector>
  </TitlesOfParts>
  <Company/>
  <LinksUpToDate>false</LinksUpToDate>
  <CharactersWithSpaces>2777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Assessment 1 – creative brief
Marketing in Practice BMBM5013</dc:title>
  <dc:subject>Rebecca Steele 1902180</dc:subject>
  <dc:creator>Rebecca Steele (1902180)</dc:creator>
  <cp:keywords/>
  <dc:description/>
  <cp:lastModifiedBy>Rebecca Jayne Steele (1902180)</cp:lastModifiedBy>
  <cp:revision>7</cp:revision>
  <dcterms:created xsi:type="dcterms:W3CDTF">2021-03-13T02:52:00Z</dcterms:created>
  <dcterms:modified xsi:type="dcterms:W3CDTF">2021-03-15T08:41:00Z</dcterms:modified>
</cp:coreProperties>
</file>