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8B756" w14:textId="4076BF11" w:rsidR="00214325" w:rsidRDefault="005D7720" w:rsidP="00E10361">
      <w:r>
        <w:t>Advanced Web Development CW2</w:t>
      </w:r>
      <w:r>
        <w:tab/>
      </w:r>
      <w:r>
        <w:tab/>
      </w:r>
      <w:r>
        <w:tab/>
      </w:r>
      <w:r>
        <w:tab/>
        <w:t>2019-07-25</w:t>
      </w:r>
    </w:p>
    <w:p w14:paraId="268CB41D" w14:textId="7EE67434" w:rsidR="005D7720" w:rsidRDefault="005D7720" w:rsidP="00E10361"/>
    <w:p w14:paraId="6A04ED84" w14:textId="23217269" w:rsidR="005D7720" w:rsidRDefault="005D7720" w:rsidP="00E10361">
      <w:r>
        <w:t>Didn’t do this time:</w:t>
      </w:r>
    </w:p>
    <w:p w14:paraId="552EEF33" w14:textId="4774D5C4" w:rsidR="005D7720" w:rsidRDefault="005D7720" w:rsidP="005D7720">
      <w:pPr>
        <w:pStyle w:val="ListParagraph"/>
        <w:numPr>
          <w:ilvl w:val="0"/>
          <w:numId w:val="2"/>
        </w:numPr>
      </w:pPr>
      <w:r>
        <w:t xml:space="preserve">Didn’t handle proper display </w:t>
      </w:r>
      <w:proofErr w:type="spellStart"/>
      <w:r>
        <w:t>lineManagerID</w:t>
      </w:r>
      <w:proofErr w:type="spellEnd"/>
      <w:r>
        <w:t xml:space="preserve"> in views, it would have been a lot like handling Job and department, just more complicated. This coursework is already too complicated.</w:t>
      </w:r>
    </w:p>
    <w:p w14:paraId="683988E2" w14:textId="629096D4" w:rsidR="005D7720" w:rsidRPr="00E10361" w:rsidRDefault="003F0242" w:rsidP="005D7720">
      <w:pPr>
        <w:pStyle w:val="ListParagraph"/>
        <w:numPr>
          <w:ilvl w:val="0"/>
          <w:numId w:val="2"/>
        </w:numPr>
      </w:pPr>
      <w:r>
        <w:t>Didn’t handle whether address record should also be deleted when employee record is deleted. User should be given choice, but ran out of time.</w:t>
      </w:r>
      <w:bookmarkStart w:id="0" w:name="_GoBack"/>
      <w:bookmarkEnd w:id="0"/>
    </w:p>
    <w:sectPr w:rsidR="005D7720" w:rsidRPr="00E10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FA782" w14:textId="77777777" w:rsidR="005D7720" w:rsidRDefault="005D7720" w:rsidP="004E61D5">
      <w:pPr>
        <w:spacing w:after="0" w:line="240" w:lineRule="auto"/>
      </w:pPr>
      <w:r>
        <w:separator/>
      </w:r>
    </w:p>
  </w:endnote>
  <w:endnote w:type="continuationSeparator" w:id="0">
    <w:p w14:paraId="25BA9AF3" w14:textId="77777777" w:rsidR="005D7720" w:rsidRDefault="005D7720" w:rsidP="004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enis ADF Pro">
    <w:panose1 w:val="02000503080000020003"/>
    <w:charset w:val="00"/>
    <w:family w:val="modern"/>
    <w:notTrueType/>
    <w:pitch w:val="variable"/>
    <w:sig w:usb0="800000AF" w:usb1="5000204A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6E9C" w14:textId="77777777" w:rsidR="00E10361" w:rsidRDefault="00E103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F6E2E" w14:textId="77777777" w:rsidR="00E10361" w:rsidRDefault="00E103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8AC08" w14:textId="77777777" w:rsidR="00E10361" w:rsidRDefault="00E103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E3C48" w14:textId="77777777" w:rsidR="005D7720" w:rsidRDefault="005D7720" w:rsidP="004E61D5">
      <w:pPr>
        <w:spacing w:after="0" w:line="240" w:lineRule="auto"/>
      </w:pPr>
      <w:r>
        <w:separator/>
      </w:r>
    </w:p>
  </w:footnote>
  <w:footnote w:type="continuationSeparator" w:id="0">
    <w:p w14:paraId="47F8403D" w14:textId="77777777" w:rsidR="005D7720" w:rsidRDefault="005D7720" w:rsidP="004E6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D0650" w14:textId="77777777" w:rsidR="00E10361" w:rsidRDefault="00E103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7C9CB" w14:textId="77777777" w:rsidR="006D28A7" w:rsidRPr="004E61D5" w:rsidRDefault="006D28A7" w:rsidP="004E61D5">
    <w:pPr>
      <w:pStyle w:val="Heading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59736" w14:textId="77777777" w:rsidR="00E10361" w:rsidRDefault="00E103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B561F"/>
    <w:multiLevelType w:val="hybridMultilevel"/>
    <w:tmpl w:val="4404CA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31069F"/>
    <w:multiLevelType w:val="hybridMultilevel"/>
    <w:tmpl w:val="4E2E957A"/>
    <w:lvl w:ilvl="0" w:tplc="0809000F">
      <w:start w:val="1"/>
      <w:numFmt w:val="decimal"/>
      <w:lvlText w:val="%1."/>
      <w:lvlJc w:val="left"/>
      <w:pPr>
        <w:ind w:left="784" w:hanging="360"/>
      </w:pPr>
    </w:lvl>
    <w:lvl w:ilvl="1" w:tplc="08090019" w:tentative="1">
      <w:start w:val="1"/>
      <w:numFmt w:val="lowerLetter"/>
      <w:lvlText w:val="%2."/>
      <w:lvlJc w:val="left"/>
      <w:pPr>
        <w:ind w:left="1504" w:hanging="360"/>
      </w:pPr>
    </w:lvl>
    <w:lvl w:ilvl="2" w:tplc="0809001B" w:tentative="1">
      <w:start w:val="1"/>
      <w:numFmt w:val="lowerRoman"/>
      <w:lvlText w:val="%3."/>
      <w:lvlJc w:val="right"/>
      <w:pPr>
        <w:ind w:left="2224" w:hanging="180"/>
      </w:pPr>
    </w:lvl>
    <w:lvl w:ilvl="3" w:tplc="0809000F" w:tentative="1">
      <w:start w:val="1"/>
      <w:numFmt w:val="decimal"/>
      <w:lvlText w:val="%4."/>
      <w:lvlJc w:val="left"/>
      <w:pPr>
        <w:ind w:left="2944" w:hanging="360"/>
      </w:pPr>
    </w:lvl>
    <w:lvl w:ilvl="4" w:tplc="08090019" w:tentative="1">
      <w:start w:val="1"/>
      <w:numFmt w:val="lowerLetter"/>
      <w:lvlText w:val="%5."/>
      <w:lvlJc w:val="left"/>
      <w:pPr>
        <w:ind w:left="3664" w:hanging="360"/>
      </w:pPr>
    </w:lvl>
    <w:lvl w:ilvl="5" w:tplc="0809001B" w:tentative="1">
      <w:start w:val="1"/>
      <w:numFmt w:val="lowerRoman"/>
      <w:lvlText w:val="%6."/>
      <w:lvlJc w:val="right"/>
      <w:pPr>
        <w:ind w:left="4384" w:hanging="180"/>
      </w:pPr>
    </w:lvl>
    <w:lvl w:ilvl="6" w:tplc="0809000F" w:tentative="1">
      <w:start w:val="1"/>
      <w:numFmt w:val="decimal"/>
      <w:lvlText w:val="%7."/>
      <w:lvlJc w:val="left"/>
      <w:pPr>
        <w:ind w:left="5104" w:hanging="360"/>
      </w:pPr>
    </w:lvl>
    <w:lvl w:ilvl="7" w:tplc="08090019" w:tentative="1">
      <w:start w:val="1"/>
      <w:numFmt w:val="lowerLetter"/>
      <w:lvlText w:val="%8."/>
      <w:lvlJc w:val="left"/>
      <w:pPr>
        <w:ind w:left="5824" w:hanging="360"/>
      </w:pPr>
    </w:lvl>
    <w:lvl w:ilvl="8" w:tplc="0809001B" w:tentative="1">
      <w:start w:val="1"/>
      <w:numFmt w:val="lowerRoman"/>
      <w:lvlText w:val="%9."/>
      <w:lvlJc w:val="right"/>
      <w:pPr>
        <w:ind w:left="654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720"/>
    <w:rsid w:val="00000F39"/>
    <w:rsid w:val="00001B09"/>
    <w:rsid w:val="00015368"/>
    <w:rsid w:val="00016420"/>
    <w:rsid w:val="000376EF"/>
    <w:rsid w:val="00054ECF"/>
    <w:rsid w:val="00086643"/>
    <w:rsid w:val="00092479"/>
    <w:rsid w:val="000B2118"/>
    <w:rsid w:val="000C4B24"/>
    <w:rsid w:val="000E1D52"/>
    <w:rsid w:val="000E6545"/>
    <w:rsid w:val="00113D98"/>
    <w:rsid w:val="001349CC"/>
    <w:rsid w:val="00142892"/>
    <w:rsid w:val="00153F1F"/>
    <w:rsid w:val="00161545"/>
    <w:rsid w:val="001803EA"/>
    <w:rsid w:val="0019030B"/>
    <w:rsid w:val="001B0873"/>
    <w:rsid w:val="001C5E4C"/>
    <w:rsid w:val="001E3DC8"/>
    <w:rsid w:val="001F1ECB"/>
    <w:rsid w:val="00214325"/>
    <w:rsid w:val="002159BC"/>
    <w:rsid w:val="00284F48"/>
    <w:rsid w:val="002909C2"/>
    <w:rsid w:val="002969FF"/>
    <w:rsid w:val="002B259E"/>
    <w:rsid w:val="002B4710"/>
    <w:rsid w:val="0031627B"/>
    <w:rsid w:val="003435F9"/>
    <w:rsid w:val="003472CC"/>
    <w:rsid w:val="003552A7"/>
    <w:rsid w:val="003B11EA"/>
    <w:rsid w:val="003B5F7E"/>
    <w:rsid w:val="003D1FCF"/>
    <w:rsid w:val="003F0242"/>
    <w:rsid w:val="003F2A44"/>
    <w:rsid w:val="0040316E"/>
    <w:rsid w:val="00413457"/>
    <w:rsid w:val="00414E72"/>
    <w:rsid w:val="00417A3B"/>
    <w:rsid w:val="00432BE7"/>
    <w:rsid w:val="004412AD"/>
    <w:rsid w:val="004D450E"/>
    <w:rsid w:val="004D55D9"/>
    <w:rsid w:val="004E61D5"/>
    <w:rsid w:val="004F77E9"/>
    <w:rsid w:val="004F7FB3"/>
    <w:rsid w:val="00517AF2"/>
    <w:rsid w:val="00525253"/>
    <w:rsid w:val="0053006E"/>
    <w:rsid w:val="00541945"/>
    <w:rsid w:val="005431CF"/>
    <w:rsid w:val="005432A5"/>
    <w:rsid w:val="00573DB5"/>
    <w:rsid w:val="005918A1"/>
    <w:rsid w:val="005B5904"/>
    <w:rsid w:val="005D7720"/>
    <w:rsid w:val="005E1992"/>
    <w:rsid w:val="005E22CE"/>
    <w:rsid w:val="005E4720"/>
    <w:rsid w:val="00625749"/>
    <w:rsid w:val="006417B5"/>
    <w:rsid w:val="006709F2"/>
    <w:rsid w:val="0069593D"/>
    <w:rsid w:val="006B7286"/>
    <w:rsid w:val="006D28A7"/>
    <w:rsid w:val="006F3DB4"/>
    <w:rsid w:val="0070447F"/>
    <w:rsid w:val="007453E4"/>
    <w:rsid w:val="00746207"/>
    <w:rsid w:val="007653B9"/>
    <w:rsid w:val="00776547"/>
    <w:rsid w:val="007B6F81"/>
    <w:rsid w:val="007E5BEB"/>
    <w:rsid w:val="007E6809"/>
    <w:rsid w:val="007F3FF8"/>
    <w:rsid w:val="007F4E9C"/>
    <w:rsid w:val="00803EAE"/>
    <w:rsid w:val="0080707F"/>
    <w:rsid w:val="00832BFD"/>
    <w:rsid w:val="00832F3E"/>
    <w:rsid w:val="008336FC"/>
    <w:rsid w:val="00891B91"/>
    <w:rsid w:val="008A1660"/>
    <w:rsid w:val="008A60BB"/>
    <w:rsid w:val="008B243F"/>
    <w:rsid w:val="008C6F8F"/>
    <w:rsid w:val="008E6561"/>
    <w:rsid w:val="008E6DA4"/>
    <w:rsid w:val="008F324D"/>
    <w:rsid w:val="008F4CC7"/>
    <w:rsid w:val="009209A5"/>
    <w:rsid w:val="00922C9B"/>
    <w:rsid w:val="00925A8D"/>
    <w:rsid w:val="00926C60"/>
    <w:rsid w:val="00936545"/>
    <w:rsid w:val="009368AD"/>
    <w:rsid w:val="00953000"/>
    <w:rsid w:val="00957929"/>
    <w:rsid w:val="009960D6"/>
    <w:rsid w:val="0099671E"/>
    <w:rsid w:val="009B2F63"/>
    <w:rsid w:val="009E1A56"/>
    <w:rsid w:val="00A23686"/>
    <w:rsid w:val="00A6343F"/>
    <w:rsid w:val="00A63DBC"/>
    <w:rsid w:val="00A75AEC"/>
    <w:rsid w:val="00AC158C"/>
    <w:rsid w:val="00AD1649"/>
    <w:rsid w:val="00AE57A0"/>
    <w:rsid w:val="00AF2EC6"/>
    <w:rsid w:val="00B20C9B"/>
    <w:rsid w:val="00B22051"/>
    <w:rsid w:val="00B24AFF"/>
    <w:rsid w:val="00B302EA"/>
    <w:rsid w:val="00B35F68"/>
    <w:rsid w:val="00B35FFC"/>
    <w:rsid w:val="00B4212B"/>
    <w:rsid w:val="00B54F6E"/>
    <w:rsid w:val="00B80336"/>
    <w:rsid w:val="00BB272F"/>
    <w:rsid w:val="00C04B66"/>
    <w:rsid w:val="00C11AFC"/>
    <w:rsid w:val="00C25AEF"/>
    <w:rsid w:val="00C262DB"/>
    <w:rsid w:val="00C314EF"/>
    <w:rsid w:val="00C31DF1"/>
    <w:rsid w:val="00C4257D"/>
    <w:rsid w:val="00C77DF8"/>
    <w:rsid w:val="00C83B56"/>
    <w:rsid w:val="00C965C1"/>
    <w:rsid w:val="00CA6315"/>
    <w:rsid w:val="00CA6F87"/>
    <w:rsid w:val="00CD7C26"/>
    <w:rsid w:val="00CE4174"/>
    <w:rsid w:val="00CF1302"/>
    <w:rsid w:val="00CF2786"/>
    <w:rsid w:val="00D20FC9"/>
    <w:rsid w:val="00D40967"/>
    <w:rsid w:val="00D41BB5"/>
    <w:rsid w:val="00D42B2A"/>
    <w:rsid w:val="00D55DF9"/>
    <w:rsid w:val="00D56D84"/>
    <w:rsid w:val="00D6618A"/>
    <w:rsid w:val="00D84FF4"/>
    <w:rsid w:val="00D878ED"/>
    <w:rsid w:val="00DC45B0"/>
    <w:rsid w:val="00DC74E3"/>
    <w:rsid w:val="00E00A08"/>
    <w:rsid w:val="00E10361"/>
    <w:rsid w:val="00E13B1D"/>
    <w:rsid w:val="00E164A4"/>
    <w:rsid w:val="00E60793"/>
    <w:rsid w:val="00E60E14"/>
    <w:rsid w:val="00E719C6"/>
    <w:rsid w:val="00E92B99"/>
    <w:rsid w:val="00EB081A"/>
    <w:rsid w:val="00EB1FBC"/>
    <w:rsid w:val="00EB51AD"/>
    <w:rsid w:val="00EB5C8B"/>
    <w:rsid w:val="00ED463C"/>
    <w:rsid w:val="00ED50F6"/>
    <w:rsid w:val="00ED7A2C"/>
    <w:rsid w:val="00EE05A7"/>
    <w:rsid w:val="00F12334"/>
    <w:rsid w:val="00F12ABA"/>
    <w:rsid w:val="00F31F3F"/>
    <w:rsid w:val="00F5148E"/>
    <w:rsid w:val="00F661B4"/>
    <w:rsid w:val="00F706A4"/>
    <w:rsid w:val="00F823BA"/>
    <w:rsid w:val="00F94BCA"/>
    <w:rsid w:val="00FA77BB"/>
    <w:rsid w:val="00FC361A"/>
    <w:rsid w:val="00FC5A46"/>
    <w:rsid w:val="00FC6D38"/>
    <w:rsid w:val="00FD2A4C"/>
    <w:rsid w:val="00FD6000"/>
    <w:rsid w:val="00FF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11523"/>
  <w15:chartTrackingRefBased/>
  <w15:docId w15:val="{D75E7FAC-0643-49B3-9876-D9AE10E5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992"/>
    <w:rPr>
      <w:rFonts w:ascii="Berenis ADF Pro" w:hAnsi="Berenis ADF Pro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9030B"/>
    <w:pPr>
      <w:keepNext/>
      <w:keepLines/>
      <w:spacing w:before="120"/>
      <w:outlineLvl w:val="0"/>
    </w:pPr>
    <w:rPr>
      <w:rFonts w:eastAsiaTheme="majorEastAsia" w:cstheme="majorBidi"/>
      <w:sz w:val="44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F77E9"/>
    <w:pPr>
      <w:keepNext/>
      <w:keepLines/>
      <w:outlineLvl w:val="1"/>
    </w:pPr>
    <w:rPr>
      <w:rFonts w:eastAsiaTheme="majorEastAsia" w:cstheme="majorBidi"/>
      <w:b/>
      <w:sz w:val="3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1660"/>
    <w:pPr>
      <w:keepNext/>
      <w:keepLines/>
      <w:spacing w:before="100" w:beforeAutospacing="1"/>
      <w:outlineLvl w:val="2"/>
    </w:pPr>
    <w:rPr>
      <w:rFonts w:eastAsiaTheme="majorEastAsia" w:cstheme="majorBidi"/>
      <w:i/>
      <w:sz w:val="34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9030B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5B5904"/>
    <w:pPr>
      <w:keepNext/>
      <w:keepLines/>
      <w:spacing w:before="40" w:after="0"/>
      <w:outlineLvl w:val="4"/>
    </w:pPr>
    <w:rPr>
      <w:rFonts w:eastAsiaTheme="majorEastAsia" w:cstheme="majorBidi"/>
      <w:i/>
      <w:sz w:val="28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19030B"/>
    <w:pPr>
      <w:keepNext/>
      <w:keepLines/>
      <w:spacing w:before="40" w:after="0"/>
      <w:outlineLvl w:val="5"/>
    </w:pPr>
    <w:rPr>
      <w:rFonts w:eastAsiaTheme="majorEastAsia" w:cstheme="majorBidi"/>
      <w:b/>
      <w:i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19030B"/>
    <w:pPr>
      <w:keepNext/>
      <w:keepLines/>
      <w:spacing w:before="40" w:after="0"/>
      <w:outlineLvl w:val="6"/>
    </w:pPr>
    <w:rPr>
      <w:rFonts w:eastAsiaTheme="majorEastAsia" w:cstheme="majorBidi"/>
      <w:b/>
      <w:iCs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19030B"/>
    <w:pPr>
      <w:keepNext/>
      <w:keepLines/>
      <w:spacing w:before="40" w:after="0"/>
      <w:outlineLvl w:val="7"/>
    </w:pPr>
    <w:rPr>
      <w:rFonts w:eastAsiaTheme="majorEastAsia" w:cstheme="majorBidi"/>
      <w:i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30B"/>
    <w:rPr>
      <w:rFonts w:ascii="Century Schoolbook" w:eastAsiaTheme="majorEastAsia" w:hAnsi="Century Schoolbook" w:cstheme="majorBidi"/>
      <w:sz w:val="44"/>
      <w:szCs w:val="32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04B66"/>
    <w:pPr>
      <w:spacing w:before="120"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sid w:val="00C04B66"/>
    <w:rPr>
      <w:rFonts w:ascii="Berenis ADF Pro" w:eastAsiaTheme="majorEastAsia" w:hAnsi="Berenis ADF Pro" w:cstheme="majorBidi"/>
      <w:spacing w:val="-10"/>
      <w:kern w:val="28"/>
      <w:sz w:val="64"/>
      <w:szCs w:val="64"/>
    </w:rPr>
  </w:style>
  <w:style w:type="character" w:customStyle="1" w:styleId="Heading2Char">
    <w:name w:val="Heading 2 Char"/>
    <w:basedOn w:val="DefaultParagraphFont"/>
    <w:link w:val="Heading2"/>
    <w:uiPriority w:val="9"/>
    <w:rsid w:val="004F77E9"/>
    <w:rPr>
      <w:rFonts w:ascii="Berenis ADF Pro" w:eastAsiaTheme="majorEastAsia" w:hAnsi="Berenis ADF Pro" w:cstheme="majorBidi"/>
      <w:b/>
      <w:sz w:val="3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A1660"/>
    <w:rPr>
      <w:rFonts w:ascii="Berenis ADF Pro" w:eastAsiaTheme="majorEastAsia" w:hAnsi="Berenis ADF Pro" w:cstheme="majorBidi"/>
      <w:i/>
      <w:sz w:val="3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9030B"/>
    <w:rPr>
      <w:rFonts w:ascii="Century Schoolbook" w:eastAsiaTheme="majorEastAsia" w:hAnsi="Century Schoolbook" w:cstheme="majorBidi"/>
      <w:b/>
      <w:iCs/>
      <w:sz w:val="26"/>
    </w:rPr>
  </w:style>
  <w:style w:type="character" w:customStyle="1" w:styleId="Heading5Char">
    <w:name w:val="Heading 5 Char"/>
    <w:basedOn w:val="DefaultParagraphFont"/>
    <w:link w:val="Heading5"/>
    <w:uiPriority w:val="9"/>
    <w:rsid w:val="005B5904"/>
    <w:rPr>
      <w:rFonts w:ascii="Berenis ADF Pro" w:eastAsiaTheme="majorEastAsia" w:hAnsi="Berenis ADF Pro" w:cstheme="majorBidi"/>
      <w:i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19030B"/>
    <w:rPr>
      <w:rFonts w:ascii="Century Schoolbook" w:eastAsiaTheme="majorEastAsia" w:hAnsi="Century Schoolbook" w:cstheme="majorBidi"/>
      <w:b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rsid w:val="0019030B"/>
    <w:rPr>
      <w:rFonts w:ascii="Century Schoolbook" w:eastAsiaTheme="majorEastAsia" w:hAnsi="Century Schoolbook" w:cstheme="majorBidi"/>
      <w:b/>
      <w:iCs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30B"/>
    <w:rPr>
      <w:rFonts w:ascii="Century Schoolbook" w:eastAsiaTheme="majorEastAsia" w:hAnsi="Century Schoolbook" w:cstheme="majorBidi"/>
      <w:i/>
      <w:color w:val="272727" w:themeColor="text1" w:themeTint="D8"/>
      <w:sz w:val="24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5E472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5E4720"/>
    <w:pPr>
      <w:numPr>
        <w:ilvl w:val="1"/>
      </w:numPr>
    </w:pPr>
    <w:rPr>
      <w:rFonts w:ascii="Bell MT" w:eastAsiaTheme="minorEastAsia" w:hAnsi="Bell MT"/>
      <w:i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5E4720"/>
    <w:rPr>
      <w:rFonts w:ascii="Bell MT" w:eastAsiaTheme="minorEastAsia" w:hAnsi="Bell MT"/>
      <w:i/>
      <w:spacing w:val="15"/>
      <w:sz w:val="36"/>
    </w:rPr>
  </w:style>
  <w:style w:type="character" w:styleId="Strong">
    <w:name w:val="Strong"/>
    <w:basedOn w:val="DefaultParagraphFont"/>
    <w:uiPriority w:val="22"/>
    <w:qFormat/>
    <w:rsid w:val="005E4720"/>
    <w:rPr>
      <w:rFonts w:ascii="Bernard MT Condensed" w:hAnsi="Bernard MT Condensed"/>
      <w:b/>
      <w:bCs/>
    </w:rPr>
  </w:style>
  <w:style w:type="character" w:styleId="Emphasis">
    <w:name w:val="Emphasis"/>
    <w:basedOn w:val="DefaultParagraphFont"/>
    <w:uiPriority w:val="20"/>
    <w:qFormat/>
    <w:rsid w:val="005E4720"/>
    <w:rPr>
      <w:i/>
      <w:iCs/>
    </w:rPr>
  </w:style>
  <w:style w:type="paragraph" w:styleId="NoSpacing">
    <w:name w:val="No Spacing"/>
    <w:uiPriority w:val="1"/>
    <w:qFormat/>
    <w:rsid w:val="0019030B"/>
    <w:pPr>
      <w:spacing w:after="0" w:line="240" w:lineRule="auto"/>
    </w:pPr>
    <w:rPr>
      <w:rFonts w:ascii="Century Schoolbook" w:hAnsi="Century Schoolbook"/>
      <w:sz w:val="24"/>
    </w:rPr>
  </w:style>
  <w:style w:type="paragraph" w:styleId="ListParagraph">
    <w:name w:val="List Paragraph"/>
    <w:basedOn w:val="Normal"/>
    <w:uiPriority w:val="34"/>
    <w:qFormat/>
    <w:rsid w:val="005E4720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5E472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E4720"/>
    <w:rPr>
      <w:rFonts w:ascii="Bodoni MT Black" w:hAnsi="Bodoni MT Black"/>
      <w:i/>
      <w:iCs/>
      <w:color w:val="auto"/>
    </w:rPr>
  </w:style>
  <w:style w:type="character" w:styleId="IntenseReference">
    <w:name w:val="Intense Reference"/>
    <w:basedOn w:val="DefaultParagraphFont"/>
    <w:uiPriority w:val="32"/>
    <w:qFormat/>
    <w:rsid w:val="005E4720"/>
    <w:rPr>
      <w:b/>
      <w:bCs/>
      <w:smallCaps/>
      <w:color w:val="4472C4" w:themeColor="accent1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C6F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6F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6F8F"/>
    <w:rPr>
      <w:rFonts w:ascii="Century Schoolbook" w:hAnsi="Century Schoolbook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6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6F8F"/>
    <w:rPr>
      <w:rFonts w:ascii="Century Schoolbook" w:hAnsi="Century Schoolbook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F8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61545"/>
    <w:pPr>
      <w:tabs>
        <w:tab w:val="left" w:pos="504"/>
      </w:tabs>
      <w:spacing w:after="0" w:line="240" w:lineRule="auto"/>
      <w:ind w:left="504" w:hanging="504"/>
    </w:pPr>
  </w:style>
  <w:style w:type="paragraph" w:styleId="Quote">
    <w:name w:val="Quote"/>
    <w:basedOn w:val="Normal"/>
    <w:next w:val="Normal"/>
    <w:link w:val="QuoteChar"/>
    <w:uiPriority w:val="29"/>
    <w:qFormat/>
    <w:rsid w:val="008A60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0BB"/>
    <w:rPr>
      <w:rFonts w:ascii="Century Schoolbook" w:hAnsi="Century Schoolbook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4E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1D5"/>
    <w:rPr>
      <w:rFonts w:ascii="Berenis ADF Pro" w:hAnsi="Berenis ADF Pro"/>
    </w:rPr>
  </w:style>
  <w:style w:type="paragraph" w:styleId="Footer">
    <w:name w:val="footer"/>
    <w:basedOn w:val="Normal"/>
    <w:link w:val="FooterChar"/>
    <w:uiPriority w:val="99"/>
    <w:unhideWhenUsed/>
    <w:rsid w:val="004E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1D5"/>
    <w:rPr>
      <w:rFonts w:ascii="Berenis ADF Pro" w:hAnsi="Berenis ADF Pro"/>
    </w:rPr>
  </w:style>
  <w:style w:type="paragraph" w:customStyle="1" w:styleId="code">
    <w:name w:val="code"/>
    <w:basedOn w:val="Normal"/>
    <w:link w:val="codeChar"/>
    <w:qFormat/>
    <w:rsid w:val="005E1992"/>
    <w:pPr>
      <w:spacing w:after="0" w:line="240" w:lineRule="auto"/>
    </w:pPr>
    <w:rPr>
      <w:rFonts w:ascii="Courier New" w:hAnsi="Courier New"/>
    </w:rPr>
  </w:style>
  <w:style w:type="character" w:customStyle="1" w:styleId="codeChar">
    <w:name w:val="code Char"/>
    <w:basedOn w:val="DefaultParagraphFont"/>
    <w:link w:val="code"/>
    <w:rsid w:val="005E1992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EbenHome\Documents\Custom%20Office%20Templates\MyStyl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MyStyle</Template>
  <TotalTime>39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Eben Stewart</dc:creator>
  <cp:keywords/>
  <dc:description/>
  <cp:lastModifiedBy>Eben Stewart (P115266)</cp:lastModifiedBy>
  <cp:revision>1</cp:revision>
  <dcterms:created xsi:type="dcterms:W3CDTF">2019-07-25T09:13:00Z</dcterms:created>
  <dcterms:modified xsi:type="dcterms:W3CDTF">2019-07-25T09:52:00Z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zotero-version="5.0.60"&gt;&lt;session id="LhrkBPSZ"/&gt;&lt;style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</Properties>
</file>