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E90921" w:rsidRDefault="00D46A8E" w:rsidP="00E4674D">
            <w:pPr>
              <w:rPr>
                <w:sz w:val="22"/>
                <w:lang w:val="cy-GB"/>
              </w:rPr>
            </w:pPr>
            <w:r w:rsidRPr="00E90921">
              <w:rPr>
                <w:sz w:val="22"/>
                <w:lang w:val="cy-GB"/>
              </w:rPr>
              <w:t>Student-teacher</w:t>
            </w:r>
          </w:p>
        </w:tc>
        <w:tc>
          <w:tcPr>
            <w:tcW w:w="3555" w:type="dxa"/>
          </w:tcPr>
          <w:p w14:paraId="0632DE29" w14:textId="10649D35" w:rsidR="00D46A8E" w:rsidRPr="00E90921" w:rsidRDefault="006F23DA" w:rsidP="00E4674D">
            <w:pPr>
              <w:rPr>
                <w:sz w:val="22"/>
                <w:lang w:val="cy-GB"/>
              </w:rPr>
            </w:pPr>
            <w:r w:rsidRPr="00E90921">
              <w:rPr>
                <w:sz w:val="22"/>
                <w:lang w:val="cy-GB"/>
              </w:rPr>
              <w:t>Miss Jones</w:t>
            </w:r>
          </w:p>
        </w:tc>
        <w:tc>
          <w:tcPr>
            <w:tcW w:w="950" w:type="dxa"/>
            <w:shd w:val="clear" w:color="auto" w:fill="auto"/>
          </w:tcPr>
          <w:p w14:paraId="6881753A" w14:textId="77777777" w:rsidR="00D46A8E" w:rsidRPr="00E90921" w:rsidRDefault="00D46A8E" w:rsidP="00E4674D">
            <w:pPr>
              <w:rPr>
                <w:sz w:val="22"/>
                <w:lang w:val="cy-GB"/>
              </w:rPr>
            </w:pPr>
            <w:r w:rsidRPr="00E90921">
              <w:rPr>
                <w:sz w:val="22"/>
                <w:lang w:val="cy-GB"/>
              </w:rPr>
              <w:t>Class:</w:t>
            </w:r>
          </w:p>
        </w:tc>
        <w:tc>
          <w:tcPr>
            <w:tcW w:w="2253" w:type="dxa"/>
          </w:tcPr>
          <w:p w14:paraId="497B23F6" w14:textId="18D94BC1" w:rsidR="00D46A8E" w:rsidRPr="00E90921" w:rsidRDefault="006F23DA" w:rsidP="00E4674D">
            <w:pPr>
              <w:rPr>
                <w:sz w:val="22"/>
                <w:lang w:val="cy-GB"/>
              </w:rPr>
            </w:pPr>
            <w:r w:rsidRPr="00E90921">
              <w:rPr>
                <w:sz w:val="22"/>
                <w:lang w:val="cy-GB"/>
              </w:rPr>
              <w:t>Class 2- Reception</w:t>
            </w:r>
          </w:p>
        </w:tc>
      </w:tr>
      <w:tr w:rsidR="00D46A8E" w:rsidRPr="00D46A8E" w14:paraId="03967396" w14:textId="77777777" w:rsidTr="000432F2">
        <w:tc>
          <w:tcPr>
            <w:tcW w:w="2252" w:type="dxa"/>
            <w:shd w:val="clear" w:color="auto" w:fill="auto"/>
          </w:tcPr>
          <w:p w14:paraId="155DB2B9" w14:textId="2A3E79B2" w:rsidR="00D46A8E" w:rsidRPr="00E90921" w:rsidRDefault="000B6B62" w:rsidP="00E4674D">
            <w:pPr>
              <w:rPr>
                <w:sz w:val="22"/>
                <w:lang w:val="cy-GB"/>
              </w:rPr>
            </w:pPr>
            <w:r w:rsidRPr="00E90921">
              <w:rPr>
                <w:sz w:val="22"/>
                <w:lang w:val="cy-GB"/>
              </w:rPr>
              <w:t>AoLE or Subject</w:t>
            </w:r>
          </w:p>
        </w:tc>
        <w:tc>
          <w:tcPr>
            <w:tcW w:w="3555" w:type="dxa"/>
          </w:tcPr>
          <w:p w14:paraId="469E103D" w14:textId="6117AACC" w:rsidR="00D46A8E" w:rsidRPr="00E90921" w:rsidRDefault="006F23DA" w:rsidP="00E4674D">
            <w:pPr>
              <w:rPr>
                <w:sz w:val="22"/>
                <w:lang w:val="cy-GB"/>
              </w:rPr>
            </w:pPr>
            <w:r w:rsidRPr="00E90921">
              <w:rPr>
                <w:sz w:val="22"/>
                <w:lang w:val="cy-GB"/>
              </w:rPr>
              <w:t xml:space="preserve">Languages, Literacy &amp; Communication </w:t>
            </w:r>
            <w:r w:rsidR="002523D7" w:rsidRPr="00E90921">
              <w:rPr>
                <w:sz w:val="22"/>
                <w:lang w:val="cy-GB"/>
              </w:rPr>
              <w:t>(LLC)</w:t>
            </w:r>
          </w:p>
        </w:tc>
        <w:tc>
          <w:tcPr>
            <w:tcW w:w="950" w:type="dxa"/>
            <w:shd w:val="clear" w:color="auto" w:fill="auto"/>
          </w:tcPr>
          <w:p w14:paraId="38E1D45E" w14:textId="77777777" w:rsidR="00D46A8E" w:rsidRPr="00E90921" w:rsidRDefault="00D46A8E" w:rsidP="00E4674D">
            <w:pPr>
              <w:rPr>
                <w:sz w:val="22"/>
                <w:lang w:val="cy-GB"/>
              </w:rPr>
            </w:pPr>
            <w:r w:rsidRPr="00E90921">
              <w:rPr>
                <w:sz w:val="22"/>
                <w:lang w:val="cy-GB"/>
              </w:rPr>
              <w:t>Date:</w:t>
            </w:r>
          </w:p>
        </w:tc>
        <w:tc>
          <w:tcPr>
            <w:tcW w:w="2253" w:type="dxa"/>
          </w:tcPr>
          <w:p w14:paraId="4A9CFCAE" w14:textId="6CD44A8B" w:rsidR="00D46A8E" w:rsidRPr="00E90921" w:rsidRDefault="006F23DA" w:rsidP="00E4674D">
            <w:pPr>
              <w:rPr>
                <w:sz w:val="22"/>
                <w:lang w:val="cy-GB"/>
              </w:rPr>
            </w:pPr>
            <w:r w:rsidRPr="00E90921">
              <w:rPr>
                <w:sz w:val="22"/>
                <w:lang w:val="cy-GB"/>
              </w:rPr>
              <w:t>Monday 11th November 2019.</w:t>
            </w:r>
          </w:p>
        </w:tc>
      </w:tr>
      <w:tr w:rsidR="00D46A8E" w:rsidRPr="00D46A8E" w14:paraId="67A3E20D" w14:textId="77777777" w:rsidTr="004E1B77">
        <w:tc>
          <w:tcPr>
            <w:tcW w:w="2252" w:type="dxa"/>
            <w:shd w:val="clear" w:color="auto" w:fill="auto"/>
          </w:tcPr>
          <w:p w14:paraId="3DDCE2D6" w14:textId="1D86DAFA" w:rsidR="00D46A8E" w:rsidRPr="00E90921" w:rsidRDefault="000B6B62" w:rsidP="00E4674D">
            <w:pPr>
              <w:rPr>
                <w:sz w:val="22"/>
                <w:lang w:val="cy-GB"/>
              </w:rPr>
            </w:pPr>
            <w:r w:rsidRPr="00E90921">
              <w:rPr>
                <w:sz w:val="22"/>
                <w:lang w:val="cy-GB"/>
              </w:rPr>
              <w:t>Lesson Focus</w:t>
            </w:r>
            <w:r w:rsidR="00D46A8E" w:rsidRPr="00E90921">
              <w:rPr>
                <w:sz w:val="22"/>
                <w:lang w:val="cy-GB"/>
              </w:rPr>
              <w:t>:</w:t>
            </w:r>
          </w:p>
        </w:tc>
        <w:tc>
          <w:tcPr>
            <w:tcW w:w="6758" w:type="dxa"/>
            <w:gridSpan w:val="3"/>
          </w:tcPr>
          <w:p w14:paraId="16E431C7" w14:textId="77777777" w:rsidR="00D46A8E" w:rsidRPr="00E90921" w:rsidRDefault="006F23DA" w:rsidP="00E4674D">
            <w:pPr>
              <w:rPr>
                <w:sz w:val="22"/>
                <w:lang w:val="cy-GB"/>
              </w:rPr>
            </w:pPr>
            <w:r w:rsidRPr="00E90921">
              <w:rPr>
                <w:sz w:val="22"/>
                <w:lang w:val="cy-GB"/>
              </w:rPr>
              <w:t>Focus text- ‘Owl Babies’</w:t>
            </w:r>
          </w:p>
          <w:p w14:paraId="5DF6FF10" w14:textId="40ABF91F" w:rsidR="006F23DA" w:rsidRPr="00E90921" w:rsidRDefault="006F23DA" w:rsidP="00E4674D">
            <w:pPr>
              <w:rPr>
                <w:sz w:val="22"/>
                <w:lang w:val="cy-GB"/>
              </w:rPr>
            </w:pPr>
            <w:r w:rsidRPr="00E90921">
              <w:rPr>
                <w:sz w:val="22"/>
                <w:lang w:val="cy-GB"/>
              </w:rPr>
              <w:t>Shared reading, writing and recalling the text.</w:t>
            </w:r>
          </w:p>
        </w:tc>
      </w:tr>
      <w:tr w:rsidR="00EB6268" w:rsidRPr="00D46A8E" w14:paraId="16A73A1C" w14:textId="77777777" w:rsidTr="004E1B77">
        <w:tc>
          <w:tcPr>
            <w:tcW w:w="2252" w:type="dxa"/>
            <w:shd w:val="clear" w:color="auto" w:fill="auto"/>
          </w:tcPr>
          <w:p w14:paraId="038A704D" w14:textId="4AE7699C" w:rsidR="009D68DF" w:rsidRPr="00E90921" w:rsidRDefault="00816DB9" w:rsidP="00E4674D">
            <w:pPr>
              <w:rPr>
                <w:sz w:val="22"/>
                <w:lang w:val="cy-GB"/>
              </w:rPr>
            </w:pPr>
            <w:r w:rsidRPr="00E90921">
              <w:rPr>
                <w:sz w:val="22"/>
                <w:lang w:val="cy-GB"/>
              </w:rPr>
              <w:t>Meaningful</w:t>
            </w:r>
            <w:r w:rsidR="00BC35BE" w:rsidRPr="00E90921">
              <w:rPr>
                <w:sz w:val="22"/>
                <w:lang w:val="cy-GB"/>
              </w:rPr>
              <w:t xml:space="preserve"> links to</w:t>
            </w:r>
            <w:r w:rsidRPr="00E90921">
              <w:rPr>
                <w:sz w:val="22"/>
                <w:lang w:val="cy-GB"/>
              </w:rPr>
              <w:t xml:space="preserve"> </w:t>
            </w:r>
            <w:r w:rsidR="00BC35BE" w:rsidRPr="00E90921">
              <w:rPr>
                <w:sz w:val="22"/>
                <w:lang w:val="cy-GB"/>
              </w:rPr>
              <w:t xml:space="preserve">Curriculum </w:t>
            </w:r>
          </w:p>
        </w:tc>
        <w:tc>
          <w:tcPr>
            <w:tcW w:w="6758" w:type="dxa"/>
            <w:gridSpan w:val="3"/>
          </w:tcPr>
          <w:p w14:paraId="04153278" w14:textId="627BBA8B" w:rsidR="00EB6268" w:rsidRPr="00E90921" w:rsidRDefault="006F23DA" w:rsidP="002523D7">
            <w:pPr>
              <w:pStyle w:val="ListParagraph"/>
              <w:numPr>
                <w:ilvl w:val="0"/>
                <w:numId w:val="1"/>
              </w:numPr>
              <w:rPr>
                <w:sz w:val="22"/>
                <w:lang w:val="cy-GB"/>
              </w:rPr>
            </w:pPr>
            <w:r w:rsidRPr="00E90921">
              <w:rPr>
                <w:sz w:val="22"/>
                <w:lang w:val="cy-GB"/>
              </w:rPr>
              <w:t>Personal &amp; Social Development</w:t>
            </w:r>
            <w:r w:rsidR="002523D7" w:rsidRPr="00E90921">
              <w:rPr>
                <w:sz w:val="22"/>
                <w:lang w:val="cy-GB"/>
              </w:rPr>
              <w:t xml:space="preserve">/ Physical and Emotional Well-being (2008/2022)- </w:t>
            </w:r>
            <w:r w:rsidRPr="00E90921">
              <w:rPr>
                <w:sz w:val="22"/>
                <w:lang w:val="cy-GB"/>
              </w:rPr>
              <w:t>exploring their own and other’</w:t>
            </w:r>
            <w:r w:rsidR="002523D7" w:rsidRPr="00E90921">
              <w:rPr>
                <w:sz w:val="22"/>
                <w:lang w:val="cy-GB"/>
              </w:rPr>
              <w:t>s emotions</w:t>
            </w:r>
            <w:r w:rsidRPr="00E90921">
              <w:rPr>
                <w:sz w:val="22"/>
                <w:lang w:val="cy-GB"/>
              </w:rPr>
              <w:t>.</w:t>
            </w:r>
          </w:p>
          <w:p w14:paraId="61ABFC06" w14:textId="77777777" w:rsidR="006F23DA" w:rsidRPr="00E90921" w:rsidRDefault="006F23DA" w:rsidP="006F23DA">
            <w:pPr>
              <w:pStyle w:val="ListParagraph"/>
              <w:numPr>
                <w:ilvl w:val="0"/>
                <w:numId w:val="1"/>
              </w:numPr>
              <w:rPr>
                <w:sz w:val="22"/>
                <w:lang w:val="cy-GB"/>
              </w:rPr>
            </w:pPr>
            <w:r w:rsidRPr="00E90921">
              <w:rPr>
                <w:sz w:val="22"/>
                <w:lang w:val="cy-GB"/>
              </w:rPr>
              <w:t>Curriculum Cymreig (</w:t>
            </w:r>
            <w:r w:rsidR="002523D7" w:rsidRPr="00E90921">
              <w:rPr>
                <w:sz w:val="22"/>
                <w:lang w:val="cy-GB"/>
              </w:rPr>
              <w:t>encourage children to use Welsh &amp; English emotive language and how they feel, e.g ‘Billy is sad’ ‘Billy yn Trist’.</w:t>
            </w:r>
          </w:p>
          <w:p w14:paraId="7102E20E" w14:textId="4AC8C788" w:rsidR="002523D7" w:rsidRPr="00E90921" w:rsidRDefault="002523D7" w:rsidP="006F23DA">
            <w:pPr>
              <w:pStyle w:val="ListParagraph"/>
              <w:numPr>
                <w:ilvl w:val="0"/>
                <w:numId w:val="1"/>
              </w:numPr>
              <w:rPr>
                <w:sz w:val="22"/>
                <w:lang w:val="cy-GB"/>
              </w:rPr>
            </w:pPr>
            <w:r w:rsidRPr="00E90921">
              <w:rPr>
                <w:sz w:val="22"/>
                <w:lang w:val="cy-GB"/>
              </w:rPr>
              <w:t>LLC</w:t>
            </w:r>
          </w:p>
        </w:tc>
      </w:tr>
      <w:tr w:rsidR="00EB6268" w:rsidRPr="00D46A8E" w14:paraId="0DD4DF40" w14:textId="77777777" w:rsidTr="004E1B77">
        <w:tc>
          <w:tcPr>
            <w:tcW w:w="2252" w:type="dxa"/>
            <w:shd w:val="clear" w:color="auto" w:fill="auto"/>
          </w:tcPr>
          <w:p w14:paraId="24B1AE44" w14:textId="023DAD20" w:rsidR="00BC35BE" w:rsidRPr="00E90921" w:rsidRDefault="00816DB9" w:rsidP="00E4674D">
            <w:pPr>
              <w:rPr>
                <w:sz w:val="22"/>
                <w:lang w:val="cy-GB"/>
              </w:rPr>
            </w:pPr>
            <w:r w:rsidRPr="00E90921">
              <w:rPr>
                <w:sz w:val="22"/>
                <w:lang w:val="cy-GB"/>
              </w:rPr>
              <w:t>Meaningful</w:t>
            </w:r>
            <w:r w:rsidR="00BC35BE" w:rsidRPr="00E90921">
              <w:rPr>
                <w:sz w:val="22"/>
                <w:lang w:val="cy-GB"/>
              </w:rPr>
              <w:t xml:space="preserve"> links to:</w:t>
            </w:r>
          </w:p>
          <w:p w14:paraId="03F43AE1" w14:textId="493A4859" w:rsidR="009D68DF" w:rsidRPr="00E90921" w:rsidRDefault="009D68DF" w:rsidP="00E4674D">
            <w:pPr>
              <w:rPr>
                <w:sz w:val="22"/>
                <w:lang w:val="cy-GB"/>
              </w:rPr>
            </w:pPr>
            <w:r w:rsidRPr="00E90921">
              <w:rPr>
                <w:sz w:val="22"/>
                <w:lang w:val="cy-GB"/>
              </w:rPr>
              <w:t>Cross Curricular Responsibilities</w:t>
            </w:r>
          </w:p>
        </w:tc>
        <w:tc>
          <w:tcPr>
            <w:tcW w:w="6758" w:type="dxa"/>
            <w:gridSpan w:val="3"/>
          </w:tcPr>
          <w:p w14:paraId="56A2F5B9" w14:textId="77777777" w:rsidR="00EB6268" w:rsidRPr="00E90921" w:rsidRDefault="002523D7" w:rsidP="00E4674D">
            <w:pPr>
              <w:rPr>
                <w:sz w:val="22"/>
                <w:lang w:val="cy-GB"/>
              </w:rPr>
            </w:pPr>
            <w:r w:rsidRPr="00E90921">
              <w:rPr>
                <w:sz w:val="22"/>
                <w:lang w:val="cy-GB"/>
              </w:rPr>
              <w:t>LLC:</w:t>
            </w:r>
          </w:p>
          <w:p w14:paraId="0CD3AB68" w14:textId="1CFF0EF3" w:rsidR="002523D7" w:rsidRPr="00E90921" w:rsidRDefault="002523D7" w:rsidP="002523D7">
            <w:pPr>
              <w:rPr>
                <w:sz w:val="22"/>
                <w:lang w:val="cy-GB"/>
              </w:rPr>
            </w:pPr>
            <w:r w:rsidRPr="00E90921">
              <w:rPr>
                <w:sz w:val="22"/>
                <w:lang w:val="cy-GB"/>
              </w:rPr>
              <w:t xml:space="preserve">Oracy: </w:t>
            </w:r>
          </w:p>
          <w:p w14:paraId="7FED3F23" w14:textId="5B435ED1" w:rsidR="002523D7" w:rsidRPr="00E90921" w:rsidRDefault="002523D7" w:rsidP="002523D7">
            <w:pPr>
              <w:pStyle w:val="ListParagraph"/>
              <w:numPr>
                <w:ilvl w:val="0"/>
                <w:numId w:val="5"/>
              </w:numPr>
              <w:rPr>
                <w:sz w:val="22"/>
                <w:lang w:val="cy-GB"/>
              </w:rPr>
            </w:pPr>
            <w:r w:rsidRPr="00E90921">
              <w:rPr>
                <w:sz w:val="22"/>
                <w:lang w:val="cy-GB"/>
              </w:rPr>
              <w:t>Use words, phrases &amp; simple sentences.</w:t>
            </w:r>
          </w:p>
          <w:p w14:paraId="1BC7ECD3" w14:textId="77777777" w:rsidR="002523D7" w:rsidRPr="00E90921" w:rsidRDefault="002523D7" w:rsidP="002523D7">
            <w:pPr>
              <w:pStyle w:val="ListParagraph"/>
              <w:numPr>
                <w:ilvl w:val="0"/>
                <w:numId w:val="4"/>
              </w:numPr>
              <w:rPr>
                <w:sz w:val="22"/>
                <w:lang w:val="cy-GB"/>
              </w:rPr>
            </w:pPr>
            <w:r w:rsidRPr="00E90921">
              <w:rPr>
                <w:sz w:val="22"/>
                <w:lang w:val="cy-GB"/>
              </w:rPr>
              <w:t xml:space="preserve">Using ‘who, what, why?’ questions to establish why the Owl Babies are sad and why Mummy Owl has left. </w:t>
            </w:r>
          </w:p>
          <w:p w14:paraId="44BDD50F" w14:textId="4B2722C9" w:rsidR="002523D7" w:rsidRPr="00E90921" w:rsidRDefault="002523D7" w:rsidP="002523D7">
            <w:pPr>
              <w:rPr>
                <w:sz w:val="22"/>
                <w:lang w:val="cy-GB"/>
              </w:rPr>
            </w:pPr>
            <w:r w:rsidRPr="00E90921">
              <w:rPr>
                <w:sz w:val="22"/>
                <w:lang w:val="cy-GB"/>
              </w:rPr>
              <w:t>Reading:</w:t>
            </w:r>
          </w:p>
          <w:p w14:paraId="4B3E201D" w14:textId="2078DB02" w:rsidR="008F094B" w:rsidRPr="00E90921" w:rsidRDefault="008F094B" w:rsidP="008F094B">
            <w:pPr>
              <w:pStyle w:val="ListParagraph"/>
              <w:numPr>
                <w:ilvl w:val="0"/>
                <w:numId w:val="4"/>
              </w:numPr>
              <w:rPr>
                <w:sz w:val="22"/>
                <w:lang w:val="cy-GB"/>
              </w:rPr>
            </w:pPr>
            <w:r w:rsidRPr="00E90921">
              <w:rPr>
                <w:sz w:val="22"/>
                <w:lang w:val="cy-GB"/>
              </w:rPr>
              <w:t>Use phonic sounds knowledge to blend and create/ read simple words (e.g sad).</w:t>
            </w:r>
          </w:p>
          <w:p w14:paraId="57769E90" w14:textId="3D567AFF" w:rsidR="008F094B" w:rsidRPr="00E90921" w:rsidRDefault="008F094B" w:rsidP="008F094B">
            <w:pPr>
              <w:pStyle w:val="ListParagraph"/>
              <w:numPr>
                <w:ilvl w:val="0"/>
                <w:numId w:val="4"/>
              </w:numPr>
              <w:rPr>
                <w:sz w:val="22"/>
                <w:lang w:val="cy-GB"/>
              </w:rPr>
            </w:pPr>
            <w:r w:rsidRPr="00E90921">
              <w:rPr>
                <w:sz w:val="22"/>
                <w:lang w:val="cy-GB"/>
              </w:rPr>
              <w:t>Awareness of full stops in modelled writing.</w:t>
            </w:r>
          </w:p>
          <w:p w14:paraId="39B95763" w14:textId="7D5A6431" w:rsidR="008F094B" w:rsidRPr="00E90921" w:rsidRDefault="008F094B" w:rsidP="008F094B">
            <w:pPr>
              <w:pStyle w:val="ListParagraph"/>
              <w:numPr>
                <w:ilvl w:val="0"/>
                <w:numId w:val="4"/>
              </w:numPr>
              <w:rPr>
                <w:sz w:val="22"/>
                <w:lang w:val="cy-GB"/>
              </w:rPr>
            </w:pPr>
            <w:r w:rsidRPr="00E90921">
              <w:rPr>
                <w:sz w:val="22"/>
                <w:lang w:val="cy-GB"/>
              </w:rPr>
              <w:t>Make meaning from visual features of the text to aid learning.</w:t>
            </w:r>
          </w:p>
          <w:p w14:paraId="0FC2A09E" w14:textId="3EB21C1A" w:rsidR="008F094B" w:rsidRPr="00E90921" w:rsidRDefault="008F094B" w:rsidP="008F094B">
            <w:pPr>
              <w:rPr>
                <w:sz w:val="22"/>
                <w:lang w:val="cy-GB"/>
              </w:rPr>
            </w:pPr>
            <w:r w:rsidRPr="00E90921">
              <w:rPr>
                <w:sz w:val="22"/>
                <w:lang w:val="cy-GB"/>
              </w:rPr>
              <w:t>Writing:</w:t>
            </w:r>
          </w:p>
          <w:p w14:paraId="51ECF792" w14:textId="61D4199C" w:rsidR="008F094B" w:rsidRPr="00E90921" w:rsidRDefault="008F094B" w:rsidP="008F094B">
            <w:pPr>
              <w:pStyle w:val="ListParagraph"/>
              <w:numPr>
                <w:ilvl w:val="0"/>
                <w:numId w:val="7"/>
              </w:numPr>
              <w:rPr>
                <w:sz w:val="22"/>
                <w:lang w:val="cy-GB"/>
              </w:rPr>
            </w:pPr>
            <w:r w:rsidRPr="00E90921">
              <w:rPr>
                <w:sz w:val="22"/>
                <w:lang w:val="cy-GB"/>
              </w:rPr>
              <w:t>Shared / Emergent writing</w:t>
            </w:r>
          </w:p>
          <w:p w14:paraId="2922179A" w14:textId="4FF1D2B6" w:rsidR="008F094B" w:rsidRPr="00E90921" w:rsidRDefault="008F094B" w:rsidP="008F094B">
            <w:pPr>
              <w:pStyle w:val="ListParagraph"/>
              <w:numPr>
                <w:ilvl w:val="0"/>
                <w:numId w:val="6"/>
              </w:numPr>
              <w:rPr>
                <w:sz w:val="22"/>
                <w:lang w:val="cy-GB"/>
              </w:rPr>
            </w:pPr>
            <w:r w:rsidRPr="00E90921">
              <w:rPr>
                <w:sz w:val="22"/>
                <w:lang w:val="cy-GB"/>
              </w:rPr>
              <w:t>Copy words and phrases from modelling</w:t>
            </w:r>
          </w:p>
          <w:p w14:paraId="0B2D7DBE" w14:textId="40D2B3BF" w:rsidR="008F094B" w:rsidRPr="00E90921" w:rsidRDefault="008F094B" w:rsidP="008F094B">
            <w:pPr>
              <w:pStyle w:val="ListParagraph"/>
              <w:numPr>
                <w:ilvl w:val="0"/>
                <w:numId w:val="6"/>
              </w:numPr>
              <w:rPr>
                <w:sz w:val="22"/>
                <w:lang w:val="cy-GB"/>
              </w:rPr>
            </w:pPr>
            <w:r w:rsidRPr="00E90921">
              <w:rPr>
                <w:sz w:val="22"/>
                <w:lang w:val="cy-GB"/>
              </w:rPr>
              <w:t>Orally dictate sentences</w:t>
            </w:r>
          </w:p>
          <w:p w14:paraId="4B837964" w14:textId="564A93C1" w:rsidR="002523D7" w:rsidRPr="00E90921" w:rsidRDefault="008F094B" w:rsidP="002523D7">
            <w:pPr>
              <w:pStyle w:val="ListParagraph"/>
              <w:numPr>
                <w:ilvl w:val="0"/>
                <w:numId w:val="6"/>
              </w:numPr>
              <w:rPr>
                <w:sz w:val="22"/>
                <w:lang w:val="cy-GB"/>
              </w:rPr>
            </w:pPr>
            <w:r w:rsidRPr="00E90921">
              <w:rPr>
                <w:sz w:val="22"/>
                <w:lang w:val="cy-GB"/>
              </w:rPr>
              <w:t>Hold writing instruments properly and write from left to right.</w:t>
            </w:r>
          </w:p>
        </w:tc>
      </w:tr>
      <w:tr w:rsidR="00D46A8E" w:rsidRPr="00D46A8E" w14:paraId="28CD5959" w14:textId="77777777" w:rsidTr="004E1B77">
        <w:tc>
          <w:tcPr>
            <w:tcW w:w="9010" w:type="dxa"/>
            <w:gridSpan w:val="4"/>
            <w:shd w:val="clear" w:color="auto" w:fill="auto"/>
          </w:tcPr>
          <w:p w14:paraId="1523F361" w14:textId="7607E938" w:rsidR="00D46A8E" w:rsidRPr="000432F2"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F3C7DDF" w14:textId="77777777" w:rsidR="00D46A8E" w:rsidRPr="00D46A8E" w:rsidRDefault="00D46A8E" w:rsidP="00E4674D">
            <w:pPr>
              <w:rPr>
                <w:sz w:val="28"/>
                <w:szCs w:val="28"/>
                <w:lang w:val="cy-GB"/>
              </w:rPr>
            </w:pPr>
          </w:p>
          <w:p w14:paraId="6EB59F3D" w14:textId="69A62AB5" w:rsidR="00D46A8E" w:rsidRPr="00D46A8E" w:rsidRDefault="00E90921" w:rsidP="00E4674D">
            <w:pPr>
              <w:rPr>
                <w:sz w:val="28"/>
                <w:szCs w:val="28"/>
                <w:lang w:val="cy-GB"/>
              </w:rPr>
            </w:pPr>
            <w:r w:rsidRPr="00E90921">
              <w:rPr>
                <w:rFonts w:cstheme="minorHAnsi"/>
                <w:lang w:val="cy-GB"/>
              </w:rPr>
              <w:t xml:space="preserve">Differentiation: </w:t>
            </w:r>
            <w:r w:rsidRPr="00E90921">
              <w:rPr>
                <w:rFonts w:cstheme="minorHAnsi"/>
                <w:bCs/>
                <w:i/>
                <w:color w:val="000000"/>
                <w:lang w:val="en-IE"/>
              </w:rPr>
              <w:t xml:space="preserve">The teacher demonstrates knowledge, understanding and experience of high expectations and effective practice in </w:t>
            </w:r>
            <w:r w:rsidRPr="00E90921">
              <w:rPr>
                <w:rFonts w:cstheme="minorHAnsi"/>
                <w:bCs/>
                <w:i/>
                <w:color w:val="000000"/>
                <w:highlight w:val="yellow"/>
                <w:lang w:val="en-IE"/>
              </w:rPr>
              <w:t>meeting the needs of all learners</w:t>
            </w:r>
            <w:r w:rsidRPr="00E90921">
              <w:rPr>
                <w:rFonts w:cstheme="minorHAnsi"/>
                <w:bCs/>
                <w:i/>
                <w:color w:val="000000"/>
                <w:lang w:val="en-IE"/>
              </w:rPr>
              <w:t>, whatever their different needs</w:t>
            </w:r>
            <w:r w:rsidRPr="00B90ED1">
              <w:rPr>
                <w:rFonts w:ascii="Arial" w:hAnsi="Arial" w:cs="Arial"/>
                <w:bCs/>
                <w:i/>
                <w:color w:val="000000"/>
                <w:lang w:val="en-IE"/>
              </w:rPr>
              <w:t>.</w:t>
            </w:r>
          </w:p>
          <w:p w14:paraId="48AACF16" w14:textId="77777777" w:rsidR="00D46A8E" w:rsidRPr="00D46A8E" w:rsidRDefault="00D46A8E" w:rsidP="00E4674D">
            <w:pPr>
              <w:rPr>
                <w:sz w:val="28"/>
                <w:szCs w:val="28"/>
                <w:lang w:val="cy-GB"/>
              </w:rPr>
            </w:pPr>
          </w:p>
          <w:p w14:paraId="5BD7566F" w14:textId="77777777" w:rsidR="00D46A8E" w:rsidRPr="00D46A8E" w:rsidRDefault="00D46A8E" w:rsidP="00E4674D">
            <w:pPr>
              <w:rPr>
                <w:sz w:val="28"/>
                <w:szCs w:val="28"/>
                <w:lang w:val="cy-GB"/>
              </w:rPr>
            </w:pPr>
          </w:p>
          <w:p w14:paraId="6F1BB930" w14:textId="77777777" w:rsidR="00D46A8E" w:rsidRPr="00D46A8E" w:rsidRDefault="00D46A8E" w:rsidP="00E4674D">
            <w:pPr>
              <w:rPr>
                <w:sz w:val="28"/>
                <w:szCs w:val="28"/>
                <w:lang w:val="cy-GB"/>
              </w:rPr>
            </w:pPr>
          </w:p>
          <w:p w14:paraId="159C509D" w14:textId="77777777" w:rsidR="00D46A8E" w:rsidRPr="00D46A8E" w:rsidRDefault="00D46A8E" w:rsidP="00E4674D">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77777777" w:rsidR="00D46A8E" w:rsidRPr="008B2B15" w:rsidRDefault="00D46A8E" w:rsidP="00E4674D">
            <w:pPr>
              <w:rPr>
                <w:sz w:val="22"/>
                <w:szCs w:val="28"/>
                <w:lang w:val="cy-GB"/>
              </w:rPr>
            </w:pPr>
            <w:r w:rsidRPr="008B2B15">
              <w:rPr>
                <w:sz w:val="22"/>
                <w:szCs w:val="28"/>
                <w:lang w:val="cy-GB"/>
              </w:rPr>
              <w:t>The pupils will learn to:</w:t>
            </w:r>
          </w:p>
          <w:p w14:paraId="40855DA0" w14:textId="77777777" w:rsidR="00D46A8E" w:rsidRPr="006E32EF" w:rsidRDefault="00D46A8E" w:rsidP="00E4674D">
            <w:pPr>
              <w:rPr>
                <w:szCs w:val="28"/>
                <w:lang w:val="cy-GB"/>
              </w:rPr>
            </w:pPr>
          </w:p>
          <w:p w14:paraId="57658CEE" w14:textId="690432CC" w:rsidR="00D46A8E" w:rsidRDefault="006829D2" w:rsidP="006829D2">
            <w:pPr>
              <w:pStyle w:val="ListParagraph"/>
              <w:numPr>
                <w:ilvl w:val="0"/>
                <w:numId w:val="8"/>
              </w:numPr>
              <w:rPr>
                <w:szCs w:val="28"/>
                <w:lang w:val="cy-GB"/>
              </w:rPr>
            </w:pPr>
            <w:r>
              <w:rPr>
                <w:szCs w:val="28"/>
                <w:lang w:val="cy-GB"/>
              </w:rPr>
              <w:t>Explore their own and other’s emotions.</w:t>
            </w:r>
          </w:p>
          <w:p w14:paraId="611DA5C2" w14:textId="5ADE79D0" w:rsidR="006829D2" w:rsidRDefault="006829D2" w:rsidP="006829D2">
            <w:pPr>
              <w:pStyle w:val="ListParagraph"/>
              <w:numPr>
                <w:ilvl w:val="0"/>
                <w:numId w:val="8"/>
              </w:numPr>
              <w:rPr>
                <w:szCs w:val="28"/>
                <w:lang w:val="cy-GB"/>
              </w:rPr>
            </w:pPr>
            <w:r>
              <w:rPr>
                <w:szCs w:val="28"/>
                <w:lang w:val="cy-GB"/>
              </w:rPr>
              <w:t>Orally explore emotive adjectives in both English &amp; Welsh (sad, worried, down).</w:t>
            </w:r>
          </w:p>
          <w:p w14:paraId="52DD0BC6" w14:textId="1B338B9D" w:rsidR="006829D2" w:rsidRDefault="006829D2" w:rsidP="006829D2">
            <w:pPr>
              <w:pStyle w:val="ListParagraph"/>
              <w:numPr>
                <w:ilvl w:val="0"/>
                <w:numId w:val="8"/>
              </w:numPr>
              <w:rPr>
                <w:szCs w:val="28"/>
                <w:lang w:val="cy-GB"/>
              </w:rPr>
            </w:pPr>
            <w:r>
              <w:rPr>
                <w:szCs w:val="28"/>
                <w:lang w:val="cy-GB"/>
              </w:rPr>
              <w:lastRenderedPageBreak/>
              <w:t>Compile a setence through modelling and shared writing.</w:t>
            </w:r>
          </w:p>
          <w:p w14:paraId="237FBDDC" w14:textId="3814ED26" w:rsidR="006829D2" w:rsidRPr="006829D2" w:rsidRDefault="006829D2" w:rsidP="006829D2">
            <w:pPr>
              <w:pStyle w:val="ListParagraph"/>
              <w:numPr>
                <w:ilvl w:val="0"/>
                <w:numId w:val="8"/>
              </w:numPr>
              <w:rPr>
                <w:szCs w:val="28"/>
                <w:lang w:val="cy-GB"/>
              </w:rPr>
            </w:pPr>
            <w:r>
              <w:rPr>
                <w:szCs w:val="28"/>
                <w:lang w:val="cy-GB"/>
              </w:rPr>
              <w:t>Write their own setence describing how the Owl Babies felt.</w:t>
            </w:r>
          </w:p>
          <w:p w14:paraId="6DDC5D13" w14:textId="77777777" w:rsidR="00D46A8E" w:rsidRPr="006E32EF" w:rsidRDefault="00D46A8E" w:rsidP="00E4674D">
            <w:pPr>
              <w:rPr>
                <w:szCs w:val="28"/>
                <w:lang w:val="cy-GB"/>
              </w:rPr>
            </w:pPr>
          </w:p>
          <w:p w14:paraId="39EBA135" w14:textId="77777777" w:rsidR="00D46A8E" w:rsidRPr="006E32EF" w:rsidRDefault="00D46A8E" w:rsidP="00E4674D">
            <w:pPr>
              <w:rPr>
                <w:szCs w:val="28"/>
                <w:lang w:val="cy-GB"/>
              </w:rPr>
            </w:pPr>
          </w:p>
          <w:p w14:paraId="1F94391C" w14:textId="77777777" w:rsidR="00D46A8E" w:rsidRPr="006E32EF" w:rsidRDefault="00D46A8E" w:rsidP="00E4674D">
            <w:pPr>
              <w:rPr>
                <w:szCs w:val="28"/>
                <w:lang w:val="cy-GB"/>
              </w:rPr>
            </w:pPr>
          </w:p>
          <w:p w14:paraId="145FAC42" w14:textId="77777777" w:rsidR="00D46A8E" w:rsidRPr="006E32EF" w:rsidRDefault="00D46A8E" w:rsidP="00E4674D">
            <w:pPr>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BB63CD" w14:paraId="23A40964" w14:textId="77777777" w:rsidTr="00D46A8E">
        <w:tc>
          <w:tcPr>
            <w:tcW w:w="4505" w:type="dxa"/>
            <w:shd w:val="clear" w:color="auto" w:fill="D9E2F3" w:themeFill="accent1" w:themeFillTint="33"/>
          </w:tcPr>
          <w:p w14:paraId="07000DF0" w14:textId="3C91C573" w:rsidR="00D46A8E" w:rsidRPr="00BB63CD" w:rsidRDefault="00D46A8E" w:rsidP="00E4674D">
            <w:pPr>
              <w:rPr>
                <w:lang w:val="cy-GB"/>
              </w:rPr>
            </w:pPr>
            <w:r w:rsidRPr="00BB63CD">
              <w:rPr>
                <w:sz w:val="22"/>
                <w:lang w:val="cy-GB"/>
              </w:rPr>
              <w:t>Success Crit</w:t>
            </w:r>
            <w:r w:rsidR="006E32EF" w:rsidRPr="00BB63CD">
              <w:rPr>
                <w:sz w:val="22"/>
                <w:lang w:val="cy-GB"/>
              </w:rPr>
              <w:t xml:space="preserve">eria </w:t>
            </w:r>
            <w:r w:rsidR="006E32EF" w:rsidRPr="00BB63CD">
              <w:rPr>
                <w:sz w:val="18"/>
                <w:lang w:val="cy-GB"/>
              </w:rPr>
              <w:t>(</w:t>
            </w:r>
            <w:r w:rsidR="008B2B15" w:rsidRPr="00BB63CD">
              <w:rPr>
                <w:sz w:val="18"/>
                <w:lang w:val="cy-GB"/>
              </w:rPr>
              <w:t>c</w:t>
            </w:r>
            <w:r w:rsidR="00D91956" w:rsidRPr="00BB63CD">
              <w:rPr>
                <w:sz w:val="18"/>
                <w:lang w:val="cy-GB"/>
              </w:rPr>
              <w:t>learly linked to each Learning Objective</w:t>
            </w:r>
            <w:r w:rsidRPr="00BB63CD">
              <w:rPr>
                <w:sz w:val="18"/>
                <w:lang w:val="cy-GB"/>
              </w:rPr>
              <w:t xml:space="preserve"> and related to the process</w:t>
            </w:r>
            <w:r w:rsidR="00F636FF" w:rsidRPr="00BB63CD">
              <w:rPr>
                <w:sz w:val="18"/>
                <w:lang w:val="cy-GB"/>
              </w:rPr>
              <w:t xml:space="preserve"> and</w:t>
            </w:r>
            <w:r w:rsidR="0031228F" w:rsidRPr="00BB63CD">
              <w:rPr>
                <w:sz w:val="18"/>
                <w:lang w:val="cy-GB"/>
              </w:rPr>
              <w:t>/</w:t>
            </w:r>
            <w:r w:rsidR="00F636FF" w:rsidRPr="00BB63CD">
              <w:rPr>
                <w:sz w:val="18"/>
                <w:lang w:val="cy-GB"/>
              </w:rPr>
              <w:t>or pro</w:t>
            </w:r>
            <w:r w:rsidR="006E32EF" w:rsidRPr="00BB63CD">
              <w:rPr>
                <w:sz w:val="18"/>
                <w:lang w:val="cy-GB"/>
              </w:rPr>
              <w:t>duct</w:t>
            </w:r>
            <w:r w:rsidR="008B2B15" w:rsidRPr="00BB63CD">
              <w:rPr>
                <w:sz w:val="18"/>
                <w:lang w:val="cy-GB"/>
              </w:rPr>
              <w:t xml:space="preserve"> of learning</w:t>
            </w:r>
            <w:r w:rsidRPr="00BB63CD">
              <w:rPr>
                <w:sz w:val="18"/>
                <w:lang w:val="cy-GB"/>
              </w:rPr>
              <w:t>)</w:t>
            </w:r>
          </w:p>
        </w:tc>
        <w:tc>
          <w:tcPr>
            <w:tcW w:w="4505" w:type="dxa"/>
            <w:shd w:val="clear" w:color="auto" w:fill="D9E2F3" w:themeFill="accent1" w:themeFillTint="33"/>
          </w:tcPr>
          <w:p w14:paraId="282373B3" w14:textId="1624A2C8" w:rsidR="00D46A8E" w:rsidRPr="00BB63CD" w:rsidRDefault="00D91956" w:rsidP="00E4674D">
            <w:pPr>
              <w:rPr>
                <w:lang w:val="cy-GB"/>
              </w:rPr>
            </w:pPr>
            <w:r w:rsidRPr="00BB63CD">
              <w:rPr>
                <w:sz w:val="22"/>
                <w:lang w:val="cy-GB"/>
              </w:rPr>
              <w:t>Assessment of Pupil</w:t>
            </w:r>
            <w:r w:rsidR="00F636FF" w:rsidRPr="00BB63CD">
              <w:rPr>
                <w:sz w:val="22"/>
                <w:lang w:val="cy-GB"/>
              </w:rPr>
              <w:t>s’</w:t>
            </w:r>
            <w:r w:rsidR="00D46A8E" w:rsidRPr="00BB63CD">
              <w:rPr>
                <w:sz w:val="22"/>
                <w:lang w:val="cy-GB"/>
              </w:rPr>
              <w:t xml:space="preserve"> Learning</w:t>
            </w:r>
          </w:p>
          <w:p w14:paraId="731A66C0" w14:textId="77777777" w:rsidR="00D46A8E" w:rsidRPr="00BB63CD" w:rsidRDefault="00D46A8E" w:rsidP="00E4674D">
            <w:pPr>
              <w:rPr>
                <w:sz w:val="18"/>
                <w:szCs w:val="18"/>
                <w:lang w:val="cy-GB"/>
              </w:rPr>
            </w:pPr>
            <w:r w:rsidRPr="00BB63CD">
              <w:rPr>
                <w:sz w:val="18"/>
                <w:szCs w:val="18"/>
                <w:lang w:val="cy-GB"/>
              </w:rPr>
              <w:t>Evidence</w:t>
            </w:r>
          </w:p>
          <w:p w14:paraId="56E4D3F4" w14:textId="6EA5947C" w:rsidR="00D46A8E" w:rsidRPr="00BB63CD" w:rsidRDefault="00F636FF" w:rsidP="00E4674D">
            <w:pPr>
              <w:rPr>
                <w:lang w:val="cy-GB"/>
              </w:rPr>
            </w:pPr>
            <w:r w:rsidRPr="00BB63CD">
              <w:rPr>
                <w:sz w:val="18"/>
                <w:szCs w:val="18"/>
                <w:lang w:val="cy-GB"/>
              </w:rPr>
              <w:t>(</w:t>
            </w:r>
            <w:r w:rsidR="00D46A8E" w:rsidRPr="00BB63CD">
              <w:rPr>
                <w:sz w:val="18"/>
                <w:szCs w:val="18"/>
                <w:lang w:val="cy-GB"/>
              </w:rPr>
              <w:t>What have the learners</w:t>
            </w:r>
            <w:r w:rsidR="00BC35BE" w:rsidRPr="00BB63CD">
              <w:rPr>
                <w:sz w:val="18"/>
                <w:szCs w:val="18"/>
                <w:lang w:val="cy-GB"/>
              </w:rPr>
              <w:t xml:space="preserve"> </w:t>
            </w:r>
            <w:r w:rsidR="00D46A8E" w:rsidRPr="00BB63CD">
              <w:rPr>
                <w:sz w:val="18"/>
                <w:szCs w:val="18"/>
                <w:lang w:val="cy-GB"/>
              </w:rPr>
              <w:t>to say/write/do/produce – to demonstrate</w:t>
            </w:r>
            <w:r w:rsidR="00BC35BE" w:rsidRPr="00BB63CD">
              <w:rPr>
                <w:sz w:val="18"/>
                <w:szCs w:val="18"/>
                <w:lang w:val="cy-GB"/>
              </w:rPr>
              <w:t xml:space="preserve"> learning</w:t>
            </w:r>
            <w:r w:rsidR="00D46A8E" w:rsidRPr="00BB63CD">
              <w:rPr>
                <w:sz w:val="18"/>
                <w:szCs w:val="18"/>
                <w:lang w:val="cy-GB"/>
              </w:rPr>
              <w:t>)</w:t>
            </w:r>
          </w:p>
        </w:tc>
      </w:tr>
      <w:tr w:rsidR="00D46A8E" w:rsidRPr="00BB63CD" w14:paraId="444AED9B" w14:textId="77777777" w:rsidTr="00E4674D">
        <w:tc>
          <w:tcPr>
            <w:tcW w:w="4505" w:type="dxa"/>
          </w:tcPr>
          <w:p w14:paraId="6708FB52" w14:textId="77777777" w:rsidR="00D46A8E" w:rsidRPr="00BB63CD" w:rsidRDefault="00D46A8E" w:rsidP="00E4674D">
            <w:pPr>
              <w:rPr>
                <w:lang w:val="cy-GB"/>
              </w:rPr>
            </w:pPr>
          </w:p>
          <w:p w14:paraId="5E9E6941" w14:textId="136575AB" w:rsidR="00D46A8E" w:rsidRPr="00BB63CD" w:rsidRDefault="006829D2" w:rsidP="006829D2">
            <w:pPr>
              <w:pStyle w:val="ListParagraph"/>
              <w:numPr>
                <w:ilvl w:val="0"/>
                <w:numId w:val="9"/>
              </w:numPr>
              <w:rPr>
                <w:lang w:val="cy-GB"/>
              </w:rPr>
            </w:pPr>
            <w:r w:rsidRPr="00BB63CD">
              <w:rPr>
                <w:lang w:val="cy-GB"/>
              </w:rPr>
              <w:t>Speak clearly to express emotions</w:t>
            </w:r>
            <w:r w:rsidR="00B12015" w:rsidRPr="00BB63CD">
              <w:rPr>
                <w:lang w:val="cy-GB"/>
              </w:rPr>
              <w:t xml:space="preserve"> (theirs and Bill’s)</w:t>
            </w:r>
          </w:p>
          <w:p w14:paraId="635EB8B0" w14:textId="707D0D38" w:rsidR="006829D2" w:rsidRPr="00BB63CD" w:rsidRDefault="006829D2" w:rsidP="006829D2">
            <w:pPr>
              <w:pStyle w:val="ListParagraph"/>
              <w:numPr>
                <w:ilvl w:val="0"/>
                <w:numId w:val="9"/>
              </w:numPr>
              <w:rPr>
                <w:lang w:val="cy-GB"/>
              </w:rPr>
            </w:pPr>
            <w:r w:rsidRPr="00BB63CD">
              <w:rPr>
                <w:lang w:val="cy-GB"/>
              </w:rPr>
              <w:t>Learn atleast one emotive word in Welsh (e.g trist)</w:t>
            </w:r>
          </w:p>
          <w:p w14:paraId="08710D84" w14:textId="121088DC" w:rsidR="006829D2" w:rsidRPr="00BB63CD" w:rsidRDefault="006829D2" w:rsidP="006829D2">
            <w:pPr>
              <w:pStyle w:val="ListParagraph"/>
              <w:numPr>
                <w:ilvl w:val="0"/>
                <w:numId w:val="9"/>
              </w:numPr>
              <w:rPr>
                <w:lang w:val="cy-GB"/>
              </w:rPr>
            </w:pPr>
            <w:r w:rsidRPr="00BB63CD">
              <w:rPr>
                <w:lang w:val="cy-GB"/>
              </w:rPr>
              <w:t>Contribute towards the shared writing setence.</w:t>
            </w:r>
          </w:p>
          <w:p w14:paraId="1F5F22A6" w14:textId="3E1178E4" w:rsidR="006829D2" w:rsidRPr="00BB63CD" w:rsidRDefault="006829D2" w:rsidP="006829D2">
            <w:pPr>
              <w:pStyle w:val="ListParagraph"/>
              <w:numPr>
                <w:ilvl w:val="0"/>
                <w:numId w:val="9"/>
              </w:numPr>
              <w:rPr>
                <w:lang w:val="cy-GB"/>
              </w:rPr>
            </w:pPr>
            <w:r w:rsidRPr="00BB63CD">
              <w:rPr>
                <w:lang w:val="cy-GB"/>
              </w:rPr>
              <w:t>Must complete atleast one clear sentence about Owl Babies (whether it is through modelling, overlay writing etc).</w:t>
            </w:r>
          </w:p>
          <w:p w14:paraId="3F57A7C2" w14:textId="74341421" w:rsidR="006829D2" w:rsidRPr="00BB63CD" w:rsidRDefault="006829D2" w:rsidP="006829D2">
            <w:pPr>
              <w:pStyle w:val="ListParagraph"/>
              <w:numPr>
                <w:ilvl w:val="0"/>
                <w:numId w:val="9"/>
              </w:numPr>
              <w:rPr>
                <w:lang w:val="cy-GB"/>
              </w:rPr>
            </w:pPr>
            <w:r w:rsidRPr="00BB63CD">
              <w:rPr>
                <w:lang w:val="cy-GB"/>
              </w:rPr>
              <w:t>Aim to use full stop at end of sentence.</w:t>
            </w:r>
          </w:p>
          <w:p w14:paraId="7E38D51A" w14:textId="77777777" w:rsidR="00D46A8E" w:rsidRPr="00BB63CD" w:rsidRDefault="00D46A8E" w:rsidP="00E4674D">
            <w:pPr>
              <w:rPr>
                <w:lang w:val="cy-GB"/>
              </w:rPr>
            </w:pPr>
          </w:p>
          <w:p w14:paraId="21357C73" w14:textId="62B02015" w:rsidR="00D46A8E" w:rsidRPr="00BB63CD" w:rsidRDefault="00D46A8E" w:rsidP="00E4674D">
            <w:pPr>
              <w:rPr>
                <w:lang w:val="cy-GB"/>
              </w:rPr>
            </w:pPr>
          </w:p>
          <w:p w14:paraId="1BF407B2" w14:textId="77777777" w:rsidR="00D46A8E" w:rsidRPr="00BB63CD" w:rsidRDefault="00D46A8E" w:rsidP="00E4674D">
            <w:pPr>
              <w:rPr>
                <w:lang w:val="cy-GB"/>
              </w:rPr>
            </w:pPr>
          </w:p>
          <w:p w14:paraId="7BD7E8D0" w14:textId="77777777" w:rsidR="00D46A8E" w:rsidRPr="00BB63CD" w:rsidRDefault="00D46A8E" w:rsidP="00E4674D">
            <w:pPr>
              <w:rPr>
                <w:lang w:val="cy-GB"/>
              </w:rPr>
            </w:pPr>
          </w:p>
        </w:tc>
        <w:tc>
          <w:tcPr>
            <w:tcW w:w="4505" w:type="dxa"/>
          </w:tcPr>
          <w:p w14:paraId="7CBA103B" w14:textId="66A0E32A" w:rsidR="00C47895" w:rsidRPr="00BB63CD" w:rsidRDefault="006829D2" w:rsidP="00C47895">
            <w:pPr>
              <w:pStyle w:val="ListParagraph"/>
              <w:numPr>
                <w:ilvl w:val="0"/>
                <w:numId w:val="10"/>
              </w:numPr>
              <w:rPr>
                <w:lang w:val="cy-GB"/>
              </w:rPr>
            </w:pPr>
            <w:r w:rsidRPr="00BB63CD">
              <w:rPr>
                <w:lang w:val="cy-GB"/>
              </w:rPr>
              <w:t>Questioning: ‘what sound is this?’ (phonic practice). ‘Can you sound out this word?’- allows me to see where the children are in terms of sounds etc and what type of differentiation is needed in the independent writing part.</w:t>
            </w:r>
          </w:p>
          <w:p w14:paraId="2DD9B2D2" w14:textId="366E8D4F" w:rsidR="006829D2" w:rsidRPr="00BB63CD" w:rsidRDefault="006829D2" w:rsidP="006829D2">
            <w:pPr>
              <w:pStyle w:val="ListParagraph"/>
              <w:numPr>
                <w:ilvl w:val="0"/>
                <w:numId w:val="10"/>
              </w:numPr>
              <w:rPr>
                <w:lang w:val="cy-GB"/>
              </w:rPr>
            </w:pPr>
            <w:r w:rsidRPr="00BB63CD">
              <w:rPr>
                <w:lang w:val="cy-GB"/>
              </w:rPr>
              <w:t>Thumbs up- how confident they are to write</w:t>
            </w:r>
            <w:r w:rsidR="00C47895" w:rsidRPr="00BB63CD">
              <w:rPr>
                <w:lang w:val="cy-GB"/>
              </w:rPr>
              <w:t>/ after writing task ‘how did you find that?’</w:t>
            </w:r>
          </w:p>
          <w:p w14:paraId="250B79C3" w14:textId="18BA0742" w:rsidR="006829D2" w:rsidRPr="00BB63CD" w:rsidRDefault="00C47895" w:rsidP="006829D2">
            <w:pPr>
              <w:pStyle w:val="ListParagraph"/>
              <w:numPr>
                <w:ilvl w:val="0"/>
                <w:numId w:val="10"/>
              </w:numPr>
              <w:rPr>
                <w:lang w:val="cy-GB"/>
              </w:rPr>
            </w:pPr>
            <w:r w:rsidRPr="00BB63CD">
              <w:rPr>
                <w:lang w:val="cy-GB"/>
              </w:rPr>
              <w:t>Marking- Two Stars and a Wish</w:t>
            </w:r>
          </w:p>
        </w:tc>
      </w:tr>
    </w:tbl>
    <w:p w14:paraId="30135971" w14:textId="77777777" w:rsidR="00045D70" w:rsidRPr="00BB63CD" w:rsidRDefault="00045D70" w:rsidP="00D46A8E">
      <w:pPr>
        <w:rPr>
          <w:lang w:val="cy-GB"/>
        </w:rPr>
        <w:sectPr w:rsidR="00045D70" w:rsidRPr="00BB63CD"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92"/>
        <w:gridCol w:w="4384"/>
        <w:gridCol w:w="4248"/>
        <w:gridCol w:w="4772"/>
      </w:tblGrid>
      <w:tr w:rsidR="002B2D5B" w:rsidRPr="00BB63CD" w14:paraId="200AD4DF" w14:textId="77777777" w:rsidTr="002B2D5B">
        <w:trPr>
          <w:trHeight w:val="1071"/>
        </w:trPr>
        <w:tc>
          <w:tcPr>
            <w:tcW w:w="1249" w:type="dxa"/>
          </w:tcPr>
          <w:p w14:paraId="088B6083" w14:textId="77777777" w:rsidR="002B2D5B" w:rsidRPr="00BB63CD" w:rsidRDefault="002B2D5B" w:rsidP="002B2D5B">
            <w:pPr>
              <w:jc w:val="center"/>
              <w:rPr>
                <w:b/>
                <w:sz w:val="22"/>
                <w:szCs w:val="22"/>
                <w:lang w:val="cy-GB"/>
              </w:rPr>
            </w:pPr>
            <w:r w:rsidRPr="00BB63CD">
              <w:rPr>
                <w:b/>
                <w:sz w:val="22"/>
                <w:szCs w:val="22"/>
                <w:lang w:val="cy-GB"/>
              </w:rPr>
              <w:lastRenderedPageBreak/>
              <w:t>Time</w:t>
            </w:r>
          </w:p>
        </w:tc>
        <w:tc>
          <w:tcPr>
            <w:tcW w:w="4971" w:type="dxa"/>
          </w:tcPr>
          <w:p w14:paraId="66023A89" w14:textId="77777777" w:rsidR="002B2D5B" w:rsidRPr="00BB63CD" w:rsidRDefault="002B2D5B" w:rsidP="002B2D5B">
            <w:pPr>
              <w:jc w:val="center"/>
              <w:rPr>
                <w:b/>
                <w:sz w:val="20"/>
                <w:szCs w:val="20"/>
                <w:lang w:val="cy-GB"/>
              </w:rPr>
            </w:pPr>
            <w:r w:rsidRPr="00BB63CD">
              <w:rPr>
                <w:b/>
                <w:sz w:val="20"/>
                <w:szCs w:val="20"/>
                <w:lang w:val="cy-GB"/>
              </w:rPr>
              <w:t>Activities/Methodology/Key Concepts</w:t>
            </w:r>
          </w:p>
          <w:p w14:paraId="7E8C7567" w14:textId="5D381395" w:rsidR="002B2D5B" w:rsidRPr="00BB63CD" w:rsidRDefault="002B2D5B" w:rsidP="003D443E">
            <w:pPr>
              <w:jc w:val="center"/>
              <w:rPr>
                <w:sz w:val="20"/>
                <w:szCs w:val="20"/>
                <w:lang w:val="cy-GB"/>
              </w:rPr>
            </w:pPr>
            <w:r w:rsidRPr="00BB63CD">
              <w:rPr>
                <w:sz w:val="20"/>
                <w:szCs w:val="20"/>
                <w:lang w:val="cy-GB"/>
              </w:rPr>
              <w:t>(</w:t>
            </w:r>
            <w:r w:rsidR="00AA5380" w:rsidRPr="00BB63CD">
              <w:rPr>
                <w:sz w:val="20"/>
                <w:szCs w:val="20"/>
                <w:lang w:val="cy-GB"/>
              </w:rPr>
              <w:t>Teacher’s Role – including key teaching points</w:t>
            </w:r>
            <w:r w:rsidR="003D443E" w:rsidRPr="00BB63CD">
              <w:rPr>
                <w:sz w:val="20"/>
                <w:szCs w:val="20"/>
                <w:lang w:val="cy-GB"/>
              </w:rPr>
              <w:t xml:space="preserve">,  differentiation strategies </w:t>
            </w:r>
            <w:r w:rsidR="00AA5380" w:rsidRPr="00BB63CD">
              <w:rPr>
                <w:sz w:val="20"/>
                <w:szCs w:val="20"/>
                <w:lang w:val="cy-GB"/>
              </w:rPr>
              <w:t>and key questions</w:t>
            </w:r>
            <w:r w:rsidRPr="00BB63CD">
              <w:rPr>
                <w:sz w:val="20"/>
                <w:szCs w:val="20"/>
                <w:lang w:val="cy-GB"/>
              </w:rPr>
              <w:t>)</w:t>
            </w:r>
          </w:p>
        </w:tc>
        <w:tc>
          <w:tcPr>
            <w:tcW w:w="4971" w:type="dxa"/>
          </w:tcPr>
          <w:p w14:paraId="6D80F63D" w14:textId="77777777" w:rsidR="002B2D5B" w:rsidRPr="00BB63CD" w:rsidRDefault="002B2D5B" w:rsidP="002B2D5B">
            <w:pPr>
              <w:jc w:val="center"/>
              <w:rPr>
                <w:b/>
                <w:sz w:val="20"/>
                <w:szCs w:val="20"/>
                <w:lang w:val="cy-GB"/>
              </w:rPr>
            </w:pPr>
            <w:r w:rsidRPr="00BB63CD">
              <w:rPr>
                <w:b/>
                <w:sz w:val="20"/>
                <w:szCs w:val="20"/>
                <w:lang w:val="cy-GB"/>
              </w:rPr>
              <w:t>Pupil Tasks</w:t>
            </w:r>
          </w:p>
          <w:p w14:paraId="07736BE3" w14:textId="75FA8C5A" w:rsidR="002B2D5B" w:rsidRPr="00BB63CD" w:rsidRDefault="00610C4A" w:rsidP="002B2D5B">
            <w:pPr>
              <w:jc w:val="center"/>
              <w:rPr>
                <w:sz w:val="20"/>
                <w:szCs w:val="20"/>
                <w:lang w:val="cy-GB"/>
              </w:rPr>
            </w:pPr>
            <w:r w:rsidRPr="00BB63CD">
              <w:rPr>
                <w:sz w:val="20"/>
                <w:szCs w:val="20"/>
                <w:lang w:val="cy-GB"/>
              </w:rPr>
              <w:t>(</w:t>
            </w:r>
            <w:r w:rsidR="00AA5380" w:rsidRPr="00BB63CD">
              <w:rPr>
                <w:sz w:val="20"/>
                <w:szCs w:val="20"/>
                <w:lang w:val="cy-GB"/>
              </w:rPr>
              <w:t>Pupils’</w:t>
            </w:r>
            <w:r w:rsidRPr="00BB63CD">
              <w:rPr>
                <w:sz w:val="20"/>
                <w:szCs w:val="20"/>
                <w:lang w:val="cy-GB"/>
              </w:rPr>
              <w:t xml:space="preserve"> role </w:t>
            </w:r>
            <w:r w:rsidR="003D443E" w:rsidRPr="00BB63CD">
              <w:rPr>
                <w:sz w:val="20"/>
                <w:szCs w:val="20"/>
                <w:lang w:val="cy-GB"/>
              </w:rPr>
              <w:t>–</w:t>
            </w:r>
            <w:r w:rsidRPr="00BB63CD">
              <w:rPr>
                <w:sz w:val="20"/>
                <w:szCs w:val="20"/>
                <w:lang w:val="cy-GB"/>
              </w:rPr>
              <w:t>including</w:t>
            </w:r>
            <w:r w:rsidR="003D443E" w:rsidRPr="00BB63CD">
              <w:rPr>
                <w:sz w:val="20"/>
                <w:szCs w:val="20"/>
                <w:lang w:val="cy-GB"/>
              </w:rPr>
              <w:t xml:space="preserve"> differentiation,</w:t>
            </w:r>
            <w:r w:rsidRPr="00BB63CD">
              <w:rPr>
                <w:sz w:val="20"/>
                <w:szCs w:val="20"/>
                <w:lang w:val="cy-GB"/>
              </w:rPr>
              <w:t xml:space="preserve"> </w:t>
            </w:r>
            <w:r w:rsidR="00B0430A" w:rsidRPr="00BB63CD">
              <w:rPr>
                <w:sz w:val="20"/>
                <w:szCs w:val="20"/>
                <w:lang w:val="cy-GB"/>
              </w:rPr>
              <w:t xml:space="preserve">engagement in </w:t>
            </w:r>
            <w:r w:rsidR="002B2D5B" w:rsidRPr="00BB63CD">
              <w:rPr>
                <w:sz w:val="20"/>
                <w:szCs w:val="20"/>
                <w:lang w:val="cy-GB"/>
              </w:rPr>
              <w:t>formative assessment and homework)</w:t>
            </w:r>
          </w:p>
          <w:p w14:paraId="71FEA254" w14:textId="59504618" w:rsidR="002B2D5B" w:rsidRPr="00BB63CD" w:rsidRDefault="002B2D5B" w:rsidP="002B2D5B">
            <w:pPr>
              <w:jc w:val="center"/>
              <w:rPr>
                <w:sz w:val="20"/>
                <w:szCs w:val="20"/>
                <w:lang w:val="cy-GB"/>
              </w:rPr>
            </w:pPr>
          </w:p>
        </w:tc>
        <w:tc>
          <w:tcPr>
            <w:tcW w:w="2903" w:type="dxa"/>
          </w:tcPr>
          <w:p w14:paraId="50A65990" w14:textId="77777777" w:rsidR="002B2D5B" w:rsidRPr="00BB63CD" w:rsidRDefault="002B2D5B" w:rsidP="002B2D5B">
            <w:pPr>
              <w:jc w:val="center"/>
              <w:rPr>
                <w:b/>
                <w:sz w:val="20"/>
                <w:szCs w:val="20"/>
                <w:lang w:val="cy-GB"/>
              </w:rPr>
            </w:pPr>
            <w:r w:rsidRPr="00BB63CD">
              <w:rPr>
                <w:b/>
                <w:sz w:val="20"/>
                <w:szCs w:val="20"/>
                <w:lang w:val="cy-GB"/>
              </w:rPr>
              <w:t>Resources</w:t>
            </w:r>
          </w:p>
          <w:p w14:paraId="18C6DCA1" w14:textId="6F42DCAC" w:rsidR="002B2D5B" w:rsidRPr="00BB63CD" w:rsidRDefault="00B0430A" w:rsidP="002B2D5B">
            <w:pPr>
              <w:jc w:val="center"/>
              <w:rPr>
                <w:sz w:val="20"/>
                <w:szCs w:val="20"/>
                <w:lang w:val="cy-GB"/>
              </w:rPr>
            </w:pPr>
            <w:r w:rsidRPr="00BB63CD">
              <w:rPr>
                <w:sz w:val="20"/>
                <w:szCs w:val="20"/>
                <w:lang w:val="cy-GB"/>
              </w:rPr>
              <w:t>(</w:t>
            </w:r>
            <w:r w:rsidR="002B2D5B" w:rsidRPr="00BB63CD">
              <w:rPr>
                <w:sz w:val="20"/>
                <w:szCs w:val="20"/>
                <w:lang w:val="cy-GB"/>
              </w:rPr>
              <w:t>Including Health and Safety requirement)</w:t>
            </w:r>
          </w:p>
        </w:tc>
      </w:tr>
      <w:tr w:rsidR="002B2D5B" w:rsidRPr="00BB63CD" w14:paraId="1D96C72E" w14:textId="77777777" w:rsidTr="002B2D5B">
        <w:trPr>
          <w:trHeight w:val="2391"/>
        </w:trPr>
        <w:tc>
          <w:tcPr>
            <w:tcW w:w="1249" w:type="dxa"/>
          </w:tcPr>
          <w:p w14:paraId="5A953452" w14:textId="77777777" w:rsidR="002B2D5B" w:rsidRPr="00BB63CD" w:rsidRDefault="002B2D5B" w:rsidP="002B2D5B">
            <w:pPr>
              <w:jc w:val="center"/>
              <w:rPr>
                <w:b/>
                <w:sz w:val="22"/>
                <w:szCs w:val="22"/>
                <w:lang w:val="cy-GB"/>
              </w:rPr>
            </w:pPr>
          </w:p>
          <w:p w14:paraId="2905084E" w14:textId="77777777" w:rsidR="002B2D5B" w:rsidRPr="00BB63CD" w:rsidRDefault="002B2D5B" w:rsidP="002B2D5B">
            <w:pPr>
              <w:jc w:val="center"/>
              <w:rPr>
                <w:b/>
                <w:sz w:val="22"/>
                <w:szCs w:val="22"/>
                <w:lang w:val="cy-GB"/>
              </w:rPr>
            </w:pPr>
          </w:p>
          <w:p w14:paraId="411C5BFF" w14:textId="5134130F" w:rsidR="002B2D5B" w:rsidRPr="00BB63CD" w:rsidRDefault="002B2D5B" w:rsidP="002B2D5B">
            <w:pPr>
              <w:jc w:val="center"/>
              <w:rPr>
                <w:b/>
                <w:sz w:val="22"/>
                <w:szCs w:val="22"/>
                <w:lang w:val="cy-GB"/>
              </w:rPr>
            </w:pPr>
            <w:r w:rsidRPr="00BB63CD">
              <w:rPr>
                <w:b/>
                <w:sz w:val="22"/>
                <w:szCs w:val="22"/>
                <w:lang w:val="cy-GB"/>
              </w:rPr>
              <w:t>Opening phase</w:t>
            </w:r>
            <w:r w:rsidR="00D060A6" w:rsidRPr="00BB63CD">
              <w:rPr>
                <w:b/>
                <w:sz w:val="22"/>
                <w:szCs w:val="22"/>
                <w:lang w:val="cy-GB"/>
              </w:rPr>
              <w:t xml:space="preserve"> </w:t>
            </w:r>
            <w:r w:rsidR="00D060A6" w:rsidRPr="00BB63CD">
              <w:rPr>
                <w:sz w:val="18"/>
                <w:szCs w:val="22"/>
                <w:lang w:val="cy-GB"/>
              </w:rPr>
              <w:t xml:space="preserve"> (</w:t>
            </w:r>
            <w:r w:rsidR="00B85948" w:rsidRPr="00BB63CD">
              <w:rPr>
                <w:sz w:val="18"/>
                <w:szCs w:val="22"/>
                <w:lang w:val="cy-GB"/>
              </w:rPr>
              <w:t xml:space="preserve">with </w:t>
            </w:r>
            <w:r w:rsidR="00D060A6" w:rsidRPr="00BB63CD">
              <w:rPr>
                <w:sz w:val="18"/>
                <w:szCs w:val="22"/>
                <w:lang w:val="cy-GB"/>
              </w:rPr>
              <w:t>links to  prior learning)</w:t>
            </w:r>
          </w:p>
        </w:tc>
        <w:tc>
          <w:tcPr>
            <w:tcW w:w="4971" w:type="dxa"/>
          </w:tcPr>
          <w:p w14:paraId="049DFB93" w14:textId="247DB4DD" w:rsidR="002B2D5B" w:rsidRPr="00BB63CD" w:rsidRDefault="00B12015" w:rsidP="00B12015">
            <w:pPr>
              <w:rPr>
                <w:b/>
                <w:bCs/>
                <w:lang w:val="cy-GB"/>
              </w:rPr>
            </w:pPr>
            <w:r w:rsidRPr="00BB63CD">
              <w:rPr>
                <w:b/>
                <w:bCs/>
                <w:lang w:val="cy-GB"/>
              </w:rPr>
              <w:t>Whole class starter:</w:t>
            </w:r>
          </w:p>
          <w:p w14:paraId="20E36F19" w14:textId="77777777" w:rsidR="002B2D5B" w:rsidRPr="00BB63CD" w:rsidRDefault="00B12015" w:rsidP="00B12015">
            <w:pPr>
              <w:pStyle w:val="ListParagraph"/>
              <w:numPr>
                <w:ilvl w:val="0"/>
                <w:numId w:val="11"/>
              </w:numPr>
              <w:rPr>
                <w:lang w:val="cy-GB"/>
              </w:rPr>
            </w:pPr>
            <w:r w:rsidRPr="00BB63CD">
              <w:rPr>
                <w:lang w:val="cy-GB"/>
              </w:rPr>
              <w:t xml:space="preserve">Children had the Owl Babies story read to them prior to this lesson, though I will begin by refreshing them slightly on the story. </w:t>
            </w:r>
          </w:p>
          <w:p w14:paraId="5250A46A" w14:textId="77777777" w:rsidR="00B12015" w:rsidRPr="00BB63CD" w:rsidRDefault="00B12015" w:rsidP="00B12015">
            <w:pPr>
              <w:pStyle w:val="ListParagraph"/>
              <w:numPr>
                <w:ilvl w:val="0"/>
                <w:numId w:val="11"/>
              </w:numPr>
              <w:rPr>
                <w:lang w:val="cy-GB"/>
              </w:rPr>
            </w:pPr>
            <w:r w:rsidRPr="00BB63CD">
              <w:rPr>
                <w:lang w:val="cy-GB"/>
              </w:rPr>
              <w:t>I will ask questions about the story, to see how much they remember in order to complete the following writing task – for example:</w:t>
            </w:r>
          </w:p>
          <w:p w14:paraId="683F799C" w14:textId="01F889F5" w:rsidR="001A5B32" w:rsidRPr="00BB63CD" w:rsidRDefault="00B12015" w:rsidP="001A5B32">
            <w:pPr>
              <w:pStyle w:val="ListParagraph"/>
              <w:rPr>
                <w:lang w:val="cy-GB"/>
              </w:rPr>
            </w:pPr>
            <w:r w:rsidRPr="00BB63CD">
              <w:rPr>
                <w:b/>
                <w:bCs/>
                <w:lang w:val="cy-GB"/>
              </w:rPr>
              <w:t>“Can you remember what happens in the story?” “What are the owl’s names?” “Why did they feel sad?” “Did mummy come back?”-</w:t>
            </w:r>
            <w:r w:rsidRPr="00BB63CD">
              <w:rPr>
                <w:lang w:val="cy-GB"/>
              </w:rPr>
              <w:t xml:space="preserve"> this is to get them thinking about what they’re going to write ab</w:t>
            </w:r>
            <w:r w:rsidR="001A5B32" w:rsidRPr="00BB63CD">
              <w:rPr>
                <w:lang w:val="cy-GB"/>
              </w:rPr>
              <w:t>out.</w:t>
            </w:r>
          </w:p>
          <w:p w14:paraId="3BC8E289" w14:textId="46431224" w:rsidR="00991D3E" w:rsidRPr="00BB63CD" w:rsidRDefault="00991D3E" w:rsidP="001A5B32">
            <w:pPr>
              <w:pStyle w:val="ListParagraph"/>
              <w:rPr>
                <w:b/>
                <w:bCs/>
                <w:lang w:val="cy-GB"/>
              </w:rPr>
            </w:pPr>
          </w:p>
        </w:tc>
        <w:tc>
          <w:tcPr>
            <w:tcW w:w="4971" w:type="dxa"/>
          </w:tcPr>
          <w:p w14:paraId="4829C240" w14:textId="0E26A42A" w:rsidR="002B2D5B" w:rsidRPr="00BB63CD" w:rsidRDefault="00B12015" w:rsidP="00B12015">
            <w:pPr>
              <w:rPr>
                <w:b/>
                <w:bCs/>
                <w:lang w:val="cy-GB"/>
              </w:rPr>
            </w:pPr>
            <w:r w:rsidRPr="00BB63CD">
              <w:rPr>
                <w:b/>
                <w:bCs/>
                <w:lang w:val="cy-GB"/>
              </w:rPr>
              <w:t>Whole class starter:</w:t>
            </w:r>
          </w:p>
          <w:p w14:paraId="7B748CF6" w14:textId="7A5DDFA4" w:rsidR="00B12015" w:rsidRPr="00BB63CD" w:rsidRDefault="00B12015" w:rsidP="00B12015">
            <w:pPr>
              <w:pStyle w:val="ListParagraph"/>
              <w:numPr>
                <w:ilvl w:val="0"/>
                <w:numId w:val="12"/>
              </w:numPr>
              <w:rPr>
                <w:b/>
                <w:bCs/>
                <w:lang w:val="cy-GB"/>
              </w:rPr>
            </w:pPr>
            <w:r w:rsidRPr="00BB63CD">
              <w:rPr>
                <w:lang w:val="cy-GB"/>
              </w:rPr>
              <w:t>Engage in answering the questions asked.</w:t>
            </w:r>
          </w:p>
          <w:p w14:paraId="050DE121" w14:textId="77777777" w:rsidR="002B2D5B" w:rsidRPr="00BB63CD" w:rsidRDefault="002B2D5B" w:rsidP="002B2D5B">
            <w:pPr>
              <w:jc w:val="center"/>
              <w:rPr>
                <w:lang w:val="cy-GB"/>
              </w:rPr>
            </w:pPr>
          </w:p>
          <w:p w14:paraId="0082543B" w14:textId="77777777" w:rsidR="002B2D5B" w:rsidRPr="00BB63CD" w:rsidRDefault="002B2D5B" w:rsidP="002B2D5B">
            <w:pPr>
              <w:jc w:val="center"/>
              <w:rPr>
                <w:lang w:val="cy-GB"/>
              </w:rPr>
            </w:pPr>
          </w:p>
          <w:p w14:paraId="22E6197A" w14:textId="77777777" w:rsidR="002B2D5B" w:rsidRPr="00BB63CD" w:rsidRDefault="002B2D5B" w:rsidP="002B2D5B">
            <w:pPr>
              <w:jc w:val="center"/>
              <w:rPr>
                <w:lang w:val="cy-GB"/>
              </w:rPr>
            </w:pPr>
          </w:p>
          <w:p w14:paraId="706C2014" w14:textId="77777777" w:rsidR="002B2D5B" w:rsidRPr="00BB63CD" w:rsidRDefault="002B2D5B" w:rsidP="002B2D5B">
            <w:pPr>
              <w:jc w:val="center"/>
              <w:rPr>
                <w:lang w:val="cy-GB"/>
              </w:rPr>
            </w:pPr>
          </w:p>
          <w:p w14:paraId="7F17A4E6" w14:textId="77777777" w:rsidR="002B2D5B" w:rsidRPr="00BB63CD" w:rsidRDefault="002B2D5B" w:rsidP="002B2D5B">
            <w:pPr>
              <w:jc w:val="center"/>
              <w:rPr>
                <w:lang w:val="cy-GB"/>
              </w:rPr>
            </w:pPr>
          </w:p>
        </w:tc>
        <w:tc>
          <w:tcPr>
            <w:tcW w:w="2903" w:type="dxa"/>
          </w:tcPr>
          <w:p w14:paraId="5EBA5D58" w14:textId="7A720FF8" w:rsidR="002B2D5B" w:rsidRPr="00BB63CD" w:rsidRDefault="00B12015" w:rsidP="0056661A">
            <w:pPr>
              <w:pStyle w:val="ListParagraph"/>
              <w:numPr>
                <w:ilvl w:val="0"/>
                <w:numId w:val="12"/>
              </w:numPr>
              <w:jc w:val="center"/>
              <w:rPr>
                <w:lang w:val="cy-GB"/>
              </w:rPr>
            </w:pPr>
            <w:r w:rsidRPr="00BB63CD">
              <w:rPr>
                <w:lang w:val="cy-GB"/>
              </w:rPr>
              <w:t>Owl Babies book</w:t>
            </w:r>
          </w:p>
          <w:p w14:paraId="491DF6ED" w14:textId="1E19CC2B" w:rsidR="0056661A" w:rsidRPr="00BB63CD" w:rsidRDefault="0056661A" w:rsidP="001A5B32">
            <w:pPr>
              <w:pStyle w:val="ListParagraph"/>
              <w:rPr>
                <w:lang w:val="cy-GB"/>
              </w:rPr>
            </w:pPr>
          </w:p>
        </w:tc>
      </w:tr>
      <w:tr w:rsidR="002B2D5B" w:rsidRPr="00BB63CD" w14:paraId="3E425A8C" w14:textId="77777777" w:rsidTr="002B2D5B">
        <w:trPr>
          <w:trHeight w:val="2043"/>
        </w:trPr>
        <w:tc>
          <w:tcPr>
            <w:tcW w:w="1249" w:type="dxa"/>
          </w:tcPr>
          <w:p w14:paraId="3C63E476" w14:textId="77777777" w:rsidR="002B2D5B" w:rsidRPr="00BB63CD" w:rsidRDefault="002B2D5B" w:rsidP="002B2D5B">
            <w:pPr>
              <w:jc w:val="center"/>
              <w:rPr>
                <w:b/>
                <w:sz w:val="22"/>
                <w:szCs w:val="22"/>
                <w:lang w:val="cy-GB"/>
              </w:rPr>
            </w:pPr>
          </w:p>
          <w:p w14:paraId="5F4057E9" w14:textId="77777777" w:rsidR="002B2D5B" w:rsidRPr="00BB63CD" w:rsidRDefault="002B2D5B" w:rsidP="002B2D5B">
            <w:pPr>
              <w:jc w:val="center"/>
              <w:rPr>
                <w:b/>
                <w:sz w:val="22"/>
                <w:szCs w:val="22"/>
                <w:lang w:val="cy-GB"/>
              </w:rPr>
            </w:pPr>
          </w:p>
          <w:p w14:paraId="427965B4" w14:textId="77777777" w:rsidR="002B2D5B" w:rsidRPr="00BB63CD" w:rsidRDefault="002B2D5B" w:rsidP="002B2D5B">
            <w:pPr>
              <w:jc w:val="center"/>
              <w:rPr>
                <w:b/>
                <w:sz w:val="22"/>
                <w:szCs w:val="22"/>
                <w:lang w:val="cy-GB"/>
              </w:rPr>
            </w:pPr>
            <w:r w:rsidRPr="00BB63CD">
              <w:rPr>
                <w:b/>
                <w:sz w:val="22"/>
                <w:szCs w:val="22"/>
                <w:lang w:val="cy-GB"/>
              </w:rPr>
              <w:t>Teaching &amp; Core Learning</w:t>
            </w:r>
          </w:p>
        </w:tc>
        <w:tc>
          <w:tcPr>
            <w:tcW w:w="4971" w:type="dxa"/>
          </w:tcPr>
          <w:p w14:paraId="463F7EFC" w14:textId="77777777" w:rsidR="002B2D5B" w:rsidRPr="00BB63CD" w:rsidRDefault="002B2D5B" w:rsidP="002B2D5B">
            <w:pPr>
              <w:jc w:val="center"/>
              <w:rPr>
                <w:lang w:val="cy-GB"/>
              </w:rPr>
            </w:pPr>
          </w:p>
          <w:p w14:paraId="7BA28D41" w14:textId="77777777" w:rsidR="001A5B32" w:rsidRPr="00BB63CD" w:rsidRDefault="001A5B32" w:rsidP="001A5B32">
            <w:pPr>
              <w:rPr>
                <w:b/>
                <w:bCs/>
                <w:lang w:val="cy-GB"/>
              </w:rPr>
            </w:pPr>
            <w:r w:rsidRPr="00BB63CD">
              <w:rPr>
                <w:b/>
                <w:bCs/>
                <w:lang w:val="cy-GB"/>
              </w:rPr>
              <w:t>Focus Group Opening Phase:</w:t>
            </w:r>
          </w:p>
          <w:p w14:paraId="2611EEF3" w14:textId="77777777" w:rsidR="001A5B32" w:rsidRPr="00BB63CD" w:rsidRDefault="001A5B32" w:rsidP="001A5B32">
            <w:pPr>
              <w:pStyle w:val="ListParagraph"/>
              <w:numPr>
                <w:ilvl w:val="0"/>
                <w:numId w:val="13"/>
              </w:numPr>
              <w:rPr>
                <w:b/>
                <w:bCs/>
                <w:lang w:val="cy-GB"/>
              </w:rPr>
            </w:pPr>
            <w:r w:rsidRPr="00BB63CD">
              <w:rPr>
                <w:lang w:val="cy-GB"/>
              </w:rPr>
              <w:t>Engage in discussions about whether there was a time they ever felt scared, worried etc and how did they solve it and how this relates to the Owl Babies, specifically Bill. (allows them to think about their own emotions and others).</w:t>
            </w:r>
          </w:p>
          <w:p w14:paraId="1908AF54" w14:textId="77777777" w:rsidR="001A5B32" w:rsidRPr="00BB63CD" w:rsidRDefault="001A5B32" w:rsidP="001A5B32">
            <w:pPr>
              <w:pStyle w:val="ListParagraph"/>
              <w:numPr>
                <w:ilvl w:val="0"/>
                <w:numId w:val="13"/>
              </w:numPr>
              <w:rPr>
                <w:b/>
                <w:bCs/>
                <w:lang w:val="cy-GB"/>
              </w:rPr>
            </w:pPr>
            <w:r w:rsidRPr="00BB63CD">
              <w:rPr>
                <w:lang w:val="cy-GB"/>
              </w:rPr>
              <w:t>Will ask the children to orally give me words we could use to describe Bill’s feelings.</w:t>
            </w:r>
          </w:p>
          <w:p w14:paraId="7D3AF531" w14:textId="77777777" w:rsidR="001A5B32" w:rsidRPr="00BB63CD" w:rsidRDefault="001A5B32" w:rsidP="001A5B32">
            <w:pPr>
              <w:pStyle w:val="ListParagraph"/>
              <w:numPr>
                <w:ilvl w:val="0"/>
                <w:numId w:val="13"/>
              </w:numPr>
              <w:rPr>
                <w:b/>
                <w:bCs/>
                <w:lang w:val="cy-GB"/>
              </w:rPr>
            </w:pPr>
            <w:r w:rsidRPr="00BB63CD">
              <w:rPr>
                <w:lang w:val="cy-GB"/>
              </w:rPr>
              <w:t xml:space="preserve">On the board I will model the sentence ‘I am... ‘and the word the children give me (for example sad). I will ask the children to sound out each phonic to then blend them and read the sentence fully. </w:t>
            </w:r>
            <w:r w:rsidRPr="008402A6">
              <w:rPr>
                <w:b/>
                <w:bCs/>
                <w:i/>
                <w:iCs/>
                <w:highlight w:val="yellow"/>
                <w:lang w:val="cy-GB"/>
              </w:rPr>
              <w:t xml:space="preserve">Differenitation: </w:t>
            </w:r>
            <w:r w:rsidRPr="008402A6">
              <w:rPr>
                <w:highlight w:val="yellow"/>
                <w:lang w:val="cy-GB"/>
              </w:rPr>
              <w:t>lower abilities have been struggling with blending in this class so will require more assistance.</w:t>
            </w:r>
            <w:r w:rsidRPr="00BB63CD">
              <w:rPr>
                <w:lang w:val="cy-GB"/>
              </w:rPr>
              <w:t xml:space="preserve"> </w:t>
            </w:r>
          </w:p>
          <w:p w14:paraId="59DD442C" w14:textId="77777777" w:rsidR="001A5B32" w:rsidRPr="00BB63CD" w:rsidRDefault="001A5B32" w:rsidP="001A5B32">
            <w:pPr>
              <w:pStyle w:val="ListParagraph"/>
              <w:numPr>
                <w:ilvl w:val="0"/>
                <w:numId w:val="13"/>
              </w:numPr>
              <w:rPr>
                <w:b/>
                <w:bCs/>
                <w:lang w:val="cy-GB"/>
              </w:rPr>
            </w:pPr>
            <w:r w:rsidRPr="00BB63CD">
              <w:rPr>
                <w:b/>
                <w:bCs/>
                <w:lang w:val="cy-GB"/>
              </w:rPr>
              <w:t xml:space="preserve">Welsh: </w:t>
            </w:r>
            <w:r w:rsidRPr="00BB63CD">
              <w:rPr>
                <w:lang w:val="cy-GB"/>
              </w:rPr>
              <w:t>Ask how Bill feels in Welsh (</w:t>
            </w:r>
            <w:r w:rsidRPr="00BB63CD">
              <w:rPr>
                <w:b/>
                <w:bCs/>
                <w:lang w:val="cy-GB"/>
              </w:rPr>
              <w:t xml:space="preserve">sut wyt ti Bill?)- </w:t>
            </w:r>
            <w:r w:rsidRPr="00BB63CD">
              <w:rPr>
                <w:lang w:val="cy-GB"/>
              </w:rPr>
              <w:t>Will remind the children that this is familar with them as they place their picture every morning on a Welsh word to show how they’re feeling.</w:t>
            </w:r>
          </w:p>
          <w:p w14:paraId="0538AB1E" w14:textId="188D3111" w:rsidR="001A5B32" w:rsidRPr="00BB63CD" w:rsidRDefault="001A5B32" w:rsidP="001A5B32">
            <w:pPr>
              <w:pStyle w:val="ListParagraph"/>
              <w:numPr>
                <w:ilvl w:val="0"/>
                <w:numId w:val="13"/>
              </w:numPr>
              <w:rPr>
                <w:b/>
                <w:bCs/>
                <w:lang w:val="cy-GB"/>
              </w:rPr>
            </w:pPr>
            <w:r w:rsidRPr="00BB63CD">
              <w:rPr>
                <w:lang w:val="cy-GB"/>
              </w:rPr>
              <w:lastRenderedPageBreak/>
              <w:t>Explain to children that we are now going to do some of our own writing.</w:t>
            </w:r>
          </w:p>
          <w:p w14:paraId="19DAD824" w14:textId="77777777" w:rsidR="001A5B32" w:rsidRPr="00BB63CD" w:rsidRDefault="001A5B32" w:rsidP="0056661A">
            <w:pPr>
              <w:rPr>
                <w:b/>
                <w:bCs/>
                <w:lang w:val="cy-GB"/>
              </w:rPr>
            </w:pPr>
          </w:p>
          <w:p w14:paraId="0A16F9DB" w14:textId="16D238D4" w:rsidR="002B2D5B" w:rsidRPr="00BB63CD" w:rsidRDefault="0056661A" w:rsidP="0056661A">
            <w:pPr>
              <w:rPr>
                <w:b/>
                <w:bCs/>
                <w:lang w:val="cy-GB"/>
              </w:rPr>
            </w:pPr>
            <w:r w:rsidRPr="00BB63CD">
              <w:rPr>
                <w:b/>
                <w:bCs/>
                <w:lang w:val="cy-GB"/>
              </w:rPr>
              <w:t>Writing phase:</w:t>
            </w:r>
          </w:p>
          <w:p w14:paraId="0910AEB0" w14:textId="014EF4F7" w:rsidR="0056661A" w:rsidRPr="00BB63CD" w:rsidRDefault="0056661A" w:rsidP="0056661A">
            <w:pPr>
              <w:pStyle w:val="ListParagraph"/>
              <w:numPr>
                <w:ilvl w:val="0"/>
                <w:numId w:val="15"/>
              </w:numPr>
              <w:rPr>
                <w:lang w:val="cy-GB"/>
              </w:rPr>
            </w:pPr>
            <w:r w:rsidRPr="00BB63CD">
              <w:rPr>
                <w:lang w:val="cy-GB"/>
              </w:rPr>
              <w:t>Ask the children what word they wish to use to put into Bill’s ‘feelings’ speech bubble.</w:t>
            </w:r>
          </w:p>
          <w:p w14:paraId="0F4B7CCF" w14:textId="41136A60" w:rsidR="0056661A" w:rsidRPr="00BB63CD" w:rsidRDefault="0056661A" w:rsidP="0056661A">
            <w:pPr>
              <w:pStyle w:val="ListParagraph"/>
              <w:numPr>
                <w:ilvl w:val="0"/>
                <w:numId w:val="15"/>
              </w:numPr>
              <w:rPr>
                <w:lang w:val="cy-GB"/>
              </w:rPr>
            </w:pPr>
            <w:r w:rsidRPr="00BB63CD">
              <w:rPr>
                <w:lang w:val="cy-GB"/>
              </w:rPr>
              <w:t>Childlren to write a setence in this speech bubble to show Bill’s feelings</w:t>
            </w:r>
            <w:r w:rsidR="001A5B32" w:rsidRPr="00BB63CD">
              <w:rPr>
                <w:lang w:val="cy-GB"/>
              </w:rPr>
              <w:t xml:space="preserve"> (</w:t>
            </w:r>
            <w:r w:rsidR="001A5B32" w:rsidRPr="00BB63CD">
              <w:rPr>
                <w:b/>
                <w:bCs/>
                <w:lang w:val="cy-GB"/>
              </w:rPr>
              <w:t>I am.../ I feel... depending on abilitiy).</w:t>
            </w:r>
          </w:p>
          <w:p w14:paraId="20E4B37A" w14:textId="3F581411" w:rsidR="001A5B32" w:rsidRPr="00BB63CD" w:rsidRDefault="001A5B32" w:rsidP="001A5B32">
            <w:pPr>
              <w:ind w:left="360"/>
              <w:rPr>
                <w:b/>
                <w:bCs/>
                <w:i/>
                <w:iCs/>
                <w:highlight w:val="yellow"/>
                <w:lang w:val="cy-GB"/>
              </w:rPr>
            </w:pPr>
            <w:r w:rsidRPr="00BB63CD">
              <w:rPr>
                <w:b/>
                <w:bCs/>
                <w:i/>
                <w:iCs/>
                <w:highlight w:val="yellow"/>
                <w:lang w:val="cy-GB"/>
              </w:rPr>
              <w:t>Differentiation:</w:t>
            </w:r>
          </w:p>
          <w:p w14:paraId="50BF1094" w14:textId="19BF1965" w:rsidR="001A5B32" w:rsidRPr="00BB63CD" w:rsidRDefault="001A5B32" w:rsidP="001A5B32">
            <w:pPr>
              <w:pStyle w:val="ListParagraph"/>
              <w:numPr>
                <w:ilvl w:val="0"/>
                <w:numId w:val="16"/>
              </w:numPr>
              <w:rPr>
                <w:b/>
                <w:bCs/>
                <w:i/>
                <w:iCs/>
                <w:highlight w:val="yellow"/>
                <w:lang w:val="cy-GB"/>
              </w:rPr>
            </w:pPr>
            <w:r w:rsidRPr="00BB63CD">
              <w:rPr>
                <w:b/>
                <w:bCs/>
                <w:highlight w:val="yellow"/>
                <w:lang w:val="cy-GB"/>
              </w:rPr>
              <w:t xml:space="preserve">Hedgehogs (possibly some Rabbits)- </w:t>
            </w:r>
            <w:r w:rsidRPr="00BB63CD">
              <w:rPr>
                <w:highlight w:val="yellow"/>
                <w:lang w:val="cy-GB"/>
              </w:rPr>
              <w:t>Can write sentence themselves with some modelling</w:t>
            </w:r>
            <w:r w:rsidR="00BB63CD" w:rsidRPr="00BB63CD">
              <w:rPr>
                <w:highlight w:val="yellow"/>
                <w:lang w:val="cy-GB"/>
              </w:rPr>
              <w:t xml:space="preserve"> from myself. They can sound out phonics and attempt to blend CVC words.</w:t>
            </w:r>
          </w:p>
          <w:p w14:paraId="31069ACE" w14:textId="713806F3" w:rsidR="001A5B32" w:rsidRPr="00BB63CD" w:rsidRDefault="001A5B32" w:rsidP="001A5B32">
            <w:pPr>
              <w:pStyle w:val="ListParagraph"/>
              <w:numPr>
                <w:ilvl w:val="0"/>
                <w:numId w:val="16"/>
              </w:numPr>
              <w:rPr>
                <w:b/>
                <w:bCs/>
                <w:i/>
                <w:iCs/>
                <w:highlight w:val="yellow"/>
                <w:lang w:val="cy-GB"/>
              </w:rPr>
            </w:pPr>
            <w:r w:rsidRPr="00BB63CD">
              <w:rPr>
                <w:b/>
                <w:bCs/>
                <w:highlight w:val="yellow"/>
                <w:lang w:val="cy-GB"/>
              </w:rPr>
              <w:t>Rabbits (possibly some Owls)-</w:t>
            </w:r>
            <w:r w:rsidRPr="00BB63CD">
              <w:rPr>
                <w:b/>
                <w:bCs/>
                <w:i/>
                <w:iCs/>
                <w:highlight w:val="yellow"/>
                <w:lang w:val="cy-GB"/>
              </w:rPr>
              <w:t xml:space="preserve"> </w:t>
            </w:r>
            <w:r w:rsidRPr="00BB63CD">
              <w:rPr>
                <w:highlight w:val="yellow"/>
                <w:lang w:val="cy-GB"/>
              </w:rPr>
              <w:t xml:space="preserve">Teacher writes the sentence </w:t>
            </w:r>
            <w:r w:rsidR="00BB63CD" w:rsidRPr="00BB63CD">
              <w:rPr>
                <w:highlight w:val="yellow"/>
                <w:lang w:val="cy-GB"/>
              </w:rPr>
              <w:t xml:space="preserve">above </w:t>
            </w:r>
            <w:r w:rsidRPr="00BB63CD">
              <w:rPr>
                <w:highlight w:val="yellow"/>
                <w:lang w:val="cy-GB"/>
              </w:rPr>
              <w:t>and they write it underneath</w:t>
            </w:r>
            <w:r w:rsidR="00BB63CD" w:rsidRPr="00BB63CD">
              <w:rPr>
                <w:highlight w:val="yellow"/>
                <w:lang w:val="cy-GB"/>
              </w:rPr>
              <w:t xml:space="preserve"> (forming their own letters from copying).</w:t>
            </w:r>
          </w:p>
          <w:p w14:paraId="51909918" w14:textId="5A9C3028" w:rsidR="001A5B32" w:rsidRPr="00BB63CD" w:rsidRDefault="001A5B32" w:rsidP="001A5B32">
            <w:pPr>
              <w:pStyle w:val="ListParagraph"/>
              <w:numPr>
                <w:ilvl w:val="0"/>
                <w:numId w:val="16"/>
              </w:numPr>
              <w:rPr>
                <w:b/>
                <w:bCs/>
                <w:i/>
                <w:iCs/>
                <w:highlight w:val="yellow"/>
                <w:lang w:val="cy-GB"/>
              </w:rPr>
            </w:pPr>
            <w:r w:rsidRPr="00BB63CD">
              <w:rPr>
                <w:b/>
                <w:bCs/>
                <w:highlight w:val="yellow"/>
                <w:lang w:val="cy-GB"/>
              </w:rPr>
              <w:t>Owls/Foxes-</w:t>
            </w:r>
            <w:r w:rsidRPr="00BB63CD">
              <w:rPr>
                <w:b/>
                <w:bCs/>
                <w:i/>
                <w:iCs/>
                <w:highlight w:val="yellow"/>
                <w:lang w:val="cy-GB"/>
              </w:rPr>
              <w:t xml:space="preserve"> </w:t>
            </w:r>
            <w:r w:rsidRPr="00BB63CD">
              <w:rPr>
                <w:highlight w:val="yellow"/>
                <w:lang w:val="cy-GB"/>
              </w:rPr>
              <w:t>Overlay writing. Write sentence in highlighter so they can write over it</w:t>
            </w:r>
            <w:r w:rsidR="00BB63CD" w:rsidRPr="00BB63CD">
              <w:rPr>
                <w:highlight w:val="yellow"/>
                <w:lang w:val="cy-GB"/>
              </w:rPr>
              <w:t xml:space="preserve"> (not independently forming letters yet).</w:t>
            </w:r>
          </w:p>
          <w:p w14:paraId="2E7BFA8F" w14:textId="77777777" w:rsidR="002B2D5B" w:rsidRPr="00BB63CD" w:rsidRDefault="002B2D5B" w:rsidP="002B2D5B">
            <w:pPr>
              <w:jc w:val="center"/>
              <w:rPr>
                <w:lang w:val="cy-GB"/>
              </w:rPr>
            </w:pPr>
          </w:p>
          <w:p w14:paraId="65481C09" w14:textId="77777777" w:rsidR="002B2D5B" w:rsidRPr="00BB63CD" w:rsidRDefault="002B2D5B" w:rsidP="002B2D5B">
            <w:pPr>
              <w:jc w:val="center"/>
              <w:rPr>
                <w:lang w:val="cy-GB"/>
              </w:rPr>
            </w:pPr>
          </w:p>
        </w:tc>
        <w:tc>
          <w:tcPr>
            <w:tcW w:w="4971" w:type="dxa"/>
          </w:tcPr>
          <w:p w14:paraId="1A68682D" w14:textId="77777777" w:rsidR="002B2D5B" w:rsidRPr="00BB63CD" w:rsidRDefault="002B2D5B" w:rsidP="002B2D5B">
            <w:pPr>
              <w:jc w:val="center"/>
              <w:rPr>
                <w:lang w:val="cy-GB"/>
              </w:rPr>
            </w:pPr>
          </w:p>
          <w:p w14:paraId="2E8CAC44" w14:textId="77777777" w:rsidR="001A5B32" w:rsidRPr="00BB63CD" w:rsidRDefault="001A5B32" w:rsidP="001A5B32">
            <w:pPr>
              <w:pStyle w:val="ListParagraph"/>
              <w:numPr>
                <w:ilvl w:val="0"/>
                <w:numId w:val="16"/>
              </w:numPr>
              <w:rPr>
                <w:b/>
                <w:bCs/>
                <w:lang w:val="cy-GB"/>
              </w:rPr>
            </w:pPr>
            <w:r w:rsidRPr="00BB63CD">
              <w:rPr>
                <w:lang w:val="cy-GB"/>
              </w:rPr>
              <w:t>Discuss a time that they’ve ever felt scared.</w:t>
            </w:r>
          </w:p>
          <w:p w14:paraId="65B972E9" w14:textId="77777777" w:rsidR="001A5B32" w:rsidRPr="00BB63CD" w:rsidRDefault="001A5B32" w:rsidP="001A5B32">
            <w:pPr>
              <w:pStyle w:val="ListParagraph"/>
              <w:numPr>
                <w:ilvl w:val="0"/>
                <w:numId w:val="12"/>
              </w:numPr>
              <w:rPr>
                <w:b/>
                <w:bCs/>
                <w:lang w:val="cy-GB"/>
              </w:rPr>
            </w:pPr>
            <w:r w:rsidRPr="00BB63CD">
              <w:rPr>
                <w:lang w:val="cy-GB"/>
              </w:rPr>
              <w:t>Create an oral word bank of Bill’s feelings</w:t>
            </w:r>
          </w:p>
          <w:p w14:paraId="167A360E" w14:textId="77777777" w:rsidR="001A5B32" w:rsidRPr="00BB63CD" w:rsidRDefault="001A5B32" w:rsidP="001A5B32">
            <w:pPr>
              <w:pStyle w:val="ListParagraph"/>
              <w:numPr>
                <w:ilvl w:val="0"/>
                <w:numId w:val="12"/>
              </w:numPr>
              <w:rPr>
                <w:b/>
                <w:bCs/>
                <w:lang w:val="cy-GB"/>
              </w:rPr>
            </w:pPr>
            <w:r w:rsidRPr="00BB63CD">
              <w:rPr>
                <w:lang w:val="cy-GB"/>
              </w:rPr>
              <w:t>Sound out phonics of modelled sentence</w:t>
            </w:r>
          </w:p>
          <w:p w14:paraId="69786FA8" w14:textId="26D1CB75" w:rsidR="001A5B32" w:rsidRPr="008D3389" w:rsidRDefault="001A5B32" w:rsidP="001A5B32">
            <w:pPr>
              <w:pStyle w:val="ListParagraph"/>
              <w:numPr>
                <w:ilvl w:val="0"/>
                <w:numId w:val="12"/>
              </w:numPr>
              <w:rPr>
                <w:b/>
                <w:bCs/>
                <w:highlight w:val="red"/>
                <w:lang w:val="cy-GB"/>
              </w:rPr>
            </w:pPr>
            <w:bookmarkStart w:id="0" w:name="_GoBack"/>
            <w:bookmarkEnd w:id="0"/>
            <w:r w:rsidRPr="008D3389">
              <w:rPr>
                <w:b/>
                <w:bCs/>
                <w:highlight w:val="red"/>
                <w:lang w:val="cy-GB"/>
              </w:rPr>
              <w:t xml:space="preserve">Welsh: </w:t>
            </w:r>
            <w:r w:rsidRPr="008D3389">
              <w:rPr>
                <w:highlight w:val="red"/>
                <w:lang w:val="cy-GB"/>
              </w:rPr>
              <w:t>Be able to answer my “</w:t>
            </w:r>
            <w:r w:rsidRPr="008D3389">
              <w:rPr>
                <w:b/>
                <w:bCs/>
                <w:highlight w:val="red"/>
                <w:lang w:val="cy-GB"/>
              </w:rPr>
              <w:t xml:space="preserve">Sut wyt ti Bill?” </w:t>
            </w:r>
            <w:r w:rsidRPr="008D3389">
              <w:rPr>
                <w:highlight w:val="red"/>
                <w:lang w:val="cy-GB"/>
              </w:rPr>
              <w:t xml:space="preserve">question with </w:t>
            </w:r>
            <w:r w:rsidRPr="008D3389">
              <w:rPr>
                <w:b/>
                <w:bCs/>
                <w:highlight w:val="red"/>
                <w:lang w:val="cy-GB"/>
              </w:rPr>
              <w:t>Mae Bill yn drist (sad)/ofnus (scared) etc.</w:t>
            </w:r>
          </w:p>
          <w:p w14:paraId="59770518" w14:textId="3195EA4D" w:rsidR="001A5B32" w:rsidRPr="00BB63CD" w:rsidRDefault="001A5B32" w:rsidP="001A5B32">
            <w:pPr>
              <w:pStyle w:val="ListParagraph"/>
              <w:numPr>
                <w:ilvl w:val="0"/>
                <w:numId w:val="12"/>
              </w:numPr>
              <w:rPr>
                <w:b/>
                <w:bCs/>
                <w:lang w:val="cy-GB"/>
              </w:rPr>
            </w:pPr>
            <w:r w:rsidRPr="00BB63CD">
              <w:rPr>
                <w:lang w:val="cy-GB"/>
              </w:rPr>
              <w:t>Complete the piece of independent / emergent writing.</w:t>
            </w:r>
          </w:p>
          <w:p w14:paraId="5F4A67C2" w14:textId="31EE72A8" w:rsidR="001A5B32" w:rsidRPr="00BB63CD" w:rsidRDefault="001A5B32" w:rsidP="001A5B32">
            <w:pPr>
              <w:pStyle w:val="ListParagraph"/>
              <w:numPr>
                <w:ilvl w:val="0"/>
                <w:numId w:val="12"/>
              </w:numPr>
              <w:rPr>
                <w:b/>
                <w:bCs/>
                <w:lang w:val="cy-GB"/>
              </w:rPr>
            </w:pPr>
            <w:r w:rsidRPr="00BB63CD">
              <w:rPr>
                <w:lang w:val="cy-GB"/>
              </w:rPr>
              <w:t>Colour in the picture of Bill (reinforce the idea of staying in the lines).</w:t>
            </w:r>
          </w:p>
          <w:p w14:paraId="27AADFAF" w14:textId="77777777" w:rsidR="002B2D5B" w:rsidRPr="00BB63CD" w:rsidRDefault="002B2D5B" w:rsidP="002B2D5B">
            <w:pPr>
              <w:jc w:val="center"/>
              <w:rPr>
                <w:lang w:val="cy-GB"/>
              </w:rPr>
            </w:pPr>
          </w:p>
          <w:p w14:paraId="61540434" w14:textId="77777777" w:rsidR="002B2D5B" w:rsidRPr="00BB63CD" w:rsidRDefault="002B2D5B" w:rsidP="002B2D5B">
            <w:pPr>
              <w:jc w:val="center"/>
              <w:rPr>
                <w:lang w:val="cy-GB"/>
              </w:rPr>
            </w:pPr>
          </w:p>
          <w:p w14:paraId="6F32319A" w14:textId="77777777" w:rsidR="002B2D5B" w:rsidRPr="00BB63CD" w:rsidRDefault="002B2D5B" w:rsidP="002B2D5B">
            <w:pPr>
              <w:jc w:val="center"/>
              <w:rPr>
                <w:lang w:val="cy-GB"/>
              </w:rPr>
            </w:pPr>
          </w:p>
        </w:tc>
        <w:tc>
          <w:tcPr>
            <w:tcW w:w="2903" w:type="dxa"/>
          </w:tcPr>
          <w:p w14:paraId="03EF05B5" w14:textId="77777777" w:rsidR="001A5B32" w:rsidRPr="00BB63CD" w:rsidRDefault="001A5B32" w:rsidP="001A5B32">
            <w:pPr>
              <w:pStyle w:val="ListParagraph"/>
              <w:numPr>
                <w:ilvl w:val="0"/>
                <w:numId w:val="12"/>
              </w:numPr>
              <w:rPr>
                <w:lang w:val="cy-GB"/>
              </w:rPr>
            </w:pPr>
            <w:r w:rsidRPr="00BB63CD">
              <w:rPr>
                <w:lang w:val="cy-GB"/>
              </w:rPr>
              <w:t>Whiteboard</w:t>
            </w:r>
          </w:p>
          <w:p w14:paraId="03BA9686" w14:textId="77777777" w:rsidR="001A5B32" w:rsidRPr="00BB63CD" w:rsidRDefault="001A5B32" w:rsidP="001A5B32">
            <w:pPr>
              <w:pStyle w:val="ListParagraph"/>
              <w:numPr>
                <w:ilvl w:val="0"/>
                <w:numId w:val="12"/>
              </w:numPr>
              <w:rPr>
                <w:lang w:val="cy-GB"/>
              </w:rPr>
            </w:pPr>
            <w:r w:rsidRPr="00BB63CD">
              <w:rPr>
                <w:lang w:val="cy-GB"/>
              </w:rPr>
              <w:t>Pen</w:t>
            </w:r>
          </w:p>
          <w:p w14:paraId="282D34C6" w14:textId="23A3D53B" w:rsidR="001A5B32" w:rsidRPr="00BB63CD" w:rsidRDefault="001A5B32" w:rsidP="001A5B32">
            <w:pPr>
              <w:pStyle w:val="ListParagraph"/>
              <w:numPr>
                <w:ilvl w:val="0"/>
                <w:numId w:val="12"/>
              </w:numPr>
              <w:rPr>
                <w:lang w:val="cy-GB"/>
              </w:rPr>
            </w:pPr>
            <w:r w:rsidRPr="00BB63CD">
              <w:rPr>
                <w:lang w:val="cy-GB"/>
              </w:rPr>
              <w:t>Picture of Bill with speech bubble (A3 for modelling, A4 for children’s writing).</w:t>
            </w:r>
          </w:p>
          <w:p w14:paraId="7E3433A5" w14:textId="3CB2ADCC" w:rsidR="001A5B32" w:rsidRPr="00BB63CD" w:rsidRDefault="001A5B32" w:rsidP="001A5B32">
            <w:pPr>
              <w:pStyle w:val="ListParagraph"/>
              <w:numPr>
                <w:ilvl w:val="0"/>
                <w:numId w:val="12"/>
              </w:numPr>
              <w:rPr>
                <w:lang w:val="cy-GB"/>
              </w:rPr>
            </w:pPr>
            <w:r w:rsidRPr="00BB63CD">
              <w:rPr>
                <w:lang w:val="cy-GB"/>
              </w:rPr>
              <w:t xml:space="preserve">Highlighter </w:t>
            </w:r>
          </w:p>
          <w:p w14:paraId="2DC241A8" w14:textId="2936ACF5" w:rsidR="001A5B32" w:rsidRPr="00BB63CD" w:rsidRDefault="001A5B32" w:rsidP="001A5B32">
            <w:pPr>
              <w:pStyle w:val="ListParagraph"/>
              <w:numPr>
                <w:ilvl w:val="0"/>
                <w:numId w:val="12"/>
              </w:numPr>
              <w:rPr>
                <w:lang w:val="cy-GB"/>
              </w:rPr>
            </w:pPr>
            <w:r w:rsidRPr="00BB63CD">
              <w:rPr>
                <w:lang w:val="cy-GB"/>
              </w:rPr>
              <w:t>Phonics cards</w:t>
            </w:r>
          </w:p>
          <w:p w14:paraId="73A5E4AB" w14:textId="77777777" w:rsidR="002B2D5B" w:rsidRPr="00BB63CD" w:rsidRDefault="002B2D5B" w:rsidP="001A5B32">
            <w:pPr>
              <w:rPr>
                <w:lang w:val="cy-GB"/>
              </w:rPr>
            </w:pPr>
          </w:p>
        </w:tc>
      </w:tr>
      <w:tr w:rsidR="002B2D5B" w:rsidRPr="00BB63CD" w14:paraId="78EBC3C5" w14:textId="77777777" w:rsidTr="002B2D5B">
        <w:trPr>
          <w:trHeight w:val="2051"/>
        </w:trPr>
        <w:tc>
          <w:tcPr>
            <w:tcW w:w="1249" w:type="dxa"/>
          </w:tcPr>
          <w:p w14:paraId="12989264" w14:textId="77777777" w:rsidR="002B2D5B" w:rsidRPr="00BB63CD" w:rsidRDefault="002B2D5B" w:rsidP="002B2D5B">
            <w:pPr>
              <w:jc w:val="center"/>
              <w:rPr>
                <w:b/>
                <w:sz w:val="22"/>
                <w:szCs w:val="22"/>
                <w:lang w:val="cy-GB"/>
              </w:rPr>
            </w:pPr>
          </w:p>
          <w:p w14:paraId="0234BE87" w14:textId="77777777" w:rsidR="002B2D5B" w:rsidRPr="00BB63CD" w:rsidRDefault="002B2D5B" w:rsidP="002B2D5B">
            <w:pPr>
              <w:jc w:val="center"/>
              <w:rPr>
                <w:b/>
                <w:sz w:val="22"/>
                <w:szCs w:val="22"/>
                <w:lang w:val="cy-GB"/>
              </w:rPr>
            </w:pPr>
          </w:p>
          <w:p w14:paraId="3C7DFD5C" w14:textId="77777777" w:rsidR="002B2D5B" w:rsidRPr="00BB63CD" w:rsidRDefault="002B2D5B" w:rsidP="002B2D5B">
            <w:pPr>
              <w:jc w:val="center"/>
              <w:rPr>
                <w:b/>
                <w:sz w:val="22"/>
                <w:szCs w:val="22"/>
                <w:lang w:val="cy-GB"/>
              </w:rPr>
            </w:pPr>
            <w:r w:rsidRPr="00BB63CD">
              <w:rPr>
                <w:b/>
                <w:sz w:val="22"/>
                <w:szCs w:val="22"/>
                <w:lang w:val="cy-GB"/>
              </w:rPr>
              <w:t>Plenary</w:t>
            </w:r>
          </w:p>
        </w:tc>
        <w:tc>
          <w:tcPr>
            <w:tcW w:w="4971" w:type="dxa"/>
          </w:tcPr>
          <w:p w14:paraId="483EB441" w14:textId="174C7790" w:rsidR="002B2D5B" w:rsidRPr="00BB63CD" w:rsidRDefault="00D07144" w:rsidP="00D07144">
            <w:pPr>
              <w:rPr>
                <w:lang w:val="cy-GB"/>
              </w:rPr>
            </w:pPr>
            <w:r w:rsidRPr="00BB63CD">
              <w:rPr>
                <w:lang w:val="cy-GB"/>
              </w:rPr>
              <w:t>As Owl’s / Owl Babies is the week’s topic they will be read the story again but in the form of an interactive video.</w:t>
            </w:r>
          </w:p>
        </w:tc>
        <w:tc>
          <w:tcPr>
            <w:tcW w:w="4971" w:type="dxa"/>
          </w:tcPr>
          <w:p w14:paraId="28960558" w14:textId="77777777" w:rsidR="002B2D5B" w:rsidRPr="00BB63CD" w:rsidRDefault="002B2D5B" w:rsidP="002B2D5B">
            <w:pPr>
              <w:jc w:val="center"/>
              <w:rPr>
                <w:lang w:val="cy-GB"/>
              </w:rPr>
            </w:pPr>
          </w:p>
          <w:p w14:paraId="1E57D1BE" w14:textId="77777777" w:rsidR="002B2D5B" w:rsidRPr="00BB63CD" w:rsidRDefault="002B2D5B" w:rsidP="002B2D5B">
            <w:pPr>
              <w:jc w:val="center"/>
              <w:rPr>
                <w:lang w:val="cy-GB"/>
              </w:rPr>
            </w:pPr>
          </w:p>
          <w:p w14:paraId="2A163885" w14:textId="77777777" w:rsidR="002B2D5B" w:rsidRPr="00BB63CD" w:rsidRDefault="002B2D5B" w:rsidP="002B2D5B">
            <w:pPr>
              <w:jc w:val="center"/>
              <w:rPr>
                <w:lang w:val="cy-GB"/>
              </w:rPr>
            </w:pPr>
          </w:p>
          <w:p w14:paraId="31831FA2" w14:textId="77777777" w:rsidR="002B2D5B" w:rsidRPr="00BB63CD" w:rsidRDefault="002B2D5B" w:rsidP="002B2D5B">
            <w:pPr>
              <w:jc w:val="center"/>
              <w:rPr>
                <w:lang w:val="cy-GB"/>
              </w:rPr>
            </w:pPr>
          </w:p>
          <w:p w14:paraId="0E61511D" w14:textId="77777777" w:rsidR="002B2D5B" w:rsidRPr="00BB63CD" w:rsidRDefault="002B2D5B" w:rsidP="002B2D5B">
            <w:pPr>
              <w:jc w:val="center"/>
              <w:rPr>
                <w:lang w:val="cy-GB"/>
              </w:rPr>
            </w:pPr>
          </w:p>
          <w:p w14:paraId="46716F0C" w14:textId="77777777" w:rsidR="002B2D5B" w:rsidRPr="00BB63CD" w:rsidRDefault="002B2D5B" w:rsidP="002B2D5B">
            <w:pPr>
              <w:jc w:val="center"/>
              <w:rPr>
                <w:lang w:val="cy-GB"/>
              </w:rPr>
            </w:pPr>
          </w:p>
        </w:tc>
        <w:tc>
          <w:tcPr>
            <w:tcW w:w="2903" w:type="dxa"/>
          </w:tcPr>
          <w:p w14:paraId="08BDEAF7" w14:textId="7522F34D" w:rsidR="002B2D5B" w:rsidRPr="00BB63CD" w:rsidRDefault="008D3389" w:rsidP="002B2D5B">
            <w:pPr>
              <w:jc w:val="center"/>
              <w:rPr>
                <w:lang w:val="cy-GB"/>
              </w:rPr>
            </w:pPr>
            <w:hyperlink r:id="rId10" w:history="1">
              <w:r w:rsidR="00D07144" w:rsidRPr="00BB63CD">
                <w:rPr>
                  <w:rStyle w:val="Hyperlink"/>
                  <w:sz w:val="22"/>
                  <w:szCs w:val="22"/>
                </w:rPr>
                <w:t>https://www.youtube.com/watch?v=TPQRiSTYFHo</w:t>
              </w:r>
            </w:hyperlink>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77777777" w:rsidR="00825827" w:rsidRPr="00825827" w:rsidRDefault="00825827" w:rsidP="00825827">
            <w:pPr>
              <w:rPr>
                <w:sz w:val="20"/>
                <w:szCs w:val="20"/>
                <w:lang w:val="cy-GB"/>
              </w:rPr>
            </w:pPr>
          </w:p>
          <w:p w14:paraId="38BC71B3" w14:textId="77777777" w:rsidR="00825827" w:rsidRPr="00825827" w:rsidRDefault="00825827"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77777777" w:rsidR="00825827" w:rsidRPr="00825827" w:rsidRDefault="00825827" w:rsidP="00825827">
            <w:pPr>
              <w:rPr>
                <w:sz w:val="20"/>
                <w:szCs w:val="20"/>
                <w:lang w:val="cy-GB"/>
              </w:rPr>
            </w:pP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77777777" w:rsidR="00825827" w:rsidRPr="00825827" w:rsidRDefault="00825827" w:rsidP="00825827">
            <w:pPr>
              <w:rPr>
                <w:sz w:val="20"/>
                <w:szCs w:val="20"/>
                <w:lang w:val="cy-GB"/>
              </w:rPr>
            </w:pPr>
          </w:p>
          <w:p w14:paraId="471612F7" w14:textId="77777777" w:rsidR="00825827" w:rsidRPr="00825827" w:rsidRDefault="00825827" w:rsidP="00825827">
            <w:pPr>
              <w:rPr>
                <w:sz w:val="20"/>
                <w:szCs w:val="20"/>
                <w:lang w:val="cy-GB"/>
              </w:rPr>
            </w:pP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77777777" w:rsidR="00825827" w:rsidRPr="00825827" w:rsidRDefault="00825827" w:rsidP="00825827">
            <w:pPr>
              <w:rPr>
                <w:sz w:val="20"/>
                <w:szCs w:val="20"/>
                <w:lang w:val="cy-GB"/>
              </w:rPr>
            </w:pPr>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2D0A9" w14:textId="77777777" w:rsidR="00A3672F" w:rsidRDefault="00A3672F" w:rsidP="00B24C18">
      <w:r>
        <w:separator/>
      </w:r>
    </w:p>
  </w:endnote>
  <w:endnote w:type="continuationSeparator" w:id="0">
    <w:p w14:paraId="3B97E44B" w14:textId="77777777" w:rsidR="00A3672F" w:rsidRDefault="00A3672F"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72D26BEB" w:rsidR="00B02BEF" w:rsidRDefault="00B02BEF">
        <w:pPr>
          <w:pStyle w:val="Footer"/>
        </w:pPr>
        <w:r>
          <w:fldChar w:fldCharType="begin"/>
        </w:r>
        <w:r>
          <w:instrText xml:space="preserve"> PAGE   \* MERGEFORMAT </w:instrText>
        </w:r>
        <w:r>
          <w:fldChar w:fldCharType="separate"/>
        </w:r>
        <w:r w:rsidR="00C47895">
          <w:rPr>
            <w:noProof/>
          </w:rPr>
          <w:t>3</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46BA9" w14:textId="77777777" w:rsidR="00A3672F" w:rsidRDefault="00A3672F" w:rsidP="00B24C18">
      <w:r>
        <w:separator/>
      </w:r>
    </w:p>
  </w:footnote>
  <w:footnote w:type="continuationSeparator" w:id="0">
    <w:p w14:paraId="5F2630A4" w14:textId="77777777" w:rsidR="00A3672F" w:rsidRDefault="00A3672F"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2AE0"/>
    <w:multiLevelType w:val="hybridMultilevel"/>
    <w:tmpl w:val="8C147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9055B"/>
    <w:multiLevelType w:val="hybridMultilevel"/>
    <w:tmpl w:val="5566A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F1B14"/>
    <w:multiLevelType w:val="hybridMultilevel"/>
    <w:tmpl w:val="F982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B1C76"/>
    <w:multiLevelType w:val="hybridMultilevel"/>
    <w:tmpl w:val="23FC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E2E43"/>
    <w:multiLevelType w:val="hybridMultilevel"/>
    <w:tmpl w:val="F64E8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DE4634"/>
    <w:multiLevelType w:val="hybridMultilevel"/>
    <w:tmpl w:val="D58E2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821B43"/>
    <w:multiLevelType w:val="hybridMultilevel"/>
    <w:tmpl w:val="3D7C2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C273B0"/>
    <w:multiLevelType w:val="hybridMultilevel"/>
    <w:tmpl w:val="0C22D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A3BBC"/>
    <w:multiLevelType w:val="hybridMultilevel"/>
    <w:tmpl w:val="AC5E2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15C34"/>
    <w:multiLevelType w:val="hybridMultilevel"/>
    <w:tmpl w:val="EA5C9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5F18BE"/>
    <w:multiLevelType w:val="hybridMultilevel"/>
    <w:tmpl w:val="0B201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924188"/>
    <w:multiLevelType w:val="hybridMultilevel"/>
    <w:tmpl w:val="24F66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04FC6"/>
    <w:multiLevelType w:val="hybridMultilevel"/>
    <w:tmpl w:val="3FE83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182420"/>
    <w:multiLevelType w:val="hybridMultilevel"/>
    <w:tmpl w:val="4608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6C3ABA"/>
    <w:multiLevelType w:val="hybridMultilevel"/>
    <w:tmpl w:val="3B00C0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A8E6A81"/>
    <w:multiLevelType w:val="hybridMultilevel"/>
    <w:tmpl w:val="4AD42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73475C"/>
    <w:multiLevelType w:val="hybridMultilevel"/>
    <w:tmpl w:val="B7D29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6"/>
  </w:num>
  <w:num w:numId="4">
    <w:abstractNumId w:val="8"/>
  </w:num>
  <w:num w:numId="5">
    <w:abstractNumId w:val="2"/>
  </w:num>
  <w:num w:numId="6">
    <w:abstractNumId w:val="16"/>
  </w:num>
  <w:num w:numId="7">
    <w:abstractNumId w:val="5"/>
  </w:num>
  <w:num w:numId="8">
    <w:abstractNumId w:val="9"/>
  </w:num>
  <w:num w:numId="9">
    <w:abstractNumId w:val="4"/>
  </w:num>
  <w:num w:numId="10">
    <w:abstractNumId w:val="7"/>
  </w:num>
  <w:num w:numId="11">
    <w:abstractNumId w:val="10"/>
  </w:num>
  <w:num w:numId="12">
    <w:abstractNumId w:val="12"/>
  </w:num>
  <w:num w:numId="13">
    <w:abstractNumId w:val="0"/>
  </w:num>
  <w:num w:numId="14">
    <w:abstractNumId w:val="15"/>
  </w:num>
  <w:num w:numId="15">
    <w:abstractNumId w:val="1"/>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432F2"/>
    <w:rsid w:val="00045D70"/>
    <w:rsid w:val="00063D4A"/>
    <w:rsid w:val="000973E5"/>
    <w:rsid w:val="000B6B62"/>
    <w:rsid w:val="000E5C05"/>
    <w:rsid w:val="00167F75"/>
    <w:rsid w:val="001A5B32"/>
    <w:rsid w:val="002523D7"/>
    <w:rsid w:val="002B2D5B"/>
    <w:rsid w:val="002F72F8"/>
    <w:rsid w:val="0031228F"/>
    <w:rsid w:val="003502C7"/>
    <w:rsid w:val="003770F9"/>
    <w:rsid w:val="003B005D"/>
    <w:rsid w:val="003D443E"/>
    <w:rsid w:val="0040291F"/>
    <w:rsid w:val="00405745"/>
    <w:rsid w:val="00467647"/>
    <w:rsid w:val="004847B6"/>
    <w:rsid w:val="004B73CD"/>
    <w:rsid w:val="004E1B77"/>
    <w:rsid w:val="005404E0"/>
    <w:rsid w:val="0056661A"/>
    <w:rsid w:val="005B7769"/>
    <w:rsid w:val="00610C4A"/>
    <w:rsid w:val="00645E24"/>
    <w:rsid w:val="006829D2"/>
    <w:rsid w:val="006953EE"/>
    <w:rsid w:val="006E32EF"/>
    <w:rsid w:val="006F23DA"/>
    <w:rsid w:val="00713823"/>
    <w:rsid w:val="007B65F8"/>
    <w:rsid w:val="00816DB9"/>
    <w:rsid w:val="00825827"/>
    <w:rsid w:val="00825DEF"/>
    <w:rsid w:val="008402A6"/>
    <w:rsid w:val="008723DA"/>
    <w:rsid w:val="00896514"/>
    <w:rsid w:val="008B2B15"/>
    <w:rsid w:val="008D3389"/>
    <w:rsid w:val="008F094B"/>
    <w:rsid w:val="00991D3E"/>
    <w:rsid w:val="009A03EA"/>
    <w:rsid w:val="009C26DA"/>
    <w:rsid w:val="009D68DF"/>
    <w:rsid w:val="00A3672F"/>
    <w:rsid w:val="00A46632"/>
    <w:rsid w:val="00A53AE4"/>
    <w:rsid w:val="00AA5380"/>
    <w:rsid w:val="00AF532A"/>
    <w:rsid w:val="00AF7A6D"/>
    <w:rsid w:val="00B02BEF"/>
    <w:rsid w:val="00B0430A"/>
    <w:rsid w:val="00B12015"/>
    <w:rsid w:val="00B24C18"/>
    <w:rsid w:val="00B85948"/>
    <w:rsid w:val="00BB582B"/>
    <w:rsid w:val="00BB63CD"/>
    <w:rsid w:val="00BC35BE"/>
    <w:rsid w:val="00BE5E13"/>
    <w:rsid w:val="00BF5170"/>
    <w:rsid w:val="00C47895"/>
    <w:rsid w:val="00D060A6"/>
    <w:rsid w:val="00D07144"/>
    <w:rsid w:val="00D46A8E"/>
    <w:rsid w:val="00D91956"/>
    <w:rsid w:val="00DB1D3B"/>
    <w:rsid w:val="00E75960"/>
    <w:rsid w:val="00E90921"/>
    <w:rsid w:val="00EB6268"/>
    <w:rsid w:val="00EC0A98"/>
    <w:rsid w:val="00EE0418"/>
    <w:rsid w:val="00EE0AC1"/>
    <w:rsid w:val="00EF0BE1"/>
    <w:rsid w:val="00F636FF"/>
    <w:rsid w:val="00F707F4"/>
    <w:rsid w:val="00F8496A"/>
    <w:rsid w:val="00FB79B2"/>
    <w:rsid w:val="00FC4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40A16"/>
  <w14:defaultImageDpi w14:val="32767"/>
  <w15:docId w15:val="{053906CA-8488-4745-B098-28297D4E1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6F23DA"/>
    <w:pPr>
      <w:ind w:left="720"/>
      <w:contextualSpacing/>
    </w:pPr>
  </w:style>
  <w:style w:type="character" w:styleId="Hyperlink">
    <w:name w:val="Hyperlink"/>
    <w:basedOn w:val="DefaultParagraphFont"/>
    <w:uiPriority w:val="99"/>
    <w:semiHidden/>
    <w:unhideWhenUsed/>
    <w:rsid w:val="00D071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youtube.com/watch?v=TPQRiSTYFHo" TargetMode="Externa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0</TotalTime>
  <Pages>7</Pages>
  <Words>956</Words>
  <Characters>5452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william jones</cp:lastModifiedBy>
  <cp:revision>2</cp:revision>
  <dcterms:created xsi:type="dcterms:W3CDTF">2020-05-13T15:11:00Z</dcterms:created>
  <dcterms:modified xsi:type="dcterms:W3CDTF">2020-05-13T15:11:00Z</dcterms:modified>
</cp:coreProperties>
</file>