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CE599" w14:textId="77777777" w:rsidR="001D0540" w:rsidRDefault="001D0540" w:rsidP="00152E9D">
      <w:pPr>
        <w:jc w:val="both"/>
      </w:pPr>
    </w:p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0598"/>
      </w:tblGrid>
      <w:tr w:rsidR="00152E9D" w:rsidRPr="00CE0319" w14:paraId="198649D6" w14:textId="77777777">
        <w:trPr>
          <w:trHeight w:val="75"/>
        </w:trPr>
        <w:tc>
          <w:tcPr>
            <w:tcW w:w="10598" w:type="dxa"/>
            <w:shd w:val="clear" w:color="auto" w:fill="D9D9D9"/>
          </w:tcPr>
          <w:p w14:paraId="35E12647" w14:textId="77777777" w:rsidR="00152E9D" w:rsidRPr="00CE0319" w:rsidRDefault="00152E9D" w:rsidP="00F40640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</w:t>
            </w:r>
          </w:p>
        </w:tc>
      </w:tr>
    </w:tbl>
    <w:p w14:paraId="4FCB5AA0" w14:textId="77777777" w:rsidR="00152E9D" w:rsidRDefault="00152E9D" w:rsidP="00152E9D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0"/>
        </w:rPr>
      </w:pPr>
    </w:p>
    <w:p w14:paraId="47609BB1" w14:textId="77777777" w:rsidR="00152E9D" w:rsidRPr="00FA68F8" w:rsidRDefault="00152E9D" w:rsidP="00152E9D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r w:rsidRPr="00FA68F8"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 w:rsidRPr="00FA68F8">
        <w:rPr>
          <w:rFonts w:ascii="Calibri" w:hAnsi="Calibri"/>
          <w:i/>
          <w:sz w:val="22"/>
          <w:szCs w:val="22"/>
        </w:rPr>
        <w:t>extent</w:t>
      </w:r>
      <w:r w:rsidRPr="00FA68F8">
        <w:rPr>
          <w:rFonts w:ascii="Calibri" w:hAnsi="Calibri"/>
          <w:sz w:val="22"/>
          <w:szCs w:val="22"/>
        </w:rPr>
        <w:t xml:space="preserve"> to which these are demonstrated by you determines your mark. Using these criteria, tick </w:t>
      </w:r>
      <w:r>
        <w:rPr>
          <w:rFonts w:ascii="Calibri" w:hAnsi="Calibri"/>
          <w:sz w:val="22"/>
          <w:szCs w:val="22"/>
        </w:rPr>
        <w:t xml:space="preserve">the box that best indicates </w:t>
      </w:r>
      <w:r w:rsidRPr="00FA68F8">
        <w:rPr>
          <w:rFonts w:ascii="Calibri" w:hAnsi="Calibri"/>
          <w:sz w:val="22"/>
          <w:szCs w:val="22"/>
        </w:rPr>
        <w:t xml:space="preserve">the level of achievement you feel you have achieved with regard to each of them. </w:t>
      </w:r>
    </w:p>
    <w:p w14:paraId="6041C0E5" w14:textId="77777777" w:rsidR="00152E9D" w:rsidRDefault="00152E9D" w:rsidP="00152E9D">
      <w:pPr>
        <w:rPr>
          <w:rFonts w:ascii="Calibri" w:hAnsi="Calibri"/>
          <w:b/>
          <w:sz w:val="22"/>
          <w:szCs w:val="22"/>
        </w:rPr>
      </w:pPr>
    </w:p>
    <w:p w14:paraId="55920B19" w14:textId="77777777" w:rsidR="00152E9D" w:rsidRDefault="00152E9D" w:rsidP="00152E9D">
      <w:pPr>
        <w:rPr>
          <w:rFonts w:ascii="Calibri" w:hAnsi="Calibri"/>
          <w:b/>
          <w:sz w:val="22"/>
          <w:szCs w:val="22"/>
        </w:rPr>
        <w:sectPr w:rsidR="00152E9D">
          <w:footerReference w:type="default" r:id="rId7"/>
          <w:type w:val="continuous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tbl>
      <w:tblPr>
        <w:tblW w:w="4966" w:type="pct"/>
        <w:tblLayout w:type="fixed"/>
        <w:tblLook w:val="04A0" w:firstRow="1" w:lastRow="0" w:firstColumn="1" w:lastColumn="0" w:noHBand="0" w:noVBand="1"/>
      </w:tblPr>
      <w:tblGrid>
        <w:gridCol w:w="2188"/>
        <w:gridCol w:w="1168"/>
        <w:gridCol w:w="1174"/>
        <w:gridCol w:w="1135"/>
        <w:gridCol w:w="1133"/>
        <w:gridCol w:w="1241"/>
        <w:gridCol w:w="1170"/>
        <w:gridCol w:w="1164"/>
      </w:tblGrid>
      <w:tr w:rsidR="00152E9D" w:rsidRPr="00266B32" w14:paraId="1CD3298B" w14:textId="77777777"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EC0AC3A" w14:textId="77777777" w:rsidR="00152E9D" w:rsidRPr="00F61A20" w:rsidRDefault="00152E9D" w:rsidP="00152E9D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lastRenderedPageBreak/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94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09C075C" w14:textId="77777777" w:rsidR="00152E9D" w:rsidRPr="00F61A20" w:rsidRDefault="00152E9D" w:rsidP="00152E9D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152E9D" w:rsidRPr="00CC0370" w14:paraId="7480CD0E" w14:textId="77777777">
        <w:trPr>
          <w:trHeight w:val="54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BED7A28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074475F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57E2BE48" w14:textId="77777777" w:rsidR="00152E9D" w:rsidRPr="009D3EA4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AAC7E5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22C359B6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B555377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536FC67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21E5D1D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61E6E1BF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6F4FC7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56546BA5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FB27793" w14:textId="77777777" w:rsidR="00152E9D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14:paraId="7CA22C0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152E9D" w:rsidRPr="00CC0370" w14:paraId="73D7199A" w14:textId="77777777">
        <w:trPr>
          <w:trHeight w:val="450"/>
        </w:trPr>
        <w:tc>
          <w:tcPr>
            <w:tcW w:w="10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0C47864E" w14:textId="77777777" w:rsidR="00152E9D" w:rsidRPr="00F61A20" w:rsidRDefault="00152E9D" w:rsidP="00152E9D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F80753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3DBC56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76F307E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A4385A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12A1B9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7D3058E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5890024" w14:textId="77777777" w:rsidR="00152E9D" w:rsidRPr="00EB4F96" w:rsidRDefault="00152E9D" w:rsidP="00152E9D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152E9D" w:rsidRPr="00CC0370" w14:paraId="0158D0AC" w14:textId="77777777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FE0F73" w14:textId="77777777" w:rsidR="00152E9D" w:rsidRPr="00F61A20" w:rsidRDefault="00086080" w:rsidP="00086080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</w:t>
            </w:r>
            <w:r w:rsidR="006B04CC" w:rsidRPr="006B04CC">
              <w:rPr>
                <w:rFonts w:ascii="Calibri" w:hAnsi="Calibri"/>
                <w:sz w:val="18"/>
                <w:szCs w:val="18"/>
              </w:rPr>
              <w:t>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74D6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0937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43CB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1A128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5046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77FA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B96E6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0C1B22EE" w14:textId="77777777">
        <w:trPr>
          <w:trHeight w:val="928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052A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B4FC5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08F7C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CD5CCA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6D9BEF" w14:textId="226B68F0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  <w:r w:rsidR="00D140CE">
              <w:rPr>
                <w:rFonts w:ascii="Calibri" w:hAnsi="Calibri"/>
                <w:sz w:val="24"/>
                <w:szCs w:val="32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3DEB1" w14:textId="0DA58F84" w:rsidR="00152E9D" w:rsidRPr="00F61A20" w:rsidRDefault="00D140CE" w:rsidP="00152E9D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noProof/>
                <w:sz w:val="24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D9443E" wp14:editId="1B28CCBA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-471805</wp:posOffset>
                      </wp:positionV>
                      <wp:extent cx="444500" cy="342900"/>
                      <wp:effectExtent l="0" t="0" r="12700" b="63500"/>
                      <wp:wrapThrough wrapText="bothSides">
                        <wp:wrapPolygon edited="0">
                          <wp:start x="2469" y="1600"/>
                          <wp:lineTo x="1234" y="12800"/>
                          <wp:lineTo x="1234" y="19200"/>
                          <wp:lineTo x="3703" y="24000"/>
                          <wp:lineTo x="18514" y="24000"/>
                          <wp:lineTo x="20983" y="24000"/>
                          <wp:lineTo x="20983" y="6400"/>
                          <wp:lineTo x="19749" y="1600"/>
                          <wp:lineTo x="2469" y="1600"/>
                        </wp:wrapPolygon>
                      </wp:wrapThrough>
                      <wp:docPr id="1" name="Multipl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500" cy="3429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80E9CE" id="Multiply 1" o:spid="_x0000_s1026" style="position:absolute;margin-left:8.8pt;margin-top:-37.1pt;width: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4500,342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" path="m82127,114285l131388,50427,222250,120521,313112,50427,362373,114285,288270,171450,362373,228615,313112,292473,222250,222379,131388,292473,82127,228615,156230,171450,82127,114285xe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 o:connecttype="custom" o:connectlocs="82127,114285;131388,50427;222250,120521;313112,50427;362373,114285;288270,171450;362373,228615;313112,292473;222250,222379;131388,292473;82127,228615;156230,171450;82127,114285" o:connectangles="0,0,0,0,0,0,0,0,0,0,0,0,0"/>
                      <w10:wrap type="through"/>
                    </v:shape>
                  </w:pict>
                </mc:Fallback>
              </mc:AlternateContent>
            </w:r>
            <w:r w:rsidR="00152E9D"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2EEFD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72CB6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152E9D" w:rsidRPr="00CC0370" w14:paraId="4BA18F4C" w14:textId="77777777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7ABA7" w14:textId="77777777" w:rsidR="00152E9D" w:rsidRPr="005E72F8" w:rsidRDefault="00086080" w:rsidP="00152E9D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D912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523D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F20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9111E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A18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E581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4C73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6ADF56D8" w14:textId="77777777">
        <w:trPr>
          <w:trHeight w:val="94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474E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D33601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BA6D3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CB93B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EDB920" w14:textId="02DD0917" w:rsidR="00152E9D" w:rsidRPr="00F61A20" w:rsidRDefault="00D140CE" w:rsidP="00152E9D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noProof/>
                <w:sz w:val="24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C0D6DA" wp14:editId="28C1BFB1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-421005</wp:posOffset>
                      </wp:positionV>
                      <wp:extent cx="444500" cy="342900"/>
                      <wp:effectExtent l="0" t="0" r="12700" b="63500"/>
                      <wp:wrapThrough wrapText="bothSides">
                        <wp:wrapPolygon edited="0">
                          <wp:start x="2469" y="1600"/>
                          <wp:lineTo x="1234" y="12800"/>
                          <wp:lineTo x="1234" y="19200"/>
                          <wp:lineTo x="3703" y="24000"/>
                          <wp:lineTo x="18514" y="24000"/>
                          <wp:lineTo x="20983" y="24000"/>
                          <wp:lineTo x="20983" y="6400"/>
                          <wp:lineTo x="19749" y="1600"/>
                          <wp:lineTo x="2469" y="1600"/>
                        </wp:wrapPolygon>
                      </wp:wrapThrough>
                      <wp:docPr id="2" name="Multipl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500" cy="3429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688AC8" id="Multiply 2" o:spid="_x0000_s1026" style="position:absolute;margin-left:4.95pt;margin-top:-33.1pt;width:3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4500,342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" path="m82127,114285l131388,50427,222250,120521,313112,50427,362373,114285,288270,171450,362373,228615,313112,292473,222250,222379,131388,292473,82127,228615,156230,171450,82127,114285xe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 o:connecttype="custom" o:connectlocs="82127,114285;131388,50427;222250,120521;313112,50427;362373,114285;288270,171450;362373,228615;313112,292473;222250,222379;131388,292473;82127,228615;156230,171450;82127,114285" o:connectangles="0,0,0,0,0,0,0,0,0,0,0,0,0"/>
                      <w10:wrap type="through"/>
                    </v:shape>
                  </w:pict>
                </mc:Fallback>
              </mc:AlternateContent>
            </w:r>
            <w:r w:rsidR="00152E9D"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3F9EE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22A9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568955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152E9D" w:rsidRPr="00CC0370" w14:paraId="57E2DDB4" w14:textId="77777777">
        <w:trPr>
          <w:trHeight w:val="450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39BED" w14:textId="77777777" w:rsidR="006B04CC" w:rsidRDefault="00086080" w:rsidP="006B04CC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14:paraId="2C518587" w14:textId="77777777" w:rsidR="00152E9D" w:rsidRPr="006B04CC" w:rsidRDefault="00086080" w:rsidP="006B04CC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8E2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2D3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51A3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8A8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D668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1A71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1F8A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3018CE7B" w14:textId="77777777">
        <w:trPr>
          <w:trHeight w:val="1095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23CC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4A280B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EF0D27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8853B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7C1036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6B10D" w14:textId="24FDC42B" w:rsidR="00152E9D" w:rsidRPr="00F61A20" w:rsidRDefault="00D140CE" w:rsidP="00152E9D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noProof/>
                <w:sz w:val="24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A663D66" wp14:editId="06F9FE68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-391795</wp:posOffset>
                      </wp:positionV>
                      <wp:extent cx="444500" cy="342900"/>
                      <wp:effectExtent l="0" t="0" r="12700" b="63500"/>
                      <wp:wrapThrough wrapText="bothSides">
                        <wp:wrapPolygon edited="0">
                          <wp:start x="2469" y="1600"/>
                          <wp:lineTo x="1234" y="12800"/>
                          <wp:lineTo x="1234" y="19200"/>
                          <wp:lineTo x="3703" y="24000"/>
                          <wp:lineTo x="18514" y="24000"/>
                          <wp:lineTo x="20983" y="24000"/>
                          <wp:lineTo x="20983" y="6400"/>
                          <wp:lineTo x="19749" y="1600"/>
                          <wp:lineTo x="2469" y="1600"/>
                        </wp:wrapPolygon>
                      </wp:wrapThrough>
                      <wp:docPr id="3" name="Multiply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500" cy="3429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2E850F" id="Multiply 3" o:spid="_x0000_s1026" style="position:absolute;margin-left:3.65pt;margin-top:-30.8pt;width:3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4500,342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" path="m82127,114285l131388,50427,222250,120521,313112,50427,362373,114285,288270,171450,362373,228615,313112,292473,222250,222379,131388,292473,82127,228615,156230,171450,82127,114285xe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 o:connecttype="custom" o:connectlocs="82127,114285;131388,50427;222250,120521;313112,50427;362373,114285;288270,171450;362373,228615;313112,292473;222250,222379;131388,292473;82127,228615;156230,171450;82127,114285" o:connectangles="0,0,0,0,0,0,0,0,0,0,0,0,0"/>
                      <w10:wrap type="through"/>
                    </v:shape>
                  </w:pict>
                </mc:Fallback>
              </mc:AlternateContent>
            </w:r>
            <w:r w:rsidR="00152E9D"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2F380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43CAF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  <w:tr w:rsidR="00152E9D" w:rsidRPr="00CC0370" w14:paraId="0D633029" w14:textId="77777777">
        <w:trPr>
          <w:trHeight w:val="451"/>
        </w:trPr>
        <w:tc>
          <w:tcPr>
            <w:tcW w:w="10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61468" w14:textId="77777777" w:rsidR="00152E9D" w:rsidRPr="00F61A20" w:rsidRDefault="00086080" w:rsidP="00086080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BDCF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9AD8" w14:textId="77777777" w:rsidR="00152E9D" w:rsidRPr="00F61A20" w:rsidRDefault="00152E9D" w:rsidP="00152E9D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38D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9149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56B0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8E7B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EEDC" w14:textId="77777777" w:rsidR="00152E9D" w:rsidRPr="00F61A20" w:rsidRDefault="00152E9D" w:rsidP="00152E9D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152E9D" w:rsidRPr="00CC0370" w14:paraId="60ACDD56" w14:textId="77777777">
        <w:trPr>
          <w:trHeight w:val="947"/>
        </w:trPr>
        <w:tc>
          <w:tcPr>
            <w:tcW w:w="10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B5E40" w14:textId="77777777" w:rsidR="00152E9D" w:rsidRPr="00F61A20" w:rsidRDefault="00152E9D" w:rsidP="00152E9D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9B906B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004A89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858A9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E4500" w14:textId="6201E99F" w:rsidR="00152E9D" w:rsidRPr="00F61A20" w:rsidRDefault="00D140CE" w:rsidP="00152E9D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noProof/>
                <w:sz w:val="24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6EB83A" wp14:editId="3A90AA94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-334010</wp:posOffset>
                      </wp:positionV>
                      <wp:extent cx="444500" cy="342900"/>
                      <wp:effectExtent l="0" t="0" r="12700" b="63500"/>
                      <wp:wrapThrough wrapText="bothSides">
                        <wp:wrapPolygon edited="0">
                          <wp:start x="2469" y="1600"/>
                          <wp:lineTo x="1234" y="12800"/>
                          <wp:lineTo x="1234" y="19200"/>
                          <wp:lineTo x="3703" y="24000"/>
                          <wp:lineTo x="18514" y="24000"/>
                          <wp:lineTo x="20983" y="24000"/>
                          <wp:lineTo x="20983" y="6400"/>
                          <wp:lineTo x="19749" y="1600"/>
                          <wp:lineTo x="2469" y="1600"/>
                        </wp:wrapPolygon>
                      </wp:wrapThrough>
                      <wp:docPr id="4" name="Multiply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4500" cy="342900"/>
                              </a:xfrm>
                              <a:prstGeom prst="mathMultiply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22604" id="Multiply 4" o:spid="_x0000_s1026" style="position:absolute;margin-left:4.95pt;margin-top:-26.25pt;width:3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4500,342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" path="m82127,114285l131388,50427,222250,120521,313112,50427,362373,114285,288270,171450,362373,228615,313112,292473,222250,222379,131388,292473,82127,228615,156230,171450,82127,114285xe" fillcolor="#4f81bd [3204]" strokecolor="#4579b8 [3044]">
                      <v:fill color2="#a7bfde [1620]" rotate="t" type="gradient">
                        <o:fill v:ext="view" type="gradientUnscaled"/>
                      </v:fill>
                      <v:shadow on="t" opacity="22937f" mv:blur="40000f" origin=",.5" offset="0,23000emu"/>
                      <v:path arrowok="t" o:connecttype="custom" o:connectlocs="82127,114285;131388,50427;222250,120521;313112,50427;362373,114285;288270,171450;362373,228615;313112,292473;222250,222379;131388,292473;82127,228615;156230,171450;82127,114285" o:connectangles="0,0,0,0,0,0,0,0,0,0,0,0,0"/>
                      <w10:wrap type="through"/>
                    </v:shape>
                  </w:pict>
                </mc:Fallback>
              </mc:AlternateContent>
            </w:r>
            <w:r w:rsidR="00152E9D"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A09B5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73567E" w14:textId="77777777" w:rsidR="00152E9D" w:rsidRPr="00F61A20" w:rsidRDefault="00152E9D" w:rsidP="00152E9D">
            <w:pPr>
              <w:rPr>
                <w:rFonts w:ascii="Calibri" w:hAnsi="Calibri"/>
                <w:sz w:val="24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A15A3" w14:textId="77777777" w:rsidR="00152E9D" w:rsidRPr="00F61A20" w:rsidRDefault="00152E9D" w:rsidP="00152E9D">
            <w:pPr>
              <w:rPr>
                <w:rFonts w:ascii="Calibri" w:hAnsi="Calibri"/>
                <w:sz w:val="18"/>
                <w:szCs w:val="32"/>
              </w:rPr>
            </w:pPr>
            <w:r w:rsidRPr="00F61A20">
              <w:rPr>
                <w:rFonts w:ascii="Calibri" w:hAnsi="Calibri"/>
                <w:sz w:val="24"/>
                <w:szCs w:val="32"/>
              </w:rPr>
              <w:sym w:font="Wingdings" w:char="F06F"/>
            </w:r>
          </w:p>
        </w:tc>
      </w:tr>
    </w:tbl>
    <w:p w14:paraId="62B42540" w14:textId="77777777" w:rsidR="00152E9D" w:rsidRDefault="00152E9D" w:rsidP="00152E9D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152E9D" w:rsidRPr="00971172" w14:paraId="43C3165C" w14:textId="77777777">
        <w:trPr>
          <w:trHeight w:val="75"/>
        </w:trPr>
        <w:tc>
          <w:tcPr>
            <w:tcW w:w="5299" w:type="dxa"/>
            <w:shd w:val="clear" w:color="auto" w:fill="D9D9D9"/>
          </w:tcPr>
          <w:p w14:paraId="3405EF81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299" w:type="dxa"/>
            <w:shd w:val="clear" w:color="auto" w:fill="D9D9D9"/>
          </w:tcPr>
          <w:p w14:paraId="62C1E6E0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152E9D" w:rsidRPr="00971172" w14:paraId="0D285B02" w14:textId="77777777">
        <w:trPr>
          <w:trHeight w:val="555"/>
        </w:trPr>
        <w:tc>
          <w:tcPr>
            <w:tcW w:w="5299" w:type="dxa"/>
            <w:tcBorders>
              <w:bottom w:val="single" w:sz="8" w:space="0" w:color="000000"/>
            </w:tcBorders>
          </w:tcPr>
          <w:p w14:paraId="2E3DB259" w14:textId="41463694" w:rsidR="00152E9D" w:rsidRDefault="00D140CE" w:rsidP="00D140CE">
            <w:pPr>
              <w:pStyle w:val="BulletedList"/>
              <w:numPr>
                <w:ilvl w:val="0"/>
                <w:numId w:val="0"/>
              </w:numPr>
              <w:ind w:left="432" w:hanging="288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believe that throughout my bag and box presentation, I have spoken clearly and with confident understanding of the task in hand. </w:t>
            </w:r>
          </w:p>
          <w:p w14:paraId="3DA89FE9" w14:textId="72B5730D" w:rsidR="00D140CE" w:rsidRPr="00CE0319" w:rsidRDefault="00D140CE" w:rsidP="00D140CE">
            <w:pPr>
              <w:pStyle w:val="BulletedList"/>
              <w:numPr>
                <w:ilvl w:val="0"/>
                <w:numId w:val="0"/>
              </w:numPr>
              <w:ind w:left="432" w:hanging="288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also believe that my understanding of foundation phase learning is clear and that the activities presented are engaging and realistic for a classroom in nowadays as they are activities I used as a Teaching assistant last year, therefore I am aware of how well the children interact with the activities. </w:t>
            </w:r>
          </w:p>
          <w:p w14:paraId="0FEFBB87" w14:textId="77777777" w:rsidR="00152E9D" w:rsidRPr="00CE0319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7AF9F08C" w14:textId="77777777" w:rsidR="00152E9D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  <w:p w14:paraId="618E2823" w14:textId="77777777" w:rsidR="00152E9D" w:rsidRPr="00CE0319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299" w:type="dxa"/>
            <w:tcBorders>
              <w:bottom w:val="single" w:sz="8" w:space="0" w:color="000000"/>
            </w:tcBorders>
          </w:tcPr>
          <w:p w14:paraId="25A6BB88" w14:textId="038744F3" w:rsidR="00152E9D" w:rsidRDefault="00D140CE" w:rsidP="00152E9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perhaps need to improve on the minor errors in speech that were made in the presentation. </w:t>
            </w:r>
          </w:p>
          <w:p w14:paraId="6884B5ED" w14:textId="77777777" w:rsidR="00D140CE" w:rsidRDefault="00D140CE" w:rsidP="00152E9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I could also use more theorists and include more research and include personal experience within the presentation. </w:t>
            </w:r>
          </w:p>
          <w:p w14:paraId="065F52D2" w14:textId="77777777" w:rsidR="00D140CE" w:rsidRPr="00CE0319" w:rsidRDefault="00D140CE" w:rsidP="00152E9D">
            <w:pPr>
              <w:pStyle w:val="BulletedList"/>
              <w:numPr>
                <w:ilvl w:val="0"/>
                <w:numId w:val="0"/>
              </w:numPr>
              <w:rPr>
                <w:rFonts w:ascii="Calibri" w:hAnsi="Calibri"/>
                <w:sz w:val="20"/>
                <w:szCs w:val="20"/>
              </w:rPr>
            </w:pPr>
          </w:p>
          <w:p w14:paraId="08750AB4" w14:textId="77777777" w:rsidR="00152E9D" w:rsidRPr="00CE0319" w:rsidRDefault="00152E9D" w:rsidP="00152E9D">
            <w:pPr>
              <w:pStyle w:val="BulletedList"/>
              <w:numPr>
                <w:ilvl w:val="0"/>
                <w:numId w:val="0"/>
              </w:numPr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6038175E" w14:textId="446589AC" w:rsidR="00152E9D" w:rsidRDefault="00152E9D" w:rsidP="00152E9D"/>
    <w:tbl>
      <w:tblPr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152E9D" w:rsidRPr="00971172" w14:paraId="794EB4F2" w14:textId="77777777">
        <w:trPr>
          <w:trHeight w:val="586"/>
        </w:trPr>
        <w:tc>
          <w:tcPr>
            <w:tcW w:w="2204" w:type="dxa"/>
            <w:shd w:val="clear" w:color="auto" w:fill="D9D9D9"/>
          </w:tcPr>
          <w:p w14:paraId="62E56177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Student</w:t>
            </w:r>
            <w:r w:rsidRPr="00CE0319">
              <w:rPr>
                <w:rFonts w:ascii="Calibri" w:hAnsi="Calibri" w:cs="Calibri"/>
                <w:b/>
              </w:rPr>
              <w:t>’s Name</w:t>
            </w:r>
          </w:p>
        </w:tc>
        <w:tc>
          <w:tcPr>
            <w:tcW w:w="3858" w:type="dxa"/>
          </w:tcPr>
          <w:p w14:paraId="14D8F6CA" w14:textId="5AECCB7A" w:rsidR="00152E9D" w:rsidRPr="00CE0319" w:rsidRDefault="00D140CE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  <w:b/>
              </w:rPr>
              <w:t>Siân</w:t>
            </w:r>
            <w:proofErr w:type="spellEnd"/>
            <w:r>
              <w:rPr>
                <w:rFonts w:ascii="Calibri" w:hAnsi="Calibri" w:cs="Calibri"/>
                <w:b/>
              </w:rPr>
              <w:t xml:space="preserve"> Tyler </w:t>
            </w:r>
          </w:p>
        </w:tc>
        <w:tc>
          <w:tcPr>
            <w:tcW w:w="1047" w:type="dxa"/>
            <w:shd w:val="clear" w:color="auto" w:fill="D9D9D9"/>
          </w:tcPr>
          <w:p w14:paraId="62804DB7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</w:tcPr>
          <w:p w14:paraId="6F32575E" w14:textId="4946EDBF" w:rsidR="00152E9D" w:rsidRPr="00CE0319" w:rsidRDefault="00D140CE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10.12.17</w:t>
            </w:r>
          </w:p>
        </w:tc>
      </w:tr>
      <w:tr w:rsidR="00152E9D" w:rsidRPr="00971172" w14:paraId="210B55DB" w14:textId="77777777">
        <w:trPr>
          <w:trHeight w:val="528"/>
        </w:trPr>
        <w:tc>
          <w:tcPr>
            <w:tcW w:w="2204" w:type="dxa"/>
            <w:tcBorders>
              <w:bottom w:val="single" w:sz="8" w:space="0" w:color="000000"/>
            </w:tcBorders>
            <w:shd w:val="clear" w:color="auto" w:fill="D9D9D9"/>
          </w:tcPr>
          <w:p w14:paraId="5B80953C" w14:textId="77777777" w:rsidR="00152E9D" w:rsidRPr="00CE0319" w:rsidRDefault="00152E9D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</w:t>
            </w:r>
            <w:r w:rsidRPr="00CE0319">
              <w:rPr>
                <w:rFonts w:ascii="Calibri" w:hAnsi="Calibri" w:cs="Calibri"/>
                <w:b/>
              </w:rPr>
              <w:t>’s Signature</w:t>
            </w:r>
          </w:p>
        </w:tc>
        <w:tc>
          <w:tcPr>
            <w:tcW w:w="8394" w:type="dxa"/>
            <w:gridSpan w:val="3"/>
            <w:tcBorders>
              <w:bottom w:val="single" w:sz="8" w:space="0" w:color="000000"/>
            </w:tcBorders>
          </w:tcPr>
          <w:p w14:paraId="6EE9F93C" w14:textId="411B9DD7" w:rsidR="00152E9D" w:rsidRPr="00CE0319" w:rsidRDefault="00D140CE" w:rsidP="00152E9D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proofErr w:type="spellStart"/>
            <w:r>
              <w:rPr>
                <w:rFonts w:ascii="Calibri" w:hAnsi="Calibri" w:cs="Calibri"/>
                <w:b/>
              </w:rPr>
              <w:t>SCTyler</w:t>
            </w:r>
            <w:proofErr w:type="spellEnd"/>
          </w:p>
        </w:tc>
      </w:tr>
    </w:tbl>
    <w:p w14:paraId="4AE96B21" w14:textId="77777777" w:rsidR="00152E9D" w:rsidRDefault="00152E9D" w:rsidP="00152E9D">
      <w:pPr>
        <w:jc w:val="both"/>
      </w:pPr>
    </w:p>
    <w:p w14:paraId="77BFB025" w14:textId="77777777" w:rsidR="00DF321B" w:rsidRDefault="00DF321B" w:rsidP="00DF321B">
      <w:pPr>
        <w:pStyle w:val="ListParagraph"/>
        <w:ind w:left="0"/>
        <w:jc w:val="both"/>
        <w:rPr>
          <w:rFonts w:ascii="Calibri" w:hAnsi="Calibri" w:cs="Calibri"/>
          <w:sz w:val="22"/>
          <w:szCs w:val="22"/>
        </w:rPr>
      </w:pPr>
    </w:p>
    <w:p w14:paraId="0FD56F82" w14:textId="052A36BA" w:rsidR="001F50B6" w:rsidRDefault="00D140CE" w:rsidP="001F50B6">
      <w:pPr>
        <w:pStyle w:val="NormalWeb"/>
        <w:rPr>
          <w:rFonts w:ascii="Calibri" w:hAnsi="Calibri" w:cs="Arial"/>
          <w:color w:val="303B44"/>
          <w:sz w:val="22"/>
          <w:szCs w:val="22"/>
        </w:rPr>
      </w:pPr>
      <w:r>
        <w:rPr>
          <w:rFonts w:ascii="Calibri" w:hAnsi="Calibri" w:cs="Arial"/>
          <w:color w:val="303B44"/>
          <w:sz w:val="22"/>
          <w:szCs w:val="22"/>
        </w:rPr>
        <w:t xml:space="preserve">  Link to the presentation - </w:t>
      </w:r>
      <w:hyperlink r:id="rId8" w:history="1">
        <w:r w:rsidRPr="007D1A34">
          <w:rPr>
            <w:rStyle w:val="Hyperlink"/>
            <w:rFonts w:ascii="Calibri" w:hAnsi="Calibri" w:cs="Arial"/>
            <w:sz w:val="22"/>
            <w:szCs w:val="22"/>
          </w:rPr>
          <w:t>https://www.youtube.com/watch?v=DksQCOOoL_c</w:t>
        </w:r>
      </w:hyperlink>
      <w:r>
        <w:rPr>
          <w:rFonts w:ascii="Calibri" w:hAnsi="Calibri" w:cs="Arial"/>
          <w:color w:val="303B44"/>
          <w:sz w:val="22"/>
          <w:szCs w:val="22"/>
        </w:rPr>
        <w:t xml:space="preserve"> </w:t>
      </w:r>
      <w:bookmarkStart w:id="0" w:name="_GoBack"/>
      <w:bookmarkEnd w:id="0"/>
    </w:p>
    <w:sectPr w:rsidR="001F50B6" w:rsidSect="00F61A20">
      <w:footerReference w:type="default" r:id="rId9"/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547F3" w14:textId="77777777" w:rsidR="00322335" w:rsidRDefault="00322335">
      <w:r>
        <w:separator/>
      </w:r>
    </w:p>
  </w:endnote>
  <w:endnote w:type="continuationSeparator" w:id="0">
    <w:p w14:paraId="749BF26D" w14:textId="77777777" w:rsidR="00322335" w:rsidRDefault="00322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C7D49" w14:textId="77777777" w:rsidR="00EF217E" w:rsidRPr="0075481B" w:rsidRDefault="00EF217E">
    <w:pPr>
      <w:pStyle w:val="Footer"/>
      <w:jc w:val="center"/>
      <w:rPr>
        <w:rFonts w:asciiTheme="majorHAnsi" w:hAnsiTheme="majorHAnsi"/>
      </w:rPr>
    </w:pPr>
    <w:r w:rsidRPr="0075481B">
      <w:rPr>
        <w:rFonts w:asciiTheme="majorHAnsi" w:hAnsiTheme="majorHAnsi"/>
      </w:rPr>
      <w:t xml:space="preserve">Page </w:t>
    </w:r>
    <w:r w:rsidR="00B53334" w:rsidRPr="0075481B">
      <w:rPr>
        <w:rFonts w:asciiTheme="majorHAnsi" w:hAnsiTheme="majorHAnsi"/>
        <w:b/>
        <w:sz w:val="24"/>
        <w:szCs w:val="24"/>
      </w:rPr>
      <w:fldChar w:fldCharType="begin"/>
    </w:r>
    <w:r w:rsidRPr="0075481B">
      <w:rPr>
        <w:rFonts w:asciiTheme="majorHAnsi" w:hAnsiTheme="majorHAnsi"/>
        <w:b/>
      </w:rPr>
      <w:instrText xml:space="preserve"> PAGE </w:instrText>
    </w:r>
    <w:r w:rsidR="00B53334" w:rsidRPr="0075481B">
      <w:rPr>
        <w:rFonts w:asciiTheme="majorHAnsi" w:hAnsiTheme="majorHAnsi"/>
        <w:b/>
        <w:sz w:val="24"/>
        <w:szCs w:val="24"/>
      </w:rPr>
      <w:fldChar w:fldCharType="separate"/>
    </w:r>
    <w:r w:rsidR="00D140CE">
      <w:rPr>
        <w:rFonts w:asciiTheme="majorHAnsi" w:hAnsiTheme="majorHAnsi"/>
        <w:b/>
        <w:noProof/>
      </w:rPr>
      <w:t>1</w:t>
    </w:r>
    <w:r w:rsidR="00B53334" w:rsidRPr="0075481B">
      <w:rPr>
        <w:rFonts w:asciiTheme="majorHAnsi" w:hAnsiTheme="majorHAnsi"/>
        <w:b/>
        <w:sz w:val="24"/>
        <w:szCs w:val="24"/>
      </w:rPr>
      <w:fldChar w:fldCharType="end"/>
    </w:r>
    <w:r w:rsidRPr="0075481B">
      <w:rPr>
        <w:rFonts w:asciiTheme="majorHAnsi" w:hAnsiTheme="majorHAnsi"/>
      </w:rPr>
      <w:t xml:space="preserve"> of </w:t>
    </w:r>
    <w:r w:rsidR="00B53334" w:rsidRPr="0075481B">
      <w:rPr>
        <w:rFonts w:asciiTheme="majorHAnsi" w:hAnsiTheme="majorHAnsi"/>
        <w:b/>
        <w:sz w:val="24"/>
        <w:szCs w:val="24"/>
      </w:rPr>
      <w:fldChar w:fldCharType="begin"/>
    </w:r>
    <w:r w:rsidRPr="0075481B">
      <w:rPr>
        <w:rFonts w:asciiTheme="majorHAnsi" w:hAnsiTheme="majorHAnsi"/>
        <w:b/>
      </w:rPr>
      <w:instrText xml:space="preserve"> NUMPAGES  </w:instrText>
    </w:r>
    <w:r w:rsidR="00B53334" w:rsidRPr="0075481B">
      <w:rPr>
        <w:rFonts w:asciiTheme="majorHAnsi" w:hAnsiTheme="majorHAnsi"/>
        <w:b/>
        <w:sz w:val="24"/>
        <w:szCs w:val="24"/>
      </w:rPr>
      <w:fldChar w:fldCharType="separate"/>
    </w:r>
    <w:r w:rsidR="00D140CE">
      <w:rPr>
        <w:rFonts w:asciiTheme="majorHAnsi" w:hAnsiTheme="majorHAnsi"/>
        <w:b/>
        <w:noProof/>
      </w:rPr>
      <w:t>2</w:t>
    </w:r>
    <w:r w:rsidR="00B53334" w:rsidRPr="0075481B">
      <w:rPr>
        <w:rFonts w:asciiTheme="majorHAnsi" w:hAnsiTheme="majorHAnsi"/>
        <w:b/>
        <w:sz w:val="24"/>
        <w:szCs w:val="24"/>
      </w:rPr>
      <w:fldChar w:fldCharType="end"/>
    </w:r>
  </w:p>
  <w:p w14:paraId="027F0236" w14:textId="77777777" w:rsidR="00EF217E" w:rsidRDefault="00EF217E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C81FE" w14:textId="77777777" w:rsidR="00EF217E" w:rsidRDefault="00EF217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08B9AC" w14:textId="77777777" w:rsidR="00322335" w:rsidRDefault="00322335">
      <w:r>
        <w:separator/>
      </w:r>
    </w:p>
  </w:footnote>
  <w:footnote w:type="continuationSeparator" w:id="0">
    <w:p w14:paraId="36D99C9E" w14:textId="77777777" w:rsidR="00322335" w:rsidRDefault="003223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9CA488E"/>
    <w:multiLevelType w:val="hybridMultilevel"/>
    <w:tmpl w:val="CA86F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390A36"/>
    <w:multiLevelType w:val="hybridMultilevel"/>
    <w:tmpl w:val="B2E0A9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7">
    <w:nsid w:val="210507DB"/>
    <w:multiLevelType w:val="hybridMultilevel"/>
    <w:tmpl w:val="FA181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28F44BC2"/>
    <w:multiLevelType w:val="hybridMultilevel"/>
    <w:tmpl w:val="31EEFAC2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D3F513B"/>
    <w:multiLevelType w:val="hybridMultilevel"/>
    <w:tmpl w:val="483ED56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ED10EF"/>
    <w:multiLevelType w:val="hybridMultilevel"/>
    <w:tmpl w:val="AA2A8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CD1396"/>
    <w:multiLevelType w:val="hybridMultilevel"/>
    <w:tmpl w:val="10BA1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23781F"/>
    <w:multiLevelType w:val="hybridMultilevel"/>
    <w:tmpl w:val="39F24F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E5A2103"/>
    <w:multiLevelType w:val="hybridMultilevel"/>
    <w:tmpl w:val="2A58F7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732B1043"/>
    <w:multiLevelType w:val="hybridMultilevel"/>
    <w:tmpl w:val="2F448F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7635D13"/>
    <w:multiLevelType w:val="hybridMultilevel"/>
    <w:tmpl w:val="6442B7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4"/>
  </w:num>
  <w:num w:numId="4">
    <w:abstractNumId w:val="18"/>
  </w:num>
  <w:num w:numId="5">
    <w:abstractNumId w:val="11"/>
  </w:num>
  <w:num w:numId="6">
    <w:abstractNumId w:val="23"/>
  </w:num>
  <w:num w:numId="7">
    <w:abstractNumId w:val="3"/>
  </w:num>
  <w:num w:numId="8">
    <w:abstractNumId w:val="22"/>
  </w:num>
  <w:num w:numId="9">
    <w:abstractNumId w:val="14"/>
  </w:num>
  <w:num w:numId="10">
    <w:abstractNumId w:val="6"/>
  </w:num>
  <w:num w:numId="11">
    <w:abstractNumId w:val="8"/>
  </w:num>
  <w:num w:numId="12">
    <w:abstractNumId w:val="12"/>
  </w:num>
  <w:num w:numId="13">
    <w:abstractNumId w:val="21"/>
  </w:num>
  <w:num w:numId="14">
    <w:abstractNumId w:val="4"/>
  </w:num>
  <w:num w:numId="15">
    <w:abstractNumId w:val="0"/>
  </w:num>
  <w:num w:numId="16">
    <w:abstractNumId w:val="9"/>
  </w:num>
  <w:num w:numId="17">
    <w:abstractNumId w:val="15"/>
  </w:num>
  <w:num w:numId="18">
    <w:abstractNumId w:val="17"/>
  </w:num>
  <w:num w:numId="19">
    <w:abstractNumId w:val="1"/>
  </w:num>
  <w:num w:numId="20">
    <w:abstractNumId w:val="10"/>
  </w:num>
  <w:num w:numId="21">
    <w:abstractNumId w:val="26"/>
  </w:num>
  <w:num w:numId="22">
    <w:abstractNumId w:val="20"/>
  </w:num>
  <w:num w:numId="23">
    <w:abstractNumId w:val="19"/>
  </w:num>
  <w:num w:numId="24">
    <w:abstractNumId w:val="25"/>
  </w:num>
  <w:num w:numId="25">
    <w:abstractNumId w:val="7"/>
  </w:num>
  <w:num w:numId="26">
    <w:abstractNumId w:val="1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86080"/>
    <w:rsid w:val="000971FC"/>
    <w:rsid w:val="000A1657"/>
    <w:rsid w:val="000A2A3A"/>
    <w:rsid w:val="000A492A"/>
    <w:rsid w:val="000D0CD5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D0540"/>
    <w:rsid w:val="001E1050"/>
    <w:rsid w:val="001E1E1F"/>
    <w:rsid w:val="001E2007"/>
    <w:rsid w:val="001E57C1"/>
    <w:rsid w:val="001F07EF"/>
    <w:rsid w:val="001F1282"/>
    <w:rsid w:val="001F50B6"/>
    <w:rsid w:val="001F6D7A"/>
    <w:rsid w:val="00202A72"/>
    <w:rsid w:val="0022746E"/>
    <w:rsid w:val="00235F71"/>
    <w:rsid w:val="002444CA"/>
    <w:rsid w:val="00260DE6"/>
    <w:rsid w:val="00273FEE"/>
    <w:rsid w:val="0028204E"/>
    <w:rsid w:val="0028591B"/>
    <w:rsid w:val="00291841"/>
    <w:rsid w:val="002A543B"/>
    <w:rsid w:val="002A5BBE"/>
    <w:rsid w:val="002C449B"/>
    <w:rsid w:val="002C6040"/>
    <w:rsid w:val="002D5B3F"/>
    <w:rsid w:val="002E272E"/>
    <w:rsid w:val="002E4236"/>
    <w:rsid w:val="002F5778"/>
    <w:rsid w:val="00322335"/>
    <w:rsid w:val="003223E0"/>
    <w:rsid w:val="00352C4A"/>
    <w:rsid w:val="00362560"/>
    <w:rsid w:val="003732FD"/>
    <w:rsid w:val="0037534A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A6E6A"/>
    <w:rsid w:val="004B2407"/>
    <w:rsid w:val="004B5334"/>
    <w:rsid w:val="004B6C14"/>
    <w:rsid w:val="004C4CAC"/>
    <w:rsid w:val="004C6619"/>
    <w:rsid w:val="004D1293"/>
    <w:rsid w:val="004D63D9"/>
    <w:rsid w:val="0050249F"/>
    <w:rsid w:val="00524566"/>
    <w:rsid w:val="00530BEF"/>
    <w:rsid w:val="005550CA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D4CC1"/>
    <w:rsid w:val="005E285E"/>
    <w:rsid w:val="005E56BA"/>
    <w:rsid w:val="005E72F8"/>
    <w:rsid w:val="005F0579"/>
    <w:rsid w:val="006062A3"/>
    <w:rsid w:val="00610E08"/>
    <w:rsid w:val="006140BF"/>
    <w:rsid w:val="006161BE"/>
    <w:rsid w:val="00620787"/>
    <w:rsid w:val="00632434"/>
    <w:rsid w:val="0063478F"/>
    <w:rsid w:val="00641090"/>
    <w:rsid w:val="00644256"/>
    <w:rsid w:val="00661D6F"/>
    <w:rsid w:val="006628E9"/>
    <w:rsid w:val="00663D4F"/>
    <w:rsid w:val="006664A6"/>
    <w:rsid w:val="0066725E"/>
    <w:rsid w:val="006716C7"/>
    <w:rsid w:val="00681208"/>
    <w:rsid w:val="00681FA9"/>
    <w:rsid w:val="00691EA9"/>
    <w:rsid w:val="006934D4"/>
    <w:rsid w:val="006A6DC3"/>
    <w:rsid w:val="006B04CC"/>
    <w:rsid w:val="006D49ED"/>
    <w:rsid w:val="006D55CE"/>
    <w:rsid w:val="006D637A"/>
    <w:rsid w:val="006E2938"/>
    <w:rsid w:val="006F45BF"/>
    <w:rsid w:val="006F60E0"/>
    <w:rsid w:val="00702F71"/>
    <w:rsid w:val="00733F97"/>
    <w:rsid w:val="007366DF"/>
    <w:rsid w:val="00736AAA"/>
    <w:rsid w:val="0075481B"/>
    <w:rsid w:val="00757839"/>
    <w:rsid w:val="00761B35"/>
    <w:rsid w:val="00770C81"/>
    <w:rsid w:val="00791024"/>
    <w:rsid w:val="00793F0A"/>
    <w:rsid w:val="00797D91"/>
    <w:rsid w:val="007A2657"/>
    <w:rsid w:val="007C682C"/>
    <w:rsid w:val="007D2385"/>
    <w:rsid w:val="007F214F"/>
    <w:rsid w:val="00800069"/>
    <w:rsid w:val="00826267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C1855"/>
    <w:rsid w:val="008D763F"/>
    <w:rsid w:val="008F036F"/>
    <w:rsid w:val="008F78C2"/>
    <w:rsid w:val="00904568"/>
    <w:rsid w:val="00911394"/>
    <w:rsid w:val="009238C1"/>
    <w:rsid w:val="00923EF2"/>
    <w:rsid w:val="00926D25"/>
    <w:rsid w:val="00926E9D"/>
    <w:rsid w:val="00932C6E"/>
    <w:rsid w:val="00933F10"/>
    <w:rsid w:val="009433C5"/>
    <w:rsid w:val="00965881"/>
    <w:rsid w:val="009871FF"/>
    <w:rsid w:val="00987C80"/>
    <w:rsid w:val="00990799"/>
    <w:rsid w:val="009970CB"/>
    <w:rsid w:val="009A0631"/>
    <w:rsid w:val="009D3EA4"/>
    <w:rsid w:val="009D649C"/>
    <w:rsid w:val="009E4BC1"/>
    <w:rsid w:val="009F5CB2"/>
    <w:rsid w:val="00A03BB8"/>
    <w:rsid w:val="00A3505D"/>
    <w:rsid w:val="00A4036F"/>
    <w:rsid w:val="00A4641C"/>
    <w:rsid w:val="00A55876"/>
    <w:rsid w:val="00A67FB1"/>
    <w:rsid w:val="00A85402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41472"/>
    <w:rsid w:val="00B53334"/>
    <w:rsid w:val="00B64082"/>
    <w:rsid w:val="00B72325"/>
    <w:rsid w:val="00B81AD3"/>
    <w:rsid w:val="00B829D8"/>
    <w:rsid w:val="00B84B5B"/>
    <w:rsid w:val="00B86446"/>
    <w:rsid w:val="00BA0B9C"/>
    <w:rsid w:val="00BA1176"/>
    <w:rsid w:val="00BA6B2C"/>
    <w:rsid w:val="00BB4DE3"/>
    <w:rsid w:val="00BE0B01"/>
    <w:rsid w:val="00BE79C7"/>
    <w:rsid w:val="00BF3CB5"/>
    <w:rsid w:val="00C1285B"/>
    <w:rsid w:val="00C1361B"/>
    <w:rsid w:val="00C14E1F"/>
    <w:rsid w:val="00C25A70"/>
    <w:rsid w:val="00C315AF"/>
    <w:rsid w:val="00C36D9A"/>
    <w:rsid w:val="00C378F9"/>
    <w:rsid w:val="00C44A72"/>
    <w:rsid w:val="00C61FC2"/>
    <w:rsid w:val="00C705F9"/>
    <w:rsid w:val="00C80F0F"/>
    <w:rsid w:val="00C8667A"/>
    <w:rsid w:val="00C93BCB"/>
    <w:rsid w:val="00CC241A"/>
    <w:rsid w:val="00CC6CFC"/>
    <w:rsid w:val="00CE4035"/>
    <w:rsid w:val="00CE65AB"/>
    <w:rsid w:val="00CF4266"/>
    <w:rsid w:val="00D140CE"/>
    <w:rsid w:val="00D15C5F"/>
    <w:rsid w:val="00D22D9C"/>
    <w:rsid w:val="00D241F1"/>
    <w:rsid w:val="00D275CB"/>
    <w:rsid w:val="00D30DFA"/>
    <w:rsid w:val="00D463A5"/>
    <w:rsid w:val="00D4710D"/>
    <w:rsid w:val="00D47D25"/>
    <w:rsid w:val="00D60BFF"/>
    <w:rsid w:val="00D62ACD"/>
    <w:rsid w:val="00DA36EE"/>
    <w:rsid w:val="00DB116D"/>
    <w:rsid w:val="00DD17CC"/>
    <w:rsid w:val="00DE217A"/>
    <w:rsid w:val="00DF321B"/>
    <w:rsid w:val="00E230E0"/>
    <w:rsid w:val="00E51AAC"/>
    <w:rsid w:val="00E663E4"/>
    <w:rsid w:val="00E66CC0"/>
    <w:rsid w:val="00E728A9"/>
    <w:rsid w:val="00E807D9"/>
    <w:rsid w:val="00EA0F4E"/>
    <w:rsid w:val="00EA295B"/>
    <w:rsid w:val="00EA6801"/>
    <w:rsid w:val="00EB4F96"/>
    <w:rsid w:val="00ED7072"/>
    <w:rsid w:val="00EE3132"/>
    <w:rsid w:val="00EE3D9D"/>
    <w:rsid w:val="00EE5E83"/>
    <w:rsid w:val="00EE6F25"/>
    <w:rsid w:val="00EF217E"/>
    <w:rsid w:val="00F02126"/>
    <w:rsid w:val="00F03D85"/>
    <w:rsid w:val="00F07C8C"/>
    <w:rsid w:val="00F12FD7"/>
    <w:rsid w:val="00F249F1"/>
    <w:rsid w:val="00F25B9D"/>
    <w:rsid w:val="00F2664E"/>
    <w:rsid w:val="00F31163"/>
    <w:rsid w:val="00F31C04"/>
    <w:rsid w:val="00F40640"/>
    <w:rsid w:val="00F442A7"/>
    <w:rsid w:val="00F55547"/>
    <w:rsid w:val="00F57A89"/>
    <w:rsid w:val="00F61A20"/>
    <w:rsid w:val="00F63DD9"/>
    <w:rsid w:val="00F672CF"/>
    <w:rsid w:val="00F67644"/>
    <w:rsid w:val="00F70A44"/>
    <w:rsid w:val="00F830EF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4EDD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87E42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4C4CAC"/>
    <w:rPr>
      <w:lang w:eastAsia="en-GB"/>
    </w:rPr>
  </w:style>
  <w:style w:type="paragraph" w:styleId="Heading1">
    <w:name w:val="heading 1"/>
    <w:basedOn w:val="Normal"/>
    <w:next w:val="Normal"/>
    <w:qFormat/>
    <w:rsid w:val="004C4CAC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4C4CAC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4C4CAC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4C4CAC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A27C50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4C4C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4C4CAC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customStyle="1" w:styleId="BalloonTextChar1">
    <w:name w:val="Balloon Text Char1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SubtleEmphasis1">
    <w:name w:val="Subtle Emphasis1"/>
    <w:uiPriority w:val="65"/>
    <w:qFormat/>
    <w:rsid w:val="001D0540"/>
    <w:rPr>
      <w:i/>
      <w:iCs/>
      <w:color w:val="808080"/>
    </w:rPr>
  </w:style>
  <w:style w:type="paragraph" w:styleId="BodyText">
    <w:name w:val="Body Text"/>
    <w:basedOn w:val="Normal"/>
    <w:link w:val="BodyTextChar"/>
    <w:rsid w:val="00C25A70"/>
    <w:pPr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25A70"/>
    <w:rPr>
      <w:sz w:val="24"/>
      <w:szCs w:val="24"/>
      <w:lang w:eastAsia="en-GB"/>
    </w:rPr>
  </w:style>
  <w:style w:type="paragraph" w:customStyle="1" w:styleId="bullet">
    <w:name w:val="bullet"/>
    <w:rsid w:val="00C25A70"/>
    <w:pPr>
      <w:spacing w:before="120"/>
      <w:ind w:left="1004" w:hanging="284"/>
      <w:jc w:val="both"/>
    </w:pPr>
    <w:rPr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hyperlink" Target="https://www.youtube.com/watch?v=DksQCOOoL_c" TargetMode="Externa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2</Pages>
  <Words>305</Words>
  <Characters>1742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2043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Sian Tyler</cp:lastModifiedBy>
  <cp:revision>2</cp:revision>
  <cp:lastPrinted>2016-09-21T09:17:00Z</cp:lastPrinted>
  <dcterms:created xsi:type="dcterms:W3CDTF">2017-12-10T15:58:00Z</dcterms:created>
  <dcterms:modified xsi:type="dcterms:W3CDTF">2017-12-10T15:58:00Z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