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85BFE" w:rsidR="002D5B3F" w:rsidP="005F3A53" w:rsidRDefault="001A24F3" w14:paraId="602BC2E6" w14:textId="77777777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3AD3D34" wp14:editId="5811E4F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8528E9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:rsidRPr="00A406E5" w:rsidR="002D5B3F" w:rsidP="002D5B3F" w:rsidRDefault="002D5B3F" w14:paraId="09E0E76C" w14:textId="77777777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Pr="00A406E5" w:rsidR="003A3CE5" w:rsidTr="00674829" w14:paraId="61B78348" w14:textId="77777777">
        <w:tc>
          <w:tcPr>
            <w:tcW w:w="9922" w:type="dxa"/>
            <w:shd w:val="clear" w:color="auto" w:fill="C0C0C0"/>
          </w:tcPr>
          <w:p w:rsidRPr="00A406E5" w:rsidR="00681FA9" w:rsidP="00D32E34" w:rsidRDefault="00131FEF" w14:paraId="141AC300" w14:textId="77777777">
            <w:pPr>
              <w:pStyle w:val="Heading4"/>
              <w:rPr>
                <w:rFonts w:ascii="Arial" w:hAnsi="Arial" w:cs="Arial"/>
                <w:b/>
              </w:rPr>
            </w:pPr>
            <w:r w:rsidRPr="00674829">
              <w:rPr>
                <w:rFonts w:ascii="Arial" w:hAnsi="Arial" w:cs="Arial"/>
                <w:b/>
                <w:lang w:val="cy-GB"/>
              </w:rPr>
              <w:t>MANYLEB ASESU LEFEL 7</w:t>
            </w:r>
            <w:r w:rsidRPr="00A406E5" w:rsidR="003A3C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Pr="00A406E5" w:rsidR="003A3CE5" w:rsidP="002D5B3F" w:rsidRDefault="003A3CE5" w14:paraId="58344868" w14:textId="77777777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689"/>
        <w:gridCol w:w="3293"/>
        <w:gridCol w:w="2470"/>
        <w:gridCol w:w="2470"/>
      </w:tblGrid>
      <w:tr w:rsidRPr="00A406E5" w:rsidR="003B3F9D" w:rsidTr="705FC08A" w14:paraId="58DC9F55" w14:textId="77777777">
        <w:tc>
          <w:tcPr>
            <w:tcW w:w="1689" w:type="dxa"/>
            <w:shd w:val="clear" w:color="auto" w:fill="auto"/>
            <w:tcMar/>
          </w:tcPr>
          <w:p w:rsidRPr="00A406E5" w:rsidR="003B3F9D" w:rsidP="00D32E34" w:rsidRDefault="00131FEF" w14:paraId="68CAA328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482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  <w:tcMar/>
          </w:tcPr>
          <w:p w:rsidRPr="00A406E5" w:rsidR="003B3F9D" w:rsidP="001E57C1" w:rsidRDefault="0017512A" w14:paraId="40E22C85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6E5" w:rsidR="003B3F9D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 w:rsidR="003B3F9D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70" w:type="dxa"/>
            <w:shd w:val="clear" w:color="auto" w:fill="D9D9D9" w:themeFill="background1" w:themeFillShade="D9"/>
            <w:tcMar/>
          </w:tcPr>
          <w:p w:rsidRPr="00A406E5" w:rsidR="003B3F9D" w:rsidP="00D32E34" w:rsidRDefault="00131FEF" w14:paraId="3FD2AEE0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470" w:type="dxa"/>
            <w:tcMar/>
          </w:tcPr>
          <w:p w:rsidRPr="00A406E5" w:rsidR="003B3F9D" w:rsidP="001E57C1" w:rsidRDefault="003B3F9D" w14:paraId="108BA8EF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Pr="00A406E5" w:rsidR="00DB116D" w:rsidTr="705FC08A" w14:paraId="6546B49B" w14:textId="77777777">
        <w:tc>
          <w:tcPr>
            <w:tcW w:w="1689" w:type="dxa"/>
            <w:shd w:val="clear" w:color="auto" w:fill="auto"/>
            <w:tcMar/>
          </w:tcPr>
          <w:p w:rsidRPr="00A406E5" w:rsidR="00DB116D" w:rsidP="00D32E34" w:rsidRDefault="00131FEF" w14:paraId="22D956CC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8233" w:type="dxa"/>
            <w:gridSpan w:val="3"/>
            <w:tcMar/>
          </w:tcPr>
          <w:p w:rsidRPr="00A406E5" w:rsidR="00DB116D" w:rsidP="705FC08A" w:rsidRDefault="00DB116D" w14:paraId="06E39E90" w14:textId="35102298">
            <w:pPr>
              <w:pStyle w:val="Normal"/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705FC08A" w:rsidR="466887CC">
              <w:rPr>
                <w:rFonts w:ascii="Arial" w:hAnsi="Arial" w:eastAsia="Times New Roman" w:cs="Arial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Doethuriaeth Broffesiynol mewn Addysg (EdD)</w:t>
            </w:r>
          </w:p>
        </w:tc>
      </w:tr>
      <w:tr w:rsidRPr="00A406E5" w:rsidR="008F1308" w:rsidTr="705FC08A" w14:paraId="69F2F2FF" w14:textId="77777777">
        <w:tc>
          <w:tcPr>
            <w:tcW w:w="1689" w:type="dxa"/>
            <w:shd w:val="clear" w:color="auto" w:fill="auto"/>
            <w:tcMar/>
          </w:tcPr>
          <w:p w:rsidRPr="00A406E5" w:rsidR="008F1308" w:rsidP="00D32E34" w:rsidRDefault="00131FEF" w14:paraId="648B8449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8233" w:type="dxa"/>
            <w:gridSpan w:val="3"/>
            <w:tcMar/>
          </w:tcPr>
          <w:p w:rsidR="705FC08A" w:rsidP="705FC08A" w:rsidRDefault="705FC08A" w14:paraId="14884B34" w14:textId="6A98D3A2">
            <w:pPr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5FC08A" w:rsidR="705FC08A"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Ysgrifennu Adolygiad Llenyddiaeth Beirniadol Mewn Addysg</w:t>
            </w:r>
          </w:p>
        </w:tc>
      </w:tr>
      <w:tr w:rsidRPr="00A406E5" w:rsidR="00B84B5B" w:rsidTr="705FC08A" w14:paraId="4C603024" w14:textId="77777777">
        <w:tc>
          <w:tcPr>
            <w:tcW w:w="1689" w:type="dxa"/>
            <w:shd w:val="clear" w:color="auto" w:fill="auto"/>
            <w:tcMar/>
          </w:tcPr>
          <w:p w:rsidRPr="00A406E5" w:rsidR="00B84B5B" w:rsidP="00D32E34" w:rsidRDefault="00131FEF" w14:paraId="28610531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  <w:tcMar/>
          </w:tcPr>
          <w:p w:rsidR="705FC08A" w:rsidP="705FC08A" w:rsidRDefault="705FC08A" w14:paraId="274CF3A6" w14:textId="2DD60B29">
            <w:pPr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05FC08A" w:rsidR="705FC08A"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ECDE7016</w:t>
            </w:r>
          </w:p>
        </w:tc>
        <w:tc>
          <w:tcPr>
            <w:tcW w:w="2470" w:type="dxa"/>
            <w:shd w:val="clear" w:color="auto" w:fill="D9D9D9" w:themeFill="background1" w:themeFillShade="D9"/>
            <w:tcMar/>
          </w:tcPr>
          <w:p w:rsidR="705FC08A" w:rsidP="705FC08A" w:rsidRDefault="705FC08A" w14:paraId="6855DF82" w14:textId="57B980BC">
            <w:pPr>
              <w:pStyle w:val="Normal"/>
              <w:keepNext w:val="1"/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5FC08A" w:rsidR="705FC08A"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470" w:type="dxa"/>
            <w:tcMar/>
          </w:tcPr>
          <w:p w:rsidR="705FC08A" w:rsidP="705FC08A" w:rsidRDefault="705FC08A" w14:paraId="676B847D" w14:textId="7359018C">
            <w:pPr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5FC08A" w:rsidR="705FC08A"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20%</w:t>
            </w:r>
          </w:p>
        </w:tc>
      </w:tr>
      <w:tr w:rsidRPr="00A406E5" w:rsidR="00DB116D" w:rsidTr="705FC08A" w14:paraId="131C8D24" w14:textId="77777777">
        <w:tc>
          <w:tcPr>
            <w:tcW w:w="1689" w:type="dxa"/>
            <w:shd w:val="clear" w:color="auto" w:fill="auto"/>
            <w:tcMar/>
          </w:tcPr>
          <w:p w:rsidRPr="00A406E5" w:rsidR="00DB116D" w:rsidP="00D32E34" w:rsidRDefault="00131FEF" w14:paraId="2123AF72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  <w:tcMar/>
          </w:tcPr>
          <w:p w:rsidR="705FC08A" w:rsidP="705FC08A" w:rsidRDefault="705FC08A" w14:paraId="4B9116BF" w14:textId="57679611">
            <w:pPr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5FC08A" w:rsidR="705FC08A"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Dr Caroline Lewis</w:t>
            </w:r>
          </w:p>
        </w:tc>
        <w:tc>
          <w:tcPr>
            <w:tcW w:w="2470" w:type="dxa"/>
            <w:shd w:val="clear" w:color="auto" w:fill="D9D9D9" w:themeFill="background1" w:themeFillShade="D9"/>
            <w:tcMar/>
          </w:tcPr>
          <w:p w:rsidR="705FC08A" w:rsidP="705FC08A" w:rsidRDefault="705FC08A" w14:paraId="1C0B73C5" w14:textId="45AF80C4">
            <w:pPr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5FC08A" w:rsidR="705FC08A"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470" w:type="dxa"/>
            <w:tcMar/>
          </w:tcPr>
          <w:p w:rsidR="705FC08A" w:rsidP="705FC08A" w:rsidRDefault="705FC08A" w14:paraId="79AFD681" w14:textId="72E394EB">
            <w:pPr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05FC08A" w:rsidR="705FC08A">
              <w:rPr>
                <w:rFonts w:ascii="Arial" w:hAnsi="Arial" w:eastAsia="Times New Roman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Dr Catherine Morgan</w:t>
            </w:r>
          </w:p>
        </w:tc>
      </w:tr>
      <w:tr w:rsidRPr="00A406E5" w:rsidR="00DB116D" w:rsidTr="705FC08A" w14:paraId="0EC1DCC1" w14:textId="77777777">
        <w:tc>
          <w:tcPr>
            <w:tcW w:w="1689" w:type="dxa"/>
            <w:shd w:val="clear" w:color="auto" w:fill="auto"/>
            <w:tcMar/>
          </w:tcPr>
          <w:p w:rsidRPr="00A406E5" w:rsidR="00DB116D" w:rsidP="00D32E34" w:rsidRDefault="00131FEF" w14:paraId="495F4CE8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  <w:tcMar/>
          </w:tcPr>
          <w:p w:rsidRPr="00A406E5" w:rsidR="00DB116D" w:rsidP="705FC08A" w:rsidRDefault="00DB116D" w14:paraId="68164E46" w14:textId="52DBEC8A">
            <w:pPr>
              <w:pStyle w:val="Normal"/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705FC08A" w:rsidR="36CFB519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>Aseiniad Ysgrifenedig</w:t>
            </w:r>
          </w:p>
        </w:tc>
        <w:tc>
          <w:tcPr>
            <w:tcW w:w="2470" w:type="dxa"/>
            <w:shd w:val="clear" w:color="auto" w:fill="auto"/>
            <w:tcMar/>
          </w:tcPr>
          <w:p w:rsidRPr="00A406E5" w:rsidR="00DB116D" w:rsidP="00D32E34" w:rsidRDefault="00131FEF" w14:paraId="3AC5C625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470" w:type="dxa"/>
            <w:tcMar/>
          </w:tcPr>
          <w:p w:rsidRPr="00A406E5" w:rsidR="00DB116D" w:rsidP="705FC08A" w:rsidRDefault="00DB116D" w14:paraId="7460952C" w14:textId="12B2B2FB">
            <w:pPr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705FC08A" w:rsidR="1DAB52B2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>6500 o eiriau</w:t>
            </w:r>
          </w:p>
          <w:p w:rsidRPr="00A406E5" w:rsidR="00DB116D" w:rsidP="705FC08A" w:rsidRDefault="00DB116D" w14:paraId="504F56CD" w14:textId="5AFC3D06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</w:p>
        </w:tc>
      </w:tr>
      <w:tr w:rsidRPr="00A406E5" w:rsidR="00B84B5B" w:rsidTr="705FC08A" w14:paraId="3473FFEC" w14:textId="77777777">
        <w:tc>
          <w:tcPr>
            <w:tcW w:w="1689" w:type="dxa"/>
            <w:shd w:val="clear" w:color="auto" w:fill="auto"/>
            <w:tcMar/>
          </w:tcPr>
          <w:p w:rsidRPr="00A406E5" w:rsidR="00B84B5B" w:rsidP="00D32E34" w:rsidRDefault="00131FEF" w14:paraId="3E3E8944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tcMar/>
          </w:tcPr>
          <w:p w:rsidRPr="00A406E5" w:rsidR="00B84B5B" w:rsidP="705FC08A" w:rsidRDefault="00B84B5B" w14:paraId="0024D58A" w14:textId="02968EF7">
            <w:pPr>
              <w:pStyle w:val="Normal"/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705FC08A" w:rsidR="17F80189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>18.01.27 (23:59 trwy Turnitin)</w:t>
            </w:r>
          </w:p>
        </w:tc>
        <w:tc>
          <w:tcPr>
            <w:tcW w:w="2470" w:type="dxa"/>
            <w:shd w:val="clear" w:color="auto" w:fill="auto"/>
            <w:tcMar/>
          </w:tcPr>
          <w:p w:rsidRPr="00A406E5" w:rsidR="00B84B5B" w:rsidP="00D32E34" w:rsidRDefault="00131FEF" w14:paraId="2020CED3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470" w:type="dxa"/>
            <w:tcMar/>
          </w:tcPr>
          <w:p w:rsidRPr="00A406E5" w:rsidR="00B84B5B" w:rsidP="705FC08A" w:rsidRDefault="00B84B5B" w14:paraId="25AB3744" w14:textId="417E44EC">
            <w:pPr>
              <w:pStyle w:val="Normal"/>
              <w:spacing w:before="120" w:after="120"/>
              <w:jc w:val="both"/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705FC08A" w:rsidR="0A5CA4C1">
              <w:rPr>
                <w:rFonts w:ascii="Arial" w:hAnsi="Arial" w:eastAsia="Times New Roman" w:cs="Arial"/>
                <w:b w:val="1"/>
                <w:bCs w:val="1"/>
                <w:noProof w:val="0"/>
                <w:sz w:val="22"/>
                <w:szCs w:val="22"/>
                <w:lang w:val="en-GB"/>
              </w:rPr>
              <w:t>22.02.27 (15:00)</w:t>
            </w:r>
          </w:p>
        </w:tc>
      </w:tr>
      <w:tr w:rsidRPr="00B22C4E" w:rsidR="00152E9D" w:rsidTr="705FC08A" w14:paraId="7A5B90B4" w14:textId="77777777">
        <w:tc>
          <w:tcPr>
            <w:tcW w:w="1689" w:type="dxa"/>
            <w:shd w:val="clear" w:color="auto" w:fill="auto"/>
            <w:tcMar/>
          </w:tcPr>
          <w:p w:rsidRPr="00A406E5" w:rsidR="00152E9D" w:rsidP="00D32E34" w:rsidRDefault="00131FEF" w14:paraId="612DE0DE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8233" w:type="dxa"/>
            <w:gridSpan w:val="3"/>
            <w:tcMar/>
          </w:tcPr>
          <w:p w:rsidRPr="00A406E5" w:rsidR="00A406E5" w:rsidP="00A406E5" w:rsidRDefault="00131FEF" w14:paraId="38188036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Pr="00A406E5" w:rsidR="00A406E5" w:rsidP="00131FEF" w:rsidRDefault="00131FEF" w14:paraId="1EFB701C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 w:rsid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FB1EAC" w:rsidP="00D32E34" w:rsidRDefault="00131FEF" w14:paraId="3556EEAD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B1EAC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:rsidRPr="00D0776C" w:rsidR="00FB1EAC" w:rsidP="00FB1EAC" w:rsidRDefault="00FB1EAC" w14:paraId="76E04198" w14:textId="039CD7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5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:rsidRPr="00FB1EAC" w:rsidR="00A406E5" w:rsidP="00FB1EAC" w:rsidRDefault="00FB1EAC" w14:paraId="2F08A981" w14:textId="576ABC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Pr="00A406E5" w:rsidR="00A406E5" w:rsidTr="705FC08A" w14:paraId="6ED0F5BE" w14:textId="77777777">
        <w:tc>
          <w:tcPr>
            <w:tcW w:w="1689" w:type="dxa"/>
            <w:shd w:val="clear" w:color="auto" w:fill="auto"/>
            <w:tcMar/>
          </w:tcPr>
          <w:p w:rsidRPr="00A406E5" w:rsidR="00A406E5" w:rsidP="00D32E34" w:rsidRDefault="00131FEF" w14:paraId="25CB373D" w14:textId="77777777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8233" w:type="dxa"/>
            <w:gridSpan w:val="3"/>
            <w:tcMar/>
          </w:tcPr>
          <w:p w:rsidRPr="00A406E5" w:rsidR="00A406E5" w:rsidP="00D32E34" w:rsidRDefault="00131FEF" w14:paraId="0012DDBB" w14:textId="77777777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 w:rsid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Pr="00B22C4E" w:rsidR="00B22C4E" w:rsidTr="705FC08A" w14:paraId="41340D01" w14:textId="77777777">
        <w:tc>
          <w:tcPr>
            <w:tcW w:w="1689" w:type="dxa"/>
            <w:shd w:val="clear" w:color="auto" w:fill="auto"/>
            <w:tcMar/>
          </w:tcPr>
          <w:p w:rsidRPr="00B22C4E" w:rsidR="00B22C4E" w:rsidP="00B22C4E" w:rsidRDefault="00B22C4E" w14:paraId="0FA9343F" w14:textId="26A57D56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10D30">
              <w:rPr>
                <w:rFonts w:ascii="Arial" w:hAnsi="Arial" w:cs="Arial"/>
                <w:b/>
                <w:sz w:val="22"/>
                <w:szCs w:val="22"/>
                <w:lang w:val="cy-GB"/>
              </w:rPr>
              <w:t>Gwaith dros y terfyn geiriau:</w:t>
            </w:r>
          </w:p>
        </w:tc>
        <w:tc>
          <w:tcPr>
            <w:tcW w:w="8233" w:type="dxa"/>
            <w:gridSpan w:val="3"/>
            <w:tcMar/>
          </w:tcPr>
          <w:p w:rsidRPr="00710D30" w:rsidR="00B22C4E" w:rsidP="00B22C4E" w:rsidRDefault="00B22C4E" w14:paraId="35C60198" w14:textId="77777777">
            <w:pPr>
              <w:ind w:left="-10"/>
              <w:rPr>
                <w:rFonts w:ascii="Arial" w:hAnsi="Arial" w:cs="Arial"/>
                <w:sz w:val="22"/>
                <w:szCs w:val="22"/>
                <w:lang w:val="cy-GB" w:eastAsia="zh-CN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Er mwyn cefnogi tegwch ac ysgrifennu academaidd da, mae gan bob asesiad derfyn geiriau penodol. Mae'n bwysig eich bod chi'n aros o fewn y terfyn hwn. Mae'r terfyn geiriau yn helpu i sicrhau:</w:t>
            </w:r>
          </w:p>
          <w:p w:rsidRPr="00710D30" w:rsidR="00B22C4E" w:rsidP="00B22C4E" w:rsidRDefault="00B22C4E" w14:paraId="0837E449" w14:textId="77777777">
            <w:pPr>
              <w:numPr>
                <w:ilvl w:val="0"/>
                <w:numId w:val="18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Eich bod yn ysgrifennu'n glir ac yn gryno.</w:t>
            </w:r>
          </w:p>
          <w:p w:rsidRPr="00710D30" w:rsidR="00B22C4E" w:rsidP="00B22C4E" w:rsidRDefault="00B22C4E" w14:paraId="633D839B" w14:textId="77777777">
            <w:pPr>
              <w:numPr>
                <w:ilvl w:val="0"/>
                <w:numId w:val="17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>Bod pob myfyriwr yn cwblhau'r asesiad ar sail gyfartal.</w:t>
            </w:r>
          </w:p>
          <w:p w:rsidRPr="00710D30" w:rsidR="00B22C4E" w:rsidP="00B22C4E" w:rsidRDefault="00B22C4E" w14:paraId="49EECF43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:rsidRPr="00710D30" w:rsidR="00B22C4E" w:rsidP="00B22C4E" w:rsidRDefault="00B22C4E" w14:paraId="69922424" w14:textId="77777777">
            <w:pPr>
              <w:keepNext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Os yw’ch gwaith dros y terfyn geiriau</w:t>
            </w:r>
          </w:p>
          <w:p w:rsidR="00B22C4E" w:rsidP="00B22C4E" w:rsidRDefault="00B22C4E" w14:paraId="26815B03" w14:textId="77777777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Os yw'ch gwaith yn fwy na'r terfyn geiriau, bydd y cosbau canlynol fel arfer yn berthnasol. Ni all y didyniadau hyn gymryd eich marc islaw'r marc pasio ar gyfer y modwl.</w:t>
            </w:r>
          </w:p>
          <w:p w:rsidRPr="00710D30" w:rsidR="00B22C4E" w:rsidP="00B22C4E" w:rsidRDefault="00B22C4E" w14:paraId="4B8D4513" w14:textId="77777777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6"/>
              <w:gridCol w:w="5274"/>
            </w:tblGrid>
            <w:tr w:rsidRPr="00710D30" w:rsidR="00B22C4E" w:rsidTr="00DE015C" w14:paraId="3F006968" w14:textId="77777777">
              <w:tc>
                <w:tcPr>
                  <w:tcW w:w="1936" w:type="dxa"/>
                  <w:tcBorders>
                    <w:top w:val="single" w:color="auto" w:sz="8" w:space="0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059FD295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Canran dros y Terfyn</w:t>
                  </w:r>
                </w:p>
              </w:tc>
              <w:tc>
                <w:tcPr>
                  <w:tcW w:w="5274" w:type="dxa"/>
                  <w:tcBorders>
                    <w:top w:val="single" w:color="auto" w:sz="8" w:space="0"/>
                    <w:left w:val="nil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5F5E4816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Cosb a Gymhwysir</w:t>
                  </w:r>
                </w:p>
              </w:tc>
            </w:tr>
            <w:tr w:rsidRPr="00710D30" w:rsidR="00B22C4E" w:rsidTr="00DE015C" w14:paraId="2E3F7361" w14:textId="77777777">
              <w:tc>
                <w:tcPr>
                  <w:tcW w:w="1936" w:type="dxa"/>
                  <w:tcBorders>
                    <w:top w:val="nil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0DD88676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Hyd at 10%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46AB21E0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Dim cosb</w:t>
                  </w:r>
                </w:p>
              </w:tc>
            </w:tr>
            <w:tr w:rsidRPr="00EA7EA2" w:rsidR="00B22C4E" w:rsidTr="00B22C4E" w14:paraId="2B94EAE3" w14:textId="77777777">
              <w:tc>
                <w:tcPr>
                  <w:tcW w:w="1936" w:type="dxa"/>
                  <w:tcBorders>
                    <w:top w:val="nil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533A2462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10%–25%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78929CC3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5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 </w:t>
                  </w:r>
                </w:p>
              </w:tc>
            </w:tr>
            <w:tr w:rsidRPr="00EA7EA2" w:rsidR="00B22C4E" w:rsidTr="00B22C4E" w14:paraId="3E9E2686" w14:textId="77777777">
              <w:tc>
                <w:tcPr>
                  <w:tcW w:w="1936" w:type="dxa"/>
                  <w:tcBorders>
                    <w:top w:val="single" w:color="auto" w:sz="8" w:space="0"/>
                    <w:left w:val="single" w:color="auto" w:sz="8" w:space="0"/>
                    <w:bottom w:val="single" w:color="auto" w:sz="4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0B03DEA9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26%–50% </w:t>
                  </w:r>
                </w:p>
              </w:tc>
              <w:tc>
                <w:tcPr>
                  <w:tcW w:w="5274" w:type="dxa"/>
                  <w:tcBorders>
                    <w:top w:val="single" w:color="auto" w:sz="8" w:space="0"/>
                    <w:left w:val="nil"/>
                    <w:bottom w:val="single" w:color="auto" w:sz="4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Pr="00710D30" w:rsidR="00B22C4E" w:rsidP="00B22C4E" w:rsidRDefault="00B22C4E" w14:paraId="2E81A4DB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10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</w:t>
                  </w:r>
                </w:p>
              </w:tc>
            </w:tr>
            <w:tr w:rsidRPr="00EA7EA2" w:rsidR="00B22C4E" w:rsidTr="00B22C4E" w14:paraId="72E62545" w14:textId="77777777">
              <w:tc>
                <w:tcPr>
                  <w:tcW w:w="1936" w:type="dxa"/>
                  <w:tcBorders>
                    <w:top w:val="single" w:color="auto" w:sz="4" w:space="0"/>
                    <w:left w:val="single" w:color="auto" w:sz="8" w:space="0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Pr="00710D30" w:rsidR="00B22C4E" w:rsidP="00B22C4E" w:rsidRDefault="00B22C4E" w14:paraId="5438A8A9" w14:textId="77777777">
                  <w:pPr>
                    <w:ind w:left="-10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Dros 50%</w:t>
                  </w:r>
                </w:p>
              </w:tc>
              <w:tc>
                <w:tcPr>
                  <w:tcW w:w="5274" w:type="dxa"/>
                  <w:tcBorders>
                    <w:top w:val="single" w:color="auto" w:sz="4" w:space="0"/>
                    <w:left w:val="nil"/>
                    <w:bottom w:val="single" w:color="auto" w:sz="8" w:space="0"/>
                    <w:right w:val="single" w:color="auto" w:sz="8" w:space="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Pr="00710D30" w:rsidR="00B22C4E" w:rsidP="00B22C4E" w:rsidRDefault="00B22C4E" w14:paraId="1CAB4E43" w14:textId="77777777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Marc wedi’i gapio ar y marc pasio</w:t>
                  </w:r>
                </w:p>
              </w:tc>
            </w:tr>
          </w:tbl>
          <w:p w:rsidR="00B22C4E" w:rsidP="00B22C4E" w:rsidRDefault="00B22C4E" w14:paraId="0230CC78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:rsidRPr="00E20D9A" w:rsidR="00B22C4E" w:rsidP="00B22C4E" w:rsidRDefault="00B22C4E" w14:paraId="2520C993" w14:textId="147892D8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Enghreifftiau (</w:t>
            </w:r>
            <w:r w:rsidR="00FC43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Ôl-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raddedig):</w:t>
            </w:r>
          </w:p>
          <w:p w:rsidRPr="00E20D9A" w:rsidR="00B22C4E" w:rsidP="00B22C4E" w:rsidRDefault="00B22C4E" w14:paraId="75E1C5CC" w14:textId="562AD2B8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i'r marc pasio o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os yw nifer y geiriau yn 10–25% dros y terfyn.</w:t>
            </w:r>
          </w:p>
          <w:p w:rsidRPr="00E20D9A" w:rsidR="00B22C4E" w:rsidP="00B22C4E" w:rsidRDefault="00B22C4E" w14:paraId="716E1932" w14:textId="6E4EF415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67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gan 5 marc i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62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:rsidRPr="00E20D9A" w:rsidR="00B22C4E" w:rsidP="00B22C4E" w:rsidRDefault="00B22C4E" w14:paraId="27C97732" w14:textId="2B64999B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B22C4E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59</w:t>
            </w:r>
            <w:r w:rsidRPr="00B22C4E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i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:rsidRPr="00E20D9A" w:rsidR="00B22C4E" w:rsidP="00B22C4E" w:rsidRDefault="00B22C4E" w14:paraId="76EE7F85" w14:textId="32F14D0E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64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10 marc i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54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:rsidRPr="00E20D9A" w:rsidR="00B22C4E" w:rsidP="00B22C4E" w:rsidRDefault="00B22C4E" w14:paraId="369F00A9" w14:textId="77777777">
            <w:pPr>
              <w:ind w:left="-10"/>
              <w:rPr>
                <w:rFonts w:ascii="Arial" w:hAnsi="Arial" w:eastAsia="MS Mincho" w:cs="Arial"/>
                <w:b/>
                <w:bCs/>
                <w:sz w:val="22"/>
                <w:szCs w:val="22"/>
                <w:lang w:val="cy-GB"/>
              </w:rPr>
            </w:pPr>
          </w:p>
          <w:p w:rsidRPr="00E20D9A" w:rsidR="00B22C4E" w:rsidP="00B22C4E" w:rsidRDefault="00B22C4E" w14:paraId="0CE92A3D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Os ydych o dan y terfyn geiriau</w:t>
            </w:r>
          </w:p>
          <w:p w:rsidRPr="00E20D9A" w:rsidR="00B22C4E" w:rsidP="00B22C4E" w:rsidRDefault="00B22C4E" w14:paraId="68062DA4" w14:textId="77777777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Os yw'ch gwaith yn sylweddol is na’r terfyn geiriau, efallai y byddwch chi'n colli marciau oherwydd mae’n bosibl na fydd eich cyflwyniad yn cynnwys digon o fanyl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der 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i fodloni'r deilliannau dysgu.</w:t>
            </w:r>
          </w:p>
          <w:p w:rsidRPr="00E20D9A" w:rsidR="00B22C4E" w:rsidP="00B22C4E" w:rsidRDefault="00B22C4E" w14:paraId="5011D15B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:rsidRPr="00E20D9A" w:rsidR="00B22C4E" w:rsidP="00B22C4E" w:rsidRDefault="00B22C4E" w14:paraId="569975A9" w14:textId="77777777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Adborth</w:t>
            </w:r>
          </w:p>
          <w:p w:rsidRPr="00131FEF" w:rsidR="00B22C4E" w:rsidP="00B22C4E" w:rsidRDefault="00B22C4E" w14:paraId="694618D8" w14:textId="5843B9E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Os cymhwysir cosb sy’n gysylltiedig â’r terfyn geiriau, bydd hyn yn cael ei nodi'n glir yn eich adborth, ynghyd â'r rheswm.</w:t>
            </w:r>
          </w:p>
        </w:tc>
      </w:tr>
    </w:tbl>
    <w:p w:rsidRPr="00B22C4E" w:rsidR="0028204E" w:rsidP="00DB116D" w:rsidRDefault="0028204E" w14:paraId="61707DAC" w14:textId="77777777">
      <w:pPr>
        <w:rPr>
          <w:rFonts w:ascii="Arial" w:hAnsi="Arial" w:cs="Arial"/>
          <w:sz w:val="32"/>
          <w:lang w:val="cy-GB"/>
        </w:rPr>
      </w:pPr>
    </w:p>
    <w:p w:rsidRPr="00B22C4E" w:rsidR="00A406E5" w:rsidRDefault="00A406E5" w14:paraId="3905AEEC" w14:textId="6E25DBD0">
      <w:pPr>
        <w:rPr>
          <w:rFonts w:ascii="Arial" w:hAnsi="Arial" w:cs="Arial"/>
          <w:sz w:val="32"/>
          <w:lang w:val="cy-GB"/>
        </w:rPr>
      </w:pPr>
    </w:p>
    <w:p w:rsidRPr="00B22C4E" w:rsidR="00152E9D" w:rsidP="00DB116D" w:rsidRDefault="00152E9D" w14:paraId="2A1472E5" w14:textId="77777777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Pr="00B22C4E" w:rsidR="00C01A3F" w:rsidTr="705FC08A" w14:paraId="3C8175DE" w14:textId="77777777">
        <w:tc>
          <w:tcPr>
            <w:tcW w:w="9747" w:type="dxa"/>
            <w:shd w:val="clear" w:color="auto" w:fill="auto"/>
            <w:tcMar/>
          </w:tcPr>
          <w:p w:rsidRPr="00FB1EAC" w:rsidR="00C01A3F" w:rsidP="00273FEE" w:rsidRDefault="00131FEF" w14:paraId="6D8888E4" w14:textId="77777777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Pr="00FB1EAC" w:rsidR="00C01A3F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:rsidRPr="00FB1EAC" w:rsidR="00C01A3F" w:rsidP="00D32E34" w:rsidRDefault="00131FEF" w14:paraId="29F87A88" w14:textId="77777777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Pr="00B22C4E" w:rsidR="00C01A3F" w:rsidTr="705FC08A" w14:paraId="5560B01F" w14:textId="77777777">
        <w:tc>
          <w:tcPr>
            <w:tcW w:w="9747" w:type="dxa"/>
            <w:tcMar/>
          </w:tcPr>
          <w:p w:rsidRPr="00FB1EAC" w:rsidR="00C01A3F" w:rsidP="00273FEE" w:rsidRDefault="00C01A3F" w14:paraId="4D93A3E8" w14:textId="77777777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Pr="00FB1EAC" w:rsidR="00C01A3F" w:rsidP="705FC08A" w:rsidRDefault="00C01A3F" w14:paraId="0D98B109" w14:textId="19B0F5A0">
            <w:pPr>
              <w:ind w:left="0"/>
            </w:pPr>
            <w:r w:rsidRPr="705FC08A" w:rsidR="3ACCE75F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Ar ôl cwblhau’r modwl hwn yn llwyddiannus, dylai’r myfyriwr allu:</w:t>
            </w:r>
          </w:p>
          <w:p w:rsidRPr="00FB1EAC" w:rsidR="00C01A3F" w:rsidP="705FC08A" w:rsidRDefault="00C01A3F" w14:paraId="7608573F" w14:textId="439B2DBC">
            <w:pPr>
              <w:ind w:left="0"/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</w:pPr>
          </w:p>
          <w:p w:rsidRPr="00FB1EAC" w:rsidR="00C01A3F" w:rsidP="705FC08A" w:rsidRDefault="00C01A3F" w14:paraId="6F4A47A3" w14:textId="485F6514">
            <w:pPr>
              <w:pStyle w:val="Normal"/>
              <w:numPr>
                <w:ilvl w:val="0"/>
                <w:numId w:val="20"/>
              </w:numPr>
              <w:ind w:left="360"/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</w:pPr>
            <w:r w:rsidRPr="705FC08A" w:rsidR="3ACCE75F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Arddangos a mynegi dadl glir a chritigoldeb sy’n briodol i ymchwil addysg. </w:t>
            </w:r>
          </w:p>
          <w:p w:rsidRPr="00FB1EAC" w:rsidR="00C01A3F" w:rsidP="705FC08A" w:rsidRDefault="00C01A3F" w14:paraId="3587B018" w14:textId="38B5223F">
            <w:pPr>
              <w:pStyle w:val="Normal"/>
              <w:numPr>
                <w:ilvl w:val="0"/>
                <w:numId w:val="20"/>
              </w:numPr>
              <w:ind w:left="360"/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</w:pPr>
            <w:r w:rsidRPr="705FC08A" w:rsidR="3ACCE75F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 xml:space="preserve">Gwerthuso’n feirniadol lenyddiaeth o amrywiaeth o ffynonellau gan ddefnyddio sgiliau lefel uwch i ddatblygu dadl, ac adnabod bwlch/bylchau mewn ymchwil i gefnogi pynciau ymchwil penodol. </w:t>
            </w:r>
          </w:p>
          <w:p w:rsidRPr="00FB1EAC" w:rsidR="00C01A3F" w:rsidP="705FC08A" w:rsidRDefault="00C01A3F" w14:paraId="629FC8D0" w14:textId="02B2E2CF">
            <w:pPr>
              <w:pStyle w:val="Normal"/>
              <w:numPr>
                <w:ilvl w:val="0"/>
                <w:numId w:val="20"/>
              </w:numPr>
              <w:ind w:left="360"/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</w:pPr>
            <w:r w:rsidRPr="705FC08A" w:rsidR="3ACCE75F">
              <w:rPr>
                <w:rFonts w:ascii="Arial" w:hAnsi="Arial" w:eastAsia="Times New Roman" w:cs="Arial"/>
                <w:noProof w:val="0"/>
                <w:color w:val="000000" w:themeColor="text1" w:themeTint="FF" w:themeShade="FF"/>
                <w:sz w:val="22"/>
                <w:szCs w:val="22"/>
                <w:lang w:val="es-ES"/>
              </w:rPr>
              <w:t>Llunio adolygiad o lenyddiaeth yn ymgorffori dadl feirniadol i gefnogi pynciau ymchwil penodol.</w:t>
            </w:r>
          </w:p>
          <w:p w:rsidRPr="00FB1EAC" w:rsidR="00C01A3F" w:rsidP="705FC08A" w:rsidRDefault="00C01A3F" w14:paraId="068C7492" w14:textId="04662DC4">
            <w:pPr>
              <w:pStyle w:val="Normal"/>
              <w:ind w:left="36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:rsidRPr="00FB1EAC" w:rsidR="00C01A3F" w:rsidP="00BA1176" w:rsidRDefault="00C01A3F" w14:paraId="7951801B" w14:textId="77777777">
      <w:pPr>
        <w:rPr>
          <w:rFonts w:ascii="Arial" w:hAnsi="Arial" w:cs="Arial"/>
          <w:b/>
          <w:lang w:val="es-ES"/>
        </w:rPr>
      </w:pPr>
    </w:p>
    <w:p w:rsidRPr="00FB1EAC" w:rsidR="00C01A3F" w:rsidP="00BA1176" w:rsidRDefault="00C01A3F" w14:paraId="46AC8CC3" w14:textId="77777777">
      <w:pPr>
        <w:rPr>
          <w:rFonts w:ascii="Arial" w:hAnsi="Arial" w:cs="Arial"/>
          <w:b/>
          <w:lang w:val="es-ES"/>
        </w:rPr>
      </w:pPr>
    </w:p>
    <w:p w:rsidR="00B22C4E" w:rsidRDefault="00B22C4E" w14:paraId="64A0DF8B" w14:textId="6D398ABB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br w:type="page"/>
      </w:r>
    </w:p>
    <w:p w:rsidRPr="00FB1EAC" w:rsidR="0028204E" w:rsidP="00BA1176" w:rsidRDefault="0028204E" w14:paraId="538C188D" w14:textId="77777777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Pr="00A406E5" w:rsidR="005969E2" w:rsidTr="00131FEF" w14:paraId="1EA8DB94" w14:textId="77777777">
        <w:tc>
          <w:tcPr>
            <w:tcW w:w="9781" w:type="dxa"/>
            <w:shd w:val="clear" w:color="auto" w:fill="C0C0C0"/>
          </w:tcPr>
          <w:p w:rsidRPr="00A406E5" w:rsidR="005969E2" w:rsidP="00D32E34" w:rsidRDefault="00933F10" w14:paraId="0AACB503" w14:textId="77777777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B1EAC">
              <w:rPr>
                <w:rFonts w:ascii="Arial" w:hAnsi="Arial" w:cs="Arial"/>
                <w:sz w:val="32"/>
                <w:lang w:val="es-ES"/>
              </w:rPr>
              <w:br w:type="page"/>
            </w:r>
            <w:r w:rsidRPr="00131FEF" w:rsidR="00131FEF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Pr="00A406E5" w:rsidR="00EE6F25" w:rsidP="005969E2" w:rsidRDefault="00EE6F25" w14:paraId="4EFC8C0A" w14:textId="77777777">
      <w:pPr>
        <w:jc w:val="both"/>
        <w:rPr>
          <w:rFonts w:ascii="Arial" w:hAnsi="Arial" w:cs="Arial"/>
          <w:sz w:val="22"/>
          <w:szCs w:val="22"/>
        </w:rPr>
      </w:pPr>
    </w:p>
    <w:p w:rsidR="1FC590C7" w:rsidP="705FC08A" w:rsidRDefault="1FC590C7" w14:paraId="2C199138" w14:textId="10DD7B63">
      <w:pPr>
        <w:pStyle w:val="Heading2"/>
        <w:ind w:left="284"/>
        <w:rPr>
          <w:rFonts w:ascii="Arial" w:hAnsi="Arial" w:eastAsia="Times New Roman" w:cs="Arial"/>
          <w:b w:val="0"/>
          <w:bCs w:val="0"/>
          <w:noProof w:val="0"/>
          <w:sz w:val="22"/>
          <w:szCs w:val="22"/>
          <w:lang w:val="cy-GB"/>
        </w:rPr>
      </w:pPr>
      <w:r w:rsidRPr="705FC08A" w:rsidR="1FC590C7">
        <w:rPr>
          <w:rFonts w:ascii="Arial" w:hAnsi="Arial" w:eastAsia="Times New Roman" w:cs="Arial"/>
          <w:b w:val="0"/>
          <w:bCs w:val="0"/>
          <w:noProof w:val="0"/>
          <w:sz w:val="22"/>
          <w:szCs w:val="22"/>
          <w:lang w:val="cy-GB"/>
        </w:rPr>
        <w:t xml:space="preserve">Ysgrifennwch adolygiad llenyddiaeth beirniadol sy'n dadansoddi ac yn gwerthuso'n feirniadol y llenyddiaeth sydd ar gael/llenyddiaeth allweddol yn eich maes pwnc dewisol. </w:t>
      </w:r>
    </w:p>
    <w:p w:rsidR="705FC08A" w:rsidP="705FC08A" w:rsidRDefault="705FC08A" w14:paraId="45C97049" w14:textId="5EC31CA9">
      <w:pPr>
        <w:pStyle w:val="Normal"/>
        <w:rPr>
          <w:b w:val="0"/>
          <w:bCs w:val="0"/>
          <w:noProof w:val="0"/>
          <w:lang w:val="cy-GB"/>
        </w:rPr>
      </w:pPr>
    </w:p>
    <w:p w:rsidR="1FC590C7" w:rsidP="705FC08A" w:rsidRDefault="1FC590C7" w14:paraId="16356300" w14:textId="11284B6A">
      <w:pPr>
        <w:pStyle w:val="Heading2"/>
        <w:ind w:left="284"/>
        <w:rPr>
          <w:rFonts w:ascii="Arial" w:hAnsi="Arial" w:eastAsia="Times New Roman" w:cs="Arial"/>
          <w:b w:val="0"/>
          <w:bCs w:val="0"/>
          <w:noProof w:val="0"/>
          <w:sz w:val="22"/>
          <w:szCs w:val="22"/>
          <w:lang w:val="cy-GB"/>
        </w:rPr>
      </w:pPr>
      <w:r w:rsidRPr="705FC08A" w:rsidR="1FC590C7">
        <w:rPr>
          <w:rFonts w:ascii="Arial" w:hAnsi="Arial" w:eastAsia="Times New Roman" w:cs="Arial"/>
          <w:b w:val="0"/>
          <w:bCs w:val="0"/>
          <w:noProof w:val="0"/>
          <w:sz w:val="22"/>
          <w:szCs w:val="22"/>
          <w:lang w:val="cy-GB"/>
        </w:rPr>
        <w:t>Trefnwch y gwaith yn systematig gan ddefnyddio teitlau ac is-deitlau i dywys y darllenydd a chyfeirnodi’n systematig, gan ddefnyddio Harvard i sicrhau uniondeb academaidd. Syntheseiddiwch yr honiadau a wnaed gan wahanol awduron a chyflwyno eich adolygiad llenyddiaeth mewn ffordd drefnus i adeiladu eich dadleuon ac i ddangos meistrolaeth ar y pwnc. Dechreuwch trwy esbonio'n fyr pam mae'r maes hwn o ddiddordeb i chi, eich cyd-destun, a natur y bwlch yn y llenyddiaeth y bydd eich ymchwil yn ei lenwi. Dylai eich prif ddadansoddiad beirniadol o'r llenyddiaeth gefndir ddarparu sylfaen dystiolaeth a thrafodaeth feirniadol o'r cysyniad(au) damcaniaethol sy'n sail i'ch ymchwil. Bydd eich adolygiad llenyddiaeth beirniadol yn dadansoddi'r hyn a honnir yn y llenyddiaeth a pherthnasedd hynny i'ch cwestiynau ymchwil. Bydd hefyd yn dadansoddi'n feirniadol unrhyw ddadleuon yn y llenyddiaeth ac yn nodi themâu yn yr honiadau o'r llenyddiaeth gefndir, gan ddod i gasgliadau ar gyfer eich cwestiynau prosiect/ymchwil.</w:t>
      </w:r>
    </w:p>
    <w:p w:rsidR="705FC08A" w:rsidP="705FC08A" w:rsidRDefault="705FC08A" w14:paraId="6BA0ECCD" w14:textId="7219A04B">
      <w:pPr>
        <w:pStyle w:val="Normal"/>
        <w:rPr>
          <w:lang w:val="cy-GB"/>
        </w:rPr>
      </w:pPr>
    </w:p>
    <w:p w:rsidR="705FC08A" w:rsidP="705FC08A" w:rsidRDefault="705FC08A" w14:paraId="574286CE" w14:textId="0A73512D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:rsidR="00642819" w:rsidP="00642819" w:rsidRDefault="00642819" w14:paraId="45D4274D" w14:textId="77777777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name="_Hlk157420541" w:id="0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:rsidRPr="00C573A3" w:rsidR="00642819" w:rsidP="00642819" w:rsidRDefault="00642819" w14:paraId="76F49964" w14:textId="77777777">
      <w:pPr>
        <w:ind w:left="284"/>
        <w:rPr>
          <w:rFonts w:ascii="Arial" w:hAnsi="Arial" w:eastAsia="Calibri" w:cs="Arial"/>
          <w:lang w:val="cy-GB"/>
        </w:rPr>
      </w:pPr>
      <w:r w:rsidRPr="00C573A3">
        <w:rPr>
          <w:rFonts w:ascii="Arial" w:hAnsi="Arial" w:eastAsia="Calibri" w:cs="Arial"/>
          <w:lang w:val="cy-GB"/>
        </w:rPr>
        <w:t xml:space="preserve">(Y darlithydd i ddynodi </w:t>
      </w:r>
      <w:r>
        <w:rPr>
          <w:rFonts w:ascii="Arial" w:hAnsi="Arial" w:eastAsia="Calibri" w:cs="Arial"/>
          <w:lang w:val="cy-GB"/>
        </w:rPr>
        <w:t xml:space="preserve">Gallwch/Na allwch </w:t>
      </w:r>
      <w:r w:rsidRPr="00C573A3">
        <w:rPr>
          <w:rFonts w:ascii="Arial" w:hAnsi="Arial" w:eastAsia="Calibri" w:cs="Arial"/>
          <w:lang w:val="cy-GB"/>
        </w:rPr>
        <w:t xml:space="preserve">neu </w:t>
      </w:r>
      <w:r>
        <w:rPr>
          <w:rFonts w:ascii="Arial" w:hAnsi="Arial" w:eastAsia="Calibri" w:cs="Arial"/>
          <w:lang w:val="cy-GB"/>
        </w:rPr>
        <w:t>Gywir/Anghywir</w:t>
      </w:r>
      <w:r w:rsidRPr="00C573A3">
        <w:rPr>
          <w:rFonts w:ascii="Arial" w:hAnsi="Arial" w:eastAsia="Calibri" w:cs="Arial"/>
          <w:lang w:val="cy-GB"/>
        </w:rPr>
        <w:t xml:space="preserve"> yn erbyn pob elfen)</w:t>
      </w:r>
    </w:p>
    <w:p w:rsidRPr="00642819" w:rsidR="00642819" w:rsidP="00642819" w:rsidRDefault="00642819" w14:paraId="20AD81F3" w14:textId="77777777">
      <w:pPr>
        <w:rPr>
          <w:rFonts w:ascii="Arial" w:hAnsi="Arial" w:eastAsia="Calibri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Pr="00C573A3" w:rsidR="00F3335D" w:rsidTr="705FC08A" w14:paraId="2636E162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F3335D" w:rsidP="00F3335D" w:rsidRDefault="00F3335D" w14:paraId="3B5EFB0E" w14:textId="77777777">
            <w:pPr>
              <w:spacing w:line="259" w:lineRule="auto"/>
              <w:rPr>
                <w:rFonts w:ascii="Arial" w:hAnsi="Arial" w:eastAsia="Calibri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F3335D" w:rsidP="00F3335D" w:rsidRDefault="00F3335D" w14:paraId="45D20F45" w14:textId="192BAEFC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chi 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ddefnyddio Deallusrwydd Artiffisial Cynhyrchiol i’ch cefnogi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mewn ymchwil a dadansoddi data. </w:t>
            </w:r>
          </w:p>
        </w:tc>
        <w:tc>
          <w:tcPr>
            <w:tcW w:w="1559" w:type="dxa"/>
            <w:tcMar/>
          </w:tcPr>
          <w:p w:rsidRPr="00367924" w:rsidR="00F3335D" w:rsidP="00F3335D" w:rsidRDefault="00F3335D" w14:paraId="26A092F9" w14:textId="38B17218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705FC08A" w:rsidR="266AC522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2"/>
                  <w:szCs w:val="22"/>
                  <w:lang w:val="cy-GB"/>
                </w:rPr>
              </w:sdtPr>
              <w:sdtContent>
                <w:r w:rsidRPr="705FC08A" w:rsidR="3E0B3D39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  <w:sdtEndPr>
                <w:rPr>
                  <w:rFonts w:ascii="Arial" w:hAnsi="Arial" w:cs="Arial"/>
                  <w:sz w:val="22"/>
                  <w:szCs w:val="22"/>
                  <w:lang w:val="cy-GB"/>
                </w:rPr>
              </w:sdtEndPr>
            </w:sdt>
          </w:p>
          <w:p w:rsidRPr="00367924" w:rsidR="00F3335D" w:rsidP="00F3335D" w:rsidRDefault="00F3335D" w14:paraId="79332A2D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F3335D" w:rsidP="00F3335D" w:rsidRDefault="00F3335D" w14:paraId="3AE60ABE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Pr="00C573A3" w:rsidR="00F3335D" w:rsidTr="705FC08A" w14:paraId="5FE259D1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F3335D" w:rsidP="00F3335D" w:rsidRDefault="00F3335D" w14:paraId="22713595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F3335D" w:rsidP="00F3335D" w:rsidRDefault="00F3335D" w14:paraId="6C216BD2" w14:textId="4E27D85A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  <w:tcMar/>
          </w:tcPr>
          <w:p w:rsidRPr="00367924" w:rsidR="00F3335D" w:rsidP="00F3335D" w:rsidRDefault="00F3335D" w14:paraId="59323732" w14:textId="5DA70C53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705FC08A" w:rsidR="266AC522"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705FC08A" w:rsidR="266AC522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2"/>
                  <w:szCs w:val="22"/>
                  <w:lang w:val="cy-GB"/>
                </w:rPr>
              </w:sdtPr>
              <w:sdtContent>
                <w:r w:rsidRPr="705FC08A" w:rsidR="0545C8FB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  <w:sdtEndPr>
                <w:rPr>
                  <w:rFonts w:ascii="Arial" w:hAnsi="Arial" w:cs="Arial"/>
                  <w:sz w:val="22"/>
                  <w:szCs w:val="22"/>
                  <w:lang w:val="cy-GB"/>
                </w:rPr>
              </w:sdtEndPr>
            </w:sdt>
          </w:p>
          <w:p w:rsidRPr="00367924" w:rsidR="00F3335D" w:rsidP="00F3335D" w:rsidRDefault="00F3335D" w14:paraId="767C662F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F3335D" w:rsidP="00F3335D" w:rsidRDefault="00F3335D" w14:paraId="1D68FDEE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Pr="00C573A3" w:rsidR="00F3335D" w:rsidTr="705FC08A" w14:paraId="25AEFC7B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F3335D" w:rsidP="00F3335D" w:rsidRDefault="00F3335D" w14:paraId="099C9646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F3335D" w:rsidP="00F3335D" w:rsidRDefault="00F3335D" w14:paraId="573DABC2" w14:textId="4D7920F5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chi ddefnyddio Deallusrwydd Artiffisial Cynhyrchiol i wirio eich testun/creadigaeth eich hun am wallau gramadegol a chystrawennol, 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gan g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ynnwys 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cael awgrymiadau i 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aralleirio eich gwaith.</w:t>
            </w:r>
          </w:p>
        </w:tc>
        <w:tc>
          <w:tcPr>
            <w:tcW w:w="1559" w:type="dxa"/>
            <w:tcMar/>
          </w:tcPr>
          <w:p w:rsidRPr="00367924" w:rsidR="00F3335D" w:rsidP="00F3335D" w:rsidRDefault="00F3335D" w14:paraId="73F31162" w14:textId="0A5EEC8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705FC08A" w:rsidR="266AC522"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705FC08A" w:rsidR="266AC522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2"/>
                  <w:szCs w:val="22"/>
                  <w:lang w:val="cy-GB"/>
                </w:rPr>
              </w:sdtPr>
              <w:sdtContent>
                <w:r w:rsidRPr="705FC08A" w:rsidR="0545C8FB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  <w:sdtEndPr>
                <w:rPr>
                  <w:rFonts w:ascii="Arial" w:hAnsi="Arial" w:cs="Arial"/>
                  <w:sz w:val="22"/>
                  <w:szCs w:val="22"/>
                  <w:lang w:val="cy-GB"/>
                </w:rPr>
              </w:sdtEndPr>
            </w:sdt>
          </w:p>
          <w:p w:rsidRPr="00367924" w:rsidR="00F3335D" w:rsidP="00F3335D" w:rsidRDefault="00F3335D" w14:paraId="4EEEC99F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F3335D" w:rsidP="00F3335D" w:rsidRDefault="00F3335D" w14:paraId="39B9BDB1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Pr="00C573A3" w:rsidR="00642819" w:rsidTr="705FC08A" w14:paraId="405952A9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642819" w:rsidP="000E3CFB" w:rsidRDefault="00642819" w14:paraId="4518B19B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642819" w:rsidP="000E3CFB" w:rsidRDefault="00642819" w14:paraId="5F62669E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  <w:tcMar/>
          </w:tcPr>
          <w:p w:rsidRPr="00367924" w:rsidR="00642819" w:rsidP="000E3CFB" w:rsidRDefault="00642819" w14:paraId="5D079709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642819" w:rsidP="000E3CFB" w:rsidRDefault="00642819" w14:paraId="073A13BB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642819" w:rsidP="000E3CFB" w:rsidRDefault="00642819" w14:paraId="5A13B025" w14:textId="0A1D1111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705FC08A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 w:rsidRPr="705FC08A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705FC08A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2"/>
                  <w:szCs w:val="22"/>
                  <w:lang w:val="cy-GB"/>
                </w:rPr>
              </w:sdtPr>
              <w:sdtContent>
                <w:r w:rsidRPr="705FC08A" w:rsidR="75CAE256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  <w:sdtEndPr>
                <w:rPr>
                  <w:rFonts w:ascii="Arial" w:hAnsi="Arial" w:cs="Arial"/>
                  <w:sz w:val="22"/>
                  <w:szCs w:val="22"/>
                  <w:lang w:val="cy-GB"/>
                </w:rPr>
              </w:sdtEndPr>
            </w:sdt>
          </w:p>
        </w:tc>
      </w:tr>
      <w:tr w:rsidRPr="00C573A3" w:rsidR="00642819" w:rsidTr="705FC08A" w14:paraId="646896DE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642819" w:rsidP="000E3CFB" w:rsidRDefault="00642819" w14:paraId="3DC4E15B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642819" w:rsidP="000E3CFB" w:rsidRDefault="00642819" w14:paraId="4506303B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  <w:tcMar/>
          </w:tcPr>
          <w:p w:rsidRPr="00367924" w:rsidR="00642819" w:rsidP="000E3CFB" w:rsidRDefault="00642819" w14:paraId="19752EEA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642819" w:rsidP="000E3CFB" w:rsidRDefault="00642819" w14:paraId="3F957491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642819" w:rsidP="000E3CFB" w:rsidRDefault="00642819" w14:paraId="63A5A2EF" w14:textId="5834BF42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705FC08A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 w:rsidRPr="705FC08A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705FC08A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2"/>
                  <w:szCs w:val="22"/>
                  <w:lang w:val="cy-GB"/>
                </w:rPr>
              </w:sdtPr>
              <w:sdtContent>
                <w:r w:rsidRPr="705FC08A" w:rsidR="75CAE256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  <w:sdtEndPr>
                <w:rPr>
                  <w:rFonts w:ascii="Arial" w:hAnsi="Arial" w:cs="Arial"/>
                  <w:sz w:val="22"/>
                  <w:szCs w:val="22"/>
                  <w:lang w:val="cy-GB"/>
                </w:rPr>
              </w:sdtEndPr>
            </w:sdt>
          </w:p>
        </w:tc>
      </w:tr>
      <w:tr w:rsidRPr="00C573A3" w:rsidR="00642819" w:rsidTr="705FC08A" w14:paraId="1ED68262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642819" w:rsidP="000E3CFB" w:rsidRDefault="00642819" w14:paraId="1B70C002" w14:textId="7777777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642819" w:rsidP="000E3CFB" w:rsidRDefault="00642819" w14:paraId="4F82BBC8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  <w:tcMar/>
          </w:tcPr>
          <w:p w:rsidRPr="00367924" w:rsidR="00642819" w:rsidP="000E3CFB" w:rsidRDefault="00642819" w14:paraId="656AC431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>
              <w:rPr>
                <w:rFonts w:ascii="Arial" w:hAnsi="Arial" w:eastAsia="Calibri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:rsidRPr="00367924" w:rsidR="00642819" w:rsidP="000E3CFB" w:rsidRDefault="00642819" w14:paraId="4BF57227" w14:textId="77777777">
            <w:pPr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</w:p>
          <w:p w:rsidRPr="00367924" w:rsidR="00642819" w:rsidP="000E3CFB" w:rsidRDefault="00642819" w14:paraId="222920A8" w14:textId="5557227D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705FC08A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>Na</w:t>
            </w:r>
            <w:r w:rsidRPr="705FC08A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allwch</w:t>
            </w:r>
            <w:r w:rsidRPr="705FC08A" w:rsidR="00642819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  <w:rPr>
                  <w:rFonts w:ascii="Arial" w:hAnsi="Arial" w:cs="Arial"/>
                  <w:sz w:val="22"/>
                  <w:szCs w:val="22"/>
                  <w:lang w:val="cy-GB"/>
                </w:rPr>
              </w:sdtPr>
              <w:sdtContent>
                <w:r w:rsidRPr="705FC08A" w:rsidR="2213AB7A">
                  <w:rPr>
                    <w:rFonts w:ascii="MS Gothic" w:hAnsi="MS Gothic" w:eastAsia="MS Gothic" w:cs="MS Gothic"/>
                    <w:sz w:val="22"/>
                    <w:szCs w:val="22"/>
                    <w:lang w:val="cy-GB"/>
                  </w:rPr>
                  <w:t>☒</w:t>
                </w:r>
              </w:sdtContent>
              <w:sdtEndPr>
                <w:rPr>
                  <w:rFonts w:ascii="Arial" w:hAnsi="Arial" w:cs="Arial"/>
                  <w:sz w:val="22"/>
                  <w:szCs w:val="22"/>
                  <w:lang w:val="cy-GB"/>
                </w:rPr>
              </w:sdtEndPr>
            </w:sdt>
          </w:p>
        </w:tc>
      </w:tr>
      <w:tr w:rsidRPr="00C573A3" w:rsidR="00642819" w:rsidTr="705FC08A" w14:paraId="57BFF8CD" w14:textId="77777777">
        <w:tc>
          <w:tcPr>
            <w:tcW w:w="2268" w:type="dxa"/>
            <w:tcMar>
              <w:left w:w="105" w:type="dxa"/>
              <w:right w:w="105" w:type="dxa"/>
            </w:tcMar>
          </w:tcPr>
          <w:p w:rsidRPr="00C573A3" w:rsidR="00642819" w:rsidP="000E3CFB" w:rsidRDefault="00642819" w14:paraId="2654A9AB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</w:rPr>
            </w:pPr>
            <w:r w:rsidRPr="00C573A3">
              <w:rPr>
                <w:rFonts w:ascii="Arial" w:hAnsi="Arial" w:eastAsia="Calibri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:rsidRPr="00367924" w:rsidR="00642819" w:rsidP="000E3CFB" w:rsidRDefault="00642819" w14:paraId="18FDC437" w14:textId="77777777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hAnsi="Arial" w:eastAsia="Calibri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hAnsi="Arial" w:eastAsia="Calibri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  <w:tcMar/>
          </w:tcPr>
          <w:p w:rsidRPr="00367924" w:rsidR="00642819" w:rsidP="000E3CFB" w:rsidRDefault="00FC4327" w14:paraId="5CA8EE04" w14:textId="13D82491">
            <w:pPr>
              <w:spacing w:line="259" w:lineRule="auto"/>
              <w:rPr>
                <w:rFonts w:ascii="Arial" w:hAnsi="Arial" w:eastAsia="Calibri" w:cs="Arial"/>
                <w:sz w:val="22"/>
                <w:szCs w:val="22"/>
                <w:lang w:val="cy-GB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 w:rsidR="00642819">
                  <w:rPr>
                    <w:rFonts w:ascii="MS Gothic" w:hAnsi="MS Gothic" w:eastAsia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:rsidRPr="00C573A3" w:rsidR="00642819" w:rsidP="00642819" w:rsidRDefault="00642819" w14:paraId="7AB8B925" w14:textId="77777777">
      <w:pPr>
        <w:rPr>
          <w:rFonts w:ascii="Arial" w:hAnsi="Arial" w:eastAsia="Calibri" w:cs="Arial"/>
          <w:color w:val="000000" w:themeColor="text1"/>
          <w:sz w:val="22"/>
          <w:szCs w:val="22"/>
        </w:rPr>
      </w:pPr>
    </w:p>
    <w:p w:rsidRPr="00C573A3" w:rsidR="00642819" w:rsidP="00642819" w:rsidRDefault="00642819" w14:paraId="1BA3B721" w14:textId="77777777">
      <w:pPr>
        <w:ind w:left="720"/>
        <w:rPr>
          <w:rFonts w:ascii="Arial" w:hAnsi="Arial" w:cs="Arial"/>
          <w:sz w:val="22"/>
          <w:szCs w:val="22"/>
        </w:rPr>
      </w:pPr>
    </w:p>
    <w:p w:rsidRPr="00A406E5" w:rsidR="00A67FB1" w:rsidP="00A67FB1" w:rsidRDefault="00A67FB1" w14:paraId="49953C37" w14:textId="77777777">
      <w:pPr>
        <w:ind w:left="720"/>
        <w:rPr>
          <w:rFonts w:ascii="Arial" w:hAnsi="Arial" w:cs="Arial"/>
          <w:sz w:val="24"/>
          <w:szCs w:val="24"/>
        </w:rPr>
      </w:pPr>
    </w:p>
    <w:p w:rsidRPr="00A406E5" w:rsidR="00152E9D" w:rsidP="00A67FB1" w:rsidRDefault="00152E9D" w14:paraId="7D33E8FC" w14:textId="77777777">
      <w:pPr>
        <w:ind w:left="720"/>
        <w:rPr>
          <w:rFonts w:ascii="Arial" w:hAnsi="Arial" w:cs="Arial"/>
          <w:sz w:val="24"/>
          <w:szCs w:val="24"/>
        </w:rPr>
      </w:pPr>
    </w:p>
    <w:p w:rsidRPr="00A406E5" w:rsidR="00152E9D" w:rsidP="00A67FB1" w:rsidRDefault="00152E9D" w14:paraId="4B7E1809" w14:textId="77777777">
      <w:pPr>
        <w:ind w:left="720"/>
        <w:rPr>
          <w:rFonts w:ascii="Arial" w:hAnsi="Arial" w:cs="Arial"/>
          <w:sz w:val="24"/>
          <w:szCs w:val="24"/>
        </w:rPr>
      </w:pPr>
    </w:p>
    <w:p w:rsidRPr="00A406E5" w:rsidR="00152E9D" w:rsidP="00A67FB1" w:rsidRDefault="00152E9D" w14:paraId="3F6D014A" w14:textId="77777777">
      <w:pPr>
        <w:ind w:left="720"/>
        <w:rPr>
          <w:rFonts w:ascii="Arial" w:hAnsi="Arial" w:cs="Arial"/>
          <w:sz w:val="24"/>
          <w:szCs w:val="24"/>
        </w:rPr>
      </w:pPr>
    </w:p>
    <w:p w:rsidRPr="00A406E5" w:rsidR="00152E9D" w:rsidP="00A67FB1" w:rsidRDefault="00152E9D" w14:paraId="53D73C90" w14:textId="77777777">
      <w:pPr>
        <w:ind w:left="720"/>
        <w:rPr>
          <w:rFonts w:ascii="Arial" w:hAnsi="Arial" w:cs="Arial"/>
          <w:sz w:val="24"/>
          <w:szCs w:val="24"/>
        </w:rPr>
      </w:pPr>
    </w:p>
    <w:p w:rsidR="00A85BFE" w:rsidP="705FC08A" w:rsidRDefault="004D5E9B" w14:paraId="36690999" w14:textId="1C4F9C19">
      <w:pPr>
        <w:pStyle w:val="Normal"/>
        <w:ind w:left="720"/>
        <w:rPr>
          <w:rFonts w:ascii="Arial" w:hAnsi="Arial" w:cs="Arial"/>
          <w:sz w:val="24"/>
          <w:szCs w:val="24"/>
        </w:rPr>
      </w:pPr>
    </w:p>
    <w:p w:rsidRPr="00A406E5" w:rsidR="00A3505D" w:rsidP="705FC08A" w:rsidRDefault="00A3505D" w14:paraId="3EACE079" w14:textId="61FA345A">
      <w:pPr>
        <w:pStyle w:val="Normal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Pr="00A406E5" w:rsidR="00D22D9C" w:rsidTr="00674829" w14:paraId="031891D3" w14:textId="77777777">
        <w:trPr>
          <w:trHeight w:val="414"/>
        </w:trPr>
        <w:tc>
          <w:tcPr>
            <w:tcW w:w="10670" w:type="dxa"/>
            <w:shd w:val="clear" w:color="auto" w:fill="D9D9D9"/>
          </w:tcPr>
          <w:p w:rsidRPr="00A406E5" w:rsidR="00D22D9C" w:rsidP="00D32E34" w:rsidRDefault="00131FEF" w14:paraId="092C49D1" w14:textId="77777777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7482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Pr="00A406E5" w:rsidR="00D22D9C" w:rsidP="00D22D9C" w:rsidRDefault="00D22D9C" w14:paraId="609EF649" w14:textId="77777777">
      <w:pPr>
        <w:jc w:val="both"/>
        <w:rPr>
          <w:rFonts w:ascii="Arial" w:hAnsi="Arial" w:cs="Arial"/>
          <w:sz w:val="22"/>
          <w:szCs w:val="22"/>
        </w:rPr>
      </w:pPr>
    </w:p>
    <w:p w:rsidR="00D22D9C" w:rsidP="00D22D9C" w:rsidRDefault="00131FEF" w14:paraId="4D5B35EC" w14:textId="77777777">
      <w:p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SYLWER:</w:t>
      </w:r>
      <w:r w:rsidRPr="00A406E5" w:rsidR="00D22D9C">
        <w:rPr>
          <w:rFonts w:ascii="Arial" w:hAnsi="Arial" w:cs="Arial"/>
          <w:b/>
          <w:sz w:val="22"/>
          <w:szCs w:val="22"/>
        </w:rPr>
        <w:t xml:space="preserve"> </w:t>
      </w:r>
      <w:r w:rsidRPr="0067482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P="00D22D9C" w:rsidRDefault="004D5E9B" w14:paraId="3F3082B0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Pr="00A406E5" w:rsidR="00D22D9C" w:rsidP="00D22D9C" w:rsidRDefault="00131FEF" w14:paraId="43127F9E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Pr="00A406E5" w:rsidR="00D22D9C" w:rsidP="00FE5651" w:rsidRDefault="00131FEF" w14:paraId="37B69688" w14:textId="77777777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Pr="00A406E5" w:rsidR="00D22D9C">
        <w:rPr>
          <w:rFonts w:ascii="Arial" w:hAnsi="Arial" w:cs="Arial"/>
          <w:sz w:val="22"/>
          <w:szCs w:val="22"/>
        </w:rPr>
        <w:t xml:space="preserve">    </w:t>
      </w:r>
      <w:r w:rsidRPr="00674829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Pr="00674829" w:rsidR="00674829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</w:t>
      </w:r>
      <w:r w:rsidRPr="00674829">
        <w:rPr>
          <w:rFonts w:ascii="Arial" w:hAnsi="Arial" w:cs="Arial"/>
          <w:i/>
          <w:sz w:val="22"/>
          <w:szCs w:val="22"/>
          <w:lang w:val="cy-GB"/>
        </w:rPr>
        <w:t>ystod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7482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00A406E5" w:rsidR="00D22D9C">
        <w:rPr>
          <w:rFonts w:ascii="Arial" w:hAnsi="Arial" w:cs="Arial"/>
          <w:sz w:val="22"/>
          <w:szCs w:val="22"/>
        </w:rPr>
        <w:t xml:space="preserve">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7482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</w:p>
    <w:p w:rsidRPr="00A406E5" w:rsidR="00C01A3F" w:rsidP="00D22D9C" w:rsidRDefault="00C01A3F" w14:paraId="72B9B9D8" w14:textId="77777777">
      <w:pPr>
        <w:jc w:val="both"/>
        <w:rPr>
          <w:rFonts w:ascii="Arial" w:hAnsi="Arial" w:cs="Arial"/>
          <w:sz w:val="22"/>
          <w:szCs w:val="22"/>
        </w:rPr>
      </w:pPr>
    </w:p>
    <w:p w:rsidRPr="00FB1EAC" w:rsidR="00C01A3F" w:rsidP="00C01A3F" w:rsidRDefault="00131FEF" w14:paraId="5A1B7686" w14:textId="77777777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705FC08A" w:rsidR="00131FEF">
        <w:rPr>
          <w:rFonts w:ascii="Arial" w:hAnsi="Arial" w:cs="Arial"/>
          <w:b w:val="1"/>
          <w:bCs w:val="1"/>
          <w:i w:val="1"/>
          <w:iCs w:val="1"/>
          <w:sz w:val="22"/>
          <w:szCs w:val="22"/>
          <w:lang w:val="cy-GB"/>
        </w:rPr>
        <w:t xml:space="preserve">Canllawiau penodol i'r asesiad hwn: </w:t>
      </w:r>
      <w:r w:rsidRPr="705FC08A" w:rsidR="00C01A3F">
        <w:rPr>
          <w:rFonts w:ascii="Arial" w:hAnsi="Arial" w:cs="Arial"/>
          <w:i w:val="1"/>
          <w:iCs w:val="1"/>
          <w:sz w:val="22"/>
          <w:szCs w:val="22"/>
          <w:lang w:val="es-ES"/>
        </w:rPr>
        <w:t xml:space="preserve"> </w:t>
      </w:r>
    </w:p>
    <w:p w:rsidRPr="00FB1EAC" w:rsidR="00C01A3F" w:rsidP="705FC08A" w:rsidRDefault="00C01A3F" w14:paraId="1B6F1C8D" w14:textId="2028376A">
      <w:pPr>
        <w:pStyle w:val="Normal"/>
        <w:spacing w:before="0" w:beforeAutospacing="off" w:after="0" w:afterAutospacing="off" w:line="278" w:lineRule="auto"/>
        <w:ind w:left="0" w:right="0" w:hanging="0"/>
        <w:jc w:val="both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</w:pPr>
      <w:r w:rsidRPr="705FC08A" w:rsidR="23332D5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Mae eich aseiniad yn gofyn am ymgysylltu sylweddol â llenyddiaeth/theori academaidd; felly, dylech ddangos lefel eang o ddarllen, o ffynonellau fel gwerslyfrau a chyfnodolion academaidd.  Trwy gyfeirio at y llenyddiaeth, dylech ddangos eich gwybodaeth a'ch dealltwriaeth o'ch ffocws ymchwil dewisedig a'r llenyddiaeth gefndir. Dylech ddangos dadansoddiad a gwerthusiad cadarn a beirniadol o'r llenyddiaeth gefndir.</w:t>
      </w:r>
    </w:p>
    <w:p w:rsidRPr="00FB1EAC" w:rsidR="00C01A3F" w:rsidP="00D22D9C" w:rsidRDefault="00C01A3F" w14:paraId="6A9ED19D" w14:textId="17DC3F7B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D22D9C" w:rsidP="00D22D9C" w:rsidRDefault="00D22D9C" w14:paraId="69DC5331" w14:textId="77777777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A406E5" w:rsidR="00D22D9C" w:rsidP="00D22D9C" w:rsidRDefault="00131FEF" w14:paraId="447072DD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Pr="00A406E5" w:rsidR="00D22D9C" w:rsidP="00B10CF0" w:rsidRDefault="00131FEF" w14:paraId="28F36FFD" w14:textId="77777777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</w:t>
      </w:r>
      <w:r w:rsidRPr="00DC13A4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DC13A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DC13A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DC13A4">
        <w:rPr>
          <w:rFonts w:ascii="Arial" w:hAnsi="Arial" w:cs="Arial"/>
          <w:i/>
          <w:sz w:val="22"/>
          <w:szCs w:val="22"/>
          <w:lang w:val="cy-GB"/>
        </w:rPr>
        <w:t>graddau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Pr="004D5E9B" w:rsidR="004D5E9B">
        <w:t xml:space="preserve"> </w:t>
      </w:r>
    </w:p>
    <w:p w:rsidRPr="00A406E5" w:rsidR="00C01A3F" w:rsidP="00C01A3F" w:rsidRDefault="00C01A3F" w14:paraId="1E1BFF60" w14:textId="77777777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Pr="00FB1EAC" w:rsidR="00C01A3F" w:rsidP="00C01A3F" w:rsidRDefault="00131FEF" w14:paraId="3320BDC6" w14:textId="77777777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705FC08A" w:rsidR="00131FEF">
        <w:rPr>
          <w:rFonts w:ascii="Arial" w:hAnsi="Arial" w:cs="Arial"/>
          <w:b w:val="1"/>
          <w:bCs w:val="1"/>
          <w:i w:val="1"/>
          <w:iCs w:val="1"/>
          <w:sz w:val="22"/>
          <w:szCs w:val="22"/>
          <w:lang w:val="cy-GB"/>
        </w:rPr>
        <w:t xml:space="preserve">Canllawiau penodol i'r asesiad hwn: </w:t>
      </w:r>
      <w:r w:rsidRPr="705FC08A" w:rsidR="00C01A3F">
        <w:rPr>
          <w:rFonts w:ascii="Arial" w:hAnsi="Arial" w:cs="Arial"/>
          <w:i w:val="1"/>
          <w:iCs w:val="1"/>
          <w:sz w:val="22"/>
          <w:szCs w:val="22"/>
          <w:lang w:val="es-ES"/>
        </w:rPr>
        <w:t xml:space="preserve"> </w:t>
      </w:r>
    </w:p>
    <w:p w:rsidRPr="00FB1EAC" w:rsidR="00D22D9C" w:rsidP="705FC08A" w:rsidRDefault="00D22D9C" w14:paraId="2665A2FF" w14:textId="76609CE1">
      <w:pPr>
        <w:pStyle w:val="Normal"/>
        <w:spacing w:before="0" w:beforeAutospacing="off" w:after="0" w:afterAutospacing="off" w:line="278" w:lineRule="auto"/>
        <w:ind w:left="0" w:right="0" w:hanging="0"/>
        <w:jc w:val="both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</w:pPr>
      <w:r w:rsidRPr="705FC08A" w:rsidR="5178CCE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Gan gyfeirio at eich arfer eich hun, dylech wneud achos cadarn dros eich maes astudio a’ch ffocws arfaethedig.  Dylech nodi'r bwlch y bydd eich astudiaeth ymchwil yn ei lenwi. Dylid dangos gwybodaeth hefyd am gefndir eich ffocws ymchwil dewisedig a’r theori y tu ôl iddo, gyda gwerthfawrogiad o gyfraniad posibl eich astudiaeth ymchwil benodol yn y maes. Dylech ddangos dealltwriaeth o gysyniadau ac egwyddorion sylfaenol sy'n gysylltiedig â chyd-destun penodol eich maes astudio arfaethedig, a chymhwyso’r rhain.  </w:t>
      </w:r>
    </w:p>
    <w:p w:rsidRPr="00FB1EAC" w:rsidR="00D22D9C" w:rsidP="00D22D9C" w:rsidRDefault="00D22D9C" w14:paraId="0A1D1BBE" w14:textId="1965C311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D22D9C" w:rsidP="00D22D9C" w:rsidRDefault="00D22D9C" w14:paraId="19BDEE17" w14:textId="77777777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:rsidRPr="00A406E5" w:rsidR="00D22D9C" w:rsidP="00D22D9C" w:rsidRDefault="00131FEF" w14:paraId="2663A653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Pr="00A406E5" w:rsidR="00D22D9C" w:rsidP="008440FE" w:rsidRDefault="00131FEF" w14:paraId="57F079F2" w14:textId="77777777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Dylech allu:</w:t>
      </w:r>
      <w:r w:rsidRPr="00C073F1" w:rsid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="008440FE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Pam?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Sut?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Pryd?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Pwy?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Ble?</w:t>
      </w:r>
      <w:r w:rsidRPr="00A406E5" w:rsidR="00D22D9C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Pr="00876776" w:rsidR="00876776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casgliadau cadarn, dilys</w:t>
      </w:r>
      <w:r w:rsidRPr="00DC13A4" w:rsidR="004A2F0B">
        <w:rPr>
          <w:rFonts w:ascii="Arial" w:hAnsi="Arial" w:cs="Arial"/>
          <w:sz w:val="22"/>
          <w:szCs w:val="22"/>
          <w:lang w:val="cy-GB"/>
        </w:rPr>
        <w:t>, argyhoeddiadol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 w:rsidR="004A2F0B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Pr="00A406E5" w:rsidR="00D22D9C" w:rsidP="00D22D9C" w:rsidRDefault="00D22D9C" w14:paraId="3F8310CE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C01A3F" w:rsidP="00C01A3F" w:rsidRDefault="004A2F0B" w14:paraId="22288B26" w14:textId="77777777">
      <w:pPr>
        <w:jc w:val="both"/>
        <w:rPr>
          <w:rFonts w:ascii="Arial" w:hAnsi="Arial" w:cs="Arial"/>
          <w:i/>
          <w:sz w:val="22"/>
          <w:szCs w:val="22"/>
        </w:rPr>
      </w:pPr>
      <w:r w:rsidRPr="705FC08A" w:rsidR="004A2F0B">
        <w:rPr>
          <w:rFonts w:ascii="Arial" w:hAnsi="Arial" w:cs="Arial"/>
          <w:b w:val="1"/>
          <w:bCs w:val="1"/>
          <w:i w:val="1"/>
          <w:iCs w:val="1"/>
          <w:sz w:val="22"/>
          <w:szCs w:val="22"/>
          <w:lang w:val="cy-GB"/>
        </w:rPr>
        <w:t xml:space="preserve">Canllawiau penodol i'r asesiad hwn: </w:t>
      </w:r>
      <w:r w:rsidRPr="705FC08A" w:rsidR="00C01A3F">
        <w:rPr>
          <w:rFonts w:ascii="Arial" w:hAnsi="Arial" w:cs="Arial"/>
          <w:i w:val="1"/>
          <w:iCs w:val="1"/>
          <w:sz w:val="22"/>
          <w:szCs w:val="22"/>
        </w:rPr>
        <w:t xml:space="preserve"> </w:t>
      </w:r>
    </w:p>
    <w:p w:rsidRPr="00A406E5" w:rsidR="00C01A3F" w:rsidP="705FC08A" w:rsidRDefault="00C01A3F" w14:paraId="63C7DDF2" w14:textId="29B7A4F0">
      <w:pPr>
        <w:pStyle w:val="Normal"/>
        <w:spacing w:before="0" w:beforeAutospacing="off" w:after="0" w:afterAutospacing="off" w:line="278" w:lineRule="auto"/>
        <w:ind w:left="0" w:right="0" w:hanging="0"/>
        <w:jc w:val="both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705FC08A" w:rsidR="6CC6B18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Dylech lunio a chynnal dadleuon sy'n gwneud achos dros ffocws penodol eich astudiaeth ymchwil.  Dylech werthuso a syntheseiddio syniadau yn feirniadol er mwyn dod i farn gadarn.  Dylai argymhellion fod yn argyhoeddiadol, yn berswadiol, o bosibl yn heriol ac yn deillio o werthuso'r dystiolaeth. Dylech ddangos defnydd priodol o fframweithiau moesegol perthnasol.</w:t>
      </w:r>
    </w:p>
    <w:p w:rsidRPr="00A406E5" w:rsidR="00C01A3F" w:rsidP="00D22D9C" w:rsidRDefault="00C01A3F" w14:paraId="086F0241" w14:textId="4EB2025A">
      <w:pPr>
        <w:jc w:val="both"/>
        <w:rPr>
          <w:rFonts w:ascii="Arial" w:hAnsi="Arial" w:cs="Arial"/>
          <w:sz w:val="22"/>
          <w:szCs w:val="22"/>
        </w:rPr>
      </w:pPr>
    </w:p>
    <w:p w:rsidRPr="00A406E5" w:rsidR="00D22D9C" w:rsidP="00D22D9C" w:rsidRDefault="00D22D9C" w14:paraId="25B63C1A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Pr="00A406E5" w:rsidR="00D22D9C" w:rsidP="00D22D9C" w:rsidRDefault="004A2F0B" w14:paraId="5B2C65AB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B444C" w:rsidP="00DB444C" w:rsidRDefault="004A2F0B" w14:paraId="5145421D" w14:textId="77777777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Pr="00DB444C" w:rsidR="00DB444C"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:rsidR="00DB444C" w:rsidP="008440FE" w:rsidRDefault="00DB444C" w14:paraId="69062913" w14:textId="77777777">
      <w:pPr>
        <w:jc w:val="both"/>
        <w:rPr>
          <w:rFonts w:ascii="Arial" w:hAnsi="Arial" w:cs="Arial"/>
          <w:sz w:val="22"/>
          <w:szCs w:val="22"/>
        </w:rPr>
      </w:pPr>
    </w:p>
    <w:p w:rsidRPr="00A406E5" w:rsidR="00D22D9C" w:rsidP="006F1715" w:rsidRDefault="004A2F0B" w14:paraId="2C62B63D" w14:textId="77777777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>
        <w:rPr>
          <w:rFonts w:ascii="Arial" w:hAnsi="Arial" w:cs="Arial"/>
          <w:sz w:val="22"/>
          <w:szCs w:val="22"/>
          <w:lang w:val="cy-GB"/>
        </w:rPr>
        <w:t>a</w:t>
      </w:r>
      <w:r w:rsidRPr="00DC13A4">
        <w:rPr>
          <w:rFonts w:ascii="Arial" w:hAnsi="Arial" w:cs="Arial"/>
          <w:sz w:val="22"/>
          <w:szCs w:val="22"/>
          <w:lang w:val="cy-GB"/>
        </w:rPr>
        <w:t>r</w:t>
      </w:r>
      <w:r w:rsidR="007D2588">
        <w:rPr>
          <w:rFonts w:ascii="Arial" w:hAnsi="Arial" w:cs="Arial"/>
          <w:sz w:val="22"/>
          <w:szCs w:val="22"/>
          <w:lang w:val="cy-GB"/>
        </w:rPr>
        <w:t xml:space="preserve"> y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Pr="00DC13A4" w:rsidR="003E5BF1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Pr="00DC13A4" w:rsidR="003E5BF1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DC13A4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Pr="00DC13A4" w:rsidR="003E5BF1">
        <w:rPr>
          <w:rFonts w:ascii="Arial" w:hAnsi="Arial" w:cs="Arial"/>
          <w:sz w:val="22"/>
          <w:szCs w:val="22"/>
          <w:lang w:val="cy-GB"/>
        </w:rPr>
        <w:t>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penodol.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 w:rsidR="003E5BF1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 w:rsidR="003E5BF1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>
        <w:rPr>
          <w:rFonts w:ascii="Arial" w:hAnsi="Arial" w:cs="Arial"/>
          <w:sz w:val="22"/>
          <w:szCs w:val="22"/>
          <w:lang w:val="cy-GB"/>
        </w:rPr>
        <w:t xml:space="preserve">i </w:t>
      </w:r>
      <w:r w:rsidRPr="00DC13A4" w:rsidR="003E5BF1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Pr="00DC13A4" w:rsidR="00377D40">
        <w:rPr>
          <w:rFonts w:ascii="Arial" w:hAnsi="Arial" w:cs="Arial"/>
          <w:sz w:val="22"/>
          <w:szCs w:val="22"/>
          <w:lang w:val="cy-GB"/>
        </w:rPr>
        <w:t>y mae</w:t>
      </w:r>
      <w:r w:rsidRPr="00DC13A4" w:rsidR="003E5BF1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Pr="00DC13A4" w:rsidR="00377D40">
        <w:rPr>
          <w:rFonts w:ascii="Arial" w:hAnsi="Arial" w:cs="Arial"/>
          <w:sz w:val="22"/>
          <w:szCs w:val="22"/>
          <w:lang w:val="cy-GB"/>
        </w:rPr>
        <w:t xml:space="preserve">yn ehangu </w:t>
      </w:r>
      <w:r w:rsidRPr="00DC13A4" w:rsidR="003E5BF1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  <w:r w:rsidRPr="00DC13A4" w:rsidR="00377D40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Pr="00A406E5" w:rsidR="00D22D9C">
        <w:rPr>
          <w:rFonts w:ascii="Arial" w:hAnsi="Arial" w:cs="Arial"/>
          <w:sz w:val="22"/>
          <w:szCs w:val="22"/>
        </w:rPr>
        <w:t xml:space="preserve">  </w:t>
      </w:r>
    </w:p>
    <w:p w:rsidRPr="00A406E5" w:rsidR="00D22D9C" w:rsidP="00D22D9C" w:rsidRDefault="00D22D9C" w14:paraId="61F6110F" w14:textId="77777777">
      <w:pPr>
        <w:jc w:val="both"/>
        <w:rPr>
          <w:rFonts w:ascii="Arial" w:hAnsi="Arial" w:cs="Arial"/>
          <w:sz w:val="22"/>
          <w:szCs w:val="22"/>
        </w:rPr>
      </w:pPr>
    </w:p>
    <w:p w:rsidRPr="00FB1EAC" w:rsidR="00C01A3F" w:rsidP="00C01A3F" w:rsidRDefault="00377D40" w14:paraId="37F9508E" w14:textId="77777777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705FC08A" w:rsidR="00377D40">
        <w:rPr>
          <w:rFonts w:ascii="Arial" w:hAnsi="Arial" w:cs="Arial"/>
          <w:b w:val="1"/>
          <w:bCs w:val="1"/>
          <w:i w:val="1"/>
          <w:iCs w:val="1"/>
          <w:sz w:val="22"/>
          <w:szCs w:val="22"/>
          <w:lang w:val="cy-GB"/>
        </w:rPr>
        <w:t xml:space="preserve">Canllawiau penodol i'r asesiad hwn: </w:t>
      </w:r>
      <w:r w:rsidRPr="705FC08A" w:rsidR="00C01A3F">
        <w:rPr>
          <w:rFonts w:ascii="Arial" w:hAnsi="Arial" w:cs="Arial"/>
          <w:i w:val="1"/>
          <w:iCs w:val="1"/>
          <w:sz w:val="22"/>
          <w:szCs w:val="22"/>
          <w:lang w:val="es-ES"/>
        </w:rPr>
        <w:t xml:space="preserve"> </w:t>
      </w:r>
    </w:p>
    <w:p w:rsidRPr="00FB1EAC" w:rsidR="00C01A3F" w:rsidP="705FC08A" w:rsidRDefault="00C01A3F" w14:paraId="6D49877E" w14:textId="751D27D0">
      <w:pPr>
        <w:pStyle w:val="Normal"/>
        <w:spacing w:before="0" w:beforeAutospacing="off" w:after="0" w:afterAutospacing="off" w:line="278" w:lineRule="auto"/>
        <w:ind w:left="0" w:right="0" w:hanging="0"/>
        <w:jc w:val="both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</w:pPr>
      <w:r w:rsidRPr="705FC08A" w:rsidR="1DE7321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Dylai eich gwaith gyfeirio at y modd y gwnaethoch chwilio am ddeunydd a'i werthuso i'w gynnwys yn eich adolygiad llenyddiaeth.  Dylid dangos eich cyfrifoldeb personol wrth reoli eich dysgu eich hun trwy ymgysylltu â chynnwys y modwl, astudiaeth hunangyfeiriedig ac arfer myfyriol.</w:t>
      </w:r>
    </w:p>
    <w:p w:rsidRPr="00FB1EAC" w:rsidR="00C01A3F" w:rsidP="00D22D9C" w:rsidRDefault="00C01A3F" w14:paraId="729424D6" w14:textId="048BD8C7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8566E5" w:rsidP="00D22D9C" w:rsidRDefault="008566E5" w14:paraId="385609FF" w14:textId="77777777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D22D9C" w:rsidP="00D22D9C" w:rsidRDefault="00377D40" w14:paraId="57CA56F9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Pr="00FB1EAC" w:rsidR="00D22D9C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:rsidRPr="00FB1EAC" w:rsidR="00995D51" w:rsidP="002466CE" w:rsidRDefault="00377D40" w14:paraId="08777869" w14:textId="77777777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8206A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Pr="00FB1EAC" w:rsidR="00D22D9C">
        <w:rPr>
          <w:rFonts w:ascii="Arial" w:hAnsi="Arial" w:cs="Arial"/>
          <w:sz w:val="22"/>
          <w:szCs w:val="22"/>
          <w:lang w:val="es-ES"/>
        </w:rPr>
        <w:t xml:space="preserve"> 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Pr="00FB1EAC" w:rsidR="00D22D9C">
        <w:rPr>
          <w:rFonts w:ascii="Arial" w:hAnsi="Arial" w:cs="Arial"/>
          <w:sz w:val="22"/>
          <w:szCs w:val="22"/>
          <w:lang w:val="es-ES"/>
        </w:rPr>
        <w:t xml:space="preserve"> </w:t>
      </w:r>
      <w:r w:rsidRPr="0028206A" w:rsidR="00B07FA3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Pr="00FB1EAC" w:rsidR="00995D51">
        <w:rPr>
          <w:rFonts w:ascii="Arial" w:hAnsi="Arial" w:cs="Arial"/>
          <w:sz w:val="22"/>
          <w:szCs w:val="22"/>
          <w:lang w:val="es-ES"/>
        </w:rPr>
        <w:t xml:space="preserve"> </w:t>
      </w:r>
      <w:r w:rsidRPr="0028206A" w:rsidR="00021AE6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Pr="00FB1EAC" w:rsidR="00995D51" w:rsidP="00D22D9C" w:rsidRDefault="00995D51" w14:paraId="6A530179" w14:textId="77777777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D22D9C" w:rsidP="00D22D9C" w:rsidRDefault="00D22D9C" w14:paraId="0D6C7B0B" w14:textId="77777777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C01A3F" w:rsidP="00C01A3F" w:rsidRDefault="00021AE6" w14:paraId="15B900AF" w14:textId="77777777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2820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Pr="00FB1EAC" w:rsidR="00C01A3F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:rsidRPr="00FB1EAC" w:rsidR="00FB3B4E" w:rsidP="705FC08A" w:rsidRDefault="00FB3B4E" w14:paraId="4FF626DC" w14:textId="2F2C211B">
      <w:pPr>
        <w:pStyle w:val="Normal"/>
        <w:jc w:val="both"/>
        <w:rPr>
          <w:rFonts w:ascii="Aptos" w:hAnsi="Aptos" w:eastAsia="Aptos" w:cs="Aptos"/>
          <w:noProof w:val="0"/>
          <w:sz w:val="24"/>
          <w:szCs w:val="24"/>
          <w:lang w:val="es-ES"/>
        </w:rPr>
      </w:pP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Dylech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ymgymryd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â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dadansoddiad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a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gwerthusiad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beirniadol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o'r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llenyddiaeth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gefndir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. Dylech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ddangos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y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priodoleddau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hynny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a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ddisgwylir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mewn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arfer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proffesiynol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,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yn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cynnwys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menter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unigol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,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rheoli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prosiectau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a,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lle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bo’n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berthnasol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,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gweithio’n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gydweithredol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a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sgiliau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rhyngbersonol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.  Dylid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ysgrifennu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eich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aseiniad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mewn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arddull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ffurfiol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a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chynnwys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rhestr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gyfeiriadau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. Gellir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cynnwys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atodiadau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os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yw'n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berthnasol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. Dylech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ystyried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eich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cynulleidfa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a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sicrhau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bod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eich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arddull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a'ch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dull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yn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ennyn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diddordeb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 y 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>darllenydd</w:t>
      </w:r>
      <w:r w:rsidRPr="705FC08A" w:rsidR="4FF0DC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s-ES"/>
        </w:rPr>
        <w:t xml:space="preserve">.   </w:t>
      </w:r>
      <w:r w:rsidRPr="705FC08A" w:rsidR="4FF0DCE0">
        <w:rPr>
          <w:rFonts w:ascii="Aptos" w:hAnsi="Aptos" w:eastAsia="Aptos" w:cs="Aptos"/>
          <w:noProof w:val="0"/>
          <w:sz w:val="24"/>
          <w:szCs w:val="24"/>
          <w:lang w:val="es-ES"/>
        </w:rPr>
        <w:t xml:space="preserve"> </w:t>
      </w:r>
    </w:p>
    <w:p w:rsidRPr="00FB1EAC" w:rsidR="00FB3B4E" w:rsidP="00D22D9C" w:rsidRDefault="00FB3B4E" w14:paraId="6209843F" w14:textId="1A033BFD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D22D9C" w:rsidP="00D22D9C" w:rsidRDefault="00D22D9C" w14:paraId="222358F4" w14:textId="77777777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Pr="00FB1EAC" w:rsidR="00C01A3F" w:rsidRDefault="00C01A3F" w14:paraId="411849FA" w14:textId="77777777">
      <w:pPr>
        <w:rPr>
          <w:rFonts w:ascii="Arial" w:hAnsi="Arial" w:cs="Arial"/>
          <w:sz w:val="22"/>
          <w:szCs w:val="22"/>
          <w:lang w:val="es-ES"/>
        </w:rPr>
      </w:pPr>
      <w:r w:rsidRPr="00FB1EAC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Pr="00A406E5" w:rsidR="00152E9D" w:rsidTr="0028206A" w14:paraId="77826C33" w14:textId="77777777">
        <w:trPr>
          <w:jc w:val="center"/>
        </w:trPr>
        <w:tc>
          <w:tcPr>
            <w:tcW w:w="10670" w:type="dxa"/>
            <w:shd w:val="clear" w:color="auto" w:fill="BFBFBF"/>
          </w:tcPr>
          <w:p w:rsidRPr="00A406E5" w:rsidR="00152E9D" w:rsidP="00D32E34" w:rsidRDefault="00152E9D" w14:paraId="5BDAE4A5" w14:textId="77777777">
            <w:pPr>
              <w:rPr>
                <w:rFonts w:ascii="Arial" w:hAnsi="Arial" w:cs="Arial"/>
              </w:rPr>
            </w:pPr>
            <w:r w:rsidRPr="00FB1EAC">
              <w:rPr>
                <w:rFonts w:ascii="Arial" w:hAnsi="Arial" w:cs="Arial"/>
                <w:sz w:val="32"/>
                <w:szCs w:val="32"/>
                <w:lang w:val="es-ES"/>
              </w:rPr>
              <w:lastRenderedPageBreak/>
              <w:br w:type="page"/>
            </w:r>
            <w:r w:rsidRPr="00FB1EAC" w:rsidR="004D5E9B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Pr="0028206A" w:rsidR="002D3527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Pr="00A406E5" w:rsidR="00152E9D" w:rsidP="00152E9D" w:rsidRDefault="00152E9D" w14:paraId="617DCDB2" w14:textId="77777777">
      <w:pPr>
        <w:rPr>
          <w:rFonts w:ascii="Arial" w:hAnsi="Arial" w:cs="Arial"/>
        </w:rPr>
      </w:pPr>
    </w:p>
    <w:p w:rsidRPr="00FB1EAC" w:rsidR="00152E9D" w:rsidP="00152E9D" w:rsidRDefault="002D3527" w14:paraId="32491888" w14:textId="77777777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28206A">
        <w:rPr>
          <w:rFonts w:ascii="Arial" w:hAnsi="Arial" w:cs="Arial"/>
          <w:sz w:val="20"/>
          <w:lang w:val="cy-GB"/>
        </w:rPr>
        <w:t xml:space="preserve">Noda’r adran hon y </w:t>
      </w:r>
      <w:r w:rsidRPr="0028206A">
        <w:rPr>
          <w:rFonts w:ascii="Arial" w:hAnsi="Arial" w:cs="Arial"/>
          <w:i/>
          <w:sz w:val="20"/>
          <w:lang w:val="cy-GB"/>
        </w:rPr>
        <w:t>graddau</w:t>
      </w:r>
      <w:r w:rsidRPr="002820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Pr="00A406E5" w:rsidR="00152E9D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Pr="00FB1EAC" w:rsidR="00152E9D">
        <w:rPr>
          <w:rFonts w:ascii="Arial" w:hAnsi="Arial" w:cs="Arial"/>
          <w:sz w:val="20"/>
          <w:lang w:val="es-ES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Pr="00FB1EAC" w:rsidR="00152E9D" w:rsidP="00152E9D" w:rsidRDefault="00152E9D" w14:paraId="393EDE57" w14:textId="77777777">
      <w:pPr>
        <w:rPr>
          <w:rFonts w:ascii="Arial" w:hAnsi="Arial" w:cs="Arial"/>
          <w:b/>
          <w:sz w:val="22"/>
          <w:szCs w:val="22"/>
          <w:lang w:val="es-ES"/>
        </w:rPr>
        <w:sectPr w:rsidRPr="00FB1EAC" w:rsidR="00152E9D" w:rsidSect="00F31C04">
          <w:footerReference w:type="default" r:id="rId9"/>
          <w:pgSz w:w="11894" w:h="16834" w:orient="portrait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Pr="00FB1EAC" w:rsidR="00152E9D" w:rsidP="00152E9D" w:rsidRDefault="00152E9D" w14:paraId="3BE48DA4" w14:textId="77777777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Pr="00A406E5" w:rsidR="00152E9D" w:rsidTr="705FC08A" w14:paraId="03A47F70" w14:textId="77777777">
        <w:trPr>
          <w:trHeight w:val="100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406E5" w:rsidR="00152E9D" w:rsidP="00D32E34" w:rsidRDefault="002D3527" w14:paraId="4A1AA4D8" w14:textId="77777777">
            <w:pPr>
              <w:rPr>
                <w:rFonts w:ascii="Arial" w:hAnsi="Arial" w:cs="Arial"/>
                <w:b/>
                <w:sz w:val="22"/>
              </w:rPr>
            </w:pPr>
            <w:r w:rsidRPr="002D3527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Pr="00A406E5" w:rsidR="00152E9D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</w:tcPr>
          <w:p w:rsidRPr="00A85BFE" w:rsidR="00152E9D" w:rsidP="00D32E34" w:rsidRDefault="002D3527" w14:paraId="7B32CB41" w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  <w:vAlign w:val="center"/>
          </w:tcPr>
          <w:p w:rsidRPr="00A85BFE" w:rsidR="00152E9D" w:rsidP="00D32E34" w:rsidRDefault="002D3527" w14:paraId="66AC862E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Pr="00A406E5" w:rsidR="00152E9D" w:rsidTr="705FC08A" w14:paraId="55CBDBF6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58B98E4E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2D3527" w:rsidR="002D3527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Pr="00A406E5" w:rsidR="00152E9D" w:rsidP="00152E9D" w:rsidRDefault="00152E9D" w14:paraId="61951D0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3087757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57B1A9CC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799B0D36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08C258F1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705FC08A" w:rsidRDefault="00152E9D" w14:paraId="3F813627" w14:textId="68CFB6D1">
            <w:pPr>
              <w:pStyle w:val="Normal"/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705FC08A" w:rsidRDefault="00152E9D" w14:paraId="43614537" w14:textId="702C2EF2">
            <w:pPr>
              <w:pStyle w:val="Normal"/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05A936A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47A39A0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6A59298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4DBD4B68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152E9D" w:rsidP="00152E9D" w:rsidRDefault="00152E9D" w14:paraId="4C56C36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3793511C" w14:textId="4DC12386">
            <w:pPr>
              <w:jc w:val="center"/>
            </w:pPr>
            <w:r w:rsidRPr="705FC08A" w:rsidR="36591DD0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416" w:type="pct"/>
            <w:vMerge/>
            <w:tcBorders/>
            <w:tcMar/>
          </w:tcPr>
          <w:p w:rsidRPr="00A406E5" w:rsidR="00152E9D" w:rsidP="00152E9D" w:rsidRDefault="00152E9D" w14:paraId="299B815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1D2BE486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7202B117" w14:textId="77777777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2D3527" w:rsidR="002D3527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Pr="00A406E5" w:rsidR="00152E9D" w:rsidP="00152E9D" w:rsidRDefault="00152E9D" w14:paraId="6C50B72A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6F8FB12E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768D135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2E40B995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37EA9C28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3E757C34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705FC08A" w:rsidRDefault="00152E9D" w14:paraId="4CB98862" w14:textId="7AB69546">
            <w:pPr>
              <w:pStyle w:val="Normal"/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04B1E35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376BE609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4164C82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525F54B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40BB3280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152E9D" w:rsidP="00152E9D" w:rsidRDefault="00152E9D" w14:paraId="041C5436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4DD74F3E" w14:textId="6B88648E">
            <w:pPr>
              <w:jc w:val="center"/>
            </w:pPr>
            <w:r w:rsidRPr="705FC08A" w:rsidR="0078C930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416" w:type="pct"/>
            <w:vMerge/>
            <w:tcBorders/>
            <w:tcMar/>
          </w:tcPr>
          <w:p w:rsidRPr="00A406E5" w:rsidR="00152E9D" w:rsidP="00152E9D" w:rsidRDefault="00152E9D" w14:paraId="5807DD21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28216C4C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688D2779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2D3527" w:rsidR="002D3527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Pr="00A406E5" w:rsidR="00152E9D" w:rsidP="00152E9D" w:rsidRDefault="00152E9D" w14:paraId="0A303808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76E2540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63BEC1E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3B09D6AE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25446DF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705FC08A" w:rsidRDefault="00152E9D" w14:paraId="149283D3" w14:textId="1DAC6192">
            <w:pPr>
              <w:pStyle w:val="Normal"/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53D80321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20FCDBC9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1F887CD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522A479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66ECB606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152E9D" w:rsidP="00152E9D" w:rsidRDefault="00152E9D" w14:paraId="037DB51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08991212" w14:textId="2A3FA679">
            <w:pPr>
              <w:jc w:val="center"/>
            </w:pPr>
            <w:r w:rsidRPr="705FC08A" w:rsidR="6B3CC6E2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416" w:type="pct"/>
            <w:vMerge/>
            <w:tcBorders/>
            <w:tcMar/>
          </w:tcPr>
          <w:p w:rsidRPr="00A406E5" w:rsidR="00152E9D" w:rsidP="00152E9D" w:rsidRDefault="00152E9D" w14:paraId="7356E06D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00CD4740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220FEAE9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2D3527" w:rsidR="002D3527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Pr="00A406E5" w:rsidR="00152E9D" w:rsidP="00152E9D" w:rsidRDefault="00152E9D" w14:paraId="57B3A13E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213DB4FF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57555C93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2CF8D547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5E331F8A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705FC08A" w:rsidRDefault="00152E9D" w14:paraId="48C9290E" w14:textId="1D0D3DD0">
            <w:pPr>
              <w:pStyle w:val="Normal"/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6838CF02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666A6028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19F7D5F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53D8531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6130B688" w14:textId="77777777">
        <w:trPr>
          <w:trHeight w:val="450"/>
        </w:trPr>
        <w:tc>
          <w:tcPr>
            <w:tcW w:w="4169" w:type="pct"/>
            <w:vMerge/>
            <w:tcBorders/>
            <w:tcMar/>
          </w:tcPr>
          <w:p w:rsidRPr="00A406E5" w:rsidR="00152E9D" w:rsidP="00152E9D" w:rsidRDefault="00152E9D" w14:paraId="611ACD8C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5C4C5C02" w14:textId="3E62E55B">
            <w:pPr>
              <w:jc w:val="center"/>
            </w:pPr>
            <w:r w:rsidRPr="705FC08A" w:rsidR="07C32AB3"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416" w:type="pct"/>
            <w:vMerge/>
            <w:tcBorders/>
            <w:tcMar/>
          </w:tcPr>
          <w:p w:rsidRPr="00A406E5" w:rsidR="00152E9D" w:rsidP="00152E9D" w:rsidRDefault="00152E9D" w14:paraId="7872A4FF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7D61AE45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bottom w:val="single" w:color="000000" w:themeColor="text1" w:sz="8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24D76ED4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2D3527" w:rsidR="002D3527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Pr="00A406E5" w:rsidR="00152E9D" w:rsidP="00152E9D" w:rsidRDefault="00152E9D" w14:paraId="77C3724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200542D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152E9D" w:rsidP="00152E9D" w:rsidRDefault="00152E9D" w14:paraId="04E26C4E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5DED92D4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/>
              <w:right w:val="single" w:color="000000" w:themeColor="text1" w:sz="8" w:space="0"/>
            </w:tcBorders>
            <w:tcMar/>
          </w:tcPr>
          <w:p w:rsidRPr="00A406E5" w:rsidR="00152E9D" w:rsidP="00152E9D" w:rsidRDefault="00152E9D" w14:paraId="2767874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705FC08A" w:rsidP="705FC08A" w:rsidRDefault="705FC08A" w14:paraId="1983A911" w14:textId="4F8DC0E7">
            <w:pPr>
              <w:pStyle w:val="Normal"/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152E9D" w:rsidP="00152E9D" w:rsidRDefault="00152E9D" w14:paraId="13DD3F9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000000" w:themeColor="text1" w:sz="8" w:space="0"/>
              <w:right w:val="single" w:color="auto" w:sz="4" w:space="0"/>
            </w:tcBorders>
            <w:tcMar/>
          </w:tcPr>
          <w:p w:rsidRPr="00A406E5" w:rsidR="00152E9D" w:rsidP="00152E9D" w:rsidRDefault="00152E9D" w14:paraId="29DE69B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548A6FBD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152E9D" w:rsidTr="705FC08A" w14:paraId="3BA1D345" w14:textId="77777777">
        <w:trPr>
          <w:trHeight w:val="450"/>
        </w:trPr>
        <w:tc>
          <w:tcPr>
            <w:tcW w:w="4169" w:type="pct"/>
            <w:vMerge/>
            <w:tcBorders>
              <w:top w:val="single" w:color="000000" w:themeColor="text1" w:sz="8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6E5" w:rsidR="00152E9D" w:rsidP="00152E9D" w:rsidRDefault="00152E9D" w14:paraId="7E26C1CD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152E9D" w:rsidP="00152E9D" w:rsidRDefault="00152E9D" w14:paraId="2FE5E02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152E9D" w:rsidP="00152E9D" w:rsidRDefault="00152E9D" w14:paraId="20D58D7E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Pr="00A406E5" w:rsidR="00152E9D" w:rsidP="00152E9D" w:rsidRDefault="00152E9D" w14:paraId="4A32D642" w14:textId="77777777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Pr="00A406E5" w:rsidR="00152E9D" w:rsidTr="00152E9D" w14:paraId="47E268FC" w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Pr="00FB1EAC" w:rsidR="00152E9D" w:rsidP="00D32E34" w:rsidRDefault="002D3527" w14:paraId="1B5273CD" w14:textId="77777777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352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FB1EAC" w:rsidR="00152E9D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color="auto" w:sz="4" w:space="0"/>
            </w:tcBorders>
            <w:shd w:val="pct15" w:color="auto" w:fill="auto"/>
            <w:vAlign w:val="bottom"/>
          </w:tcPr>
          <w:p w:rsidRPr="00FB1EAC" w:rsidR="00152E9D" w:rsidP="00D32E34" w:rsidRDefault="002D3527" w14:paraId="4531406F" w14:textId="77777777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Pr="00A406E5" w:rsidR="00152E9D" w:rsidP="00152E9D" w:rsidRDefault="00152E9D" w14:paraId="0D81CEAD" w14:textId="77777777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Pr="00A406E5" w:rsidR="00152E9D" w:rsidTr="00152E9D" w14:paraId="6137EE7F" w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152E9D" w:rsidP="00152E9D" w:rsidRDefault="00152E9D" w14:paraId="53E276D8" w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152E9D" w:rsidP="00D32E34" w:rsidRDefault="002D3527" w14:paraId="31F61A81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:rsidRPr="00A406E5" w:rsidR="00152E9D" w:rsidP="00152E9D" w:rsidRDefault="00152E9D" w14:paraId="49639F21" w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152E9D" w:rsidP="00152E9D" w:rsidRDefault="00152E9D" w14:paraId="0DDC8DC8" w14:textId="77777777">
            <w:pPr>
              <w:ind w:left="142" w:leftChars="71"/>
              <w:rPr>
                <w:rFonts w:ascii="Arial" w:hAnsi="Arial" w:cs="Arial"/>
              </w:rPr>
            </w:pPr>
          </w:p>
        </w:tc>
      </w:tr>
      <w:tr w:rsidRPr="00A406E5" w:rsidR="00152E9D" w:rsidTr="00152E9D" w14:paraId="236AB8CA" w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152E9D" w:rsidP="00152E9D" w:rsidRDefault="00152E9D" w14:paraId="39C56ADC" w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152E9D" w:rsidP="00D32E34" w:rsidRDefault="002D3527" w14:paraId="65A142E6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Pr="00A406E5" w:rsidR="00152E9D" w:rsidP="00152E9D" w:rsidRDefault="00152E9D" w14:paraId="76906E9B" w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152E9D" w:rsidP="00152E9D" w:rsidRDefault="00152E9D" w14:paraId="1DF03695" w14:textId="77777777">
            <w:pPr>
              <w:ind w:firstLine="282" w:firstLineChars="141"/>
              <w:rPr>
                <w:rFonts w:ascii="Arial" w:hAnsi="Arial" w:cs="Arial"/>
              </w:rPr>
            </w:pPr>
          </w:p>
        </w:tc>
      </w:tr>
    </w:tbl>
    <w:p w:rsidR="00152E9D" w:rsidP="00152E9D" w:rsidRDefault="00152E9D" w14:paraId="503FDBDF" w14:textId="77777777">
      <w:pPr>
        <w:rPr>
          <w:rFonts w:ascii="Arial" w:hAnsi="Arial" w:cs="Arial"/>
        </w:rPr>
      </w:pPr>
    </w:p>
    <w:p w:rsidR="00C073F1" w:rsidP="00152E9D" w:rsidRDefault="00C073F1" w14:paraId="3CE2E695" w14:textId="77777777">
      <w:pPr>
        <w:rPr>
          <w:rFonts w:ascii="Arial" w:hAnsi="Arial" w:cs="Arial"/>
        </w:rPr>
      </w:pPr>
    </w:p>
    <w:p w:rsidR="00C073F1" w:rsidP="00152E9D" w:rsidRDefault="00C073F1" w14:paraId="67B4C389" w14:textId="77777777">
      <w:pPr>
        <w:rPr>
          <w:rFonts w:ascii="Arial" w:hAnsi="Arial" w:cs="Arial"/>
          <w:vanish/>
        </w:rPr>
        <w:sectPr w:rsidR="00C073F1" w:rsidSect="00F61A20">
          <w:footerReference w:type="default" r:id="rId10"/>
          <w:type w:val="continuous"/>
          <w:pgSz w:w="11894" w:h="16834" w:orient="portrait"/>
          <w:pgMar w:top="720" w:right="720" w:bottom="720" w:left="720" w:header="706" w:footer="706" w:gutter="0"/>
          <w:paperSrc w:first="1" w:other="1"/>
          <w:cols w:space="720"/>
        </w:sectPr>
      </w:pPr>
    </w:p>
    <w:p w:rsidR="001F50B6" w:rsidP="001F50B6" w:rsidRDefault="001F50B6" w14:paraId="6A124BEC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:rsidTr="000B6520" w14:paraId="64A07F26" w14:textId="77777777">
        <w:tc>
          <w:tcPr>
            <w:tcW w:w="13858" w:type="dxa"/>
            <w:shd w:val="clear" w:color="auto" w:fill="95B3D7" w:themeFill="accent1" w:themeFillTint="99"/>
          </w:tcPr>
          <w:p w:rsidRPr="00995D51" w:rsidR="00C073F1" w:rsidP="00D32E34" w:rsidRDefault="002D3527" w14:paraId="5AF7846F" w14:textId="77777777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2D352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523199" w:rsidP="002466CE" w:rsidRDefault="00523199" w14:paraId="7C3AB310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Pr="00D9771E" w:rsidR="00523199" w:rsidTr="00FC160C" w14:paraId="232CE50D" w14:textId="77777777">
        <w:tc>
          <w:tcPr>
            <w:tcW w:w="13948" w:type="dxa"/>
            <w:shd w:val="clear" w:color="auto" w:fill="95B3D7" w:themeFill="accent1" w:themeFillTint="99"/>
          </w:tcPr>
          <w:p w:rsidRPr="00D9771E" w:rsidR="00523199" w:rsidP="00FC160C" w:rsidRDefault="00523199" w14:paraId="72F459FB" w14:textId="77777777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Pr="00D9771E" w:rsidR="00523199" w:rsidTr="00FC160C" w14:paraId="3CFC32F0" w14:textId="77777777">
        <w:tc>
          <w:tcPr>
            <w:tcW w:w="13948" w:type="dxa"/>
            <w:shd w:val="clear" w:color="auto" w:fill="DBE5F1" w:themeFill="accent1" w:themeFillTint="33"/>
          </w:tcPr>
          <w:p w:rsidRPr="00B669B1" w:rsidR="00523199" w:rsidP="00FC160C" w:rsidRDefault="00523199" w14:paraId="0C5BE8BC" w14:textId="77777777">
            <w:pPr>
              <w:rPr>
                <w:rFonts w:ascii="Arial" w:hAnsi="Arial" w:eastAsia="Arial" w:cs="Arial"/>
                <w:spacing w:val="-1"/>
              </w:rPr>
            </w:pPr>
            <w:r w:rsidRPr="00272363">
              <w:rPr>
                <w:rFonts w:ascii="Arial" w:hAnsi="Arial" w:eastAsia="Arial" w:cs="Arial"/>
                <w:spacing w:val="-1"/>
                <w:lang w:val="cy-GB"/>
              </w:rPr>
              <w:t xml:space="preserve">Yn unol â’r </w:t>
            </w:r>
            <w:r w:rsidRPr="00272363">
              <w:rPr>
                <w:rFonts w:ascii="Arial" w:hAnsi="Arial" w:eastAsia="Arial" w:cs="Arial"/>
                <w:i/>
                <w:spacing w:val="-1"/>
                <w:lang w:val="cy-GB"/>
              </w:rPr>
              <w:t>Framework for Higher Education Qualifications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hAnsi="Arial" w:eastAsia="Arial" w:cs="Arial"/>
                <w:spacing w:val="-1"/>
              </w:rPr>
              <w:t xml:space="preserve">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hAnsi="Arial" w:eastAsia="Arial" w:cs="Arial"/>
                <w:spacing w:val="-1"/>
              </w:rPr>
              <w:t xml:space="preserve">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hAnsi="Arial" w:eastAsia="Arial" w:cs="Arial"/>
                <w:spacing w:val="-1"/>
              </w:rPr>
              <w:t xml:space="preserve">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hAnsi="Arial" w:eastAsia="Arial" w:cs="Arial"/>
                <w:spacing w:val="-1"/>
              </w:rPr>
              <w:t xml:space="preserve">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>dealltwriaeth gysyniadol sy’n galluogi’r myfyriwr i werthuso’n feirniadol ymchwil cyfredol ac ysgolheictod uwch yn y ddisgyblaeth er mwyn gwerthuso methodolegau a datblygu beirniadaethau ohonynt a, lle bo'n briodol, cynnig damcaniaethau newydd.</w:t>
            </w:r>
            <w:r w:rsidRPr="00D453F1">
              <w:rPr>
                <w:rFonts w:ascii="Arial" w:hAnsi="Arial" w:eastAsia="Arial" w:cs="Arial"/>
                <w:spacing w:val="-1"/>
              </w:rPr>
              <w:t xml:space="preserve">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hAnsi="Arial" w:eastAsia="Arial" w:cs="Arial"/>
                <w:spacing w:val="-1"/>
              </w:rPr>
              <w:t xml:space="preserve"> 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hAnsi="Arial" w:eastAsia="Arial" w:cs="Arial"/>
                <w:spacing w:val="-1"/>
                <w:lang w:val="cy-GB"/>
              </w:rPr>
              <w:t>at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hAnsi="Arial" w:eastAsia="Arial" w:cs="Arial"/>
                <w:spacing w:val="-1"/>
              </w:rPr>
              <w:t xml:space="preserve"> 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:rsidRPr="00D9771E" w:rsidR="00523199" w:rsidP="00523199" w:rsidRDefault="00523199" w14:paraId="323AF555" w14:textId="77777777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Pr="00D9771E" w:rsidR="00523199" w:rsidTr="00331DE0" w14:paraId="586AFDE2" w14:textId="77777777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:rsidRPr="00C73F6F" w:rsidR="00523199" w:rsidP="00FC160C" w:rsidRDefault="00523199" w14:paraId="1AE2970C" w14:textId="7777777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01C960AF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258ECB54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721B205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15B5B89A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Pr="00D9771E" w:rsidR="00523199" w:rsidP="00FC160C" w:rsidRDefault="00523199" w14:paraId="7777A88F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FB1EAC" w:rsidR="00523199" w:rsidP="00FC160C" w:rsidRDefault="00523199" w14:paraId="448A7421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:rsidRPr="00FB1EAC" w:rsidR="00523199" w:rsidP="00FC160C" w:rsidRDefault="00523199" w14:paraId="0E95EB56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 w:rsidRPr="00FB1EAC">
              <w:rPr>
                <w:rFonts w:ascii="Arial" w:hAnsi="Arial" w:cs="Arial"/>
                <w:b/>
                <w:sz w:val="18"/>
                <w:szCs w:val="18"/>
                <w:lang w:val="it-IT"/>
              </w:rPr>
              <w:t xml:space="preserve">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2871F173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Pr="00D9771E" w:rsidR="00523199" w:rsidP="00FC160C" w:rsidRDefault="00523199" w14:paraId="36488CE3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1851BE94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Pr="00D9771E" w:rsidR="00523199" w:rsidP="00FC160C" w:rsidRDefault="00523199" w14:paraId="1308ECA4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Pr="00D9771E" w:rsidR="00523199" w:rsidTr="00331DE0" w14:paraId="2DD9883B" w14:textId="77777777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:rsidRPr="00D9771E" w:rsidR="00523199" w:rsidP="00FC160C" w:rsidRDefault="00523199" w14:paraId="1B9AAAAF" w14:textId="77777777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hAnsi="Arial" w:eastAsia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1792BE6A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739F9CE1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4D5262A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6CA00892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5275A9B2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06FBF7CC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:rsidRPr="00D9771E" w:rsidR="00523199" w:rsidP="00FC160C" w:rsidRDefault="00523199" w14:paraId="0B5DF054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Pr="00D9771E" w:rsidR="00523199" w:rsidTr="00331DE0" w14:paraId="6963235C" w14:textId="77777777">
        <w:tc>
          <w:tcPr>
            <w:tcW w:w="1735" w:type="dxa"/>
            <w:shd w:val="clear" w:color="auto" w:fill="95B3D7" w:themeFill="accent1" w:themeFillTint="99"/>
          </w:tcPr>
          <w:p w:rsidR="00523199" w:rsidP="00FC160C" w:rsidRDefault="00523199" w14:paraId="0D4BFE60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272363">
              <w:rPr>
                <w:rFonts w:ascii="Arial" w:hAnsi="Arial" w:eastAsia="Arial" w:cs="Arial"/>
                <w:b/>
                <w:bCs/>
                <w:lang w:val="cy-GB"/>
              </w:rPr>
              <w:t>Ymgysylltu â llenyddiaeth</w:t>
            </w:r>
          </w:p>
          <w:p w:rsidR="00523199" w:rsidP="00FC160C" w:rsidRDefault="00523199" w14:paraId="376A7288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272363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hAnsi="Arial" w:eastAsia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:rsidRPr="00B669B1" w:rsidR="00523199" w:rsidP="00FC160C" w:rsidRDefault="00523199" w14:paraId="09B89417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Pr="00B669B1" w:rsidR="00523199" w:rsidP="00FC160C" w:rsidRDefault="00523199" w14:paraId="0915F12E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Pr="00B669B1" w:rsidR="00523199" w:rsidP="00FC160C" w:rsidRDefault="00523199" w14:paraId="29D21561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</w:tcPr>
          <w:p w:rsidRPr="00B669B1" w:rsidR="00523199" w:rsidP="00FC160C" w:rsidRDefault="00523199" w14:paraId="7B8AEF65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:rsidRPr="00B669B1" w:rsidR="00523199" w:rsidP="00FC160C" w:rsidRDefault="00523199" w14:paraId="1C0EE8A2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Pr="00B669B1" w:rsidR="00523199" w:rsidP="00FC160C" w:rsidRDefault="00523199" w14:paraId="02FF5AE8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:rsidRPr="00B669B1" w:rsidR="00523199" w:rsidP="00FC160C" w:rsidRDefault="00523199" w14:paraId="194F37C5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:rsidRPr="00B669B1" w:rsidR="00523199" w:rsidP="00FC160C" w:rsidRDefault="00523199" w14:paraId="0F1B50F8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:rsidRPr="00B669B1" w:rsidR="00523199" w:rsidP="00FC160C" w:rsidRDefault="00523199" w14:paraId="25FE00C1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:rsidRPr="00B669B1" w:rsidR="00523199" w:rsidP="00FC160C" w:rsidRDefault="00523199" w14:paraId="1C6FAA9B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Pr="00B669B1" w:rsidR="00523199" w:rsidP="00FC160C" w:rsidRDefault="00523199" w14:paraId="02F0C285" w14:textId="77777777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Pr="00D9771E" w:rsidR="00523199" w:rsidTr="00331DE0" w14:paraId="6415CAC2" w14:textId="77777777">
        <w:tc>
          <w:tcPr>
            <w:tcW w:w="1735" w:type="dxa"/>
            <w:shd w:val="clear" w:color="auto" w:fill="95B3D7" w:themeFill="accent1" w:themeFillTint="99"/>
          </w:tcPr>
          <w:p w:rsidR="00523199" w:rsidP="00FC160C" w:rsidRDefault="00523199" w14:paraId="1B505F5C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272363">
              <w:rPr>
                <w:rFonts w:ascii="Arial" w:hAnsi="Arial" w:eastAsia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:rsidRPr="00CA7DB9" w:rsidR="00523199" w:rsidP="00FC160C" w:rsidRDefault="00523199" w14:paraId="75671C38" w14:textId="77777777">
            <w:pPr>
              <w:spacing w:before="34"/>
              <w:ind w:left="108" w:right="-54"/>
              <w:rPr>
                <w:rFonts w:ascii="Arial" w:hAnsi="Arial" w:eastAsia="Arial" w:cs="Arial"/>
                <w:bCs/>
                <w:sz w:val="18"/>
                <w:szCs w:val="18"/>
              </w:rPr>
            </w:pPr>
            <w:r w:rsidRPr="00272363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>(</w:t>
            </w:r>
            <w:r w:rsidRPr="00272363">
              <w:rPr>
                <w:rFonts w:ascii="Arial" w:hAnsi="Arial" w:eastAsia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:rsidRPr="00D9771E" w:rsidR="00523199" w:rsidP="00FC160C" w:rsidRDefault="00523199" w14:paraId="0FB27B58" w14:textId="77777777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:rsidR="00523199" w:rsidP="00FC160C" w:rsidRDefault="00523199" w14:paraId="4D32A121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uwch yn y ddisgyblaeth. </w:t>
            </w:r>
          </w:p>
          <w:p w:rsidRPr="00B669B1" w:rsidR="00523199" w:rsidP="00FC160C" w:rsidRDefault="00523199" w14:paraId="2A5C57BD" w14:textId="77777777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339EC4F4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:rsidRPr="00B669B1" w:rsidR="00523199" w:rsidP="00FC160C" w:rsidRDefault="00523199" w14:paraId="6CF68F91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:rsidRPr="00B669B1" w:rsidR="00523199" w:rsidP="00FC160C" w:rsidRDefault="00523199" w14:paraId="49EEA017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yn 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:rsidRPr="00B669B1" w:rsidR="00523199" w:rsidP="00FC160C" w:rsidRDefault="00523199" w14:paraId="62807A47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â 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P="00FC160C" w:rsidRDefault="00523199" w14:paraId="75DFF385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ragorol ar faes 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:rsidRPr="00B669B1" w:rsidR="00523199" w:rsidP="00FC160C" w:rsidRDefault="00523199" w14:paraId="2B8E2D94" w14:textId="77777777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08774EC7" w14:textId="77777777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eithriadol ar faes 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Pr="00D9771E" w:rsidR="00523199" w:rsidTr="00331DE0" w14:paraId="0574FEEB" w14:textId="77777777">
        <w:tc>
          <w:tcPr>
            <w:tcW w:w="1735" w:type="dxa"/>
            <w:shd w:val="clear" w:color="auto" w:fill="95B3D7" w:themeFill="accent1" w:themeFillTint="99"/>
          </w:tcPr>
          <w:p w:rsidR="00523199" w:rsidP="00FC160C" w:rsidRDefault="00523199" w14:paraId="33106399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C10FD0">
              <w:rPr>
                <w:rFonts w:ascii="Arial" w:hAnsi="Arial" w:eastAsia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hAnsi="Arial" w:eastAsia="Arial" w:cs="Arial"/>
                <w:b/>
                <w:bCs/>
              </w:rPr>
              <w:t xml:space="preserve"> </w:t>
            </w:r>
          </w:p>
          <w:p w:rsidRPr="00F65EEE" w:rsidR="00523199" w:rsidP="00FC160C" w:rsidRDefault="00523199" w14:paraId="16C9A65F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Cs/>
                <w:sz w:val="18"/>
                <w:szCs w:val="18"/>
              </w:rPr>
            </w:pPr>
            <w:r w:rsidRPr="002B2A5F">
              <w:rPr>
                <w:rFonts w:ascii="Arial" w:hAnsi="Arial" w:eastAsia="Arial" w:cs="Arial"/>
                <w:spacing w:val="-1"/>
                <w:lang w:val="cy-GB"/>
              </w:rPr>
              <w:t xml:space="preserve">(Gwerthuso’n feirniadol ymchwil a methodolegau cyfredol a datblygu beirniadaethau ohonynt a, lle bo'n briodol, </w:t>
            </w:r>
            <w:r w:rsidRPr="002B2A5F">
              <w:rPr>
                <w:rFonts w:ascii="Arial" w:hAnsi="Arial" w:eastAsia="Arial" w:cs="Arial"/>
                <w:spacing w:val="-1"/>
                <w:lang w:val="cy-GB"/>
              </w:rPr>
              <w:lastRenderedPageBreak/>
              <w:t>cynnig damcaniaethau newydd; llunio barn gadarn yn absenoldeb data cyflawn.)</w:t>
            </w:r>
            <w:r>
              <w:rPr>
                <w:rFonts w:ascii="Arial" w:hAnsi="Arial" w:eastAsia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523199" w:rsidP="00FC160C" w:rsidRDefault="00523199" w14:paraId="5100506B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:rsidR="00523199" w:rsidP="00FC160C" w:rsidRDefault="00523199" w14:paraId="141A04C5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Wedi methu datblygu dadleuon, gan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Cyffredinoliadau heb sail, wedi’u gwneud heb ddefnyddio tystiolaeth gredadwy.</w:t>
            </w:r>
          </w:p>
          <w:p w:rsidRPr="00B669B1" w:rsidR="00523199" w:rsidP="00FC160C" w:rsidRDefault="00523199" w14:paraId="4535C29F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3A782B6C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methodolegau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damcaniaethau a barn yn wan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Pr="00B669B1" w:rsidR="00523199" w:rsidP="00FC160C" w:rsidRDefault="00523199" w14:paraId="2F26AA06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methodolegau cyfredol mewn modd beirniadol, gan dueddu tuag at ddisgrifio. </w:t>
            </w:r>
          </w:p>
          <w:p w:rsidR="00523199" w:rsidP="00FC160C" w:rsidRDefault="00523199" w14:paraId="79556F35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i gynnig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ond nid yn systematig nac yn 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:rsidRPr="00E518DC" w:rsidR="00523199" w:rsidP="00FC160C" w:rsidRDefault="00523199" w14:paraId="5D984BF3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:rsidRPr="00B669B1" w:rsidR="00523199" w:rsidP="00FC160C" w:rsidRDefault="00523199" w14:paraId="36A68152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2CBBEAAD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Rhywfaint o werthuso / beirniadu  ymchwil a methodolegau cyfredol mewn modd beirniadol, er bod hyn wedi’i ddatblygu ychydig yn annigonol mewn 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newydd digonol ond cyfyngedig, 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:rsidR="00523199" w:rsidP="00FC160C" w:rsidRDefault="00523199" w14:paraId="4026B80E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â rhywfaint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>
              <w:rPr>
                <w:rFonts w:ascii="Arial" w:hAnsi="Arial" w:cs="Arial"/>
              </w:rPr>
              <w:t xml:space="preserve"> </w:t>
            </w:r>
          </w:p>
          <w:p w:rsidR="00523199" w:rsidP="00FC160C" w:rsidRDefault="00523199" w14:paraId="286FB652" w14:textId="77777777">
            <w:pPr>
              <w:rPr>
                <w:rFonts w:ascii="Arial" w:hAnsi="Arial" w:cs="Arial"/>
              </w:rPr>
            </w:pPr>
          </w:p>
          <w:p w:rsidRPr="00B669B1" w:rsidR="00523199" w:rsidP="00FC160C" w:rsidRDefault="00523199" w14:paraId="60B23B55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309B1A06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rhagorol.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5221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yn greadigol. 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</w:p>
          <w:p w:rsidRPr="00B669B1" w:rsidR="00523199" w:rsidP="00FC160C" w:rsidRDefault="00523199" w14:paraId="49423278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0B96FAB7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eithriadol.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Synthesis systematig a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chreadigol penigamp o faterion cymhleth.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Pr="00B669B1" w:rsidR="00523199" w:rsidP="00FC160C" w:rsidRDefault="00523199" w14:paraId="3A1CFF25" w14:textId="77777777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cyfnodolyn neu wneud ymchwil doethurol. </w:t>
            </w:r>
          </w:p>
        </w:tc>
      </w:tr>
      <w:tr w:rsidRPr="00D9771E" w:rsidR="00523199" w:rsidTr="00331DE0" w14:paraId="3C44D6C5" w14:textId="77777777">
        <w:tc>
          <w:tcPr>
            <w:tcW w:w="1735" w:type="dxa"/>
            <w:shd w:val="clear" w:color="auto" w:fill="95B3D7" w:themeFill="accent1" w:themeFillTint="99"/>
          </w:tcPr>
          <w:p w:rsidR="00523199" w:rsidP="00FC160C" w:rsidRDefault="00523199" w14:paraId="746433FE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DF7FD4">
              <w:rPr>
                <w:rFonts w:ascii="Arial" w:hAnsi="Arial" w:eastAsia="Arial" w:cs="Arial"/>
                <w:b/>
                <w:bCs/>
                <w:lang w:val="cy-GB"/>
              </w:rPr>
              <w:lastRenderedPageBreak/>
              <w:t>Sgiliau ymarferol</w:t>
            </w:r>
          </w:p>
          <w:p w:rsidRPr="00F65EEE" w:rsidR="00523199" w:rsidP="00FC160C" w:rsidRDefault="00523199" w14:paraId="432B8113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hAnsi="Arial" w:eastAsia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:rsidRPr="00B669B1" w:rsidR="00523199" w:rsidP="00FC160C" w:rsidRDefault="00523199" w14:paraId="77037BA8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:rsidR="00523199" w:rsidP="00FC160C" w:rsidRDefault="00523199" w14:paraId="5BABE05A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523199" w:rsidP="00FC160C" w:rsidRDefault="00523199" w14:paraId="6BCAD481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Pr="00B669B1" w:rsidR="00523199" w:rsidP="00FC160C" w:rsidRDefault="00523199" w14:paraId="5F4743B6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523199" w:rsidP="00FC160C" w:rsidRDefault="00523199" w14:paraId="4BFD77DB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Pr="00B669B1" w:rsidR="00523199" w:rsidP="00FC160C" w:rsidRDefault="00523199" w14:paraId="55EBE51F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:rsidRPr="00B669B1" w:rsidR="00523199" w:rsidP="00FC160C" w:rsidRDefault="00523199" w14:paraId="55C1CAED" w14:textId="77777777">
            <w:pPr>
              <w:rPr>
                <w:rFonts w:ascii="Arial" w:hAnsi="Arial" w:cs="Arial"/>
              </w:rPr>
            </w:pPr>
          </w:p>
          <w:p w:rsidRPr="00B669B1" w:rsidR="00523199" w:rsidP="00FC160C" w:rsidRDefault="00523199" w14:paraId="0692B8D3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B669B1" w:rsidR="00523199" w:rsidP="00FC160C" w:rsidRDefault="00523199" w14:paraId="45C91825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:rsidR="00523199" w:rsidP="00FC160C" w:rsidRDefault="00523199" w14:paraId="4EB024B3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dealltwriaeth ddamcaniaethol wedi’u cymhwyso’n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ymarferol, ond heb wneud cysylltiadau rhesymegol rhwng y ddau bob tro. </w:t>
            </w:r>
          </w:p>
          <w:p w:rsidRPr="00B669B1" w:rsidR="00523199" w:rsidP="00FC160C" w:rsidRDefault="00523199" w14:paraId="567CB806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Pr="00B669B1" w:rsidR="00523199" w:rsidP="00FC160C" w:rsidRDefault="00523199" w14:paraId="09ACA596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:rsidRPr="00FB1EAC" w:rsidR="00523199" w:rsidP="00FC160C" w:rsidRDefault="00523199" w14:paraId="3F591215" w14:textId="77777777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ddau. </w:t>
            </w:r>
          </w:p>
          <w:p w:rsidRPr="00FB1EAC" w:rsidR="00523199" w:rsidP="00FC160C" w:rsidRDefault="00523199" w14:paraId="57177802" w14:textId="77777777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:rsidRPr="00FB1EAC" w:rsidR="00523199" w:rsidP="00FC160C" w:rsidRDefault="00523199" w14:paraId="3A63D066" w14:textId="77777777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:rsidRPr="00FB1EAC" w:rsidR="00523199" w:rsidP="00FC160C" w:rsidRDefault="00523199" w14:paraId="223EB392" w14:textId="77777777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:rsidRPr="00B669B1" w:rsidR="00523199" w:rsidP="00FC160C" w:rsidRDefault="00523199" w14:paraId="5A7BABB3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Pr="00B669B1" w:rsidR="00523199" w:rsidP="00FC160C" w:rsidRDefault="00523199" w14:paraId="5576CCB1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:rsidRPr="00B669B1" w:rsidR="00523199" w:rsidP="00FC160C" w:rsidRDefault="00523199" w14:paraId="499773E6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Pr="00885BD7" w:rsidR="00523199" w:rsidP="00FC160C" w:rsidRDefault="00523199" w14:paraId="524610FA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ymchwil neu'i ysgolheictod uwch ei hun. </w:t>
            </w:r>
          </w:p>
          <w:p w:rsidRPr="00B669B1" w:rsidR="00523199" w:rsidP="00FC160C" w:rsidRDefault="00523199" w14:paraId="6506192A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:rsidR="00523199" w:rsidP="00FC160C" w:rsidRDefault="00523199" w14:paraId="36005200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:rsidRPr="00885BD7" w:rsidR="00523199" w:rsidP="00FC160C" w:rsidRDefault="00523199" w14:paraId="45569980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lastRenderedPageBreak/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ysgolheictod uwch ei hun. </w:t>
            </w:r>
          </w:p>
          <w:p w:rsidRPr="00B669B1" w:rsidR="00523199" w:rsidP="00FC160C" w:rsidRDefault="00523199" w14:paraId="264B92A0" w14:textId="77777777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Pr="00D9771E" w:rsidR="00523199" w:rsidTr="00331DE0" w14:paraId="64CAC81D" w14:textId="77777777">
        <w:tc>
          <w:tcPr>
            <w:tcW w:w="1735" w:type="dxa"/>
            <w:shd w:val="clear" w:color="auto" w:fill="95B3D7" w:themeFill="accent1" w:themeFillTint="99"/>
          </w:tcPr>
          <w:p w:rsidR="00523199" w:rsidP="00FC160C" w:rsidRDefault="00523199" w14:paraId="37F02AD2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</w:rPr>
            </w:pPr>
            <w:r w:rsidRPr="00521933">
              <w:rPr>
                <w:rFonts w:ascii="Arial" w:hAnsi="Arial" w:eastAsia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Pr="00F65EEE" w:rsidR="00523199" w:rsidP="00FC160C" w:rsidRDefault="00523199" w14:paraId="13A7794F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hAnsi="Arial" w:eastAsia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</w:t>
            </w:r>
            <w:r w:rsidRPr="00521933">
              <w:rPr>
                <w:rFonts w:ascii="Arial" w:hAnsi="Arial" w:eastAsia="Arial" w:cs="Arial"/>
                <w:spacing w:val="-1"/>
                <w:lang w:val="cy-GB"/>
              </w:rPr>
              <w:lastRenderedPageBreak/>
              <w:t xml:space="preserve">broffesiynol ag amrywiaeth o gynulleidfaoedd; rhuglder mynegiant; dull systematig; eglurder ac effeithiolrwydd </w:t>
            </w:r>
            <w:r>
              <w:rPr>
                <w:rFonts w:ascii="Arial" w:hAnsi="Arial" w:eastAsia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hAnsi="Arial" w:eastAsia="Arial" w:cs="Arial"/>
                <w:spacing w:val="-1"/>
                <w:lang w:val="cy-GB"/>
              </w:rPr>
              <w:t>yflwyn</w:t>
            </w:r>
            <w:r>
              <w:rPr>
                <w:rFonts w:ascii="Arial" w:hAnsi="Arial" w:eastAsia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hAnsi="Arial" w:eastAsia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:rsidRPr="00E07BE3" w:rsidR="00523199" w:rsidP="00FC160C" w:rsidRDefault="00523199" w14:paraId="1AE575F6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:rsidRPr="00E07BE3" w:rsidR="00523199" w:rsidP="00FC160C" w:rsidRDefault="00523199" w14:paraId="6FEB22ED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 ymreolaeth (neu o gydweithio, pan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fo’n berthnasol) wrth gwblhau 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:rsidRPr="00ED3ABD" w:rsidR="00523199" w:rsidP="00FC160C" w:rsidRDefault="00523199" w14:paraId="2AA7BFA8" w14:textId="77777777">
            <w:pPr>
              <w:rPr>
                <w:rFonts w:ascii="Arial" w:hAnsi="Arial" w:cs="Arial"/>
              </w:rPr>
            </w:pPr>
          </w:p>
          <w:p w:rsidRPr="00E07BE3" w:rsidR="00523199" w:rsidP="00FC160C" w:rsidRDefault="00523199" w14:paraId="007056B1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E07BE3" w:rsidR="00523199" w:rsidP="00FC160C" w:rsidRDefault="00523199" w14:paraId="70BA82CA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523199" w:rsidP="00FC160C" w:rsidRDefault="00523199" w14:paraId="3E386BF5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:rsidRPr="00E07BE3" w:rsidR="00523199" w:rsidP="00FC160C" w:rsidRDefault="00523199" w14:paraId="15925CAA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523199" w:rsidP="00FC160C" w:rsidRDefault="00523199" w14:paraId="2AF9A440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 fel rhan o dîm, ond gyda chyfranogiad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523199" w:rsidP="00FC160C" w:rsidRDefault="00523199" w14:paraId="461EF175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:rsidRPr="00E07BE3" w:rsidR="00523199" w:rsidP="00FC160C" w:rsidRDefault="00523199" w14:paraId="2C21F6EA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:rsidRPr="00E07BE3" w:rsidR="00523199" w:rsidP="00FC160C" w:rsidRDefault="00523199" w14:paraId="2E0A2795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eglur at weithgareddau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523199" w:rsidP="00FC160C" w:rsidRDefault="00523199" w14:paraId="569D37EC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:rsidRPr="00E07BE3" w:rsidR="00523199" w:rsidP="00FC160C" w:rsidRDefault="00523199" w14:paraId="68774CCC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:rsidRPr="00E07BE3" w:rsidR="00523199" w:rsidP="00FC160C" w:rsidRDefault="00523199" w14:paraId="43CA15CF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523199" w:rsidP="00FC160C" w:rsidRDefault="00523199" w14:paraId="3AB38F06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cynhwysfawr ar gyfer cyflogaeth broffesiynol i ôl-raddedigion. </w:t>
            </w:r>
          </w:p>
        </w:tc>
        <w:tc>
          <w:tcPr>
            <w:tcW w:w="1736" w:type="dxa"/>
          </w:tcPr>
          <w:p w:rsidRPr="00E07BE3" w:rsidR="00523199" w:rsidP="00FC160C" w:rsidRDefault="00523199" w14:paraId="1582B771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:rsidRPr="00E07BE3" w:rsidR="00523199" w:rsidP="00FC160C" w:rsidRDefault="00523199" w14:paraId="52C430DB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reoli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:rsidRPr="00E07BE3" w:rsidR="00523199" w:rsidP="00FC160C" w:rsidRDefault="00523199" w14:paraId="4B933459" w14:textId="77777777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Pr="00E07BE3" w:rsidR="00523199" w:rsidP="00FC160C" w:rsidRDefault="00523199" w14:paraId="694C1EA9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Pr="00E07BE3" w:rsidR="00523199" w:rsidP="00FC160C" w:rsidRDefault="00523199" w14:paraId="28411B8D" w14:textId="77777777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bookmarkStart w:name="WfTarget" w:id="1"/>
            <w:r w:rsidRPr="00521933">
              <w:rPr>
                <w:rFonts w:ascii="Arial" w:hAnsi="Arial" w:cs="Arial"/>
                <w:lang w:val="cy-GB"/>
              </w:rPr>
              <w:t xml:space="preserve">Arddengys sgiliau penigamp ar gyfer cyflogaeth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broffesiynol i ôl-raddedigion ac awydd cryf i ddatblygu ymhellach.</w:t>
            </w:r>
            <w:bookmarkEnd w:id="1"/>
          </w:p>
        </w:tc>
      </w:tr>
    </w:tbl>
    <w:p w:rsidRPr="00011FB7" w:rsidR="00523199" w:rsidP="00523199" w:rsidRDefault="00523199" w14:paraId="526BDCD9" w14:textId="77777777">
      <w:bookmarkStart w:name="cysill" w:id="2"/>
      <w:bookmarkEnd w:id="2"/>
    </w:p>
    <w:p w:rsidR="00995D51" w:rsidP="002466CE" w:rsidRDefault="00995D51" w14:paraId="0F044248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316F88A4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1ED9D62B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25F9FA40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02023FCC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2B5620B8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223201BF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7379D121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2358C98A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20387200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307A2CB0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5A1128BD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EF7116" w:rsidP="002466CE" w:rsidRDefault="00EF7116" w14:paraId="5F54BB77" w14:textId="77777777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Pr="00EF7116" w:rsidR="00EF7116" w:rsidP="00EF7116" w:rsidRDefault="00EF7116" w14:paraId="50A8B825" w14:textId="77777777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Pr="00EF7116" w:rsidR="00EF7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31FEF" w:rsidRDefault="00131FEF" w14:paraId="7B7C9B7D" w14:textId="77777777">
      <w:r>
        <w:separator/>
      </w:r>
    </w:p>
  </w:endnote>
  <w:endnote w:type="continuationSeparator" w:id="0">
    <w:p w:rsidR="00131FEF" w:rsidRDefault="00131FEF" w14:paraId="4272E91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B22C4E" w:rsidR="00131FEF" w:rsidRDefault="005D2825" w14:paraId="0BC93209" w14:textId="77777777">
    <w:pPr>
      <w:pStyle w:val="Footer"/>
      <w:jc w:val="center"/>
      <w:rPr>
        <w:rFonts w:ascii="Arial" w:hAnsi="Arial" w:cs="Arial"/>
      </w:rPr>
    </w:pPr>
    <w:r w:rsidRPr="00B22C4E">
      <w:rPr>
        <w:rFonts w:ascii="Arial" w:hAnsi="Arial" w:cs="Arial"/>
        <w:lang w:val="cy-GB"/>
      </w:rPr>
      <w:t>Tudalen</w:t>
    </w:r>
    <w:r w:rsidRPr="00B22C4E" w:rsidR="00131FEF">
      <w:rPr>
        <w:rFonts w:ascii="Arial" w:hAnsi="Arial" w:cs="Arial"/>
        <w:lang w:val="cy-GB"/>
      </w:rPr>
      <w:t xml:space="preserve"> </w:t>
    </w:r>
    <w:r w:rsidRPr="00B22C4E" w:rsidR="00131FEF">
      <w:rPr>
        <w:rFonts w:ascii="Arial" w:hAnsi="Arial" w:cs="Arial"/>
        <w:b/>
        <w:sz w:val="24"/>
        <w:szCs w:val="24"/>
        <w:lang w:val="cy-GB"/>
      </w:rPr>
      <w:fldChar w:fldCharType="begin"/>
    </w:r>
    <w:r w:rsidRPr="00B22C4E" w:rsidR="00131FEF">
      <w:rPr>
        <w:rFonts w:ascii="Arial" w:hAnsi="Arial" w:cs="Arial"/>
        <w:b/>
        <w:lang w:val="cy-GB"/>
      </w:rPr>
      <w:instrText xml:space="preserve"> PAGE </w:instrText>
    </w:r>
    <w:r w:rsidRPr="00B22C4E" w:rsidR="00131FEF">
      <w:rPr>
        <w:rFonts w:ascii="Arial" w:hAnsi="Arial" w:cs="Arial"/>
        <w:b/>
        <w:sz w:val="24"/>
        <w:szCs w:val="24"/>
        <w:lang w:val="cy-GB"/>
      </w:rPr>
      <w:fldChar w:fldCharType="separate"/>
    </w:r>
    <w:r w:rsidRPr="00B22C4E" w:rsidR="009E5F1E">
      <w:rPr>
        <w:rFonts w:ascii="Arial" w:hAnsi="Arial" w:cs="Arial"/>
        <w:b/>
        <w:noProof/>
        <w:lang w:val="cy-GB"/>
      </w:rPr>
      <w:t>5</w:t>
    </w:r>
    <w:r w:rsidRPr="00B22C4E" w:rsidR="00131FEF">
      <w:rPr>
        <w:rFonts w:ascii="Arial" w:hAnsi="Arial" w:cs="Arial"/>
        <w:b/>
        <w:sz w:val="24"/>
        <w:szCs w:val="24"/>
        <w:lang w:val="cy-GB"/>
      </w:rPr>
      <w:fldChar w:fldCharType="end"/>
    </w:r>
    <w:r w:rsidRPr="00B22C4E" w:rsidR="00131FEF">
      <w:rPr>
        <w:rFonts w:ascii="Arial" w:hAnsi="Arial" w:cs="Arial"/>
        <w:lang w:val="cy-GB"/>
      </w:rPr>
      <w:t xml:space="preserve"> o</w:t>
    </w:r>
    <w:r w:rsidRPr="00B22C4E" w:rsidR="00131FEF">
      <w:rPr>
        <w:rFonts w:ascii="Arial" w:hAnsi="Arial" w:cs="Arial"/>
      </w:rPr>
      <w:t xml:space="preserve"> </w:t>
    </w:r>
    <w:r w:rsidRPr="00B22C4E" w:rsidR="00131FEF">
      <w:rPr>
        <w:rFonts w:ascii="Arial" w:hAnsi="Arial" w:cs="Arial"/>
        <w:b/>
        <w:sz w:val="24"/>
        <w:szCs w:val="24"/>
      </w:rPr>
      <w:fldChar w:fldCharType="begin"/>
    </w:r>
    <w:r w:rsidRPr="00B22C4E" w:rsidR="00131FEF">
      <w:rPr>
        <w:rFonts w:ascii="Arial" w:hAnsi="Arial" w:cs="Arial"/>
        <w:b/>
      </w:rPr>
      <w:instrText xml:space="preserve"> NUMPAGES  </w:instrText>
    </w:r>
    <w:r w:rsidRPr="00B22C4E" w:rsidR="00131FEF">
      <w:rPr>
        <w:rFonts w:ascii="Arial" w:hAnsi="Arial" w:cs="Arial"/>
        <w:b/>
        <w:sz w:val="24"/>
        <w:szCs w:val="24"/>
      </w:rPr>
      <w:fldChar w:fldCharType="separate"/>
    </w:r>
    <w:r w:rsidRPr="00B22C4E" w:rsidR="009E5F1E">
      <w:rPr>
        <w:rFonts w:ascii="Arial" w:hAnsi="Arial" w:cs="Arial"/>
        <w:b/>
        <w:noProof/>
      </w:rPr>
      <w:t>11</w:t>
    </w:r>
    <w:r w:rsidRPr="00B22C4E" w:rsidR="00131FEF">
      <w:rPr>
        <w:rFonts w:ascii="Arial" w:hAnsi="Arial" w:cs="Arial"/>
        <w:b/>
        <w:sz w:val="24"/>
        <w:szCs w:val="24"/>
      </w:rPr>
      <w:fldChar w:fldCharType="end"/>
    </w:r>
  </w:p>
  <w:p w:rsidR="00131FEF" w:rsidRDefault="00131FEF" w14:paraId="40912BCE" w14:textId="77777777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31FEF" w:rsidRDefault="00131FEF" w14:paraId="6C9C27CD" w14:textId="77777777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31FEF" w:rsidRDefault="00131FEF" w14:paraId="41896897" w14:textId="77777777">
      <w:r>
        <w:separator/>
      </w:r>
    </w:p>
  </w:footnote>
  <w:footnote w:type="continuationSeparator" w:id="0">
    <w:p w:rsidR="00131FEF" w:rsidRDefault="00131FEF" w14:paraId="3910E100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4">
    <w:nsid w:val="68f5125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5b9ddcd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33c3fde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16f43e9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4df4696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661b45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hint="default" w:ascii="Symbol" w:hAnsi="Symbol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Verdana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Verdana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Verdana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1633520"/>
    <w:multiLevelType w:val="multilevel"/>
    <w:tmpl w:val="6FF8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hint="default"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5F4079"/>
    <w:multiLevelType w:val="multilevel"/>
    <w:tmpl w:val="4786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hint="default"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562E75BE"/>
    <w:multiLevelType w:val="multilevel"/>
    <w:tmpl w:val="1B00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" w16cid:durableId="40642427">
    <w:abstractNumId w:val="1"/>
  </w:num>
  <w:num w:numId="2" w16cid:durableId="540364911">
    <w:abstractNumId w:val="9"/>
  </w:num>
  <w:num w:numId="3" w16cid:durableId="1291667010">
    <w:abstractNumId w:val="18"/>
  </w:num>
  <w:num w:numId="4" w16cid:durableId="1250499563">
    <w:abstractNumId w:val="12"/>
  </w:num>
  <w:num w:numId="5" w16cid:durableId="2138599138">
    <w:abstractNumId w:val="7"/>
  </w:num>
  <w:num w:numId="6" w16cid:durableId="534002633">
    <w:abstractNumId w:val="17"/>
  </w:num>
  <w:num w:numId="7" w16cid:durableId="422802992">
    <w:abstractNumId w:val="2"/>
  </w:num>
  <w:num w:numId="8" w16cid:durableId="1658418552">
    <w:abstractNumId w:val="16"/>
  </w:num>
  <w:num w:numId="9" w16cid:durableId="106432265">
    <w:abstractNumId w:val="10"/>
  </w:num>
  <w:num w:numId="10" w16cid:durableId="591398113">
    <w:abstractNumId w:val="4"/>
  </w:num>
  <w:num w:numId="11" w16cid:durableId="353457167">
    <w:abstractNumId w:val="5"/>
  </w:num>
  <w:num w:numId="12" w16cid:durableId="1875187609">
    <w:abstractNumId w:val="8"/>
  </w:num>
  <w:num w:numId="13" w16cid:durableId="108286084">
    <w:abstractNumId w:val="15"/>
  </w:num>
  <w:num w:numId="14" w16cid:durableId="1619288454">
    <w:abstractNumId w:val="3"/>
  </w:num>
  <w:num w:numId="15" w16cid:durableId="169761623">
    <w:abstractNumId w:val="0"/>
  </w:num>
  <w:num w:numId="16" w16cid:durableId="173695215">
    <w:abstractNumId w:val="6"/>
  </w:num>
  <w:num w:numId="17" w16cid:durableId="1270166761">
    <w:abstractNumId w:val="14"/>
  </w:num>
  <w:num w:numId="18" w16cid:durableId="1157114987">
    <w:abstractNumId w:val="11"/>
  </w:num>
  <w:num w:numId="19" w16cid:durableId="48617387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521"/>
    <w:rsid w:val="00010726"/>
    <w:rsid w:val="00011666"/>
    <w:rsid w:val="00011C22"/>
    <w:rsid w:val="00021AE6"/>
    <w:rsid w:val="00026B02"/>
    <w:rsid w:val="000822E5"/>
    <w:rsid w:val="000971FC"/>
    <w:rsid w:val="000A2A3A"/>
    <w:rsid w:val="000A492A"/>
    <w:rsid w:val="000B6520"/>
    <w:rsid w:val="000D2F80"/>
    <w:rsid w:val="000D3DE7"/>
    <w:rsid w:val="000E413A"/>
    <w:rsid w:val="000F5AA3"/>
    <w:rsid w:val="00100396"/>
    <w:rsid w:val="00100B5C"/>
    <w:rsid w:val="00103507"/>
    <w:rsid w:val="00105B92"/>
    <w:rsid w:val="001106E9"/>
    <w:rsid w:val="00124CA5"/>
    <w:rsid w:val="00131FEF"/>
    <w:rsid w:val="00134F77"/>
    <w:rsid w:val="00152E9D"/>
    <w:rsid w:val="00154487"/>
    <w:rsid w:val="00167988"/>
    <w:rsid w:val="0017512A"/>
    <w:rsid w:val="00196958"/>
    <w:rsid w:val="001A1369"/>
    <w:rsid w:val="001A1E39"/>
    <w:rsid w:val="001A24F3"/>
    <w:rsid w:val="001A5952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66CE"/>
    <w:rsid w:val="00260DE6"/>
    <w:rsid w:val="00273FEE"/>
    <w:rsid w:val="0028204E"/>
    <w:rsid w:val="0028206A"/>
    <w:rsid w:val="0028591B"/>
    <w:rsid w:val="00291841"/>
    <w:rsid w:val="002C449B"/>
    <w:rsid w:val="002C6040"/>
    <w:rsid w:val="002D3527"/>
    <w:rsid w:val="002D5B3F"/>
    <w:rsid w:val="002E272E"/>
    <w:rsid w:val="002F5778"/>
    <w:rsid w:val="003223E0"/>
    <w:rsid w:val="00331DE0"/>
    <w:rsid w:val="00352C4A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B366F"/>
    <w:rsid w:val="003B3F9D"/>
    <w:rsid w:val="003B6C95"/>
    <w:rsid w:val="003E5751"/>
    <w:rsid w:val="003E5BF1"/>
    <w:rsid w:val="004046A9"/>
    <w:rsid w:val="00404C50"/>
    <w:rsid w:val="00414656"/>
    <w:rsid w:val="00423934"/>
    <w:rsid w:val="00426244"/>
    <w:rsid w:val="004430D6"/>
    <w:rsid w:val="00470A38"/>
    <w:rsid w:val="004874DE"/>
    <w:rsid w:val="004A2F0B"/>
    <w:rsid w:val="004B5334"/>
    <w:rsid w:val="004B6C14"/>
    <w:rsid w:val="004C4F19"/>
    <w:rsid w:val="004D5E9B"/>
    <w:rsid w:val="004D63D9"/>
    <w:rsid w:val="004E58DA"/>
    <w:rsid w:val="004E6585"/>
    <w:rsid w:val="0050249F"/>
    <w:rsid w:val="00523199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2825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2819"/>
    <w:rsid w:val="00644256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57839"/>
    <w:rsid w:val="00770C81"/>
    <w:rsid w:val="0078C930"/>
    <w:rsid w:val="00791024"/>
    <w:rsid w:val="00793F0A"/>
    <w:rsid w:val="007A2657"/>
    <w:rsid w:val="007C682C"/>
    <w:rsid w:val="007D2385"/>
    <w:rsid w:val="007D2588"/>
    <w:rsid w:val="007E6F99"/>
    <w:rsid w:val="007F214F"/>
    <w:rsid w:val="00800069"/>
    <w:rsid w:val="008042F0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6776"/>
    <w:rsid w:val="00896134"/>
    <w:rsid w:val="008A62BC"/>
    <w:rsid w:val="008B43E7"/>
    <w:rsid w:val="008D763F"/>
    <w:rsid w:val="008F036F"/>
    <w:rsid w:val="008F1308"/>
    <w:rsid w:val="008F78C2"/>
    <w:rsid w:val="00904568"/>
    <w:rsid w:val="00904B54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96860"/>
    <w:rsid w:val="009A0631"/>
    <w:rsid w:val="009B10ED"/>
    <w:rsid w:val="009D3EA4"/>
    <w:rsid w:val="009D649C"/>
    <w:rsid w:val="009E4BC1"/>
    <w:rsid w:val="009E5F1E"/>
    <w:rsid w:val="009F5CB2"/>
    <w:rsid w:val="00A01F46"/>
    <w:rsid w:val="00A03BB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C5F32"/>
    <w:rsid w:val="00AD2430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22C4E"/>
    <w:rsid w:val="00B50EA8"/>
    <w:rsid w:val="00B64082"/>
    <w:rsid w:val="00B72325"/>
    <w:rsid w:val="00B72EC6"/>
    <w:rsid w:val="00B81AD3"/>
    <w:rsid w:val="00B829D8"/>
    <w:rsid w:val="00B84B5B"/>
    <w:rsid w:val="00B86446"/>
    <w:rsid w:val="00BA1176"/>
    <w:rsid w:val="00BE0B01"/>
    <w:rsid w:val="00BE79C7"/>
    <w:rsid w:val="00BF3CB5"/>
    <w:rsid w:val="00C0073F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A36EE"/>
    <w:rsid w:val="00DB116D"/>
    <w:rsid w:val="00DB444C"/>
    <w:rsid w:val="00DC13A4"/>
    <w:rsid w:val="00DD17CC"/>
    <w:rsid w:val="00DE217A"/>
    <w:rsid w:val="00DF321B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249F1"/>
    <w:rsid w:val="00F25B9D"/>
    <w:rsid w:val="00F2664E"/>
    <w:rsid w:val="00F31163"/>
    <w:rsid w:val="00F31C04"/>
    <w:rsid w:val="00F3335D"/>
    <w:rsid w:val="00F442A7"/>
    <w:rsid w:val="00F45764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1EAC"/>
    <w:rsid w:val="00FB3B4E"/>
    <w:rsid w:val="00FB4521"/>
    <w:rsid w:val="00FB4F84"/>
    <w:rsid w:val="00FB5CF8"/>
    <w:rsid w:val="00FC4327"/>
    <w:rsid w:val="00FE5651"/>
    <w:rsid w:val="00FF273B"/>
    <w:rsid w:val="00FF564C"/>
    <w:rsid w:val="0545C8FB"/>
    <w:rsid w:val="07C32AB3"/>
    <w:rsid w:val="0A5CA4C1"/>
    <w:rsid w:val="0FFB5005"/>
    <w:rsid w:val="17F80189"/>
    <w:rsid w:val="1DAB52B2"/>
    <w:rsid w:val="1DE73215"/>
    <w:rsid w:val="1FC590C7"/>
    <w:rsid w:val="20CDD240"/>
    <w:rsid w:val="2213AB7A"/>
    <w:rsid w:val="23332D51"/>
    <w:rsid w:val="266AC522"/>
    <w:rsid w:val="2A015749"/>
    <w:rsid w:val="2A015749"/>
    <w:rsid w:val="2DAAF700"/>
    <w:rsid w:val="3501ACD6"/>
    <w:rsid w:val="36591DD0"/>
    <w:rsid w:val="36CFB519"/>
    <w:rsid w:val="3ACCE75F"/>
    <w:rsid w:val="3B30CD2C"/>
    <w:rsid w:val="3BE92C9C"/>
    <w:rsid w:val="3E0B3D39"/>
    <w:rsid w:val="3E5D903A"/>
    <w:rsid w:val="3F513162"/>
    <w:rsid w:val="41AB6941"/>
    <w:rsid w:val="44F04242"/>
    <w:rsid w:val="466887CC"/>
    <w:rsid w:val="4FF0DCE0"/>
    <w:rsid w:val="51406A6E"/>
    <w:rsid w:val="51406A6E"/>
    <w:rsid w:val="5178CCEC"/>
    <w:rsid w:val="53527061"/>
    <w:rsid w:val="606C537A"/>
    <w:rsid w:val="6AB5E0C9"/>
    <w:rsid w:val="6B3CC6E2"/>
    <w:rsid w:val="6CC6B187"/>
    <w:rsid w:val="6FBFE936"/>
    <w:rsid w:val="6FBFE936"/>
    <w:rsid w:val="705FC08A"/>
    <w:rsid w:val="75CAE256"/>
    <w:rsid w:val="783320A8"/>
    <w:rsid w:val="783320A8"/>
    <w:rsid w:val="7AB8D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466ECE21"/>
  <w15:docId w15:val="{64DEEE22-1489-44D7-871A-C2A259C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color="auto" w:sz="12" w:space="1"/>
        <w:left w:val="single" w:color="auto" w:sz="12" w:space="1"/>
        <w:bottom w:val="single" w:color="auto" w:sz="12" w:space="1"/>
        <w:right w:val="single" w:color="auto" w:sz="12" w:space="1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color="auto" w:sz="18" w:space="1"/>
        <w:left w:val="single" w:color="auto" w:sz="18" w:space="4"/>
        <w:bottom w:val="single" w:color="auto" w:sz="18" w:space="1"/>
        <w:right w:val="single" w:color="auto" w:sz="18" w:space="4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styleId="BodyText1" w:customStyle="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styleId="FooterChar" w:customStyle="1">
    <w:name w:val="Footer Char"/>
    <w:basedOn w:val="DefaultParagraphFont"/>
    <w:link w:val="Footer"/>
    <w:uiPriority w:val="99"/>
    <w:rsid w:val="00EA0F4E"/>
  </w:style>
  <w:style w:type="character" w:styleId="Heading6Char" w:customStyle="1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styleId="BulletedList" w:customStyle="1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styleId="HeaderChar" w:customStyle="1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cid:image001.png@01D0EA4A.2BD679A0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AssignFrm</ap:Template>
  <ap:Application>Microsoft Word for the web</ap:Application>
  <ap:DocSecurity>0</ap:DocSecurity>
  <ap:ScaleCrop>false</ap:ScaleCrop>
  <ap:Company>S.I.H.E.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GA36d Lefel 7</dc:title>
  <dc:creator>fad-lc</dc:creator>
  <dc:description>Awst 2018</dc:description>
  <lastModifiedBy>Caroline Lewis</lastModifiedBy>
  <revision>20</revision>
  <lastPrinted>2014-10-10T07:42:00.0000000Z</lastPrinted>
  <dcterms:created xsi:type="dcterms:W3CDTF">2018-08-16T15:25:00.0000000Z</dcterms:created>
  <dcterms:modified xsi:type="dcterms:W3CDTF">2026-09-29T14:32:28.6085803Z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