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EF0BE1" w:rsidP="7F1A8FF4" w:rsidRDefault="00120A30" w14:paraId="499DB382" w14:textId="57EA27FD">
      <w:pPr>
        <w:pStyle w:val="Heading1"/>
        <w:rPr>
          <w:b w:val="1"/>
          <w:bCs w:val="1"/>
        </w:rPr>
      </w:pPr>
      <w:r w:rsidRPr="7F1A8FF4" w:rsidR="7F1A8FF4">
        <w:rPr>
          <w:b w:val="1"/>
          <w:bCs w:val="1"/>
          <w:lang w:val="cy-GB"/>
        </w:rPr>
        <w:t>Cynllun Gwers Cam 1</w:t>
      </w: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50A49449" w:rsidRDefault="00120A30" w14:paraId="0A6A5E15" w14:textId="3C2A2788">
      <w:pPr>
        <w:rPr>
          <w:b w:val="1"/>
          <w:bCs w:val="1"/>
          <w:noProof w:val="0"/>
          <w:sz w:val="28"/>
          <w:szCs w:val="28"/>
          <w:lang w:val="cy-GB"/>
        </w:rPr>
      </w:pPr>
      <w:r w:rsidRPr="50A49449" w:rsidR="50A49449">
        <w:rPr>
          <w:b w:val="1"/>
          <w:bCs w:val="1"/>
          <w:noProof w:val="0"/>
          <w:sz w:val="28"/>
          <w:szCs w:val="28"/>
          <w:lang w:val="cy-GB"/>
        </w:rPr>
        <w:t xml:space="preserve">Cynllun Gwers – Cam 1 Cynllun Gwers </w:t>
      </w:r>
    </w:p>
    <w:p w:rsidRPr="00120A30" w:rsidR="00D46A8E" w:rsidP="50A49449" w:rsidRDefault="00D46A8E" w14:paraId="2DA80746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Pr="00120A30" w:rsidR="00D46A8E" w:rsidTr="76F3009B" w14:paraId="141F71CE" w14:textId="77777777">
        <w:tc>
          <w:tcPr>
            <w:tcW w:w="2252" w:type="dxa"/>
            <w:shd w:val="clear" w:color="auto" w:fill="auto"/>
            <w:tcMar/>
          </w:tcPr>
          <w:p w:rsidRPr="00D1401A" w:rsidR="00D46A8E" w:rsidP="50A49449" w:rsidRDefault="00FC132C" w14:paraId="222BD263" w14:textId="51961712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 xml:space="preserve">Darpar </w:t>
            </w:r>
            <w:r w:rsidRPr="50A49449" w:rsidR="50A49449">
              <w:rPr>
                <w:noProof w:val="0"/>
                <w:lang w:val="cy-GB"/>
              </w:rPr>
              <w:t xml:space="preserve">Athro </w:t>
            </w:r>
            <w:bookmarkStart w:name="_GoBack" w:id="0"/>
            <w:bookmarkEnd w:id="0"/>
          </w:p>
        </w:tc>
        <w:tc>
          <w:tcPr>
            <w:tcW w:w="3555" w:type="dxa"/>
            <w:tcMar/>
          </w:tcPr>
          <w:p w:rsidRPr="00120A30" w:rsidR="00D46A8E" w:rsidP="50A49449" w:rsidRDefault="00D46A8E" w14:paraId="0632DE29" w14:textId="1285EB56">
            <w:pPr>
              <w:rPr>
                <w:noProof w:val="0"/>
                <w:sz w:val="22"/>
                <w:szCs w:val="22"/>
                <w:lang w:val="cy-GB"/>
              </w:rPr>
            </w:pPr>
            <w:r w:rsidRPr="50A49449" w:rsidR="50A49449">
              <w:rPr>
                <w:noProof w:val="0"/>
                <w:sz w:val="22"/>
                <w:szCs w:val="22"/>
                <w:lang w:val="cy-GB"/>
              </w:rPr>
              <w:t>Ben Buckley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50A49449" w:rsidRDefault="00120A30" w14:paraId="6881753A" w14:textId="273529DA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Dosbarth:</w:t>
            </w:r>
          </w:p>
        </w:tc>
        <w:tc>
          <w:tcPr>
            <w:tcW w:w="2253" w:type="dxa"/>
            <w:tcMar/>
          </w:tcPr>
          <w:p w:rsidRPr="00120A30" w:rsidR="00D46A8E" w:rsidP="50A49449" w:rsidRDefault="00D46A8E" w14:paraId="497B23F6" w14:textId="665F6B04">
            <w:pPr>
              <w:rPr>
                <w:noProof w:val="0"/>
                <w:sz w:val="22"/>
                <w:szCs w:val="22"/>
                <w:lang w:val="cy-GB"/>
              </w:rPr>
            </w:pPr>
            <w:r w:rsidRPr="50A49449" w:rsidR="50A49449">
              <w:rPr>
                <w:noProof w:val="0"/>
                <w:sz w:val="22"/>
                <w:szCs w:val="22"/>
                <w:lang w:val="cy-GB"/>
              </w:rPr>
              <w:t>2</w:t>
            </w:r>
          </w:p>
        </w:tc>
      </w:tr>
      <w:tr w:rsidRPr="00120A30" w:rsidR="00D46A8E" w:rsidTr="76F3009B" w14:paraId="03967396" w14:textId="77777777">
        <w:tc>
          <w:tcPr>
            <w:tcW w:w="2252" w:type="dxa"/>
            <w:shd w:val="clear" w:color="auto" w:fill="auto"/>
            <w:tcMar/>
          </w:tcPr>
          <w:p w:rsidRPr="00D1401A" w:rsidR="00D46A8E" w:rsidP="50A49449" w:rsidRDefault="00120A30" w14:paraId="155DB2B9" w14:textId="58ABA2B9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Maes Dysgu a Phrofiad neu Bwnc</w:t>
            </w:r>
          </w:p>
        </w:tc>
        <w:tc>
          <w:tcPr>
            <w:tcW w:w="3555" w:type="dxa"/>
            <w:tcMar/>
          </w:tcPr>
          <w:p w:rsidRPr="00120A30" w:rsidR="00D46A8E" w:rsidP="50A49449" w:rsidRDefault="00D46A8E" w14:paraId="469E103D" w14:textId="6E534D79">
            <w:pPr>
              <w:rPr>
                <w:noProof w:val="0"/>
                <w:sz w:val="22"/>
                <w:szCs w:val="22"/>
                <w:lang w:val="cy-GB"/>
              </w:rPr>
            </w:pPr>
            <w:r w:rsidRPr="50A49449" w:rsidR="50A49449">
              <w:rPr>
                <w:noProof w:val="0"/>
                <w:sz w:val="22"/>
                <w:szCs w:val="22"/>
                <w:lang w:val="cy-GB"/>
              </w:rPr>
              <w:t>Sgiliau Llythrennedd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50A49449" w:rsidRDefault="00120A30" w14:paraId="38E1D45E" w14:textId="33CEC1F4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Dyddiad:</w:t>
            </w:r>
          </w:p>
        </w:tc>
        <w:tc>
          <w:tcPr>
            <w:tcW w:w="2253" w:type="dxa"/>
            <w:tcMar/>
          </w:tcPr>
          <w:p w:rsidRPr="00120A30" w:rsidR="00D46A8E" w:rsidP="50A49449" w:rsidRDefault="00D46A8E" w14:paraId="4A9CFCAE" w14:textId="74623318">
            <w:pPr>
              <w:rPr>
                <w:noProof w:val="0"/>
                <w:sz w:val="20"/>
                <w:szCs w:val="20"/>
                <w:lang w:val="cy-GB"/>
              </w:rPr>
            </w:pPr>
            <w:r w:rsidRPr="50A49449" w:rsidR="50A49449">
              <w:rPr>
                <w:noProof w:val="0"/>
                <w:sz w:val="22"/>
                <w:szCs w:val="22"/>
                <w:lang w:val="cy-GB"/>
              </w:rPr>
              <w:t>4/3/2020</w:t>
            </w:r>
          </w:p>
        </w:tc>
      </w:tr>
      <w:tr w:rsidRPr="00120A30" w:rsidR="00D46A8E" w:rsidTr="76F3009B" w14:paraId="67A3E20D" w14:textId="77777777">
        <w:tc>
          <w:tcPr>
            <w:tcW w:w="2252" w:type="dxa"/>
            <w:shd w:val="clear" w:color="auto" w:fill="auto"/>
            <w:tcMar/>
          </w:tcPr>
          <w:p w:rsidRPr="00D1401A" w:rsidR="00D46A8E" w:rsidP="50A49449" w:rsidRDefault="00120A30" w14:paraId="3DDCE2D6" w14:textId="1FA1CDE3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  <w:tcMar/>
          </w:tcPr>
          <w:p w:rsidRPr="00120A30" w:rsidR="00D46A8E" w:rsidP="50A49449" w:rsidRDefault="00D46A8E" w14:paraId="5DF6FF10" w14:textId="0A4EB6CA">
            <w:pPr>
              <w:rPr>
                <w:noProof w:val="0"/>
                <w:sz w:val="22"/>
                <w:szCs w:val="22"/>
                <w:lang w:val="cy-GB"/>
              </w:rPr>
            </w:pPr>
            <w:r w:rsidRPr="3E3A5DAE" w:rsidR="3E3A5DAE">
              <w:rPr>
                <w:noProof w:val="0"/>
                <w:sz w:val="22"/>
                <w:szCs w:val="22"/>
                <w:lang w:val="cy-GB"/>
              </w:rPr>
              <w:t>I ysgrifennu ffeithiau am y mynach Dewi Sant</w:t>
            </w:r>
          </w:p>
        </w:tc>
      </w:tr>
      <w:tr w:rsidRPr="00120A30" w:rsidR="00EB6268" w:rsidTr="76F3009B" w14:paraId="16A73A1C" w14:textId="77777777">
        <w:tc>
          <w:tcPr>
            <w:tcW w:w="2252" w:type="dxa"/>
            <w:shd w:val="clear" w:color="auto" w:fill="auto"/>
            <w:tcMar/>
          </w:tcPr>
          <w:p w:rsidRPr="00120A30" w:rsidR="009D68DF" w:rsidP="50A49449" w:rsidRDefault="00120A30" w14:paraId="038A704D" w14:textId="2B9052DE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Cysylltiadau ystyrlon â'r Cwricwlwm</w:t>
            </w:r>
            <w:r w:rsidRPr="50A49449" w:rsidR="50A49449">
              <w:rPr>
                <w:noProof w:val="0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50A49449" w:rsidRDefault="00EB6268" w14:paraId="7102E20E" w14:textId="35B438E7">
            <w:pPr>
              <w:rPr>
                <w:noProof w:val="0"/>
                <w:sz w:val="22"/>
                <w:szCs w:val="22"/>
                <w:lang w:val="cy-GB"/>
              </w:rPr>
            </w:pPr>
            <w:r w:rsidRPr="50A49449" w:rsidR="50A49449">
              <w:rPr>
                <w:noProof w:val="0"/>
                <w:sz w:val="22"/>
                <w:szCs w:val="22"/>
                <w:lang w:val="cy-GB"/>
              </w:rPr>
              <w:t>Llythrennedd, Iaith, Hanes</w:t>
            </w:r>
          </w:p>
        </w:tc>
      </w:tr>
      <w:tr w:rsidRPr="00120A30" w:rsidR="00EB6268" w:rsidTr="76F3009B" w14:paraId="0DD4DF40" w14:textId="77777777">
        <w:tc>
          <w:tcPr>
            <w:tcW w:w="2252" w:type="dxa"/>
            <w:shd w:val="clear" w:color="auto" w:fill="auto"/>
            <w:tcMar/>
          </w:tcPr>
          <w:p w:rsidRPr="00D1401A" w:rsidR="00BC35BE" w:rsidP="50A49449" w:rsidRDefault="00120A30" w14:paraId="24B1AE44" w14:textId="3D40EDDB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Cysylltiadau ystyrlon â:</w:t>
            </w:r>
          </w:p>
          <w:p w:rsidRPr="00D1401A" w:rsidR="009D68DF" w:rsidP="50A49449" w:rsidRDefault="00120A30" w14:paraId="03F43AE1" w14:textId="546214D5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50A49449" w:rsidRDefault="00EB6268" w14:paraId="10D23123" w14:textId="55239D7C">
            <w:pPr>
              <w:pStyle w:val="Normal"/>
              <w:rPr>
                <w:noProof w:val="0"/>
                <w:sz w:val="22"/>
                <w:szCs w:val="22"/>
                <w:lang w:val="cy-GB"/>
              </w:rPr>
            </w:pPr>
            <w:r w:rsidRPr="50A49449" w:rsidR="50A49449">
              <w:rPr>
                <w:noProof w:val="0"/>
                <w:sz w:val="22"/>
                <w:szCs w:val="22"/>
                <w:lang w:val="cy-GB"/>
              </w:rPr>
              <w:t xml:space="preserve">Sgiliau Llythrennedd: Ysgrifennu; Ysgrifennu’n gywir; Iaith; </w:t>
            </w:r>
            <w:r w:rsidRPr="50A49449" w:rsidR="50A49449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defnyddio geiriau syml sy’n perthyn i’r pwnc mewn modd priodol.</w:t>
            </w:r>
          </w:p>
          <w:p w:rsidRPr="00120A30" w:rsidR="00EB6268" w:rsidP="50A49449" w:rsidRDefault="00EB6268" w14:paraId="4B837964" w14:textId="2B64577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50A49449" w:rsidR="50A49449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Sgiliau Iaith: Ysgrifennu; Ysgrifennu’n gywir; Llawysgrifen, Cystrawen, Atalnodi, Sillafu; defnyddio priflythyren, atalnod llawn a gofynnod yn gywir, a defnyddio ebychnod weithiau.</w:t>
            </w:r>
          </w:p>
        </w:tc>
      </w:tr>
      <w:tr w:rsidRPr="00120A30" w:rsidR="00D46A8E" w:rsidTr="76F3009B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120A30" w:rsidR="00D46A8E" w:rsidP="7F1A8FF4" w:rsidRDefault="00D46A8E" w14:paraId="7B6AED2E" w14:textId="766D149B">
            <w:pPr>
              <w:rPr>
                <w:noProof w:val="0"/>
                <w:sz w:val="22"/>
                <w:szCs w:val="22"/>
                <w:lang w:val="cy-GB"/>
              </w:rPr>
            </w:pPr>
            <w:r w:rsidRPr="7F1A8FF4" w:rsidR="7F1A8FF4">
              <w:rPr>
                <w:noProof w:val="0"/>
                <w:lang w:val="cy-GB"/>
              </w:rPr>
              <w:t xml:space="preserve">Targedau Personol </w:t>
            </w:r>
            <w:r w:rsidRPr="7F1A8FF4" w:rsidR="7F1A8FF4">
              <w:rPr>
                <w:noProof w:val="0"/>
                <w:sz w:val="22"/>
                <w:szCs w:val="22"/>
                <w:lang w:val="cy-GB"/>
              </w:rPr>
              <w:t>(Cysylltiedig â SAC ac wedi eu nodi mewn adolygiad wythnosol)</w:t>
            </w:r>
          </w:p>
          <w:p w:rsidRPr="00120A30" w:rsidR="00D46A8E" w:rsidP="7F1A8FF4" w:rsidRDefault="00D46A8E" w14:paraId="3F6057D5" w14:textId="1119C87F">
            <w:pPr/>
            <w:r w:rsidRPr="76F3009B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Cael y dysgwyr i ddefnyddio’r eirfa gywir yn ei gwaith [Addysgeg: Dylanwadu: Herio a Disgwyliadau] </w:t>
            </w:r>
          </w:p>
          <w:p w:rsidRPr="00120A30" w:rsidR="00D46A8E" w:rsidP="7F1A8FF4" w:rsidRDefault="00D46A8E" w14:paraId="1D520995" w14:textId="1D79CB22">
            <w:pPr/>
            <w:r w:rsidRPr="76F3009B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Sicrhau fod y dysgwyr yn atalnodi, sillafu a rhoi priflythyren yn gywir [Sgiliau Proffesiynol: Sgiliau Cymraeg] </w:t>
            </w:r>
          </w:p>
          <w:p w:rsidRPr="00120A30" w:rsidR="00D46A8E" w:rsidP="7F1A8FF4" w:rsidRDefault="00D46A8E" w14:paraId="159C509D" w14:textId="7C8E1516">
            <w:pPr/>
            <w:r w:rsidRPr="0C415A9D" w:rsidR="0C415A9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Cael y dysgwyr i fyfyrio ar be allent wneud yn fwy neu ei gywiro [Addysgeg: Dylanwadu: Dysgwyr yn arwain dysgu] </w:t>
            </w:r>
          </w:p>
        </w:tc>
      </w:tr>
    </w:tbl>
    <w:p w:rsidRPr="00120A30" w:rsidR="00D46A8E" w:rsidP="50A49449" w:rsidRDefault="00D46A8E" w14:paraId="68E97BA7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50A49449" w:rsidRDefault="00D46A8E" w14:paraId="6039AB14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7F1A8FF4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D1401A" w:rsidR="00D46A8E" w:rsidP="50A49449" w:rsidRDefault="00120A30" w14:paraId="1F65104F" w14:textId="2E5EAFEA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7F1A8FF4" w14:paraId="35602596" w14:textId="77777777">
        <w:tc>
          <w:tcPr>
            <w:tcW w:w="9010" w:type="dxa"/>
            <w:tcMar/>
          </w:tcPr>
          <w:p w:rsidRPr="00D1401A" w:rsidR="00D46A8E" w:rsidP="50A49449" w:rsidRDefault="00120A30" w14:paraId="4D43E3C2" w14:textId="761E5F0E">
            <w:pPr>
              <w:rPr>
                <w:noProof w:val="0"/>
                <w:sz w:val="22"/>
                <w:szCs w:val="22"/>
                <w:lang w:val="cy-GB"/>
              </w:rPr>
            </w:pPr>
            <w:r w:rsidRPr="7F1A8FF4" w:rsidR="7F1A8FF4">
              <w:rPr>
                <w:noProof w:val="0"/>
                <w:sz w:val="22"/>
                <w:szCs w:val="22"/>
                <w:lang w:val="cy-GB"/>
              </w:rPr>
              <w:t>Bydd disgyblion yn dysgu i wneud y canlynol:</w:t>
            </w:r>
          </w:p>
          <w:p w:rsidRPr="00120A30" w:rsidR="00D46A8E" w:rsidP="7F1A8FF4" w:rsidRDefault="00D46A8E" w14:paraId="1F94391C" w14:textId="66012F93">
            <w:pPr>
              <w:pStyle w:val="Normal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Erbyn diwedd y wers byddwch wedi ysgrifennu ffeithiau am Dewi Sant yn ogystal â chreu darlun ohono.</w:t>
            </w:r>
          </w:p>
          <w:p w:rsidRPr="00120A30" w:rsidR="00D46A8E" w:rsidP="50A49449" w:rsidRDefault="00D46A8E" w14:paraId="145FAC42" w14:textId="77777777">
            <w:pPr>
              <w:rPr>
                <w:noProof w:val="0"/>
                <w:lang w:val="cy-GB"/>
              </w:rPr>
            </w:pPr>
          </w:p>
        </w:tc>
      </w:tr>
    </w:tbl>
    <w:p w:rsidRPr="00120A30" w:rsidR="00D46A8E" w:rsidP="50A49449" w:rsidRDefault="00D46A8E" w14:paraId="448EBB84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50A49449" w:rsidRDefault="00D46A8E" w14:paraId="32BC907E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38709A28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50A49449" w:rsidRDefault="00120A30" w14:paraId="07000DF0" w14:textId="522CA1C7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50A49449" w:rsidRDefault="00120A30" w14:paraId="282373B3" w14:textId="66410C2D">
            <w:pPr>
              <w:rPr>
                <w:noProof w:val="0"/>
                <w:lang w:val="cy-GB"/>
              </w:rPr>
            </w:pPr>
            <w:r w:rsidRPr="50A49449" w:rsidR="50A49449">
              <w:rPr>
                <w:noProof w:val="0"/>
                <w:lang w:val="cy-GB"/>
              </w:rPr>
              <w:t>Asesu Dysgu’r Disgyblion</w:t>
            </w:r>
          </w:p>
          <w:p w:rsidRPr="00D1401A" w:rsidR="00D46A8E" w:rsidP="50A49449" w:rsidRDefault="00120A30" w14:paraId="731A66C0" w14:textId="180C1394">
            <w:pPr>
              <w:rPr>
                <w:noProof w:val="0"/>
                <w:sz w:val="20"/>
                <w:szCs w:val="20"/>
                <w:lang w:val="cy-GB"/>
              </w:rPr>
            </w:pPr>
            <w:r w:rsidRPr="50A49449" w:rsidR="50A49449">
              <w:rPr>
                <w:noProof w:val="0"/>
                <w:sz w:val="20"/>
                <w:szCs w:val="20"/>
                <w:lang w:val="cy-GB"/>
              </w:rPr>
              <w:t>Tystiolaeth</w:t>
            </w:r>
          </w:p>
          <w:p w:rsidRPr="00D1401A" w:rsidR="00D46A8E" w:rsidP="50A49449" w:rsidRDefault="00C8398D" w14:paraId="56E4D3F4" w14:textId="5D4E125C">
            <w:pPr>
              <w:rPr>
                <w:noProof w:val="0"/>
                <w:sz w:val="20"/>
                <w:szCs w:val="20"/>
                <w:lang w:val="cy-GB"/>
              </w:rPr>
            </w:pPr>
            <w:r w:rsidRPr="50A49449" w:rsidR="50A49449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50A49449" w:rsidR="50A49449">
              <w:rPr>
                <w:noProof w:val="0"/>
                <w:sz w:val="20"/>
                <w:szCs w:val="20"/>
                <w:lang w:val="cy-GB"/>
              </w:rPr>
              <w:t>(Beth sydd gan y dysgwyr i’w ddweud/ysgrifennu/</w:t>
            </w:r>
            <w:r w:rsidRPr="50A49449" w:rsidR="50A49449">
              <w:rPr>
                <w:noProof w:val="0"/>
                <w:sz w:val="20"/>
                <w:szCs w:val="20"/>
                <w:lang w:val="cy-GB"/>
              </w:rPr>
              <w:t>g</w:t>
            </w:r>
            <w:r w:rsidRPr="50A49449" w:rsidR="50A49449">
              <w:rPr>
                <w:noProof w:val="0"/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38709A28" w14:paraId="444AED9B" w14:textId="77777777">
        <w:tc>
          <w:tcPr>
            <w:tcW w:w="4505" w:type="dxa"/>
            <w:tcMar/>
          </w:tcPr>
          <w:p w:rsidRPr="00120A30" w:rsidR="00D46A8E" w:rsidP="38709A28" w:rsidRDefault="00D46A8E" w14:paraId="625474CC" w14:textId="1CFED20F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  <w:r w:rsidRPr="38709A28" w:rsidR="2561060C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Er mwyn i mi lwyddo bydd rhaid i mi gofio rhannau o’r stori ‘Dewi Sant’ ac wedyn ysgrifennu'r ffeithiau allweddol.  </w:t>
            </w:r>
          </w:p>
          <w:p w:rsidRPr="00120A30" w:rsidR="00D46A8E" w:rsidP="38709A28" w:rsidRDefault="00D46A8E" w14:paraId="4DE42648" w14:textId="43B8D616">
            <w:pPr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  <w:r w:rsidRPr="38709A28" w:rsidR="2561060C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Rhaid i mi sillafu, atalnodi yn gywir a defnyddio priflythyren lle mae angen.  </w:t>
            </w:r>
          </w:p>
          <w:p w:rsidRPr="00120A30" w:rsidR="00D46A8E" w:rsidP="38709A28" w:rsidRDefault="00D46A8E" w14:paraId="7BD7E8D0" w14:textId="65AA59A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  <w:r w:rsidRPr="38709A28" w:rsidR="2561060C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Rwyf angen creu llun o ‘Dewi Sant’ ac wedyn ei lliwio fewn.</w:t>
            </w:r>
          </w:p>
        </w:tc>
        <w:tc>
          <w:tcPr>
            <w:tcW w:w="4505" w:type="dxa"/>
            <w:tcMar/>
          </w:tcPr>
          <w:p w:rsidRPr="00120A30" w:rsidR="00D46A8E" w:rsidP="7F1A8FF4" w:rsidRDefault="00D46A8E" w14:paraId="211E7438" w14:textId="732A7AC9">
            <w:pPr/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y gwaith ysgrifenedig yn dystiolaeth o beth mae’r dysgwr yn gwybod am y testun.   </w:t>
            </w:r>
          </w:p>
          <w:p w:rsidRPr="00120A30" w:rsidR="00D46A8E" w:rsidP="7F1A8FF4" w:rsidRDefault="00D46A8E" w14:paraId="6DC08FEA" w14:textId="2B06A414">
            <w:pPr/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y darlun hefyd yn dangos pwyntiau maent wedi dysgu amdan ‘Dewi Sant’.  </w:t>
            </w:r>
          </w:p>
          <w:p w:rsidRPr="00120A30" w:rsidR="00D46A8E" w:rsidP="371FEC8D" w:rsidRDefault="00D46A8E" w14:paraId="250B79C3" w14:textId="18872D4F">
            <w:pPr>
              <w:pStyle w:val="Normal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Defnydd o’r eirfa allweddol yn dangos fod nhw wedi dysgu strwythurau a thermau newydd.</w:t>
            </w:r>
          </w:p>
        </w:tc>
      </w:tr>
    </w:tbl>
    <w:p w:rsidRPr="00120A30" w:rsidR="00045D70" w:rsidP="50A49449" w:rsidRDefault="00045D70" w14:paraId="30135971" w14:textId="77777777">
      <w:pPr>
        <w:rPr>
          <w:noProof w:val="0"/>
          <w:sz w:val="28"/>
          <w:szCs w:val="28"/>
          <w:lang w:val="cy-GB"/>
        </w:rPr>
        <w:sectPr w:rsidRPr="00120A30"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7F1A8FF4" w14:paraId="200AD4DF" w14:textId="77777777">
        <w:trPr>
          <w:trHeight w:val="1071"/>
        </w:trPr>
        <w:tc>
          <w:tcPr>
            <w:tcW w:w="1249" w:type="dxa"/>
            <w:tcMar/>
          </w:tcPr>
          <w:p w:rsidRPr="00D1401A" w:rsidR="00120A30" w:rsidP="00C8398D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C8398D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6D26F5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6D26F5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6D26F5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C8398D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7F1A8FF4" w14:paraId="1D96C72E" w14:textId="77777777">
        <w:trPr>
          <w:trHeight w:val="2391"/>
        </w:trPr>
        <w:tc>
          <w:tcPr>
            <w:tcW w:w="1249" w:type="dxa"/>
            <w:tcMar/>
          </w:tcPr>
          <w:p w:rsidRPr="00120A30" w:rsidR="00120A30" w:rsidP="006D26F5" w:rsidRDefault="00120A30" w14:paraId="1A014F51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3F4C9105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11C5BFF" w14:textId="4534E91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  <w:tcMar/>
          </w:tcPr>
          <w:p w:rsidRPr="00120A30" w:rsidR="00120A30" w:rsidP="7F1A8FF4" w:rsidRDefault="00120A30" w14:paraId="234C9EE1" w14:textId="46DA827A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Atgoffa'r dosbarth ffeithiau am Dewi Sant. Cyflwyno'r gwaith i bob grŵp amrywiol. </w:t>
            </w:r>
          </w:p>
          <w:p w:rsidRPr="00120A30" w:rsidR="00120A30" w:rsidP="7F1A8FF4" w:rsidRDefault="00120A30" w14:paraId="4D354237" w14:textId="4A3CD9D6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Cael y plant i arwain y dysgu trwy ateb cwestiynau penodol er mwyn cofio rhai o ffeithiau am y mynach Dewi Sant.</w:t>
            </w:r>
          </w:p>
          <w:p w:rsidRPr="00120A30" w:rsidR="00120A30" w:rsidP="7F1A8FF4" w:rsidRDefault="00120A30" w14:paraId="6029FA68" w14:textId="2770CE2B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3E3A5DAE" w:rsidRDefault="00120A30" w14:paraId="3BC8E289" w14:textId="3EFE0E8D">
            <w:pPr>
              <w:pStyle w:val="Normal"/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10 munud</w:t>
            </w:r>
          </w:p>
        </w:tc>
        <w:tc>
          <w:tcPr>
            <w:tcW w:w="4971" w:type="dxa"/>
            <w:tcMar/>
          </w:tcPr>
          <w:p w:rsidR="7F1A8FF4" w:rsidP="7F1A8FF4" w:rsidRDefault="7F1A8FF4" w14:paraId="2FA7B40B" w14:textId="24993E32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 y dysgwyr yn gwrando ar yr athro trwy ateb cwestiynau y maent yn cael ei ofyn.  </w:t>
            </w:r>
          </w:p>
          <w:p w:rsidR="7F1A8FF4" w:rsidP="7F1A8FF4" w:rsidRDefault="7F1A8FF4" w14:paraId="099FD94B" w14:textId="7E70D429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Hefyd, fyddent yn disgwyl i eistedd yn dawel ac yn smart ac oes angen ofyn rhywbeth i roi ei llaw i fyny yn dawel.</w:t>
            </w:r>
          </w:p>
          <w:p w:rsidR="7F1A8FF4" w:rsidP="7F1A8FF4" w:rsidRDefault="7F1A8FF4" w14:paraId="3943773D" w14:textId="13735E4B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3E3A5DAE" w:rsidRDefault="00120A30" w14:paraId="201F9395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3E3A5DAE" w:rsidRDefault="00120A30" w14:paraId="7F17A4E6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120A30" w:rsidR="00120A30" w:rsidP="7F1A8FF4" w:rsidRDefault="00120A30" w14:paraId="43726164" w14:textId="38B501C6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Atgoffa'r dysgwr o ffeithiau am Dewi Sant trwy ail-adrodd rhai ffeithiau. </w:t>
            </w:r>
          </w:p>
          <w:p w:rsidRPr="00120A30" w:rsidR="00120A30" w:rsidP="7F1A8FF4" w:rsidRDefault="00120A30" w14:paraId="41D22FA1" w14:textId="67F82859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Hysbysebu'r eirfa allweddol yn bennaf er mwyn cael y dysgwyr i'w defnyddio. </w:t>
            </w:r>
          </w:p>
          <w:p w:rsidRPr="00120A30" w:rsidR="00120A30" w:rsidP="3E3A5DAE" w:rsidRDefault="00120A30" w14:paraId="491DF6ED" w14:textId="6DEE12D1">
            <w:pPr>
              <w:pStyle w:val="Normal"/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e.e. Dewi Sant, Gwyrth, Mynach a.y.b.</w:t>
            </w:r>
          </w:p>
        </w:tc>
      </w:tr>
      <w:tr w:rsidRPr="00120A30" w:rsidR="00120A30" w:rsidTr="7F1A8FF4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6D26F5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0394A643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27965B4" w14:textId="0E6F34B9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  <w:tcMar/>
          </w:tcPr>
          <w:p w:rsidRPr="00120A30" w:rsidR="00120A30" w:rsidP="3E3A5DAE" w:rsidRDefault="00120A30" w14:paraId="20B59E2F" w14:textId="6C1BA412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yn gyrru ymlaen ar dasg i ysgrifennu ffeithiau am y mynach. </w:t>
            </w:r>
          </w:p>
          <w:p w:rsidRPr="00120A30" w:rsidR="00120A30" w:rsidP="3E3A5DAE" w:rsidRDefault="00120A30" w14:paraId="7CD36698" w14:textId="18CE02AD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Athro yn rhoi rôl gefnogol i'r plant trwy roi nhw syniadau, cymorth sillafu a’i rhoi ar y trywydd iawn. </w:t>
            </w:r>
          </w:p>
          <w:p w:rsidRPr="00120A30" w:rsidR="00120A30" w:rsidP="3E3A5DAE" w:rsidRDefault="00120A30" w14:paraId="58B5504F" w14:textId="3DEB3EA7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3E3A5DAE" w:rsidRDefault="00120A30" w14:paraId="1D99577A" w14:textId="1F739FF1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25 munud</w:t>
            </w:r>
          </w:p>
          <w:p w:rsidRPr="00120A30" w:rsidR="00120A30" w:rsidP="7F1A8FF4" w:rsidRDefault="00120A30" w14:paraId="65481C09" w14:textId="7744ACB3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4971" w:type="dxa"/>
            <w:tcMar/>
          </w:tcPr>
          <w:p w:rsidR="7F1A8FF4" w:rsidP="7F1A8FF4" w:rsidRDefault="7F1A8FF4" w14:paraId="0B2A1A18" w14:textId="6F5BC368">
            <w:pPr>
              <w:pStyle w:val="Normal"/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Rôl y plentyn fydd i ysgrifennu’n estynedig am Dewi Sant trwy ddefnyddio'r eirfa allweddol sydd am fod o’i flaen nhw.</w:t>
            </w:r>
          </w:p>
          <w:p w:rsidRPr="00120A30" w:rsidR="00120A30" w:rsidP="3E3A5DAE" w:rsidRDefault="00120A30" w14:paraId="6D22C637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3E3A5DAE" w:rsidRDefault="00120A30" w14:paraId="6A1B26DC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  <w:p w:rsidRPr="00120A30" w:rsidR="00120A30" w:rsidP="3E3A5DAE" w:rsidRDefault="00120A30" w14:paraId="6F32319A" w14:textId="77777777">
            <w:pPr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120A30" w:rsidR="00120A30" w:rsidP="7F1A8FF4" w:rsidRDefault="00120A30" w14:paraId="04462B7D" w14:textId="5E6AF986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Darnau o bapur ar eirfa allweddol yno ar ei chyfer i'w helpu. </w:t>
            </w:r>
          </w:p>
          <w:p w:rsidRPr="00120A30" w:rsidR="00120A30" w:rsidP="3E3A5DAE" w:rsidRDefault="00120A30" w14:paraId="73A5E4AB" w14:textId="3AF73147">
            <w:pPr>
              <w:pStyle w:val="Normal"/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Gadael y plant arwain y dysgu trwy gael nhw cofio ffeithiau a rhoi syniadau a chael cymorth gan ei chyd-ddysgwyr.</w:t>
            </w:r>
          </w:p>
        </w:tc>
      </w:tr>
      <w:tr w:rsidRPr="00120A30" w:rsidR="00120A30" w:rsidTr="7F1A8FF4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Pr="00D1401A" w:rsidR="00120A30" w:rsidP="009D7C3C" w:rsidRDefault="006D26F5" w14:paraId="3C7DFD5C" w14:textId="6ADADE8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  <w:tcMar/>
          </w:tcPr>
          <w:p w:rsidRPr="00120A30" w:rsidR="00120A30" w:rsidP="7F1A8FF4" w:rsidRDefault="00120A30" w14:paraId="1E92180B" w14:textId="2D34C7C1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Daw y sesiwn i gloi a chlirio fyny trwy rhoi adnoddau a defnyddiwyd yn ôl a rhoi y llyfrau thema mewn pentwr daclus ac wedyn mynd i eistedd ar y carped. </w:t>
            </w:r>
          </w:p>
          <w:p w:rsidRPr="00120A30" w:rsidR="00120A30" w:rsidP="7F1A8FF4" w:rsidRDefault="00120A30" w14:paraId="07F9CBD6" w14:textId="113D3F77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Plant yn cael ei anfon yn dawel i nol i'w bocsys cinio ar gyfer amser cinio. </w:t>
            </w:r>
          </w:p>
          <w:p w:rsidRPr="00120A30" w:rsidR="00120A30" w:rsidP="7F1A8FF4" w:rsidRDefault="00120A30" w14:paraId="6FF7806D" w14:textId="46212AC4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Creu llinell taclus o flaen y drws ar gyfer mynd I'r neuadd ar gyfer cinio. </w:t>
            </w:r>
          </w:p>
          <w:p w:rsidRPr="00120A30" w:rsidR="00120A30" w:rsidP="7F1A8FF4" w:rsidRDefault="00120A30" w14:paraId="0C97AC6F" w14:textId="47BD6551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3E3A5DAE" w:rsidRDefault="00120A30" w14:paraId="483EB441" w14:textId="37C767F1">
            <w:pPr>
              <w:pStyle w:val="Normal"/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15 munud</w:t>
            </w:r>
          </w:p>
        </w:tc>
        <w:tc>
          <w:tcPr>
            <w:tcW w:w="4971" w:type="dxa"/>
            <w:tcMar/>
          </w:tcPr>
          <w:p w:rsidRPr="00120A30" w:rsidR="00120A30" w:rsidP="3E3A5DAE" w:rsidRDefault="00120A30" w14:paraId="511EF4CD" w14:textId="3FE119F5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dacluso mor gyflym â phosib er mwyn cael orffen y sesiwn yn brydlon rhag bod yn hwyr am ginio. </w:t>
            </w:r>
          </w:p>
          <w:p w:rsidRPr="00120A30" w:rsidR="00120A30" w:rsidP="3E3A5DAE" w:rsidRDefault="00120A30" w14:paraId="4D7E75DE" w14:textId="22796B3C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eistedd ar y carped yn ddistaw ac yn gwrando ar yr athro. </w:t>
            </w:r>
          </w:p>
          <w:p w:rsidRPr="00120A30" w:rsidR="00120A30" w:rsidP="3E3A5DAE" w:rsidRDefault="00120A30" w14:paraId="1E0E29B0" w14:textId="7B7E07BD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Codi i ddol ei bocs bwyd pam fyddent yn cael caniatâd. </w:t>
            </w:r>
          </w:p>
          <w:p w:rsidRPr="00120A30" w:rsidR="00120A30" w:rsidP="3E3A5DAE" w:rsidRDefault="00120A30" w14:paraId="558C2133" w14:textId="2AA0F71F">
            <w:pPr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Gwneud rhes drefnus yn ôl trefn y gofrestr ar gyfer mynd i ginio.</w:t>
            </w:r>
          </w:p>
          <w:p w:rsidRPr="00120A30" w:rsidR="00120A30" w:rsidP="7F1A8FF4" w:rsidRDefault="00120A30" w14:paraId="46716F0C" w14:textId="03DD1A87">
            <w:pPr>
              <w:pStyle w:val="Normal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120A30" w:rsidR="00120A30" w:rsidP="3E3A5DAE" w:rsidRDefault="00120A30" w14:paraId="08BDEAF7" w14:textId="75241C1D">
            <w:pPr>
              <w:pStyle w:val="Normal"/>
              <w:jc w:val="left"/>
            </w:pPr>
            <w:r w:rsidRPr="7F1A8FF4" w:rsidR="7F1A8F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Defnydd o ddisgyblaeth i blant sydd ddim yn cymryd cyfarwyddiadau neu yn torri rheolau.</w:t>
            </w:r>
          </w:p>
        </w:tc>
      </w:tr>
    </w:tbl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298DA596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298DA596" w:rsidRDefault="006D26F5" w14:paraId="60ACB732" w14:textId="4CEA2914">
            <w:pPr>
              <w:rPr>
                <w:b w:val="1"/>
                <w:bCs w:val="1"/>
                <w:noProof w:val="0"/>
                <w:lang w:val="cy-GB"/>
              </w:rPr>
            </w:pPr>
            <w:r w:rsidRPr="298DA596" w:rsidR="006D26F5">
              <w:rPr>
                <w:b w:val="1"/>
                <w:bCs w:val="1"/>
                <w:noProof w:val="0"/>
                <w:lang w:val="cy-GB"/>
              </w:rPr>
              <w:t>Gwerthuso’r hyn y mae Disgyblion yn ei Ddysgu</w:t>
            </w:r>
          </w:p>
          <w:p w:rsidRPr="00120A30" w:rsidR="00825827" w:rsidP="298DA596" w:rsidRDefault="00825827" w14:paraId="5CFCF159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</w:tr>
      <w:tr w:rsidRPr="00120A30" w:rsidR="00825827" w:rsidTr="298DA596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298DA596" w:rsidRDefault="006D26F5" w14:paraId="68427B60" w14:textId="690CB379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006D26F5">
              <w:rPr>
                <w:noProof w:val="0"/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Pr="00120A30" w:rsidR="00825827" w:rsidP="298DA596" w:rsidRDefault="00825827" w14:paraId="598404E4" w14:textId="10D51EFC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Fydd 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gwaith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ysgrifenedig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 </w:t>
            </w:r>
            <w:r w:rsidRPr="298DA596" w:rsidR="1C4D2BCE">
              <w:rPr>
                <w:noProof w:val="0"/>
                <w:sz w:val="20"/>
                <w:szCs w:val="20"/>
                <w:lang w:val="cy-GB"/>
              </w:rPr>
              <w:t>gyflawnwn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ddangos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fod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nhw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wedi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gwneud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synnwyr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o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amcan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gwaith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maent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wedi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dysgu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peth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o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hanes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Dewi Sant.</w:t>
            </w:r>
          </w:p>
          <w:p w:rsidR="3EB356FA" w:rsidP="298DA596" w:rsidRDefault="3EB356FA" w14:paraId="340B6DCC" w14:textId="2679B8A0">
            <w:pPr>
              <w:pStyle w:val="Normal"/>
              <w:rPr>
                <w:noProof w:val="0"/>
                <w:sz w:val="20"/>
                <w:szCs w:val="20"/>
                <w:lang w:val="cy-GB"/>
              </w:rPr>
            </w:pP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Fydd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adnabod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6F851BD5">
              <w:rPr>
                <w:noProof w:val="0"/>
                <w:sz w:val="20"/>
                <w:szCs w:val="20"/>
                <w:lang w:val="cy-GB"/>
              </w:rPr>
              <w:t>geirfa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6D8E3A6C">
              <w:rPr>
                <w:noProof w:val="0"/>
                <w:sz w:val="20"/>
                <w:szCs w:val="20"/>
                <w:lang w:val="cy-GB"/>
              </w:rPr>
              <w:t>allweddol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(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colomen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wen, </w:t>
            </w:r>
            <w:proofErr w:type="spellStart"/>
            <w:r w:rsidRPr="298DA596" w:rsidR="3EB356FA">
              <w:rPr>
                <w:noProof w:val="0"/>
                <w:sz w:val="20"/>
                <w:szCs w:val="20"/>
                <w:lang w:val="cy-GB"/>
              </w:rPr>
              <w:t>Peulin</w:t>
            </w:r>
            <w:proofErr w:type="spellEnd"/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)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dangos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fod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geiriau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wedi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atgoffa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nhw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o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ffeithiau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roeddent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gwybod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ac o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hynny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gallent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strwythuro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brawddegau.</w:t>
            </w:r>
          </w:p>
          <w:p w:rsidRPr="00120A30" w:rsidR="00825827" w:rsidP="298DA596" w:rsidRDefault="00825827" w14:paraId="38BC71B3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</w:tr>
      <w:tr w:rsidRPr="00120A30" w:rsidR="00825827" w:rsidTr="298DA596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298DA596" w:rsidRDefault="006D26F5" w14:paraId="55E6124E" w14:textId="78242E63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006D26F5">
              <w:rPr>
                <w:noProof w:val="0"/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298DA596" w:rsidRDefault="00825827" w14:paraId="76590C14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  <w:tcMar/>
          </w:tcPr>
          <w:p w:rsidRPr="00120A30" w:rsidR="00825827" w:rsidP="298DA596" w:rsidRDefault="00825827" w14:paraId="513161FC" w14:textId="441F8955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3EB356FA">
              <w:rPr>
                <w:noProof w:val="0"/>
                <w:sz w:val="20"/>
                <w:szCs w:val="20"/>
                <w:lang w:val="cy-GB"/>
              </w:rPr>
              <w:t>Gallent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adfyfyrio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ar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beth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17C140C5">
              <w:rPr>
                <w:noProof w:val="0"/>
                <w:sz w:val="20"/>
                <w:szCs w:val="20"/>
                <w:lang w:val="cy-GB"/>
              </w:rPr>
              <w:t>ysgrifennwyd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ac </w:t>
            </w:r>
            <w:r w:rsidRPr="298DA596" w:rsidR="472D37FD">
              <w:rPr>
                <w:noProof w:val="0"/>
                <w:sz w:val="20"/>
                <w:szCs w:val="20"/>
                <w:lang w:val="cy-GB"/>
              </w:rPr>
              <w:t>amlygu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beth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gallent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wneud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well 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tro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nesaf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. Bydd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gallu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i'r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plant </w:t>
            </w:r>
            <w:r w:rsidRPr="298DA596" w:rsidR="0B34D70D">
              <w:rPr>
                <w:noProof w:val="0"/>
                <w:sz w:val="20"/>
                <w:szCs w:val="20"/>
                <w:lang w:val="cy-GB"/>
              </w:rPr>
              <w:t>defnyddiwyd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hyn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ddysgwyd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am Dewi Sant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wneud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gwaith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cartref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sef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ysgrifennu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am rhywun enwog Cymreig. Bydd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gallu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iddynt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gwneud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heriau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dosbarth</w:t>
            </w:r>
          </w:p>
          <w:p w:rsidRPr="00120A30" w:rsidR="00825827" w:rsidP="298DA596" w:rsidRDefault="00825827" w14:paraId="6E88F129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</w:tr>
    </w:tbl>
    <w:p w:rsidRPr="00120A30" w:rsidR="00825827" w:rsidP="298DA596" w:rsidRDefault="00825827" w14:paraId="7AFDDA83" w14:textId="77777777">
      <w:pPr>
        <w:rPr>
          <w:noProof w:val="0"/>
          <w:sz w:val="20"/>
          <w:szCs w:val="20"/>
          <w:lang w:val="cy-GB"/>
        </w:rPr>
      </w:pPr>
    </w:p>
    <w:p w:rsidRPr="00120A30" w:rsidR="00825827" w:rsidP="298DA596" w:rsidRDefault="00825827" w14:paraId="77B4D4EA" w14:textId="77777777">
      <w:pPr>
        <w:rPr>
          <w:noProof w:val="0"/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298DA596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298DA596" w:rsidRDefault="006D26F5" w14:paraId="6F5902A0" w14:textId="0E68C829">
            <w:pPr>
              <w:rPr>
                <w:b w:val="1"/>
                <w:bCs w:val="1"/>
                <w:noProof w:val="0"/>
                <w:lang w:val="cy-GB"/>
              </w:rPr>
            </w:pPr>
            <w:r w:rsidRPr="298DA596" w:rsidR="006D26F5">
              <w:rPr>
                <w:b w:val="1"/>
                <w:bCs w:val="1"/>
                <w:noProof w:val="0"/>
                <w:lang w:val="cy-GB"/>
              </w:rPr>
              <w:t>Dadansoddiad Adfyfyriol o Addysgu a Strategaethau ar gyfer Datblygiad – gan gynnwys cyfiawnha</w:t>
            </w:r>
            <w:r w:rsidRPr="298DA596" w:rsidR="00D1401A">
              <w:rPr>
                <w:b w:val="1"/>
                <w:bCs w:val="1"/>
                <w:noProof w:val="0"/>
                <w:lang w:val="cy-GB"/>
              </w:rPr>
              <w:t>d</w:t>
            </w:r>
            <w:r w:rsidRPr="298DA596" w:rsidR="006D26F5">
              <w:rPr>
                <w:b w:val="1"/>
                <w:bCs w:val="1"/>
                <w:noProof w:val="0"/>
                <w:lang w:val="cy-GB"/>
              </w:rPr>
              <w:t>/rhesymwaith dewisiadau pedagogaidd</w:t>
            </w:r>
          </w:p>
          <w:p w:rsidRPr="00120A30" w:rsidR="00825827" w:rsidP="298DA596" w:rsidRDefault="00825827" w14:paraId="44C6AA70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</w:tr>
      <w:tr w:rsidRPr="00120A30" w:rsidR="00825827" w:rsidTr="298DA596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120A30" w:rsidR="00825827" w:rsidP="298DA596" w:rsidRDefault="006D26F5" w14:paraId="5B5A6D21" w14:textId="790991C5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006D26F5">
              <w:rPr>
                <w:noProof w:val="0"/>
                <w:sz w:val="20"/>
                <w:szCs w:val="20"/>
                <w:lang w:val="cy-GB"/>
              </w:rPr>
              <w:t>Tystiolaeth o’m Harfer Effeithiol</w:t>
            </w:r>
            <w:r w:rsidRPr="298DA596" w:rsidR="00825827">
              <w:rPr>
                <w:noProof w:val="0"/>
                <w:sz w:val="20"/>
                <w:szCs w:val="20"/>
                <w:lang w:val="cy-GB"/>
              </w:rPr>
              <w:t xml:space="preserve"> </w:t>
            </w:r>
          </w:p>
          <w:p w:rsidRPr="00120A30" w:rsidR="00825827" w:rsidP="298DA596" w:rsidRDefault="00825827" w14:paraId="3719705E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  <w:p w:rsidRPr="00120A30" w:rsidR="00825827" w:rsidP="298DA596" w:rsidRDefault="00825827" w14:paraId="65F896C5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120A30" w:rsidR="00825827" w:rsidP="298DA596" w:rsidRDefault="00825827" w14:paraId="0CBCEE7E" w14:textId="1E6208A2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3EB356FA">
              <w:rPr>
                <w:noProof w:val="0"/>
                <w:sz w:val="20"/>
                <w:szCs w:val="20"/>
                <w:lang w:val="cy-GB"/>
              </w:rPr>
              <w:t>Rhai</w:t>
            </w:r>
            <w:r w:rsidRPr="298DA596" w:rsidR="5FE16B6E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holi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cwestiynau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am Dewi Sant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o</w:t>
            </w:r>
            <w:r w:rsidRPr="298DA596" w:rsidR="1DAB962E">
              <w:rPr>
                <w:noProof w:val="0"/>
                <w:sz w:val="20"/>
                <w:szCs w:val="20"/>
                <w:lang w:val="cy-GB"/>
              </w:rPr>
              <w:t>g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ystal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 rai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gallu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atebion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199FE595">
              <w:rPr>
                <w:noProof w:val="0"/>
                <w:sz w:val="20"/>
                <w:szCs w:val="20"/>
                <w:lang w:val="cy-GB"/>
              </w:rPr>
              <w:t>cwestiynau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gofynnwyd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am Dewi Sant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ystod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dechreuol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y sesiwn.</w:t>
            </w:r>
          </w:p>
          <w:p w:rsidR="3EB356FA" w:rsidP="298DA596" w:rsidRDefault="3EB356FA" w14:paraId="23E45912" w14:textId="74B7B49B">
            <w:pPr>
              <w:pStyle w:val="Normal"/>
              <w:rPr>
                <w:noProof w:val="0"/>
                <w:sz w:val="20"/>
                <w:szCs w:val="20"/>
                <w:lang w:val="cy-GB"/>
              </w:rPr>
            </w:pPr>
            <w:proofErr w:type="spellStart"/>
            <w:r w:rsidRPr="298DA596" w:rsidR="3EB356FA">
              <w:rPr>
                <w:noProof w:val="0"/>
                <w:sz w:val="20"/>
                <w:szCs w:val="20"/>
                <w:lang w:val="cy-GB"/>
              </w:rPr>
              <w:t>Defnyddwynt</w:t>
            </w:r>
            <w:proofErr w:type="spellEnd"/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geiriau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22B3676B">
              <w:rPr>
                <w:noProof w:val="0"/>
                <w:sz w:val="20"/>
                <w:szCs w:val="20"/>
                <w:lang w:val="cy-GB"/>
              </w:rPr>
              <w:t>rhoddais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iddynt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i</w:t>
            </w:r>
            <w:r w:rsidRPr="298DA596" w:rsidR="40B34008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greu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brawddegau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ei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hunain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heb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gymorth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(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colomen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wen,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gwyrth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).</w:t>
            </w:r>
          </w:p>
          <w:p w:rsidRPr="00120A30" w:rsidR="00825827" w:rsidP="298DA596" w:rsidRDefault="00825827" w14:paraId="471612F7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</w:tr>
      <w:tr w:rsidRPr="00120A30" w:rsidR="00825827" w:rsidTr="298DA596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D1401A" w:rsidR="00825827" w:rsidP="298DA596" w:rsidRDefault="006D26F5" w14:paraId="6F863CDC" w14:textId="4F14FA20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006D26F5">
              <w:rPr>
                <w:noProof w:val="0"/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298DA596" w:rsidRDefault="00825827" w14:paraId="0BD9B8B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  <w:p w:rsidRPr="00D1401A" w:rsidR="00825827" w:rsidP="298DA596" w:rsidRDefault="006D26F5" w14:paraId="3A90E508" w14:textId="1DE44CC1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006D26F5">
              <w:rPr>
                <w:noProof w:val="0"/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298DA596" w:rsidRDefault="00825827" w14:paraId="63AF2A7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120A30" w:rsidR="00825827" w:rsidP="298DA596" w:rsidRDefault="00825827" w14:paraId="51FDDB4B" w14:textId="391D748B">
            <w:pPr>
              <w:rPr>
                <w:noProof w:val="0"/>
                <w:sz w:val="20"/>
                <w:szCs w:val="20"/>
                <w:lang w:val="cy-GB"/>
              </w:rPr>
            </w:pP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Gallaf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wedi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egluro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beth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i’w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wneud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well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efallai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dangos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enghra</w:t>
            </w:r>
            <w:r w:rsidRPr="298DA596" w:rsidR="676DF8A5">
              <w:rPr>
                <w:noProof w:val="0"/>
                <w:sz w:val="20"/>
                <w:szCs w:val="20"/>
                <w:lang w:val="cy-GB"/>
              </w:rPr>
              <w:t>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fft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neu ail-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ddarllen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darnau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o’r llyfr.</w:t>
            </w:r>
          </w:p>
          <w:p w:rsidR="3EB356FA" w:rsidP="298DA596" w:rsidRDefault="3EB356FA" w14:paraId="0D217ED9" w14:textId="0BC88CA5">
            <w:pPr>
              <w:pStyle w:val="Normal"/>
              <w:rPr>
                <w:noProof w:val="0"/>
                <w:sz w:val="20"/>
                <w:szCs w:val="20"/>
                <w:lang w:val="cy-GB"/>
              </w:rPr>
            </w:pPr>
            <w:r w:rsidRPr="298DA596" w:rsidR="3EB356FA">
              <w:rPr>
                <w:noProof w:val="0"/>
                <w:sz w:val="20"/>
                <w:szCs w:val="20"/>
                <w:lang w:val="cy-GB"/>
              </w:rPr>
              <w:t>Nid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oedd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rhai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wedi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ysgrifennu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llawer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, felly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gallaf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ymdrechu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I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roi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cymorth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fwy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cyfartal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 xml:space="preserve"> I bob 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dysgwyr</w:t>
            </w:r>
            <w:r w:rsidRPr="298DA596" w:rsidR="3EB356FA">
              <w:rPr>
                <w:noProof w:val="0"/>
                <w:sz w:val="20"/>
                <w:szCs w:val="20"/>
                <w:lang w:val="cy-GB"/>
              </w:rPr>
              <w:t>.</w:t>
            </w:r>
          </w:p>
          <w:p w:rsidRPr="00120A30" w:rsidR="00825827" w:rsidP="298DA596" w:rsidRDefault="00825827" w14:paraId="12D2BCF1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5E" w:rsidP="00B24C18" w:rsidRDefault="003B625E" w14:paraId="6176C70C" w14:textId="77777777">
      <w:r>
        <w:separator/>
      </w:r>
    </w:p>
  </w:endnote>
  <w:endnote w:type="continuationSeparator" w:id="0">
    <w:p w:rsidR="003B625E" w:rsidP="00B24C18" w:rsidRDefault="003B625E" w14:paraId="4D013A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5E" w:rsidP="00B24C18" w:rsidRDefault="003B625E" w14:paraId="7A2BDA93" w14:textId="77777777">
      <w:r>
        <w:separator/>
      </w:r>
    </w:p>
  </w:footnote>
  <w:footnote w:type="continuationSeparator" w:id="0">
    <w:p w:rsidR="003B625E" w:rsidP="00B24C18" w:rsidRDefault="003B625E" w14:paraId="194563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7F1A8FF4">
      <w:rPr/>
      <w:t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F5" w:rsidRDefault="006D26F5" w14:paraId="7FD981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B34D70D"/>
    <w:rsid w:val="0C415A9D"/>
    <w:rsid w:val="17C140C5"/>
    <w:rsid w:val="199FE595"/>
    <w:rsid w:val="1C4D2BCE"/>
    <w:rsid w:val="1DAB962E"/>
    <w:rsid w:val="22B3676B"/>
    <w:rsid w:val="2561060C"/>
    <w:rsid w:val="298DA596"/>
    <w:rsid w:val="371FEC8D"/>
    <w:rsid w:val="38709A28"/>
    <w:rsid w:val="3B0A046F"/>
    <w:rsid w:val="3E3A5DAE"/>
    <w:rsid w:val="3EB356FA"/>
    <w:rsid w:val="40B34008"/>
    <w:rsid w:val="452B34EE"/>
    <w:rsid w:val="472D37FD"/>
    <w:rsid w:val="48D7A991"/>
    <w:rsid w:val="50A49449"/>
    <w:rsid w:val="598F17D3"/>
    <w:rsid w:val="5FE16B6E"/>
    <w:rsid w:val="676DF8A5"/>
    <w:rsid w:val="6D8E3A6C"/>
    <w:rsid w:val="6F851BD5"/>
    <w:rsid w:val="76F3009B"/>
    <w:rsid w:val="7F1A8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header" Target="header4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d588e43f2f44427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2a547-3ee7-4cc4-bb4e-0d4dfcde8344}"/>
      </w:docPartPr>
      <w:docPartBody>
        <w:p w14:paraId="50A4944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Ben Buckley (1902338)</lastModifiedBy>
  <revision>11</revision>
  <dcterms:created xsi:type="dcterms:W3CDTF">2019-10-13T20:54:00.0000000Z</dcterms:created>
  <dcterms:modified xsi:type="dcterms:W3CDTF">2020-04-03T19:38:50.5459921Z</dcterms:modified>
</coreProperties>
</file>