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B1A1D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A5F763" wp14:editId="171072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99D4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36DAD" w14:textId="77777777" w:rsidTr="00A406E5">
        <w:tc>
          <w:tcPr>
            <w:tcW w:w="9922" w:type="dxa"/>
            <w:shd w:val="clear" w:color="auto" w:fill="C0C0C0"/>
          </w:tcPr>
          <w:p w14:paraId="0466CE42" w14:textId="12B40784" w:rsidR="00681FA9" w:rsidRPr="00A406E5" w:rsidRDefault="00335C9E"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936C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70"/>
        <w:gridCol w:w="2291"/>
        <w:gridCol w:w="2268"/>
      </w:tblGrid>
      <w:tr w:rsidR="003B3F9D" w:rsidRPr="00A406E5" w14:paraId="593A108E" w14:textId="77777777" w:rsidTr="00901CE9">
        <w:tc>
          <w:tcPr>
            <w:tcW w:w="2093" w:type="dxa"/>
            <w:shd w:val="pct15" w:color="auto" w:fill="auto"/>
          </w:tcPr>
          <w:p w14:paraId="07B35EB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70" w:type="dxa"/>
          </w:tcPr>
          <w:p w14:paraId="0744CF59" w14:textId="1C84EF84" w:rsidR="003B3F9D" w:rsidRPr="00A406E5" w:rsidRDefault="003B3F9D" w:rsidP="001E57C1">
            <w:pPr>
              <w:spacing w:before="120" w:after="120"/>
              <w:jc w:val="both"/>
              <w:rPr>
                <w:rFonts w:ascii="Arial" w:hAnsi="Arial" w:cs="Arial"/>
                <w:b/>
                <w:sz w:val="22"/>
                <w:szCs w:val="22"/>
              </w:rPr>
            </w:pPr>
          </w:p>
        </w:tc>
        <w:tc>
          <w:tcPr>
            <w:tcW w:w="2291" w:type="dxa"/>
            <w:shd w:val="clear" w:color="auto" w:fill="D9D9D9"/>
          </w:tcPr>
          <w:p w14:paraId="75D3466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5409251" w14:textId="77777777" w:rsidR="003B3F9D" w:rsidRPr="00A406E5" w:rsidRDefault="003B3F9D" w:rsidP="001E57C1">
            <w:pPr>
              <w:spacing w:before="120" w:after="120"/>
              <w:jc w:val="both"/>
              <w:rPr>
                <w:rFonts w:ascii="Arial" w:hAnsi="Arial" w:cs="Arial"/>
                <w:b/>
                <w:sz w:val="22"/>
                <w:szCs w:val="22"/>
              </w:rPr>
            </w:pPr>
          </w:p>
        </w:tc>
      </w:tr>
      <w:tr w:rsidR="00DB116D" w:rsidRPr="00A406E5" w14:paraId="2FFF5913" w14:textId="77777777" w:rsidTr="00A406E5">
        <w:tc>
          <w:tcPr>
            <w:tcW w:w="2093" w:type="dxa"/>
            <w:shd w:val="pct15" w:color="auto" w:fill="auto"/>
          </w:tcPr>
          <w:p w14:paraId="2399FD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98BFB4" w14:textId="77777777" w:rsidR="00DB116D" w:rsidRPr="00A406E5" w:rsidRDefault="00F677BC" w:rsidP="00E51AAC">
            <w:pPr>
              <w:spacing w:before="120" w:after="120"/>
              <w:jc w:val="both"/>
              <w:rPr>
                <w:rFonts w:ascii="Arial" w:hAnsi="Arial" w:cs="Arial"/>
                <w:b/>
                <w:sz w:val="22"/>
                <w:szCs w:val="22"/>
              </w:rPr>
            </w:pPr>
            <w:r>
              <w:rPr>
                <w:rFonts w:ascii="Arial" w:hAnsi="Arial" w:cs="Arial"/>
                <w:b/>
                <w:sz w:val="22"/>
                <w:szCs w:val="22"/>
              </w:rPr>
              <w:t>BA/MDes Product Design</w:t>
            </w:r>
          </w:p>
        </w:tc>
      </w:tr>
      <w:tr w:rsidR="008F1308" w:rsidRPr="00A406E5" w14:paraId="1CC61131" w14:textId="77777777" w:rsidTr="00A628CC">
        <w:tc>
          <w:tcPr>
            <w:tcW w:w="2093" w:type="dxa"/>
            <w:shd w:val="pct15" w:color="auto" w:fill="auto"/>
          </w:tcPr>
          <w:p w14:paraId="7208EAF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2B075B" w14:textId="3D1027EE" w:rsidR="008F1308" w:rsidRPr="00CD08CD" w:rsidRDefault="00CD08CD" w:rsidP="00E51AAC">
            <w:pPr>
              <w:spacing w:before="120" w:after="120"/>
              <w:jc w:val="both"/>
              <w:rPr>
                <w:rFonts w:ascii="Arial" w:hAnsi="Arial" w:cs="Arial"/>
                <w:b/>
                <w:sz w:val="22"/>
                <w:szCs w:val="22"/>
              </w:rPr>
            </w:pPr>
            <w:r w:rsidRPr="00CD08CD">
              <w:rPr>
                <w:rFonts w:ascii="Arial" w:hAnsi="Arial" w:cs="Arial"/>
                <w:b/>
                <w:sz w:val="22"/>
              </w:rPr>
              <w:t>Advanced Digital Visualisation</w:t>
            </w:r>
          </w:p>
        </w:tc>
      </w:tr>
      <w:tr w:rsidR="00B84B5B" w:rsidRPr="00A406E5" w14:paraId="32A3DF2C" w14:textId="77777777" w:rsidTr="00901CE9">
        <w:tc>
          <w:tcPr>
            <w:tcW w:w="2093" w:type="dxa"/>
            <w:shd w:val="pct15" w:color="auto" w:fill="auto"/>
          </w:tcPr>
          <w:p w14:paraId="758E443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70" w:type="dxa"/>
          </w:tcPr>
          <w:p w14:paraId="6DDAD8E6" w14:textId="289B163E" w:rsidR="00B84B5B" w:rsidRPr="00335C9E" w:rsidRDefault="00676F0E" w:rsidP="00335C9E">
            <w:pPr>
              <w:spacing w:before="120" w:after="120"/>
              <w:jc w:val="both"/>
              <w:rPr>
                <w:rFonts w:ascii="Arial" w:hAnsi="Arial" w:cs="Arial"/>
                <w:b/>
                <w:color w:val="000000" w:themeColor="text1"/>
                <w:sz w:val="22"/>
                <w:szCs w:val="22"/>
              </w:rPr>
            </w:pPr>
            <w:r w:rsidRPr="00335C9E">
              <w:rPr>
                <w:rFonts w:ascii="Arial" w:hAnsi="Arial" w:cs="Arial"/>
                <w:b/>
                <w:color w:val="000000" w:themeColor="text1"/>
                <w:sz w:val="22"/>
                <w:szCs w:val="22"/>
              </w:rPr>
              <w:t>M5X</w:t>
            </w:r>
            <w:r w:rsidR="00CF0AD2" w:rsidRPr="00335C9E">
              <w:rPr>
                <w:rFonts w:ascii="Arial" w:hAnsi="Arial" w:cs="Arial"/>
                <w:b/>
                <w:color w:val="000000" w:themeColor="text1"/>
                <w:sz w:val="22"/>
                <w:szCs w:val="22"/>
              </w:rPr>
              <w:t>012</w:t>
            </w:r>
            <w:r w:rsidR="00335C9E" w:rsidRPr="00335C9E">
              <w:rPr>
                <w:rFonts w:ascii="Arial" w:hAnsi="Arial" w:cs="Arial"/>
                <w:b/>
                <w:color w:val="000000" w:themeColor="text1"/>
                <w:sz w:val="22"/>
                <w:szCs w:val="22"/>
              </w:rPr>
              <w:t>40</w:t>
            </w:r>
          </w:p>
        </w:tc>
        <w:tc>
          <w:tcPr>
            <w:tcW w:w="2291" w:type="dxa"/>
            <w:shd w:val="clear" w:color="auto" w:fill="D9D9D9"/>
          </w:tcPr>
          <w:p w14:paraId="7FBFEC4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D97D2D" w14:textId="3571439D" w:rsidR="00B84B5B" w:rsidRPr="008D1FB6" w:rsidRDefault="001E1D2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AC0B2BB" w14:textId="77777777" w:rsidTr="00901CE9">
        <w:tc>
          <w:tcPr>
            <w:tcW w:w="2093" w:type="dxa"/>
            <w:shd w:val="pct15" w:color="auto" w:fill="auto"/>
          </w:tcPr>
          <w:p w14:paraId="53B55AD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70" w:type="dxa"/>
          </w:tcPr>
          <w:p w14:paraId="6F6A2CB3" w14:textId="163F4A83" w:rsidR="00DB116D" w:rsidRPr="00A406E5" w:rsidRDefault="00335C9E" w:rsidP="00E51AAC">
            <w:pPr>
              <w:spacing w:before="120" w:after="120"/>
              <w:jc w:val="both"/>
              <w:rPr>
                <w:rFonts w:ascii="Arial" w:hAnsi="Arial" w:cs="Arial"/>
                <w:b/>
                <w:sz w:val="22"/>
                <w:szCs w:val="22"/>
              </w:rPr>
            </w:pPr>
            <w:r>
              <w:rPr>
                <w:rFonts w:ascii="Arial" w:hAnsi="Arial" w:cs="Arial"/>
                <w:b/>
                <w:sz w:val="22"/>
                <w:szCs w:val="22"/>
              </w:rPr>
              <w:t>L</w:t>
            </w:r>
            <w:r w:rsidR="008D1FB6">
              <w:rPr>
                <w:rFonts w:ascii="Arial" w:hAnsi="Arial" w:cs="Arial"/>
                <w:b/>
                <w:sz w:val="22"/>
                <w:szCs w:val="22"/>
              </w:rPr>
              <w:t xml:space="preserve"> Mee</w:t>
            </w:r>
          </w:p>
        </w:tc>
        <w:tc>
          <w:tcPr>
            <w:tcW w:w="2291" w:type="dxa"/>
            <w:shd w:val="clear" w:color="auto" w:fill="D9D9D9"/>
          </w:tcPr>
          <w:p w14:paraId="5741C1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AF93AB" w14:textId="6790C3E3" w:rsidR="00DB116D" w:rsidRPr="00A406E5" w:rsidRDefault="00335C9E" w:rsidP="00E51AAC">
            <w:pPr>
              <w:spacing w:before="120" w:after="120"/>
              <w:jc w:val="both"/>
              <w:rPr>
                <w:rFonts w:ascii="Arial" w:hAnsi="Arial" w:cs="Arial"/>
                <w:b/>
                <w:sz w:val="22"/>
                <w:szCs w:val="22"/>
              </w:rPr>
            </w:pPr>
            <w:r>
              <w:rPr>
                <w:rFonts w:ascii="Arial" w:hAnsi="Arial" w:cs="Arial"/>
                <w:b/>
                <w:sz w:val="22"/>
                <w:szCs w:val="22"/>
              </w:rPr>
              <w:t>M</w:t>
            </w:r>
            <w:r w:rsidR="001E1D2C">
              <w:rPr>
                <w:rFonts w:ascii="Arial" w:hAnsi="Arial" w:cs="Arial"/>
                <w:b/>
                <w:sz w:val="22"/>
                <w:szCs w:val="22"/>
              </w:rPr>
              <w:t xml:space="preserve"> Archer</w:t>
            </w:r>
            <w:r w:rsidR="008D1FB6">
              <w:rPr>
                <w:rFonts w:ascii="Arial" w:hAnsi="Arial" w:cs="Arial"/>
                <w:b/>
                <w:sz w:val="22"/>
                <w:szCs w:val="22"/>
              </w:rPr>
              <w:t xml:space="preserve"> </w:t>
            </w:r>
          </w:p>
        </w:tc>
      </w:tr>
      <w:tr w:rsidR="00DB116D" w:rsidRPr="00A406E5" w14:paraId="20306B78" w14:textId="77777777" w:rsidTr="00F05E3C">
        <w:trPr>
          <w:trHeight w:val="827"/>
        </w:trPr>
        <w:tc>
          <w:tcPr>
            <w:tcW w:w="2093" w:type="dxa"/>
            <w:shd w:val="pct15" w:color="auto" w:fill="auto"/>
          </w:tcPr>
          <w:p w14:paraId="0D957E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70" w:type="dxa"/>
          </w:tcPr>
          <w:p w14:paraId="623BC0F8" w14:textId="3DD80475" w:rsidR="00DB116D" w:rsidRPr="001E1D2C" w:rsidRDefault="001E1D2C" w:rsidP="008D1FB6">
            <w:pPr>
              <w:spacing w:before="120" w:after="120"/>
              <w:jc w:val="both"/>
              <w:rPr>
                <w:rFonts w:ascii="Arial" w:hAnsi="Arial" w:cs="Arial"/>
                <w:b/>
                <w:sz w:val="22"/>
                <w:szCs w:val="22"/>
              </w:rPr>
            </w:pPr>
            <w:r w:rsidRPr="001E1D2C">
              <w:rPr>
                <w:rFonts w:ascii="Arial" w:hAnsi="Arial" w:cs="Arial"/>
                <w:b/>
                <w:sz w:val="22"/>
                <w:szCs w:val="22"/>
              </w:rPr>
              <w:t>‘Putting It All Together’</w:t>
            </w:r>
          </w:p>
        </w:tc>
        <w:tc>
          <w:tcPr>
            <w:tcW w:w="2291" w:type="dxa"/>
            <w:shd w:val="pct15" w:color="auto" w:fill="auto"/>
          </w:tcPr>
          <w:p w14:paraId="2966C60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6C7F5DF" w14:textId="47A1E300" w:rsidR="00DB116D" w:rsidRPr="00A406E5" w:rsidRDefault="00CD6970" w:rsidP="00E51AAC">
            <w:pPr>
              <w:spacing w:before="120" w:after="120"/>
              <w:jc w:val="both"/>
              <w:rPr>
                <w:rFonts w:ascii="Arial" w:hAnsi="Arial" w:cs="Arial"/>
                <w:b/>
                <w:sz w:val="22"/>
                <w:szCs w:val="22"/>
              </w:rPr>
            </w:pPr>
            <w:r>
              <w:rPr>
                <w:rFonts w:ascii="Arial" w:hAnsi="Arial" w:cs="Arial"/>
                <w:b/>
                <w:sz w:val="22"/>
                <w:szCs w:val="22"/>
              </w:rPr>
              <w:t>2 Elements</w:t>
            </w:r>
          </w:p>
        </w:tc>
      </w:tr>
      <w:tr w:rsidR="00B84B5B" w:rsidRPr="00A406E5" w14:paraId="585254E6" w14:textId="77777777" w:rsidTr="00901CE9">
        <w:tc>
          <w:tcPr>
            <w:tcW w:w="2093" w:type="dxa"/>
            <w:shd w:val="pct15" w:color="auto" w:fill="auto"/>
          </w:tcPr>
          <w:p w14:paraId="7C978CF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70" w:type="dxa"/>
            <w:shd w:val="clear" w:color="auto" w:fill="auto"/>
          </w:tcPr>
          <w:p w14:paraId="5D06FC26" w14:textId="27CFE23C" w:rsidR="00B84B5B" w:rsidRPr="008D1FB6" w:rsidRDefault="00F05E3C" w:rsidP="008D1FB6">
            <w:pPr>
              <w:rPr>
                <w:rFonts w:ascii="Arial" w:hAnsi="Arial" w:cs="Arial"/>
                <w:b/>
                <w:sz w:val="22"/>
                <w:szCs w:val="22"/>
              </w:rPr>
            </w:pPr>
            <w:r>
              <w:rPr>
                <w:rFonts w:ascii="Arial" w:hAnsi="Arial" w:cs="Arial"/>
                <w:b/>
                <w:sz w:val="22"/>
                <w:szCs w:val="22"/>
              </w:rPr>
              <w:t>13.05</w:t>
            </w:r>
            <w:r w:rsidR="008D1FB6" w:rsidRPr="008D1FB6">
              <w:rPr>
                <w:rFonts w:ascii="Arial" w:hAnsi="Arial" w:cs="Arial"/>
                <w:b/>
                <w:sz w:val="22"/>
                <w:szCs w:val="22"/>
              </w:rPr>
              <w:t>.19</w:t>
            </w:r>
          </w:p>
        </w:tc>
        <w:tc>
          <w:tcPr>
            <w:tcW w:w="2291" w:type="dxa"/>
            <w:shd w:val="pct15" w:color="auto" w:fill="auto"/>
          </w:tcPr>
          <w:p w14:paraId="70042EB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C8DEF5B" w14:textId="3DCD6A63" w:rsidR="00CD6970" w:rsidRDefault="00F05E3C" w:rsidP="00CD6970">
            <w:pPr>
              <w:spacing w:before="120" w:after="120"/>
              <w:jc w:val="both"/>
              <w:rPr>
                <w:rFonts w:ascii="Arial" w:hAnsi="Arial" w:cs="Arial"/>
                <w:b/>
                <w:sz w:val="22"/>
                <w:szCs w:val="22"/>
              </w:rPr>
            </w:pPr>
            <w:r>
              <w:rPr>
                <w:rFonts w:ascii="Arial" w:hAnsi="Arial" w:cs="Arial"/>
                <w:b/>
                <w:sz w:val="22"/>
                <w:szCs w:val="22"/>
              </w:rPr>
              <w:t>W</w:t>
            </w:r>
            <w:r w:rsidR="00CD6970">
              <w:rPr>
                <w:rFonts w:ascii="Arial" w:hAnsi="Arial" w:cs="Arial"/>
                <w:b/>
                <w:sz w:val="22"/>
                <w:szCs w:val="22"/>
              </w:rPr>
              <w:t>ee</w:t>
            </w:r>
            <w:r>
              <w:rPr>
                <w:rFonts w:ascii="Arial" w:hAnsi="Arial" w:cs="Arial"/>
                <w:b/>
                <w:sz w:val="22"/>
                <w:szCs w:val="22"/>
              </w:rPr>
              <w:t xml:space="preserve">k </w:t>
            </w:r>
            <w:r w:rsidR="00CD6970">
              <w:rPr>
                <w:rFonts w:ascii="Arial" w:hAnsi="Arial" w:cs="Arial"/>
                <w:b/>
                <w:sz w:val="22"/>
                <w:szCs w:val="22"/>
              </w:rPr>
              <w:t>b</w:t>
            </w:r>
            <w:r>
              <w:rPr>
                <w:rFonts w:ascii="Arial" w:hAnsi="Arial" w:cs="Arial"/>
                <w:b/>
                <w:sz w:val="22"/>
                <w:szCs w:val="22"/>
              </w:rPr>
              <w:t>eginning</w:t>
            </w:r>
            <w:bookmarkStart w:id="0" w:name="_GoBack"/>
            <w:bookmarkEnd w:id="0"/>
          </w:p>
          <w:p w14:paraId="6B813EC7" w14:textId="0C24311B" w:rsidR="00B84B5B" w:rsidRPr="00A406E5" w:rsidRDefault="00F05E3C" w:rsidP="00CD6970">
            <w:pPr>
              <w:spacing w:before="120" w:after="120"/>
              <w:jc w:val="both"/>
              <w:rPr>
                <w:rFonts w:ascii="Arial" w:hAnsi="Arial" w:cs="Arial"/>
                <w:b/>
                <w:sz w:val="22"/>
                <w:szCs w:val="22"/>
              </w:rPr>
            </w:pPr>
            <w:r>
              <w:rPr>
                <w:rFonts w:ascii="Arial" w:hAnsi="Arial" w:cs="Arial"/>
                <w:b/>
                <w:sz w:val="22"/>
                <w:szCs w:val="22"/>
              </w:rPr>
              <w:t>27.05</w:t>
            </w:r>
            <w:r w:rsidR="008D1FB6" w:rsidRPr="008D1FB6">
              <w:rPr>
                <w:rFonts w:ascii="Arial" w:hAnsi="Arial" w:cs="Arial"/>
                <w:b/>
                <w:sz w:val="22"/>
                <w:szCs w:val="22"/>
              </w:rPr>
              <w:t>.19</w:t>
            </w:r>
          </w:p>
        </w:tc>
      </w:tr>
      <w:tr w:rsidR="00152E9D" w:rsidRPr="00A406E5" w14:paraId="735B7270" w14:textId="77777777" w:rsidTr="00A406E5">
        <w:tc>
          <w:tcPr>
            <w:tcW w:w="2093" w:type="dxa"/>
            <w:shd w:val="pct15" w:color="auto" w:fill="auto"/>
          </w:tcPr>
          <w:p w14:paraId="698FD81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61D0B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908E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AD95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350EAAA" w14:textId="77777777" w:rsidTr="00A406E5">
        <w:tc>
          <w:tcPr>
            <w:tcW w:w="2093" w:type="dxa"/>
            <w:shd w:val="pct15" w:color="auto" w:fill="auto"/>
          </w:tcPr>
          <w:p w14:paraId="164218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A4F4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475572" w14:textId="77777777" w:rsidR="0028204E" w:rsidRPr="00A406E5" w:rsidRDefault="0028204E" w:rsidP="00DB116D">
      <w:pPr>
        <w:rPr>
          <w:rFonts w:ascii="Arial" w:hAnsi="Arial" w:cs="Arial"/>
          <w:sz w:val="32"/>
        </w:rPr>
      </w:pPr>
    </w:p>
    <w:p w14:paraId="65A5EBF9" w14:textId="77777777" w:rsidR="00152E9D" w:rsidRPr="00A406E5" w:rsidRDefault="00152E9D" w:rsidP="00DB116D">
      <w:pPr>
        <w:rPr>
          <w:rFonts w:ascii="Arial" w:hAnsi="Arial" w:cs="Arial"/>
          <w:sz w:val="32"/>
        </w:rPr>
      </w:pPr>
    </w:p>
    <w:p w14:paraId="295AAF70" w14:textId="77777777" w:rsidR="00152E9D" w:rsidRPr="00A406E5" w:rsidRDefault="00152E9D" w:rsidP="00DB116D">
      <w:pPr>
        <w:rPr>
          <w:rFonts w:ascii="Arial" w:hAnsi="Arial" w:cs="Arial"/>
          <w:sz w:val="32"/>
        </w:rPr>
      </w:pPr>
    </w:p>
    <w:p w14:paraId="17091875" w14:textId="77777777" w:rsidR="00152E9D" w:rsidRPr="00A406E5" w:rsidRDefault="00152E9D" w:rsidP="00DB116D">
      <w:pPr>
        <w:rPr>
          <w:rFonts w:ascii="Arial" w:hAnsi="Arial" w:cs="Arial"/>
          <w:sz w:val="32"/>
        </w:rPr>
      </w:pPr>
    </w:p>
    <w:p w14:paraId="52FBFFE4" w14:textId="77777777" w:rsidR="00152E9D" w:rsidRPr="00A406E5" w:rsidRDefault="00152E9D" w:rsidP="00DB116D">
      <w:pPr>
        <w:rPr>
          <w:rFonts w:ascii="Arial" w:hAnsi="Arial" w:cs="Arial"/>
          <w:sz w:val="32"/>
        </w:rPr>
      </w:pPr>
    </w:p>
    <w:p w14:paraId="2894C14B" w14:textId="77777777" w:rsidR="00152E9D" w:rsidRPr="00A406E5" w:rsidRDefault="00152E9D" w:rsidP="00DB116D">
      <w:pPr>
        <w:rPr>
          <w:rFonts w:ascii="Arial" w:hAnsi="Arial" w:cs="Arial"/>
          <w:sz w:val="32"/>
        </w:rPr>
      </w:pPr>
    </w:p>
    <w:p w14:paraId="6DC83090" w14:textId="77777777" w:rsidR="00A406E5" w:rsidRDefault="00A406E5">
      <w:pPr>
        <w:rPr>
          <w:rFonts w:ascii="Arial" w:hAnsi="Arial" w:cs="Arial"/>
          <w:sz w:val="32"/>
        </w:rPr>
      </w:pPr>
      <w:r>
        <w:rPr>
          <w:rFonts w:ascii="Arial" w:hAnsi="Arial" w:cs="Arial"/>
          <w:sz w:val="32"/>
        </w:rPr>
        <w:br w:type="page"/>
      </w:r>
    </w:p>
    <w:p w14:paraId="33FBE7B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3A8E35" w14:textId="77777777" w:rsidTr="00A406E5">
        <w:tc>
          <w:tcPr>
            <w:tcW w:w="9747" w:type="dxa"/>
            <w:shd w:val="pct10" w:color="auto" w:fill="auto"/>
          </w:tcPr>
          <w:p w14:paraId="61F63F5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E996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F3F600" w14:textId="77777777" w:rsidTr="00BA58D7">
        <w:tc>
          <w:tcPr>
            <w:tcW w:w="9747" w:type="dxa"/>
          </w:tcPr>
          <w:p w14:paraId="14F06A3A" w14:textId="77777777" w:rsidR="009D2A5A" w:rsidRPr="00F044A6" w:rsidRDefault="009D2A5A" w:rsidP="009D2A5A">
            <w:pPr>
              <w:pStyle w:val="ListParagraph"/>
              <w:numPr>
                <w:ilvl w:val="0"/>
                <w:numId w:val="17"/>
              </w:numPr>
              <w:rPr>
                <w:rFonts w:ascii="Arial" w:hAnsi="Arial" w:cs="Arial"/>
                <w:color w:val="000000" w:themeColor="text1"/>
                <w:sz w:val="22"/>
                <w:szCs w:val="22"/>
              </w:rPr>
            </w:pPr>
            <w:r w:rsidRPr="00F044A6">
              <w:rPr>
                <w:rFonts w:ascii="Arial" w:hAnsi="Arial" w:cs="Arial"/>
                <w:color w:val="000000" w:themeColor="text1"/>
                <w:sz w:val="22"/>
                <w:szCs w:val="22"/>
              </w:rPr>
              <w:t>Understand and apply advanced digital visualisation techniques using industry standard software platforms;</w:t>
            </w:r>
          </w:p>
          <w:p w14:paraId="2C92A5EB" w14:textId="270BB57D" w:rsidR="009D2A5A" w:rsidRPr="00BA58D7" w:rsidRDefault="009D2A5A" w:rsidP="00BA58D7">
            <w:pPr>
              <w:pStyle w:val="ListParagraph"/>
              <w:numPr>
                <w:ilvl w:val="0"/>
                <w:numId w:val="17"/>
              </w:numPr>
              <w:rPr>
                <w:rFonts w:ascii="Arial" w:hAnsi="Arial" w:cs="Arial"/>
                <w:color w:val="000000" w:themeColor="text1"/>
                <w:sz w:val="22"/>
                <w:szCs w:val="22"/>
              </w:rPr>
            </w:pPr>
            <w:r w:rsidRPr="00F044A6">
              <w:rPr>
                <w:rFonts w:ascii="Arial" w:hAnsi="Arial" w:cs="Arial"/>
                <w:color w:val="000000" w:themeColor="text1"/>
                <w:sz w:val="22"/>
                <w:szCs w:val="22"/>
              </w:rPr>
              <w:t>Create high quality imagery to effectively represent and communicate design intentions at varying stages of the industrial design process.</w:t>
            </w:r>
          </w:p>
        </w:tc>
      </w:tr>
    </w:tbl>
    <w:p w14:paraId="4880BB18" w14:textId="77777777" w:rsidR="00C01A3F" w:rsidRPr="00A406E5" w:rsidRDefault="00C01A3F" w:rsidP="00BA1176">
      <w:pPr>
        <w:rPr>
          <w:rFonts w:ascii="Arial" w:hAnsi="Arial" w:cs="Arial"/>
          <w:b/>
        </w:rPr>
      </w:pPr>
    </w:p>
    <w:p w14:paraId="0D9665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05E307" w14:textId="77777777" w:rsidTr="00A406E5">
        <w:tc>
          <w:tcPr>
            <w:tcW w:w="9781" w:type="dxa"/>
            <w:shd w:val="clear" w:color="auto" w:fill="C0C0C0"/>
          </w:tcPr>
          <w:p w14:paraId="5DCA756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E366BF" w14:textId="77777777" w:rsidR="00EE6F25" w:rsidRPr="00A406E5" w:rsidRDefault="00EE6F25" w:rsidP="00BA58D7">
      <w:pPr>
        <w:ind w:left="709" w:right="531"/>
        <w:jc w:val="both"/>
        <w:rPr>
          <w:rFonts w:ascii="Arial" w:hAnsi="Arial" w:cs="Arial"/>
          <w:sz w:val="22"/>
          <w:szCs w:val="22"/>
        </w:rPr>
      </w:pPr>
    </w:p>
    <w:p w14:paraId="7778AAAC" w14:textId="77777777" w:rsidR="009D2A5A" w:rsidRPr="009D2A5A" w:rsidRDefault="009D2A5A" w:rsidP="00BA58D7">
      <w:pPr>
        <w:ind w:left="709" w:right="531"/>
        <w:jc w:val="both"/>
        <w:rPr>
          <w:rFonts w:ascii="Arial" w:hAnsi="Arial" w:cs="Arial"/>
          <w:bCs/>
          <w:sz w:val="22"/>
        </w:rPr>
      </w:pPr>
      <w:r w:rsidRPr="009D2A5A">
        <w:rPr>
          <w:rFonts w:ascii="Arial" w:hAnsi="Arial" w:cs="Arial"/>
          <w:bCs/>
          <w:sz w:val="22"/>
        </w:rPr>
        <w:t>The module will introduce you to Advanced Visualisation techniques</w:t>
      </w:r>
      <w:r w:rsidRPr="009D2A5A">
        <w:rPr>
          <w:rFonts w:ascii="Arial" w:hAnsi="Arial" w:cs="Arial"/>
          <w:bCs/>
          <w:sz w:val="22"/>
          <w:lang w:val="en-US"/>
        </w:rPr>
        <w:t xml:space="preserve"> and approaches to creative exploration and thinking.</w:t>
      </w:r>
      <w:r w:rsidRPr="009D2A5A">
        <w:rPr>
          <w:rFonts w:ascii="Arial" w:hAnsi="Arial" w:cs="Arial"/>
          <w:bCs/>
          <w:sz w:val="22"/>
        </w:rPr>
        <w:t xml:space="preserve"> </w:t>
      </w:r>
      <w:r w:rsidRPr="009D2A5A">
        <w:rPr>
          <w:rFonts w:ascii="Arial" w:hAnsi="Arial" w:cs="Arial"/>
          <w:bCs/>
          <w:sz w:val="22"/>
          <w:lang w:val="en-US"/>
        </w:rPr>
        <w:t>Demonstrations and exercises will be used to develop practical skills and design projects will enable students to implement their knowledge, understanding and skills to produce visual research, design sketches and drawings to a professional standard with informative context.</w:t>
      </w:r>
    </w:p>
    <w:p w14:paraId="6B38731B" w14:textId="77777777" w:rsidR="009D2A5A" w:rsidRPr="009D2A5A" w:rsidRDefault="009D2A5A" w:rsidP="00BA58D7">
      <w:pPr>
        <w:ind w:left="709" w:right="531"/>
        <w:jc w:val="both"/>
        <w:rPr>
          <w:rFonts w:ascii="Arial" w:hAnsi="Arial" w:cs="Arial"/>
          <w:sz w:val="22"/>
        </w:rPr>
      </w:pPr>
    </w:p>
    <w:p w14:paraId="6FA4BEED" w14:textId="3E73FCBB" w:rsidR="009D2A5A" w:rsidRPr="009D2A5A" w:rsidRDefault="009D2A5A" w:rsidP="00BA58D7">
      <w:pPr>
        <w:ind w:left="709" w:right="531"/>
        <w:jc w:val="both"/>
        <w:rPr>
          <w:rFonts w:ascii="Arial" w:hAnsi="Arial" w:cs="Arial"/>
          <w:b/>
          <w:sz w:val="22"/>
        </w:rPr>
      </w:pPr>
      <w:r w:rsidRPr="009D2A5A">
        <w:rPr>
          <w:rFonts w:ascii="Arial" w:hAnsi="Arial" w:cs="Arial"/>
          <w:b/>
          <w:sz w:val="22"/>
        </w:rPr>
        <w:t>‘Putting It All Together’ – Commercial Realisation</w:t>
      </w:r>
    </w:p>
    <w:p w14:paraId="1E3D8E80" w14:textId="77777777" w:rsidR="009D2A5A" w:rsidRPr="009D2A5A" w:rsidRDefault="009D2A5A" w:rsidP="00BA58D7">
      <w:pPr>
        <w:ind w:left="709" w:right="531"/>
        <w:jc w:val="both"/>
        <w:rPr>
          <w:rFonts w:ascii="Arial" w:hAnsi="Arial" w:cs="Arial"/>
          <w:sz w:val="22"/>
        </w:rPr>
      </w:pPr>
      <w:r w:rsidRPr="009D2A5A">
        <w:rPr>
          <w:rFonts w:ascii="Arial" w:hAnsi="Arial" w:cs="Arial"/>
          <w:sz w:val="22"/>
        </w:rPr>
        <w:t>Presentation of the outcomes from Professional Practice module in regard to user interaction, story boarding, product architecture and professional composition.</w:t>
      </w:r>
    </w:p>
    <w:p w14:paraId="3A90767A" w14:textId="77777777" w:rsidR="009D2A5A" w:rsidRPr="009D2A5A" w:rsidRDefault="009D2A5A" w:rsidP="00BA58D7">
      <w:pPr>
        <w:ind w:left="709" w:right="531"/>
        <w:jc w:val="both"/>
        <w:rPr>
          <w:rFonts w:ascii="Arial" w:hAnsi="Arial" w:cs="Arial"/>
          <w:sz w:val="22"/>
        </w:rPr>
      </w:pPr>
    </w:p>
    <w:p w14:paraId="531E0614" w14:textId="378264E1" w:rsidR="009D2A5A" w:rsidRPr="009D2A5A" w:rsidRDefault="009D2A5A" w:rsidP="00BA58D7">
      <w:pPr>
        <w:ind w:left="709" w:right="531"/>
        <w:jc w:val="both"/>
        <w:rPr>
          <w:rFonts w:ascii="Arial" w:hAnsi="Arial" w:cs="Arial"/>
          <w:b/>
          <w:i/>
          <w:sz w:val="22"/>
        </w:rPr>
      </w:pPr>
      <w:r w:rsidRPr="009D2A5A">
        <w:rPr>
          <w:rFonts w:ascii="Arial" w:hAnsi="Arial" w:cs="Arial"/>
          <w:sz w:val="22"/>
        </w:rPr>
        <w:t xml:space="preserve">The purpose of this project is for you to explore and implement advanced visualisations techniques that will include; </w:t>
      </w:r>
      <w:r w:rsidRPr="009D2A5A">
        <w:rPr>
          <w:rFonts w:ascii="Arial" w:hAnsi="Arial" w:cs="Arial"/>
          <w:b/>
          <w:i/>
          <w:sz w:val="22"/>
        </w:rPr>
        <w:t>presentation reflection, planning, refinement and professio</w:t>
      </w:r>
      <w:r w:rsidR="00BA58D7">
        <w:rPr>
          <w:rFonts w:ascii="Arial" w:hAnsi="Arial" w:cs="Arial"/>
          <w:b/>
          <w:i/>
          <w:sz w:val="22"/>
        </w:rPr>
        <w:t>nal realisation.</w:t>
      </w:r>
    </w:p>
    <w:p w14:paraId="41DC0C5A" w14:textId="77777777" w:rsidR="009D2A5A" w:rsidRPr="00BA58D7" w:rsidRDefault="009D2A5A" w:rsidP="00BA58D7">
      <w:pPr>
        <w:ind w:left="709" w:right="531"/>
        <w:jc w:val="both"/>
        <w:rPr>
          <w:rFonts w:ascii="Arial" w:hAnsi="Arial" w:cs="Arial"/>
          <w:sz w:val="22"/>
        </w:rPr>
      </w:pPr>
    </w:p>
    <w:p w14:paraId="31D29F6E" w14:textId="6758829B" w:rsidR="009D2A5A" w:rsidRPr="009D2A5A" w:rsidRDefault="009D2A5A" w:rsidP="00BA58D7">
      <w:pPr>
        <w:ind w:left="709" w:right="531"/>
        <w:jc w:val="both"/>
        <w:rPr>
          <w:rFonts w:ascii="Arial" w:hAnsi="Arial" w:cs="Arial"/>
          <w:sz w:val="22"/>
        </w:rPr>
      </w:pPr>
      <w:r w:rsidRPr="009D2A5A">
        <w:rPr>
          <w:rFonts w:ascii="Arial" w:hAnsi="Arial" w:cs="Arial"/>
          <w:sz w:val="22"/>
        </w:rPr>
        <w:t xml:space="preserve">You are tasked to select a completed </w:t>
      </w:r>
      <w:r w:rsidR="00BF48DA">
        <w:rPr>
          <w:rFonts w:ascii="Arial" w:hAnsi="Arial" w:cs="Arial"/>
          <w:sz w:val="22"/>
        </w:rPr>
        <w:t>1</w:t>
      </w:r>
      <w:r w:rsidR="00BF48DA" w:rsidRPr="00BF48DA">
        <w:rPr>
          <w:rFonts w:ascii="Arial" w:hAnsi="Arial" w:cs="Arial"/>
          <w:sz w:val="22"/>
          <w:vertAlign w:val="superscript"/>
        </w:rPr>
        <w:t>st</w:t>
      </w:r>
      <w:r w:rsidR="00BF48DA">
        <w:rPr>
          <w:rFonts w:ascii="Arial" w:hAnsi="Arial" w:cs="Arial"/>
          <w:sz w:val="22"/>
        </w:rPr>
        <w:t xml:space="preserve"> or 2</w:t>
      </w:r>
      <w:r w:rsidRPr="009D2A5A">
        <w:rPr>
          <w:rFonts w:ascii="Arial" w:hAnsi="Arial" w:cs="Arial"/>
          <w:sz w:val="22"/>
          <w:vertAlign w:val="superscript"/>
        </w:rPr>
        <w:t>nd</w:t>
      </w:r>
      <w:r w:rsidRPr="009D2A5A">
        <w:rPr>
          <w:rFonts w:ascii="Arial" w:hAnsi="Arial" w:cs="Arial"/>
          <w:sz w:val="22"/>
        </w:rPr>
        <w:t xml:space="preserve"> year personal project in which you will use existing and new practical skills taught in tutorials to improve its presentation across the following aspects:</w:t>
      </w:r>
    </w:p>
    <w:p w14:paraId="783B046B" w14:textId="77777777" w:rsidR="009D2A5A" w:rsidRPr="00335C9E" w:rsidRDefault="009D2A5A" w:rsidP="00BA58D7">
      <w:pPr>
        <w:ind w:left="709" w:right="531"/>
        <w:jc w:val="both"/>
        <w:rPr>
          <w:rFonts w:ascii="Arial" w:hAnsi="Arial" w:cs="Arial"/>
          <w:sz w:val="22"/>
        </w:rPr>
      </w:pPr>
    </w:p>
    <w:p w14:paraId="0B256553"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 xml:space="preserve">Composition </w:t>
      </w:r>
    </w:p>
    <w:p w14:paraId="34ACDCB9"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 xml:space="preserve">Product Usability &amp; Interaction </w:t>
      </w:r>
    </w:p>
    <w:p w14:paraId="669C6831"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 xml:space="preserve">Realism </w:t>
      </w:r>
    </w:p>
    <w:p w14:paraId="1956087A"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 xml:space="preserve">Clarity </w:t>
      </w:r>
    </w:p>
    <w:p w14:paraId="149000A5"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Legibility</w:t>
      </w:r>
    </w:p>
    <w:p w14:paraId="737588FD"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Visual Impact</w:t>
      </w:r>
    </w:p>
    <w:p w14:paraId="7F1543F3"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Product Variation/s (Colour)</w:t>
      </w:r>
    </w:p>
    <w:p w14:paraId="6DDCACCC"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Scale</w:t>
      </w:r>
    </w:p>
    <w:p w14:paraId="45DE0120"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 xml:space="preserve">Image Quality </w:t>
      </w:r>
    </w:p>
    <w:p w14:paraId="70DDFB91"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Type and Content Choice &amp; Layout.</w:t>
      </w:r>
    </w:p>
    <w:p w14:paraId="0F08ECCE" w14:textId="77777777" w:rsidR="009D2A5A" w:rsidRPr="00335C9E" w:rsidRDefault="009D2A5A" w:rsidP="00BA58D7">
      <w:pPr>
        <w:pStyle w:val="ListParagraph"/>
        <w:numPr>
          <w:ilvl w:val="0"/>
          <w:numId w:val="27"/>
        </w:numPr>
        <w:ind w:right="531"/>
        <w:jc w:val="both"/>
        <w:rPr>
          <w:rFonts w:ascii="Arial" w:hAnsi="Arial" w:cs="Arial"/>
          <w:sz w:val="22"/>
        </w:rPr>
      </w:pPr>
      <w:r w:rsidRPr="00335C9E">
        <w:rPr>
          <w:rFonts w:ascii="Arial" w:hAnsi="Arial" w:cs="Arial"/>
          <w:sz w:val="22"/>
        </w:rPr>
        <w:t xml:space="preserve">Colour Choice, Contrast and Texture  </w:t>
      </w:r>
    </w:p>
    <w:p w14:paraId="64714984" w14:textId="77777777" w:rsidR="009D2A5A" w:rsidRPr="00335C9E" w:rsidRDefault="009D2A5A" w:rsidP="00BA58D7">
      <w:pPr>
        <w:ind w:left="709" w:right="531"/>
        <w:jc w:val="both"/>
        <w:rPr>
          <w:rFonts w:ascii="Arial" w:hAnsi="Arial" w:cs="Arial"/>
          <w:sz w:val="22"/>
        </w:rPr>
      </w:pPr>
    </w:p>
    <w:p w14:paraId="691E2D02" w14:textId="77777777" w:rsidR="009D2A5A" w:rsidRPr="009D2A5A" w:rsidRDefault="009D2A5A" w:rsidP="00BA58D7">
      <w:pPr>
        <w:ind w:left="709" w:right="531"/>
        <w:jc w:val="both"/>
        <w:rPr>
          <w:rFonts w:ascii="Arial" w:hAnsi="Arial" w:cs="Arial"/>
          <w:b/>
          <w:sz w:val="22"/>
        </w:rPr>
      </w:pPr>
      <w:r w:rsidRPr="009D2A5A">
        <w:rPr>
          <w:rFonts w:ascii="Arial" w:hAnsi="Arial" w:cs="Arial"/>
          <w:b/>
          <w:sz w:val="22"/>
        </w:rPr>
        <w:t xml:space="preserve">Note: Your work </w:t>
      </w:r>
      <w:r w:rsidRPr="009D2A5A">
        <w:rPr>
          <w:rFonts w:ascii="Arial" w:hAnsi="Arial" w:cs="Arial"/>
          <w:b/>
          <w:sz w:val="22"/>
          <w:u w:val="single"/>
        </w:rPr>
        <w:t>MUST</w:t>
      </w:r>
      <w:r w:rsidRPr="009D2A5A">
        <w:rPr>
          <w:rFonts w:ascii="Arial" w:hAnsi="Arial" w:cs="Arial"/>
          <w:b/>
          <w:sz w:val="22"/>
        </w:rPr>
        <w:t xml:space="preserve"> be improved from a professional presentation and compositional perspective and not that of the actual product. No changes to your products actual design should be made during this project.</w:t>
      </w:r>
    </w:p>
    <w:p w14:paraId="45B1A0AF" w14:textId="77777777" w:rsidR="009D2A5A" w:rsidRPr="009D2A5A" w:rsidRDefault="009D2A5A" w:rsidP="00BA58D7">
      <w:pPr>
        <w:ind w:left="709" w:right="531"/>
        <w:jc w:val="both"/>
        <w:rPr>
          <w:rFonts w:ascii="Arial" w:hAnsi="Arial" w:cs="Arial"/>
          <w:sz w:val="22"/>
        </w:rPr>
      </w:pPr>
    </w:p>
    <w:p w14:paraId="4A6E362F" w14:textId="77777777" w:rsidR="009D2A5A" w:rsidRPr="009D2A5A" w:rsidRDefault="009D2A5A" w:rsidP="00BA58D7">
      <w:pPr>
        <w:ind w:left="709" w:right="531"/>
        <w:jc w:val="both"/>
        <w:rPr>
          <w:rFonts w:ascii="Arial" w:hAnsi="Arial" w:cs="Arial"/>
          <w:sz w:val="22"/>
        </w:rPr>
      </w:pPr>
      <w:r w:rsidRPr="009D2A5A">
        <w:rPr>
          <w:rFonts w:ascii="Arial" w:hAnsi="Arial" w:cs="Arial"/>
          <w:sz w:val="22"/>
        </w:rPr>
        <w:t>Tutorials will cover:</w:t>
      </w:r>
    </w:p>
    <w:p w14:paraId="01219666" w14:textId="77777777" w:rsidR="009D2A5A" w:rsidRPr="00335C9E" w:rsidRDefault="009D2A5A" w:rsidP="00BA58D7">
      <w:pPr>
        <w:ind w:left="709" w:right="531"/>
        <w:jc w:val="both"/>
        <w:rPr>
          <w:rFonts w:ascii="Arial" w:hAnsi="Arial" w:cs="Arial"/>
          <w:sz w:val="22"/>
        </w:rPr>
      </w:pPr>
    </w:p>
    <w:p w14:paraId="00937B0F"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 xml:space="preserve">Composition reflection and improvement </w:t>
      </w:r>
    </w:p>
    <w:p w14:paraId="34E4A42D"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Shadow creation on use of models</w:t>
      </w:r>
    </w:p>
    <w:p w14:paraId="427B1A64"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Image cutting</w:t>
      </w:r>
    </w:p>
    <w:p w14:paraId="07B036D3"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 xml:space="preserve">Image and presentation Compression </w:t>
      </w:r>
    </w:p>
    <w:p w14:paraId="0E33F933"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Colour alteration</w:t>
      </w:r>
    </w:p>
    <w:p w14:paraId="7AEBC402"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 xml:space="preserve">Use of alignment tools </w:t>
      </w:r>
    </w:p>
    <w:p w14:paraId="41CB808E"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 xml:space="preserve">Use of guidelines </w:t>
      </w:r>
    </w:p>
    <w:p w14:paraId="370F9CEE"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 xml:space="preserve">Use of typefaces and type layouts </w:t>
      </w:r>
    </w:p>
    <w:p w14:paraId="6D042C07" w14:textId="77777777" w:rsidR="009D2A5A" w:rsidRPr="00335C9E" w:rsidRDefault="009D2A5A" w:rsidP="00BA58D7">
      <w:pPr>
        <w:pStyle w:val="ListParagraph"/>
        <w:numPr>
          <w:ilvl w:val="0"/>
          <w:numId w:val="28"/>
        </w:numPr>
        <w:ind w:right="531"/>
        <w:jc w:val="both"/>
        <w:rPr>
          <w:rFonts w:ascii="Arial" w:hAnsi="Arial" w:cs="Arial"/>
          <w:sz w:val="22"/>
        </w:rPr>
      </w:pPr>
      <w:r w:rsidRPr="00335C9E">
        <w:rPr>
          <w:rFonts w:ascii="Arial" w:hAnsi="Arial" w:cs="Arial"/>
          <w:sz w:val="22"/>
        </w:rPr>
        <w:t>Etc..</w:t>
      </w:r>
    </w:p>
    <w:p w14:paraId="028CBEA4" w14:textId="3CA942BE" w:rsidR="009D2A5A" w:rsidRPr="00335C9E" w:rsidRDefault="009D2A5A" w:rsidP="00BA58D7">
      <w:pPr>
        <w:pStyle w:val="Body"/>
        <w:ind w:left="709" w:right="531"/>
        <w:rPr>
          <w:rFonts w:ascii="Arial" w:hAnsi="Arial" w:cs="Arial"/>
          <w:sz w:val="22"/>
          <w:szCs w:val="22"/>
        </w:rPr>
      </w:pPr>
    </w:p>
    <w:p w14:paraId="44723F86" w14:textId="24DF1A64" w:rsidR="00B84119" w:rsidRPr="00335C9E" w:rsidRDefault="00B84119" w:rsidP="00BA58D7">
      <w:pPr>
        <w:pStyle w:val="Body"/>
        <w:ind w:left="709" w:right="531"/>
        <w:rPr>
          <w:rFonts w:ascii="Arial" w:hAnsi="Arial" w:cs="Arial"/>
          <w:sz w:val="22"/>
          <w:szCs w:val="22"/>
        </w:rPr>
      </w:pPr>
    </w:p>
    <w:p w14:paraId="1E042E05" w14:textId="11232278" w:rsidR="00B84119" w:rsidRDefault="00B84119" w:rsidP="00BA58D7">
      <w:pPr>
        <w:pStyle w:val="Body"/>
        <w:ind w:left="709" w:right="531"/>
        <w:rPr>
          <w:rFonts w:ascii="Arial" w:hAnsi="Arial" w:cs="Arial"/>
          <w:sz w:val="22"/>
          <w:szCs w:val="22"/>
        </w:rPr>
      </w:pPr>
    </w:p>
    <w:p w14:paraId="0BEE0E9E" w14:textId="77777777" w:rsidR="00B84119" w:rsidRPr="00BA58D7" w:rsidRDefault="00B84119" w:rsidP="00BA58D7">
      <w:pPr>
        <w:pStyle w:val="Body"/>
        <w:ind w:left="709" w:right="531"/>
        <w:rPr>
          <w:rFonts w:ascii="Arial" w:hAnsi="Arial" w:cs="Arial"/>
          <w:sz w:val="22"/>
          <w:szCs w:val="22"/>
        </w:rPr>
      </w:pPr>
    </w:p>
    <w:p w14:paraId="2CC52E6C" w14:textId="77777777" w:rsidR="009D2A5A" w:rsidRPr="00BA58D7" w:rsidRDefault="009D2A5A" w:rsidP="00BA58D7">
      <w:pPr>
        <w:pStyle w:val="Body"/>
        <w:ind w:left="709" w:right="531"/>
        <w:rPr>
          <w:rFonts w:ascii="Arial" w:hAnsi="Arial" w:cs="Arial"/>
          <w:sz w:val="22"/>
          <w:szCs w:val="22"/>
        </w:rPr>
      </w:pPr>
    </w:p>
    <w:p w14:paraId="14AFB943" w14:textId="4834C691" w:rsidR="009D2A5A" w:rsidRPr="00B84119" w:rsidRDefault="006A1F32" w:rsidP="00BA58D7">
      <w:pPr>
        <w:pStyle w:val="Body"/>
        <w:ind w:left="709" w:right="531"/>
        <w:rPr>
          <w:rFonts w:ascii="Arial" w:hAnsi="Arial" w:cs="Arial"/>
          <w:b/>
          <w:sz w:val="22"/>
          <w:szCs w:val="22"/>
        </w:rPr>
      </w:pPr>
      <w:r>
        <w:rPr>
          <w:rFonts w:ascii="Arial" w:hAnsi="Arial" w:cs="Arial"/>
          <w:b/>
          <w:sz w:val="22"/>
          <w:szCs w:val="22"/>
        </w:rPr>
        <w:t xml:space="preserve">Assignment </w:t>
      </w:r>
      <w:r w:rsidR="009D2A5A" w:rsidRPr="00B84119">
        <w:rPr>
          <w:rFonts w:ascii="Arial" w:hAnsi="Arial" w:cs="Arial"/>
          <w:b/>
          <w:sz w:val="22"/>
          <w:szCs w:val="22"/>
        </w:rPr>
        <w:t>Requirements:</w:t>
      </w:r>
    </w:p>
    <w:p w14:paraId="3462EE79" w14:textId="77777777" w:rsidR="009D2A5A" w:rsidRPr="009D2A5A" w:rsidRDefault="009D2A5A" w:rsidP="00BA58D7">
      <w:pPr>
        <w:pStyle w:val="Body"/>
        <w:ind w:left="709" w:right="531"/>
        <w:rPr>
          <w:rFonts w:ascii="Arial" w:hAnsi="Arial" w:cs="Arial"/>
          <w:sz w:val="22"/>
          <w:szCs w:val="22"/>
        </w:rPr>
      </w:pPr>
    </w:p>
    <w:p w14:paraId="52635519" w14:textId="03831C21" w:rsidR="009D2A5A" w:rsidRPr="009D2A5A" w:rsidRDefault="00CD6970" w:rsidP="00BA58D7">
      <w:pPr>
        <w:pStyle w:val="Body"/>
        <w:ind w:left="709" w:right="531"/>
        <w:rPr>
          <w:rFonts w:ascii="Arial" w:hAnsi="Arial" w:cs="Arial"/>
          <w:bCs/>
          <w:sz w:val="22"/>
          <w:szCs w:val="22"/>
        </w:rPr>
      </w:pPr>
      <w:r>
        <w:rPr>
          <w:rFonts w:ascii="Arial" w:hAnsi="Arial" w:cs="Arial"/>
          <w:b/>
          <w:bCs/>
          <w:sz w:val="22"/>
          <w:szCs w:val="22"/>
        </w:rPr>
        <w:t xml:space="preserve">2 x A3 </w:t>
      </w:r>
      <w:r w:rsidR="009D2A5A" w:rsidRPr="009D2A5A">
        <w:rPr>
          <w:rFonts w:ascii="Arial" w:hAnsi="Arial" w:cs="Arial"/>
          <w:b/>
          <w:bCs/>
          <w:sz w:val="22"/>
          <w:szCs w:val="22"/>
        </w:rPr>
        <w:t>New &amp; Improved Presentation Boards (Digital and Printed versions supplied)</w:t>
      </w:r>
    </w:p>
    <w:p w14:paraId="47C48250" w14:textId="77777777" w:rsidR="009D2A5A" w:rsidRPr="009D2A5A" w:rsidRDefault="009D2A5A" w:rsidP="00BA58D7">
      <w:pPr>
        <w:pStyle w:val="Body"/>
        <w:ind w:left="709" w:right="531"/>
        <w:rPr>
          <w:rFonts w:ascii="Arial" w:hAnsi="Arial" w:cs="Arial"/>
          <w:bCs/>
          <w:sz w:val="22"/>
          <w:szCs w:val="22"/>
        </w:rPr>
      </w:pPr>
      <w:r w:rsidRPr="009D2A5A">
        <w:rPr>
          <w:rFonts w:ascii="Arial" w:hAnsi="Arial" w:cs="Arial"/>
          <w:bCs/>
          <w:sz w:val="22"/>
          <w:szCs w:val="22"/>
        </w:rPr>
        <w:t xml:space="preserve">During the course of this module you will spend time reflecting on a previous piece of presented work and produce a </w:t>
      </w:r>
      <w:r w:rsidRPr="009D2A5A">
        <w:rPr>
          <w:rFonts w:ascii="Arial" w:hAnsi="Arial" w:cs="Arial"/>
          <w:b/>
          <w:bCs/>
          <w:sz w:val="22"/>
          <w:szCs w:val="22"/>
          <w:u w:val="single"/>
        </w:rPr>
        <w:t>new and improved version</w:t>
      </w:r>
      <w:r w:rsidRPr="009D2A5A">
        <w:rPr>
          <w:rFonts w:ascii="Arial" w:hAnsi="Arial" w:cs="Arial"/>
          <w:bCs/>
          <w:sz w:val="22"/>
          <w:szCs w:val="22"/>
        </w:rPr>
        <w:t xml:space="preserve"> to the best of your capabilities at the end.</w:t>
      </w:r>
    </w:p>
    <w:p w14:paraId="58C815EC" w14:textId="77777777" w:rsidR="009D2A5A" w:rsidRPr="009D2A5A" w:rsidRDefault="009D2A5A" w:rsidP="00BA58D7">
      <w:pPr>
        <w:pStyle w:val="Body"/>
        <w:ind w:left="709" w:right="531"/>
        <w:rPr>
          <w:rFonts w:ascii="Arial" w:hAnsi="Arial" w:cs="Arial"/>
          <w:b/>
          <w:bCs/>
          <w:sz w:val="22"/>
          <w:szCs w:val="22"/>
        </w:rPr>
      </w:pPr>
    </w:p>
    <w:p w14:paraId="0EFDD6EE" w14:textId="77777777" w:rsidR="009D2A5A" w:rsidRPr="009D2A5A" w:rsidRDefault="009D2A5A" w:rsidP="00BA58D7">
      <w:pPr>
        <w:pStyle w:val="Body"/>
        <w:ind w:left="709" w:right="531"/>
        <w:rPr>
          <w:rFonts w:ascii="Arial" w:hAnsi="Arial" w:cs="Arial"/>
          <w:b/>
          <w:bCs/>
          <w:sz w:val="22"/>
          <w:szCs w:val="22"/>
        </w:rPr>
      </w:pPr>
      <w:r w:rsidRPr="009D2A5A">
        <w:rPr>
          <w:rFonts w:ascii="Arial" w:hAnsi="Arial" w:cs="Arial"/>
          <w:bCs/>
          <w:sz w:val="22"/>
          <w:szCs w:val="22"/>
        </w:rPr>
        <w:t>Your final submission will be marked against you</w:t>
      </w:r>
      <w:r w:rsidRPr="009D2A5A">
        <w:rPr>
          <w:rFonts w:ascii="Arial" w:hAnsi="Arial" w:cs="Arial"/>
          <w:b/>
          <w:bCs/>
          <w:sz w:val="22"/>
          <w:szCs w:val="22"/>
        </w:rPr>
        <w:t xml:space="preserve"> </w:t>
      </w:r>
      <w:r w:rsidRPr="009D2A5A">
        <w:rPr>
          <w:rFonts w:ascii="Arial" w:hAnsi="Arial" w:cs="Arial"/>
          <w:b/>
          <w:bCs/>
          <w:sz w:val="22"/>
          <w:szCs w:val="22"/>
          <w:u w:val="single"/>
        </w:rPr>
        <w:t>including the following improvements</w:t>
      </w:r>
      <w:r w:rsidRPr="009D2A5A">
        <w:rPr>
          <w:rFonts w:ascii="Arial" w:hAnsi="Arial" w:cs="Arial"/>
          <w:b/>
          <w:bCs/>
          <w:sz w:val="22"/>
          <w:szCs w:val="22"/>
        </w:rPr>
        <w:t>:</w:t>
      </w:r>
    </w:p>
    <w:p w14:paraId="3B2B13EC" w14:textId="77777777" w:rsidR="009D2A5A" w:rsidRPr="009D2A5A" w:rsidRDefault="009D2A5A" w:rsidP="00BA58D7">
      <w:pPr>
        <w:pStyle w:val="Body"/>
        <w:ind w:left="709" w:right="531"/>
        <w:rPr>
          <w:rFonts w:ascii="Arial" w:hAnsi="Arial" w:cs="Arial"/>
          <w:b/>
          <w:bCs/>
          <w:sz w:val="22"/>
          <w:szCs w:val="22"/>
        </w:rPr>
      </w:pPr>
    </w:p>
    <w:p w14:paraId="7EA805B2" w14:textId="77777777" w:rsidR="009D2A5A" w:rsidRPr="00B84119" w:rsidRDefault="009D2A5A" w:rsidP="00B84119">
      <w:pPr>
        <w:pStyle w:val="ListParagraph"/>
        <w:numPr>
          <w:ilvl w:val="0"/>
          <w:numId w:val="29"/>
        </w:numPr>
        <w:ind w:right="531"/>
        <w:jc w:val="both"/>
        <w:rPr>
          <w:rFonts w:ascii="Arial" w:hAnsi="Arial" w:cs="Arial"/>
          <w:sz w:val="22"/>
        </w:rPr>
      </w:pPr>
      <w:r w:rsidRPr="00B84119">
        <w:rPr>
          <w:rFonts w:ascii="Arial" w:hAnsi="Arial" w:cs="Arial"/>
          <w:b/>
          <w:sz w:val="22"/>
        </w:rPr>
        <w:t>Composition improvement (Use of guidelines and alignment tools)</w:t>
      </w:r>
    </w:p>
    <w:p w14:paraId="0EEF6A04" w14:textId="77777777" w:rsidR="009D2A5A" w:rsidRPr="00B84119" w:rsidRDefault="009D2A5A" w:rsidP="00B84119">
      <w:pPr>
        <w:pStyle w:val="ListParagraph"/>
        <w:numPr>
          <w:ilvl w:val="0"/>
          <w:numId w:val="29"/>
        </w:numPr>
        <w:ind w:right="531"/>
        <w:jc w:val="both"/>
        <w:rPr>
          <w:rFonts w:ascii="Arial" w:hAnsi="Arial" w:cs="Arial"/>
          <w:sz w:val="22"/>
        </w:rPr>
      </w:pPr>
      <w:r w:rsidRPr="00B84119">
        <w:rPr>
          <w:rFonts w:ascii="Arial" w:hAnsi="Arial" w:cs="Arial"/>
          <w:b/>
          <w:sz w:val="22"/>
        </w:rPr>
        <w:t xml:space="preserve">Shadow creation or shadow improvement </w:t>
      </w:r>
    </w:p>
    <w:p w14:paraId="11C2C1BF" w14:textId="77777777" w:rsidR="009D2A5A" w:rsidRPr="00B84119" w:rsidRDefault="009D2A5A" w:rsidP="00B84119">
      <w:pPr>
        <w:pStyle w:val="ListParagraph"/>
        <w:numPr>
          <w:ilvl w:val="0"/>
          <w:numId w:val="29"/>
        </w:numPr>
        <w:ind w:right="531"/>
        <w:jc w:val="both"/>
        <w:rPr>
          <w:rFonts w:ascii="Arial" w:hAnsi="Arial" w:cs="Arial"/>
          <w:sz w:val="22"/>
        </w:rPr>
      </w:pPr>
      <w:r w:rsidRPr="00B84119">
        <w:rPr>
          <w:rFonts w:ascii="Arial" w:hAnsi="Arial" w:cs="Arial"/>
          <w:b/>
          <w:sz w:val="22"/>
        </w:rPr>
        <w:t>Image quality</w:t>
      </w:r>
    </w:p>
    <w:p w14:paraId="778F68E4" w14:textId="77777777" w:rsidR="009D2A5A" w:rsidRPr="00B84119" w:rsidRDefault="009D2A5A" w:rsidP="00B84119">
      <w:pPr>
        <w:pStyle w:val="ListParagraph"/>
        <w:numPr>
          <w:ilvl w:val="0"/>
          <w:numId w:val="29"/>
        </w:numPr>
        <w:ind w:right="531"/>
        <w:jc w:val="both"/>
        <w:rPr>
          <w:rFonts w:ascii="Arial" w:hAnsi="Arial" w:cs="Arial"/>
          <w:sz w:val="22"/>
        </w:rPr>
      </w:pPr>
      <w:r w:rsidRPr="00B84119">
        <w:rPr>
          <w:rFonts w:ascii="Arial" w:hAnsi="Arial" w:cs="Arial"/>
          <w:b/>
          <w:sz w:val="22"/>
        </w:rPr>
        <w:t xml:space="preserve">Image and presentation compression </w:t>
      </w:r>
    </w:p>
    <w:p w14:paraId="53B7EEFC" w14:textId="77777777" w:rsidR="009D2A5A" w:rsidRPr="00B84119" w:rsidRDefault="009D2A5A" w:rsidP="00B84119">
      <w:pPr>
        <w:pStyle w:val="ListParagraph"/>
        <w:numPr>
          <w:ilvl w:val="0"/>
          <w:numId w:val="29"/>
        </w:numPr>
        <w:ind w:right="531"/>
        <w:jc w:val="both"/>
        <w:rPr>
          <w:rFonts w:ascii="Arial" w:hAnsi="Arial" w:cs="Arial"/>
          <w:sz w:val="22"/>
        </w:rPr>
      </w:pPr>
      <w:r w:rsidRPr="00B84119">
        <w:rPr>
          <w:rFonts w:ascii="Arial" w:hAnsi="Arial" w:cs="Arial"/>
          <w:b/>
          <w:sz w:val="22"/>
        </w:rPr>
        <w:t xml:space="preserve">Presentation background consideration and improvement </w:t>
      </w:r>
    </w:p>
    <w:p w14:paraId="525812A3"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Product colour alteration / Colour options</w:t>
      </w:r>
    </w:p>
    <w:p w14:paraId="17CFCFEF"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 xml:space="preserve">Use of appropriate typefaces and type layouts </w:t>
      </w:r>
    </w:p>
    <w:p w14:paraId="1A68B9B3"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 xml:space="preserve">Colour choice, contrast and texture  </w:t>
      </w:r>
    </w:p>
    <w:p w14:paraId="3EA8D282"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 xml:space="preserve">Realism </w:t>
      </w:r>
    </w:p>
    <w:p w14:paraId="6DA08DD4"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Scale</w:t>
      </w:r>
    </w:p>
    <w:p w14:paraId="436DFE98"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User interaction via story boarding / story board refinement</w:t>
      </w:r>
    </w:p>
    <w:p w14:paraId="6DCCDB5E" w14:textId="77777777" w:rsidR="009D2A5A" w:rsidRPr="00B84119" w:rsidRDefault="009D2A5A" w:rsidP="00B84119">
      <w:pPr>
        <w:pStyle w:val="ListParagraph"/>
        <w:numPr>
          <w:ilvl w:val="0"/>
          <w:numId w:val="29"/>
        </w:numPr>
        <w:ind w:right="531"/>
        <w:jc w:val="both"/>
        <w:rPr>
          <w:rFonts w:ascii="Arial" w:hAnsi="Arial" w:cs="Arial"/>
          <w:b/>
          <w:sz w:val="22"/>
        </w:rPr>
      </w:pPr>
      <w:r w:rsidRPr="00B84119">
        <w:rPr>
          <w:rFonts w:ascii="Arial" w:hAnsi="Arial" w:cs="Arial"/>
          <w:b/>
          <w:sz w:val="22"/>
        </w:rPr>
        <w:t>Overall visual impact</w:t>
      </w:r>
    </w:p>
    <w:p w14:paraId="6708904B" w14:textId="77777777" w:rsidR="009D2A5A" w:rsidRPr="009D2A5A" w:rsidRDefault="009D2A5A" w:rsidP="00BA58D7">
      <w:pPr>
        <w:pStyle w:val="Body"/>
        <w:ind w:left="709" w:right="531"/>
        <w:rPr>
          <w:rFonts w:ascii="Arial" w:hAnsi="Arial" w:cs="Arial"/>
          <w:b/>
          <w:bCs/>
          <w:sz w:val="22"/>
          <w:szCs w:val="22"/>
        </w:rPr>
      </w:pPr>
    </w:p>
    <w:p w14:paraId="4E9483DB" w14:textId="77777777" w:rsidR="009D2A5A" w:rsidRPr="009D2A5A" w:rsidRDefault="009D2A5A" w:rsidP="00BA58D7">
      <w:pPr>
        <w:pStyle w:val="Body"/>
        <w:ind w:left="709" w:right="531"/>
        <w:rPr>
          <w:rFonts w:ascii="Arial" w:hAnsi="Arial" w:cs="Arial"/>
          <w:b/>
          <w:bCs/>
          <w:sz w:val="22"/>
          <w:szCs w:val="22"/>
        </w:rPr>
      </w:pPr>
    </w:p>
    <w:p w14:paraId="32935701" w14:textId="12F59D82" w:rsidR="009D2A5A" w:rsidRPr="009D2A5A" w:rsidRDefault="00B84119" w:rsidP="00BA58D7">
      <w:pPr>
        <w:ind w:left="709" w:right="531"/>
        <w:jc w:val="both"/>
        <w:rPr>
          <w:rFonts w:ascii="Arial" w:hAnsi="Arial" w:cs="Arial"/>
          <w:b/>
          <w:sz w:val="22"/>
          <w:szCs w:val="22"/>
        </w:rPr>
      </w:pPr>
      <w:r>
        <w:rPr>
          <w:rFonts w:ascii="Arial" w:hAnsi="Arial" w:cs="Arial"/>
          <w:b/>
          <w:sz w:val="22"/>
          <w:szCs w:val="22"/>
        </w:rPr>
        <w:t xml:space="preserve">Submission Deadline: </w:t>
      </w:r>
      <w:r w:rsidR="002139F2">
        <w:rPr>
          <w:rFonts w:ascii="Arial" w:hAnsi="Arial" w:cs="Arial"/>
          <w:b/>
          <w:sz w:val="22"/>
          <w:szCs w:val="22"/>
        </w:rPr>
        <w:t>1.00</w:t>
      </w:r>
      <w:r w:rsidR="009D2A5A" w:rsidRPr="009D2A5A">
        <w:rPr>
          <w:rFonts w:ascii="Arial" w:hAnsi="Arial" w:cs="Arial"/>
          <w:b/>
          <w:sz w:val="22"/>
          <w:szCs w:val="22"/>
        </w:rPr>
        <w:t xml:space="preserve">pm on </w:t>
      </w:r>
      <w:r w:rsidR="009D2A5A">
        <w:rPr>
          <w:rFonts w:ascii="Arial" w:hAnsi="Arial" w:cs="Arial"/>
          <w:b/>
          <w:sz w:val="22"/>
          <w:szCs w:val="22"/>
        </w:rPr>
        <w:t>13.05.19</w:t>
      </w:r>
      <w:r w:rsidR="009D2A5A" w:rsidRPr="009D2A5A">
        <w:rPr>
          <w:rFonts w:ascii="Arial" w:hAnsi="Arial" w:cs="Arial"/>
          <w:b/>
          <w:sz w:val="22"/>
          <w:szCs w:val="22"/>
        </w:rPr>
        <w:t xml:space="preserve"> – Handed to Liam Mee</w:t>
      </w:r>
    </w:p>
    <w:p w14:paraId="597D9129" w14:textId="1FE94610" w:rsidR="009D2A5A" w:rsidRPr="009D2A5A" w:rsidRDefault="00B84119" w:rsidP="00BA58D7">
      <w:pPr>
        <w:ind w:left="709" w:right="531"/>
        <w:jc w:val="both"/>
        <w:rPr>
          <w:rFonts w:ascii="Arial" w:hAnsi="Arial" w:cs="Arial"/>
          <w:b/>
          <w:sz w:val="22"/>
          <w:szCs w:val="22"/>
        </w:rPr>
      </w:pPr>
      <w:r>
        <w:rPr>
          <w:rFonts w:ascii="Arial" w:hAnsi="Arial" w:cs="Arial"/>
          <w:b/>
          <w:sz w:val="22"/>
          <w:szCs w:val="22"/>
        </w:rPr>
        <w:t>H</w:t>
      </w:r>
      <w:r w:rsidR="009D2A5A" w:rsidRPr="009D2A5A">
        <w:rPr>
          <w:rFonts w:ascii="Arial" w:hAnsi="Arial" w:cs="Arial"/>
          <w:b/>
          <w:sz w:val="22"/>
          <w:szCs w:val="22"/>
        </w:rPr>
        <w:t>ardcopy</w:t>
      </w:r>
      <w:r>
        <w:rPr>
          <w:rFonts w:ascii="Arial" w:hAnsi="Arial" w:cs="Arial"/>
          <w:b/>
          <w:sz w:val="22"/>
          <w:szCs w:val="22"/>
        </w:rPr>
        <w:t>: Printed</w:t>
      </w:r>
    </w:p>
    <w:p w14:paraId="4136BCE4" w14:textId="77777777" w:rsidR="009D2A5A" w:rsidRPr="009D2A5A" w:rsidRDefault="009D2A5A" w:rsidP="00BA58D7">
      <w:pPr>
        <w:ind w:left="709" w:right="531"/>
        <w:jc w:val="both"/>
        <w:rPr>
          <w:rFonts w:ascii="Arial" w:hAnsi="Arial" w:cs="Arial"/>
          <w:b/>
          <w:sz w:val="22"/>
          <w:szCs w:val="22"/>
        </w:rPr>
      </w:pPr>
      <w:r w:rsidRPr="009D2A5A">
        <w:rPr>
          <w:rFonts w:ascii="Arial" w:hAnsi="Arial" w:cs="Arial"/>
          <w:b/>
          <w:sz w:val="22"/>
          <w:szCs w:val="22"/>
        </w:rPr>
        <w:t>Digital copy: USB Memory Stick</w:t>
      </w:r>
    </w:p>
    <w:p w14:paraId="58CBE872" w14:textId="6FD1228A" w:rsidR="009D2A5A" w:rsidRPr="009D2A5A" w:rsidRDefault="00B84119" w:rsidP="00BA58D7">
      <w:pPr>
        <w:ind w:left="709" w:right="531"/>
        <w:jc w:val="both"/>
        <w:rPr>
          <w:rFonts w:ascii="Arial" w:hAnsi="Arial" w:cs="Arial"/>
          <w:b/>
          <w:sz w:val="22"/>
          <w:szCs w:val="22"/>
        </w:rPr>
      </w:pPr>
      <w:r>
        <w:rPr>
          <w:rFonts w:ascii="Arial" w:hAnsi="Arial" w:cs="Arial"/>
          <w:b/>
          <w:sz w:val="22"/>
          <w:szCs w:val="22"/>
        </w:rPr>
        <w:t>Digital copy</w:t>
      </w:r>
      <w:r w:rsidR="009D2A5A" w:rsidRPr="009D2A5A">
        <w:rPr>
          <w:rFonts w:ascii="Arial" w:hAnsi="Arial" w:cs="Arial"/>
          <w:b/>
          <w:sz w:val="22"/>
          <w:szCs w:val="22"/>
        </w:rPr>
        <w:t xml:space="preserve"> Folder Name</w:t>
      </w:r>
      <w:r>
        <w:rPr>
          <w:rFonts w:ascii="Arial" w:hAnsi="Arial" w:cs="Arial"/>
          <w:b/>
          <w:sz w:val="22"/>
          <w:szCs w:val="22"/>
        </w:rPr>
        <w:t xml:space="preserve">: </w:t>
      </w:r>
      <w:r w:rsidR="002139F2">
        <w:rPr>
          <w:rFonts w:ascii="Arial" w:hAnsi="Arial" w:cs="Arial"/>
          <w:b/>
          <w:sz w:val="22"/>
          <w:szCs w:val="22"/>
        </w:rPr>
        <w:t>2018-19</w:t>
      </w:r>
      <w:r w:rsidR="009D2A5A" w:rsidRPr="009D2A5A">
        <w:rPr>
          <w:rFonts w:ascii="Arial" w:hAnsi="Arial" w:cs="Arial"/>
          <w:b/>
          <w:sz w:val="22"/>
          <w:szCs w:val="22"/>
        </w:rPr>
        <w:t>-ADVDIGVIS</w:t>
      </w:r>
      <w:r w:rsidR="002139F2">
        <w:rPr>
          <w:rFonts w:ascii="Arial" w:hAnsi="Arial" w:cs="Arial"/>
          <w:b/>
          <w:sz w:val="22"/>
          <w:szCs w:val="22"/>
        </w:rPr>
        <w:t xml:space="preserve">-YOUR </w:t>
      </w:r>
      <w:r w:rsidR="009D2A5A" w:rsidRPr="009D2A5A">
        <w:rPr>
          <w:rFonts w:ascii="Arial" w:hAnsi="Arial" w:cs="Arial"/>
          <w:b/>
          <w:sz w:val="22"/>
          <w:szCs w:val="22"/>
        </w:rPr>
        <w:t xml:space="preserve">SURNAME, </w:t>
      </w:r>
      <w:r w:rsidR="009D2A5A" w:rsidRPr="009D2A5A">
        <w:rPr>
          <w:rFonts w:ascii="Arial" w:hAnsi="Arial" w:cs="Arial"/>
          <w:b/>
          <w:bCs/>
          <w:sz w:val="22"/>
          <w:szCs w:val="22"/>
        </w:rPr>
        <w:t>FIRST INITIAL</w:t>
      </w:r>
    </w:p>
    <w:p w14:paraId="21A134DC" w14:textId="77777777" w:rsidR="009D2A5A" w:rsidRPr="00B84119" w:rsidRDefault="009D2A5A" w:rsidP="00BA58D7">
      <w:pPr>
        <w:pStyle w:val="Body"/>
        <w:ind w:left="709" w:right="531"/>
        <w:rPr>
          <w:rFonts w:ascii="Arial" w:hAnsi="Arial" w:cs="Arial"/>
          <w:b/>
          <w:bCs/>
          <w:sz w:val="22"/>
          <w:szCs w:val="22"/>
        </w:rPr>
      </w:pPr>
    </w:p>
    <w:p w14:paraId="40758E6D" w14:textId="77777777" w:rsidR="009D2A5A" w:rsidRPr="00B84119" w:rsidRDefault="009D2A5A" w:rsidP="00BA58D7">
      <w:pPr>
        <w:ind w:left="709" w:right="531"/>
        <w:jc w:val="both"/>
        <w:rPr>
          <w:rFonts w:ascii="Arial" w:hAnsi="Arial" w:cs="Arial"/>
          <w:b/>
          <w:sz w:val="22"/>
          <w:szCs w:val="22"/>
        </w:rPr>
      </w:pPr>
      <w:r w:rsidRPr="00B84119">
        <w:rPr>
          <w:rFonts w:ascii="Arial" w:hAnsi="Arial" w:cs="Arial"/>
          <w:b/>
          <w:sz w:val="22"/>
          <w:szCs w:val="22"/>
        </w:rPr>
        <w:t>Resources:</w:t>
      </w:r>
    </w:p>
    <w:p w14:paraId="78E5AF68" w14:textId="77777777" w:rsidR="009D2A5A" w:rsidRPr="00B84119" w:rsidRDefault="009D2A5A" w:rsidP="00B84119">
      <w:pPr>
        <w:numPr>
          <w:ilvl w:val="0"/>
          <w:numId w:val="30"/>
        </w:numPr>
        <w:ind w:right="531"/>
        <w:jc w:val="both"/>
        <w:rPr>
          <w:rFonts w:ascii="Arial" w:hAnsi="Arial" w:cs="Arial"/>
          <w:sz w:val="22"/>
          <w:szCs w:val="22"/>
        </w:rPr>
      </w:pPr>
      <w:r w:rsidRPr="00B84119">
        <w:rPr>
          <w:rFonts w:ascii="Arial" w:hAnsi="Arial" w:cs="Arial"/>
          <w:sz w:val="22"/>
          <w:szCs w:val="22"/>
        </w:rPr>
        <w:t>Illustrator and Photoshop on-line Tutorials.</w:t>
      </w:r>
    </w:p>
    <w:p w14:paraId="1E871162" w14:textId="77777777" w:rsidR="009D2A5A" w:rsidRPr="00B84119" w:rsidRDefault="009D2A5A" w:rsidP="00B84119">
      <w:pPr>
        <w:numPr>
          <w:ilvl w:val="0"/>
          <w:numId w:val="30"/>
        </w:numPr>
        <w:ind w:right="531"/>
        <w:jc w:val="both"/>
        <w:rPr>
          <w:rFonts w:ascii="Arial" w:hAnsi="Arial" w:cs="Arial"/>
          <w:sz w:val="22"/>
          <w:szCs w:val="22"/>
        </w:rPr>
      </w:pPr>
      <w:r w:rsidRPr="00B84119">
        <w:rPr>
          <w:rFonts w:ascii="Arial" w:hAnsi="Arial" w:cs="Arial"/>
          <w:sz w:val="22"/>
          <w:szCs w:val="22"/>
        </w:rPr>
        <w:t>CAD Studio.</w:t>
      </w:r>
    </w:p>
    <w:p w14:paraId="3EB2A5F5" w14:textId="4133B32F" w:rsidR="009D2A5A" w:rsidRPr="00B84119" w:rsidRDefault="009D2A5A" w:rsidP="00B84119">
      <w:pPr>
        <w:pStyle w:val="Body"/>
        <w:numPr>
          <w:ilvl w:val="0"/>
          <w:numId w:val="30"/>
        </w:numPr>
        <w:ind w:right="531"/>
        <w:rPr>
          <w:rFonts w:ascii="Arial" w:hAnsi="Arial" w:cs="Arial"/>
          <w:sz w:val="22"/>
          <w:szCs w:val="22"/>
        </w:rPr>
      </w:pPr>
      <w:r w:rsidRPr="00B84119">
        <w:rPr>
          <w:rFonts w:ascii="Arial" w:hAnsi="Arial" w:cs="Arial"/>
          <w:sz w:val="22"/>
          <w:szCs w:val="22"/>
        </w:rPr>
        <w:t>Library &amp; Internet resources.</w:t>
      </w:r>
    </w:p>
    <w:p w14:paraId="22EED150" w14:textId="77777777" w:rsidR="00F06AEC" w:rsidRPr="00B84119" w:rsidRDefault="00F06AEC" w:rsidP="00BA58D7">
      <w:pPr>
        <w:ind w:left="709" w:right="531"/>
        <w:rPr>
          <w:rFonts w:ascii="Arial" w:hAnsi="Arial" w:cs="Arial"/>
          <w:bCs/>
          <w:color w:val="000000" w:themeColor="text1"/>
          <w:sz w:val="22"/>
          <w:szCs w:val="22"/>
        </w:rPr>
      </w:pPr>
    </w:p>
    <w:p w14:paraId="67864729" w14:textId="77777777" w:rsidR="009D2A5A" w:rsidRPr="009D2A5A" w:rsidRDefault="009D2A5A" w:rsidP="00BA58D7">
      <w:pPr>
        <w:ind w:left="709" w:right="531"/>
        <w:rPr>
          <w:rFonts w:ascii="Arial" w:hAnsi="Arial" w:cs="Arial"/>
          <w:b/>
          <w:bCs/>
          <w:sz w:val="22"/>
          <w:szCs w:val="22"/>
        </w:rPr>
      </w:pPr>
      <w:r w:rsidRPr="009D2A5A">
        <w:rPr>
          <w:rFonts w:ascii="Arial" w:hAnsi="Arial" w:cs="Arial"/>
          <w:b/>
          <w:bCs/>
          <w:sz w:val="22"/>
          <w:szCs w:val="22"/>
        </w:rPr>
        <w:t>Assessment Criteria:</w:t>
      </w:r>
    </w:p>
    <w:p w14:paraId="2564E2E9" w14:textId="154068CC" w:rsidR="009D2A5A" w:rsidRDefault="009D2A5A" w:rsidP="00BA58D7">
      <w:pPr>
        <w:ind w:left="709" w:right="531"/>
        <w:rPr>
          <w:rFonts w:ascii="Arial" w:hAnsi="Arial" w:cs="Arial"/>
          <w:bCs/>
          <w:sz w:val="22"/>
          <w:szCs w:val="22"/>
        </w:rPr>
      </w:pPr>
      <w:r w:rsidRPr="009D2A5A">
        <w:rPr>
          <w:rFonts w:ascii="Arial" w:hAnsi="Arial" w:cs="Arial"/>
          <w:bCs/>
          <w:sz w:val="22"/>
          <w:szCs w:val="22"/>
        </w:rPr>
        <w:t>Each element will be assessed in relation to the specified deliverables as follows:</w:t>
      </w:r>
    </w:p>
    <w:p w14:paraId="63011B5F" w14:textId="77777777" w:rsidR="00B84119" w:rsidRPr="009D2A5A" w:rsidRDefault="00B84119" w:rsidP="00BA58D7">
      <w:pPr>
        <w:ind w:left="709" w:right="531"/>
        <w:rPr>
          <w:rFonts w:ascii="Arial" w:hAnsi="Arial" w:cs="Arial"/>
          <w:bCs/>
          <w:sz w:val="22"/>
          <w:szCs w:val="22"/>
        </w:rPr>
      </w:pPr>
    </w:p>
    <w:p w14:paraId="11770E7E" w14:textId="2AF32686" w:rsidR="003C5060" w:rsidRPr="00B84119" w:rsidRDefault="009D2A5A" w:rsidP="00B84119">
      <w:pPr>
        <w:pStyle w:val="ListParagraph"/>
        <w:numPr>
          <w:ilvl w:val="0"/>
          <w:numId w:val="31"/>
        </w:numPr>
        <w:ind w:right="531"/>
        <w:rPr>
          <w:rFonts w:ascii="Arial" w:hAnsi="Arial" w:cs="Arial"/>
          <w:bCs/>
          <w:sz w:val="22"/>
          <w:szCs w:val="22"/>
        </w:rPr>
      </w:pPr>
      <w:r w:rsidRPr="00B84119">
        <w:rPr>
          <w:rFonts w:ascii="Arial" w:hAnsi="Arial" w:cs="Arial"/>
          <w:bCs/>
          <w:sz w:val="22"/>
          <w:szCs w:val="22"/>
        </w:rPr>
        <w:t>LO1</w:t>
      </w:r>
      <w:r w:rsidR="00CE6D5C" w:rsidRPr="00B84119">
        <w:rPr>
          <w:rFonts w:ascii="Arial" w:hAnsi="Arial" w:cs="Arial"/>
          <w:bCs/>
          <w:sz w:val="22"/>
          <w:szCs w:val="22"/>
        </w:rPr>
        <w:t xml:space="preserve"> </w:t>
      </w:r>
      <w:r w:rsidRPr="00B84119">
        <w:rPr>
          <w:rFonts w:ascii="Arial" w:hAnsi="Arial" w:cs="Arial"/>
          <w:bCs/>
          <w:sz w:val="22"/>
          <w:szCs w:val="22"/>
        </w:rPr>
        <w:t xml:space="preserve">using the common assessment &amp; marking criteria </w:t>
      </w:r>
      <w:r w:rsidR="00A3156D" w:rsidRPr="00B84119">
        <w:rPr>
          <w:rFonts w:ascii="Arial" w:hAnsi="Arial" w:cs="Arial"/>
          <w:bCs/>
          <w:sz w:val="22"/>
          <w:szCs w:val="22"/>
        </w:rPr>
        <w:t xml:space="preserve">1, </w:t>
      </w:r>
      <w:r w:rsidR="003C5060" w:rsidRPr="00B84119">
        <w:rPr>
          <w:rFonts w:ascii="Arial" w:hAnsi="Arial" w:cs="Arial"/>
          <w:bCs/>
          <w:sz w:val="22"/>
          <w:szCs w:val="22"/>
        </w:rPr>
        <w:t>2</w:t>
      </w:r>
    </w:p>
    <w:p w14:paraId="356911CF" w14:textId="3DEB779A" w:rsidR="003C5060" w:rsidRDefault="003C5060" w:rsidP="00B84119">
      <w:pPr>
        <w:pStyle w:val="ListParagraph"/>
        <w:numPr>
          <w:ilvl w:val="0"/>
          <w:numId w:val="31"/>
        </w:numPr>
        <w:ind w:right="531"/>
        <w:rPr>
          <w:rFonts w:ascii="Arial" w:hAnsi="Arial" w:cs="Arial"/>
          <w:bCs/>
          <w:sz w:val="22"/>
          <w:szCs w:val="22"/>
        </w:rPr>
      </w:pPr>
      <w:r w:rsidRPr="00B84119">
        <w:rPr>
          <w:rFonts w:ascii="Arial" w:hAnsi="Arial" w:cs="Arial"/>
          <w:bCs/>
          <w:sz w:val="22"/>
          <w:szCs w:val="22"/>
        </w:rPr>
        <w:t>LO2 using the common assessment &amp; marking criteria 4, 5</w:t>
      </w:r>
    </w:p>
    <w:p w14:paraId="0D581B3A" w14:textId="77777777" w:rsidR="00B84119" w:rsidRPr="00B84119" w:rsidRDefault="00B84119" w:rsidP="00B84119">
      <w:pPr>
        <w:ind w:left="720" w:right="531"/>
        <w:rPr>
          <w:rFonts w:ascii="Arial" w:hAnsi="Arial" w:cs="Arial"/>
          <w:bCs/>
          <w:sz w:val="22"/>
          <w:szCs w:val="22"/>
        </w:rPr>
      </w:pPr>
    </w:p>
    <w:p w14:paraId="38DD5067" w14:textId="7E0311E9" w:rsidR="009D2A5A" w:rsidRPr="009D2A5A" w:rsidRDefault="00B84119" w:rsidP="00BA58D7">
      <w:pPr>
        <w:ind w:left="709" w:right="531"/>
        <w:rPr>
          <w:rFonts w:ascii="Arial" w:hAnsi="Arial" w:cs="Arial"/>
          <w:bCs/>
          <w:sz w:val="22"/>
          <w:szCs w:val="22"/>
        </w:rPr>
      </w:pPr>
      <w:r w:rsidRPr="009D2A5A">
        <w:rPr>
          <w:rFonts w:ascii="Arial" w:hAnsi="Arial" w:cs="Arial"/>
          <w:bCs/>
          <w:sz w:val="22"/>
          <w:szCs w:val="22"/>
        </w:rPr>
        <w:t>(</w:t>
      </w:r>
      <w:r w:rsidRPr="00B84119">
        <w:rPr>
          <w:rFonts w:ascii="Arial" w:hAnsi="Arial" w:cs="Arial"/>
          <w:bCs/>
          <w:sz w:val="22"/>
          <w:szCs w:val="22"/>
        </w:rPr>
        <w:t>Note: Common assessment &amp; marking criteria weightings are specified in the Guidance section.</w:t>
      </w:r>
      <w:r>
        <w:rPr>
          <w:rFonts w:ascii="Arial" w:hAnsi="Arial" w:cs="Arial"/>
          <w:bCs/>
          <w:sz w:val="22"/>
          <w:szCs w:val="22"/>
        </w:rPr>
        <w:t xml:space="preserve"> A</w:t>
      </w:r>
      <w:r w:rsidR="00902A92">
        <w:rPr>
          <w:rFonts w:ascii="Arial" w:hAnsi="Arial" w:cs="Arial"/>
          <w:bCs/>
          <w:sz w:val="22"/>
          <w:szCs w:val="22"/>
        </w:rPr>
        <w:t>ll weighted equally)</w:t>
      </w:r>
    </w:p>
    <w:p w14:paraId="67C0916F" w14:textId="1F30BDDB" w:rsidR="003C32DD" w:rsidRDefault="003C32DD" w:rsidP="00BA58D7">
      <w:pPr>
        <w:ind w:left="709" w:right="531"/>
        <w:jc w:val="both"/>
        <w:rPr>
          <w:rFonts w:ascii="Arial" w:hAnsi="Arial" w:cs="Arial"/>
          <w:sz w:val="22"/>
          <w:szCs w:val="22"/>
        </w:rPr>
      </w:pPr>
    </w:p>
    <w:p w14:paraId="71230EC5" w14:textId="77777777" w:rsidR="003C32DD" w:rsidRDefault="003C32DD" w:rsidP="00BA58D7">
      <w:pPr>
        <w:ind w:left="709" w:right="531"/>
        <w:rPr>
          <w:rFonts w:ascii="Arial" w:hAnsi="Arial" w:cs="Arial"/>
          <w:sz w:val="22"/>
          <w:szCs w:val="22"/>
        </w:rPr>
      </w:pPr>
      <w:r>
        <w:rPr>
          <w:rFonts w:ascii="Arial" w:hAnsi="Arial" w:cs="Arial"/>
          <w:sz w:val="22"/>
          <w:szCs w:val="22"/>
        </w:rPr>
        <w:br w:type="page"/>
      </w:r>
    </w:p>
    <w:p w14:paraId="619831DA" w14:textId="5878C732" w:rsidR="00A3505D" w:rsidRDefault="00A3505D" w:rsidP="00D22D9C">
      <w:pPr>
        <w:jc w:val="both"/>
        <w:rPr>
          <w:rFonts w:ascii="Arial" w:hAnsi="Arial" w:cs="Arial"/>
          <w:sz w:val="22"/>
          <w:szCs w:val="22"/>
        </w:rPr>
      </w:pPr>
    </w:p>
    <w:p w14:paraId="2C7EA2A1" w14:textId="77777777" w:rsidR="003C32DD" w:rsidRPr="00A406E5" w:rsidRDefault="003C32D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EEDC2B" w14:textId="77777777" w:rsidTr="00C8667A">
        <w:trPr>
          <w:trHeight w:val="414"/>
        </w:trPr>
        <w:tc>
          <w:tcPr>
            <w:tcW w:w="10670" w:type="dxa"/>
            <w:shd w:val="clear" w:color="auto" w:fill="D9D9D9"/>
          </w:tcPr>
          <w:p w14:paraId="26BD72E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8130F2" w14:textId="77777777" w:rsidR="00D22D9C" w:rsidRPr="00A406E5" w:rsidRDefault="00D22D9C" w:rsidP="00D22D9C">
      <w:pPr>
        <w:jc w:val="both"/>
        <w:rPr>
          <w:rFonts w:ascii="Arial" w:hAnsi="Arial" w:cs="Arial"/>
          <w:sz w:val="22"/>
          <w:szCs w:val="22"/>
        </w:rPr>
      </w:pPr>
    </w:p>
    <w:p w14:paraId="313F66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573A09" w14:textId="77777777" w:rsidR="004D5E9B" w:rsidRDefault="004D5E9B" w:rsidP="00D22D9C">
      <w:pPr>
        <w:jc w:val="both"/>
        <w:rPr>
          <w:rFonts w:ascii="Arial" w:hAnsi="Arial" w:cs="Arial"/>
          <w:b/>
          <w:sz w:val="22"/>
          <w:szCs w:val="22"/>
        </w:rPr>
      </w:pPr>
    </w:p>
    <w:p w14:paraId="755A5644" w14:textId="663782FE" w:rsidR="00D22D9C" w:rsidRPr="003C32DD" w:rsidRDefault="005F3A53" w:rsidP="00D22D9C">
      <w:pPr>
        <w:numPr>
          <w:ilvl w:val="0"/>
          <w:numId w:val="6"/>
        </w:numPr>
        <w:jc w:val="both"/>
        <w:rPr>
          <w:rFonts w:ascii="Arial" w:hAnsi="Arial" w:cs="Arial"/>
          <w:b/>
          <w:sz w:val="22"/>
          <w:szCs w:val="22"/>
        </w:rPr>
      </w:pPr>
      <w:r w:rsidRPr="003C32DD">
        <w:rPr>
          <w:rFonts w:ascii="Arial" w:hAnsi="Arial" w:cs="Arial"/>
          <w:b/>
          <w:sz w:val="22"/>
          <w:szCs w:val="22"/>
        </w:rPr>
        <w:t>Engagement with</w:t>
      </w:r>
      <w:r w:rsidR="00D22D9C" w:rsidRPr="003C32DD">
        <w:rPr>
          <w:rFonts w:ascii="Arial" w:hAnsi="Arial" w:cs="Arial"/>
          <w:b/>
          <w:sz w:val="22"/>
          <w:szCs w:val="22"/>
        </w:rPr>
        <w:t xml:space="preserve"> Literature </w:t>
      </w:r>
      <w:r w:rsidRPr="003C32DD">
        <w:rPr>
          <w:rFonts w:ascii="Arial" w:hAnsi="Arial" w:cs="Arial"/>
          <w:b/>
          <w:sz w:val="22"/>
          <w:szCs w:val="22"/>
        </w:rPr>
        <w:t>Skills</w:t>
      </w:r>
      <w:r w:rsidR="00D47CDC" w:rsidRPr="003C32DD">
        <w:rPr>
          <w:rFonts w:ascii="Arial" w:hAnsi="Arial" w:cs="Arial"/>
          <w:b/>
          <w:sz w:val="22"/>
          <w:szCs w:val="22"/>
        </w:rPr>
        <w:t xml:space="preserve"> (25 marks out of 100</w:t>
      </w:r>
      <w:r w:rsidR="00973A3F" w:rsidRPr="003C32DD">
        <w:rPr>
          <w:rFonts w:ascii="Arial" w:hAnsi="Arial" w:cs="Arial"/>
          <w:b/>
          <w:sz w:val="22"/>
          <w:szCs w:val="22"/>
        </w:rPr>
        <w:t>)</w:t>
      </w:r>
    </w:p>
    <w:p w14:paraId="25AC573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9B34E5" w14:textId="77777777" w:rsidR="00C01A3F" w:rsidRPr="00A406E5" w:rsidRDefault="00C01A3F" w:rsidP="00D22D9C">
      <w:pPr>
        <w:jc w:val="both"/>
        <w:rPr>
          <w:rFonts w:ascii="Arial" w:hAnsi="Arial" w:cs="Arial"/>
          <w:sz w:val="22"/>
          <w:szCs w:val="22"/>
        </w:rPr>
      </w:pPr>
    </w:p>
    <w:p w14:paraId="6049137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EA7E0A" w14:textId="77777777" w:rsidR="00E33DB0" w:rsidRPr="003C32DD" w:rsidRDefault="00E33DB0" w:rsidP="00C01A3F">
      <w:pPr>
        <w:jc w:val="both"/>
        <w:rPr>
          <w:rFonts w:ascii="Arial" w:hAnsi="Arial" w:cs="Arial"/>
          <w:i/>
          <w:sz w:val="22"/>
          <w:szCs w:val="22"/>
        </w:rPr>
      </w:pPr>
    </w:p>
    <w:p w14:paraId="13F870BD" w14:textId="10F403CE" w:rsidR="00E33DB0" w:rsidRPr="003C32DD" w:rsidRDefault="00E33DB0" w:rsidP="00E33DB0">
      <w:pPr>
        <w:pStyle w:val="ListParagraph"/>
        <w:numPr>
          <w:ilvl w:val="0"/>
          <w:numId w:val="23"/>
        </w:numPr>
        <w:spacing w:after="120"/>
        <w:rPr>
          <w:rFonts w:ascii="Arial" w:hAnsi="Arial" w:cs="Arial"/>
          <w:i/>
          <w:sz w:val="22"/>
          <w:szCs w:val="22"/>
        </w:rPr>
      </w:pPr>
      <w:r w:rsidRPr="003C32DD">
        <w:rPr>
          <w:rFonts w:ascii="Arial" w:hAnsi="Arial" w:cs="Arial"/>
          <w:i/>
          <w:sz w:val="22"/>
          <w:szCs w:val="22"/>
        </w:rPr>
        <w:t>Clearly show your engagement with an extensive range of relevant and credible online tutorials inc classroom based tutorials.</w:t>
      </w:r>
    </w:p>
    <w:p w14:paraId="6E7C0FF2" w14:textId="77777777" w:rsidR="00C01A3F" w:rsidRPr="00A406E5" w:rsidRDefault="00C01A3F" w:rsidP="00D22D9C">
      <w:pPr>
        <w:jc w:val="both"/>
        <w:rPr>
          <w:rFonts w:ascii="Arial" w:hAnsi="Arial" w:cs="Arial"/>
          <w:sz w:val="22"/>
          <w:szCs w:val="22"/>
        </w:rPr>
      </w:pPr>
    </w:p>
    <w:p w14:paraId="518742B8" w14:textId="452112F0" w:rsidR="00D22D9C" w:rsidRPr="003C32DD" w:rsidRDefault="00D22D9C" w:rsidP="00D22D9C">
      <w:pPr>
        <w:numPr>
          <w:ilvl w:val="0"/>
          <w:numId w:val="6"/>
        </w:numPr>
        <w:jc w:val="both"/>
        <w:rPr>
          <w:rFonts w:ascii="Arial" w:hAnsi="Arial" w:cs="Arial"/>
          <w:b/>
          <w:sz w:val="22"/>
          <w:szCs w:val="22"/>
        </w:rPr>
      </w:pPr>
      <w:r w:rsidRPr="003C32DD">
        <w:rPr>
          <w:rFonts w:ascii="Arial" w:hAnsi="Arial" w:cs="Arial"/>
          <w:b/>
          <w:sz w:val="22"/>
          <w:szCs w:val="22"/>
        </w:rPr>
        <w:t xml:space="preserve">Knowledge and Understanding </w:t>
      </w:r>
      <w:r w:rsidR="005F3A53" w:rsidRPr="003C32DD">
        <w:rPr>
          <w:rFonts w:ascii="Arial" w:hAnsi="Arial" w:cs="Arial"/>
          <w:b/>
          <w:sz w:val="22"/>
          <w:szCs w:val="22"/>
        </w:rPr>
        <w:t>Skills</w:t>
      </w:r>
      <w:r w:rsidR="0056703D" w:rsidRPr="003C32DD">
        <w:rPr>
          <w:rFonts w:ascii="Arial" w:hAnsi="Arial" w:cs="Arial"/>
          <w:b/>
          <w:sz w:val="22"/>
          <w:szCs w:val="22"/>
        </w:rPr>
        <w:t xml:space="preserve"> </w:t>
      </w:r>
      <w:r w:rsidR="00D47CDC" w:rsidRPr="003C32DD">
        <w:rPr>
          <w:rFonts w:ascii="Arial" w:hAnsi="Arial" w:cs="Arial"/>
          <w:b/>
          <w:sz w:val="22"/>
          <w:szCs w:val="22"/>
        </w:rPr>
        <w:t>(25 marks out of 100)</w:t>
      </w:r>
    </w:p>
    <w:p w14:paraId="4D176F0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70A2AE5" w14:textId="77777777" w:rsidR="00C01A3F" w:rsidRPr="00A406E5" w:rsidRDefault="00C01A3F" w:rsidP="00C01A3F">
      <w:pPr>
        <w:jc w:val="both"/>
        <w:rPr>
          <w:rFonts w:ascii="Arial" w:hAnsi="Arial" w:cs="Arial"/>
          <w:b/>
          <w:i/>
          <w:sz w:val="22"/>
          <w:szCs w:val="22"/>
        </w:rPr>
      </w:pPr>
    </w:p>
    <w:p w14:paraId="7C1C492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D878AE" w14:textId="77777777" w:rsidR="00D47CDC" w:rsidRDefault="00D47CDC" w:rsidP="00C01A3F">
      <w:pPr>
        <w:jc w:val="both"/>
        <w:rPr>
          <w:rFonts w:ascii="Arial" w:hAnsi="Arial" w:cs="Arial"/>
          <w:i/>
          <w:sz w:val="22"/>
          <w:szCs w:val="22"/>
        </w:rPr>
      </w:pPr>
    </w:p>
    <w:p w14:paraId="1A27EDBF" w14:textId="047D15A5" w:rsidR="00D47CDC" w:rsidRPr="003C32DD" w:rsidRDefault="00D47CDC" w:rsidP="00D47CDC">
      <w:pPr>
        <w:pStyle w:val="ListParagraph"/>
        <w:numPr>
          <w:ilvl w:val="0"/>
          <w:numId w:val="24"/>
        </w:numPr>
        <w:spacing w:after="120"/>
        <w:rPr>
          <w:rFonts w:ascii="Arial" w:hAnsi="Arial" w:cs="Arial"/>
          <w:i/>
          <w:sz w:val="22"/>
          <w:szCs w:val="22"/>
        </w:rPr>
      </w:pPr>
      <w:r w:rsidRPr="003C32DD">
        <w:rPr>
          <w:rFonts w:ascii="Arial" w:hAnsi="Arial" w:cs="Arial"/>
          <w:i/>
          <w:sz w:val="22"/>
          <w:szCs w:val="22"/>
        </w:rPr>
        <w:t xml:space="preserve">Show your ability to learn and reflect from your relevant means of knowledge building and implement this into your </w:t>
      </w:r>
      <w:r w:rsidR="00855D05" w:rsidRPr="003C32DD">
        <w:rPr>
          <w:rFonts w:ascii="Arial" w:hAnsi="Arial" w:cs="Arial"/>
          <w:i/>
          <w:sz w:val="22"/>
          <w:szCs w:val="22"/>
        </w:rPr>
        <w:t>practice.</w:t>
      </w:r>
    </w:p>
    <w:p w14:paraId="642EBB86" w14:textId="77777777" w:rsidR="00D22D9C" w:rsidRPr="003C32DD" w:rsidRDefault="00D22D9C" w:rsidP="00D22D9C">
      <w:pPr>
        <w:jc w:val="both"/>
        <w:rPr>
          <w:rFonts w:ascii="Arial" w:hAnsi="Arial" w:cs="Arial"/>
          <w:i/>
          <w:sz w:val="22"/>
          <w:szCs w:val="22"/>
        </w:rPr>
      </w:pPr>
    </w:p>
    <w:p w14:paraId="09BA6B81" w14:textId="60BC27D7" w:rsidR="00D22D9C" w:rsidRPr="003C32DD" w:rsidRDefault="005F3A53" w:rsidP="00D22D9C">
      <w:pPr>
        <w:numPr>
          <w:ilvl w:val="0"/>
          <w:numId w:val="6"/>
        </w:numPr>
        <w:jc w:val="both"/>
        <w:rPr>
          <w:rFonts w:ascii="Arial" w:hAnsi="Arial" w:cs="Arial"/>
          <w:b/>
          <w:sz w:val="22"/>
          <w:szCs w:val="22"/>
        </w:rPr>
      </w:pPr>
      <w:r w:rsidRPr="003C32DD">
        <w:rPr>
          <w:rFonts w:ascii="Arial" w:hAnsi="Arial" w:cs="Arial"/>
          <w:b/>
          <w:sz w:val="22"/>
          <w:szCs w:val="22"/>
        </w:rPr>
        <w:t>Cognitive and Intellectual Skills</w:t>
      </w:r>
      <w:r w:rsidR="0056703D" w:rsidRPr="003C32DD">
        <w:rPr>
          <w:rFonts w:ascii="Arial" w:hAnsi="Arial" w:cs="Arial"/>
          <w:b/>
          <w:sz w:val="22"/>
          <w:szCs w:val="22"/>
        </w:rPr>
        <w:t xml:space="preserve"> </w:t>
      </w:r>
      <w:r w:rsidR="003C32DD">
        <w:rPr>
          <w:rFonts w:ascii="Arial" w:hAnsi="Arial" w:cs="Arial"/>
          <w:b/>
          <w:sz w:val="22"/>
          <w:szCs w:val="22"/>
        </w:rPr>
        <w:t>(0</w:t>
      </w:r>
      <w:r w:rsidR="003C32DD" w:rsidRPr="003C32DD">
        <w:rPr>
          <w:rFonts w:ascii="Arial" w:hAnsi="Arial" w:cs="Arial"/>
          <w:b/>
          <w:sz w:val="22"/>
          <w:szCs w:val="22"/>
        </w:rPr>
        <w:t xml:space="preserve"> marks out of 100)</w:t>
      </w:r>
    </w:p>
    <w:p w14:paraId="4FBAFA8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329A52B" w14:textId="77777777" w:rsidR="00D22D9C" w:rsidRPr="00A406E5" w:rsidRDefault="00D22D9C" w:rsidP="00D22D9C">
      <w:pPr>
        <w:jc w:val="both"/>
        <w:rPr>
          <w:rFonts w:ascii="Arial" w:hAnsi="Arial" w:cs="Arial"/>
          <w:sz w:val="22"/>
          <w:szCs w:val="22"/>
        </w:rPr>
      </w:pPr>
    </w:p>
    <w:p w14:paraId="7FB24F30" w14:textId="01E6655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C32DD">
        <w:rPr>
          <w:rFonts w:ascii="Arial" w:hAnsi="Arial" w:cs="Arial"/>
          <w:i/>
          <w:sz w:val="22"/>
          <w:szCs w:val="22"/>
        </w:rPr>
        <w:t>N/A</w:t>
      </w:r>
    </w:p>
    <w:p w14:paraId="7694EC34" w14:textId="77777777" w:rsidR="00C01A3F" w:rsidRPr="00A406E5" w:rsidRDefault="00C01A3F" w:rsidP="00D22D9C">
      <w:pPr>
        <w:jc w:val="both"/>
        <w:rPr>
          <w:rFonts w:ascii="Arial" w:hAnsi="Arial" w:cs="Arial"/>
          <w:sz w:val="22"/>
          <w:szCs w:val="22"/>
        </w:rPr>
      </w:pPr>
    </w:p>
    <w:p w14:paraId="29ACECAC" w14:textId="5AE88384" w:rsidR="00D22D9C" w:rsidRPr="003C32DD" w:rsidRDefault="00D22D9C" w:rsidP="00D22D9C">
      <w:pPr>
        <w:numPr>
          <w:ilvl w:val="0"/>
          <w:numId w:val="6"/>
        </w:numPr>
        <w:jc w:val="both"/>
        <w:rPr>
          <w:rFonts w:ascii="Arial" w:hAnsi="Arial" w:cs="Arial"/>
          <w:b/>
          <w:sz w:val="22"/>
          <w:szCs w:val="22"/>
        </w:rPr>
      </w:pPr>
      <w:r w:rsidRPr="003C32DD">
        <w:rPr>
          <w:rFonts w:ascii="Arial" w:hAnsi="Arial" w:cs="Arial"/>
          <w:b/>
          <w:sz w:val="22"/>
          <w:szCs w:val="22"/>
        </w:rPr>
        <w:t xml:space="preserve">Practical </w:t>
      </w:r>
      <w:r w:rsidR="005F3A53" w:rsidRPr="003C32DD">
        <w:rPr>
          <w:rFonts w:ascii="Arial" w:hAnsi="Arial" w:cs="Arial"/>
          <w:b/>
          <w:sz w:val="22"/>
          <w:szCs w:val="22"/>
        </w:rPr>
        <w:t>Skills</w:t>
      </w:r>
      <w:r w:rsidR="0056703D" w:rsidRPr="003C32DD">
        <w:rPr>
          <w:rFonts w:ascii="Arial" w:hAnsi="Arial" w:cs="Arial"/>
          <w:b/>
          <w:sz w:val="22"/>
          <w:szCs w:val="22"/>
        </w:rPr>
        <w:t xml:space="preserve"> </w:t>
      </w:r>
      <w:r w:rsidR="00D47CDC" w:rsidRPr="003C32DD">
        <w:rPr>
          <w:rFonts w:ascii="Arial" w:hAnsi="Arial" w:cs="Arial"/>
          <w:b/>
          <w:sz w:val="22"/>
          <w:szCs w:val="22"/>
        </w:rPr>
        <w:t>(25 marks out of 100)</w:t>
      </w:r>
    </w:p>
    <w:p w14:paraId="6A00572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A1C56C0" w14:textId="77777777" w:rsidR="00D22D9C" w:rsidRPr="00A406E5" w:rsidRDefault="00D22D9C" w:rsidP="00D22D9C">
      <w:pPr>
        <w:jc w:val="both"/>
        <w:rPr>
          <w:rFonts w:ascii="Arial" w:hAnsi="Arial" w:cs="Arial"/>
          <w:sz w:val="22"/>
          <w:szCs w:val="22"/>
        </w:rPr>
      </w:pPr>
    </w:p>
    <w:p w14:paraId="1C38C6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22F93F" w14:textId="77777777" w:rsidR="00D47CDC" w:rsidRPr="003C32DD" w:rsidRDefault="00D47CDC" w:rsidP="00C01A3F">
      <w:pPr>
        <w:jc w:val="both"/>
        <w:rPr>
          <w:rFonts w:ascii="Arial" w:hAnsi="Arial" w:cs="Arial"/>
          <w:i/>
          <w:sz w:val="22"/>
          <w:szCs w:val="22"/>
        </w:rPr>
      </w:pPr>
    </w:p>
    <w:p w14:paraId="3290AB96" w14:textId="77777777" w:rsidR="00D47CDC" w:rsidRPr="003C32DD" w:rsidRDefault="00D47CDC" w:rsidP="00D47CDC">
      <w:pPr>
        <w:pStyle w:val="ListParagraph"/>
        <w:numPr>
          <w:ilvl w:val="0"/>
          <w:numId w:val="25"/>
        </w:numPr>
        <w:jc w:val="both"/>
        <w:rPr>
          <w:rFonts w:ascii="Arial" w:hAnsi="Arial" w:cs="Arial"/>
          <w:i/>
          <w:sz w:val="22"/>
          <w:szCs w:val="22"/>
        </w:rPr>
      </w:pPr>
      <w:r w:rsidRPr="003C32DD">
        <w:rPr>
          <w:rFonts w:ascii="Arial" w:hAnsi="Arial" w:cs="Arial"/>
          <w:i/>
          <w:sz w:val="22"/>
          <w:szCs w:val="22"/>
        </w:rPr>
        <w:t>Select and apply a wide-ranging and challenging body of practical explorations and outcomes.</w:t>
      </w:r>
    </w:p>
    <w:p w14:paraId="73135EA6" w14:textId="2AE14C08" w:rsidR="00D47CDC" w:rsidRPr="003C32DD" w:rsidRDefault="00D47CDC" w:rsidP="00D47CDC">
      <w:pPr>
        <w:pStyle w:val="ListParagraph"/>
        <w:numPr>
          <w:ilvl w:val="0"/>
          <w:numId w:val="25"/>
        </w:numPr>
        <w:jc w:val="both"/>
        <w:rPr>
          <w:rFonts w:ascii="Arial" w:hAnsi="Arial" w:cs="Arial"/>
          <w:i/>
          <w:sz w:val="22"/>
          <w:szCs w:val="22"/>
        </w:rPr>
      </w:pPr>
      <w:r w:rsidRPr="003C32DD">
        <w:rPr>
          <w:rFonts w:ascii="Arial" w:hAnsi="Arial" w:cs="Arial"/>
          <w:i/>
          <w:sz w:val="22"/>
          <w:szCs w:val="22"/>
        </w:rPr>
        <w:t xml:space="preserve">Identify and select </w:t>
      </w:r>
      <w:r w:rsidRPr="003C32DD">
        <w:rPr>
          <w:rFonts w:ascii="Arial" w:hAnsi="Arial" w:cs="Arial"/>
          <w:sz w:val="22"/>
          <w:szCs w:val="22"/>
          <w:lang w:eastAsia="zh-CN"/>
        </w:rPr>
        <w:t>appropriate methods and techniques learnt to realise and clearly communicate your refined presentation.</w:t>
      </w:r>
    </w:p>
    <w:p w14:paraId="024B0701" w14:textId="77777777" w:rsidR="008566E5" w:rsidRPr="003C32DD" w:rsidRDefault="008566E5" w:rsidP="00D22D9C">
      <w:pPr>
        <w:jc w:val="both"/>
        <w:rPr>
          <w:rFonts w:ascii="Arial" w:hAnsi="Arial" w:cs="Arial"/>
          <w:sz w:val="22"/>
          <w:szCs w:val="22"/>
        </w:rPr>
      </w:pPr>
    </w:p>
    <w:p w14:paraId="1358594E" w14:textId="13CCF9F3" w:rsidR="00D22D9C" w:rsidRPr="003C32DD" w:rsidRDefault="005F3A53" w:rsidP="00D22D9C">
      <w:pPr>
        <w:numPr>
          <w:ilvl w:val="0"/>
          <w:numId w:val="6"/>
        </w:numPr>
        <w:jc w:val="both"/>
        <w:rPr>
          <w:rFonts w:ascii="Arial" w:hAnsi="Arial" w:cs="Arial"/>
          <w:b/>
          <w:sz w:val="22"/>
          <w:szCs w:val="22"/>
        </w:rPr>
      </w:pPr>
      <w:r w:rsidRPr="003C32DD">
        <w:rPr>
          <w:rFonts w:ascii="Arial" w:hAnsi="Arial" w:cs="Arial"/>
          <w:b/>
          <w:sz w:val="22"/>
          <w:szCs w:val="22"/>
        </w:rPr>
        <w:t xml:space="preserve">Transferable </w:t>
      </w:r>
      <w:r w:rsidR="00D22D9C" w:rsidRPr="003C32DD">
        <w:rPr>
          <w:rFonts w:ascii="Arial" w:hAnsi="Arial" w:cs="Arial"/>
          <w:b/>
          <w:sz w:val="22"/>
          <w:szCs w:val="22"/>
        </w:rPr>
        <w:t xml:space="preserve">Skills for </w:t>
      </w:r>
      <w:r w:rsidRPr="003C32DD">
        <w:rPr>
          <w:rFonts w:ascii="Arial" w:hAnsi="Arial" w:cs="Arial"/>
          <w:b/>
          <w:sz w:val="22"/>
          <w:szCs w:val="22"/>
        </w:rPr>
        <w:t xml:space="preserve">Life and </w:t>
      </w:r>
      <w:r w:rsidR="00D22D9C" w:rsidRPr="003C32DD">
        <w:rPr>
          <w:rFonts w:ascii="Arial" w:hAnsi="Arial" w:cs="Arial"/>
          <w:b/>
          <w:sz w:val="22"/>
          <w:szCs w:val="22"/>
        </w:rPr>
        <w:t xml:space="preserve">Professional Practice </w:t>
      </w:r>
      <w:r w:rsidR="00D47CDC" w:rsidRPr="003C32DD">
        <w:rPr>
          <w:rFonts w:ascii="Arial" w:hAnsi="Arial" w:cs="Arial"/>
          <w:b/>
          <w:sz w:val="22"/>
          <w:szCs w:val="22"/>
        </w:rPr>
        <w:t>(25 marks out of 100)</w:t>
      </w:r>
    </w:p>
    <w:p w14:paraId="3F66B1B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E6E64DE" w14:textId="77777777" w:rsidR="00D22D9C" w:rsidRPr="00A406E5" w:rsidRDefault="00D22D9C" w:rsidP="00D22D9C">
      <w:pPr>
        <w:jc w:val="both"/>
        <w:rPr>
          <w:rFonts w:ascii="Arial" w:hAnsi="Arial" w:cs="Arial"/>
          <w:sz w:val="22"/>
          <w:szCs w:val="22"/>
        </w:rPr>
      </w:pPr>
    </w:p>
    <w:p w14:paraId="6C2090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6122B5" w14:textId="77777777" w:rsidR="00C01A3F" w:rsidRPr="003C32DD" w:rsidRDefault="00C01A3F" w:rsidP="00D22D9C">
      <w:pPr>
        <w:jc w:val="both"/>
        <w:rPr>
          <w:rFonts w:ascii="Arial" w:hAnsi="Arial" w:cs="Arial"/>
          <w:sz w:val="22"/>
          <w:szCs w:val="22"/>
        </w:rPr>
      </w:pPr>
    </w:p>
    <w:p w14:paraId="4C24C4FD" w14:textId="77777777" w:rsidR="00D47CDC" w:rsidRPr="003C32DD" w:rsidRDefault="00D47CDC" w:rsidP="00D47CDC">
      <w:pPr>
        <w:pStyle w:val="ListParagraph"/>
        <w:numPr>
          <w:ilvl w:val="0"/>
          <w:numId w:val="26"/>
        </w:numPr>
        <w:jc w:val="both"/>
        <w:rPr>
          <w:rFonts w:ascii="Arial" w:hAnsi="Arial" w:cs="Arial"/>
          <w:i/>
          <w:sz w:val="22"/>
          <w:szCs w:val="22"/>
        </w:rPr>
      </w:pPr>
      <w:r w:rsidRPr="003C32DD">
        <w:rPr>
          <w:rFonts w:ascii="Arial" w:hAnsi="Arial" w:cs="Arial"/>
          <w:i/>
          <w:sz w:val="22"/>
          <w:szCs w:val="22"/>
        </w:rPr>
        <w:t>Present your work with care, applying attention to the finishing and detail required from professional practice necessary for future employment.</w:t>
      </w:r>
    </w:p>
    <w:p w14:paraId="39A603D0" w14:textId="77777777" w:rsidR="00D47CDC" w:rsidRPr="003C32DD" w:rsidRDefault="00D47CDC" w:rsidP="00D47CDC">
      <w:pPr>
        <w:pStyle w:val="ListParagraph"/>
        <w:numPr>
          <w:ilvl w:val="0"/>
          <w:numId w:val="26"/>
        </w:numPr>
        <w:jc w:val="both"/>
        <w:rPr>
          <w:rFonts w:ascii="Arial" w:hAnsi="Arial" w:cs="Arial"/>
          <w:i/>
          <w:sz w:val="22"/>
          <w:szCs w:val="22"/>
        </w:rPr>
      </w:pPr>
      <w:r w:rsidRPr="003C32DD">
        <w:rPr>
          <w:rFonts w:ascii="Arial" w:hAnsi="Arial" w:cs="Arial"/>
          <w:i/>
          <w:sz w:val="22"/>
          <w:szCs w:val="22"/>
        </w:rPr>
        <w:t xml:space="preserve">Apply your knowledge and skills in organisation and time-management. Work should be visually coherent and well-structured in presentation and organisation. </w:t>
      </w:r>
    </w:p>
    <w:p w14:paraId="30ED1D9A" w14:textId="77777777" w:rsidR="00D47CDC" w:rsidRPr="003C32DD" w:rsidRDefault="00D47CDC" w:rsidP="00D47CDC">
      <w:pPr>
        <w:pStyle w:val="ListParagraph"/>
        <w:numPr>
          <w:ilvl w:val="0"/>
          <w:numId w:val="26"/>
        </w:numPr>
        <w:jc w:val="both"/>
        <w:rPr>
          <w:rFonts w:ascii="Arial" w:hAnsi="Arial" w:cs="Arial"/>
          <w:i/>
          <w:sz w:val="22"/>
          <w:szCs w:val="22"/>
        </w:rPr>
      </w:pPr>
      <w:r w:rsidRPr="003C32DD">
        <w:rPr>
          <w:rFonts w:ascii="Arial" w:hAnsi="Arial" w:cs="Arial"/>
          <w:i/>
          <w:sz w:val="22"/>
          <w:szCs w:val="22"/>
        </w:rPr>
        <w:t>Take personal responsibility and pride in your presentation.</w:t>
      </w:r>
    </w:p>
    <w:p w14:paraId="3D05E208" w14:textId="77777777" w:rsidR="00D22D9C" w:rsidRPr="00A406E5" w:rsidRDefault="00D22D9C" w:rsidP="00D22D9C">
      <w:pPr>
        <w:jc w:val="both"/>
        <w:rPr>
          <w:rFonts w:ascii="Arial" w:hAnsi="Arial" w:cs="Arial"/>
          <w:sz w:val="22"/>
          <w:szCs w:val="22"/>
        </w:rPr>
      </w:pPr>
    </w:p>
    <w:p w14:paraId="25BD341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9B6FCE"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2AEA5EDF" w14:textId="77777777" w:rsidR="006A1F32" w:rsidRDefault="006A1F32" w:rsidP="006A1F32">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6A1F32" w14:paraId="2F8A57E7" w14:textId="77777777" w:rsidTr="006F14D1">
        <w:tc>
          <w:tcPr>
            <w:tcW w:w="13858" w:type="dxa"/>
            <w:shd w:val="clear" w:color="auto" w:fill="FF99FF"/>
          </w:tcPr>
          <w:p w14:paraId="7C4649CE" w14:textId="77777777" w:rsidR="006A1F32" w:rsidRPr="00995D51" w:rsidRDefault="006A1F32" w:rsidP="006F14D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5AFA54" w14:textId="77777777" w:rsidR="006A1F32" w:rsidRDefault="006A1F32" w:rsidP="006A1F3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A1F32" w:rsidRPr="00D9771E" w14:paraId="2642A8D7" w14:textId="77777777" w:rsidTr="006F14D1">
        <w:tc>
          <w:tcPr>
            <w:tcW w:w="13948" w:type="dxa"/>
            <w:shd w:val="clear" w:color="auto" w:fill="FF99FF"/>
          </w:tcPr>
          <w:p w14:paraId="6242584F" w14:textId="77777777" w:rsidR="006A1F32" w:rsidRPr="00D9771E" w:rsidRDefault="006A1F32" w:rsidP="006F14D1">
            <w:pPr>
              <w:rPr>
                <w:rFonts w:ascii="Arial" w:hAnsi="Arial" w:cs="Arial"/>
                <w:b/>
              </w:rPr>
            </w:pPr>
            <w:r>
              <w:rPr>
                <w:rFonts w:ascii="Arial" w:hAnsi="Arial" w:cs="Arial"/>
                <w:b/>
              </w:rPr>
              <w:t>Level 5</w:t>
            </w:r>
          </w:p>
        </w:tc>
      </w:tr>
      <w:tr w:rsidR="006A1F32" w:rsidRPr="00D9771E" w14:paraId="40A86ACA" w14:textId="77777777" w:rsidTr="006F14D1">
        <w:tc>
          <w:tcPr>
            <w:tcW w:w="13948" w:type="dxa"/>
            <w:shd w:val="clear" w:color="auto" w:fill="FFCCFF"/>
          </w:tcPr>
          <w:p w14:paraId="66540749" w14:textId="77777777" w:rsidR="006A1F32" w:rsidRPr="00B669B1" w:rsidRDefault="006A1F32" w:rsidP="006F14D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815971C" w14:textId="77777777" w:rsidR="006A1F32" w:rsidRPr="00D9771E" w:rsidRDefault="006A1F32" w:rsidP="006A1F3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A1F32" w:rsidRPr="00D9771E" w14:paraId="0CF90320" w14:textId="77777777" w:rsidTr="006F14D1">
        <w:trPr>
          <w:tblHeader/>
        </w:trPr>
        <w:tc>
          <w:tcPr>
            <w:tcW w:w="1735" w:type="dxa"/>
            <w:shd w:val="clear" w:color="auto" w:fill="FF99FF"/>
          </w:tcPr>
          <w:p w14:paraId="0F52CAD7" w14:textId="77777777" w:rsidR="006A1F32" w:rsidRPr="00C73F6F" w:rsidRDefault="006A1F32" w:rsidP="006F14D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63C6063"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54A9E58"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AA94A7F"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SATISFACTORY</w:t>
            </w:r>
          </w:p>
          <w:p w14:paraId="6B9BAA46" w14:textId="77777777" w:rsidR="006A1F32" w:rsidRPr="00D9771E" w:rsidRDefault="006A1F32" w:rsidP="006F14D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DE02BDA"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GOOD</w:t>
            </w:r>
          </w:p>
          <w:p w14:paraId="2BFF1DBE" w14:textId="77777777" w:rsidR="006A1F32" w:rsidRPr="00D9771E" w:rsidRDefault="006A1F32" w:rsidP="006F14D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524C9CD"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VERY GOOD</w:t>
            </w:r>
          </w:p>
          <w:p w14:paraId="1F5EBE20" w14:textId="77777777" w:rsidR="006A1F32" w:rsidRPr="00D9771E" w:rsidRDefault="006A1F32" w:rsidP="006F14D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0B0A6D2"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EXCELLENT</w:t>
            </w:r>
          </w:p>
          <w:p w14:paraId="63FC8DEB" w14:textId="77777777" w:rsidR="006A1F32" w:rsidRPr="00D9771E" w:rsidRDefault="006A1F32" w:rsidP="006F14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ADD6316"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EXCEPTIONAL</w:t>
            </w:r>
          </w:p>
          <w:p w14:paraId="4A2F205A" w14:textId="77777777" w:rsidR="006A1F32" w:rsidRPr="00D9771E" w:rsidRDefault="006A1F32" w:rsidP="006F14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A1F32" w:rsidRPr="00D9771E" w14:paraId="5DF13D70" w14:textId="77777777" w:rsidTr="006F14D1">
        <w:trPr>
          <w:tblHeader/>
        </w:trPr>
        <w:tc>
          <w:tcPr>
            <w:tcW w:w="1735" w:type="dxa"/>
            <w:shd w:val="clear" w:color="auto" w:fill="FF99FF"/>
          </w:tcPr>
          <w:p w14:paraId="47F9A1B7" w14:textId="77777777" w:rsidR="006A1F32" w:rsidRPr="00D9771E" w:rsidRDefault="006A1F32" w:rsidP="006F14D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EBDC112"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A4B657" w14:textId="77777777" w:rsidR="006A1F32" w:rsidRPr="00D9771E" w:rsidRDefault="006A1F32" w:rsidP="006F14D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9F4098A"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21EB61F"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F3D8593" w14:textId="77777777" w:rsidR="006A1F32" w:rsidRPr="00D9771E" w:rsidRDefault="006A1F32" w:rsidP="006F14D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63A28BA" w14:textId="77777777" w:rsidR="006A1F32" w:rsidRPr="00D9771E" w:rsidRDefault="006A1F32" w:rsidP="006F14D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039369E" w14:textId="77777777" w:rsidR="006A1F32" w:rsidRPr="00D9771E" w:rsidRDefault="006A1F32" w:rsidP="006F14D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A1F32" w:rsidRPr="00D9771E" w14:paraId="04212266" w14:textId="77777777" w:rsidTr="006F14D1">
        <w:tc>
          <w:tcPr>
            <w:tcW w:w="1735" w:type="dxa"/>
            <w:shd w:val="clear" w:color="auto" w:fill="FF99FF"/>
          </w:tcPr>
          <w:p w14:paraId="0ACEDD37" w14:textId="77777777" w:rsidR="006A1F32" w:rsidRPr="00F65EEE" w:rsidRDefault="006A1F32" w:rsidP="006F14D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092D32" w14:textId="77777777" w:rsidR="006A1F32" w:rsidRPr="00F65EEE" w:rsidRDefault="006A1F32" w:rsidP="006F14D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17A312" w14:textId="77777777" w:rsidR="006A1F32" w:rsidRDefault="006A1F32" w:rsidP="006F14D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D79D17" w14:textId="77777777" w:rsidR="006A1F32" w:rsidRPr="00B669B1" w:rsidRDefault="006A1F32" w:rsidP="006F14D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FB253FF" w14:textId="77777777" w:rsidR="006A1F32" w:rsidRPr="00B669B1" w:rsidRDefault="006A1F32" w:rsidP="006F14D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4D32E8" w14:textId="77777777" w:rsidR="006A1F32" w:rsidRPr="00B669B1" w:rsidRDefault="006A1F32" w:rsidP="006F14D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A6BCE3" w14:textId="77777777" w:rsidR="006A1F32" w:rsidRPr="00B669B1" w:rsidRDefault="006A1F32" w:rsidP="006F14D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A8F256" w14:textId="77777777" w:rsidR="006A1F32" w:rsidRPr="00B669B1" w:rsidRDefault="006A1F32" w:rsidP="006F14D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65849D" w14:textId="77777777" w:rsidR="006A1F32" w:rsidRPr="00B669B1" w:rsidRDefault="006A1F32" w:rsidP="006F14D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9D5DCA" w14:textId="77777777" w:rsidR="006A1F32" w:rsidRPr="00B669B1" w:rsidRDefault="006A1F32" w:rsidP="006F14D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23F7A9" w14:textId="77777777" w:rsidR="006A1F32" w:rsidRPr="00B669B1" w:rsidRDefault="006A1F32" w:rsidP="006F14D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E0C9BC" w14:textId="77777777" w:rsidR="006A1F32" w:rsidRPr="00B669B1" w:rsidRDefault="006A1F32" w:rsidP="006F14D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A82C1A" w14:textId="77777777" w:rsidR="006A1F32" w:rsidRPr="00B669B1" w:rsidRDefault="006A1F32" w:rsidP="006F14D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B0D67B" w14:textId="77777777" w:rsidR="006A1F32" w:rsidRPr="00B669B1" w:rsidRDefault="006A1F32" w:rsidP="006F14D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6A1F32" w:rsidRPr="00D9771E" w14:paraId="04221AC3" w14:textId="77777777" w:rsidTr="006F14D1">
        <w:tc>
          <w:tcPr>
            <w:tcW w:w="1735" w:type="dxa"/>
            <w:shd w:val="clear" w:color="auto" w:fill="FF99FF"/>
          </w:tcPr>
          <w:p w14:paraId="06316452" w14:textId="77777777" w:rsidR="006A1F32" w:rsidRPr="00D9771E" w:rsidRDefault="006A1F32" w:rsidP="006F14D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E25949" w14:textId="77777777" w:rsidR="006A1F32" w:rsidRPr="00B669B1" w:rsidRDefault="006A1F32" w:rsidP="006F14D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88018A" w14:textId="77777777" w:rsidR="006A1F32" w:rsidRPr="00B669B1" w:rsidRDefault="006A1F32" w:rsidP="006F14D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1AFD192" w14:textId="77777777" w:rsidR="006A1F32" w:rsidRPr="00B669B1" w:rsidRDefault="006A1F32" w:rsidP="006F14D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0777A0" w14:textId="77777777" w:rsidR="006A1F32" w:rsidRPr="00B669B1" w:rsidRDefault="006A1F32" w:rsidP="006F14D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8507B2" w14:textId="77777777" w:rsidR="006A1F32" w:rsidRPr="00B669B1" w:rsidRDefault="006A1F32" w:rsidP="006F14D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88517F3" w14:textId="77777777" w:rsidR="006A1F32" w:rsidRPr="00B669B1" w:rsidRDefault="006A1F32" w:rsidP="006F14D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F4886B" w14:textId="77777777" w:rsidR="006A1F32" w:rsidRPr="00B669B1" w:rsidRDefault="006A1F32" w:rsidP="006F14D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6A1F32" w:rsidRPr="00D9771E" w14:paraId="43E093CC" w14:textId="77777777" w:rsidTr="006F14D1">
        <w:tc>
          <w:tcPr>
            <w:tcW w:w="1735" w:type="dxa"/>
            <w:shd w:val="clear" w:color="auto" w:fill="FF99FF"/>
          </w:tcPr>
          <w:p w14:paraId="2B694C8F" w14:textId="77777777" w:rsidR="006A1F32" w:rsidRDefault="006A1F32" w:rsidP="006F14D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AAD9C1" w14:textId="77777777" w:rsidR="006A1F32" w:rsidRPr="00F65EEE" w:rsidRDefault="006A1F32" w:rsidP="006F14D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2705F63" w14:textId="77777777" w:rsidR="006A1F32" w:rsidRDefault="006A1F32" w:rsidP="006F14D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C081B20" w14:textId="77777777" w:rsidR="006A1F32" w:rsidRDefault="006A1F32" w:rsidP="006F14D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E059A60" w14:textId="77777777" w:rsidR="006A1F32" w:rsidRPr="00B669B1" w:rsidRDefault="006A1F32" w:rsidP="006F14D1">
            <w:pPr>
              <w:rPr>
                <w:rFonts w:ascii="Arial" w:hAnsi="Arial" w:cs="Arial"/>
              </w:rPr>
            </w:pPr>
          </w:p>
        </w:tc>
        <w:tc>
          <w:tcPr>
            <w:tcW w:w="1736" w:type="dxa"/>
          </w:tcPr>
          <w:p w14:paraId="1800498B" w14:textId="77777777" w:rsidR="006A1F32" w:rsidRPr="00B669B1" w:rsidRDefault="006A1F32" w:rsidP="006F14D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1205DA" w14:textId="77777777" w:rsidR="006A1F32" w:rsidRPr="00B669B1" w:rsidRDefault="006A1F32" w:rsidP="006F14D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4776A69" w14:textId="77777777" w:rsidR="006A1F32" w:rsidRDefault="006A1F32" w:rsidP="006F14D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43A45C4" w14:textId="77777777" w:rsidR="006A1F32" w:rsidRPr="00E518DC" w:rsidRDefault="006A1F32" w:rsidP="006F14D1">
            <w:pPr>
              <w:rPr>
                <w:rFonts w:ascii="Arial" w:hAnsi="Arial" w:cs="Arial"/>
              </w:rPr>
            </w:pPr>
          </w:p>
          <w:p w14:paraId="6A934159" w14:textId="77777777" w:rsidR="006A1F32" w:rsidRPr="00B669B1" w:rsidRDefault="006A1F32" w:rsidP="006F14D1">
            <w:pPr>
              <w:rPr>
                <w:rFonts w:ascii="Arial" w:hAnsi="Arial" w:cs="Arial"/>
              </w:rPr>
            </w:pPr>
          </w:p>
        </w:tc>
        <w:tc>
          <w:tcPr>
            <w:tcW w:w="1736" w:type="dxa"/>
          </w:tcPr>
          <w:p w14:paraId="2E3EE8AC" w14:textId="77777777" w:rsidR="006A1F32" w:rsidRPr="00B669B1" w:rsidRDefault="006A1F32" w:rsidP="006F14D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E70D332" w14:textId="77777777" w:rsidR="006A1F32" w:rsidRPr="00B669B1" w:rsidRDefault="006A1F32" w:rsidP="006F14D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962EE4C" w14:textId="77777777" w:rsidR="006A1F32" w:rsidRPr="00B669B1" w:rsidRDefault="006A1F32" w:rsidP="006F14D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35C97E0" w14:textId="77777777" w:rsidR="006A1F32" w:rsidRPr="00B669B1" w:rsidRDefault="006A1F32" w:rsidP="006F14D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23B440C" w14:textId="77777777" w:rsidR="006A1F32" w:rsidRDefault="006A1F32" w:rsidP="006F14D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6AE2167" w14:textId="77777777" w:rsidR="006A1F32" w:rsidRPr="00B669B1" w:rsidRDefault="006A1F32" w:rsidP="006F14D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1444A3B" w14:textId="77777777" w:rsidR="006A1F32" w:rsidRPr="00B669B1" w:rsidRDefault="006A1F32" w:rsidP="006F14D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6A1F32" w:rsidRPr="00D9771E" w14:paraId="3DB0812F" w14:textId="77777777" w:rsidTr="006F14D1">
        <w:tc>
          <w:tcPr>
            <w:tcW w:w="1735" w:type="dxa"/>
            <w:shd w:val="clear" w:color="auto" w:fill="FF99FF"/>
          </w:tcPr>
          <w:p w14:paraId="1992D533" w14:textId="77777777" w:rsidR="006A1F32" w:rsidRDefault="006A1F32" w:rsidP="006F14D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109C212" w14:textId="77777777" w:rsidR="006A1F32" w:rsidRPr="002E6269" w:rsidRDefault="006A1F32" w:rsidP="006F14D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E66FD63" w14:textId="77777777" w:rsidR="006A1F32" w:rsidRPr="00B669B1" w:rsidRDefault="006A1F32" w:rsidP="006F14D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013986E" w14:textId="77777777" w:rsidR="006A1F32" w:rsidRDefault="006A1F32" w:rsidP="006F14D1">
            <w:pPr>
              <w:rPr>
                <w:rFonts w:ascii="Arial" w:hAnsi="Arial" w:cs="Arial"/>
              </w:rPr>
            </w:pPr>
            <w:r w:rsidRPr="00B669B1">
              <w:rPr>
                <w:rFonts w:ascii="Arial" w:hAnsi="Arial" w:cs="Arial"/>
              </w:rPr>
              <w:t>Little or no appreciation of the context of the application.</w:t>
            </w:r>
          </w:p>
          <w:p w14:paraId="7ACB8927" w14:textId="77777777" w:rsidR="006A1F32" w:rsidRDefault="006A1F32" w:rsidP="006F14D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D598B29" w14:textId="77777777" w:rsidR="006A1F32" w:rsidRPr="00B669B1" w:rsidRDefault="006A1F32" w:rsidP="006F14D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3C969D" w14:textId="77777777" w:rsidR="006A1F32" w:rsidRDefault="006A1F32" w:rsidP="006F14D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26ABC1B" w14:textId="77777777" w:rsidR="006A1F32" w:rsidRPr="00B669B1" w:rsidRDefault="006A1F32" w:rsidP="006F14D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3BF450F" w14:textId="77777777" w:rsidR="006A1F32" w:rsidRPr="00B669B1" w:rsidRDefault="006A1F32" w:rsidP="006F14D1">
            <w:pPr>
              <w:rPr>
                <w:rFonts w:ascii="Arial" w:hAnsi="Arial" w:cs="Arial"/>
              </w:rPr>
            </w:pPr>
          </w:p>
          <w:p w14:paraId="5BC8FDA1" w14:textId="77777777" w:rsidR="006A1F32" w:rsidRPr="00B669B1" w:rsidRDefault="006A1F32" w:rsidP="006F14D1">
            <w:pPr>
              <w:rPr>
                <w:rFonts w:ascii="Arial" w:hAnsi="Arial" w:cs="Arial"/>
              </w:rPr>
            </w:pPr>
          </w:p>
        </w:tc>
        <w:tc>
          <w:tcPr>
            <w:tcW w:w="1736" w:type="dxa"/>
          </w:tcPr>
          <w:p w14:paraId="48B6F7A2" w14:textId="77777777" w:rsidR="006A1F32" w:rsidRPr="00B669B1" w:rsidRDefault="006A1F32" w:rsidP="006F14D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E46DC24" w14:textId="77777777" w:rsidR="006A1F32" w:rsidRDefault="006A1F32" w:rsidP="006F14D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782632" w14:textId="77777777" w:rsidR="006A1F32" w:rsidRPr="00B669B1" w:rsidRDefault="006A1F32" w:rsidP="006F14D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F5E3330" w14:textId="77777777" w:rsidR="006A1F32" w:rsidRPr="00B669B1" w:rsidRDefault="006A1F32" w:rsidP="006F14D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BDEAF5A" w14:textId="77777777" w:rsidR="006A1F32" w:rsidRDefault="006A1F32" w:rsidP="006F14D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F9CD5C" w14:textId="77777777" w:rsidR="006A1F32" w:rsidRPr="00B669B1" w:rsidRDefault="006A1F32" w:rsidP="006F14D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2482F12" w14:textId="77777777" w:rsidR="006A1F32" w:rsidRPr="00B669B1" w:rsidRDefault="006A1F32" w:rsidP="006F14D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64287B3" w14:textId="77777777" w:rsidR="006A1F32" w:rsidRPr="00B669B1" w:rsidRDefault="006A1F32" w:rsidP="006F14D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15CC6C8" w14:textId="77777777" w:rsidR="006A1F32" w:rsidRPr="00B669B1" w:rsidRDefault="006A1F32" w:rsidP="006F14D1">
            <w:pPr>
              <w:rPr>
                <w:rFonts w:ascii="Arial" w:hAnsi="Arial" w:cs="Arial"/>
              </w:rPr>
            </w:pPr>
            <w:r w:rsidRPr="00B669B1">
              <w:rPr>
                <w:rFonts w:ascii="Arial" w:hAnsi="Arial" w:cs="Arial"/>
              </w:rPr>
              <w:t xml:space="preserve">Evidence of some creativity. </w:t>
            </w:r>
          </w:p>
        </w:tc>
        <w:tc>
          <w:tcPr>
            <w:tcW w:w="1736" w:type="dxa"/>
          </w:tcPr>
          <w:p w14:paraId="5F429795" w14:textId="77777777" w:rsidR="006A1F32" w:rsidRPr="00B669B1" w:rsidRDefault="006A1F32" w:rsidP="006F14D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8BE206D" w14:textId="77777777" w:rsidR="006A1F32" w:rsidRPr="00B669B1" w:rsidRDefault="006A1F32" w:rsidP="006F14D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EEA6C0" w14:textId="77777777" w:rsidR="006A1F32" w:rsidRPr="00B669B1" w:rsidRDefault="006A1F32" w:rsidP="006F14D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E7FF395" w14:textId="77777777" w:rsidR="006A1F32" w:rsidRPr="00B669B1" w:rsidRDefault="006A1F32" w:rsidP="006F14D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6A1F32" w:rsidRPr="00D9771E" w14:paraId="634D9122" w14:textId="77777777" w:rsidTr="006F14D1">
        <w:tc>
          <w:tcPr>
            <w:tcW w:w="1735" w:type="dxa"/>
            <w:shd w:val="clear" w:color="auto" w:fill="FF99FF"/>
          </w:tcPr>
          <w:p w14:paraId="3758AAD6" w14:textId="77777777" w:rsidR="006A1F32" w:rsidRDefault="006A1F32" w:rsidP="006F14D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F9EA783" w14:textId="77777777" w:rsidR="006A1F32" w:rsidRPr="002E6269" w:rsidRDefault="006A1F32" w:rsidP="006F14D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48D2946" w14:textId="77777777" w:rsidR="006A1F32" w:rsidRPr="00CC222E" w:rsidRDefault="006A1F32" w:rsidP="006F14D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7556B9" w14:textId="77777777" w:rsidR="006A1F32" w:rsidRPr="00E07BE3" w:rsidRDefault="006A1F32" w:rsidP="006F14D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8CA716" w14:textId="77777777" w:rsidR="006A1F32" w:rsidRPr="00E07BE3" w:rsidRDefault="006A1F32" w:rsidP="006F14D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4F2D374" w14:textId="77777777" w:rsidR="006A1F32" w:rsidRPr="00ED3ABD" w:rsidRDefault="006A1F32" w:rsidP="006F14D1">
            <w:pPr>
              <w:rPr>
                <w:rFonts w:ascii="Arial" w:hAnsi="Arial" w:cs="Arial"/>
              </w:rPr>
            </w:pPr>
          </w:p>
          <w:p w14:paraId="52A6E886" w14:textId="77777777" w:rsidR="006A1F32" w:rsidRPr="00E07BE3" w:rsidRDefault="006A1F32" w:rsidP="006F14D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333F48" w14:textId="77777777" w:rsidR="006A1F32" w:rsidRPr="00E07BE3" w:rsidRDefault="006A1F32" w:rsidP="006F14D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10FAEDC" w14:textId="77777777" w:rsidR="006A1F32" w:rsidRPr="00E07BE3" w:rsidRDefault="006A1F32" w:rsidP="006F14D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1B3F182" w14:textId="77777777" w:rsidR="006A1F32" w:rsidRPr="00E07BE3" w:rsidRDefault="006A1F32" w:rsidP="006F14D1">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F44DBED" w14:textId="77777777" w:rsidR="006A1F32" w:rsidRPr="00E07BE3" w:rsidRDefault="006A1F32" w:rsidP="006F14D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FB5C273" w14:textId="77777777" w:rsidR="006A1F32" w:rsidRPr="00E07BE3" w:rsidRDefault="006A1F32" w:rsidP="006F14D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F1AE30" w14:textId="77777777" w:rsidR="006A1F32" w:rsidRPr="00E07BE3" w:rsidRDefault="006A1F32" w:rsidP="006F14D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4B43D4F" w14:textId="77777777" w:rsidR="006A1F32" w:rsidRPr="00E07BE3" w:rsidRDefault="006A1F32" w:rsidP="006F14D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1A0B952" w14:textId="77777777" w:rsidR="006A1F32" w:rsidRPr="00E07BE3" w:rsidRDefault="006A1F32" w:rsidP="006F14D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F24C6A" w14:textId="77777777" w:rsidR="006A1F32" w:rsidRPr="00E07BE3" w:rsidRDefault="006A1F32" w:rsidP="006F14D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36A5F3E" w14:textId="77777777" w:rsidR="006A1F32" w:rsidRPr="00E07BE3" w:rsidRDefault="006A1F32" w:rsidP="006F14D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D4941C" w14:textId="77777777" w:rsidR="006A1F32" w:rsidRPr="00E07BE3" w:rsidRDefault="006A1F32" w:rsidP="006F14D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42ADB3" w14:textId="77777777" w:rsidR="006A1F32" w:rsidRPr="00E07BE3" w:rsidRDefault="006A1F32" w:rsidP="006F14D1">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0E4FFF" w14:textId="77777777" w:rsidR="006A1F32" w:rsidRPr="00E07BE3" w:rsidRDefault="006A1F32" w:rsidP="006F14D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51FA44E" w14:textId="77777777" w:rsidR="006A1F32" w:rsidRPr="00E07BE3" w:rsidRDefault="006A1F32" w:rsidP="006F14D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EF3529" w14:textId="77777777" w:rsidR="006A1F32" w:rsidRPr="00E07BE3" w:rsidRDefault="006A1F32" w:rsidP="006F14D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D7365F" w14:textId="77777777" w:rsidR="006A1F32" w:rsidRPr="00E07BE3" w:rsidRDefault="006A1F32" w:rsidP="006F14D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1C5AF27" w14:textId="77777777" w:rsidR="006A1F32" w:rsidRPr="00D9771E" w:rsidRDefault="006A1F32" w:rsidP="006A1F32">
      <w:pPr>
        <w:rPr>
          <w:rFonts w:ascii="Arial" w:hAnsi="Arial" w:cs="Arial"/>
        </w:rPr>
      </w:pPr>
    </w:p>
    <w:sectPr w:rsidR="006A1F32" w:rsidRPr="00D9771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2696D" w14:textId="77777777" w:rsidR="006F5314" w:rsidRDefault="006F5314">
      <w:r>
        <w:separator/>
      </w:r>
    </w:p>
  </w:endnote>
  <w:endnote w:type="continuationSeparator" w:id="0">
    <w:p w14:paraId="09CB43B9" w14:textId="77777777" w:rsidR="006F5314" w:rsidRDefault="006F5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5683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C001A" w14:textId="77777777" w:rsidR="006F5314" w:rsidRDefault="006F5314">
      <w:r>
        <w:separator/>
      </w:r>
    </w:p>
  </w:footnote>
  <w:footnote w:type="continuationSeparator" w:id="0">
    <w:p w14:paraId="1C13B661" w14:textId="77777777" w:rsidR="006F5314" w:rsidRDefault="006F5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6D6F98"/>
    <w:multiLevelType w:val="hybridMultilevel"/>
    <w:tmpl w:val="C6B48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B55D52"/>
    <w:multiLevelType w:val="hybridMultilevel"/>
    <w:tmpl w:val="9BE66C36"/>
    <w:lvl w:ilvl="0" w:tplc="53F8D530">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991DDB"/>
    <w:multiLevelType w:val="hybridMultilevel"/>
    <w:tmpl w:val="30164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084F8B"/>
    <w:multiLevelType w:val="hybridMultilevel"/>
    <w:tmpl w:val="AE76835C"/>
    <w:lvl w:ilvl="0" w:tplc="53F8D530">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2D6E2D"/>
    <w:multiLevelType w:val="hybridMultilevel"/>
    <w:tmpl w:val="11D6B1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4939CB"/>
    <w:multiLevelType w:val="hybridMultilevel"/>
    <w:tmpl w:val="ACFA94F4"/>
    <w:lvl w:ilvl="0" w:tplc="19F2C1C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986FE1"/>
    <w:multiLevelType w:val="hybridMultilevel"/>
    <w:tmpl w:val="238CF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FE673A"/>
    <w:multiLevelType w:val="hybridMultilevel"/>
    <w:tmpl w:val="B2528B88"/>
    <w:lvl w:ilvl="0" w:tplc="53F8D530">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B576C36"/>
    <w:multiLevelType w:val="hybridMultilevel"/>
    <w:tmpl w:val="518CB69E"/>
    <w:lvl w:ilvl="0" w:tplc="C842269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E1D4258"/>
    <w:multiLevelType w:val="hybridMultilevel"/>
    <w:tmpl w:val="BB288B06"/>
    <w:lvl w:ilvl="0" w:tplc="53F8D530">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E47553"/>
    <w:multiLevelType w:val="hybridMultilevel"/>
    <w:tmpl w:val="74742A78"/>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7"/>
  </w:num>
  <w:num w:numId="3">
    <w:abstractNumId w:val="29"/>
  </w:num>
  <w:num w:numId="4">
    <w:abstractNumId w:val="20"/>
  </w:num>
  <w:num w:numId="5">
    <w:abstractNumId w:val="14"/>
  </w:num>
  <w:num w:numId="6">
    <w:abstractNumId w:val="28"/>
  </w:num>
  <w:num w:numId="7">
    <w:abstractNumId w:val="6"/>
  </w:num>
  <w:num w:numId="8">
    <w:abstractNumId w:val="27"/>
  </w:num>
  <w:num w:numId="9">
    <w:abstractNumId w:val="18"/>
  </w:num>
  <w:num w:numId="10">
    <w:abstractNumId w:val="9"/>
  </w:num>
  <w:num w:numId="11">
    <w:abstractNumId w:val="10"/>
  </w:num>
  <w:num w:numId="12">
    <w:abstractNumId w:val="15"/>
  </w:num>
  <w:num w:numId="13">
    <w:abstractNumId w:val="25"/>
  </w:num>
  <w:num w:numId="14">
    <w:abstractNumId w:val="8"/>
  </w:num>
  <w:num w:numId="15">
    <w:abstractNumId w:val="0"/>
  </w:num>
  <w:num w:numId="16">
    <w:abstractNumId w:val="13"/>
  </w:num>
  <w:num w:numId="17">
    <w:abstractNumId w:val="23"/>
  </w:num>
  <w:num w:numId="18">
    <w:abstractNumId w:val="1"/>
  </w:num>
  <w:num w:numId="19">
    <w:abstractNumId w:val="30"/>
  </w:num>
  <w:num w:numId="20">
    <w:abstractNumId w:val="16"/>
  </w:num>
  <w:num w:numId="21">
    <w:abstractNumId w:val="19"/>
  </w:num>
  <w:num w:numId="22">
    <w:abstractNumId w:val="12"/>
  </w:num>
  <w:num w:numId="23">
    <w:abstractNumId w:val="4"/>
  </w:num>
  <w:num w:numId="24">
    <w:abstractNumId w:val="22"/>
  </w:num>
  <w:num w:numId="25">
    <w:abstractNumId w:val="26"/>
  </w:num>
  <w:num w:numId="26">
    <w:abstractNumId w:val="2"/>
  </w:num>
  <w:num w:numId="27">
    <w:abstractNumId w:val="24"/>
  </w:num>
  <w:num w:numId="28">
    <w:abstractNumId w:val="7"/>
  </w:num>
  <w:num w:numId="29">
    <w:abstractNumId w:val="21"/>
  </w:num>
  <w:num w:numId="30">
    <w:abstractNumId w:val="1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45B8"/>
    <w:rsid w:val="000E413A"/>
    <w:rsid w:val="000F5AA3"/>
    <w:rsid w:val="00100396"/>
    <w:rsid w:val="00100B5C"/>
    <w:rsid w:val="0010563D"/>
    <w:rsid w:val="001106E9"/>
    <w:rsid w:val="00124CA5"/>
    <w:rsid w:val="001257FF"/>
    <w:rsid w:val="00134F77"/>
    <w:rsid w:val="001363A5"/>
    <w:rsid w:val="00152E9D"/>
    <w:rsid w:val="00154487"/>
    <w:rsid w:val="001702BA"/>
    <w:rsid w:val="0017512A"/>
    <w:rsid w:val="00196958"/>
    <w:rsid w:val="001A1E39"/>
    <w:rsid w:val="001A24F3"/>
    <w:rsid w:val="001B405C"/>
    <w:rsid w:val="001B5F45"/>
    <w:rsid w:val="001E1050"/>
    <w:rsid w:val="001E1D2C"/>
    <w:rsid w:val="001E1E1F"/>
    <w:rsid w:val="001E2007"/>
    <w:rsid w:val="001E57C1"/>
    <w:rsid w:val="001F07EF"/>
    <w:rsid w:val="001F50B6"/>
    <w:rsid w:val="001F6D7A"/>
    <w:rsid w:val="002139F2"/>
    <w:rsid w:val="00224849"/>
    <w:rsid w:val="0022746E"/>
    <w:rsid w:val="00227E54"/>
    <w:rsid w:val="00235F71"/>
    <w:rsid w:val="002444CA"/>
    <w:rsid w:val="00260DE6"/>
    <w:rsid w:val="00273FEE"/>
    <w:rsid w:val="0028204E"/>
    <w:rsid w:val="0028591B"/>
    <w:rsid w:val="002878BF"/>
    <w:rsid w:val="00291841"/>
    <w:rsid w:val="002C449B"/>
    <w:rsid w:val="002C6040"/>
    <w:rsid w:val="002D5B3F"/>
    <w:rsid w:val="002E272E"/>
    <w:rsid w:val="002F5778"/>
    <w:rsid w:val="00305BC5"/>
    <w:rsid w:val="003223E0"/>
    <w:rsid w:val="00335C9E"/>
    <w:rsid w:val="0034694C"/>
    <w:rsid w:val="00350D0F"/>
    <w:rsid w:val="00352C4A"/>
    <w:rsid w:val="00362560"/>
    <w:rsid w:val="003732FD"/>
    <w:rsid w:val="0037429E"/>
    <w:rsid w:val="003753B2"/>
    <w:rsid w:val="00376559"/>
    <w:rsid w:val="00382BAA"/>
    <w:rsid w:val="00384D73"/>
    <w:rsid w:val="00387FCD"/>
    <w:rsid w:val="00393EB6"/>
    <w:rsid w:val="003A3CE5"/>
    <w:rsid w:val="003B366F"/>
    <w:rsid w:val="003B3F9D"/>
    <w:rsid w:val="003B6C95"/>
    <w:rsid w:val="003B7C75"/>
    <w:rsid w:val="003C32DD"/>
    <w:rsid w:val="003C5060"/>
    <w:rsid w:val="003E5751"/>
    <w:rsid w:val="004046A9"/>
    <w:rsid w:val="00404C50"/>
    <w:rsid w:val="00423934"/>
    <w:rsid w:val="00426244"/>
    <w:rsid w:val="00432C5B"/>
    <w:rsid w:val="00451810"/>
    <w:rsid w:val="00470A38"/>
    <w:rsid w:val="00477880"/>
    <w:rsid w:val="004874DE"/>
    <w:rsid w:val="00494428"/>
    <w:rsid w:val="004A4ED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703D"/>
    <w:rsid w:val="00576AB4"/>
    <w:rsid w:val="00577917"/>
    <w:rsid w:val="0058048A"/>
    <w:rsid w:val="00590667"/>
    <w:rsid w:val="005969E2"/>
    <w:rsid w:val="005A1689"/>
    <w:rsid w:val="005A2812"/>
    <w:rsid w:val="005A340E"/>
    <w:rsid w:val="005A737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803"/>
    <w:rsid w:val="0065719E"/>
    <w:rsid w:val="00661D6F"/>
    <w:rsid w:val="006628E9"/>
    <w:rsid w:val="0066725E"/>
    <w:rsid w:val="006716C7"/>
    <w:rsid w:val="0067599F"/>
    <w:rsid w:val="00676F0E"/>
    <w:rsid w:val="00681208"/>
    <w:rsid w:val="00681FA9"/>
    <w:rsid w:val="00691EA9"/>
    <w:rsid w:val="006934D4"/>
    <w:rsid w:val="006A1F32"/>
    <w:rsid w:val="006A6DC3"/>
    <w:rsid w:val="006B68FF"/>
    <w:rsid w:val="006B6BF5"/>
    <w:rsid w:val="006D49ED"/>
    <w:rsid w:val="006D55CE"/>
    <w:rsid w:val="006D637A"/>
    <w:rsid w:val="006D6F24"/>
    <w:rsid w:val="006F0F95"/>
    <w:rsid w:val="006F45BF"/>
    <w:rsid w:val="006F5314"/>
    <w:rsid w:val="006F60E0"/>
    <w:rsid w:val="00702F71"/>
    <w:rsid w:val="007366DF"/>
    <w:rsid w:val="00757839"/>
    <w:rsid w:val="00770C81"/>
    <w:rsid w:val="00791024"/>
    <w:rsid w:val="00793F0A"/>
    <w:rsid w:val="007A2657"/>
    <w:rsid w:val="007B6053"/>
    <w:rsid w:val="007C682C"/>
    <w:rsid w:val="007D2385"/>
    <w:rsid w:val="007D5DE2"/>
    <w:rsid w:val="007F214F"/>
    <w:rsid w:val="00800069"/>
    <w:rsid w:val="008042F0"/>
    <w:rsid w:val="008310A0"/>
    <w:rsid w:val="00835D29"/>
    <w:rsid w:val="00842E7F"/>
    <w:rsid w:val="00852933"/>
    <w:rsid w:val="00855D05"/>
    <w:rsid w:val="008566E5"/>
    <w:rsid w:val="008566FE"/>
    <w:rsid w:val="00865B46"/>
    <w:rsid w:val="00883EF2"/>
    <w:rsid w:val="00896134"/>
    <w:rsid w:val="008A62BC"/>
    <w:rsid w:val="008B43E7"/>
    <w:rsid w:val="008D1FB6"/>
    <w:rsid w:val="008D4E36"/>
    <w:rsid w:val="008D763F"/>
    <w:rsid w:val="008F036F"/>
    <w:rsid w:val="008F1308"/>
    <w:rsid w:val="008F78C2"/>
    <w:rsid w:val="009017D7"/>
    <w:rsid w:val="00901CE9"/>
    <w:rsid w:val="00902A92"/>
    <w:rsid w:val="00904568"/>
    <w:rsid w:val="00911394"/>
    <w:rsid w:val="00923EF2"/>
    <w:rsid w:val="00926D25"/>
    <w:rsid w:val="00926E9D"/>
    <w:rsid w:val="009315A0"/>
    <w:rsid w:val="00932C6E"/>
    <w:rsid w:val="00933F10"/>
    <w:rsid w:val="009433C5"/>
    <w:rsid w:val="00952F5B"/>
    <w:rsid w:val="009538D8"/>
    <w:rsid w:val="00965881"/>
    <w:rsid w:val="00973A3F"/>
    <w:rsid w:val="00983693"/>
    <w:rsid w:val="009871FF"/>
    <w:rsid w:val="00990799"/>
    <w:rsid w:val="00995D51"/>
    <w:rsid w:val="009A0631"/>
    <w:rsid w:val="009B10ED"/>
    <w:rsid w:val="009D2A5A"/>
    <w:rsid w:val="009D3491"/>
    <w:rsid w:val="009D3EA4"/>
    <w:rsid w:val="009D649C"/>
    <w:rsid w:val="009E4BC1"/>
    <w:rsid w:val="009F5CB2"/>
    <w:rsid w:val="00A03BB8"/>
    <w:rsid w:val="00A16E98"/>
    <w:rsid w:val="00A3156D"/>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119"/>
    <w:rsid w:val="00B84B5B"/>
    <w:rsid w:val="00B86446"/>
    <w:rsid w:val="00BA1176"/>
    <w:rsid w:val="00BA58D7"/>
    <w:rsid w:val="00BE0B01"/>
    <w:rsid w:val="00BE79C7"/>
    <w:rsid w:val="00BF3CB5"/>
    <w:rsid w:val="00BF48DA"/>
    <w:rsid w:val="00C01A3F"/>
    <w:rsid w:val="00C073F1"/>
    <w:rsid w:val="00C1285B"/>
    <w:rsid w:val="00C1361B"/>
    <w:rsid w:val="00C14E1F"/>
    <w:rsid w:val="00C315AF"/>
    <w:rsid w:val="00C36D9A"/>
    <w:rsid w:val="00C44A72"/>
    <w:rsid w:val="00C54EC2"/>
    <w:rsid w:val="00C61FC2"/>
    <w:rsid w:val="00C705F9"/>
    <w:rsid w:val="00C80F0F"/>
    <w:rsid w:val="00C84DE8"/>
    <w:rsid w:val="00C8667A"/>
    <w:rsid w:val="00C93BCB"/>
    <w:rsid w:val="00CC241A"/>
    <w:rsid w:val="00CD08CD"/>
    <w:rsid w:val="00CD6970"/>
    <w:rsid w:val="00CE4035"/>
    <w:rsid w:val="00CE65AB"/>
    <w:rsid w:val="00CE6D5C"/>
    <w:rsid w:val="00CF0AD2"/>
    <w:rsid w:val="00CF4266"/>
    <w:rsid w:val="00D22D9C"/>
    <w:rsid w:val="00D241F1"/>
    <w:rsid w:val="00D275CB"/>
    <w:rsid w:val="00D30DFA"/>
    <w:rsid w:val="00D463A5"/>
    <w:rsid w:val="00D4710D"/>
    <w:rsid w:val="00D47CDC"/>
    <w:rsid w:val="00D47D25"/>
    <w:rsid w:val="00D62ACD"/>
    <w:rsid w:val="00DA36EE"/>
    <w:rsid w:val="00DB116D"/>
    <w:rsid w:val="00DD17CC"/>
    <w:rsid w:val="00DE217A"/>
    <w:rsid w:val="00DE232E"/>
    <w:rsid w:val="00DE67C2"/>
    <w:rsid w:val="00DF321B"/>
    <w:rsid w:val="00E230E0"/>
    <w:rsid w:val="00E27F15"/>
    <w:rsid w:val="00E33DB0"/>
    <w:rsid w:val="00E409CE"/>
    <w:rsid w:val="00E51AAC"/>
    <w:rsid w:val="00E66CC0"/>
    <w:rsid w:val="00E728A9"/>
    <w:rsid w:val="00E807D9"/>
    <w:rsid w:val="00E958A2"/>
    <w:rsid w:val="00EA0F4E"/>
    <w:rsid w:val="00EA295B"/>
    <w:rsid w:val="00EA3B9B"/>
    <w:rsid w:val="00EA6801"/>
    <w:rsid w:val="00EB4F96"/>
    <w:rsid w:val="00ED7072"/>
    <w:rsid w:val="00EE3132"/>
    <w:rsid w:val="00EE3D9D"/>
    <w:rsid w:val="00EE6F25"/>
    <w:rsid w:val="00F02126"/>
    <w:rsid w:val="00F03D85"/>
    <w:rsid w:val="00F044A6"/>
    <w:rsid w:val="00F05E3C"/>
    <w:rsid w:val="00F06AEC"/>
    <w:rsid w:val="00F07C8C"/>
    <w:rsid w:val="00F249F1"/>
    <w:rsid w:val="00F25B9D"/>
    <w:rsid w:val="00F2664E"/>
    <w:rsid w:val="00F31163"/>
    <w:rsid w:val="00F311D9"/>
    <w:rsid w:val="00F31C04"/>
    <w:rsid w:val="00F442A7"/>
    <w:rsid w:val="00F57A89"/>
    <w:rsid w:val="00F61A20"/>
    <w:rsid w:val="00F63DD9"/>
    <w:rsid w:val="00F67644"/>
    <w:rsid w:val="00F677BC"/>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A8CE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F06AEC"/>
    <w:pPr>
      <w:pBdr>
        <w:top w:val="nil"/>
        <w:left w:val="nil"/>
        <w:bottom w:val="nil"/>
        <w:right w:val="nil"/>
        <w:between w:val="nil"/>
        <w:bar w:val="nil"/>
      </w:pBdr>
    </w:pPr>
    <w:rPr>
      <w:rFonts w:ascii="Calibri" w:eastAsia="Arial Unicode MS" w:hAnsi="Calibri" w:cs="Arial Unicode MS"/>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40</TotalTime>
  <Pages>9</Pages>
  <Words>3586</Words>
  <Characters>20446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Matthew Archer</cp:lastModifiedBy>
  <cp:revision>7</cp:revision>
  <cp:lastPrinted>2018-09-24T11:10:00Z</cp:lastPrinted>
  <dcterms:created xsi:type="dcterms:W3CDTF">2018-12-12T15:26:00Z</dcterms:created>
  <dcterms:modified xsi:type="dcterms:W3CDTF">2019-01-17T13:50:00Z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