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PlainTable4"/>
        <w:tblW w:w="5114" w:type="pct"/>
        <w:tblBorders>
          <w:top w:val="single" w:sz="8" w:space="0" w:color="BFBFBF" w:themeColor="background1" w:themeShade="BF"/>
          <w:bottom w:val="single" w:sz="8" w:space="0" w:color="BFBFBF" w:themeColor="background1" w:themeShade="BF"/>
        </w:tblBorders>
        <w:tblCellMar>
          <w:left w:w="115" w:type="dxa"/>
          <w:right w:w="115" w:type="dxa"/>
        </w:tblCellMar>
        <w:tblLook w:val="0600" w:firstRow="0" w:lastRow="0" w:firstColumn="0" w:lastColumn="0" w:noHBand="1" w:noVBand="1"/>
        <w:tblCaption w:val="Layout table"/>
      </w:tblPr>
      <w:tblGrid>
        <w:gridCol w:w="14956"/>
        <w:gridCol w:w="362"/>
        <w:gridCol w:w="394"/>
        <w:gridCol w:w="37"/>
      </w:tblGrid>
      <w:tr w:rsidR="00EB29B2" w14:paraId="3B985793" w14:textId="77777777" w:rsidTr="00890D27">
        <w:tc>
          <w:tcPr>
            <w:tcW w:w="4644" w:type="pct"/>
            <w:gridSpan w:val="2"/>
            <w:tcBorders>
              <w:bottom w:val="single" w:sz="8" w:space="0" w:color="BFBFBF" w:themeColor="background1" w:themeShade="BF"/>
            </w:tcBorders>
          </w:tcPr>
          <w:tbl>
            <w:tblPr>
              <w:tblStyle w:val="TableCalendar"/>
              <w:tblpPr w:leftFromText="180" w:rightFromText="180" w:vertAnchor="text" w:horzAnchor="margin" w:tblpY="638"/>
              <w:tblW w:w="15078" w:type="dxa"/>
              <w:tblBorders>
                <w:insideH w:val="single" w:sz="4" w:space="0" w:color="BFBFBF" w:themeColor="background1" w:themeShade="BF"/>
              </w:tblBorders>
              <w:tblLook w:val="0420" w:firstRow="1" w:lastRow="0" w:firstColumn="0" w:lastColumn="0" w:noHBand="0" w:noVBand="1"/>
              <w:tblCaption w:val="Layout table"/>
            </w:tblPr>
            <w:tblGrid>
              <w:gridCol w:w="2130"/>
              <w:gridCol w:w="2131"/>
              <w:gridCol w:w="2131"/>
              <w:gridCol w:w="2131"/>
              <w:gridCol w:w="2293"/>
              <w:gridCol w:w="2131"/>
              <w:gridCol w:w="2131"/>
            </w:tblGrid>
            <w:tr w:rsidR="0076518A" w14:paraId="3B985768" w14:textId="77777777" w:rsidTr="00890D2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606"/>
              </w:trPr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871A86" w:themeFill="accent6" w:themeFillShade="BF"/>
                </w:tcPr>
                <w:p w14:paraId="3B985761" w14:textId="77777777" w:rsidR="0076518A" w:rsidRPr="008C3553" w:rsidRDefault="0076518A" w:rsidP="0076518A">
                  <w:pPr>
                    <w:pStyle w:val="Days"/>
                    <w:rPr>
                      <w:rFonts w:ascii="Book Antiqua" w:hAnsi="Book Antiqua"/>
                      <w:color w:val="auto"/>
                      <w:sz w:val="32"/>
                    </w:rPr>
                  </w:pPr>
                  <w:r w:rsidRPr="008C3553">
                    <w:rPr>
                      <w:rFonts w:ascii="Book Antiqua" w:hAnsi="Book Antiqua"/>
                      <w:sz w:val="32"/>
                    </w:rPr>
                    <w:t>Sunday</w:t>
                  </w:r>
                </w:p>
              </w:tc>
              <w:sdt>
                <w:sdtPr>
                  <w:rPr>
                    <w:rFonts w:ascii="Book Antiqua" w:hAnsi="Book Antiqua"/>
                    <w:sz w:val="32"/>
                  </w:rPr>
                  <w:id w:val="1830477086"/>
                  <w:placeholder>
                    <w:docPart w:val="667DE129D4364B48981C79472F8D14F5"/>
                  </w:placeholder>
                  <w:temporary/>
                  <w:showingPlcHdr/>
                  <w15:appearance w15:val="hidden"/>
                </w:sdtPr>
                <w:sdtEndPr/>
                <w:sdtContent>
                  <w:tc>
                    <w:tcPr>
                      <w:tcW w:w="714" w:type="pct"/>
                      <w:tc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326BA6" w:themeFill="text2" w:themeFillShade="BF"/>
                    </w:tcPr>
                    <w:p w14:paraId="3B985762" w14:textId="77777777" w:rsidR="0076518A" w:rsidRPr="008C3553" w:rsidRDefault="0076518A" w:rsidP="0076518A">
                      <w:pPr>
                        <w:pStyle w:val="Days"/>
                        <w:rPr>
                          <w:rFonts w:ascii="Book Antiqua" w:hAnsi="Book Antiqua"/>
                          <w:sz w:val="32"/>
                        </w:rPr>
                      </w:pPr>
                      <w:r w:rsidRPr="008C3553">
                        <w:rPr>
                          <w:rFonts w:ascii="Book Antiqua" w:hAnsi="Book Antiqua"/>
                          <w:sz w:val="32"/>
                        </w:rPr>
                        <w:t>Monday</w:t>
                      </w:r>
                    </w:p>
                  </w:tc>
                </w:sdtContent>
              </w:sdt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326BA6" w:themeFill="text2" w:themeFillShade="BF"/>
                </w:tcPr>
                <w:p w14:paraId="3B985763" w14:textId="77777777" w:rsidR="0076518A" w:rsidRPr="008C3553" w:rsidRDefault="00161AD4" w:rsidP="0076518A">
                  <w:pPr>
                    <w:pStyle w:val="Days"/>
                    <w:rPr>
                      <w:rFonts w:ascii="Book Antiqua" w:hAnsi="Book Antiqua"/>
                      <w:sz w:val="32"/>
                    </w:rPr>
                  </w:pPr>
                  <w:sdt>
                    <w:sdtPr>
                      <w:rPr>
                        <w:rFonts w:ascii="Book Antiqua" w:hAnsi="Book Antiqua"/>
                        <w:sz w:val="32"/>
                      </w:rPr>
                      <w:id w:val="1049036045"/>
                      <w:placeholder>
                        <w:docPart w:val="F48F141E9D0F421CB99C1F03643A7AFA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76518A" w:rsidRPr="008C3553">
                        <w:rPr>
                          <w:rFonts w:ascii="Book Antiqua" w:hAnsi="Book Antiqua"/>
                          <w:sz w:val="32"/>
                        </w:rPr>
                        <w:t>Tuesday</w:t>
                      </w:r>
                    </w:sdtContent>
                  </w:sdt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871A86" w:themeFill="accent6" w:themeFillShade="BF"/>
                </w:tcPr>
                <w:p w14:paraId="3B985764" w14:textId="77777777" w:rsidR="0076518A" w:rsidRPr="008C3553" w:rsidRDefault="00161AD4" w:rsidP="0076518A">
                  <w:pPr>
                    <w:pStyle w:val="Days"/>
                    <w:rPr>
                      <w:rFonts w:ascii="Book Antiqua" w:hAnsi="Book Antiqua"/>
                      <w:color w:val="auto"/>
                      <w:sz w:val="32"/>
                    </w:rPr>
                  </w:pPr>
                  <w:sdt>
                    <w:sdtPr>
                      <w:rPr>
                        <w:rFonts w:ascii="Book Antiqua" w:hAnsi="Book Antiqua"/>
                        <w:color w:val="auto"/>
                        <w:sz w:val="32"/>
                      </w:rPr>
                      <w:id w:val="513506771"/>
                      <w:placeholder>
                        <w:docPart w:val="7DBBFF95D06E43D98873F90E7B86FC0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76518A" w:rsidRPr="008C3553">
                        <w:rPr>
                          <w:rFonts w:ascii="Book Antiqua" w:hAnsi="Book Antiqua"/>
                          <w:sz w:val="32"/>
                          <w:shd w:val="clear" w:color="auto" w:fill="871A86" w:themeFill="accent6" w:themeFillShade="BF"/>
                        </w:rPr>
                        <w:t>Wednesday</w:t>
                      </w:r>
                    </w:sdtContent>
                  </w:sdt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326BA6" w:themeFill="text2" w:themeFillShade="BF"/>
                </w:tcPr>
                <w:p w14:paraId="3B985765" w14:textId="77777777" w:rsidR="0076518A" w:rsidRPr="008C3553" w:rsidRDefault="00161AD4" w:rsidP="0076518A">
                  <w:pPr>
                    <w:pStyle w:val="Days"/>
                    <w:rPr>
                      <w:rFonts w:ascii="Book Antiqua" w:hAnsi="Book Antiqua"/>
                      <w:sz w:val="32"/>
                    </w:rPr>
                  </w:pPr>
                  <w:sdt>
                    <w:sdtPr>
                      <w:rPr>
                        <w:rFonts w:ascii="Book Antiqua" w:hAnsi="Book Antiqua"/>
                        <w:sz w:val="32"/>
                      </w:rPr>
                      <w:id w:val="1506241252"/>
                      <w:placeholder>
                        <w:docPart w:val="B665130EE7BD464184B95F68919A7667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76518A" w:rsidRPr="008C3553">
                        <w:rPr>
                          <w:rFonts w:ascii="Book Antiqua" w:hAnsi="Book Antiqua"/>
                          <w:sz w:val="32"/>
                        </w:rPr>
                        <w:t>Thursday</w:t>
                      </w:r>
                    </w:sdtContent>
                  </w:sdt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326BA6" w:themeFill="text2" w:themeFillShade="BF"/>
                </w:tcPr>
                <w:p w14:paraId="3B985766" w14:textId="77777777" w:rsidR="0076518A" w:rsidRPr="008C3553" w:rsidRDefault="00161AD4" w:rsidP="0076518A">
                  <w:pPr>
                    <w:pStyle w:val="Days"/>
                    <w:rPr>
                      <w:rFonts w:ascii="Book Antiqua" w:hAnsi="Book Antiqua"/>
                      <w:sz w:val="32"/>
                    </w:rPr>
                  </w:pPr>
                  <w:sdt>
                    <w:sdtPr>
                      <w:rPr>
                        <w:rFonts w:ascii="Book Antiqua" w:hAnsi="Book Antiqua"/>
                        <w:sz w:val="32"/>
                      </w:rPr>
                      <w:id w:val="366961532"/>
                      <w:placeholder>
                        <w:docPart w:val="70CAD96BFB08409EB6A0489BE39713EF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76518A" w:rsidRPr="008C3553">
                        <w:rPr>
                          <w:rFonts w:ascii="Book Antiqua" w:hAnsi="Book Antiqua"/>
                          <w:sz w:val="32"/>
                        </w:rPr>
                        <w:t>Friday</w:t>
                      </w:r>
                    </w:sdtContent>
                  </w:sdt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871A86" w:themeFill="accent6" w:themeFillShade="BF"/>
                </w:tcPr>
                <w:p w14:paraId="3B985767" w14:textId="77777777" w:rsidR="0076518A" w:rsidRPr="008C3553" w:rsidRDefault="00161AD4" w:rsidP="0076518A">
                  <w:pPr>
                    <w:pStyle w:val="Days"/>
                    <w:rPr>
                      <w:rFonts w:ascii="Book Antiqua" w:hAnsi="Book Antiqua"/>
                      <w:color w:val="auto"/>
                      <w:sz w:val="32"/>
                    </w:rPr>
                  </w:pPr>
                  <w:sdt>
                    <w:sdtPr>
                      <w:rPr>
                        <w:rFonts w:ascii="Book Antiqua" w:hAnsi="Book Antiqua"/>
                        <w:color w:val="auto"/>
                        <w:sz w:val="32"/>
                      </w:rPr>
                      <w:id w:val="-703411913"/>
                      <w:placeholder>
                        <w:docPart w:val="C14CD434D40C4C7B9D5DAF868FF01A94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76518A" w:rsidRPr="008C3553">
                        <w:rPr>
                          <w:rFonts w:ascii="Book Antiqua" w:hAnsi="Book Antiqua"/>
                          <w:sz w:val="32"/>
                          <w:shd w:val="clear" w:color="auto" w:fill="871A86" w:themeFill="accent6" w:themeFillShade="BF"/>
                        </w:rPr>
                        <w:t>Saturday</w:t>
                      </w:r>
                    </w:sdtContent>
                  </w:sdt>
                </w:p>
              </w:tc>
            </w:tr>
            <w:tr w:rsidR="00A235AF" w14:paraId="3B985778" w14:textId="77777777" w:rsidTr="00890D27">
              <w:trPr>
                <w:trHeight w:hRule="exact" w:val="2154"/>
              </w:trPr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7F29ABC2" w14:textId="77777777" w:rsidR="00A235AF" w:rsidRDefault="00A235AF" w:rsidP="00A235AF">
                  <w:r>
                    <w:t>21 Oct</w:t>
                  </w:r>
                </w:p>
                <w:p w14:paraId="3B985771" w14:textId="23485D04" w:rsidR="00A235AF" w:rsidRDefault="00A235AF" w:rsidP="00A235AF"/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F64CA7E" w14:textId="77777777" w:rsidR="00A235AF" w:rsidRDefault="00A235AF" w:rsidP="00A235AF">
                  <w:r>
                    <w:t>22 Oct</w:t>
                  </w:r>
                </w:p>
                <w:p w14:paraId="650E4F35" w14:textId="11FDD436" w:rsidR="00A235AF" w:rsidRDefault="00395B7C" w:rsidP="00A235AF">
                  <w:r>
                    <w:t>Module i</w:t>
                  </w:r>
                  <w:r w:rsidR="00A235AF">
                    <w:t>ntroduction</w:t>
                  </w:r>
                </w:p>
                <w:p w14:paraId="7CDA08F6" w14:textId="77777777" w:rsidR="00E867DB" w:rsidRDefault="00E867DB" w:rsidP="00A235AF"/>
                <w:p w14:paraId="2956525F" w14:textId="3E7DD826" w:rsidR="00395B7C" w:rsidRDefault="00395B7C" w:rsidP="00A235AF">
                  <w:r>
                    <w:t>Origins of Chinese Civilisation</w:t>
                  </w:r>
                </w:p>
                <w:p w14:paraId="3B985772" w14:textId="669B0B53" w:rsidR="00A235AF" w:rsidRDefault="00A235AF" w:rsidP="00A235AF"/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864AAD7" w14:textId="77777777" w:rsidR="00A235AF" w:rsidRDefault="00A235AF" w:rsidP="00A235AF">
                  <w:r>
                    <w:t>23 Oct</w:t>
                  </w:r>
                </w:p>
                <w:p w14:paraId="204C473B" w14:textId="40320B8F" w:rsidR="007C5BCA" w:rsidRDefault="00145E52" w:rsidP="00EB4027">
                  <w:r>
                    <w:t>Lecture: Zhou dynasty</w:t>
                  </w:r>
                </w:p>
                <w:p w14:paraId="4941AB06" w14:textId="6AB8930D" w:rsidR="00A316C2" w:rsidRDefault="00A316C2" w:rsidP="00EB4027">
                  <w:r>
                    <w:t>Workshop: Evolution of Ancient Chinese Thought</w:t>
                  </w:r>
                </w:p>
                <w:p w14:paraId="3C66B71F" w14:textId="5E48B0A7" w:rsidR="00EB4027" w:rsidRDefault="00EB4027" w:rsidP="00EB4027">
                  <w:r>
                    <w:t>Exercise (for Thu): Write a chronology of Chinese history</w:t>
                  </w:r>
                </w:p>
                <w:p w14:paraId="6B19A9D1" w14:textId="77777777" w:rsidR="00145E52" w:rsidRDefault="00145E52" w:rsidP="00A235AF"/>
                <w:p w14:paraId="3B985773" w14:textId="2237E888" w:rsidR="007C5BCA" w:rsidRDefault="007C5BCA" w:rsidP="00A235AF"/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29175FEF" w14:textId="4CD8DAC8" w:rsidR="00A235AF" w:rsidRPr="00A235AF" w:rsidRDefault="00A235AF" w:rsidP="00A235AF">
                  <w:r>
                    <w:t>24 Oct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008EAF2" w14:textId="77777777" w:rsidR="00A235AF" w:rsidRDefault="00A235AF" w:rsidP="00A235AF">
                  <w:r>
                    <w:t>25 Oct</w:t>
                  </w:r>
                </w:p>
                <w:p w14:paraId="02E99C26" w14:textId="55E07B3A" w:rsidR="00A235AF" w:rsidRDefault="00395B7C" w:rsidP="00A235AF">
                  <w:r>
                    <w:t>Lecture</w:t>
                  </w:r>
                  <w:r w:rsidR="007C5BCA">
                    <w:t>: The Qin-Han Empires</w:t>
                  </w:r>
                </w:p>
                <w:p w14:paraId="48AB9F62" w14:textId="77777777" w:rsidR="00EB4027" w:rsidRDefault="00EB4027" w:rsidP="00A235AF"/>
                <w:p w14:paraId="1FE44766" w14:textId="5A1A93F9" w:rsidR="007C5BCA" w:rsidRDefault="007C5BCA" w:rsidP="00A235AF">
                  <w:r>
                    <w:t xml:space="preserve">Source Reading: Ruling </w:t>
                  </w:r>
                  <w:r w:rsidR="003B5152">
                    <w:t>through ritual (</w:t>
                  </w:r>
                  <w:r>
                    <w:rPr>
                      <w:i/>
                    </w:rPr>
                    <w:t>li</w:t>
                  </w:r>
                  <w:r>
                    <w:t xml:space="preserve"> </w:t>
                  </w:r>
                  <w:r>
                    <w:rPr>
                      <w:rFonts w:eastAsia="SimSun" w:hint="eastAsia"/>
                      <w:lang w:eastAsia="zh-CN"/>
                    </w:rPr>
                    <w:t>禮</w:t>
                  </w:r>
                  <w:r>
                    <w:t>)</w:t>
                  </w:r>
                </w:p>
                <w:p w14:paraId="635D480E" w14:textId="77777777" w:rsidR="002E63CC" w:rsidRDefault="002E63CC" w:rsidP="00A235AF"/>
                <w:p w14:paraId="3B985775" w14:textId="7932B72D" w:rsidR="00A235AF" w:rsidRDefault="00A235AF" w:rsidP="00A235AF"/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69CE478" w14:textId="60F11B09" w:rsidR="00A235AF" w:rsidRDefault="00A235AF" w:rsidP="00A235AF">
                  <w:r>
                    <w:t>26 Oct</w:t>
                  </w:r>
                </w:p>
                <w:p w14:paraId="69517F0D" w14:textId="3719034F" w:rsidR="00847216" w:rsidRDefault="00847216" w:rsidP="00A235AF">
                  <w:r>
                    <w:t>Essay Workshop</w:t>
                  </w:r>
                </w:p>
                <w:p w14:paraId="55A0B6C1" w14:textId="118FE7C7" w:rsidR="00145E52" w:rsidRDefault="00145E52" w:rsidP="00A235AF"/>
                <w:p w14:paraId="58BB72B7" w14:textId="08B95849" w:rsidR="00145E52" w:rsidRDefault="00E57814" w:rsidP="00A235AF">
                  <w:r>
                    <w:t xml:space="preserve">Source </w:t>
                  </w:r>
                  <w:r w:rsidR="00870A18">
                    <w:t>reading</w:t>
                  </w:r>
                  <w:r w:rsidR="00145E52">
                    <w:t xml:space="preserve">: Sima Qian’s </w:t>
                  </w:r>
                  <w:r w:rsidR="00145E52" w:rsidRPr="00145E52">
                    <w:rPr>
                      <w:i/>
                    </w:rPr>
                    <w:t>Shiji</w:t>
                  </w:r>
                </w:p>
                <w:p w14:paraId="03A656DE" w14:textId="552F7572" w:rsidR="00145E52" w:rsidRDefault="00145E52" w:rsidP="00A235AF"/>
                <w:p w14:paraId="1EE14611" w14:textId="77777777" w:rsidR="00A235AF" w:rsidRDefault="00A235AF" w:rsidP="00A235AF"/>
                <w:p w14:paraId="3B985776" w14:textId="5F15121A" w:rsidR="00A235AF" w:rsidRDefault="00A235AF" w:rsidP="00A235AF"/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3B985777" w14:textId="587542A6" w:rsidR="00A235AF" w:rsidRDefault="00A235AF" w:rsidP="00A235AF">
                  <w:r>
                    <w:t>27 Oct</w:t>
                  </w:r>
                </w:p>
              </w:tc>
            </w:tr>
            <w:tr w:rsidR="00A235AF" w14:paraId="3B985780" w14:textId="77777777" w:rsidTr="00890D27">
              <w:trPr>
                <w:trHeight w:hRule="exact" w:val="2154"/>
              </w:trPr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3B985779" w14:textId="258AC468" w:rsidR="00A235AF" w:rsidRDefault="00A235AF" w:rsidP="00A235AF">
                  <w:r>
                    <w:t>28 Oct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508CB89" w14:textId="77777777" w:rsidR="00A235AF" w:rsidRDefault="00A235AF" w:rsidP="00A235AF">
                  <w:r>
                    <w:t>29 Oct</w:t>
                  </w:r>
                </w:p>
                <w:p w14:paraId="3B6F88CA" w14:textId="6E1ACEAE" w:rsidR="00395B7C" w:rsidRDefault="00395B7C" w:rsidP="00A235AF">
                  <w:r>
                    <w:t>Lecture</w:t>
                  </w:r>
                  <w:r w:rsidR="007C5BCA">
                    <w:t>: The Period of Division</w:t>
                  </w:r>
                </w:p>
                <w:p w14:paraId="3D49B1C2" w14:textId="77777777" w:rsidR="00EB4027" w:rsidRDefault="00EB4027" w:rsidP="00A235AF"/>
                <w:p w14:paraId="5917CDC7" w14:textId="71685553" w:rsidR="00E57814" w:rsidRDefault="00EB4027" w:rsidP="00A235AF">
                  <w:r>
                    <w:t>Documentary</w:t>
                  </w:r>
                  <w:r w:rsidR="00E57814">
                    <w:t>: Daoism – A Question of Balance</w:t>
                  </w:r>
                </w:p>
                <w:p w14:paraId="3B98577A" w14:textId="07CC15DE" w:rsidR="00145E52" w:rsidRDefault="00145E52" w:rsidP="00A235AF"/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E4080B7" w14:textId="093319C5" w:rsidR="00870A18" w:rsidRDefault="00A235AF" w:rsidP="00A235AF">
                  <w:r>
                    <w:t>30 Oct</w:t>
                  </w:r>
                </w:p>
                <w:p w14:paraId="5D25E2F3" w14:textId="7DF0E9A6" w:rsidR="00395B7C" w:rsidRDefault="001A7F54" w:rsidP="00A235AF">
                  <w:r>
                    <w:t>Library Visit</w:t>
                  </w:r>
                </w:p>
                <w:p w14:paraId="03B48331" w14:textId="2E34D7B3" w:rsidR="001A7F54" w:rsidRDefault="007C5BCA" w:rsidP="00A235AF">
                  <w:r>
                    <w:t>Skills Workshop</w:t>
                  </w:r>
                </w:p>
                <w:p w14:paraId="67F601B3" w14:textId="77777777" w:rsidR="00395B7C" w:rsidRDefault="00395B7C" w:rsidP="00A235AF"/>
                <w:p w14:paraId="3B98577B" w14:textId="2EE6D13E" w:rsidR="00EB4027" w:rsidRDefault="00EB4027" w:rsidP="00A235AF"/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3B98577C" w14:textId="70CEA452" w:rsidR="00A235AF" w:rsidRDefault="00A235AF" w:rsidP="00A235AF">
                  <w:r>
                    <w:t>31 Oct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54BCD2E6" w14:textId="77777777" w:rsidR="00A235AF" w:rsidRDefault="00A235AF" w:rsidP="00A235AF">
                  <w:r>
                    <w:t>1 Nov</w:t>
                  </w:r>
                </w:p>
                <w:p w14:paraId="1E3E67A2" w14:textId="5099FCA3" w:rsidR="00A235AF" w:rsidRDefault="00395B7C" w:rsidP="00A235AF">
                  <w:r>
                    <w:t>Lecture</w:t>
                  </w:r>
                  <w:r w:rsidR="00145E52">
                    <w:t xml:space="preserve">: </w:t>
                  </w:r>
                  <w:r w:rsidR="00E833A8">
                    <w:t>Sui-Tang China</w:t>
                  </w:r>
                  <w:r w:rsidR="00E867DB">
                    <w:t xml:space="preserve"> &amp; the Other</w:t>
                  </w:r>
                </w:p>
                <w:p w14:paraId="44529339" w14:textId="77777777" w:rsidR="00EB4027" w:rsidRDefault="00EB4027" w:rsidP="00A235AF"/>
                <w:p w14:paraId="2882CDC2" w14:textId="7D50340A" w:rsidR="00E57814" w:rsidRDefault="00191D18" w:rsidP="00A235AF">
                  <w:r>
                    <w:t xml:space="preserve">Group discussion: </w:t>
                  </w:r>
                  <w:r w:rsidR="00EB4027">
                    <w:t xml:space="preserve">Was Tang China a </w:t>
                  </w:r>
                  <w:r>
                    <w:t>pluralistic</w:t>
                  </w:r>
                  <w:r w:rsidR="00EB4027">
                    <w:t>/cosmopolitan</w:t>
                  </w:r>
                  <w:r>
                    <w:t xml:space="preserve"> </w:t>
                  </w:r>
                  <w:r w:rsidR="00EB4027">
                    <w:t>society</w:t>
                  </w:r>
                  <w:r>
                    <w:t>?</w:t>
                  </w:r>
                </w:p>
                <w:p w14:paraId="3B98577D" w14:textId="2771CAA8" w:rsidR="00A235AF" w:rsidRDefault="00A235AF" w:rsidP="00A235AF"/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07D9DB5D" w14:textId="0FBA7CCF" w:rsidR="00A235AF" w:rsidRDefault="00A235AF" w:rsidP="00A235AF">
                  <w:r>
                    <w:t>2 Nov</w:t>
                  </w:r>
                </w:p>
                <w:p w14:paraId="6F0BAC77" w14:textId="09C8B7FB" w:rsidR="00191D18" w:rsidRDefault="00EB4027" w:rsidP="00A235AF">
                  <w:r>
                    <w:t>Documentary</w:t>
                  </w:r>
                  <w:r w:rsidR="00191D18">
                    <w:t>: Wu Zetian – The Woman who became Emperor</w:t>
                  </w:r>
                </w:p>
                <w:p w14:paraId="5EC064BE" w14:textId="77777777" w:rsidR="00EB4027" w:rsidRDefault="00EB4027" w:rsidP="00A235AF"/>
                <w:p w14:paraId="072B581A" w14:textId="63AC297C" w:rsidR="00FA6136" w:rsidRDefault="00E57814" w:rsidP="00A235AF">
                  <w:r>
                    <w:t>Workshop: Gender in China</w:t>
                  </w:r>
                </w:p>
                <w:p w14:paraId="4C78B41C" w14:textId="77777777" w:rsidR="00A235AF" w:rsidRDefault="00A235AF" w:rsidP="00A235AF"/>
                <w:p w14:paraId="3B98577E" w14:textId="022661FD" w:rsidR="00A235AF" w:rsidRDefault="00A235AF" w:rsidP="00A235AF"/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3B98577F" w14:textId="708C9160" w:rsidR="00A235AF" w:rsidRDefault="00A235AF" w:rsidP="00A235AF">
                  <w:r>
                    <w:t>3 Nov</w:t>
                  </w:r>
                </w:p>
              </w:tc>
            </w:tr>
            <w:tr w:rsidR="00A235AF" w14:paraId="3B985788" w14:textId="77777777" w:rsidTr="00890D27">
              <w:trPr>
                <w:trHeight w:hRule="exact" w:val="2154"/>
              </w:trPr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3B985781" w14:textId="5BB1F3C1" w:rsidR="00A235AF" w:rsidRDefault="00A235AF" w:rsidP="00A235AF">
                  <w:r>
                    <w:t>4 Nov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150866D" w14:textId="77777777" w:rsidR="00A235AF" w:rsidRDefault="00A235AF" w:rsidP="00A235AF">
                  <w:r>
                    <w:t>5 Nov</w:t>
                  </w:r>
                </w:p>
                <w:p w14:paraId="0E3AD6BE" w14:textId="77777777" w:rsidR="00395B7C" w:rsidRDefault="00395B7C" w:rsidP="00A235AF">
                  <w:r>
                    <w:t>Lecture</w:t>
                  </w:r>
                  <w:r w:rsidR="00145E52">
                    <w:t>: Song dynasty</w:t>
                  </w:r>
                </w:p>
                <w:p w14:paraId="350034B0" w14:textId="77777777" w:rsidR="00EB4027" w:rsidRDefault="00EB4027" w:rsidP="00A235AF"/>
                <w:p w14:paraId="3B985782" w14:textId="4A9E466A" w:rsidR="00145E52" w:rsidRDefault="00145E52" w:rsidP="00A235AF">
                  <w:r>
                    <w:t>Workshop: Woodblock Printing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400D2E79" w14:textId="77777777" w:rsidR="00A235AF" w:rsidRDefault="00A235AF" w:rsidP="00A235AF">
                  <w:r>
                    <w:t>6 Nov</w:t>
                  </w:r>
                </w:p>
                <w:p w14:paraId="29A8F316" w14:textId="3C961820" w:rsidR="00145E52" w:rsidRDefault="003B5152" w:rsidP="00A235AF">
                  <w:r>
                    <w:t xml:space="preserve">Case study: Environmental crisis under the Song </w:t>
                  </w:r>
                </w:p>
                <w:p w14:paraId="3B985783" w14:textId="4E4434C3" w:rsidR="00A235AF" w:rsidRDefault="00A235AF" w:rsidP="00A235AF">
                  <w:r>
                    <w:t>Submission Draft Essay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3B985784" w14:textId="7D4B293B" w:rsidR="00A235AF" w:rsidRDefault="00A235AF" w:rsidP="00A235AF">
                  <w:r>
                    <w:t>7 Nov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682E301" w14:textId="77777777" w:rsidR="00A235AF" w:rsidRDefault="00A235AF" w:rsidP="00A235AF">
                  <w:r>
                    <w:t>8 Nov</w:t>
                  </w:r>
                </w:p>
                <w:p w14:paraId="5CB22350" w14:textId="77D603B1" w:rsidR="00A235AF" w:rsidRDefault="00395B7C" w:rsidP="00A235AF">
                  <w:r>
                    <w:t>Lecture</w:t>
                  </w:r>
                  <w:r w:rsidR="002E63CC">
                    <w:t xml:space="preserve">: </w:t>
                  </w:r>
                  <w:r w:rsidR="00E57814">
                    <w:t>Yuan-</w:t>
                  </w:r>
                  <w:r w:rsidR="002E63CC">
                    <w:t xml:space="preserve">Ming </w:t>
                  </w:r>
                </w:p>
                <w:p w14:paraId="599596AA" w14:textId="77777777" w:rsidR="00EB4027" w:rsidRDefault="00EB4027" w:rsidP="00A235AF"/>
                <w:p w14:paraId="3E0D9230" w14:textId="63F21828" w:rsidR="00847216" w:rsidRDefault="00847216" w:rsidP="00A235AF">
                  <w:r>
                    <w:t>Feedback on Draft Essay</w:t>
                  </w:r>
                </w:p>
                <w:p w14:paraId="58D4C947" w14:textId="77777777" w:rsidR="00EB4027" w:rsidRDefault="00EB4027" w:rsidP="00A235AF"/>
                <w:p w14:paraId="3B985785" w14:textId="6F56ADB4" w:rsidR="003B5152" w:rsidRDefault="003B5152" w:rsidP="00A235AF">
                  <w:r>
                    <w:t>Presenta</w:t>
                  </w:r>
                  <w:r w:rsidR="00EB4027">
                    <w:t>tion Prep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30D64CD" w14:textId="77777777" w:rsidR="00A235AF" w:rsidRDefault="00A235AF" w:rsidP="00A235AF">
                  <w:r>
                    <w:t>9 Nov</w:t>
                  </w:r>
                </w:p>
                <w:p w14:paraId="737D16DE" w14:textId="6388ED64" w:rsidR="00A235AF" w:rsidRDefault="002E63CC" w:rsidP="00A235AF">
                  <w:r>
                    <w:t xml:space="preserve">Theory Time: </w:t>
                  </w:r>
                  <w:r w:rsidR="00E57814">
                    <w:t>China’s Grand Strategy</w:t>
                  </w:r>
                </w:p>
                <w:p w14:paraId="63A80010" w14:textId="77777777" w:rsidR="00EB4027" w:rsidRDefault="00EB4027" w:rsidP="00A235AF"/>
                <w:p w14:paraId="3B985786" w14:textId="6B52D450" w:rsidR="002E63CC" w:rsidRDefault="002E63CC" w:rsidP="00A235AF">
                  <w:r>
                    <w:t>Group D</w:t>
                  </w:r>
                  <w:r w:rsidR="00A316C2">
                    <w:t>iscussion</w:t>
                  </w:r>
                  <w:r w:rsidR="002E5642">
                    <w:t>: Is China’s hegemony beneficial?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3B985787" w14:textId="23732277" w:rsidR="00A235AF" w:rsidRDefault="00A235AF" w:rsidP="00A235AF">
                  <w:r>
                    <w:t>10 Nov</w:t>
                  </w:r>
                </w:p>
              </w:tc>
            </w:tr>
            <w:tr w:rsidR="00A235AF" w14:paraId="3B985790" w14:textId="77777777" w:rsidTr="00890D27">
              <w:trPr>
                <w:trHeight w:hRule="exact" w:val="2154"/>
              </w:trPr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3B985789" w14:textId="12FDEA0D" w:rsidR="00A235AF" w:rsidRDefault="00A235AF" w:rsidP="00A235AF">
                  <w:r>
                    <w:t>11 Nov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75143" w14:textId="77777777" w:rsidR="00A235AF" w:rsidRDefault="00A235AF" w:rsidP="00A235AF">
                  <w:r>
                    <w:t>12 Nov</w:t>
                  </w:r>
                </w:p>
                <w:p w14:paraId="1011D1C3" w14:textId="69E1EDC5" w:rsidR="00E57814" w:rsidRDefault="001A7F54" w:rsidP="00191D18">
                  <w:pPr>
                    <w:tabs>
                      <w:tab w:val="right" w:pos="1790"/>
                    </w:tabs>
                  </w:pPr>
                  <w:r>
                    <w:t>Lecture</w:t>
                  </w:r>
                  <w:r w:rsidR="00E833A8">
                    <w:t xml:space="preserve">: </w:t>
                  </w:r>
                  <w:r w:rsidR="003B5152">
                    <w:t>Qing China</w:t>
                  </w:r>
                </w:p>
                <w:p w14:paraId="7F0500E2" w14:textId="77777777" w:rsidR="00EB4027" w:rsidRDefault="00EB4027" w:rsidP="00A235AF"/>
                <w:p w14:paraId="3B98578A" w14:textId="3F176185" w:rsidR="00E57814" w:rsidRDefault="00E57814" w:rsidP="00A235AF">
                  <w:r>
                    <w:t>Theory Time: Fei Xiaotong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6D75F" w14:textId="77777777" w:rsidR="00A235AF" w:rsidRDefault="00A235AF" w:rsidP="00A235AF">
                  <w:r>
                    <w:t>13 Nov</w:t>
                  </w:r>
                </w:p>
                <w:p w14:paraId="3B98578B" w14:textId="120112E9" w:rsidR="00870A18" w:rsidRDefault="00EE1787" w:rsidP="00A235AF">
                  <w:r>
                    <w:t>Workshop: China and Europe in the 18</w:t>
                  </w:r>
                  <w:r w:rsidRPr="00EE1787">
                    <w:rPr>
                      <w:vertAlign w:val="superscript"/>
                    </w:rPr>
                    <w:t>th</w:t>
                  </w:r>
                  <w:r>
                    <w:t xml:space="preserve"> </w:t>
                  </w:r>
                  <w:r w:rsidR="00C85796">
                    <w:t>/ early 19</w:t>
                  </w:r>
                  <w:r w:rsidR="00C85796" w:rsidRPr="00C85796">
                    <w:rPr>
                      <w:vertAlign w:val="superscript"/>
                    </w:rPr>
                    <w:t>th</w:t>
                  </w:r>
                  <w:r w:rsidR="00C85796">
                    <w:t xml:space="preserve"> </w:t>
                  </w:r>
                  <w:bookmarkStart w:id="0" w:name="_GoBack"/>
                  <w:bookmarkEnd w:id="0"/>
                  <w:r>
                    <w:t>Century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556F2BBA" w14:textId="77777777" w:rsidR="00A235AF" w:rsidRDefault="00A235AF" w:rsidP="00A235AF">
                  <w:r>
                    <w:t>14 Nov</w:t>
                  </w:r>
                </w:p>
                <w:p w14:paraId="3B98578C" w14:textId="366EC89E" w:rsidR="00A235AF" w:rsidRDefault="00A235AF" w:rsidP="00A235AF">
                  <w:r>
                    <w:t>Presentation deadline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8E9DF" w14:textId="77777777" w:rsidR="00A235AF" w:rsidRDefault="00A235AF" w:rsidP="00A235AF">
                  <w:r>
                    <w:t>15 Nov</w:t>
                  </w:r>
                </w:p>
                <w:p w14:paraId="3B98578D" w14:textId="470A20D9" w:rsidR="00A235AF" w:rsidRDefault="002E5642" w:rsidP="00A235AF">
                  <w:r>
                    <w:t xml:space="preserve">Group </w:t>
                  </w:r>
                  <w:r w:rsidR="00A235AF">
                    <w:t>Presentations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0825F" w14:textId="77777777" w:rsidR="00A235AF" w:rsidRDefault="00A235AF" w:rsidP="00A235AF">
                  <w:r>
                    <w:t>16 Nov</w:t>
                  </w:r>
                </w:p>
                <w:p w14:paraId="5D2307E6" w14:textId="2D8C8D82" w:rsidR="00145E52" w:rsidRDefault="00A316C2" w:rsidP="00A235AF">
                  <w:r>
                    <w:t>Wrap up</w:t>
                  </w:r>
                </w:p>
                <w:p w14:paraId="3B98578E" w14:textId="223B6F21" w:rsidR="00A235AF" w:rsidRDefault="00A235AF" w:rsidP="00A235AF">
                  <w:r>
                    <w:t>Essay deadline</w:t>
                  </w:r>
                </w:p>
              </w:tc>
              <w:tc>
                <w:tcPr>
                  <w:tcW w:w="71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5CDF5" w:themeFill="accent6" w:themeFillTint="33"/>
                </w:tcPr>
                <w:p w14:paraId="3B98578F" w14:textId="70CBCB0E" w:rsidR="00A235AF" w:rsidRDefault="00A235AF" w:rsidP="00A235AF">
                  <w:r>
                    <w:t>17 Nov</w:t>
                  </w:r>
                </w:p>
              </w:tc>
            </w:tr>
          </w:tbl>
          <w:p w14:paraId="3B985791" w14:textId="4B0618AC" w:rsidR="00EB29B2" w:rsidRPr="00EF1DE6" w:rsidRDefault="008C3553" w:rsidP="0076518A">
            <w:pPr>
              <w:pStyle w:val="Month"/>
              <w:spacing w:after="40"/>
              <w:jc w:val="left"/>
              <w:rPr>
                <w:rFonts w:ascii="Book Antiqua" w:hAnsi="Book Antiqua"/>
                <w:sz w:val="40"/>
                <w:szCs w:val="40"/>
              </w:rPr>
            </w:pPr>
            <w:r w:rsidRPr="00EF1DE6">
              <w:rPr>
                <w:rFonts w:ascii="Book Antiqua" w:hAnsi="Book Antiqua"/>
                <w:sz w:val="40"/>
                <w:szCs w:val="40"/>
              </w:rPr>
              <w:t>Block</w:t>
            </w:r>
            <w:r w:rsidR="00A235AF" w:rsidRPr="00EF1DE6">
              <w:rPr>
                <w:rFonts w:ascii="Book Antiqua" w:hAnsi="Book Antiqua"/>
                <w:sz w:val="40"/>
                <w:szCs w:val="40"/>
              </w:rPr>
              <w:t xml:space="preserve"> 2</w:t>
            </w:r>
            <w:r w:rsidRPr="00EF1DE6">
              <w:rPr>
                <w:rFonts w:ascii="Book Antiqua" w:hAnsi="Book Antiqua"/>
                <w:sz w:val="40"/>
                <w:szCs w:val="40"/>
              </w:rPr>
              <w:t xml:space="preserve">                             Class</w:t>
            </w:r>
            <w:r w:rsidR="00A235AF" w:rsidRPr="00EF1DE6">
              <w:rPr>
                <w:rFonts w:ascii="Book Antiqua" w:hAnsi="Book Antiqua"/>
                <w:sz w:val="40"/>
                <w:szCs w:val="40"/>
              </w:rPr>
              <w:t xml:space="preserve"> HPCH4001</w:t>
            </w:r>
          </w:p>
        </w:tc>
        <w:tc>
          <w:tcPr>
            <w:tcW w:w="356" w:type="pct"/>
            <w:gridSpan w:val="2"/>
            <w:tcBorders>
              <w:bottom w:val="single" w:sz="8" w:space="0" w:color="BFBFBF" w:themeColor="background1" w:themeShade="BF"/>
            </w:tcBorders>
            <w:tcMar>
              <w:right w:w="0" w:type="dxa"/>
            </w:tcMar>
          </w:tcPr>
          <w:p w14:paraId="3B985792" w14:textId="77777777" w:rsidR="00EB29B2" w:rsidRDefault="00EB29B2" w:rsidP="0076518A">
            <w:pPr>
              <w:pStyle w:val="Year"/>
              <w:spacing w:after="40"/>
            </w:pPr>
          </w:p>
        </w:tc>
      </w:tr>
      <w:tr w:rsidR="00EB29B2" w14:paraId="3B985796" w14:textId="77777777" w:rsidTr="00890D27">
        <w:trPr>
          <w:gridAfter w:val="1"/>
          <w:wAfter w:w="110" w:type="pct"/>
        </w:trPr>
        <w:tc>
          <w:tcPr>
            <w:tcW w:w="4534" w:type="pct"/>
            <w:tcBorders>
              <w:top w:val="single" w:sz="8" w:space="0" w:color="BFBFBF" w:themeColor="background1" w:themeShade="BF"/>
              <w:bottom w:val="nil"/>
            </w:tcBorders>
          </w:tcPr>
          <w:p w14:paraId="3B985794" w14:textId="77777777" w:rsidR="00EB29B2" w:rsidRDefault="00EB29B2">
            <w:pPr>
              <w:pStyle w:val="NoSpacing"/>
            </w:pPr>
          </w:p>
        </w:tc>
        <w:tc>
          <w:tcPr>
            <w:tcW w:w="356" w:type="pct"/>
            <w:gridSpan w:val="2"/>
            <w:tcBorders>
              <w:top w:val="single" w:sz="8" w:space="0" w:color="BFBFBF" w:themeColor="background1" w:themeShade="BF"/>
              <w:bottom w:val="nil"/>
            </w:tcBorders>
          </w:tcPr>
          <w:p w14:paraId="3B985795" w14:textId="77777777" w:rsidR="00EB29B2" w:rsidRDefault="00EB29B2">
            <w:pPr>
              <w:pStyle w:val="NoSpacing"/>
            </w:pPr>
          </w:p>
        </w:tc>
      </w:tr>
    </w:tbl>
    <w:p w14:paraId="3B985797" w14:textId="77777777" w:rsidR="00EB29B2" w:rsidRDefault="00EB29B2"/>
    <w:sectPr w:rsidR="00EB29B2" w:rsidSect="00890D27">
      <w:pgSz w:w="16838" w:h="11906" w:orient="landscape" w:code="9"/>
      <w:pgMar w:top="720" w:right="720" w:bottom="720" w:left="72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8579A" w14:textId="77777777" w:rsidR="00CB3D3F" w:rsidRDefault="00CB3D3F">
      <w:pPr>
        <w:spacing w:before="0" w:after="0"/>
      </w:pPr>
      <w:r>
        <w:separator/>
      </w:r>
    </w:p>
  </w:endnote>
  <w:endnote w:type="continuationSeparator" w:id="0">
    <w:p w14:paraId="3B98579B" w14:textId="77777777" w:rsidR="00CB3D3F" w:rsidRDefault="00CB3D3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85798" w14:textId="77777777" w:rsidR="00CB3D3F" w:rsidRDefault="00CB3D3F">
      <w:pPr>
        <w:spacing w:before="0" w:after="0"/>
      </w:pPr>
      <w:r>
        <w:separator/>
      </w:r>
    </w:p>
  </w:footnote>
  <w:footnote w:type="continuationSeparator" w:id="0">
    <w:p w14:paraId="3B985799" w14:textId="77777777" w:rsidR="00CB3D3F" w:rsidRDefault="00CB3D3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A2B89"/>
    <w:multiLevelType w:val="hybridMultilevel"/>
    <w:tmpl w:val="C2AE1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attachedTemplate r:id="rId1"/>
  <w:defaultTabStop w:val="720"/>
  <w:characterSpacingControl w:val="doNotCompress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onthEnd" w:val="9/30/2018"/>
    <w:docVar w:name="MonthStart" w:val="9/1/2018"/>
  </w:docVars>
  <w:rsids>
    <w:rsidRoot w:val="0043306A"/>
    <w:rsid w:val="00145E52"/>
    <w:rsid w:val="00166ED4"/>
    <w:rsid w:val="00191D18"/>
    <w:rsid w:val="001A7F54"/>
    <w:rsid w:val="00201050"/>
    <w:rsid w:val="002B2757"/>
    <w:rsid w:val="002E5642"/>
    <w:rsid w:val="002E63CC"/>
    <w:rsid w:val="00395B7C"/>
    <w:rsid w:val="003B5152"/>
    <w:rsid w:val="0043306A"/>
    <w:rsid w:val="004D589B"/>
    <w:rsid w:val="004E1311"/>
    <w:rsid w:val="00541760"/>
    <w:rsid w:val="005B0009"/>
    <w:rsid w:val="0068377B"/>
    <w:rsid w:val="00717494"/>
    <w:rsid w:val="0076518A"/>
    <w:rsid w:val="007C5BCA"/>
    <w:rsid w:val="0080625A"/>
    <w:rsid w:val="00847216"/>
    <w:rsid w:val="00870A18"/>
    <w:rsid w:val="00890D27"/>
    <w:rsid w:val="008C3553"/>
    <w:rsid w:val="00934BF8"/>
    <w:rsid w:val="00A235AF"/>
    <w:rsid w:val="00A316C2"/>
    <w:rsid w:val="00AD76BD"/>
    <w:rsid w:val="00B14B60"/>
    <w:rsid w:val="00B6610F"/>
    <w:rsid w:val="00C85796"/>
    <w:rsid w:val="00C924FB"/>
    <w:rsid w:val="00CB3D3F"/>
    <w:rsid w:val="00DB72EF"/>
    <w:rsid w:val="00DE10C5"/>
    <w:rsid w:val="00DF2183"/>
    <w:rsid w:val="00E017EC"/>
    <w:rsid w:val="00E41945"/>
    <w:rsid w:val="00E57814"/>
    <w:rsid w:val="00E833A8"/>
    <w:rsid w:val="00E867DB"/>
    <w:rsid w:val="00EB29B2"/>
    <w:rsid w:val="00EB4027"/>
    <w:rsid w:val="00EC428B"/>
    <w:rsid w:val="00EE1787"/>
    <w:rsid w:val="00EF1DE6"/>
    <w:rsid w:val="00FA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B985761"/>
  <w15:docId w15:val="{38C729B9-777D-48FD-A4AA-02BA0597E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595959" w:themeColor="text1" w:themeTint="A6"/>
        <w:sz w:val="18"/>
        <w:szCs w:val="18"/>
        <w:lang w:val="en-US" w:eastAsia="en-US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8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8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8" w:unhideWhenUsed="1" w:qFormat="1"/>
    <w:lsdException w:name="Emphasis" w:semiHidden="1" w:uiPriority="8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5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iPriority="8" w:unhideWhenUsed="1" w:qFormat="1"/>
    <w:lsdException w:name="Intense Quote" w:semiHidden="1" w:uiPriority="8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8" w:unhideWhenUsed="1" w:qFormat="1"/>
    <w:lsdException w:name="Intense Emphasis" w:semiHidden="1" w:uiPriority="8" w:unhideWhenUsed="1" w:qFormat="1"/>
    <w:lsdException w:name="Subtle Reference" w:semiHidden="1" w:uiPriority="8" w:unhideWhenUsed="1" w:qFormat="1"/>
    <w:lsdException w:name="Intense Reference" w:semiHidden="1" w:uiPriority="8" w:unhideWhenUsed="1" w:qFormat="1"/>
    <w:lsdException w:name="Book Title" w:semiHidden="1" w:uiPriority="8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keepNext/>
      <w:keepLines/>
      <w:outlineLvl w:val="0"/>
    </w:pPr>
    <w:rPr>
      <w:rFonts w:asciiTheme="majorHAnsi" w:hAnsiTheme="majorHAnsi"/>
      <w:b/>
      <w:bCs/>
      <w:caps/>
      <w:sz w:val="9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04040" w:themeColor="text1" w:themeTint="B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ays">
    <w:name w:val="Days"/>
    <w:basedOn w:val="Normal"/>
    <w:uiPriority w:val="3"/>
    <w:qFormat/>
    <w:pPr>
      <w:jc w:val="center"/>
    </w:pPr>
    <w:rPr>
      <w:b/>
      <w:color w:val="FFFFFF" w:themeColor="background1"/>
      <w:szCs w:val="24"/>
    </w:rPr>
  </w:style>
  <w:style w:type="table" w:customStyle="1" w:styleId="TableCalendar">
    <w:name w:val="Table Calendar"/>
    <w:basedOn w:val="TableNormal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tblPr/>
      <w:tcPr>
        <w:shd w:val="clear" w:color="auto" w:fill="5590CC" w:themeFill="text2"/>
      </w:tcPr>
    </w:tblStylePr>
  </w:style>
  <w:style w:type="paragraph" w:customStyle="1" w:styleId="Dates">
    <w:name w:val="Dates"/>
    <w:basedOn w:val="Normal"/>
    <w:uiPriority w:val="4"/>
    <w:qFormat/>
    <w:pPr>
      <w:spacing w:before="120"/>
      <w:jc w:val="right"/>
    </w:pPr>
  </w:style>
  <w:style w:type="paragraph" w:customStyle="1" w:styleId="Month">
    <w:name w:val="Month"/>
    <w:basedOn w:val="Normal"/>
    <w:uiPriority w:val="1"/>
    <w:qFormat/>
    <w:pPr>
      <w:jc w:val="right"/>
    </w:pPr>
    <w:rPr>
      <w:rFonts w:asciiTheme="majorHAnsi" w:eastAsiaTheme="majorEastAsia" w:hAnsiTheme="majorHAnsi"/>
      <w:b/>
      <w:color w:val="326BA6" w:themeColor="text2" w:themeShade="BF"/>
      <w:sz w:val="96"/>
      <w:szCs w:val="120"/>
    </w:rPr>
  </w:style>
  <w:style w:type="paragraph" w:customStyle="1" w:styleId="Year">
    <w:name w:val="Year"/>
    <w:basedOn w:val="Normal"/>
    <w:uiPriority w:val="2"/>
    <w:qFormat/>
    <w:pPr>
      <w:jc w:val="right"/>
    </w:pPr>
    <w:rPr>
      <w:rFonts w:asciiTheme="majorHAnsi" w:eastAsiaTheme="majorEastAsia" w:hAnsiTheme="majorHAnsi"/>
      <w:b/>
      <w:color w:val="7F7F7F" w:themeColor="text1" w:themeTint="80"/>
      <w:sz w:val="96"/>
      <w:szCs w:val="64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8"/>
    <w:qFormat/>
    <w:pPr>
      <w:spacing w:before="0"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b/>
      <w:bCs/>
      <w:caps/>
      <w:sz w:val="96"/>
      <w:szCs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bCs/>
      <w:color w:val="404040" w:themeColor="text1" w:themeTint="BF"/>
      <w:sz w:val="18"/>
      <w:szCs w:val="2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PlainTable4">
    <w:name w:val="Plain Table 4"/>
    <w:basedOn w:val="TableNormal"/>
    <w:uiPriority w:val="99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99"/>
    <w:unhideWhenUsed/>
    <w:qFormat/>
    <w:rsid w:val="00EB40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51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r.%20Babyman\AppData\Roaming\Microsoft\Templates\Horizontal%20calendar%20(Monday%20start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67DE129D4364B48981C79472F8D14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723DE4-8831-4D06-B840-81BC0FF16C45}"/>
      </w:docPartPr>
      <w:docPartBody>
        <w:p w:rsidR="0061780A" w:rsidRDefault="00383330" w:rsidP="00383330">
          <w:pPr>
            <w:pStyle w:val="667DE129D4364B48981C79472F8D14F5"/>
          </w:pPr>
          <w:r>
            <w:t>Monday</w:t>
          </w:r>
        </w:p>
      </w:docPartBody>
    </w:docPart>
    <w:docPart>
      <w:docPartPr>
        <w:name w:val="F48F141E9D0F421CB99C1F03643A7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B2E41-B871-4FA7-B832-8DC8547A32AB}"/>
      </w:docPartPr>
      <w:docPartBody>
        <w:p w:rsidR="0061780A" w:rsidRDefault="00383330" w:rsidP="00383330">
          <w:pPr>
            <w:pStyle w:val="F48F141E9D0F421CB99C1F03643A7AFA"/>
          </w:pPr>
          <w:r>
            <w:t>Tuesday</w:t>
          </w:r>
        </w:p>
      </w:docPartBody>
    </w:docPart>
    <w:docPart>
      <w:docPartPr>
        <w:name w:val="7DBBFF95D06E43D98873F90E7B86F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D5F095-AE62-41C6-B419-DAF8247F35C7}"/>
      </w:docPartPr>
      <w:docPartBody>
        <w:p w:rsidR="0061780A" w:rsidRDefault="00383330" w:rsidP="00383330">
          <w:pPr>
            <w:pStyle w:val="7DBBFF95D06E43D98873F90E7B86FC08"/>
          </w:pPr>
          <w:r>
            <w:t>Wednesday</w:t>
          </w:r>
        </w:p>
      </w:docPartBody>
    </w:docPart>
    <w:docPart>
      <w:docPartPr>
        <w:name w:val="B665130EE7BD464184B95F68919A7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893CC-C17B-4584-B0D5-136552092992}"/>
      </w:docPartPr>
      <w:docPartBody>
        <w:p w:rsidR="0061780A" w:rsidRDefault="00383330" w:rsidP="00383330">
          <w:pPr>
            <w:pStyle w:val="B665130EE7BD464184B95F68919A7667"/>
          </w:pPr>
          <w:r>
            <w:t>Thursday</w:t>
          </w:r>
        </w:p>
      </w:docPartBody>
    </w:docPart>
    <w:docPart>
      <w:docPartPr>
        <w:name w:val="70CAD96BFB08409EB6A0489BE39713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590B29-30B4-41D8-9ABA-62C807E816C5}"/>
      </w:docPartPr>
      <w:docPartBody>
        <w:p w:rsidR="0061780A" w:rsidRDefault="00383330" w:rsidP="00383330">
          <w:pPr>
            <w:pStyle w:val="70CAD96BFB08409EB6A0489BE39713EF"/>
          </w:pPr>
          <w:r>
            <w:t>Friday</w:t>
          </w:r>
        </w:p>
      </w:docPartBody>
    </w:docPart>
    <w:docPart>
      <w:docPartPr>
        <w:name w:val="C14CD434D40C4C7B9D5DAF868FF01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B9A93-6355-4302-B225-445D73D6322D}"/>
      </w:docPartPr>
      <w:docPartBody>
        <w:p w:rsidR="0061780A" w:rsidRDefault="00383330" w:rsidP="00383330">
          <w:pPr>
            <w:pStyle w:val="C14CD434D40C4C7B9D5DAF868FF01A94"/>
          </w:pPr>
          <w:r>
            <w:t>Saturday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330"/>
    <w:rsid w:val="00383330"/>
    <w:rsid w:val="0061780A"/>
    <w:rsid w:val="00C41A72"/>
    <w:rsid w:val="00F0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9BD90AF5ED74742B0C0CB82512A8885">
    <w:name w:val="29BD90AF5ED74742B0C0CB82512A8885"/>
  </w:style>
  <w:style w:type="paragraph" w:customStyle="1" w:styleId="904DC48198C5400DA53C7A3244C07D05">
    <w:name w:val="904DC48198C5400DA53C7A3244C07D05"/>
  </w:style>
  <w:style w:type="paragraph" w:customStyle="1" w:styleId="831B48FF15C846C7A2EC0372A076BA46">
    <w:name w:val="831B48FF15C846C7A2EC0372A076BA46"/>
  </w:style>
  <w:style w:type="paragraph" w:customStyle="1" w:styleId="6C754AEE41AD43C3BF5F1966F2882CFF">
    <w:name w:val="6C754AEE41AD43C3BF5F1966F2882CFF"/>
  </w:style>
  <w:style w:type="paragraph" w:customStyle="1" w:styleId="5BE20DA74A334E7996C80F85EC236B62">
    <w:name w:val="5BE20DA74A334E7996C80F85EC236B62"/>
  </w:style>
  <w:style w:type="paragraph" w:customStyle="1" w:styleId="12DA9624F3A94476AD8A6943CDC37CB4">
    <w:name w:val="12DA9624F3A94476AD8A6943CDC37CB4"/>
  </w:style>
  <w:style w:type="paragraph" w:customStyle="1" w:styleId="93EBC6D5C7A640168DEDAAC24A86922C">
    <w:name w:val="93EBC6D5C7A640168DEDAAC24A86922C"/>
  </w:style>
  <w:style w:type="paragraph" w:customStyle="1" w:styleId="6E329B86A3A04CA88BEBB35D9A72E2D9">
    <w:name w:val="6E329B86A3A04CA88BEBB35D9A72E2D9"/>
  </w:style>
  <w:style w:type="paragraph" w:customStyle="1" w:styleId="0D560132FFDA4D24ABB7EEAF06335EB8">
    <w:name w:val="0D560132FFDA4D24ABB7EEAF06335EB8"/>
  </w:style>
  <w:style w:type="paragraph" w:customStyle="1" w:styleId="FA62AF2DDA7A49399EEC35CC7C4B4433">
    <w:name w:val="FA62AF2DDA7A49399EEC35CC7C4B4433"/>
  </w:style>
  <w:style w:type="paragraph" w:customStyle="1" w:styleId="8FA1B70CE2CE4448A7E3E43F3F86CCDC">
    <w:name w:val="8FA1B70CE2CE4448A7E3E43F3F86CCDC"/>
  </w:style>
  <w:style w:type="paragraph" w:customStyle="1" w:styleId="3E6CF0267BD04409A2357F1CE37C7575">
    <w:name w:val="3E6CF0267BD04409A2357F1CE37C7575"/>
  </w:style>
  <w:style w:type="paragraph" w:customStyle="1" w:styleId="06576150FD9E46C289E79599C9BB1FF9">
    <w:name w:val="06576150FD9E46C289E79599C9BB1FF9"/>
  </w:style>
  <w:style w:type="paragraph" w:customStyle="1" w:styleId="923DFC1DC78C453484EFD8D18E957CCD">
    <w:name w:val="923DFC1DC78C453484EFD8D18E957CCD"/>
  </w:style>
  <w:style w:type="paragraph" w:customStyle="1" w:styleId="B74FEF094B344EE7AFFA8A685533E780">
    <w:name w:val="B74FEF094B344EE7AFFA8A685533E780"/>
    <w:rsid w:val="00383330"/>
  </w:style>
  <w:style w:type="paragraph" w:customStyle="1" w:styleId="B41E09DB6AFC47B4A6C8E82B8764C45D">
    <w:name w:val="B41E09DB6AFC47B4A6C8E82B8764C45D"/>
    <w:rsid w:val="00383330"/>
  </w:style>
  <w:style w:type="paragraph" w:customStyle="1" w:styleId="21424A2204174185829782368BD5E58C">
    <w:name w:val="21424A2204174185829782368BD5E58C"/>
    <w:rsid w:val="00383330"/>
  </w:style>
  <w:style w:type="paragraph" w:customStyle="1" w:styleId="6F3F13449C3348ADA9ABD9C1624143AE">
    <w:name w:val="6F3F13449C3348ADA9ABD9C1624143AE"/>
    <w:rsid w:val="00383330"/>
  </w:style>
  <w:style w:type="paragraph" w:customStyle="1" w:styleId="A6F25753467B4604A03F550DE721A16D">
    <w:name w:val="A6F25753467B4604A03F550DE721A16D"/>
    <w:rsid w:val="00383330"/>
  </w:style>
  <w:style w:type="paragraph" w:customStyle="1" w:styleId="BBE27986354B450A9897BF6A76925B16">
    <w:name w:val="BBE27986354B450A9897BF6A76925B16"/>
    <w:rsid w:val="00383330"/>
  </w:style>
  <w:style w:type="paragraph" w:customStyle="1" w:styleId="55E922FFF1F7482FBB713BD0DADB92EE">
    <w:name w:val="55E922FFF1F7482FBB713BD0DADB92EE"/>
    <w:rsid w:val="00383330"/>
  </w:style>
  <w:style w:type="paragraph" w:customStyle="1" w:styleId="F53D5A636ECF47DAA243429EF4FEB1E9">
    <w:name w:val="F53D5A636ECF47DAA243429EF4FEB1E9"/>
    <w:rsid w:val="00383330"/>
  </w:style>
  <w:style w:type="paragraph" w:customStyle="1" w:styleId="BB9C2C9B8E8C4F80B37AD11547B6A329">
    <w:name w:val="BB9C2C9B8E8C4F80B37AD11547B6A329"/>
    <w:rsid w:val="00383330"/>
  </w:style>
  <w:style w:type="paragraph" w:customStyle="1" w:styleId="5AE59039549E49A78D632B0A6F81DA5E">
    <w:name w:val="5AE59039549E49A78D632B0A6F81DA5E"/>
    <w:rsid w:val="00383330"/>
  </w:style>
  <w:style w:type="paragraph" w:customStyle="1" w:styleId="E42F40C0A4B243AC80A8BDCDBAE7041B">
    <w:name w:val="E42F40C0A4B243AC80A8BDCDBAE7041B"/>
    <w:rsid w:val="00383330"/>
  </w:style>
  <w:style w:type="paragraph" w:customStyle="1" w:styleId="710E1C6B2AD3437189693072FA9826B6">
    <w:name w:val="710E1C6B2AD3437189693072FA9826B6"/>
    <w:rsid w:val="00383330"/>
  </w:style>
  <w:style w:type="paragraph" w:customStyle="1" w:styleId="1D5D6EF3D5BB4A3BAA37D2C8B0792099">
    <w:name w:val="1D5D6EF3D5BB4A3BAA37D2C8B0792099"/>
    <w:rsid w:val="00383330"/>
  </w:style>
  <w:style w:type="paragraph" w:customStyle="1" w:styleId="667DE129D4364B48981C79472F8D14F5">
    <w:name w:val="667DE129D4364B48981C79472F8D14F5"/>
    <w:rsid w:val="00383330"/>
  </w:style>
  <w:style w:type="paragraph" w:customStyle="1" w:styleId="F48F141E9D0F421CB99C1F03643A7AFA">
    <w:name w:val="F48F141E9D0F421CB99C1F03643A7AFA"/>
    <w:rsid w:val="00383330"/>
  </w:style>
  <w:style w:type="paragraph" w:customStyle="1" w:styleId="7DBBFF95D06E43D98873F90E7B86FC08">
    <w:name w:val="7DBBFF95D06E43D98873F90E7B86FC08"/>
    <w:rsid w:val="00383330"/>
  </w:style>
  <w:style w:type="paragraph" w:customStyle="1" w:styleId="B665130EE7BD464184B95F68919A7667">
    <w:name w:val="B665130EE7BD464184B95F68919A7667"/>
    <w:rsid w:val="00383330"/>
  </w:style>
  <w:style w:type="paragraph" w:customStyle="1" w:styleId="70CAD96BFB08409EB6A0489BE39713EF">
    <w:name w:val="70CAD96BFB08409EB6A0489BE39713EF"/>
    <w:rsid w:val="00383330"/>
  </w:style>
  <w:style w:type="paragraph" w:customStyle="1" w:styleId="C14CD434D40C4C7B9D5DAF868FF01A94">
    <w:name w:val="C14CD434D40C4C7B9D5DAF868FF01A94"/>
    <w:rsid w:val="003833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Sky">
  <a:themeElements>
    <a:clrScheme name="Calendar">
      <a:dk1>
        <a:sysClr val="windowText" lastClr="000000"/>
      </a:dk1>
      <a:lt1>
        <a:sysClr val="window" lastClr="FFFFFF"/>
      </a:lt1>
      <a:dk2>
        <a:srgbClr val="5590CC"/>
      </a:dk2>
      <a:lt2>
        <a:srgbClr val="F7F7F7"/>
      </a:lt2>
      <a:accent1>
        <a:srgbClr val="073779"/>
      </a:accent1>
      <a:accent2>
        <a:srgbClr val="8FD9FB"/>
      </a:accent2>
      <a:accent3>
        <a:srgbClr val="FFCC00"/>
      </a:accent3>
      <a:accent4>
        <a:srgbClr val="EB6615"/>
      </a:accent4>
      <a:accent5>
        <a:srgbClr val="C76402"/>
      </a:accent5>
      <a:accent6>
        <a:srgbClr val="B523B4"/>
      </a:accent6>
      <a:hlink>
        <a:srgbClr val="FFDE26"/>
      </a:hlink>
      <a:folHlink>
        <a:srgbClr val="DEBE0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Sky">
      <a:fillStyleLst>
        <a:solidFill>
          <a:schemeClr val="phClr"/>
        </a:solidFill>
        <a:solidFill>
          <a:schemeClr val="phClr">
            <a:alpha val="50000"/>
          </a:schemeClr>
        </a:solidFill>
        <a:gradFill rotWithShape="1">
          <a:gsLst>
            <a:gs pos="0">
              <a:schemeClr val="phClr">
                <a:shade val="30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4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  <a:ln w="635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88900" dist="63500" dir="3000000" algn="br" rotWithShape="0">
              <a:srgbClr val="000000">
                <a:alpha val="35000"/>
              </a:srgbClr>
            </a:outerShdw>
          </a:effectLst>
        </a:effectStyle>
        <a:effectStyle>
          <a:effectLst>
            <a:innerShdw blurRad="50800" dist="25400" dir="6600000">
              <a:srgbClr val="000000">
                <a:alpha val="50000"/>
              </a:srgbClr>
            </a:innerShdw>
            <a:reflection blurRad="12700" stA="26000" endPos="28000" dist="38100" dir="5400000" sy="-100000" rotWithShape="0"/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40000"/>
                <a:lumMod val="105000"/>
              </a:schemeClr>
            </a:gs>
            <a:gs pos="100000">
              <a:schemeClr val="phClr">
                <a:shade val="20000"/>
                <a:satMod val="250000"/>
                <a:lumMod val="110000"/>
              </a:schemeClr>
            </a:gs>
          </a:gsLst>
          <a:path path="circle">
            <a:fillToRect l="50000" t="50000" r="50000" b="5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4EDE-4F5A-46AF-B5ED-9F5B63B0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Horizontal calendar (Monday start).dotm</Template>
  <TotalTime>1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 Babyman</dc:creator>
  <cp:keywords/>
  <dc:description/>
  <cp:lastModifiedBy>Thomas Jansen</cp:lastModifiedBy>
  <cp:revision>2</cp:revision>
  <cp:lastPrinted>2018-10-21T20:35:00Z</cp:lastPrinted>
  <dcterms:created xsi:type="dcterms:W3CDTF">2018-10-21T21:10:00Z</dcterms:created>
  <dcterms:modified xsi:type="dcterms:W3CDTF">2018-10-21T21:10:00Z</dcterms:modified>
  <cp:category/>
</cp:coreProperties>
</file>