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734B4A" w14:textId="77777777" w:rsidR="00A54229" w:rsidRDefault="00A54229" w:rsidP="00A54229">
      <w:pPr>
        <w:jc w:val="both"/>
        <w:rPr>
          <w:rFonts w:ascii="Arial" w:hAnsi="Arial" w:cs="Arial"/>
          <w:sz w:val="22"/>
          <w:szCs w:val="22"/>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54229" w14:paraId="4E702F23" w14:textId="77777777" w:rsidTr="00A54229">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6E1C4AD8" w14:textId="77777777" w:rsidR="00A54229" w:rsidRDefault="00A54229">
            <w:pPr>
              <w:jc w:val="center"/>
              <w:rPr>
                <w:rFonts w:ascii="Arial" w:hAnsi="Arial" w:cs="Arial"/>
              </w:rPr>
            </w:pPr>
            <w:r>
              <w:rPr>
                <w:rFonts w:ascii="Arial" w:hAnsi="Arial" w:cs="Arial"/>
                <w:sz w:val="32"/>
                <w:szCs w:val="32"/>
              </w:rPr>
              <w:br w:type="page"/>
            </w:r>
            <w:r>
              <w:rPr>
                <w:rFonts w:ascii="Arial" w:hAnsi="Arial" w:cs="Arial"/>
                <w:b/>
                <w:caps/>
                <w:sz w:val="40"/>
              </w:rPr>
              <w:t>Student FEEDBACK FORM</w:t>
            </w:r>
          </w:p>
        </w:tc>
      </w:tr>
    </w:tbl>
    <w:p w14:paraId="40CD367E" w14:textId="77777777" w:rsidR="00A54229" w:rsidRDefault="00A54229" w:rsidP="00A54229">
      <w:pPr>
        <w:rPr>
          <w:rFonts w:ascii="Arial" w:hAnsi="Arial" w:cs="Arial"/>
        </w:rPr>
      </w:pPr>
    </w:p>
    <w:p w14:paraId="1BB06561" w14:textId="77777777" w:rsidR="00A54229" w:rsidRDefault="00A54229" w:rsidP="00A54229">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71FE259" w14:textId="77777777" w:rsidR="00A54229" w:rsidRDefault="00A54229" w:rsidP="00A54229">
      <w:pPr>
        <w:rPr>
          <w:rFonts w:ascii="Arial" w:hAnsi="Arial" w:cs="Arial"/>
          <w:b/>
          <w:sz w:val="22"/>
          <w:szCs w:val="22"/>
        </w:rPr>
      </w:pPr>
    </w:p>
    <w:p w14:paraId="20CB2E85" w14:textId="77777777" w:rsidR="000B1C0B" w:rsidRDefault="000B1C0B" w:rsidP="00A54229">
      <w:pPr>
        <w:rPr>
          <w:rFonts w:ascii="Arial" w:hAnsi="Arial" w:cs="Arial"/>
          <w:b/>
          <w:sz w:val="22"/>
          <w:szCs w:val="22"/>
        </w:rPr>
      </w:pPr>
    </w:p>
    <w:p w14:paraId="71AFC61C" w14:textId="77777777" w:rsidR="000B1C0B" w:rsidRDefault="000B1C0B" w:rsidP="00A54229">
      <w:pPr>
        <w:rPr>
          <w:rFonts w:ascii="Arial" w:hAnsi="Arial" w:cs="Arial"/>
          <w:b/>
          <w:sz w:val="22"/>
          <w:szCs w:val="22"/>
        </w:rPr>
      </w:pPr>
      <w:r>
        <w:rPr>
          <w:rFonts w:ascii="Arial" w:hAnsi="Arial" w:cs="Arial"/>
          <w:b/>
          <w:sz w:val="22"/>
          <w:szCs w:val="22"/>
        </w:rPr>
        <w:t>Alexandra  Craciun</w:t>
      </w:r>
    </w:p>
    <w:p w14:paraId="592DF967" w14:textId="4F7C615B" w:rsidR="000B1C0B" w:rsidRDefault="000B1C0B" w:rsidP="00A54229">
      <w:pPr>
        <w:rPr>
          <w:rFonts w:ascii="Arial" w:hAnsi="Arial" w:cs="Arial"/>
          <w:b/>
          <w:sz w:val="22"/>
          <w:szCs w:val="22"/>
        </w:rPr>
        <w:sectPr w:rsidR="000B1C0B">
          <w:pgSz w:w="11894" w:h="16834"/>
          <w:pgMar w:top="720" w:right="720" w:bottom="720" w:left="720" w:header="706" w:footer="454" w:gutter="0"/>
          <w:paperSrc w:first="1" w:other="1"/>
          <w:cols w:space="720"/>
        </w:sectPr>
      </w:pPr>
    </w:p>
    <w:p w14:paraId="53C5C2FA" w14:textId="77777777" w:rsidR="00A54229" w:rsidRDefault="00A54229" w:rsidP="00A54229">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A54229" w14:paraId="072EE716" w14:textId="77777777" w:rsidTr="00A54229">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64D5D380" w14:textId="77777777" w:rsidR="00A54229" w:rsidRDefault="00A54229">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7A1FB7CD" w14:textId="77777777" w:rsidR="00A54229" w:rsidRDefault="00A54229">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DDB3FAA" w14:textId="77777777" w:rsidR="00A54229" w:rsidRDefault="00A54229">
            <w:pPr>
              <w:ind w:left="113" w:right="113"/>
              <w:jc w:val="center"/>
              <w:rPr>
                <w:rFonts w:ascii="Arial" w:hAnsi="Arial" w:cs="Arial"/>
                <w:b/>
                <w:sz w:val="18"/>
                <w:szCs w:val="18"/>
              </w:rPr>
            </w:pPr>
            <w:r>
              <w:rPr>
                <w:rFonts w:ascii="Arial" w:hAnsi="Arial" w:cs="Arial"/>
                <w:b/>
                <w:sz w:val="18"/>
                <w:szCs w:val="18"/>
              </w:rPr>
              <w:t xml:space="preserve">Marks </w:t>
            </w:r>
          </w:p>
          <w:p w14:paraId="4F2630E7" w14:textId="77777777" w:rsidR="00A54229" w:rsidRDefault="00A54229">
            <w:pPr>
              <w:ind w:left="113" w:right="113"/>
              <w:jc w:val="center"/>
              <w:rPr>
                <w:rFonts w:ascii="Arial" w:hAnsi="Arial" w:cs="Arial"/>
                <w:b/>
                <w:sz w:val="18"/>
                <w:szCs w:val="18"/>
              </w:rPr>
            </w:pPr>
            <w:r>
              <w:rPr>
                <w:rFonts w:ascii="Arial" w:hAnsi="Arial" w:cs="Arial"/>
                <w:b/>
                <w:sz w:val="18"/>
                <w:szCs w:val="18"/>
              </w:rPr>
              <w:t>awarded</w:t>
            </w:r>
          </w:p>
        </w:tc>
      </w:tr>
      <w:tr w:rsidR="00A54229" w14:paraId="32418152"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2D63F050" w14:textId="77777777" w:rsidR="00A54229" w:rsidRDefault="00A54229">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6E07052D" w14:textId="77777777" w:rsidR="00A54229" w:rsidRDefault="00A54229">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1E5E8091" w14:textId="07959DCE" w:rsidR="00A54229" w:rsidRDefault="006B2188">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76FFD6" w14:textId="77777777" w:rsidR="00A54229" w:rsidRDefault="00A54229">
            <w:pPr>
              <w:jc w:val="center"/>
              <w:rPr>
                <w:rFonts w:ascii="Arial" w:hAnsi="Arial" w:cs="Arial"/>
                <w:sz w:val="32"/>
              </w:rPr>
            </w:pPr>
          </w:p>
        </w:tc>
      </w:tr>
      <w:tr w:rsidR="00A54229" w14:paraId="16F80B6F"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60AF2B2" w14:textId="77777777" w:rsidR="00A54229" w:rsidRDefault="00A54229">
            <w:pPr>
              <w:spacing w:after="120"/>
              <w:rPr>
                <w:rFonts w:ascii="Arial" w:hAnsi="Arial" w:cs="Arial"/>
                <w:sz w:val="14"/>
                <w:szCs w:val="14"/>
              </w:rPr>
            </w:pPr>
          </w:p>
          <w:p w14:paraId="38541E82" w14:textId="6ACF18AC" w:rsidR="00A54229" w:rsidRDefault="000B1C0B">
            <w:pPr>
              <w:spacing w:after="120"/>
              <w:rPr>
                <w:rFonts w:ascii="Arial" w:hAnsi="Arial" w:cs="Arial"/>
                <w:sz w:val="14"/>
                <w:szCs w:val="14"/>
              </w:rPr>
            </w:pPr>
            <w:r>
              <w:rPr>
                <w:rFonts w:ascii="Arial" w:hAnsi="Arial" w:cs="Arial"/>
                <w:sz w:val="14"/>
                <w:szCs w:val="14"/>
              </w:rPr>
              <w:t>Good sources used throughout</w:t>
            </w:r>
            <w:r w:rsidR="00553DC1">
              <w:rPr>
                <w:rFonts w:ascii="Arial" w:hAnsi="Arial" w:cs="Arial"/>
                <w:sz w:val="14"/>
                <w:szCs w:val="14"/>
              </w:rPr>
              <w:t xml:space="preserve"> but </w:t>
            </w:r>
            <w:r w:rsidR="002D1D2C">
              <w:rPr>
                <w:rFonts w:ascii="Arial" w:hAnsi="Arial" w:cs="Arial"/>
                <w:sz w:val="14"/>
                <w:szCs w:val="14"/>
              </w:rPr>
              <w:t>Harvard</w:t>
            </w:r>
            <w:r w:rsidR="00553DC1">
              <w:rPr>
                <w:rFonts w:ascii="Arial" w:hAnsi="Arial" w:cs="Arial"/>
                <w:sz w:val="14"/>
                <w:szCs w:val="14"/>
              </w:rPr>
              <w:t xml:space="preserve"> </w:t>
            </w:r>
            <w:r w:rsidR="006F7209">
              <w:rPr>
                <w:rFonts w:ascii="Arial" w:hAnsi="Arial" w:cs="Arial"/>
                <w:sz w:val="14"/>
                <w:szCs w:val="14"/>
              </w:rPr>
              <w:t>convention used – IEEE is used in computing you will be taught this in your academic writing module</w:t>
            </w:r>
            <w:r w:rsidR="00D15045">
              <w:rPr>
                <w:rFonts w:ascii="Arial" w:hAnsi="Arial" w:cs="Arial"/>
                <w:sz w:val="14"/>
                <w:szCs w:val="14"/>
              </w:rPr>
              <w:t>.</w:t>
            </w:r>
          </w:p>
          <w:p w14:paraId="0E232976"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5FA4B3C"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2545EB" w14:textId="25F28030" w:rsidR="00A54229" w:rsidRDefault="002D1D2C">
            <w:pPr>
              <w:jc w:val="center"/>
              <w:rPr>
                <w:rFonts w:ascii="Arial" w:hAnsi="Arial" w:cs="Arial"/>
                <w:sz w:val="32"/>
              </w:rPr>
            </w:pPr>
            <w:r>
              <w:rPr>
                <w:rFonts w:ascii="Arial" w:hAnsi="Arial" w:cs="Arial"/>
                <w:sz w:val="32"/>
              </w:rPr>
              <w:t>6</w:t>
            </w:r>
          </w:p>
        </w:tc>
      </w:tr>
      <w:tr w:rsidR="00A54229" w14:paraId="496C369C"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DB6A9B"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30958883"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A2D903" w14:textId="77777777" w:rsidR="00A54229" w:rsidRDefault="00A54229">
            <w:pPr>
              <w:rPr>
                <w:rFonts w:ascii="Arial" w:hAnsi="Arial" w:cs="Arial"/>
                <w:sz w:val="32"/>
              </w:rPr>
            </w:pPr>
          </w:p>
        </w:tc>
      </w:tr>
      <w:tr w:rsidR="00A54229" w14:paraId="52071FE3"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777D583" w14:textId="77777777" w:rsidR="00A54229" w:rsidRDefault="00A54229">
            <w:pPr>
              <w:rPr>
                <w:rFonts w:ascii="Arial" w:hAnsi="Arial" w:cs="Arial"/>
                <w:b/>
              </w:rPr>
            </w:pPr>
            <w:r>
              <w:rPr>
                <w:rFonts w:ascii="Arial" w:hAnsi="Arial" w:cs="Arial"/>
                <w:b/>
                <w:szCs w:val="16"/>
              </w:rPr>
              <w:t xml:space="preserve">2. </w:t>
            </w:r>
            <w:r>
              <w:rPr>
                <w:rFonts w:ascii="Arial" w:hAnsi="Arial" w:cs="Arial"/>
                <w:b/>
              </w:rPr>
              <w:t>Knowledge and Understanding Skills</w:t>
            </w:r>
          </w:p>
          <w:p w14:paraId="2B46F070"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B82B71A" w14:textId="67E4FC44" w:rsidR="00A54229" w:rsidRDefault="006B2188">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B7460C" w14:textId="77777777" w:rsidR="00A54229" w:rsidRDefault="00A54229">
            <w:pPr>
              <w:jc w:val="center"/>
              <w:rPr>
                <w:rFonts w:ascii="Arial" w:hAnsi="Arial" w:cs="Arial"/>
                <w:sz w:val="32"/>
              </w:rPr>
            </w:pPr>
          </w:p>
        </w:tc>
      </w:tr>
      <w:tr w:rsidR="00A54229" w14:paraId="3B004B84"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65F2605" w14:textId="5BB535A5" w:rsidR="00A54229" w:rsidRDefault="000B1C0B">
            <w:pPr>
              <w:spacing w:after="120"/>
              <w:rPr>
                <w:rFonts w:ascii="Arial" w:hAnsi="Arial" w:cs="Arial"/>
                <w:sz w:val="14"/>
                <w:szCs w:val="14"/>
              </w:rPr>
            </w:pPr>
            <w:r>
              <w:rPr>
                <w:rFonts w:ascii="Arial" w:hAnsi="Arial" w:cs="Arial"/>
                <w:sz w:val="14"/>
                <w:szCs w:val="14"/>
              </w:rPr>
              <w:t xml:space="preserve">Excellent knowledge of the organisation (amazon) and the operations </w:t>
            </w:r>
            <w:r w:rsidR="00E23E4E">
              <w:rPr>
                <w:rFonts w:ascii="Arial" w:hAnsi="Arial" w:cs="Arial"/>
                <w:sz w:val="14"/>
                <w:szCs w:val="14"/>
              </w:rPr>
              <w:t>they</w:t>
            </w:r>
            <w:r>
              <w:rPr>
                <w:rFonts w:ascii="Arial" w:hAnsi="Arial" w:cs="Arial"/>
                <w:sz w:val="14"/>
                <w:szCs w:val="14"/>
              </w:rPr>
              <w:t xml:space="preserve"> per</w:t>
            </w:r>
            <w:r w:rsidR="00E23E4E">
              <w:rPr>
                <w:rFonts w:ascii="Arial" w:hAnsi="Arial" w:cs="Arial"/>
                <w:sz w:val="14"/>
                <w:szCs w:val="14"/>
              </w:rPr>
              <w:t>form</w:t>
            </w:r>
            <w:r w:rsidR="002D1D2C">
              <w:rPr>
                <w:rFonts w:ascii="Arial" w:hAnsi="Arial" w:cs="Arial"/>
                <w:sz w:val="14"/>
                <w:szCs w:val="14"/>
              </w:rPr>
              <w:t xml:space="preserve"> but report does not </w:t>
            </w:r>
            <w:r w:rsidR="008D1B6C">
              <w:rPr>
                <w:rFonts w:ascii="Arial" w:hAnsi="Arial" w:cs="Arial"/>
                <w:sz w:val="14"/>
                <w:szCs w:val="14"/>
              </w:rPr>
              <w:t>go into to much detail on some of the specifics of the tools or their alternatives</w:t>
            </w:r>
          </w:p>
          <w:p w14:paraId="3B4296DC"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4A2584F"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226EC4" w14:textId="5FA0731D" w:rsidR="00A54229" w:rsidRDefault="008D1B6C">
            <w:pPr>
              <w:jc w:val="center"/>
              <w:rPr>
                <w:rFonts w:ascii="Arial" w:hAnsi="Arial" w:cs="Arial"/>
                <w:sz w:val="32"/>
              </w:rPr>
            </w:pPr>
            <w:r>
              <w:rPr>
                <w:rFonts w:ascii="Arial" w:hAnsi="Arial" w:cs="Arial"/>
                <w:sz w:val="32"/>
              </w:rPr>
              <w:t>12</w:t>
            </w:r>
          </w:p>
        </w:tc>
      </w:tr>
      <w:tr w:rsidR="00A54229" w14:paraId="2407D3E6"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5DD987"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4C6EC9F6"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6CBDE" w14:textId="77777777" w:rsidR="00A54229" w:rsidRDefault="00A54229">
            <w:pPr>
              <w:rPr>
                <w:rFonts w:ascii="Arial" w:hAnsi="Arial" w:cs="Arial"/>
                <w:sz w:val="32"/>
              </w:rPr>
            </w:pPr>
          </w:p>
        </w:tc>
      </w:tr>
      <w:tr w:rsidR="00A54229" w14:paraId="142059C8"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B58E6A2" w14:textId="77777777" w:rsidR="00A54229" w:rsidRDefault="00A54229">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7C94CB03"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733D1D16" w14:textId="77777777" w:rsidR="00A54229" w:rsidRDefault="00A54229">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91BD85" w14:textId="77777777" w:rsidR="00A54229" w:rsidRDefault="00A54229">
            <w:pPr>
              <w:jc w:val="center"/>
              <w:rPr>
                <w:rFonts w:ascii="Arial" w:hAnsi="Arial" w:cs="Arial"/>
                <w:sz w:val="32"/>
              </w:rPr>
            </w:pPr>
          </w:p>
        </w:tc>
      </w:tr>
      <w:tr w:rsidR="00A54229" w14:paraId="276C64F7"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821058E" w14:textId="4CDE4208" w:rsidR="00A54229" w:rsidRDefault="00227A11">
            <w:pPr>
              <w:spacing w:after="120"/>
              <w:rPr>
                <w:rFonts w:ascii="Arial" w:hAnsi="Arial" w:cs="Arial"/>
                <w:sz w:val="14"/>
                <w:szCs w:val="14"/>
              </w:rPr>
            </w:pPr>
            <w:r>
              <w:rPr>
                <w:rFonts w:ascii="Arial" w:hAnsi="Arial" w:cs="Arial"/>
                <w:sz w:val="14"/>
                <w:szCs w:val="14"/>
              </w:rPr>
              <w:t xml:space="preserve">Good understanding of the </w:t>
            </w:r>
            <w:r w:rsidR="005207DA">
              <w:rPr>
                <w:rFonts w:ascii="Arial" w:hAnsi="Arial" w:cs="Arial"/>
                <w:sz w:val="14"/>
                <w:szCs w:val="14"/>
              </w:rPr>
              <w:t>ways the applications discussed are used within the organisation</w:t>
            </w:r>
            <w:r w:rsidR="007372D1">
              <w:rPr>
                <w:rFonts w:ascii="Arial" w:hAnsi="Arial" w:cs="Arial"/>
                <w:sz w:val="14"/>
                <w:szCs w:val="14"/>
              </w:rPr>
              <w:t xml:space="preserve">- would have benefitted with more comparison with the more main-stream applications </w:t>
            </w:r>
          </w:p>
          <w:p w14:paraId="65DEDF64" w14:textId="77777777" w:rsidR="00A54229" w:rsidRDefault="00A54229">
            <w:pPr>
              <w:spacing w:after="120"/>
              <w:rPr>
                <w:rFonts w:ascii="Arial" w:hAnsi="Arial" w:cs="Arial"/>
                <w:sz w:val="14"/>
                <w:szCs w:val="14"/>
              </w:rPr>
            </w:pPr>
          </w:p>
          <w:p w14:paraId="322CF21F"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1514D3B"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0C8C3A" w14:textId="55B5A311" w:rsidR="00A54229" w:rsidRDefault="004A1388">
            <w:pPr>
              <w:jc w:val="center"/>
              <w:rPr>
                <w:rFonts w:ascii="Arial" w:hAnsi="Arial" w:cs="Arial"/>
                <w:sz w:val="32"/>
              </w:rPr>
            </w:pPr>
            <w:r>
              <w:rPr>
                <w:rFonts w:ascii="Arial" w:hAnsi="Arial" w:cs="Arial"/>
                <w:sz w:val="32"/>
              </w:rPr>
              <w:t>20</w:t>
            </w:r>
          </w:p>
        </w:tc>
      </w:tr>
      <w:tr w:rsidR="00A54229" w14:paraId="24C8497E"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6A192F"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7554D9CE"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349F18" w14:textId="77777777" w:rsidR="00A54229" w:rsidRDefault="00A54229">
            <w:pPr>
              <w:rPr>
                <w:rFonts w:ascii="Arial" w:hAnsi="Arial" w:cs="Arial"/>
                <w:sz w:val="32"/>
              </w:rPr>
            </w:pPr>
          </w:p>
        </w:tc>
      </w:tr>
      <w:tr w:rsidR="00A54229" w14:paraId="627E1381"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2B81E39" w14:textId="77777777" w:rsidR="00A54229" w:rsidRDefault="00A54229">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5C6C3411"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3E165554" w14:textId="10F5213C" w:rsidR="00A54229" w:rsidRDefault="006B2188">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D45998" w14:textId="77777777" w:rsidR="00A54229" w:rsidRDefault="00A54229">
            <w:pPr>
              <w:jc w:val="center"/>
              <w:rPr>
                <w:rFonts w:ascii="Arial" w:hAnsi="Arial" w:cs="Arial"/>
                <w:sz w:val="32"/>
              </w:rPr>
            </w:pPr>
          </w:p>
        </w:tc>
      </w:tr>
      <w:tr w:rsidR="00A54229" w14:paraId="5EB23C69" w14:textId="77777777" w:rsidTr="00A5422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9BF1C4C" w14:textId="347DDDC9" w:rsidR="00A54229" w:rsidRDefault="00D15045">
            <w:pPr>
              <w:spacing w:after="120"/>
              <w:rPr>
                <w:rFonts w:ascii="Arial" w:hAnsi="Arial" w:cs="Arial"/>
                <w:sz w:val="14"/>
                <w:szCs w:val="14"/>
              </w:rPr>
            </w:pPr>
            <w:r>
              <w:rPr>
                <w:rFonts w:ascii="Arial" w:hAnsi="Arial" w:cs="Arial"/>
                <w:sz w:val="14"/>
                <w:szCs w:val="14"/>
              </w:rPr>
              <w:t>Little evidence of examples of applications in action although these have been discussed throughout</w:t>
            </w:r>
          </w:p>
          <w:p w14:paraId="53AD60AE" w14:textId="77777777" w:rsidR="00A54229" w:rsidRDefault="00A54229">
            <w:pPr>
              <w:spacing w:after="120"/>
              <w:rPr>
                <w:rFonts w:ascii="Arial" w:hAnsi="Arial" w:cs="Arial"/>
                <w:sz w:val="14"/>
                <w:szCs w:val="14"/>
              </w:rPr>
            </w:pPr>
          </w:p>
          <w:p w14:paraId="3D62E195"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1574D9F6"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DA7B1F" w14:textId="3ABD7420" w:rsidR="00A54229" w:rsidRDefault="00DF659E">
            <w:pPr>
              <w:jc w:val="center"/>
              <w:rPr>
                <w:rFonts w:ascii="Arial" w:hAnsi="Arial" w:cs="Arial"/>
                <w:sz w:val="32"/>
              </w:rPr>
            </w:pPr>
            <w:r>
              <w:rPr>
                <w:rFonts w:ascii="Arial" w:hAnsi="Arial" w:cs="Arial"/>
                <w:sz w:val="32"/>
              </w:rPr>
              <w:t>1</w:t>
            </w:r>
            <w:r w:rsidR="004A1388">
              <w:rPr>
                <w:rFonts w:ascii="Arial" w:hAnsi="Arial" w:cs="Arial"/>
                <w:sz w:val="32"/>
              </w:rPr>
              <w:t>2</w:t>
            </w:r>
          </w:p>
        </w:tc>
      </w:tr>
      <w:tr w:rsidR="00A54229" w14:paraId="52991767" w14:textId="77777777" w:rsidTr="00A5422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C4746A"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69B2F267"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0A48D7" w14:textId="77777777" w:rsidR="00A54229" w:rsidRDefault="00A54229">
            <w:pPr>
              <w:rPr>
                <w:rFonts w:ascii="Arial" w:hAnsi="Arial" w:cs="Arial"/>
                <w:sz w:val="32"/>
              </w:rPr>
            </w:pPr>
          </w:p>
        </w:tc>
      </w:tr>
      <w:tr w:rsidR="00A54229" w14:paraId="5019D62D"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623A634" w14:textId="77777777" w:rsidR="00A54229" w:rsidRDefault="00A54229">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30AC064A"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279FFDA" w14:textId="0A613F61" w:rsidR="00A54229" w:rsidRDefault="006B2188">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59262A" w14:textId="77777777" w:rsidR="00A54229" w:rsidRDefault="00A54229">
            <w:pPr>
              <w:jc w:val="center"/>
              <w:rPr>
                <w:rFonts w:ascii="Arial" w:hAnsi="Arial" w:cs="Arial"/>
                <w:sz w:val="32"/>
              </w:rPr>
            </w:pPr>
          </w:p>
        </w:tc>
      </w:tr>
      <w:tr w:rsidR="00A54229" w14:paraId="548BB99E" w14:textId="77777777" w:rsidTr="00A5422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A3A49AD" w14:textId="77777777" w:rsidR="00A54229" w:rsidRDefault="00A54229">
            <w:pPr>
              <w:spacing w:after="120"/>
              <w:rPr>
                <w:rFonts w:ascii="Arial" w:hAnsi="Arial" w:cs="Arial"/>
                <w:sz w:val="14"/>
                <w:szCs w:val="14"/>
              </w:rPr>
            </w:pPr>
          </w:p>
          <w:p w14:paraId="792936B4" w14:textId="0D6DADBA" w:rsidR="00A54229" w:rsidRDefault="00D15045">
            <w:pPr>
              <w:spacing w:after="120"/>
              <w:rPr>
                <w:rFonts w:ascii="Arial" w:hAnsi="Arial" w:cs="Arial"/>
                <w:sz w:val="14"/>
                <w:szCs w:val="14"/>
              </w:rPr>
            </w:pPr>
            <w:r>
              <w:rPr>
                <w:rFonts w:ascii="Arial" w:hAnsi="Arial" w:cs="Arial"/>
                <w:sz w:val="14"/>
                <w:szCs w:val="14"/>
              </w:rPr>
              <w:t xml:space="preserve">Report structure and </w:t>
            </w:r>
            <w:r w:rsidR="00AE2CA0">
              <w:rPr>
                <w:rFonts w:ascii="Arial" w:hAnsi="Arial" w:cs="Arial"/>
                <w:sz w:val="14"/>
                <w:szCs w:val="14"/>
              </w:rPr>
              <w:t xml:space="preserve">information is all sound, some </w:t>
            </w:r>
            <w:r w:rsidR="003E6BBF">
              <w:rPr>
                <w:rFonts w:ascii="Arial" w:hAnsi="Arial" w:cs="Arial"/>
                <w:sz w:val="14"/>
                <w:szCs w:val="14"/>
              </w:rPr>
              <w:t xml:space="preserve">more effort is needed in breaking large chunks of information into </w:t>
            </w:r>
            <w:r w:rsidR="00DF659E">
              <w:rPr>
                <w:rFonts w:ascii="Arial" w:hAnsi="Arial" w:cs="Arial"/>
                <w:sz w:val="14"/>
                <w:szCs w:val="14"/>
              </w:rPr>
              <w:t>logical paragraphs,</w:t>
            </w:r>
          </w:p>
          <w:p w14:paraId="3D2494D2" w14:textId="77777777" w:rsidR="00A54229" w:rsidRDefault="00A54229">
            <w:pPr>
              <w:spacing w:after="120"/>
              <w:rPr>
                <w:rFonts w:ascii="Arial" w:hAnsi="Arial" w:cs="Arial"/>
                <w:sz w:val="14"/>
                <w:szCs w:val="14"/>
              </w:rPr>
            </w:pPr>
          </w:p>
          <w:p w14:paraId="3F6E18D3"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DBB3D00"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202DDA" w14:textId="43AE629B" w:rsidR="00A54229" w:rsidRDefault="00DF659E">
            <w:pPr>
              <w:jc w:val="center"/>
              <w:rPr>
                <w:rFonts w:ascii="Arial" w:hAnsi="Arial" w:cs="Arial"/>
                <w:sz w:val="32"/>
              </w:rPr>
            </w:pPr>
            <w:r>
              <w:rPr>
                <w:rFonts w:ascii="Arial" w:hAnsi="Arial" w:cs="Arial"/>
                <w:sz w:val="32"/>
              </w:rPr>
              <w:t>5</w:t>
            </w:r>
          </w:p>
        </w:tc>
      </w:tr>
      <w:tr w:rsidR="00A54229" w14:paraId="752155DC" w14:textId="77777777" w:rsidTr="00A5422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5CCFCC"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769C8013"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EA573B" w14:textId="77777777" w:rsidR="00A54229" w:rsidRDefault="00A54229">
            <w:pPr>
              <w:rPr>
                <w:rFonts w:ascii="Arial" w:hAnsi="Arial" w:cs="Arial"/>
                <w:sz w:val="32"/>
              </w:rPr>
            </w:pPr>
          </w:p>
        </w:tc>
      </w:tr>
    </w:tbl>
    <w:p w14:paraId="1AE7DAA0" w14:textId="77777777" w:rsidR="00A54229" w:rsidRDefault="00A54229" w:rsidP="00A54229">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A54229" w14:paraId="1BD59568" w14:textId="77777777" w:rsidTr="00A54229">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BBAEFC9" w14:textId="77777777" w:rsidR="00A54229" w:rsidRDefault="00A54229">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D8DCCAE" w14:textId="77777777" w:rsidR="00A54229" w:rsidRDefault="00A54229">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3F2272C" w14:textId="18586CAE" w:rsidR="00A54229" w:rsidRDefault="004A1388">
            <w:pPr>
              <w:jc w:val="right"/>
              <w:rPr>
                <w:rFonts w:ascii="Arial" w:hAnsi="Arial" w:cs="Arial"/>
                <w:b/>
                <w:bCs/>
              </w:rPr>
            </w:pPr>
            <w:r>
              <w:rPr>
                <w:rFonts w:ascii="Arial" w:hAnsi="Arial" w:cs="Arial"/>
                <w:b/>
                <w:bCs/>
              </w:rPr>
              <w:t>55</w:t>
            </w:r>
            <w:r w:rsidR="00A54229">
              <w:rPr>
                <w:rFonts w:ascii="Arial" w:hAnsi="Arial" w:cs="Arial"/>
                <w:b/>
                <w:bCs/>
              </w:rPr>
              <w:t>%</w:t>
            </w:r>
          </w:p>
        </w:tc>
      </w:tr>
      <w:tr w:rsidR="00A54229" w14:paraId="08B40C64" w14:textId="77777777" w:rsidTr="00A5422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BD18920" w14:textId="77777777" w:rsidR="00A54229" w:rsidRDefault="00A54229">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086825D" w14:textId="77777777" w:rsidR="00A54229" w:rsidRDefault="00A54229">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23441FCD" w14:textId="77777777" w:rsidR="00A54229" w:rsidRDefault="00A54229">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784B22D" w14:textId="77777777" w:rsidR="00A54229" w:rsidRDefault="00A54229">
            <w:pPr>
              <w:rPr>
                <w:rFonts w:ascii="Arial" w:hAnsi="Arial" w:cs="Arial"/>
                <w:b/>
                <w:bCs/>
              </w:rPr>
            </w:pPr>
          </w:p>
        </w:tc>
      </w:tr>
      <w:tr w:rsidR="00A54229" w14:paraId="58EF3E82" w14:textId="77777777" w:rsidTr="00A5422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E4C19F6" w14:textId="77777777" w:rsidR="00A54229" w:rsidRDefault="00A54229">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88CF711" w14:textId="77777777" w:rsidR="00A54229" w:rsidRDefault="00A54229">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62EF1506" w14:textId="77777777" w:rsidR="00A54229" w:rsidRDefault="00A54229">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9067CD2" w14:textId="77777777" w:rsidR="00A54229" w:rsidRDefault="00A54229">
            <w:pPr>
              <w:rPr>
                <w:rFonts w:ascii="Arial" w:hAnsi="Arial" w:cs="Arial"/>
                <w:b/>
                <w:bCs/>
              </w:rPr>
            </w:pPr>
          </w:p>
        </w:tc>
      </w:tr>
    </w:tbl>
    <w:p w14:paraId="6D3DE03C" w14:textId="77777777" w:rsidR="00A54229" w:rsidRDefault="00A54229" w:rsidP="00A54229">
      <w:pPr>
        <w:rPr>
          <w:rFonts w:ascii="Arial" w:hAnsi="Arial" w:cs="Arial"/>
        </w:rPr>
      </w:pPr>
    </w:p>
    <w:p w14:paraId="79D043EC" w14:textId="77777777" w:rsidR="00A54229" w:rsidRDefault="00A54229" w:rsidP="00A54229">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54229" w14:paraId="0A1F48DF" w14:textId="77777777" w:rsidTr="00A54229">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45CAA4C1" w14:textId="77777777" w:rsidR="00A54229" w:rsidRDefault="00A54229">
            <w:pPr>
              <w:jc w:val="center"/>
              <w:rPr>
                <w:rFonts w:ascii="Arial" w:hAnsi="Arial" w:cs="Arial"/>
              </w:rPr>
            </w:pPr>
            <w:r>
              <w:rPr>
                <w:rFonts w:ascii="Arial" w:hAnsi="Arial" w:cs="Arial"/>
                <w:sz w:val="32"/>
                <w:szCs w:val="32"/>
              </w:rPr>
              <w:lastRenderedPageBreak/>
              <w:br w:type="page"/>
            </w:r>
            <w:r>
              <w:rPr>
                <w:rFonts w:ascii="Arial" w:hAnsi="Arial" w:cs="Arial"/>
                <w:b/>
                <w:caps/>
                <w:sz w:val="40"/>
              </w:rPr>
              <w:t>Student FEEDBACK FORM</w:t>
            </w:r>
          </w:p>
        </w:tc>
      </w:tr>
    </w:tbl>
    <w:p w14:paraId="6D3B54CC" w14:textId="77777777" w:rsidR="00A54229" w:rsidRDefault="00A54229" w:rsidP="00A54229">
      <w:pPr>
        <w:rPr>
          <w:rFonts w:ascii="Arial" w:hAnsi="Arial" w:cs="Arial"/>
        </w:rPr>
      </w:pPr>
    </w:p>
    <w:p w14:paraId="18310262" w14:textId="77777777" w:rsidR="00A54229" w:rsidRDefault="00A54229" w:rsidP="00A54229">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B352F36" w14:textId="77777777" w:rsidR="00A54229" w:rsidRDefault="00A54229" w:rsidP="00A54229">
      <w:pPr>
        <w:rPr>
          <w:rFonts w:ascii="Arial" w:hAnsi="Arial" w:cs="Arial"/>
          <w:b/>
          <w:sz w:val="22"/>
          <w:szCs w:val="22"/>
        </w:rPr>
        <w:sectPr w:rsidR="00A54229">
          <w:type w:val="continuous"/>
          <w:pgSz w:w="11894" w:h="16834"/>
          <w:pgMar w:top="720" w:right="720" w:bottom="720" w:left="720" w:header="706" w:footer="454" w:gutter="0"/>
          <w:paperSrc w:first="1" w:other="1"/>
          <w:cols w:space="720"/>
        </w:sectPr>
      </w:pPr>
    </w:p>
    <w:p w14:paraId="3260FAA4" w14:textId="77777777" w:rsidR="00A54229" w:rsidRDefault="00A54229" w:rsidP="00A54229">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A54229" w14:paraId="70A4C493" w14:textId="77777777" w:rsidTr="00A54229">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4D7C3F1E" w14:textId="77777777" w:rsidR="00A54229" w:rsidRDefault="00A54229">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28E3E10" w14:textId="77777777" w:rsidR="00A54229" w:rsidRDefault="00A54229">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5EFAF53" w14:textId="77777777" w:rsidR="00A54229" w:rsidRDefault="00A54229">
            <w:pPr>
              <w:ind w:left="113" w:right="113"/>
              <w:jc w:val="center"/>
              <w:rPr>
                <w:rFonts w:ascii="Arial" w:hAnsi="Arial" w:cs="Arial"/>
                <w:b/>
                <w:sz w:val="18"/>
                <w:szCs w:val="18"/>
              </w:rPr>
            </w:pPr>
            <w:r>
              <w:rPr>
                <w:rFonts w:ascii="Arial" w:hAnsi="Arial" w:cs="Arial"/>
                <w:b/>
                <w:sz w:val="18"/>
                <w:szCs w:val="18"/>
              </w:rPr>
              <w:t xml:space="preserve">Marks </w:t>
            </w:r>
          </w:p>
          <w:p w14:paraId="2725CFE1" w14:textId="77777777" w:rsidR="00A54229" w:rsidRDefault="00A54229">
            <w:pPr>
              <w:ind w:left="113" w:right="113"/>
              <w:jc w:val="center"/>
              <w:rPr>
                <w:rFonts w:ascii="Arial" w:hAnsi="Arial" w:cs="Arial"/>
                <w:b/>
                <w:sz w:val="18"/>
                <w:szCs w:val="18"/>
              </w:rPr>
            </w:pPr>
            <w:r>
              <w:rPr>
                <w:rFonts w:ascii="Arial" w:hAnsi="Arial" w:cs="Arial"/>
                <w:b/>
                <w:sz w:val="18"/>
                <w:szCs w:val="18"/>
              </w:rPr>
              <w:t>awarded</w:t>
            </w:r>
          </w:p>
        </w:tc>
      </w:tr>
      <w:tr w:rsidR="00A54229" w14:paraId="4BBC8C30"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C16336F" w14:textId="77777777" w:rsidR="00A54229" w:rsidRDefault="00A54229">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7AC02939" w14:textId="77777777" w:rsidR="00A54229" w:rsidRDefault="00A54229">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38FA724F" w14:textId="1CB2ABB5" w:rsidR="00A54229" w:rsidRDefault="006B2188">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00B40" w14:textId="77777777" w:rsidR="00A54229" w:rsidRDefault="00A54229">
            <w:pPr>
              <w:jc w:val="center"/>
              <w:rPr>
                <w:rFonts w:ascii="Arial" w:hAnsi="Arial" w:cs="Arial"/>
                <w:sz w:val="32"/>
              </w:rPr>
            </w:pPr>
          </w:p>
        </w:tc>
      </w:tr>
      <w:tr w:rsidR="00A54229" w14:paraId="212ADD90"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B5AE3AF" w14:textId="77777777" w:rsidR="00A54229" w:rsidRDefault="00A54229">
            <w:pPr>
              <w:spacing w:after="120"/>
              <w:rPr>
                <w:rFonts w:ascii="Arial" w:hAnsi="Arial" w:cs="Arial"/>
                <w:sz w:val="14"/>
                <w:szCs w:val="14"/>
              </w:rPr>
            </w:pPr>
          </w:p>
          <w:p w14:paraId="08DD66AD" w14:textId="1456CEE5" w:rsidR="00A54229" w:rsidRDefault="000B1C0B">
            <w:pPr>
              <w:spacing w:after="120"/>
              <w:rPr>
                <w:rFonts w:ascii="Arial" w:hAnsi="Arial" w:cs="Arial"/>
                <w:sz w:val="14"/>
                <w:szCs w:val="14"/>
              </w:rPr>
            </w:pPr>
            <w:r>
              <w:rPr>
                <w:rFonts w:ascii="Arial" w:hAnsi="Arial" w:cs="Arial"/>
                <w:sz w:val="14"/>
                <w:szCs w:val="14"/>
              </w:rPr>
              <w:t>Good links</w:t>
            </w:r>
            <w:r w:rsidR="002345EF">
              <w:rPr>
                <w:rFonts w:ascii="Arial" w:hAnsi="Arial" w:cs="Arial"/>
                <w:sz w:val="14"/>
                <w:szCs w:val="14"/>
              </w:rPr>
              <w:t xml:space="preserve"> to the well written report </w:t>
            </w:r>
            <w:r w:rsidR="0083038B">
              <w:rPr>
                <w:rFonts w:ascii="Arial" w:hAnsi="Arial" w:cs="Arial"/>
                <w:sz w:val="14"/>
                <w:szCs w:val="14"/>
              </w:rPr>
              <w:t>– you should use citations on the slides as well as the report when presenting an academic presentation</w:t>
            </w:r>
          </w:p>
          <w:p w14:paraId="30B8B3DF" w14:textId="77777777" w:rsidR="00A54229" w:rsidRDefault="00A54229">
            <w:pPr>
              <w:spacing w:after="120"/>
              <w:rPr>
                <w:rFonts w:ascii="Arial" w:hAnsi="Arial" w:cs="Arial"/>
                <w:sz w:val="14"/>
                <w:szCs w:val="14"/>
              </w:rPr>
            </w:pPr>
          </w:p>
          <w:p w14:paraId="38D92E41" w14:textId="77777777" w:rsidR="00A54229" w:rsidRDefault="00A54229">
            <w:pPr>
              <w:spacing w:after="120"/>
              <w:rPr>
                <w:rFonts w:ascii="Arial" w:hAnsi="Arial" w:cs="Arial"/>
                <w:sz w:val="14"/>
                <w:szCs w:val="14"/>
              </w:rPr>
            </w:pPr>
          </w:p>
          <w:p w14:paraId="7ED04EF3" w14:textId="77777777" w:rsidR="00A54229" w:rsidRDefault="00A54229">
            <w:pPr>
              <w:spacing w:after="120"/>
              <w:rPr>
                <w:rFonts w:ascii="Arial" w:hAnsi="Arial" w:cs="Arial"/>
                <w:sz w:val="14"/>
                <w:szCs w:val="14"/>
              </w:rPr>
            </w:pPr>
          </w:p>
          <w:p w14:paraId="1871AA3B"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5B9C46EA"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5962AA" w14:textId="3A432143" w:rsidR="00A54229" w:rsidRDefault="0092329C">
            <w:pPr>
              <w:jc w:val="center"/>
              <w:rPr>
                <w:rFonts w:ascii="Arial" w:hAnsi="Arial" w:cs="Arial"/>
                <w:sz w:val="32"/>
              </w:rPr>
            </w:pPr>
            <w:r>
              <w:rPr>
                <w:rFonts w:ascii="Arial" w:hAnsi="Arial" w:cs="Arial"/>
                <w:sz w:val="32"/>
              </w:rPr>
              <w:t>12</w:t>
            </w:r>
          </w:p>
        </w:tc>
      </w:tr>
      <w:tr w:rsidR="00A54229" w14:paraId="4724CEA5"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82B3EF"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253D8A67"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F35C32" w14:textId="77777777" w:rsidR="00A54229" w:rsidRDefault="00A54229">
            <w:pPr>
              <w:rPr>
                <w:rFonts w:ascii="Arial" w:hAnsi="Arial" w:cs="Arial"/>
                <w:sz w:val="32"/>
              </w:rPr>
            </w:pPr>
          </w:p>
        </w:tc>
      </w:tr>
      <w:tr w:rsidR="00A54229" w14:paraId="5CBD42A5"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A1859AB" w14:textId="77777777" w:rsidR="00A54229" w:rsidRDefault="00A54229">
            <w:pPr>
              <w:rPr>
                <w:rFonts w:ascii="Arial" w:hAnsi="Arial" w:cs="Arial"/>
                <w:b/>
              </w:rPr>
            </w:pPr>
            <w:r>
              <w:rPr>
                <w:rFonts w:ascii="Arial" w:hAnsi="Arial" w:cs="Arial"/>
                <w:b/>
                <w:szCs w:val="16"/>
              </w:rPr>
              <w:t xml:space="preserve">2. </w:t>
            </w:r>
            <w:r>
              <w:rPr>
                <w:rFonts w:ascii="Arial" w:hAnsi="Arial" w:cs="Arial"/>
                <w:b/>
              </w:rPr>
              <w:t>Knowledge and Understanding Skills</w:t>
            </w:r>
          </w:p>
          <w:p w14:paraId="4334EB22"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602D5469" w14:textId="77777777" w:rsidR="00A54229" w:rsidRDefault="00A5422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0C30E9" w14:textId="77777777" w:rsidR="00A54229" w:rsidRDefault="00A54229">
            <w:pPr>
              <w:jc w:val="center"/>
              <w:rPr>
                <w:rFonts w:ascii="Arial" w:hAnsi="Arial" w:cs="Arial"/>
                <w:sz w:val="32"/>
              </w:rPr>
            </w:pPr>
          </w:p>
        </w:tc>
      </w:tr>
      <w:tr w:rsidR="00A54229" w14:paraId="46D8011E"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3B29246" w14:textId="072504AC" w:rsidR="00A54229" w:rsidRDefault="002345EF">
            <w:pPr>
              <w:spacing w:after="120"/>
              <w:rPr>
                <w:rFonts w:ascii="Arial" w:hAnsi="Arial" w:cs="Arial"/>
                <w:sz w:val="14"/>
                <w:szCs w:val="14"/>
              </w:rPr>
            </w:pPr>
            <w:r>
              <w:rPr>
                <w:rFonts w:ascii="Arial" w:hAnsi="Arial" w:cs="Arial"/>
                <w:sz w:val="14"/>
                <w:szCs w:val="14"/>
              </w:rPr>
              <w:t>Main focus on Amazon AWS</w:t>
            </w:r>
            <w:r w:rsidR="0092329C">
              <w:rPr>
                <w:rFonts w:ascii="Arial" w:hAnsi="Arial" w:cs="Arial"/>
                <w:sz w:val="14"/>
                <w:szCs w:val="14"/>
              </w:rPr>
              <w:t xml:space="preserve"> with a good discussion on how this is used within the organisation</w:t>
            </w:r>
          </w:p>
          <w:p w14:paraId="54A27B91"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86B5857"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290CAC" w14:textId="192033CF" w:rsidR="00A54229" w:rsidRDefault="0092329C">
            <w:pPr>
              <w:jc w:val="center"/>
              <w:rPr>
                <w:rFonts w:ascii="Arial" w:hAnsi="Arial" w:cs="Arial"/>
                <w:sz w:val="32"/>
              </w:rPr>
            </w:pPr>
            <w:r>
              <w:rPr>
                <w:rFonts w:ascii="Arial" w:hAnsi="Arial" w:cs="Arial"/>
                <w:sz w:val="32"/>
              </w:rPr>
              <w:t>15</w:t>
            </w:r>
          </w:p>
        </w:tc>
      </w:tr>
      <w:tr w:rsidR="00A54229" w14:paraId="01448B14"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AFC58C"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5D3A6A0B"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030E33" w14:textId="77777777" w:rsidR="00A54229" w:rsidRDefault="00A54229">
            <w:pPr>
              <w:rPr>
                <w:rFonts w:ascii="Arial" w:hAnsi="Arial" w:cs="Arial"/>
                <w:sz w:val="32"/>
              </w:rPr>
            </w:pPr>
          </w:p>
        </w:tc>
      </w:tr>
      <w:tr w:rsidR="00A54229" w14:paraId="733F38E6"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D983BDB" w14:textId="77777777" w:rsidR="00A54229" w:rsidRDefault="00A54229">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143D263E"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08F0C3C3" w14:textId="77777777" w:rsidR="00A54229" w:rsidRDefault="00A5422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92BBE7" w14:textId="77777777" w:rsidR="00A54229" w:rsidRDefault="00A54229">
            <w:pPr>
              <w:jc w:val="center"/>
              <w:rPr>
                <w:rFonts w:ascii="Arial" w:hAnsi="Arial" w:cs="Arial"/>
                <w:sz w:val="32"/>
              </w:rPr>
            </w:pPr>
          </w:p>
        </w:tc>
      </w:tr>
      <w:tr w:rsidR="00A54229" w14:paraId="177ED52F" w14:textId="77777777" w:rsidTr="00A5422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B76C14B" w14:textId="242FC470" w:rsidR="00A54229" w:rsidRDefault="002345EF">
            <w:pPr>
              <w:spacing w:after="120"/>
              <w:rPr>
                <w:rFonts w:ascii="Arial" w:hAnsi="Arial" w:cs="Arial"/>
                <w:sz w:val="14"/>
                <w:szCs w:val="14"/>
              </w:rPr>
            </w:pPr>
            <w:r>
              <w:rPr>
                <w:rFonts w:ascii="Arial" w:hAnsi="Arial" w:cs="Arial"/>
                <w:sz w:val="14"/>
                <w:szCs w:val="14"/>
              </w:rPr>
              <w:t>Good overview of how the communication and cloud services help with communications and cloud computing</w:t>
            </w:r>
            <w:r w:rsidR="001E7AE6">
              <w:rPr>
                <w:rFonts w:ascii="Arial" w:hAnsi="Arial" w:cs="Arial"/>
                <w:sz w:val="14"/>
                <w:szCs w:val="14"/>
              </w:rPr>
              <w:t>- come comarrisons with whe technologies we looked at in class would have been really interesting</w:t>
            </w:r>
          </w:p>
          <w:p w14:paraId="75E25041" w14:textId="77777777" w:rsidR="00A54229" w:rsidRDefault="00A54229">
            <w:pPr>
              <w:spacing w:after="120"/>
              <w:rPr>
                <w:rFonts w:ascii="Arial" w:hAnsi="Arial" w:cs="Arial"/>
                <w:sz w:val="14"/>
                <w:szCs w:val="14"/>
              </w:rPr>
            </w:pPr>
          </w:p>
          <w:p w14:paraId="062DD10B"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26B93730"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86FC03" w14:textId="7028EE86" w:rsidR="00A54229" w:rsidRDefault="0092329C">
            <w:pPr>
              <w:jc w:val="center"/>
              <w:rPr>
                <w:rFonts w:ascii="Arial" w:hAnsi="Arial" w:cs="Arial"/>
                <w:sz w:val="32"/>
              </w:rPr>
            </w:pPr>
            <w:r>
              <w:rPr>
                <w:rFonts w:ascii="Arial" w:hAnsi="Arial" w:cs="Arial"/>
                <w:sz w:val="32"/>
              </w:rPr>
              <w:t>12</w:t>
            </w:r>
          </w:p>
        </w:tc>
      </w:tr>
      <w:tr w:rsidR="00A54229" w14:paraId="7183FA6C" w14:textId="77777777" w:rsidTr="00A542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C53A99"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6465E735"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63BE30" w14:textId="77777777" w:rsidR="00A54229" w:rsidRDefault="00A54229">
            <w:pPr>
              <w:rPr>
                <w:rFonts w:ascii="Arial" w:hAnsi="Arial" w:cs="Arial"/>
                <w:sz w:val="32"/>
              </w:rPr>
            </w:pPr>
          </w:p>
        </w:tc>
      </w:tr>
      <w:tr w:rsidR="00A54229" w14:paraId="664F1B5D"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F2AE9E8" w14:textId="77777777" w:rsidR="00A54229" w:rsidRDefault="00A54229">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5C5C600B"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EDD5C16" w14:textId="1F3F8AA3" w:rsidR="00A54229" w:rsidRDefault="006B2188">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22ACE1" w14:textId="77777777" w:rsidR="00A54229" w:rsidRDefault="00A54229">
            <w:pPr>
              <w:jc w:val="center"/>
              <w:rPr>
                <w:rFonts w:ascii="Arial" w:hAnsi="Arial" w:cs="Arial"/>
                <w:sz w:val="32"/>
              </w:rPr>
            </w:pPr>
          </w:p>
        </w:tc>
      </w:tr>
      <w:tr w:rsidR="00A54229" w14:paraId="21C7FB07" w14:textId="77777777" w:rsidTr="00A5422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3D9A0B8" w14:textId="77777777" w:rsidR="00A54229" w:rsidRDefault="00A54229">
            <w:pPr>
              <w:spacing w:after="120"/>
              <w:rPr>
                <w:rFonts w:ascii="Arial" w:hAnsi="Arial" w:cs="Arial"/>
                <w:sz w:val="14"/>
                <w:szCs w:val="14"/>
              </w:rPr>
            </w:pPr>
          </w:p>
          <w:p w14:paraId="4EF775D4" w14:textId="567A9652" w:rsidR="00A54229" w:rsidRDefault="000B1C0B">
            <w:pPr>
              <w:spacing w:after="120"/>
              <w:rPr>
                <w:rFonts w:ascii="Arial" w:hAnsi="Arial" w:cs="Arial"/>
                <w:sz w:val="14"/>
                <w:szCs w:val="14"/>
              </w:rPr>
            </w:pPr>
            <w:r>
              <w:rPr>
                <w:rFonts w:ascii="Arial" w:hAnsi="Arial" w:cs="Arial"/>
                <w:sz w:val="14"/>
                <w:szCs w:val="14"/>
              </w:rPr>
              <w:t>Good slides – quite a lot of information on some slides</w:t>
            </w:r>
          </w:p>
          <w:p w14:paraId="37E5B124" w14:textId="2D251D08" w:rsidR="00B41A90" w:rsidRDefault="00B41A90">
            <w:pPr>
              <w:spacing w:after="120"/>
              <w:rPr>
                <w:rFonts w:ascii="Arial" w:hAnsi="Arial" w:cs="Arial"/>
                <w:sz w:val="14"/>
                <w:szCs w:val="14"/>
              </w:rPr>
            </w:pPr>
            <w:r>
              <w:rPr>
                <w:rFonts w:ascii="Arial" w:hAnsi="Arial" w:cs="Arial"/>
                <w:sz w:val="14"/>
                <w:szCs w:val="14"/>
              </w:rPr>
              <w:t>Use of charts and images on slides</w:t>
            </w:r>
          </w:p>
          <w:p w14:paraId="06702EB2"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18BC0CA0"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3D252E" w14:textId="66B3060E" w:rsidR="00A54229" w:rsidRDefault="0092329C">
            <w:pPr>
              <w:jc w:val="center"/>
              <w:rPr>
                <w:rFonts w:ascii="Arial" w:hAnsi="Arial" w:cs="Arial"/>
                <w:sz w:val="32"/>
              </w:rPr>
            </w:pPr>
            <w:r>
              <w:rPr>
                <w:rFonts w:ascii="Arial" w:hAnsi="Arial" w:cs="Arial"/>
                <w:sz w:val="32"/>
              </w:rPr>
              <w:t>12</w:t>
            </w:r>
          </w:p>
        </w:tc>
      </w:tr>
      <w:tr w:rsidR="00A54229" w14:paraId="28CF9C7A" w14:textId="77777777" w:rsidTr="00A5422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6008E"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6B8011BA"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34EF5D" w14:textId="77777777" w:rsidR="00A54229" w:rsidRDefault="00A54229">
            <w:pPr>
              <w:rPr>
                <w:rFonts w:ascii="Arial" w:hAnsi="Arial" w:cs="Arial"/>
                <w:sz w:val="32"/>
              </w:rPr>
            </w:pPr>
          </w:p>
        </w:tc>
      </w:tr>
      <w:tr w:rsidR="00A54229" w14:paraId="2088EF52" w14:textId="77777777" w:rsidTr="00A5422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FB2B80E" w14:textId="77777777" w:rsidR="00A54229" w:rsidRDefault="00A54229">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464BD2B8"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65DFAA51" w14:textId="6BEB9B57" w:rsidR="00A54229" w:rsidRDefault="006B2188">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95DE96" w14:textId="77777777" w:rsidR="00A54229" w:rsidRDefault="00A54229">
            <w:pPr>
              <w:jc w:val="center"/>
              <w:rPr>
                <w:rFonts w:ascii="Arial" w:hAnsi="Arial" w:cs="Arial"/>
                <w:sz w:val="32"/>
              </w:rPr>
            </w:pPr>
          </w:p>
        </w:tc>
      </w:tr>
      <w:tr w:rsidR="00A54229" w14:paraId="77EF858D" w14:textId="77777777" w:rsidTr="00A5422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051D390" w14:textId="77777777" w:rsidR="00A54229" w:rsidRDefault="00A54229">
            <w:pPr>
              <w:spacing w:after="120"/>
              <w:rPr>
                <w:rFonts w:ascii="Arial" w:hAnsi="Arial" w:cs="Arial"/>
                <w:sz w:val="14"/>
                <w:szCs w:val="14"/>
              </w:rPr>
            </w:pPr>
          </w:p>
          <w:p w14:paraId="1E2E0CB0" w14:textId="3489F487" w:rsidR="00A54229" w:rsidRDefault="000B1C0B">
            <w:pPr>
              <w:spacing w:after="120"/>
              <w:rPr>
                <w:rFonts w:ascii="Arial" w:hAnsi="Arial" w:cs="Arial"/>
                <w:sz w:val="14"/>
                <w:szCs w:val="14"/>
              </w:rPr>
            </w:pPr>
            <w:r>
              <w:rPr>
                <w:rFonts w:ascii="Arial" w:hAnsi="Arial" w:cs="Arial"/>
                <w:sz w:val="14"/>
                <w:szCs w:val="14"/>
              </w:rPr>
              <w:t>Small issue with the screen share at the beginning but now marks deducted for this</w:t>
            </w:r>
          </w:p>
          <w:p w14:paraId="2B76B80F" w14:textId="277DE0F9" w:rsidR="000B1C0B" w:rsidRDefault="000B1C0B">
            <w:pPr>
              <w:spacing w:after="120"/>
              <w:rPr>
                <w:rFonts w:ascii="Arial" w:hAnsi="Arial" w:cs="Arial"/>
                <w:sz w:val="14"/>
                <w:szCs w:val="14"/>
              </w:rPr>
            </w:pPr>
            <w:r>
              <w:rPr>
                <w:rFonts w:ascii="Arial" w:hAnsi="Arial" w:cs="Arial"/>
                <w:sz w:val="14"/>
                <w:szCs w:val="14"/>
              </w:rPr>
              <w:t>Reliance on reading from the more text heavy slides</w:t>
            </w:r>
          </w:p>
          <w:p w14:paraId="00E4518E" w14:textId="72F31783" w:rsidR="00F74729" w:rsidRDefault="00F74729">
            <w:pPr>
              <w:spacing w:after="120"/>
              <w:rPr>
                <w:rFonts w:ascii="Arial" w:hAnsi="Arial" w:cs="Arial"/>
                <w:sz w:val="14"/>
                <w:szCs w:val="14"/>
              </w:rPr>
            </w:pPr>
            <w:r>
              <w:rPr>
                <w:rFonts w:ascii="Arial" w:hAnsi="Arial" w:cs="Arial"/>
                <w:sz w:val="14"/>
                <w:szCs w:val="14"/>
              </w:rPr>
              <w:t>All min all a well laid out and planned set of slides</w:t>
            </w:r>
          </w:p>
          <w:p w14:paraId="67A97974" w14:textId="77777777" w:rsidR="00A54229" w:rsidRDefault="00A54229">
            <w:pPr>
              <w:spacing w:after="120"/>
              <w:rPr>
                <w:rFonts w:ascii="Arial" w:hAnsi="Arial" w:cs="Arial"/>
                <w:sz w:val="14"/>
                <w:szCs w:val="14"/>
              </w:rPr>
            </w:pPr>
          </w:p>
          <w:p w14:paraId="6BA535D9" w14:textId="77777777" w:rsidR="00A54229" w:rsidRDefault="00A54229">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3C0FB673" w14:textId="77777777" w:rsidR="00A54229" w:rsidRDefault="00A5422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733EB" w14:textId="440617F0" w:rsidR="00A54229" w:rsidRDefault="00F74729">
            <w:pPr>
              <w:jc w:val="center"/>
              <w:rPr>
                <w:rFonts w:ascii="Arial" w:hAnsi="Arial" w:cs="Arial"/>
                <w:sz w:val="32"/>
              </w:rPr>
            </w:pPr>
            <w:r>
              <w:rPr>
                <w:rFonts w:ascii="Arial" w:hAnsi="Arial" w:cs="Arial"/>
                <w:sz w:val="32"/>
              </w:rPr>
              <w:t>10</w:t>
            </w:r>
          </w:p>
        </w:tc>
      </w:tr>
      <w:tr w:rsidR="00A54229" w14:paraId="1EC23BCC" w14:textId="77777777" w:rsidTr="00A5422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E3617E" w14:textId="77777777" w:rsidR="00A54229" w:rsidRDefault="00A54229">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401FEE93" w14:textId="77777777" w:rsidR="00A54229" w:rsidRDefault="00A54229">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10420A" w14:textId="77777777" w:rsidR="00A54229" w:rsidRDefault="00A54229">
            <w:pPr>
              <w:rPr>
                <w:rFonts w:ascii="Arial" w:hAnsi="Arial" w:cs="Arial"/>
                <w:sz w:val="32"/>
              </w:rPr>
            </w:pPr>
          </w:p>
        </w:tc>
      </w:tr>
    </w:tbl>
    <w:p w14:paraId="1C7CC380" w14:textId="77777777" w:rsidR="00A54229" w:rsidRDefault="00A54229" w:rsidP="00A54229">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A54229" w14:paraId="23938197" w14:textId="77777777" w:rsidTr="00A54229">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7964B66D" w14:textId="77777777" w:rsidR="00A54229" w:rsidRDefault="00A54229">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27B764E4" w14:textId="77777777" w:rsidR="00A54229" w:rsidRDefault="00A54229">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41A64AE1" w14:textId="60E572C0" w:rsidR="00A54229" w:rsidRDefault="005C7C81">
            <w:pPr>
              <w:jc w:val="right"/>
              <w:rPr>
                <w:rFonts w:ascii="Arial" w:hAnsi="Arial" w:cs="Arial"/>
                <w:b/>
                <w:bCs/>
              </w:rPr>
            </w:pPr>
            <w:r>
              <w:rPr>
                <w:rFonts w:ascii="Arial" w:hAnsi="Arial" w:cs="Arial"/>
                <w:b/>
                <w:bCs/>
              </w:rPr>
              <w:t>61</w:t>
            </w:r>
            <w:r w:rsidR="00A54229">
              <w:rPr>
                <w:rFonts w:ascii="Arial" w:hAnsi="Arial" w:cs="Arial"/>
                <w:b/>
                <w:bCs/>
              </w:rPr>
              <w:t>%</w:t>
            </w:r>
          </w:p>
        </w:tc>
      </w:tr>
      <w:tr w:rsidR="00A54229" w14:paraId="1B098487" w14:textId="77777777" w:rsidTr="00A5422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CDF4E40" w14:textId="77777777" w:rsidR="00A54229" w:rsidRDefault="00A54229">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DC9E9A1" w14:textId="77777777" w:rsidR="00A54229" w:rsidRDefault="00A54229">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5614B368" w14:textId="77777777" w:rsidR="00A54229" w:rsidRDefault="00A54229">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3338886" w14:textId="77777777" w:rsidR="00A54229" w:rsidRDefault="00A54229">
            <w:pPr>
              <w:rPr>
                <w:rFonts w:ascii="Arial" w:hAnsi="Arial" w:cs="Arial"/>
                <w:b/>
                <w:bCs/>
              </w:rPr>
            </w:pPr>
          </w:p>
        </w:tc>
      </w:tr>
      <w:tr w:rsidR="00A54229" w14:paraId="7FD60A0E" w14:textId="77777777" w:rsidTr="00A5422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572DEEA8" w14:textId="77777777" w:rsidR="00A54229" w:rsidRDefault="00A54229">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829850A" w14:textId="77777777" w:rsidR="00A54229" w:rsidRDefault="00A54229">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0BE19A97" w14:textId="77777777" w:rsidR="00A54229" w:rsidRDefault="00A54229">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8F4510B" w14:textId="77777777" w:rsidR="00A54229" w:rsidRDefault="00A54229">
            <w:pPr>
              <w:rPr>
                <w:rFonts w:ascii="Arial" w:hAnsi="Arial" w:cs="Arial"/>
                <w:b/>
                <w:bCs/>
              </w:rPr>
            </w:pPr>
          </w:p>
        </w:tc>
      </w:tr>
    </w:tbl>
    <w:p w14:paraId="514CACFA" w14:textId="77777777" w:rsidR="00A54229" w:rsidRDefault="00A54229" w:rsidP="00A54229">
      <w:pPr>
        <w:rPr>
          <w:rFonts w:ascii="Arial" w:hAnsi="Arial" w:cs="Arial"/>
        </w:rPr>
      </w:pPr>
    </w:p>
    <w:p w14:paraId="70794A84" w14:textId="77777777" w:rsidR="000B1C0B" w:rsidRDefault="000B1C0B" w:rsidP="000B1C0B">
      <w:pPr>
        <w:rPr>
          <w:rFonts w:ascii="Arial" w:hAnsi="Arial" w:cs="Arial"/>
        </w:rPr>
      </w:pPr>
    </w:p>
    <w:p w14:paraId="782CA342" w14:textId="77777777" w:rsidR="000B1C0B" w:rsidRDefault="000B1C0B" w:rsidP="000B1C0B">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3801E2D" w14:textId="77777777" w:rsidR="000B1C0B" w:rsidRDefault="000B1C0B" w:rsidP="000B1C0B">
      <w:pPr>
        <w:rPr>
          <w:rFonts w:ascii="Arial" w:hAnsi="Arial" w:cs="Arial"/>
          <w:b/>
          <w:sz w:val="22"/>
          <w:szCs w:val="22"/>
        </w:rPr>
        <w:sectPr w:rsidR="000B1C0B" w:rsidSect="000B1C0B">
          <w:type w:val="continuous"/>
          <w:pgSz w:w="11894" w:h="16834"/>
          <w:pgMar w:top="720" w:right="720" w:bottom="720" w:left="720" w:header="706" w:footer="454" w:gutter="0"/>
          <w:paperSrc w:first="1" w:other="1"/>
          <w:cols w:space="720"/>
        </w:sectPr>
      </w:pPr>
    </w:p>
    <w:p w14:paraId="369A6592" w14:textId="77777777" w:rsidR="000B1C0B" w:rsidRDefault="000B1C0B">
      <w:pPr>
        <w:rPr>
          <w:rFonts w:ascii="Arial" w:hAnsi="Arial" w:cs="Arial"/>
          <w:b/>
          <w:sz w:val="22"/>
          <w:szCs w:val="22"/>
        </w:rPr>
      </w:pPr>
      <w:r>
        <w:rPr>
          <w:rFonts w:ascii="Arial" w:hAnsi="Arial" w:cs="Arial"/>
          <w:b/>
          <w:sz w:val="22"/>
          <w:szCs w:val="22"/>
        </w:rPr>
        <w:br w:type="page"/>
      </w:r>
    </w:p>
    <w:p w14:paraId="530A813D" w14:textId="77777777" w:rsidR="000B1C0B" w:rsidRDefault="000B1C0B" w:rsidP="000B1C0B">
      <w:pPr>
        <w:rPr>
          <w:rFonts w:ascii="Arial" w:hAnsi="Arial" w:cs="Arial"/>
          <w:b/>
          <w:sz w:val="22"/>
          <w:szCs w:val="22"/>
        </w:rPr>
      </w:pPr>
    </w:p>
    <w:p w14:paraId="3C7BBCB7" w14:textId="77777777" w:rsidR="000B1C0B" w:rsidRDefault="000B1C0B" w:rsidP="000B1C0B">
      <w:pPr>
        <w:rPr>
          <w:rFonts w:ascii="Arial" w:hAnsi="Arial" w:cs="Arial"/>
          <w:b/>
          <w:sz w:val="22"/>
          <w:szCs w:val="22"/>
        </w:rPr>
      </w:pPr>
    </w:p>
    <w:p w14:paraId="0B090862" w14:textId="77777777" w:rsidR="000B1C0B" w:rsidRDefault="000B1C0B" w:rsidP="000B1C0B">
      <w:pPr>
        <w:rPr>
          <w:rFonts w:ascii="Arial" w:hAnsi="Arial" w:cs="Arial"/>
          <w:b/>
          <w:sz w:val="22"/>
          <w:szCs w:val="22"/>
        </w:rPr>
      </w:pPr>
    </w:p>
    <w:p w14:paraId="324E615E" w14:textId="55D56E9D" w:rsidR="002345EF" w:rsidRDefault="002345EF" w:rsidP="000B1C0B">
      <w:pPr>
        <w:rPr>
          <w:rFonts w:ascii="Arial" w:hAnsi="Arial" w:cs="Arial"/>
          <w:b/>
          <w:sz w:val="22"/>
          <w:szCs w:val="22"/>
        </w:rPr>
      </w:pPr>
      <w:r>
        <w:rPr>
          <w:rFonts w:ascii="Arial" w:hAnsi="Arial" w:cs="Arial"/>
          <w:b/>
          <w:sz w:val="22"/>
          <w:szCs w:val="22"/>
        </w:rPr>
        <w:t xml:space="preserve">Elsiddig </w:t>
      </w:r>
      <w:r w:rsidR="00F8691E">
        <w:rPr>
          <w:rFonts w:ascii="Arial" w:hAnsi="Arial" w:cs="Arial"/>
          <w:b/>
          <w:sz w:val="22"/>
          <w:szCs w:val="22"/>
        </w:rPr>
        <w:t>ibrahim</w:t>
      </w:r>
    </w:p>
    <w:p w14:paraId="45128049" w14:textId="5AF98ACB" w:rsidR="000B1C0B" w:rsidRDefault="000B1C0B" w:rsidP="000B1C0B">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0B1C0B" w14:paraId="323BC2B7" w14:textId="77777777" w:rsidTr="00246551">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71D0457C" w14:textId="77777777" w:rsidR="000B1C0B" w:rsidRDefault="000B1C0B">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5E06A580" w14:textId="77777777" w:rsidR="000B1C0B" w:rsidRDefault="000B1C0B">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007F84A" w14:textId="77777777" w:rsidR="000B1C0B" w:rsidRDefault="000B1C0B">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0CCD1217" w14:textId="77777777" w:rsidR="000B1C0B" w:rsidRDefault="000B1C0B">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246551" w14:paraId="102E059F" w14:textId="77777777" w:rsidTr="00246551">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6ED6FAC4" w14:textId="77777777" w:rsidR="00246551" w:rsidRDefault="00246551" w:rsidP="00246551">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3DBD188F" w14:textId="485F2890" w:rsidR="00246551" w:rsidRDefault="00246551" w:rsidP="00246551">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1A6405DC" w14:textId="0032304F" w:rsidR="00246551" w:rsidRDefault="00246551" w:rsidP="00246551">
            <w:pPr>
              <w:jc w:val="center"/>
              <w:rPr>
                <w:rFonts w:ascii="Arial" w:hAnsi="Arial" w:cs="Arial"/>
                <w:sz w:val="32"/>
                <w:lang w:eastAsia="en-US"/>
              </w:rPr>
            </w:pPr>
            <w:r>
              <w:rPr>
                <w:rFonts w:ascii="Arial" w:hAnsi="Arial" w:cs="Arial"/>
                <w:sz w:val="32"/>
                <w:lang w:eastAsia="en-US"/>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18F95" w14:textId="77777777" w:rsidR="00246551" w:rsidRDefault="00246551" w:rsidP="00246551">
            <w:pPr>
              <w:jc w:val="center"/>
              <w:rPr>
                <w:rFonts w:ascii="Arial" w:hAnsi="Arial" w:cs="Arial"/>
                <w:sz w:val="32"/>
                <w:lang w:eastAsia="en-US"/>
              </w:rPr>
            </w:pPr>
          </w:p>
        </w:tc>
      </w:tr>
      <w:tr w:rsidR="00246551" w14:paraId="3480041E" w14:textId="77777777" w:rsidTr="002465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073E499" w14:textId="77777777" w:rsidR="00246551" w:rsidRDefault="00246551" w:rsidP="00246551">
            <w:pPr>
              <w:spacing w:after="120"/>
              <w:rPr>
                <w:rFonts w:ascii="Arial" w:hAnsi="Arial" w:cs="Arial"/>
                <w:sz w:val="14"/>
                <w:szCs w:val="14"/>
                <w:lang w:eastAsia="en-US"/>
              </w:rPr>
            </w:pPr>
          </w:p>
          <w:p w14:paraId="69F32114" w14:textId="31D6FE22" w:rsidR="00246551" w:rsidRDefault="00246551" w:rsidP="00246551">
            <w:pPr>
              <w:spacing w:after="120"/>
              <w:rPr>
                <w:rFonts w:ascii="Arial" w:hAnsi="Arial" w:cs="Arial"/>
                <w:sz w:val="14"/>
                <w:szCs w:val="14"/>
                <w:lang w:eastAsia="en-US"/>
              </w:rPr>
            </w:pPr>
            <w:r>
              <w:rPr>
                <w:rFonts w:ascii="Arial" w:hAnsi="Arial" w:cs="Arial"/>
                <w:sz w:val="14"/>
                <w:szCs w:val="14"/>
                <w:lang w:eastAsia="en-US"/>
              </w:rPr>
              <w:t>Good range of quality references cited well throughout</w:t>
            </w:r>
            <w:r w:rsidR="000F08F5">
              <w:rPr>
                <w:rFonts w:ascii="Arial" w:hAnsi="Arial" w:cs="Arial"/>
                <w:sz w:val="14"/>
                <w:szCs w:val="14"/>
                <w:lang w:eastAsia="en-US"/>
              </w:rPr>
              <w:t>- incorrect referencing convention, use ieee in computing</w:t>
            </w:r>
            <w:r w:rsidR="00321589">
              <w:rPr>
                <w:rFonts w:ascii="Arial" w:hAnsi="Arial" w:cs="Arial"/>
                <w:sz w:val="14"/>
                <w:szCs w:val="14"/>
                <w:lang w:eastAsia="en-US"/>
              </w:rPr>
              <w:t xml:space="preserve"> there are big blocks of text that have been identified as implicit cut-pastes, working forward you need to address this and synthesise the findings of others into your own words by paraphrasing (you will benefit in how to do this in your study skills\academic writing classes).  This level of similarity could result in misconduct proceedings in future years</w:t>
            </w:r>
          </w:p>
          <w:p w14:paraId="2F48F341" w14:textId="77777777" w:rsidR="00246551" w:rsidRDefault="00246551" w:rsidP="00246551">
            <w:pPr>
              <w:spacing w:after="120"/>
              <w:rPr>
                <w:rFonts w:ascii="Arial" w:hAnsi="Arial" w:cs="Arial"/>
                <w:sz w:val="14"/>
                <w:szCs w:val="14"/>
                <w:lang w:eastAsia="en-US"/>
              </w:rPr>
            </w:pPr>
          </w:p>
          <w:p w14:paraId="1CA8C92D" w14:textId="77777777" w:rsidR="00246551" w:rsidRDefault="00246551" w:rsidP="00246551">
            <w:pPr>
              <w:spacing w:after="120"/>
              <w:rPr>
                <w:rFonts w:ascii="Arial" w:hAnsi="Arial" w:cs="Arial"/>
                <w:sz w:val="14"/>
                <w:szCs w:val="14"/>
                <w:lang w:eastAsia="en-US"/>
              </w:rPr>
            </w:pPr>
          </w:p>
          <w:p w14:paraId="7F5FC815" w14:textId="77777777" w:rsidR="00246551" w:rsidRDefault="00246551" w:rsidP="0024655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88BDCD2" w14:textId="77777777" w:rsidR="00246551" w:rsidRDefault="00246551" w:rsidP="00246551">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48A31C43" w14:textId="73FE8DD4" w:rsidR="00246551" w:rsidRDefault="00321589" w:rsidP="00246551">
            <w:pPr>
              <w:jc w:val="center"/>
              <w:rPr>
                <w:rFonts w:ascii="Arial" w:hAnsi="Arial" w:cs="Arial"/>
                <w:sz w:val="32"/>
                <w:lang w:eastAsia="en-US"/>
              </w:rPr>
            </w:pPr>
            <w:r>
              <w:rPr>
                <w:rFonts w:ascii="Arial" w:hAnsi="Arial" w:cs="Arial"/>
                <w:sz w:val="32"/>
                <w:lang w:eastAsia="en-US"/>
              </w:rPr>
              <w:t>5</w:t>
            </w:r>
          </w:p>
        </w:tc>
      </w:tr>
      <w:tr w:rsidR="00246551" w14:paraId="44FC93D8"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2ABB35" w14:textId="77777777" w:rsidR="00246551" w:rsidRDefault="00246551" w:rsidP="00246551">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85C9E98" w14:textId="77777777" w:rsidR="00246551" w:rsidRDefault="00246551" w:rsidP="00246551">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3D0BDA" w14:textId="77777777" w:rsidR="00246551" w:rsidRDefault="00246551" w:rsidP="00246551">
            <w:pPr>
              <w:rPr>
                <w:rFonts w:ascii="Arial" w:hAnsi="Arial" w:cs="Arial"/>
                <w:sz w:val="32"/>
                <w:lang w:eastAsia="en-US"/>
              </w:rPr>
            </w:pPr>
          </w:p>
        </w:tc>
      </w:tr>
      <w:tr w:rsidR="00246551" w14:paraId="5F7FFE22" w14:textId="77777777" w:rsidTr="002465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9156100" w14:textId="77777777" w:rsidR="00246551" w:rsidRDefault="00246551" w:rsidP="00246551">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015323E0" w14:textId="77777777" w:rsidR="00246551" w:rsidRDefault="00246551" w:rsidP="0024655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6D93F28F" w14:textId="05C3AA9C" w:rsidR="00246551" w:rsidRDefault="00246551" w:rsidP="00246551">
            <w:pPr>
              <w:jc w:val="center"/>
              <w:rPr>
                <w:rFonts w:ascii="Arial" w:hAnsi="Arial" w:cs="Arial"/>
                <w:sz w:val="32"/>
                <w:lang w:eastAsia="en-US"/>
              </w:rPr>
            </w:pPr>
            <w:r>
              <w:rPr>
                <w:rFonts w:ascii="Arial" w:hAnsi="Arial"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D3BE7" w14:textId="77777777" w:rsidR="00246551" w:rsidRDefault="00246551" w:rsidP="00246551">
            <w:pPr>
              <w:jc w:val="center"/>
              <w:rPr>
                <w:rFonts w:ascii="Arial" w:hAnsi="Arial" w:cs="Arial"/>
                <w:sz w:val="32"/>
                <w:lang w:eastAsia="en-US"/>
              </w:rPr>
            </w:pPr>
          </w:p>
        </w:tc>
      </w:tr>
      <w:tr w:rsidR="00246551" w14:paraId="0AB8997F" w14:textId="77777777" w:rsidTr="002465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E74DD0B" w14:textId="77777777" w:rsidR="00246551" w:rsidRDefault="00246551" w:rsidP="00246551">
            <w:pPr>
              <w:spacing w:after="120"/>
              <w:rPr>
                <w:rFonts w:ascii="Arial" w:hAnsi="Arial" w:cs="Arial"/>
                <w:sz w:val="14"/>
                <w:szCs w:val="14"/>
                <w:lang w:eastAsia="en-US"/>
              </w:rPr>
            </w:pPr>
          </w:p>
          <w:p w14:paraId="192D0315" w14:textId="2450B595" w:rsidR="00246551" w:rsidRDefault="00246551" w:rsidP="00246551">
            <w:pPr>
              <w:spacing w:after="120"/>
              <w:rPr>
                <w:rFonts w:ascii="Arial" w:hAnsi="Arial" w:cs="Arial"/>
                <w:sz w:val="14"/>
                <w:szCs w:val="14"/>
                <w:lang w:eastAsia="en-US"/>
              </w:rPr>
            </w:pPr>
            <w:r>
              <w:rPr>
                <w:rFonts w:ascii="Arial" w:hAnsi="Arial" w:cs="Arial"/>
                <w:sz w:val="14"/>
                <w:szCs w:val="14"/>
                <w:lang w:eastAsia="en-US"/>
              </w:rPr>
              <w:t>Fundamental misunderstanding of the project brief which should have been based on your experience of use of application technologies within your field of study or the organisation you are working within- read this more thoroughly in future as it has cost you many marks in this submission</w:t>
            </w:r>
          </w:p>
        </w:tc>
        <w:tc>
          <w:tcPr>
            <w:tcW w:w="416" w:type="pct"/>
            <w:tcBorders>
              <w:top w:val="single" w:sz="4" w:space="0" w:color="auto"/>
              <w:left w:val="single" w:sz="4" w:space="0" w:color="auto"/>
              <w:bottom w:val="nil"/>
              <w:right w:val="single" w:sz="4" w:space="0" w:color="auto"/>
            </w:tcBorders>
          </w:tcPr>
          <w:p w14:paraId="6EDC0CA6" w14:textId="77777777" w:rsidR="00246551" w:rsidRDefault="00246551" w:rsidP="00246551">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0ADE3C36" w14:textId="4752CCA7" w:rsidR="00246551" w:rsidRDefault="00246551" w:rsidP="00246551">
            <w:pPr>
              <w:jc w:val="center"/>
              <w:rPr>
                <w:rFonts w:ascii="Arial" w:hAnsi="Arial" w:cs="Arial"/>
                <w:sz w:val="32"/>
                <w:lang w:eastAsia="en-US"/>
              </w:rPr>
            </w:pPr>
            <w:r>
              <w:rPr>
                <w:rFonts w:ascii="Arial" w:hAnsi="Arial" w:cs="Arial"/>
                <w:sz w:val="32"/>
                <w:lang w:eastAsia="en-US"/>
              </w:rPr>
              <w:t>7</w:t>
            </w:r>
          </w:p>
        </w:tc>
      </w:tr>
      <w:tr w:rsidR="00246551" w14:paraId="28ED3D1A"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E54140" w14:textId="77777777" w:rsidR="00246551" w:rsidRDefault="00246551" w:rsidP="00246551">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04052339" w14:textId="77777777" w:rsidR="00246551" w:rsidRDefault="00246551" w:rsidP="00246551">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4F58E" w14:textId="77777777" w:rsidR="00246551" w:rsidRDefault="00246551" w:rsidP="00246551">
            <w:pPr>
              <w:rPr>
                <w:rFonts w:ascii="Arial" w:hAnsi="Arial" w:cs="Arial"/>
                <w:sz w:val="32"/>
                <w:lang w:eastAsia="en-US"/>
              </w:rPr>
            </w:pPr>
          </w:p>
        </w:tc>
      </w:tr>
      <w:tr w:rsidR="00246551" w14:paraId="2777EAAF" w14:textId="77777777" w:rsidTr="002465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E81ECFF" w14:textId="77777777" w:rsidR="00246551" w:rsidRDefault="00246551" w:rsidP="00246551">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34AD4E88" w14:textId="77777777" w:rsidR="00246551" w:rsidRDefault="00246551" w:rsidP="0024655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7AA97E9" w14:textId="355E2994" w:rsidR="00246551" w:rsidRDefault="00246551" w:rsidP="00246551">
            <w:pPr>
              <w:jc w:val="center"/>
              <w:rPr>
                <w:rFonts w:ascii="Arial" w:hAnsi="Arial" w:cs="Arial"/>
                <w:sz w:val="32"/>
                <w:lang w:eastAsia="en-US"/>
              </w:rPr>
            </w:pPr>
            <w:r>
              <w:rPr>
                <w:rFonts w:ascii="Arial" w:hAnsi="Arial" w:cs="Arial"/>
                <w:sz w:val="32"/>
                <w:lang w:eastAsia="en-US"/>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692C40C" w14:textId="77777777" w:rsidR="00246551" w:rsidRDefault="00246551" w:rsidP="00246551">
            <w:pPr>
              <w:jc w:val="center"/>
              <w:rPr>
                <w:rFonts w:ascii="Arial" w:hAnsi="Arial" w:cs="Arial"/>
                <w:sz w:val="32"/>
                <w:lang w:eastAsia="en-US"/>
              </w:rPr>
            </w:pPr>
          </w:p>
        </w:tc>
      </w:tr>
      <w:tr w:rsidR="00246551" w14:paraId="2E24E95C" w14:textId="77777777" w:rsidTr="002465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86DE02A" w14:textId="77777777" w:rsidR="00246551" w:rsidRDefault="00246551" w:rsidP="00246551">
            <w:pPr>
              <w:spacing w:after="120"/>
              <w:rPr>
                <w:rFonts w:ascii="Arial" w:hAnsi="Arial" w:cs="Arial"/>
                <w:sz w:val="14"/>
                <w:szCs w:val="14"/>
                <w:lang w:eastAsia="en-US"/>
              </w:rPr>
            </w:pPr>
          </w:p>
          <w:p w14:paraId="2A3D9D73" w14:textId="77777777" w:rsidR="00246551" w:rsidRDefault="00246551" w:rsidP="00246551">
            <w:pPr>
              <w:spacing w:after="120"/>
              <w:rPr>
                <w:rFonts w:ascii="Arial" w:hAnsi="Arial" w:cs="Arial"/>
                <w:sz w:val="14"/>
                <w:szCs w:val="14"/>
                <w:lang w:eastAsia="en-US"/>
              </w:rPr>
            </w:pPr>
            <w:r>
              <w:rPr>
                <w:rFonts w:ascii="Arial" w:hAnsi="Arial" w:cs="Arial"/>
                <w:sz w:val="14"/>
                <w:szCs w:val="14"/>
                <w:lang w:eastAsia="en-US"/>
              </w:rPr>
              <w:t>The investigation conducted was well done but was as previously mentioned quite off-topic some evidence of chart creation.</w:t>
            </w:r>
          </w:p>
          <w:p w14:paraId="4F9A4334" w14:textId="77777777" w:rsidR="00246551" w:rsidRDefault="00246551" w:rsidP="0024655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6C110C83" w14:textId="77777777" w:rsidR="00246551" w:rsidRDefault="00246551" w:rsidP="00246551">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6519E9A2" w14:textId="18CE17BA" w:rsidR="00246551" w:rsidRDefault="00246551" w:rsidP="00246551">
            <w:pPr>
              <w:jc w:val="center"/>
              <w:rPr>
                <w:rFonts w:ascii="Arial" w:hAnsi="Arial" w:cs="Arial"/>
                <w:sz w:val="32"/>
                <w:lang w:eastAsia="en-US"/>
              </w:rPr>
            </w:pPr>
            <w:r>
              <w:rPr>
                <w:rFonts w:ascii="Arial" w:hAnsi="Arial" w:cs="Arial"/>
                <w:sz w:val="32"/>
                <w:lang w:eastAsia="en-US"/>
              </w:rPr>
              <w:t>10</w:t>
            </w:r>
          </w:p>
        </w:tc>
      </w:tr>
      <w:tr w:rsidR="00246551" w14:paraId="11945ED9"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192B6A" w14:textId="77777777" w:rsidR="00246551" w:rsidRDefault="00246551" w:rsidP="00246551">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5A355CE" w14:textId="77777777" w:rsidR="00246551" w:rsidRDefault="00246551" w:rsidP="00246551">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1F8093" w14:textId="77777777" w:rsidR="00246551" w:rsidRDefault="00246551" w:rsidP="00246551">
            <w:pPr>
              <w:rPr>
                <w:rFonts w:ascii="Arial" w:hAnsi="Arial" w:cs="Arial"/>
                <w:sz w:val="32"/>
                <w:lang w:eastAsia="en-US"/>
              </w:rPr>
            </w:pPr>
          </w:p>
        </w:tc>
      </w:tr>
      <w:tr w:rsidR="00246551" w14:paraId="647F2665" w14:textId="77777777" w:rsidTr="002465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570F0F8" w14:textId="77777777" w:rsidR="00246551" w:rsidRDefault="00246551" w:rsidP="00246551">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2994700E" w14:textId="77777777" w:rsidR="00246551" w:rsidRDefault="00246551" w:rsidP="0024655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3E9B8B53" w14:textId="4EEC7208" w:rsidR="00246551" w:rsidRDefault="00246551" w:rsidP="00246551">
            <w:pPr>
              <w:jc w:val="center"/>
              <w:rPr>
                <w:rFonts w:ascii="Arial" w:hAnsi="Arial" w:cs="Arial"/>
                <w:sz w:val="32"/>
                <w:lang w:eastAsia="en-US"/>
              </w:rPr>
            </w:pPr>
            <w:r>
              <w:rPr>
                <w:rFonts w:ascii="Arial" w:hAnsi="Arial" w:cs="Arial"/>
                <w:sz w:val="32"/>
                <w:lang w:eastAsia="en-US"/>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3CB881" w14:textId="77777777" w:rsidR="00246551" w:rsidRDefault="00246551" w:rsidP="00246551">
            <w:pPr>
              <w:jc w:val="center"/>
              <w:rPr>
                <w:rFonts w:ascii="Arial" w:hAnsi="Arial" w:cs="Arial"/>
                <w:sz w:val="32"/>
                <w:lang w:eastAsia="en-US"/>
              </w:rPr>
            </w:pPr>
          </w:p>
        </w:tc>
      </w:tr>
      <w:tr w:rsidR="00246551" w14:paraId="13DF9761" w14:textId="77777777" w:rsidTr="0024655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FDF79BE" w14:textId="77777777" w:rsidR="00246551" w:rsidRDefault="00246551" w:rsidP="00246551">
            <w:pPr>
              <w:spacing w:after="120"/>
              <w:rPr>
                <w:rFonts w:ascii="Arial" w:hAnsi="Arial" w:cs="Arial"/>
                <w:sz w:val="14"/>
                <w:szCs w:val="14"/>
                <w:lang w:eastAsia="en-US"/>
              </w:rPr>
            </w:pPr>
          </w:p>
          <w:p w14:paraId="1B4E49E3" w14:textId="77777777" w:rsidR="00246551" w:rsidRDefault="00246551" w:rsidP="00246551">
            <w:pPr>
              <w:spacing w:after="120"/>
              <w:rPr>
                <w:rFonts w:ascii="Arial" w:hAnsi="Arial" w:cs="Arial"/>
                <w:sz w:val="14"/>
                <w:szCs w:val="14"/>
                <w:lang w:eastAsia="en-US"/>
              </w:rPr>
            </w:pPr>
            <w:r>
              <w:rPr>
                <w:rFonts w:ascii="Arial" w:hAnsi="Arial" w:cs="Arial"/>
                <w:sz w:val="14"/>
                <w:szCs w:val="14"/>
                <w:lang w:eastAsia="en-US"/>
              </w:rPr>
              <w:t>Survey conducted and they relate well to your report but do not really relate to the brief, evidence of use of excel though the application itself is not discussed and some of the advanced features of MS word were used to create tables of contents, figures and bibliography.</w:t>
            </w:r>
          </w:p>
          <w:p w14:paraId="4FE656D1" w14:textId="77777777" w:rsidR="00246551" w:rsidRDefault="00246551" w:rsidP="0024655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29D70E2" w14:textId="77777777" w:rsidR="00246551" w:rsidRDefault="00246551" w:rsidP="00246551">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7D006996" w14:textId="52982728" w:rsidR="00246551" w:rsidRDefault="00321589" w:rsidP="00246551">
            <w:pPr>
              <w:jc w:val="center"/>
              <w:rPr>
                <w:rFonts w:ascii="Arial" w:hAnsi="Arial" w:cs="Arial"/>
                <w:sz w:val="32"/>
                <w:lang w:eastAsia="en-US"/>
              </w:rPr>
            </w:pPr>
            <w:r>
              <w:rPr>
                <w:rFonts w:ascii="Arial" w:hAnsi="Arial" w:cs="Arial"/>
                <w:sz w:val="32"/>
                <w:lang w:eastAsia="en-US"/>
              </w:rPr>
              <w:t>9</w:t>
            </w:r>
          </w:p>
        </w:tc>
      </w:tr>
      <w:tr w:rsidR="00246551" w14:paraId="72A8EB0F" w14:textId="77777777" w:rsidTr="000B1C0B">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BF2FB2" w14:textId="77777777" w:rsidR="00246551" w:rsidRDefault="00246551" w:rsidP="00246551">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58956FC4" w14:textId="77777777" w:rsidR="00246551" w:rsidRDefault="00246551" w:rsidP="00246551">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EDA391" w14:textId="77777777" w:rsidR="00246551" w:rsidRDefault="00246551" w:rsidP="00246551">
            <w:pPr>
              <w:rPr>
                <w:rFonts w:ascii="Arial" w:hAnsi="Arial" w:cs="Arial"/>
                <w:sz w:val="32"/>
                <w:lang w:eastAsia="en-US"/>
              </w:rPr>
            </w:pPr>
          </w:p>
        </w:tc>
      </w:tr>
      <w:tr w:rsidR="00246551" w14:paraId="6445A605" w14:textId="77777777" w:rsidTr="002465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1A94D72" w14:textId="77777777" w:rsidR="00246551" w:rsidRDefault="00246551" w:rsidP="00246551">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3FE4EF8F" w14:textId="77777777" w:rsidR="00246551" w:rsidRDefault="00246551" w:rsidP="0024655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4CC71A6A" w14:textId="3F3D9C16" w:rsidR="00246551" w:rsidRDefault="00246551" w:rsidP="00246551">
            <w:pPr>
              <w:jc w:val="center"/>
              <w:rPr>
                <w:rFonts w:ascii="Arial" w:hAnsi="Arial" w:cs="Arial"/>
                <w:sz w:val="32"/>
                <w:lang w:eastAsia="en-US"/>
              </w:rPr>
            </w:pPr>
            <w:r>
              <w:rPr>
                <w:rFonts w:ascii="Arial" w:hAnsi="Arial" w:cs="Arial"/>
                <w:sz w:val="32"/>
                <w:lang w:eastAsia="en-US"/>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4D29B4" w14:textId="77777777" w:rsidR="00246551" w:rsidRDefault="00246551" w:rsidP="00246551">
            <w:pPr>
              <w:jc w:val="center"/>
              <w:rPr>
                <w:rFonts w:ascii="Arial" w:hAnsi="Arial" w:cs="Arial"/>
                <w:sz w:val="32"/>
                <w:lang w:eastAsia="en-US"/>
              </w:rPr>
            </w:pPr>
          </w:p>
        </w:tc>
      </w:tr>
      <w:tr w:rsidR="00246551" w14:paraId="6B6DAB22" w14:textId="77777777" w:rsidTr="0024655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999D73A" w14:textId="77777777" w:rsidR="00246551" w:rsidRDefault="00246551" w:rsidP="00246551">
            <w:pPr>
              <w:spacing w:after="120"/>
              <w:rPr>
                <w:rFonts w:ascii="Arial" w:hAnsi="Arial" w:cs="Arial"/>
                <w:sz w:val="14"/>
                <w:szCs w:val="14"/>
                <w:lang w:eastAsia="en-US"/>
              </w:rPr>
            </w:pPr>
          </w:p>
          <w:p w14:paraId="5DE2A0BD" w14:textId="0D38EE42" w:rsidR="00246551" w:rsidRDefault="00246551" w:rsidP="00246551">
            <w:pPr>
              <w:spacing w:after="120"/>
              <w:rPr>
                <w:rFonts w:ascii="Arial" w:hAnsi="Arial" w:cs="Arial"/>
                <w:sz w:val="14"/>
                <w:szCs w:val="14"/>
                <w:lang w:eastAsia="en-US"/>
              </w:rPr>
            </w:pPr>
            <w:r>
              <w:rPr>
                <w:rFonts w:ascii="Arial" w:hAnsi="Arial" w:cs="Arial"/>
                <w:sz w:val="14"/>
                <w:szCs w:val="14"/>
                <w:lang w:eastAsia="en-US"/>
              </w:rPr>
              <w:t>Very well-structured report , however this submission does not fulfil the requirements of the brief</w:t>
            </w:r>
          </w:p>
          <w:p w14:paraId="5A3D563D" w14:textId="77777777" w:rsidR="00246551" w:rsidRDefault="00246551" w:rsidP="00246551">
            <w:pPr>
              <w:spacing w:after="120"/>
              <w:rPr>
                <w:rFonts w:ascii="Arial" w:hAnsi="Arial" w:cs="Arial"/>
                <w:sz w:val="14"/>
                <w:szCs w:val="14"/>
                <w:lang w:eastAsia="en-US"/>
              </w:rPr>
            </w:pPr>
          </w:p>
          <w:p w14:paraId="6C930546" w14:textId="77777777" w:rsidR="00246551" w:rsidRDefault="00246551" w:rsidP="0024655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F3E353B" w14:textId="77777777" w:rsidR="00246551" w:rsidRDefault="00246551" w:rsidP="00246551">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708CFA5D" w14:textId="7E224B5B" w:rsidR="00246551" w:rsidRDefault="00246551" w:rsidP="00246551">
            <w:pPr>
              <w:jc w:val="center"/>
              <w:rPr>
                <w:rFonts w:ascii="Arial" w:hAnsi="Arial" w:cs="Arial"/>
                <w:sz w:val="32"/>
                <w:lang w:eastAsia="en-US"/>
              </w:rPr>
            </w:pPr>
            <w:r>
              <w:rPr>
                <w:rFonts w:ascii="Arial" w:hAnsi="Arial" w:cs="Arial"/>
                <w:sz w:val="32"/>
                <w:lang w:eastAsia="en-US"/>
              </w:rPr>
              <w:t>6</w:t>
            </w:r>
          </w:p>
        </w:tc>
      </w:tr>
      <w:tr w:rsidR="000B1C0B" w14:paraId="035AEC02" w14:textId="77777777" w:rsidTr="000B1C0B">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4B202D"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021E3CB0"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0AD359" w14:textId="77777777" w:rsidR="000B1C0B" w:rsidRDefault="000B1C0B">
            <w:pPr>
              <w:rPr>
                <w:rFonts w:ascii="Arial" w:hAnsi="Arial" w:cs="Arial"/>
                <w:sz w:val="32"/>
                <w:lang w:eastAsia="en-US"/>
              </w:rPr>
            </w:pPr>
          </w:p>
        </w:tc>
      </w:tr>
    </w:tbl>
    <w:p w14:paraId="521CB7B5" w14:textId="77777777" w:rsidR="000B1C0B" w:rsidRDefault="000B1C0B" w:rsidP="000B1C0B">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0B1C0B" w14:paraId="2C506703" w14:textId="77777777" w:rsidTr="000B1C0B">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32C07053" w14:textId="77777777" w:rsidR="000B1C0B" w:rsidRDefault="000B1C0B">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1BA1E444" w14:textId="77777777" w:rsidR="000B1C0B" w:rsidRDefault="000B1C0B">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CBEBC74" w14:textId="4C5F0F69" w:rsidR="000B1C0B" w:rsidRDefault="00A0208B">
            <w:pPr>
              <w:jc w:val="right"/>
              <w:rPr>
                <w:rFonts w:ascii="Arial" w:hAnsi="Arial" w:cs="Arial"/>
                <w:b/>
                <w:bCs/>
                <w:lang w:eastAsia="en-US"/>
              </w:rPr>
            </w:pPr>
            <w:r>
              <w:rPr>
                <w:rFonts w:ascii="Arial" w:hAnsi="Arial" w:cs="Arial"/>
                <w:b/>
                <w:bCs/>
                <w:lang w:eastAsia="en-US"/>
              </w:rPr>
              <w:t>37</w:t>
            </w:r>
            <w:r w:rsidR="000B1C0B">
              <w:rPr>
                <w:rFonts w:ascii="Arial" w:hAnsi="Arial" w:cs="Arial"/>
                <w:b/>
                <w:bCs/>
                <w:lang w:eastAsia="en-US"/>
              </w:rPr>
              <w:t>%</w:t>
            </w:r>
          </w:p>
        </w:tc>
      </w:tr>
      <w:tr w:rsidR="000B1C0B" w14:paraId="3F9D2D8B" w14:textId="77777777" w:rsidTr="000B1C0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38CB2C3" w14:textId="77777777" w:rsidR="000B1C0B" w:rsidRDefault="000B1C0B">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7B2A00E" w14:textId="77777777" w:rsidR="000B1C0B" w:rsidRDefault="000B1C0B">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4AB32249" w14:textId="77777777" w:rsidR="000B1C0B" w:rsidRDefault="000B1C0B">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5372542" w14:textId="77777777" w:rsidR="000B1C0B" w:rsidRDefault="000B1C0B">
            <w:pPr>
              <w:rPr>
                <w:rFonts w:ascii="Arial" w:hAnsi="Arial" w:cs="Arial"/>
                <w:b/>
                <w:bCs/>
                <w:lang w:eastAsia="en-US"/>
              </w:rPr>
            </w:pPr>
          </w:p>
        </w:tc>
      </w:tr>
      <w:tr w:rsidR="000B1C0B" w14:paraId="44855715" w14:textId="77777777" w:rsidTr="000B1C0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0BE8FBCD" w14:textId="77777777" w:rsidR="000B1C0B" w:rsidRDefault="000B1C0B">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41093D6" w14:textId="77777777" w:rsidR="000B1C0B" w:rsidRDefault="000B1C0B">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0B041A3D" w14:textId="77777777" w:rsidR="000B1C0B" w:rsidRDefault="000B1C0B">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76F510E" w14:textId="77777777" w:rsidR="000B1C0B" w:rsidRDefault="000B1C0B">
            <w:pPr>
              <w:rPr>
                <w:rFonts w:ascii="Arial" w:hAnsi="Arial" w:cs="Arial"/>
                <w:b/>
                <w:bCs/>
                <w:lang w:eastAsia="en-US"/>
              </w:rPr>
            </w:pPr>
          </w:p>
        </w:tc>
      </w:tr>
    </w:tbl>
    <w:p w14:paraId="4A6AA808" w14:textId="77777777" w:rsidR="000B1C0B" w:rsidRDefault="000B1C0B" w:rsidP="000B1C0B">
      <w:pPr>
        <w:rPr>
          <w:rFonts w:ascii="Arial" w:hAnsi="Arial" w:cs="Arial"/>
        </w:rPr>
      </w:pPr>
    </w:p>
    <w:p w14:paraId="78BD07DB" w14:textId="77777777" w:rsidR="000B1C0B" w:rsidRDefault="000B1C0B" w:rsidP="000B1C0B">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B1C0B" w14:paraId="58CCB4CB" w14:textId="77777777" w:rsidTr="000B1C0B">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6E34B4E" w14:textId="77777777" w:rsidR="000B1C0B" w:rsidRDefault="000B1C0B">
            <w:pPr>
              <w:jc w:val="center"/>
              <w:rPr>
                <w:rFonts w:ascii="Arial" w:hAnsi="Arial" w:cs="Arial"/>
                <w:lang w:eastAsia="en-US"/>
              </w:rPr>
            </w:pPr>
            <w:r>
              <w:rPr>
                <w:rFonts w:ascii="Arial" w:hAnsi="Arial" w:cs="Arial"/>
                <w:sz w:val="32"/>
                <w:szCs w:val="32"/>
              </w:rPr>
              <w:lastRenderedPageBreak/>
              <w:br w:type="page"/>
            </w:r>
            <w:r>
              <w:rPr>
                <w:rFonts w:ascii="Arial" w:hAnsi="Arial" w:cs="Arial"/>
                <w:b/>
                <w:caps/>
                <w:sz w:val="40"/>
                <w:lang w:eastAsia="en-US"/>
              </w:rPr>
              <w:t>Student FEEDBACK FORM</w:t>
            </w:r>
          </w:p>
        </w:tc>
      </w:tr>
    </w:tbl>
    <w:p w14:paraId="4040B832" w14:textId="77777777" w:rsidR="000B1C0B" w:rsidRDefault="000B1C0B" w:rsidP="000B1C0B">
      <w:pPr>
        <w:rPr>
          <w:rFonts w:ascii="Arial" w:hAnsi="Arial" w:cs="Arial"/>
        </w:rPr>
      </w:pPr>
    </w:p>
    <w:p w14:paraId="0DE737F3" w14:textId="77777777" w:rsidR="000B1C0B" w:rsidRDefault="000B1C0B" w:rsidP="000B1C0B">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A5A1A53" w14:textId="77777777" w:rsidR="000B1C0B" w:rsidRDefault="000B1C0B" w:rsidP="000B1C0B">
      <w:pPr>
        <w:rPr>
          <w:rFonts w:ascii="Arial" w:hAnsi="Arial" w:cs="Arial"/>
          <w:b/>
          <w:sz w:val="22"/>
          <w:szCs w:val="22"/>
        </w:rPr>
        <w:sectPr w:rsidR="000B1C0B">
          <w:type w:val="continuous"/>
          <w:pgSz w:w="11894" w:h="16834"/>
          <w:pgMar w:top="720" w:right="720" w:bottom="720" w:left="720" w:header="706" w:footer="454" w:gutter="0"/>
          <w:paperSrc w:first="1" w:other="1"/>
          <w:cols w:space="720"/>
        </w:sectPr>
      </w:pPr>
    </w:p>
    <w:p w14:paraId="6DB0D311" w14:textId="77777777" w:rsidR="000B1C0B" w:rsidRDefault="000B1C0B" w:rsidP="000B1C0B">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0B1C0B" w14:paraId="1DA22DE9" w14:textId="77777777" w:rsidTr="00133EE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339E2930" w14:textId="77777777" w:rsidR="000B1C0B" w:rsidRDefault="000B1C0B">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559EF393" w14:textId="77777777" w:rsidR="000B1C0B" w:rsidRDefault="000B1C0B">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DF31FC6" w14:textId="77777777" w:rsidR="000B1C0B" w:rsidRDefault="000B1C0B">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0316D2D0" w14:textId="77777777" w:rsidR="000B1C0B" w:rsidRDefault="000B1C0B">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133EE0" w14:paraId="162CE053" w14:textId="77777777" w:rsidTr="00133EE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08156C1A" w14:textId="77777777" w:rsidR="00133EE0" w:rsidRDefault="00133EE0" w:rsidP="00133EE0">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22CA21A0" w14:textId="38E0E33C" w:rsidR="00133EE0" w:rsidRDefault="00133EE0" w:rsidP="00133EE0">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3F78AE59" w14:textId="3A2AF74A" w:rsidR="00133EE0" w:rsidRDefault="00133EE0" w:rsidP="00133EE0">
            <w:pPr>
              <w:jc w:val="center"/>
              <w:rPr>
                <w:rFonts w:ascii="Arial" w:hAnsi="Arial" w:cs="Arial"/>
                <w:sz w:val="32"/>
                <w:lang w:eastAsia="en-US"/>
              </w:rPr>
            </w:pPr>
            <w:r>
              <w:rPr>
                <w:rFonts w:ascii="Arial" w:hAnsi="Arial"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C56127" w14:textId="77777777" w:rsidR="00133EE0" w:rsidRDefault="00133EE0" w:rsidP="00133EE0">
            <w:pPr>
              <w:jc w:val="center"/>
              <w:rPr>
                <w:rFonts w:ascii="Arial" w:hAnsi="Arial" w:cs="Arial"/>
                <w:sz w:val="32"/>
                <w:lang w:eastAsia="en-US"/>
              </w:rPr>
            </w:pPr>
          </w:p>
        </w:tc>
      </w:tr>
      <w:tr w:rsidR="00133EE0" w14:paraId="177356A0" w14:textId="77777777" w:rsidTr="00133EE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D5D9AF1" w14:textId="3D90FA29" w:rsidR="00133EE0" w:rsidRDefault="00DD10C3" w:rsidP="00133EE0">
            <w:pPr>
              <w:spacing w:after="120"/>
              <w:rPr>
                <w:rFonts w:ascii="Arial" w:hAnsi="Arial" w:cs="Arial"/>
                <w:sz w:val="14"/>
                <w:szCs w:val="14"/>
                <w:lang w:eastAsia="en-US"/>
              </w:rPr>
            </w:pPr>
            <w:r>
              <w:rPr>
                <w:rFonts w:ascii="Arial" w:hAnsi="Arial" w:cs="Arial"/>
                <w:sz w:val="14"/>
                <w:szCs w:val="14"/>
                <w:lang w:eastAsia="en-US"/>
              </w:rPr>
              <w:t xml:space="preserve">Good over view of the aim of the presentation and </w:t>
            </w:r>
            <w:r w:rsidR="003770B2">
              <w:rPr>
                <w:rFonts w:ascii="Arial" w:hAnsi="Arial" w:cs="Arial"/>
                <w:sz w:val="14"/>
                <w:szCs w:val="14"/>
                <w:lang w:eastAsia="en-US"/>
              </w:rPr>
              <w:t>research evident but as with the report this does not fulfil all the aims of the brief</w:t>
            </w:r>
          </w:p>
          <w:p w14:paraId="2B0DC6D9" w14:textId="77777777" w:rsidR="00133EE0" w:rsidRDefault="00133EE0" w:rsidP="00133EE0">
            <w:pPr>
              <w:spacing w:after="120"/>
              <w:rPr>
                <w:rFonts w:ascii="Arial" w:hAnsi="Arial" w:cs="Arial"/>
                <w:sz w:val="14"/>
                <w:szCs w:val="14"/>
                <w:lang w:eastAsia="en-US"/>
              </w:rPr>
            </w:pPr>
          </w:p>
          <w:p w14:paraId="4A924E9E" w14:textId="77777777" w:rsidR="00133EE0" w:rsidRDefault="00133EE0" w:rsidP="00133EE0">
            <w:pPr>
              <w:spacing w:after="120"/>
              <w:rPr>
                <w:rFonts w:ascii="Arial" w:hAnsi="Arial" w:cs="Arial"/>
                <w:sz w:val="14"/>
                <w:szCs w:val="14"/>
                <w:lang w:eastAsia="en-US"/>
              </w:rPr>
            </w:pPr>
          </w:p>
          <w:p w14:paraId="69DEF0CB" w14:textId="77777777" w:rsidR="00133EE0" w:rsidRDefault="00133EE0" w:rsidP="00133EE0">
            <w:pPr>
              <w:spacing w:after="120"/>
              <w:rPr>
                <w:rFonts w:ascii="Arial" w:hAnsi="Arial" w:cs="Arial"/>
                <w:sz w:val="14"/>
                <w:szCs w:val="14"/>
                <w:lang w:eastAsia="en-US"/>
              </w:rPr>
            </w:pPr>
          </w:p>
          <w:p w14:paraId="28C87D14" w14:textId="77777777" w:rsidR="00133EE0" w:rsidRDefault="00133EE0" w:rsidP="00133EE0">
            <w:pPr>
              <w:spacing w:after="120"/>
              <w:rPr>
                <w:rFonts w:ascii="Arial" w:hAnsi="Arial" w:cs="Arial"/>
                <w:sz w:val="14"/>
                <w:szCs w:val="14"/>
                <w:lang w:eastAsia="en-US"/>
              </w:rPr>
            </w:pPr>
          </w:p>
          <w:p w14:paraId="6091C109" w14:textId="77777777" w:rsidR="00133EE0" w:rsidRDefault="00133EE0" w:rsidP="00133EE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2A76BAE" w14:textId="77777777" w:rsidR="00133EE0" w:rsidRDefault="00133EE0" w:rsidP="00133EE0">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7BDAE440" w14:textId="2532B01D" w:rsidR="00133EE0" w:rsidRDefault="003770B2" w:rsidP="00133EE0">
            <w:pPr>
              <w:jc w:val="center"/>
              <w:rPr>
                <w:rFonts w:ascii="Arial" w:hAnsi="Arial" w:cs="Arial"/>
                <w:sz w:val="32"/>
                <w:lang w:eastAsia="en-US"/>
              </w:rPr>
            </w:pPr>
            <w:r>
              <w:rPr>
                <w:rFonts w:ascii="Arial" w:hAnsi="Arial" w:cs="Arial"/>
                <w:sz w:val="32"/>
                <w:lang w:eastAsia="en-US"/>
              </w:rPr>
              <w:t>7</w:t>
            </w:r>
          </w:p>
        </w:tc>
      </w:tr>
      <w:tr w:rsidR="00133EE0" w14:paraId="0EED2407"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CEF6D7" w14:textId="77777777" w:rsidR="00133EE0" w:rsidRDefault="00133EE0" w:rsidP="00133EE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24E07138" w14:textId="77777777" w:rsidR="00133EE0" w:rsidRDefault="00133EE0" w:rsidP="00133EE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644663" w14:textId="77777777" w:rsidR="00133EE0" w:rsidRDefault="00133EE0" w:rsidP="00133EE0">
            <w:pPr>
              <w:rPr>
                <w:rFonts w:ascii="Arial" w:hAnsi="Arial" w:cs="Arial"/>
                <w:sz w:val="32"/>
                <w:lang w:eastAsia="en-US"/>
              </w:rPr>
            </w:pPr>
          </w:p>
        </w:tc>
      </w:tr>
      <w:tr w:rsidR="00133EE0" w14:paraId="59EF85F3" w14:textId="77777777" w:rsidTr="00133EE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673FAB7" w14:textId="77777777" w:rsidR="00133EE0" w:rsidRDefault="00133EE0" w:rsidP="00133EE0">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20885E8B" w14:textId="77777777" w:rsidR="00133EE0" w:rsidRDefault="00133EE0" w:rsidP="00133EE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2A9FC174" w14:textId="37DFC90F" w:rsidR="00133EE0" w:rsidRDefault="00133EE0" w:rsidP="00133EE0">
            <w:pPr>
              <w:jc w:val="center"/>
              <w:rPr>
                <w:rFonts w:ascii="Arial" w:hAnsi="Arial" w:cs="Arial"/>
                <w:sz w:val="32"/>
                <w:lang w:eastAsia="en-US"/>
              </w:rPr>
            </w:pPr>
            <w:r>
              <w:rPr>
                <w:rFonts w:ascii="Arial" w:hAnsi="Arial"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DCD5981" w14:textId="77777777" w:rsidR="00133EE0" w:rsidRDefault="00133EE0" w:rsidP="00133EE0">
            <w:pPr>
              <w:jc w:val="center"/>
              <w:rPr>
                <w:rFonts w:ascii="Arial" w:hAnsi="Arial" w:cs="Arial"/>
                <w:sz w:val="32"/>
                <w:lang w:eastAsia="en-US"/>
              </w:rPr>
            </w:pPr>
          </w:p>
        </w:tc>
      </w:tr>
      <w:tr w:rsidR="00133EE0" w14:paraId="392AA995" w14:textId="77777777" w:rsidTr="00133EE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9FC5336" w14:textId="77777777" w:rsidR="00133EE0" w:rsidRDefault="00133EE0" w:rsidP="00133EE0">
            <w:pPr>
              <w:spacing w:after="120"/>
              <w:rPr>
                <w:rFonts w:ascii="Arial" w:hAnsi="Arial" w:cs="Arial"/>
                <w:sz w:val="14"/>
                <w:szCs w:val="14"/>
                <w:lang w:eastAsia="en-US"/>
              </w:rPr>
            </w:pPr>
            <w:r>
              <w:rPr>
                <w:rFonts w:ascii="Arial" w:hAnsi="Arial" w:cs="Arial"/>
                <w:sz w:val="14"/>
                <w:szCs w:val="14"/>
                <w:lang w:eastAsia="en-US"/>
              </w:rPr>
              <w:t>An informative presentation, but as with the written element this was not in keeping with the requirements of the project brief (in future you should read the brief more thoroughly and query the lecturer if there is any difficulty in knowing what direction to take)</w:t>
            </w:r>
          </w:p>
          <w:p w14:paraId="7AAB41EB" w14:textId="1F311B98" w:rsidR="00133EE0" w:rsidRDefault="00133EE0" w:rsidP="00133EE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70CD434" w14:textId="77777777" w:rsidR="00133EE0" w:rsidRDefault="00133EE0" w:rsidP="00133EE0">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62357DDE" w14:textId="7CC15A10" w:rsidR="00133EE0" w:rsidRDefault="002D6C7A" w:rsidP="00133EE0">
            <w:pPr>
              <w:jc w:val="center"/>
              <w:rPr>
                <w:rFonts w:ascii="Arial" w:hAnsi="Arial" w:cs="Arial"/>
                <w:sz w:val="32"/>
                <w:lang w:eastAsia="en-US"/>
              </w:rPr>
            </w:pPr>
            <w:r>
              <w:rPr>
                <w:rFonts w:ascii="Arial" w:hAnsi="Arial" w:cs="Arial"/>
                <w:sz w:val="32"/>
                <w:lang w:eastAsia="en-US"/>
              </w:rPr>
              <w:t>9</w:t>
            </w:r>
          </w:p>
        </w:tc>
      </w:tr>
      <w:tr w:rsidR="00133EE0" w14:paraId="168EFFA5"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87D3D" w14:textId="77777777" w:rsidR="00133EE0" w:rsidRDefault="00133EE0" w:rsidP="00133EE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24A96B46" w14:textId="77777777" w:rsidR="00133EE0" w:rsidRDefault="00133EE0" w:rsidP="00133EE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85154E" w14:textId="77777777" w:rsidR="00133EE0" w:rsidRDefault="00133EE0" w:rsidP="00133EE0">
            <w:pPr>
              <w:rPr>
                <w:rFonts w:ascii="Arial" w:hAnsi="Arial" w:cs="Arial"/>
                <w:sz w:val="32"/>
                <w:lang w:eastAsia="en-US"/>
              </w:rPr>
            </w:pPr>
          </w:p>
        </w:tc>
      </w:tr>
      <w:tr w:rsidR="00133EE0" w14:paraId="591C2106" w14:textId="77777777" w:rsidTr="00133EE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A0F5BBF" w14:textId="77777777" w:rsidR="00133EE0" w:rsidRDefault="00133EE0" w:rsidP="00133EE0">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10E259BC" w14:textId="77777777" w:rsidR="00133EE0" w:rsidRDefault="00133EE0" w:rsidP="00133EE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569935AC" w14:textId="01FDEEE2" w:rsidR="00133EE0" w:rsidRDefault="00133EE0" w:rsidP="00133EE0">
            <w:pPr>
              <w:jc w:val="center"/>
              <w:rPr>
                <w:rFonts w:ascii="Arial" w:hAnsi="Arial" w:cs="Arial"/>
                <w:sz w:val="32"/>
                <w:lang w:eastAsia="en-US"/>
              </w:rPr>
            </w:pPr>
            <w:r>
              <w:rPr>
                <w:rFonts w:ascii="Arial" w:hAnsi="Arial"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ACE00D" w14:textId="77777777" w:rsidR="00133EE0" w:rsidRDefault="00133EE0" w:rsidP="00133EE0">
            <w:pPr>
              <w:jc w:val="center"/>
              <w:rPr>
                <w:rFonts w:ascii="Arial" w:hAnsi="Arial" w:cs="Arial"/>
                <w:sz w:val="32"/>
                <w:lang w:eastAsia="en-US"/>
              </w:rPr>
            </w:pPr>
          </w:p>
        </w:tc>
      </w:tr>
      <w:tr w:rsidR="00133EE0" w14:paraId="201CCA86" w14:textId="77777777" w:rsidTr="00133EE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5C217EA" w14:textId="77777777" w:rsidR="00133EE0" w:rsidRDefault="00133EE0" w:rsidP="00133EE0">
            <w:pPr>
              <w:spacing w:after="120"/>
              <w:rPr>
                <w:rFonts w:ascii="Arial" w:hAnsi="Arial" w:cs="Arial"/>
                <w:sz w:val="14"/>
                <w:szCs w:val="14"/>
                <w:lang w:eastAsia="en-US"/>
              </w:rPr>
            </w:pPr>
            <w:r>
              <w:rPr>
                <w:rFonts w:ascii="Arial" w:hAnsi="Arial" w:cs="Arial"/>
                <w:sz w:val="14"/>
                <w:szCs w:val="14"/>
                <w:lang w:eastAsia="en-US"/>
              </w:rPr>
              <w:t>Findings were discussed and charts were provided of results b ut as previously mentioned there were many elements required in the project brief that were not covered in the presentation or the report</w:t>
            </w:r>
          </w:p>
          <w:p w14:paraId="021C2E40" w14:textId="77777777" w:rsidR="00133EE0" w:rsidRDefault="00133EE0" w:rsidP="00133EE0">
            <w:pPr>
              <w:spacing w:after="120"/>
              <w:rPr>
                <w:rFonts w:ascii="Arial" w:hAnsi="Arial" w:cs="Arial"/>
                <w:sz w:val="14"/>
                <w:szCs w:val="14"/>
                <w:lang w:eastAsia="en-US"/>
              </w:rPr>
            </w:pPr>
          </w:p>
          <w:p w14:paraId="15525B31" w14:textId="77777777" w:rsidR="00133EE0" w:rsidRDefault="00133EE0" w:rsidP="00133EE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3811170" w14:textId="77777777" w:rsidR="00133EE0" w:rsidRDefault="00133EE0" w:rsidP="00133EE0">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5986B6B9" w14:textId="0B485C1D" w:rsidR="00133EE0" w:rsidRDefault="00A0208B" w:rsidP="00133EE0">
            <w:pPr>
              <w:jc w:val="center"/>
              <w:rPr>
                <w:rFonts w:ascii="Arial" w:hAnsi="Arial" w:cs="Arial"/>
                <w:sz w:val="32"/>
                <w:lang w:eastAsia="en-US"/>
              </w:rPr>
            </w:pPr>
            <w:r>
              <w:rPr>
                <w:rFonts w:ascii="Arial" w:hAnsi="Arial" w:cs="Arial"/>
                <w:sz w:val="32"/>
                <w:lang w:eastAsia="en-US"/>
              </w:rPr>
              <w:t>8</w:t>
            </w:r>
          </w:p>
        </w:tc>
      </w:tr>
      <w:tr w:rsidR="00133EE0" w14:paraId="781AB6F3"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923F10" w14:textId="77777777" w:rsidR="00133EE0" w:rsidRDefault="00133EE0" w:rsidP="00133EE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048A0E20" w14:textId="77777777" w:rsidR="00133EE0" w:rsidRDefault="00133EE0" w:rsidP="00133EE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C95C7" w14:textId="77777777" w:rsidR="00133EE0" w:rsidRDefault="00133EE0" w:rsidP="00133EE0">
            <w:pPr>
              <w:rPr>
                <w:rFonts w:ascii="Arial" w:hAnsi="Arial" w:cs="Arial"/>
                <w:sz w:val="32"/>
                <w:lang w:eastAsia="en-US"/>
              </w:rPr>
            </w:pPr>
          </w:p>
        </w:tc>
      </w:tr>
      <w:tr w:rsidR="00133EE0" w14:paraId="1C4819A8" w14:textId="77777777" w:rsidTr="00133EE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A4D6A03" w14:textId="77777777" w:rsidR="00133EE0" w:rsidRDefault="00133EE0" w:rsidP="00133EE0">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21454716" w14:textId="77777777" w:rsidR="00133EE0" w:rsidRDefault="00133EE0" w:rsidP="00133EE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9C4D0FC" w14:textId="38C7632A" w:rsidR="00133EE0" w:rsidRDefault="00133EE0" w:rsidP="00133EE0">
            <w:pPr>
              <w:jc w:val="center"/>
              <w:rPr>
                <w:rFonts w:ascii="Arial" w:hAnsi="Arial" w:cs="Arial"/>
                <w:sz w:val="32"/>
                <w:lang w:eastAsia="en-US"/>
              </w:rPr>
            </w:pPr>
            <w:r>
              <w:rPr>
                <w:rFonts w:ascii="Arial" w:hAnsi="Arial"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E924405" w14:textId="77777777" w:rsidR="00133EE0" w:rsidRDefault="00133EE0" w:rsidP="00133EE0">
            <w:pPr>
              <w:jc w:val="center"/>
              <w:rPr>
                <w:rFonts w:ascii="Arial" w:hAnsi="Arial" w:cs="Arial"/>
                <w:sz w:val="32"/>
                <w:lang w:eastAsia="en-US"/>
              </w:rPr>
            </w:pPr>
          </w:p>
        </w:tc>
      </w:tr>
      <w:tr w:rsidR="00133EE0" w14:paraId="3C023276" w14:textId="77777777" w:rsidTr="00133EE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43401F2" w14:textId="38CC0465" w:rsidR="00133EE0" w:rsidRDefault="00133EE0" w:rsidP="00133EE0">
            <w:pPr>
              <w:spacing w:after="120"/>
              <w:rPr>
                <w:rFonts w:ascii="Arial" w:hAnsi="Arial" w:cs="Arial"/>
                <w:sz w:val="14"/>
                <w:szCs w:val="14"/>
                <w:lang w:eastAsia="en-US"/>
              </w:rPr>
            </w:pPr>
            <w:r>
              <w:rPr>
                <w:rFonts w:ascii="Arial" w:hAnsi="Arial" w:cs="Arial"/>
                <w:sz w:val="14"/>
                <w:szCs w:val="14"/>
                <w:lang w:eastAsia="en-US"/>
              </w:rPr>
              <w:t xml:space="preserve">Basic design which was easy to read with some charts and images </w:t>
            </w:r>
          </w:p>
          <w:p w14:paraId="6A3B89E3" w14:textId="77777777" w:rsidR="00133EE0" w:rsidRDefault="00133EE0" w:rsidP="00133EE0">
            <w:pPr>
              <w:spacing w:after="120"/>
              <w:rPr>
                <w:rFonts w:ascii="Arial" w:hAnsi="Arial" w:cs="Arial"/>
                <w:sz w:val="14"/>
                <w:szCs w:val="14"/>
                <w:lang w:eastAsia="en-US"/>
              </w:rPr>
            </w:pPr>
          </w:p>
          <w:p w14:paraId="50D89329" w14:textId="77777777" w:rsidR="00133EE0" w:rsidRDefault="00133EE0" w:rsidP="00133EE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F9272C6" w14:textId="77777777" w:rsidR="00133EE0" w:rsidRDefault="00133EE0" w:rsidP="00133EE0">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5049D877" w14:textId="66C0763B" w:rsidR="00133EE0" w:rsidRDefault="00133EE0" w:rsidP="00133EE0">
            <w:pPr>
              <w:jc w:val="center"/>
              <w:rPr>
                <w:rFonts w:ascii="Arial" w:hAnsi="Arial" w:cs="Arial"/>
                <w:sz w:val="32"/>
                <w:lang w:eastAsia="en-US"/>
              </w:rPr>
            </w:pPr>
            <w:r>
              <w:rPr>
                <w:rFonts w:ascii="Arial" w:hAnsi="Arial" w:cs="Arial"/>
                <w:sz w:val="32"/>
                <w:lang w:eastAsia="en-US"/>
              </w:rPr>
              <w:t>1</w:t>
            </w:r>
            <w:r w:rsidR="00C04CB8">
              <w:rPr>
                <w:rFonts w:ascii="Arial" w:hAnsi="Arial" w:cs="Arial"/>
                <w:sz w:val="32"/>
                <w:lang w:eastAsia="en-US"/>
              </w:rPr>
              <w:t>2</w:t>
            </w:r>
          </w:p>
        </w:tc>
      </w:tr>
      <w:tr w:rsidR="00133EE0" w14:paraId="068E527C" w14:textId="77777777" w:rsidTr="000B1C0B">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569B8E" w14:textId="77777777" w:rsidR="00133EE0" w:rsidRDefault="00133EE0" w:rsidP="00133EE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049A6364" w14:textId="77777777" w:rsidR="00133EE0" w:rsidRDefault="00133EE0" w:rsidP="00133EE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E3ADC6" w14:textId="77777777" w:rsidR="00133EE0" w:rsidRDefault="00133EE0" w:rsidP="00133EE0">
            <w:pPr>
              <w:rPr>
                <w:rFonts w:ascii="Arial" w:hAnsi="Arial" w:cs="Arial"/>
                <w:sz w:val="32"/>
                <w:lang w:eastAsia="en-US"/>
              </w:rPr>
            </w:pPr>
          </w:p>
        </w:tc>
      </w:tr>
      <w:tr w:rsidR="00133EE0" w14:paraId="0A258C58" w14:textId="77777777" w:rsidTr="00133EE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6B6F954" w14:textId="77777777" w:rsidR="00133EE0" w:rsidRDefault="00133EE0" w:rsidP="00133EE0">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0073907C" w14:textId="77777777" w:rsidR="00133EE0" w:rsidRDefault="00133EE0" w:rsidP="00133EE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6C7A9C31" w14:textId="54D11DCD" w:rsidR="00133EE0" w:rsidRDefault="00133EE0" w:rsidP="00133EE0">
            <w:pPr>
              <w:jc w:val="center"/>
              <w:rPr>
                <w:rFonts w:ascii="Arial" w:hAnsi="Arial" w:cs="Arial"/>
                <w:sz w:val="32"/>
                <w:lang w:eastAsia="en-US"/>
              </w:rPr>
            </w:pPr>
            <w:r>
              <w:rPr>
                <w:rFonts w:ascii="Arial" w:hAnsi="Arial"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C6F804" w14:textId="77777777" w:rsidR="00133EE0" w:rsidRDefault="00133EE0" w:rsidP="00133EE0">
            <w:pPr>
              <w:jc w:val="center"/>
              <w:rPr>
                <w:rFonts w:ascii="Arial" w:hAnsi="Arial" w:cs="Arial"/>
                <w:sz w:val="32"/>
                <w:lang w:eastAsia="en-US"/>
              </w:rPr>
            </w:pPr>
          </w:p>
        </w:tc>
      </w:tr>
      <w:tr w:rsidR="00133EE0" w14:paraId="0EFA94A2" w14:textId="77777777" w:rsidTr="00133EE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57120C7" w14:textId="77777777" w:rsidR="00133EE0" w:rsidRDefault="00133EE0" w:rsidP="00133EE0">
            <w:pPr>
              <w:spacing w:after="120"/>
              <w:rPr>
                <w:rFonts w:ascii="Arial" w:hAnsi="Arial" w:cs="Arial"/>
                <w:sz w:val="14"/>
                <w:szCs w:val="14"/>
                <w:lang w:eastAsia="en-US"/>
              </w:rPr>
            </w:pPr>
            <w:r>
              <w:rPr>
                <w:rFonts w:ascii="Arial" w:hAnsi="Arial" w:cs="Arial"/>
                <w:sz w:val="14"/>
                <w:szCs w:val="14"/>
                <w:lang w:eastAsia="en-US"/>
              </w:rPr>
              <w:t>Quite a lot of information on some slides</w:t>
            </w:r>
          </w:p>
          <w:p w14:paraId="354B808F" w14:textId="77777777" w:rsidR="002D6C7A" w:rsidRDefault="00133EE0" w:rsidP="00133EE0">
            <w:pPr>
              <w:spacing w:after="120"/>
              <w:rPr>
                <w:rFonts w:ascii="Arial" w:hAnsi="Arial" w:cs="Arial"/>
                <w:sz w:val="14"/>
                <w:szCs w:val="14"/>
                <w:lang w:eastAsia="en-US"/>
              </w:rPr>
            </w:pPr>
            <w:r>
              <w:rPr>
                <w:rFonts w:ascii="Arial" w:hAnsi="Arial" w:cs="Arial"/>
                <w:sz w:val="14"/>
                <w:szCs w:val="14"/>
                <w:lang w:eastAsia="en-US"/>
              </w:rPr>
              <w:t xml:space="preserve">Presentation was delivered fairly well </w:t>
            </w:r>
          </w:p>
          <w:p w14:paraId="77B1FB3E" w14:textId="28489FBF" w:rsidR="00133EE0" w:rsidRDefault="002D6C7A" w:rsidP="00133EE0">
            <w:pPr>
              <w:spacing w:after="120"/>
              <w:rPr>
                <w:rFonts w:ascii="Arial" w:hAnsi="Arial" w:cs="Arial"/>
                <w:sz w:val="14"/>
                <w:szCs w:val="14"/>
                <w:lang w:eastAsia="en-US"/>
              </w:rPr>
            </w:pPr>
            <w:r>
              <w:rPr>
                <w:rFonts w:ascii="Arial" w:hAnsi="Arial" w:cs="Arial"/>
                <w:sz w:val="14"/>
                <w:szCs w:val="14"/>
                <w:lang w:eastAsia="en-US"/>
              </w:rPr>
              <w:t>goo</w:t>
            </w:r>
            <w:r w:rsidR="00C04CB8">
              <w:rPr>
                <w:rFonts w:ascii="Arial" w:hAnsi="Arial" w:cs="Arial"/>
                <w:sz w:val="14"/>
                <w:szCs w:val="14"/>
                <w:lang w:eastAsia="en-US"/>
              </w:rPr>
              <w:t>d response to questions</w:t>
            </w:r>
          </w:p>
        </w:tc>
        <w:tc>
          <w:tcPr>
            <w:tcW w:w="416" w:type="pct"/>
            <w:tcBorders>
              <w:top w:val="single" w:sz="4" w:space="0" w:color="auto"/>
              <w:left w:val="single" w:sz="4" w:space="0" w:color="auto"/>
              <w:bottom w:val="nil"/>
              <w:right w:val="single" w:sz="4" w:space="0" w:color="auto"/>
            </w:tcBorders>
          </w:tcPr>
          <w:p w14:paraId="020065E0" w14:textId="77777777" w:rsidR="00133EE0" w:rsidRDefault="00133EE0" w:rsidP="00133EE0">
            <w:pPr>
              <w:jc w:val="center"/>
              <w:rPr>
                <w:rFonts w:ascii="Arial" w:hAnsi="Arial" w:cs="Arial"/>
                <w:sz w:val="32"/>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6450E8A9" w14:textId="66973C2B" w:rsidR="00133EE0" w:rsidRDefault="00133EE0" w:rsidP="00133EE0">
            <w:pPr>
              <w:jc w:val="center"/>
              <w:rPr>
                <w:rFonts w:ascii="Arial" w:hAnsi="Arial" w:cs="Arial"/>
                <w:sz w:val="32"/>
                <w:lang w:eastAsia="en-US"/>
              </w:rPr>
            </w:pPr>
            <w:r>
              <w:rPr>
                <w:rFonts w:ascii="Arial" w:hAnsi="Arial" w:cs="Arial"/>
                <w:sz w:val="32"/>
                <w:lang w:eastAsia="en-US"/>
              </w:rPr>
              <w:t>1</w:t>
            </w:r>
            <w:r w:rsidR="00A0208B">
              <w:rPr>
                <w:rFonts w:ascii="Arial" w:hAnsi="Arial" w:cs="Arial"/>
                <w:sz w:val="32"/>
                <w:lang w:eastAsia="en-US"/>
              </w:rPr>
              <w:t>1</w:t>
            </w:r>
          </w:p>
        </w:tc>
      </w:tr>
      <w:tr w:rsidR="000B1C0B" w14:paraId="533DD68A" w14:textId="77777777" w:rsidTr="000B1C0B">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4D149"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257DAD78"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74A72A" w14:textId="77777777" w:rsidR="000B1C0B" w:rsidRDefault="000B1C0B">
            <w:pPr>
              <w:rPr>
                <w:rFonts w:ascii="Arial" w:hAnsi="Arial" w:cs="Arial"/>
                <w:sz w:val="32"/>
                <w:lang w:eastAsia="en-US"/>
              </w:rPr>
            </w:pPr>
          </w:p>
        </w:tc>
      </w:tr>
    </w:tbl>
    <w:p w14:paraId="065C55A3" w14:textId="77777777" w:rsidR="000B1C0B" w:rsidRDefault="000B1C0B" w:rsidP="000B1C0B">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0B1C0B" w14:paraId="6EC0721A" w14:textId="77777777" w:rsidTr="000B1C0B">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1F4DF81A" w14:textId="77777777" w:rsidR="000B1C0B" w:rsidRDefault="000B1C0B">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0D33C588" w14:textId="77777777" w:rsidR="000B1C0B" w:rsidRDefault="000B1C0B">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162D9BD8" w14:textId="11E5C4F6" w:rsidR="000B1C0B" w:rsidRDefault="00EC3229">
            <w:pPr>
              <w:jc w:val="right"/>
              <w:rPr>
                <w:rFonts w:ascii="Arial" w:hAnsi="Arial" w:cs="Arial"/>
                <w:b/>
                <w:bCs/>
                <w:lang w:eastAsia="en-US"/>
              </w:rPr>
            </w:pPr>
            <w:r>
              <w:rPr>
                <w:rFonts w:ascii="Arial" w:hAnsi="Arial" w:cs="Arial"/>
                <w:b/>
                <w:bCs/>
                <w:lang w:eastAsia="en-US"/>
              </w:rPr>
              <w:t>4</w:t>
            </w:r>
            <w:r w:rsidR="002D6C7A">
              <w:rPr>
                <w:rFonts w:ascii="Arial" w:hAnsi="Arial" w:cs="Arial"/>
                <w:b/>
                <w:bCs/>
                <w:lang w:eastAsia="en-US"/>
              </w:rPr>
              <w:t>7</w:t>
            </w:r>
            <w:r w:rsidR="000B1C0B">
              <w:rPr>
                <w:rFonts w:ascii="Arial" w:hAnsi="Arial" w:cs="Arial"/>
                <w:b/>
                <w:bCs/>
                <w:lang w:eastAsia="en-US"/>
              </w:rPr>
              <w:t>%</w:t>
            </w:r>
          </w:p>
        </w:tc>
      </w:tr>
      <w:tr w:rsidR="000B1C0B" w14:paraId="49E996E5" w14:textId="77777777" w:rsidTr="000B1C0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7E637F8" w14:textId="77777777" w:rsidR="000B1C0B" w:rsidRDefault="000B1C0B">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5FE0DEC" w14:textId="77777777" w:rsidR="000B1C0B" w:rsidRDefault="000B1C0B">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7E68CEA1" w14:textId="77777777" w:rsidR="000B1C0B" w:rsidRDefault="000B1C0B">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5CBE3A9" w14:textId="77777777" w:rsidR="000B1C0B" w:rsidRDefault="000B1C0B">
            <w:pPr>
              <w:rPr>
                <w:rFonts w:ascii="Arial" w:hAnsi="Arial" w:cs="Arial"/>
                <w:b/>
                <w:bCs/>
                <w:lang w:eastAsia="en-US"/>
              </w:rPr>
            </w:pPr>
          </w:p>
        </w:tc>
      </w:tr>
      <w:tr w:rsidR="000B1C0B" w14:paraId="64F28B34" w14:textId="77777777" w:rsidTr="000B1C0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14EBA7E" w14:textId="77777777" w:rsidR="000B1C0B" w:rsidRDefault="000B1C0B">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4552B71" w14:textId="77777777" w:rsidR="000B1C0B" w:rsidRDefault="000B1C0B">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32708CAE" w14:textId="77777777" w:rsidR="000B1C0B" w:rsidRDefault="000B1C0B">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2D1C801" w14:textId="77777777" w:rsidR="000B1C0B" w:rsidRDefault="000B1C0B">
            <w:pPr>
              <w:rPr>
                <w:rFonts w:ascii="Arial" w:hAnsi="Arial" w:cs="Arial"/>
                <w:b/>
                <w:bCs/>
                <w:lang w:eastAsia="en-US"/>
              </w:rPr>
            </w:pPr>
          </w:p>
        </w:tc>
      </w:tr>
    </w:tbl>
    <w:p w14:paraId="47D3369D" w14:textId="77777777" w:rsidR="000B1C0B" w:rsidRDefault="000B1C0B" w:rsidP="000B1C0B">
      <w:pPr>
        <w:rPr>
          <w:rFonts w:ascii="Arial" w:hAnsi="Arial" w:cs="Arial"/>
        </w:rPr>
      </w:pPr>
    </w:p>
    <w:p w14:paraId="7FB8D628" w14:textId="0114F553" w:rsidR="00F8691E" w:rsidRDefault="00F8691E">
      <w:pPr>
        <w:rPr>
          <w:rFonts w:ascii="Arial" w:hAnsi="Arial" w:cs="Arial"/>
        </w:rPr>
      </w:pPr>
      <w:r>
        <w:rPr>
          <w:rFonts w:ascii="Arial" w:hAnsi="Arial" w:cs="Arial"/>
        </w:rPr>
        <w:br w:type="page"/>
      </w:r>
    </w:p>
    <w:p w14:paraId="1C141F03" w14:textId="42D828C2" w:rsidR="000B1C0B" w:rsidRDefault="006F5C03" w:rsidP="000B1C0B">
      <w:pPr>
        <w:rPr>
          <w:rFonts w:ascii="Arial" w:hAnsi="Arial" w:cs="Arial"/>
        </w:rPr>
      </w:pPr>
      <w:r>
        <w:rPr>
          <w:rFonts w:ascii="Arial" w:hAnsi="Arial" w:cs="Arial"/>
        </w:rPr>
        <w:lastRenderedPageBreak/>
        <w:t>James West</w:t>
      </w:r>
    </w:p>
    <w:p w14:paraId="70FCAB0C" w14:textId="77777777" w:rsidR="000B1C0B" w:rsidRDefault="000B1C0B" w:rsidP="000B1C0B">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83AE891" w14:textId="77777777" w:rsidR="000B1C0B" w:rsidRDefault="000B1C0B" w:rsidP="000B1C0B">
      <w:pPr>
        <w:rPr>
          <w:rFonts w:ascii="Arial" w:hAnsi="Arial" w:cs="Arial"/>
          <w:b/>
          <w:sz w:val="22"/>
          <w:szCs w:val="22"/>
        </w:rPr>
        <w:sectPr w:rsidR="000B1C0B" w:rsidSect="000B1C0B">
          <w:type w:val="continuous"/>
          <w:pgSz w:w="11894" w:h="16834"/>
          <w:pgMar w:top="720" w:right="720" w:bottom="720" w:left="720" w:header="706" w:footer="454" w:gutter="0"/>
          <w:paperSrc w:first="1" w:other="1"/>
          <w:cols w:space="720"/>
        </w:sectPr>
      </w:pPr>
    </w:p>
    <w:p w14:paraId="76F8CA3B" w14:textId="77777777" w:rsidR="000B1C0B" w:rsidRDefault="000B1C0B" w:rsidP="000B1C0B">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0B1C0B" w14:paraId="2E8FA62F" w14:textId="77777777" w:rsidTr="000B1C0B">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4173252E" w14:textId="77777777" w:rsidR="000B1C0B" w:rsidRDefault="000B1C0B">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79663757" w14:textId="77777777" w:rsidR="000B1C0B" w:rsidRDefault="000B1C0B">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165F871" w14:textId="77777777" w:rsidR="000B1C0B" w:rsidRDefault="000B1C0B">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1FF9005D" w14:textId="77777777" w:rsidR="000B1C0B" w:rsidRDefault="000B1C0B">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0B1C0B" w14:paraId="76597F61" w14:textId="77777777" w:rsidTr="000B1C0B">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57E72DF8" w14:textId="77777777" w:rsidR="000B1C0B" w:rsidRDefault="000B1C0B">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5ADB5537" w14:textId="77777777" w:rsidR="000B1C0B" w:rsidRDefault="000B1C0B">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2B60FBD1" w14:textId="77777777" w:rsidR="000B1C0B" w:rsidRDefault="000B1C0B">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A95CCA" w14:textId="77777777" w:rsidR="000B1C0B" w:rsidRDefault="000B1C0B">
            <w:pPr>
              <w:jc w:val="center"/>
              <w:rPr>
                <w:rFonts w:ascii="Arial" w:hAnsi="Arial" w:cs="Arial"/>
                <w:sz w:val="32"/>
                <w:lang w:eastAsia="en-US"/>
              </w:rPr>
            </w:pPr>
          </w:p>
        </w:tc>
      </w:tr>
      <w:tr w:rsidR="000B1C0B" w14:paraId="1EACCBC4" w14:textId="77777777" w:rsidTr="000B1C0B">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278AFD0" w14:textId="77777777" w:rsidR="000B1C0B" w:rsidRDefault="000B1C0B">
            <w:pPr>
              <w:spacing w:after="120"/>
              <w:rPr>
                <w:rFonts w:ascii="Arial" w:hAnsi="Arial" w:cs="Arial"/>
                <w:sz w:val="14"/>
                <w:szCs w:val="14"/>
                <w:lang w:eastAsia="en-US"/>
              </w:rPr>
            </w:pPr>
          </w:p>
          <w:p w14:paraId="1B2069A2" w14:textId="14AAF9C0" w:rsidR="000B1C0B" w:rsidRDefault="006F5C03">
            <w:pPr>
              <w:spacing w:after="120"/>
              <w:rPr>
                <w:rFonts w:ascii="Arial" w:hAnsi="Arial" w:cs="Arial"/>
                <w:sz w:val="14"/>
                <w:szCs w:val="14"/>
                <w:lang w:eastAsia="en-US"/>
              </w:rPr>
            </w:pPr>
            <w:r>
              <w:rPr>
                <w:rFonts w:ascii="Arial" w:hAnsi="Arial" w:cs="Arial"/>
                <w:sz w:val="14"/>
                <w:szCs w:val="14"/>
                <w:lang w:eastAsia="en-US"/>
              </w:rPr>
              <w:t xml:space="preserve">Amazon </w:t>
            </w:r>
            <w:r w:rsidR="00F71793">
              <w:rPr>
                <w:rFonts w:ascii="Arial" w:hAnsi="Arial" w:cs="Arial"/>
                <w:sz w:val="14"/>
                <w:szCs w:val="14"/>
                <w:lang w:eastAsia="en-US"/>
              </w:rPr>
              <w:t>discussed in a business context</w:t>
            </w:r>
            <w:r w:rsidR="007354E4">
              <w:rPr>
                <w:rFonts w:ascii="Arial" w:hAnsi="Arial" w:cs="Arial"/>
                <w:sz w:val="14"/>
                <w:szCs w:val="14"/>
                <w:lang w:eastAsia="en-US"/>
              </w:rPr>
              <w:t xml:space="preserve">.  </w:t>
            </w:r>
            <w:r w:rsidR="00C35CE5">
              <w:rPr>
                <w:rFonts w:ascii="Arial" w:hAnsi="Arial" w:cs="Arial"/>
                <w:sz w:val="14"/>
                <w:szCs w:val="14"/>
                <w:lang w:eastAsia="en-US"/>
              </w:rPr>
              <w:t>Good referencing but some references a little weak- never reference wikipedia</w:t>
            </w:r>
          </w:p>
          <w:p w14:paraId="45813847"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958E020" w14:textId="77777777" w:rsidR="000B1C0B" w:rsidRDefault="000B1C0B">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319AE76B" w14:textId="4D7D874C" w:rsidR="000B1C0B" w:rsidRDefault="00E82645">
            <w:pPr>
              <w:jc w:val="center"/>
              <w:rPr>
                <w:rFonts w:ascii="Arial" w:hAnsi="Arial" w:cs="Arial"/>
                <w:sz w:val="32"/>
                <w:lang w:eastAsia="en-US"/>
              </w:rPr>
            </w:pPr>
            <w:r>
              <w:rPr>
                <w:rFonts w:ascii="Arial" w:hAnsi="Arial" w:cs="Arial"/>
                <w:sz w:val="32"/>
                <w:lang w:eastAsia="en-US"/>
              </w:rPr>
              <w:t>5</w:t>
            </w:r>
          </w:p>
        </w:tc>
      </w:tr>
      <w:tr w:rsidR="000B1C0B" w14:paraId="27969AB1"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11D426"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5504AD9D"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54AE2" w14:textId="77777777" w:rsidR="000B1C0B" w:rsidRDefault="000B1C0B">
            <w:pPr>
              <w:rPr>
                <w:rFonts w:ascii="Arial" w:hAnsi="Arial" w:cs="Arial"/>
                <w:sz w:val="32"/>
                <w:lang w:eastAsia="en-US"/>
              </w:rPr>
            </w:pPr>
          </w:p>
        </w:tc>
      </w:tr>
      <w:tr w:rsidR="000B1C0B" w14:paraId="43A7D1EC" w14:textId="77777777" w:rsidTr="000B1C0B">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7B942EE" w14:textId="77777777" w:rsidR="000B1C0B" w:rsidRDefault="000B1C0B">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79497B00"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1300A757" w14:textId="77777777" w:rsidR="000B1C0B" w:rsidRDefault="000B1C0B">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205D4B" w14:textId="77777777" w:rsidR="000B1C0B" w:rsidRDefault="000B1C0B">
            <w:pPr>
              <w:jc w:val="center"/>
              <w:rPr>
                <w:rFonts w:ascii="Arial" w:hAnsi="Arial" w:cs="Arial"/>
                <w:sz w:val="32"/>
                <w:lang w:eastAsia="en-US"/>
              </w:rPr>
            </w:pPr>
          </w:p>
        </w:tc>
      </w:tr>
      <w:tr w:rsidR="000B1C0B" w14:paraId="39CB2C0E" w14:textId="77777777" w:rsidTr="000B1C0B">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82D361C" w14:textId="01662185" w:rsidR="000B1C0B" w:rsidRDefault="00E82645">
            <w:pPr>
              <w:spacing w:after="120"/>
              <w:rPr>
                <w:rFonts w:ascii="Arial" w:hAnsi="Arial" w:cs="Arial"/>
                <w:sz w:val="14"/>
                <w:szCs w:val="14"/>
                <w:lang w:eastAsia="en-US"/>
              </w:rPr>
            </w:pPr>
            <w:r>
              <w:rPr>
                <w:rFonts w:ascii="Arial" w:hAnsi="Arial" w:cs="Arial"/>
                <w:sz w:val="14"/>
                <w:szCs w:val="14"/>
                <w:lang w:eastAsia="en-US"/>
              </w:rPr>
              <w:t xml:space="preserve">Excellent discussion of various software solutions </w:t>
            </w:r>
            <w:r w:rsidR="00E661F7">
              <w:rPr>
                <w:rFonts w:ascii="Arial" w:hAnsi="Arial" w:cs="Arial"/>
                <w:sz w:val="14"/>
                <w:szCs w:val="14"/>
                <w:lang w:eastAsia="en-US"/>
              </w:rPr>
              <w:t xml:space="preserve">to </w:t>
            </w:r>
            <w:r w:rsidR="004044BF">
              <w:rPr>
                <w:rFonts w:ascii="Arial" w:hAnsi="Arial" w:cs="Arial"/>
                <w:sz w:val="14"/>
                <w:szCs w:val="14"/>
                <w:lang w:eastAsia="en-US"/>
              </w:rPr>
              <w:t>various requirements.</w:t>
            </w:r>
          </w:p>
          <w:p w14:paraId="19818ED1"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A5095B6" w14:textId="77777777" w:rsidR="000B1C0B" w:rsidRDefault="000B1C0B">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08C19EC" w14:textId="5FD3E8D4" w:rsidR="000B1C0B" w:rsidRDefault="0021609A">
            <w:pPr>
              <w:jc w:val="center"/>
              <w:rPr>
                <w:rFonts w:ascii="Arial" w:hAnsi="Arial" w:cs="Arial"/>
                <w:sz w:val="32"/>
                <w:lang w:eastAsia="en-US"/>
              </w:rPr>
            </w:pPr>
            <w:r>
              <w:rPr>
                <w:rFonts w:ascii="Arial" w:hAnsi="Arial" w:cs="Arial"/>
                <w:sz w:val="32"/>
                <w:lang w:eastAsia="en-US"/>
              </w:rPr>
              <w:t>15</w:t>
            </w:r>
          </w:p>
        </w:tc>
      </w:tr>
      <w:tr w:rsidR="000B1C0B" w14:paraId="024FD992"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65ED34"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5B49AEBE"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C19A79" w14:textId="77777777" w:rsidR="000B1C0B" w:rsidRDefault="000B1C0B">
            <w:pPr>
              <w:rPr>
                <w:rFonts w:ascii="Arial" w:hAnsi="Arial" w:cs="Arial"/>
                <w:sz w:val="32"/>
                <w:lang w:eastAsia="en-US"/>
              </w:rPr>
            </w:pPr>
          </w:p>
        </w:tc>
      </w:tr>
      <w:tr w:rsidR="000B1C0B" w14:paraId="033B5690" w14:textId="77777777" w:rsidTr="000B1C0B">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C5A5FB3" w14:textId="77777777" w:rsidR="000B1C0B" w:rsidRDefault="000B1C0B">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42162F92"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682BC0D7" w14:textId="77777777" w:rsidR="000B1C0B" w:rsidRDefault="000B1C0B">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91D8E9" w14:textId="77777777" w:rsidR="000B1C0B" w:rsidRDefault="000B1C0B">
            <w:pPr>
              <w:jc w:val="center"/>
              <w:rPr>
                <w:rFonts w:ascii="Arial" w:hAnsi="Arial" w:cs="Arial"/>
                <w:sz w:val="32"/>
                <w:lang w:eastAsia="en-US"/>
              </w:rPr>
            </w:pPr>
          </w:p>
        </w:tc>
      </w:tr>
      <w:tr w:rsidR="000B1C0B" w14:paraId="674C5742" w14:textId="77777777" w:rsidTr="000B1C0B">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67485CB" w14:textId="02078508" w:rsidR="000B1C0B" w:rsidRDefault="004044BF">
            <w:pPr>
              <w:spacing w:after="120"/>
              <w:rPr>
                <w:rFonts w:ascii="Arial" w:hAnsi="Arial" w:cs="Arial"/>
                <w:sz w:val="14"/>
                <w:szCs w:val="14"/>
                <w:lang w:eastAsia="en-US"/>
              </w:rPr>
            </w:pPr>
            <w:r>
              <w:rPr>
                <w:rFonts w:ascii="Arial" w:hAnsi="Arial" w:cs="Arial"/>
                <w:sz w:val="14"/>
                <w:szCs w:val="14"/>
                <w:lang w:eastAsia="en-US"/>
              </w:rPr>
              <w:t xml:space="preserve">Nice comparisons of the various </w:t>
            </w:r>
            <w:r w:rsidR="00BE498F">
              <w:rPr>
                <w:rFonts w:ascii="Arial" w:hAnsi="Arial" w:cs="Arial"/>
                <w:sz w:val="14"/>
                <w:szCs w:val="14"/>
                <w:lang w:eastAsia="en-US"/>
              </w:rPr>
              <w:t xml:space="preserve">alternative </w:t>
            </w:r>
            <w:r w:rsidR="005A28B3">
              <w:rPr>
                <w:rFonts w:ascii="Arial" w:hAnsi="Arial" w:cs="Arial"/>
                <w:sz w:val="14"/>
                <w:szCs w:val="14"/>
                <w:lang w:eastAsia="en-US"/>
              </w:rPr>
              <w:t>software</w:t>
            </w:r>
            <w:r w:rsidR="003C2C32">
              <w:rPr>
                <w:rFonts w:ascii="Arial" w:hAnsi="Arial" w:cs="Arial"/>
                <w:sz w:val="14"/>
                <w:szCs w:val="14"/>
                <w:lang w:eastAsia="en-US"/>
              </w:rPr>
              <w:t>;</w:t>
            </w:r>
            <w:r w:rsidR="00BE498F">
              <w:rPr>
                <w:rFonts w:ascii="Arial" w:hAnsi="Arial" w:cs="Arial"/>
                <w:sz w:val="14"/>
                <w:szCs w:val="14"/>
                <w:lang w:eastAsia="en-US"/>
              </w:rPr>
              <w:t xml:space="preserve"> </w:t>
            </w:r>
            <w:r w:rsidR="005A28B3">
              <w:rPr>
                <w:rFonts w:ascii="Arial" w:hAnsi="Arial" w:cs="Arial"/>
                <w:sz w:val="14"/>
                <w:szCs w:val="14"/>
                <w:lang w:eastAsia="en-US"/>
              </w:rPr>
              <w:t xml:space="preserve">a really </w:t>
            </w:r>
            <w:r w:rsidR="003C2C32">
              <w:rPr>
                <w:rFonts w:ascii="Arial" w:hAnsi="Arial" w:cs="Arial"/>
                <w:sz w:val="14"/>
                <w:szCs w:val="14"/>
                <w:lang w:eastAsia="en-US"/>
              </w:rPr>
              <w:t>strong piece of writing for a foundation student</w:t>
            </w:r>
          </w:p>
          <w:p w14:paraId="0F3D680F" w14:textId="77777777" w:rsidR="000B1C0B" w:rsidRDefault="000B1C0B">
            <w:pPr>
              <w:spacing w:after="120"/>
              <w:rPr>
                <w:rFonts w:ascii="Arial" w:hAnsi="Arial" w:cs="Arial"/>
                <w:sz w:val="14"/>
                <w:szCs w:val="14"/>
                <w:lang w:eastAsia="en-US"/>
              </w:rPr>
            </w:pPr>
          </w:p>
          <w:p w14:paraId="41CDD17B"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FEA20D8" w14:textId="77777777" w:rsidR="000B1C0B" w:rsidRDefault="000B1C0B">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3FACB0C" w14:textId="657123D6" w:rsidR="000B1C0B" w:rsidRDefault="0021609A">
            <w:pPr>
              <w:jc w:val="center"/>
              <w:rPr>
                <w:rFonts w:ascii="Arial" w:hAnsi="Arial" w:cs="Arial"/>
                <w:sz w:val="32"/>
                <w:lang w:eastAsia="en-US"/>
              </w:rPr>
            </w:pPr>
            <w:r>
              <w:rPr>
                <w:rFonts w:ascii="Arial" w:hAnsi="Arial" w:cs="Arial"/>
                <w:sz w:val="32"/>
                <w:lang w:eastAsia="en-US"/>
              </w:rPr>
              <w:t>20</w:t>
            </w:r>
          </w:p>
        </w:tc>
      </w:tr>
      <w:tr w:rsidR="000B1C0B" w14:paraId="6970D792"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BC7F40"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86AB941"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51C7F4" w14:textId="77777777" w:rsidR="000B1C0B" w:rsidRDefault="000B1C0B">
            <w:pPr>
              <w:rPr>
                <w:rFonts w:ascii="Arial" w:hAnsi="Arial" w:cs="Arial"/>
                <w:sz w:val="32"/>
                <w:lang w:eastAsia="en-US"/>
              </w:rPr>
            </w:pPr>
          </w:p>
        </w:tc>
      </w:tr>
      <w:tr w:rsidR="000B1C0B" w14:paraId="0F96E50C" w14:textId="77777777" w:rsidTr="000B1C0B">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90AE6AA" w14:textId="77777777" w:rsidR="000B1C0B" w:rsidRDefault="000B1C0B">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223FCD71"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04B93F0C" w14:textId="77777777" w:rsidR="000B1C0B" w:rsidRDefault="000B1C0B">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B45E6A" w14:textId="77777777" w:rsidR="000B1C0B" w:rsidRDefault="000B1C0B">
            <w:pPr>
              <w:jc w:val="center"/>
              <w:rPr>
                <w:rFonts w:ascii="Arial" w:hAnsi="Arial" w:cs="Arial"/>
                <w:sz w:val="32"/>
                <w:lang w:eastAsia="en-US"/>
              </w:rPr>
            </w:pPr>
          </w:p>
        </w:tc>
      </w:tr>
      <w:tr w:rsidR="000B1C0B" w14:paraId="1C9F7880" w14:textId="77777777" w:rsidTr="000B1C0B">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ADDBD5A" w14:textId="77777777" w:rsidR="000B1C0B" w:rsidRDefault="000B1C0B">
            <w:pPr>
              <w:spacing w:after="120"/>
              <w:rPr>
                <w:rFonts w:ascii="Arial" w:hAnsi="Arial" w:cs="Arial"/>
                <w:sz w:val="14"/>
                <w:szCs w:val="14"/>
                <w:lang w:eastAsia="en-US"/>
              </w:rPr>
            </w:pPr>
          </w:p>
          <w:p w14:paraId="17B5DDD2" w14:textId="3C438592" w:rsidR="000B1C0B" w:rsidRDefault="003C2C32">
            <w:pPr>
              <w:spacing w:after="120"/>
              <w:rPr>
                <w:rFonts w:ascii="Arial" w:hAnsi="Arial" w:cs="Arial"/>
                <w:sz w:val="14"/>
                <w:szCs w:val="14"/>
                <w:lang w:eastAsia="en-US"/>
              </w:rPr>
            </w:pPr>
            <w:r>
              <w:rPr>
                <w:rFonts w:ascii="Arial" w:hAnsi="Arial" w:cs="Arial"/>
                <w:sz w:val="14"/>
                <w:szCs w:val="14"/>
                <w:lang w:eastAsia="en-US"/>
              </w:rPr>
              <w:t xml:space="preserve">Well documented examples of each application in operation, </w:t>
            </w:r>
            <w:r w:rsidR="009000BA">
              <w:rPr>
                <w:rFonts w:ascii="Arial" w:hAnsi="Arial" w:cs="Arial"/>
                <w:sz w:val="14"/>
                <w:szCs w:val="14"/>
                <w:lang w:eastAsia="en-US"/>
              </w:rPr>
              <w:t xml:space="preserve">well done on </w:t>
            </w:r>
          </w:p>
          <w:p w14:paraId="370B76A4"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DD331A4" w14:textId="77777777" w:rsidR="000B1C0B" w:rsidRDefault="000B1C0B">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3A244608" w14:textId="227AB997" w:rsidR="000B1C0B" w:rsidRDefault="0021609A">
            <w:pPr>
              <w:jc w:val="center"/>
              <w:rPr>
                <w:rFonts w:ascii="Arial" w:hAnsi="Arial" w:cs="Arial"/>
                <w:sz w:val="32"/>
                <w:lang w:eastAsia="en-US"/>
              </w:rPr>
            </w:pPr>
            <w:r>
              <w:rPr>
                <w:rFonts w:ascii="Arial" w:hAnsi="Arial" w:cs="Arial"/>
                <w:sz w:val="32"/>
                <w:lang w:eastAsia="en-US"/>
              </w:rPr>
              <w:t>25</w:t>
            </w:r>
          </w:p>
        </w:tc>
      </w:tr>
      <w:tr w:rsidR="000B1C0B" w14:paraId="017120B7" w14:textId="77777777" w:rsidTr="000B1C0B">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DE86F1"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6FEB871E"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AB7340" w14:textId="77777777" w:rsidR="000B1C0B" w:rsidRDefault="000B1C0B">
            <w:pPr>
              <w:rPr>
                <w:rFonts w:ascii="Arial" w:hAnsi="Arial" w:cs="Arial"/>
                <w:sz w:val="32"/>
                <w:lang w:eastAsia="en-US"/>
              </w:rPr>
            </w:pPr>
          </w:p>
        </w:tc>
      </w:tr>
      <w:tr w:rsidR="000B1C0B" w14:paraId="57033869" w14:textId="77777777" w:rsidTr="000B1C0B">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C00C460" w14:textId="77777777" w:rsidR="000B1C0B" w:rsidRDefault="000B1C0B">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747A840B"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1B289867" w14:textId="77777777" w:rsidR="000B1C0B" w:rsidRDefault="000B1C0B">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6B6B60" w14:textId="77777777" w:rsidR="000B1C0B" w:rsidRDefault="000B1C0B">
            <w:pPr>
              <w:jc w:val="center"/>
              <w:rPr>
                <w:rFonts w:ascii="Arial" w:hAnsi="Arial" w:cs="Arial"/>
                <w:sz w:val="32"/>
                <w:lang w:eastAsia="en-US"/>
              </w:rPr>
            </w:pPr>
          </w:p>
        </w:tc>
      </w:tr>
      <w:tr w:rsidR="000B1C0B" w14:paraId="5FDC2246" w14:textId="77777777" w:rsidTr="000B1C0B">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197FBC6" w14:textId="77777777" w:rsidR="000B1C0B" w:rsidRDefault="000B1C0B">
            <w:pPr>
              <w:spacing w:after="120"/>
              <w:rPr>
                <w:rFonts w:ascii="Arial" w:hAnsi="Arial" w:cs="Arial"/>
                <w:sz w:val="14"/>
                <w:szCs w:val="14"/>
                <w:lang w:eastAsia="en-US"/>
              </w:rPr>
            </w:pPr>
          </w:p>
          <w:p w14:paraId="2EA2966D" w14:textId="2CEA7BE1" w:rsidR="000B1C0B" w:rsidRDefault="005F3B0C">
            <w:pPr>
              <w:spacing w:after="120"/>
              <w:rPr>
                <w:rFonts w:ascii="Arial" w:hAnsi="Arial" w:cs="Arial"/>
                <w:sz w:val="14"/>
                <w:szCs w:val="14"/>
                <w:lang w:eastAsia="en-US"/>
              </w:rPr>
            </w:pPr>
            <w:r>
              <w:rPr>
                <w:rFonts w:ascii="Arial" w:hAnsi="Arial" w:cs="Arial"/>
                <w:sz w:val="14"/>
                <w:szCs w:val="14"/>
                <w:lang w:eastAsia="en-US"/>
              </w:rPr>
              <w:t xml:space="preserve">Very well written report – check </w:t>
            </w:r>
            <w:r w:rsidR="007B26DA">
              <w:rPr>
                <w:rFonts w:ascii="Arial" w:hAnsi="Arial" w:cs="Arial"/>
                <w:sz w:val="14"/>
                <w:szCs w:val="14"/>
                <w:lang w:eastAsia="en-US"/>
              </w:rPr>
              <w:t>the  quality of your sources in the future</w:t>
            </w:r>
          </w:p>
          <w:p w14:paraId="07ABBFE7" w14:textId="5A050207" w:rsidR="007B26DA" w:rsidRDefault="001D7F50">
            <w:pPr>
              <w:spacing w:after="120"/>
              <w:rPr>
                <w:rFonts w:ascii="Arial" w:hAnsi="Arial" w:cs="Arial"/>
                <w:sz w:val="14"/>
                <w:szCs w:val="14"/>
                <w:lang w:eastAsia="en-US"/>
              </w:rPr>
            </w:pPr>
            <w:r>
              <w:rPr>
                <w:rFonts w:ascii="Arial" w:hAnsi="Arial" w:cs="Arial"/>
                <w:sz w:val="14"/>
                <w:szCs w:val="14"/>
                <w:lang w:eastAsia="en-US"/>
              </w:rPr>
              <w:t xml:space="preserve">Structure is </w:t>
            </w:r>
            <w:r w:rsidR="00D1112B">
              <w:rPr>
                <w:rFonts w:ascii="Arial" w:hAnsi="Arial" w:cs="Arial"/>
                <w:sz w:val="14"/>
                <w:szCs w:val="14"/>
                <w:lang w:eastAsia="en-US"/>
              </w:rPr>
              <w:t>very good and could be turned into a</w:t>
            </w:r>
            <w:r w:rsidR="0021609A">
              <w:rPr>
                <w:rFonts w:ascii="Arial" w:hAnsi="Arial" w:cs="Arial"/>
                <w:sz w:val="14"/>
                <w:szCs w:val="14"/>
                <w:lang w:eastAsia="en-US"/>
              </w:rPr>
              <w:t xml:space="preserve"> basic template for future assignments</w:t>
            </w:r>
          </w:p>
          <w:p w14:paraId="2E718F9E" w14:textId="77777777" w:rsidR="000B1C0B" w:rsidRDefault="000B1C0B">
            <w:pPr>
              <w:spacing w:after="120"/>
              <w:rPr>
                <w:rFonts w:ascii="Arial" w:hAnsi="Arial" w:cs="Arial"/>
                <w:sz w:val="14"/>
                <w:szCs w:val="14"/>
                <w:lang w:eastAsia="en-US"/>
              </w:rPr>
            </w:pPr>
          </w:p>
          <w:p w14:paraId="559F66D4"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F38C953" w14:textId="77777777" w:rsidR="000B1C0B" w:rsidRDefault="000B1C0B">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0906E17" w14:textId="30A12F02" w:rsidR="000B1C0B" w:rsidRDefault="0021609A">
            <w:pPr>
              <w:jc w:val="center"/>
              <w:rPr>
                <w:rFonts w:ascii="Arial" w:hAnsi="Arial" w:cs="Arial"/>
                <w:sz w:val="32"/>
                <w:lang w:eastAsia="en-US"/>
              </w:rPr>
            </w:pPr>
            <w:r>
              <w:rPr>
                <w:rFonts w:ascii="Arial" w:hAnsi="Arial" w:cs="Arial"/>
                <w:sz w:val="32"/>
                <w:lang w:eastAsia="en-US"/>
              </w:rPr>
              <w:t>8</w:t>
            </w:r>
          </w:p>
        </w:tc>
      </w:tr>
      <w:tr w:rsidR="000B1C0B" w14:paraId="09621454" w14:textId="77777777" w:rsidTr="000B1C0B">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1BC0EE"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2C53AB6"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A2033" w14:textId="77777777" w:rsidR="000B1C0B" w:rsidRDefault="000B1C0B">
            <w:pPr>
              <w:rPr>
                <w:rFonts w:ascii="Arial" w:hAnsi="Arial" w:cs="Arial"/>
                <w:sz w:val="32"/>
                <w:lang w:eastAsia="en-US"/>
              </w:rPr>
            </w:pPr>
          </w:p>
        </w:tc>
      </w:tr>
    </w:tbl>
    <w:p w14:paraId="12B29F27" w14:textId="77777777" w:rsidR="000B1C0B" w:rsidRDefault="000B1C0B" w:rsidP="000B1C0B">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0B1C0B" w14:paraId="37DC1491" w14:textId="77777777" w:rsidTr="000B1C0B">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69905D54" w14:textId="77777777" w:rsidR="000B1C0B" w:rsidRDefault="000B1C0B">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62594843" w14:textId="77777777" w:rsidR="000B1C0B" w:rsidRDefault="000B1C0B">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16362FFF" w14:textId="6C766F99" w:rsidR="000B1C0B" w:rsidRDefault="0021609A">
            <w:pPr>
              <w:jc w:val="right"/>
              <w:rPr>
                <w:rFonts w:ascii="Arial" w:hAnsi="Arial" w:cs="Arial"/>
                <w:b/>
                <w:bCs/>
                <w:lang w:eastAsia="en-US"/>
              </w:rPr>
            </w:pPr>
            <w:r>
              <w:rPr>
                <w:rFonts w:ascii="Arial" w:hAnsi="Arial" w:cs="Arial"/>
                <w:b/>
                <w:bCs/>
                <w:lang w:eastAsia="en-US"/>
              </w:rPr>
              <w:t>73</w:t>
            </w:r>
            <w:r w:rsidR="000B1C0B">
              <w:rPr>
                <w:rFonts w:ascii="Arial" w:hAnsi="Arial" w:cs="Arial"/>
                <w:b/>
                <w:bCs/>
                <w:lang w:eastAsia="en-US"/>
              </w:rPr>
              <w:t>%</w:t>
            </w:r>
          </w:p>
        </w:tc>
      </w:tr>
      <w:tr w:rsidR="000B1C0B" w14:paraId="0DA46292" w14:textId="77777777" w:rsidTr="000B1C0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10DCABB" w14:textId="77777777" w:rsidR="000B1C0B" w:rsidRDefault="000B1C0B">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927296B" w14:textId="77777777" w:rsidR="000B1C0B" w:rsidRDefault="000B1C0B">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4E6CE4A2" w14:textId="77777777" w:rsidR="000B1C0B" w:rsidRDefault="000B1C0B">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28BF0DF" w14:textId="77777777" w:rsidR="000B1C0B" w:rsidRDefault="000B1C0B">
            <w:pPr>
              <w:rPr>
                <w:rFonts w:ascii="Arial" w:hAnsi="Arial" w:cs="Arial"/>
                <w:b/>
                <w:bCs/>
                <w:lang w:eastAsia="en-US"/>
              </w:rPr>
            </w:pPr>
          </w:p>
        </w:tc>
      </w:tr>
      <w:tr w:rsidR="000B1C0B" w14:paraId="7766DF8A" w14:textId="77777777" w:rsidTr="000B1C0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666406B" w14:textId="77777777" w:rsidR="000B1C0B" w:rsidRDefault="000B1C0B">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BC250B7" w14:textId="77777777" w:rsidR="000B1C0B" w:rsidRDefault="000B1C0B">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789F6274" w14:textId="77777777" w:rsidR="000B1C0B" w:rsidRDefault="000B1C0B">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5910483" w14:textId="77777777" w:rsidR="000B1C0B" w:rsidRDefault="000B1C0B">
            <w:pPr>
              <w:rPr>
                <w:rFonts w:ascii="Arial" w:hAnsi="Arial" w:cs="Arial"/>
                <w:b/>
                <w:bCs/>
                <w:lang w:eastAsia="en-US"/>
              </w:rPr>
            </w:pPr>
          </w:p>
        </w:tc>
      </w:tr>
    </w:tbl>
    <w:p w14:paraId="409ABC0D" w14:textId="77777777" w:rsidR="000B1C0B" w:rsidRDefault="000B1C0B" w:rsidP="000B1C0B">
      <w:pPr>
        <w:rPr>
          <w:rFonts w:ascii="Arial" w:hAnsi="Arial" w:cs="Arial"/>
        </w:rPr>
      </w:pPr>
    </w:p>
    <w:p w14:paraId="0B2D0F93" w14:textId="77777777" w:rsidR="000B1C0B" w:rsidRDefault="000B1C0B" w:rsidP="000B1C0B">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B1C0B" w14:paraId="59CD830E" w14:textId="77777777" w:rsidTr="000B1C0B">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5ABB2D81" w14:textId="77777777" w:rsidR="000B1C0B" w:rsidRDefault="000B1C0B">
            <w:pPr>
              <w:jc w:val="center"/>
              <w:rPr>
                <w:rFonts w:ascii="Arial" w:hAnsi="Arial" w:cs="Arial"/>
                <w:lang w:eastAsia="en-US"/>
              </w:rPr>
            </w:pPr>
            <w:r>
              <w:rPr>
                <w:rFonts w:ascii="Arial" w:hAnsi="Arial" w:cs="Arial"/>
                <w:sz w:val="32"/>
                <w:szCs w:val="32"/>
              </w:rPr>
              <w:lastRenderedPageBreak/>
              <w:br w:type="page"/>
            </w:r>
            <w:r>
              <w:rPr>
                <w:rFonts w:ascii="Arial" w:hAnsi="Arial" w:cs="Arial"/>
                <w:b/>
                <w:caps/>
                <w:sz w:val="40"/>
                <w:lang w:eastAsia="en-US"/>
              </w:rPr>
              <w:t>Student FEEDBACK FORM</w:t>
            </w:r>
          </w:p>
        </w:tc>
      </w:tr>
    </w:tbl>
    <w:p w14:paraId="3C299E15" w14:textId="77777777" w:rsidR="000B1C0B" w:rsidRDefault="000B1C0B" w:rsidP="000B1C0B">
      <w:pPr>
        <w:rPr>
          <w:rFonts w:ascii="Arial" w:hAnsi="Arial" w:cs="Arial"/>
        </w:rPr>
      </w:pPr>
    </w:p>
    <w:p w14:paraId="23A257FC" w14:textId="77777777" w:rsidR="000B1C0B" w:rsidRDefault="000B1C0B" w:rsidP="000B1C0B">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616158C" w14:textId="77777777" w:rsidR="000B1C0B" w:rsidRDefault="000B1C0B" w:rsidP="000B1C0B">
      <w:pPr>
        <w:rPr>
          <w:rFonts w:ascii="Arial" w:hAnsi="Arial" w:cs="Arial"/>
          <w:b/>
          <w:sz w:val="22"/>
          <w:szCs w:val="22"/>
        </w:rPr>
        <w:sectPr w:rsidR="000B1C0B">
          <w:type w:val="continuous"/>
          <w:pgSz w:w="11894" w:h="16834"/>
          <w:pgMar w:top="720" w:right="720" w:bottom="720" w:left="720" w:header="706" w:footer="454" w:gutter="0"/>
          <w:paperSrc w:first="1" w:other="1"/>
          <w:cols w:space="720"/>
        </w:sectPr>
      </w:pPr>
    </w:p>
    <w:p w14:paraId="38455BC6" w14:textId="77777777" w:rsidR="000B1C0B" w:rsidRDefault="000B1C0B" w:rsidP="000B1C0B">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0B1C0B" w14:paraId="108CF218" w14:textId="77777777" w:rsidTr="000B1C0B">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57DE9272" w14:textId="77777777" w:rsidR="000B1C0B" w:rsidRDefault="000B1C0B">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10A4FF40" w14:textId="77777777" w:rsidR="000B1C0B" w:rsidRDefault="000B1C0B">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4E0F9F1" w14:textId="77777777" w:rsidR="000B1C0B" w:rsidRDefault="000B1C0B">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65E15529" w14:textId="77777777" w:rsidR="000B1C0B" w:rsidRDefault="000B1C0B">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0B1C0B" w14:paraId="3BBE0E00" w14:textId="77777777" w:rsidTr="000B1C0B">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0A30414A" w14:textId="77777777" w:rsidR="000B1C0B" w:rsidRDefault="000B1C0B">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78455AB1" w14:textId="77777777" w:rsidR="000B1C0B" w:rsidRDefault="000B1C0B">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17B53BF4" w14:textId="77777777" w:rsidR="000B1C0B" w:rsidRDefault="000B1C0B">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C9B8AA" w14:textId="77777777" w:rsidR="000B1C0B" w:rsidRDefault="000B1C0B">
            <w:pPr>
              <w:jc w:val="center"/>
              <w:rPr>
                <w:rFonts w:ascii="Arial" w:hAnsi="Arial" w:cs="Arial"/>
                <w:sz w:val="32"/>
                <w:lang w:eastAsia="en-US"/>
              </w:rPr>
            </w:pPr>
          </w:p>
        </w:tc>
      </w:tr>
      <w:tr w:rsidR="000B1C0B" w14:paraId="05ED3CE2" w14:textId="77777777" w:rsidTr="000B1C0B">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52BF157" w14:textId="77777777" w:rsidR="000B1C0B" w:rsidRDefault="000B1C0B">
            <w:pPr>
              <w:spacing w:after="120"/>
              <w:rPr>
                <w:rFonts w:ascii="Arial" w:hAnsi="Arial" w:cs="Arial"/>
                <w:sz w:val="14"/>
                <w:szCs w:val="14"/>
                <w:lang w:eastAsia="en-US"/>
              </w:rPr>
            </w:pPr>
          </w:p>
          <w:p w14:paraId="01D65A32" w14:textId="5C9C3E63" w:rsidR="000B1C0B" w:rsidRDefault="006F5C03">
            <w:pPr>
              <w:spacing w:after="120"/>
              <w:rPr>
                <w:rFonts w:ascii="Arial" w:hAnsi="Arial" w:cs="Arial"/>
                <w:sz w:val="14"/>
                <w:szCs w:val="14"/>
                <w:lang w:eastAsia="en-US"/>
              </w:rPr>
            </w:pPr>
            <w:r>
              <w:rPr>
                <w:rFonts w:ascii="Arial" w:hAnsi="Arial" w:cs="Arial"/>
                <w:sz w:val="14"/>
                <w:szCs w:val="14"/>
                <w:lang w:eastAsia="en-US"/>
              </w:rPr>
              <w:t>Excellent information provided throughout</w:t>
            </w:r>
          </w:p>
          <w:p w14:paraId="174EDD80" w14:textId="77777777" w:rsidR="000B1C0B" w:rsidRDefault="000B1C0B">
            <w:pPr>
              <w:spacing w:after="120"/>
              <w:rPr>
                <w:rFonts w:ascii="Arial" w:hAnsi="Arial" w:cs="Arial"/>
                <w:sz w:val="14"/>
                <w:szCs w:val="14"/>
                <w:lang w:eastAsia="en-US"/>
              </w:rPr>
            </w:pPr>
          </w:p>
          <w:p w14:paraId="479426DB" w14:textId="77777777" w:rsidR="000B1C0B" w:rsidRDefault="000B1C0B">
            <w:pPr>
              <w:spacing w:after="120"/>
              <w:rPr>
                <w:rFonts w:ascii="Arial" w:hAnsi="Arial" w:cs="Arial"/>
                <w:sz w:val="14"/>
                <w:szCs w:val="14"/>
                <w:lang w:eastAsia="en-US"/>
              </w:rPr>
            </w:pPr>
          </w:p>
          <w:p w14:paraId="19A3889C" w14:textId="77777777" w:rsidR="000B1C0B" w:rsidRDefault="000B1C0B">
            <w:pPr>
              <w:spacing w:after="120"/>
              <w:rPr>
                <w:rFonts w:ascii="Arial" w:hAnsi="Arial" w:cs="Arial"/>
                <w:sz w:val="14"/>
                <w:szCs w:val="14"/>
                <w:lang w:eastAsia="en-US"/>
              </w:rPr>
            </w:pPr>
          </w:p>
          <w:p w14:paraId="31BC9579"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2ABF23C4" w14:textId="77777777" w:rsidR="000B1C0B" w:rsidRDefault="000B1C0B">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1CBE3C2" w14:textId="07CF397D" w:rsidR="000B1C0B" w:rsidRDefault="007959C2">
            <w:pPr>
              <w:jc w:val="center"/>
              <w:rPr>
                <w:rFonts w:ascii="Arial" w:hAnsi="Arial" w:cs="Arial"/>
                <w:sz w:val="32"/>
                <w:lang w:eastAsia="en-US"/>
              </w:rPr>
            </w:pPr>
            <w:r>
              <w:rPr>
                <w:rFonts w:ascii="Arial" w:hAnsi="Arial" w:cs="Arial"/>
                <w:sz w:val="32"/>
                <w:lang w:eastAsia="en-US"/>
              </w:rPr>
              <w:t>15</w:t>
            </w:r>
          </w:p>
        </w:tc>
      </w:tr>
      <w:tr w:rsidR="000B1C0B" w14:paraId="0D1261BA"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454E71"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2DF398D"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AFD885" w14:textId="77777777" w:rsidR="000B1C0B" w:rsidRDefault="000B1C0B">
            <w:pPr>
              <w:rPr>
                <w:rFonts w:ascii="Arial" w:hAnsi="Arial" w:cs="Arial"/>
                <w:sz w:val="32"/>
                <w:lang w:eastAsia="en-US"/>
              </w:rPr>
            </w:pPr>
          </w:p>
        </w:tc>
      </w:tr>
      <w:tr w:rsidR="000B1C0B" w14:paraId="5B24A77D" w14:textId="77777777" w:rsidTr="000B1C0B">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3BD658" w14:textId="77777777" w:rsidR="000B1C0B" w:rsidRDefault="000B1C0B">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339AA32B"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4E72811C" w14:textId="77777777" w:rsidR="000B1C0B" w:rsidRDefault="000B1C0B">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CFFCDF" w14:textId="77777777" w:rsidR="000B1C0B" w:rsidRDefault="000B1C0B">
            <w:pPr>
              <w:jc w:val="center"/>
              <w:rPr>
                <w:rFonts w:ascii="Arial" w:hAnsi="Arial" w:cs="Arial"/>
                <w:sz w:val="32"/>
                <w:lang w:eastAsia="en-US"/>
              </w:rPr>
            </w:pPr>
          </w:p>
        </w:tc>
      </w:tr>
      <w:tr w:rsidR="000B1C0B" w14:paraId="797D2277" w14:textId="77777777" w:rsidTr="000B1C0B">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83A5442" w14:textId="2611BB91" w:rsidR="000B1C0B" w:rsidRDefault="006F5C03">
            <w:pPr>
              <w:spacing w:after="120"/>
              <w:rPr>
                <w:rFonts w:ascii="Arial" w:hAnsi="Arial" w:cs="Arial"/>
                <w:sz w:val="14"/>
                <w:szCs w:val="14"/>
                <w:lang w:eastAsia="en-US"/>
              </w:rPr>
            </w:pPr>
            <w:r>
              <w:rPr>
                <w:rFonts w:ascii="Arial" w:hAnsi="Arial" w:cs="Arial"/>
                <w:sz w:val="14"/>
                <w:szCs w:val="14"/>
                <w:lang w:eastAsia="en-US"/>
              </w:rPr>
              <w:t>Very good discussion on the business</w:t>
            </w:r>
          </w:p>
          <w:p w14:paraId="11557428" w14:textId="23029EDB" w:rsidR="006F5C03" w:rsidRDefault="006F5C03">
            <w:pPr>
              <w:spacing w:after="120"/>
              <w:rPr>
                <w:rFonts w:ascii="Arial" w:hAnsi="Arial" w:cs="Arial"/>
                <w:sz w:val="14"/>
                <w:szCs w:val="14"/>
                <w:lang w:eastAsia="en-US"/>
              </w:rPr>
            </w:pPr>
            <w:r>
              <w:rPr>
                <w:rFonts w:ascii="Arial" w:hAnsi="Arial" w:cs="Arial"/>
                <w:sz w:val="14"/>
                <w:szCs w:val="14"/>
                <w:lang w:eastAsia="en-US"/>
              </w:rPr>
              <w:t>And each individual application</w:t>
            </w:r>
          </w:p>
          <w:p w14:paraId="60BF2664"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2030AFEF" w14:textId="77777777" w:rsidR="000B1C0B" w:rsidRDefault="000B1C0B">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6DA22FE" w14:textId="71FC6899" w:rsidR="000B1C0B" w:rsidRDefault="007959C2">
            <w:pPr>
              <w:jc w:val="center"/>
              <w:rPr>
                <w:rFonts w:ascii="Arial" w:hAnsi="Arial" w:cs="Arial"/>
                <w:sz w:val="32"/>
                <w:lang w:eastAsia="en-US"/>
              </w:rPr>
            </w:pPr>
            <w:r>
              <w:rPr>
                <w:rFonts w:ascii="Arial" w:hAnsi="Arial" w:cs="Arial"/>
                <w:sz w:val="32"/>
                <w:lang w:eastAsia="en-US"/>
              </w:rPr>
              <w:t>17</w:t>
            </w:r>
          </w:p>
        </w:tc>
      </w:tr>
      <w:tr w:rsidR="000B1C0B" w14:paraId="4E4D4296"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A03846"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2D9BB7D0"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E76CFF" w14:textId="77777777" w:rsidR="000B1C0B" w:rsidRDefault="000B1C0B">
            <w:pPr>
              <w:rPr>
                <w:rFonts w:ascii="Arial" w:hAnsi="Arial" w:cs="Arial"/>
                <w:sz w:val="32"/>
                <w:lang w:eastAsia="en-US"/>
              </w:rPr>
            </w:pPr>
          </w:p>
        </w:tc>
      </w:tr>
      <w:tr w:rsidR="000B1C0B" w14:paraId="3F46DA4D" w14:textId="77777777" w:rsidTr="000B1C0B">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5004711" w14:textId="77777777" w:rsidR="000B1C0B" w:rsidRDefault="000B1C0B">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76B31118"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4EA3AF38" w14:textId="77777777" w:rsidR="000B1C0B" w:rsidRDefault="000B1C0B">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85C797" w14:textId="77777777" w:rsidR="000B1C0B" w:rsidRDefault="000B1C0B">
            <w:pPr>
              <w:jc w:val="center"/>
              <w:rPr>
                <w:rFonts w:ascii="Arial" w:hAnsi="Arial" w:cs="Arial"/>
                <w:sz w:val="32"/>
                <w:lang w:eastAsia="en-US"/>
              </w:rPr>
            </w:pPr>
          </w:p>
        </w:tc>
      </w:tr>
      <w:tr w:rsidR="000B1C0B" w14:paraId="2FEDE6EB" w14:textId="77777777" w:rsidTr="000B1C0B">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C318BEC" w14:textId="369509AE" w:rsidR="000B1C0B" w:rsidRDefault="006F5C03">
            <w:pPr>
              <w:spacing w:after="120"/>
              <w:rPr>
                <w:rFonts w:ascii="Arial" w:hAnsi="Arial" w:cs="Arial"/>
                <w:sz w:val="14"/>
                <w:szCs w:val="14"/>
                <w:lang w:eastAsia="en-US"/>
              </w:rPr>
            </w:pPr>
            <w:r>
              <w:rPr>
                <w:rFonts w:ascii="Arial" w:hAnsi="Arial" w:cs="Arial"/>
                <w:sz w:val="14"/>
                <w:szCs w:val="14"/>
                <w:lang w:eastAsia="en-US"/>
              </w:rPr>
              <w:t>Very thorough discussion of each application and how they can be applied to the organisation</w:t>
            </w:r>
          </w:p>
          <w:p w14:paraId="0EA1350D" w14:textId="3AF741CE" w:rsidR="006F5C03" w:rsidRDefault="007D0248">
            <w:pPr>
              <w:spacing w:after="120"/>
              <w:rPr>
                <w:rFonts w:ascii="Arial" w:hAnsi="Arial" w:cs="Arial"/>
                <w:sz w:val="14"/>
                <w:szCs w:val="14"/>
                <w:lang w:eastAsia="en-US"/>
              </w:rPr>
            </w:pPr>
            <w:r>
              <w:rPr>
                <w:rFonts w:ascii="Arial" w:hAnsi="Arial" w:cs="Arial"/>
                <w:sz w:val="14"/>
                <w:szCs w:val="14"/>
                <w:lang w:eastAsia="en-US"/>
              </w:rPr>
              <w:t xml:space="preserve">Good </w:t>
            </w:r>
            <w:r w:rsidR="007959C2">
              <w:rPr>
                <w:rFonts w:ascii="Arial" w:hAnsi="Arial" w:cs="Arial"/>
                <w:sz w:val="14"/>
                <w:szCs w:val="14"/>
                <w:lang w:eastAsia="en-US"/>
              </w:rPr>
              <w:t>comparison</w:t>
            </w:r>
            <w:r>
              <w:rPr>
                <w:rFonts w:ascii="Arial" w:hAnsi="Arial" w:cs="Arial"/>
                <w:sz w:val="14"/>
                <w:szCs w:val="14"/>
                <w:lang w:eastAsia="en-US"/>
              </w:rPr>
              <w:t xml:space="preserve"> of chimes and teams</w:t>
            </w:r>
          </w:p>
          <w:p w14:paraId="33D1AF4E" w14:textId="77777777" w:rsidR="000B1C0B" w:rsidRDefault="000B1C0B">
            <w:pPr>
              <w:spacing w:after="120"/>
              <w:rPr>
                <w:rFonts w:ascii="Arial" w:hAnsi="Arial" w:cs="Arial"/>
                <w:sz w:val="14"/>
                <w:szCs w:val="14"/>
                <w:lang w:eastAsia="en-US"/>
              </w:rPr>
            </w:pPr>
          </w:p>
          <w:p w14:paraId="0E3F239F"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27464DE6" w14:textId="77777777" w:rsidR="000B1C0B" w:rsidRDefault="000B1C0B">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4F2740CD" w14:textId="4A8C4125" w:rsidR="000B1C0B" w:rsidRDefault="007959C2">
            <w:pPr>
              <w:jc w:val="center"/>
              <w:rPr>
                <w:rFonts w:ascii="Arial" w:hAnsi="Arial" w:cs="Arial"/>
                <w:sz w:val="32"/>
                <w:lang w:eastAsia="en-US"/>
              </w:rPr>
            </w:pPr>
            <w:r>
              <w:rPr>
                <w:rFonts w:ascii="Arial" w:hAnsi="Arial" w:cs="Arial"/>
                <w:sz w:val="32"/>
                <w:lang w:eastAsia="en-US"/>
              </w:rPr>
              <w:t>17</w:t>
            </w:r>
          </w:p>
        </w:tc>
      </w:tr>
      <w:tr w:rsidR="000B1C0B" w14:paraId="01E28C90" w14:textId="77777777" w:rsidTr="000B1C0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C0952B"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B277D9E"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0AFEED" w14:textId="77777777" w:rsidR="000B1C0B" w:rsidRDefault="000B1C0B">
            <w:pPr>
              <w:rPr>
                <w:rFonts w:ascii="Arial" w:hAnsi="Arial" w:cs="Arial"/>
                <w:sz w:val="32"/>
                <w:lang w:eastAsia="en-US"/>
              </w:rPr>
            </w:pPr>
          </w:p>
        </w:tc>
      </w:tr>
      <w:tr w:rsidR="000B1C0B" w14:paraId="6B816BD0" w14:textId="77777777" w:rsidTr="006F5C03">
        <w:trPr>
          <w:trHeight w:val="621"/>
        </w:trPr>
        <w:tc>
          <w:tcPr>
            <w:tcW w:w="4169" w:type="pct"/>
            <w:tcBorders>
              <w:top w:val="single" w:sz="4" w:space="0" w:color="auto"/>
              <w:left w:val="single" w:sz="4" w:space="0" w:color="auto"/>
              <w:bottom w:val="nil"/>
              <w:right w:val="single" w:sz="4" w:space="0" w:color="auto"/>
            </w:tcBorders>
            <w:shd w:val="clear" w:color="auto" w:fill="D9D9D9"/>
          </w:tcPr>
          <w:p w14:paraId="6B372835" w14:textId="77777777" w:rsidR="000B1C0B" w:rsidRDefault="000B1C0B">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3E0E666D"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497C4707" w14:textId="77777777" w:rsidR="000B1C0B" w:rsidRDefault="000B1C0B">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BDB2CE" w14:textId="77777777" w:rsidR="000B1C0B" w:rsidRDefault="000B1C0B">
            <w:pPr>
              <w:jc w:val="center"/>
              <w:rPr>
                <w:rFonts w:ascii="Arial" w:hAnsi="Arial" w:cs="Arial"/>
                <w:sz w:val="32"/>
                <w:lang w:eastAsia="en-US"/>
              </w:rPr>
            </w:pPr>
          </w:p>
        </w:tc>
      </w:tr>
      <w:tr w:rsidR="000B1C0B" w14:paraId="1366CDFD" w14:textId="77777777" w:rsidTr="000B1C0B">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F1208BD" w14:textId="592D45B9" w:rsidR="000B1C0B" w:rsidRDefault="006F5C03">
            <w:pPr>
              <w:spacing w:after="120"/>
              <w:rPr>
                <w:rFonts w:ascii="Arial" w:hAnsi="Arial" w:cs="Arial"/>
                <w:sz w:val="14"/>
                <w:szCs w:val="14"/>
                <w:lang w:eastAsia="en-US"/>
              </w:rPr>
            </w:pPr>
            <w:r>
              <w:rPr>
                <w:rFonts w:ascii="Arial" w:hAnsi="Arial" w:cs="Arial"/>
                <w:sz w:val="14"/>
                <w:szCs w:val="14"/>
                <w:lang w:eastAsia="en-US"/>
              </w:rPr>
              <w:t>Slides use bulleted summaries and images with transition</w:t>
            </w:r>
          </w:p>
          <w:p w14:paraId="51E6365E" w14:textId="77777777" w:rsidR="000B1C0B" w:rsidRDefault="000B1C0B">
            <w:pPr>
              <w:spacing w:after="120"/>
              <w:rPr>
                <w:rFonts w:ascii="Arial" w:hAnsi="Arial" w:cs="Arial"/>
                <w:sz w:val="14"/>
                <w:szCs w:val="14"/>
                <w:lang w:eastAsia="en-US"/>
              </w:rPr>
            </w:pPr>
          </w:p>
          <w:p w14:paraId="07C089B8"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0701BF5" w14:textId="77777777" w:rsidR="000B1C0B" w:rsidRDefault="000B1C0B">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67ED3DC0" w14:textId="7724757D" w:rsidR="000B1C0B" w:rsidRDefault="007959C2">
            <w:pPr>
              <w:jc w:val="center"/>
              <w:rPr>
                <w:rFonts w:ascii="Arial" w:hAnsi="Arial" w:cs="Arial"/>
                <w:sz w:val="32"/>
                <w:lang w:eastAsia="en-US"/>
              </w:rPr>
            </w:pPr>
            <w:r>
              <w:rPr>
                <w:rFonts w:ascii="Arial" w:hAnsi="Arial" w:cs="Arial"/>
                <w:sz w:val="32"/>
                <w:lang w:eastAsia="en-US"/>
              </w:rPr>
              <w:t>15</w:t>
            </w:r>
          </w:p>
        </w:tc>
      </w:tr>
      <w:tr w:rsidR="000B1C0B" w14:paraId="2E2B5491" w14:textId="77777777" w:rsidTr="000B1C0B">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F91CAD"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4CE1AC7"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5F66C" w14:textId="77777777" w:rsidR="000B1C0B" w:rsidRDefault="000B1C0B">
            <w:pPr>
              <w:rPr>
                <w:rFonts w:ascii="Arial" w:hAnsi="Arial" w:cs="Arial"/>
                <w:sz w:val="32"/>
                <w:lang w:eastAsia="en-US"/>
              </w:rPr>
            </w:pPr>
          </w:p>
        </w:tc>
      </w:tr>
      <w:tr w:rsidR="000B1C0B" w14:paraId="027BD32C" w14:textId="77777777" w:rsidTr="000B1C0B">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F581584" w14:textId="77777777" w:rsidR="000B1C0B" w:rsidRDefault="000B1C0B">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013E56CD"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4F94B4E3" w14:textId="77777777" w:rsidR="000B1C0B" w:rsidRDefault="000B1C0B">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EC4E12" w14:textId="77777777" w:rsidR="000B1C0B" w:rsidRDefault="000B1C0B">
            <w:pPr>
              <w:jc w:val="center"/>
              <w:rPr>
                <w:rFonts w:ascii="Arial" w:hAnsi="Arial" w:cs="Arial"/>
                <w:sz w:val="32"/>
                <w:lang w:eastAsia="en-US"/>
              </w:rPr>
            </w:pPr>
          </w:p>
        </w:tc>
      </w:tr>
      <w:tr w:rsidR="000B1C0B" w14:paraId="6FE9D554" w14:textId="77777777" w:rsidTr="000B1C0B">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360EF29" w14:textId="41FEDA8B" w:rsidR="000B1C0B" w:rsidRDefault="006F5C03">
            <w:pPr>
              <w:spacing w:after="120"/>
              <w:rPr>
                <w:rFonts w:ascii="Arial" w:hAnsi="Arial" w:cs="Arial"/>
                <w:sz w:val="14"/>
                <w:szCs w:val="14"/>
                <w:lang w:eastAsia="en-US"/>
              </w:rPr>
            </w:pPr>
            <w:r>
              <w:rPr>
                <w:rFonts w:ascii="Arial" w:hAnsi="Arial" w:cs="Arial"/>
                <w:sz w:val="14"/>
                <w:szCs w:val="14"/>
                <w:lang w:eastAsia="en-US"/>
              </w:rPr>
              <w:t>Good presentation style</w:t>
            </w:r>
          </w:p>
          <w:p w14:paraId="18C3F03C" w14:textId="049D40D3" w:rsidR="000B1C0B" w:rsidRDefault="007959C2">
            <w:pPr>
              <w:spacing w:after="120"/>
              <w:rPr>
                <w:rFonts w:ascii="Arial" w:hAnsi="Arial" w:cs="Arial"/>
                <w:sz w:val="14"/>
                <w:szCs w:val="14"/>
                <w:lang w:eastAsia="en-US"/>
              </w:rPr>
            </w:pPr>
            <w:r>
              <w:rPr>
                <w:rFonts w:ascii="Arial" w:hAnsi="Arial" w:cs="Arial"/>
                <w:sz w:val="14"/>
                <w:szCs w:val="14"/>
                <w:lang w:eastAsia="en-US"/>
              </w:rPr>
              <w:t>And good reponces to questioning</w:t>
            </w:r>
          </w:p>
          <w:p w14:paraId="2FE3ED56" w14:textId="77777777" w:rsidR="000B1C0B" w:rsidRDefault="000B1C0B">
            <w:pPr>
              <w:spacing w:after="120"/>
              <w:rPr>
                <w:rFonts w:ascii="Arial" w:hAnsi="Arial" w:cs="Arial"/>
                <w:sz w:val="14"/>
                <w:szCs w:val="14"/>
                <w:lang w:eastAsia="en-US"/>
              </w:rPr>
            </w:pPr>
          </w:p>
          <w:p w14:paraId="5614D747" w14:textId="77777777" w:rsidR="000B1C0B" w:rsidRDefault="000B1C0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893B33A" w14:textId="77777777" w:rsidR="000B1C0B" w:rsidRDefault="000B1C0B">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554FC29D" w14:textId="4709BDE0" w:rsidR="000B1C0B" w:rsidRDefault="007959C2">
            <w:pPr>
              <w:jc w:val="center"/>
              <w:rPr>
                <w:rFonts w:ascii="Arial" w:hAnsi="Arial" w:cs="Arial"/>
                <w:sz w:val="32"/>
                <w:lang w:eastAsia="en-US"/>
              </w:rPr>
            </w:pPr>
            <w:r>
              <w:rPr>
                <w:rFonts w:ascii="Arial" w:hAnsi="Arial" w:cs="Arial"/>
                <w:sz w:val="32"/>
                <w:lang w:eastAsia="en-US"/>
              </w:rPr>
              <w:t>15</w:t>
            </w:r>
          </w:p>
        </w:tc>
      </w:tr>
      <w:tr w:rsidR="000B1C0B" w14:paraId="76D4BE23" w14:textId="77777777" w:rsidTr="000B1C0B">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A9DE9D" w14:textId="77777777" w:rsidR="000B1C0B" w:rsidRDefault="000B1C0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27CE2AD7" w14:textId="77777777" w:rsidR="000B1C0B" w:rsidRDefault="000B1C0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4E530C" w14:textId="77777777" w:rsidR="000B1C0B" w:rsidRDefault="000B1C0B">
            <w:pPr>
              <w:rPr>
                <w:rFonts w:ascii="Arial" w:hAnsi="Arial" w:cs="Arial"/>
                <w:sz w:val="32"/>
                <w:lang w:eastAsia="en-US"/>
              </w:rPr>
            </w:pPr>
          </w:p>
        </w:tc>
      </w:tr>
    </w:tbl>
    <w:p w14:paraId="5A8F2931" w14:textId="77777777" w:rsidR="000B1C0B" w:rsidRDefault="000B1C0B" w:rsidP="000B1C0B">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0B1C0B" w14:paraId="3DBB293A" w14:textId="77777777" w:rsidTr="000B1C0B">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12C2CF8" w14:textId="77777777" w:rsidR="000B1C0B" w:rsidRDefault="000B1C0B">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6C5FCB6" w14:textId="77777777" w:rsidR="000B1C0B" w:rsidRDefault="000B1C0B">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047CAB10" w14:textId="5ACE3EF5" w:rsidR="000B1C0B" w:rsidRDefault="007959C2">
            <w:pPr>
              <w:jc w:val="right"/>
              <w:rPr>
                <w:rFonts w:ascii="Arial" w:hAnsi="Arial" w:cs="Arial"/>
                <w:b/>
                <w:bCs/>
                <w:lang w:eastAsia="en-US"/>
              </w:rPr>
            </w:pPr>
            <w:r>
              <w:rPr>
                <w:rFonts w:ascii="Arial" w:hAnsi="Arial" w:cs="Arial"/>
                <w:b/>
                <w:bCs/>
                <w:lang w:eastAsia="en-US"/>
              </w:rPr>
              <w:t>79</w:t>
            </w:r>
            <w:r w:rsidR="000B1C0B">
              <w:rPr>
                <w:rFonts w:ascii="Arial" w:hAnsi="Arial" w:cs="Arial"/>
                <w:b/>
                <w:bCs/>
                <w:lang w:eastAsia="en-US"/>
              </w:rPr>
              <w:t>%</w:t>
            </w:r>
          </w:p>
        </w:tc>
      </w:tr>
      <w:tr w:rsidR="000B1C0B" w14:paraId="3506E152" w14:textId="77777777" w:rsidTr="000B1C0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50297A8C" w14:textId="77777777" w:rsidR="000B1C0B" w:rsidRDefault="000B1C0B">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24F3CF3" w14:textId="77777777" w:rsidR="000B1C0B" w:rsidRDefault="000B1C0B">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14E22C4B" w14:textId="77777777" w:rsidR="000B1C0B" w:rsidRDefault="000B1C0B">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3C9EFF2" w14:textId="77777777" w:rsidR="000B1C0B" w:rsidRDefault="000B1C0B">
            <w:pPr>
              <w:rPr>
                <w:rFonts w:ascii="Arial" w:hAnsi="Arial" w:cs="Arial"/>
                <w:b/>
                <w:bCs/>
                <w:lang w:eastAsia="en-US"/>
              </w:rPr>
            </w:pPr>
          </w:p>
        </w:tc>
      </w:tr>
      <w:tr w:rsidR="000B1C0B" w14:paraId="6F7ABCF3" w14:textId="77777777" w:rsidTr="000B1C0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3FEC86D" w14:textId="77777777" w:rsidR="000B1C0B" w:rsidRDefault="000B1C0B">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05BDBEF" w14:textId="77777777" w:rsidR="000B1C0B" w:rsidRDefault="000B1C0B">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1F112D9A" w14:textId="77777777" w:rsidR="000B1C0B" w:rsidRDefault="000B1C0B">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10F3540" w14:textId="77777777" w:rsidR="000B1C0B" w:rsidRDefault="000B1C0B">
            <w:pPr>
              <w:rPr>
                <w:rFonts w:ascii="Arial" w:hAnsi="Arial" w:cs="Arial"/>
                <w:b/>
                <w:bCs/>
                <w:lang w:eastAsia="en-US"/>
              </w:rPr>
            </w:pPr>
          </w:p>
        </w:tc>
      </w:tr>
    </w:tbl>
    <w:p w14:paraId="52AFBB46" w14:textId="77777777" w:rsidR="000B1C0B" w:rsidRDefault="000B1C0B" w:rsidP="000B1C0B">
      <w:pPr>
        <w:rPr>
          <w:rFonts w:ascii="Arial" w:hAnsi="Arial" w:cs="Arial"/>
        </w:rPr>
      </w:pPr>
    </w:p>
    <w:p w14:paraId="24ABE1D0" w14:textId="77777777" w:rsidR="000B1C0B" w:rsidRDefault="000B1C0B" w:rsidP="000B1C0B">
      <w:pPr>
        <w:rPr>
          <w:rFonts w:ascii="Arial" w:hAnsi="Arial" w:cs="Arial"/>
        </w:rPr>
      </w:pPr>
    </w:p>
    <w:p w14:paraId="0E95E160" w14:textId="77777777" w:rsidR="00B41A90" w:rsidRDefault="00B41A90" w:rsidP="000B1C0B">
      <w:pPr>
        <w:rPr>
          <w:rFonts w:ascii="Arial" w:hAnsi="Arial" w:cs="Arial"/>
        </w:rPr>
      </w:pPr>
    </w:p>
    <w:p w14:paraId="3AB05627" w14:textId="26F3CB43" w:rsidR="00B41A90" w:rsidRDefault="00B41A90">
      <w:pPr>
        <w:rPr>
          <w:rFonts w:ascii="Arial" w:hAnsi="Arial" w:cs="Arial"/>
        </w:rPr>
      </w:pPr>
      <w:r>
        <w:rPr>
          <w:rFonts w:ascii="Arial" w:hAnsi="Arial" w:cs="Arial"/>
        </w:rPr>
        <w:br w:type="page"/>
      </w:r>
    </w:p>
    <w:p w14:paraId="31A90B8F" w14:textId="06CDC4A4" w:rsidR="00B41A90" w:rsidRDefault="00B117EF" w:rsidP="00B41A90">
      <w:pPr>
        <w:rPr>
          <w:rFonts w:ascii="Arial" w:hAnsi="Arial" w:cs="Arial"/>
        </w:rPr>
      </w:pPr>
      <w:r>
        <w:rPr>
          <w:rFonts w:ascii="Arial" w:hAnsi="Arial" w:cs="Arial"/>
        </w:rPr>
        <w:lastRenderedPageBreak/>
        <w:t>Samia Mohammed</w:t>
      </w:r>
    </w:p>
    <w:p w14:paraId="3D2D2D77" w14:textId="77777777" w:rsidR="00B41A90" w:rsidRDefault="00B41A90" w:rsidP="00B41A90">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935F0C5" w14:textId="77777777" w:rsidR="00B41A90" w:rsidRDefault="00B41A90" w:rsidP="00B41A90">
      <w:pPr>
        <w:rPr>
          <w:rFonts w:ascii="Arial" w:hAnsi="Arial" w:cs="Arial"/>
          <w:b/>
          <w:sz w:val="22"/>
          <w:szCs w:val="22"/>
        </w:rPr>
        <w:sectPr w:rsidR="00B41A90" w:rsidSect="000B1C0B">
          <w:type w:val="continuous"/>
          <w:pgSz w:w="11894" w:h="16834"/>
          <w:pgMar w:top="720" w:right="720" w:bottom="720" w:left="720" w:header="706" w:footer="454" w:gutter="0"/>
          <w:paperSrc w:first="1" w:other="1"/>
          <w:cols w:space="720"/>
        </w:sectPr>
      </w:pPr>
    </w:p>
    <w:p w14:paraId="7562746E" w14:textId="77777777" w:rsidR="00B41A90" w:rsidRDefault="00B41A90" w:rsidP="00B41A90">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B41A90" w14:paraId="0265A260" w14:textId="77777777" w:rsidTr="008D137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5D198902" w14:textId="77777777" w:rsidR="00B41A90" w:rsidRDefault="00B41A90" w:rsidP="008D1370">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7AA050B" w14:textId="77777777" w:rsidR="00B41A90" w:rsidRDefault="00B41A90" w:rsidP="008D1370">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0903F61"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08DC318D"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B41A90" w14:paraId="5CE5724F"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1013008A"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4408626F" w14:textId="77777777" w:rsidR="00B41A90" w:rsidRDefault="00B41A90" w:rsidP="008D1370">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10B524ED" w14:textId="77777777" w:rsidR="00B41A90" w:rsidRDefault="00B41A90" w:rsidP="008D1370">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566175" w14:textId="77777777" w:rsidR="00B41A90" w:rsidRDefault="00B41A90" w:rsidP="008D1370">
            <w:pPr>
              <w:jc w:val="center"/>
              <w:rPr>
                <w:rFonts w:ascii="Arial" w:hAnsi="Arial" w:cs="Arial"/>
                <w:sz w:val="32"/>
                <w:lang w:eastAsia="en-US"/>
              </w:rPr>
            </w:pPr>
          </w:p>
        </w:tc>
      </w:tr>
      <w:tr w:rsidR="00B41A90" w14:paraId="249E58ED"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95F325D" w14:textId="77777777" w:rsidR="00B41A90" w:rsidRDefault="00B41A90" w:rsidP="008D1370">
            <w:pPr>
              <w:spacing w:after="120"/>
              <w:rPr>
                <w:rFonts w:ascii="Arial" w:hAnsi="Arial" w:cs="Arial"/>
                <w:sz w:val="14"/>
                <w:szCs w:val="14"/>
                <w:lang w:eastAsia="en-US"/>
              </w:rPr>
            </w:pPr>
          </w:p>
          <w:p w14:paraId="041C08AF" w14:textId="0ACE8967" w:rsidR="00B41A90" w:rsidRDefault="008D1370" w:rsidP="008D1370">
            <w:pPr>
              <w:spacing w:after="120"/>
              <w:rPr>
                <w:rFonts w:ascii="Arial" w:hAnsi="Arial" w:cs="Arial"/>
                <w:sz w:val="14"/>
                <w:szCs w:val="14"/>
                <w:lang w:eastAsia="en-US"/>
              </w:rPr>
            </w:pPr>
            <w:r>
              <w:rPr>
                <w:rFonts w:ascii="Arial" w:hAnsi="Arial" w:cs="Arial"/>
                <w:sz w:val="14"/>
                <w:szCs w:val="14"/>
                <w:lang w:eastAsia="en-US"/>
              </w:rPr>
              <w:t>Good range of quality references cited well throughout</w:t>
            </w:r>
          </w:p>
          <w:p w14:paraId="4285CE75" w14:textId="77777777" w:rsidR="00B41A90" w:rsidRDefault="00B41A90" w:rsidP="008D1370">
            <w:pPr>
              <w:spacing w:after="120"/>
              <w:rPr>
                <w:rFonts w:ascii="Arial" w:hAnsi="Arial" w:cs="Arial"/>
                <w:sz w:val="14"/>
                <w:szCs w:val="14"/>
                <w:lang w:eastAsia="en-US"/>
              </w:rPr>
            </w:pPr>
          </w:p>
          <w:p w14:paraId="224E30C7" w14:textId="77777777" w:rsidR="00B41A90" w:rsidRDefault="00B41A90" w:rsidP="008D1370">
            <w:pPr>
              <w:spacing w:after="120"/>
              <w:rPr>
                <w:rFonts w:ascii="Arial" w:hAnsi="Arial" w:cs="Arial"/>
                <w:sz w:val="14"/>
                <w:szCs w:val="14"/>
                <w:lang w:eastAsia="en-US"/>
              </w:rPr>
            </w:pPr>
          </w:p>
          <w:p w14:paraId="2CB206B4" w14:textId="77777777" w:rsidR="00B41A90" w:rsidRDefault="00B41A90" w:rsidP="008D1370">
            <w:pPr>
              <w:spacing w:after="120"/>
              <w:rPr>
                <w:rFonts w:ascii="Arial" w:hAnsi="Arial" w:cs="Arial"/>
                <w:sz w:val="14"/>
                <w:szCs w:val="14"/>
                <w:lang w:eastAsia="en-US"/>
              </w:rPr>
            </w:pPr>
          </w:p>
          <w:p w14:paraId="44B7FB03"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612570D6"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466BE45" w14:textId="79849418" w:rsidR="00B41A90" w:rsidRDefault="007959C2" w:rsidP="008D1370">
            <w:pPr>
              <w:jc w:val="center"/>
              <w:rPr>
                <w:rFonts w:ascii="Arial" w:hAnsi="Arial" w:cs="Arial"/>
                <w:sz w:val="32"/>
                <w:lang w:eastAsia="en-US"/>
              </w:rPr>
            </w:pPr>
            <w:r>
              <w:rPr>
                <w:rFonts w:ascii="Arial" w:hAnsi="Arial" w:cs="Arial"/>
                <w:sz w:val="32"/>
                <w:lang w:eastAsia="en-US"/>
              </w:rPr>
              <w:t>9</w:t>
            </w:r>
          </w:p>
        </w:tc>
      </w:tr>
      <w:tr w:rsidR="00B41A90" w14:paraId="0320BBE9"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C63950"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4919B42"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E3415" w14:textId="77777777" w:rsidR="00B41A90" w:rsidRDefault="00B41A90" w:rsidP="008D1370">
            <w:pPr>
              <w:rPr>
                <w:rFonts w:ascii="Arial" w:hAnsi="Arial" w:cs="Arial"/>
                <w:sz w:val="32"/>
                <w:lang w:eastAsia="en-US"/>
              </w:rPr>
            </w:pPr>
          </w:p>
        </w:tc>
      </w:tr>
      <w:tr w:rsidR="00B41A90" w14:paraId="68F1A8EE"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9D5888D" w14:textId="77777777" w:rsidR="00B41A90" w:rsidRDefault="00B41A90" w:rsidP="008D1370">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2FE457D3"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660A18E2"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699123" w14:textId="77777777" w:rsidR="00B41A90" w:rsidRDefault="00B41A90" w:rsidP="008D1370">
            <w:pPr>
              <w:jc w:val="center"/>
              <w:rPr>
                <w:rFonts w:ascii="Arial" w:hAnsi="Arial" w:cs="Arial"/>
                <w:sz w:val="32"/>
                <w:lang w:eastAsia="en-US"/>
              </w:rPr>
            </w:pPr>
          </w:p>
        </w:tc>
      </w:tr>
      <w:tr w:rsidR="00B41A90" w14:paraId="5E304B34"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9EA9BAA" w14:textId="77777777" w:rsidR="00B41A90" w:rsidRDefault="00B41A90" w:rsidP="008D1370">
            <w:pPr>
              <w:spacing w:after="120"/>
              <w:rPr>
                <w:rFonts w:ascii="Arial" w:hAnsi="Arial" w:cs="Arial"/>
                <w:sz w:val="14"/>
                <w:szCs w:val="14"/>
                <w:lang w:eastAsia="en-US"/>
              </w:rPr>
            </w:pPr>
          </w:p>
          <w:p w14:paraId="58627D22" w14:textId="54F8C3D7" w:rsidR="00B41A90" w:rsidRDefault="008D1370" w:rsidP="008D1370">
            <w:pPr>
              <w:spacing w:after="120"/>
              <w:rPr>
                <w:rFonts w:ascii="Arial" w:hAnsi="Arial" w:cs="Arial"/>
                <w:sz w:val="14"/>
                <w:szCs w:val="14"/>
                <w:lang w:eastAsia="en-US"/>
              </w:rPr>
            </w:pPr>
            <w:r>
              <w:rPr>
                <w:rFonts w:ascii="Arial" w:hAnsi="Arial" w:cs="Arial"/>
                <w:sz w:val="14"/>
                <w:szCs w:val="14"/>
                <w:lang w:eastAsia="en-US"/>
              </w:rPr>
              <w:t>Fundamental misunderstanding of the project brief which should have been based on your experience of use of application technologies within your field of study or the organisation you are working within- read this more thoroughly in future as it has cost you many marks in this submission</w:t>
            </w:r>
          </w:p>
        </w:tc>
        <w:tc>
          <w:tcPr>
            <w:tcW w:w="416" w:type="pct"/>
            <w:tcBorders>
              <w:top w:val="single" w:sz="4" w:space="0" w:color="auto"/>
              <w:left w:val="single" w:sz="4" w:space="0" w:color="auto"/>
              <w:bottom w:val="nil"/>
              <w:right w:val="single" w:sz="4" w:space="0" w:color="auto"/>
            </w:tcBorders>
          </w:tcPr>
          <w:p w14:paraId="556759EA"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8F15AAB" w14:textId="19BCA298" w:rsidR="00B41A90" w:rsidRDefault="007959C2" w:rsidP="008D1370">
            <w:pPr>
              <w:jc w:val="center"/>
              <w:rPr>
                <w:rFonts w:ascii="Arial" w:hAnsi="Arial" w:cs="Arial"/>
                <w:sz w:val="32"/>
                <w:lang w:eastAsia="en-US"/>
              </w:rPr>
            </w:pPr>
            <w:r>
              <w:rPr>
                <w:rFonts w:ascii="Arial" w:hAnsi="Arial" w:cs="Arial"/>
                <w:sz w:val="32"/>
                <w:lang w:eastAsia="en-US"/>
              </w:rPr>
              <w:t>7</w:t>
            </w:r>
          </w:p>
        </w:tc>
      </w:tr>
      <w:tr w:rsidR="00B41A90" w14:paraId="3D1CBD26"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C1F81B"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5582B6F"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86EC1B" w14:textId="77777777" w:rsidR="00B41A90" w:rsidRDefault="00B41A90" w:rsidP="008D1370">
            <w:pPr>
              <w:rPr>
                <w:rFonts w:ascii="Arial" w:hAnsi="Arial" w:cs="Arial"/>
                <w:sz w:val="32"/>
                <w:lang w:eastAsia="en-US"/>
              </w:rPr>
            </w:pPr>
          </w:p>
        </w:tc>
      </w:tr>
      <w:tr w:rsidR="00B41A90" w14:paraId="54431D16"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2911FAB"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647893D3"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00CBE20B" w14:textId="77777777" w:rsidR="00B41A90" w:rsidRDefault="00B41A90" w:rsidP="008D1370">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AB720D" w14:textId="77777777" w:rsidR="00B41A90" w:rsidRDefault="00B41A90" w:rsidP="008D1370">
            <w:pPr>
              <w:jc w:val="center"/>
              <w:rPr>
                <w:rFonts w:ascii="Arial" w:hAnsi="Arial" w:cs="Arial"/>
                <w:sz w:val="32"/>
                <w:lang w:eastAsia="en-US"/>
              </w:rPr>
            </w:pPr>
          </w:p>
        </w:tc>
      </w:tr>
      <w:tr w:rsidR="00B41A90" w14:paraId="09FF99FE"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DBFBB75" w14:textId="77777777" w:rsidR="00B41A90" w:rsidRDefault="00B41A90" w:rsidP="008D1370">
            <w:pPr>
              <w:spacing w:after="120"/>
              <w:rPr>
                <w:rFonts w:ascii="Arial" w:hAnsi="Arial" w:cs="Arial"/>
                <w:sz w:val="14"/>
                <w:szCs w:val="14"/>
                <w:lang w:eastAsia="en-US"/>
              </w:rPr>
            </w:pPr>
          </w:p>
          <w:p w14:paraId="2F874D39" w14:textId="286800DB" w:rsidR="00B41A90" w:rsidRDefault="00E23E4E" w:rsidP="008D1370">
            <w:pPr>
              <w:spacing w:after="120"/>
              <w:rPr>
                <w:rFonts w:ascii="Arial" w:hAnsi="Arial" w:cs="Arial"/>
                <w:sz w:val="14"/>
                <w:szCs w:val="14"/>
                <w:lang w:eastAsia="en-US"/>
              </w:rPr>
            </w:pPr>
            <w:r>
              <w:rPr>
                <w:rFonts w:ascii="Arial" w:hAnsi="Arial" w:cs="Arial"/>
                <w:sz w:val="14"/>
                <w:szCs w:val="14"/>
                <w:lang w:eastAsia="en-US"/>
              </w:rPr>
              <w:t>The investigation conducted was well done but was as previously mentioned quite off-topic some evidence of chart creation.</w:t>
            </w:r>
          </w:p>
          <w:p w14:paraId="74AA55C0"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5A8A2FB"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1815750" w14:textId="41CBF01A" w:rsidR="00B41A90" w:rsidRDefault="00E23E4E" w:rsidP="008D1370">
            <w:pPr>
              <w:jc w:val="center"/>
              <w:rPr>
                <w:rFonts w:ascii="Arial" w:hAnsi="Arial" w:cs="Arial"/>
                <w:sz w:val="32"/>
                <w:lang w:eastAsia="en-US"/>
              </w:rPr>
            </w:pPr>
            <w:r>
              <w:rPr>
                <w:rFonts w:ascii="Arial" w:hAnsi="Arial" w:cs="Arial"/>
                <w:sz w:val="32"/>
                <w:lang w:eastAsia="en-US"/>
              </w:rPr>
              <w:t>10</w:t>
            </w:r>
          </w:p>
        </w:tc>
      </w:tr>
      <w:tr w:rsidR="00B41A90" w14:paraId="49CEF41B"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C3578D"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A02917E"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945D60" w14:textId="77777777" w:rsidR="00B41A90" w:rsidRDefault="00B41A90" w:rsidP="008D1370">
            <w:pPr>
              <w:rPr>
                <w:rFonts w:ascii="Arial" w:hAnsi="Arial" w:cs="Arial"/>
                <w:sz w:val="32"/>
                <w:lang w:eastAsia="en-US"/>
              </w:rPr>
            </w:pPr>
          </w:p>
        </w:tc>
      </w:tr>
      <w:tr w:rsidR="00B41A90" w14:paraId="1DB93869"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3778D8C"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3C7DF041"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4676B086" w14:textId="77777777" w:rsidR="00B41A90" w:rsidRDefault="00B41A90" w:rsidP="008D1370">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EE663" w14:textId="77777777" w:rsidR="00B41A90" w:rsidRDefault="00B41A90" w:rsidP="008D1370">
            <w:pPr>
              <w:jc w:val="center"/>
              <w:rPr>
                <w:rFonts w:ascii="Arial" w:hAnsi="Arial" w:cs="Arial"/>
                <w:sz w:val="32"/>
                <w:lang w:eastAsia="en-US"/>
              </w:rPr>
            </w:pPr>
          </w:p>
        </w:tc>
      </w:tr>
      <w:tr w:rsidR="00B41A90" w14:paraId="3B516664"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5B5E2D1" w14:textId="77777777" w:rsidR="00B41A90" w:rsidRDefault="00B41A90" w:rsidP="008D1370">
            <w:pPr>
              <w:spacing w:after="120"/>
              <w:rPr>
                <w:rFonts w:ascii="Arial" w:hAnsi="Arial" w:cs="Arial"/>
                <w:sz w:val="14"/>
                <w:szCs w:val="14"/>
                <w:lang w:eastAsia="en-US"/>
              </w:rPr>
            </w:pPr>
          </w:p>
          <w:p w14:paraId="0DCB617E" w14:textId="6DFED7AD" w:rsidR="00B41A90" w:rsidRDefault="008D1370" w:rsidP="008D1370">
            <w:pPr>
              <w:spacing w:after="120"/>
              <w:rPr>
                <w:rFonts w:ascii="Arial" w:hAnsi="Arial" w:cs="Arial"/>
                <w:sz w:val="14"/>
                <w:szCs w:val="14"/>
                <w:lang w:eastAsia="en-US"/>
              </w:rPr>
            </w:pPr>
            <w:r>
              <w:rPr>
                <w:rFonts w:ascii="Arial" w:hAnsi="Arial" w:cs="Arial"/>
                <w:sz w:val="14"/>
                <w:szCs w:val="14"/>
                <w:lang w:eastAsia="en-US"/>
              </w:rPr>
              <w:t>Survey conducted and they relate well to your report but do not really relate to the brief, evidence of use of excel though the application itself is not discussed</w:t>
            </w:r>
            <w:r w:rsidR="007959C2">
              <w:rPr>
                <w:rFonts w:ascii="Arial" w:hAnsi="Arial" w:cs="Arial"/>
                <w:sz w:val="14"/>
                <w:szCs w:val="14"/>
                <w:lang w:eastAsia="en-US"/>
              </w:rPr>
              <w:t xml:space="preserve"> and some of the advanced features of MS word were used to create tables of contents, figures and bibliography</w:t>
            </w:r>
            <w:r>
              <w:rPr>
                <w:rFonts w:ascii="Arial" w:hAnsi="Arial" w:cs="Arial"/>
                <w:sz w:val="14"/>
                <w:szCs w:val="14"/>
                <w:lang w:eastAsia="en-US"/>
              </w:rPr>
              <w:t>.</w:t>
            </w:r>
          </w:p>
          <w:p w14:paraId="4E67D206"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FF1134E"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5E7EA373" w14:textId="26B1D4D2" w:rsidR="00B41A90" w:rsidRDefault="007959C2" w:rsidP="008D1370">
            <w:pPr>
              <w:jc w:val="center"/>
              <w:rPr>
                <w:rFonts w:ascii="Arial" w:hAnsi="Arial" w:cs="Arial"/>
                <w:sz w:val="32"/>
                <w:lang w:eastAsia="en-US"/>
              </w:rPr>
            </w:pPr>
            <w:r>
              <w:rPr>
                <w:rFonts w:ascii="Arial" w:hAnsi="Arial" w:cs="Arial"/>
                <w:sz w:val="32"/>
                <w:lang w:eastAsia="en-US"/>
              </w:rPr>
              <w:t>8</w:t>
            </w:r>
          </w:p>
        </w:tc>
      </w:tr>
      <w:tr w:rsidR="00B41A90" w14:paraId="5E68D49F"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D1EE95"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5CBAA551"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64F06F" w14:textId="77777777" w:rsidR="00B41A90" w:rsidRDefault="00B41A90" w:rsidP="008D1370">
            <w:pPr>
              <w:rPr>
                <w:rFonts w:ascii="Arial" w:hAnsi="Arial" w:cs="Arial"/>
                <w:sz w:val="32"/>
                <w:lang w:eastAsia="en-US"/>
              </w:rPr>
            </w:pPr>
          </w:p>
        </w:tc>
      </w:tr>
      <w:tr w:rsidR="00B41A90" w14:paraId="6C20FC83"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6B1D32A"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1EFEF8AE"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3696FFF5" w14:textId="77777777" w:rsidR="00B41A90" w:rsidRDefault="00B41A90" w:rsidP="008D1370">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E61E30" w14:textId="77777777" w:rsidR="00B41A90" w:rsidRDefault="00B41A90" w:rsidP="008D1370">
            <w:pPr>
              <w:jc w:val="center"/>
              <w:rPr>
                <w:rFonts w:ascii="Arial" w:hAnsi="Arial" w:cs="Arial"/>
                <w:sz w:val="32"/>
                <w:lang w:eastAsia="en-US"/>
              </w:rPr>
            </w:pPr>
          </w:p>
        </w:tc>
      </w:tr>
      <w:tr w:rsidR="00B41A90" w14:paraId="60C833B2"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8842F11" w14:textId="77777777" w:rsidR="00B41A90" w:rsidRDefault="00B41A90" w:rsidP="008D1370">
            <w:pPr>
              <w:spacing w:after="120"/>
              <w:rPr>
                <w:rFonts w:ascii="Arial" w:hAnsi="Arial" w:cs="Arial"/>
                <w:sz w:val="14"/>
                <w:szCs w:val="14"/>
                <w:lang w:eastAsia="en-US"/>
              </w:rPr>
            </w:pPr>
          </w:p>
          <w:p w14:paraId="120E7439" w14:textId="16182D97" w:rsidR="00B41A90" w:rsidRDefault="008D1370" w:rsidP="008D1370">
            <w:pPr>
              <w:spacing w:after="120"/>
              <w:rPr>
                <w:rFonts w:ascii="Arial" w:hAnsi="Arial" w:cs="Arial"/>
                <w:sz w:val="14"/>
                <w:szCs w:val="14"/>
                <w:lang w:eastAsia="en-US"/>
              </w:rPr>
            </w:pPr>
            <w:r>
              <w:rPr>
                <w:rFonts w:ascii="Arial" w:hAnsi="Arial" w:cs="Arial"/>
                <w:sz w:val="14"/>
                <w:szCs w:val="14"/>
                <w:lang w:eastAsia="en-US"/>
              </w:rPr>
              <w:t xml:space="preserve">Very </w:t>
            </w:r>
            <w:r w:rsidR="007959C2">
              <w:rPr>
                <w:rFonts w:ascii="Arial" w:hAnsi="Arial" w:cs="Arial"/>
                <w:sz w:val="14"/>
                <w:szCs w:val="14"/>
                <w:lang w:eastAsia="en-US"/>
              </w:rPr>
              <w:t>well-structured</w:t>
            </w:r>
            <w:r>
              <w:rPr>
                <w:rFonts w:ascii="Arial" w:hAnsi="Arial" w:cs="Arial"/>
                <w:sz w:val="14"/>
                <w:szCs w:val="14"/>
                <w:lang w:eastAsia="en-US"/>
              </w:rPr>
              <w:t xml:space="preserve"> report with minimal similarity, however this submission does not fulfil the requirements of the brief</w:t>
            </w:r>
          </w:p>
          <w:p w14:paraId="4F8D6867" w14:textId="77777777" w:rsidR="00B41A90" w:rsidRDefault="00B41A90" w:rsidP="008D1370">
            <w:pPr>
              <w:spacing w:after="120"/>
              <w:rPr>
                <w:rFonts w:ascii="Arial" w:hAnsi="Arial" w:cs="Arial"/>
                <w:sz w:val="14"/>
                <w:szCs w:val="14"/>
                <w:lang w:eastAsia="en-US"/>
              </w:rPr>
            </w:pPr>
          </w:p>
          <w:p w14:paraId="7EEB0C02"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A38ABB4"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B1FDF5A" w14:textId="7F38A36A" w:rsidR="00B41A90" w:rsidRDefault="008D1370" w:rsidP="008D1370">
            <w:pPr>
              <w:jc w:val="center"/>
              <w:rPr>
                <w:rFonts w:ascii="Arial" w:hAnsi="Arial" w:cs="Arial"/>
                <w:sz w:val="32"/>
                <w:lang w:eastAsia="en-US"/>
              </w:rPr>
            </w:pPr>
            <w:r>
              <w:rPr>
                <w:rFonts w:ascii="Arial" w:hAnsi="Arial" w:cs="Arial"/>
                <w:sz w:val="32"/>
                <w:lang w:eastAsia="en-US"/>
              </w:rPr>
              <w:t>6</w:t>
            </w:r>
          </w:p>
        </w:tc>
      </w:tr>
      <w:tr w:rsidR="00B41A90" w14:paraId="7A42AD33"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740FBF"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2E8D1BA8"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6ACCE0" w14:textId="77777777" w:rsidR="00B41A90" w:rsidRDefault="00B41A90" w:rsidP="008D1370">
            <w:pPr>
              <w:rPr>
                <w:rFonts w:ascii="Arial" w:hAnsi="Arial" w:cs="Arial"/>
                <w:sz w:val="32"/>
                <w:lang w:eastAsia="en-US"/>
              </w:rPr>
            </w:pPr>
          </w:p>
        </w:tc>
      </w:tr>
    </w:tbl>
    <w:p w14:paraId="6AFB793B" w14:textId="77777777" w:rsidR="00B41A90" w:rsidRDefault="00B41A90" w:rsidP="00B41A90">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B41A90" w14:paraId="27FC7152" w14:textId="77777777" w:rsidTr="008D137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C66C871" w14:textId="77777777" w:rsidR="00B41A90" w:rsidRDefault="00B41A90" w:rsidP="008D1370">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1E246235" w14:textId="77777777" w:rsidR="00B41A90" w:rsidRDefault="00B41A90" w:rsidP="008D1370">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74D845D8" w14:textId="60B2F163" w:rsidR="00B41A90" w:rsidRDefault="007959C2" w:rsidP="008D1370">
            <w:pPr>
              <w:jc w:val="right"/>
              <w:rPr>
                <w:rFonts w:ascii="Arial" w:hAnsi="Arial" w:cs="Arial"/>
                <w:b/>
                <w:bCs/>
                <w:lang w:eastAsia="en-US"/>
              </w:rPr>
            </w:pPr>
            <w:r>
              <w:rPr>
                <w:rFonts w:ascii="Arial" w:hAnsi="Arial" w:cs="Arial"/>
                <w:b/>
                <w:bCs/>
                <w:lang w:eastAsia="en-US"/>
              </w:rPr>
              <w:t>40</w:t>
            </w:r>
            <w:r w:rsidR="00B41A90">
              <w:rPr>
                <w:rFonts w:ascii="Arial" w:hAnsi="Arial" w:cs="Arial"/>
                <w:b/>
                <w:bCs/>
                <w:lang w:eastAsia="en-US"/>
              </w:rPr>
              <w:t>%</w:t>
            </w:r>
          </w:p>
        </w:tc>
      </w:tr>
      <w:tr w:rsidR="00B41A90" w14:paraId="16643E8D"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A942863"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0DE3063"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26F31850"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6F88070" w14:textId="77777777" w:rsidR="00B41A90" w:rsidRDefault="00B41A90" w:rsidP="008D1370">
            <w:pPr>
              <w:rPr>
                <w:rFonts w:ascii="Arial" w:hAnsi="Arial" w:cs="Arial"/>
                <w:b/>
                <w:bCs/>
                <w:lang w:eastAsia="en-US"/>
              </w:rPr>
            </w:pPr>
          </w:p>
        </w:tc>
      </w:tr>
      <w:tr w:rsidR="00B41A90" w14:paraId="2592CEFF"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EC07659"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88906FA"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1BDD8C13"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D5373EB" w14:textId="77777777" w:rsidR="00B41A90" w:rsidRDefault="00B41A90" w:rsidP="008D1370">
            <w:pPr>
              <w:rPr>
                <w:rFonts w:ascii="Arial" w:hAnsi="Arial" w:cs="Arial"/>
                <w:b/>
                <w:bCs/>
                <w:lang w:eastAsia="en-US"/>
              </w:rPr>
            </w:pPr>
          </w:p>
        </w:tc>
      </w:tr>
    </w:tbl>
    <w:p w14:paraId="0C1BD133" w14:textId="77777777" w:rsidR="00B41A90" w:rsidRDefault="00B41A90" w:rsidP="00B41A90">
      <w:pPr>
        <w:rPr>
          <w:rFonts w:ascii="Arial" w:hAnsi="Arial" w:cs="Arial"/>
        </w:rPr>
      </w:pPr>
    </w:p>
    <w:p w14:paraId="22354CB9" w14:textId="77777777" w:rsidR="00B41A90" w:rsidRDefault="00B41A90" w:rsidP="00B41A90">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41A90" w14:paraId="64AD1265" w14:textId="77777777" w:rsidTr="008D1370">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71CD1BB6" w14:textId="77777777" w:rsidR="00B41A90" w:rsidRDefault="00B41A90" w:rsidP="008D1370">
            <w:pPr>
              <w:jc w:val="center"/>
              <w:rPr>
                <w:rFonts w:ascii="Arial" w:hAnsi="Arial" w:cs="Arial"/>
                <w:lang w:eastAsia="en-US"/>
              </w:rPr>
            </w:pPr>
            <w:r>
              <w:rPr>
                <w:rFonts w:ascii="Arial" w:hAnsi="Arial" w:cs="Arial"/>
                <w:sz w:val="32"/>
                <w:szCs w:val="32"/>
              </w:rPr>
              <w:lastRenderedPageBreak/>
              <w:br w:type="page"/>
            </w:r>
            <w:r>
              <w:rPr>
                <w:rFonts w:ascii="Arial" w:hAnsi="Arial" w:cs="Arial"/>
                <w:b/>
                <w:caps/>
                <w:sz w:val="40"/>
                <w:lang w:eastAsia="en-US"/>
              </w:rPr>
              <w:t>Student FEEDBACK FORM</w:t>
            </w:r>
          </w:p>
        </w:tc>
      </w:tr>
    </w:tbl>
    <w:p w14:paraId="5EA7A181" w14:textId="77777777" w:rsidR="00B41A90" w:rsidRDefault="00B41A90" w:rsidP="00B41A90">
      <w:pPr>
        <w:rPr>
          <w:rFonts w:ascii="Arial" w:hAnsi="Arial" w:cs="Arial"/>
        </w:rPr>
      </w:pPr>
    </w:p>
    <w:p w14:paraId="5FEBB285" w14:textId="77777777" w:rsidR="00B41A90" w:rsidRDefault="00B41A90" w:rsidP="00B41A90">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02C7E4B" w14:textId="77777777" w:rsidR="00B41A90" w:rsidRDefault="00B41A90" w:rsidP="00B41A90">
      <w:pPr>
        <w:rPr>
          <w:rFonts w:ascii="Arial" w:hAnsi="Arial" w:cs="Arial"/>
          <w:b/>
          <w:sz w:val="22"/>
          <w:szCs w:val="22"/>
        </w:rPr>
        <w:sectPr w:rsidR="00B41A90">
          <w:type w:val="continuous"/>
          <w:pgSz w:w="11894" w:h="16834"/>
          <w:pgMar w:top="720" w:right="720" w:bottom="720" w:left="720" w:header="706" w:footer="454" w:gutter="0"/>
          <w:paperSrc w:first="1" w:other="1"/>
          <w:cols w:space="720"/>
        </w:sectPr>
      </w:pPr>
    </w:p>
    <w:p w14:paraId="75F5E540" w14:textId="77777777" w:rsidR="00B41A90" w:rsidRDefault="00B41A90" w:rsidP="00B41A90">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B41A90" w14:paraId="40670145" w14:textId="77777777" w:rsidTr="008D137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7568B891" w14:textId="77777777" w:rsidR="00B41A90" w:rsidRDefault="00B41A90" w:rsidP="008D1370">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D7D774E" w14:textId="77777777" w:rsidR="00B41A90" w:rsidRDefault="00B41A90" w:rsidP="008D1370">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156C313"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5886A4A4"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B41A90" w14:paraId="32B05340"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AA877CD"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3C08D51B" w14:textId="77777777" w:rsidR="00B41A90" w:rsidRDefault="00B41A90" w:rsidP="008D1370">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39E43A49"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9CD552" w14:textId="77777777" w:rsidR="00B41A90" w:rsidRDefault="00B41A90" w:rsidP="008D1370">
            <w:pPr>
              <w:jc w:val="center"/>
              <w:rPr>
                <w:rFonts w:ascii="Arial" w:hAnsi="Arial" w:cs="Arial"/>
                <w:sz w:val="32"/>
                <w:lang w:eastAsia="en-US"/>
              </w:rPr>
            </w:pPr>
          </w:p>
        </w:tc>
      </w:tr>
      <w:tr w:rsidR="00B41A90" w14:paraId="7636A232"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1769B63" w14:textId="7217657C" w:rsidR="00B41A90" w:rsidRDefault="00E23E4E" w:rsidP="008D1370">
            <w:pPr>
              <w:spacing w:after="120"/>
              <w:rPr>
                <w:rFonts w:ascii="Arial" w:hAnsi="Arial" w:cs="Arial"/>
                <w:sz w:val="14"/>
                <w:szCs w:val="14"/>
                <w:lang w:eastAsia="en-US"/>
              </w:rPr>
            </w:pPr>
            <w:r>
              <w:rPr>
                <w:rFonts w:ascii="Arial" w:hAnsi="Arial" w:cs="Arial"/>
                <w:sz w:val="14"/>
                <w:szCs w:val="14"/>
                <w:lang w:eastAsia="en-US"/>
              </w:rPr>
              <w:t xml:space="preserve">Little evidence of references to support the statements made in the slides </w:t>
            </w:r>
          </w:p>
          <w:p w14:paraId="2E33F657" w14:textId="77777777" w:rsidR="00B41A90" w:rsidRDefault="00B41A90" w:rsidP="008D1370">
            <w:pPr>
              <w:spacing w:after="120"/>
              <w:rPr>
                <w:rFonts w:ascii="Arial" w:hAnsi="Arial" w:cs="Arial"/>
                <w:sz w:val="14"/>
                <w:szCs w:val="14"/>
                <w:lang w:eastAsia="en-US"/>
              </w:rPr>
            </w:pPr>
          </w:p>
          <w:p w14:paraId="1A7E2520" w14:textId="77777777" w:rsidR="00B41A90" w:rsidRDefault="00B41A90" w:rsidP="008D1370">
            <w:pPr>
              <w:spacing w:after="120"/>
              <w:rPr>
                <w:rFonts w:ascii="Arial" w:hAnsi="Arial" w:cs="Arial"/>
                <w:sz w:val="14"/>
                <w:szCs w:val="14"/>
                <w:lang w:eastAsia="en-US"/>
              </w:rPr>
            </w:pPr>
          </w:p>
          <w:p w14:paraId="7462F4F8" w14:textId="77777777" w:rsidR="00B41A90" w:rsidRDefault="00B41A90" w:rsidP="008D1370">
            <w:pPr>
              <w:spacing w:after="120"/>
              <w:rPr>
                <w:rFonts w:ascii="Arial" w:hAnsi="Arial" w:cs="Arial"/>
                <w:sz w:val="14"/>
                <w:szCs w:val="14"/>
                <w:lang w:eastAsia="en-US"/>
              </w:rPr>
            </w:pPr>
          </w:p>
          <w:p w14:paraId="135CBEB7" w14:textId="77777777" w:rsidR="00B41A90" w:rsidRDefault="00B41A90" w:rsidP="008D1370">
            <w:pPr>
              <w:spacing w:after="120"/>
              <w:rPr>
                <w:rFonts w:ascii="Arial" w:hAnsi="Arial" w:cs="Arial"/>
                <w:sz w:val="14"/>
                <w:szCs w:val="14"/>
                <w:lang w:eastAsia="en-US"/>
              </w:rPr>
            </w:pPr>
          </w:p>
          <w:p w14:paraId="680D2641"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B817928"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111E2CE" w14:textId="069D2B34" w:rsidR="00B41A90" w:rsidRDefault="00E23E4E" w:rsidP="008D1370">
            <w:pPr>
              <w:jc w:val="center"/>
              <w:rPr>
                <w:rFonts w:ascii="Arial" w:hAnsi="Arial" w:cs="Arial"/>
                <w:sz w:val="32"/>
                <w:lang w:eastAsia="en-US"/>
              </w:rPr>
            </w:pPr>
            <w:r>
              <w:rPr>
                <w:rFonts w:ascii="Arial" w:hAnsi="Arial" w:cs="Arial"/>
                <w:sz w:val="32"/>
                <w:lang w:eastAsia="en-US"/>
              </w:rPr>
              <w:t>5</w:t>
            </w:r>
          </w:p>
        </w:tc>
      </w:tr>
      <w:tr w:rsidR="00B41A90" w14:paraId="43C0033D"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F93C32"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C871085"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91ADA8" w14:textId="77777777" w:rsidR="00B41A90" w:rsidRDefault="00B41A90" w:rsidP="008D1370">
            <w:pPr>
              <w:rPr>
                <w:rFonts w:ascii="Arial" w:hAnsi="Arial" w:cs="Arial"/>
                <w:sz w:val="32"/>
                <w:lang w:eastAsia="en-US"/>
              </w:rPr>
            </w:pPr>
          </w:p>
        </w:tc>
      </w:tr>
      <w:tr w:rsidR="00B41A90" w14:paraId="4383564B"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4902A4" w14:textId="77777777" w:rsidR="00B41A90" w:rsidRDefault="00B41A90" w:rsidP="008D1370">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63F7325B"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1D53B2AA"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F9E2EC" w14:textId="77777777" w:rsidR="00B41A90" w:rsidRDefault="00B41A90" w:rsidP="008D1370">
            <w:pPr>
              <w:jc w:val="center"/>
              <w:rPr>
                <w:rFonts w:ascii="Arial" w:hAnsi="Arial" w:cs="Arial"/>
                <w:sz w:val="32"/>
                <w:lang w:eastAsia="en-US"/>
              </w:rPr>
            </w:pPr>
          </w:p>
        </w:tc>
      </w:tr>
      <w:tr w:rsidR="00B41A90" w14:paraId="63EAE533"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0925DEE" w14:textId="622273D0" w:rsidR="00B41A90" w:rsidRDefault="00E23E4E" w:rsidP="008D1370">
            <w:pPr>
              <w:spacing w:after="120"/>
              <w:rPr>
                <w:rFonts w:ascii="Arial" w:hAnsi="Arial" w:cs="Arial"/>
                <w:sz w:val="14"/>
                <w:szCs w:val="14"/>
                <w:lang w:eastAsia="en-US"/>
              </w:rPr>
            </w:pPr>
            <w:r>
              <w:rPr>
                <w:rFonts w:ascii="Arial" w:hAnsi="Arial" w:cs="Arial"/>
                <w:sz w:val="14"/>
                <w:szCs w:val="14"/>
                <w:lang w:eastAsia="en-US"/>
              </w:rPr>
              <w:t>An informative presentation, but as with the written element this was not in keeping with the requirements of the project brief</w:t>
            </w:r>
            <w:r w:rsidR="007959C2">
              <w:rPr>
                <w:rFonts w:ascii="Arial" w:hAnsi="Arial" w:cs="Arial"/>
                <w:sz w:val="14"/>
                <w:szCs w:val="14"/>
                <w:lang w:eastAsia="en-US"/>
              </w:rPr>
              <w:t xml:space="preserve"> (in future you should read the brief more thoroughly and query the lecturer if there is any difficulty in knowing what direction to take)</w:t>
            </w:r>
          </w:p>
          <w:p w14:paraId="2A2A2F68"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2F69683F"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9D10CF4" w14:textId="2876FBBE" w:rsidR="00B41A90" w:rsidRDefault="007959C2" w:rsidP="008D1370">
            <w:pPr>
              <w:jc w:val="center"/>
              <w:rPr>
                <w:rFonts w:ascii="Arial" w:hAnsi="Arial" w:cs="Arial"/>
                <w:sz w:val="32"/>
                <w:lang w:eastAsia="en-US"/>
              </w:rPr>
            </w:pPr>
            <w:r>
              <w:rPr>
                <w:rFonts w:ascii="Arial" w:hAnsi="Arial" w:cs="Arial"/>
                <w:sz w:val="32"/>
                <w:lang w:eastAsia="en-US"/>
              </w:rPr>
              <w:t>8</w:t>
            </w:r>
          </w:p>
        </w:tc>
      </w:tr>
      <w:tr w:rsidR="00B41A90" w14:paraId="5EA1139B"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67B968"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740A97E"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B31107" w14:textId="77777777" w:rsidR="00B41A90" w:rsidRDefault="00B41A90" w:rsidP="008D1370">
            <w:pPr>
              <w:rPr>
                <w:rFonts w:ascii="Arial" w:hAnsi="Arial" w:cs="Arial"/>
                <w:sz w:val="32"/>
                <w:lang w:eastAsia="en-US"/>
              </w:rPr>
            </w:pPr>
          </w:p>
        </w:tc>
      </w:tr>
      <w:tr w:rsidR="00B41A90" w14:paraId="2A85A774"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47A07E2"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388D5C7E"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22221D20"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C415D1" w14:textId="77777777" w:rsidR="00B41A90" w:rsidRDefault="00B41A90" w:rsidP="008D1370">
            <w:pPr>
              <w:jc w:val="center"/>
              <w:rPr>
                <w:rFonts w:ascii="Arial" w:hAnsi="Arial" w:cs="Arial"/>
                <w:sz w:val="32"/>
                <w:lang w:eastAsia="en-US"/>
              </w:rPr>
            </w:pPr>
          </w:p>
        </w:tc>
      </w:tr>
      <w:tr w:rsidR="00B41A90" w14:paraId="2CB97A78"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475CD47" w14:textId="72734408" w:rsidR="00B41A90" w:rsidRDefault="007959C2" w:rsidP="008D1370">
            <w:pPr>
              <w:spacing w:after="120"/>
              <w:rPr>
                <w:rFonts w:ascii="Arial" w:hAnsi="Arial" w:cs="Arial"/>
                <w:sz w:val="14"/>
                <w:szCs w:val="14"/>
                <w:lang w:eastAsia="en-US"/>
              </w:rPr>
            </w:pPr>
            <w:r>
              <w:rPr>
                <w:rFonts w:ascii="Arial" w:hAnsi="Arial" w:cs="Arial"/>
                <w:sz w:val="14"/>
                <w:szCs w:val="14"/>
                <w:lang w:eastAsia="en-US"/>
              </w:rPr>
              <w:t>Findings were discussed and charts were provided of results b ut as previously mentioned there were many elements required in the project brief that were not covered in the presentation or the report</w:t>
            </w:r>
          </w:p>
          <w:p w14:paraId="16510938" w14:textId="77777777" w:rsidR="00B41A90" w:rsidRDefault="00B41A90" w:rsidP="008D1370">
            <w:pPr>
              <w:spacing w:after="120"/>
              <w:rPr>
                <w:rFonts w:ascii="Arial" w:hAnsi="Arial" w:cs="Arial"/>
                <w:sz w:val="14"/>
                <w:szCs w:val="14"/>
                <w:lang w:eastAsia="en-US"/>
              </w:rPr>
            </w:pPr>
          </w:p>
          <w:p w14:paraId="3DDB5673"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229060F5"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7E44F0E" w14:textId="3BCA42A9" w:rsidR="00B41A90" w:rsidRDefault="007959C2" w:rsidP="008D1370">
            <w:pPr>
              <w:jc w:val="center"/>
              <w:rPr>
                <w:rFonts w:ascii="Arial" w:hAnsi="Arial" w:cs="Arial"/>
                <w:sz w:val="32"/>
                <w:lang w:eastAsia="en-US"/>
              </w:rPr>
            </w:pPr>
            <w:r>
              <w:rPr>
                <w:rFonts w:ascii="Arial" w:hAnsi="Arial" w:cs="Arial"/>
                <w:sz w:val="32"/>
                <w:lang w:eastAsia="en-US"/>
              </w:rPr>
              <w:t>7</w:t>
            </w:r>
          </w:p>
        </w:tc>
      </w:tr>
      <w:tr w:rsidR="00B41A90" w14:paraId="3D5F2E2B"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9C11C7"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862E460"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FEBA0" w14:textId="77777777" w:rsidR="00B41A90" w:rsidRDefault="00B41A90" w:rsidP="008D1370">
            <w:pPr>
              <w:rPr>
                <w:rFonts w:ascii="Arial" w:hAnsi="Arial" w:cs="Arial"/>
                <w:sz w:val="32"/>
                <w:lang w:eastAsia="en-US"/>
              </w:rPr>
            </w:pPr>
          </w:p>
        </w:tc>
      </w:tr>
      <w:tr w:rsidR="00B41A90" w14:paraId="593CCDA9"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7B07AF"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15E272CF"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2B5B2573"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B873BC" w14:textId="77777777" w:rsidR="00B41A90" w:rsidRDefault="00B41A90" w:rsidP="008D1370">
            <w:pPr>
              <w:jc w:val="center"/>
              <w:rPr>
                <w:rFonts w:ascii="Arial" w:hAnsi="Arial" w:cs="Arial"/>
                <w:sz w:val="32"/>
                <w:lang w:eastAsia="en-US"/>
              </w:rPr>
            </w:pPr>
          </w:p>
        </w:tc>
      </w:tr>
      <w:tr w:rsidR="00B41A90" w14:paraId="1E2FC1BF"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CAAA87C" w14:textId="4DEC7ACC" w:rsidR="00B41A90" w:rsidRDefault="007959C2" w:rsidP="008D1370">
            <w:pPr>
              <w:spacing w:after="120"/>
              <w:rPr>
                <w:rFonts w:ascii="Arial" w:hAnsi="Arial" w:cs="Arial"/>
                <w:sz w:val="14"/>
                <w:szCs w:val="14"/>
                <w:lang w:eastAsia="en-US"/>
              </w:rPr>
            </w:pPr>
            <w:r>
              <w:rPr>
                <w:rFonts w:ascii="Arial" w:hAnsi="Arial" w:cs="Arial"/>
                <w:sz w:val="14"/>
                <w:szCs w:val="14"/>
                <w:lang w:eastAsia="en-US"/>
              </w:rPr>
              <w:t xml:space="preserve">Basic design which was easy to read with some charts but not much use of the extended functionality of PowerPoint </w:t>
            </w:r>
          </w:p>
          <w:p w14:paraId="0A0E5998" w14:textId="77777777" w:rsidR="00B41A90" w:rsidRDefault="00B41A90" w:rsidP="008D1370">
            <w:pPr>
              <w:spacing w:after="120"/>
              <w:rPr>
                <w:rFonts w:ascii="Arial" w:hAnsi="Arial" w:cs="Arial"/>
                <w:sz w:val="14"/>
                <w:szCs w:val="14"/>
                <w:lang w:eastAsia="en-US"/>
              </w:rPr>
            </w:pPr>
          </w:p>
          <w:p w14:paraId="638FC6B4"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DC6C0DB"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6CE166C0" w14:textId="395CE502" w:rsidR="00B41A90" w:rsidRDefault="007959C2" w:rsidP="008D1370">
            <w:pPr>
              <w:jc w:val="center"/>
              <w:rPr>
                <w:rFonts w:ascii="Arial" w:hAnsi="Arial" w:cs="Arial"/>
                <w:sz w:val="32"/>
                <w:lang w:eastAsia="en-US"/>
              </w:rPr>
            </w:pPr>
            <w:r>
              <w:rPr>
                <w:rFonts w:ascii="Arial" w:hAnsi="Arial" w:cs="Arial"/>
                <w:sz w:val="32"/>
                <w:lang w:eastAsia="en-US"/>
              </w:rPr>
              <w:t>10</w:t>
            </w:r>
          </w:p>
        </w:tc>
      </w:tr>
      <w:tr w:rsidR="00B41A90" w14:paraId="117B163D"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2888BE"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3129806"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5EDE18" w14:textId="77777777" w:rsidR="00B41A90" w:rsidRDefault="00B41A90" w:rsidP="008D1370">
            <w:pPr>
              <w:rPr>
                <w:rFonts w:ascii="Arial" w:hAnsi="Arial" w:cs="Arial"/>
                <w:sz w:val="32"/>
                <w:lang w:eastAsia="en-US"/>
              </w:rPr>
            </w:pPr>
          </w:p>
        </w:tc>
      </w:tr>
      <w:tr w:rsidR="00B41A90" w14:paraId="2E2A9B4B"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A10DBA1"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33C6958B"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6463B81B"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9AD001" w14:textId="77777777" w:rsidR="00B41A90" w:rsidRDefault="00B41A90" w:rsidP="008D1370">
            <w:pPr>
              <w:jc w:val="center"/>
              <w:rPr>
                <w:rFonts w:ascii="Arial" w:hAnsi="Arial" w:cs="Arial"/>
                <w:sz w:val="32"/>
                <w:lang w:eastAsia="en-US"/>
              </w:rPr>
            </w:pPr>
          </w:p>
        </w:tc>
      </w:tr>
      <w:tr w:rsidR="00B41A90" w14:paraId="18FE065E"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394596C" w14:textId="67954556" w:rsidR="00B41A90" w:rsidRDefault="00B117EF" w:rsidP="008D1370">
            <w:pPr>
              <w:spacing w:after="120"/>
              <w:rPr>
                <w:rFonts w:ascii="Arial" w:hAnsi="Arial" w:cs="Arial"/>
                <w:sz w:val="14"/>
                <w:szCs w:val="14"/>
                <w:lang w:eastAsia="en-US"/>
              </w:rPr>
            </w:pPr>
            <w:r>
              <w:rPr>
                <w:rFonts w:ascii="Arial" w:hAnsi="Arial" w:cs="Arial"/>
                <w:sz w:val="14"/>
                <w:szCs w:val="14"/>
                <w:lang w:eastAsia="en-US"/>
              </w:rPr>
              <w:t>Quite a lot of information on some slides</w:t>
            </w:r>
          </w:p>
          <w:p w14:paraId="6491F112" w14:textId="4965CA66" w:rsidR="00B117EF" w:rsidRDefault="007959C2" w:rsidP="008D1370">
            <w:pPr>
              <w:spacing w:after="120"/>
              <w:rPr>
                <w:rFonts w:ascii="Arial" w:hAnsi="Arial" w:cs="Arial"/>
                <w:sz w:val="14"/>
                <w:szCs w:val="14"/>
                <w:lang w:eastAsia="en-US"/>
              </w:rPr>
            </w:pPr>
            <w:r>
              <w:rPr>
                <w:rFonts w:ascii="Arial" w:hAnsi="Arial" w:cs="Arial"/>
                <w:sz w:val="14"/>
                <w:szCs w:val="14"/>
                <w:lang w:eastAsia="en-US"/>
              </w:rPr>
              <w:t>Presentation was delivered fairly well inspite of some  technical difficulties</w:t>
            </w:r>
          </w:p>
          <w:p w14:paraId="5D376185" w14:textId="77777777" w:rsidR="00B41A90" w:rsidRDefault="00B41A90" w:rsidP="008D1370">
            <w:pPr>
              <w:spacing w:after="120"/>
              <w:rPr>
                <w:rFonts w:ascii="Arial" w:hAnsi="Arial" w:cs="Arial"/>
                <w:sz w:val="14"/>
                <w:szCs w:val="14"/>
                <w:lang w:eastAsia="en-US"/>
              </w:rPr>
            </w:pPr>
          </w:p>
          <w:p w14:paraId="30A50AA0" w14:textId="77777777" w:rsidR="00B41A90" w:rsidRDefault="00B41A90" w:rsidP="008D1370">
            <w:pPr>
              <w:spacing w:after="120"/>
              <w:rPr>
                <w:rFonts w:ascii="Arial" w:hAnsi="Arial" w:cs="Arial"/>
                <w:sz w:val="14"/>
                <w:szCs w:val="14"/>
                <w:lang w:eastAsia="en-US"/>
              </w:rPr>
            </w:pPr>
          </w:p>
          <w:p w14:paraId="469577C3"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6F20534C"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4628742F" w14:textId="4FD90E67" w:rsidR="00B41A90" w:rsidRDefault="007959C2" w:rsidP="008D1370">
            <w:pPr>
              <w:jc w:val="center"/>
              <w:rPr>
                <w:rFonts w:ascii="Arial" w:hAnsi="Arial" w:cs="Arial"/>
                <w:sz w:val="32"/>
                <w:lang w:eastAsia="en-US"/>
              </w:rPr>
            </w:pPr>
            <w:r>
              <w:rPr>
                <w:rFonts w:ascii="Arial" w:hAnsi="Arial" w:cs="Arial"/>
                <w:sz w:val="32"/>
                <w:lang w:eastAsia="en-US"/>
              </w:rPr>
              <w:t>10</w:t>
            </w:r>
          </w:p>
        </w:tc>
      </w:tr>
      <w:tr w:rsidR="00B41A90" w14:paraId="5E332131"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470F13"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51A3E52"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D59147" w14:textId="77777777" w:rsidR="00B41A90" w:rsidRDefault="00B41A90" w:rsidP="008D1370">
            <w:pPr>
              <w:rPr>
                <w:rFonts w:ascii="Arial" w:hAnsi="Arial" w:cs="Arial"/>
                <w:sz w:val="32"/>
                <w:lang w:eastAsia="en-US"/>
              </w:rPr>
            </w:pPr>
          </w:p>
        </w:tc>
      </w:tr>
    </w:tbl>
    <w:p w14:paraId="6A8D2AD1" w14:textId="77777777" w:rsidR="00B41A90" w:rsidRDefault="00B41A90" w:rsidP="00B41A90">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B41A90" w14:paraId="1FD076C6" w14:textId="77777777" w:rsidTr="008D137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4B081D8" w14:textId="77777777" w:rsidR="00B41A90" w:rsidRDefault="00B41A90" w:rsidP="008D1370">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42722737" w14:textId="77777777" w:rsidR="00B41A90" w:rsidRDefault="00B41A90" w:rsidP="008D1370">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30574A77" w14:textId="0B28CAD0" w:rsidR="00B41A90" w:rsidRDefault="007959C2" w:rsidP="008D1370">
            <w:pPr>
              <w:jc w:val="right"/>
              <w:rPr>
                <w:rFonts w:ascii="Arial" w:hAnsi="Arial" w:cs="Arial"/>
                <w:b/>
                <w:bCs/>
                <w:lang w:eastAsia="en-US"/>
              </w:rPr>
            </w:pPr>
            <w:r>
              <w:rPr>
                <w:rFonts w:ascii="Arial" w:hAnsi="Arial" w:cs="Arial"/>
                <w:b/>
                <w:bCs/>
                <w:lang w:eastAsia="en-US"/>
              </w:rPr>
              <w:t>40</w:t>
            </w:r>
            <w:r w:rsidR="00B41A90">
              <w:rPr>
                <w:rFonts w:ascii="Arial" w:hAnsi="Arial" w:cs="Arial"/>
                <w:b/>
                <w:bCs/>
                <w:lang w:eastAsia="en-US"/>
              </w:rPr>
              <w:t>%</w:t>
            </w:r>
          </w:p>
        </w:tc>
      </w:tr>
      <w:tr w:rsidR="00B41A90" w14:paraId="6401BE82"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B693E9B"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F938E63"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4ACA29C8"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8B1B1E0" w14:textId="77777777" w:rsidR="00B41A90" w:rsidRDefault="00B41A90" w:rsidP="008D1370">
            <w:pPr>
              <w:rPr>
                <w:rFonts w:ascii="Arial" w:hAnsi="Arial" w:cs="Arial"/>
                <w:b/>
                <w:bCs/>
                <w:lang w:eastAsia="en-US"/>
              </w:rPr>
            </w:pPr>
          </w:p>
        </w:tc>
      </w:tr>
      <w:tr w:rsidR="00B41A90" w14:paraId="242BD811"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1F65CCA"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35289DF"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20801DB5"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E007F98" w14:textId="77777777" w:rsidR="00B41A90" w:rsidRDefault="00B41A90" w:rsidP="008D1370">
            <w:pPr>
              <w:rPr>
                <w:rFonts w:ascii="Arial" w:hAnsi="Arial" w:cs="Arial"/>
                <w:b/>
                <w:bCs/>
                <w:lang w:eastAsia="en-US"/>
              </w:rPr>
            </w:pPr>
          </w:p>
        </w:tc>
      </w:tr>
    </w:tbl>
    <w:p w14:paraId="410CC2BE" w14:textId="77777777" w:rsidR="00B41A90" w:rsidRDefault="00B41A90" w:rsidP="00B41A90">
      <w:pPr>
        <w:rPr>
          <w:rFonts w:ascii="Arial" w:hAnsi="Arial" w:cs="Arial"/>
        </w:rPr>
      </w:pPr>
    </w:p>
    <w:p w14:paraId="2197C034" w14:textId="77777777" w:rsidR="00B41A90" w:rsidRDefault="00B41A90" w:rsidP="00B41A90">
      <w:pPr>
        <w:rPr>
          <w:rFonts w:ascii="Arial" w:hAnsi="Arial" w:cs="Arial"/>
          <w:vanish/>
        </w:rPr>
        <w:sectPr w:rsidR="00B41A90">
          <w:type w:val="continuous"/>
          <w:pgSz w:w="11894" w:h="16834"/>
          <w:pgMar w:top="720" w:right="720" w:bottom="720" w:left="720" w:header="706" w:footer="706" w:gutter="0"/>
          <w:paperSrc w:first="1" w:other="1"/>
          <w:cols w:space="720"/>
        </w:sectPr>
      </w:pPr>
    </w:p>
    <w:p w14:paraId="55B541D0" w14:textId="77777777" w:rsidR="00B41A90" w:rsidRDefault="00B41A90" w:rsidP="00B41A90">
      <w:pPr>
        <w:rPr>
          <w:rFonts w:ascii="Arial" w:hAnsi="Arial" w:cs="Arial"/>
          <w:vanish/>
        </w:rPr>
        <w:sectPr w:rsidR="00B41A90">
          <w:type w:val="continuous"/>
          <w:pgSz w:w="11894" w:h="16834"/>
          <w:pgMar w:top="720" w:right="720" w:bottom="720" w:left="720" w:header="706" w:footer="706" w:gutter="0"/>
          <w:paperSrc w:first="1" w:other="1"/>
          <w:cols w:space="720"/>
        </w:sectPr>
      </w:pPr>
    </w:p>
    <w:p w14:paraId="25AAA7E0" w14:textId="77777777" w:rsidR="00B41A90" w:rsidRDefault="00B41A90" w:rsidP="00B41A90">
      <w:pPr>
        <w:rPr>
          <w:rFonts w:ascii="Arial" w:hAnsi="Arial" w:cs="Arial"/>
          <w:vanish/>
        </w:rPr>
        <w:sectPr w:rsidR="00B41A90">
          <w:type w:val="continuous"/>
          <w:pgSz w:w="11894" w:h="16834"/>
          <w:pgMar w:top="720" w:right="720" w:bottom="720" w:left="720" w:header="706" w:footer="706" w:gutter="0"/>
          <w:paperSrc w:first="1" w:other="1"/>
          <w:cols w:space="720"/>
        </w:sectPr>
      </w:pPr>
    </w:p>
    <w:p w14:paraId="1EF6F1A7" w14:textId="77777777" w:rsidR="00B41A90" w:rsidRDefault="00B41A90" w:rsidP="00B41A90">
      <w:pPr>
        <w:rPr>
          <w:rFonts w:ascii="Arial" w:hAnsi="Arial" w:cs="Arial"/>
          <w:vanish/>
        </w:rPr>
        <w:sectPr w:rsidR="00B41A90">
          <w:pgSz w:w="16834" w:h="11894" w:orient="landscape"/>
          <w:pgMar w:top="720" w:right="720" w:bottom="720" w:left="720" w:header="706" w:footer="706" w:gutter="0"/>
          <w:paperSrc w:first="1" w:other="1"/>
          <w:cols w:space="720"/>
        </w:sectPr>
      </w:pPr>
    </w:p>
    <w:p w14:paraId="02A14CC4" w14:textId="77777777" w:rsidR="00B41A90" w:rsidRDefault="00B41A90" w:rsidP="00B41A90">
      <w:pPr>
        <w:rPr>
          <w:rFonts w:ascii="Arial" w:hAnsi="Arial" w:cs="Arial"/>
          <w:vanish/>
        </w:rPr>
      </w:pPr>
    </w:p>
    <w:p w14:paraId="088B192D" w14:textId="4DDA30E8" w:rsidR="00B41A90" w:rsidRDefault="00B41A90" w:rsidP="00B41A90">
      <w:pPr>
        <w:rPr>
          <w:rFonts w:ascii="Arial" w:hAnsi="Arial" w:cs="Arial"/>
          <w:vanish/>
        </w:rPr>
      </w:pPr>
    </w:p>
    <w:p w14:paraId="4693074D" w14:textId="118BF8B5" w:rsidR="00B117EF" w:rsidRDefault="00B117EF">
      <w:pPr>
        <w:rPr>
          <w:rFonts w:ascii="Arial" w:hAnsi="Arial" w:cs="Arial"/>
          <w:vanish/>
        </w:rPr>
      </w:pPr>
      <w:r>
        <w:rPr>
          <w:rFonts w:ascii="Arial" w:hAnsi="Arial" w:cs="Arial"/>
          <w:vanish/>
        </w:rPr>
        <w:br w:type="page"/>
      </w:r>
    </w:p>
    <w:p w14:paraId="41D0E22A" w14:textId="058137C2" w:rsidR="00B117EF" w:rsidRDefault="00B117EF">
      <w:pPr>
        <w:rPr>
          <w:rFonts w:ascii="Arial" w:hAnsi="Arial" w:cs="Arial"/>
        </w:rPr>
      </w:pPr>
      <w:r>
        <w:rPr>
          <w:rFonts w:ascii="Arial" w:hAnsi="Arial" w:cs="Arial"/>
        </w:rPr>
        <w:br w:type="page"/>
      </w:r>
    </w:p>
    <w:p w14:paraId="4944C06D" w14:textId="1F51BF47" w:rsidR="00B117EF" w:rsidRDefault="008D1ADA" w:rsidP="00B41A90">
      <w:pPr>
        <w:rPr>
          <w:rFonts w:ascii="Arial" w:hAnsi="Arial" w:cs="Arial"/>
        </w:rPr>
      </w:pPr>
      <w:r>
        <w:rPr>
          <w:rFonts w:ascii="Arial" w:hAnsi="Arial" w:cs="Arial"/>
        </w:rPr>
        <w:lastRenderedPageBreak/>
        <w:t>Adrian Costinas</w:t>
      </w:r>
    </w:p>
    <w:p w14:paraId="5B518061" w14:textId="77777777" w:rsidR="00B41A90" w:rsidRDefault="00B41A90" w:rsidP="00B41A90">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0B6E972" w14:textId="77777777" w:rsidR="00B41A90" w:rsidRDefault="00B41A90" w:rsidP="00B41A90">
      <w:pPr>
        <w:rPr>
          <w:rFonts w:ascii="Arial" w:hAnsi="Arial" w:cs="Arial"/>
          <w:b/>
          <w:sz w:val="22"/>
          <w:szCs w:val="22"/>
        </w:rPr>
        <w:sectPr w:rsidR="00B41A90" w:rsidSect="000B1C0B">
          <w:type w:val="continuous"/>
          <w:pgSz w:w="11894" w:h="16834"/>
          <w:pgMar w:top="720" w:right="720" w:bottom="720" w:left="720" w:header="706" w:footer="454" w:gutter="0"/>
          <w:paperSrc w:first="1" w:other="1"/>
          <w:cols w:space="720"/>
        </w:sectPr>
      </w:pPr>
    </w:p>
    <w:p w14:paraId="64269CF1" w14:textId="77777777" w:rsidR="00B41A90" w:rsidRDefault="00B41A90" w:rsidP="00B41A90">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B41A90" w14:paraId="7D774253" w14:textId="77777777" w:rsidTr="008D137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385FC449" w14:textId="77777777" w:rsidR="00B41A90" w:rsidRDefault="00B41A90" w:rsidP="008D1370">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CF9EC3A" w14:textId="77777777" w:rsidR="00B41A90" w:rsidRDefault="00B41A90" w:rsidP="008D1370">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AE84064"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2AFB1592"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B41A90" w14:paraId="5358717C"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63386482"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0574C0E6" w14:textId="77777777" w:rsidR="00B41A90" w:rsidRDefault="00B41A90" w:rsidP="008D1370">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6B18D9B8" w14:textId="77777777" w:rsidR="00B41A90" w:rsidRDefault="00B41A90" w:rsidP="008D1370">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656174" w14:textId="77777777" w:rsidR="00B41A90" w:rsidRDefault="00B41A90" w:rsidP="008D1370">
            <w:pPr>
              <w:jc w:val="center"/>
              <w:rPr>
                <w:rFonts w:ascii="Arial" w:hAnsi="Arial" w:cs="Arial"/>
                <w:sz w:val="32"/>
                <w:lang w:eastAsia="en-US"/>
              </w:rPr>
            </w:pPr>
          </w:p>
        </w:tc>
      </w:tr>
      <w:tr w:rsidR="00B41A90" w14:paraId="0AF5CBF9"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30693CB" w14:textId="77777777" w:rsidR="00B41A90" w:rsidRDefault="00B41A90" w:rsidP="008D1370">
            <w:pPr>
              <w:spacing w:after="120"/>
              <w:rPr>
                <w:rFonts w:ascii="Arial" w:hAnsi="Arial" w:cs="Arial"/>
                <w:sz w:val="14"/>
                <w:szCs w:val="14"/>
                <w:lang w:eastAsia="en-US"/>
              </w:rPr>
            </w:pPr>
          </w:p>
          <w:p w14:paraId="2E607BE2" w14:textId="6DA84BCE" w:rsidR="00B41A90" w:rsidRDefault="008D1370" w:rsidP="008D1370">
            <w:pPr>
              <w:spacing w:after="120"/>
              <w:rPr>
                <w:rFonts w:ascii="Arial" w:hAnsi="Arial" w:cs="Arial"/>
                <w:sz w:val="14"/>
                <w:szCs w:val="14"/>
                <w:lang w:eastAsia="en-US"/>
              </w:rPr>
            </w:pPr>
            <w:r>
              <w:rPr>
                <w:rFonts w:ascii="Arial" w:hAnsi="Arial" w:cs="Arial"/>
                <w:sz w:val="14"/>
                <w:szCs w:val="14"/>
                <w:lang w:eastAsia="en-US"/>
              </w:rPr>
              <w:t xml:space="preserve">Suitable references used from a range of sources, however, there are big blocks of text that have been identified as implicit cut-pastes, </w:t>
            </w:r>
            <w:r w:rsidR="00E23E4E">
              <w:rPr>
                <w:rFonts w:ascii="Arial" w:hAnsi="Arial" w:cs="Arial"/>
                <w:sz w:val="14"/>
                <w:szCs w:val="14"/>
                <w:lang w:eastAsia="en-US"/>
              </w:rPr>
              <w:t>working</w:t>
            </w:r>
            <w:r>
              <w:rPr>
                <w:rFonts w:ascii="Arial" w:hAnsi="Arial" w:cs="Arial"/>
                <w:sz w:val="14"/>
                <w:szCs w:val="14"/>
                <w:lang w:eastAsia="en-US"/>
              </w:rPr>
              <w:t xml:space="preserve"> forward you need to address this and synthesise the findings of others into your own words by paraphrasing (you will benefit in how to do this in your study skills\academic writing classes).  This level of similarity (42%) could result in misconduct proceedings in future years</w:t>
            </w:r>
          </w:p>
          <w:p w14:paraId="467D5C3A" w14:textId="77777777" w:rsidR="00B41A90" w:rsidRDefault="00B41A90" w:rsidP="008D1370">
            <w:pPr>
              <w:spacing w:after="120"/>
              <w:rPr>
                <w:rFonts w:ascii="Arial" w:hAnsi="Arial" w:cs="Arial"/>
                <w:sz w:val="14"/>
                <w:szCs w:val="14"/>
                <w:lang w:eastAsia="en-US"/>
              </w:rPr>
            </w:pPr>
          </w:p>
          <w:p w14:paraId="524806B8" w14:textId="77777777" w:rsidR="00B41A90" w:rsidRDefault="00B41A90" w:rsidP="008D1370">
            <w:pPr>
              <w:spacing w:after="120"/>
              <w:rPr>
                <w:rFonts w:ascii="Arial" w:hAnsi="Arial" w:cs="Arial"/>
                <w:sz w:val="14"/>
                <w:szCs w:val="14"/>
                <w:lang w:eastAsia="en-US"/>
              </w:rPr>
            </w:pPr>
          </w:p>
          <w:p w14:paraId="30369F08" w14:textId="77777777" w:rsidR="00B41A90" w:rsidRDefault="00B41A90" w:rsidP="008D1370">
            <w:pPr>
              <w:spacing w:after="120"/>
              <w:rPr>
                <w:rFonts w:ascii="Arial" w:hAnsi="Arial" w:cs="Arial"/>
                <w:sz w:val="14"/>
                <w:szCs w:val="14"/>
                <w:lang w:eastAsia="en-US"/>
              </w:rPr>
            </w:pPr>
          </w:p>
          <w:p w14:paraId="3A7FB5BF"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06C30EF"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619E24C7" w14:textId="5742F4D6" w:rsidR="00B41A90" w:rsidRDefault="008D1370" w:rsidP="008D1370">
            <w:pPr>
              <w:jc w:val="center"/>
              <w:rPr>
                <w:rFonts w:ascii="Arial" w:hAnsi="Arial" w:cs="Arial"/>
                <w:sz w:val="32"/>
                <w:lang w:eastAsia="en-US"/>
              </w:rPr>
            </w:pPr>
            <w:r>
              <w:rPr>
                <w:rFonts w:ascii="Arial" w:hAnsi="Arial" w:cs="Arial"/>
                <w:sz w:val="32"/>
                <w:lang w:eastAsia="en-US"/>
              </w:rPr>
              <w:t>5</w:t>
            </w:r>
          </w:p>
        </w:tc>
      </w:tr>
      <w:tr w:rsidR="00B41A90" w14:paraId="4FC8C4E8"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ED598"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274DC4B" w14:textId="3EB7A9F5"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40C4E" w14:textId="77777777" w:rsidR="00B41A90" w:rsidRDefault="00B41A90" w:rsidP="008D1370">
            <w:pPr>
              <w:rPr>
                <w:rFonts w:ascii="Arial" w:hAnsi="Arial" w:cs="Arial"/>
                <w:sz w:val="32"/>
                <w:lang w:eastAsia="en-US"/>
              </w:rPr>
            </w:pPr>
          </w:p>
        </w:tc>
      </w:tr>
      <w:tr w:rsidR="00B41A90" w14:paraId="119C0E48"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436D770" w14:textId="77777777" w:rsidR="00B41A90" w:rsidRDefault="00B41A90" w:rsidP="008D1370">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26F3D7C1"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3A8C873"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1ECC9A" w14:textId="77777777" w:rsidR="00B41A90" w:rsidRDefault="00B41A90" w:rsidP="008D1370">
            <w:pPr>
              <w:jc w:val="center"/>
              <w:rPr>
                <w:rFonts w:ascii="Arial" w:hAnsi="Arial" w:cs="Arial"/>
                <w:sz w:val="32"/>
                <w:lang w:eastAsia="en-US"/>
              </w:rPr>
            </w:pPr>
          </w:p>
        </w:tc>
      </w:tr>
      <w:tr w:rsidR="00B41A90" w14:paraId="69964E79"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ADCADEF" w14:textId="77777777" w:rsidR="00B41A90" w:rsidRDefault="00B41A90" w:rsidP="008D1370">
            <w:pPr>
              <w:spacing w:after="120"/>
              <w:rPr>
                <w:rFonts w:ascii="Arial" w:hAnsi="Arial" w:cs="Arial"/>
                <w:sz w:val="14"/>
                <w:szCs w:val="14"/>
                <w:lang w:eastAsia="en-US"/>
              </w:rPr>
            </w:pPr>
          </w:p>
          <w:p w14:paraId="6F097221" w14:textId="56017E05" w:rsidR="00B41A90" w:rsidRDefault="008D1370" w:rsidP="008D1370">
            <w:pPr>
              <w:spacing w:after="120"/>
              <w:rPr>
                <w:rFonts w:ascii="Arial" w:hAnsi="Arial" w:cs="Arial"/>
                <w:sz w:val="14"/>
                <w:szCs w:val="14"/>
                <w:lang w:eastAsia="en-US"/>
              </w:rPr>
            </w:pPr>
            <w:r>
              <w:rPr>
                <w:rFonts w:ascii="Arial" w:hAnsi="Arial" w:cs="Arial"/>
                <w:sz w:val="14"/>
                <w:szCs w:val="14"/>
                <w:lang w:eastAsia="en-US"/>
              </w:rPr>
              <w:t>Good overview of DHL as a company and a good overview of each software element used</w:t>
            </w:r>
          </w:p>
        </w:tc>
        <w:tc>
          <w:tcPr>
            <w:tcW w:w="416" w:type="pct"/>
            <w:tcBorders>
              <w:top w:val="single" w:sz="4" w:space="0" w:color="auto"/>
              <w:left w:val="single" w:sz="4" w:space="0" w:color="auto"/>
              <w:bottom w:val="nil"/>
              <w:right w:val="single" w:sz="4" w:space="0" w:color="auto"/>
            </w:tcBorders>
          </w:tcPr>
          <w:p w14:paraId="586C40B1"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4BFAA4EF" w14:textId="16F0225A" w:rsidR="00B41A90" w:rsidRDefault="008D1370" w:rsidP="008D1370">
            <w:pPr>
              <w:jc w:val="center"/>
              <w:rPr>
                <w:rFonts w:ascii="Arial" w:hAnsi="Arial" w:cs="Arial"/>
                <w:sz w:val="32"/>
                <w:lang w:eastAsia="en-US"/>
              </w:rPr>
            </w:pPr>
            <w:r>
              <w:rPr>
                <w:rFonts w:ascii="Arial" w:hAnsi="Arial" w:cs="Arial"/>
                <w:sz w:val="32"/>
                <w:lang w:eastAsia="en-US"/>
              </w:rPr>
              <w:t>15</w:t>
            </w:r>
          </w:p>
        </w:tc>
      </w:tr>
      <w:tr w:rsidR="00B41A90" w14:paraId="58056058"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D5624"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FEE8948"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55FB5" w14:textId="77777777" w:rsidR="00B41A90" w:rsidRDefault="00B41A90" w:rsidP="008D1370">
            <w:pPr>
              <w:rPr>
                <w:rFonts w:ascii="Arial" w:hAnsi="Arial" w:cs="Arial"/>
                <w:sz w:val="32"/>
                <w:lang w:eastAsia="en-US"/>
              </w:rPr>
            </w:pPr>
          </w:p>
        </w:tc>
      </w:tr>
      <w:tr w:rsidR="00B41A90" w14:paraId="0AA76600"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14DF5A5"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06D5A771"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4D854E20" w14:textId="77777777" w:rsidR="00B41A90" w:rsidRDefault="00B41A90" w:rsidP="008D1370">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1304AF" w14:textId="77777777" w:rsidR="00B41A90" w:rsidRDefault="00B41A90" w:rsidP="008D1370">
            <w:pPr>
              <w:jc w:val="center"/>
              <w:rPr>
                <w:rFonts w:ascii="Arial" w:hAnsi="Arial" w:cs="Arial"/>
                <w:sz w:val="32"/>
                <w:lang w:eastAsia="en-US"/>
              </w:rPr>
            </w:pPr>
          </w:p>
        </w:tc>
      </w:tr>
      <w:tr w:rsidR="00B41A90" w14:paraId="38209CB6"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300B8DC" w14:textId="06B024FB" w:rsidR="00B41A90" w:rsidRDefault="008D1370" w:rsidP="008D1370">
            <w:pPr>
              <w:spacing w:after="120"/>
              <w:rPr>
                <w:rFonts w:ascii="Arial" w:hAnsi="Arial" w:cs="Arial"/>
                <w:sz w:val="14"/>
                <w:szCs w:val="14"/>
                <w:lang w:eastAsia="en-US"/>
              </w:rPr>
            </w:pPr>
            <w:r>
              <w:rPr>
                <w:rFonts w:ascii="Arial" w:hAnsi="Arial" w:cs="Arial"/>
                <w:sz w:val="14"/>
                <w:szCs w:val="14"/>
                <w:lang w:eastAsia="en-US"/>
              </w:rPr>
              <w:t>Word processing linked back to the business and some good comparisons given throughout between alternative packages</w:t>
            </w:r>
          </w:p>
          <w:p w14:paraId="5DC0A5DD" w14:textId="77777777" w:rsidR="00B41A90" w:rsidRDefault="00B41A90" w:rsidP="008D1370">
            <w:pPr>
              <w:spacing w:after="120"/>
              <w:rPr>
                <w:rFonts w:ascii="Arial" w:hAnsi="Arial" w:cs="Arial"/>
                <w:sz w:val="14"/>
                <w:szCs w:val="14"/>
                <w:lang w:eastAsia="en-US"/>
              </w:rPr>
            </w:pPr>
          </w:p>
          <w:p w14:paraId="42A7F63D"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09E4BAA"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3C999DE" w14:textId="07600366" w:rsidR="00B41A90" w:rsidRDefault="008D1370" w:rsidP="008D1370">
            <w:pPr>
              <w:jc w:val="center"/>
              <w:rPr>
                <w:rFonts w:ascii="Arial" w:hAnsi="Arial" w:cs="Arial"/>
                <w:sz w:val="32"/>
                <w:lang w:eastAsia="en-US"/>
              </w:rPr>
            </w:pPr>
            <w:r>
              <w:rPr>
                <w:rFonts w:ascii="Arial" w:hAnsi="Arial" w:cs="Arial"/>
                <w:sz w:val="32"/>
                <w:lang w:eastAsia="en-US"/>
              </w:rPr>
              <w:t>12</w:t>
            </w:r>
          </w:p>
        </w:tc>
      </w:tr>
      <w:tr w:rsidR="00B41A90" w14:paraId="225E6293"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28BB65"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3AA0441"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722766" w14:textId="77777777" w:rsidR="00B41A90" w:rsidRDefault="00B41A90" w:rsidP="008D1370">
            <w:pPr>
              <w:rPr>
                <w:rFonts w:ascii="Arial" w:hAnsi="Arial" w:cs="Arial"/>
                <w:sz w:val="32"/>
                <w:lang w:eastAsia="en-US"/>
              </w:rPr>
            </w:pPr>
          </w:p>
        </w:tc>
      </w:tr>
      <w:tr w:rsidR="00B41A90" w14:paraId="14C46030"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9F8782C"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6C26F07F"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2CE5210A" w14:textId="77777777" w:rsidR="00B41A90" w:rsidRDefault="00B41A90" w:rsidP="008D1370">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313B7F" w14:textId="77777777" w:rsidR="00B41A90" w:rsidRDefault="00B41A90" w:rsidP="008D1370">
            <w:pPr>
              <w:jc w:val="center"/>
              <w:rPr>
                <w:rFonts w:ascii="Arial" w:hAnsi="Arial" w:cs="Arial"/>
                <w:sz w:val="32"/>
                <w:lang w:eastAsia="en-US"/>
              </w:rPr>
            </w:pPr>
          </w:p>
        </w:tc>
      </w:tr>
      <w:tr w:rsidR="00B41A90" w14:paraId="28ECF5D4"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2226AB5" w14:textId="7AA75D77" w:rsidR="00B41A90" w:rsidRDefault="00E23E4E" w:rsidP="008D1370">
            <w:pPr>
              <w:spacing w:after="120"/>
              <w:rPr>
                <w:rFonts w:ascii="Arial" w:hAnsi="Arial" w:cs="Arial"/>
                <w:sz w:val="14"/>
                <w:szCs w:val="14"/>
                <w:lang w:eastAsia="en-US"/>
              </w:rPr>
            </w:pPr>
            <w:r>
              <w:rPr>
                <w:rFonts w:ascii="Arial" w:hAnsi="Arial" w:cs="Arial"/>
                <w:sz w:val="14"/>
                <w:szCs w:val="14"/>
                <w:lang w:eastAsia="en-US"/>
              </w:rPr>
              <w:t>v</w:t>
            </w:r>
            <w:r w:rsidR="008D1370">
              <w:rPr>
                <w:rFonts w:ascii="Arial" w:hAnsi="Arial" w:cs="Arial"/>
                <w:sz w:val="14"/>
                <w:szCs w:val="14"/>
                <w:lang w:eastAsia="en-US"/>
              </w:rPr>
              <w:t xml:space="preserve">ery little evidence in the report of ‘how’ this is used for each </w:t>
            </w:r>
            <w:r>
              <w:rPr>
                <w:rFonts w:ascii="Arial" w:hAnsi="Arial" w:cs="Arial"/>
                <w:sz w:val="14"/>
                <w:szCs w:val="14"/>
                <w:lang w:eastAsia="en-US"/>
              </w:rPr>
              <w:t>application within the written report</w:t>
            </w:r>
          </w:p>
          <w:p w14:paraId="0D648D6E"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6592691C"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3CD74132" w14:textId="0521CB55" w:rsidR="00B41A90" w:rsidRDefault="008D1370" w:rsidP="008D1370">
            <w:pPr>
              <w:jc w:val="center"/>
              <w:rPr>
                <w:rFonts w:ascii="Arial" w:hAnsi="Arial" w:cs="Arial"/>
                <w:sz w:val="32"/>
                <w:lang w:eastAsia="en-US"/>
              </w:rPr>
            </w:pPr>
            <w:r>
              <w:rPr>
                <w:rFonts w:ascii="Arial" w:hAnsi="Arial" w:cs="Arial"/>
                <w:sz w:val="32"/>
                <w:lang w:eastAsia="en-US"/>
              </w:rPr>
              <w:t>5</w:t>
            </w:r>
          </w:p>
        </w:tc>
      </w:tr>
      <w:tr w:rsidR="00B41A90" w14:paraId="61E4FCA5"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9F979D"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6883474"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513ED9" w14:textId="77777777" w:rsidR="00B41A90" w:rsidRDefault="00B41A90" w:rsidP="008D1370">
            <w:pPr>
              <w:rPr>
                <w:rFonts w:ascii="Arial" w:hAnsi="Arial" w:cs="Arial"/>
                <w:sz w:val="32"/>
                <w:lang w:eastAsia="en-US"/>
              </w:rPr>
            </w:pPr>
          </w:p>
        </w:tc>
      </w:tr>
      <w:tr w:rsidR="00B41A90" w14:paraId="2EED9A4D"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8BD42C6"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7FB770EE"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3B7453D8" w14:textId="77777777" w:rsidR="00B41A90" w:rsidRDefault="00B41A90" w:rsidP="008D1370">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C16932" w14:textId="77777777" w:rsidR="00B41A90" w:rsidRDefault="00B41A90" w:rsidP="008D1370">
            <w:pPr>
              <w:jc w:val="center"/>
              <w:rPr>
                <w:rFonts w:ascii="Arial" w:hAnsi="Arial" w:cs="Arial"/>
                <w:sz w:val="32"/>
                <w:lang w:eastAsia="en-US"/>
              </w:rPr>
            </w:pPr>
          </w:p>
        </w:tc>
      </w:tr>
      <w:tr w:rsidR="00B41A90" w14:paraId="4EDB0978"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C454E9E" w14:textId="77777777" w:rsidR="00B41A90" w:rsidRDefault="00B41A90" w:rsidP="008D1370">
            <w:pPr>
              <w:spacing w:after="120"/>
              <w:rPr>
                <w:rFonts w:ascii="Arial" w:hAnsi="Arial" w:cs="Arial"/>
                <w:sz w:val="14"/>
                <w:szCs w:val="14"/>
                <w:lang w:eastAsia="en-US"/>
              </w:rPr>
            </w:pPr>
          </w:p>
          <w:p w14:paraId="39E5EAA6" w14:textId="1AE59C4D" w:rsidR="00B41A90" w:rsidRDefault="008D1370" w:rsidP="008D1370">
            <w:pPr>
              <w:spacing w:after="120"/>
              <w:rPr>
                <w:rFonts w:ascii="Arial" w:hAnsi="Arial" w:cs="Arial"/>
                <w:sz w:val="14"/>
                <w:szCs w:val="14"/>
                <w:lang w:eastAsia="en-US"/>
              </w:rPr>
            </w:pPr>
            <w:r>
              <w:rPr>
                <w:rFonts w:ascii="Arial" w:hAnsi="Arial" w:cs="Arial"/>
                <w:sz w:val="14"/>
                <w:szCs w:val="14"/>
                <w:lang w:eastAsia="en-US"/>
              </w:rPr>
              <w:t>Report structure is sound but some of the layout is a little chaotic at times, your diagrams have been set as caption style which is why they are in your table of contents- try to avoid Americanisms in your writing (no marks deducted for this but I give it as a general note)</w:t>
            </w:r>
          </w:p>
          <w:p w14:paraId="4467C7D5" w14:textId="77777777" w:rsidR="00B41A90" w:rsidRDefault="00B41A90" w:rsidP="008D1370">
            <w:pPr>
              <w:spacing w:after="120"/>
              <w:rPr>
                <w:rFonts w:ascii="Arial" w:hAnsi="Arial" w:cs="Arial"/>
                <w:sz w:val="14"/>
                <w:szCs w:val="14"/>
                <w:lang w:eastAsia="en-US"/>
              </w:rPr>
            </w:pPr>
          </w:p>
          <w:p w14:paraId="5C6A14F0"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6CB21DDE"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830AFF5" w14:textId="164D65D6" w:rsidR="00B41A90" w:rsidRDefault="008D1370" w:rsidP="008D1370">
            <w:pPr>
              <w:jc w:val="center"/>
              <w:rPr>
                <w:rFonts w:ascii="Arial" w:hAnsi="Arial" w:cs="Arial"/>
                <w:sz w:val="32"/>
                <w:lang w:eastAsia="en-US"/>
              </w:rPr>
            </w:pPr>
            <w:r>
              <w:rPr>
                <w:rFonts w:ascii="Arial" w:hAnsi="Arial" w:cs="Arial"/>
                <w:sz w:val="32"/>
                <w:lang w:eastAsia="en-US"/>
              </w:rPr>
              <w:t>4</w:t>
            </w:r>
          </w:p>
        </w:tc>
      </w:tr>
      <w:tr w:rsidR="00B41A90" w14:paraId="36805828"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0714AA"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5EB08FF4" w14:textId="306A7D93"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8F6772" w14:textId="77777777" w:rsidR="00B41A90" w:rsidRDefault="00B41A90" w:rsidP="008D1370">
            <w:pPr>
              <w:rPr>
                <w:rFonts w:ascii="Arial" w:hAnsi="Arial" w:cs="Arial"/>
                <w:sz w:val="32"/>
                <w:lang w:eastAsia="en-US"/>
              </w:rPr>
            </w:pPr>
          </w:p>
        </w:tc>
      </w:tr>
    </w:tbl>
    <w:p w14:paraId="74C2C4E7" w14:textId="77777777" w:rsidR="00B41A90" w:rsidRDefault="00B41A90" w:rsidP="00B41A90">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B41A90" w14:paraId="70BF378F" w14:textId="77777777" w:rsidTr="008D137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6F08D1F8" w14:textId="77777777" w:rsidR="00B41A90" w:rsidRDefault="00B41A90" w:rsidP="008D1370">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406C0144" w14:textId="77777777" w:rsidR="00B41A90" w:rsidRDefault="00B41A90" w:rsidP="008D1370">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0A797662" w14:textId="04F11E38" w:rsidR="00B41A90" w:rsidRDefault="008D1370" w:rsidP="008D1370">
            <w:pPr>
              <w:jc w:val="right"/>
              <w:rPr>
                <w:rFonts w:ascii="Arial" w:hAnsi="Arial" w:cs="Arial"/>
                <w:b/>
                <w:bCs/>
                <w:lang w:eastAsia="en-US"/>
              </w:rPr>
            </w:pPr>
            <w:r>
              <w:rPr>
                <w:rFonts w:ascii="Arial" w:hAnsi="Arial" w:cs="Arial"/>
                <w:b/>
                <w:bCs/>
                <w:lang w:eastAsia="en-US"/>
              </w:rPr>
              <w:t>41</w:t>
            </w:r>
            <w:r w:rsidR="00B41A90">
              <w:rPr>
                <w:rFonts w:ascii="Arial" w:hAnsi="Arial" w:cs="Arial"/>
                <w:b/>
                <w:bCs/>
                <w:lang w:eastAsia="en-US"/>
              </w:rPr>
              <w:t>%</w:t>
            </w:r>
          </w:p>
        </w:tc>
      </w:tr>
      <w:tr w:rsidR="00B41A90" w14:paraId="08A56D80"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2C35E5C"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C07E18A"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6564372F"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0A5EDED" w14:textId="77777777" w:rsidR="00B41A90" w:rsidRDefault="00B41A90" w:rsidP="008D1370">
            <w:pPr>
              <w:rPr>
                <w:rFonts w:ascii="Arial" w:hAnsi="Arial" w:cs="Arial"/>
                <w:b/>
                <w:bCs/>
                <w:lang w:eastAsia="en-US"/>
              </w:rPr>
            </w:pPr>
          </w:p>
        </w:tc>
      </w:tr>
      <w:tr w:rsidR="00B41A90" w14:paraId="06B422CD"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D667727"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EF60116"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6E9494BD"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51AF84A" w14:textId="77777777" w:rsidR="00B41A90" w:rsidRDefault="00B41A90" w:rsidP="008D1370">
            <w:pPr>
              <w:rPr>
                <w:rFonts w:ascii="Arial" w:hAnsi="Arial" w:cs="Arial"/>
                <w:b/>
                <w:bCs/>
                <w:lang w:eastAsia="en-US"/>
              </w:rPr>
            </w:pPr>
          </w:p>
        </w:tc>
      </w:tr>
    </w:tbl>
    <w:p w14:paraId="47A7C5E0" w14:textId="77777777" w:rsidR="00B41A90" w:rsidRDefault="00B41A90" w:rsidP="00B41A90">
      <w:pPr>
        <w:rPr>
          <w:rFonts w:ascii="Arial" w:hAnsi="Arial" w:cs="Arial"/>
        </w:rPr>
      </w:pPr>
    </w:p>
    <w:p w14:paraId="0A5EED15" w14:textId="77777777" w:rsidR="00B41A90" w:rsidRDefault="00B41A90" w:rsidP="00B41A90">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41A90" w14:paraId="5716A124" w14:textId="77777777" w:rsidTr="008D1370">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76B9F5C6" w14:textId="77777777" w:rsidR="00B41A90" w:rsidRDefault="00B41A90" w:rsidP="008D1370">
            <w:pPr>
              <w:jc w:val="center"/>
              <w:rPr>
                <w:rFonts w:ascii="Arial" w:hAnsi="Arial" w:cs="Arial"/>
                <w:lang w:eastAsia="en-US"/>
              </w:rPr>
            </w:pPr>
            <w:r>
              <w:rPr>
                <w:rFonts w:ascii="Arial" w:hAnsi="Arial" w:cs="Arial"/>
                <w:sz w:val="32"/>
                <w:szCs w:val="32"/>
              </w:rPr>
              <w:lastRenderedPageBreak/>
              <w:br w:type="page"/>
            </w:r>
            <w:r>
              <w:rPr>
                <w:rFonts w:ascii="Arial" w:hAnsi="Arial" w:cs="Arial"/>
                <w:b/>
                <w:caps/>
                <w:sz w:val="40"/>
                <w:lang w:eastAsia="en-US"/>
              </w:rPr>
              <w:t>Student FEEDBACK FORM</w:t>
            </w:r>
          </w:p>
        </w:tc>
      </w:tr>
    </w:tbl>
    <w:p w14:paraId="1A30D7CB" w14:textId="77777777" w:rsidR="00B41A90" w:rsidRDefault="00B41A90" w:rsidP="00B41A90">
      <w:pPr>
        <w:rPr>
          <w:rFonts w:ascii="Arial" w:hAnsi="Arial" w:cs="Arial"/>
        </w:rPr>
      </w:pPr>
    </w:p>
    <w:p w14:paraId="5ED347EF" w14:textId="77777777" w:rsidR="00B41A90" w:rsidRDefault="00B41A90" w:rsidP="00B41A90">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7B76B6" w14:textId="77777777" w:rsidR="00B41A90" w:rsidRDefault="00B41A90" w:rsidP="00B41A90">
      <w:pPr>
        <w:rPr>
          <w:rFonts w:ascii="Arial" w:hAnsi="Arial" w:cs="Arial"/>
          <w:b/>
          <w:sz w:val="22"/>
          <w:szCs w:val="22"/>
        </w:rPr>
        <w:sectPr w:rsidR="00B41A90">
          <w:type w:val="continuous"/>
          <w:pgSz w:w="11894" w:h="16834"/>
          <w:pgMar w:top="720" w:right="720" w:bottom="720" w:left="720" w:header="706" w:footer="454" w:gutter="0"/>
          <w:paperSrc w:first="1" w:other="1"/>
          <w:cols w:space="720"/>
        </w:sectPr>
      </w:pPr>
    </w:p>
    <w:p w14:paraId="1D860A9F" w14:textId="77777777" w:rsidR="00B41A90" w:rsidRDefault="00B41A90" w:rsidP="00B41A90">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B41A90" w14:paraId="35F307E2" w14:textId="77777777" w:rsidTr="008D137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3A523BD2" w14:textId="77777777" w:rsidR="00B41A90" w:rsidRDefault="00B41A90" w:rsidP="008D1370">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7FCDBAC1" w14:textId="77777777" w:rsidR="00B41A90" w:rsidRDefault="00B41A90" w:rsidP="008D1370">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2828BA8"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35346427"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B41A90" w14:paraId="711A8584"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782292A"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677215B5" w14:textId="77777777" w:rsidR="00B41A90" w:rsidRDefault="00B41A90" w:rsidP="008D1370">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1EB7BEB6"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1C0C8F" w14:textId="77777777" w:rsidR="00B41A90" w:rsidRDefault="00B41A90" w:rsidP="008D1370">
            <w:pPr>
              <w:jc w:val="center"/>
              <w:rPr>
                <w:rFonts w:ascii="Arial" w:hAnsi="Arial" w:cs="Arial"/>
                <w:sz w:val="32"/>
                <w:lang w:eastAsia="en-US"/>
              </w:rPr>
            </w:pPr>
          </w:p>
        </w:tc>
      </w:tr>
      <w:tr w:rsidR="00B41A90" w14:paraId="249B6DE7"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DBD7FCD" w14:textId="731ABE22" w:rsidR="008D1ADA" w:rsidRDefault="008D1ADA" w:rsidP="008D1ADA">
            <w:pPr>
              <w:spacing w:after="120"/>
              <w:rPr>
                <w:rFonts w:ascii="Arial" w:hAnsi="Arial" w:cs="Arial"/>
                <w:sz w:val="14"/>
                <w:szCs w:val="14"/>
                <w:lang w:eastAsia="en-US"/>
              </w:rPr>
            </w:pPr>
            <w:r>
              <w:rPr>
                <w:rFonts w:ascii="Arial" w:hAnsi="Arial" w:cs="Arial"/>
                <w:sz w:val="14"/>
                <w:szCs w:val="14"/>
                <w:lang w:eastAsia="en-US"/>
              </w:rPr>
              <w:t>Good overview of the business DHL</w:t>
            </w:r>
          </w:p>
          <w:p w14:paraId="2181024E" w14:textId="77777777" w:rsidR="00B41A90" w:rsidRDefault="00B41A90" w:rsidP="008D1370">
            <w:pPr>
              <w:spacing w:after="120"/>
              <w:rPr>
                <w:rFonts w:ascii="Arial" w:hAnsi="Arial" w:cs="Arial"/>
                <w:sz w:val="14"/>
                <w:szCs w:val="14"/>
                <w:lang w:eastAsia="en-US"/>
              </w:rPr>
            </w:pPr>
          </w:p>
          <w:p w14:paraId="6D422CCB" w14:textId="77777777" w:rsidR="00B41A90" w:rsidRDefault="00B41A90" w:rsidP="008D1370">
            <w:pPr>
              <w:spacing w:after="120"/>
              <w:rPr>
                <w:rFonts w:ascii="Arial" w:hAnsi="Arial" w:cs="Arial"/>
                <w:sz w:val="14"/>
                <w:szCs w:val="14"/>
                <w:lang w:eastAsia="en-US"/>
              </w:rPr>
            </w:pPr>
          </w:p>
          <w:p w14:paraId="1EBD6C5F" w14:textId="77777777" w:rsidR="00B41A90" w:rsidRDefault="00B41A90" w:rsidP="008D1370">
            <w:pPr>
              <w:spacing w:after="120"/>
              <w:rPr>
                <w:rFonts w:ascii="Arial" w:hAnsi="Arial" w:cs="Arial"/>
                <w:sz w:val="14"/>
                <w:szCs w:val="14"/>
                <w:lang w:eastAsia="en-US"/>
              </w:rPr>
            </w:pPr>
          </w:p>
          <w:p w14:paraId="63F33F78" w14:textId="77777777" w:rsidR="00B41A90" w:rsidRDefault="00B41A90" w:rsidP="008D1370">
            <w:pPr>
              <w:spacing w:after="120"/>
              <w:rPr>
                <w:rFonts w:ascii="Arial" w:hAnsi="Arial" w:cs="Arial"/>
                <w:sz w:val="14"/>
                <w:szCs w:val="14"/>
                <w:lang w:eastAsia="en-US"/>
              </w:rPr>
            </w:pPr>
          </w:p>
          <w:p w14:paraId="05D6B8F6" w14:textId="77777777" w:rsidR="00B41A90" w:rsidRDefault="00B41A90" w:rsidP="008D1370">
            <w:pPr>
              <w:spacing w:after="120"/>
              <w:rPr>
                <w:rFonts w:ascii="Arial" w:hAnsi="Arial" w:cs="Arial"/>
                <w:sz w:val="14"/>
                <w:szCs w:val="14"/>
                <w:lang w:eastAsia="en-US"/>
              </w:rPr>
            </w:pPr>
          </w:p>
          <w:p w14:paraId="19826B18"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B533443"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208BF31" w14:textId="3B60A803" w:rsidR="00B41A90" w:rsidRDefault="00E23E4E" w:rsidP="008D1370">
            <w:pPr>
              <w:jc w:val="center"/>
              <w:rPr>
                <w:rFonts w:ascii="Arial" w:hAnsi="Arial" w:cs="Arial"/>
                <w:sz w:val="32"/>
                <w:lang w:eastAsia="en-US"/>
              </w:rPr>
            </w:pPr>
            <w:r>
              <w:rPr>
                <w:rFonts w:ascii="Arial" w:hAnsi="Arial" w:cs="Arial"/>
                <w:sz w:val="32"/>
                <w:lang w:eastAsia="en-US"/>
              </w:rPr>
              <w:t>15</w:t>
            </w:r>
          </w:p>
        </w:tc>
      </w:tr>
      <w:tr w:rsidR="00B41A90" w14:paraId="3E478F1F"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D40C1C"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56E1932B"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D7C259" w14:textId="77777777" w:rsidR="00B41A90" w:rsidRDefault="00B41A90" w:rsidP="008D1370">
            <w:pPr>
              <w:rPr>
                <w:rFonts w:ascii="Arial" w:hAnsi="Arial" w:cs="Arial"/>
                <w:sz w:val="32"/>
                <w:lang w:eastAsia="en-US"/>
              </w:rPr>
            </w:pPr>
          </w:p>
        </w:tc>
      </w:tr>
      <w:tr w:rsidR="00B41A90" w14:paraId="64635662"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A4A7A57" w14:textId="77777777" w:rsidR="00B41A90" w:rsidRDefault="00B41A90" w:rsidP="008D1370">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764452E3"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362CD543"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FE3C7C" w14:textId="77777777" w:rsidR="00B41A90" w:rsidRDefault="00B41A90" w:rsidP="008D1370">
            <w:pPr>
              <w:jc w:val="center"/>
              <w:rPr>
                <w:rFonts w:ascii="Arial" w:hAnsi="Arial" w:cs="Arial"/>
                <w:sz w:val="32"/>
                <w:lang w:eastAsia="en-US"/>
              </w:rPr>
            </w:pPr>
          </w:p>
        </w:tc>
      </w:tr>
      <w:tr w:rsidR="00B41A90" w14:paraId="2D9DC68F"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1F5D8D3" w14:textId="77777777" w:rsidR="00B41A90" w:rsidRDefault="00B41A90" w:rsidP="008D1370">
            <w:pPr>
              <w:spacing w:after="120"/>
              <w:rPr>
                <w:rFonts w:ascii="Arial" w:hAnsi="Arial" w:cs="Arial"/>
                <w:sz w:val="14"/>
                <w:szCs w:val="14"/>
                <w:lang w:eastAsia="en-US"/>
              </w:rPr>
            </w:pPr>
          </w:p>
          <w:p w14:paraId="4AC325B1" w14:textId="77777777" w:rsidR="00B41A90" w:rsidRDefault="008D1ADA" w:rsidP="008D1370">
            <w:pPr>
              <w:spacing w:after="120"/>
              <w:rPr>
                <w:rFonts w:ascii="Arial" w:hAnsi="Arial" w:cs="Arial"/>
                <w:sz w:val="14"/>
                <w:szCs w:val="14"/>
                <w:lang w:eastAsia="en-US"/>
              </w:rPr>
            </w:pPr>
            <w:r>
              <w:rPr>
                <w:rFonts w:ascii="Arial" w:hAnsi="Arial" w:cs="Arial"/>
                <w:sz w:val="14"/>
                <w:szCs w:val="14"/>
                <w:lang w:eastAsia="en-US"/>
              </w:rPr>
              <w:t xml:space="preserve">Very good discussion on protocols </w:t>
            </w:r>
            <w:r w:rsidR="008D1370">
              <w:rPr>
                <w:rFonts w:ascii="Arial" w:hAnsi="Arial" w:cs="Arial"/>
                <w:sz w:val="14"/>
                <w:szCs w:val="14"/>
                <w:lang w:eastAsia="en-US"/>
              </w:rPr>
              <w:t>for</w:t>
            </w:r>
            <w:r>
              <w:rPr>
                <w:rFonts w:ascii="Arial" w:hAnsi="Arial" w:cs="Arial"/>
                <w:sz w:val="14"/>
                <w:szCs w:val="14"/>
                <w:lang w:eastAsia="en-US"/>
              </w:rPr>
              <w:t xml:space="preserve"> web and email</w:t>
            </w:r>
          </w:p>
          <w:p w14:paraId="5F8BEDB8" w14:textId="079FA7CF" w:rsidR="00E23E4E" w:rsidRDefault="00E23E4E" w:rsidP="008D1370">
            <w:pPr>
              <w:spacing w:after="120"/>
              <w:rPr>
                <w:rFonts w:ascii="Arial" w:hAnsi="Arial" w:cs="Arial"/>
                <w:sz w:val="14"/>
                <w:szCs w:val="14"/>
                <w:lang w:eastAsia="en-US"/>
              </w:rPr>
            </w:pPr>
            <w:r>
              <w:rPr>
                <w:rFonts w:ascii="Arial" w:hAnsi="Arial" w:cs="Arial"/>
                <w:sz w:val="14"/>
                <w:szCs w:val="14"/>
                <w:lang w:eastAsia="en-US"/>
              </w:rPr>
              <w:t>Each application covered</w:t>
            </w:r>
          </w:p>
        </w:tc>
        <w:tc>
          <w:tcPr>
            <w:tcW w:w="416" w:type="pct"/>
            <w:tcBorders>
              <w:top w:val="single" w:sz="4" w:space="0" w:color="auto"/>
              <w:left w:val="single" w:sz="4" w:space="0" w:color="auto"/>
              <w:bottom w:val="nil"/>
              <w:right w:val="single" w:sz="4" w:space="0" w:color="auto"/>
            </w:tcBorders>
          </w:tcPr>
          <w:p w14:paraId="162B883C"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F1617DA" w14:textId="3E41B7D4" w:rsidR="00B41A90" w:rsidRDefault="00E23E4E" w:rsidP="008D1370">
            <w:pPr>
              <w:jc w:val="center"/>
              <w:rPr>
                <w:rFonts w:ascii="Arial" w:hAnsi="Arial" w:cs="Arial"/>
                <w:sz w:val="32"/>
                <w:lang w:eastAsia="en-US"/>
              </w:rPr>
            </w:pPr>
            <w:r>
              <w:rPr>
                <w:rFonts w:ascii="Arial" w:hAnsi="Arial" w:cs="Arial"/>
                <w:sz w:val="32"/>
                <w:lang w:eastAsia="en-US"/>
              </w:rPr>
              <w:t>15</w:t>
            </w:r>
          </w:p>
        </w:tc>
      </w:tr>
      <w:tr w:rsidR="00B41A90" w14:paraId="735DCB96"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D736EA"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362761E"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5A1ED6" w14:textId="77777777" w:rsidR="00B41A90" w:rsidRDefault="00B41A90" w:rsidP="008D1370">
            <w:pPr>
              <w:rPr>
                <w:rFonts w:ascii="Arial" w:hAnsi="Arial" w:cs="Arial"/>
                <w:sz w:val="32"/>
                <w:lang w:eastAsia="en-US"/>
              </w:rPr>
            </w:pPr>
          </w:p>
        </w:tc>
      </w:tr>
      <w:tr w:rsidR="00B41A90" w14:paraId="2E536999"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0581D25"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7F6304C1"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14BA6B1C"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ABC28D" w14:textId="77777777" w:rsidR="00B41A90" w:rsidRDefault="00B41A90" w:rsidP="008D1370">
            <w:pPr>
              <w:jc w:val="center"/>
              <w:rPr>
                <w:rFonts w:ascii="Arial" w:hAnsi="Arial" w:cs="Arial"/>
                <w:sz w:val="32"/>
                <w:lang w:eastAsia="en-US"/>
              </w:rPr>
            </w:pPr>
          </w:p>
        </w:tc>
      </w:tr>
      <w:tr w:rsidR="00B41A90" w14:paraId="02FF9F2E"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106EC45" w14:textId="77777777" w:rsidR="00B41A90" w:rsidRDefault="00B41A90" w:rsidP="008D1370">
            <w:pPr>
              <w:spacing w:after="120"/>
              <w:rPr>
                <w:rFonts w:ascii="Arial" w:hAnsi="Arial" w:cs="Arial"/>
                <w:sz w:val="14"/>
                <w:szCs w:val="14"/>
                <w:lang w:eastAsia="en-US"/>
              </w:rPr>
            </w:pPr>
          </w:p>
          <w:p w14:paraId="11A2FD2B" w14:textId="47552609" w:rsidR="00B41A90" w:rsidRDefault="008D1ADA" w:rsidP="008D1370">
            <w:pPr>
              <w:spacing w:after="120"/>
              <w:rPr>
                <w:rFonts w:ascii="Arial" w:hAnsi="Arial" w:cs="Arial"/>
                <w:sz w:val="14"/>
                <w:szCs w:val="14"/>
                <w:lang w:eastAsia="en-US"/>
              </w:rPr>
            </w:pPr>
            <w:r>
              <w:rPr>
                <w:rFonts w:ascii="Arial" w:hAnsi="Arial" w:cs="Arial"/>
                <w:sz w:val="14"/>
                <w:szCs w:val="14"/>
                <w:lang w:eastAsia="en-US"/>
              </w:rPr>
              <w:t xml:space="preserve">Vey </w:t>
            </w:r>
            <w:r w:rsidR="00E23E4E">
              <w:rPr>
                <w:rFonts w:ascii="Arial" w:hAnsi="Arial" w:cs="Arial"/>
                <w:sz w:val="14"/>
                <w:szCs w:val="14"/>
                <w:lang w:eastAsia="en-US"/>
              </w:rPr>
              <w:t>good</w:t>
            </w:r>
            <w:r>
              <w:rPr>
                <w:rFonts w:ascii="Arial" w:hAnsi="Arial" w:cs="Arial"/>
                <w:sz w:val="14"/>
                <w:szCs w:val="14"/>
                <w:lang w:eastAsia="en-US"/>
              </w:rPr>
              <w:t xml:space="preserve"> discussion on excel and access and how managing and analysing data </w:t>
            </w:r>
          </w:p>
          <w:p w14:paraId="34D715E4"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A6F994E"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66591821" w14:textId="25EC3762" w:rsidR="00B41A90" w:rsidRDefault="00E23E4E" w:rsidP="008D1370">
            <w:pPr>
              <w:jc w:val="center"/>
              <w:rPr>
                <w:rFonts w:ascii="Arial" w:hAnsi="Arial" w:cs="Arial"/>
                <w:sz w:val="32"/>
                <w:lang w:eastAsia="en-US"/>
              </w:rPr>
            </w:pPr>
            <w:r>
              <w:rPr>
                <w:rFonts w:ascii="Arial" w:hAnsi="Arial" w:cs="Arial"/>
                <w:sz w:val="32"/>
                <w:lang w:eastAsia="en-US"/>
              </w:rPr>
              <w:t>15</w:t>
            </w:r>
          </w:p>
        </w:tc>
      </w:tr>
      <w:tr w:rsidR="00B41A90" w14:paraId="1C3EC4C2"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8A5E7C"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0E578C6D"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B2DFC1" w14:textId="77777777" w:rsidR="00B41A90" w:rsidRDefault="00B41A90" w:rsidP="008D1370">
            <w:pPr>
              <w:rPr>
                <w:rFonts w:ascii="Arial" w:hAnsi="Arial" w:cs="Arial"/>
                <w:sz w:val="32"/>
                <w:lang w:eastAsia="en-US"/>
              </w:rPr>
            </w:pPr>
          </w:p>
        </w:tc>
      </w:tr>
      <w:tr w:rsidR="00B41A90" w14:paraId="52888C22"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F0F118E"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70214E92"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48D03D03"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C16D3C" w14:textId="77777777" w:rsidR="00B41A90" w:rsidRDefault="00B41A90" w:rsidP="008D1370">
            <w:pPr>
              <w:jc w:val="center"/>
              <w:rPr>
                <w:rFonts w:ascii="Arial" w:hAnsi="Arial" w:cs="Arial"/>
                <w:sz w:val="32"/>
                <w:lang w:eastAsia="en-US"/>
              </w:rPr>
            </w:pPr>
          </w:p>
        </w:tc>
      </w:tr>
      <w:tr w:rsidR="00B41A90" w14:paraId="02E576AB"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DB1E178" w14:textId="77777777" w:rsidR="00B41A90" w:rsidRDefault="00B41A90" w:rsidP="008D1370">
            <w:pPr>
              <w:spacing w:after="120"/>
              <w:rPr>
                <w:rFonts w:ascii="Arial" w:hAnsi="Arial" w:cs="Arial"/>
                <w:sz w:val="14"/>
                <w:szCs w:val="14"/>
                <w:lang w:eastAsia="en-US"/>
              </w:rPr>
            </w:pPr>
          </w:p>
          <w:p w14:paraId="1C2394FC" w14:textId="6BE08573" w:rsidR="00B41A90" w:rsidRDefault="008D1ADA" w:rsidP="008D1370">
            <w:pPr>
              <w:spacing w:after="120"/>
              <w:rPr>
                <w:rFonts w:ascii="Arial" w:hAnsi="Arial" w:cs="Arial"/>
                <w:sz w:val="14"/>
                <w:szCs w:val="14"/>
                <w:lang w:eastAsia="en-US"/>
              </w:rPr>
            </w:pPr>
            <w:r>
              <w:rPr>
                <w:rFonts w:ascii="Arial" w:hAnsi="Arial" w:cs="Arial"/>
                <w:sz w:val="14"/>
                <w:szCs w:val="14"/>
                <w:lang w:eastAsia="en-US"/>
              </w:rPr>
              <w:t>Interesting slide design with use of multiple charts and images</w:t>
            </w:r>
          </w:p>
        </w:tc>
        <w:tc>
          <w:tcPr>
            <w:tcW w:w="416" w:type="pct"/>
            <w:tcBorders>
              <w:top w:val="single" w:sz="4" w:space="0" w:color="auto"/>
              <w:left w:val="single" w:sz="4" w:space="0" w:color="auto"/>
              <w:bottom w:val="nil"/>
              <w:right w:val="single" w:sz="4" w:space="0" w:color="auto"/>
            </w:tcBorders>
          </w:tcPr>
          <w:p w14:paraId="1C17399A"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4209894F" w14:textId="0684D2F4" w:rsidR="00B41A90" w:rsidRDefault="00E23E4E" w:rsidP="008D1370">
            <w:pPr>
              <w:jc w:val="center"/>
              <w:rPr>
                <w:rFonts w:ascii="Arial" w:hAnsi="Arial" w:cs="Arial"/>
                <w:sz w:val="32"/>
                <w:lang w:eastAsia="en-US"/>
              </w:rPr>
            </w:pPr>
            <w:r>
              <w:rPr>
                <w:rFonts w:ascii="Arial" w:hAnsi="Arial" w:cs="Arial"/>
                <w:sz w:val="32"/>
                <w:lang w:eastAsia="en-US"/>
              </w:rPr>
              <w:t>15</w:t>
            </w:r>
          </w:p>
        </w:tc>
      </w:tr>
      <w:tr w:rsidR="00B41A90" w14:paraId="1D12E132"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061EDE"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5DDAEC96"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B32157" w14:textId="77777777" w:rsidR="00B41A90" w:rsidRDefault="00B41A90" w:rsidP="008D1370">
            <w:pPr>
              <w:rPr>
                <w:rFonts w:ascii="Arial" w:hAnsi="Arial" w:cs="Arial"/>
                <w:sz w:val="32"/>
                <w:lang w:eastAsia="en-US"/>
              </w:rPr>
            </w:pPr>
          </w:p>
        </w:tc>
      </w:tr>
      <w:tr w:rsidR="00B41A90" w14:paraId="666A7D7F"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85605CA"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1729134B"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1DD5CFEF"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96B355" w14:textId="77777777" w:rsidR="00B41A90" w:rsidRDefault="00B41A90" w:rsidP="008D1370">
            <w:pPr>
              <w:jc w:val="center"/>
              <w:rPr>
                <w:rFonts w:ascii="Arial" w:hAnsi="Arial" w:cs="Arial"/>
                <w:sz w:val="32"/>
                <w:lang w:eastAsia="en-US"/>
              </w:rPr>
            </w:pPr>
          </w:p>
        </w:tc>
      </w:tr>
      <w:tr w:rsidR="00B41A90" w14:paraId="6D9F10F8"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E5D6521" w14:textId="77777777" w:rsidR="00B41A90" w:rsidRDefault="00B41A90" w:rsidP="008D1370">
            <w:pPr>
              <w:spacing w:after="120"/>
              <w:rPr>
                <w:rFonts w:ascii="Arial" w:hAnsi="Arial" w:cs="Arial"/>
                <w:sz w:val="14"/>
                <w:szCs w:val="14"/>
                <w:lang w:eastAsia="en-US"/>
              </w:rPr>
            </w:pPr>
          </w:p>
          <w:p w14:paraId="7FFD5D5B" w14:textId="75403F32" w:rsidR="00B41A90" w:rsidRDefault="00E23E4E" w:rsidP="008D1370">
            <w:pPr>
              <w:spacing w:after="120"/>
              <w:rPr>
                <w:rFonts w:ascii="Arial" w:hAnsi="Arial" w:cs="Arial"/>
                <w:sz w:val="14"/>
                <w:szCs w:val="14"/>
                <w:lang w:eastAsia="en-US"/>
              </w:rPr>
            </w:pPr>
            <w:r>
              <w:rPr>
                <w:rFonts w:ascii="Arial" w:hAnsi="Arial" w:cs="Arial"/>
                <w:sz w:val="14"/>
                <w:szCs w:val="14"/>
                <w:lang w:eastAsia="en-US"/>
              </w:rPr>
              <w:t>Informative presentation with questions answered appropriately.</w:t>
            </w:r>
          </w:p>
          <w:p w14:paraId="35F35901" w14:textId="48917387" w:rsidR="00B41A90" w:rsidRDefault="00E23E4E" w:rsidP="008D1370">
            <w:pPr>
              <w:spacing w:after="120"/>
              <w:rPr>
                <w:rFonts w:ascii="Arial" w:hAnsi="Arial" w:cs="Arial"/>
                <w:sz w:val="14"/>
                <w:szCs w:val="14"/>
                <w:lang w:eastAsia="en-US"/>
              </w:rPr>
            </w:pPr>
            <w:r>
              <w:rPr>
                <w:rFonts w:ascii="Arial" w:hAnsi="Arial" w:cs="Arial"/>
                <w:sz w:val="14"/>
                <w:szCs w:val="14"/>
                <w:lang w:eastAsia="en-US"/>
              </w:rPr>
              <w:t>No evidence of referencing within the slides</w:t>
            </w:r>
          </w:p>
          <w:p w14:paraId="53AA5966"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9347652"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CAC0093" w14:textId="7AD30D47" w:rsidR="00B41A90" w:rsidRDefault="00E23E4E" w:rsidP="008D1370">
            <w:pPr>
              <w:jc w:val="center"/>
              <w:rPr>
                <w:rFonts w:ascii="Arial" w:hAnsi="Arial" w:cs="Arial"/>
                <w:sz w:val="32"/>
                <w:lang w:eastAsia="en-US"/>
              </w:rPr>
            </w:pPr>
            <w:r>
              <w:rPr>
                <w:rFonts w:ascii="Arial" w:hAnsi="Arial" w:cs="Arial"/>
                <w:sz w:val="32"/>
                <w:lang w:eastAsia="en-US"/>
              </w:rPr>
              <w:t>10</w:t>
            </w:r>
          </w:p>
        </w:tc>
      </w:tr>
      <w:tr w:rsidR="00B41A90" w14:paraId="0EE87442"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5AE6D1"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5C55A8FB"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4082D8" w14:textId="77777777" w:rsidR="00B41A90" w:rsidRDefault="00B41A90" w:rsidP="008D1370">
            <w:pPr>
              <w:rPr>
                <w:rFonts w:ascii="Arial" w:hAnsi="Arial" w:cs="Arial"/>
                <w:sz w:val="32"/>
                <w:lang w:eastAsia="en-US"/>
              </w:rPr>
            </w:pPr>
          </w:p>
        </w:tc>
      </w:tr>
    </w:tbl>
    <w:p w14:paraId="06C0CF03" w14:textId="77777777" w:rsidR="00B41A90" w:rsidRDefault="00B41A90" w:rsidP="00B41A90">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B41A90" w14:paraId="799497C8" w14:textId="77777777" w:rsidTr="008D137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2DD2610F" w14:textId="77777777" w:rsidR="00B41A90" w:rsidRDefault="00B41A90" w:rsidP="008D1370">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7AE25469" w14:textId="77777777" w:rsidR="00B41A90" w:rsidRDefault="00B41A90" w:rsidP="008D1370">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57CD49C9" w14:textId="38FFD9BD" w:rsidR="00B41A90" w:rsidRDefault="00E23E4E" w:rsidP="008D1370">
            <w:pPr>
              <w:jc w:val="right"/>
              <w:rPr>
                <w:rFonts w:ascii="Arial" w:hAnsi="Arial" w:cs="Arial"/>
                <w:b/>
                <w:bCs/>
                <w:lang w:eastAsia="en-US"/>
              </w:rPr>
            </w:pPr>
            <w:r>
              <w:rPr>
                <w:rFonts w:ascii="Arial" w:hAnsi="Arial" w:cs="Arial"/>
                <w:b/>
                <w:bCs/>
                <w:lang w:eastAsia="en-US"/>
              </w:rPr>
              <w:t>70</w:t>
            </w:r>
            <w:r w:rsidR="00B41A90">
              <w:rPr>
                <w:rFonts w:ascii="Arial" w:hAnsi="Arial" w:cs="Arial"/>
                <w:b/>
                <w:bCs/>
                <w:lang w:eastAsia="en-US"/>
              </w:rPr>
              <w:t>%</w:t>
            </w:r>
          </w:p>
        </w:tc>
      </w:tr>
      <w:tr w:rsidR="00B41A90" w14:paraId="3A00774E"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548FC5D9"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AA5E8C7"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39DFF70E"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015A8FA" w14:textId="77777777" w:rsidR="00B41A90" w:rsidRDefault="00B41A90" w:rsidP="008D1370">
            <w:pPr>
              <w:rPr>
                <w:rFonts w:ascii="Arial" w:hAnsi="Arial" w:cs="Arial"/>
                <w:b/>
                <w:bCs/>
                <w:lang w:eastAsia="en-US"/>
              </w:rPr>
            </w:pPr>
          </w:p>
        </w:tc>
      </w:tr>
      <w:tr w:rsidR="00B41A90" w14:paraId="28090A33"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EEDC82C"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3251BD9"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01AA21D6"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6E0C596" w14:textId="77777777" w:rsidR="00B41A90" w:rsidRDefault="00B41A90" w:rsidP="008D1370">
            <w:pPr>
              <w:rPr>
                <w:rFonts w:ascii="Arial" w:hAnsi="Arial" w:cs="Arial"/>
                <w:b/>
                <w:bCs/>
                <w:lang w:eastAsia="en-US"/>
              </w:rPr>
            </w:pPr>
          </w:p>
        </w:tc>
      </w:tr>
    </w:tbl>
    <w:p w14:paraId="7DD90B88" w14:textId="77777777" w:rsidR="00B41A90" w:rsidRDefault="00B41A90" w:rsidP="00B41A90">
      <w:pPr>
        <w:rPr>
          <w:rFonts w:ascii="Arial" w:hAnsi="Arial" w:cs="Arial"/>
        </w:rPr>
      </w:pPr>
    </w:p>
    <w:p w14:paraId="0A9C6BC7" w14:textId="77777777" w:rsidR="00B41A90" w:rsidRDefault="00B41A90" w:rsidP="00B41A90">
      <w:pPr>
        <w:rPr>
          <w:rFonts w:ascii="Arial" w:hAnsi="Arial" w:cs="Arial"/>
          <w:vanish/>
        </w:rPr>
        <w:sectPr w:rsidR="00B41A90">
          <w:type w:val="continuous"/>
          <w:pgSz w:w="11894" w:h="16834"/>
          <w:pgMar w:top="720" w:right="720" w:bottom="720" w:left="720" w:header="706" w:footer="706" w:gutter="0"/>
          <w:paperSrc w:first="1" w:other="1"/>
          <w:cols w:space="720"/>
        </w:sectPr>
      </w:pPr>
    </w:p>
    <w:p w14:paraId="2DDF5F13" w14:textId="77777777" w:rsidR="00B41A90" w:rsidRDefault="00B41A90" w:rsidP="00B41A90">
      <w:pPr>
        <w:rPr>
          <w:rFonts w:ascii="Arial" w:hAnsi="Arial" w:cs="Arial"/>
          <w:vanish/>
        </w:rPr>
        <w:sectPr w:rsidR="00B41A90">
          <w:type w:val="continuous"/>
          <w:pgSz w:w="11894" w:h="16834"/>
          <w:pgMar w:top="720" w:right="720" w:bottom="720" w:left="720" w:header="706" w:footer="706" w:gutter="0"/>
          <w:paperSrc w:first="1" w:other="1"/>
          <w:cols w:space="720"/>
        </w:sectPr>
      </w:pPr>
    </w:p>
    <w:p w14:paraId="6D4F3511" w14:textId="77777777" w:rsidR="00B41A90" w:rsidRDefault="00B41A90" w:rsidP="00B41A90">
      <w:pPr>
        <w:rPr>
          <w:rFonts w:ascii="Arial" w:hAnsi="Arial" w:cs="Arial"/>
          <w:vanish/>
        </w:rPr>
        <w:sectPr w:rsidR="00B41A90">
          <w:type w:val="continuous"/>
          <w:pgSz w:w="11894" w:h="16834"/>
          <w:pgMar w:top="720" w:right="720" w:bottom="720" w:left="720" w:header="706" w:footer="706" w:gutter="0"/>
          <w:paperSrc w:first="1" w:other="1"/>
          <w:cols w:space="720"/>
        </w:sectPr>
      </w:pPr>
    </w:p>
    <w:p w14:paraId="12B3ACDD" w14:textId="77777777" w:rsidR="00B41A90" w:rsidRDefault="00B41A90" w:rsidP="00B41A90">
      <w:pPr>
        <w:rPr>
          <w:rFonts w:ascii="Arial" w:hAnsi="Arial" w:cs="Arial"/>
          <w:vanish/>
        </w:rPr>
        <w:sectPr w:rsidR="00B41A90">
          <w:pgSz w:w="16834" w:h="11894" w:orient="landscape"/>
          <w:pgMar w:top="720" w:right="720" w:bottom="720" w:left="720" w:header="706" w:footer="706" w:gutter="0"/>
          <w:paperSrc w:first="1" w:other="1"/>
          <w:cols w:space="720"/>
        </w:sectPr>
      </w:pPr>
    </w:p>
    <w:p w14:paraId="11FB4C1E" w14:textId="77777777" w:rsidR="00B41A90" w:rsidRDefault="00B41A90" w:rsidP="00B41A90">
      <w:pPr>
        <w:rPr>
          <w:rFonts w:ascii="Arial" w:hAnsi="Arial" w:cs="Arial"/>
          <w:vanish/>
        </w:rPr>
      </w:pPr>
    </w:p>
    <w:p w14:paraId="7F9F5DEF" w14:textId="4A510B64" w:rsidR="00E23E4E" w:rsidRDefault="00E23E4E">
      <w:pPr>
        <w:rPr>
          <w:rFonts w:ascii="Arial" w:hAnsi="Arial" w:cs="Arial"/>
          <w:vanish/>
        </w:rPr>
      </w:pPr>
      <w:r>
        <w:rPr>
          <w:rFonts w:ascii="Arial" w:hAnsi="Arial" w:cs="Arial"/>
          <w:vanish/>
        </w:rPr>
        <w:br w:type="page"/>
      </w:r>
    </w:p>
    <w:p w14:paraId="222ECC1A" w14:textId="77777777" w:rsidR="00B41A90" w:rsidRDefault="00B41A90" w:rsidP="00B41A90">
      <w:pPr>
        <w:rPr>
          <w:rFonts w:ascii="Arial" w:hAnsi="Arial" w:cs="Arial"/>
        </w:rPr>
      </w:pPr>
    </w:p>
    <w:p w14:paraId="1FE3A891" w14:textId="77777777" w:rsidR="00B41A90" w:rsidRDefault="00B41A90" w:rsidP="00B41A90">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DAB793A" w14:textId="77777777" w:rsidR="00B41A90" w:rsidRDefault="00B41A90" w:rsidP="00B41A90">
      <w:pPr>
        <w:rPr>
          <w:rFonts w:ascii="Arial" w:hAnsi="Arial" w:cs="Arial"/>
          <w:b/>
          <w:sz w:val="22"/>
          <w:szCs w:val="22"/>
        </w:rPr>
      </w:pPr>
    </w:p>
    <w:p w14:paraId="3A6579A5" w14:textId="77777777" w:rsidR="00A84E56" w:rsidRDefault="00A84E56" w:rsidP="00B41A90">
      <w:pPr>
        <w:rPr>
          <w:rFonts w:ascii="Arial" w:hAnsi="Arial" w:cs="Arial"/>
          <w:b/>
          <w:sz w:val="22"/>
          <w:szCs w:val="22"/>
        </w:rPr>
      </w:pPr>
    </w:p>
    <w:p w14:paraId="136577B5" w14:textId="77777777" w:rsidR="00A84E56" w:rsidRDefault="00A84E56" w:rsidP="00B41A90">
      <w:pPr>
        <w:rPr>
          <w:rFonts w:ascii="Arial" w:hAnsi="Arial" w:cs="Arial"/>
          <w:b/>
          <w:sz w:val="22"/>
          <w:szCs w:val="22"/>
        </w:rPr>
      </w:pPr>
    </w:p>
    <w:p w14:paraId="4E959CE8" w14:textId="77777777" w:rsidR="00A84E56" w:rsidRDefault="00A84E56" w:rsidP="00B41A90">
      <w:pPr>
        <w:rPr>
          <w:rFonts w:ascii="Arial" w:hAnsi="Arial" w:cs="Arial"/>
          <w:b/>
          <w:sz w:val="22"/>
          <w:szCs w:val="22"/>
        </w:rPr>
      </w:pPr>
    </w:p>
    <w:p w14:paraId="1963EE34" w14:textId="77777777" w:rsidR="00A84E56" w:rsidRDefault="00A84E56" w:rsidP="00B41A90">
      <w:pPr>
        <w:rPr>
          <w:rFonts w:ascii="Arial" w:hAnsi="Arial" w:cs="Arial"/>
          <w:b/>
          <w:sz w:val="22"/>
          <w:szCs w:val="22"/>
        </w:rPr>
      </w:pPr>
    </w:p>
    <w:p w14:paraId="44D6E709" w14:textId="77777777" w:rsidR="00A84E56" w:rsidRDefault="00A84E56" w:rsidP="00B41A90">
      <w:pPr>
        <w:rPr>
          <w:rFonts w:ascii="Arial" w:hAnsi="Arial" w:cs="Arial"/>
          <w:b/>
          <w:sz w:val="22"/>
          <w:szCs w:val="22"/>
        </w:rPr>
      </w:pPr>
    </w:p>
    <w:p w14:paraId="192608F1" w14:textId="77777777" w:rsidR="00A84E56" w:rsidRDefault="00A84E56" w:rsidP="00B41A90">
      <w:pPr>
        <w:rPr>
          <w:rFonts w:ascii="Arial" w:hAnsi="Arial" w:cs="Arial"/>
          <w:b/>
          <w:sz w:val="22"/>
          <w:szCs w:val="22"/>
        </w:rPr>
      </w:pPr>
      <w:bookmarkStart w:id="1" w:name="_Hlk72264613"/>
    </w:p>
    <w:p w14:paraId="7BC67732" w14:textId="5B0BBE7A" w:rsidR="00A84E56" w:rsidRDefault="00601464" w:rsidP="00B41A90">
      <w:pPr>
        <w:rPr>
          <w:rFonts w:ascii="Arial" w:hAnsi="Arial" w:cs="Arial"/>
          <w:b/>
          <w:sz w:val="22"/>
          <w:szCs w:val="22"/>
        </w:rPr>
        <w:sectPr w:rsidR="00A84E56" w:rsidSect="000B1C0B">
          <w:type w:val="continuous"/>
          <w:pgSz w:w="11894" w:h="16834"/>
          <w:pgMar w:top="720" w:right="720" w:bottom="720" w:left="720" w:header="706" w:footer="454" w:gutter="0"/>
          <w:paperSrc w:first="1" w:other="1"/>
          <w:cols w:space="720"/>
        </w:sectPr>
      </w:pPr>
      <w:r w:rsidRPr="00601464">
        <w:rPr>
          <w:rFonts w:ascii="Calibri" w:hAnsi="Calibri" w:cs="Calibri"/>
          <w:color w:val="0563C1"/>
          <w:sz w:val="22"/>
          <w:szCs w:val="22"/>
          <w:u w:val="single"/>
        </w:rPr>
        <w:t>Jacek Traczewski</w:t>
      </w:r>
    </w:p>
    <w:p w14:paraId="07D7C608" w14:textId="77777777" w:rsidR="00B41A90" w:rsidRDefault="00B41A90" w:rsidP="00B41A90">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B41A90" w14:paraId="10269800" w14:textId="77777777" w:rsidTr="008D137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7BD4E6F6" w14:textId="77777777" w:rsidR="00B41A90" w:rsidRDefault="00B41A90" w:rsidP="008D1370">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1AD6534" w14:textId="77777777" w:rsidR="00B41A90" w:rsidRDefault="00B41A90" w:rsidP="008D1370">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4103CDA"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5DFB638A"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B41A90" w14:paraId="11E7A847"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33A1FCEF"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68713ADB" w14:textId="77777777" w:rsidR="00B41A90" w:rsidRDefault="00B41A90" w:rsidP="008D1370">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5AEBE230" w14:textId="77777777" w:rsidR="00B41A90" w:rsidRDefault="00B41A90" w:rsidP="008D1370">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51243B" w14:textId="77777777" w:rsidR="00B41A90" w:rsidRDefault="00B41A90" w:rsidP="008D1370">
            <w:pPr>
              <w:jc w:val="center"/>
              <w:rPr>
                <w:rFonts w:ascii="Arial" w:hAnsi="Arial" w:cs="Arial"/>
                <w:sz w:val="32"/>
                <w:lang w:eastAsia="en-US"/>
              </w:rPr>
            </w:pPr>
          </w:p>
        </w:tc>
      </w:tr>
      <w:tr w:rsidR="00B41A90" w14:paraId="4ED37C0D"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F2F7226" w14:textId="5FD125DD" w:rsidR="00B41A90" w:rsidRDefault="00B04898" w:rsidP="008D1370">
            <w:pPr>
              <w:spacing w:after="120"/>
              <w:rPr>
                <w:rFonts w:ascii="Arial" w:hAnsi="Arial" w:cs="Arial"/>
                <w:sz w:val="14"/>
                <w:szCs w:val="14"/>
                <w:lang w:eastAsia="en-US"/>
              </w:rPr>
            </w:pPr>
            <w:r>
              <w:rPr>
                <w:rFonts w:ascii="Arial" w:hAnsi="Arial" w:cs="Arial"/>
                <w:sz w:val="14"/>
                <w:szCs w:val="14"/>
                <w:lang w:eastAsia="en-US"/>
              </w:rPr>
              <w:t xml:space="preserve">Only two references </w:t>
            </w:r>
            <w:r w:rsidR="00DD6C1A">
              <w:rPr>
                <w:rFonts w:ascii="Arial" w:hAnsi="Arial" w:cs="Arial"/>
                <w:sz w:val="14"/>
                <w:szCs w:val="14"/>
                <w:lang w:eastAsia="en-US"/>
              </w:rPr>
              <w:t xml:space="preserve">to link to the literature </w:t>
            </w:r>
          </w:p>
          <w:p w14:paraId="5A3B0B26" w14:textId="77777777" w:rsidR="00B41A90" w:rsidRDefault="00B41A90" w:rsidP="008D1370">
            <w:pPr>
              <w:spacing w:after="120"/>
              <w:rPr>
                <w:rFonts w:ascii="Arial" w:hAnsi="Arial" w:cs="Arial"/>
                <w:sz w:val="14"/>
                <w:szCs w:val="14"/>
                <w:lang w:eastAsia="en-US"/>
              </w:rPr>
            </w:pPr>
          </w:p>
          <w:p w14:paraId="262787A6" w14:textId="77777777" w:rsidR="00B41A90" w:rsidRDefault="00B41A90" w:rsidP="008D1370">
            <w:pPr>
              <w:spacing w:after="120"/>
              <w:rPr>
                <w:rFonts w:ascii="Arial" w:hAnsi="Arial" w:cs="Arial"/>
                <w:sz w:val="14"/>
                <w:szCs w:val="14"/>
                <w:lang w:eastAsia="en-US"/>
              </w:rPr>
            </w:pPr>
          </w:p>
          <w:p w14:paraId="558BB2C9" w14:textId="77777777" w:rsidR="00B41A90" w:rsidRDefault="00B41A90" w:rsidP="008D1370">
            <w:pPr>
              <w:spacing w:after="120"/>
              <w:rPr>
                <w:rFonts w:ascii="Arial" w:hAnsi="Arial" w:cs="Arial"/>
                <w:sz w:val="14"/>
                <w:szCs w:val="14"/>
                <w:lang w:eastAsia="en-US"/>
              </w:rPr>
            </w:pPr>
          </w:p>
          <w:p w14:paraId="6B56ADCC" w14:textId="77777777" w:rsidR="00B41A90" w:rsidRDefault="00B41A90" w:rsidP="008D1370">
            <w:pPr>
              <w:spacing w:after="120"/>
              <w:rPr>
                <w:rFonts w:ascii="Arial" w:hAnsi="Arial" w:cs="Arial"/>
                <w:sz w:val="14"/>
                <w:szCs w:val="14"/>
                <w:lang w:eastAsia="en-US"/>
              </w:rPr>
            </w:pPr>
          </w:p>
          <w:p w14:paraId="775650B6"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5633BA5"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AF40794" w14:textId="7CCFB10D" w:rsidR="00B41A90" w:rsidRDefault="00130AF3" w:rsidP="008D1370">
            <w:pPr>
              <w:jc w:val="center"/>
              <w:rPr>
                <w:rFonts w:ascii="Arial" w:hAnsi="Arial" w:cs="Arial"/>
                <w:sz w:val="32"/>
                <w:lang w:eastAsia="en-US"/>
              </w:rPr>
            </w:pPr>
            <w:r>
              <w:rPr>
                <w:rFonts w:ascii="Arial" w:hAnsi="Arial" w:cs="Arial"/>
                <w:sz w:val="32"/>
                <w:lang w:eastAsia="en-US"/>
              </w:rPr>
              <w:t>3</w:t>
            </w:r>
          </w:p>
        </w:tc>
      </w:tr>
      <w:tr w:rsidR="00B41A90" w14:paraId="78CE222C"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4ADCE9"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2D09967C"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DEE398" w14:textId="77777777" w:rsidR="00B41A90" w:rsidRDefault="00B41A90" w:rsidP="008D1370">
            <w:pPr>
              <w:rPr>
                <w:rFonts w:ascii="Arial" w:hAnsi="Arial" w:cs="Arial"/>
                <w:sz w:val="32"/>
                <w:lang w:eastAsia="en-US"/>
              </w:rPr>
            </w:pPr>
          </w:p>
        </w:tc>
      </w:tr>
      <w:tr w:rsidR="00B41A90" w14:paraId="683ED789"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701D7AA" w14:textId="77777777" w:rsidR="00B41A90" w:rsidRDefault="00B41A90" w:rsidP="008D1370">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3CBB5AF7"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A9D9722"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BBF8A7" w14:textId="77777777" w:rsidR="00B41A90" w:rsidRDefault="00B41A90" w:rsidP="008D1370">
            <w:pPr>
              <w:jc w:val="center"/>
              <w:rPr>
                <w:rFonts w:ascii="Arial" w:hAnsi="Arial" w:cs="Arial"/>
                <w:sz w:val="32"/>
                <w:lang w:eastAsia="en-US"/>
              </w:rPr>
            </w:pPr>
          </w:p>
        </w:tc>
      </w:tr>
      <w:tr w:rsidR="00B41A90" w14:paraId="18C07E86"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DDF9DCD" w14:textId="7CF51883" w:rsidR="00B41A90" w:rsidRDefault="004D47BB" w:rsidP="008D1370">
            <w:pPr>
              <w:spacing w:after="120"/>
              <w:rPr>
                <w:rFonts w:ascii="Arial" w:hAnsi="Arial" w:cs="Arial"/>
                <w:sz w:val="14"/>
                <w:szCs w:val="14"/>
                <w:lang w:eastAsia="en-US"/>
              </w:rPr>
            </w:pPr>
            <w:r>
              <w:rPr>
                <w:rFonts w:ascii="Arial" w:hAnsi="Arial" w:cs="Arial"/>
                <w:sz w:val="14"/>
                <w:szCs w:val="14"/>
                <w:lang w:eastAsia="en-US"/>
              </w:rPr>
              <w:t>Good demonstration of the various software applications</w:t>
            </w:r>
            <w:r w:rsidR="004404A1">
              <w:rPr>
                <w:rFonts w:ascii="Arial" w:hAnsi="Arial" w:cs="Arial"/>
                <w:sz w:val="14"/>
                <w:szCs w:val="14"/>
                <w:lang w:eastAsia="en-US"/>
              </w:rPr>
              <w:t xml:space="preserve"> and alternative software solutions</w:t>
            </w:r>
            <w:r w:rsidR="008B6150">
              <w:rPr>
                <w:rFonts w:ascii="Arial" w:hAnsi="Arial" w:cs="Arial"/>
                <w:sz w:val="14"/>
                <w:szCs w:val="14"/>
                <w:lang w:eastAsia="en-US"/>
              </w:rPr>
              <w:t>.</w:t>
            </w:r>
          </w:p>
          <w:p w14:paraId="42F44B03" w14:textId="392A83CA" w:rsidR="008B6150" w:rsidRDefault="008B6150" w:rsidP="008D1370">
            <w:pPr>
              <w:spacing w:after="120"/>
              <w:rPr>
                <w:rFonts w:ascii="Arial" w:hAnsi="Arial" w:cs="Arial"/>
                <w:sz w:val="14"/>
                <w:szCs w:val="14"/>
                <w:lang w:eastAsia="en-US"/>
              </w:rPr>
            </w:pPr>
            <w:r>
              <w:rPr>
                <w:rFonts w:ascii="Arial" w:hAnsi="Arial" w:cs="Arial"/>
                <w:sz w:val="14"/>
                <w:szCs w:val="14"/>
                <w:lang w:eastAsia="en-US"/>
              </w:rPr>
              <w:t>Report focused on use of applications within the university context</w:t>
            </w:r>
          </w:p>
          <w:p w14:paraId="16B5A50E"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189CCEC"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E875479" w14:textId="75F9C9C2" w:rsidR="00B41A90" w:rsidRDefault="008B6150" w:rsidP="008D1370">
            <w:pPr>
              <w:jc w:val="center"/>
              <w:rPr>
                <w:rFonts w:ascii="Arial" w:hAnsi="Arial" w:cs="Arial"/>
                <w:sz w:val="32"/>
                <w:lang w:eastAsia="en-US"/>
              </w:rPr>
            </w:pPr>
            <w:r>
              <w:rPr>
                <w:rFonts w:ascii="Arial" w:hAnsi="Arial" w:cs="Arial"/>
                <w:sz w:val="32"/>
                <w:lang w:eastAsia="en-US"/>
              </w:rPr>
              <w:t>10</w:t>
            </w:r>
          </w:p>
        </w:tc>
      </w:tr>
      <w:tr w:rsidR="00B41A90" w14:paraId="57B96AF8"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C2A8FB"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65D977E7"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9C723" w14:textId="77777777" w:rsidR="00B41A90" w:rsidRDefault="00B41A90" w:rsidP="008D1370">
            <w:pPr>
              <w:rPr>
                <w:rFonts w:ascii="Arial" w:hAnsi="Arial" w:cs="Arial"/>
                <w:sz w:val="32"/>
                <w:lang w:eastAsia="en-US"/>
              </w:rPr>
            </w:pPr>
          </w:p>
        </w:tc>
      </w:tr>
      <w:tr w:rsidR="00B41A90" w14:paraId="71294733"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F49A373"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4710808B"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5F202172" w14:textId="77777777" w:rsidR="00B41A90" w:rsidRDefault="00B41A90" w:rsidP="008D1370">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B00128" w14:textId="77777777" w:rsidR="00B41A90" w:rsidRDefault="00B41A90" w:rsidP="008D1370">
            <w:pPr>
              <w:jc w:val="center"/>
              <w:rPr>
                <w:rFonts w:ascii="Arial" w:hAnsi="Arial" w:cs="Arial"/>
                <w:sz w:val="32"/>
                <w:lang w:eastAsia="en-US"/>
              </w:rPr>
            </w:pPr>
          </w:p>
        </w:tc>
      </w:tr>
      <w:tr w:rsidR="00B41A90" w14:paraId="5EE32DB5"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DF0E963" w14:textId="24D63BA1" w:rsidR="00B41A90" w:rsidRDefault="004404A1" w:rsidP="008D1370">
            <w:pPr>
              <w:spacing w:after="120"/>
              <w:rPr>
                <w:rFonts w:ascii="Arial" w:hAnsi="Arial" w:cs="Arial"/>
                <w:sz w:val="14"/>
                <w:szCs w:val="14"/>
                <w:lang w:eastAsia="en-US"/>
              </w:rPr>
            </w:pPr>
            <w:r>
              <w:rPr>
                <w:rFonts w:ascii="Arial" w:hAnsi="Arial" w:cs="Arial"/>
                <w:sz w:val="14"/>
                <w:szCs w:val="14"/>
                <w:lang w:eastAsia="en-US"/>
              </w:rPr>
              <w:t>The assignment would have benefitted by</w:t>
            </w:r>
            <w:r w:rsidR="0002285E">
              <w:rPr>
                <w:rFonts w:ascii="Arial" w:hAnsi="Arial" w:cs="Arial"/>
                <w:sz w:val="14"/>
                <w:szCs w:val="14"/>
                <w:lang w:eastAsia="en-US"/>
              </w:rPr>
              <w:t xml:space="preserve"> includ</w:t>
            </w:r>
            <w:r w:rsidR="002B703D">
              <w:rPr>
                <w:rFonts w:ascii="Arial" w:hAnsi="Arial" w:cs="Arial"/>
                <w:sz w:val="14"/>
                <w:szCs w:val="14"/>
                <w:lang w:eastAsia="en-US"/>
              </w:rPr>
              <w:t xml:space="preserve">ing </w:t>
            </w:r>
            <w:r w:rsidR="008B6150">
              <w:rPr>
                <w:rFonts w:ascii="Arial" w:hAnsi="Arial" w:cs="Arial"/>
                <w:sz w:val="14"/>
                <w:szCs w:val="14"/>
                <w:lang w:eastAsia="en-US"/>
              </w:rPr>
              <w:t>comparisons</w:t>
            </w:r>
            <w:r w:rsidR="002B703D">
              <w:rPr>
                <w:rFonts w:ascii="Arial" w:hAnsi="Arial" w:cs="Arial"/>
                <w:sz w:val="14"/>
                <w:szCs w:val="14"/>
                <w:lang w:eastAsia="en-US"/>
              </w:rPr>
              <w:t xml:space="preserve"> between the alternative software</w:t>
            </w:r>
            <w:r w:rsidR="0011688B">
              <w:rPr>
                <w:rFonts w:ascii="Arial" w:hAnsi="Arial" w:cs="Arial"/>
                <w:sz w:val="14"/>
                <w:szCs w:val="14"/>
                <w:lang w:eastAsia="en-US"/>
              </w:rPr>
              <w:t xml:space="preserve"> solutions</w:t>
            </w:r>
          </w:p>
          <w:p w14:paraId="2E36587A"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5ED0E2B"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2457D43" w14:textId="1D6CCEBE" w:rsidR="00B41A90" w:rsidRDefault="003C06B9" w:rsidP="008D1370">
            <w:pPr>
              <w:jc w:val="center"/>
              <w:rPr>
                <w:rFonts w:ascii="Arial" w:hAnsi="Arial" w:cs="Arial"/>
                <w:sz w:val="32"/>
                <w:lang w:eastAsia="en-US"/>
              </w:rPr>
            </w:pPr>
            <w:r>
              <w:rPr>
                <w:rFonts w:ascii="Arial" w:hAnsi="Arial" w:cs="Arial"/>
                <w:sz w:val="32"/>
                <w:lang w:eastAsia="en-US"/>
              </w:rPr>
              <w:t>20</w:t>
            </w:r>
          </w:p>
        </w:tc>
      </w:tr>
      <w:tr w:rsidR="00B41A90" w14:paraId="38D27C46"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5D65B3"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61361EA"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A01857" w14:textId="77777777" w:rsidR="00B41A90" w:rsidRDefault="00B41A90" w:rsidP="008D1370">
            <w:pPr>
              <w:rPr>
                <w:rFonts w:ascii="Arial" w:hAnsi="Arial" w:cs="Arial"/>
                <w:sz w:val="32"/>
                <w:lang w:eastAsia="en-US"/>
              </w:rPr>
            </w:pPr>
          </w:p>
        </w:tc>
      </w:tr>
      <w:tr w:rsidR="00B41A90" w14:paraId="0416263B"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DF66BE2"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7195B0DD"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16AF008E" w14:textId="77777777" w:rsidR="00B41A90" w:rsidRDefault="00B41A90" w:rsidP="008D1370">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B4FB36" w14:textId="77777777" w:rsidR="00B41A90" w:rsidRDefault="00B41A90" w:rsidP="008D1370">
            <w:pPr>
              <w:jc w:val="center"/>
              <w:rPr>
                <w:rFonts w:ascii="Arial" w:hAnsi="Arial" w:cs="Arial"/>
                <w:sz w:val="32"/>
                <w:lang w:eastAsia="en-US"/>
              </w:rPr>
            </w:pPr>
          </w:p>
        </w:tc>
      </w:tr>
      <w:tr w:rsidR="00B41A90" w14:paraId="2A620F91"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0C55037" w14:textId="6E7CE4AF" w:rsidR="00B41A90" w:rsidRDefault="008B6150" w:rsidP="008D1370">
            <w:pPr>
              <w:spacing w:after="120"/>
              <w:rPr>
                <w:rFonts w:ascii="Arial" w:hAnsi="Arial" w:cs="Arial"/>
                <w:sz w:val="14"/>
                <w:szCs w:val="14"/>
                <w:lang w:eastAsia="en-US"/>
              </w:rPr>
            </w:pPr>
            <w:r>
              <w:rPr>
                <w:rFonts w:ascii="Arial" w:hAnsi="Arial" w:cs="Arial"/>
                <w:sz w:val="14"/>
                <w:szCs w:val="14"/>
                <w:lang w:eastAsia="en-US"/>
              </w:rPr>
              <w:t>All applications which are discussed are done with examples of usage</w:t>
            </w:r>
          </w:p>
          <w:p w14:paraId="0CA34352" w14:textId="77777777" w:rsidR="00B41A90" w:rsidRDefault="00B41A90" w:rsidP="008D1370">
            <w:pPr>
              <w:spacing w:after="120"/>
              <w:rPr>
                <w:rFonts w:ascii="Arial" w:hAnsi="Arial" w:cs="Arial"/>
                <w:sz w:val="14"/>
                <w:szCs w:val="14"/>
                <w:lang w:eastAsia="en-US"/>
              </w:rPr>
            </w:pPr>
          </w:p>
          <w:p w14:paraId="6E5A657F"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CF4A8A2"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0F60D1D" w14:textId="1C63367E" w:rsidR="00B41A90" w:rsidRDefault="003C06B9" w:rsidP="008D1370">
            <w:pPr>
              <w:jc w:val="center"/>
              <w:rPr>
                <w:rFonts w:ascii="Arial" w:hAnsi="Arial" w:cs="Arial"/>
                <w:sz w:val="32"/>
                <w:lang w:eastAsia="en-US"/>
              </w:rPr>
            </w:pPr>
            <w:r>
              <w:rPr>
                <w:rFonts w:ascii="Arial" w:hAnsi="Arial" w:cs="Arial"/>
                <w:sz w:val="32"/>
                <w:lang w:eastAsia="en-US"/>
              </w:rPr>
              <w:t>20</w:t>
            </w:r>
          </w:p>
        </w:tc>
      </w:tr>
      <w:tr w:rsidR="00B41A90" w14:paraId="44080FC7"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BF53C"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2FBC42D"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A1FA31" w14:textId="77777777" w:rsidR="00B41A90" w:rsidRDefault="00B41A90" w:rsidP="008D1370">
            <w:pPr>
              <w:rPr>
                <w:rFonts w:ascii="Arial" w:hAnsi="Arial" w:cs="Arial"/>
                <w:sz w:val="32"/>
                <w:lang w:eastAsia="en-US"/>
              </w:rPr>
            </w:pPr>
          </w:p>
        </w:tc>
      </w:tr>
      <w:tr w:rsidR="00B41A90" w14:paraId="29A21AAE"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452274E"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5EBA7EED"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33A42EA7" w14:textId="77777777" w:rsidR="00B41A90" w:rsidRDefault="00B41A90" w:rsidP="008D1370">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9E8D5E" w14:textId="77777777" w:rsidR="00B41A90" w:rsidRDefault="00B41A90" w:rsidP="008D1370">
            <w:pPr>
              <w:jc w:val="center"/>
              <w:rPr>
                <w:rFonts w:ascii="Arial" w:hAnsi="Arial" w:cs="Arial"/>
                <w:sz w:val="32"/>
                <w:lang w:eastAsia="en-US"/>
              </w:rPr>
            </w:pPr>
          </w:p>
        </w:tc>
      </w:tr>
      <w:tr w:rsidR="00B41A90" w14:paraId="54FDE90D"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AE63C48" w14:textId="77777777" w:rsidR="00B41A90" w:rsidRDefault="00B41A90" w:rsidP="008D1370">
            <w:pPr>
              <w:spacing w:after="120"/>
              <w:rPr>
                <w:rFonts w:ascii="Arial" w:hAnsi="Arial" w:cs="Arial"/>
                <w:sz w:val="14"/>
                <w:szCs w:val="14"/>
                <w:lang w:eastAsia="en-US"/>
              </w:rPr>
            </w:pPr>
          </w:p>
          <w:p w14:paraId="04F4D9D1" w14:textId="630FF47E" w:rsidR="00B41A90" w:rsidRDefault="008B6150" w:rsidP="008D1370">
            <w:pPr>
              <w:spacing w:after="120"/>
              <w:rPr>
                <w:rFonts w:ascii="Arial" w:hAnsi="Arial" w:cs="Arial"/>
                <w:sz w:val="14"/>
                <w:szCs w:val="14"/>
                <w:lang w:eastAsia="en-US"/>
              </w:rPr>
            </w:pPr>
            <w:r>
              <w:rPr>
                <w:rFonts w:ascii="Arial" w:hAnsi="Arial" w:cs="Arial"/>
                <w:sz w:val="14"/>
                <w:szCs w:val="14"/>
                <w:lang w:eastAsia="en-US"/>
              </w:rPr>
              <w:t xml:space="preserve">Structure is </w:t>
            </w:r>
            <w:r w:rsidR="00251434">
              <w:rPr>
                <w:rFonts w:ascii="Arial" w:hAnsi="Arial" w:cs="Arial"/>
                <w:sz w:val="14"/>
                <w:szCs w:val="14"/>
                <w:lang w:eastAsia="en-US"/>
              </w:rPr>
              <w:t xml:space="preserve">sound but some blocks of text are over lobg and could be divided.  </w:t>
            </w:r>
            <w:r w:rsidR="003C06B9">
              <w:rPr>
                <w:rFonts w:ascii="Arial" w:hAnsi="Arial" w:cs="Arial"/>
                <w:sz w:val="14"/>
                <w:szCs w:val="14"/>
                <w:lang w:eastAsia="en-US"/>
              </w:rPr>
              <w:t xml:space="preserve">You need a wider range of </w:t>
            </w:r>
            <w:r w:rsidR="006F7679">
              <w:rPr>
                <w:rFonts w:ascii="Arial" w:hAnsi="Arial" w:cs="Arial"/>
                <w:sz w:val="14"/>
                <w:szCs w:val="14"/>
                <w:lang w:eastAsia="en-US"/>
              </w:rPr>
              <w:t>references</w:t>
            </w:r>
          </w:p>
          <w:p w14:paraId="4054E0D8"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342A7F9"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F32A557" w14:textId="5DD119F0" w:rsidR="00B41A90" w:rsidRDefault="00A024A5" w:rsidP="008D1370">
            <w:pPr>
              <w:jc w:val="center"/>
              <w:rPr>
                <w:rFonts w:ascii="Arial" w:hAnsi="Arial" w:cs="Arial"/>
                <w:sz w:val="32"/>
                <w:lang w:eastAsia="en-US"/>
              </w:rPr>
            </w:pPr>
            <w:r>
              <w:rPr>
                <w:rFonts w:ascii="Arial" w:hAnsi="Arial" w:cs="Arial"/>
                <w:sz w:val="32"/>
                <w:lang w:eastAsia="en-US"/>
              </w:rPr>
              <w:t>4</w:t>
            </w:r>
          </w:p>
        </w:tc>
      </w:tr>
      <w:tr w:rsidR="00B41A90" w14:paraId="40A898A6"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267AC"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27B0040F"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986D5F" w14:textId="77777777" w:rsidR="00B41A90" w:rsidRDefault="00B41A90" w:rsidP="008D1370">
            <w:pPr>
              <w:rPr>
                <w:rFonts w:ascii="Arial" w:hAnsi="Arial" w:cs="Arial"/>
                <w:sz w:val="32"/>
                <w:lang w:eastAsia="en-US"/>
              </w:rPr>
            </w:pPr>
          </w:p>
        </w:tc>
      </w:tr>
    </w:tbl>
    <w:p w14:paraId="1EF4E88E" w14:textId="77777777" w:rsidR="00B41A90" w:rsidRDefault="00B41A90" w:rsidP="00B41A90">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B41A90" w14:paraId="726F32AC" w14:textId="77777777" w:rsidTr="008D137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348A57AB" w14:textId="77777777" w:rsidR="00B41A90" w:rsidRDefault="00B41A90" w:rsidP="008D1370">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3A520AEC" w14:textId="77777777" w:rsidR="00B41A90" w:rsidRDefault="00B41A90" w:rsidP="008D1370">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7879C45E" w14:textId="43C7F587" w:rsidR="00B41A90" w:rsidRDefault="003C06B9" w:rsidP="008D1370">
            <w:pPr>
              <w:jc w:val="right"/>
              <w:rPr>
                <w:rFonts w:ascii="Arial" w:hAnsi="Arial" w:cs="Arial"/>
                <w:b/>
                <w:bCs/>
                <w:lang w:eastAsia="en-US"/>
              </w:rPr>
            </w:pPr>
            <w:r>
              <w:rPr>
                <w:rFonts w:ascii="Arial" w:hAnsi="Arial" w:cs="Arial"/>
                <w:b/>
                <w:bCs/>
                <w:lang w:eastAsia="en-US"/>
              </w:rPr>
              <w:t>57</w:t>
            </w:r>
            <w:r w:rsidR="00B41A90">
              <w:rPr>
                <w:rFonts w:ascii="Arial" w:hAnsi="Arial" w:cs="Arial"/>
                <w:b/>
                <w:bCs/>
                <w:lang w:eastAsia="en-US"/>
              </w:rPr>
              <w:t>%</w:t>
            </w:r>
          </w:p>
        </w:tc>
      </w:tr>
      <w:tr w:rsidR="00B41A90" w14:paraId="17E23335"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EF7D94F"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5588A08"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60B4490B"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F6319D0" w14:textId="77777777" w:rsidR="00B41A90" w:rsidRDefault="00B41A90" w:rsidP="008D1370">
            <w:pPr>
              <w:rPr>
                <w:rFonts w:ascii="Arial" w:hAnsi="Arial" w:cs="Arial"/>
                <w:b/>
                <w:bCs/>
                <w:lang w:eastAsia="en-US"/>
              </w:rPr>
            </w:pPr>
          </w:p>
        </w:tc>
      </w:tr>
      <w:tr w:rsidR="00B41A90" w14:paraId="478E3B21"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5BD3286E"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EC2FC4C"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2955BE83"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97A6554" w14:textId="77777777" w:rsidR="00B41A90" w:rsidRDefault="00B41A90" w:rsidP="008D1370">
            <w:pPr>
              <w:rPr>
                <w:rFonts w:ascii="Arial" w:hAnsi="Arial" w:cs="Arial"/>
                <w:b/>
                <w:bCs/>
                <w:lang w:eastAsia="en-US"/>
              </w:rPr>
            </w:pPr>
          </w:p>
        </w:tc>
      </w:tr>
    </w:tbl>
    <w:p w14:paraId="367F453E" w14:textId="77777777" w:rsidR="00B41A90" w:rsidRDefault="00B41A90" w:rsidP="00B41A90">
      <w:pPr>
        <w:rPr>
          <w:rFonts w:ascii="Arial" w:hAnsi="Arial" w:cs="Arial"/>
        </w:rPr>
      </w:pPr>
    </w:p>
    <w:p w14:paraId="4B9036B6" w14:textId="77777777" w:rsidR="00B41A90" w:rsidRDefault="00B41A90" w:rsidP="00B41A90">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41A90" w14:paraId="03CA8DEE" w14:textId="77777777" w:rsidTr="008D1370">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768FC020" w14:textId="77777777" w:rsidR="00B41A90" w:rsidRDefault="00B41A90" w:rsidP="008D1370">
            <w:pPr>
              <w:jc w:val="center"/>
              <w:rPr>
                <w:rFonts w:ascii="Arial" w:hAnsi="Arial" w:cs="Arial"/>
                <w:lang w:eastAsia="en-US"/>
              </w:rPr>
            </w:pPr>
            <w:r>
              <w:rPr>
                <w:rFonts w:ascii="Arial" w:hAnsi="Arial" w:cs="Arial"/>
                <w:sz w:val="32"/>
                <w:szCs w:val="32"/>
              </w:rPr>
              <w:lastRenderedPageBreak/>
              <w:br w:type="page"/>
            </w:r>
            <w:r>
              <w:rPr>
                <w:rFonts w:ascii="Arial" w:hAnsi="Arial" w:cs="Arial"/>
                <w:b/>
                <w:caps/>
                <w:sz w:val="40"/>
                <w:lang w:eastAsia="en-US"/>
              </w:rPr>
              <w:t>Student FEEDBACK FORM</w:t>
            </w:r>
          </w:p>
        </w:tc>
      </w:tr>
    </w:tbl>
    <w:p w14:paraId="0CB39225" w14:textId="77777777" w:rsidR="00B41A90" w:rsidRDefault="00B41A90" w:rsidP="00B41A90">
      <w:pPr>
        <w:rPr>
          <w:rFonts w:ascii="Arial" w:hAnsi="Arial" w:cs="Arial"/>
        </w:rPr>
      </w:pPr>
    </w:p>
    <w:p w14:paraId="5FFA4F22" w14:textId="77777777" w:rsidR="00B41A90" w:rsidRDefault="00B41A90" w:rsidP="00B41A90">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0BAC650" w14:textId="77777777" w:rsidR="00B41A90" w:rsidRDefault="00B41A90" w:rsidP="00B41A90">
      <w:pPr>
        <w:rPr>
          <w:rFonts w:ascii="Arial" w:hAnsi="Arial" w:cs="Arial"/>
          <w:b/>
          <w:sz w:val="22"/>
          <w:szCs w:val="22"/>
        </w:rPr>
        <w:sectPr w:rsidR="00B41A90">
          <w:type w:val="continuous"/>
          <w:pgSz w:w="11894" w:h="16834"/>
          <w:pgMar w:top="720" w:right="720" w:bottom="720" w:left="720" w:header="706" w:footer="454" w:gutter="0"/>
          <w:paperSrc w:first="1" w:other="1"/>
          <w:cols w:space="720"/>
        </w:sectPr>
      </w:pPr>
    </w:p>
    <w:p w14:paraId="3856A150" w14:textId="77777777" w:rsidR="00B41A90" w:rsidRDefault="00B41A90" w:rsidP="00B41A90">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B41A90" w14:paraId="411D71F4" w14:textId="77777777" w:rsidTr="008D137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6E774104" w14:textId="77777777" w:rsidR="00B41A90" w:rsidRDefault="00B41A90" w:rsidP="008D1370">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7006372D" w14:textId="77777777" w:rsidR="00B41A90" w:rsidRDefault="00B41A90" w:rsidP="008D1370">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97FBBF3"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745A23D4" w14:textId="77777777" w:rsidR="00B41A90" w:rsidRDefault="00B41A90" w:rsidP="008D1370">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B41A90" w14:paraId="417BD546"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21A973E3"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7CCF818F" w14:textId="77777777" w:rsidR="00B41A90" w:rsidRDefault="00B41A90" w:rsidP="008D1370">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3FAA50B2"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E69F59" w14:textId="77777777" w:rsidR="00B41A90" w:rsidRDefault="00B41A90" w:rsidP="008D1370">
            <w:pPr>
              <w:jc w:val="center"/>
              <w:rPr>
                <w:rFonts w:ascii="Arial" w:hAnsi="Arial" w:cs="Arial"/>
                <w:sz w:val="32"/>
                <w:lang w:eastAsia="en-US"/>
              </w:rPr>
            </w:pPr>
          </w:p>
        </w:tc>
      </w:tr>
      <w:tr w:rsidR="00B41A90" w14:paraId="7C567F78"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CC2EC0C" w14:textId="61867085" w:rsidR="00B41A90" w:rsidRDefault="006B05E5" w:rsidP="008D1370">
            <w:pPr>
              <w:spacing w:after="120"/>
              <w:rPr>
                <w:rFonts w:ascii="Arial" w:hAnsi="Arial" w:cs="Arial"/>
                <w:sz w:val="14"/>
                <w:szCs w:val="14"/>
                <w:lang w:eastAsia="en-US"/>
              </w:rPr>
            </w:pPr>
            <w:r>
              <w:rPr>
                <w:rFonts w:ascii="Arial" w:hAnsi="Arial" w:cs="Arial"/>
                <w:sz w:val="14"/>
                <w:szCs w:val="14"/>
                <w:lang w:eastAsia="en-US"/>
              </w:rPr>
              <w:t>Slides not referenced but relate to the information given on the report</w:t>
            </w:r>
          </w:p>
          <w:p w14:paraId="4CE65A8E" w14:textId="77777777" w:rsidR="00B41A90" w:rsidRDefault="00B41A90" w:rsidP="008D1370">
            <w:pPr>
              <w:spacing w:after="120"/>
              <w:rPr>
                <w:rFonts w:ascii="Arial" w:hAnsi="Arial" w:cs="Arial"/>
                <w:sz w:val="14"/>
                <w:szCs w:val="14"/>
                <w:lang w:eastAsia="en-US"/>
              </w:rPr>
            </w:pPr>
          </w:p>
          <w:p w14:paraId="3C2CDD64" w14:textId="77777777" w:rsidR="00B41A90" w:rsidRDefault="00B41A90" w:rsidP="008D1370">
            <w:pPr>
              <w:spacing w:after="120"/>
              <w:rPr>
                <w:rFonts w:ascii="Arial" w:hAnsi="Arial" w:cs="Arial"/>
                <w:sz w:val="14"/>
                <w:szCs w:val="14"/>
                <w:lang w:eastAsia="en-US"/>
              </w:rPr>
            </w:pPr>
          </w:p>
          <w:p w14:paraId="20361D12" w14:textId="77777777" w:rsidR="00B41A90" w:rsidRDefault="00B41A90" w:rsidP="008D1370">
            <w:pPr>
              <w:spacing w:after="120"/>
              <w:rPr>
                <w:rFonts w:ascii="Arial" w:hAnsi="Arial" w:cs="Arial"/>
                <w:sz w:val="14"/>
                <w:szCs w:val="14"/>
                <w:lang w:eastAsia="en-US"/>
              </w:rPr>
            </w:pPr>
          </w:p>
          <w:p w14:paraId="570609EA"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DB72FB3"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7ADA9C4" w14:textId="3AA3BD44" w:rsidR="00B41A90" w:rsidRDefault="006B05E5" w:rsidP="008D1370">
            <w:pPr>
              <w:jc w:val="center"/>
              <w:rPr>
                <w:rFonts w:ascii="Arial" w:hAnsi="Arial" w:cs="Arial"/>
                <w:sz w:val="32"/>
                <w:lang w:eastAsia="en-US"/>
              </w:rPr>
            </w:pPr>
            <w:r>
              <w:rPr>
                <w:rFonts w:ascii="Arial" w:hAnsi="Arial" w:cs="Arial"/>
                <w:sz w:val="32"/>
                <w:lang w:eastAsia="en-US"/>
              </w:rPr>
              <w:t>9</w:t>
            </w:r>
          </w:p>
        </w:tc>
      </w:tr>
      <w:tr w:rsidR="00B41A90" w14:paraId="17B757EA"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65126F"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4980FF45"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DD6D3" w14:textId="77777777" w:rsidR="00B41A90" w:rsidRDefault="00B41A90" w:rsidP="008D1370">
            <w:pPr>
              <w:rPr>
                <w:rFonts w:ascii="Arial" w:hAnsi="Arial" w:cs="Arial"/>
                <w:sz w:val="32"/>
                <w:lang w:eastAsia="en-US"/>
              </w:rPr>
            </w:pPr>
          </w:p>
        </w:tc>
      </w:tr>
      <w:tr w:rsidR="00B41A90" w14:paraId="0E6E373E"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FB457D7" w14:textId="77777777" w:rsidR="00B41A90" w:rsidRDefault="00B41A90" w:rsidP="008D1370">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749AB6E8"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6E67E062"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18046B" w14:textId="77777777" w:rsidR="00B41A90" w:rsidRDefault="00B41A90" w:rsidP="008D1370">
            <w:pPr>
              <w:jc w:val="center"/>
              <w:rPr>
                <w:rFonts w:ascii="Arial" w:hAnsi="Arial" w:cs="Arial"/>
                <w:sz w:val="32"/>
                <w:lang w:eastAsia="en-US"/>
              </w:rPr>
            </w:pPr>
          </w:p>
        </w:tc>
      </w:tr>
      <w:tr w:rsidR="00B41A90" w14:paraId="1F1E1ECB"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54A0C1B" w14:textId="228F68F2" w:rsidR="00B41A90" w:rsidRDefault="00AB7C98" w:rsidP="008D1370">
            <w:pPr>
              <w:spacing w:after="120"/>
              <w:rPr>
                <w:rFonts w:ascii="Arial" w:hAnsi="Arial" w:cs="Arial"/>
                <w:sz w:val="14"/>
                <w:szCs w:val="14"/>
                <w:lang w:eastAsia="en-US"/>
              </w:rPr>
            </w:pPr>
            <w:r>
              <w:rPr>
                <w:rFonts w:ascii="Arial" w:hAnsi="Arial" w:cs="Arial"/>
                <w:sz w:val="14"/>
                <w:szCs w:val="14"/>
                <w:lang w:eastAsia="en-US"/>
              </w:rPr>
              <w:t xml:space="preserve">Each </w:t>
            </w:r>
            <w:r w:rsidR="00E00F36">
              <w:rPr>
                <w:rFonts w:ascii="Arial" w:hAnsi="Arial" w:cs="Arial"/>
                <w:sz w:val="14"/>
                <w:szCs w:val="14"/>
                <w:lang w:eastAsia="en-US"/>
              </w:rPr>
              <w:t>required tool  covered as an overview</w:t>
            </w:r>
            <w:r w:rsidR="007379BE">
              <w:rPr>
                <w:rFonts w:ascii="Arial" w:hAnsi="Arial" w:cs="Arial"/>
                <w:sz w:val="14"/>
                <w:szCs w:val="14"/>
                <w:lang w:eastAsia="en-US"/>
              </w:rPr>
              <w:t>- more context would have been beneficial</w:t>
            </w:r>
          </w:p>
          <w:p w14:paraId="74BF45B1"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68E187FE"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F2AFC4F" w14:textId="54167A36" w:rsidR="00B41A90" w:rsidRDefault="00DF02B1" w:rsidP="008D1370">
            <w:pPr>
              <w:jc w:val="center"/>
              <w:rPr>
                <w:rFonts w:ascii="Arial" w:hAnsi="Arial" w:cs="Arial"/>
                <w:sz w:val="32"/>
                <w:lang w:eastAsia="en-US"/>
              </w:rPr>
            </w:pPr>
            <w:r>
              <w:rPr>
                <w:rFonts w:ascii="Arial" w:hAnsi="Arial" w:cs="Arial"/>
                <w:sz w:val="32"/>
                <w:lang w:eastAsia="en-US"/>
              </w:rPr>
              <w:t>10</w:t>
            </w:r>
          </w:p>
        </w:tc>
      </w:tr>
      <w:tr w:rsidR="00B41A90" w14:paraId="313143F2"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901F25"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107C0A1"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75D9CC" w14:textId="77777777" w:rsidR="00B41A90" w:rsidRDefault="00B41A90" w:rsidP="008D1370">
            <w:pPr>
              <w:rPr>
                <w:rFonts w:ascii="Arial" w:hAnsi="Arial" w:cs="Arial"/>
                <w:sz w:val="32"/>
                <w:lang w:eastAsia="en-US"/>
              </w:rPr>
            </w:pPr>
          </w:p>
        </w:tc>
      </w:tr>
      <w:tr w:rsidR="00B41A90" w14:paraId="3BCBFE3A"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A0876C7"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41C17E4B"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3716E075"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ADC0D9" w14:textId="77777777" w:rsidR="00B41A90" w:rsidRDefault="00B41A90" w:rsidP="008D1370">
            <w:pPr>
              <w:jc w:val="center"/>
              <w:rPr>
                <w:rFonts w:ascii="Arial" w:hAnsi="Arial" w:cs="Arial"/>
                <w:sz w:val="32"/>
                <w:lang w:eastAsia="en-US"/>
              </w:rPr>
            </w:pPr>
          </w:p>
        </w:tc>
      </w:tr>
      <w:tr w:rsidR="00B41A90" w14:paraId="2CF0C42A" w14:textId="77777777" w:rsidTr="008D137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BE4D628" w14:textId="77777777" w:rsidR="00B41A90" w:rsidRDefault="00B41A90" w:rsidP="008D1370">
            <w:pPr>
              <w:spacing w:after="120"/>
              <w:rPr>
                <w:rFonts w:ascii="Arial" w:hAnsi="Arial" w:cs="Arial"/>
                <w:sz w:val="14"/>
                <w:szCs w:val="14"/>
                <w:lang w:eastAsia="en-US"/>
              </w:rPr>
            </w:pPr>
          </w:p>
          <w:p w14:paraId="34F88344" w14:textId="4D1BD6F0" w:rsidR="00B41A90" w:rsidRDefault="006F3C73" w:rsidP="008D1370">
            <w:pPr>
              <w:spacing w:after="120"/>
              <w:rPr>
                <w:rFonts w:ascii="Arial" w:hAnsi="Arial" w:cs="Arial"/>
                <w:sz w:val="14"/>
                <w:szCs w:val="14"/>
                <w:lang w:eastAsia="en-US"/>
              </w:rPr>
            </w:pPr>
            <w:r>
              <w:rPr>
                <w:rFonts w:ascii="Arial" w:hAnsi="Arial" w:cs="Arial"/>
                <w:sz w:val="14"/>
                <w:szCs w:val="14"/>
                <w:lang w:eastAsia="en-US"/>
              </w:rPr>
              <w:t>Usgage of the tools justified but again this could have benefitted with more depth</w:t>
            </w:r>
          </w:p>
          <w:p w14:paraId="3CD08D2A"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27C44659"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FCB7FC0" w14:textId="700CFAF2" w:rsidR="00B41A90" w:rsidRDefault="00DF02B1" w:rsidP="008D1370">
            <w:pPr>
              <w:jc w:val="center"/>
              <w:rPr>
                <w:rFonts w:ascii="Arial" w:hAnsi="Arial" w:cs="Arial"/>
                <w:sz w:val="32"/>
                <w:lang w:eastAsia="en-US"/>
              </w:rPr>
            </w:pPr>
            <w:r>
              <w:rPr>
                <w:rFonts w:ascii="Arial" w:hAnsi="Arial" w:cs="Arial"/>
                <w:sz w:val="32"/>
                <w:lang w:eastAsia="en-US"/>
              </w:rPr>
              <w:t>10</w:t>
            </w:r>
          </w:p>
        </w:tc>
      </w:tr>
      <w:tr w:rsidR="00B41A90" w14:paraId="00BF97BA" w14:textId="77777777" w:rsidTr="008D137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A249D0"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0BF68024"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E94D0" w14:textId="77777777" w:rsidR="00B41A90" w:rsidRDefault="00B41A90" w:rsidP="008D1370">
            <w:pPr>
              <w:rPr>
                <w:rFonts w:ascii="Arial" w:hAnsi="Arial" w:cs="Arial"/>
                <w:sz w:val="32"/>
                <w:lang w:eastAsia="en-US"/>
              </w:rPr>
            </w:pPr>
          </w:p>
        </w:tc>
      </w:tr>
      <w:tr w:rsidR="00B41A90" w14:paraId="59110FBC"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12C7BD5"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32977C3D"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885F7A3"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A335B" w14:textId="77777777" w:rsidR="00B41A90" w:rsidRDefault="00B41A90" w:rsidP="008D1370">
            <w:pPr>
              <w:jc w:val="center"/>
              <w:rPr>
                <w:rFonts w:ascii="Arial" w:hAnsi="Arial" w:cs="Arial"/>
                <w:sz w:val="32"/>
                <w:lang w:eastAsia="en-US"/>
              </w:rPr>
            </w:pPr>
          </w:p>
        </w:tc>
      </w:tr>
      <w:tr w:rsidR="00B41A90" w14:paraId="7A40324F"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E958BCA" w14:textId="77777777" w:rsidR="00B41A90" w:rsidRDefault="00B41A90" w:rsidP="008D1370">
            <w:pPr>
              <w:spacing w:after="120"/>
              <w:rPr>
                <w:rFonts w:ascii="Arial" w:hAnsi="Arial" w:cs="Arial"/>
                <w:sz w:val="14"/>
                <w:szCs w:val="14"/>
                <w:lang w:eastAsia="en-US"/>
              </w:rPr>
            </w:pPr>
          </w:p>
          <w:p w14:paraId="4A20C52F" w14:textId="39F240D4" w:rsidR="00B41A90" w:rsidRDefault="00DF02B1" w:rsidP="008D1370">
            <w:pPr>
              <w:spacing w:after="120"/>
              <w:rPr>
                <w:rFonts w:ascii="Arial" w:hAnsi="Arial" w:cs="Arial"/>
                <w:sz w:val="14"/>
                <w:szCs w:val="14"/>
                <w:lang w:eastAsia="en-US"/>
              </w:rPr>
            </w:pPr>
            <w:r>
              <w:rPr>
                <w:rFonts w:ascii="Arial" w:hAnsi="Arial" w:cs="Arial"/>
                <w:sz w:val="14"/>
                <w:szCs w:val="14"/>
                <w:lang w:eastAsia="en-US"/>
              </w:rPr>
              <w:t>Presentation was well constructed and delivered a more practical approach to the examples would have given a better grade</w:t>
            </w:r>
          </w:p>
          <w:p w14:paraId="66397F34"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6D1D3A5"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AB12E0A" w14:textId="3DF27705" w:rsidR="00B41A90" w:rsidRDefault="00DF02B1" w:rsidP="008D1370">
            <w:pPr>
              <w:jc w:val="center"/>
              <w:rPr>
                <w:rFonts w:ascii="Arial" w:hAnsi="Arial" w:cs="Arial"/>
                <w:sz w:val="32"/>
                <w:lang w:eastAsia="en-US"/>
              </w:rPr>
            </w:pPr>
            <w:r>
              <w:rPr>
                <w:rFonts w:ascii="Arial" w:hAnsi="Arial" w:cs="Arial"/>
                <w:sz w:val="32"/>
                <w:lang w:eastAsia="en-US"/>
              </w:rPr>
              <w:t>9</w:t>
            </w:r>
          </w:p>
        </w:tc>
      </w:tr>
      <w:tr w:rsidR="00B41A90" w14:paraId="30E83BF5"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D70A7F"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53BA5F1C"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DF9F1F" w14:textId="77777777" w:rsidR="00B41A90" w:rsidRDefault="00B41A90" w:rsidP="008D1370">
            <w:pPr>
              <w:rPr>
                <w:rFonts w:ascii="Arial" w:hAnsi="Arial" w:cs="Arial"/>
                <w:sz w:val="32"/>
                <w:lang w:eastAsia="en-US"/>
              </w:rPr>
            </w:pPr>
          </w:p>
        </w:tc>
      </w:tr>
      <w:tr w:rsidR="00B41A90" w14:paraId="0BD6D0C0" w14:textId="77777777" w:rsidTr="008D137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850FBB9" w14:textId="77777777" w:rsidR="00B41A90" w:rsidRDefault="00B41A90" w:rsidP="008D1370">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35D5BA41" w14:textId="77777777" w:rsidR="00B41A90" w:rsidRDefault="00B41A90" w:rsidP="008D1370">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6357257B" w14:textId="77777777" w:rsidR="00B41A90" w:rsidRDefault="00B41A90" w:rsidP="008D1370">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45BFAB" w14:textId="77777777" w:rsidR="00B41A90" w:rsidRDefault="00B41A90" w:rsidP="008D1370">
            <w:pPr>
              <w:jc w:val="center"/>
              <w:rPr>
                <w:rFonts w:ascii="Arial" w:hAnsi="Arial" w:cs="Arial"/>
                <w:sz w:val="32"/>
                <w:lang w:eastAsia="en-US"/>
              </w:rPr>
            </w:pPr>
          </w:p>
        </w:tc>
      </w:tr>
      <w:tr w:rsidR="00B41A90" w14:paraId="36C51D1F" w14:textId="77777777" w:rsidTr="008D137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B13101E" w14:textId="77777777" w:rsidR="00B41A90" w:rsidRDefault="00B41A90" w:rsidP="008D1370">
            <w:pPr>
              <w:spacing w:after="120"/>
              <w:rPr>
                <w:rFonts w:ascii="Arial" w:hAnsi="Arial" w:cs="Arial"/>
                <w:sz w:val="14"/>
                <w:szCs w:val="14"/>
                <w:lang w:eastAsia="en-US"/>
              </w:rPr>
            </w:pPr>
          </w:p>
          <w:p w14:paraId="355E3BD8" w14:textId="21A6D0A8" w:rsidR="00B41A90" w:rsidRDefault="00DF02B1" w:rsidP="008D1370">
            <w:pPr>
              <w:spacing w:after="120"/>
              <w:rPr>
                <w:rFonts w:ascii="Arial" w:hAnsi="Arial" w:cs="Arial"/>
                <w:sz w:val="14"/>
                <w:szCs w:val="14"/>
                <w:lang w:eastAsia="en-US"/>
              </w:rPr>
            </w:pPr>
            <w:r>
              <w:rPr>
                <w:rFonts w:ascii="Arial" w:hAnsi="Arial" w:cs="Arial"/>
                <w:sz w:val="14"/>
                <w:szCs w:val="14"/>
                <w:lang w:eastAsia="en-US"/>
              </w:rPr>
              <w:t>Slides were not referenced</w:t>
            </w:r>
          </w:p>
          <w:p w14:paraId="2EFC8C64" w14:textId="43B5299F" w:rsidR="00B41A90" w:rsidRDefault="00DF02B1" w:rsidP="008D1370">
            <w:pPr>
              <w:spacing w:after="120"/>
              <w:rPr>
                <w:rFonts w:ascii="Arial" w:hAnsi="Arial" w:cs="Arial"/>
                <w:sz w:val="14"/>
                <w:szCs w:val="14"/>
                <w:lang w:eastAsia="en-US"/>
              </w:rPr>
            </w:pPr>
            <w:r>
              <w:rPr>
                <w:rFonts w:ascii="Arial" w:hAnsi="Arial" w:cs="Arial"/>
                <w:sz w:val="14"/>
                <w:szCs w:val="14"/>
                <w:lang w:eastAsia="en-US"/>
              </w:rPr>
              <w:t>Slides were well constructed and the delivery was good</w:t>
            </w:r>
          </w:p>
        </w:tc>
        <w:tc>
          <w:tcPr>
            <w:tcW w:w="416" w:type="pct"/>
            <w:tcBorders>
              <w:top w:val="single" w:sz="4" w:space="0" w:color="auto"/>
              <w:left w:val="single" w:sz="4" w:space="0" w:color="auto"/>
              <w:bottom w:val="nil"/>
              <w:right w:val="single" w:sz="4" w:space="0" w:color="auto"/>
            </w:tcBorders>
          </w:tcPr>
          <w:p w14:paraId="29A29300" w14:textId="77777777" w:rsidR="00B41A90" w:rsidRDefault="00B41A90" w:rsidP="008D1370">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5CEE2317" w14:textId="4DAFF935" w:rsidR="00B41A90" w:rsidRDefault="00DF02B1" w:rsidP="008D1370">
            <w:pPr>
              <w:jc w:val="center"/>
              <w:rPr>
                <w:rFonts w:ascii="Arial" w:hAnsi="Arial" w:cs="Arial"/>
                <w:sz w:val="32"/>
                <w:lang w:eastAsia="en-US"/>
              </w:rPr>
            </w:pPr>
            <w:r>
              <w:rPr>
                <w:rFonts w:ascii="Arial" w:hAnsi="Arial" w:cs="Arial"/>
                <w:sz w:val="32"/>
                <w:lang w:eastAsia="en-US"/>
              </w:rPr>
              <w:t>15</w:t>
            </w:r>
          </w:p>
        </w:tc>
      </w:tr>
      <w:tr w:rsidR="00B41A90" w14:paraId="40181E31" w14:textId="77777777" w:rsidTr="008D137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FAFA17" w14:textId="77777777" w:rsidR="00B41A90" w:rsidRDefault="00B41A90" w:rsidP="008D1370">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159174D" w14:textId="77777777" w:rsidR="00B41A90" w:rsidRDefault="00B41A90" w:rsidP="008D1370">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DFC1BC" w14:textId="77777777" w:rsidR="00B41A90" w:rsidRDefault="00B41A90" w:rsidP="008D1370">
            <w:pPr>
              <w:rPr>
                <w:rFonts w:ascii="Arial" w:hAnsi="Arial" w:cs="Arial"/>
                <w:sz w:val="32"/>
                <w:lang w:eastAsia="en-US"/>
              </w:rPr>
            </w:pPr>
          </w:p>
        </w:tc>
      </w:tr>
    </w:tbl>
    <w:p w14:paraId="784B0FEB" w14:textId="77777777" w:rsidR="00B41A90" w:rsidRDefault="00B41A90" w:rsidP="00B41A90">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B41A90" w14:paraId="76383A57" w14:textId="77777777" w:rsidTr="008D137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72AEAD91" w14:textId="77777777" w:rsidR="00B41A90" w:rsidRDefault="00B41A90" w:rsidP="008D1370">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324595FA" w14:textId="77777777" w:rsidR="00B41A90" w:rsidRDefault="00B41A90" w:rsidP="008D1370">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32976CDD" w14:textId="2C938AA1" w:rsidR="00B41A90" w:rsidRDefault="00455C32" w:rsidP="008D1370">
            <w:pPr>
              <w:jc w:val="right"/>
              <w:rPr>
                <w:rFonts w:ascii="Arial" w:hAnsi="Arial" w:cs="Arial"/>
                <w:b/>
                <w:bCs/>
                <w:lang w:eastAsia="en-US"/>
              </w:rPr>
            </w:pPr>
            <w:r>
              <w:rPr>
                <w:rFonts w:ascii="Arial" w:hAnsi="Arial" w:cs="Arial"/>
                <w:b/>
                <w:bCs/>
                <w:lang w:eastAsia="en-US"/>
              </w:rPr>
              <w:t>53</w:t>
            </w:r>
            <w:r w:rsidR="00B41A90">
              <w:rPr>
                <w:rFonts w:ascii="Arial" w:hAnsi="Arial" w:cs="Arial"/>
                <w:b/>
                <w:bCs/>
                <w:lang w:eastAsia="en-US"/>
              </w:rPr>
              <w:t>%</w:t>
            </w:r>
          </w:p>
        </w:tc>
      </w:tr>
      <w:tr w:rsidR="00B41A90" w14:paraId="1FDFB812"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6231690"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B256EFF"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162020EE"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99BFA57" w14:textId="77777777" w:rsidR="00B41A90" w:rsidRDefault="00B41A90" w:rsidP="008D1370">
            <w:pPr>
              <w:rPr>
                <w:rFonts w:ascii="Arial" w:hAnsi="Arial" w:cs="Arial"/>
                <w:b/>
                <w:bCs/>
                <w:lang w:eastAsia="en-US"/>
              </w:rPr>
            </w:pPr>
          </w:p>
        </w:tc>
      </w:tr>
      <w:tr w:rsidR="00B41A90" w14:paraId="542DCD45" w14:textId="77777777" w:rsidTr="008D137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4A5438F" w14:textId="77777777" w:rsidR="00B41A90" w:rsidRDefault="00B41A90" w:rsidP="008D1370">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331DA78E" w14:textId="77777777" w:rsidR="00B41A90" w:rsidRDefault="00B41A90" w:rsidP="008D1370">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13B1CDED" w14:textId="77777777" w:rsidR="00B41A90" w:rsidRDefault="00B41A90" w:rsidP="008D1370">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735C0AF" w14:textId="77777777" w:rsidR="00B41A90" w:rsidRDefault="00B41A90" w:rsidP="008D1370">
            <w:pPr>
              <w:rPr>
                <w:rFonts w:ascii="Arial" w:hAnsi="Arial" w:cs="Arial"/>
                <w:b/>
                <w:bCs/>
                <w:lang w:eastAsia="en-US"/>
              </w:rPr>
            </w:pPr>
          </w:p>
        </w:tc>
      </w:tr>
    </w:tbl>
    <w:p w14:paraId="7C28A5C8" w14:textId="77777777" w:rsidR="00B41A90" w:rsidRDefault="00B41A90" w:rsidP="00B41A90">
      <w:pPr>
        <w:rPr>
          <w:rFonts w:ascii="Arial" w:hAnsi="Arial" w:cs="Arial"/>
        </w:rPr>
      </w:pPr>
    </w:p>
    <w:p w14:paraId="3E6CE211" w14:textId="77777777" w:rsidR="00B41A90" w:rsidRDefault="00B41A90" w:rsidP="00B41A90">
      <w:pPr>
        <w:rPr>
          <w:rFonts w:ascii="Arial" w:hAnsi="Arial" w:cs="Arial"/>
          <w:vanish/>
        </w:rPr>
        <w:sectPr w:rsidR="00B41A90">
          <w:type w:val="continuous"/>
          <w:pgSz w:w="11894" w:h="16834"/>
          <w:pgMar w:top="720" w:right="720" w:bottom="720" w:left="720" w:header="706" w:footer="706" w:gutter="0"/>
          <w:paperSrc w:first="1" w:other="1"/>
          <w:cols w:space="720"/>
        </w:sectPr>
      </w:pPr>
    </w:p>
    <w:p w14:paraId="72297C1E" w14:textId="77777777" w:rsidR="00B41A90" w:rsidRDefault="00B41A90" w:rsidP="00B41A90">
      <w:pPr>
        <w:rPr>
          <w:rFonts w:ascii="Arial" w:hAnsi="Arial" w:cs="Arial"/>
          <w:vanish/>
        </w:rPr>
        <w:sectPr w:rsidR="00B41A90">
          <w:type w:val="continuous"/>
          <w:pgSz w:w="11894" w:h="16834"/>
          <w:pgMar w:top="720" w:right="720" w:bottom="720" w:left="720" w:header="706" w:footer="706" w:gutter="0"/>
          <w:paperSrc w:first="1" w:other="1"/>
          <w:cols w:space="720"/>
        </w:sectPr>
      </w:pPr>
    </w:p>
    <w:p w14:paraId="3C8B71DA" w14:textId="77777777" w:rsidR="00B41A90" w:rsidRDefault="00B41A90" w:rsidP="00B41A90">
      <w:pPr>
        <w:rPr>
          <w:rFonts w:ascii="Arial" w:hAnsi="Arial" w:cs="Arial"/>
          <w:vanish/>
        </w:rPr>
        <w:sectPr w:rsidR="00B41A90">
          <w:type w:val="continuous"/>
          <w:pgSz w:w="11894" w:h="16834"/>
          <w:pgMar w:top="720" w:right="720" w:bottom="720" w:left="720" w:header="706" w:footer="706" w:gutter="0"/>
          <w:paperSrc w:first="1" w:other="1"/>
          <w:cols w:space="720"/>
        </w:sectPr>
      </w:pPr>
    </w:p>
    <w:p w14:paraId="4C9B81D9" w14:textId="77777777" w:rsidR="00B41A90" w:rsidRDefault="00B41A90" w:rsidP="00B41A90">
      <w:pPr>
        <w:rPr>
          <w:rFonts w:ascii="Arial" w:hAnsi="Arial" w:cs="Arial"/>
          <w:vanish/>
        </w:rPr>
        <w:sectPr w:rsidR="00B41A90">
          <w:pgSz w:w="16834" w:h="11894" w:orient="landscape"/>
          <w:pgMar w:top="720" w:right="720" w:bottom="720" w:left="720" w:header="706" w:footer="706" w:gutter="0"/>
          <w:paperSrc w:first="1" w:other="1"/>
          <w:cols w:space="720"/>
        </w:sectPr>
      </w:pPr>
    </w:p>
    <w:p w14:paraId="04D150E1" w14:textId="77777777" w:rsidR="00B41A90" w:rsidRDefault="00B41A90" w:rsidP="00B41A90">
      <w:pPr>
        <w:rPr>
          <w:rFonts w:ascii="Arial" w:hAnsi="Arial" w:cs="Arial"/>
          <w:vanish/>
        </w:rPr>
      </w:pPr>
    </w:p>
    <w:p w14:paraId="6D18828E" w14:textId="77777777" w:rsidR="00B41A90" w:rsidRDefault="00B41A90" w:rsidP="00B41A90">
      <w:pPr>
        <w:pStyle w:val="NormalWeb"/>
        <w:rPr>
          <w:rFonts w:ascii="Arial" w:hAnsi="Arial" w:cs="Arial"/>
          <w:color w:val="303B44"/>
          <w:sz w:val="22"/>
          <w:szCs w:val="22"/>
        </w:rPr>
      </w:pPr>
    </w:p>
    <w:p w14:paraId="71C98355" w14:textId="5AC04458" w:rsidR="00B41A90" w:rsidRDefault="00B41A90">
      <w:pPr>
        <w:rPr>
          <w:rFonts w:ascii="Arial" w:hAnsi="Arial" w:cs="Arial"/>
        </w:rPr>
      </w:pPr>
      <w:r>
        <w:rPr>
          <w:rFonts w:ascii="Arial" w:hAnsi="Arial" w:cs="Arial"/>
        </w:rPr>
        <w:br w:type="page"/>
      </w:r>
    </w:p>
    <w:bookmarkEnd w:id="1"/>
    <w:p w14:paraId="036815F3" w14:textId="77777777" w:rsidR="00463A90" w:rsidRDefault="00463A90" w:rsidP="00463A90">
      <w:pPr>
        <w:rPr>
          <w:rFonts w:ascii="Arial" w:hAnsi="Arial" w:cs="Arial"/>
          <w:b/>
          <w:sz w:val="22"/>
          <w:szCs w:val="22"/>
        </w:rPr>
      </w:pPr>
    </w:p>
    <w:p w14:paraId="4B1ECA84" w14:textId="77777777" w:rsidR="00463A90" w:rsidRDefault="00463A90" w:rsidP="00463A90">
      <w:pPr>
        <w:rPr>
          <w:rFonts w:ascii="Calibri" w:hAnsi="Calibri" w:cs="Calibri"/>
          <w:color w:val="0563C1"/>
          <w:sz w:val="22"/>
          <w:szCs w:val="22"/>
          <w:u w:val="single"/>
        </w:rPr>
      </w:pPr>
      <w:r>
        <w:rPr>
          <w:rFonts w:ascii="Calibri" w:hAnsi="Calibri" w:cs="Calibri"/>
          <w:color w:val="0563C1"/>
          <w:sz w:val="22"/>
          <w:szCs w:val="22"/>
          <w:u w:val="single"/>
        </w:rPr>
        <w:t>Mohammed Gulam Robbani</w:t>
      </w:r>
    </w:p>
    <w:p w14:paraId="774C0F7A" w14:textId="77777777" w:rsidR="00463A90" w:rsidRDefault="00463A90" w:rsidP="00463A90">
      <w:pPr>
        <w:rPr>
          <w:rFonts w:ascii="Arial" w:hAnsi="Arial" w:cs="Arial"/>
          <w:b/>
          <w:sz w:val="22"/>
          <w:szCs w:val="22"/>
        </w:rPr>
        <w:sectPr w:rsidR="00463A90" w:rsidSect="000B1C0B">
          <w:type w:val="continuous"/>
          <w:pgSz w:w="11894" w:h="16834"/>
          <w:pgMar w:top="720" w:right="720" w:bottom="720" w:left="720" w:header="706" w:footer="454" w:gutter="0"/>
          <w:paperSrc w:first="1" w:other="1"/>
          <w:cols w:space="720"/>
        </w:sectPr>
      </w:pPr>
    </w:p>
    <w:p w14:paraId="3BFAC03E" w14:textId="77777777" w:rsidR="00463A90" w:rsidRDefault="00463A90" w:rsidP="00463A90">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463A90" w14:paraId="5FB21DE7" w14:textId="77777777" w:rsidTr="00FF033D">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ADED5B" w14:textId="77777777" w:rsidR="00463A90" w:rsidRDefault="00463A90" w:rsidP="00FF033D">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47785F0" w14:textId="77777777" w:rsidR="00463A90" w:rsidRDefault="00463A90" w:rsidP="00FF033D">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85A25C5" w14:textId="77777777" w:rsidR="00463A90" w:rsidRDefault="00463A90" w:rsidP="00FF033D">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6567F1BF" w14:textId="77777777" w:rsidR="00463A90" w:rsidRDefault="00463A90" w:rsidP="00FF033D">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63A90" w14:paraId="0564E724" w14:textId="77777777" w:rsidTr="00FF033D">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F3207E0" w14:textId="77777777" w:rsidR="00463A90" w:rsidRDefault="00463A90" w:rsidP="00FF033D">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4D64F7DD" w14:textId="77777777" w:rsidR="00463A90" w:rsidRDefault="00463A90" w:rsidP="00FF033D">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3585AACF" w14:textId="77777777" w:rsidR="00463A90" w:rsidRDefault="00463A90" w:rsidP="00FF033D">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F692A6" w14:textId="77777777" w:rsidR="00463A90" w:rsidRDefault="00463A90" w:rsidP="00FF033D">
            <w:pPr>
              <w:jc w:val="center"/>
              <w:rPr>
                <w:rFonts w:ascii="Arial" w:hAnsi="Arial" w:cs="Arial"/>
                <w:sz w:val="32"/>
                <w:lang w:eastAsia="en-US"/>
              </w:rPr>
            </w:pPr>
          </w:p>
        </w:tc>
      </w:tr>
      <w:tr w:rsidR="00463A90" w14:paraId="5517F4A1" w14:textId="77777777" w:rsidTr="00FF033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B03F4B9" w14:textId="77777777" w:rsidR="00463A90" w:rsidRDefault="00463A90" w:rsidP="00FF033D">
            <w:pPr>
              <w:spacing w:after="120"/>
              <w:rPr>
                <w:rFonts w:ascii="Arial" w:hAnsi="Arial" w:cs="Arial"/>
                <w:sz w:val="14"/>
                <w:szCs w:val="14"/>
                <w:lang w:eastAsia="en-US"/>
              </w:rPr>
            </w:pPr>
            <w:r>
              <w:rPr>
                <w:rFonts w:ascii="Arial" w:hAnsi="Arial" w:cs="Arial"/>
                <w:sz w:val="14"/>
                <w:szCs w:val="14"/>
                <w:lang w:eastAsia="en-US"/>
              </w:rPr>
              <w:t>Referencing evidenced – used harvard, IEEE is the standard for computing.</w:t>
            </w:r>
          </w:p>
          <w:p w14:paraId="31D009DE" w14:textId="77777777" w:rsidR="00463A90" w:rsidRDefault="00463A90" w:rsidP="00FF033D">
            <w:pPr>
              <w:spacing w:after="120"/>
              <w:rPr>
                <w:rFonts w:ascii="Arial" w:hAnsi="Arial" w:cs="Arial"/>
                <w:sz w:val="14"/>
                <w:szCs w:val="14"/>
                <w:lang w:eastAsia="en-US"/>
              </w:rPr>
            </w:pPr>
          </w:p>
          <w:p w14:paraId="15174705" w14:textId="77777777" w:rsidR="00463A90" w:rsidRDefault="00463A90" w:rsidP="00FF033D">
            <w:pPr>
              <w:spacing w:after="120"/>
              <w:rPr>
                <w:rFonts w:ascii="Arial" w:hAnsi="Arial" w:cs="Arial"/>
                <w:sz w:val="14"/>
                <w:szCs w:val="14"/>
                <w:lang w:eastAsia="en-US"/>
              </w:rPr>
            </w:pPr>
          </w:p>
          <w:p w14:paraId="390C353A" w14:textId="77777777" w:rsidR="00463A90" w:rsidRDefault="00463A90" w:rsidP="00FF033D">
            <w:pPr>
              <w:spacing w:after="120"/>
              <w:rPr>
                <w:rFonts w:ascii="Arial" w:hAnsi="Arial" w:cs="Arial"/>
                <w:sz w:val="14"/>
                <w:szCs w:val="14"/>
                <w:lang w:eastAsia="en-US"/>
              </w:rPr>
            </w:pPr>
          </w:p>
          <w:p w14:paraId="2462C492" w14:textId="77777777" w:rsidR="00463A90" w:rsidRDefault="00463A90" w:rsidP="00FF033D">
            <w:pPr>
              <w:spacing w:after="120"/>
              <w:rPr>
                <w:rFonts w:ascii="Arial" w:hAnsi="Arial" w:cs="Arial"/>
                <w:sz w:val="14"/>
                <w:szCs w:val="14"/>
                <w:lang w:eastAsia="en-US"/>
              </w:rPr>
            </w:pPr>
          </w:p>
          <w:p w14:paraId="7C1BC7FD"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0D42288" w14:textId="77777777" w:rsidR="00463A90" w:rsidRDefault="00463A90" w:rsidP="00FF033D">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53D8B5A" w14:textId="77777777" w:rsidR="00463A90" w:rsidRDefault="00463A90" w:rsidP="00FF033D">
            <w:pPr>
              <w:jc w:val="center"/>
              <w:rPr>
                <w:rFonts w:ascii="Arial" w:hAnsi="Arial" w:cs="Arial"/>
                <w:sz w:val="32"/>
                <w:lang w:eastAsia="en-US"/>
              </w:rPr>
            </w:pPr>
            <w:r>
              <w:rPr>
                <w:rFonts w:ascii="Arial" w:hAnsi="Arial" w:cs="Arial"/>
                <w:sz w:val="32"/>
                <w:lang w:eastAsia="en-US"/>
              </w:rPr>
              <w:t>6</w:t>
            </w:r>
          </w:p>
        </w:tc>
      </w:tr>
      <w:tr w:rsidR="00463A90" w14:paraId="42A98516" w14:textId="77777777" w:rsidTr="00FF033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10A4ED" w14:textId="77777777" w:rsidR="00463A90" w:rsidRDefault="00463A90" w:rsidP="00FF033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0093C2D0" w14:textId="77777777" w:rsidR="00463A90" w:rsidRDefault="00463A90" w:rsidP="00FF033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A54735" w14:textId="77777777" w:rsidR="00463A90" w:rsidRDefault="00463A90" w:rsidP="00FF033D">
            <w:pPr>
              <w:rPr>
                <w:rFonts w:ascii="Arial" w:hAnsi="Arial" w:cs="Arial"/>
                <w:sz w:val="32"/>
                <w:lang w:eastAsia="en-US"/>
              </w:rPr>
            </w:pPr>
          </w:p>
        </w:tc>
      </w:tr>
      <w:tr w:rsidR="00463A90" w14:paraId="6C9F56F5" w14:textId="77777777" w:rsidTr="00FF033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C637135" w14:textId="77777777" w:rsidR="00463A90" w:rsidRDefault="00463A90" w:rsidP="00FF033D">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0DFB04C1"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1F21562" w14:textId="77777777" w:rsidR="00463A90" w:rsidRDefault="00463A90" w:rsidP="00FF033D">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2B566C" w14:textId="77777777" w:rsidR="00463A90" w:rsidRDefault="00463A90" w:rsidP="00FF033D">
            <w:pPr>
              <w:jc w:val="center"/>
              <w:rPr>
                <w:rFonts w:ascii="Arial" w:hAnsi="Arial" w:cs="Arial"/>
                <w:sz w:val="32"/>
                <w:lang w:eastAsia="en-US"/>
              </w:rPr>
            </w:pPr>
          </w:p>
        </w:tc>
      </w:tr>
      <w:tr w:rsidR="00463A90" w14:paraId="058F0514" w14:textId="77777777" w:rsidTr="00FF033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7D7DA3C" w14:textId="77777777" w:rsidR="00463A90" w:rsidRDefault="00463A90" w:rsidP="00FF033D">
            <w:pPr>
              <w:spacing w:after="120"/>
              <w:rPr>
                <w:rFonts w:ascii="Arial" w:hAnsi="Arial" w:cs="Arial"/>
                <w:sz w:val="14"/>
                <w:szCs w:val="14"/>
                <w:lang w:eastAsia="en-US"/>
              </w:rPr>
            </w:pPr>
            <w:r>
              <w:rPr>
                <w:rFonts w:ascii="Arial" w:hAnsi="Arial" w:cs="Arial"/>
                <w:sz w:val="14"/>
                <w:szCs w:val="14"/>
                <w:lang w:eastAsia="en-US"/>
              </w:rPr>
              <w:t>Fair overview of the business and the applications but the report has not been constructed in a readable form</w:t>
            </w:r>
          </w:p>
          <w:p w14:paraId="6EDBF28E"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6F52BB9" w14:textId="77777777" w:rsidR="00463A90" w:rsidRDefault="00463A90" w:rsidP="00FF033D">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69B0EAF" w14:textId="77777777" w:rsidR="00463A90" w:rsidRDefault="00463A90" w:rsidP="00FF033D">
            <w:pPr>
              <w:jc w:val="center"/>
              <w:rPr>
                <w:rFonts w:ascii="Arial" w:hAnsi="Arial" w:cs="Arial"/>
                <w:sz w:val="32"/>
                <w:lang w:eastAsia="en-US"/>
              </w:rPr>
            </w:pPr>
            <w:r>
              <w:rPr>
                <w:rFonts w:ascii="Arial" w:hAnsi="Arial" w:cs="Arial"/>
                <w:sz w:val="32"/>
                <w:lang w:eastAsia="en-US"/>
              </w:rPr>
              <w:t>7</w:t>
            </w:r>
          </w:p>
        </w:tc>
      </w:tr>
      <w:tr w:rsidR="00463A90" w14:paraId="0766BE5A" w14:textId="77777777" w:rsidTr="00FF033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C277E7" w14:textId="77777777" w:rsidR="00463A90" w:rsidRDefault="00463A90" w:rsidP="00FF033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17EB620" w14:textId="77777777" w:rsidR="00463A90" w:rsidRDefault="00463A90" w:rsidP="00FF033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1DE855" w14:textId="77777777" w:rsidR="00463A90" w:rsidRDefault="00463A90" w:rsidP="00FF033D">
            <w:pPr>
              <w:rPr>
                <w:rFonts w:ascii="Arial" w:hAnsi="Arial" w:cs="Arial"/>
                <w:sz w:val="32"/>
                <w:lang w:eastAsia="en-US"/>
              </w:rPr>
            </w:pPr>
          </w:p>
        </w:tc>
      </w:tr>
      <w:tr w:rsidR="00463A90" w14:paraId="2FA65DD8" w14:textId="77777777" w:rsidTr="00FF033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BA14263" w14:textId="77777777" w:rsidR="00463A90" w:rsidRDefault="00463A90" w:rsidP="00FF033D">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447C9293"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A0FFD98" w14:textId="77777777" w:rsidR="00463A90" w:rsidRDefault="00463A90" w:rsidP="00FF033D">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80BB82" w14:textId="77777777" w:rsidR="00463A90" w:rsidRDefault="00463A90" w:rsidP="00FF033D">
            <w:pPr>
              <w:jc w:val="center"/>
              <w:rPr>
                <w:rFonts w:ascii="Arial" w:hAnsi="Arial" w:cs="Arial"/>
                <w:sz w:val="32"/>
                <w:lang w:eastAsia="en-US"/>
              </w:rPr>
            </w:pPr>
          </w:p>
        </w:tc>
      </w:tr>
      <w:tr w:rsidR="00463A90" w14:paraId="371792FC" w14:textId="77777777" w:rsidTr="00FF033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C6AE55D" w14:textId="77777777" w:rsidR="00463A90" w:rsidRDefault="00463A90" w:rsidP="00FF033D">
            <w:pPr>
              <w:spacing w:after="120"/>
              <w:rPr>
                <w:rFonts w:ascii="Arial" w:hAnsi="Arial" w:cs="Arial"/>
                <w:sz w:val="14"/>
                <w:szCs w:val="14"/>
                <w:lang w:eastAsia="en-US"/>
              </w:rPr>
            </w:pPr>
            <w:r>
              <w:rPr>
                <w:rFonts w:ascii="Arial" w:hAnsi="Arial" w:cs="Arial"/>
                <w:sz w:val="14"/>
                <w:szCs w:val="14"/>
                <w:lang w:eastAsia="en-US"/>
              </w:rPr>
              <w:t>Discussion on how the applications are used but the report and the information is quite brief throughout</w:t>
            </w:r>
          </w:p>
          <w:p w14:paraId="4BEDD59C" w14:textId="77777777" w:rsidR="00463A90" w:rsidRDefault="00463A90" w:rsidP="00FF033D">
            <w:pPr>
              <w:spacing w:after="120"/>
              <w:rPr>
                <w:rFonts w:ascii="Arial" w:hAnsi="Arial" w:cs="Arial"/>
                <w:sz w:val="14"/>
                <w:szCs w:val="14"/>
                <w:lang w:eastAsia="en-US"/>
              </w:rPr>
            </w:pPr>
          </w:p>
          <w:p w14:paraId="7E289DAE"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7361E82" w14:textId="77777777" w:rsidR="00463A90" w:rsidRDefault="00463A90" w:rsidP="00FF033D">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23D5CA1" w14:textId="77777777" w:rsidR="00463A90" w:rsidRDefault="00463A90" w:rsidP="00FF033D">
            <w:pPr>
              <w:jc w:val="center"/>
              <w:rPr>
                <w:rFonts w:ascii="Arial" w:hAnsi="Arial" w:cs="Arial"/>
                <w:sz w:val="32"/>
                <w:lang w:eastAsia="en-US"/>
              </w:rPr>
            </w:pPr>
            <w:r>
              <w:rPr>
                <w:rFonts w:ascii="Arial" w:hAnsi="Arial" w:cs="Arial"/>
                <w:sz w:val="32"/>
                <w:lang w:eastAsia="en-US"/>
              </w:rPr>
              <w:t>10</w:t>
            </w:r>
          </w:p>
        </w:tc>
      </w:tr>
      <w:tr w:rsidR="00463A90" w14:paraId="4ADC5D66" w14:textId="77777777" w:rsidTr="00FF033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6EA930" w14:textId="77777777" w:rsidR="00463A90" w:rsidRDefault="00463A90" w:rsidP="00FF033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65D4F89" w14:textId="77777777" w:rsidR="00463A90" w:rsidRDefault="00463A90" w:rsidP="00FF033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C0FDFC" w14:textId="77777777" w:rsidR="00463A90" w:rsidRDefault="00463A90" w:rsidP="00FF033D">
            <w:pPr>
              <w:rPr>
                <w:rFonts w:ascii="Arial" w:hAnsi="Arial" w:cs="Arial"/>
                <w:sz w:val="32"/>
                <w:lang w:eastAsia="en-US"/>
              </w:rPr>
            </w:pPr>
          </w:p>
        </w:tc>
      </w:tr>
      <w:tr w:rsidR="00463A90" w14:paraId="69709534" w14:textId="77777777" w:rsidTr="00FF033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2F7FC62" w14:textId="77777777" w:rsidR="00463A90" w:rsidRDefault="00463A90" w:rsidP="00FF033D">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7E99E568"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102D49F" w14:textId="77777777" w:rsidR="00463A90" w:rsidRDefault="00463A90" w:rsidP="00FF033D">
            <w:pPr>
              <w:jc w:val="center"/>
              <w:rPr>
                <w:rFonts w:ascii="Arial" w:hAnsi="Arial" w:cs="Arial"/>
                <w:sz w:val="32"/>
                <w:lang w:eastAsia="en-US"/>
              </w:rPr>
            </w:pPr>
            <w:r>
              <w:rPr>
                <w:rFonts w:ascii="Arial" w:hAnsi="Arial" w:cs="Arial"/>
                <w:sz w:val="32"/>
                <w:lang w:eastAsia="en-US"/>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A3C2B0" w14:textId="77777777" w:rsidR="00463A90" w:rsidRDefault="00463A90" w:rsidP="00FF033D">
            <w:pPr>
              <w:jc w:val="center"/>
              <w:rPr>
                <w:rFonts w:ascii="Arial" w:hAnsi="Arial" w:cs="Arial"/>
                <w:sz w:val="32"/>
                <w:lang w:eastAsia="en-US"/>
              </w:rPr>
            </w:pPr>
          </w:p>
        </w:tc>
      </w:tr>
      <w:tr w:rsidR="00463A90" w14:paraId="5B3707A9" w14:textId="77777777" w:rsidTr="00FF033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F18DFBB" w14:textId="77777777" w:rsidR="00463A90" w:rsidRDefault="00463A90" w:rsidP="00FF033D">
            <w:pPr>
              <w:spacing w:after="120"/>
              <w:rPr>
                <w:rFonts w:ascii="Arial" w:hAnsi="Arial" w:cs="Arial"/>
                <w:sz w:val="14"/>
                <w:szCs w:val="14"/>
                <w:lang w:eastAsia="en-US"/>
              </w:rPr>
            </w:pPr>
            <w:r>
              <w:rPr>
                <w:rFonts w:ascii="Arial" w:hAnsi="Arial" w:cs="Arial"/>
                <w:sz w:val="14"/>
                <w:szCs w:val="14"/>
                <w:lang w:eastAsia="en-US"/>
              </w:rPr>
              <w:t>Very little evidence of use of the tools, only descriptions</w:t>
            </w:r>
          </w:p>
          <w:p w14:paraId="184BDBBB" w14:textId="77777777" w:rsidR="00463A90" w:rsidRDefault="00463A90" w:rsidP="00FF033D">
            <w:pPr>
              <w:spacing w:after="120"/>
              <w:rPr>
                <w:rFonts w:ascii="Arial" w:hAnsi="Arial" w:cs="Arial"/>
                <w:sz w:val="14"/>
                <w:szCs w:val="14"/>
                <w:lang w:eastAsia="en-US"/>
              </w:rPr>
            </w:pPr>
          </w:p>
          <w:p w14:paraId="313963C2"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1B4E69E" w14:textId="77777777" w:rsidR="00463A90" w:rsidRDefault="00463A90" w:rsidP="00FF033D">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3FFE669" w14:textId="77777777" w:rsidR="00463A90" w:rsidRDefault="00463A90" w:rsidP="00FF033D">
            <w:pPr>
              <w:jc w:val="center"/>
              <w:rPr>
                <w:rFonts w:ascii="Arial" w:hAnsi="Arial" w:cs="Arial"/>
                <w:sz w:val="32"/>
                <w:lang w:eastAsia="en-US"/>
              </w:rPr>
            </w:pPr>
            <w:r>
              <w:rPr>
                <w:rFonts w:ascii="Arial" w:hAnsi="Arial" w:cs="Arial"/>
                <w:sz w:val="32"/>
                <w:lang w:eastAsia="en-US"/>
              </w:rPr>
              <w:t>8</w:t>
            </w:r>
          </w:p>
        </w:tc>
      </w:tr>
      <w:tr w:rsidR="00463A90" w14:paraId="10594034" w14:textId="77777777" w:rsidTr="00FF033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2DD41B" w14:textId="77777777" w:rsidR="00463A90" w:rsidRDefault="00463A90" w:rsidP="00FF033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E2EF75D" w14:textId="77777777" w:rsidR="00463A90" w:rsidRDefault="00463A90" w:rsidP="00FF033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D45F50" w14:textId="77777777" w:rsidR="00463A90" w:rsidRDefault="00463A90" w:rsidP="00FF033D">
            <w:pPr>
              <w:rPr>
                <w:rFonts w:ascii="Arial" w:hAnsi="Arial" w:cs="Arial"/>
                <w:sz w:val="32"/>
                <w:lang w:eastAsia="en-US"/>
              </w:rPr>
            </w:pPr>
          </w:p>
        </w:tc>
      </w:tr>
      <w:tr w:rsidR="00463A90" w14:paraId="5F1B0EE5" w14:textId="77777777" w:rsidTr="00FF033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B00D0F3" w14:textId="77777777" w:rsidR="00463A90" w:rsidRDefault="00463A90" w:rsidP="00FF033D">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795CCDBF"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84DFF8F" w14:textId="77777777" w:rsidR="00463A90" w:rsidRDefault="00463A90" w:rsidP="00FF033D">
            <w:pPr>
              <w:jc w:val="center"/>
              <w:rPr>
                <w:rFonts w:ascii="Arial" w:hAnsi="Arial" w:cs="Arial"/>
                <w:sz w:val="32"/>
                <w:lang w:eastAsia="en-US"/>
              </w:rPr>
            </w:pPr>
            <w:r>
              <w:rPr>
                <w:rFonts w:ascii="Arial" w:hAnsi="Arial" w:cs="Arial"/>
                <w:sz w:val="32"/>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5215CC" w14:textId="77777777" w:rsidR="00463A90" w:rsidRDefault="00463A90" w:rsidP="00FF033D">
            <w:pPr>
              <w:jc w:val="center"/>
              <w:rPr>
                <w:rFonts w:ascii="Arial" w:hAnsi="Arial" w:cs="Arial"/>
                <w:sz w:val="32"/>
                <w:lang w:eastAsia="en-US"/>
              </w:rPr>
            </w:pPr>
          </w:p>
        </w:tc>
      </w:tr>
      <w:tr w:rsidR="00463A90" w14:paraId="4E573FFE" w14:textId="77777777" w:rsidTr="00FF033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C175497" w14:textId="77777777" w:rsidR="00463A90" w:rsidRDefault="00463A90" w:rsidP="00FF033D">
            <w:pPr>
              <w:spacing w:after="120"/>
              <w:rPr>
                <w:rFonts w:ascii="Arial" w:hAnsi="Arial" w:cs="Arial"/>
                <w:sz w:val="14"/>
                <w:szCs w:val="14"/>
                <w:lang w:eastAsia="en-US"/>
              </w:rPr>
            </w:pPr>
          </w:p>
          <w:p w14:paraId="1614DFD4" w14:textId="77777777" w:rsidR="00463A90" w:rsidRDefault="00463A90" w:rsidP="00FF033D">
            <w:pPr>
              <w:spacing w:after="120"/>
              <w:rPr>
                <w:rFonts w:ascii="Arial" w:hAnsi="Arial" w:cs="Arial"/>
                <w:sz w:val="14"/>
                <w:szCs w:val="14"/>
                <w:lang w:eastAsia="en-US"/>
              </w:rPr>
            </w:pPr>
            <w:r>
              <w:rPr>
                <w:rFonts w:ascii="Arial" w:hAnsi="Arial" w:cs="Arial"/>
                <w:sz w:val="14"/>
                <w:szCs w:val="14"/>
                <w:lang w:eastAsia="en-US"/>
              </w:rPr>
              <w:t>Submission reads more as an essay than a report, This was discussed during the sessions but will be covered in more detail in academic writing and study skills</w:t>
            </w:r>
          </w:p>
          <w:p w14:paraId="39DB799E"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3D585AE" w14:textId="77777777" w:rsidR="00463A90" w:rsidRDefault="00463A90" w:rsidP="00FF033D">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176318A" w14:textId="77777777" w:rsidR="00463A90" w:rsidRDefault="00463A90" w:rsidP="00FF033D">
            <w:pPr>
              <w:jc w:val="center"/>
              <w:rPr>
                <w:rFonts w:ascii="Arial" w:hAnsi="Arial" w:cs="Arial"/>
                <w:sz w:val="32"/>
                <w:lang w:eastAsia="en-US"/>
              </w:rPr>
            </w:pPr>
            <w:r>
              <w:rPr>
                <w:rFonts w:ascii="Arial" w:hAnsi="Arial" w:cs="Arial"/>
                <w:sz w:val="32"/>
                <w:lang w:eastAsia="en-US"/>
              </w:rPr>
              <w:t>4</w:t>
            </w:r>
          </w:p>
        </w:tc>
      </w:tr>
      <w:tr w:rsidR="00463A90" w14:paraId="6C854DA9" w14:textId="77777777" w:rsidTr="00FF033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3ECA58" w14:textId="77777777" w:rsidR="00463A90" w:rsidRDefault="00463A90" w:rsidP="00FF033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7E547FD" w14:textId="77777777" w:rsidR="00463A90" w:rsidRDefault="00463A90" w:rsidP="00FF033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7B3B1" w14:textId="77777777" w:rsidR="00463A90" w:rsidRDefault="00463A90" w:rsidP="00FF033D">
            <w:pPr>
              <w:rPr>
                <w:rFonts w:ascii="Arial" w:hAnsi="Arial" w:cs="Arial"/>
                <w:sz w:val="32"/>
                <w:lang w:eastAsia="en-US"/>
              </w:rPr>
            </w:pPr>
          </w:p>
        </w:tc>
      </w:tr>
    </w:tbl>
    <w:p w14:paraId="51014DB8" w14:textId="77777777" w:rsidR="00463A90" w:rsidRDefault="00463A90" w:rsidP="00463A90">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463A90" w14:paraId="69DAA59F" w14:textId="77777777" w:rsidTr="00FF033D">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3A0F7977" w14:textId="77777777" w:rsidR="00463A90" w:rsidRDefault="00463A90" w:rsidP="00FF033D">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7EB39A1A" w14:textId="77777777" w:rsidR="00463A90" w:rsidRDefault="00463A90" w:rsidP="00FF033D">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4B2BC969" w14:textId="77777777" w:rsidR="00463A90" w:rsidRDefault="00463A90" w:rsidP="00FF033D">
            <w:pPr>
              <w:jc w:val="right"/>
              <w:rPr>
                <w:rFonts w:ascii="Arial" w:hAnsi="Arial" w:cs="Arial"/>
                <w:b/>
                <w:bCs/>
                <w:lang w:eastAsia="en-US"/>
              </w:rPr>
            </w:pPr>
            <w:r>
              <w:rPr>
                <w:rFonts w:ascii="Arial" w:hAnsi="Arial" w:cs="Arial"/>
                <w:b/>
                <w:bCs/>
                <w:lang w:eastAsia="en-US"/>
              </w:rPr>
              <w:t>35%</w:t>
            </w:r>
          </w:p>
        </w:tc>
      </w:tr>
      <w:tr w:rsidR="00463A90" w14:paraId="628F9D04" w14:textId="77777777" w:rsidTr="00FF033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0410B4DC" w14:textId="77777777" w:rsidR="00463A90" w:rsidRDefault="00463A90" w:rsidP="00FF033D">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FF70536" w14:textId="77777777" w:rsidR="00463A90" w:rsidRDefault="00463A90" w:rsidP="00FF033D">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128F9F51" w14:textId="77777777" w:rsidR="00463A90" w:rsidRDefault="00463A90" w:rsidP="00FF033D">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ADFB0D5" w14:textId="77777777" w:rsidR="00463A90" w:rsidRDefault="00463A90" w:rsidP="00FF033D">
            <w:pPr>
              <w:rPr>
                <w:rFonts w:ascii="Arial" w:hAnsi="Arial" w:cs="Arial"/>
                <w:b/>
                <w:bCs/>
                <w:lang w:eastAsia="en-US"/>
              </w:rPr>
            </w:pPr>
          </w:p>
        </w:tc>
      </w:tr>
      <w:tr w:rsidR="00463A90" w14:paraId="30884EF1" w14:textId="77777777" w:rsidTr="00FF033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A8780CA" w14:textId="77777777" w:rsidR="00463A90" w:rsidRDefault="00463A90" w:rsidP="00FF033D">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B649328" w14:textId="77777777" w:rsidR="00463A90" w:rsidRDefault="00463A90" w:rsidP="00FF033D">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5C6E5433" w14:textId="77777777" w:rsidR="00463A90" w:rsidRDefault="00463A90" w:rsidP="00FF033D">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FA10D4F" w14:textId="77777777" w:rsidR="00463A90" w:rsidRDefault="00463A90" w:rsidP="00FF033D">
            <w:pPr>
              <w:rPr>
                <w:rFonts w:ascii="Arial" w:hAnsi="Arial" w:cs="Arial"/>
                <w:b/>
                <w:bCs/>
                <w:lang w:eastAsia="en-US"/>
              </w:rPr>
            </w:pPr>
          </w:p>
        </w:tc>
      </w:tr>
    </w:tbl>
    <w:p w14:paraId="784932B6" w14:textId="77777777" w:rsidR="00463A90" w:rsidRDefault="00463A90" w:rsidP="00463A90">
      <w:pPr>
        <w:rPr>
          <w:rFonts w:ascii="Arial" w:hAnsi="Arial" w:cs="Arial"/>
        </w:rPr>
      </w:pPr>
    </w:p>
    <w:p w14:paraId="2B2B750B" w14:textId="77777777" w:rsidR="00463A90" w:rsidRDefault="00463A90" w:rsidP="00463A90">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63A90" w14:paraId="5764161C" w14:textId="77777777" w:rsidTr="00FF033D">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3D35E377" w14:textId="77777777" w:rsidR="00463A90" w:rsidRDefault="00463A90" w:rsidP="00FF033D">
            <w:pPr>
              <w:jc w:val="center"/>
              <w:rPr>
                <w:rFonts w:ascii="Arial" w:hAnsi="Arial" w:cs="Arial"/>
                <w:lang w:eastAsia="en-US"/>
              </w:rPr>
            </w:pPr>
            <w:r>
              <w:rPr>
                <w:rFonts w:ascii="Arial" w:hAnsi="Arial" w:cs="Arial"/>
                <w:sz w:val="32"/>
                <w:szCs w:val="32"/>
              </w:rPr>
              <w:lastRenderedPageBreak/>
              <w:br w:type="page"/>
            </w:r>
            <w:r>
              <w:rPr>
                <w:rFonts w:ascii="Arial" w:hAnsi="Arial" w:cs="Arial"/>
                <w:b/>
                <w:caps/>
                <w:sz w:val="40"/>
                <w:lang w:eastAsia="en-US"/>
              </w:rPr>
              <w:t>Student FEEDBACK FORM</w:t>
            </w:r>
          </w:p>
        </w:tc>
      </w:tr>
    </w:tbl>
    <w:p w14:paraId="35B10DC2" w14:textId="77777777" w:rsidR="00463A90" w:rsidRDefault="00463A90" w:rsidP="00463A90">
      <w:pPr>
        <w:rPr>
          <w:rFonts w:ascii="Arial" w:hAnsi="Arial" w:cs="Arial"/>
        </w:rPr>
      </w:pPr>
    </w:p>
    <w:p w14:paraId="6469A04B" w14:textId="77777777" w:rsidR="00463A90" w:rsidRDefault="00463A90" w:rsidP="00463A90">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3374EC3" w14:textId="77777777" w:rsidR="00463A90" w:rsidRDefault="00463A90" w:rsidP="00463A90">
      <w:pPr>
        <w:rPr>
          <w:rFonts w:ascii="Arial" w:hAnsi="Arial" w:cs="Arial"/>
          <w:b/>
          <w:sz w:val="22"/>
          <w:szCs w:val="22"/>
        </w:rPr>
        <w:sectPr w:rsidR="00463A90">
          <w:type w:val="continuous"/>
          <w:pgSz w:w="11894" w:h="16834"/>
          <w:pgMar w:top="720" w:right="720" w:bottom="720" w:left="720" w:header="706" w:footer="454" w:gutter="0"/>
          <w:paperSrc w:first="1" w:other="1"/>
          <w:cols w:space="720"/>
        </w:sectPr>
      </w:pPr>
    </w:p>
    <w:p w14:paraId="3BD56FCC" w14:textId="77777777" w:rsidR="00463A90" w:rsidRDefault="00463A90" w:rsidP="00463A90">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463A90" w14:paraId="2D047A34" w14:textId="77777777" w:rsidTr="00FF033D">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062EC09A" w14:textId="77777777" w:rsidR="00463A90" w:rsidRDefault="00463A90" w:rsidP="00FF033D">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A9F7F1B" w14:textId="77777777" w:rsidR="00463A90" w:rsidRDefault="00463A90" w:rsidP="00FF033D">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3DBFA42" w14:textId="77777777" w:rsidR="00463A90" w:rsidRDefault="00463A90" w:rsidP="00FF033D">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091CB2D0" w14:textId="77777777" w:rsidR="00463A90" w:rsidRDefault="00463A90" w:rsidP="00FF033D">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63A90" w14:paraId="0EE66BCA" w14:textId="77777777" w:rsidTr="00FF033D">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1FD0EFEA" w14:textId="77777777" w:rsidR="00463A90" w:rsidRDefault="00463A90" w:rsidP="00FF033D">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2D90A160" w14:textId="77777777" w:rsidR="00463A90" w:rsidRDefault="00463A90" w:rsidP="00FF033D">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208BB0A6" w14:textId="77777777" w:rsidR="00463A90" w:rsidRDefault="00463A90" w:rsidP="00FF033D">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4A2CD" w14:textId="77777777" w:rsidR="00463A90" w:rsidRDefault="00463A90" w:rsidP="00FF033D">
            <w:pPr>
              <w:jc w:val="center"/>
              <w:rPr>
                <w:rFonts w:ascii="Arial" w:hAnsi="Arial" w:cs="Arial"/>
                <w:sz w:val="32"/>
                <w:lang w:eastAsia="en-US"/>
              </w:rPr>
            </w:pPr>
          </w:p>
        </w:tc>
      </w:tr>
      <w:tr w:rsidR="00463A90" w14:paraId="704066B1" w14:textId="77777777" w:rsidTr="00FF033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8C1EBA4" w14:textId="77777777" w:rsidR="00463A90" w:rsidRDefault="00463A90" w:rsidP="00FF033D">
            <w:pPr>
              <w:spacing w:after="120"/>
              <w:rPr>
                <w:rFonts w:ascii="Arial" w:hAnsi="Arial" w:cs="Arial"/>
                <w:sz w:val="14"/>
                <w:szCs w:val="14"/>
                <w:lang w:eastAsia="en-US"/>
              </w:rPr>
            </w:pPr>
          </w:p>
          <w:p w14:paraId="0279C275" w14:textId="77777777" w:rsidR="00463A90" w:rsidRDefault="00463A90" w:rsidP="00FF033D">
            <w:pPr>
              <w:spacing w:after="120"/>
              <w:rPr>
                <w:rFonts w:ascii="Arial" w:hAnsi="Arial" w:cs="Arial"/>
                <w:sz w:val="14"/>
                <w:szCs w:val="14"/>
                <w:lang w:eastAsia="en-US"/>
              </w:rPr>
            </w:pPr>
            <w:r>
              <w:rPr>
                <w:rFonts w:ascii="Arial" w:hAnsi="Arial" w:cs="Arial"/>
                <w:sz w:val="14"/>
                <w:szCs w:val="14"/>
                <w:lang w:eastAsia="en-US"/>
              </w:rPr>
              <w:t>Did not attend</w:t>
            </w:r>
          </w:p>
          <w:p w14:paraId="1425A7BF" w14:textId="77777777" w:rsidR="00463A90" w:rsidRDefault="00463A90" w:rsidP="00FF033D">
            <w:pPr>
              <w:spacing w:after="120"/>
              <w:rPr>
                <w:rFonts w:ascii="Arial" w:hAnsi="Arial" w:cs="Arial"/>
                <w:sz w:val="14"/>
                <w:szCs w:val="14"/>
                <w:lang w:eastAsia="en-US"/>
              </w:rPr>
            </w:pPr>
          </w:p>
          <w:p w14:paraId="03A1086F" w14:textId="77777777" w:rsidR="00463A90" w:rsidRDefault="00463A90" w:rsidP="00FF033D">
            <w:pPr>
              <w:spacing w:after="120"/>
              <w:rPr>
                <w:rFonts w:ascii="Arial" w:hAnsi="Arial" w:cs="Arial"/>
                <w:sz w:val="14"/>
                <w:szCs w:val="14"/>
                <w:lang w:eastAsia="en-US"/>
              </w:rPr>
            </w:pPr>
          </w:p>
          <w:p w14:paraId="53CD3DB9" w14:textId="77777777" w:rsidR="00463A90" w:rsidRDefault="00463A90" w:rsidP="00FF033D">
            <w:pPr>
              <w:spacing w:after="120"/>
              <w:rPr>
                <w:rFonts w:ascii="Arial" w:hAnsi="Arial" w:cs="Arial"/>
                <w:sz w:val="14"/>
                <w:szCs w:val="14"/>
                <w:lang w:eastAsia="en-US"/>
              </w:rPr>
            </w:pPr>
          </w:p>
          <w:p w14:paraId="03C5D347"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74701F0" w14:textId="77777777" w:rsidR="00463A90" w:rsidRDefault="00463A90" w:rsidP="00FF033D">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5A224866" w14:textId="77777777" w:rsidR="00463A90" w:rsidRDefault="00463A90" w:rsidP="00FF033D">
            <w:pPr>
              <w:jc w:val="center"/>
              <w:rPr>
                <w:rFonts w:ascii="Arial" w:hAnsi="Arial" w:cs="Arial"/>
                <w:sz w:val="32"/>
                <w:lang w:eastAsia="en-US"/>
              </w:rPr>
            </w:pPr>
            <w:r>
              <w:rPr>
                <w:rFonts w:ascii="Arial" w:hAnsi="Arial" w:cs="Arial"/>
                <w:sz w:val="32"/>
                <w:lang w:eastAsia="en-US"/>
              </w:rPr>
              <w:t>0</w:t>
            </w:r>
          </w:p>
        </w:tc>
      </w:tr>
      <w:tr w:rsidR="00463A90" w14:paraId="7374FE50" w14:textId="77777777" w:rsidTr="00FF033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B074E1" w14:textId="77777777" w:rsidR="00463A90" w:rsidRDefault="00463A90" w:rsidP="00FF033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980E130" w14:textId="77777777" w:rsidR="00463A90" w:rsidRDefault="00463A90" w:rsidP="00FF033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4BB540" w14:textId="77777777" w:rsidR="00463A90" w:rsidRDefault="00463A90" w:rsidP="00FF033D">
            <w:pPr>
              <w:rPr>
                <w:rFonts w:ascii="Arial" w:hAnsi="Arial" w:cs="Arial"/>
                <w:sz w:val="32"/>
                <w:lang w:eastAsia="en-US"/>
              </w:rPr>
            </w:pPr>
          </w:p>
        </w:tc>
      </w:tr>
      <w:tr w:rsidR="00463A90" w14:paraId="44C81715" w14:textId="77777777" w:rsidTr="00FF033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A4D2764" w14:textId="77777777" w:rsidR="00463A90" w:rsidRDefault="00463A90" w:rsidP="00FF033D">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2CED17F2"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1EBC78FB" w14:textId="77777777" w:rsidR="00463A90" w:rsidRDefault="00463A90" w:rsidP="00FF033D">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79F566" w14:textId="77777777" w:rsidR="00463A90" w:rsidRDefault="00463A90" w:rsidP="00FF033D">
            <w:pPr>
              <w:jc w:val="center"/>
              <w:rPr>
                <w:rFonts w:ascii="Arial" w:hAnsi="Arial" w:cs="Arial"/>
                <w:sz w:val="32"/>
                <w:lang w:eastAsia="en-US"/>
              </w:rPr>
            </w:pPr>
          </w:p>
        </w:tc>
      </w:tr>
      <w:tr w:rsidR="00463A90" w14:paraId="6BA53F32" w14:textId="77777777" w:rsidTr="00FF033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B2A4FFA" w14:textId="77777777" w:rsidR="00463A90" w:rsidRDefault="00463A90" w:rsidP="00FF033D">
            <w:pPr>
              <w:spacing w:after="120"/>
              <w:rPr>
                <w:rFonts w:ascii="Arial" w:hAnsi="Arial" w:cs="Arial"/>
                <w:sz w:val="14"/>
                <w:szCs w:val="14"/>
                <w:lang w:eastAsia="en-US"/>
              </w:rPr>
            </w:pPr>
            <w:r>
              <w:rPr>
                <w:rFonts w:ascii="Arial" w:hAnsi="Arial" w:cs="Arial"/>
                <w:sz w:val="14"/>
                <w:szCs w:val="14"/>
                <w:lang w:eastAsia="en-US"/>
              </w:rPr>
              <w:t>Did not attend</w:t>
            </w:r>
          </w:p>
          <w:p w14:paraId="314B115F" w14:textId="77777777" w:rsidR="00463A90" w:rsidRDefault="00463A90" w:rsidP="00FF033D">
            <w:pPr>
              <w:spacing w:after="120"/>
              <w:rPr>
                <w:rFonts w:ascii="Arial" w:hAnsi="Arial" w:cs="Arial"/>
                <w:sz w:val="14"/>
                <w:szCs w:val="14"/>
                <w:lang w:eastAsia="en-US"/>
              </w:rPr>
            </w:pPr>
          </w:p>
          <w:p w14:paraId="27E64467"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7DAE38E" w14:textId="77777777" w:rsidR="00463A90" w:rsidRDefault="00463A90" w:rsidP="00FF033D">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3358AB02" w14:textId="77777777" w:rsidR="00463A90" w:rsidRDefault="00463A90" w:rsidP="00FF033D">
            <w:pPr>
              <w:jc w:val="center"/>
              <w:rPr>
                <w:rFonts w:ascii="Arial" w:hAnsi="Arial" w:cs="Arial"/>
                <w:sz w:val="32"/>
                <w:lang w:eastAsia="en-US"/>
              </w:rPr>
            </w:pPr>
            <w:r>
              <w:rPr>
                <w:rFonts w:ascii="Arial" w:hAnsi="Arial" w:cs="Arial"/>
                <w:sz w:val="32"/>
                <w:lang w:eastAsia="en-US"/>
              </w:rPr>
              <w:t>0</w:t>
            </w:r>
          </w:p>
        </w:tc>
      </w:tr>
      <w:tr w:rsidR="00463A90" w14:paraId="4EBE589A" w14:textId="77777777" w:rsidTr="00FF033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764857" w14:textId="77777777" w:rsidR="00463A90" w:rsidRDefault="00463A90" w:rsidP="00FF033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DC21016" w14:textId="77777777" w:rsidR="00463A90" w:rsidRDefault="00463A90" w:rsidP="00FF033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F01E12" w14:textId="77777777" w:rsidR="00463A90" w:rsidRDefault="00463A90" w:rsidP="00FF033D">
            <w:pPr>
              <w:rPr>
                <w:rFonts w:ascii="Arial" w:hAnsi="Arial" w:cs="Arial"/>
                <w:sz w:val="32"/>
                <w:lang w:eastAsia="en-US"/>
              </w:rPr>
            </w:pPr>
          </w:p>
        </w:tc>
      </w:tr>
      <w:tr w:rsidR="00463A90" w14:paraId="237596E2" w14:textId="77777777" w:rsidTr="00FF033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59F165" w14:textId="77777777" w:rsidR="00463A90" w:rsidRDefault="00463A90" w:rsidP="00FF033D">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508EADA5"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0CA879D2" w14:textId="77777777" w:rsidR="00463A90" w:rsidRDefault="00463A90" w:rsidP="00FF033D">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562FD4" w14:textId="77777777" w:rsidR="00463A90" w:rsidRDefault="00463A90" w:rsidP="00FF033D">
            <w:pPr>
              <w:jc w:val="center"/>
              <w:rPr>
                <w:rFonts w:ascii="Arial" w:hAnsi="Arial" w:cs="Arial"/>
                <w:sz w:val="32"/>
                <w:lang w:eastAsia="en-US"/>
              </w:rPr>
            </w:pPr>
          </w:p>
        </w:tc>
      </w:tr>
      <w:tr w:rsidR="00463A90" w14:paraId="09FED920" w14:textId="77777777" w:rsidTr="00FF033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12A1EC9" w14:textId="77777777" w:rsidR="00463A90" w:rsidRDefault="00463A90" w:rsidP="00FF033D">
            <w:pPr>
              <w:spacing w:after="120"/>
              <w:rPr>
                <w:rFonts w:ascii="Arial" w:hAnsi="Arial" w:cs="Arial"/>
                <w:sz w:val="14"/>
                <w:szCs w:val="14"/>
                <w:lang w:eastAsia="en-US"/>
              </w:rPr>
            </w:pPr>
          </w:p>
          <w:p w14:paraId="77EBF82E" w14:textId="77777777" w:rsidR="00463A90" w:rsidRDefault="00463A90" w:rsidP="00FF033D">
            <w:pPr>
              <w:spacing w:after="120"/>
              <w:rPr>
                <w:rFonts w:ascii="Arial" w:hAnsi="Arial" w:cs="Arial"/>
                <w:sz w:val="14"/>
                <w:szCs w:val="14"/>
                <w:lang w:eastAsia="en-US"/>
              </w:rPr>
            </w:pPr>
            <w:r w:rsidRPr="00463A90">
              <w:rPr>
                <w:rFonts w:ascii="Arial" w:hAnsi="Arial" w:cs="Arial"/>
                <w:sz w:val="14"/>
                <w:szCs w:val="14"/>
                <w:lang w:eastAsia="en-US"/>
              </w:rPr>
              <w:t>Did not attend</w:t>
            </w:r>
          </w:p>
          <w:p w14:paraId="329D03F5"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CADA299" w14:textId="77777777" w:rsidR="00463A90" w:rsidRDefault="00463A90" w:rsidP="00FF033D">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3C43A432" w14:textId="77777777" w:rsidR="00463A90" w:rsidRDefault="00463A90" w:rsidP="00FF033D">
            <w:pPr>
              <w:jc w:val="center"/>
              <w:rPr>
                <w:rFonts w:ascii="Arial" w:hAnsi="Arial" w:cs="Arial"/>
                <w:sz w:val="32"/>
                <w:lang w:eastAsia="en-US"/>
              </w:rPr>
            </w:pPr>
            <w:r>
              <w:rPr>
                <w:rFonts w:ascii="Arial" w:hAnsi="Arial" w:cs="Arial"/>
                <w:sz w:val="32"/>
                <w:lang w:eastAsia="en-US"/>
              </w:rPr>
              <w:t>0</w:t>
            </w:r>
          </w:p>
        </w:tc>
      </w:tr>
      <w:tr w:rsidR="00463A90" w14:paraId="6CB36186" w14:textId="77777777" w:rsidTr="00FF033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DC54A1" w14:textId="77777777" w:rsidR="00463A90" w:rsidRDefault="00463A90" w:rsidP="00FF033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6FA75A36" w14:textId="77777777" w:rsidR="00463A90" w:rsidRDefault="00463A90" w:rsidP="00FF033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3CAC87" w14:textId="77777777" w:rsidR="00463A90" w:rsidRDefault="00463A90" w:rsidP="00FF033D">
            <w:pPr>
              <w:rPr>
                <w:rFonts w:ascii="Arial" w:hAnsi="Arial" w:cs="Arial"/>
                <w:sz w:val="32"/>
                <w:lang w:eastAsia="en-US"/>
              </w:rPr>
            </w:pPr>
          </w:p>
        </w:tc>
      </w:tr>
      <w:tr w:rsidR="00463A90" w14:paraId="74F65FCF" w14:textId="77777777" w:rsidTr="00FF033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B15183" w14:textId="77777777" w:rsidR="00463A90" w:rsidRDefault="00463A90" w:rsidP="00FF033D">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0590D480"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2034F809" w14:textId="77777777" w:rsidR="00463A90" w:rsidRDefault="00463A90" w:rsidP="00FF033D">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1C3A54" w14:textId="77777777" w:rsidR="00463A90" w:rsidRDefault="00463A90" w:rsidP="00FF033D">
            <w:pPr>
              <w:jc w:val="center"/>
              <w:rPr>
                <w:rFonts w:ascii="Arial" w:hAnsi="Arial" w:cs="Arial"/>
                <w:sz w:val="32"/>
                <w:lang w:eastAsia="en-US"/>
              </w:rPr>
            </w:pPr>
          </w:p>
        </w:tc>
      </w:tr>
      <w:tr w:rsidR="00463A90" w14:paraId="015C632C" w14:textId="77777777" w:rsidTr="00FF033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AC68A5A" w14:textId="77777777" w:rsidR="00463A90" w:rsidRDefault="00463A90" w:rsidP="00FF033D">
            <w:pPr>
              <w:spacing w:after="120"/>
              <w:rPr>
                <w:rFonts w:ascii="Arial" w:hAnsi="Arial" w:cs="Arial"/>
                <w:sz w:val="14"/>
                <w:szCs w:val="14"/>
                <w:lang w:eastAsia="en-US"/>
              </w:rPr>
            </w:pPr>
          </w:p>
          <w:p w14:paraId="1DB665CE" w14:textId="77777777" w:rsidR="00463A90" w:rsidRDefault="00463A90" w:rsidP="00FF033D">
            <w:pPr>
              <w:spacing w:after="120"/>
              <w:rPr>
                <w:rFonts w:ascii="Arial" w:hAnsi="Arial" w:cs="Arial"/>
                <w:sz w:val="14"/>
                <w:szCs w:val="14"/>
                <w:lang w:eastAsia="en-US"/>
              </w:rPr>
            </w:pPr>
            <w:r w:rsidRPr="00463A90">
              <w:rPr>
                <w:rFonts w:ascii="Arial" w:hAnsi="Arial" w:cs="Arial"/>
                <w:sz w:val="14"/>
                <w:szCs w:val="14"/>
                <w:lang w:eastAsia="en-US"/>
              </w:rPr>
              <w:t>Did not attend</w:t>
            </w:r>
          </w:p>
          <w:p w14:paraId="796C51C5"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B89ECC6" w14:textId="77777777" w:rsidR="00463A90" w:rsidRDefault="00463A90" w:rsidP="00FF033D">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54D4BAA" w14:textId="77777777" w:rsidR="00463A90" w:rsidRDefault="00463A90" w:rsidP="00FF033D">
            <w:pPr>
              <w:jc w:val="center"/>
              <w:rPr>
                <w:rFonts w:ascii="Arial" w:hAnsi="Arial" w:cs="Arial"/>
                <w:sz w:val="32"/>
                <w:lang w:eastAsia="en-US"/>
              </w:rPr>
            </w:pPr>
            <w:r>
              <w:rPr>
                <w:rFonts w:ascii="Arial" w:hAnsi="Arial" w:cs="Arial"/>
                <w:sz w:val="32"/>
                <w:lang w:eastAsia="en-US"/>
              </w:rPr>
              <w:t>0</w:t>
            </w:r>
          </w:p>
        </w:tc>
      </w:tr>
      <w:tr w:rsidR="00463A90" w14:paraId="1186D040" w14:textId="77777777" w:rsidTr="00FF033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553B1E" w14:textId="77777777" w:rsidR="00463A90" w:rsidRDefault="00463A90" w:rsidP="00FF033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70C9C736" w14:textId="77777777" w:rsidR="00463A90" w:rsidRDefault="00463A90" w:rsidP="00FF033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EC5BB4" w14:textId="77777777" w:rsidR="00463A90" w:rsidRDefault="00463A90" w:rsidP="00FF033D">
            <w:pPr>
              <w:rPr>
                <w:rFonts w:ascii="Arial" w:hAnsi="Arial" w:cs="Arial"/>
                <w:sz w:val="32"/>
                <w:lang w:eastAsia="en-US"/>
              </w:rPr>
            </w:pPr>
          </w:p>
        </w:tc>
      </w:tr>
      <w:tr w:rsidR="00463A90" w14:paraId="72E069F8" w14:textId="77777777" w:rsidTr="00FF033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BEFE224" w14:textId="77777777" w:rsidR="00463A90" w:rsidRDefault="00463A90" w:rsidP="00FF033D">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3CC37670"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31A38E2A" w14:textId="77777777" w:rsidR="00463A90" w:rsidRDefault="00463A90" w:rsidP="00FF033D">
            <w:pPr>
              <w:jc w:val="center"/>
              <w:rPr>
                <w:rFonts w:ascii="Arial" w:hAnsi="Arial" w:cs="Arial"/>
                <w:sz w:val="32"/>
                <w:lang w:eastAsia="en-US"/>
              </w:rPr>
            </w:pPr>
            <w:r>
              <w:rPr>
                <w:rFonts w:ascii="Arial" w:hAnsi="Arial" w:cs="Arial"/>
                <w:sz w:val="32"/>
                <w:lang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91B52D" w14:textId="77777777" w:rsidR="00463A90" w:rsidRDefault="00463A90" w:rsidP="00FF033D">
            <w:pPr>
              <w:jc w:val="center"/>
              <w:rPr>
                <w:rFonts w:ascii="Arial" w:hAnsi="Arial" w:cs="Arial"/>
                <w:sz w:val="32"/>
                <w:lang w:eastAsia="en-US"/>
              </w:rPr>
            </w:pPr>
          </w:p>
        </w:tc>
      </w:tr>
      <w:tr w:rsidR="00463A90" w14:paraId="76A78CD2" w14:textId="77777777" w:rsidTr="00FF033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64E3B24" w14:textId="77777777" w:rsidR="00463A90" w:rsidRDefault="00463A90" w:rsidP="00FF033D">
            <w:pPr>
              <w:spacing w:after="120"/>
              <w:rPr>
                <w:rFonts w:ascii="Arial" w:hAnsi="Arial" w:cs="Arial"/>
                <w:sz w:val="14"/>
                <w:szCs w:val="14"/>
                <w:lang w:eastAsia="en-US"/>
              </w:rPr>
            </w:pPr>
          </w:p>
          <w:p w14:paraId="223FAB39" w14:textId="77777777" w:rsidR="00463A90" w:rsidRDefault="00463A90" w:rsidP="00FF033D">
            <w:pPr>
              <w:spacing w:after="120"/>
              <w:rPr>
                <w:rFonts w:ascii="Arial" w:hAnsi="Arial" w:cs="Arial"/>
                <w:sz w:val="14"/>
                <w:szCs w:val="14"/>
                <w:lang w:eastAsia="en-US"/>
              </w:rPr>
            </w:pPr>
            <w:r w:rsidRPr="00463A90">
              <w:rPr>
                <w:rFonts w:ascii="Arial" w:hAnsi="Arial" w:cs="Arial"/>
                <w:sz w:val="14"/>
                <w:szCs w:val="14"/>
                <w:lang w:eastAsia="en-US"/>
              </w:rPr>
              <w:t>Did not attend</w:t>
            </w:r>
          </w:p>
          <w:p w14:paraId="7F9866B2" w14:textId="77777777" w:rsidR="00463A90" w:rsidRDefault="00463A90" w:rsidP="00FF033D">
            <w:pPr>
              <w:spacing w:after="120"/>
              <w:rPr>
                <w:rFonts w:ascii="Arial" w:hAnsi="Arial" w:cs="Arial"/>
                <w:sz w:val="14"/>
                <w:szCs w:val="14"/>
                <w:lang w:eastAsia="en-US"/>
              </w:rPr>
            </w:pPr>
          </w:p>
          <w:p w14:paraId="14A8B553" w14:textId="77777777" w:rsidR="00463A90" w:rsidRDefault="00463A90" w:rsidP="00FF033D">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2740F1F8" w14:textId="77777777" w:rsidR="00463A90" w:rsidRDefault="00463A90" w:rsidP="00FF033D">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018F6F25" w14:textId="77777777" w:rsidR="00463A90" w:rsidRDefault="00463A90" w:rsidP="00FF033D">
            <w:pPr>
              <w:jc w:val="center"/>
              <w:rPr>
                <w:rFonts w:ascii="Arial" w:hAnsi="Arial" w:cs="Arial"/>
                <w:sz w:val="32"/>
                <w:lang w:eastAsia="en-US"/>
              </w:rPr>
            </w:pPr>
            <w:r>
              <w:rPr>
                <w:rFonts w:ascii="Arial" w:hAnsi="Arial" w:cs="Arial"/>
                <w:sz w:val="32"/>
                <w:lang w:eastAsia="en-US"/>
              </w:rPr>
              <w:t>0</w:t>
            </w:r>
          </w:p>
        </w:tc>
      </w:tr>
      <w:tr w:rsidR="00463A90" w14:paraId="395A7AA0" w14:textId="77777777" w:rsidTr="00FF033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D23ED7" w14:textId="77777777" w:rsidR="00463A90" w:rsidRDefault="00463A90" w:rsidP="00FF033D">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60C1885C" w14:textId="77777777" w:rsidR="00463A90" w:rsidRDefault="00463A90" w:rsidP="00FF033D">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990B7B" w14:textId="77777777" w:rsidR="00463A90" w:rsidRDefault="00463A90" w:rsidP="00FF033D">
            <w:pPr>
              <w:rPr>
                <w:rFonts w:ascii="Arial" w:hAnsi="Arial" w:cs="Arial"/>
                <w:sz w:val="32"/>
                <w:lang w:eastAsia="en-US"/>
              </w:rPr>
            </w:pPr>
          </w:p>
        </w:tc>
      </w:tr>
    </w:tbl>
    <w:p w14:paraId="5F1F193A" w14:textId="77777777" w:rsidR="00463A90" w:rsidRDefault="00463A90" w:rsidP="00463A90">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463A90" w14:paraId="4C99A9C5" w14:textId="77777777" w:rsidTr="00FF033D">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7179C63" w14:textId="77777777" w:rsidR="00463A90" w:rsidRDefault="00463A90" w:rsidP="00FF033D">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6FD76564" w14:textId="77777777" w:rsidR="00463A90" w:rsidRDefault="00463A90" w:rsidP="00FF033D">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3559AEF4" w14:textId="77777777" w:rsidR="00463A90" w:rsidRDefault="00463A90" w:rsidP="00FF033D">
            <w:pPr>
              <w:jc w:val="right"/>
              <w:rPr>
                <w:rFonts w:ascii="Arial" w:hAnsi="Arial" w:cs="Arial"/>
                <w:b/>
                <w:bCs/>
                <w:lang w:eastAsia="en-US"/>
              </w:rPr>
            </w:pPr>
            <w:r>
              <w:rPr>
                <w:rFonts w:ascii="Arial" w:hAnsi="Arial" w:cs="Arial"/>
                <w:b/>
                <w:bCs/>
                <w:lang w:eastAsia="en-US"/>
              </w:rPr>
              <w:t>0%</w:t>
            </w:r>
          </w:p>
        </w:tc>
      </w:tr>
      <w:tr w:rsidR="00463A90" w14:paraId="79924359" w14:textId="77777777" w:rsidTr="00FF033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E12D052" w14:textId="77777777" w:rsidR="00463A90" w:rsidRDefault="00463A90" w:rsidP="00FF033D">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2CEA6E3" w14:textId="77777777" w:rsidR="00463A90" w:rsidRDefault="00463A90" w:rsidP="00FF033D">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7CE54F24" w14:textId="77777777" w:rsidR="00463A90" w:rsidRDefault="00463A90" w:rsidP="00FF033D">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41A21E0" w14:textId="77777777" w:rsidR="00463A90" w:rsidRDefault="00463A90" w:rsidP="00FF033D">
            <w:pPr>
              <w:rPr>
                <w:rFonts w:ascii="Arial" w:hAnsi="Arial" w:cs="Arial"/>
                <w:b/>
                <w:bCs/>
                <w:lang w:eastAsia="en-US"/>
              </w:rPr>
            </w:pPr>
          </w:p>
        </w:tc>
      </w:tr>
      <w:tr w:rsidR="00463A90" w14:paraId="0B274841" w14:textId="77777777" w:rsidTr="00FF033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B2E9747" w14:textId="77777777" w:rsidR="00463A90" w:rsidRDefault="00463A90" w:rsidP="00FF033D">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56E7900" w14:textId="77777777" w:rsidR="00463A90" w:rsidRDefault="00463A90" w:rsidP="00FF033D">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3A24D8BB" w14:textId="77777777" w:rsidR="00463A90" w:rsidRDefault="00463A90" w:rsidP="00FF033D">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29B4EB5" w14:textId="77777777" w:rsidR="00463A90" w:rsidRDefault="00463A90" w:rsidP="00FF033D">
            <w:pPr>
              <w:rPr>
                <w:rFonts w:ascii="Arial" w:hAnsi="Arial" w:cs="Arial"/>
                <w:b/>
                <w:bCs/>
                <w:lang w:eastAsia="en-US"/>
              </w:rPr>
            </w:pPr>
          </w:p>
        </w:tc>
      </w:tr>
    </w:tbl>
    <w:p w14:paraId="7D0B9890" w14:textId="77777777" w:rsidR="00463A90" w:rsidRDefault="00463A90" w:rsidP="00463A90">
      <w:pPr>
        <w:rPr>
          <w:rFonts w:ascii="Arial" w:hAnsi="Arial" w:cs="Arial"/>
        </w:rPr>
      </w:pPr>
    </w:p>
    <w:p w14:paraId="40E8B9EF" w14:textId="77777777" w:rsidR="00463A90" w:rsidRDefault="00463A90" w:rsidP="00463A90">
      <w:pPr>
        <w:rPr>
          <w:rFonts w:ascii="Arial" w:hAnsi="Arial" w:cs="Arial"/>
          <w:vanish/>
        </w:rPr>
        <w:sectPr w:rsidR="00463A90">
          <w:type w:val="continuous"/>
          <w:pgSz w:w="11894" w:h="16834"/>
          <w:pgMar w:top="720" w:right="720" w:bottom="720" w:left="720" w:header="706" w:footer="706" w:gutter="0"/>
          <w:paperSrc w:first="1" w:other="1"/>
          <w:cols w:space="720"/>
        </w:sectPr>
      </w:pPr>
    </w:p>
    <w:p w14:paraId="3B31D5C6" w14:textId="77777777" w:rsidR="00463A90" w:rsidRDefault="00463A90" w:rsidP="00463A90">
      <w:pPr>
        <w:rPr>
          <w:rFonts w:ascii="Arial" w:hAnsi="Arial" w:cs="Arial"/>
          <w:vanish/>
        </w:rPr>
        <w:sectPr w:rsidR="00463A90">
          <w:type w:val="continuous"/>
          <w:pgSz w:w="11894" w:h="16834"/>
          <w:pgMar w:top="720" w:right="720" w:bottom="720" w:left="720" w:header="706" w:footer="706" w:gutter="0"/>
          <w:paperSrc w:first="1" w:other="1"/>
          <w:cols w:space="720"/>
        </w:sectPr>
      </w:pPr>
    </w:p>
    <w:p w14:paraId="01E2DF81" w14:textId="77777777" w:rsidR="00463A90" w:rsidRDefault="00463A90" w:rsidP="00463A90">
      <w:pPr>
        <w:rPr>
          <w:rFonts w:ascii="Arial" w:hAnsi="Arial" w:cs="Arial"/>
          <w:vanish/>
        </w:rPr>
        <w:sectPr w:rsidR="00463A90">
          <w:type w:val="continuous"/>
          <w:pgSz w:w="11894" w:h="16834"/>
          <w:pgMar w:top="720" w:right="720" w:bottom="720" w:left="720" w:header="706" w:footer="706" w:gutter="0"/>
          <w:paperSrc w:first="1" w:other="1"/>
          <w:cols w:space="720"/>
        </w:sectPr>
      </w:pPr>
    </w:p>
    <w:p w14:paraId="77A511C8" w14:textId="77777777" w:rsidR="00463A90" w:rsidRDefault="00463A90" w:rsidP="00463A90">
      <w:pPr>
        <w:rPr>
          <w:rFonts w:ascii="Arial" w:hAnsi="Arial" w:cs="Arial"/>
          <w:vanish/>
        </w:rPr>
        <w:sectPr w:rsidR="00463A90">
          <w:pgSz w:w="16834" w:h="11894" w:orient="landscape"/>
          <w:pgMar w:top="720" w:right="720" w:bottom="720" w:left="720" w:header="706" w:footer="706" w:gutter="0"/>
          <w:paperSrc w:first="1" w:other="1"/>
          <w:cols w:space="720"/>
        </w:sectPr>
      </w:pPr>
    </w:p>
    <w:p w14:paraId="12A80F29" w14:textId="77777777" w:rsidR="00463A90" w:rsidRDefault="00463A90" w:rsidP="00463A90">
      <w:pPr>
        <w:rPr>
          <w:rFonts w:ascii="Arial" w:hAnsi="Arial" w:cs="Arial"/>
          <w:vanish/>
        </w:rPr>
      </w:pPr>
    </w:p>
    <w:p w14:paraId="545A58DB" w14:textId="77777777" w:rsidR="00463A90" w:rsidRDefault="00463A90" w:rsidP="00463A90">
      <w:pPr>
        <w:pStyle w:val="NormalWeb"/>
        <w:rPr>
          <w:rFonts w:ascii="Arial" w:hAnsi="Arial" w:cs="Arial"/>
          <w:color w:val="303B44"/>
          <w:sz w:val="22"/>
          <w:szCs w:val="22"/>
        </w:rPr>
      </w:pPr>
    </w:p>
    <w:p w14:paraId="290FB5E8" w14:textId="77777777" w:rsidR="00463A90" w:rsidRDefault="00463A90" w:rsidP="00463A90">
      <w:pPr>
        <w:rPr>
          <w:rFonts w:ascii="Arial" w:hAnsi="Arial" w:cs="Arial"/>
        </w:rPr>
      </w:pPr>
      <w:r>
        <w:rPr>
          <w:rFonts w:ascii="Arial" w:hAnsi="Arial" w:cs="Arial"/>
        </w:rPr>
        <w:br w:type="page"/>
      </w:r>
    </w:p>
    <w:p w14:paraId="1D0AD689" w14:textId="43D51532" w:rsidR="00B41A90" w:rsidRDefault="00B41A90">
      <w:pPr>
        <w:rPr>
          <w:rFonts w:ascii="Arial" w:hAnsi="Arial" w:cs="Arial"/>
        </w:rPr>
      </w:pPr>
      <w:r>
        <w:rPr>
          <w:rFonts w:ascii="Arial" w:hAnsi="Arial" w:cs="Arial"/>
        </w:rPr>
        <w:lastRenderedPageBreak/>
        <w:br w:type="page"/>
      </w:r>
    </w:p>
    <w:p w14:paraId="609AE751" w14:textId="77777777" w:rsidR="00B41A90" w:rsidRDefault="00B41A90" w:rsidP="000B1C0B">
      <w:pPr>
        <w:rPr>
          <w:rFonts w:ascii="Arial" w:hAnsi="Arial" w:cs="Arial"/>
          <w:vanish/>
        </w:rPr>
        <w:sectPr w:rsidR="00B41A90">
          <w:type w:val="continuous"/>
          <w:pgSz w:w="11894" w:h="16834"/>
          <w:pgMar w:top="720" w:right="720" w:bottom="720" w:left="720" w:header="706" w:footer="706" w:gutter="0"/>
          <w:paperSrc w:first="1" w:other="1"/>
          <w:cols w:space="720"/>
        </w:sectPr>
      </w:pPr>
    </w:p>
    <w:p w14:paraId="0CE2EE05" w14:textId="77777777" w:rsidR="000B1C0B" w:rsidRDefault="000B1C0B" w:rsidP="000B1C0B">
      <w:pPr>
        <w:rPr>
          <w:rFonts w:ascii="Arial" w:hAnsi="Arial" w:cs="Arial"/>
          <w:vanish/>
        </w:rPr>
        <w:sectPr w:rsidR="000B1C0B">
          <w:type w:val="continuous"/>
          <w:pgSz w:w="11894" w:h="16834"/>
          <w:pgMar w:top="720" w:right="720" w:bottom="720" w:left="720" w:header="706" w:footer="706" w:gutter="0"/>
          <w:paperSrc w:first="1" w:other="1"/>
          <w:cols w:space="720"/>
        </w:sectPr>
      </w:pPr>
    </w:p>
    <w:p w14:paraId="0594D043" w14:textId="77777777" w:rsidR="00A54229" w:rsidRDefault="00A54229" w:rsidP="00A54229">
      <w:pPr>
        <w:rPr>
          <w:rFonts w:ascii="Arial" w:hAnsi="Arial" w:cs="Arial"/>
          <w:vanish/>
        </w:rPr>
        <w:sectPr w:rsidR="00A54229">
          <w:type w:val="continuous"/>
          <w:pgSz w:w="11894" w:h="16834"/>
          <w:pgMar w:top="720" w:right="720" w:bottom="720" w:left="720" w:header="706" w:footer="706" w:gutter="0"/>
          <w:paperSrc w:first="1" w:other="1"/>
          <w:cols w:space="720"/>
        </w:sectPr>
      </w:pPr>
    </w:p>
    <w:p w14:paraId="39063ADC" w14:textId="77777777" w:rsidR="00A54229" w:rsidRDefault="00A54229" w:rsidP="00A54229">
      <w:pPr>
        <w:rPr>
          <w:rFonts w:ascii="Arial" w:hAnsi="Arial" w:cs="Arial"/>
          <w:vanish/>
        </w:rPr>
        <w:sectPr w:rsidR="00A54229">
          <w:pgSz w:w="16834" w:h="11894" w:orient="landscape"/>
          <w:pgMar w:top="720" w:right="720" w:bottom="720" w:left="720" w:header="706" w:footer="706" w:gutter="0"/>
          <w:paperSrc w:first="1" w:other="1"/>
          <w:cols w:space="720"/>
        </w:sectPr>
      </w:pPr>
    </w:p>
    <w:p w14:paraId="3F0CDD51" w14:textId="77777777" w:rsidR="00A54229" w:rsidRDefault="00A54229" w:rsidP="00A54229">
      <w:pPr>
        <w:rPr>
          <w:rFonts w:ascii="Arial" w:hAnsi="Arial" w:cs="Arial"/>
          <w:vanish/>
        </w:rPr>
      </w:pPr>
    </w:p>
    <w:p w14:paraId="6B934CA2" w14:textId="77777777" w:rsidR="00A54229" w:rsidRDefault="00A54229" w:rsidP="00A54229">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0444"/>
      </w:tblGrid>
      <w:tr w:rsidR="00A54229" w14:paraId="6574150B" w14:textId="77777777" w:rsidTr="00A54229">
        <w:tc>
          <w:tcPr>
            <w:tcW w:w="1385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0CEFC563" w14:textId="77777777" w:rsidR="00A54229" w:rsidRDefault="00A54229">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31583C09" w14:textId="77777777" w:rsidR="00A54229" w:rsidRDefault="00A54229" w:rsidP="00A5422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A54229" w14:paraId="2FC67936" w14:textId="77777777" w:rsidTr="00A54229">
        <w:tc>
          <w:tcPr>
            <w:tcW w:w="1394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103F479" w14:textId="77777777" w:rsidR="00A54229" w:rsidRDefault="00A54229">
            <w:pPr>
              <w:rPr>
                <w:rFonts w:ascii="Arial" w:hAnsi="Arial" w:cs="Arial"/>
                <w:b/>
              </w:rPr>
            </w:pPr>
            <w:r>
              <w:rPr>
                <w:rFonts w:ascii="Arial" w:hAnsi="Arial" w:cs="Arial"/>
                <w:b/>
              </w:rPr>
              <w:t>Level 4</w:t>
            </w:r>
          </w:p>
        </w:tc>
      </w:tr>
      <w:tr w:rsidR="00A54229" w14:paraId="5A4E9A5A" w14:textId="77777777" w:rsidTr="00A54229">
        <w:tc>
          <w:tcPr>
            <w:tcW w:w="1394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C24C962" w14:textId="77777777" w:rsidR="00A54229" w:rsidRDefault="00A54229">
            <w:pPr>
              <w:rPr>
                <w:rFonts w:ascii="Arial" w:eastAsia="Arial" w:hAnsi="Arial" w:cs="Arial"/>
                <w:spacing w:val="-1"/>
              </w:rPr>
            </w:pPr>
            <w:r>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4846250" w14:textId="77777777" w:rsidR="00A54229" w:rsidRDefault="00A54229" w:rsidP="00A5422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54229" w14:paraId="2987B9AF" w14:textId="77777777" w:rsidTr="00A54229">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35BC54F4" w14:textId="77777777" w:rsidR="00A54229" w:rsidRDefault="00A54229">
            <w:pPr>
              <w:rPr>
                <w:rFonts w:ascii="Arial" w:hAnsi="Arial" w:cs="Arial"/>
                <w:sz w:val="18"/>
                <w:szCs w:val="18"/>
              </w:rPr>
            </w:pPr>
            <w:r>
              <w:rPr>
                <w:rFonts w:ascii="Arial" w:hAnsi="Arial" w:cs="Arial"/>
                <w:b/>
                <w:sz w:val="18"/>
                <w:szCs w:val="18"/>
              </w:rPr>
              <w:t>Level 4</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1513EFD5" w14:textId="77777777" w:rsidR="00A54229" w:rsidRDefault="00A54229">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38E47407" w14:textId="77777777" w:rsidR="00A54229" w:rsidRDefault="00A54229">
            <w:pPr>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F440C7B" w14:textId="77777777" w:rsidR="00A54229" w:rsidRDefault="00A54229">
            <w:pPr>
              <w:jc w:val="center"/>
              <w:rPr>
                <w:rFonts w:ascii="Arial" w:hAnsi="Arial" w:cs="Arial"/>
                <w:b/>
                <w:sz w:val="18"/>
                <w:szCs w:val="18"/>
              </w:rPr>
            </w:pPr>
            <w:r>
              <w:rPr>
                <w:rFonts w:ascii="Arial" w:hAnsi="Arial" w:cs="Arial"/>
                <w:b/>
                <w:sz w:val="18"/>
                <w:szCs w:val="18"/>
              </w:rPr>
              <w:t>SATISFACTORY</w:t>
            </w:r>
          </w:p>
          <w:p w14:paraId="609F9FA7" w14:textId="77777777" w:rsidR="00A54229" w:rsidRDefault="00A54229">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66BCA2C1" w14:textId="77777777" w:rsidR="00A54229" w:rsidRDefault="00A54229">
            <w:pPr>
              <w:jc w:val="center"/>
              <w:rPr>
                <w:rFonts w:ascii="Arial" w:hAnsi="Arial" w:cs="Arial"/>
                <w:b/>
                <w:sz w:val="18"/>
                <w:szCs w:val="18"/>
              </w:rPr>
            </w:pPr>
            <w:r>
              <w:rPr>
                <w:rFonts w:ascii="Arial" w:hAnsi="Arial" w:cs="Arial"/>
                <w:b/>
                <w:sz w:val="18"/>
                <w:szCs w:val="18"/>
              </w:rPr>
              <w:t>GOOD</w:t>
            </w:r>
          </w:p>
          <w:p w14:paraId="6DBCC530" w14:textId="77777777" w:rsidR="00A54229" w:rsidRDefault="00A54229">
            <w:pPr>
              <w:jc w:val="center"/>
              <w:rPr>
                <w:rFonts w:ascii="Arial" w:hAnsi="Arial" w:cs="Arial"/>
                <w:b/>
                <w:sz w:val="18"/>
                <w:szCs w:val="18"/>
              </w:rPr>
            </w:pPr>
            <w:r>
              <w:rPr>
                <w:rFonts w:ascii="Arial" w:hAnsi="Arial" w:cs="Arial"/>
                <w:b/>
                <w:sz w:val="18"/>
                <w:szCs w:val="18"/>
              </w:rPr>
              <w:t>(2.2 / Pass)</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7DE5C509" w14:textId="77777777" w:rsidR="00A54229" w:rsidRDefault="00A54229">
            <w:pPr>
              <w:jc w:val="center"/>
              <w:rPr>
                <w:rFonts w:ascii="Arial" w:hAnsi="Arial" w:cs="Arial"/>
                <w:b/>
                <w:sz w:val="18"/>
                <w:szCs w:val="18"/>
              </w:rPr>
            </w:pPr>
            <w:r>
              <w:rPr>
                <w:rFonts w:ascii="Arial" w:hAnsi="Arial" w:cs="Arial"/>
                <w:b/>
                <w:sz w:val="18"/>
                <w:szCs w:val="18"/>
              </w:rPr>
              <w:t>VERY GOOD</w:t>
            </w:r>
          </w:p>
          <w:p w14:paraId="72C4DB2F" w14:textId="77777777" w:rsidR="00A54229" w:rsidRDefault="00A54229">
            <w:pPr>
              <w:jc w:val="center"/>
              <w:rPr>
                <w:rFonts w:ascii="Arial" w:hAnsi="Arial" w:cs="Arial"/>
                <w:b/>
                <w:sz w:val="18"/>
                <w:szCs w:val="18"/>
              </w:rPr>
            </w:pPr>
            <w:r>
              <w:rPr>
                <w:rFonts w:ascii="Arial" w:hAnsi="Arial" w:cs="Arial"/>
                <w:b/>
                <w:sz w:val="18"/>
                <w:szCs w:val="18"/>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5199017" w14:textId="77777777" w:rsidR="00A54229" w:rsidRDefault="00A54229">
            <w:pPr>
              <w:jc w:val="center"/>
              <w:rPr>
                <w:rFonts w:ascii="Arial" w:hAnsi="Arial" w:cs="Arial"/>
                <w:b/>
                <w:sz w:val="18"/>
                <w:szCs w:val="18"/>
              </w:rPr>
            </w:pPr>
            <w:r>
              <w:rPr>
                <w:rFonts w:ascii="Arial" w:hAnsi="Arial" w:cs="Arial"/>
                <w:b/>
                <w:sz w:val="18"/>
                <w:szCs w:val="18"/>
              </w:rPr>
              <w:t>EXCELLENT</w:t>
            </w:r>
          </w:p>
          <w:p w14:paraId="40B97921" w14:textId="77777777" w:rsidR="00A54229" w:rsidRDefault="00A54229">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668B85D" w14:textId="77777777" w:rsidR="00A54229" w:rsidRDefault="00A54229">
            <w:pPr>
              <w:jc w:val="center"/>
              <w:rPr>
                <w:rFonts w:ascii="Arial" w:hAnsi="Arial" w:cs="Arial"/>
                <w:b/>
                <w:sz w:val="18"/>
                <w:szCs w:val="18"/>
              </w:rPr>
            </w:pPr>
            <w:r>
              <w:rPr>
                <w:rFonts w:ascii="Arial" w:hAnsi="Arial" w:cs="Arial"/>
                <w:b/>
                <w:sz w:val="18"/>
                <w:szCs w:val="18"/>
              </w:rPr>
              <w:t>EXCEPTIONAL</w:t>
            </w:r>
          </w:p>
          <w:p w14:paraId="1A75854E" w14:textId="77777777" w:rsidR="00A54229" w:rsidRDefault="00A54229">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A54229" w14:paraId="547EE902" w14:textId="77777777" w:rsidTr="00A54229">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56EB38D4" w14:textId="77777777" w:rsidR="00A54229" w:rsidRDefault="00A54229">
            <w:pPr>
              <w:ind w:left="171"/>
              <w:rPr>
                <w:rFonts w:ascii="Arial" w:hAnsi="Arial" w:cs="Arial"/>
                <w:sz w:val="18"/>
                <w:szCs w:val="18"/>
              </w:rPr>
            </w:pPr>
            <w:r>
              <w:rPr>
                <w:rFonts w:ascii="Arial" w:eastAsia="Arial" w:hAnsi="Arial" w:cs="Arial"/>
                <w:b/>
                <w:bC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18EFF715" w14:textId="77777777" w:rsidR="00A54229" w:rsidRDefault="00A54229">
            <w:pPr>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48E6A0D8" w14:textId="77777777" w:rsidR="00A54229" w:rsidRDefault="00A54229">
            <w:pPr>
              <w:jc w:val="center"/>
              <w:rPr>
                <w:rFonts w:ascii="Arial" w:hAnsi="Arial" w:cs="Arial"/>
                <w:b/>
                <w:sz w:val="18"/>
                <w:szCs w:val="18"/>
              </w:rPr>
            </w:pPr>
            <w:r>
              <w:rPr>
                <w:rFonts w:ascii="Arial" w:hAnsi="Arial" w:cs="Arial"/>
                <w:b/>
                <w:sz w:val="18"/>
                <w:szCs w:val="18"/>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52B54B7F" w14:textId="77777777" w:rsidR="00A54229" w:rsidRDefault="00A54229">
            <w:pPr>
              <w:jc w:val="center"/>
              <w:rPr>
                <w:rFonts w:ascii="Arial" w:hAnsi="Arial" w:cs="Arial"/>
                <w:b/>
                <w:sz w:val="18"/>
                <w:szCs w:val="18"/>
              </w:rPr>
            </w:pPr>
            <w:r>
              <w:rPr>
                <w:rFonts w:ascii="Arial" w:hAnsi="Arial" w:cs="Arial"/>
                <w:b/>
                <w:sz w:val="18"/>
                <w:szCs w:val="18"/>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101E167D" w14:textId="77777777" w:rsidR="00A54229" w:rsidRDefault="00A54229">
            <w:pPr>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6D517A98" w14:textId="77777777" w:rsidR="00A54229" w:rsidRDefault="00A54229">
            <w:pPr>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14:paraId="69D91A78" w14:textId="77777777" w:rsidR="00A54229" w:rsidRDefault="00A54229">
            <w:pPr>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48D9542C" w14:textId="77777777" w:rsidR="00A54229" w:rsidRDefault="00A54229">
            <w:pPr>
              <w:jc w:val="center"/>
              <w:rPr>
                <w:rFonts w:ascii="Arial" w:hAnsi="Arial" w:cs="Arial"/>
                <w:b/>
                <w:sz w:val="18"/>
                <w:szCs w:val="18"/>
              </w:rPr>
            </w:pPr>
            <w:r>
              <w:rPr>
                <w:rFonts w:ascii="Arial" w:hAnsi="Arial" w:cs="Arial"/>
                <w:b/>
                <w:sz w:val="18"/>
                <w:szCs w:val="18"/>
              </w:rPr>
              <w:t>85-100%</w:t>
            </w:r>
          </w:p>
        </w:tc>
      </w:tr>
      <w:tr w:rsidR="00A54229" w14:paraId="138F1140"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3BDE771" w14:textId="77777777" w:rsidR="00A54229" w:rsidRDefault="00A5422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47649B3D" w14:textId="77777777" w:rsidR="00A54229" w:rsidRDefault="00A54229">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79A44E0C" w14:textId="77777777" w:rsidR="00A54229" w:rsidRDefault="00A54229">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2F5308DD" w14:textId="77777777" w:rsidR="00A54229" w:rsidRDefault="00A54229">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F87CC58" w14:textId="77777777" w:rsidR="00A54229" w:rsidRDefault="00A54229">
            <w:pPr>
              <w:rPr>
                <w:rFonts w:ascii="Arial" w:hAnsi="Arial" w:cs="Arial"/>
              </w:rPr>
            </w:pPr>
            <w:r>
              <w:rPr>
                <w:rFonts w:ascii="Arial" w:hAnsi="Arial" w:cs="Arial"/>
              </w:rPr>
              <w:t>Views and findings mostly unsupported and non-authoritative.</w:t>
            </w:r>
          </w:p>
          <w:p w14:paraId="37B71F71" w14:textId="77777777" w:rsidR="00A54229" w:rsidRDefault="00A54229">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073DF2DE" w14:textId="77777777" w:rsidR="00A54229" w:rsidRDefault="00A54229">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6E9AE6B1" w14:textId="77777777" w:rsidR="00A54229" w:rsidRDefault="00A54229">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14:paraId="47910F68" w14:textId="77777777" w:rsidR="00A54229" w:rsidRDefault="00A54229">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2308F368" w14:textId="77777777" w:rsidR="00A54229" w:rsidRDefault="00A54229">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96EA277" w14:textId="77777777" w:rsidR="00A54229" w:rsidRDefault="00A54229">
            <w:pPr>
              <w:rPr>
                <w:rFonts w:ascii="Arial" w:hAnsi="Arial" w:cs="Arial"/>
              </w:rPr>
            </w:pPr>
            <w:r>
              <w:rPr>
                <w:rFonts w:ascii="Arial" w:hAnsi="Arial" w:cs="Arial"/>
              </w:rPr>
              <w:t>Engagement with a wide range of literature, including sources retrieved independently.</w:t>
            </w:r>
          </w:p>
          <w:p w14:paraId="145B863A" w14:textId="77777777" w:rsidR="00A54229" w:rsidRDefault="00A54229">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16390E21" w14:textId="77777777" w:rsidR="00A54229" w:rsidRDefault="00A54229">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25DFBE2A" w14:textId="77777777" w:rsidR="00A54229" w:rsidRDefault="00A54229">
            <w:pPr>
              <w:rPr>
                <w:rFonts w:ascii="Arial" w:hAnsi="Arial" w:cs="Arial"/>
              </w:rPr>
            </w:pPr>
            <w:r>
              <w:rPr>
                <w:rFonts w:ascii="Arial" w:hAnsi="Arial" w:cs="Arial"/>
              </w:rPr>
              <w:t>Exceptional engagement with an extensive range of relevant and credible literature. High-level referencing skills consistently applied.</w:t>
            </w:r>
          </w:p>
        </w:tc>
      </w:tr>
      <w:tr w:rsidR="00A54229" w14:paraId="6F9FEAC5"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2957C5E" w14:textId="77777777" w:rsidR="00A54229" w:rsidRDefault="00A54229">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hideMark/>
          </w:tcPr>
          <w:p w14:paraId="6BD12439" w14:textId="77777777" w:rsidR="00A54229" w:rsidRDefault="00A54229">
            <w:pPr>
              <w:spacing w:after="120"/>
              <w:rPr>
                <w:rFonts w:ascii="Arial" w:hAnsi="Arial" w:cs="Arial"/>
              </w:rPr>
            </w:pPr>
            <w:r>
              <w:rPr>
                <w:rFonts w:ascii="Arial" w:hAnsi="Arial" w:cs="Arial"/>
              </w:rPr>
              <w:t xml:space="preserve">Major gaps in knowledge and understanding of the basic underlying concepts and principles of the subject </w:t>
            </w:r>
            <w:r>
              <w:rPr>
                <w:rFonts w:ascii="Arial" w:hAnsi="Arial" w:cs="Arial"/>
              </w:rPr>
              <w:lastRenderedPageBreak/>
              <w:t xml:space="preserve">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14:paraId="51678522" w14:textId="77777777" w:rsidR="00A54229" w:rsidRDefault="00A54229">
            <w:pPr>
              <w:spacing w:after="120"/>
              <w:rPr>
                <w:rFonts w:ascii="Arial" w:hAnsi="Arial" w:cs="Arial"/>
              </w:rPr>
            </w:pPr>
            <w:r>
              <w:rPr>
                <w:rFonts w:ascii="Arial" w:hAnsi="Arial" w:cs="Arial"/>
              </w:rPr>
              <w:lastRenderedPageBreak/>
              <w:t>Gaps in knowledge</w:t>
            </w:r>
            <w:r>
              <w:t xml:space="preserve"> of </w:t>
            </w:r>
            <w:r>
              <w:rPr>
                <w:rFonts w:ascii="Arial" w:hAnsi="Arial" w:cs="Arial"/>
              </w:rPr>
              <w:t>the basic underlying concepts and principles, with flawed or superficial understandin</w:t>
            </w:r>
            <w:r>
              <w:rPr>
                <w:rFonts w:ascii="Arial" w:hAnsi="Arial" w:cs="Arial"/>
              </w:rPr>
              <w:lastRenderedPageBreak/>
              <w:t xml:space="preserve">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14:paraId="0B6B4EE2" w14:textId="77777777" w:rsidR="00A54229" w:rsidRDefault="00A54229">
            <w:pPr>
              <w:spacing w:after="120"/>
              <w:rPr>
                <w:rFonts w:ascii="Arial" w:hAnsi="Arial" w:cs="Arial"/>
              </w:rPr>
            </w:pPr>
            <w:r>
              <w:rPr>
                <w:rFonts w:ascii="Arial" w:hAnsi="Arial" w:cs="Arial"/>
              </w:rPr>
              <w:lastRenderedPageBreak/>
              <w:t xml:space="preserve">Limited knowledge and understanding of the basic underlying concepts and principles within the </w:t>
            </w:r>
            <w:r>
              <w:rPr>
                <w:rFonts w:ascii="Arial" w:hAnsi="Arial" w:cs="Arial"/>
              </w:rPr>
              <w:lastRenderedPageBreak/>
              <w:t xml:space="preserve">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14:paraId="2EBDEC4D" w14:textId="77777777" w:rsidR="00A54229" w:rsidRDefault="00A54229">
            <w:pPr>
              <w:spacing w:after="120"/>
              <w:rPr>
                <w:rFonts w:ascii="Arial" w:hAnsi="Arial" w:cs="Arial"/>
              </w:rPr>
            </w:pPr>
            <w:r>
              <w:rPr>
                <w:rFonts w:ascii="Arial" w:hAnsi="Arial" w:cs="Arial"/>
              </w:rPr>
              <w:lastRenderedPageBreak/>
              <w:t xml:space="preserve">Knowledge of the basic underlying concepts and principles is accurate with a good understanding of the field </w:t>
            </w:r>
            <w:r>
              <w:rPr>
                <w:rFonts w:ascii="Arial" w:hAnsi="Arial" w:cs="Arial"/>
              </w:rPr>
              <w:lastRenderedPageBreak/>
              <w:t>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14:paraId="471F024A" w14:textId="77777777" w:rsidR="00A54229" w:rsidRDefault="00A54229">
            <w:pPr>
              <w:spacing w:after="120"/>
              <w:rPr>
                <w:rFonts w:ascii="Arial" w:hAnsi="Arial" w:cs="Arial"/>
              </w:rPr>
            </w:pPr>
            <w:r>
              <w:rPr>
                <w:rFonts w:ascii="Arial" w:hAnsi="Arial" w:cs="Arial"/>
              </w:rPr>
              <w:lastRenderedPageBreak/>
              <w:t xml:space="preserve">Competent knowledge of the basic underlying concepts and principles.  Exhibits very good </w:t>
            </w:r>
            <w:r>
              <w:rPr>
                <w:rFonts w:ascii="Arial" w:hAnsi="Arial" w:cs="Arial"/>
              </w:rPr>
              <w:lastRenderedPageBreak/>
              <w:t xml:space="preserve">understanding. </w:t>
            </w:r>
          </w:p>
        </w:tc>
        <w:tc>
          <w:tcPr>
            <w:tcW w:w="1736" w:type="dxa"/>
            <w:tcBorders>
              <w:top w:val="single" w:sz="4" w:space="0" w:color="auto"/>
              <w:left w:val="dashed" w:sz="4" w:space="0" w:color="auto"/>
              <w:bottom w:val="single" w:sz="4" w:space="0" w:color="auto"/>
              <w:right w:val="dashed" w:sz="4" w:space="0" w:color="auto"/>
            </w:tcBorders>
            <w:hideMark/>
          </w:tcPr>
          <w:p w14:paraId="0BA7B331" w14:textId="77777777" w:rsidR="00A54229" w:rsidRDefault="00A54229">
            <w:pPr>
              <w:spacing w:after="120"/>
              <w:rPr>
                <w:rFonts w:ascii="Arial" w:hAnsi="Arial" w:cs="Arial"/>
              </w:rPr>
            </w:pPr>
            <w:r>
              <w:rPr>
                <w:rFonts w:ascii="Arial" w:hAnsi="Arial" w:cs="Arial"/>
              </w:rPr>
              <w:lastRenderedPageBreak/>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hideMark/>
          </w:tcPr>
          <w:p w14:paraId="3B921E44" w14:textId="77777777" w:rsidR="00A54229" w:rsidRDefault="00A54229">
            <w:pPr>
              <w:spacing w:after="120"/>
              <w:rPr>
                <w:rFonts w:ascii="Arial" w:hAnsi="Arial" w:cs="Arial"/>
              </w:rPr>
            </w:pPr>
            <w:r>
              <w:rPr>
                <w:rFonts w:ascii="Arial" w:hAnsi="Arial" w:cs="Arial"/>
              </w:rPr>
              <w:t>Exceptional, detailed knowledge and understanding of the basic underlying concepts and principles</w:t>
            </w:r>
          </w:p>
        </w:tc>
      </w:tr>
      <w:tr w:rsidR="00A54229" w14:paraId="0279BE6C"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64FE8020" w14:textId="77777777" w:rsidR="00A54229" w:rsidRDefault="00A54229">
            <w:pPr>
              <w:spacing w:before="34" w:line="237"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862F82" w14:textId="77777777" w:rsidR="00A54229" w:rsidRDefault="00A54229">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40D94693" w14:textId="77777777" w:rsidR="00A54229" w:rsidRDefault="00A54229">
            <w:pPr>
              <w:spacing w:before="34" w:line="237" w:lineRule="auto"/>
              <w:ind w:left="108" w:right="-54"/>
              <w:rPr>
                <w:rFonts w:ascii="Arial" w:eastAsia="Arial" w:hAnsi="Arial" w:cs="Arial"/>
                <w:bCs/>
                <w:sz w:val="18"/>
                <w:szCs w:val="18"/>
              </w:rPr>
            </w:pPr>
          </w:p>
          <w:p w14:paraId="6A753FA7" w14:textId="77777777" w:rsidR="00A54229" w:rsidRDefault="00A54229">
            <w:pPr>
              <w:spacing w:before="34" w:line="237" w:lineRule="auto"/>
              <w:ind w:left="108" w:right="-54"/>
              <w:rPr>
                <w:rFonts w:ascii="Arial" w:eastAsia="Arial" w:hAnsi="Arial" w:cs="Arial"/>
                <w:bCs/>
                <w:sz w:val="18"/>
                <w:szCs w:val="18"/>
              </w:rPr>
            </w:pPr>
          </w:p>
        </w:tc>
        <w:tc>
          <w:tcPr>
            <w:tcW w:w="1736" w:type="dxa"/>
            <w:tcBorders>
              <w:top w:val="single" w:sz="4" w:space="0" w:color="auto"/>
              <w:left w:val="single" w:sz="4" w:space="0" w:color="auto"/>
              <w:bottom w:val="single" w:sz="4" w:space="0" w:color="auto"/>
              <w:right w:val="single" w:sz="4" w:space="0" w:color="auto"/>
            </w:tcBorders>
          </w:tcPr>
          <w:p w14:paraId="2F17EA19" w14:textId="77777777" w:rsidR="00A54229" w:rsidRDefault="00A54229">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14:paraId="437C814C" w14:textId="77777777" w:rsidR="00A54229" w:rsidRDefault="00A54229">
            <w:pPr>
              <w:rPr>
                <w:rFonts w:ascii="Arial" w:hAnsi="Arial" w:cs="Arial"/>
              </w:rPr>
            </w:pPr>
            <w:r>
              <w:rPr>
                <w:rFonts w:ascii="Arial" w:hAnsi="Arial" w:cs="Arial"/>
              </w:rPr>
              <w:t>Failure to develop arguments, leading to illogical or invalid judgements. Minimal or no use of</w:t>
            </w:r>
          </w:p>
          <w:p w14:paraId="1A790DA3" w14:textId="77777777" w:rsidR="00A54229" w:rsidRDefault="00A54229">
            <w:pPr>
              <w:rPr>
                <w:rFonts w:ascii="Arial" w:hAnsi="Arial" w:cs="Arial"/>
              </w:rPr>
            </w:pPr>
            <w:r>
              <w:rPr>
                <w:rFonts w:ascii="Arial" w:hAnsi="Arial" w:cs="Arial"/>
              </w:rPr>
              <w:t>evidence to back up views.</w:t>
            </w:r>
          </w:p>
          <w:p w14:paraId="310CF591"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59357CDD" w14:textId="77777777" w:rsidR="00A54229" w:rsidRDefault="00A54229">
            <w:pPr>
              <w:rPr>
                <w:rFonts w:ascii="Arial" w:hAnsi="Arial" w:cs="Arial"/>
              </w:rPr>
            </w:pPr>
            <w:r>
              <w:rPr>
                <w:rFonts w:ascii="Arial" w:hAnsi="Arial" w:cs="Arial"/>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r>
              <w:rPr>
                <w:rFonts w:ascii="Arial" w:hAnsi="Arial" w:cs="Arial"/>
              </w:rPr>
              <w:lastRenderedPageBreak/>
              <w:t>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7404052C" w14:textId="77777777" w:rsidR="00A54229" w:rsidRDefault="00A54229">
            <w:pPr>
              <w:rPr>
                <w:rFonts w:ascii="Arial" w:hAnsi="Arial" w:cs="Arial"/>
              </w:rPr>
            </w:pPr>
            <w:r>
              <w:rPr>
                <w:rFonts w:ascii="Arial" w:hAnsi="Arial" w:cs="Arial"/>
              </w:rPr>
              <w:lastRenderedPageBreak/>
              <w:t>Limited attempt at evaluation of the underlying concepts and principles, tending towards description.</w:t>
            </w:r>
          </w:p>
          <w:p w14:paraId="59474F7C" w14:textId="77777777" w:rsidR="00A54229" w:rsidRDefault="00A54229">
            <w:pPr>
              <w:rPr>
                <w:rFonts w:ascii="Arial" w:hAnsi="Arial" w:cs="Arial"/>
              </w:rPr>
            </w:pPr>
            <w:r>
              <w:rPr>
                <w:rFonts w:ascii="Arial" w:hAnsi="Arial" w:cs="Arial"/>
              </w:rPr>
              <w:t xml:space="preserve">Can interpret qualitative and quantitative data but with some errors. Some evidence to support emerging arguments and judgements but these may be underdeveloped or with a little inconsistency </w:t>
            </w:r>
            <w:r>
              <w:rPr>
                <w:rFonts w:ascii="Arial" w:hAnsi="Arial" w:cs="Arial"/>
              </w:rPr>
              <w:lastRenderedPageBreak/>
              <w:t>/ mis-interpretation.</w:t>
            </w:r>
          </w:p>
          <w:p w14:paraId="1FC13478"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5206B310" w14:textId="77777777" w:rsidR="00A54229" w:rsidRDefault="00A54229">
            <w:pPr>
              <w:rPr>
                <w:rFonts w:ascii="Arial" w:hAnsi="Arial" w:cs="Arial"/>
              </w:rPr>
            </w:pPr>
            <w:r>
              <w:rPr>
                <w:rFonts w:ascii="Arial" w:hAnsi="Arial" w:cs="Arial"/>
              </w:rPr>
              <w:lastRenderedPageBreak/>
              <w:t>Good evaluation of the underlying concepts and principles. Can interpret qualitative and quantitative data, with minor errors.</w:t>
            </w:r>
          </w:p>
          <w:p w14:paraId="661053FD" w14:textId="77777777" w:rsidR="00A54229" w:rsidRDefault="00A54229">
            <w:pPr>
              <w:rPr>
                <w:rFonts w:ascii="Arial" w:hAnsi="Arial" w:cs="Arial"/>
              </w:rPr>
            </w:pPr>
            <w:r>
              <w:rPr>
                <w:rFonts w:ascii="Arial" w:hAnsi="Arial" w:cs="Arial"/>
              </w:rPr>
              <w:t>An emerging ability to use evidence to support the argument.</w:t>
            </w:r>
          </w:p>
          <w:p w14:paraId="1B72EF53" w14:textId="77777777" w:rsidR="00A54229" w:rsidRDefault="00A54229">
            <w:pPr>
              <w:rPr>
                <w:rFonts w:ascii="Arial" w:hAnsi="Arial" w:cs="Arial"/>
              </w:rPr>
            </w:pPr>
            <w:r>
              <w:rPr>
                <w:rFonts w:ascii="Arial" w:hAnsi="Arial" w:cs="Arial"/>
              </w:rPr>
              <w:t>Mostly valid arguments and logical judgements.</w:t>
            </w:r>
            <w:r>
              <w:t xml:space="preserve"> </w:t>
            </w:r>
          </w:p>
        </w:tc>
        <w:tc>
          <w:tcPr>
            <w:tcW w:w="1736" w:type="dxa"/>
            <w:tcBorders>
              <w:top w:val="single" w:sz="4" w:space="0" w:color="auto"/>
              <w:left w:val="single" w:sz="4" w:space="0" w:color="auto"/>
              <w:bottom w:val="single" w:sz="4" w:space="0" w:color="auto"/>
              <w:right w:val="single" w:sz="4" w:space="0" w:color="auto"/>
            </w:tcBorders>
          </w:tcPr>
          <w:p w14:paraId="2353F189" w14:textId="77777777" w:rsidR="00A54229" w:rsidRDefault="00A54229">
            <w:pPr>
              <w:rPr>
                <w:rFonts w:ascii="Arial" w:hAnsi="Arial" w:cs="Arial"/>
              </w:rPr>
            </w:pPr>
            <w:r>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6665D8F4"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6C40EDB7" w14:textId="77777777" w:rsidR="00A54229" w:rsidRDefault="00A54229">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11EC86F6" w14:textId="77777777" w:rsidR="00A54229" w:rsidRDefault="00A54229">
            <w:pPr>
              <w:rPr>
                <w:rFonts w:ascii="Arial" w:hAnsi="Arial" w:cs="Arial"/>
              </w:rPr>
            </w:pPr>
            <w:r>
              <w:rPr>
                <w:rFonts w:ascii="Arial" w:hAnsi="Arial" w:cs="Arial"/>
              </w:rPr>
              <w:t>Exceptional evaluation of the underlying concepts and principles based evidence. Outstanding interpretation of qualitative and quantitative data.</w:t>
            </w:r>
          </w:p>
          <w:p w14:paraId="3A023A0C" w14:textId="77777777" w:rsidR="00A54229" w:rsidRDefault="00A54229">
            <w:pPr>
              <w:rPr>
                <w:rFonts w:ascii="Arial" w:hAnsi="Arial" w:cs="Arial"/>
              </w:rPr>
            </w:pPr>
            <w:r>
              <w:rPr>
                <w:rFonts w:ascii="Arial" w:hAnsi="Arial" w:cs="Arial"/>
              </w:rPr>
              <w:t xml:space="preserve">Exceptional ability to devise arguments using evidence and make wholly appropriate and valid judgements. </w:t>
            </w:r>
          </w:p>
        </w:tc>
      </w:tr>
      <w:tr w:rsidR="00A54229" w14:paraId="3E14A743"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138AE378" w14:textId="77777777" w:rsidR="00A54229" w:rsidRDefault="00A54229">
            <w:pPr>
              <w:spacing w:before="34" w:line="237" w:lineRule="auto"/>
              <w:ind w:left="108" w:right="-54"/>
              <w:rPr>
                <w:rFonts w:ascii="Arial" w:eastAsia="Arial" w:hAnsi="Arial" w:cs="Arial"/>
                <w:b/>
                <w:bCs/>
              </w:rPr>
            </w:pPr>
            <w:r>
              <w:rPr>
                <w:rFonts w:ascii="Arial" w:eastAsia="Arial" w:hAnsi="Arial" w:cs="Arial"/>
                <w:b/>
                <w:bCs/>
              </w:rPr>
              <w:t>Practical skills</w:t>
            </w:r>
          </w:p>
          <w:p w14:paraId="524528D8" w14:textId="77777777" w:rsidR="00A54229" w:rsidRDefault="00A54229">
            <w:pPr>
              <w:spacing w:before="34" w:line="237" w:lineRule="auto"/>
              <w:ind w:left="108" w:right="-54"/>
              <w:rPr>
                <w:rFonts w:ascii="Arial" w:eastAsia="Arial" w:hAnsi="Arial" w:cs="Arial"/>
                <w:bCs/>
                <w:sz w:val="18"/>
                <w:szCs w:val="18"/>
              </w:rPr>
            </w:pPr>
            <w:r>
              <w:rPr>
                <w:rFonts w:ascii="Arial" w:eastAsia="Arial" w:hAnsi="Arial" w:cs="Arial"/>
                <w:bCs/>
                <w:sz w:val="18"/>
                <w:szCs w:val="18"/>
              </w:rPr>
              <w:t>(Different approaches to solving problems in particular contexts.)</w:t>
            </w:r>
          </w:p>
          <w:p w14:paraId="423CC46E" w14:textId="77777777" w:rsidR="00A54229" w:rsidRDefault="00A54229">
            <w:pPr>
              <w:spacing w:before="34" w:line="237" w:lineRule="auto"/>
              <w:ind w:left="108" w:right="-54"/>
              <w:rPr>
                <w:rFonts w:ascii="Arial" w:eastAsia="Arial" w:hAnsi="Arial" w:cs="Arial"/>
                <w:b/>
                <w:bCs/>
                <w:sz w:val="18"/>
                <w:szCs w:val="18"/>
              </w:rPr>
            </w:pPr>
          </w:p>
        </w:tc>
        <w:tc>
          <w:tcPr>
            <w:tcW w:w="1736" w:type="dxa"/>
            <w:tcBorders>
              <w:top w:val="single" w:sz="4" w:space="0" w:color="auto"/>
              <w:left w:val="single" w:sz="4" w:space="0" w:color="auto"/>
              <w:bottom w:val="single" w:sz="4" w:space="0" w:color="auto"/>
              <w:right w:val="single" w:sz="4" w:space="0" w:color="auto"/>
            </w:tcBorders>
            <w:hideMark/>
          </w:tcPr>
          <w:p w14:paraId="30488142" w14:textId="77777777" w:rsidR="00A54229" w:rsidRDefault="00A54229">
            <w:pPr>
              <w:rPr>
                <w:rFonts w:ascii="Arial" w:hAnsi="Arial" w:cs="Arial"/>
              </w:rPr>
            </w:pPr>
            <w:r>
              <w:rPr>
                <w:rFonts w:ascii="Arial" w:hAnsi="Arial" w:cs="Arial"/>
              </w:rPr>
              <w:t>Limited or no use of taught, basic methods, materials, tools and/or techniques.</w:t>
            </w:r>
          </w:p>
          <w:p w14:paraId="68939DE3" w14:textId="77777777" w:rsidR="00A54229" w:rsidRDefault="00A54229">
            <w:pPr>
              <w:rPr>
                <w:rFonts w:ascii="Arial" w:hAnsi="Arial" w:cs="Arial"/>
              </w:rPr>
            </w:pPr>
            <w:r>
              <w:rPr>
                <w:rFonts w:ascii="Arial" w:hAnsi="Arial" w:cs="Arial"/>
              </w:rPr>
              <w:t>Little or no appreciation of the context of the application.</w:t>
            </w:r>
          </w:p>
          <w:p w14:paraId="021CF04D" w14:textId="77777777" w:rsidR="00A54229" w:rsidRDefault="00A54229">
            <w:pPr>
              <w:rPr>
                <w:rFonts w:ascii="Arial" w:hAnsi="Arial" w:cs="Arial"/>
              </w:rPr>
            </w:pPr>
            <w:r>
              <w:rPr>
                <w:rFonts w:ascii="Arial" w:hAnsi="Arial" w:cs="Arial"/>
              </w:rPr>
              <w:t xml:space="preserve">Very weak evidence of different approaches to problem-solving in particular contexts. </w:t>
            </w:r>
          </w:p>
        </w:tc>
        <w:tc>
          <w:tcPr>
            <w:tcW w:w="1736" w:type="dxa"/>
            <w:tcBorders>
              <w:top w:val="single" w:sz="4" w:space="0" w:color="auto"/>
              <w:left w:val="single" w:sz="4" w:space="0" w:color="auto"/>
              <w:bottom w:val="single" w:sz="4" w:space="0" w:color="auto"/>
              <w:right w:val="single" w:sz="4" w:space="0" w:color="auto"/>
            </w:tcBorders>
          </w:tcPr>
          <w:p w14:paraId="2B3B5D7E" w14:textId="77777777" w:rsidR="00A54229" w:rsidRDefault="00A54229">
            <w:pPr>
              <w:rPr>
                <w:rFonts w:ascii="Arial" w:hAnsi="Arial" w:cs="Arial"/>
              </w:rPr>
            </w:pPr>
            <w:r>
              <w:rPr>
                <w:rFonts w:ascii="Arial" w:hAnsi="Arial" w:cs="Arial"/>
              </w:rPr>
              <w:t>Rudimentary application of taught, basic methods, materials, tools and/or techniques but without consideration and competence. Flawed appreciation of the context of the application.</w:t>
            </w:r>
          </w:p>
          <w:p w14:paraId="1F7E6200" w14:textId="77777777" w:rsidR="00A54229" w:rsidRDefault="00A54229">
            <w:pPr>
              <w:rPr>
                <w:rFonts w:ascii="Arial" w:hAnsi="Arial" w:cs="Arial"/>
              </w:rPr>
            </w:pPr>
            <w:r>
              <w:rPr>
                <w:rFonts w:ascii="Arial" w:hAnsi="Arial" w:cs="Arial"/>
              </w:rPr>
              <w:t>Weak evidence of different approaches to problem-solving in particular contexts.</w:t>
            </w:r>
          </w:p>
          <w:p w14:paraId="4E825F75" w14:textId="77777777" w:rsidR="00A54229" w:rsidRDefault="00A54229">
            <w:pPr>
              <w:rPr>
                <w:rFonts w:ascii="Arial" w:hAnsi="Arial" w:cs="Arial"/>
              </w:rPr>
            </w:pPr>
          </w:p>
          <w:p w14:paraId="7A94F3F3" w14:textId="77777777" w:rsidR="00A54229" w:rsidRDefault="00A5422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3F5FB96C" w14:textId="77777777" w:rsidR="00A54229" w:rsidRDefault="00A54229">
            <w:pPr>
              <w:rPr>
                <w:rFonts w:ascii="Arial" w:hAnsi="Arial" w:cs="Arial"/>
              </w:rPr>
            </w:pPr>
            <w:r>
              <w:rPr>
                <w:rFonts w:ascii="Arial" w:hAnsi="Arial" w:cs="Arial"/>
              </w:rPr>
              <w:t>An adequate awareness and mostly appropriate application of basic methods, materials, tools and/or techniques.</w:t>
            </w:r>
          </w:p>
          <w:p w14:paraId="56593FB9" w14:textId="77777777" w:rsidR="00A54229" w:rsidRDefault="00A54229">
            <w:pPr>
              <w:rPr>
                <w:rFonts w:ascii="Arial" w:hAnsi="Arial" w:cs="Arial"/>
              </w:rPr>
            </w:pPr>
            <w:r>
              <w:rPr>
                <w:rFonts w:ascii="Arial" w:hAnsi="Arial" w:cs="Arial"/>
              </w:rPr>
              <w:t xml:space="preserve">Basic appreciation of the context of the application. </w:t>
            </w:r>
          </w:p>
          <w:p w14:paraId="38EE6DBB" w14:textId="77777777" w:rsidR="00A54229" w:rsidRDefault="00A54229">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14:paraId="2DF46A63" w14:textId="77777777" w:rsidR="00A54229" w:rsidRDefault="00A54229">
            <w:pPr>
              <w:rPr>
                <w:rFonts w:ascii="Arial" w:hAnsi="Arial" w:cs="Arial"/>
              </w:rPr>
            </w:pPr>
            <w:r>
              <w:rPr>
                <w:rFonts w:ascii="Arial" w:hAnsi="Arial" w:cs="Arial"/>
              </w:rPr>
              <w:t>A good and appropriate application of basic methods, materials, tools and/or techniques.</w:t>
            </w:r>
          </w:p>
          <w:p w14:paraId="14A22E6F" w14:textId="77777777" w:rsidR="00A54229" w:rsidRDefault="00A54229">
            <w:pPr>
              <w:rPr>
                <w:rFonts w:ascii="Arial" w:hAnsi="Arial" w:cs="Arial"/>
              </w:rPr>
            </w:pPr>
            <w:r>
              <w:rPr>
                <w:rFonts w:ascii="Arial" w:hAnsi="Arial" w:cs="Arial"/>
              </w:rPr>
              <w:t xml:space="preserve">Clear appreciation of the context of the application. </w:t>
            </w:r>
          </w:p>
          <w:p w14:paraId="2CDC2354" w14:textId="77777777" w:rsidR="00A54229" w:rsidRDefault="00A54229">
            <w:pPr>
              <w:rPr>
                <w:rFonts w:ascii="Arial" w:hAnsi="Arial" w:cs="Arial"/>
              </w:rPr>
            </w:pPr>
            <w:r>
              <w:rPr>
                <w:rFonts w:ascii="Arial" w:hAnsi="Arial" w:cs="Arial"/>
              </w:rPr>
              <w:t>Good evidence of different approaches to problem-solving in particular contexts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1444208A" w14:textId="77777777" w:rsidR="00A54229" w:rsidRDefault="00A54229">
            <w:pPr>
              <w:rPr>
                <w:rFonts w:ascii="Arial" w:hAnsi="Arial" w:cs="Arial"/>
              </w:rPr>
            </w:pPr>
            <w:r>
              <w:rPr>
                <w:rFonts w:ascii="Arial" w:hAnsi="Arial" w:cs="Arial"/>
              </w:rPr>
              <w:t>A very good application of a range of basic methods, materials, tools and/or techniques.</w:t>
            </w:r>
          </w:p>
          <w:p w14:paraId="14A10B81" w14:textId="77777777" w:rsidR="00A54229" w:rsidRDefault="00A54229">
            <w:pPr>
              <w:rPr>
                <w:rFonts w:ascii="Arial" w:hAnsi="Arial" w:cs="Arial"/>
              </w:rPr>
            </w:pPr>
            <w:r>
              <w:rPr>
                <w:rFonts w:ascii="Arial" w:hAnsi="Arial" w:cs="Arial"/>
              </w:rPr>
              <w:t>Very good consideration of the context of the application. Very good evidence of different approaches to problem-solving in particular contexts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0142FE47" w14:textId="77777777" w:rsidR="00A54229" w:rsidRDefault="00A54229">
            <w:pPr>
              <w:rPr>
                <w:rFonts w:ascii="Arial" w:hAnsi="Arial" w:cs="Arial"/>
              </w:rPr>
            </w:pPr>
            <w:r>
              <w:rPr>
                <w:rFonts w:ascii="Arial" w:hAnsi="Arial" w:cs="Arial"/>
              </w:rPr>
              <w:t>An advanced application of a range of taught, basic methods, materials, tools and/or techniques.</w:t>
            </w:r>
          </w:p>
          <w:p w14:paraId="022195EE" w14:textId="77777777" w:rsidR="00A54229" w:rsidRDefault="00A54229">
            <w:pPr>
              <w:rPr>
                <w:rFonts w:ascii="Arial" w:hAnsi="Arial" w:cs="Arial"/>
              </w:rPr>
            </w:pPr>
            <w:r>
              <w:rPr>
                <w:rFonts w:ascii="Arial" w:hAnsi="Arial" w:cs="Arial"/>
              </w:rPr>
              <w:t>The context of the application is well considered, and insightful.</w:t>
            </w:r>
          </w:p>
          <w:p w14:paraId="5D817E69" w14:textId="77777777" w:rsidR="00A54229" w:rsidRDefault="00A54229">
            <w:pPr>
              <w:rPr>
                <w:rFonts w:ascii="Arial" w:hAnsi="Arial" w:cs="Arial"/>
              </w:rPr>
            </w:pPr>
            <w:r>
              <w:rPr>
                <w:rFonts w:ascii="Arial" w:hAnsi="Arial" w:cs="Arial"/>
              </w:rPr>
              <w:t xml:space="preserve">Excellent evidence of different approaches to problem-solving in particular contexts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14:paraId="4BDB7B43" w14:textId="77777777" w:rsidR="00A54229" w:rsidRDefault="00A54229">
            <w:pPr>
              <w:rPr>
                <w:rFonts w:ascii="Arial" w:hAnsi="Arial" w:cs="Arial"/>
              </w:rPr>
            </w:pPr>
            <w:r>
              <w:rPr>
                <w:rFonts w:ascii="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rsidR="00A54229" w14:paraId="1634525F" w14:textId="77777777" w:rsidTr="00A54229">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39617AB9" w14:textId="77777777" w:rsidR="00A54229" w:rsidRDefault="00A54229">
            <w:pPr>
              <w:spacing w:before="34" w:line="237" w:lineRule="auto"/>
              <w:ind w:left="108" w:right="-54"/>
              <w:rPr>
                <w:rFonts w:ascii="Arial" w:eastAsia="Arial" w:hAnsi="Arial" w:cs="Arial"/>
                <w:b/>
                <w:bCs/>
              </w:rPr>
            </w:pPr>
            <w:r>
              <w:rPr>
                <w:rFonts w:ascii="Arial" w:eastAsia="Arial" w:hAnsi="Arial" w:cs="Arial"/>
                <w:b/>
                <w:bCs/>
              </w:rPr>
              <w:t>Transferable skills for life and professional practice</w:t>
            </w:r>
          </w:p>
          <w:p w14:paraId="6BADECB0" w14:textId="77777777" w:rsidR="00A54229" w:rsidRDefault="00A54229">
            <w:pPr>
              <w:spacing w:before="34" w:line="237" w:lineRule="auto"/>
              <w:ind w:left="108" w:right="-54"/>
              <w:rPr>
                <w:rFonts w:ascii="Arial" w:hAnsi="Arial" w:cs="Arial"/>
                <w:sz w:val="18"/>
                <w:szCs w:val="18"/>
              </w:rPr>
            </w:pPr>
            <w:r>
              <w:rPr>
                <w:rFonts w:ascii="Arial" w:hAnsi="Arial" w:cs="Arial"/>
                <w:sz w:val="18"/>
                <w:szCs w:val="18"/>
              </w:rPr>
              <w:lastRenderedPageBreak/>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A5E01D8" w14:textId="77777777" w:rsidR="00A54229" w:rsidRDefault="00A54229">
            <w:pPr>
              <w:rPr>
                <w:rFonts w:ascii="Arial" w:hAnsi="Arial" w:cs="Arial"/>
              </w:rPr>
            </w:pPr>
            <w:r>
              <w:rPr>
                <w:rFonts w:ascii="Arial" w:hAnsi="Arial" w:cs="Arial"/>
              </w:rPr>
              <w:lastRenderedPageBreak/>
              <w:t xml:space="preserve">Work is poorly structured, disorganised, inaccurate and/or </w:t>
            </w:r>
            <w:r>
              <w:rPr>
                <w:rFonts w:ascii="Arial" w:hAnsi="Arial" w:cs="Arial"/>
              </w:rPr>
              <w:lastRenderedPageBreak/>
              <w:t>confusingly expressed. Very weak use of language and/or very inappropriate style. Failure to work effectively individual or as part of a group. Little or no evidence of the skills for employment</w:t>
            </w:r>
            <w:r>
              <w:t xml:space="preserve"> </w:t>
            </w:r>
            <w:r>
              <w:rPr>
                <w:rFonts w:ascii="Arial" w:hAnsi="Arial" w:cs="Arial"/>
              </w:rPr>
              <w:t>requiring the exercise of some personal responsibility.</w:t>
            </w:r>
          </w:p>
          <w:p w14:paraId="53797024" w14:textId="77777777" w:rsidR="00A54229" w:rsidRDefault="00A54229">
            <w:pPr>
              <w:rPr>
                <w:rFonts w:ascii="Arial" w:hAnsi="Arial" w:cs="Arial"/>
              </w:rPr>
            </w:pPr>
          </w:p>
          <w:p w14:paraId="74D00984" w14:textId="77777777" w:rsidR="00A54229" w:rsidRDefault="00A5422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14:paraId="6C09F121" w14:textId="77777777" w:rsidR="00A54229" w:rsidRDefault="00A54229">
            <w:pPr>
              <w:rPr>
                <w:rFonts w:ascii="Arial" w:hAnsi="Arial" w:cs="Arial"/>
              </w:rPr>
            </w:pPr>
            <w:r>
              <w:rPr>
                <w:rFonts w:ascii="Arial" w:hAnsi="Arial" w:cs="Arial"/>
              </w:rPr>
              <w:lastRenderedPageBreak/>
              <w:t xml:space="preserve">Work is poorly presented in a disjointed manner. It is loosely, and </w:t>
            </w:r>
            <w:r>
              <w:rPr>
                <w:rFonts w:ascii="Arial" w:hAnsi="Arial" w:cs="Arial"/>
              </w:rPr>
              <w:lastRenderedPageBreak/>
              <w:t>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14:paraId="547479A5" w14:textId="77777777" w:rsidR="00A54229" w:rsidRDefault="00A54229">
            <w:pPr>
              <w:rPr>
                <w:rFonts w:ascii="Arial" w:hAnsi="Arial" w:cs="Arial"/>
              </w:rPr>
            </w:pPr>
            <w:r>
              <w:rPr>
                <w:rFonts w:ascii="Arial" w:hAnsi="Arial" w:cs="Arial"/>
              </w:rPr>
              <w:lastRenderedPageBreak/>
              <w:t xml:space="preserve">Mostly ordered presentation and structure in which relevant ideas </w:t>
            </w:r>
            <w:r>
              <w:rPr>
                <w:rFonts w:ascii="Arial" w:hAnsi="Arial" w:cs="Arial"/>
              </w:rPr>
              <w:lastRenderedPageBreak/>
              <w:t>/ concepts are reasonably expressed. Work may lack coherence and/or accuracy in places. Can work as part of a group, meeting most obligations to others but perhaps with limited involvement in group activities.</w:t>
            </w:r>
          </w:p>
          <w:p w14:paraId="136B961F" w14:textId="77777777" w:rsidR="00A54229" w:rsidRDefault="00A54229">
            <w:pPr>
              <w:rPr>
                <w:rFonts w:ascii="Arial" w:hAnsi="Arial" w:cs="Arial"/>
              </w:rPr>
            </w:pPr>
            <w:r>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216ADB4F" w14:textId="77777777" w:rsidR="00A54229" w:rsidRDefault="00A54229">
            <w:pPr>
              <w:rPr>
                <w:rFonts w:ascii="Arial" w:hAnsi="Arial" w:cs="Arial"/>
              </w:rPr>
            </w:pPr>
            <w:r>
              <w:rPr>
                <w:rFonts w:ascii="Arial" w:hAnsi="Arial" w:cs="Arial"/>
              </w:rPr>
              <w:lastRenderedPageBreak/>
              <w:t xml:space="preserve">Mostly coherent, organised and accurate work, in a suitable </w:t>
            </w:r>
            <w:r>
              <w:rPr>
                <w:rFonts w:ascii="Arial" w:hAnsi="Arial" w:cs="Arial"/>
              </w:rPr>
              <w:lastRenderedPageBreak/>
              <w:t>structure and is for the most part clearly expressed. Can work effectively independently and/or as part of a team, with clear contribution to group activities.</w:t>
            </w:r>
          </w:p>
          <w:p w14:paraId="1B6C3A72" w14:textId="77777777" w:rsidR="00A54229" w:rsidRDefault="00A54229">
            <w:pPr>
              <w:rPr>
                <w:rFonts w:ascii="Arial" w:hAnsi="Arial" w:cs="Arial"/>
              </w:rPr>
            </w:pPr>
            <w:r>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220AEB9A" w14:textId="77777777" w:rsidR="00A54229" w:rsidRDefault="00A54229">
            <w:pPr>
              <w:rPr>
                <w:rFonts w:ascii="Arial" w:hAnsi="Arial" w:cs="Arial"/>
              </w:rPr>
            </w:pPr>
            <w:r>
              <w:rPr>
                <w:rFonts w:ascii="Arial" w:hAnsi="Arial" w:cs="Arial"/>
              </w:rPr>
              <w:lastRenderedPageBreak/>
              <w:t xml:space="preserve">Work is accurate, coherent, fluent, well-structured </w:t>
            </w:r>
            <w:r>
              <w:rPr>
                <w:rFonts w:ascii="Arial" w:hAnsi="Arial" w:cs="Arial"/>
              </w:rPr>
              <w:lastRenderedPageBreak/>
              <w:t xml:space="preserve">and organised. </w:t>
            </w:r>
          </w:p>
          <w:p w14:paraId="17FD31AA" w14:textId="77777777" w:rsidR="00A54229" w:rsidRDefault="00A54229">
            <w:pPr>
              <w:rPr>
                <w:rFonts w:ascii="Arial" w:hAnsi="Arial" w:cs="Arial"/>
              </w:rPr>
            </w:pPr>
            <w:r>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766FB81" w14:textId="77777777" w:rsidR="00A54229" w:rsidRDefault="00A54229">
            <w:pPr>
              <w:rPr>
                <w:rFonts w:ascii="Arial" w:hAnsi="Arial" w:cs="Arial"/>
              </w:rPr>
            </w:pPr>
            <w:r>
              <w:rPr>
                <w:rFonts w:ascii="Arial" w:hAnsi="Arial" w:cs="Arial"/>
              </w:rPr>
              <w:lastRenderedPageBreak/>
              <w:t>Work is coherent, very fluent and is presented professionally</w:t>
            </w:r>
            <w:r>
              <w:rPr>
                <w:rFonts w:ascii="Arial" w:hAnsi="Arial" w:cs="Arial"/>
              </w:rPr>
              <w:lastRenderedPageBreak/>
              <w:t>. Can work effectively independently and/or as part of a team, with an excellent contribution to group activities. Demonstrates excellent skills for employment requiring the exercise of some personal responsibility with an appetite for further development.</w:t>
            </w:r>
          </w:p>
          <w:p w14:paraId="74CB7F44" w14:textId="77777777" w:rsidR="00A54229" w:rsidRDefault="00A5422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14:paraId="3DDE5A20" w14:textId="77777777" w:rsidR="00A54229" w:rsidRDefault="00A54229">
            <w:pPr>
              <w:rPr>
                <w:rFonts w:ascii="Arial" w:hAnsi="Arial" w:cs="Arial"/>
              </w:rPr>
            </w:pPr>
            <w:r>
              <w:rPr>
                <w:rFonts w:ascii="Arial" w:hAnsi="Arial" w:cs="Arial"/>
              </w:rPr>
              <w:lastRenderedPageBreak/>
              <w:t xml:space="preserve">Work is accurate, exceptionally coherent, very fluent and </w:t>
            </w:r>
            <w:r>
              <w:rPr>
                <w:rFonts w:ascii="Arial" w:hAnsi="Arial" w:cs="Arial"/>
              </w:rPr>
              <w:lastRenderedPageBreak/>
              <w:t>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048CAB2" w14:textId="77777777" w:rsidR="00A54229" w:rsidRDefault="00A54229" w:rsidP="00A54229"/>
    <w:p w14:paraId="3394F3BE" w14:textId="77777777" w:rsidR="00A54229" w:rsidRDefault="00A54229" w:rsidP="00A54229">
      <w:pPr>
        <w:pStyle w:val="NormalWeb"/>
        <w:rPr>
          <w:rFonts w:ascii="Arial" w:hAnsi="Arial" w:cs="Arial"/>
          <w:color w:val="303B44"/>
          <w:sz w:val="22"/>
          <w:szCs w:val="22"/>
        </w:rPr>
      </w:pPr>
    </w:p>
    <w:p w14:paraId="74579B35" w14:textId="77777777" w:rsidR="00A54229" w:rsidRDefault="00A54229" w:rsidP="00A54229">
      <w:pPr>
        <w:pStyle w:val="NormalWeb"/>
        <w:rPr>
          <w:rFonts w:ascii="Arial" w:hAnsi="Arial" w:cs="Arial"/>
          <w:color w:val="303B44"/>
          <w:sz w:val="22"/>
          <w:szCs w:val="22"/>
        </w:rPr>
      </w:pPr>
    </w:p>
    <w:p w14:paraId="5FEA42A1" w14:textId="77777777" w:rsidR="00A54229" w:rsidRDefault="00A54229" w:rsidP="00A54229">
      <w:pPr>
        <w:pStyle w:val="NormalWeb"/>
        <w:rPr>
          <w:rFonts w:ascii="Arial" w:hAnsi="Arial" w:cs="Arial"/>
          <w:color w:val="303B44"/>
          <w:sz w:val="22"/>
          <w:szCs w:val="22"/>
        </w:rPr>
      </w:pPr>
    </w:p>
    <w:p w14:paraId="390AF66D" w14:textId="77777777" w:rsidR="00A54229" w:rsidRDefault="00A54229" w:rsidP="00A54229">
      <w:pPr>
        <w:pStyle w:val="NormalWeb"/>
        <w:rPr>
          <w:rFonts w:ascii="Arial" w:hAnsi="Arial" w:cs="Arial"/>
          <w:color w:val="303B44"/>
          <w:sz w:val="22"/>
          <w:szCs w:val="22"/>
        </w:rPr>
      </w:pPr>
    </w:p>
    <w:p w14:paraId="749C8890" w14:textId="77777777" w:rsidR="00A54229" w:rsidRDefault="00A54229" w:rsidP="00A54229">
      <w:pPr>
        <w:pStyle w:val="NormalWeb"/>
        <w:rPr>
          <w:rFonts w:ascii="Arial" w:hAnsi="Arial" w:cs="Arial"/>
          <w:color w:val="303B44"/>
          <w:sz w:val="22"/>
          <w:szCs w:val="22"/>
        </w:rPr>
      </w:pPr>
    </w:p>
    <w:p w14:paraId="342FFBC4" w14:textId="77777777" w:rsidR="00A54229" w:rsidRDefault="00A54229" w:rsidP="00A54229">
      <w:pPr>
        <w:pStyle w:val="NormalWeb"/>
        <w:rPr>
          <w:rFonts w:ascii="Arial" w:hAnsi="Arial" w:cs="Arial"/>
          <w:color w:val="303B44"/>
          <w:sz w:val="22"/>
          <w:szCs w:val="22"/>
        </w:rPr>
      </w:pPr>
    </w:p>
    <w:p w14:paraId="2FDA66FF" w14:textId="77777777" w:rsidR="00A54229" w:rsidRDefault="00A54229" w:rsidP="00A54229">
      <w:pPr>
        <w:pStyle w:val="NormalWeb"/>
        <w:rPr>
          <w:rFonts w:ascii="Arial" w:hAnsi="Arial" w:cs="Arial"/>
          <w:color w:val="303B44"/>
          <w:sz w:val="22"/>
          <w:szCs w:val="22"/>
        </w:rPr>
      </w:pPr>
    </w:p>
    <w:p w14:paraId="68AE017A" w14:textId="77777777" w:rsidR="00A54229" w:rsidRDefault="00A54229" w:rsidP="00A54229">
      <w:pPr>
        <w:pStyle w:val="NormalWeb"/>
        <w:rPr>
          <w:rFonts w:ascii="Arial" w:hAnsi="Arial" w:cs="Arial"/>
          <w:color w:val="303B44"/>
          <w:sz w:val="22"/>
          <w:szCs w:val="22"/>
        </w:rPr>
      </w:pPr>
    </w:p>
    <w:p w14:paraId="767B920A" w14:textId="77777777" w:rsidR="00A54229" w:rsidRDefault="00A54229" w:rsidP="00A54229">
      <w:pPr>
        <w:pStyle w:val="NormalWeb"/>
        <w:rPr>
          <w:rFonts w:ascii="Arial" w:hAnsi="Arial" w:cs="Arial"/>
          <w:color w:val="303B44"/>
          <w:sz w:val="22"/>
          <w:szCs w:val="22"/>
        </w:rPr>
      </w:pPr>
    </w:p>
    <w:p w14:paraId="7D9E78F9" w14:textId="77777777" w:rsidR="00A54229" w:rsidRDefault="00A54229" w:rsidP="00A54229">
      <w:pPr>
        <w:pStyle w:val="NormalWeb"/>
        <w:rPr>
          <w:rFonts w:ascii="Arial" w:hAnsi="Arial" w:cs="Arial"/>
          <w:color w:val="303B44"/>
          <w:sz w:val="22"/>
          <w:szCs w:val="22"/>
        </w:rPr>
      </w:pPr>
    </w:p>
    <w:p w14:paraId="4393E5AA" w14:textId="77777777" w:rsidR="00A54229" w:rsidRDefault="00A54229" w:rsidP="00A54229">
      <w:pPr>
        <w:pStyle w:val="NormalWeb"/>
        <w:rPr>
          <w:rFonts w:ascii="Arial" w:hAnsi="Arial" w:cs="Arial"/>
          <w:color w:val="303B44"/>
          <w:sz w:val="22"/>
          <w:szCs w:val="22"/>
        </w:rPr>
      </w:pPr>
    </w:p>
    <w:p w14:paraId="1BDE7251" w14:textId="77777777" w:rsidR="00A54229" w:rsidRDefault="00A54229" w:rsidP="00A54229">
      <w:pPr>
        <w:pStyle w:val="NormalWeb"/>
        <w:rPr>
          <w:rFonts w:ascii="Arial" w:hAnsi="Arial" w:cs="Arial"/>
          <w:color w:val="303B44"/>
          <w:sz w:val="22"/>
          <w:szCs w:val="22"/>
        </w:rPr>
      </w:pPr>
    </w:p>
    <w:p w14:paraId="3FD452CF" w14:textId="77777777" w:rsidR="00A54229" w:rsidRDefault="00A54229" w:rsidP="00A54229">
      <w:pPr>
        <w:pStyle w:val="NormalWeb"/>
        <w:rPr>
          <w:rFonts w:ascii="Arial" w:hAnsi="Arial" w:cs="Arial"/>
          <w:color w:val="303B44"/>
          <w:sz w:val="22"/>
          <w:szCs w:val="22"/>
        </w:rPr>
      </w:pPr>
    </w:p>
    <w:p w14:paraId="4F79B0AE" w14:textId="77777777" w:rsidR="00A54229" w:rsidRDefault="00A54229" w:rsidP="00A54229">
      <w:pPr>
        <w:pStyle w:val="NormalWeb"/>
        <w:rPr>
          <w:rFonts w:ascii="Arial" w:hAnsi="Arial" w:cs="Arial"/>
          <w:color w:val="303B44"/>
          <w:sz w:val="22"/>
          <w:szCs w:val="22"/>
        </w:rPr>
      </w:pPr>
    </w:p>
    <w:p w14:paraId="0A7BE91E" w14:textId="77777777" w:rsidR="00A54229" w:rsidRDefault="00A54229" w:rsidP="00A54229">
      <w:pPr>
        <w:pStyle w:val="NormalWeb"/>
        <w:rPr>
          <w:rFonts w:ascii="Arial" w:hAnsi="Arial" w:cs="Arial"/>
          <w:color w:val="303B44"/>
          <w:sz w:val="22"/>
          <w:szCs w:val="22"/>
        </w:rPr>
      </w:pPr>
    </w:p>
    <w:p w14:paraId="4EAAD893" w14:textId="77777777" w:rsidR="00A54229" w:rsidRDefault="00A54229" w:rsidP="00A54229">
      <w:pPr>
        <w:pStyle w:val="NormalWeb"/>
        <w:rPr>
          <w:rFonts w:ascii="Arial" w:hAnsi="Arial" w:cs="Arial"/>
          <w:color w:val="303B44"/>
          <w:sz w:val="22"/>
          <w:szCs w:val="22"/>
        </w:rPr>
      </w:pPr>
    </w:p>
    <w:p w14:paraId="0B434D7B" w14:textId="77777777" w:rsidR="00A54229" w:rsidRDefault="00A54229" w:rsidP="00A54229">
      <w:pPr>
        <w:pStyle w:val="NormalWeb"/>
        <w:rPr>
          <w:rFonts w:ascii="Arial" w:hAnsi="Arial" w:cs="Arial"/>
          <w:color w:val="303B44"/>
          <w:sz w:val="22"/>
          <w:szCs w:val="22"/>
        </w:rPr>
      </w:pPr>
    </w:p>
    <w:p w14:paraId="30002580" w14:textId="77777777" w:rsidR="00A54229" w:rsidRDefault="00A54229" w:rsidP="00A54229">
      <w:pPr>
        <w:pStyle w:val="NormalWeb"/>
        <w:rPr>
          <w:rFonts w:ascii="Arial" w:hAnsi="Arial" w:cs="Arial"/>
          <w:color w:val="303B44"/>
          <w:sz w:val="22"/>
          <w:szCs w:val="22"/>
        </w:rPr>
      </w:pPr>
    </w:p>
    <w:p w14:paraId="10AB73B9" w14:textId="77777777" w:rsidR="00A54229" w:rsidRDefault="00A54229" w:rsidP="00A54229">
      <w:pPr>
        <w:pStyle w:val="NormalWeb"/>
        <w:rPr>
          <w:rFonts w:ascii="Arial" w:hAnsi="Arial" w:cs="Arial"/>
          <w:color w:val="303B44"/>
          <w:sz w:val="22"/>
          <w:szCs w:val="22"/>
        </w:rPr>
      </w:pPr>
    </w:p>
    <w:p w14:paraId="1C8339FB" w14:textId="77777777" w:rsidR="00A54229" w:rsidRDefault="00A54229" w:rsidP="00A54229">
      <w:pPr>
        <w:pStyle w:val="NormalWeb"/>
        <w:rPr>
          <w:rFonts w:ascii="Arial" w:hAnsi="Arial" w:cs="Arial"/>
          <w:color w:val="303B44"/>
          <w:sz w:val="22"/>
          <w:szCs w:val="22"/>
        </w:rPr>
      </w:pPr>
    </w:p>
    <w:p w14:paraId="71540761" w14:textId="77777777" w:rsidR="00A54229" w:rsidRDefault="00A54229" w:rsidP="00A54229">
      <w:pPr>
        <w:pStyle w:val="NormalWeb"/>
        <w:rPr>
          <w:rFonts w:ascii="Arial" w:hAnsi="Arial" w:cs="Arial"/>
          <w:color w:val="303B44"/>
          <w:sz w:val="22"/>
          <w:szCs w:val="22"/>
        </w:rPr>
      </w:pPr>
    </w:p>
    <w:p w14:paraId="3FAC1318" w14:textId="77777777" w:rsidR="00A54229" w:rsidRDefault="00A54229" w:rsidP="00A54229">
      <w:pPr>
        <w:pStyle w:val="NormalWeb"/>
        <w:rPr>
          <w:rFonts w:ascii="Arial" w:hAnsi="Arial" w:cs="Arial"/>
          <w:color w:val="303B44"/>
          <w:sz w:val="22"/>
          <w:szCs w:val="22"/>
        </w:rPr>
      </w:pPr>
    </w:p>
    <w:p w14:paraId="47654720" w14:textId="77777777" w:rsidR="00A54229" w:rsidRDefault="00A54229" w:rsidP="00A54229">
      <w:pPr>
        <w:pStyle w:val="NormalWeb"/>
        <w:rPr>
          <w:rFonts w:ascii="Arial" w:hAnsi="Arial" w:cs="Arial"/>
          <w:color w:val="303B44"/>
          <w:sz w:val="22"/>
          <w:szCs w:val="22"/>
        </w:rPr>
      </w:pPr>
    </w:p>
    <w:p w14:paraId="13667470" w14:textId="77777777" w:rsidR="00A54229" w:rsidRDefault="00A54229" w:rsidP="00A54229">
      <w:pPr>
        <w:rPr>
          <w:rFonts w:ascii="Arial" w:hAnsi="Arial" w:cs="Arial"/>
          <w:b/>
        </w:rPr>
      </w:pPr>
      <w:r>
        <w:rPr>
          <w:rFonts w:ascii="Arial" w:hAnsi="Arial" w:cs="Arial"/>
          <w:b/>
        </w:rPr>
        <w:t>THIS DOCUMENT IS ALSO AVAILABLE IN WELSH</w:t>
      </w:r>
    </w:p>
    <w:p w14:paraId="0F8567D4" w14:textId="705DEDE6" w:rsidR="00DE67C2" w:rsidRPr="00DE67C2" w:rsidRDefault="00DE67C2" w:rsidP="00DE67C2">
      <w:pPr>
        <w:rPr>
          <w:rFonts w:ascii="Arial" w:hAnsi="Arial" w:cs="Arial"/>
          <w:b/>
        </w:rPr>
      </w:pPr>
    </w:p>
    <w:sectPr w:rsidR="00DE67C2" w:rsidRPr="00DE67C2" w:rsidSect="00C073F1">
      <w:footerReference w:type="default" r:id="rI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6800D" w14:textId="77777777" w:rsidR="00853C64" w:rsidRDefault="00853C64">
      <w:r>
        <w:separator/>
      </w:r>
    </w:p>
  </w:endnote>
  <w:endnote w:type="continuationSeparator" w:id="0">
    <w:p w14:paraId="5F1AFDCA" w14:textId="77777777" w:rsidR="00853C64" w:rsidRDefault="00853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820CC" w14:textId="77777777" w:rsidR="008D1370" w:rsidRDefault="008D13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D7BA79" w14:textId="77777777" w:rsidR="00853C64" w:rsidRDefault="00853C64">
      <w:r>
        <w:separator/>
      </w:r>
    </w:p>
  </w:footnote>
  <w:footnote w:type="continuationSeparator" w:id="0">
    <w:p w14:paraId="2826448F" w14:textId="77777777" w:rsidR="00853C64" w:rsidRDefault="00853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06A19"/>
    <w:multiLevelType w:val="hybridMultilevel"/>
    <w:tmpl w:val="064024DE"/>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CC06DC"/>
    <w:multiLevelType w:val="hybridMultilevel"/>
    <w:tmpl w:val="86C0E0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C00605"/>
    <w:multiLevelType w:val="hybridMultilevel"/>
    <w:tmpl w:val="218A0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B65C79"/>
    <w:multiLevelType w:val="hybridMultilevel"/>
    <w:tmpl w:val="A95A51B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7C17612B"/>
    <w:multiLevelType w:val="hybridMultilevel"/>
    <w:tmpl w:val="0D665A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1B6ADB"/>
    <w:multiLevelType w:val="hybridMultilevel"/>
    <w:tmpl w:val="25B87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23"/>
  </w:num>
  <w:num w:numId="4">
    <w:abstractNumId w:val="16"/>
  </w:num>
  <w:num w:numId="5">
    <w:abstractNumId w:val="10"/>
  </w:num>
  <w:num w:numId="6">
    <w:abstractNumId w:val="22"/>
  </w:num>
  <w:num w:numId="7">
    <w:abstractNumId w:val="3"/>
  </w:num>
  <w:num w:numId="8">
    <w:abstractNumId w:val="21"/>
  </w:num>
  <w:num w:numId="9">
    <w:abstractNumId w:val="13"/>
  </w:num>
  <w:num w:numId="10">
    <w:abstractNumId w:val="6"/>
  </w:num>
  <w:num w:numId="11">
    <w:abstractNumId w:val="7"/>
  </w:num>
  <w:num w:numId="12">
    <w:abstractNumId w:val="11"/>
  </w:num>
  <w:num w:numId="13">
    <w:abstractNumId w:val="20"/>
  </w:num>
  <w:num w:numId="14">
    <w:abstractNumId w:val="4"/>
  </w:num>
  <w:num w:numId="15">
    <w:abstractNumId w:val="0"/>
  </w:num>
  <w:num w:numId="16">
    <w:abstractNumId w:val="8"/>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5"/>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5"/>
  </w:num>
  <w:num w:numId="27">
    <w:abstractNumId w:val="14"/>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295"/>
    <w:rsid w:val="00011666"/>
    <w:rsid w:val="0002285E"/>
    <w:rsid w:val="00026B02"/>
    <w:rsid w:val="000822E5"/>
    <w:rsid w:val="00091CD2"/>
    <w:rsid w:val="000971FC"/>
    <w:rsid w:val="000A2A3A"/>
    <w:rsid w:val="000A492A"/>
    <w:rsid w:val="000B1C0B"/>
    <w:rsid w:val="000D2F80"/>
    <w:rsid w:val="000E413A"/>
    <w:rsid w:val="000F08F5"/>
    <w:rsid w:val="000F5AA3"/>
    <w:rsid w:val="00100396"/>
    <w:rsid w:val="00100B5C"/>
    <w:rsid w:val="001106E9"/>
    <w:rsid w:val="0011688B"/>
    <w:rsid w:val="00124CA5"/>
    <w:rsid w:val="00130AF3"/>
    <w:rsid w:val="00133EE0"/>
    <w:rsid w:val="00134F77"/>
    <w:rsid w:val="001363A5"/>
    <w:rsid w:val="00144FB6"/>
    <w:rsid w:val="00152E9D"/>
    <w:rsid w:val="00154487"/>
    <w:rsid w:val="0017512A"/>
    <w:rsid w:val="00196958"/>
    <w:rsid w:val="001A1E39"/>
    <w:rsid w:val="001A24F3"/>
    <w:rsid w:val="001A276F"/>
    <w:rsid w:val="001B405C"/>
    <w:rsid w:val="001B5F45"/>
    <w:rsid w:val="001C0615"/>
    <w:rsid w:val="001D28C0"/>
    <w:rsid w:val="001D7F50"/>
    <w:rsid w:val="001E1050"/>
    <w:rsid w:val="001E1E1F"/>
    <w:rsid w:val="001E2007"/>
    <w:rsid w:val="001E57C1"/>
    <w:rsid w:val="001E7AE6"/>
    <w:rsid w:val="001F07EF"/>
    <w:rsid w:val="001F50B6"/>
    <w:rsid w:val="001F6D7A"/>
    <w:rsid w:val="0021609A"/>
    <w:rsid w:val="00224849"/>
    <w:rsid w:val="0022746E"/>
    <w:rsid w:val="00227A11"/>
    <w:rsid w:val="002345EF"/>
    <w:rsid w:val="00235F71"/>
    <w:rsid w:val="002444CA"/>
    <w:rsid w:val="00246551"/>
    <w:rsid w:val="00251434"/>
    <w:rsid w:val="00260DE6"/>
    <w:rsid w:val="00273FEE"/>
    <w:rsid w:val="0028204E"/>
    <w:rsid w:val="0028591B"/>
    <w:rsid w:val="002878BF"/>
    <w:rsid w:val="00291841"/>
    <w:rsid w:val="002A331B"/>
    <w:rsid w:val="002B703D"/>
    <w:rsid w:val="002C449B"/>
    <w:rsid w:val="002C6040"/>
    <w:rsid w:val="002D1D2C"/>
    <w:rsid w:val="002D5B3F"/>
    <w:rsid w:val="002D6C7A"/>
    <w:rsid w:val="002E272E"/>
    <w:rsid w:val="002F5778"/>
    <w:rsid w:val="00321589"/>
    <w:rsid w:val="003223E0"/>
    <w:rsid w:val="00352C4A"/>
    <w:rsid w:val="00362560"/>
    <w:rsid w:val="0037148E"/>
    <w:rsid w:val="003732FD"/>
    <w:rsid w:val="003753B2"/>
    <w:rsid w:val="00376559"/>
    <w:rsid w:val="003770B2"/>
    <w:rsid w:val="00382BAA"/>
    <w:rsid w:val="00384D73"/>
    <w:rsid w:val="00393EB6"/>
    <w:rsid w:val="003A3CE5"/>
    <w:rsid w:val="003B366F"/>
    <w:rsid w:val="003B3F9D"/>
    <w:rsid w:val="003B6C95"/>
    <w:rsid w:val="003C06B9"/>
    <w:rsid w:val="003C2C32"/>
    <w:rsid w:val="003E5751"/>
    <w:rsid w:val="003E6BBF"/>
    <w:rsid w:val="003E7FAE"/>
    <w:rsid w:val="004044BF"/>
    <w:rsid w:val="004046A9"/>
    <w:rsid w:val="00404C50"/>
    <w:rsid w:val="00423934"/>
    <w:rsid w:val="00424DC3"/>
    <w:rsid w:val="00426244"/>
    <w:rsid w:val="004404A1"/>
    <w:rsid w:val="00451810"/>
    <w:rsid w:val="00455C32"/>
    <w:rsid w:val="00463A90"/>
    <w:rsid w:val="00470A38"/>
    <w:rsid w:val="00477880"/>
    <w:rsid w:val="00477B60"/>
    <w:rsid w:val="004874DE"/>
    <w:rsid w:val="004A1388"/>
    <w:rsid w:val="004B5334"/>
    <w:rsid w:val="004B6C14"/>
    <w:rsid w:val="004D47BB"/>
    <w:rsid w:val="004D5E9B"/>
    <w:rsid w:val="004D63D9"/>
    <w:rsid w:val="004E6585"/>
    <w:rsid w:val="004F08B1"/>
    <w:rsid w:val="004F38B4"/>
    <w:rsid w:val="0050249F"/>
    <w:rsid w:val="005207DA"/>
    <w:rsid w:val="00524566"/>
    <w:rsid w:val="00527E60"/>
    <w:rsid w:val="00530BEF"/>
    <w:rsid w:val="005467D4"/>
    <w:rsid w:val="00552351"/>
    <w:rsid w:val="00553DC1"/>
    <w:rsid w:val="00561F00"/>
    <w:rsid w:val="00562C4E"/>
    <w:rsid w:val="00562DEC"/>
    <w:rsid w:val="00576AB4"/>
    <w:rsid w:val="00577917"/>
    <w:rsid w:val="0058048A"/>
    <w:rsid w:val="00590667"/>
    <w:rsid w:val="005969E2"/>
    <w:rsid w:val="005A1689"/>
    <w:rsid w:val="005A28B3"/>
    <w:rsid w:val="005B61CD"/>
    <w:rsid w:val="005C7C81"/>
    <w:rsid w:val="005D1D58"/>
    <w:rsid w:val="005D432C"/>
    <w:rsid w:val="005E285E"/>
    <w:rsid w:val="005E72F8"/>
    <w:rsid w:val="005F0579"/>
    <w:rsid w:val="005F3A53"/>
    <w:rsid w:val="005F3B0C"/>
    <w:rsid w:val="00601464"/>
    <w:rsid w:val="006062A3"/>
    <w:rsid w:val="00606A05"/>
    <w:rsid w:val="00610E08"/>
    <w:rsid w:val="006140BF"/>
    <w:rsid w:val="006161BE"/>
    <w:rsid w:val="00620787"/>
    <w:rsid w:val="00632434"/>
    <w:rsid w:val="0063478F"/>
    <w:rsid w:val="00634CD7"/>
    <w:rsid w:val="00644256"/>
    <w:rsid w:val="00661D6F"/>
    <w:rsid w:val="006628E9"/>
    <w:rsid w:val="006642BE"/>
    <w:rsid w:val="0066725E"/>
    <w:rsid w:val="006716C7"/>
    <w:rsid w:val="00681208"/>
    <w:rsid w:val="00681FA9"/>
    <w:rsid w:val="00691EA9"/>
    <w:rsid w:val="006934D4"/>
    <w:rsid w:val="006A0B42"/>
    <w:rsid w:val="006A6DC3"/>
    <w:rsid w:val="006B05E5"/>
    <w:rsid w:val="006B2188"/>
    <w:rsid w:val="006B6BF5"/>
    <w:rsid w:val="006D49ED"/>
    <w:rsid w:val="006D55CE"/>
    <w:rsid w:val="006D637A"/>
    <w:rsid w:val="006D6F24"/>
    <w:rsid w:val="006F0F95"/>
    <w:rsid w:val="006F3C73"/>
    <w:rsid w:val="006F45BF"/>
    <w:rsid w:val="006F5C03"/>
    <w:rsid w:val="006F60E0"/>
    <w:rsid w:val="006F7209"/>
    <w:rsid w:val="006F7679"/>
    <w:rsid w:val="00702F71"/>
    <w:rsid w:val="007354E4"/>
    <w:rsid w:val="007366DF"/>
    <w:rsid w:val="007372D1"/>
    <w:rsid w:val="007379BE"/>
    <w:rsid w:val="00757839"/>
    <w:rsid w:val="00770C81"/>
    <w:rsid w:val="00781E5F"/>
    <w:rsid w:val="00791024"/>
    <w:rsid w:val="00791498"/>
    <w:rsid w:val="00793F0A"/>
    <w:rsid w:val="007959C2"/>
    <w:rsid w:val="00796B58"/>
    <w:rsid w:val="007A2657"/>
    <w:rsid w:val="007B26DA"/>
    <w:rsid w:val="007C682C"/>
    <w:rsid w:val="007D0248"/>
    <w:rsid w:val="007D2385"/>
    <w:rsid w:val="007D5DE2"/>
    <w:rsid w:val="007F214F"/>
    <w:rsid w:val="007F4A70"/>
    <w:rsid w:val="00800069"/>
    <w:rsid w:val="008042F0"/>
    <w:rsid w:val="0083038B"/>
    <w:rsid w:val="008310A0"/>
    <w:rsid w:val="00835D29"/>
    <w:rsid w:val="00836530"/>
    <w:rsid w:val="008404E2"/>
    <w:rsid w:val="00840956"/>
    <w:rsid w:val="00842E7F"/>
    <w:rsid w:val="00846C33"/>
    <w:rsid w:val="00852933"/>
    <w:rsid w:val="00853C64"/>
    <w:rsid w:val="008545D5"/>
    <w:rsid w:val="008566E5"/>
    <w:rsid w:val="008566FE"/>
    <w:rsid w:val="00865B46"/>
    <w:rsid w:val="00896134"/>
    <w:rsid w:val="008A62BC"/>
    <w:rsid w:val="008B43E7"/>
    <w:rsid w:val="008B6150"/>
    <w:rsid w:val="008D1370"/>
    <w:rsid w:val="008D1ADA"/>
    <w:rsid w:val="008D1B6C"/>
    <w:rsid w:val="008D763F"/>
    <w:rsid w:val="008F036F"/>
    <w:rsid w:val="008F1308"/>
    <w:rsid w:val="008F78C2"/>
    <w:rsid w:val="009000BA"/>
    <w:rsid w:val="00904568"/>
    <w:rsid w:val="00911394"/>
    <w:rsid w:val="00920311"/>
    <w:rsid w:val="0092329C"/>
    <w:rsid w:val="00923EF2"/>
    <w:rsid w:val="00926D25"/>
    <w:rsid w:val="00926E9D"/>
    <w:rsid w:val="009315A0"/>
    <w:rsid w:val="00932C6E"/>
    <w:rsid w:val="00933465"/>
    <w:rsid w:val="00933F10"/>
    <w:rsid w:val="009433C5"/>
    <w:rsid w:val="00944FC0"/>
    <w:rsid w:val="00953EC3"/>
    <w:rsid w:val="00965881"/>
    <w:rsid w:val="009871FF"/>
    <w:rsid w:val="00990799"/>
    <w:rsid w:val="00995D51"/>
    <w:rsid w:val="00995EBB"/>
    <w:rsid w:val="009A0631"/>
    <w:rsid w:val="009B10ED"/>
    <w:rsid w:val="009B543F"/>
    <w:rsid w:val="009D3EA4"/>
    <w:rsid w:val="009D649C"/>
    <w:rsid w:val="009E4BC1"/>
    <w:rsid w:val="009F5CB2"/>
    <w:rsid w:val="00A0208B"/>
    <w:rsid w:val="00A024A5"/>
    <w:rsid w:val="00A03BB8"/>
    <w:rsid w:val="00A16E98"/>
    <w:rsid w:val="00A3505D"/>
    <w:rsid w:val="00A4036F"/>
    <w:rsid w:val="00A406E5"/>
    <w:rsid w:val="00A423D0"/>
    <w:rsid w:val="00A4641C"/>
    <w:rsid w:val="00A54229"/>
    <w:rsid w:val="00A55876"/>
    <w:rsid w:val="00A67FB1"/>
    <w:rsid w:val="00A84E56"/>
    <w:rsid w:val="00A85BFE"/>
    <w:rsid w:val="00AB489C"/>
    <w:rsid w:val="00AB6FE7"/>
    <w:rsid w:val="00AB7AD7"/>
    <w:rsid w:val="00AB7C98"/>
    <w:rsid w:val="00AD2430"/>
    <w:rsid w:val="00AE2CA0"/>
    <w:rsid w:val="00AE41A6"/>
    <w:rsid w:val="00AF0E34"/>
    <w:rsid w:val="00AF271D"/>
    <w:rsid w:val="00AF56C2"/>
    <w:rsid w:val="00AF7D8A"/>
    <w:rsid w:val="00B004E6"/>
    <w:rsid w:val="00B04898"/>
    <w:rsid w:val="00B0744D"/>
    <w:rsid w:val="00B117EF"/>
    <w:rsid w:val="00B41A90"/>
    <w:rsid w:val="00B50EA8"/>
    <w:rsid w:val="00B64082"/>
    <w:rsid w:val="00B72325"/>
    <w:rsid w:val="00B81AD3"/>
    <w:rsid w:val="00B829D8"/>
    <w:rsid w:val="00B84B5B"/>
    <w:rsid w:val="00B86446"/>
    <w:rsid w:val="00BA1176"/>
    <w:rsid w:val="00BC0E6D"/>
    <w:rsid w:val="00BE0B01"/>
    <w:rsid w:val="00BE498F"/>
    <w:rsid w:val="00BE79C7"/>
    <w:rsid w:val="00BF3CB5"/>
    <w:rsid w:val="00C01A3F"/>
    <w:rsid w:val="00C04066"/>
    <w:rsid w:val="00C04CB8"/>
    <w:rsid w:val="00C073F1"/>
    <w:rsid w:val="00C1285B"/>
    <w:rsid w:val="00C1361B"/>
    <w:rsid w:val="00C14E1F"/>
    <w:rsid w:val="00C315AF"/>
    <w:rsid w:val="00C35CE5"/>
    <w:rsid w:val="00C36D9A"/>
    <w:rsid w:val="00C44A72"/>
    <w:rsid w:val="00C61FC2"/>
    <w:rsid w:val="00C705F9"/>
    <w:rsid w:val="00C80F0F"/>
    <w:rsid w:val="00C8667A"/>
    <w:rsid w:val="00C93BCB"/>
    <w:rsid w:val="00CC241A"/>
    <w:rsid w:val="00CE4035"/>
    <w:rsid w:val="00CE53EF"/>
    <w:rsid w:val="00CE65AB"/>
    <w:rsid w:val="00CF4266"/>
    <w:rsid w:val="00D1112B"/>
    <w:rsid w:val="00D15045"/>
    <w:rsid w:val="00D22D9C"/>
    <w:rsid w:val="00D241F1"/>
    <w:rsid w:val="00D275CB"/>
    <w:rsid w:val="00D30DFA"/>
    <w:rsid w:val="00D463A5"/>
    <w:rsid w:val="00D4710D"/>
    <w:rsid w:val="00D47D25"/>
    <w:rsid w:val="00D62ACD"/>
    <w:rsid w:val="00D75DB6"/>
    <w:rsid w:val="00DA36EE"/>
    <w:rsid w:val="00DB116D"/>
    <w:rsid w:val="00DD0DAB"/>
    <w:rsid w:val="00DD10C3"/>
    <w:rsid w:val="00DD17CC"/>
    <w:rsid w:val="00DD6C1A"/>
    <w:rsid w:val="00DE217A"/>
    <w:rsid w:val="00DE67C2"/>
    <w:rsid w:val="00DF02B1"/>
    <w:rsid w:val="00DF30FE"/>
    <w:rsid w:val="00DF321B"/>
    <w:rsid w:val="00DF659E"/>
    <w:rsid w:val="00E00F36"/>
    <w:rsid w:val="00E230E0"/>
    <w:rsid w:val="00E23E4E"/>
    <w:rsid w:val="00E27F15"/>
    <w:rsid w:val="00E51AAC"/>
    <w:rsid w:val="00E661F7"/>
    <w:rsid w:val="00E66CC0"/>
    <w:rsid w:val="00E728A9"/>
    <w:rsid w:val="00E807D9"/>
    <w:rsid w:val="00E82645"/>
    <w:rsid w:val="00EA0F4E"/>
    <w:rsid w:val="00EA295B"/>
    <w:rsid w:val="00EA3B9B"/>
    <w:rsid w:val="00EA6801"/>
    <w:rsid w:val="00EB4F96"/>
    <w:rsid w:val="00EC3229"/>
    <w:rsid w:val="00EC5873"/>
    <w:rsid w:val="00EC74D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1793"/>
    <w:rsid w:val="00F74729"/>
    <w:rsid w:val="00F8381F"/>
    <w:rsid w:val="00F847F3"/>
    <w:rsid w:val="00F8691E"/>
    <w:rsid w:val="00FA04CD"/>
    <w:rsid w:val="00FA25F5"/>
    <w:rsid w:val="00FA2810"/>
    <w:rsid w:val="00FA68F8"/>
    <w:rsid w:val="00FB1DC0"/>
    <w:rsid w:val="00FB3B4E"/>
    <w:rsid w:val="00FB4521"/>
    <w:rsid w:val="00FB4F84"/>
    <w:rsid w:val="00FB5CF8"/>
    <w:rsid w:val="00FD2B6A"/>
    <w:rsid w:val="00FE22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C019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A90"/>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014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487115">
      <w:bodyDiv w:val="1"/>
      <w:marLeft w:val="0"/>
      <w:marRight w:val="0"/>
      <w:marTop w:val="0"/>
      <w:marBottom w:val="0"/>
      <w:divBdr>
        <w:top w:val="none" w:sz="0" w:space="0" w:color="auto"/>
        <w:left w:val="none" w:sz="0" w:space="0" w:color="auto"/>
        <w:bottom w:val="none" w:sz="0" w:space="0" w:color="auto"/>
        <w:right w:val="none" w:sz="0" w:space="0" w:color="auto"/>
      </w:divBdr>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205604745">
      <w:bodyDiv w:val="1"/>
      <w:marLeft w:val="0"/>
      <w:marRight w:val="0"/>
      <w:marTop w:val="0"/>
      <w:marBottom w:val="0"/>
      <w:divBdr>
        <w:top w:val="none" w:sz="0" w:space="0" w:color="auto"/>
        <w:left w:val="none" w:sz="0" w:space="0" w:color="auto"/>
        <w:bottom w:val="none" w:sz="0" w:space="0" w:color="auto"/>
        <w:right w:val="none" w:sz="0" w:space="0" w:color="auto"/>
      </w:divBdr>
    </w:div>
    <w:div w:id="13790878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a0e157289d3da27ccb07b1ffedfe6f51">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a60b18ae0fa83e828eb11d355052d193"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EDD870-0678-4E23-8A77-A4A427286D32}">
  <ds:schemaRefs>
    <ds:schemaRef ds:uri="http://schemas.microsoft.com/sharepoint/v3/contenttype/forms"/>
  </ds:schemaRefs>
</ds:datastoreItem>
</file>

<file path=customXml/itemProps2.xml><?xml version="1.0" encoding="utf-8"?>
<ds:datastoreItem xmlns:ds="http://schemas.openxmlformats.org/officeDocument/2006/customXml" ds:itemID="{7C504B7B-0D6B-451B-B02B-326B36FF6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7C717-44CC-4BAA-BD55-FED54B12457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20</Pages>
  <Words>5136</Words>
  <Characters>29280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34348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2</cp:revision>
  <cp:lastPrinted>2014-10-10T07:42:00Z</cp:lastPrinted>
  <dcterms:created xsi:type="dcterms:W3CDTF">2021-06-08T14:37:00Z</dcterms:created>
  <dcterms:modified xsi:type="dcterms:W3CDTF">2021-06-08T14:37:00Z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Docear4Word_StyleTitle">
    <vt:lpwstr>IEEE</vt:lpwstr>
  </property>
  <property fmtid="{D5CDD505-2E9C-101B-9397-08002B2CF9AE}" pid="6" name="ContentTypeId">
    <vt:lpwstr>0x010100AC06615145061D4EACEAB05172B34509</vt:lpwstr>
  </property>
</Properties>
</file>