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7A6686C5" w:rsidR="00D544AE" w:rsidRPr="00D544AE" w:rsidRDefault="00F130B8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754E">
              <w:rPr>
                <w:rFonts w:ascii="Arial" w:hAnsi="Arial" w:cs="Arial"/>
                <w:b/>
                <w:sz w:val="22"/>
                <w:szCs w:val="22"/>
              </w:rPr>
              <w:t>BA Hons/</w:t>
            </w:r>
            <w:proofErr w:type="spellStart"/>
            <w:r w:rsidRPr="004C754E">
              <w:rPr>
                <w:rFonts w:ascii="Arial" w:hAnsi="Arial" w:cs="Arial"/>
                <w:b/>
                <w:sz w:val="22"/>
                <w:szCs w:val="22"/>
              </w:rPr>
              <w:t>MDes</w:t>
            </w:r>
            <w:proofErr w:type="spellEnd"/>
            <w:r w:rsidRPr="004C754E">
              <w:rPr>
                <w:rFonts w:ascii="Arial" w:hAnsi="Arial" w:cs="Arial"/>
                <w:b/>
                <w:sz w:val="22"/>
                <w:szCs w:val="22"/>
              </w:rPr>
              <w:t xml:space="preserve"> Surface Pattern &amp; Textiles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5CDF3039" w:rsidR="00D544AE" w:rsidRPr="00450A59" w:rsidRDefault="00483DB1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50A59">
              <w:rPr>
                <w:rFonts w:ascii="Arial" w:hAnsi="Arial" w:cs="Arial"/>
                <w:b/>
                <w:sz w:val="22"/>
                <w:szCs w:val="22"/>
              </w:rPr>
              <w:t xml:space="preserve">Major Project 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23F267ED" w:rsidR="00D544AE" w:rsidRPr="00450A59" w:rsidRDefault="00F130B8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C754E">
              <w:rPr>
                <w:rFonts w:ascii="Arial" w:hAnsi="Arial" w:cs="Arial"/>
                <w:b/>
                <w:w w:val="120"/>
                <w:sz w:val="22"/>
              </w:rPr>
              <w:t>ADDA6007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6C7FB990" w:rsidR="00D544AE" w:rsidRPr="00D544AE" w:rsidRDefault="00193E16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03762C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4EA3A6A" w14:textId="022530A3" w:rsidR="00F130B8" w:rsidRDefault="00F130B8" w:rsidP="00F130B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Component </w:t>
            </w:r>
            <w:r w:rsidR="00193E16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193E16">
              <w:rPr>
                <w:rFonts w:ascii="Arial" w:hAnsi="Arial" w:cs="Arial"/>
                <w:b/>
                <w:sz w:val="22"/>
                <w:szCs w:val="22"/>
              </w:rPr>
              <w:t>Personal Major Project</w:t>
            </w:r>
          </w:p>
          <w:p w14:paraId="2D8B9217" w14:textId="17096AAE" w:rsidR="00D544AE" w:rsidRPr="00BD5EA8" w:rsidRDefault="00D544AE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20A5D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0F0083B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CA7C65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03762C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193E16" w:rsidRPr="00D544AE" w14:paraId="34D3D744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  <w:sz w:val="16"/>
                <w:szCs w:val="16"/>
              </w:rPr>
              <w:t>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7AFEAAB7" w:rsidR="003D0BE4" w:rsidRPr="0003762C" w:rsidRDefault="00193E1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483DB1" w:rsidRPr="0003762C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E9D0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8F9DA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591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115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C52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D93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AC02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95D5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BC5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EC4F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6DF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5959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833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FE0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5D35F1DE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65173886" w:rsidR="003D0BE4" w:rsidRPr="0003762C" w:rsidRDefault="00193E1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F130B8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B6C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193E16" w:rsidRPr="00D544AE" w14:paraId="4510FFC7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46E067B6" w:rsidR="003D0BE4" w:rsidRPr="0003762C" w:rsidRDefault="00193E1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F130B8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05D81E3C" w14:textId="77777777" w:rsidTr="00F130B8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33D8FE72" w:rsidR="003D0BE4" w:rsidRPr="0003762C" w:rsidRDefault="00F130B8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40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F130B8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130B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72B55CF0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Transferable Skills for life and Prof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1A1059DE" w:rsidR="003D0BE4" w:rsidRPr="0003762C" w:rsidRDefault="00193E1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F130B8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</w:r>
            <w:r w:rsidR="00FF640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465D9179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0EA29804" w14:textId="65F3C446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3BDAF75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0EAE88C1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8C10989" w14:textId="77777777" w:rsidR="0069448A" w:rsidRPr="00CE0319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255F7795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A7B4347" w14:textId="2FA7FDE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AC45810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45D0E4D1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971172" w14:paraId="16F3DDA2" w14:textId="77777777" w:rsidTr="0063038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7B499EA2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0882A4AB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248A5B75" w14:textId="77777777" w:rsidR="0069448A" w:rsidRPr="00D544AE" w:rsidRDefault="0069448A" w:rsidP="00775491">
      <w:pPr>
        <w:rPr>
          <w:rFonts w:ascii="Arial" w:hAnsi="Arial" w:cs="Arial"/>
          <w:b/>
          <w:sz w:val="13"/>
          <w:szCs w:val="13"/>
        </w:rPr>
      </w:pPr>
    </w:p>
    <w:sectPr w:rsidR="0069448A" w:rsidRPr="00D544AE" w:rsidSect="00DE77F7">
      <w:footerReference w:type="default" r:id="rId8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EAEDB" w14:textId="77777777" w:rsidR="00E03964" w:rsidRDefault="00E03964">
      <w:r>
        <w:separator/>
      </w:r>
    </w:p>
  </w:endnote>
  <w:endnote w:type="continuationSeparator" w:id="0">
    <w:p w14:paraId="60F716D6" w14:textId="77777777" w:rsidR="00E03964" w:rsidRDefault="00E0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MetaPlusBook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09908" w14:textId="77777777" w:rsidR="00E03964" w:rsidRDefault="00E03964">
      <w:r>
        <w:separator/>
      </w:r>
    </w:p>
  </w:footnote>
  <w:footnote w:type="continuationSeparator" w:id="0">
    <w:p w14:paraId="689B895D" w14:textId="77777777" w:rsidR="00E03964" w:rsidRDefault="00E03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9460">
    <w:abstractNumId w:val="1"/>
  </w:num>
  <w:num w:numId="2" w16cid:durableId="2133207976">
    <w:abstractNumId w:val="11"/>
  </w:num>
  <w:num w:numId="3" w16cid:durableId="2078355167">
    <w:abstractNumId w:val="17"/>
  </w:num>
  <w:num w:numId="4" w16cid:durableId="1469781390">
    <w:abstractNumId w:val="13"/>
  </w:num>
  <w:num w:numId="5" w16cid:durableId="1212419947">
    <w:abstractNumId w:val="8"/>
  </w:num>
  <w:num w:numId="6" w16cid:durableId="601112006">
    <w:abstractNumId w:val="16"/>
  </w:num>
  <w:num w:numId="7" w16cid:durableId="593787005">
    <w:abstractNumId w:val="2"/>
  </w:num>
  <w:num w:numId="8" w16cid:durableId="1328052707">
    <w:abstractNumId w:val="15"/>
  </w:num>
  <w:num w:numId="9" w16cid:durableId="250940634">
    <w:abstractNumId w:val="12"/>
  </w:num>
  <w:num w:numId="10" w16cid:durableId="1959796170">
    <w:abstractNumId w:val="5"/>
  </w:num>
  <w:num w:numId="11" w16cid:durableId="49808546">
    <w:abstractNumId w:val="6"/>
  </w:num>
  <w:num w:numId="12" w16cid:durableId="1500537089">
    <w:abstractNumId w:val="10"/>
  </w:num>
  <w:num w:numId="13" w16cid:durableId="1183669888">
    <w:abstractNumId w:val="14"/>
  </w:num>
  <w:num w:numId="14" w16cid:durableId="1723016592">
    <w:abstractNumId w:val="3"/>
  </w:num>
  <w:num w:numId="15" w16cid:durableId="530850168">
    <w:abstractNumId w:val="0"/>
  </w:num>
  <w:num w:numId="16" w16cid:durableId="867987704">
    <w:abstractNumId w:val="7"/>
  </w:num>
  <w:num w:numId="17" w16cid:durableId="706103162">
    <w:abstractNumId w:val="18"/>
  </w:num>
  <w:num w:numId="18" w16cid:durableId="2113816249">
    <w:abstractNumId w:val="9"/>
  </w:num>
  <w:num w:numId="19" w16cid:durableId="1009064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05D0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3E16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91841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4046A9"/>
    <w:rsid w:val="00404C50"/>
    <w:rsid w:val="00423934"/>
    <w:rsid w:val="00426244"/>
    <w:rsid w:val="00426CE9"/>
    <w:rsid w:val="00443CD4"/>
    <w:rsid w:val="00450A59"/>
    <w:rsid w:val="00470A38"/>
    <w:rsid w:val="00483DB1"/>
    <w:rsid w:val="004874DE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66DF"/>
    <w:rsid w:val="007430AB"/>
    <w:rsid w:val="00757839"/>
    <w:rsid w:val="00770C81"/>
    <w:rsid w:val="00775491"/>
    <w:rsid w:val="00791024"/>
    <w:rsid w:val="00793F0A"/>
    <w:rsid w:val="00796569"/>
    <w:rsid w:val="007A2657"/>
    <w:rsid w:val="007C682C"/>
    <w:rsid w:val="007C7D53"/>
    <w:rsid w:val="007D2385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50EA8"/>
    <w:rsid w:val="00B64082"/>
    <w:rsid w:val="00B72325"/>
    <w:rsid w:val="00B81AD3"/>
    <w:rsid w:val="00B829D8"/>
    <w:rsid w:val="00B84B5B"/>
    <w:rsid w:val="00B86446"/>
    <w:rsid w:val="00BA117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65AB"/>
    <w:rsid w:val="00CF4266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3964"/>
    <w:rsid w:val="00E05287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3132"/>
    <w:rsid w:val="00EE3D9D"/>
    <w:rsid w:val="00EE6F25"/>
    <w:rsid w:val="00F02126"/>
    <w:rsid w:val="00F03D85"/>
    <w:rsid w:val="00F07C8C"/>
    <w:rsid w:val="00F130B8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  <w:rsid w:val="00FF6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1</Pages>
  <Words>259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2601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Georgia McKie</cp:lastModifiedBy>
  <cp:revision>2</cp:revision>
  <cp:lastPrinted>2018-09-17T14:34:00Z</cp:lastPrinted>
  <dcterms:created xsi:type="dcterms:W3CDTF">2023-05-12T16:03:00Z</dcterms:created>
  <dcterms:modified xsi:type="dcterms:W3CDTF">2023-05-12T16:03:00Z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