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89BAA3" w14:textId="77777777" w:rsidR="00912101" w:rsidRDefault="0023752D" w:rsidP="00682E7D">
      <w:r>
        <w:rPr>
          <w:noProof/>
        </w:rPr>
        <w:drawing>
          <wp:anchor distT="0" distB="0" distL="114300" distR="114300" simplePos="0" relativeHeight="251652608" behindDoc="1" locked="0" layoutInCell="1" allowOverlap="1" wp14:anchorId="68ACD32C" wp14:editId="492E22B7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7579205" cy="10720552"/>
            <wp:effectExtent l="0" t="0" r="3175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licy_Front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9205" cy="107205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dt>
      <w:sdtPr>
        <w:id w:val="1902631487"/>
        <w:docPartObj>
          <w:docPartGallery w:val="Cover Pages"/>
          <w:docPartUnique/>
        </w:docPartObj>
      </w:sdtPr>
      <w:sdtEndPr>
        <w:rPr>
          <w:rFonts w:ascii="Arial" w:hAnsi="Arial" w:cs="Arial"/>
          <w:sz w:val="22"/>
          <w:szCs w:val="22"/>
        </w:rPr>
      </w:sdtEndPr>
      <w:sdtContent>
        <w:p w14:paraId="12C9ED70" w14:textId="77777777" w:rsidR="008C1F2B" w:rsidRDefault="0023752D" w:rsidP="00AB6B41">
          <w:pPr>
            <w:sectPr w:rsidR="008C1F2B" w:rsidSect="00682E7D">
              <w:headerReference w:type="default" r:id="rId12"/>
              <w:footerReference w:type="default" r:id="rId13"/>
              <w:headerReference w:type="first" r:id="rId14"/>
              <w:pgSz w:w="11906" w:h="16838"/>
              <w:pgMar w:top="1440" w:right="1440" w:bottom="1440" w:left="1440" w:header="708" w:footer="708" w:gutter="0"/>
              <w:pgNumType w:start="0"/>
              <w:cols w:space="708"/>
              <w:titlePg/>
              <w:docGrid w:linePitch="360"/>
            </w:sectPr>
          </w:pPr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4896" behindDoc="0" locked="0" layoutInCell="1" allowOverlap="1" wp14:anchorId="09F69742" wp14:editId="54156B1C">
                    <wp:simplePos x="0" y="0"/>
                    <wp:positionH relativeFrom="margin">
                      <wp:align>right</wp:align>
                    </wp:positionH>
                    <wp:positionV relativeFrom="paragraph">
                      <wp:posOffset>5257165</wp:posOffset>
                    </wp:positionV>
                    <wp:extent cx="3152775" cy="742950"/>
                    <wp:effectExtent l="0" t="0" r="28575" b="1905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152775" cy="7429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A3D7826" w14:textId="77777777" w:rsidR="004C2AAF" w:rsidRDefault="00912101" w:rsidP="00912101">
                                <w:pPr>
                                  <w:jc w:val="center"/>
                                  <w:rPr>
                                    <w:sz w:val="28"/>
                                  </w:rPr>
                                </w:pPr>
                                <w:r w:rsidRPr="00912101">
                                  <w:rPr>
                                    <w:sz w:val="28"/>
                                  </w:rPr>
                                  <w:t xml:space="preserve">Sports Industry Research </w:t>
                                </w:r>
                              </w:p>
                              <w:p w14:paraId="4336FDA8" w14:textId="77777777" w:rsidR="00912101" w:rsidRDefault="00912101" w:rsidP="00912101">
                                <w:pPr>
                                  <w:jc w:val="center"/>
                                  <w:rPr>
                                    <w:sz w:val="28"/>
                                  </w:rPr>
                                </w:pPr>
                                <w:r w:rsidRPr="00912101">
                                  <w:rPr>
                                    <w:sz w:val="28"/>
                                  </w:rPr>
                                  <w:t>Project</w:t>
                                </w:r>
                                <w:r w:rsidR="004C2AAF">
                                  <w:rPr>
                                    <w:sz w:val="28"/>
                                  </w:rPr>
                                  <w:t xml:space="preserve"> Proposal </w:t>
                                </w:r>
                                <w:r>
                                  <w:rPr>
                                    <w:sz w:val="28"/>
                                  </w:rPr>
                                  <w:t>M6X02100</w:t>
                                </w:r>
                              </w:p>
                              <w:p w14:paraId="2FADE42F" w14:textId="77777777" w:rsidR="004C2AAF" w:rsidRPr="00912101" w:rsidRDefault="004C2AAF" w:rsidP="00912101">
                                <w:pPr>
                                  <w:jc w:val="center"/>
                                  <w:rPr>
                                    <w:sz w:val="28"/>
                                  </w:rPr>
                                </w:pPr>
                                <w:r>
                                  <w:rPr>
                                    <w:sz w:val="28"/>
                                  </w:rPr>
                                  <w:t>Assignment 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9F6974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margin-left:197.05pt;margin-top:413.95pt;width:248.25pt;height:58.5pt;z-index:25166489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">
                    <v:textbox>
                      <w:txbxContent>
                        <w:p w14:paraId="1A3D7826" w14:textId="77777777" w:rsidR="004C2AAF" w:rsidRDefault="00912101" w:rsidP="00912101">
                          <w:pPr>
                            <w:jc w:val="center"/>
                            <w:rPr>
                              <w:sz w:val="28"/>
                            </w:rPr>
                          </w:pPr>
                          <w:r w:rsidRPr="00912101">
                            <w:rPr>
                              <w:sz w:val="28"/>
                            </w:rPr>
                            <w:t xml:space="preserve">Sports Industry Research </w:t>
                          </w:r>
                        </w:p>
                        <w:p w14:paraId="4336FDA8" w14:textId="77777777" w:rsidR="00912101" w:rsidRDefault="00912101" w:rsidP="00912101">
                          <w:pPr>
                            <w:jc w:val="center"/>
                            <w:rPr>
                              <w:sz w:val="28"/>
                            </w:rPr>
                          </w:pPr>
                          <w:r w:rsidRPr="00912101">
                            <w:rPr>
                              <w:sz w:val="28"/>
                            </w:rPr>
                            <w:t>Project</w:t>
                          </w:r>
                          <w:r w:rsidR="004C2AAF">
                            <w:rPr>
                              <w:sz w:val="28"/>
                            </w:rPr>
                            <w:t xml:space="preserve"> Proposal </w:t>
                          </w:r>
                          <w:r>
                            <w:rPr>
                              <w:sz w:val="28"/>
                            </w:rPr>
                            <w:t>M6X02100</w:t>
                          </w:r>
                        </w:p>
                        <w:p w14:paraId="2FADE42F" w14:textId="77777777" w:rsidR="004C2AAF" w:rsidRPr="00912101" w:rsidRDefault="004C2AAF" w:rsidP="00912101">
                          <w:pPr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Assignment 1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</w:p>
        <w:p w14:paraId="67A69C94" w14:textId="77777777"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14:paraId="7DD1D11F" w14:textId="77777777"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14:paraId="7550A006" w14:textId="77777777"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14:paraId="3117F97F" w14:textId="77777777"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14:paraId="7FCB4597" w14:textId="77777777" w:rsidR="00AB6B41" w:rsidRPr="00AB6B41" w:rsidRDefault="00AB6B41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  <w:r w:rsidRPr="00AB6B41">
            <w:rPr>
              <w:rFonts w:ascii="Arial" w:hAnsi="Arial" w:cs="Arial"/>
              <w:sz w:val="72"/>
              <w:szCs w:val="22"/>
            </w:rPr>
            <w:t>Student Name</w:t>
          </w:r>
        </w:p>
        <w:p w14:paraId="3439A47F" w14:textId="77777777" w:rsidR="00AB6B41" w:rsidRPr="00AB6B41" w:rsidRDefault="00AB6B41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</w:p>
        <w:p w14:paraId="226872AE" w14:textId="31C16AAD" w:rsidR="00AB6B41" w:rsidRDefault="0049684D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  <w:r>
            <w:rPr>
              <w:rFonts w:ascii="Arial" w:hAnsi="Arial" w:cs="Arial"/>
              <w:sz w:val="72"/>
              <w:szCs w:val="22"/>
            </w:rPr>
            <w:t>Martene Morgan</w:t>
          </w:r>
        </w:p>
        <w:p w14:paraId="77C91D57" w14:textId="77777777" w:rsidR="0049684D" w:rsidRPr="00AB6B41" w:rsidRDefault="0049684D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</w:p>
        <w:p w14:paraId="1C044F2F" w14:textId="77777777" w:rsidR="00AB6B41" w:rsidRPr="00AB6B41" w:rsidRDefault="00AB6B41" w:rsidP="0049684D">
          <w:pPr>
            <w:spacing w:after="200" w:line="276" w:lineRule="auto"/>
            <w:rPr>
              <w:rFonts w:ascii="Arial" w:hAnsi="Arial" w:cs="Arial"/>
              <w:sz w:val="72"/>
              <w:szCs w:val="22"/>
            </w:rPr>
          </w:pPr>
        </w:p>
        <w:p w14:paraId="6C5E8CF9" w14:textId="77777777" w:rsidR="00AB6B41" w:rsidRPr="00AB6B41" w:rsidRDefault="00AB6B41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  <w:r w:rsidRPr="00AB6B41">
            <w:rPr>
              <w:rFonts w:ascii="Arial" w:hAnsi="Arial" w:cs="Arial"/>
              <w:sz w:val="72"/>
              <w:szCs w:val="22"/>
            </w:rPr>
            <w:t>Project Title</w:t>
          </w:r>
        </w:p>
        <w:p w14:paraId="02531091" w14:textId="77777777" w:rsidR="00AB6B41" w:rsidRPr="0049684D" w:rsidRDefault="00AB6B41">
          <w:pPr>
            <w:spacing w:after="200" w:line="276" w:lineRule="auto"/>
            <w:rPr>
              <w:rFonts w:ascii="Arial" w:hAnsi="Arial" w:cs="Arial"/>
              <w:sz w:val="28"/>
              <w:szCs w:val="28"/>
              <w:u w:val="single"/>
            </w:rPr>
          </w:pPr>
        </w:p>
        <w:p w14:paraId="22C64406" w14:textId="77777777" w:rsidR="0049684D" w:rsidRPr="0049684D" w:rsidRDefault="0049684D" w:rsidP="0049684D">
          <w:pPr>
            <w:numPr>
              <w:ilvl w:val="0"/>
              <w:numId w:val="2"/>
            </w:numPr>
            <w:spacing w:after="200" w:line="276" w:lineRule="auto"/>
            <w:rPr>
              <w:rFonts w:ascii="Arial" w:hAnsi="Arial" w:cs="Arial"/>
              <w:sz w:val="28"/>
              <w:szCs w:val="28"/>
              <w:u w:val="single"/>
            </w:rPr>
          </w:pPr>
          <w:r w:rsidRPr="0049684D">
            <w:rPr>
              <w:rFonts w:ascii="Arial" w:hAnsi="Arial" w:cs="Arial"/>
              <w:sz w:val="28"/>
              <w:szCs w:val="28"/>
              <w:u w:val="single"/>
            </w:rPr>
            <w:t>Evaluating the challenges and barriers from a Sports Development Officer perspective, that ks3 and ks4 girls are facing when participating in Physical activity.</w:t>
          </w:r>
        </w:p>
        <w:p w14:paraId="47AF3190" w14:textId="77777777"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  <w:r>
            <w:rPr>
              <w:rFonts w:ascii="Arial" w:hAnsi="Arial" w:cs="Arial"/>
              <w:sz w:val="22"/>
              <w:szCs w:val="22"/>
            </w:rPr>
            <w:br w:type="page"/>
          </w:r>
        </w:p>
        <w:p w14:paraId="270D4592" w14:textId="77777777"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14:paraId="4332BDDE" w14:textId="77777777" w:rsidR="00290BD5" w:rsidRPr="00290BD5" w:rsidRDefault="001302EB" w:rsidP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</w:sdtContent>
    </w:sdt>
    <w:p w14:paraId="0CAAC099" w14:textId="77777777" w:rsidR="00B54EF1" w:rsidRPr="00290BD5" w:rsidRDefault="0023752D" w:rsidP="00290B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Rationale – Why are you researching this area (Screenshot from PowerPoint)</w:t>
      </w:r>
    </w:p>
    <w:p w14:paraId="0DAB63FC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14:paraId="19F6F664" w14:textId="77777777" w:rsidTr="0023752D">
        <w:trPr>
          <w:trHeight w:val="11309"/>
        </w:trPr>
        <w:tc>
          <w:tcPr>
            <w:tcW w:w="9511" w:type="dxa"/>
          </w:tcPr>
          <w:p w14:paraId="52BEA303" w14:textId="77777777" w:rsidR="0049684D" w:rsidRDefault="0049684D">
            <w:pPr>
              <w:spacing w:after="200" w:line="276" w:lineRule="auto"/>
              <w:rPr>
                <w:noProof/>
              </w:rPr>
            </w:pPr>
          </w:p>
          <w:p w14:paraId="03276915" w14:textId="1BEF9F4A" w:rsidR="0023752D" w:rsidRDefault="0049684D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797F90A" wp14:editId="1B6E155E">
                  <wp:extent cx="5781675" cy="3207353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l="21937" t="21576" r="9760" b="11034"/>
                          <a:stretch/>
                        </pic:blipFill>
                        <pic:spPr bwMode="auto">
                          <a:xfrm>
                            <a:off x="0" y="0"/>
                            <a:ext cx="5803760" cy="32196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25710CE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512C7B56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32847D8A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1FD0F52C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2E5A4AE3" w14:textId="77777777"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Project Aim and Objectives into the table below (Screenshot from PowerPoint)</w:t>
      </w:r>
    </w:p>
    <w:p w14:paraId="58F7BF41" w14:textId="77777777"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14:paraId="11AC55A6" w14:textId="77777777" w:rsidTr="007B7E76">
        <w:trPr>
          <w:trHeight w:val="11309"/>
        </w:trPr>
        <w:tc>
          <w:tcPr>
            <w:tcW w:w="9511" w:type="dxa"/>
          </w:tcPr>
          <w:p w14:paraId="029ADDD3" w14:textId="77777777" w:rsidR="008E6268" w:rsidRDefault="008E6268" w:rsidP="007B7E76">
            <w:pPr>
              <w:spacing w:after="200" w:line="276" w:lineRule="auto"/>
              <w:rPr>
                <w:noProof/>
              </w:rPr>
            </w:pPr>
          </w:p>
          <w:p w14:paraId="5CD3DEB9" w14:textId="77777777" w:rsidR="0023752D" w:rsidRDefault="0049684D" w:rsidP="007B7E76">
            <w:pPr>
              <w:spacing w:after="200" w:line="276" w:lineRule="auto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7A56575" wp14:editId="71BA858F">
                  <wp:extent cx="5238750" cy="285750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/>
                          <a:srcRect l="22470" t="22513" r="9647" b="11633"/>
                          <a:stretch/>
                        </pic:blipFill>
                        <pic:spPr bwMode="auto">
                          <a:xfrm>
                            <a:off x="0" y="0"/>
                            <a:ext cx="5241801" cy="28591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2450A04" w14:textId="77777777" w:rsidR="008E6268" w:rsidRPr="008E6268" w:rsidRDefault="008E6268" w:rsidP="008E6268">
            <w:pPr>
              <w:rPr>
                <w:rFonts w:ascii="Arial" w:hAnsi="Arial" w:cs="Arial"/>
                <w:sz w:val="22"/>
                <w:szCs w:val="22"/>
              </w:rPr>
            </w:pPr>
          </w:p>
          <w:p w14:paraId="65308994" w14:textId="77777777" w:rsidR="008E6268" w:rsidRPr="008E6268" w:rsidRDefault="008E6268" w:rsidP="008E6268">
            <w:pPr>
              <w:rPr>
                <w:rFonts w:ascii="Arial" w:hAnsi="Arial" w:cs="Arial"/>
                <w:sz w:val="22"/>
                <w:szCs w:val="22"/>
              </w:rPr>
            </w:pPr>
          </w:p>
          <w:p w14:paraId="2D5577DF" w14:textId="77777777" w:rsidR="008E6268" w:rsidRDefault="008E6268" w:rsidP="008E6268">
            <w:pPr>
              <w:rPr>
                <w:noProof/>
              </w:rPr>
            </w:pPr>
          </w:p>
          <w:p w14:paraId="20500E27" w14:textId="77777777" w:rsidR="008E6268" w:rsidRDefault="008E6268" w:rsidP="008E6268">
            <w:pPr>
              <w:ind w:firstLine="720"/>
              <w:rPr>
                <w:noProof/>
              </w:rPr>
            </w:pPr>
          </w:p>
          <w:p w14:paraId="337103D2" w14:textId="6CF223B0" w:rsidR="008E6268" w:rsidRPr="008E6268" w:rsidRDefault="008E6268" w:rsidP="008E6268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C1E3825" wp14:editId="3458A547">
                  <wp:extent cx="5076825" cy="2866157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22602" t="23054" r="11755" b="11034"/>
                          <a:stretch/>
                        </pic:blipFill>
                        <pic:spPr bwMode="auto">
                          <a:xfrm>
                            <a:off x="0" y="0"/>
                            <a:ext cx="5080214" cy="28680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B5E8A4A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14EBE937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395E9C87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7DA7ADB2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24BF90E2" w14:textId="77777777"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Background to the Organisation, Facility, Group or Athlete into the table below (Screenshot from PowerPoint)</w:t>
      </w:r>
    </w:p>
    <w:p w14:paraId="6425F475" w14:textId="77777777"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14:paraId="2DD92A87" w14:textId="77777777" w:rsidTr="007B7E76">
        <w:trPr>
          <w:trHeight w:val="11309"/>
        </w:trPr>
        <w:tc>
          <w:tcPr>
            <w:tcW w:w="9511" w:type="dxa"/>
          </w:tcPr>
          <w:p w14:paraId="4525EA6E" w14:textId="77777777" w:rsidR="008E6268" w:rsidRDefault="008E6268" w:rsidP="007B7E76">
            <w:pPr>
              <w:spacing w:after="200" w:line="276" w:lineRule="auto"/>
              <w:rPr>
                <w:noProof/>
              </w:rPr>
            </w:pPr>
          </w:p>
          <w:p w14:paraId="1F201BDA" w14:textId="17341C14" w:rsidR="0023752D" w:rsidRDefault="008E6268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367A312" wp14:editId="087D9CE8">
                  <wp:extent cx="5372100" cy="2980046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l="22768" t="22758" r="10425" b="11330"/>
                          <a:stretch/>
                        </pic:blipFill>
                        <pic:spPr bwMode="auto">
                          <a:xfrm>
                            <a:off x="0" y="0"/>
                            <a:ext cx="5379505" cy="29841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F413696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03D80584" w14:textId="77777777" w:rsidR="0023752D" w:rsidRDefault="0023752D" w:rsidP="0023752D">
      <w:pPr>
        <w:jc w:val="both"/>
        <w:rPr>
          <w:rFonts w:ascii="Arial" w:hAnsi="Arial" w:cs="Arial"/>
          <w:sz w:val="22"/>
          <w:szCs w:val="22"/>
        </w:rPr>
      </w:pPr>
    </w:p>
    <w:p w14:paraId="11585785" w14:textId="77777777" w:rsidR="0023752D" w:rsidRDefault="0023752D" w:rsidP="0023752D">
      <w:pPr>
        <w:jc w:val="both"/>
        <w:rPr>
          <w:rFonts w:ascii="Arial" w:hAnsi="Arial" w:cs="Arial"/>
          <w:sz w:val="22"/>
          <w:szCs w:val="22"/>
        </w:rPr>
      </w:pPr>
    </w:p>
    <w:p w14:paraId="0522567F" w14:textId="77777777"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Miniature Literature Review into the table below (Screenshot from PowerPoint)</w:t>
      </w:r>
    </w:p>
    <w:p w14:paraId="115CFD10" w14:textId="77777777"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14:paraId="39E7791D" w14:textId="77777777" w:rsidTr="007B7E76">
        <w:trPr>
          <w:trHeight w:val="11309"/>
        </w:trPr>
        <w:tc>
          <w:tcPr>
            <w:tcW w:w="9511" w:type="dxa"/>
          </w:tcPr>
          <w:p w14:paraId="13FE14A1" w14:textId="77777777" w:rsidR="008E6268" w:rsidRDefault="008E6268" w:rsidP="007B7E76">
            <w:pPr>
              <w:spacing w:after="200" w:line="276" w:lineRule="auto"/>
              <w:rPr>
                <w:noProof/>
              </w:rPr>
            </w:pPr>
          </w:p>
          <w:p w14:paraId="345EB961" w14:textId="76FAF10A" w:rsidR="0023752D" w:rsidRDefault="008E6268" w:rsidP="007B7E76">
            <w:pPr>
              <w:spacing w:after="200" w:line="276" w:lineRule="auto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9BD5625" wp14:editId="6A82BC85">
                  <wp:extent cx="4905375" cy="2719689"/>
                  <wp:effectExtent l="0" t="0" r="0" b="508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/>
                          <a:srcRect l="23599" t="23645" r="10758" b="11625"/>
                          <a:stretch/>
                        </pic:blipFill>
                        <pic:spPr bwMode="auto">
                          <a:xfrm>
                            <a:off x="0" y="0"/>
                            <a:ext cx="4907695" cy="27209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D3524F3" w14:textId="50250096" w:rsidR="008E6268" w:rsidRPr="008E6268" w:rsidRDefault="008E6268" w:rsidP="008E626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2064" behindDoc="0" locked="0" layoutInCell="1" allowOverlap="1" wp14:anchorId="447FD00D" wp14:editId="2A606C8E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19685</wp:posOffset>
                  </wp:positionV>
                  <wp:extent cx="5000625" cy="2851785"/>
                  <wp:effectExtent l="0" t="0" r="9525" b="5715"/>
                  <wp:wrapSquare wrapText="bothSides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933" t="22463" r="10924" b="10444"/>
                          <a:stretch/>
                        </pic:blipFill>
                        <pic:spPr bwMode="auto">
                          <a:xfrm>
                            <a:off x="0" y="0"/>
                            <a:ext cx="5000625" cy="2851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1F4CD3B" w14:textId="56B5CF63" w:rsidR="008E6268" w:rsidRPr="008E6268" w:rsidRDefault="008E6268" w:rsidP="008E6268">
            <w:pPr>
              <w:rPr>
                <w:rFonts w:ascii="Arial" w:hAnsi="Arial" w:cs="Arial"/>
                <w:sz w:val="22"/>
                <w:szCs w:val="22"/>
              </w:rPr>
            </w:pPr>
          </w:p>
          <w:p w14:paraId="70CA7F36" w14:textId="1CDA77F8" w:rsidR="008E6268" w:rsidRDefault="008E6268" w:rsidP="008E6268">
            <w:pPr>
              <w:ind w:firstLine="720"/>
              <w:rPr>
                <w:noProof/>
              </w:rPr>
            </w:pPr>
          </w:p>
          <w:p w14:paraId="6B381CE2" w14:textId="1A4E7D2E" w:rsidR="008E6268" w:rsidRDefault="008E6268" w:rsidP="008E6268">
            <w:pPr>
              <w:ind w:firstLine="720"/>
              <w:rPr>
                <w:noProof/>
              </w:rPr>
            </w:pPr>
          </w:p>
          <w:p w14:paraId="376507C2" w14:textId="7771FE5D" w:rsidR="008E6268" w:rsidRPr="008E6268" w:rsidRDefault="008E6268" w:rsidP="008E626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01E2CFF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20B0F5DA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3FD45D0D" w14:textId="5A69F63C" w:rsidR="008E6268" w:rsidRDefault="008E6268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2E182FF1" w14:textId="5EAF0F5D" w:rsidR="008E6268" w:rsidRDefault="008E6268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7CED45D6" wp14:editId="7901D1DA">
                <wp:simplePos x="0" y="0"/>
                <wp:positionH relativeFrom="column">
                  <wp:posOffset>-21265</wp:posOffset>
                </wp:positionH>
                <wp:positionV relativeFrom="paragraph">
                  <wp:posOffset>127591</wp:posOffset>
                </wp:positionV>
                <wp:extent cx="6039293" cy="8505751"/>
                <wp:effectExtent l="0" t="0" r="19050" b="1016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9293" cy="85057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C5B1CC" w14:textId="088A892D" w:rsidR="008E6268" w:rsidRDefault="008E6268">
                            <w:pPr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5BD3EEA" wp14:editId="4E9C0142">
                                  <wp:extent cx="5677535" cy="2796363"/>
                                  <wp:effectExtent l="0" t="0" r="0" b="4445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21"/>
                                          <a:srcRect l="22865" t="23863" r="11933" b="1227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696365" cy="280563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3C4274D" w14:textId="0B8223D6" w:rsidR="008E6268" w:rsidRDefault="008E6268">
                            <w:pPr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AA5837D" wp14:editId="00689A63">
                                  <wp:extent cx="5677535" cy="2753360"/>
                                  <wp:effectExtent l="0" t="0" r="0" b="889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22"/>
                                          <a:srcRect l="23432" t="22854" r="11179" b="1126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695610" cy="27621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C8E782C" w14:textId="77777777" w:rsidR="00D22428" w:rsidRDefault="00D22428">
                            <w:pPr>
                              <w:rPr>
                                <w:noProof/>
                              </w:rPr>
                            </w:pPr>
                          </w:p>
                          <w:p w14:paraId="2BB9D38A" w14:textId="5608D98A" w:rsidR="008E6268" w:rsidRDefault="008E626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F1AC548" wp14:editId="081CBCF4">
                                  <wp:extent cx="5794744" cy="2684145"/>
                                  <wp:effectExtent l="0" t="0" r="0" b="1905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23"/>
                                          <a:srcRect l="23811" t="25544" r="11657" b="1335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11522" cy="269191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ED45D6" id="Text Box 16" o:spid="_x0000_s1027" type="#_x0000_t202" style="position:absolute;margin-left:-1.65pt;margin-top:10.05pt;width:475.55pt;height:669.7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" fillcolor="white [3201]" strokeweight=".5pt">
                <v:textbox>
                  <w:txbxContent>
                    <w:p w14:paraId="37C5B1CC" w14:textId="088A892D" w:rsidR="008E6268" w:rsidRDefault="008E6268">
                      <w:pPr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5BD3EEA" wp14:editId="4E9C0142">
                            <wp:extent cx="5677535" cy="2796363"/>
                            <wp:effectExtent l="0" t="0" r="0" b="4445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21"/>
                                    <a:srcRect l="22865" t="23863" r="11933" b="1227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696365" cy="2805638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3C4274D" w14:textId="0B8223D6" w:rsidR="008E6268" w:rsidRDefault="008E6268">
                      <w:pPr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AA5837D" wp14:editId="00689A63">
                            <wp:extent cx="5677535" cy="2753360"/>
                            <wp:effectExtent l="0" t="0" r="0" b="889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22"/>
                                    <a:srcRect l="23432" t="22854" r="11179" b="1126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695610" cy="2762126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C8E782C" w14:textId="77777777" w:rsidR="00D22428" w:rsidRDefault="00D22428">
                      <w:pPr>
                        <w:rPr>
                          <w:noProof/>
                        </w:rPr>
                      </w:pPr>
                    </w:p>
                    <w:p w14:paraId="2BB9D38A" w14:textId="5608D98A" w:rsidR="008E6268" w:rsidRDefault="008E6268">
                      <w:r>
                        <w:rPr>
                          <w:noProof/>
                        </w:rPr>
                        <w:drawing>
                          <wp:inline distT="0" distB="0" distL="0" distR="0" wp14:anchorId="3F1AC548" wp14:editId="081CBCF4">
                            <wp:extent cx="5794744" cy="2684145"/>
                            <wp:effectExtent l="0" t="0" r="0" b="1905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23"/>
                                    <a:srcRect l="23811" t="25544" r="11657" b="1335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811522" cy="2691917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sz w:val="22"/>
          <w:szCs w:val="22"/>
        </w:rPr>
        <w:br w:type="page"/>
      </w:r>
    </w:p>
    <w:p w14:paraId="6A1113EA" w14:textId="7E99B048" w:rsidR="0023752D" w:rsidRDefault="0023752D" w:rsidP="0023752D">
      <w:pPr>
        <w:jc w:val="both"/>
        <w:rPr>
          <w:rFonts w:ascii="Arial" w:hAnsi="Arial" w:cs="Arial"/>
          <w:b/>
          <w:sz w:val="22"/>
          <w:szCs w:val="22"/>
        </w:rPr>
      </w:pPr>
    </w:p>
    <w:p w14:paraId="690CA42D" w14:textId="77777777" w:rsidR="00D22428" w:rsidRDefault="00D22428" w:rsidP="0023752D">
      <w:pPr>
        <w:jc w:val="both"/>
        <w:rPr>
          <w:rFonts w:ascii="Arial" w:hAnsi="Arial" w:cs="Arial"/>
          <w:sz w:val="22"/>
          <w:szCs w:val="22"/>
        </w:rPr>
      </w:pPr>
    </w:p>
    <w:p w14:paraId="2C35EDDF" w14:textId="77777777"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Access to Resources and Methodology into the table below (Screenshot from PowerPoint)</w:t>
      </w:r>
    </w:p>
    <w:tbl>
      <w:tblPr>
        <w:tblStyle w:val="TableGrid"/>
        <w:tblpPr w:leftFromText="180" w:rightFromText="180" w:vertAnchor="text" w:horzAnchor="margin" w:tblpXSpec="center" w:tblpY="90"/>
        <w:tblW w:w="9911" w:type="dxa"/>
        <w:tblLook w:val="04A0" w:firstRow="1" w:lastRow="0" w:firstColumn="1" w:lastColumn="0" w:noHBand="0" w:noVBand="1"/>
      </w:tblPr>
      <w:tblGrid>
        <w:gridCol w:w="9911"/>
      </w:tblGrid>
      <w:tr w:rsidR="00D22428" w14:paraId="371899E8" w14:textId="77777777" w:rsidTr="00D22428">
        <w:trPr>
          <w:trHeight w:val="12597"/>
        </w:trPr>
        <w:tc>
          <w:tcPr>
            <w:tcW w:w="9911" w:type="dxa"/>
          </w:tcPr>
          <w:p w14:paraId="1B7D81F1" w14:textId="77777777" w:rsidR="00D22428" w:rsidRDefault="00D22428" w:rsidP="00D22428">
            <w:pPr>
              <w:spacing w:after="200" w:line="276" w:lineRule="auto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5D5282E" wp14:editId="124989EB">
                  <wp:extent cx="5464175" cy="3359888"/>
                  <wp:effectExtent l="0" t="0" r="3175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4"/>
                          <a:srcRect l="23374" t="23426" r="10581" b="11905"/>
                          <a:stretch/>
                        </pic:blipFill>
                        <pic:spPr bwMode="auto">
                          <a:xfrm>
                            <a:off x="0" y="0"/>
                            <a:ext cx="5492098" cy="33770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7AEA92C" w14:textId="77777777" w:rsidR="00D22428" w:rsidRDefault="00D22428" w:rsidP="00D22428">
            <w:pPr>
              <w:spacing w:after="200" w:line="276" w:lineRule="auto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BF02F2D" wp14:editId="78BF4593">
                  <wp:extent cx="5836186" cy="3434316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5"/>
                          <a:srcRect l="24116" t="25735" r="12237" b="11892"/>
                          <a:stretch/>
                        </pic:blipFill>
                        <pic:spPr bwMode="auto">
                          <a:xfrm>
                            <a:off x="0" y="0"/>
                            <a:ext cx="5874866" cy="34570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2C83268" w14:textId="77777777" w:rsidR="00D22428" w:rsidRPr="00D22428" w:rsidRDefault="00D22428" w:rsidP="00D22428">
            <w:pPr>
              <w:rPr>
                <w:rFonts w:ascii="Arial" w:hAnsi="Arial" w:cs="Arial"/>
                <w:sz w:val="22"/>
                <w:szCs w:val="22"/>
              </w:rPr>
            </w:pPr>
          </w:p>
          <w:p w14:paraId="56CFDD26" w14:textId="77777777" w:rsidR="00D22428" w:rsidRDefault="00D22428" w:rsidP="00D22428">
            <w:pPr>
              <w:rPr>
                <w:noProof/>
              </w:rPr>
            </w:pPr>
          </w:p>
          <w:p w14:paraId="205E7778" w14:textId="77777777" w:rsidR="00D22428" w:rsidRDefault="00D22428" w:rsidP="00D22428">
            <w:pPr>
              <w:rPr>
                <w:noProof/>
              </w:rPr>
            </w:pPr>
          </w:p>
          <w:p w14:paraId="38EEAABB" w14:textId="56B60804" w:rsidR="00D22428" w:rsidRPr="00D22428" w:rsidRDefault="00D22428" w:rsidP="00D2242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7F97CF6" wp14:editId="094F6BC3">
                  <wp:extent cx="6030943" cy="3306725"/>
                  <wp:effectExtent l="0" t="0" r="8255" b="825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6"/>
                          <a:srcRect l="23378" t="24419" r="11326" b="11907"/>
                          <a:stretch/>
                        </pic:blipFill>
                        <pic:spPr bwMode="auto">
                          <a:xfrm>
                            <a:off x="0" y="0"/>
                            <a:ext cx="6060574" cy="33229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BF35323" w14:textId="77777777"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0E4D93DE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512E55E8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79A29033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6C82FC72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781B8E6E" w14:textId="77777777"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Timeline into the table below (Screenshot from PowerPoint)</w:t>
      </w:r>
    </w:p>
    <w:p w14:paraId="54341D40" w14:textId="77777777"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636"/>
      </w:tblGrid>
      <w:tr w:rsidR="0023752D" w14:paraId="042DE98B" w14:textId="77777777" w:rsidTr="007B7E76">
        <w:trPr>
          <w:trHeight w:val="11309"/>
        </w:trPr>
        <w:tc>
          <w:tcPr>
            <w:tcW w:w="9511" w:type="dxa"/>
          </w:tcPr>
          <w:p w14:paraId="22D3ED01" w14:textId="77777777" w:rsidR="00D22428" w:rsidRDefault="00D22428" w:rsidP="007B7E76">
            <w:pPr>
              <w:spacing w:after="200" w:line="276" w:lineRule="auto"/>
              <w:rPr>
                <w:noProof/>
              </w:rPr>
            </w:pPr>
          </w:p>
          <w:p w14:paraId="7E884469" w14:textId="77777777" w:rsidR="00D22428" w:rsidRDefault="00D22428" w:rsidP="007B7E76">
            <w:pPr>
              <w:spacing w:after="200" w:line="276" w:lineRule="auto"/>
              <w:rPr>
                <w:noProof/>
              </w:rPr>
            </w:pPr>
          </w:p>
          <w:p w14:paraId="6E5313DD" w14:textId="677B4162" w:rsidR="0023752D" w:rsidRDefault="00D22428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67B68E7" wp14:editId="0A9B384D">
                  <wp:extent cx="5975498" cy="3354094"/>
                  <wp:effectExtent l="0" t="0" r="635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7"/>
                          <a:srcRect l="22076" t="22766" r="9830" b="9257"/>
                          <a:stretch/>
                        </pic:blipFill>
                        <pic:spPr bwMode="auto">
                          <a:xfrm>
                            <a:off x="0" y="0"/>
                            <a:ext cx="5984434" cy="33591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0652E78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74B49B8A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4FBFF757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1280A857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6CC6BC03" w14:textId="77777777"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Bibliography, Books, Online Sources and Professional Bodies into the table below (Screenshot from PowerPoint)</w:t>
      </w:r>
    </w:p>
    <w:p w14:paraId="1F27B7F4" w14:textId="77777777"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726"/>
      </w:tblGrid>
      <w:tr w:rsidR="0023752D" w14:paraId="1D477459" w14:textId="77777777" w:rsidTr="007B7E76">
        <w:trPr>
          <w:trHeight w:val="11309"/>
        </w:trPr>
        <w:tc>
          <w:tcPr>
            <w:tcW w:w="9511" w:type="dxa"/>
          </w:tcPr>
          <w:p w14:paraId="00A4D734" w14:textId="77777777" w:rsidR="00D22428" w:rsidRDefault="00D22428" w:rsidP="007B7E76">
            <w:pPr>
              <w:spacing w:after="200" w:line="276" w:lineRule="auto"/>
              <w:rPr>
                <w:noProof/>
              </w:rPr>
            </w:pPr>
          </w:p>
          <w:p w14:paraId="51C8BEAB" w14:textId="09A100B5" w:rsidR="0023752D" w:rsidRDefault="00D22428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1F080C2" wp14:editId="7FD3648D">
                  <wp:extent cx="6031698" cy="3391786"/>
                  <wp:effectExtent l="0" t="0" r="762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8"/>
                          <a:srcRect l="22076" t="21445" r="10944" b="11567"/>
                          <a:stretch/>
                        </pic:blipFill>
                        <pic:spPr bwMode="auto">
                          <a:xfrm>
                            <a:off x="0" y="0"/>
                            <a:ext cx="6039188" cy="33959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9474615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1E5885F9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45185BFA" w14:textId="77777777"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</w:t>
      </w:r>
      <w:r w:rsidR="00BB2EFC">
        <w:rPr>
          <w:rFonts w:ascii="Arial" w:hAnsi="Arial" w:cs="Arial"/>
          <w:sz w:val="22"/>
          <w:szCs w:val="22"/>
        </w:rPr>
        <w:t>Ethics Form P1</w:t>
      </w:r>
      <w:r>
        <w:rPr>
          <w:rFonts w:ascii="Arial" w:hAnsi="Arial" w:cs="Arial"/>
          <w:sz w:val="22"/>
          <w:szCs w:val="22"/>
        </w:rPr>
        <w:t xml:space="preserve"> into the table below </w:t>
      </w:r>
    </w:p>
    <w:p w14:paraId="528D5A57" w14:textId="77777777"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733"/>
      </w:tblGrid>
      <w:tr w:rsidR="0023752D" w14:paraId="1D040F55" w14:textId="77777777" w:rsidTr="007B7E76">
        <w:trPr>
          <w:trHeight w:val="11309"/>
        </w:trPr>
        <w:tc>
          <w:tcPr>
            <w:tcW w:w="9511" w:type="dxa"/>
          </w:tcPr>
          <w:p w14:paraId="1965F320" w14:textId="77777777" w:rsidR="001302EB" w:rsidRDefault="001302EB" w:rsidP="007B7E76">
            <w:pPr>
              <w:spacing w:after="200" w:line="276" w:lineRule="auto"/>
              <w:rPr>
                <w:noProof/>
              </w:rPr>
            </w:pPr>
          </w:p>
          <w:p w14:paraId="13CF9140" w14:textId="6FF4B238" w:rsidR="0023752D" w:rsidRDefault="001302EB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62B8DE2" wp14:editId="2CBE95B8">
                  <wp:extent cx="6043751" cy="4933507"/>
                  <wp:effectExtent l="0" t="0" r="0" b="63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9"/>
                          <a:srcRect l="22450" t="21446" r="10399" b="10907"/>
                          <a:stretch/>
                        </pic:blipFill>
                        <pic:spPr bwMode="auto">
                          <a:xfrm>
                            <a:off x="0" y="0"/>
                            <a:ext cx="6066847" cy="49523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FCCE381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3240AB79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75FF121A" w14:textId="77777777" w:rsidR="00BB2EFC" w:rsidRPr="00290BD5" w:rsidRDefault="00BB2EFC" w:rsidP="00BB2EF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P2 into the table below </w:t>
      </w:r>
    </w:p>
    <w:p w14:paraId="556664C8" w14:textId="77777777"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891"/>
      </w:tblGrid>
      <w:tr w:rsidR="0023752D" w14:paraId="18AD89CF" w14:textId="77777777" w:rsidTr="007B7E76">
        <w:trPr>
          <w:trHeight w:val="11309"/>
        </w:trPr>
        <w:tc>
          <w:tcPr>
            <w:tcW w:w="9511" w:type="dxa"/>
          </w:tcPr>
          <w:p w14:paraId="31312D12" w14:textId="77777777" w:rsidR="001302EB" w:rsidRDefault="001302EB" w:rsidP="007B7E76">
            <w:pPr>
              <w:spacing w:after="200" w:line="276" w:lineRule="auto"/>
              <w:rPr>
                <w:noProof/>
              </w:rPr>
            </w:pPr>
          </w:p>
          <w:p w14:paraId="543537E1" w14:textId="20AD3E06" w:rsidR="0023752D" w:rsidRDefault="001302EB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120B462" wp14:editId="0F086101">
                  <wp:extent cx="6144173" cy="4912242"/>
                  <wp:effectExtent l="0" t="0" r="0" b="317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0"/>
                          <a:srcRect l="22632" t="22436" r="10391" b="10581"/>
                          <a:stretch/>
                        </pic:blipFill>
                        <pic:spPr bwMode="auto">
                          <a:xfrm>
                            <a:off x="0" y="0"/>
                            <a:ext cx="6162249" cy="49266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48C8039" w14:textId="77777777" w:rsidR="00BB2EFC" w:rsidRDefault="00290BD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2D1FE320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3B5902FD" w14:textId="77777777" w:rsidR="00BB2EFC" w:rsidRPr="00290BD5" w:rsidRDefault="00BB2EFC" w:rsidP="00BB2EF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P3 into the table below </w:t>
      </w:r>
    </w:p>
    <w:p w14:paraId="60D47EDF" w14:textId="77777777" w:rsidR="00BB2EFC" w:rsidRDefault="00BB2EFC" w:rsidP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816"/>
      </w:tblGrid>
      <w:tr w:rsidR="00BB2EFC" w14:paraId="45E23CFC" w14:textId="77777777" w:rsidTr="007B7E76">
        <w:trPr>
          <w:trHeight w:val="11309"/>
        </w:trPr>
        <w:tc>
          <w:tcPr>
            <w:tcW w:w="9511" w:type="dxa"/>
          </w:tcPr>
          <w:p w14:paraId="58C11255" w14:textId="77777777" w:rsidR="001302EB" w:rsidRDefault="001302EB" w:rsidP="007B7E76">
            <w:pPr>
              <w:spacing w:after="200" w:line="276" w:lineRule="auto"/>
              <w:rPr>
                <w:noProof/>
              </w:rPr>
            </w:pPr>
          </w:p>
          <w:p w14:paraId="53141E7B" w14:textId="3D614C83" w:rsidR="00BB2EFC" w:rsidRDefault="001302EB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FEA425B" wp14:editId="21215369">
                  <wp:extent cx="6093114" cy="4561368"/>
                  <wp:effectExtent l="0" t="0" r="3175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1"/>
                          <a:srcRect l="23189" t="22766" r="10387" b="10247"/>
                          <a:stretch/>
                        </pic:blipFill>
                        <pic:spPr bwMode="auto">
                          <a:xfrm>
                            <a:off x="0" y="0"/>
                            <a:ext cx="6112357" cy="45757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34A6365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27D3D6FC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04EB4B5B" w14:textId="77777777" w:rsidR="00BB2EFC" w:rsidRPr="00290BD5" w:rsidRDefault="00BB2EFC" w:rsidP="00BB2EF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P4 into the table below </w:t>
      </w:r>
    </w:p>
    <w:p w14:paraId="51B69250" w14:textId="77777777" w:rsidR="00BB2EFC" w:rsidRDefault="00BB2EFC" w:rsidP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BB2EFC" w14:paraId="02F95125" w14:textId="77777777" w:rsidTr="007B7E76">
        <w:trPr>
          <w:trHeight w:val="11309"/>
        </w:trPr>
        <w:tc>
          <w:tcPr>
            <w:tcW w:w="9511" w:type="dxa"/>
          </w:tcPr>
          <w:p w14:paraId="72BA9B14" w14:textId="77777777" w:rsidR="001302EB" w:rsidRDefault="001302EB" w:rsidP="007B7E76">
            <w:pPr>
              <w:spacing w:after="200" w:line="276" w:lineRule="auto"/>
              <w:rPr>
                <w:noProof/>
              </w:rPr>
            </w:pPr>
          </w:p>
          <w:p w14:paraId="6417E000" w14:textId="600674C5" w:rsidR="00BB2EFC" w:rsidRDefault="001302EB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13FB369" wp14:editId="39A26C16">
                  <wp:extent cx="5178056" cy="4845519"/>
                  <wp:effectExtent l="0" t="0" r="381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2"/>
                          <a:srcRect l="23003" t="22766" r="36549" b="9917"/>
                          <a:stretch/>
                        </pic:blipFill>
                        <pic:spPr bwMode="auto">
                          <a:xfrm>
                            <a:off x="0" y="0"/>
                            <a:ext cx="5184689" cy="48517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1AAB68F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7D2A55AD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5C25DADC" w14:textId="77777777" w:rsidR="00BB2EFC" w:rsidRPr="00290BD5" w:rsidRDefault="00BB2EFC" w:rsidP="00BB2EF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P5 into the table below </w:t>
      </w:r>
    </w:p>
    <w:p w14:paraId="334A246E" w14:textId="77777777" w:rsidR="00BB2EFC" w:rsidRDefault="00BB2EFC" w:rsidP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BB2EFC" w14:paraId="2D21D04F" w14:textId="77777777" w:rsidTr="007B7E76">
        <w:trPr>
          <w:trHeight w:val="11309"/>
        </w:trPr>
        <w:tc>
          <w:tcPr>
            <w:tcW w:w="9511" w:type="dxa"/>
          </w:tcPr>
          <w:p w14:paraId="5FD0D1C7" w14:textId="3C8B57EA" w:rsidR="001302EB" w:rsidRDefault="001302EB" w:rsidP="001302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E78674E" w14:textId="77777777" w:rsidR="001302EB" w:rsidRDefault="001302EB" w:rsidP="001302EB">
            <w:pPr>
              <w:tabs>
                <w:tab w:val="left" w:pos="5710"/>
              </w:tabs>
              <w:rPr>
                <w:noProof/>
              </w:rPr>
            </w:pPr>
          </w:p>
          <w:p w14:paraId="3E646920" w14:textId="0467D58E" w:rsidR="001302EB" w:rsidRPr="001302EB" w:rsidRDefault="001302EB" w:rsidP="001302EB">
            <w:pPr>
              <w:tabs>
                <w:tab w:val="left" w:pos="571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2B8A15A" wp14:editId="7EAF25C7">
                  <wp:extent cx="4997302" cy="4867910"/>
                  <wp:effectExtent l="0" t="0" r="0" b="889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2"/>
                          <a:srcRect l="62517" t="22106" r="9840" b="9264"/>
                          <a:stretch/>
                        </pic:blipFill>
                        <pic:spPr bwMode="auto">
                          <a:xfrm>
                            <a:off x="0" y="0"/>
                            <a:ext cx="5003199" cy="48736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z w:val="22"/>
                <w:szCs w:val="22"/>
              </w:rPr>
              <w:tab/>
            </w:r>
          </w:p>
        </w:tc>
      </w:tr>
    </w:tbl>
    <w:p w14:paraId="05413ED2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3313A2C8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135897BE" w14:textId="77777777" w:rsidR="00BB2EFC" w:rsidRPr="00290BD5" w:rsidRDefault="00BB2EFC" w:rsidP="00BB2EF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P6 into the table below </w:t>
      </w:r>
    </w:p>
    <w:p w14:paraId="48C219A2" w14:textId="77777777" w:rsidR="00BB2EFC" w:rsidRDefault="00BB2EFC" w:rsidP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BB2EFC" w14:paraId="0CC609EB" w14:textId="77777777" w:rsidTr="007B7E76">
        <w:trPr>
          <w:trHeight w:val="11309"/>
        </w:trPr>
        <w:tc>
          <w:tcPr>
            <w:tcW w:w="9511" w:type="dxa"/>
          </w:tcPr>
          <w:p w14:paraId="595E2BE0" w14:textId="77777777" w:rsidR="00BB2EFC" w:rsidRDefault="00BB2EFC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477322C" w14:textId="77777777" w:rsidR="006E04C9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0BCC8580" w14:textId="77777777"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402A25DD" w14:textId="77777777" w:rsidR="006E04C9" w:rsidRPr="00290BD5" w:rsidRDefault="006E04C9" w:rsidP="006E04C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P7 into the table below </w:t>
      </w:r>
    </w:p>
    <w:p w14:paraId="2BFB6920" w14:textId="77777777" w:rsidR="006E04C9" w:rsidRDefault="006E04C9" w:rsidP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6E04C9" w14:paraId="09B6B701" w14:textId="77777777" w:rsidTr="007B7E76">
        <w:trPr>
          <w:trHeight w:val="11309"/>
        </w:trPr>
        <w:tc>
          <w:tcPr>
            <w:tcW w:w="9511" w:type="dxa"/>
          </w:tcPr>
          <w:p w14:paraId="66FCC24B" w14:textId="77777777" w:rsidR="006E04C9" w:rsidRDefault="006E04C9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4197493A" w14:textId="77777777"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1C02D0B9" w14:textId="77777777"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330E0992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3C920101" w14:textId="77777777" w:rsidR="00BB2EFC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54BAEA7C" wp14:editId="21C284AB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7700010" cy="12732717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licy_Back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00010" cy="127327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3D4A78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725EC5E4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38DAB609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39865B00" w14:textId="77777777" w:rsidR="00290BD5" w:rsidRDefault="00290BD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725DDFC5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165E816E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42980BFD" w14:textId="77777777" w:rsidR="00290BD5" w:rsidRDefault="00290BD5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5E10B722" w14:textId="77777777" w:rsidR="00290BD5" w:rsidRDefault="00290BD5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424E8578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59631892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49B279EC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5EFC2740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0A7ABE43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21E1B50F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6AEBB413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6F681C82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081A9EBE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004887B7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798B1CCB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68DC831E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6E9F095C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66370B1A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  <w:bookmarkStart w:id="0" w:name="_GoBack"/>
    </w:p>
    <w:bookmarkEnd w:id="0"/>
    <w:p w14:paraId="68B1C7DF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074DB7A4" w14:textId="77777777" w:rsidR="00AB6B41" w:rsidRDefault="006E04C9" w:rsidP="00290BD5">
      <w:pPr>
        <w:jc w:val="both"/>
        <w:rPr>
          <w:rFonts w:ascii="Arial" w:hAnsi="Arial" w:cs="Arial"/>
          <w:b/>
          <w:sz w:val="22"/>
          <w:szCs w:val="22"/>
        </w:rPr>
      </w:pPr>
      <w:r w:rsidRPr="00AB6B4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71040" behindDoc="0" locked="0" layoutInCell="1" allowOverlap="1" wp14:anchorId="3E6863FF" wp14:editId="45D0F93D">
                <wp:simplePos x="0" y="0"/>
                <wp:positionH relativeFrom="margin">
                  <wp:posOffset>649558</wp:posOffset>
                </wp:positionH>
                <wp:positionV relativeFrom="paragraph">
                  <wp:posOffset>10567</wp:posOffset>
                </wp:positionV>
                <wp:extent cx="4686300" cy="685800"/>
                <wp:effectExtent l="0" t="0" r="19050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63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F5FF05" w14:textId="77777777" w:rsidR="00AB6B41" w:rsidRPr="00AB6B41" w:rsidRDefault="00AB6B41">
                            <w:pPr>
                              <w:rPr>
                                <w:sz w:val="72"/>
                              </w:rPr>
                            </w:pPr>
                            <w:r w:rsidRPr="00AB6B41">
                              <w:rPr>
                                <w:sz w:val="72"/>
                              </w:rPr>
                              <w:t>Questions for Viva?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6863FF" id="_x0000_s1028" type="#_x0000_t202" style="position:absolute;left:0;text-align:left;margin-left:51.15pt;margin-top:.85pt;width:369pt;height:54pt;z-index:2516710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">
                <v:textbox>
                  <w:txbxContent>
                    <w:p w14:paraId="4EF5FF05" w14:textId="77777777" w:rsidR="00AB6B41" w:rsidRPr="00AB6B41" w:rsidRDefault="00AB6B41">
                      <w:pPr>
                        <w:rPr>
                          <w:sz w:val="72"/>
                        </w:rPr>
                      </w:pPr>
                      <w:r w:rsidRPr="00AB6B41">
                        <w:rPr>
                          <w:sz w:val="72"/>
                        </w:rPr>
                        <w:t>Questions for Viva?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B8ACB32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26A214FB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330BB687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63662E9C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62170125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2793C68E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6B34EE74" w14:textId="77777777" w:rsidR="00590E4C" w:rsidRPr="00290BD5" w:rsidRDefault="00590E4C" w:rsidP="00290BD5">
      <w:pPr>
        <w:jc w:val="both"/>
        <w:rPr>
          <w:rFonts w:ascii="Arial" w:hAnsi="Arial" w:cs="Arial"/>
          <w:sz w:val="22"/>
          <w:szCs w:val="22"/>
        </w:rPr>
      </w:pPr>
    </w:p>
    <w:sectPr w:rsidR="00590E4C" w:rsidRPr="00290BD5" w:rsidSect="00682E7D">
      <w:headerReference w:type="first" r:id="rId34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AA3AC4" w14:textId="77777777" w:rsidR="0049684D" w:rsidRDefault="0049684D" w:rsidP="00290BD5">
      <w:r>
        <w:separator/>
      </w:r>
    </w:p>
  </w:endnote>
  <w:endnote w:type="continuationSeparator" w:id="0">
    <w:p w14:paraId="09F2A40C" w14:textId="77777777" w:rsidR="0049684D" w:rsidRDefault="0049684D" w:rsidP="00290B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20"/>
        <w:szCs w:val="20"/>
      </w:rPr>
      <w:id w:val="-1686661216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431624B7" w14:textId="77777777" w:rsidR="00C028CC" w:rsidRDefault="00C028CC" w:rsidP="00AB6B41">
            <w:pPr>
              <w:pStyle w:val="Footer"/>
              <w:rPr>
                <w:rFonts w:ascii="Arial" w:hAnsi="Arial" w:cs="Arial"/>
                <w:sz w:val="20"/>
                <w:szCs w:val="20"/>
              </w:rPr>
            </w:pPr>
          </w:p>
          <w:p w14:paraId="438B6290" w14:textId="77777777" w:rsidR="00590E4C" w:rsidRPr="00590E4C" w:rsidRDefault="00590E4C">
            <w:pPr>
              <w:pStyle w:val="Footer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0E4C">
              <w:rPr>
                <w:rFonts w:ascii="Arial" w:hAnsi="Arial" w:cs="Arial"/>
                <w:sz w:val="20"/>
                <w:szCs w:val="20"/>
              </w:rPr>
              <w:t xml:space="preserve">Page </w: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PAGE </w:instrTex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6E04C9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17</w: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590E4C">
              <w:rPr>
                <w:rFonts w:ascii="Arial" w:hAnsi="Arial" w:cs="Arial"/>
                <w:sz w:val="20"/>
                <w:szCs w:val="20"/>
              </w:rPr>
              <w:t xml:space="preserve"> of </w: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NUMPAGES  </w:instrTex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6E04C9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18</w: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5550FF3C" w14:textId="77777777" w:rsidR="00590E4C" w:rsidRDefault="00590E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F67D90" w14:textId="77777777" w:rsidR="0049684D" w:rsidRDefault="0049684D" w:rsidP="00290BD5">
      <w:r>
        <w:separator/>
      </w:r>
    </w:p>
  </w:footnote>
  <w:footnote w:type="continuationSeparator" w:id="0">
    <w:p w14:paraId="70042A88" w14:textId="77777777" w:rsidR="0049684D" w:rsidRDefault="0049684D" w:rsidP="00290B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DE6803" w14:textId="77777777" w:rsidR="00290BD5" w:rsidRDefault="00290BD5">
    <w:pPr>
      <w:pStyle w:val="Header"/>
    </w:pPr>
    <w:r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59264" behindDoc="1" locked="0" layoutInCell="1" allowOverlap="1" wp14:anchorId="49507FC1" wp14:editId="3041FB16">
          <wp:simplePos x="0" y="0"/>
          <wp:positionH relativeFrom="column">
            <wp:posOffset>-672838</wp:posOffset>
          </wp:positionH>
          <wp:positionV relativeFrom="paragraph">
            <wp:posOffset>-287534</wp:posOffset>
          </wp:positionV>
          <wp:extent cx="2491569" cy="997261"/>
          <wp:effectExtent l="0" t="0" r="444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corp_logo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1569" cy="9972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D68582" w14:textId="77777777" w:rsidR="00AB6B41" w:rsidRDefault="00AB6B41">
    <w:pPr>
      <w:pStyle w:val="Header"/>
    </w:pPr>
    <w:r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61312" behindDoc="1" locked="0" layoutInCell="1" allowOverlap="1" wp14:anchorId="6E4A4B03" wp14:editId="332CB1FE">
          <wp:simplePos x="0" y="0"/>
          <wp:positionH relativeFrom="column">
            <wp:posOffset>-895350</wp:posOffset>
          </wp:positionH>
          <wp:positionV relativeFrom="paragraph">
            <wp:posOffset>-438785</wp:posOffset>
          </wp:positionV>
          <wp:extent cx="2491569" cy="997261"/>
          <wp:effectExtent l="0" t="0" r="4445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corp_logo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1569" cy="9972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5F8AA1" w14:textId="77777777" w:rsidR="00682E7D" w:rsidRDefault="00AB6B41">
    <w:pPr>
      <w:pStyle w:val="Header"/>
    </w:pPr>
    <w:r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63360" behindDoc="1" locked="0" layoutInCell="1" allowOverlap="1" wp14:anchorId="54B53982" wp14:editId="476C2112">
          <wp:simplePos x="0" y="0"/>
          <wp:positionH relativeFrom="page">
            <wp:align>left</wp:align>
          </wp:positionH>
          <wp:positionV relativeFrom="paragraph">
            <wp:posOffset>-448310</wp:posOffset>
          </wp:positionV>
          <wp:extent cx="2491569" cy="997261"/>
          <wp:effectExtent l="0" t="0" r="4445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corp_logo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1569" cy="9972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92989"/>
    <w:multiLevelType w:val="multilevel"/>
    <w:tmpl w:val="60FC19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4"/>
      </w:rPr>
    </w:lvl>
    <w:lvl w:ilvl="1">
      <w:start w:val="2"/>
      <w:numFmt w:val="none"/>
      <w:lvlText w:val="2.1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  <w:b w:val="0"/>
        <w:i w:val="0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2A0134A6"/>
    <w:multiLevelType w:val="hybridMultilevel"/>
    <w:tmpl w:val="F46A2C98"/>
    <w:lvl w:ilvl="0" w:tplc="31165D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13E9E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A676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7EA5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136F1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88A45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145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1CF0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4042D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84D"/>
    <w:rsid w:val="00091F76"/>
    <w:rsid w:val="000F0FB8"/>
    <w:rsid w:val="001302EB"/>
    <w:rsid w:val="001D1817"/>
    <w:rsid w:val="0023752D"/>
    <w:rsid w:val="00290BD5"/>
    <w:rsid w:val="002D27ED"/>
    <w:rsid w:val="00344C0D"/>
    <w:rsid w:val="003A39E1"/>
    <w:rsid w:val="0049684D"/>
    <w:rsid w:val="004A7962"/>
    <w:rsid w:val="004C2AAF"/>
    <w:rsid w:val="00567033"/>
    <w:rsid w:val="00590E4C"/>
    <w:rsid w:val="005A5D17"/>
    <w:rsid w:val="006149E7"/>
    <w:rsid w:val="00682E7D"/>
    <w:rsid w:val="006E04C9"/>
    <w:rsid w:val="008B521D"/>
    <w:rsid w:val="008C1F2B"/>
    <w:rsid w:val="008E6268"/>
    <w:rsid w:val="00912101"/>
    <w:rsid w:val="00A63E4B"/>
    <w:rsid w:val="00AB6B41"/>
    <w:rsid w:val="00AD6907"/>
    <w:rsid w:val="00B52A01"/>
    <w:rsid w:val="00B54EF1"/>
    <w:rsid w:val="00BB2EFC"/>
    <w:rsid w:val="00BB520D"/>
    <w:rsid w:val="00C028CC"/>
    <w:rsid w:val="00C34B15"/>
    <w:rsid w:val="00C96CE7"/>
    <w:rsid w:val="00D22428"/>
    <w:rsid w:val="00D53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EA8CED"/>
  <w15:docId w15:val="{9B2C24F7-8B48-4943-8D34-0D062140B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4B15"/>
    <w:pPr>
      <w:spacing w:after="0" w:line="240" w:lineRule="auto"/>
    </w:pPr>
    <w:rPr>
      <w:rFonts w:ascii="Verdana" w:eastAsia="Times New Roman" w:hAnsi="Verdana" w:cs="Times New Roman"/>
      <w:sz w:val="24"/>
      <w:szCs w:val="24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C34B15"/>
    <w:pPr>
      <w:keepNext/>
      <w:numPr>
        <w:ilvl w:val="2"/>
        <w:numId w:val="1"/>
      </w:numPr>
      <w:spacing w:before="240" w:after="60"/>
      <w:outlineLvl w:val="2"/>
    </w:pPr>
    <w:rPr>
      <w:rFonts w:cs="Arial"/>
      <w:b/>
      <w:bCs/>
      <w:sz w:val="26"/>
      <w:szCs w:val="26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C34B1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eastAsia="en-US"/>
    </w:rPr>
  </w:style>
  <w:style w:type="paragraph" w:styleId="Heading5">
    <w:name w:val="heading 5"/>
    <w:basedOn w:val="Normal"/>
    <w:next w:val="Normal"/>
    <w:link w:val="Heading5Char"/>
    <w:qFormat/>
    <w:rsid w:val="00C34B1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  <w:lang w:eastAsia="en-US"/>
    </w:rPr>
  </w:style>
  <w:style w:type="paragraph" w:styleId="Heading6">
    <w:name w:val="heading 6"/>
    <w:basedOn w:val="Normal"/>
    <w:next w:val="Normal"/>
    <w:link w:val="Heading6Char"/>
    <w:qFormat/>
    <w:rsid w:val="00C34B15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  <w:lang w:eastAsia="en-US"/>
    </w:rPr>
  </w:style>
  <w:style w:type="paragraph" w:styleId="Heading7">
    <w:name w:val="heading 7"/>
    <w:basedOn w:val="Normal"/>
    <w:next w:val="Normal"/>
    <w:link w:val="Heading7Char"/>
    <w:qFormat/>
    <w:rsid w:val="00C34B15"/>
    <w:pPr>
      <w:numPr>
        <w:ilvl w:val="6"/>
        <w:numId w:val="1"/>
      </w:numPr>
      <w:spacing w:before="240" w:after="60"/>
      <w:outlineLvl w:val="6"/>
    </w:pPr>
    <w:rPr>
      <w:lang w:eastAsia="en-US"/>
    </w:rPr>
  </w:style>
  <w:style w:type="paragraph" w:styleId="Heading8">
    <w:name w:val="heading 8"/>
    <w:basedOn w:val="Normal"/>
    <w:next w:val="Normal"/>
    <w:link w:val="Heading8Char"/>
    <w:qFormat/>
    <w:rsid w:val="00C34B15"/>
    <w:pPr>
      <w:numPr>
        <w:ilvl w:val="7"/>
        <w:numId w:val="1"/>
      </w:numPr>
      <w:spacing w:before="240" w:after="60"/>
      <w:outlineLvl w:val="7"/>
    </w:pPr>
    <w:rPr>
      <w:i/>
      <w:iCs/>
      <w:lang w:eastAsia="en-US"/>
    </w:rPr>
  </w:style>
  <w:style w:type="paragraph" w:styleId="Heading9">
    <w:name w:val="heading 9"/>
    <w:basedOn w:val="Normal"/>
    <w:next w:val="Normal"/>
    <w:link w:val="Heading9Char"/>
    <w:qFormat/>
    <w:rsid w:val="00C34B15"/>
    <w:pPr>
      <w:numPr>
        <w:ilvl w:val="8"/>
        <w:numId w:val="1"/>
      </w:numPr>
      <w:spacing w:before="240" w:after="60"/>
      <w:outlineLvl w:val="8"/>
    </w:pPr>
    <w:rPr>
      <w:rFonts w:cs="Arial"/>
      <w:sz w:val="22"/>
      <w:szCs w:val="22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C34B15"/>
    <w:rPr>
      <w:rFonts w:ascii="Verdana" w:eastAsia="Times New Roman" w:hAnsi="Verdana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C34B15"/>
    <w:rPr>
      <w:rFonts w:ascii="Verdana" w:eastAsia="Times New Roman" w:hAnsi="Verdana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rsid w:val="00C34B15"/>
    <w:rPr>
      <w:rFonts w:ascii="Verdana" w:eastAsia="Times New Roman" w:hAnsi="Verdana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C34B15"/>
    <w:rPr>
      <w:rFonts w:ascii="Verdana" w:eastAsia="Times New Roman" w:hAnsi="Verdana" w:cs="Times New Roman"/>
      <w:b/>
      <w:bCs/>
    </w:rPr>
  </w:style>
  <w:style w:type="character" w:customStyle="1" w:styleId="Heading7Char">
    <w:name w:val="Heading 7 Char"/>
    <w:basedOn w:val="DefaultParagraphFont"/>
    <w:link w:val="Heading7"/>
    <w:rsid w:val="00C34B15"/>
    <w:rPr>
      <w:rFonts w:ascii="Verdana" w:eastAsia="Times New Roman" w:hAnsi="Verdana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C34B15"/>
    <w:rPr>
      <w:rFonts w:ascii="Verdana" w:eastAsia="Times New Roman" w:hAnsi="Verdana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C34B15"/>
    <w:rPr>
      <w:rFonts w:ascii="Verdana" w:eastAsia="Times New Roman" w:hAnsi="Verdana" w:cs="Arial"/>
    </w:rPr>
  </w:style>
  <w:style w:type="table" w:styleId="TableGrid">
    <w:name w:val="Table Grid"/>
    <w:basedOn w:val="TableNormal"/>
    <w:uiPriority w:val="59"/>
    <w:rsid w:val="00290B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90B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BD5"/>
    <w:rPr>
      <w:rFonts w:ascii="Tahoma" w:eastAsia="Times New Roman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90BD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0BD5"/>
    <w:rPr>
      <w:rFonts w:ascii="Verdana" w:eastAsia="Times New Roman" w:hAnsi="Verdana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90BD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90BD5"/>
    <w:rPr>
      <w:rFonts w:ascii="Verdana" w:eastAsia="Times New Roman" w:hAnsi="Verdana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53027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682E7D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682E7D"/>
    <w:rPr>
      <w:rFonts w:eastAsiaTheme="minorEastAsia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702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0659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image" Target="media/image6.png"/><Relationship Id="rId26" Type="http://schemas.openxmlformats.org/officeDocument/2006/relationships/image" Target="media/image14.png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34" Type="http://schemas.openxmlformats.org/officeDocument/2006/relationships/header" Target="header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image" Target="media/image5.png"/><Relationship Id="rId25" Type="http://schemas.openxmlformats.org/officeDocument/2006/relationships/image" Target="media/image13.png"/><Relationship Id="rId33" Type="http://schemas.openxmlformats.org/officeDocument/2006/relationships/image" Target="media/image21.jpe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29" Type="http://schemas.openxmlformats.org/officeDocument/2006/relationships/image" Target="media/image17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2.png"/><Relationship Id="rId32" Type="http://schemas.openxmlformats.org/officeDocument/2006/relationships/image" Target="media/image20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28" Type="http://schemas.openxmlformats.org/officeDocument/2006/relationships/image" Target="media/image16.png"/><Relationship Id="rId36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31" Type="http://schemas.openxmlformats.org/officeDocument/2006/relationships/image" Target="media/image1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image" Target="media/image18.png"/><Relationship Id="rId35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ene\Downloads\Sports%20Industry%20Research%20Project%20Proposal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765FB2FDA7984FA87112E26C884F14" ma:contentTypeVersion="2" ma:contentTypeDescription="Create a new document." ma:contentTypeScope="" ma:versionID="f8039966a2f44929d0bef3cb2e66d0ad">
  <xsd:schema xmlns:xsd="http://www.w3.org/2001/XMLSchema" xmlns:xs="http://www.w3.org/2001/XMLSchema" xmlns:p="http://schemas.microsoft.com/office/2006/metadata/properties" xmlns:ns2="303dbf9b-b85b-46a0-94f1-894078c07ecd" targetNamespace="http://schemas.microsoft.com/office/2006/metadata/properties" ma:root="true" ma:fieldsID="0a3236c5ed4f32c16b2580252137c093" ns2:_="">
    <xsd:import namespace="303dbf9b-b85b-46a0-94f1-894078c07ec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dbf9b-b85b-46a0-94f1-894078c07ec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ADAABD6A-A579-45BE-85E1-97C07897E87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14DB9C-F17F-413E-91F1-E72D3FF270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233FE8F-A013-4520-834B-699B204B39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3dbf9b-b85b-46a0-94f1-894078c07e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0C9E420-BBC2-428B-A031-2EB8EDEE7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Sports Industry Research Project Proposal Template</Template>
  <TotalTime>42</TotalTime>
  <Pages>19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UWTSD Policy Template with blank pages &amp; covers</vt:lpstr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UWTSD Policy Template with blank pages &amp; covers</dc:title>
  <dc:creator>martene</dc:creator>
  <cp:lastModifiedBy>martene</cp:lastModifiedBy>
  <cp:revision>1</cp:revision>
  <cp:lastPrinted>2015-02-09T16:35:00Z</cp:lastPrinted>
  <dcterms:created xsi:type="dcterms:W3CDTF">2019-11-15T10:16:00Z</dcterms:created>
  <dcterms:modified xsi:type="dcterms:W3CDTF">2019-11-15T10:58:00Z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0x010100E9765FB2FDA7984FA87112E26C884F14</vt:lpwstr>
  </property>
</Properties>
</file>