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7710116"/>
        <w:docPartObj>
          <w:docPartGallery w:val="Cover Pages"/>
          <w:docPartUnique/>
        </w:docPartObj>
      </w:sdtPr>
      <w:sdtContent>
        <w:p w:rsidR="00C90BFC" w:rsidRDefault="00C90BFC">
          <w:r>
            <w:rPr>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275955"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53777a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90BFC" w:rsidRDefault="00C90BFC">
                                    <w:pPr>
                                      <w:pStyle w:val="NoSpacing"/>
                                      <w:jc w:val="right"/>
                                      <w:rPr>
                                        <w:color w:val="595959" w:themeColor="text1" w:themeTint="A6"/>
                                        <w:sz w:val="28"/>
                                        <w:szCs w:val="28"/>
                                      </w:rPr>
                                    </w:pPr>
                                    <w:r>
                                      <w:rPr>
                                        <w:color w:val="595959" w:themeColor="text1" w:themeTint="A6"/>
                                        <w:sz w:val="28"/>
                                        <w:szCs w:val="28"/>
                                      </w:rPr>
                                      <w:t>Microsoft Office User</w:t>
                                    </w:r>
                                  </w:p>
                                </w:sdtContent>
                              </w:sdt>
                              <w:p w:rsidR="00C90BFC" w:rsidRDefault="00C90BF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90BFC" w:rsidRDefault="00C90BFC">
                              <w:pPr>
                                <w:pStyle w:val="NoSpacing"/>
                                <w:jc w:val="right"/>
                                <w:rPr>
                                  <w:color w:val="595959" w:themeColor="text1" w:themeTint="A6"/>
                                  <w:sz w:val="28"/>
                                  <w:szCs w:val="28"/>
                                </w:rPr>
                              </w:pPr>
                              <w:r>
                                <w:rPr>
                                  <w:color w:val="595959" w:themeColor="text1" w:themeTint="A6"/>
                                  <w:sz w:val="28"/>
                                  <w:szCs w:val="28"/>
                                </w:rPr>
                                <w:t>Microsoft Office User</w:t>
                              </w:r>
                            </w:p>
                          </w:sdtContent>
                        </w:sdt>
                        <w:p w:rsidR="00C90BFC" w:rsidRDefault="00C90BF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7484745</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0BFC" w:rsidRDefault="00C90BFC">
                                <w:pPr>
                                  <w:pStyle w:val="NoSpacing"/>
                                  <w:jc w:val="right"/>
                                  <w:rPr>
                                    <w:color w:val="53777A" w:themeColor="accent1"/>
                                    <w:sz w:val="28"/>
                                    <w:szCs w:val="28"/>
                                  </w:rPr>
                                </w:pPr>
                                <w:r>
                                  <w:rPr>
                                    <w:color w:val="53777A" w:themeColor="accent1"/>
                                    <w:sz w:val="28"/>
                                    <w:szCs w:val="28"/>
                                  </w:rPr>
                                  <w:t>Abstract</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C90BFC" w:rsidRDefault="00C90BFC">
                                    <w:pPr>
                                      <w:pStyle w:val="NoSpacing"/>
                                      <w:jc w:val="right"/>
                                      <w:rPr>
                                        <w:color w:val="595959" w:themeColor="text1" w:themeTint="A6"/>
                                      </w:rPr>
                                    </w:pPr>
                                    <w:r>
                                      <w:rPr>
                                        <w:color w:val="595959" w:themeColor="text1" w:themeTint="A6"/>
                                      </w:rPr>
                                      <w:t xml:space="preserve">[Draw your reader in with an engaging abstract. It is typically a short summary of the document. </w:t>
                                    </w:r>
                                    <w:r>
                                      <w:rPr>
                                        <w:color w:val="595959" w:themeColor="text1" w:themeTint="A6"/>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rsidR="00C90BFC" w:rsidRDefault="00C90BFC">
                          <w:pPr>
                            <w:pStyle w:val="NoSpacing"/>
                            <w:jc w:val="right"/>
                            <w:rPr>
                              <w:color w:val="53777A" w:themeColor="accent1"/>
                              <w:sz w:val="28"/>
                              <w:szCs w:val="28"/>
                            </w:rPr>
                          </w:pPr>
                          <w:r>
                            <w:rPr>
                              <w:color w:val="53777A" w:themeColor="accent1"/>
                              <w:sz w:val="28"/>
                              <w:szCs w:val="28"/>
                            </w:rPr>
                            <w:t>Abstract</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C90BFC" w:rsidRDefault="00C90BFC">
                              <w:pPr>
                                <w:pStyle w:val="NoSpacing"/>
                                <w:jc w:val="right"/>
                                <w:rPr>
                                  <w:color w:val="595959" w:themeColor="text1" w:themeTint="A6"/>
                                </w:rPr>
                              </w:pPr>
                              <w:r>
                                <w:rPr>
                                  <w:color w:val="595959" w:themeColor="text1" w:themeTint="A6"/>
                                </w:rPr>
                                <w:t xml:space="preserve">[Draw your reader in with an engaging abstract. It is typically a short summary of the document. </w:t>
                              </w:r>
                              <w:r>
                                <w:rPr>
                                  <w:color w:val="595959" w:themeColor="text1" w:themeTint="A6"/>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0BFC" w:rsidRDefault="00C90BFC" w:rsidP="00C90BFC">
                                <w:pPr>
                                  <w:rPr>
                                    <w:caps/>
                                    <w:color w:val="53777A" w:themeColor="accent1"/>
                                    <w:sz w:val="64"/>
                                    <w:szCs w:val="64"/>
                                  </w:rPr>
                                </w:pPr>
                                <w:r w:rsidRPr="00C90BFC">
                                  <w:rPr>
                                    <w:caps/>
                                    <w:color w:val="53777A" w:themeColor="accent1"/>
                                    <w:sz w:val="64"/>
                                    <w:szCs w:val="64"/>
                                  </w:rPr>
                                  <w:t>Transmission Matching</w:t>
                                </w:r>
                                <w:r>
                                  <w:rPr>
                                    <w:caps/>
                                    <w:color w:val="53777A" w:themeColor="accent1"/>
                                    <w:sz w:val="64"/>
                                    <w:szCs w:val="64"/>
                                  </w:rPr>
                                  <w:t xml:space="preserve"> </w:t>
                                </w:r>
                              </w:p>
                              <w:p w:rsidR="00C90BFC" w:rsidRDefault="00C90BFC" w:rsidP="00C90BFC">
                                <w:pPr>
                                  <w:rPr>
                                    <w:smallCaps/>
                                    <w:color w:val="404040" w:themeColor="text1" w:themeTint="BF"/>
                                    <w:sz w:val="36"/>
                                    <w:szCs w:val="36"/>
                                  </w:rPr>
                                </w:pPr>
                                <w:r w:rsidRPr="00C90BFC">
                                  <w:rPr>
                                    <w:caps/>
                                    <w:color w:val="53777A" w:themeColor="accent1"/>
                                    <w:sz w:val="64"/>
                                    <w:szCs w:val="64"/>
                                  </w:rPr>
                                  <w:t xml:space="preserve">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90BFC" w:rsidRDefault="00C90BFC" w:rsidP="00C90BFC">
                                    <w:pPr>
                                      <w:rPr>
                                        <w:smallCaps/>
                                        <w:color w:val="404040" w:themeColor="text1" w:themeTint="BF"/>
                                        <w:sz w:val="36"/>
                                        <w:szCs w:val="36"/>
                                      </w:rPr>
                                    </w:pPr>
                                    <w:r>
                                      <w:rPr>
                                        <w:color w:val="404040" w:themeColor="text1" w:themeTint="BF"/>
                                        <w:sz w:val="36"/>
                                        <w:szCs w:val="36"/>
                                      </w:rPr>
                                      <w:t xml:space="preserve">  </w:t>
                                    </w:r>
                                    <w:r w:rsidRPr="00C90BFC">
                                      <w:rPr>
                                        <w:color w:val="404040" w:themeColor="text1" w:themeTint="BF"/>
                                        <w:sz w:val="36"/>
                                        <w:szCs w:val="36"/>
                                      </w:rPr>
                                      <w:t>Powertrain Technology M4X02196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left:0;text-align:left;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rsidR="00C90BFC" w:rsidRDefault="00C90BFC" w:rsidP="00C90BFC">
                          <w:pPr>
                            <w:rPr>
                              <w:caps/>
                              <w:color w:val="53777A" w:themeColor="accent1"/>
                              <w:sz w:val="64"/>
                              <w:szCs w:val="64"/>
                            </w:rPr>
                          </w:pPr>
                          <w:r w:rsidRPr="00C90BFC">
                            <w:rPr>
                              <w:caps/>
                              <w:color w:val="53777A" w:themeColor="accent1"/>
                              <w:sz w:val="64"/>
                              <w:szCs w:val="64"/>
                            </w:rPr>
                            <w:t>Transmission Matching</w:t>
                          </w:r>
                          <w:r>
                            <w:rPr>
                              <w:caps/>
                              <w:color w:val="53777A" w:themeColor="accent1"/>
                              <w:sz w:val="64"/>
                              <w:szCs w:val="64"/>
                            </w:rPr>
                            <w:t xml:space="preserve"> </w:t>
                          </w:r>
                        </w:p>
                        <w:p w:rsidR="00C90BFC" w:rsidRDefault="00C90BFC" w:rsidP="00C90BFC">
                          <w:pPr>
                            <w:rPr>
                              <w:smallCaps/>
                              <w:color w:val="404040" w:themeColor="text1" w:themeTint="BF"/>
                              <w:sz w:val="36"/>
                              <w:szCs w:val="36"/>
                            </w:rPr>
                          </w:pPr>
                          <w:r w:rsidRPr="00C90BFC">
                            <w:rPr>
                              <w:caps/>
                              <w:color w:val="53777A" w:themeColor="accent1"/>
                              <w:sz w:val="64"/>
                              <w:szCs w:val="64"/>
                            </w:rPr>
                            <w:t xml:space="preserve">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90BFC" w:rsidRDefault="00C90BFC" w:rsidP="00C90BFC">
                              <w:pPr>
                                <w:rPr>
                                  <w:smallCaps/>
                                  <w:color w:val="404040" w:themeColor="text1" w:themeTint="BF"/>
                                  <w:sz w:val="36"/>
                                  <w:szCs w:val="36"/>
                                </w:rPr>
                              </w:pPr>
                              <w:r>
                                <w:rPr>
                                  <w:color w:val="404040" w:themeColor="text1" w:themeTint="BF"/>
                                  <w:sz w:val="36"/>
                                  <w:szCs w:val="36"/>
                                </w:rPr>
                                <w:t xml:space="preserve">  </w:t>
                              </w:r>
                              <w:r w:rsidRPr="00C90BFC">
                                <w:rPr>
                                  <w:color w:val="404040" w:themeColor="text1" w:themeTint="BF"/>
                                  <w:sz w:val="36"/>
                                  <w:szCs w:val="36"/>
                                </w:rPr>
                                <w:t>Powertrain Technology M4X02196</w:t>
                              </w:r>
                            </w:p>
                          </w:sdtContent>
                        </w:sdt>
                      </w:txbxContent>
                    </v:textbox>
                    <w10:wrap type="square" anchorx="page" anchory="page"/>
                  </v:shape>
                </w:pict>
              </mc:Fallback>
            </mc:AlternateContent>
          </w:r>
        </w:p>
        <w:p w:rsidR="00C90BFC" w:rsidRDefault="00C90BFC">
          <w:r>
            <w:br w:type="page"/>
          </w:r>
        </w:p>
      </w:sdtContent>
    </w:sdt>
    <w:p w:rsidR="00F251B2" w:rsidRDefault="000A2506">
      <w:pPr>
        <w:pStyle w:val="Emphasis"/>
      </w:pPr>
      <w:r>
        <w:lastRenderedPageBreak/>
        <w:t>Powertrain Technology M4X02196</w:t>
      </w:r>
    </w:p>
    <w:p w:rsidR="00F251B2" w:rsidRDefault="000A2506">
      <w:pPr>
        <w:pStyle w:val="SubtleReference"/>
      </w:pPr>
      <w:r>
        <w:t xml:space="preserve">Transmission Matching </w:t>
      </w:r>
    </w:p>
    <w:p w:rsidR="00F251B2" w:rsidRDefault="000A2506">
      <w:pPr>
        <w:pStyle w:val="PlaceholderText"/>
      </w:pPr>
      <w:r>
        <w:t>Subith Joseph 1902458</w:t>
      </w:r>
    </w:p>
    <w:p w:rsidR="00D85D22" w:rsidRDefault="00D85D22" w:rsidP="00D85D22">
      <w:pPr>
        <w:spacing w:after="0" w:line="240" w:lineRule="auto"/>
        <w:rPr>
          <w:rFonts w:ascii="Times New Roman" w:eastAsia="Times New Roman" w:hAnsi="Times New Roman" w:cs="Times New Roman"/>
          <w:lang w:eastAsia="en-GB"/>
        </w:rPr>
      </w:pPr>
      <w:r w:rsidRPr="00D85D22">
        <w:rPr>
          <w:rFonts w:ascii="Times New Roman" w:eastAsia="Times New Roman" w:hAnsi="Times New Roman" w:cs="Times New Roman"/>
          <w:lang w:eastAsia="en-GB"/>
        </w:rPr>
        <w:fldChar w:fldCharType="begin"/>
      </w:r>
      <w:r w:rsidRPr="00D85D22">
        <w:rPr>
          <w:rFonts w:ascii="Times New Roman" w:eastAsia="Times New Roman" w:hAnsi="Times New Roman" w:cs="Times New Roman"/>
          <w:lang w:eastAsia="en-GB"/>
        </w:rPr>
        <w:instrText xml:space="preserve"> INCLUDEPICTURE "https://i.pinimg.com/originals/ee/04/3a/ee043afaff37312b035b013ba33dc470.png" \* MERGEFORMATINET </w:instrText>
      </w:r>
      <w:r w:rsidRPr="00D85D22">
        <w:rPr>
          <w:rFonts w:ascii="Times New Roman" w:eastAsia="Times New Roman" w:hAnsi="Times New Roman" w:cs="Times New Roman"/>
          <w:lang w:eastAsia="en-GB"/>
        </w:rPr>
        <w:fldChar w:fldCharType="separate"/>
      </w:r>
      <w:r w:rsidRPr="00D85D22">
        <w:rPr>
          <w:rFonts w:ascii="Times New Roman" w:eastAsia="Times New Roman" w:hAnsi="Times New Roman" w:cs="Times New Roman"/>
          <w:noProof/>
          <w:lang w:eastAsia="en-GB"/>
        </w:rPr>
        <w:drawing>
          <wp:inline distT="0" distB="0" distL="0" distR="0">
            <wp:extent cx="5860415" cy="3663950"/>
            <wp:effectExtent l="0" t="0" r="0" b="6350"/>
            <wp:docPr id="1" name="Picture 1" descr="Download wallpapers BMW S1000RR, 4k, Michelin Power RS, tu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wallpapers BMW S1000RR, 4k, Michelin Power RS, tuning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0415" cy="3663950"/>
                    </a:xfrm>
                    <a:prstGeom prst="rect">
                      <a:avLst/>
                    </a:prstGeom>
                    <a:noFill/>
                    <a:ln>
                      <a:noFill/>
                    </a:ln>
                  </pic:spPr>
                </pic:pic>
              </a:graphicData>
            </a:graphic>
          </wp:inline>
        </w:drawing>
      </w:r>
      <w:r w:rsidRPr="00D85D22">
        <w:rPr>
          <w:rFonts w:ascii="Times New Roman" w:eastAsia="Times New Roman" w:hAnsi="Times New Roman" w:cs="Times New Roman"/>
          <w:lang w:eastAsia="en-GB"/>
        </w:rPr>
        <w:fldChar w:fldCharType="end"/>
      </w:r>
    </w:p>
    <w:p w:rsidR="00D85D22" w:rsidRPr="00D85D22" w:rsidRDefault="00D85D22" w:rsidP="00D85D22">
      <w:pPr>
        <w:spacing w:after="0" w:line="240" w:lineRule="auto"/>
        <w:rPr>
          <w:rFonts w:ascii="Times New Roman" w:eastAsia="Times New Roman" w:hAnsi="Times New Roman" w:cs="Times New Roman"/>
          <w:lang w:eastAsia="en-GB"/>
        </w:rPr>
      </w:pPr>
      <w:sdt>
        <w:sdtPr>
          <w:rPr>
            <w:rFonts w:ascii="Times New Roman" w:eastAsia="Times New Roman" w:hAnsi="Times New Roman" w:cs="Times New Roman"/>
            <w:lang w:eastAsia="en-GB"/>
          </w:rPr>
          <w:id w:val="1370426727"/>
          <w:citation/>
        </w:sdt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Pin \l 2057 </w:instrText>
          </w:r>
          <w:r>
            <w:rPr>
              <w:rFonts w:ascii="Times New Roman" w:eastAsia="Times New Roman" w:hAnsi="Times New Roman" w:cs="Times New Roman"/>
              <w:lang w:eastAsia="en-GB"/>
            </w:rPr>
            <w:fldChar w:fldCharType="separate"/>
          </w:r>
          <w:r w:rsidRPr="00D85D22">
            <w:rPr>
              <w:rFonts w:ascii="Times New Roman" w:eastAsia="Times New Roman" w:hAnsi="Times New Roman" w:cs="Times New Roman"/>
              <w:noProof/>
              <w:lang w:eastAsia="en-GB"/>
            </w:rPr>
            <w:t>(Pinterest )</w:t>
          </w:r>
          <w:r>
            <w:rPr>
              <w:rFonts w:ascii="Times New Roman" w:eastAsia="Times New Roman" w:hAnsi="Times New Roman" w:cs="Times New Roman"/>
              <w:lang w:eastAsia="en-GB"/>
            </w:rPr>
            <w:fldChar w:fldCharType="end"/>
          </w:r>
        </w:sdtContent>
      </w:sdt>
    </w:p>
    <w:p w:rsidR="00F251B2" w:rsidRDefault="00F251B2" w:rsidP="00D85D22">
      <w:pPr>
        <w:pStyle w:val="Heading1"/>
      </w:pPr>
    </w:p>
    <w:p w:rsidR="00D85D22" w:rsidRDefault="00D85D22" w:rsidP="00D85D22"/>
    <w:p w:rsidR="00D85D22" w:rsidRDefault="00D85D22" w:rsidP="00D85D22"/>
    <w:p w:rsidR="00D85D22" w:rsidRDefault="00D85D22" w:rsidP="00D85D22"/>
    <w:p w:rsidR="00D85D22" w:rsidRDefault="00D85D22" w:rsidP="00D85D22"/>
    <w:p w:rsidR="00D85D22" w:rsidRDefault="00D85D22" w:rsidP="00D85D22"/>
    <w:p w:rsidR="00D85D22" w:rsidRDefault="00D85D22" w:rsidP="00D85D22"/>
    <w:p w:rsidR="00D85D22" w:rsidRDefault="00D85D22" w:rsidP="00D85D22"/>
    <w:p w:rsidR="002549FF" w:rsidRDefault="002549FF" w:rsidP="00D85D22">
      <w:pPr>
        <w:pStyle w:val="Heading1"/>
      </w:pPr>
    </w:p>
    <w:p w:rsidR="002549FF" w:rsidRDefault="002549FF" w:rsidP="00D85D22">
      <w:pPr>
        <w:pStyle w:val="Heading1"/>
      </w:pPr>
    </w:p>
    <w:p w:rsidR="002549FF" w:rsidRDefault="002549FF" w:rsidP="00D85D22">
      <w:pPr>
        <w:pStyle w:val="Heading1"/>
      </w:pPr>
    </w:p>
    <w:p w:rsidR="002549FF" w:rsidRDefault="002549FF" w:rsidP="00D85D22">
      <w:pPr>
        <w:pStyle w:val="Heading1"/>
      </w:pPr>
    </w:p>
    <w:p w:rsidR="00D85D22" w:rsidRDefault="00E21C52" w:rsidP="00D85D22">
      <w:pPr>
        <w:pStyle w:val="Heading1"/>
      </w:pPr>
      <w:bookmarkStart w:id="0" w:name="_Toc38404108"/>
      <w:r>
        <w:lastRenderedPageBreak/>
        <w:t>Abstract</w:t>
      </w:r>
      <w:bookmarkEnd w:id="0"/>
    </w:p>
    <w:p w:rsidR="00E21C52" w:rsidRDefault="00E21C52" w:rsidP="00E21C52"/>
    <w:p w:rsidR="00E21C52" w:rsidRPr="00E21C52" w:rsidRDefault="00E21C52" w:rsidP="00E21C52">
      <w:r>
        <w:t xml:space="preserve">The purpose of this report is to study and analysis the performance data on a chosen vehicle; The vehicle chosen is the BMW S1000RR. The BMW S1000RR is a street legal Motorsports purposed motorcycle. The Vehicle will be put onto a motorcycle rolling road dynamometer and the </w:t>
      </w:r>
      <w:r w:rsidR="00DE445B">
        <w:t>following</w:t>
      </w:r>
      <w:r>
        <w:t xml:space="preserve"> areas of performance will be studied and </w:t>
      </w:r>
      <w:r w:rsidR="00D73670">
        <w:t>analysed:</w:t>
      </w:r>
      <w:r>
        <w:t xml:space="preserve"> transmission Gearing, Engine/Wheel Torque and Power, </w:t>
      </w:r>
      <w:r w:rsidR="00DE445B">
        <w:t>Engine deceleration and more.</w:t>
      </w:r>
    </w:p>
    <w:p w:rsidR="00D85D22" w:rsidRDefault="00D85D22" w:rsidP="00D85D22">
      <w:pPr>
        <w:rPr>
          <w:rFonts w:asciiTheme="majorHAnsi" w:eastAsiaTheme="majorEastAsia" w:hAnsiTheme="majorHAnsi" w:cstheme="majorBidi"/>
          <w:sz w:val="42"/>
          <w:szCs w:val="32"/>
        </w:rPr>
      </w:pPr>
      <w:r>
        <w:br w:type="page"/>
      </w:r>
    </w:p>
    <w:sdt>
      <w:sdtPr>
        <w:id w:val="-585387543"/>
        <w:docPartObj>
          <w:docPartGallery w:val="Table of Contents"/>
          <w:docPartUnique/>
        </w:docPartObj>
      </w:sdtPr>
      <w:sdtEndPr>
        <w:rPr>
          <w:b/>
          <w:bCs/>
          <w:noProof/>
        </w:rPr>
      </w:sdtEndPr>
      <w:sdtContent>
        <w:p w:rsidR="00E21C52" w:rsidRDefault="00E21C52">
          <w:pPr>
            <w:pStyle w:val="HeaderChar"/>
          </w:pPr>
          <w:r>
            <w:t>Table of Contents</w:t>
          </w:r>
        </w:p>
        <w:p w:rsidR="000C5F21" w:rsidRDefault="00E21C52">
          <w:pPr>
            <w:pStyle w:val="TOC1"/>
            <w:tabs>
              <w:tab w:val="right" w:leader="dot" w:pos="9219"/>
            </w:tabs>
            <w:rPr>
              <w:rFonts w:cstheme="minorBidi"/>
              <w:b w:val="0"/>
              <w:bCs w:val="0"/>
              <w:i w:val="0"/>
              <w:iC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w:anchor="_Toc38404108" w:history="1">
            <w:r w:rsidR="000C5F21" w:rsidRPr="00826673">
              <w:rPr>
                <w:rStyle w:val="Hyperlink"/>
                <w:noProof/>
              </w:rPr>
              <w:t>Abstract</w:t>
            </w:r>
            <w:r w:rsidR="000C5F21">
              <w:rPr>
                <w:noProof/>
                <w:webHidden/>
              </w:rPr>
              <w:tab/>
            </w:r>
            <w:r w:rsidR="000C5F21">
              <w:rPr>
                <w:noProof/>
                <w:webHidden/>
              </w:rPr>
              <w:fldChar w:fldCharType="begin"/>
            </w:r>
            <w:r w:rsidR="000C5F21">
              <w:rPr>
                <w:noProof/>
                <w:webHidden/>
              </w:rPr>
              <w:instrText xml:space="preserve"> PAGEREF _Toc38404108 \h </w:instrText>
            </w:r>
            <w:r w:rsidR="000C5F21">
              <w:rPr>
                <w:noProof/>
                <w:webHidden/>
              </w:rPr>
            </w:r>
            <w:r w:rsidR="000C5F21">
              <w:rPr>
                <w:noProof/>
                <w:webHidden/>
              </w:rPr>
              <w:fldChar w:fldCharType="separate"/>
            </w:r>
            <w:r w:rsidR="000C5F21">
              <w:rPr>
                <w:noProof/>
                <w:webHidden/>
              </w:rPr>
              <w:t>2</w:t>
            </w:r>
            <w:r w:rsidR="000C5F21">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09" w:history="1">
            <w:r w:rsidRPr="00826673">
              <w:rPr>
                <w:rStyle w:val="Hyperlink"/>
                <w:noProof/>
              </w:rPr>
              <w:t>List of Figures</w:t>
            </w:r>
            <w:r>
              <w:rPr>
                <w:noProof/>
                <w:webHidden/>
              </w:rPr>
              <w:tab/>
            </w:r>
            <w:r>
              <w:rPr>
                <w:noProof/>
                <w:webHidden/>
              </w:rPr>
              <w:fldChar w:fldCharType="begin"/>
            </w:r>
            <w:r>
              <w:rPr>
                <w:noProof/>
                <w:webHidden/>
              </w:rPr>
              <w:instrText xml:space="preserve"> PAGEREF _Toc38404109 \h </w:instrText>
            </w:r>
            <w:r>
              <w:rPr>
                <w:noProof/>
                <w:webHidden/>
              </w:rPr>
            </w:r>
            <w:r>
              <w:rPr>
                <w:noProof/>
                <w:webHidden/>
              </w:rPr>
              <w:fldChar w:fldCharType="separate"/>
            </w:r>
            <w:r>
              <w:rPr>
                <w:noProof/>
                <w:webHidden/>
              </w:rPr>
              <w:t>4</w:t>
            </w:r>
            <w:r>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10" w:history="1">
            <w:r w:rsidRPr="00826673">
              <w:rPr>
                <w:rStyle w:val="Hyperlink"/>
                <w:noProof/>
              </w:rPr>
              <w:t>Introduction</w:t>
            </w:r>
            <w:r>
              <w:rPr>
                <w:noProof/>
                <w:webHidden/>
              </w:rPr>
              <w:tab/>
            </w:r>
            <w:r>
              <w:rPr>
                <w:noProof/>
                <w:webHidden/>
              </w:rPr>
              <w:fldChar w:fldCharType="begin"/>
            </w:r>
            <w:r>
              <w:rPr>
                <w:noProof/>
                <w:webHidden/>
              </w:rPr>
              <w:instrText xml:space="preserve"> PAGEREF _Toc38404110 \h </w:instrText>
            </w:r>
            <w:r>
              <w:rPr>
                <w:noProof/>
                <w:webHidden/>
              </w:rPr>
            </w:r>
            <w:r>
              <w:rPr>
                <w:noProof/>
                <w:webHidden/>
              </w:rPr>
              <w:fldChar w:fldCharType="separate"/>
            </w:r>
            <w:r>
              <w:rPr>
                <w:noProof/>
                <w:webHidden/>
              </w:rPr>
              <w:t>7</w:t>
            </w:r>
            <w:r>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11" w:history="1">
            <w:r w:rsidRPr="00826673">
              <w:rPr>
                <w:rStyle w:val="Hyperlink"/>
                <w:noProof/>
              </w:rPr>
              <w:t>Research / Literature review</w:t>
            </w:r>
            <w:r>
              <w:rPr>
                <w:noProof/>
                <w:webHidden/>
              </w:rPr>
              <w:tab/>
            </w:r>
            <w:r>
              <w:rPr>
                <w:noProof/>
                <w:webHidden/>
              </w:rPr>
              <w:fldChar w:fldCharType="begin"/>
            </w:r>
            <w:r>
              <w:rPr>
                <w:noProof/>
                <w:webHidden/>
              </w:rPr>
              <w:instrText xml:space="preserve"> PAGEREF _Toc38404111 \h </w:instrText>
            </w:r>
            <w:r>
              <w:rPr>
                <w:noProof/>
                <w:webHidden/>
              </w:rPr>
            </w:r>
            <w:r>
              <w:rPr>
                <w:noProof/>
                <w:webHidden/>
              </w:rPr>
              <w:fldChar w:fldCharType="separate"/>
            </w:r>
            <w:r>
              <w:rPr>
                <w:noProof/>
                <w:webHidden/>
              </w:rPr>
              <w:t>8</w:t>
            </w:r>
            <w:r>
              <w:rPr>
                <w:noProof/>
                <w:webHidden/>
              </w:rPr>
              <w:fldChar w:fldCharType="end"/>
            </w:r>
          </w:hyperlink>
        </w:p>
        <w:p w:rsidR="000C5F21" w:rsidRDefault="000C5F21">
          <w:pPr>
            <w:pStyle w:val="TOC2"/>
            <w:tabs>
              <w:tab w:val="right" w:leader="dot" w:pos="9219"/>
            </w:tabs>
            <w:rPr>
              <w:rFonts w:cstheme="minorBidi"/>
              <w:b w:val="0"/>
              <w:bCs w:val="0"/>
              <w:noProof/>
              <w:sz w:val="24"/>
              <w:szCs w:val="24"/>
              <w:lang w:val="en-GB" w:eastAsia="en-GB"/>
            </w:rPr>
          </w:pPr>
          <w:hyperlink w:anchor="_Toc38404112" w:history="1">
            <w:r w:rsidRPr="00826673">
              <w:rPr>
                <w:rStyle w:val="Hyperlink"/>
                <w:noProof/>
              </w:rPr>
              <w:t>BMW S1000RR</w:t>
            </w:r>
            <w:r>
              <w:rPr>
                <w:noProof/>
                <w:webHidden/>
              </w:rPr>
              <w:tab/>
            </w:r>
            <w:r>
              <w:rPr>
                <w:noProof/>
                <w:webHidden/>
              </w:rPr>
              <w:fldChar w:fldCharType="begin"/>
            </w:r>
            <w:r>
              <w:rPr>
                <w:noProof/>
                <w:webHidden/>
              </w:rPr>
              <w:instrText xml:space="preserve"> PAGEREF _Toc38404112 \h </w:instrText>
            </w:r>
            <w:r>
              <w:rPr>
                <w:noProof/>
                <w:webHidden/>
              </w:rPr>
            </w:r>
            <w:r>
              <w:rPr>
                <w:noProof/>
                <w:webHidden/>
              </w:rPr>
              <w:fldChar w:fldCharType="separate"/>
            </w:r>
            <w:r>
              <w:rPr>
                <w:noProof/>
                <w:webHidden/>
              </w:rPr>
              <w:t>8</w:t>
            </w:r>
            <w:r>
              <w:rPr>
                <w:noProof/>
                <w:webHidden/>
              </w:rPr>
              <w:fldChar w:fldCharType="end"/>
            </w:r>
          </w:hyperlink>
        </w:p>
        <w:p w:rsidR="000C5F21" w:rsidRDefault="000C5F21">
          <w:pPr>
            <w:pStyle w:val="TOC3"/>
            <w:tabs>
              <w:tab w:val="right" w:leader="dot" w:pos="9219"/>
            </w:tabs>
            <w:rPr>
              <w:rFonts w:cstheme="minorBidi"/>
              <w:noProof/>
              <w:sz w:val="24"/>
              <w:szCs w:val="24"/>
              <w:lang w:val="en-GB" w:eastAsia="en-GB"/>
            </w:rPr>
          </w:pPr>
          <w:hyperlink w:anchor="_Toc38404113" w:history="1">
            <w:r w:rsidRPr="00826673">
              <w:rPr>
                <w:rStyle w:val="Hyperlink"/>
                <w:noProof/>
              </w:rPr>
              <w:t>Engine</w:t>
            </w:r>
            <w:r>
              <w:rPr>
                <w:noProof/>
                <w:webHidden/>
              </w:rPr>
              <w:tab/>
            </w:r>
            <w:r>
              <w:rPr>
                <w:noProof/>
                <w:webHidden/>
              </w:rPr>
              <w:fldChar w:fldCharType="begin"/>
            </w:r>
            <w:r>
              <w:rPr>
                <w:noProof/>
                <w:webHidden/>
              </w:rPr>
              <w:instrText xml:space="preserve"> PAGEREF _Toc38404113 \h </w:instrText>
            </w:r>
            <w:r>
              <w:rPr>
                <w:noProof/>
                <w:webHidden/>
              </w:rPr>
            </w:r>
            <w:r>
              <w:rPr>
                <w:noProof/>
                <w:webHidden/>
              </w:rPr>
              <w:fldChar w:fldCharType="separate"/>
            </w:r>
            <w:r>
              <w:rPr>
                <w:noProof/>
                <w:webHidden/>
              </w:rPr>
              <w:t>8</w:t>
            </w:r>
            <w:r>
              <w:rPr>
                <w:noProof/>
                <w:webHidden/>
              </w:rPr>
              <w:fldChar w:fldCharType="end"/>
            </w:r>
          </w:hyperlink>
        </w:p>
        <w:p w:rsidR="000C5F21" w:rsidRDefault="000C5F21">
          <w:pPr>
            <w:pStyle w:val="TOC3"/>
            <w:tabs>
              <w:tab w:val="right" w:leader="dot" w:pos="9219"/>
            </w:tabs>
            <w:rPr>
              <w:rFonts w:cstheme="minorBidi"/>
              <w:noProof/>
              <w:sz w:val="24"/>
              <w:szCs w:val="24"/>
              <w:lang w:val="en-GB" w:eastAsia="en-GB"/>
            </w:rPr>
          </w:pPr>
          <w:hyperlink w:anchor="_Toc38404114" w:history="1">
            <w:r w:rsidRPr="00826673">
              <w:rPr>
                <w:rStyle w:val="Hyperlink"/>
                <w:noProof/>
              </w:rPr>
              <w:t>Drivetrain</w:t>
            </w:r>
            <w:r>
              <w:rPr>
                <w:noProof/>
                <w:webHidden/>
              </w:rPr>
              <w:tab/>
            </w:r>
            <w:r>
              <w:rPr>
                <w:noProof/>
                <w:webHidden/>
              </w:rPr>
              <w:fldChar w:fldCharType="begin"/>
            </w:r>
            <w:r>
              <w:rPr>
                <w:noProof/>
                <w:webHidden/>
              </w:rPr>
              <w:instrText xml:space="preserve"> PAGEREF _Toc38404114 \h </w:instrText>
            </w:r>
            <w:r>
              <w:rPr>
                <w:noProof/>
                <w:webHidden/>
              </w:rPr>
            </w:r>
            <w:r>
              <w:rPr>
                <w:noProof/>
                <w:webHidden/>
              </w:rPr>
              <w:fldChar w:fldCharType="separate"/>
            </w:r>
            <w:r>
              <w:rPr>
                <w:noProof/>
                <w:webHidden/>
              </w:rPr>
              <w:t>8</w:t>
            </w:r>
            <w:r>
              <w:rPr>
                <w:noProof/>
                <w:webHidden/>
              </w:rPr>
              <w:fldChar w:fldCharType="end"/>
            </w:r>
          </w:hyperlink>
        </w:p>
        <w:p w:rsidR="000C5F21" w:rsidRDefault="000C5F21">
          <w:pPr>
            <w:pStyle w:val="TOC2"/>
            <w:tabs>
              <w:tab w:val="right" w:leader="dot" w:pos="9219"/>
            </w:tabs>
            <w:rPr>
              <w:rFonts w:cstheme="minorBidi"/>
              <w:b w:val="0"/>
              <w:bCs w:val="0"/>
              <w:noProof/>
              <w:sz w:val="24"/>
              <w:szCs w:val="24"/>
              <w:lang w:val="en-GB" w:eastAsia="en-GB"/>
            </w:rPr>
          </w:pPr>
          <w:hyperlink w:anchor="_Toc38404115" w:history="1">
            <w:r w:rsidRPr="00826673">
              <w:rPr>
                <w:rStyle w:val="Hyperlink"/>
                <w:noProof/>
              </w:rPr>
              <w:t>Dynamometer</w:t>
            </w:r>
            <w:r>
              <w:rPr>
                <w:noProof/>
                <w:webHidden/>
              </w:rPr>
              <w:tab/>
            </w:r>
            <w:r>
              <w:rPr>
                <w:noProof/>
                <w:webHidden/>
              </w:rPr>
              <w:fldChar w:fldCharType="begin"/>
            </w:r>
            <w:r>
              <w:rPr>
                <w:noProof/>
                <w:webHidden/>
              </w:rPr>
              <w:instrText xml:space="preserve"> PAGEREF _Toc38404115 \h </w:instrText>
            </w:r>
            <w:r>
              <w:rPr>
                <w:noProof/>
                <w:webHidden/>
              </w:rPr>
            </w:r>
            <w:r>
              <w:rPr>
                <w:noProof/>
                <w:webHidden/>
              </w:rPr>
              <w:fldChar w:fldCharType="separate"/>
            </w:r>
            <w:r>
              <w:rPr>
                <w:noProof/>
                <w:webHidden/>
              </w:rPr>
              <w:t>8</w:t>
            </w:r>
            <w:r>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16" w:history="1">
            <w:r w:rsidRPr="00826673">
              <w:rPr>
                <w:rStyle w:val="Hyperlink"/>
                <w:noProof/>
              </w:rPr>
              <w:t>Methodology</w:t>
            </w:r>
            <w:r>
              <w:rPr>
                <w:noProof/>
                <w:webHidden/>
              </w:rPr>
              <w:tab/>
            </w:r>
            <w:r>
              <w:rPr>
                <w:noProof/>
                <w:webHidden/>
              </w:rPr>
              <w:fldChar w:fldCharType="begin"/>
            </w:r>
            <w:r>
              <w:rPr>
                <w:noProof/>
                <w:webHidden/>
              </w:rPr>
              <w:instrText xml:space="preserve"> PAGEREF _Toc38404116 \h </w:instrText>
            </w:r>
            <w:r>
              <w:rPr>
                <w:noProof/>
                <w:webHidden/>
              </w:rPr>
            </w:r>
            <w:r>
              <w:rPr>
                <w:noProof/>
                <w:webHidden/>
              </w:rPr>
              <w:fldChar w:fldCharType="separate"/>
            </w:r>
            <w:r>
              <w:rPr>
                <w:noProof/>
                <w:webHidden/>
              </w:rPr>
              <w:t>9</w:t>
            </w:r>
            <w:r>
              <w:rPr>
                <w:noProof/>
                <w:webHidden/>
              </w:rPr>
              <w:fldChar w:fldCharType="end"/>
            </w:r>
          </w:hyperlink>
        </w:p>
        <w:p w:rsidR="000C5F21" w:rsidRDefault="000C5F21">
          <w:pPr>
            <w:pStyle w:val="TOC2"/>
            <w:tabs>
              <w:tab w:val="right" w:leader="dot" w:pos="9219"/>
            </w:tabs>
            <w:rPr>
              <w:rFonts w:cstheme="minorBidi"/>
              <w:b w:val="0"/>
              <w:bCs w:val="0"/>
              <w:noProof/>
              <w:sz w:val="24"/>
              <w:szCs w:val="24"/>
              <w:lang w:val="en-GB" w:eastAsia="en-GB"/>
            </w:rPr>
          </w:pPr>
          <w:hyperlink w:anchor="_Toc38404117" w:history="1">
            <w:r w:rsidRPr="00826673">
              <w:rPr>
                <w:rStyle w:val="Hyperlink"/>
                <w:noProof/>
              </w:rPr>
              <w:t>Dynamometer</w:t>
            </w:r>
            <w:r>
              <w:rPr>
                <w:noProof/>
                <w:webHidden/>
              </w:rPr>
              <w:tab/>
            </w:r>
            <w:r>
              <w:rPr>
                <w:noProof/>
                <w:webHidden/>
              </w:rPr>
              <w:fldChar w:fldCharType="begin"/>
            </w:r>
            <w:r>
              <w:rPr>
                <w:noProof/>
                <w:webHidden/>
              </w:rPr>
              <w:instrText xml:space="preserve"> PAGEREF _Toc38404117 \h </w:instrText>
            </w:r>
            <w:r>
              <w:rPr>
                <w:noProof/>
                <w:webHidden/>
              </w:rPr>
            </w:r>
            <w:r>
              <w:rPr>
                <w:noProof/>
                <w:webHidden/>
              </w:rPr>
              <w:fldChar w:fldCharType="separate"/>
            </w:r>
            <w:r>
              <w:rPr>
                <w:noProof/>
                <w:webHidden/>
              </w:rPr>
              <w:t>9</w:t>
            </w:r>
            <w:r>
              <w:rPr>
                <w:noProof/>
                <w:webHidden/>
              </w:rPr>
              <w:fldChar w:fldCharType="end"/>
            </w:r>
          </w:hyperlink>
        </w:p>
        <w:p w:rsidR="000C5F21" w:rsidRDefault="000C5F21">
          <w:pPr>
            <w:pStyle w:val="TOC2"/>
            <w:tabs>
              <w:tab w:val="right" w:leader="dot" w:pos="9219"/>
            </w:tabs>
            <w:rPr>
              <w:rFonts w:cstheme="minorBidi"/>
              <w:b w:val="0"/>
              <w:bCs w:val="0"/>
              <w:noProof/>
              <w:sz w:val="24"/>
              <w:szCs w:val="24"/>
              <w:lang w:val="en-GB" w:eastAsia="en-GB"/>
            </w:rPr>
          </w:pPr>
          <w:hyperlink w:anchor="_Toc38404118" w:history="1">
            <w:r w:rsidRPr="00826673">
              <w:rPr>
                <w:rStyle w:val="Hyperlink"/>
                <w:noProof/>
              </w:rPr>
              <w:t>Excel</w:t>
            </w:r>
            <w:r>
              <w:rPr>
                <w:noProof/>
                <w:webHidden/>
              </w:rPr>
              <w:tab/>
            </w:r>
            <w:r>
              <w:rPr>
                <w:noProof/>
                <w:webHidden/>
              </w:rPr>
              <w:fldChar w:fldCharType="begin"/>
            </w:r>
            <w:r>
              <w:rPr>
                <w:noProof/>
                <w:webHidden/>
              </w:rPr>
              <w:instrText xml:space="preserve"> PAGEREF _Toc38404118 \h </w:instrText>
            </w:r>
            <w:r>
              <w:rPr>
                <w:noProof/>
                <w:webHidden/>
              </w:rPr>
            </w:r>
            <w:r>
              <w:rPr>
                <w:noProof/>
                <w:webHidden/>
              </w:rPr>
              <w:fldChar w:fldCharType="separate"/>
            </w:r>
            <w:r>
              <w:rPr>
                <w:noProof/>
                <w:webHidden/>
              </w:rPr>
              <w:t>10</w:t>
            </w:r>
            <w:r>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19" w:history="1">
            <w:r w:rsidRPr="00826673">
              <w:rPr>
                <w:rStyle w:val="Hyperlink"/>
                <w:noProof/>
              </w:rPr>
              <w:t>Analysis</w:t>
            </w:r>
            <w:r>
              <w:rPr>
                <w:noProof/>
                <w:webHidden/>
              </w:rPr>
              <w:tab/>
            </w:r>
            <w:r>
              <w:rPr>
                <w:noProof/>
                <w:webHidden/>
              </w:rPr>
              <w:fldChar w:fldCharType="begin"/>
            </w:r>
            <w:r>
              <w:rPr>
                <w:noProof/>
                <w:webHidden/>
              </w:rPr>
              <w:instrText xml:space="preserve"> PAGEREF _Toc38404119 \h </w:instrText>
            </w:r>
            <w:r>
              <w:rPr>
                <w:noProof/>
                <w:webHidden/>
              </w:rPr>
            </w:r>
            <w:r>
              <w:rPr>
                <w:noProof/>
                <w:webHidden/>
              </w:rPr>
              <w:fldChar w:fldCharType="separate"/>
            </w:r>
            <w:r>
              <w:rPr>
                <w:noProof/>
                <w:webHidden/>
              </w:rPr>
              <w:t>11</w:t>
            </w:r>
            <w:r>
              <w:rPr>
                <w:noProof/>
                <w:webHidden/>
              </w:rPr>
              <w:fldChar w:fldCharType="end"/>
            </w:r>
          </w:hyperlink>
        </w:p>
        <w:p w:rsidR="000C5F21" w:rsidRDefault="000C5F21">
          <w:pPr>
            <w:pStyle w:val="TOC1"/>
            <w:tabs>
              <w:tab w:val="right" w:leader="dot" w:pos="9219"/>
            </w:tabs>
            <w:rPr>
              <w:rFonts w:cstheme="minorBidi"/>
              <w:b w:val="0"/>
              <w:bCs w:val="0"/>
              <w:i w:val="0"/>
              <w:iCs w:val="0"/>
              <w:noProof/>
              <w:sz w:val="24"/>
              <w:szCs w:val="24"/>
              <w:lang w:val="en-GB" w:eastAsia="en-GB"/>
            </w:rPr>
          </w:pPr>
          <w:hyperlink w:anchor="_Toc38404120" w:history="1">
            <w:r w:rsidRPr="00826673">
              <w:rPr>
                <w:rStyle w:val="Hyperlink"/>
                <w:noProof/>
              </w:rPr>
              <w:t>Conclusion</w:t>
            </w:r>
            <w:r>
              <w:rPr>
                <w:noProof/>
                <w:webHidden/>
              </w:rPr>
              <w:tab/>
            </w:r>
            <w:r>
              <w:rPr>
                <w:noProof/>
                <w:webHidden/>
              </w:rPr>
              <w:fldChar w:fldCharType="begin"/>
            </w:r>
            <w:r>
              <w:rPr>
                <w:noProof/>
                <w:webHidden/>
              </w:rPr>
              <w:instrText xml:space="preserve"> PAGEREF _Toc38404120 \h </w:instrText>
            </w:r>
            <w:r>
              <w:rPr>
                <w:noProof/>
                <w:webHidden/>
              </w:rPr>
            </w:r>
            <w:r>
              <w:rPr>
                <w:noProof/>
                <w:webHidden/>
              </w:rPr>
              <w:fldChar w:fldCharType="separate"/>
            </w:r>
            <w:r>
              <w:rPr>
                <w:noProof/>
                <w:webHidden/>
              </w:rPr>
              <w:t>12</w:t>
            </w:r>
            <w:r>
              <w:rPr>
                <w:noProof/>
                <w:webHidden/>
              </w:rPr>
              <w:fldChar w:fldCharType="end"/>
            </w:r>
          </w:hyperlink>
        </w:p>
        <w:p w:rsidR="00E21C52" w:rsidRDefault="00E21C52">
          <w:r>
            <w:rPr>
              <w:b/>
              <w:bCs/>
              <w:noProof/>
            </w:rPr>
            <w:fldChar w:fldCharType="end"/>
          </w:r>
        </w:p>
      </w:sdtContent>
    </w:sdt>
    <w:p w:rsidR="00D85D22" w:rsidRPr="00D85D22" w:rsidRDefault="00D85D22" w:rsidP="00D85D22">
      <w:pPr>
        <w:pStyle w:val="Heading1"/>
      </w:pPr>
    </w:p>
    <w:p w:rsidR="00E421E2" w:rsidRDefault="00E421E2">
      <w:r>
        <w:br w:type="page"/>
      </w:r>
    </w:p>
    <w:p w:rsidR="00E421E2" w:rsidRDefault="00E421E2" w:rsidP="00E421E2">
      <w:pPr>
        <w:pStyle w:val="Heading1"/>
      </w:pPr>
      <w:bookmarkStart w:id="1" w:name="_Toc38404109"/>
      <w:r>
        <w:lastRenderedPageBreak/>
        <w:t>List of Figures</w:t>
      </w:r>
      <w:bookmarkEnd w:id="1"/>
    </w:p>
    <w:p w:rsidR="00760AE8" w:rsidRDefault="00E81AAF">
      <w:pPr>
        <w:pStyle w:val="TableofFigures"/>
        <w:tabs>
          <w:tab w:val="right" w:leader="dot" w:pos="9219"/>
        </w:tabs>
        <w:rPr>
          <w:noProof/>
          <w:sz w:val="24"/>
          <w:szCs w:val="24"/>
          <w:lang w:val="en-GB" w:eastAsia="en-GB"/>
        </w:rPr>
      </w:pPr>
      <w:r>
        <w:fldChar w:fldCharType="begin"/>
      </w:r>
      <w:r>
        <w:instrText xml:space="preserve"> TOC \h \z \c "Figure" </w:instrText>
      </w:r>
      <w:r>
        <w:fldChar w:fldCharType="separate"/>
      </w:r>
      <w:hyperlink w:anchor="_Toc38394224" w:history="1">
        <w:r w:rsidR="00760AE8" w:rsidRPr="00DC18FC">
          <w:rPr>
            <w:rStyle w:val="Hyperlink"/>
            <w:noProof/>
          </w:rPr>
          <w:drawing>
            <wp:inline distT="0" distB="0" distL="0" distR="0" wp14:anchorId="5BF2D4CA" wp14:editId="0DDA325C">
              <wp:extent cx="4512734" cy="2485209"/>
              <wp:effectExtent l="0" t="0" r="8890" b="17145"/>
              <wp:docPr id="12" name="Chart 12">
                <a:extLst xmlns:a="http://schemas.openxmlformats.org/drawingml/2006/main">
                  <a:ext uri="{FF2B5EF4-FFF2-40B4-BE49-F238E27FC236}">
                    <a16:creationId xmlns:a16="http://schemas.microsoft.com/office/drawing/2014/main" id="{F7A3B8FD-9165-6942-9495-481F52AAF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760AE8" w:rsidRPr="00DC18FC">
          <w:rPr>
            <w:rStyle w:val="Hyperlink"/>
            <w:noProof/>
          </w:rPr>
          <w:t>Figure 1 // Whe</w:t>
        </w:r>
        <w:r w:rsidR="00760AE8" w:rsidRPr="00DC18FC">
          <w:rPr>
            <w:rStyle w:val="Hyperlink"/>
            <w:noProof/>
          </w:rPr>
          <w:t>e</w:t>
        </w:r>
        <w:r w:rsidR="00760AE8" w:rsidRPr="00DC18FC">
          <w:rPr>
            <w:rStyle w:val="Hyperlink"/>
            <w:noProof/>
          </w:rPr>
          <w:t>l Torque</w:t>
        </w:r>
        <w:r w:rsidR="00760AE8">
          <w:rPr>
            <w:noProof/>
            <w:webHidden/>
          </w:rPr>
          <w:tab/>
        </w:r>
        <w:r w:rsidR="00760AE8">
          <w:rPr>
            <w:noProof/>
            <w:webHidden/>
          </w:rPr>
          <w:fldChar w:fldCharType="begin"/>
        </w:r>
        <w:r w:rsidR="00760AE8">
          <w:rPr>
            <w:noProof/>
            <w:webHidden/>
          </w:rPr>
          <w:instrText xml:space="preserve"> PAGEREF _Toc38394224 \h </w:instrText>
        </w:r>
        <w:r w:rsidR="00760AE8">
          <w:rPr>
            <w:noProof/>
            <w:webHidden/>
          </w:rPr>
        </w:r>
        <w:r w:rsidR="00760AE8">
          <w:rPr>
            <w:noProof/>
            <w:webHidden/>
          </w:rPr>
          <w:fldChar w:fldCharType="separate"/>
        </w:r>
        <w:r w:rsidR="00760AE8">
          <w:rPr>
            <w:noProof/>
            <w:webHidden/>
          </w:rPr>
          <w:t>5</w:t>
        </w:r>
        <w:r w:rsidR="00760AE8">
          <w:rPr>
            <w:noProof/>
            <w:webHidden/>
          </w:rPr>
          <w:fldChar w:fldCharType="end"/>
        </w:r>
      </w:hyperlink>
    </w:p>
    <w:p w:rsidR="00760AE8" w:rsidRDefault="00760AE8">
      <w:pPr>
        <w:pStyle w:val="TableofFigures"/>
        <w:tabs>
          <w:tab w:val="right" w:leader="dot" w:pos="9219"/>
        </w:tabs>
        <w:rPr>
          <w:noProof/>
          <w:sz w:val="24"/>
          <w:szCs w:val="24"/>
          <w:lang w:val="en-GB" w:eastAsia="en-GB"/>
        </w:rPr>
      </w:pPr>
      <w:hyperlink w:anchor="_Toc38394225" w:history="1">
        <w:r w:rsidRPr="00DC18FC">
          <w:rPr>
            <w:rStyle w:val="Hyperlink"/>
            <w:noProof/>
          </w:rPr>
          <w:t>Figure 2 // Tractive Effort</w:t>
        </w:r>
        <w:r>
          <w:rPr>
            <w:noProof/>
            <w:webHidden/>
          </w:rPr>
          <w:tab/>
        </w:r>
        <w:r>
          <w:rPr>
            <w:noProof/>
            <w:webHidden/>
          </w:rPr>
          <w:fldChar w:fldCharType="begin"/>
        </w:r>
        <w:r>
          <w:rPr>
            <w:noProof/>
            <w:webHidden/>
          </w:rPr>
          <w:instrText xml:space="preserve"> PAGEREF _Toc38394225 \h </w:instrText>
        </w:r>
        <w:r>
          <w:rPr>
            <w:noProof/>
            <w:webHidden/>
          </w:rPr>
        </w:r>
        <w:r>
          <w:rPr>
            <w:noProof/>
            <w:webHidden/>
          </w:rPr>
          <w:fldChar w:fldCharType="separate"/>
        </w:r>
        <w:r>
          <w:rPr>
            <w:noProof/>
            <w:webHidden/>
          </w:rPr>
          <w:t>5</w:t>
        </w:r>
        <w:r>
          <w:rPr>
            <w:noProof/>
            <w:webHidden/>
          </w:rPr>
          <w:fldChar w:fldCharType="end"/>
        </w:r>
      </w:hyperlink>
    </w:p>
    <w:p w:rsidR="00760AE8" w:rsidRDefault="00760AE8">
      <w:pPr>
        <w:pStyle w:val="TableofFigures"/>
        <w:tabs>
          <w:tab w:val="right" w:leader="dot" w:pos="9219"/>
        </w:tabs>
        <w:rPr>
          <w:noProof/>
          <w:sz w:val="24"/>
          <w:szCs w:val="24"/>
          <w:lang w:val="en-GB" w:eastAsia="en-GB"/>
        </w:rPr>
      </w:pPr>
      <w:hyperlink w:anchor="_Toc38394226" w:history="1">
        <w:r w:rsidRPr="00DC18FC">
          <w:rPr>
            <w:rStyle w:val="Hyperlink"/>
            <w:noProof/>
          </w:rPr>
          <w:drawing>
            <wp:inline distT="0" distB="0" distL="0" distR="0" wp14:anchorId="0213545B" wp14:editId="3A97E40D">
              <wp:extent cx="4649726" cy="2727654"/>
              <wp:effectExtent l="0" t="0" r="11430" b="15875"/>
              <wp:docPr id="13" name="Chart 13">
                <a:extLst xmlns:a="http://schemas.openxmlformats.org/drawingml/2006/main">
                  <a:ext uri="{FF2B5EF4-FFF2-40B4-BE49-F238E27FC236}">
                    <a16:creationId xmlns:a16="http://schemas.microsoft.com/office/drawing/2014/main" id="{C9EA0565-945E-3A4D-9D3A-EF081EC437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DC18FC">
          <w:rPr>
            <w:rStyle w:val="Hyperlink"/>
            <w:noProof/>
          </w:rPr>
          <w:t xml:space="preserve"> </w:t>
        </w:r>
        <w:r w:rsidRPr="00DC18FC">
          <w:rPr>
            <w:rStyle w:val="Hyperlink"/>
            <w:noProof/>
          </w:rPr>
          <w:t>F</w:t>
        </w:r>
        <w:r w:rsidRPr="00DC18FC">
          <w:rPr>
            <w:rStyle w:val="Hyperlink"/>
            <w:noProof/>
          </w:rPr>
          <w:t>igure 3// Velocity/Pdrag</w:t>
        </w:r>
        <w:r>
          <w:rPr>
            <w:noProof/>
            <w:webHidden/>
          </w:rPr>
          <w:tab/>
        </w:r>
        <w:r>
          <w:rPr>
            <w:noProof/>
            <w:webHidden/>
          </w:rPr>
          <w:fldChar w:fldCharType="begin"/>
        </w:r>
        <w:r>
          <w:rPr>
            <w:noProof/>
            <w:webHidden/>
          </w:rPr>
          <w:instrText xml:space="preserve"> PAGEREF _Toc38394226 \h </w:instrText>
        </w:r>
        <w:r>
          <w:rPr>
            <w:noProof/>
            <w:webHidden/>
          </w:rPr>
        </w:r>
        <w:r>
          <w:rPr>
            <w:noProof/>
            <w:webHidden/>
          </w:rPr>
          <w:fldChar w:fldCharType="separate"/>
        </w:r>
        <w:r>
          <w:rPr>
            <w:noProof/>
            <w:webHidden/>
          </w:rPr>
          <w:t>6</w:t>
        </w:r>
        <w:r>
          <w:rPr>
            <w:noProof/>
            <w:webHidden/>
          </w:rPr>
          <w:fldChar w:fldCharType="end"/>
        </w:r>
      </w:hyperlink>
    </w:p>
    <w:p w:rsidR="00760AE8" w:rsidRDefault="00760AE8">
      <w:pPr>
        <w:pStyle w:val="TableofFigures"/>
        <w:tabs>
          <w:tab w:val="right" w:leader="dot" w:pos="9219"/>
        </w:tabs>
        <w:rPr>
          <w:noProof/>
          <w:sz w:val="24"/>
          <w:szCs w:val="24"/>
          <w:lang w:val="en-GB" w:eastAsia="en-GB"/>
        </w:rPr>
      </w:pPr>
      <w:hyperlink w:anchor="_Toc38394227" w:history="1">
        <w:r w:rsidRPr="00DC18FC">
          <w:rPr>
            <w:rStyle w:val="Hyperlink"/>
            <w:noProof/>
          </w:rPr>
          <w:t>Figure 4 // Gearing</w:t>
        </w:r>
        <w:r>
          <w:rPr>
            <w:noProof/>
            <w:webHidden/>
          </w:rPr>
          <w:tab/>
        </w:r>
        <w:r>
          <w:rPr>
            <w:noProof/>
            <w:webHidden/>
          </w:rPr>
          <w:fldChar w:fldCharType="begin"/>
        </w:r>
        <w:r>
          <w:rPr>
            <w:noProof/>
            <w:webHidden/>
          </w:rPr>
          <w:instrText xml:space="preserve"> PAGEREF _Toc38394227 \h </w:instrText>
        </w:r>
        <w:r>
          <w:rPr>
            <w:noProof/>
            <w:webHidden/>
          </w:rPr>
        </w:r>
        <w:r>
          <w:rPr>
            <w:noProof/>
            <w:webHidden/>
          </w:rPr>
          <w:fldChar w:fldCharType="separate"/>
        </w:r>
        <w:r>
          <w:rPr>
            <w:noProof/>
            <w:webHidden/>
          </w:rPr>
          <w:t>6</w:t>
        </w:r>
        <w:r>
          <w:rPr>
            <w:noProof/>
            <w:webHidden/>
          </w:rPr>
          <w:fldChar w:fldCharType="end"/>
        </w:r>
      </w:hyperlink>
    </w:p>
    <w:p w:rsidR="00E81AAF" w:rsidRPr="00E81AAF" w:rsidRDefault="00E81AAF" w:rsidP="00E81AAF">
      <w:r>
        <w:fldChar w:fldCharType="end"/>
      </w:r>
    </w:p>
    <w:p w:rsidR="00E81AAF" w:rsidRDefault="00E81AAF" w:rsidP="00E421E2">
      <w:pPr>
        <w:pStyle w:val="Heading1"/>
      </w:pPr>
    </w:p>
    <w:p w:rsidR="00E81AAF" w:rsidRDefault="00E81AAF" w:rsidP="00E81AAF">
      <w:pPr>
        <w:pStyle w:val="Header"/>
      </w:pPr>
    </w:p>
    <w:p w:rsidR="00E81AAF" w:rsidRDefault="00E81AAF" w:rsidP="00E81AAF">
      <w:pPr>
        <w:pStyle w:val="Header"/>
      </w:pPr>
    </w:p>
    <w:p w:rsidR="00E81AAF" w:rsidRDefault="00E81AAF" w:rsidP="00E81AAF">
      <w:pPr>
        <w:pStyle w:val="Header"/>
      </w:pPr>
    </w:p>
    <w:p w:rsidR="00E81AAF" w:rsidRDefault="00E81AAF" w:rsidP="00E81AAF">
      <w:pPr>
        <w:pStyle w:val="Header"/>
      </w:pPr>
    </w:p>
    <w:p w:rsidR="00E81AAF" w:rsidRDefault="00E81AAF" w:rsidP="00E81AAF">
      <w:pPr>
        <w:pStyle w:val="Header"/>
      </w:pPr>
    </w:p>
    <w:p w:rsidR="00E81AAF" w:rsidRDefault="00E81AAF" w:rsidP="00E81AAF">
      <w:pPr>
        <w:pStyle w:val="Header"/>
      </w:pPr>
    </w:p>
    <w:tbl>
      <w:tblPr>
        <w:tblW w:w="9939" w:type="dxa"/>
        <w:tblInd w:w="-1133" w:type="dxa"/>
        <w:tblLook w:val="04A0" w:firstRow="1" w:lastRow="0" w:firstColumn="1" w:lastColumn="0" w:noHBand="0" w:noVBand="1"/>
      </w:tblPr>
      <w:tblGrid>
        <w:gridCol w:w="1766"/>
        <w:gridCol w:w="1610"/>
        <w:gridCol w:w="1818"/>
        <w:gridCol w:w="1905"/>
        <w:gridCol w:w="1420"/>
        <w:gridCol w:w="1420"/>
      </w:tblGrid>
      <w:tr w:rsidR="00E81AAF" w:rsidRPr="00E81AAF" w:rsidTr="00E81AAF">
        <w:trPr>
          <w:trHeight w:val="522"/>
        </w:trPr>
        <w:tc>
          <w:tcPr>
            <w:tcW w:w="176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jc w:val="center"/>
              <w:rPr>
                <w:rFonts w:ascii="Calibri" w:eastAsia="Times New Roman" w:hAnsi="Calibri" w:cs="Calibri"/>
                <w:b/>
                <w:bCs/>
                <w:color w:val="000000"/>
                <w:sz w:val="28"/>
                <w:szCs w:val="28"/>
                <w:lang w:eastAsia="en-GB"/>
              </w:rPr>
            </w:pPr>
            <w:r w:rsidRPr="00E81AAF">
              <w:rPr>
                <w:rFonts w:ascii="Calibri" w:eastAsia="Times New Roman" w:hAnsi="Calibri" w:cs="Calibri"/>
                <w:b/>
                <w:bCs/>
                <w:color w:val="000000"/>
                <w:sz w:val="28"/>
                <w:szCs w:val="28"/>
                <w:lang w:eastAsia="en-GB"/>
              </w:rPr>
              <w:t>Ratios</w:t>
            </w:r>
          </w:p>
        </w:tc>
        <w:tc>
          <w:tcPr>
            <w:tcW w:w="1610" w:type="dxa"/>
            <w:tcBorders>
              <w:top w:val="single" w:sz="4" w:space="0" w:color="auto"/>
              <w:left w:val="nil"/>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 </w:t>
            </w:r>
          </w:p>
        </w:tc>
        <w:tc>
          <w:tcPr>
            <w:tcW w:w="1818" w:type="dxa"/>
            <w:tcBorders>
              <w:top w:val="single" w:sz="4" w:space="0" w:color="auto"/>
              <w:left w:val="nil"/>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jc w:val="center"/>
              <w:rPr>
                <w:rFonts w:ascii="Calibri" w:eastAsia="Times New Roman" w:hAnsi="Calibri" w:cs="Calibri"/>
                <w:b/>
                <w:bCs/>
                <w:color w:val="000000"/>
                <w:sz w:val="22"/>
                <w:szCs w:val="22"/>
                <w:lang w:eastAsia="en-GB"/>
              </w:rPr>
            </w:pPr>
            <w:r w:rsidRPr="00E81AAF">
              <w:rPr>
                <w:rFonts w:ascii="Calibri" w:eastAsia="Times New Roman" w:hAnsi="Calibri" w:cs="Calibri"/>
                <w:b/>
                <w:bCs/>
                <w:color w:val="000000"/>
                <w:sz w:val="22"/>
                <w:szCs w:val="22"/>
                <w:lang w:eastAsia="en-GB"/>
              </w:rPr>
              <w:t>Max Tractive Effort</w:t>
            </w:r>
          </w:p>
        </w:tc>
        <w:tc>
          <w:tcPr>
            <w:tcW w:w="1905" w:type="dxa"/>
            <w:tcBorders>
              <w:top w:val="single" w:sz="4" w:space="0" w:color="auto"/>
              <w:left w:val="nil"/>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jc w:val="center"/>
              <w:rPr>
                <w:rFonts w:ascii="Calibri" w:eastAsia="Times New Roman" w:hAnsi="Calibri" w:cs="Calibri"/>
                <w:b/>
                <w:bCs/>
                <w:color w:val="000000"/>
                <w:sz w:val="22"/>
                <w:szCs w:val="22"/>
                <w:lang w:eastAsia="en-GB"/>
              </w:rPr>
            </w:pPr>
            <w:r w:rsidRPr="00E81AAF">
              <w:rPr>
                <w:rFonts w:ascii="Calibri" w:eastAsia="Times New Roman" w:hAnsi="Calibri" w:cs="Calibri"/>
                <w:b/>
                <w:bCs/>
                <w:color w:val="000000"/>
                <w:sz w:val="22"/>
                <w:szCs w:val="22"/>
                <w:lang w:eastAsia="en-GB"/>
              </w:rPr>
              <w:t>Theoretical Gear Ratio</w:t>
            </w:r>
          </w:p>
        </w:tc>
        <w:tc>
          <w:tcPr>
            <w:tcW w:w="1420" w:type="dxa"/>
            <w:tcBorders>
              <w:top w:val="single" w:sz="4" w:space="0" w:color="auto"/>
              <w:left w:val="nil"/>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jc w:val="center"/>
              <w:rPr>
                <w:rFonts w:ascii="Calibri" w:eastAsia="Times New Roman" w:hAnsi="Calibri" w:cs="Calibri"/>
                <w:b/>
                <w:bCs/>
                <w:color w:val="000000"/>
                <w:sz w:val="22"/>
                <w:szCs w:val="22"/>
                <w:lang w:eastAsia="en-GB"/>
              </w:rPr>
            </w:pPr>
            <w:r w:rsidRPr="00E81AAF">
              <w:rPr>
                <w:rFonts w:ascii="Calibri" w:eastAsia="Times New Roman" w:hAnsi="Calibri" w:cs="Calibri"/>
                <w:b/>
                <w:bCs/>
                <w:color w:val="000000"/>
                <w:sz w:val="22"/>
                <w:szCs w:val="22"/>
                <w:lang w:eastAsia="en-GB"/>
              </w:rPr>
              <w:t>Max Road Speed</w:t>
            </w:r>
          </w:p>
        </w:tc>
        <w:tc>
          <w:tcPr>
            <w:tcW w:w="1420" w:type="dxa"/>
            <w:tcBorders>
              <w:top w:val="single" w:sz="4" w:space="0" w:color="auto"/>
              <w:left w:val="nil"/>
              <w:bottom w:val="single" w:sz="4" w:space="0" w:color="auto"/>
              <w:right w:val="single" w:sz="4" w:space="0" w:color="auto"/>
            </w:tcBorders>
            <w:shd w:val="clear" w:color="000000" w:fill="A6A6A6"/>
            <w:noWrap/>
            <w:vAlign w:val="bottom"/>
            <w:hideMark/>
          </w:tcPr>
          <w:p w:rsidR="00E81AAF" w:rsidRPr="00E81AAF" w:rsidRDefault="00E81AAF" w:rsidP="00E81AAF">
            <w:pPr>
              <w:spacing w:after="0" w:line="240" w:lineRule="auto"/>
              <w:rPr>
                <w:rFonts w:ascii="Calibri" w:eastAsia="Times New Roman" w:hAnsi="Calibri" w:cs="Calibri"/>
                <w:b/>
                <w:bCs/>
                <w:color w:val="000000"/>
                <w:sz w:val="22"/>
                <w:szCs w:val="22"/>
                <w:lang w:eastAsia="en-GB"/>
              </w:rPr>
            </w:pPr>
            <w:r w:rsidRPr="00E81AAF">
              <w:rPr>
                <w:rFonts w:ascii="Calibri" w:eastAsia="Times New Roman" w:hAnsi="Calibri" w:cs="Calibri"/>
                <w:b/>
                <w:bCs/>
                <w:color w:val="000000"/>
                <w:sz w:val="22"/>
                <w:szCs w:val="22"/>
                <w:lang w:eastAsia="en-GB"/>
              </w:rPr>
              <w:t>Max Road Speed</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Primary</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1.652</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b/>
                <w:bCs/>
                <w:color w:val="000000"/>
                <w:sz w:val="22"/>
                <w:szCs w:val="22"/>
                <w:lang w:eastAsia="en-GB"/>
              </w:rPr>
            </w:pPr>
            <w:r w:rsidRPr="00E81AAF">
              <w:rPr>
                <w:rFonts w:ascii="Calibri" w:eastAsia="Times New Roman" w:hAnsi="Calibri" w:cs="Calibri"/>
                <w:b/>
                <w:bCs/>
                <w:color w:val="000000"/>
                <w:sz w:val="22"/>
                <w:szCs w:val="22"/>
                <w:lang w:eastAsia="en-GB"/>
              </w:rPr>
              <w:t>N</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 </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[m/s]</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[Km/h]</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1st</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2.65</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3777.74726</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 </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40.37622625</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145.3544145</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2nd</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2.09</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2979.430858</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2.122611827</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51.19473663</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184.3010519</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lastRenderedPageBreak/>
              <w:t>3rd</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1.73</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2466.227457</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1.700181498</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61.84797662</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222.6527158</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4th</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1.5</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2138.347506</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1.361820889</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71.33133304</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256.7927989</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5th</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1.36</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1938.768405</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1.090798915</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78.67426438</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283.2273518</w:t>
            </w:r>
          </w:p>
        </w:tc>
      </w:tr>
      <w:tr w:rsidR="00E81AAF" w:rsidRPr="00E81AAF" w:rsidTr="00E81AAF">
        <w:trPr>
          <w:trHeight w:val="412"/>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6th</w:t>
            </w:r>
          </w:p>
        </w:tc>
        <w:tc>
          <w:tcPr>
            <w:tcW w:w="161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1.26</w:t>
            </w:r>
          </w:p>
        </w:tc>
        <w:tc>
          <w:tcPr>
            <w:tcW w:w="1818"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1796.211905</w:t>
            </w:r>
          </w:p>
        </w:tc>
        <w:tc>
          <w:tcPr>
            <w:tcW w:w="1905"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0.873714218</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center"/>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84.91825361</w:t>
            </w:r>
          </w:p>
        </w:tc>
        <w:tc>
          <w:tcPr>
            <w:tcW w:w="1420" w:type="dxa"/>
            <w:tcBorders>
              <w:top w:val="nil"/>
              <w:left w:val="nil"/>
              <w:bottom w:val="single" w:sz="4" w:space="0" w:color="auto"/>
              <w:right w:val="single" w:sz="4" w:space="0" w:color="auto"/>
            </w:tcBorders>
            <w:shd w:val="clear" w:color="auto" w:fill="auto"/>
            <w:noWrap/>
            <w:vAlign w:val="bottom"/>
            <w:hideMark/>
          </w:tcPr>
          <w:p w:rsidR="00E81AAF" w:rsidRPr="00E81AAF" w:rsidRDefault="00E81AAF" w:rsidP="00E81AAF">
            <w:pPr>
              <w:spacing w:after="0" w:line="240" w:lineRule="auto"/>
              <w:jc w:val="right"/>
              <w:rPr>
                <w:rFonts w:ascii="Calibri" w:eastAsia="Times New Roman" w:hAnsi="Calibri" w:cs="Calibri"/>
                <w:color w:val="000000"/>
                <w:sz w:val="22"/>
                <w:szCs w:val="22"/>
                <w:lang w:eastAsia="en-GB"/>
              </w:rPr>
            </w:pPr>
            <w:r w:rsidRPr="00E81AAF">
              <w:rPr>
                <w:rFonts w:ascii="Calibri" w:eastAsia="Times New Roman" w:hAnsi="Calibri" w:cs="Calibri"/>
                <w:color w:val="000000"/>
                <w:sz w:val="22"/>
                <w:szCs w:val="22"/>
                <w:lang w:eastAsia="en-GB"/>
              </w:rPr>
              <w:t>305.705713</w:t>
            </w:r>
          </w:p>
        </w:tc>
      </w:tr>
    </w:tbl>
    <w:p w:rsidR="00E81AAF" w:rsidRDefault="00E81AAF" w:rsidP="00E81AAF">
      <w:pPr>
        <w:pStyle w:val="Header"/>
      </w:pPr>
      <w:bookmarkStart w:id="2" w:name="_Toc38304695"/>
      <w:bookmarkStart w:id="3" w:name="_Toc38394227"/>
      <w:r>
        <w:t xml:space="preserve">Figure </w:t>
      </w:r>
      <w:fldSimple w:instr=" SEQ Figure \* ARABIC ">
        <w:r>
          <w:rPr>
            <w:noProof/>
          </w:rPr>
          <w:t>4</w:t>
        </w:r>
      </w:fldSimple>
      <w:r>
        <w:t xml:space="preserve"> // Gearing</w:t>
      </w:r>
      <w:bookmarkEnd w:id="2"/>
      <w:bookmarkEnd w:id="3"/>
    </w:p>
    <w:p w:rsidR="00D81B78" w:rsidRDefault="00A5762F" w:rsidP="00D81B78">
      <w:pPr>
        <w:ind w:left="720" w:hanging="720"/>
      </w:pPr>
      <w:r w:rsidRPr="00A5762F">
        <w:lastRenderedPageBreak/>
        <w:drawing>
          <wp:inline distT="0" distB="0" distL="0" distR="0" wp14:anchorId="43CA0B18" wp14:editId="391875E8">
            <wp:extent cx="2152612" cy="101102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7981" cy="10229391"/>
                    </a:xfrm>
                    <a:prstGeom prst="rect">
                      <a:avLst/>
                    </a:prstGeom>
                  </pic:spPr>
                </pic:pic>
              </a:graphicData>
            </a:graphic>
          </wp:inline>
        </w:drawing>
      </w:r>
      <w:bookmarkStart w:id="4" w:name="OLE_LINK2"/>
      <w:bookmarkStart w:id="5" w:name="OLE_LINK3"/>
    </w:p>
    <w:p w:rsidR="00D81B78" w:rsidRDefault="00D81B78" w:rsidP="00D81B78">
      <w:pPr>
        <w:ind w:left="720" w:hanging="720"/>
      </w:pPr>
    </w:p>
    <w:p w:rsidR="00D81B78" w:rsidRDefault="00D81B78" w:rsidP="00D81B78">
      <w:pPr>
        <w:ind w:left="720" w:hanging="720"/>
      </w:pPr>
    </w:p>
    <w:p w:rsidR="00D81B78" w:rsidRDefault="00D81B78" w:rsidP="00760AE8">
      <w:pPr>
        <w:pStyle w:val="TableofFigures"/>
        <w:tabs>
          <w:tab w:val="right" w:leader="dot" w:pos="9219"/>
        </w:tabs>
        <w:rPr>
          <w:noProof/>
        </w:rPr>
      </w:pPr>
      <w:r>
        <w:fldChar w:fldCharType="begin"/>
      </w:r>
      <w:r>
        <w:instrText xml:space="preserve"> TOC \h \z \c "Figure" </w:instrText>
      </w:r>
      <w:r>
        <w:fldChar w:fldCharType="separate"/>
      </w:r>
    </w:p>
    <w:p w:rsidR="00E81AAF" w:rsidRDefault="00D81B78" w:rsidP="00D81B78">
      <w:pPr>
        <w:pStyle w:val="Header"/>
      </w:pPr>
      <w:r>
        <w:fldChar w:fldCharType="end"/>
      </w:r>
      <w:bookmarkEnd w:id="4"/>
      <w:bookmarkEnd w:id="5"/>
    </w:p>
    <w:p w:rsidR="00E81AAF" w:rsidRDefault="00E81AAF"/>
    <w:p w:rsidR="00E81AAF" w:rsidRPr="00E81AAF" w:rsidRDefault="00E81AAF" w:rsidP="00E81AAF"/>
    <w:p w:rsidR="00D85D22" w:rsidRPr="00C0152C" w:rsidRDefault="00DE445B" w:rsidP="00DE445B">
      <w:pPr>
        <w:pStyle w:val="Heading1"/>
        <w:rPr>
          <w:b/>
          <w:bCs/>
        </w:rPr>
      </w:pPr>
      <w:bookmarkStart w:id="6" w:name="_Toc38404110"/>
      <w:r w:rsidRPr="00C0152C">
        <w:rPr>
          <w:b/>
          <w:bCs/>
        </w:rPr>
        <w:t>Introduction</w:t>
      </w:r>
      <w:bookmarkEnd w:id="6"/>
    </w:p>
    <w:p w:rsidR="00DE445B" w:rsidRDefault="00DE445B" w:rsidP="00DE445B"/>
    <w:p w:rsidR="00DE445B" w:rsidRDefault="00DE445B" w:rsidP="00DE445B">
      <w:r>
        <w:t>The vehicle chosen, BMW S1000RR is a Street legal motorsports Focused motorcycle. The Powerplant of the vehicle is a 999cc 4 stroke 16 Valve DOHC inline 4. Since the Vehicle is a Motorsports Focused motorcycle it is built to handle high power and high stress with all components. The Transmission is a 6 speed Constant mesh sequential gearbox, for motorcycle sequential gearbox is most common, this is for weight saving and also the complete gearbox is compact.</w:t>
      </w:r>
    </w:p>
    <w:p w:rsidR="00DE445B" w:rsidRDefault="00DE445B">
      <w:r>
        <w:br w:type="page"/>
      </w:r>
    </w:p>
    <w:p w:rsidR="00DE445B" w:rsidRPr="00C0152C" w:rsidRDefault="00DE445B" w:rsidP="00DE445B">
      <w:pPr>
        <w:pStyle w:val="Heading1"/>
        <w:rPr>
          <w:b/>
          <w:bCs/>
        </w:rPr>
      </w:pPr>
      <w:bookmarkStart w:id="7" w:name="_Toc38404111"/>
      <w:r w:rsidRPr="00C0152C">
        <w:rPr>
          <w:b/>
          <w:bCs/>
        </w:rPr>
        <w:lastRenderedPageBreak/>
        <w:t>Research / Literature review</w:t>
      </w:r>
      <w:bookmarkEnd w:id="7"/>
    </w:p>
    <w:p w:rsidR="00DE445B" w:rsidRDefault="00DE445B" w:rsidP="00DE445B"/>
    <w:p w:rsidR="006E0B71" w:rsidRPr="006E0B71" w:rsidRDefault="006E0B71" w:rsidP="006E0B71">
      <w:pPr>
        <w:pStyle w:val="Heading2"/>
      </w:pPr>
      <w:bookmarkStart w:id="8" w:name="_Toc38404112"/>
      <w:r>
        <w:t>BMW S1000RR</w:t>
      </w:r>
      <w:bookmarkEnd w:id="8"/>
    </w:p>
    <w:p w:rsidR="00DE445B" w:rsidRDefault="002D3FE6" w:rsidP="006E0B71">
      <w:pPr>
        <w:pStyle w:val="Heading3"/>
      </w:pPr>
      <w:bookmarkStart w:id="9" w:name="_Toc38404113"/>
      <w:r>
        <w:t>Engine</w:t>
      </w:r>
      <w:bookmarkEnd w:id="9"/>
    </w:p>
    <w:p w:rsidR="002D3FE6" w:rsidRDefault="002D3FE6" w:rsidP="00D73670">
      <w:pPr>
        <w:ind w:left="720" w:hanging="720"/>
      </w:pPr>
      <w:r>
        <w:t xml:space="preserve">The 1000cc </w:t>
      </w:r>
      <w:r w:rsidR="00D73670">
        <w:t>engine which BMW has chosen for this vehicle was a race orientated engine made by the BMW Motorrad</w:t>
      </w:r>
      <w:r w:rsidR="00224562">
        <w:t xml:space="preserve"> to compete for the 2009 Superbike World Championship </w:t>
      </w:r>
      <w:r w:rsidR="00D73670">
        <w:t xml:space="preserve"> </w:t>
      </w:r>
      <w:sdt>
        <w:sdtPr>
          <w:id w:val="-1615973545"/>
          <w:citation/>
        </w:sdtPr>
        <w:sdtContent>
          <w:r w:rsidR="00D73670">
            <w:fldChar w:fldCharType="begin"/>
          </w:r>
          <w:r w:rsidR="00D73670">
            <w:instrText xml:space="preserve"> CITATION Car08 \l 2057 </w:instrText>
          </w:r>
          <w:r w:rsidR="00D73670">
            <w:fldChar w:fldCharType="separate"/>
          </w:r>
          <w:r w:rsidR="00D73670">
            <w:rPr>
              <w:noProof/>
            </w:rPr>
            <w:t>(Carroll, 2008)</w:t>
          </w:r>
          <w:r w:rsidR="00D73670">
            <w:fldChar w:fldCharType="end"/>
          </w:r>
        </w:sdtContent>
      </w:sdt>
      <w:r w:rsidR="00224562">
        <w:t>.</w:t>
      </w:r>
    </w:p>
    <w:p w:rsidR="00224562" w:rsidRDefault="00224562" w:rsidP="00224562">
      <w:pPr>
        <w:ind w:left="720" w:hanging="720"/>
      </w:pPr>
      <w:r>
        <w:t xml:space="preserve">The Engine is a Water/ Oil-cooled four-cylinder four stroke in-line engine. </w:t>
      </w:r>
      <w:r w:rsidR="00000CBA">
        <w:t xml:space="preserve">The bore x stroke of the cylinder are 80mm x 49.7mm. Rated to output 152kW (207 hp) at 13,500 RPM with a compression ratio of 13.3:1. </w:t>
      </w:r>
      <w:r>
        <w:t xml:space="preserve">The Engine has adopted various performance enhancing features; Variable intake camshafts, Variable intake manifold length, Drive by wire throttle and also Titanium Valves per cylinder </w:t>
      </w:r>
      <w:sdt>
        <w:sdtPr>
          <w:id w:val="-189066180"/>
          <w:citation/>
        </w:sdtPr>
        <w:sdtContent>
          <w:r>
            <w:fldChar w:fldCharType="begin"/>
          </w:r>
          <w:r>
            <w:instrText xml:space="preserve">CITATION BMW \n  \l 2057 </w:instrText>
          </w:r>
          <w:r>
            <w:fldChar w:fldCharType="separate"/>
          </w:r>
          <w:r>
            <w:rPr>
              <w:noProof/>
            </w:rPr>
            <w:t>(S1000RR Technical Data, n.d.)</w:t>
          </w:r>
          <w:r>
            <w:fldChar w:fldCharType="end"/>
          </w:r>
        </w:sdtContent>
      </w:sdt>
      <w:r w:rsidR="00BE3024">
        <w:t xml:space="preserve"> </w:t>
      </w:r>
    </w:p>
    <w:p w:rsidR="00000CBA" w:rsidRDefault="00000CBA" w:rsidP="00224562">
      <w:pPr>
        <w:ind w:left="720" w:hanging="720"/>
      </w:pPr>
    </w:p>
    <w:p w:rsidR="005205AC" w:rsidRPr="005205AC" w:rsidRDefault="005205AC" w:rsidP="006E0B71">
      <w:pPr>
        <w:pStyle w:val="Heading3"/>
      </w:pPr>
      <w:bookmarkStart w:id="10" w:name="_Toc38404114"/>
      <w:r>
        <w:t>Drivetrain</w:t>
      </w:r>
      <w:bookmarkEnd w:id="10"/>
    </w:p>
    <w:p w:rsidR="005205AC" w:rsidRDefault="00000CBA" w:rsidP="00000CBA">
      <w:r>
        <w:t>The Transmission on the vehicle is a Straight cut 6 speed sequential gearbox, which is combined with a multi disc wet clutch system</w:t>
      </w:r>
      <w:sdt>
        <w:sdtPr>
          <w:id w:val="-75431189"/>
          <w:citation/>
        </w:sdtPr>
        <w:sdtContent>
          <w:r>
            <w:fldChar w:fldCharType="begin"/>
          </w:r>
          <w:r>
            <w:instrText xml:space="preserve"> CITATION BMW \l 2057 </w:instrText>
          </w:r>
          <w:r>
            <w:fldChar w:fldCharType="separate"/>
          </w:r>
          <w:r>
            <w:rPr>
              <w:noProof/>
            </w:rPr>
            <w:t xml:space="preserve"> (BMW, n.d.)</w:t>
          </w:r>
          <w:r>
            <w:fldChar w:fldCharType="end"/>
          </w:r>
        </w:sdtContent>
      </w:sdt>
      <w:r>
        <w:t xml:space="preserve">. </w:t>
      </w:r>
      <w:r w:rsidR="005205AC">
        <w:t xml:space="preserve">BMW has also added a quick shifter but as </w:t>
      </w:r>
      <w:r w:rsidR="001F2890">
        <w:t>an</w:t>
      </w:r>
      <w:r w:rsidR="005205AC">
        <w:t xml:space="preserve"> optional extra. Quick shifter is a</w:t>
      </w:r>
      <w:r w:rsidR="006E0B71">
        <w:t>n</w:t>
      </w:r>
      <w:r w:rsidR="005205AC">
        <w:t xml:space="preserve"> electronic controller that enables </w:t>
      </w:r>
      <w:r w:rsidR="006E0B71">
        <w:t xml:space="preserve">clutch-less </w:t>
      </w:r>
      <w:r w:rsidR="005205AC">
        <w:t>ultra-fast gear changes by the engine cutting off ignition when the shifter pedal is moved either up or down</w:t>
      </w:r>
      <w:r w:rsidR="006E0B71">
        <w:t xml:space="preserve"> in conjunction of sensors to detect movement</w:t>
      </w:r>
      <w:r w:rsidR="005205AC">
        <w:t xml:space="preserve">. For downshift the engine quick shifter the engine would auto blip (raise engine RPM to match the transmission speed). </w:t>
      </w:r>
    </w:p>
    <w:p w:rsidR="006E0B71" w:rsidRDefault="006E0B71" w:rsidP="00000CBA"/>
    <w:p w:rsidR="001F2890" w:rsidRDefault="001F2890" w:rsidP="001F2890">
      <w:pPr>
        <w:pStyle w:val="Heading2"/>
      </w:pPr>
    </w:p>
    <w:p w:rsidR="001F2890" w:rsidRDefault="001F2890" w:rsidP="001F2890">
      <w:pPr>
        <w:pStyle w:val="Heading2"/>
      </w:pPr>
    </w:p>
    <w:p w:rsidR="001F2890" w:rsidRPr="001F2890" w:rsidRDefault="001F2890" w:rsidP="001F2890"/>
    <w:p w:rsidR="006E0B71" w:rsidRDefault="001F2890" w:rsidP="001F2890">
      <w:pPr>
        <w:pStyle w:val="Heading2"/>
      </w:pPr>
      <w:bookmarkStart w:id="11" w:name="_Toc38404115"/>
      <w:r>
        <w:t>Dynamometer</w:t>
      </w:r>
      <w:bookmarkEnd w:id="11"/>
    </w:p>
    <w:p w:rsidR="001F2890" w:rsidRDefault="001F2890" w:rsidP="001F2890">
      <w:r>
        <w:t>The Dynamometer used for this vehicle is the MAHA MSR 400. This Dynamometer is designed for motorcycle and can be used to measure a wide variety of data:</w:t>
      </w:r>
    </w:p>
    <w:p w:rsidR="001F2890" w:rsidRDefault="001F2890" w:rsidP="001F2890">
      <w:pPr>
        <w:pStyle w:val="ListParagraph"/>
        <w:numPr>
          <w:ilvl w:val="0"/>
          <w:numId w:val="17"/>
        </w:numPr>
      </w:pPr>
      <w:r>
        <w:t>Static power measurement at constant RPM</w:t>
      </w:r>
    </w:p>
    <w:p w:rsidR="001F2890" w:rsidRDefault="001F2890" w:rsidP="001F2890">
      <w:pPr>
        <w:pStyle w:val="ListParagraph"/>
        <w:numPr>
          <w:ilvl w:val="0"/>
          <w:numId w:val="17"/>
        </w:numPr>
      </w:pPr>
      <w:r>
        <w:t>Static power measurement at constant speed</w:t>
      </w:r>
    </w:p>
    <w:p w:rsidR="001F2890" w:rsidRDefault="001F2890" w:rsidP="001F2890">
      <w:pPr>
        <w:pStyle w:val="ListParagraph"/>
        <w:numPr>
          <w:ilvl w:val="0"/>
          <w:numId w:val="17"/>
        </w:numPr>
      </w:pPr>
      <w:r>
        <w:t>Static power measurement at constant tractive force</w:t>
      </w:r>
    </w:p>
    <w:p w:rsidR="001F2890" w:rsidRDefault="001F2890" w:rsidP="001F2890">
      <w:pPr>
        <w:pStyle w:val="ListParagraph"/>
        <w:numPr>
          <w:ilvl w:val="0"/>
          <w:numId w:val="17"/>
        </w:numPr>
      </w:pPr>
      <w:r>
        <w:t>Dynamic power measurement with adjustable acceleration</w:t>
      </w:r>
    </w:p>
    <w:p w:rsidR="001F2890" w:rsidRDefault="001F2890" w:rsidP="001F2890">
      <w:pPr>
        <w:pStyle w:val="ListParagraph"/>
        <w:numPr>
          <w:ilvl w:val="0"/>
          <w:numId w:val="17"/>
        </w:numPr>
      </w:pPr>
      <w:r>
        <w:t>MAHA towing power measurement guarantees the highest degree of accuracy when measuring power: Precision calculation of the parasitic losses of the dynamometer, of the vehicle's drive train and the tyre to roller friction and flex losses</w:t>
      </w:r>
    </w:p>
    <w:p w:rsidR="001F2890" w:rsidRDefault="001F2890" w:rsidP="001F2890">
      <w:pPr>
        <w:pStyle w:val="ListParagraph"/>
        <w:numPr>
          <w:ilvl w:val="0"/>
          <w:numId w:val="17"/>
        </w:numPr>
      </w:pPr>
      <w:r>
        <w:t>Tachometer testing with up to ten freely selectable test points</w:t>
      </w:r>
    </w:p>
    <w:p w:rsidR="001F2890" w:rsidRDefault="001F2890" w:rsidP="001F2890">
      <w:pPr>
        <w:pStyle w:val="ListParagraph"/>
        <w:numPr>
          <w:ilvl w:val="0"/>
          <w:numId w:val="17"/>
        </w:numPr>
      </w:pPr>
      <w:r>
        <w:t>Distance measurement included</w:t>
      </w:r>
    </w:p>
    <w:p w:rsidR="001F2890" w:rsidRDefault="001F2890" w:rsidP="001F2890">
      <w:pPr>
        <w:pStyle w:val="ListParagraph"/>
        <w:numPr>
          <w:ilvl w:val="0"/>
          <w:numId w:val="17"/>
        </w:numPr>
      </w:pPr>
      <w:r>
        <w:t>Stopwatch function for measurement of acceleration between optional speed markers as standard</w:t>
      </w:r>
    </w:p>
    <w:p w:rsidR="001F2890" w:rsidRDefault="001F2890" w:rsidP="001F2890">
      <w:pPr>
        <w:pStyle w:val="ListParagraph"/>
        <w:numPr>
          <w:ilvl w:val="0"/>
          <w:numId w:val="17"/>
        </w:numPr>
      </w:pPr>
      <w:r>
        <w:t>Optional load simulation with freely programmable load profile</w:t>
      </w:r>
    </w:p>
    <w:p w:rsidR="001F2890" w:rsidRDefault="001F2890" w:rsidP="001F2890">
      <w:pPr>
        <w:pStyle w:val="ListParagraph"/>
        <w:numPr>
          <w:ilvl w:val="0"/>
          <w:numId w:val="17"/>
        </w:numPr>
      </w:pPr>
      <w:r>
        <w:t>Optional driving simulation with freely programmable speed profile</w:t>
      </w:r>
    </w:p>
    <w:p w:rsidR="001F2890" w:rsidRDefault="001F2890" w:rsidP="001F2890">
      <w:pPr>
        <w:pStyle w:val="ListParagraph"/>
        <w:numPr>
          <w:ilvl w:val="0"/>
          <w:numId w:val="17"/>
        </w:numPr>
      </w:pPr>
      <w:r>
        <w:t xml:space="preserve">Option of storing programmed profiles in database </w:t>
      </w:r>
    </w:p>
    <w:p w:rsidR="001F2890" w:rsidRDefault="001F2890" w:rsidP="001F2890">
      <w:pPr>
        <w:pStyle w:val="ListParagraph"/>
      </w:pPr>
    </w:p>
    <w:p w:rsidR="001F2890" w:rsidRDefault="001F2890" w:rsidP="001F2890">
      <w:pPr>
        <w:pStyle w:val="ListParagraph"/>
      </w:pPr>
      <w:sdt>
        <w:sdtPr>
          <w:id w:val="-1181895641"/>
          <w:citation/>
        </w:sdtPr>
        <w:sdtContent>
          <w:r>
            <w:fldChar w:fldCharType="begin"/>
          </w:r>
          <w:r>
            <w:instrText xml:space="preserve"> CITATION Sin \l 2057 </w:instrText>
          </w:r>
          <w:r>
            <w:fldChar w:fldCharType="separate"/>
          </w:r>
          <w:r>
            <w:rPr>
              <w:noProof/>
            </w:rPr>
            <w:t>(Single Roller Dynamometer msr 400, n.d.)</w:t>
          </w:r>
          <w:r>
            <w:fldChar w:fldCharType="end"/>
          </w:r>
        </w:sdtContent>
      </w:sdt>
    </w:p>
    <w:p w:rsidR="001F2890" w:rsidRPr="001F2890" w:rsidRDefault="001F2890" w:rsidP="001F2890">
      <w:pPr>
        <w:pStyle w:val="ListParagraph"/>
      </w:pPr>
    </w:p>
    <w:p w:rsidR="005205AC" w:rsidRPr="00000CBA" w:rsidRDefault="005205AC" w:rsidP="00000CBA"/>
    <w:p w:rsidR="00224562" w:rsidRPr="003C5091" w:rsidRDefault="005A05EC" w:rsidP="005A05EC">
      <w:pPr>
        <w:pStyle w:val="Heading1"/>
        <w:rPr>
          <w:b/>
          <w:bCs/>
        </w:rPr>
      </w:pPr>
      <w:bookmarkStart w:id="12" w:name="_Toc38404116"/>
      <w:r w:rsidRPr="003C5091">
        <w:rPr>
          <w:b/>
          <w:bCs/>
        </w:rPr>
        <w:lastRenderedPageBreak/>
        <w:t>Methodology</w:t>
      </w:r>
      <w:bookmarkEnd w:id="12"/>
    </w:p>
    <w:p w:rsidR="003C5091" w:rsidRDefault="003C5091" w:rsidP="003C5091"/>
    <w:p w:rsidR="0064684E" w:rsidRDefault="0053512E" w:rsidP="0053512E">
      <w:pPr>
        <w:pStyle w:val="Heading2"/>
      </w:pPr>
      <w:bookmarkStart w:id="13" w:name="_Toc38404117"/>
      <w:r>
        <w:t>Dynamometer</w:t>
      </w:r>
      <w:bookmarkEnd w:id="13"/>
    </w:p>
    <w:p w:rsidR="0053512E" w:rsidRPr="0053512E" w:rsidRDefault="0053512E" w:rsidP="0053512E"/>
    <w:p w:rsidR="009D5EBC" w:rsidRDefault="003C5091" w:rsidP="009D5EBC">
      <w:pPr>
        <w:pStyle w:val="ListParagraph"/>
        <w:numPr>
          <w:ilvl w:val="0"/>
          <w:numId w:val="17"/>
        </w:numPr>
      </w:pPr>
      <w:r>
        <w:t xml:space="preserve">Before starting anything, wearing the correct PPE (Personal Protective Equipment) </w:t>
      </w:r>
      <w:r w:rsidR="009D5EBC">
        <w:t xml:space="preserve">is mandatory for the equipment’s that are going to be used in this report. (Steel cap boots, Fire resistance overalls, Ear plugs + defender, Safety goggles) </w:t>
      </w:r>
    </w:p>
    <w:p w:rsidR="009D5EBC" w:rsidRDefault="009D5EBC" w:rsidP="009D5EBC">
      <w:pPr>
        <w:pStyle w:val="ListParagraph"/>
        <w:numPr>
          <w:ilvl w:val="0"/>
          <w:numId w:val="17"/>
        </w:numPr>
      </w:pPr>
      <w:r>
        <w:t>Checking the Area of the dynamometer facility for any risk is mandatory before stating the operation of the dynamometer. This includes moving item that can cause a personal to trip and fall or anything that can possibly interfere with the dynamometer and motorcycle which could cause damage</w:t>
      </w:r>
    </w:p>
    <w:p w:rsidR="009D5EBC" w:rsidRDefault="009D5EBC" w:rsidP="009D5EBC">
      <w:pPr>
        <w:pStyle w:val="ListParagraph"/>
        <w:numPr>
          <w:ilvl w:val="0"/>
          <w:numId w:val="17"/>
        </w:numPr>
      </w:pPr>
      <w:r>
        <w:t xml:space="preserve">Using a selected dynamometer application which would be used to </w:t>
      </w:r>
      <w:r w:rsidR="00D2531E">
        <w:t xml:space="preserve">read the data from the </w:t>
      </w:r>
      <w:r w:rsidR="003210AD">
        <w:t>dynamometer</w:t>
      </w:r>
      <w:r w:rsidR="00D2531E">
        <w:t xml:space="preserve"> roller. Selecting the right type of data is important</w:t>
      </w:r>
    </w:p>
    <w:p w:rsidR="00D2531E" w:rsidRDefault="00D2531E" w:rsidP="009D5EBC">
      <w:pPr>
        <w:pStyle w:val="ListParagraph"/>
        <w:numPr>
          <w:ilvl w:val="0"/>
          <w:numId w:val="17"/>
        </w:numPr>
      </w:pPr>
      <w:r>
        <w:t>Selecting vehicle data, set to 250 horse power, set ISO for power correction</w:t>
      </w:r>
    </w:p>
    <w:p w:rsidR="0064684E" w:rsidRDefault="0064684E" w:rsidP="009D5EBC">
      <w:pPr>
        <w:pStyle w:val="ListParagraph"/>
        <w:numPr>
          <w:ilvl w:val="0"/>
          <w:numId w:val="17"/>
        </w:numPr>
      </w:pPr>
      <w:r>
        <w:t>Secure the motorcycle onto the dynamometer</w:t>
      </w:r>
    </w:p>
    <w:p w:rsidR="0064684E" w:rsidRDefault="0064684E" w:rsidP="0064684E">
      <w:pPr>
        <w:pStyle w:val="ListParagraph"/>
        <w:numPr>
          <w:ilvl w:val="0"/>
          <w:numId w:val="17"/>
        </w:numPr>
      </w:pPr>
      <w:r>
        <w:t xml:space="preserve">Place the extraction pipe on the exhaust if the facility located is enclosed, if not open doors for </w:t>
      </w:r>
      <w:r w:rsidR="0053512E">
        <w:t>ventilation</w:t>
      </w:r>
      <w:r w:rsidR="007B24CC">
        <w:t xml:space="preserve"> due to exhaust fumes (Carbon Monoxide, Nitrogen Monoxide, Carbon Oxide)</w:t>
      </w:r>
    </w:p>
    <w:p w:rsidR="0064684E" w:rsidRDefault="00D2531E" w:rsidP="0064684E">
      <w:pPr>
        <w:pStyle w:val="ListParagraph"/>
        <w:numPr>
          <w:ilvl w:val="0"/>
          <w:numId w:val="17"/>
        </w:numPr>
      </w:pPr>
      <w:r>
        <w:t>Warming the motorcycle engine up to operating temperature, this can be confirmed by checking the</w:t>
      </w:r>
      <w:r w:rsidR="003210AD">
        <w:t xml:space="preserve"> vehicle dash where the coolant temperature</w:t>
      </w:r>
      <w:r w:rsidR="0064684E">
        <w:t xml:space="preserve"> gauge is indicated, also plugging the ODB 2 Cable from the computer which controls the Dynamometer to the motorcycle</w:t>
      </w:r>
    </w:p>
    <w:p w:rsidR="0064684E" w:rsidRDefault="0064684E" w:rsidP="0064684E">
      <w:pPr>
        <w:pStyle w:val="ListParagraph"/>
        <w:numPr>
          <w:ilvl w:val="0"/>
          <w:numId w:val="17"/>
        </w:numPr>
      </w:pPr>
      <w:r>
        <w:t xml:space="preserve">Select sweep test on the dynamometer program </w:t>
      </w:r>
    </w:p>
    <w:p w:rsidR="0064684E" w:rsidRDefault="0064684E" w:rsidP="0064684E">
      <w:pPr>
        <w:pStyle w:val="ListParagraph"/>
        <w:numPr>
          <w:ilvl w:val="0"/>
          <w:numId w:val="17"/>
        </w:numPr>
      </w:pPr>
      <w:r>
        <w:t>Select gear on the motorcycle closest to 1:1 (fifth gear)</w:t>
      </w:r>
    </w:p>
    <w:p w:rsidR="0064684E" w:rsidRDefault="0064684E" w:rsidP="0064684E">
      <w:pPr>
        <w:pStyle w:val="ListParagraph"/>
        <w:numPr>
          <w:ilvl w:val="0"/>
          <w:numId w:val="17"/>
        </w:numPr>
      </w:pPr>
      <w:r>
        <w:t xml:space="preserve">Run the bike full throttle to redline </w:t>
      </w:r>
    </w:p>
    <w:p w:rsidR="0053512E" w:rsidRDefault="0053512E" w:rsidP="0064684E">
      <w:pPr>
        <w:pStyle w:val="ListParagraph"/>
        <w:numPr>
          <w:ilvl w:val="0"/>
          <w:numId w:val="17"/>
        </w:numPr>
      </w:pPr>
      <w:r>
        <w:t xml:space="preserve">After testing acceleration and power, let the motorcycle reduce engine speed as it is without any inputs to the brakes </w:t>
      </w:r>
    </w:p>
    <w:p w:rsidR="0053512E" w:rsidRDefault="0053512E" w:rsidP="0064684E">
      <w:pPr>
        <w:pStyle w:val="ListParagraph"/>
        <w:numPr>
          <w:ilvl w:val="0"/>
          <w:numId w:val="17"/>
        </w:numPr>
      </w:pPr>
      <w:r>
        <w:t xml:space="preserve">Doing this the dynamometer records the deceleration of the vehicle </w:t>
      </w:r>
    </w:p>
    <w:p w:rsidR="009D5EBC" w:rsidRDefault="009D5EBC" w:rsidP="003C5091"/>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3B33B6" w:rsidRDefault="003B33B6" w:rsidP="0053512E">
      <w:pPr>
        <w:pStyle w:val="Heading2"/>
      </w:pPr>
    </w:p>
    <w:p w:rsidR="0053512E" w:rsidRDefault="0053512E" w:rsidP="0053512E">
      <w:pPr>
        <w:pStyle w:val="Heading2"/>
      </w:pPr>
      <w:bookmarkStart w:id="14" w:name="_Toc38404118"/>
      <w:r>
        <w:lastRenderedPageBreak/>
        <w:t>Excel</w:t>
      </w:r>
      <w:bookmarkEnd w:id="14"/>
    </w:p>
    <w:p w:rsidR="0053512E" w:rsidRDefault="0053512E" w:rsidP="0053512E"/>
    <w:p w:rsidR="0053512E" w:rsidRDefault="001D238E" w:rsidP="0053512E">
      <w:pPr>
        <w:pStyle w:val="ListParagraph"/>
        <w:numPr>
          <w:ilvl w:val="0"/>
          <w:numId w:val="17"/>
        </w:numPr>
      </w:pPr>
      <w:r>
        <w:t xml:space="preserve">To make the results more scientifically accurate converting the velocity to [m/s] from [km/h] is needed </w:t>
      </w:r>
    </w:p>
    <w:p w:rsidR="001D238E" w:rsidRPr="00340C68" w:rsidRDefault="00A22E6D" w:rsidP="0053512E">
      <w:pPr>
        <w:pStyle w:val="ListParagraph"/>
        <w:numPr>
          <w:ilvl w:val="0"/>
          <w:numId w:val="17"/>
        </w:numPr>
      </w:pPr>
      <m:oMath>
        <m:r>
          <m:rPr>
            <m:sty m:val="p"/>
          </m:rPr>
          <w:rPr>
            <w:rFonts w:ascii="Cambria Math" w:hAnsi="Cambria Math"/>
          </w:rPr>
          <m:t xml:space="preserve">Velocity </m:t>
        </m:r>
        <m:d>
          <m:dPr>
            <m:begChr m:val="["/>
            <m:endChr m:val="]"/>
            <m:ctrlPr>
              <w:rPr>
                <w:rFonts w:ascii="Cambria Math" w:hAnsi="Cambria Math"/>
              </w:rPr>
            </m:ctrlPr>
          </m:dPr>
          <m:e>
            <m:r>
              <w:rPr>
                <w:rFonts w:ascii="Cambria Math" w:hAnsi="Cambria Math"/>
              </w:rPr>
              <m:t>m/s</m:t>
            </m:r>
          </m:e>
        </m:d>
        <m:r>
          <w:rPr>
            <w:rFonts w:ascii="Cambria Math" w:hAnsi="Cambria Math"/>
          </w:rPr>
          <m:t>=</m:t>
        </m:r>
        <m:r>
          <w:rPr>
            <w:rFonts w:ascii="Cambria Math" w:hAnsi="Cambria Math"/>
          </w:rPr>
          <m:t xml:space="preserve">Velocity </m:t>
        </m:r>
        <m:r>
          <w:rPr>
            <w:rFonts w:ascii="Cambria Math" w:hAnsi="Cambria Math"/>
          </w:rPr>
          <m:t>[km/h]*</m:t>
        </m:r>
        <m:f>
          <m:fPr>
            <m:ctrlPr>
              <w:rPr>
                <w:rFonts w:ascii="Cambria Math" w:hAnsi="Cambria Math"/>
                <w:i/>
              </w:rPr>
            </m:ctrlPr>
          </m:fPr>
          <m:num>
            <m:r>
              <w:rPr>
                <w:rFonts w:ascii="Cambria Math" w:hAnsi="Cambria Math"/>
              </w:rPr>
              <m:t>1000</m:t>
            </m:r>
          </m:num>
          <m:den>
            <m:r>
              <w:rPr>
                <w:rFonts w:ascii="Cambria Math" w:hAnsi="Cambria Math"/>
              </w:rPr>
              <m:t>3600</m:t>
            </m:r>
          </m:den>
        </m:f>
      </m:oMath>
      <w:r w:rsidR="00340C68">
        <w:t xml:space="preserve"> </w:t>
      </w:r>
    </w:p>
    <w:p w:rsidR="00340C68" w:rsidRPr="00A22E6D" w:rsidRDefault="00A22E6D" w:rsidP="0053512E">
      <w:pPr>
        <w:pStyle w:val="ListParagraph"/>
        <w:numPr>
          <w:ilvl w:val="0"/>
          <w:numId w:val="17"/>
        </w:numPr>
      </w:pPr>
      <w:r>
        <w:t xml:space="preserve">Calculate Transmission efficiency, </w:t>
      </w:r>
      <w:r w:rsidRPr="00112BF8">
        <w:rPr>
          <w:rFonts w:asciiTheme="majorHAnsi" w:hAnsiTheme="majorHAnsi" w:cs="Calibri"/>
          <w:sz w:val="22"/>
          <w:szCs w:val="22"/>
        </w:rPr>
        <w:t>η</w:t>
      </w:r>
      <w:r>
        <w:rPr>
          <w:rFonts w:asciiTheme="majorHAnsi" w:hAnsiTheme="majorHAnsi" w:cs="Calibri"/>
          <w:sz w:val="22"/>
          <w:szCs w:val="22"/>
        </w:rPr>
        <w:t xml:space="preserve"> </w:t>
      </w:r>
    </w:p>
    <w:p w:rsidR="00A22E6D" w:rsidRDefault="00A22E6D" w:rsidP="0053512E">
      <w:pPr>
        <w:pStyle w:val="ListParagraph"/>
        <w:numPr>
          <w:ilvl w:val="0"/>
          <w:numId w:val="17"/>
        </w:numPr>
      </w:pPr>
      <m:oMath>
        <m:r>
          <m:rPr>
            <m:sty m:val="p"/>
          </m:rPr>
          <w:rPr>
            <w:rFonts w:ascii="Cambria Math" w:hAnsi="Cambria Math" w:cs="Calibri"/>
            <w:sz w:val="22"/>
            <w:szCs w:val="22"/>
          </w:rPr>
          <m:t>η</m:t>
        </m:r>
        <m:r>
          <m:rPr>
            <m:sty m:val="p"/>
          </m:rPr>
          <w:rPr>
            <w:rFonts w:ascii="Cambria Math" w:hAnsiTheme="majorHAnsi" w:cs="Calibri"/>
            <w:sz w:val="22"/>
            <w:szCs w:val="22"/>
          </w:rPr>
          <m:t>=</m:t>
        </m:r>
        <m:f>
          <m:fPr>
            <m:ctrlPr>
              <w:rPr>
                <w:rFonts w:ascii="Cambria Math" w:hAnsiTheme="majorHAnsi" w:cs="Calibri"/>
                <w:sz w:val="22"/>
                <w:szCs w:val="22"/>
              </w:rPr>
            </m:ctrlPr>
          </m:fPr>
          <m:num>
            <m:r>
              <m:rPr>
                <m:sty m:val="p"/>
              </m:rPr>
              <w:rPr>
                <w:rFonts w:ascii="Cambria Math" w:hAnsiTheme="majorHAnsi" w:cs="Calibri"/>
                <w:sz w:val="22"/>
                <w:szCs w:val="22"/>
              </w:rPr>
              <m:t>Power @ wheels</m:t>
            </m:r>
          </m:num>
          <m:den>
            <m:r>
              <w:rPr>
                <w:rFonts w:ascii="Cambria Math" w:hAnsiTheme="majorHAnsi" w:cs="Calibri"/>
                <w:sz w:val="22"/>
                <w:szCs w:val="22"/>
              </w:rPr>
              <m:t>power @ Engine</m:t>
            </m:r>
          </m:den>
        </m:f>
      </m:oMath>
      <w:r>
        <w:rPr>
          <w:sz w:val="22"/>
          <w:szCs w:val="22"/>
        </w:rPr>
        <w:t xml:space="preserve"> </w:t>
      </w:r>
    </w:p>
    <w:p w:rsidR="00A22E6D" w:rsidRDefault="00A22E6D" w:rsidP="0053512E">
      <w:pPr>
        <w:pStyle w:val="ListParagraph"/>
        <w:numPr>
          <w:ilvl w:val="0"/>
          <w:numId w:val="17"/>
        </w:numPr>
      </w:pPr>
      <w:r>
        <w:t xml:space="preserve">Calculate </w:t>
      </w:r>
      <w:r w:rsidR="0087305A">
        <w:t>Wheel Torque (T) [Nm]</w:t>
      </w:r>
    </w:p>
    <w:p w:rsidR="0087305A" w:rsidRDefault="0087305A" w:rsidP="0053512E">
      <w:pPr>
        <w:pStyle w:val="ListParagraph"/>
        <w:numPr>
          <w:ilvl w:val="0"/>
          <w:numId w:val="17"/>
        </w:numPr>
      </w:pPr>
      <w:r>
        <w:t xml:space="preserve">Wheel Torque = </w:t>
      </w:r>
      <m:oMath>
        <m:r>
          <w:rPr>
            <w:rFonts w:ascii="Cambria Math" w:hAnsi="Cambria Math"/>
          </w:rPr>
          <m:t>Engine Torque*1st Gear Ratio*Final Drive Ratio*5st Gear Ratio*Transmission efficency</m:t>
        </m:r>
      </m:oMath>
    </w:p>
    <w:p w:rsidR="0087305A" w:rsidRDefault="0087305A" w:rsidP="0053512E">
      <w:pPr>
        <w:pStyle w:val="ListParagraph"/>
        <w:numPr>
          <w:ilvl w:val="0"/>
          <w:numId w:val="17"/>
        </w:numPr>
      </w:pPr>
      <w:r>
        <w:t>Calculate Tractive Effort</w:t>
      </w:r>
      <w:r w:rsidR="005D0D97">
        <w:t xml:space="preserve"> (TE) [N]</w:t>
      </w:r>
    </w:p>
    <w:p w:rsidR="005D0D97" w:rsidRDefault="005D0D97" w:rsidP="0053512E">
      <w:pPr>
        <w:pStyle w:val="ListParagraph"/>
        <w:numPr>
          <w:ilvl w:val="0"/>
          <w:numId w:val="17"/>
        </w:numPr>
      </w:pPr>
      <m:oMath>
        <m:r>
          <w:rPr>
            <w:rFonts w:ascii="Cambria Math" w:hAnsi="Cambria Math"/>
          </w:rPr>
          <m:t>Tractive Effort=</m:t>
        </m:r>
        <m:f>
          <m:fPr>
            <m:ctrlPr>
              <w:rPr>
                <w:rFonts w:ascii="Cambria Math" w:hAnsi="Cambria Math"/>
                <w:i/>
              </w:rPr>
            </m:ctrlPr>
          </m:fPr>
          <m:num>
            <m:r>
              <w:rPr>
                <w:rFonts w:ascii="Cambria Math" w:hAnsi="Cambria Math"/>
              </w:rPr>
              <m:t>wheel Torque</m:t>
            </m:r>
          </m:num>
          <m:den>
            <m:r>
              <w:rPr>
                <w:rFonts w:ascii="Cambria Math" w:hAnsi="Cambria Math"/>
              </w:rPr>
              <m:t>Rolling Radius</m:t>
            </m:r>
          </m:den>
        </m:f>
      </m:oMath>
    </w:p>
    <w:p w:rsidR="005D0D97" w:rsidRPr="005D0D97" w:rsidRDefault="005D0D97" w:rsidP="0053512E">
      <w:pPr>
        <w:pStyle w:val="ListParagraph"/>
        <w:numPr>
          <w:ilvl w:val="0"/>
          <w:numId w:val="17"/>
        </w:numPr>
      </w:pPr>
      <m:oMath>
        <m:r>
          <w:rPr>
            <w:rFonts w:ascii="Cambria Math" w:hAnsi="Cambria Math"/>
          </w:rPr>
          <m:t>Calculate Final Drvie (f)</m:t>
        </m:r>
      </m:oMath>
    </w:p>
    <w:p w:rsidR="005D0D97" w:rsidRDefault="005D0D97" w:rsidP="0053512E">
      <w:pPr>
        <w:pStyle w:val="ListParagraph"/>
        <w:numPr>
          <w:ilvl w:val="0"/>
          <w:numId w:val="17"/>
        </w:numPr>
      </w:pPr>
      <m:oMath>
        <m:r>
          <w:rPr>
            <w:rFonts w:ascii="Cambria Math" w:hAnsi="Cambria Math"/>
          </w:rPr>
          <m:t>Final Drive=</m:t>
        </m:r>
        <m:f>
          <m:fPr>
            <m:ctrlPr>
              <w:rPr>
                <w:rFonts w:ascii="Cambria Math" w:hAnsi="Cambria Math"/>
                <w:i/>
              </w:rPr>
            </m:ctrlPr>
          </m:fPr>
          <m:num>
            <m:r>
              <w:rPr>
                <w:rFonts w:ascii="Cambria Math" w:hAnsi="Cambria Math"/>
              </w:rPr>
              <m:t>(2π * Rplling Radius * RPM)</m:t>
            </m:r>
          </m:num>
          <m:den>
            <m:r>
              <w:rPr>
                <w:rFonts w:ascii="Cambria Math" w:hAnsi="Cambria Math"/>
              </w:rPr>
              <m:t>(60 * elocity</m:t>
            </m:r>
            <m:d>
              <m:dPr>
                <m:begChr m:val="{"/>
                <m:endChr m:val="]"/>
                <m:ctrlPr>
                  <w:rPr>
                    <w:rFonts w:ascii="Cambria Math" w:hAnsi="Cambria Math"/>
                    <w:i/>
                  </w:rPr>
                </m:ctrlPr>
              </m:dPr>
              <m:e>
                <m:r>
                  <w:rPr>
                    <w:rFonts w:ascii="Cambria Math" w:hAnsi="Cambria Math"/>
                  </w:rPr>
                  <m:t>m/s</m:t>
                </m:r>
              </m:e>
            </m:d>
            <m:r>
              <w:rPr>
                <w:rFonts w:ascii="Cambria Math" w:hAnsi="Cambria Math"/>
              </w:rPr>
              <m:t xml:space="preserve"> * 5th Gear Ratio * Primary Gear Ratio)</m:t>
            </m:r>
          </m:den>
        </m:f>
      </m:oMath>
    </w:p>
    <w:p w:rsidR="005D0D97" w:rsidRDefault="005D0D97" w:rsidP="0053512E">
      <w:pPr>
        <w:pStyle w:val="ListParagraph"/>
        <w:numPr>
          <w:ilvl w:val="0"/>
          <w:numId w:val="17"/>
        </w:numPr>
      </w:pPr>
      <w:r>
        <w:t>Find the total Average of the Final Drive</w:t>
      </w:r>
    </w:p>
    <w:p w:rsidR="005D0D97" w:rsidRDefault="005D0D97" w:rsidP="0053512E">
      <w:pPr>
        <w:pStyle w:val="ListParagraph"/>
        <w:numPr>
          <w:ilvl w:val="0"/>
          <w:numId w:val="17"/>
        </w:numPr>
      </w:pPr>
      <w:r>
        <w:t xml:space="preserve">Average of Final Drive = </w:t>
      </w:r>
      <w:r w:rsidR="009D5778">
        <w:t>AVERAGE (</w:t>
      </w:r>
      <w:r w:rsidR="007B24CC">
        <w:t>select all variables of Final Drive)</w:t>
      </w:r>
    </w:p>
    <w:p w:rsidR="007B24CC" w:rsidRDefault="007B24CC" w:rsidP="0053512E">
      <w:pPr>
        <w:pStyle w:val="ListParagraph"/>
        <w:numPr>
          <w:ilvl w:val="0"/>
          <w:numId w:val="17"/>
        </w:numPr>
      </w:pPr>
      <w:r>
        <w:t>Calculate the Speed Ratio</w:t>
      </w:r>
    </w:p>
    <w:p w:rsidR="007B24CC" w:rsidRDefault="007B24CC" w:rsidP="0053512E">
      <w:pPr>
        <w:pStyle w:val="ListParagraph"/>
        <w:numPr>
          <w:ilvl w:val="0"/>
          <w:numId w:val="17"/>
        </w:numPr>
      </w:pPr>
      <m:oMath>
        <m:r>
          <w:rPr>
            <w:rFonts w:ascii="Cambria Math" w:hAnsi="Cambria Math"/>
          </w:rPr>
          <m:t>Speed Ratio=</m:t>
        </m:r>
        <m:f>
          <m:fPr>
            <m:ctrlPr>
              <w:rPr>
                <w:rFonts w:ascii="Cambria Math" w:hAnsi="Cambria Math"/>
                <w:i/>
              </w:rPr>
            </m:ctrlPr>
          </m:fPr>
          <m:num>
            <m:r>
              <w:rPr>
                <w:rFonts w:ascii="Cambria Math" w:hAnsi="Cambria Math"/>
              </w:rPr>
              <m:t>Max Torque engine speed</m:t>
            </m:r>
          </m:num>
          <m:den>
            <m:r>
              <w:rPr>
                <w:rFonts w:ascii="Cambria Math" w:hAnsi="Cambria Math"/>
              </w:rPr>
              <m:t>Max Power engine speed</m:t>
            </m:r>
          </m:den>
        </m:f>
      </m:oMath>
    </w:p>
    <w:p w:rsidR="007B24CC" w:rsidRDefault="007B24CC" w:rsidP="007B24CC">
      <w:pPr>
        <w:pStyle w:val="ListParagraph"/>
        <w:numPr>
          <w:ilvl w:val="0"/>
          <w:numId w:val="17"/>
        </w:numPr>
      </w:pPr>
      <w:r>
        <w:t xml:space="preserve">Calculate Theoretical Intermediate gear ratio </w:t>
      </w:r>
    </w:p>
    <w:p w:rsidR="007B24CC" w:rsidRDefault="007B24CC" w:rsidP="0053512E">
      <w:pPr>
        <w:pStyle w:val="ListParagraph"/>
        <w:numPr>
          <w:ilvl w:val="0"/>
          <w:numId w:val="17"/>
        </w:numPr>
      </w:pPr>
      <w:r>
        <w:t>1</w:t>
      </w:r>
      <w:r w:rsidRPr="007B24CC">
        <w:rPr>
          <w:vertAlign w:val="superscript"/>
        </w:rPr>
        <w:t>st</w:t>
      </w:r>
      <w:r>
        <w:t xml:space="preserve"> gear </w:t>
      </w:r>
      <m:oMath>
        <m:r>
          <w:rPr>
            <w:rFonts w:ascii="Cambria Math" w:hAnsi="Cambria Math"/>
          </w:rPr>
          <m:t xml:space="preserve">= </m:t>
        </m:r>
      </m:oMath>
      <w:r>
        <w:t>n1</w:t>
      </w:r>
    </w:p>
    <w:p w:rsidR="007B24CC" w:rsidRDefault="007B24CC" w:rsidP="0053512E">
      <w:pPr>
        <w:pStyle w:val="ListParagraph"/>
        <w:numPr>
          <w:ilvl w:val="0"/>
          <w:numId w:val="17"/>
        </w:numPr>
      </w:pPr>
      <w:r>
        <w:t>2</w:t>
      </w:r>
      <w:r w:rsidRPr="007B24CC">
        <w:rPr>
          <w:vertAlign w:val="superscript"/>
        </w:rPr>
        <w:t>nd</w:t>
      </w:r>
      <w:r>
        <w:t xml:space="preserve"> gear </w:t>
      </w:r>
      <m:oMath>
        <m:r>
          <w:rPr>
            <w:rFonts w:ascii="Cambria Math" w:hAnsi="Cambria Math"/>
          </w:rPr>
          <m:t>=n1</m:t>
        </m:r>
        <m:r>
          <w:rPr>
            <w:rFonts w:ascii="Cambria Math" w:hAnsi="Cambria Math"/>
          </w:rPr>
          <m:t xml:space="preserve">*Speed Ratio </m:t>
        </m:r>
      </m:oMath>
    </w:p>
    <w:p w:rsidR="007B24CC" w:rsidRDefault="007B24CC" w:rsidP="0053512E">
      <w:pPr>
        <w:pStyle w:val="ListParagraph"/>
        <w:numPr>
          <w:ilvl w:val="0"/>
          <w:numId w:val="17"/>
        </w:numPr>
      </w:pPr>
      <w:r>
        <w:t>3</w:t>
      </w:r>
      <w:r w:rsidRPr="007B24CC">
        <w:rPr>
          <w:vertAlign w:val="superscript"/>
        </w:rPr>
        <w:t>rd</w:t>
      </w:r>
      <w:r>
        <w:t xml:space="preserve"> gear </w:t>
      </w:r>
      <m:oMath>
        <m:r>
          <w:rPr>
            <w:rFonts w:ascii="Cambria Math" w:hAnsi="Cambria Math"/>
          </w:rPr>
          <m:t>=n1*</m:t>
        </m:r>
        <m:sSup>
          <m:sSupPr>
            <m:ctrlPr>
              <w:rPr>
                <w:rFonts w:ascii="Cambria Math" w:hAnsi="Cambria Math"/>
                <w:i/>
              </w:rPr>
            </m:ctrlPr>
          </m:sSupPr>
          <m:e>
            <m:r>
              <w:rPr>
                <w:rFonts w:ascii="Cambria Math" w:hAnsi="Cambria Math"/>
              </w:rPr>
              <m:t>Speed Ratio</m:t>
            </m:r>
          </m:e>
          <m:sup>
            <m:r>
              <w:rPr>
                <w:rFonts w:ascii="Cambria Math" w:hAnsi="Cambria Math"/>
              </w:rPr>
              <m:t>2</m:t>
            </m:r>
          </m:sup>
        </m:sSup>
      </m:oMath>
    </w:p>
    <w:p w:rsidR="007B24CC" w:rsidRDefault="007B24CC" w:rsidP="0053512E">
      <w:pPr>
        <w:pStyle w:val="ListParagraph"/>
        <w:numPr>
          <w:ilvl w:val="0"/>
          <w:numId w:val="17"/>
        </w:numPr>
      </w:pPr>
      <w:r>
        <w:t>4</w:t>
      </w:r>
      <w:r w:rsidRPr="007B24CC">
        <w:rPr>
          <w:vertAlign w:val="superscript"/>
        </w:rPr>
        <w:t>th</w:t>
      </w:r>
      <w:r>
        <w:t xml:space="preserve"> gear </w:t>
      </w:r>
      <m:oMath>
        <m:r>
          <w:rPr>
            <w:rFonts w:ascii="Cambria Math" w:hAnsi="Cambria Math"/>
          </w:rPr>
          <m:t>=n1*</m:t>
        </m:r>
        <m:sSup>
          <m:sSupPr>
            <m:ctrlPr>
              <w:rPr>
                <w:rFonts w:ascii="Cambria Math" w:hAnsi="Cambria Math"/>
                <w:i/>
              </w:rPr>
            </m:ctrlPr>
          </m:sSupPr>
          <m:e>
            <m:r>
              <w:rPr>
                <w:rFonts w:ascii="Cambria Math" w:hAnsi="Cambria Math"/>
              </w:rPr>
              <m:t>Speed Ratio</m:t>
            </m:r>
          </m:e>
          <m:sup>
            <m:r>
              <w:rPr>
                <w:rFonts w:ascii="Cambria Math" w:hAnsi="Cambria Math"/>
              </w:rPr>
              <m:t>3</m:t>
            </m:r>
          </m:sup>
        </m:sSup>
      </m:oMath>
    </w:p>
    <w:p w:rsidR="007B24CC" w:rsidRDefault="007B24CC" w:rsidP="0053512E">
      <w:pPr>
        <w:pStyle w:val="ListParagraph"/>
        <w:numPr>
          <w:ilvl w:val="0"/>
          <w:numId w:val="17"/>
        </w:numPr>
      </w:pPr>
      <w:r>
        <w:t>5</w:t>
      </w:r>
      <w:r w:rsidRPr="007B24CC">
        <w:rPr>
          <w:vertAlign w:val="superscript"/>
        </w:rPr>
        <w:t>th</w:t>
      </w:r>
      <w:r>
        <w:t xml:space="preserve"> gear </w:t>
      </w:r>
      <m:oMath>
        <m:r>
          <w:rPr>
            <w:rFonts w:ascii="Cambria Math" w:hAnsi="Cambria Math"/>
          </w:rPr>
          <m:t>=n1*</m:t>
        </m:r>
        <m:sSup>
          <m:sSupPr>
            <m:ctrlPr>
              <w:rPr>
                <w:rFonts w:ascii="Cambria Math" w:hAnsi="Cambria Math"/>
                <w:i/>
              </w:rPr>
            </m:ctrlPr>
          </m:sSupPr>
          <m:e>
            <m:r>
              <w:rPr>
                <w:rFonts w:ascii="Cambria Math" w:hAnsi="Cambria Math"/>
              </w:rPr>
              <m:t>Speed Ratio</m:t>
            </m:r>
          </m:e>
          <m:sup>
            <m:r>
              <w:rPr>
                <w:rFonts w:ascii="Cambria Math" w:hAnsi="Cambria Math"/>
              </w:rPr>
              <m:t>4</m:t>
            </m:r>
          </m:sup>
        </m:sSup>
      </m:oMath>
    </w:p>
    <w:p w:rsidR="007B24CC" w:rsidRDefault="003379E9" w:rsidP="0053512E">
      <w:pPr>
        <w:pStyle w:val="ListParagraph"/>
        <w:numPr>
          <w:ilvl w:val="0"/>
          <w:numId w:val="17"/>
        </w:numPr>
      </w:pPr>
      <w:r>
        <w:t>Calculate Max Road Speed</w:t>
      </w:r>
    </w:p>
    <w:p w:rsidR="003379E9" w:rsidRDefault="003379E9" w:rsidP="0053512E">
      <w:pPr>
        <w:pStyle w:val="ListParagraph"/>
        <w:numPr>
          <w:ilvl w:val="0"/>
          <w:numId w:val="17"/>
        </w:numPr>
      </w:pPr>
      <m:oMath>
        <m:r>
          <w:rPr>
            <w:rFonts w:ascii="Cambria Math" w:hAnsi="Cambria Math"/>
          </w:rPr>
          <m:t>Max road speed [</m:t>
        </m:r>
        <m:f>
          <m:fPr>
            <m:type m:val="lin"/>
            <m:ctrlPr>
              <w:rPr>
                <w:rFonts w:ascii="Cambria Math" w:hAnsi="Cambria Math"/>
                <w:i/>
              </w:rPr>
            </m:ctrlPr>
          </m:fPr>
          <m:num>
            <m:r>
              <w:rPr>
                <w:rFonts w:ascii="Cambria Math" w:hAnsi="Cambria Math"/>
              </w:rPr>
              <m:t>m</m:t>
            </m:r>
          </m:num>
          <m:den>
            <m:r>
              <w:rPr>
                <w:rFonts w:ascii="Cambria Math" w:hAnsi="Cambria Math"/>
              </w:rPr>
              <m:t>s</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2π*Rolling Radius*14200</m:t>
                </m:r>
              </m:e>
            </m:d>
          </m:num>
          <m:den>
            <m:d>
              <m:dPr>
                <m:ctrlPr>
                  <w:rPr>
                    <w:rFonts w:ascii="Cambria Math" w:hAnsi="Cambria Math"/>
                    <w:i/>
                  </w:rPr>
                </m:ctrlPr>
              </m:dPr>
              <m:e>
                <m:r>
                  <w:rPr>
                    <w:rFonts w:ascii="Cambria Math" w:hAnsi="Cambria Math"/>
                  </w:rPr>
                  <m:t>60*Primary Gear Ratio*Final Drive*1st Gear Ratio</m:t>
                </m:r>
              </m:e>
            </m:d>
          </m:den>
        </m:f>
      </m:oMath>
    </w:p>
    <w:p w:rsidR="003379E9" w:rsidRDefault="003379E9" w:rsidP="0053512E">
      <w:pPr>
        <w:pStyle w:val="ListParagraph"/>
        <w:numPr>
          <w:ilvl w:val="0"/>
          <w:numId w:val="17"/>
        </w:numPr>
      </w:pPr>
      <m:oMath>
        <m:func>
          <m:funcPr>
            <m:ctrlPr>
              <w:rPr>
                <w:rFonts w:ascii="Cambria Math" w:hAnsi="Cambria Math"/>
                <w:i/>
              </w:rPr>
            </m:ctrlPr>
          </m:funcPr>
          <m:fName>
            <m:r>
              <m:rPr>
                <m:sty m:val="p"/>
              </m:rPr>
              <w:rPr>
                <w:rFonts w:ascii="Cambria Math" w:hAnsi="Cambria Math"/>
              </w:rPr>
              <m:t>max</m:t>
            </m:r>
          </m:fName>
          <m:e>
            <m:r>
              <w:rPr>
                <w:rFonts w:ascii="Cambria Math" w:hAnsi="Cambria Math"/>
              </w:rPr>
              <m:t xml:space="preserve">Road speed </m:t>
            </m:r>
            <m:d>
              <m:dPr>
                <m:begChr m:val="["/>
                <m:endChr m:val="]"/>
                <m:ctrlPr>
                  <w:rPr>
                    <w:rFonts w:ascii="Cambria Math" w:hAnsi="Cambria Math"/>
                    <w:i/>
                  </w:rPr>
                </m:ctrlPr>
              </m:dPr>
              <m:e>
                <m:f>
                  <m:fPr>
                    <m:type m:val="lin"/>
                    <m:ctrlPr>
                      <w:rPr>
                        <w:rFonts w:ascii="Cambria Math" w:hAnsi="Cambria Math"/>
                        <w:i/>
                      </w:rPr>
                    </m:ctrlPr>
                  </m:fPr>
                  <m:num>
                    <m:r>
                      <w:rPr>
                        <w:rFonts w:ascii="Cambria Math" w:hAnsi="Cambria Math"/>
                      </w:rPr>
                      <m:t>km</m:t>
                    </m:r>
                  </m:num>
                  <m:den>
                    <m:r>
                      <w:rPr>
                        <w:rFonts w:ascii="Cambria Math" w:hAnsi="Cambria Math"/>
                      </w:rPr>
                      <m:t>h</m:t>
                    </m:r>
                  </m:den>
                </m:f>
              </m:e>
            </m:d>
            <m:r>
              <w:rPr>
                <w:rFonts w:ascii="Cambria Math" w:hAnsi="Cambria Math"/>
              </w:rPr>
              <m:t>= Max Road speed [</m:t>
            </m:r>
            <m:f>
              <m:fPr>
                <m:type m:val="lin"/>
                <m:ctrlPr>
                  <w:rPr>
                    <w:rFonts w:ascii="Cambria Math" w:hAnsi="Cambria Math"/>
                    <w:i/>
                  </w:rPr>
                </m:ctrlPr>
              </m:fPr>
              <m:num>
                <m:r>
                  <w:rPr>
                    <w:rFonts w:ascii="Cambria Math" w:hAnsi="Cambria Math"/>
                  </w:rPr>
                  <m:t>m</m:t>
                </m:r>
              </m:num>
              <m:den>
                <m:r>
                  <w:rPr>
                    <w:rFonts w:ascii="Cambria Math" w:hAnsi="Cambria Math"/>
                  </w:rPr>
                  <m:t>s]*</m:t>
                </m:r>
                <m:f>
                  <m:fPr>
                    <m:ctrlPr>
                      <w:rPr>
                        <w:rFonts w:ascii="Cambria Math" w:hAnsi="Cambria Math"/>
                        <w:i/>
                      </w:rPr>
                    </m:ctrlPr>
                  </m:fPr>
                  <m:num>
                    <m:r>
                      <w:rPr>
                        <w:rFonts w:ascii="Cambria Math" w:hAnsi="Cambria Math"/>
                      </w:rPr>
                      <m:t>3600</m:t>
                    </m:r>
                  </m:num>
                  <m:den>
                    <m:r>
                      <w:rPr>
                        <w:rFonts w:ascii="Cambria Math" w:hAnsi="Cambria Math"/>
                      </w:rPr>
                      <m:t>1000</m:t>
                    </m:r>
                  </m:den>
                </m:f>
              </m:den>
            </m:f>
          </m:e>
        </m:func>
      </m:oMath>
    </w:p>
    <w:p w:rsidR="003379E9" w:rsidRDefault="003379E9" w:rsidP="0053512E">
      <w:pPr>
        <w:pStyle w:val="ListParagraph"/>
        <w:numPr>
          <w:ilvl w:val="0"/>
          <w:numId w:val="17"/>
        </w:numPr>
      </w:pPr>
      <w:r>
        <w:t>Create a visual scatter line graph showing wheel torque</w:t>
      </w:r>
    </w:p>
    <w:p w:rsidR="003379E9" w:rsidRDefault="003379E9" w:rsidP="0053512E">
      <w:pPr>
        <w:pStyle w:val="ListParagraph"/>
        <w:numPr>
          <w:ilvl w:val="0"/>
          <w:numId w:val="17"/>
        </w:numPr>
      </w:pPr>
      <w:r>
        <w:t>Select all variable for Engine speed [ rpm] as x-axis and wheel Torque</w:t>
      </w:r>
      <w:r w:rsidR="003B33B6">
        <w:t xml:space="preserve"> [Nm]</w:t>
      </w:r>
      <w:r>
        <w:t xml:space="preserve"> as y-axis </w:t>
      </w:r>
    </w:p>
    <w:p w:rsidR="003379E9" w:rsidRDefault="003B33B6" w:rsidP="0053512E">
      <w:pPr>
        <w:pStyle w:val="ListParagraph"/>
        <w:numPr>
          <w:ilvl w:val="0"/>
          <w:numId w:val="17"/>
        </w:numPr>
      </w:pPr>
      <w:r>
        <w:t>Construct</w:t>
      </w:r>
      <w:r w:rsidR="003379E9">
        <w:t xml:space="preserve"> a visual scatter line graph showing Tractive effort</w:t>
      </w:r>
    </w:p>
    <w:p w:rsidR="003379E9" w:rsidRDefault="003379E9" w:rsidP="0053512E">
      <w:pPr>
        <w:pStyle w:val="ListParagraph"/>
        <w:numPr>
          <w:ilvl w:val="0"/>
          <w:numId w:val="17"/>
        </w:numPr>
      </w:pPr>
      <w:r>
        <w:t xml:space="preserve">Select all </w:t>
      </w:r>
      <w:r w:rsidR="003B33B6">
        <w:t>variables for engine speed [rpm] and Tractive effort [N] as y-axis</w:t>
      </w:r>
    </w:p>
    <w:p w:rsidR="003B33B6" w:rsidRDefault="003B33B6" w:rsidP="003B33B6">
      <w:pPr>
        <w:pStyle w:val="ListParagraph"/>
      </w:pPr>
    </w:p>
    <w:p w:rsidR="003B33B6" w:rsidRDefault="003B33B6" w:rsidP="003B33B6">
      <w:pPr>
        <w:pStyle w:val="ListParagraph"/>
      </w:pPr>
    </w:p>
    <w:p w:rsidR="003B33B6" w:rsidRPr="005D0D97" w:rsidRDefault="003B33B6" w:rsidP="003B33B6">
      <w:pPr>
        <w:pStyle w:val="ListParagraph"/>
      </w:pPr>
    </w:p>
    <w:p w:rsidR="009D5EBC" w:rsidRDefault="009D5EBC" w:rsidP="003C5091"/>
    <w:p w:rsidR="009D5EBC" w:rsidRDefault="009D5EBC" w:rsidP="003C5091"/>
    <w:p w:rsidR="009D5EBC" w:rsidRPr="003C5091" w:rsidRDefault="009D5EBC" w:rsidP="003C5091"/>
    <w:p w:rsidR="001F2890" w:rsidRDefault="001F2890" w:rsidP="00760AE8">
      <w:pPr>
        <w:pStyle w:val="Heading1"/>
      </w:pPr>
    </w:p>
    <w:p w:rsidR="001F2890" w:rsidRDefault="001F2890" w:rsidP="00224562">
      <w:pPr>
        <w:ind w:left="720" w:hanging="720"/>
      </w:pPr>
    </w:p>
    <w:p w:rsidR="001F2890" w:rsidRDefault="001F2890" w:rsidP="00224562">
      <w:pPr>
        <w:ind w:left="720" w:hanging="720"/>
      </w:pPr>
    </w:p>
    <w:p w:rsidR="001F2890" w:rsidRDefault="001F2890" w:rsidP="00224562">
      <w:pPr>
        <w:ind w:left="720" w:hanging="720"/>
      </w:pPr>
    </w:p>
    <w:p w:rsidR="001F2890" w:rsidRDefault="001F2890" w:rsidP="00224562">
      <w:pPr>
        <w:ind w:left="720" w:hanging="720"/>
      </w:pPr>
    </w:p>
    <w:p w:rsidR="001F2890" w:rsidRDefault="00760AE8" w:rsidP="00760AE8">
      <w:pPr>
        <w:pStyle w:val="Heading1"/>
        <w:rPr>
          <w:b/>
          <w:bCs/>
        </w:rPr>
      </w:pPr>
      <w:bookmarkStart w:id="15" w:name="_Toc38404119"/>
      <w:r w:rsidRPr="00760AE8">
        <w:rPr>
          <w:b/>
          <w:bCs/>
        </w:rPr>
        <w:lastRenderedPageBreak/>
        <w:t>Analysis</w:t>
      </w:r>
      <w:bookmarkEnd w:id="15"/>
    </w:p>
    <w:p w:rsidR="00760AE8" w:rsidRPr="00760AE8" w:rsidRDefault="00760AE8" w:rsidP="00760AE8"/>
    <w:p w:rsidR="00760AE8" w:rsidRPr="00760AE8" w:rsidRDefault="00760AE8" w:rsidP="00760AE8"/>
    <w:p w:rsidR="00EC0667" w:rsidRDefault="00EC0667" w:rsidP="00EC0667">
      <w:pPr>
        <w:pStyle w:val="Header"/>
      </w:pPr>
      <w:bookmarkStart w:id="16" w:name="_Toc38304692"/>
      <w:bookmarkStart w:id="17" w:name="_Toc38394224"/>
      <w:r>
        <w:rPr>
          <w:noProof/>
        </w:rPr>
        <w:drawing>
          <wp:inline distT="0" distB="0" distL="0" distR="0" wp14:anchorId="66689C48" wp14:editId="56406B45">
            <wp:extent cx="4512734" cy="2485209"/>
            <wp:effectExtent l="0" t="0" r="8890" b="17145"/>
            <wp:docPr id="5" name="Chart 5">
              <a:extLst xmlns:a="http://schemas.openxmlformats.org/drawingml/2006/main">
                <a:ext uri="{FF2B5EF4-FFF2-40B4-BE49-F238E27FC236}">
                  <a16:creationId xmlns:a16="http://schemas.microsoft.com/office/drawing/2014/main" id="{F7A3B8FD-9165-6942-9495-481F52AAF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t xml:space="preserve">Figure </w:t>
      </w:r>
      <w:r>
        <w:fldChar w:fldCharType="begin"/>
      </w:r>
      <w:r>
        <w:instrText xml:space="preserve"> SEQ Figure \* ARABIC </w:instrText>
      </w:r>
      <w:r>
        <w:fldChar w:fldCharType="separate"/>
      </w:r>
      <w:r>
        <w:rPr>
          <w:noProof/>
        </w:rPr>
        <w:t>1</w:t>
      </w:r>
      <w:r>
        <w:fldChar w:fldCharType="end"/>
      </w:r>
      <w:r>
        <w:t xml:space="preserve"> // Wheel Torque</w:t>
      </w:r>
      <w:bookmarkEnd w:id="16"/>
      <w:bookmarkEnd w:id="17"/>
      <w:r>
        <w:t xml:space="preserve">  </w:t>
      </w:r>
    </w:p>
    <w:p w:rsidR="00EC0667" w:rsidRDefault="00EC0667" w:rsidP="00EC0667">
      <w:pPr>
        <w:pStyle w:val="Header"/>
      </w:pPr>
    </w:p>
    <w:p w:rsidR="001F2890" w:rsidRDefault="00D02C22" w:rsidP="00224562">
      <w:pPr>
        <w:ind w:left="720" w:hanging="720"/>
      </w:pPr>
      <w:r>
        <w:t xml:space="preserve"> Th</w:t>
      </w:r>
      <w:r w:rsidR="00C50299">
        <w:t>is graph shows the wheel torque at specific engine speed. The graphs show at around 11000 rpm it has reached max wheel torque then onwards it dips downwards, this shows the engine. This graph also shows that from 2000 – 4000 rpm it aggressively increases but then straightens out up till 8000 rpm it increases steeply; this can be due to the Variable intake</w:t>
      </w:r>
      <w:r w:rsidR="00D934E7">
        <w:t xml:space="preserve"> manifold</w:t>
      </w:r>
      <w:r w:rsidR="00C50299">
        <w:t xml:space="preserve"> the engine decides to </w:t>
      </w:r>
      <w:r w:rsidR="00D934E7">
        <w:t>open up the valve in the manifold to allow more air to inter the cylinder.</w:t>
      </w:r>
    </w:p>
    <w:p w:rsidR="00D934E7" w:rsidRDefault="00D934E7" w:rsidP="00B173C1">
      <w:pPr>
        <w:ind w:left="720" w:hanging="720"/>
      </w:pPr>
    </w:p>
    <w:p w:rsidR="00B173C1" w:rsidRDefault="00B173C1" w:rsidP="00B173C1">
      <w:pPr>
        <w:pStyle w:val="Header"/>
      </w:pPr>
      <w:bookmarkStart w:id="18" w:name="_Toc38304694"/>
      <w:bookmarkStart w:id="19" w:name="_Toc38394226"/>
      <w:r>
        <w:rPr>
          <w:noProof/>
        </w:rPr>
        <w:drawing>
          <wp:inline distT="0" distB="0" distL="0" distR="0" wp14:anchorId="64605B4A" wp14:editId="5F9AFF7F">
            <wp:extent cx="4649726" cy="2727654"/>
            <wp:effectExtent l="0" t="0" r="11430" b="15875"/>
            <wp:docPr id="3" name="Chart 3">
              <a:extLst xmlns:a="http://schemas.openxmlformats.org/drawingml/2006/main">
                <a:ext uri="{FF2B5EF4-FFF2-40B4-BE49-F238E27FC236}">
                  <a16:creationId xmlns:a16="http://schemas.microsoft.com/office/drawing/2014/main" id="{C9EA0565-945E-3A4D-9D3A-EF081EC437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t xml:space="preserve"> Figure </w:t>
      </w:r>
      <w:r>
        <w:fldChar w:fldCharType="begin"/>
      </w:r>
      <w:r>
        <w:instrText xml:space="preserve"> SEQ Figure \* ARABIC </w:instrText>
      </w:r>
      <w:r>
        <w:fldChar w:fldCharType="separate"/>
      </w:r>
      <w:r>
        <w:rPr>
          <w:noProof/>
        </w:rPr>
        <w:t>3</w:t>
      </w:r>
      <w:r>
        <w:fldChar w:fldCharType="end"/>
      </w:r>
      <w:r>
        <w:t>// Velocity/Pdrag</w:t>
      </w:r>
      <w:bookmarkEnd w:id="18"/>
      <w:bookmarkEnd w:id="19"/>
    </w:p>
    <w:p w:rsidR="00C50299" w:rsidRDefault="00B173C1" w:rsidP="009D5778">
      <w:r>
        <w:t xml:space="preserve"> This graph shows that as the velocity increases drag increases,</w:t>
      </w:r>
      <w:r w:rsidR="009D5778">
        <w:t xml:space="preserve"> this is a clear representation of the faster the vehicle is moving the more power needed to overcome drag.</w:t>
      </w:r>
      <w:r w:rsidR="00D934E7" w:rsidRPr="00D934E7">
        <w:br w:type="page"/>
      </w:r>
    </w:p>
    <w:p w:rsidR="009D5778" w:rsidRDefault="009D5778" w:rsidP="009D5778">
      <w:pPr>
        <w:pStyle w:val="Heading1"/>
      </w:pPr>
      <w:bookmarkStart w:id="20" w:name="_Toc38404120"/>
      <w:r>
        <w:lastRenderedPageBreak/>
        <w:t>Conclusion</w:t>
      </w:r>
      <w:bookmarkEnd w:id="20"/>
      <w:r>
        <w:t xml:space="preserve"> </w:t>
      </w:r>
    </w:p>
    <w:p w:rsidR="009D5778" w:rsidRDefault="009D5778" w:rsidP="009D5778"/>
    <w:p w:rsidR="000C5F21" w:rsidRDefault="00EB1F4F" w:rsidP="009D5778">
      <w:r>
        <w:t xml:space="preserve">In conclusion the </w:t>
      </w:r>
      <w:r w:rsidR="000C5F21">
        <w:t xml:space="preserve">using the dynamometer was a great learning experience and can also be used in future tasks when diagnosing or engineering engines. The </w:t>
      </w:r>
      <w:r>
        <w:t>BMW S1000RR is a high</w:t>
      </w:r>
      <w:r w:rsidR="000C5F21">
        <w:t>-</w:t>
      </w:r>
      <w:r>
        <w:t xml:space="preserve">performance </w:t>
      </w:r>
      <w:r w:rsidR="00197533">
        <w:t>race orientated street bike, from the data collected it shows that this bike has a high</w:t>
      </w:r>
      <w:r w:rsidR="000C5F21">
        <w:t>-</w:t>
      </w:r>
      <w:r w:rsidR="00197533">
        <w:t>power output and since is a powerful motorcycle it also has a high deceleration</w:t>
      </w:r>
      <w:r w:rsidR="000C5F21">
        <w:t xml:space="preserve">. Using a new motorcycle given me a greater understanding in the current technology which in involved in the motorsports focused vehicle. </w:t>
      </w:r>
    </w:p>
    <w:p w:rsidR="000C5F21" w:rsidRDefault="000C5F21">
      <w:r>
        <w:br w:type="page"/>
      </w:r>
    </w:p>
    <w:sdt>
      <w:sdtPr>
        <w:id w:val="-1582984820"/>
        <w:docPartObj>
          <w:docPartGallery w:val="Bibliographies"/>
          <w:docPartUnique/>
        </w:docPartObj>
      </w:sdtPr>
      <w:sdtEndPr>
        <w:rPr>
          <w:smallCaps w:val="0"/>
          <w:spacing w:val="0"/>
          <w:sz w:val="20"/>
          <w:szCs w:val="20"/>
        </w:rPr>
      </w:sdtEndPr>
      <w:sdtContent>
        <w:p w:rsidR="000C5F21" w:rsidRDefault="000C5F21">
          <w:pPr>
            <w:pStyle w:val="Heading1"/>
          </w:pPr>
          <w:r>
            <w:t>Bibliography</w:t>
          </w:r>
        </w:p>
        <w:sdt>
          <w:sdtPr>
            <w:id w:val="111145805"/>
            <w:bibliography/>
          </w:sdtPr>
          <w:sdtContent>
            <w:p w:rsidR="000C5F21" w:rsidRDefault="000C5F21" w:rsidP="000C5F21">
              <w:pPr>
                <w:pStyle w:val="Bibliography"/>
                <w:ind w:left="720" w:hanging="720"/>
                <w:rPr>
                  <w:noProof/>
                  <w:sz w:val="24"/>
                  <w:szCs w:val="24"/>
                </w:rPr>
              </w:pPr>
              <w:r>
                <w:fldChar w:fldCharType="begin"/>
              </w:r>
              <w:r>
                <w:instrText xml:space="preserve"> BIBLIOGRAPHY </w:instrText>
              </w:r>
              <w:r>
                <w:fldChar w:fldCharType="separate"/>
              </w:r>
              <w:r>
                <w:rPr>
                  <w:noProof/>
                </w:rPr>
                <w:t>(n.d.). Retrieved from Pinterest : https://www.pinterest.co.uk/pin/838232549368473034/</w:t>
              </w:r>
            </w:p>
            <w:p w:rsidR="000C5F21" w:rsidRDefault="000C5F21" w:rsidP="000C5F21">
              <w:pPr>
                <w:pStyle w:val="Bibliography"/>
                <w:ind w:left="720" w:hanging="720"/>
                <w:rPr>
                  <w:noProof/>
                </w:rPr>
              </w:pPr>
              <w:r>
                <w:rPr>
                  <w:noProof/>
                </w:rPr>
                <w:t xml:space="preserve">BMW. (n.d.). </w:t>
              </w:r>
              <w:r>
                <w:rPr>
                  <w:i/>
                  <w:iCs/>
                  <w:noProof/>
                </w:rPr>
                <w:t>S1000RR Technical Data</w:t>
              </w:r>
              <w:r>
                <w:rPr>
                  <w:noProof/>
                </w:rPr>
                <w:t>. Retrieved from BMW Motorrad: https://www.bmw-motorrad.de/de/models/sport/s1000rr/technicaldata.html</w:t>
              </w:r>
            </w:p>
            <w:p w:rsidR="000C5F21" w:rsidRDefault="000C5F21" w:rsidP="000C5F21">
              <w:pPr>
                <w:pStyle w:val="Bibliography"/>
                <w:ind w:left="720" w:hanging="720"/>
                <w:rPr>
                  <w:noProof/>
                </w:rPr>
              </w:pPr>
              <w:r>
                <w:rPr>
                  <w:noProof/>
                </w:rPr>
                <w:t xml:space="preserve">Carroll, M. (2008, April 16). </w:t>
              </w:r>
              <w:r>
                <w:rPr>
                  <w:i/>
                  <w:iCs/>
                  <w:noProof/>
                </w:rPr>
                <w:t>BMW offically unveils World Superbike contender</w:t>
              </w:r>
              <w:r>
                <w:rPr>
                  <w:noProof/>
                </w:rPr>
                <w:t>. Retrieved from Motorcycle News: http://www.motorcyclenews.com/MCN/News/newsresults/mcn/2008/april/14-20/apr1608bmwoficiallyunveilsworldsuperbikecontender/</w:t>
              </w:r>
            </w:p>
            <w:p w:rsidR="000C5F21" w:rsidRDefault="000C5F21" w:rsidP="000C5F21">
              <w:pPr>
                <w:pStyle w:val="Bibliography"/>
                <w:ind w:left="720" w:hanging="720"/>
                <w:rPr>
                  <w:noProof/>
                </w:rPr>
              </w:pPr>
              <w:r>
                <w:rPr>
                  <w:i/>
                  <w:iCs/>
                  <w:noProof/>
                </w:rPr>
                <w:t>Single Roller Dynamometer msr 400</w:t>
              </w:r>
              <w:r>
                <w:rPr>
                  <w:noProof/>
                </w:rPr>
                <w:t>. (n.d.). Retrieved from MAHA: https://www.maha.co.uk/single-roller-dynamometer-msr-400.htm</w:t>
              </w:r>
            </w:p>
            <w:p w:rsidR="000C5F21" w:rsidRDefault="000C5F21" w:rsidP="000C5F21">
              <w:r>
                <w:rPr>
                  <w:b/>
                  <w:bCs/>
                  <w:noProof/>
                </w:rPr>
                <w:fldChar w:fldCharType="end"/>
              </w:r>
            </w:p>
          </w:sdtContent>
        </w:sdt>
      </w:sdtContent>
    </w:sdt>
    <w:p w:rsidR="00527592" w:rsidRDefault="00527592">
      <w:r>
        <w:br w:type="page"/>
      </w:r>
    </w:p>
    <w:sdt>
      <w:sdtPr>
        <w:id w:val="250174589"/>
        <w:docPartObj>
          <w:docPartGallery w:val="Bibliographies"/>
          <w:docPartUnique/>
        </w:docPartObj>
      </w:sdtPr>
      <w:sdtEndPr>
        <w:rPr>
          <w:b/>
          <w:bCs/>
          <w:smallCaps w:val="0"/>
          <w:spacing w:val="0"/>
          <w:sz w:val="20"/>
          <w:szCs w:val="20"/>
        </w:rPr>
      </w:sdtEndPr>
      <w:sdtContent>
        <w:p w:rsidR="00527592" w:rsidRDefault="00527592">
          <w:pPr>
            <w:pStyle w:val="Heading1"/>
          </w:pPr>
          <w:r>
            <w:t>Works Cited</w:t>
          </w:r>
        </w:p>
        <w:p w:rsidR="00527592" w:rsidRDefault="00527592" w:rsidP="00527592">
          <w:pPr>
            <w:pStyle w:val="Bibliography"/>
            <w:ind w:left="720" w:hanging="720"/>
            <w:rPr>
              <w:noProof/>
              <w:sz w:val="24"/>
              <w:szCs w:val="24"/>
            </w:rPr>
          </w:pPr>
          <w:r>
            <w:fldChar w:fldCharType="begin"/>
          </w:r>
          <w:r>
            <w:instrText xml:space="preserve"> BIBLIOGRAPHY </w:instrText>
          </w:r>
          <w:r>
            <w:fldChar w:fldCharType="separate"/>
          </w:r>
          <w:r>
            <w:rPr>
              <w:noProof/>
            </w:rPr>
            <w:t>(n.d.). Retrieved from Pinterest : https://www.pinterest.co.uk/pin/838232549368473034/</w:t>
          </w:r>
        </w:p>
        <w:p w:rsidR="00527592" w:rsidRDefault="00527592" w:rsidP="00527592">
          <w:pPr>
            <w:pStyle w:val="Bibliography"/>
            <w:ind w:left="720" w:hanging="720"/>
            <w:rPr>
              <w:noProof/>
            </w:rPr>
          </w:pPr>
          <w:r>
            <w:rPr>
              <w:noProof/>
            </w:rPr>
            <w:t xml:space="preserve">BMW. (n.d.). </w:t>
          </w:r>
          <w:r>
            <w:rPr>
              <w:i/>
              <w:iCs/>
              <w:noProof/>
            </w:rPr>
            <w:t>S1000RR Technical Data</w:t>
          </w:r>
          <w:r>
            <w:rPr>
              <w:noProof/>
            </w:rPr>
            <w:t>. Retrieved from BMW Motorrad: https://www.bmw-motorrad.de/de/models/sport/s1000rr/technicaldata.html</w:t>
          </w:r>
        </w:p>
        <w:p w:rsidR="00527592" w:rsidRDefault="00527592" w:rsidP="00527592">
          <w:pPr>
            <w:pStyle w:val="Bibliography"/>
            <w:ind w:left="720" w:hanging="720"/>
            <w:rPr>
              <w:noProof/>
            </w:rPr>
          </w:pPr>
          <w:r>
            <w:rPr>
              <w:noProof/>
            </w:rPr>
            <w:t xml:space="preserve">Carroll, M. (2008, April 16). </w:t>
          </w:r>
          <w:r>
            <w:rPr>
              <w:i/>
              <w:iCs/>
              <w:noProof/>
            </w:rPr>
            <w:t>BMW offically unveils World Superbike contender</w:t>
          </w:r>
          <w:r>
            <w:rPr>
              <w:noProof/>
            </w:rPr>
            <w:t>. Retrieved from Motorcycle News: http://www.motorcyclenews.com/MCN/News/newsresults/mcn/2008/april/14-20/apr1608bmwoficiallyunveilsworldsuperbikecontender/</w:t>
          </w:r>
        </w:p>
        <w:p w:rsidR="00527592" w:rsidRDefault="00527592" w:rsidP="00527592">
          <w:pPr>
            <w:pStyle w:val="Bibliography"/>
            <w:ind w:left="720" w:hanging="720"/>
            <w:rPr>
              <w:noProof/>
            </w:rPr>
          </w:pPr>
          <w:r>
            <w:rPr>
              <w:i/>
              <w:iCs/>
              <w:noProof/>
            </w:rPr>
            <w:t>Single Roller Dynamometer msr 400</w:t>
          </w:r>
          <w:r>
            <w:rPr>
              <w:noProof/>
            </w:rPr>
            <w:t>. (n.d.). Retrieved from MAHA: https://www.maha.co.uk/single-roller-dynamometer-msr-400.htm</w:t>
          </w:r>
        </w:p>
        <w:p w:rsidR="00527592" w:rsidRDefault="00527592" w:rsidP="00527592">
          <w:r>
            <w:rPr>
              <w:b/>
              <w:bCs/>
            </w:rPr>
            <w:fldChar w:fldCharType="end"/>
          </w:r>
        </w:p>
      </w:sdtContent>
    </w:sdt>
    <w:p w:rsidR="009D5778" w:rsidRPr="009D5778" w:rsidRDefault="009D5778" w:rsidP="009D5778"/>
    <w:sectPr w:rsidR="009D5778" w:rsidRPr="009D5778" w:rsidSect="00C90BFC">
      <w:footerReference w:type="default" r:id="rId16"/>
      <w:pgSz w:w="11907" w:h="16839" w:code="9"/>
      <w:pgMar w:top="1267" w:right="1339" w:bottom="1339" w:left="1339"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1510" w:rsidRDefault="001E1510">
      <w:pPr>
        <w:spacing w:after="0" w:line="240" w:lineRule="auto"/>
      </w:pPr>
      <w:r>
        <w:separator/>
      </w:r>
    </w:p>
    <w:p w:rsidR="001E1510" w:rsidRDefault="001E1510"/>
    <w:p w:rsidR="001E1510" w:rsidRDefault="001E1510"/>
  </w:endnote>
  <w:endnote w:type="continuationSeparator" w:id="0">
    <w:p w:rsidR="001E1510" w:rsidRDefault="001E1510">
      <w:pPr>
        <w:spacing w:after="0" w:line="240" w:lineRule="auto"/>
      </w:pPr>
      <w:r>
        <w:continuationSeparator/>
      </w:r>
    </w:p>
    <w:p w:rsidR="001E1510" w:rsidRDefault="001E1510"/>
    <w:p w:rsidR="001E1510" w:rsidRDefault="001E15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rsidR="0089520F" w:rsidRDefault="0089520F">
        <w:pPr>
          <w:pStyle w:val="Heading8Cha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1510" w:rsidRDefault="001E1510">
      <w:pPr>
        <w:spacing w:after="0" w:line="240" w:lineRule="auto"/>
      </w:pPr>
      <w:r>
        <w:separator/>
      </w:r>
    </w:p>
    <w:p w:rsidR="001E1510" w:rsidRDefault="001E1510"/>
    <w:p w:rsidR="001E1510" w:rsidRDefault="001E1510"/>
  </w:footnote>
  <w:footnote w:type="continuationSeparator" w:id="0">
    <w:p w:rsidR="001E1510" w:rsidRDefault="001E1510">
      <w:pPr>
        <w:spacing w:after="0" w:line="240" w:lineRule="auto"/>
      </w:pPr>
      <w:r>
        <w:continuationSeparator/>
      </w:r>
    </w:p>
    <w:p w:rsidR="001E1510" w:rsidRDefault="001E1510"/>
    <w:p w:rsidR="001E1510" w:rsidRDefault="001E15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00154"/>
    <w:multiLevelType w:val="hybridMultilevel"/>
    <w:tmpl w:val="97B6BD86"/>
    <w:lvl w:ilvl="0" w:tplc="8F764B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15"/>
  </w:num>
  <w:num w:numId="4">
    <w:abstractNumId w:val="13"/>
  </w:num>
  <w:num w:numId="5">
    <w:abstractNumId w:val="11"/>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506"/>
    <w:rsid w:val="00000CBA"/>
    <w:rsid w:val="00062181"/>
    <w:rsid w:val="000A2506"/>
    <w:rsid w:val="000C5F21"/>
    <w:rsid w:val="00197533"/>
    <w:rsid w:val="001D1FD5"/>
    <w:rsid w:val="001D238E"/>
    <w:rsid w:val="001E1510"/>
    <w:rsid w:val="001F2890"/>
    <w:rsid w:val="00224562"/>
    <w:rsid w:val="002549FF"/>
    <w:rsid w:val="002D3FE6"/>
    <w:rsid w:val="003210AD"/>
    <w:rsid w:val="003379E9"/>
    <w:rsid w:val="00340C68"/>
    <w:rsid w:val="003B33B6"/>
    <w:rsid w:val="003C5091"/>
    <w:rsid w:val="004A03A4"/>
    <w:rsid w:val="005205AC"/>
    <w:rsid w:val="00527592"/>
    <w:rsid w:val="0053512E"/>
    <w:rsid w:val="005A05EC"/>
    <w:rsid w:val="005D0D97"/>
    <w:rsid w:val="006249B7"/>
    <w:rsid w:val="0064684E"/>
    <w:rsid w:val="006E0B71"/>
    <w:rsid w:val="00760AE8"/>
    <w:rsid w:val="007B24CC"/>
    <w:rsid w:val="007E2CFA"/>
    <w:rsid w:val="0087305A"/>
    <w:rsid w:val="0089520F"/>
    <w:rsid w:val="00946859"/>
    <w:rsid w:val="009D5778"/>
    <w:rsid w:val="009D5EBC"/>
    <w:rsid w:val="00A22E6D"/>
    <w:rsid w:val="00A5762F"/>
    <w:rsid w:val="00B173C1"/>
    <w:rsid w:val="00BE3024"/>
    <w:rsid w:val="00C0152C"/>
    <w:rsid w:val="00C50299"/>
    <w:rsid w:val="00C90BFC"/>
    <w:rsid w:val="00D02C22"/>
    <w:rsid w:val="00D2531E"/>
    <w:rsid w:val="00D73670"/>
    <w:rsid w:val="00D81B78"/>
    <w:rsid w:val="00D85D22"/>
    <w:rsid w:val="00D934E7"/>
    <w:rsid w:val="00DE445B"/>
    <w:rsid w:val="00E21C52"/>
    <w:rsid w:val="00E421E2"/>
    <w:rsid w:val="00E55F95"/>
    <w:rsid w:val="00E81AAF"/>
    <w:rsid w:val="00EB1F4F"/>
    <w:rsid w:val="00EC0667"/>
    <w:rsid w:val="00F251B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0CD20"/>
  <w15:chartTrackingRefBased/>
  <w15:docId w15:val="{7F721391-97D8-D94F-92B9-45A3B1829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9FF"/>
  </w:style>
  <w:style w:type="paragraph" w:styleId="Heading1">
    <w:name w:val="heading 1"/>
    <w:basedOn w:val="Normal"/>
    <w:next w:val="Normal"/>
    <w:link w:val="Heading1Char"/>
    <w:uiPriority w:val="9"/>
    <w:qFormat/>
    <w:rsid w:val="002549F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2549FF"/>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2549F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549F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549FF"/>
    <w:pPr>
      <w:spacing w:before="200" w:after="0"/>
      <w:jc w:val="left"/>
      <w:outlineLvl w:val="4"/>
    </w:pPr>
    <w:rPr>
      <w:smallCaps/>
      <w:color w:val="3E1B28" w:themeColor="accent2" w:themeShade="BF"/>
      <w:spacing w:val="10"/>
      <w:sz w:val="22"/>
      <w:szCs w:val="26"/>
    </w:rPr>
  </w:style>
  <w:style w:type="paragraph" w:styleId="Heading6">
    <w:name w:val="heading 6"/>
    <w:basedOn w:val="Normal"/>
    <w:next w:val="Normal"/>
    <w:link w:val="Heading6Char"/>
    <w:uiPriority w:val="9"/>
    <w:semiHidden/>
    <w:unhideWhenUsed/>
    <w:qFormat/>
    <w:rsid w:val="002549FF"/>
    <w:pPr>
      <w:spacing w:after="0"/>
      <w:jc w:val="left"/>
      <w:outlineLvl w:val="5"/>
    </w:pPr>
    <w:rPr>
      <w:smallCaps/>
      <w:color w:val="542437" w:themeColor="accent2"/>
      <w:spacing w:val="5"/>
      <w:sz w:val="22"/>
    </w:rPr>
  </w:style>
  <w:style w:type="paragraph" w:styleId="Heading7">
    <w:name w:val="heading 7"/>
    <w:basedOn w:val="Normal"/>
    <w:next w:val="Normal"/>
    <w:link w:val="Heading7Char"/>
    <w:uiPriority w:val="9"/>
    <w:semiHidden/>
    <w:unhideWhenUsed/>
    <w:qFormat/>
    <w:rsid w:val="002549FF"/>
    <w:pPr>
      <w:spacing w:after="0"/>
      <w:jc w:val="left"/>
      <w:outlineLvl w:val="6"/>
    </w:pPr>
    <w:rPr>
      <w:b/>
      <w:smallCaps/>
      <w:color w:val="542437" w:themeColor="accent2"/>
      <w:spacing w:val="10"/>
    </w:rPr>
  </w:style>
  <w:style w:type="paragraph" w:styleId="Heading8">
    <w:name w:val="heading 8"/>
    <w:basedOn w:val="Normal"/>
    <w:next w:val="Normal"/>
    <w:link w:val="Heading8Char"/>
    <w:uiPriority w:val="9"/>
    <w:semiHidden/>
    <w:unhideWhenUsed/>
    <w:qFormat/>
    <w:rsid w:val="002549FF"/>
    <w:pPr>
      <w:spacing w:after="0"/>
      <w:jc w:val="left"/>
      <w:outlineLvl w:val="7"/>
    </w:pPr>
    <w:rPr>
      <w:b/>
      <w:i/>
      <w:smallCaps/>
      <w:color w:val="3E1B28" w:themeColor="accent2" w:themeShade="BF"/>
    </w:rPr>
  </w:style>
  <w:style w:type="paragraph" w:styleId="Heading9">
    <w:name w:val="heading 9"/>
    <w:basedOn w:val="Normal"/>
    <w:next w:val="Normal"/>
    <w:link w:val="Heading9Char"/>
    <w:uiPriority w:val="9"/>
    <w:semiHidden/>
    <w:unhideWhenUsed/>
    <w:qFormat/>
    <w:rsid w:val="002549FF"/>
    <w:pPr>
      <w:spacing w:after="0"/>
      <w:jc w:val="left"/>
      <w:outlineLvl w:val="8"/>
    </w:pPr>
    <w:rPr>
      <w:b/>
      <w:i/>
      <w:smallCaps/>
      <w:color w:val="29121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49F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2549FF"/>
    <w:rPr>
      <w:rFonts w:asciiTheme="majorHAnsi" w:eastAsiaTheme="majorEastAsia" w:hAnsiTheme="majorHAnsi" w:cstheme="majorBidi"/>
      <w:szCs w:val="22"/>
    </w:rPr>
  </w:style>
  <w:style w:type="paragraph" w:styleId="Title">
    <w:name w:val="Title"/>
    <w:basedOn w:val="Normal"/>
    <w:next w:val="Normal"/>
    <w:link w:val="TitleChar"/>
    <w:uiPriority w:val="10"/>
    <w:qFormat/>
    <w:rsid w:val="002549FF"/>
    <w:pPr>
      <w:pBdr>
        <w:top w:val="single" w:sz="12" w:space="1" w:color="542437"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549FF"/>
    <w:rPr>
      <w:smallCaps/>
      <w:sz w:val="48"/>
      <w:szCs w:val="48"/>
    </w:rPr>
  </w:style>
  <w:style w:type="character" w:customStyle="1" w:styleId="Heading1Char">
    <w:name w:val="Heading 1 Char"/>
    <w:basedOn w:val="DefaultParagraphFont"/>
    <w:link w:val="Heading1"/>
    <w:uiPriority w:val="9"/>
    <w:rsid w:val="002549FF"/>
    <w:rPr>
      <w:smallCaps/>
      <w:spacing w:val="5"/>
      <w:sz w:val="32"/>
      <w:szCs w:val="32"/>
    </w:rPr>
  </w:style>
  <w:style w:type="paragraph" w:styleId="ListNumber">
    <w:name w:val="List Number"/>
    <w:basedOn w:val="Normal"/>
    <w:uiPriority w:val="13"/>
    <w:pPr>
      <w:numPr>
        <w:numId w:val="16"/>
      </w:numPr>
    </w:pPr>
  </w:style>
  <w:style w:type="paragraph" w:styleId="IntenseQuote">
    <w:name w:val="Intense Quote"/>
    <w:basedOn w:val="Normal"/>
    <w:next w:val="Normal"/>
    <w:link w:val="IntenseQuoteChar"/>
    <w:uiPriority w:val="30"/>
    <w:qFormat/>
    <w:rsid w:val="002549FF"/>
    <w:pPr>
      <w:pBdr>
        <w:top w:val="single" w:sz="8" w:space="10" w:color="3E1B28" w:themeColor="accent2" w:themeShade="BF"/>
        <w:left w:val="single" w:sz="8" w:space="10" w:color="3E1B28" w:themeColor="accent2" w:themeShade="BF"/>
        <w:bottom w:val="single" w:sz="8" w:space="10" w:color="3E1B28" w:themeColor="accent2" w:themeShade="BF"/>
        <w:right w:val="single" w:sz="8" w:space="10" w:color="3E1B28" w:themeColor="accent2" w:themeShade="BF"/>
      </w:pBdr>
      <w:shd w:val="clear" w:color="auto" w:fill="542437" w:themeFill="accent2"/>
      <w:spacing w:before="140" w:after="140"/>
      <w:ind w:left="1440" w:right="1440"/>
    </w:pPr>
    <w:rPr>
      <w:b/>
      <w:i/>
      <w:color w:val="FFFFFF" w:themeColor="background1"/>
    </w:rPr>
  </w:style>
  <w:style w:type="paragraph" w:styleId="Quote">
    <w:name w:val="Quote"/>
    <w:basedOn w:val="Normal"/>
    <w:next w:val="Normal"/>
    <w:link w:val="QuoteChar"/>
    <w:uiPriority w:val="29"/>
    <w:qFormat/>
    <w:rsid w:val="002549FF"/>
    <w:rPr>
      <w:i/>
    </w:rPr>
  </w:style>
  <w:style w:type="character" w:customStyle="1" w:styleId="QuoteChar">
    <w:name w:val="Quote Char"/>
    <w:basedOn w:val="DefaultParagraphFont"/>
    <w:link w:val="Quote"/>
    <w:uiPriority w:val="29"/>
    <w:rsid w:val="002549FF"/>
    <w:rPr>
      <w:i/>
    </w:rPr>
  </w:style>
  <w:style w:type="paragraph" w:styleId="ListBullet">
    <w:name w:val="List Bullet"/>
    <w:basedOn w:val="Normal"/>
    <w:uiPriority w:val="12"/>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sid w:val="002549FF"/>
    <w:rPr>
      <w:smallCaps/>
      <w:color w:val="3E1B28" w:themeColor="accent2" w:themeShade="BF"/>
      <w:spacing w:val="10"/>
      <w:sz w:val="22"/>
      <w:szCs w:val="26"/>
    </w:rPr>
  </w:style>
  <w:style w:type="character" w:customStyle="1" w:styleId="Heading6Char">
    <w:name w:val="Heading 6 Char"/>
    <w:basedOn w:val="DefaultParagraphFont"/>
    <w:link w:val="Heading6"/>
    <w:uiPriority w:val="9"/>
    <w:semiHidden/>
    <w:rsid w:val="002549FF"/>
    <w:rPr>
      <w:smallCaps/>
      <w:color w:val="542437" w:themeColor="accent2"/>
      <w:spacing w:val="5"/>
      <w:sz w:val="22"/>
    </w:rPr>
  </w:style>
  <w:style w:type="character" w:customStyle="1" w:styleId="Heading7Char">
    <w:name w:val="Heading 7 Char"/>
    <w:basedOn w:val="DefaultParagraphFont"/>
    <w:link w:val="Heading7"/>
    <w:uiPriority w:val="9"/>
    <w:semiHidden/>
    <w:rsid w:val="002549FF"/>
    <w:rPr>
      <w:b/>
      <w:smallCaps/>
      <w:color w:val="542437" w:themeColor="accent2"/>
      <w:spacing w:val="10"/>
    </w:rPr>
  </w:style>
  <w:style w:type="character" w:customStyle="1" w:styleId="Heading8Char">
    <w:name w:val="Heading 8 Char"/>
    <w:basedOn w:val="DefaultParagraphFont"/>
    <w:link w:val="Heading8"/>
    <w:uiPriority w:val="9"/>
    <w:semiHidden/>
    <w:rsid w:val="002549FF"/>
    <w:rPr>
      <w:b/>
      <w:i/>
      <w:smallCaps/>
      <w:color w:val="3E1B28" w:themeColor="accent2" w:themeShade="BF"/>
    </w:rPr>
  </w:style>
  <w:style w:type="character" w:customStyle="1" w:styleId="Heading9Char">
    <w:name w:val="Heading 9 Char"/>
    <w:basedOn w:val="DefaultParagraphFont"/>
    <w:link w:val="Heading9"/>
    <w:uiPriority w:val="9"/>
    <w:semiHidden/>
    <w:rsid w:val="002549FF"/>
    <w:rPr>
      <w:b/>
      <w:i/>
      <w:smallCaps/>
      <w:color w:val="29121B" w:themeColor="accent2" w:themeShade="7F"/>
    </w:rPr>
  </w:style>
  <w:style w:type="character" w:styleId="SubtleEmphasis">
    <w:name w:val="Subtle Emphasis"/>
    <w:uiPriority w:val="19"/>
    <w:qFormat/>
    <w:rsid w:val="002549FF"/>
    <w:rPr>
      <w:i/>
    </w:rPr>
  </w:style>
  <w:style w:type="character" w:styleId="Emphasis">
    <w:name w:val="Emphasis"/>
    <w:uiPriority w:val="20"/>
    <w:qFormat/>
    <w:rsid w:val="002549FF"/>
    <w:rPr>
      <w:b/>
      <w:i/>
      <w:spacing w:val="10"/>
    </w:rPr>
  </w:style>
  <w:style w:type="character" w:styleId="IntenseEmphasis">
    <w:name w:val="Intense Emphasis"/>
    <w:uiPriority w:val="21"/>
    <w:qFormat/>
    <w:rsid w:val="002549FF"/>
    <w:rPr>
      <w:b/>
      <w:i/>
      <w:color w:val="542437" w:themeColor="accent2"/>
      <w:spacing w:val="10"/>
    </w:rPr>
  </w:style>
  <w:style w:type="character" w:styleId="SubtleReference">
    <w:name w:val="Subtle Reference"/>
    <w:uiPriority w:val="31"/>
    <w:qFormat/>
    <w:rsid w:val="002549FF"/>
    <w:rPr>
      <w:b/>
    </w:rPr>
  </w:style>
  <w:style w:type="character" w:styleId="IntenseReference">
    <w:name w:val="Intense Reference"/>
    <w:uiPriority w:val="32"/>
    <w:qFormat/>
    <w:rsid w:val="002549FF"/>
    <w:rPr>
      <w:b/>
      <w:bCs/>
      <w:smallCaps/>
      <w:spacing w:val="5"/>
      <w:sz w:val="22"/>
      <w:szCs w:val="22"/>
      <w:u w:val="single"/>
    </w:rPr>
  </w:style>
  <w:style w:type="character" w:styleId="BookTitle">
    <w:name w:val="Book Title"/>
    <w:uiPriority w:val="33"/>
    <w:qFormat/>
    <w:rsid w:val="002549FF"/>
    <w:rPr>
      <w:rFonts w:asciiTheme="majorHAnsi" w:eastAsiaTheme="majorEastAsia" w:hAnsiTheme="majorHAnsi" w:cstheme="majorBidi"/>
      <w:i/>
      <w:iCs/>
      <w:sz w:val="20"/>
      <w:szCs w:val="20"/>
    </w:rPr>
  </w:style>
  <w:style w:type="paragraph" w:styleId="Caption">
    <w:name w:val="caption"/>
    <w:basedOn w:val="Normal"/>
    <w:next w:val="Normal"/>
    <w:uiPriority w:val="35"/>
    <w:unhideWhenUsed/>
    <w:qFormat/>
    <w:rsid w:val="002549FF"/>
    <w:rPr>
      <w:b/>
      <w:bCs/>
      <w:caps/>
      <w:sz w:val="16"/>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rsid w:val="002549FF"/>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rsid w:val="002549FF"/>
    <w:rPr>
      <w:b/>
      <w:i/>
      <w:color w:val="FFFFFF" w:themeColor="background1"/>
      <w:shd w:val="clear" w:color="auto" w:fill="542437" w:themeFill="accent2"/>
    </w:rPr>
  </w:style>
  <w:style w:type="character" w:customStyle="1" w:styleId="Heading2Char">
    <w:name w:val="Heading 2 Char"/>
    <w:basedOn w:val="DefaultParagraphFont"/>
    <w:link w:val="Heading2"/>
    <w:uiPriority w:val="9"/>
    <w:rsid w:val="002549FF"/>
    <w:rPr>
      <w:smallCaps/>
      <w:spacing w:val="5"/>
      <w:sz w:val="28"/>
      <w:szCs w:val="28"/>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sid w:val="002549FF"/>
    <w:rPr>
      <w:smallCaps/>
      <w:spacing w:val="5"/>
      <w:sz w:val="24"/>
      <w:szCs w:val="24"/>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sid w:val="002549FF"/>
    <w:rPr>
      <w:smallCaps/>
      <w:spacing w:val="10"/>
      <w:sz w:val="22"/>
      <w:szCs w:val="22"/>
    </w:rPr>
  </w:style>
  <w:style w:type="paragraph" w:styleId="TOC1">
    <w:name w:val="toc 1"/>
    <w:basedOn w:val="Normal"/>
    <w:next w:val="Normal"/>
    <w:autoRedefine/>
    <w:uiPriority w:val="39"/>
    <w:unhideWhenUsed/>
    <w:rsid w:val="00E21C52"/>
    <w:pPr>
      <w:spacing w:before="120" w:after="0"/>
    </w:pPr>
    <w:rPr>
      <w:rFonts w:cstheme="minorHAnsi"/>
      <w:b/>
      <w:bCs/>
      <w:i/>
      <w:iCs/>
    </w:rPr>
  </w:style>
  <w:style w:type="character" w:styleId="Hyperlink">
    <w:name w:val="Hyperlink"/>
    <w:basedOn w:val="DefaultParagraphFont"/>
    <w:uiPriority w:val="99"/>
    <w:unhideWhenUsed/>
    <w:rsid w:val="00E21C52"/>
    <w:rPr>
      <w:color w:val="5E9EA1" w:themeColor="hyperlink"/>
      <w:u w:val="single"/>
    </w:rPr>
  </w:style>
  <w:style w:type="paragraph" w:styleId="TOC2">
    <w:name w:val="toc 2"/>
    <w:basedOn w:val="Normal"/>
    <w:next w:val="Normal"/>
    <w:autoRedefine/>
    <w:uiPriority w:val="39"/>
    <w:unhideWhenUsed/>
    <w:rsid w:val="00E21C52"/>
    <w:pPr>
      <w:spacing w:before="120" w:after="0"/>
      <w:ind w:left="240"/>
    </w:pPr>
    <w:rPr>
      <w:rFonts w:cstheme="minorHAnsi"/>
      <w:b/>
      <w:bCs/>
      <w:sz w:val="22"/>
      <w:szCs w:val="22"/>
    </w:rPr>
  </w:style>
  <w:style w:type="paragraph" w:styleId="TOC3">
    <w:name w:val="toc 3"/>
    <w:basedOn w:val="Normal"/>
    <w:next w:val="Normal"/>
    <w:autoRedefine/>
    <w:uiPriority w:val="39"/>
    <w:unhideWhenUsed/>
    <w:rsid w:val="00E21C52"/>
    <w:pPr>
      <w:spacing w:after="0"/>
      <w:ind w:left="480"/>
    </w:pPr>
    <w:rPr>
      <w:rFonts w:cstheme="minorHAnsi"/>
    </w:rPr>
  </w:style>
  <w:style w:type="paragraph" w:styleId="TOC4">
    <w:name w:val="toc 4"/>
    <w:basedOn w:val="Normal"/>
    <w:next w:val="Normal"/>
    <w:autoRedefine/>
    <w:uiPriority w:val="39"/>
    <w:semiHidden/>
    <w:unhideWhenUsed/>
    <w:rsid w:val="00E21C52"/>
    <w:pPr>
      <w:spacing w:after="0"/>
      <w:ind w:left="720"/>
    </w:pPr>
    <w:rPr>
      <w:rFonts w:cstheme="minorHAnsi"/>
    </w:rPr>
  </w:style>
  <w:style w:type="paragraph" w:styleId="TOC5">
    <w:name w:val="toc 5"/>
    <w:basedOn w:val="Normal"/>
    <w:next w:val="Normal"/>
    <w:autoRedefine/>
    <w:uiPriority w:val="39"/>
    <w:semiHidden/>
    <w:unhideWhenUsed/>
    <w:rsid w:val="00E21C52"/>
    <w:pPr>
      <w:spacing w:after="0"/>
      <w:ind w:left="960"/>
    </w:pPr>
    <w:rPr>
      <w:rFonts w:cstheme="minorHAnsi"/>
    </w:rPr>
  </w:style>
  <w:style w:type="paragraph" w:styleId="TOC6">
    <w:name w:val="toc 6"/>
    <w:basedOn w:val="Normal"/>
    <w:next w:val="Normal"/>
    <w:autoRedefine/>
    <w:uiPriority w:val="39"/>
    <w:semiHidden/>
    <w:unhideWhenUsed/>
    <w:rsid w:val="00E21C52"/>
    <w:pPr>
      <w:spacing w:after="0"/>
      <w:ind w:left="1200"/>
    </w:pPr>
    <w:rPr>
      <w:rFonts w:cstheme="minorHAnsi"/>
    </w:rPr>
  </w:style>
  <w:style w:type="paragraph" w:styleId="TOC7">
    <w:name w:val="toc 7"/>
    <w:basedOn w:val="Normal"/>
    <w:next w:val="Normal"/>
    <w:autoRedefine/>
    <w:uiPriority w:val="39"/>
    <w:semiHidden/>
    <w:unhideWhenUsed/>
    <w:rsid w:val="00E21C52"/>
    <w:pPr>
      <w:spacing w:after="0"/>
      <w:ind w:left="1440"/>
    </w:pPr>
    <w:rPr>
      <w:rFonts w:cstheme="minorHAnsi"/>
    </w:rPr>
  </w:style>
  <w:style w:type="paragraph" w:styleId="TOC8">
    <w:name w:val="toc 8"/>
    <w:basedOn w:val="Normal"/>
    <w:next w:val="Normal"/>
    <w:autoRedefine/>
    <w:uiPriority w:val="39"/>
    <w:semiHidden/>
    <w:unhideWhenUsed/>
    <w:rsid w:val="00E21C52"/>
    <w:pPr>
      <w:spacing w:after="0"/>
      <w:ind w:left="1680"/>
    </w:pPr>
    <w:rPr>
      <w:rFonts w:cstheme="minorHAnsi"/>
    </w:rPr>
  </w:style>
  <w:style w:type="paragraph" w:styleId="TOC9">
    <w:name w:val="toc 9"/>
    <w:basedOn w:val="Normal"/>
    <w:next w:val="Normal"/>
    <w:autoRedefine/>
    <w:uiPriority w:val="39"/>
    <w:semiHidden/>
    <w:unhideWhenUsed/>
    <w:rsid w:val="00E21C52"/>
    <w:pPr>
      <w:spacing w:after="0"/>
      <w:ind w:left="1920"/>
    </w:pPr>
    <w:rPr>
      <w:rFonts w:cstheme="minorHAnsi"/>
    </w:rPr>
  </w:style>
  <w:style w:type="paragraph" w:styleId="ListParagraph">
    <w:name w:val="List Paragraph"/>
    <w:basedOn w:val="Normal"/>
    <w:uiPriority w:val="34"/>
    <w:qFormat/>
    <w:rsid w:val="002549FF"/>
    <w:pPr>
      <w:ind w:left="720"/>
      <w:contextualSpacing/>
    </w:pPr>
  </w:style>
  <w:style w:type="paragraph" w:styleId="TableofFigures">
    <w:name w:val="table of figures"/>
    <w:basedOn w:val="Normal"/>
    <w:next w:val="Normal"/>
    <w:uiPriority w:val="99"/>
    <w:unhideWhenUsed/>
    <w:rsid w:val="007E2CFA"/>
    <w:pPr>
      <w:spacing w:after="0"/>
    </w:pPr>
  </w:style>
  <w:style w:type="character" w:styleId="Strong">
    <w:name w:val="Strong"/>
    <w:uiPriority w:val="22"/>
    <w:qFormat/>
    <w:rsid w:val="002549FF"/>
    <w:rPr>
      <w:b/>
      <w:color w:val="542437" w:themeColor="accent2"/>
    </w:rPr>
  </w:style>
  <w:style w:type="paragraph" w:styleId="NoSpacing">
    <w:name w:val="No Spacing"/>
    <w:basedOn w:val="Normal"/>
    <w:link w:val="NoSpacingChar"/>
    <w:uiPriority w:val="1"/>
    <w:qFormat/>
    <w:rsid w:val="002549FF"/>
    <w:pPr>
      <w:spacing w:after="0" w:line="240" w:lineRule="auto"/>
    </w:pPr>
  </w:style>
  <w:style w:type="character" w:customStyle="1" w:styleId="NoSpacingChar">
    <w:name w:val="No Spacing Char"/>
    <w:basedOn w:val="DefaultParagraphFont"/>
    <w:link w:val="NoSpacing"/>
    <w:uiPriority w:val="1"/>
    <w:rsid w:val="002549FF"/>
  </w:style>
  <w:style w:type="paragraph" w:styleId="Bibliography">
    <w:name w:val="Bibliography"/>
    <w:basedOn w:val="Normal"/>
    <w:next w:val="Normal"/>
    <w:uiPriority w:val="37"/>
    <w:unhideWhenUsed/>
    <w:rsid w:val="000C5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81220">
      <w:bodyDiv w:val="1"/>
      <w:marLeft w:val="0"/>
      <w:marRight w:val="0"/>
      <w:marTop w:val="0"/>
      <w:marBottom w:val="0"/>
      <w:divBdr>
        <w:top w:val="none" w:sz="0" w:space="0" w:color="auto"/>
        <w:left w:val="none" w:sz="0" w:space="0" w:color="auto"/>
        <w:bottom w:val="none" w:sz="0" w:space="0" w:color="auto"/>
        <w:right w:val="none" w:sz="0" w:space="0" w:color="auto"/>
      </w:divBdr>
    </w:div>
    <w:div w:id="351226415">
      <w:bodyDiv w:val="1"/>
      <w:marLeft w:val="0"/>
      <w:marRight w:val="0"/>
      <w:marTop w:val="0"/>
      <w:marBottom w:val="0"/>
      <w:divBdr>
        <w:top w:val="none" w:sz="0" w:space="0" w:color="auto"/>
        <w:left w:val="none" w:sz="0" w:space="0" w:color="auto"/>
        <w:bottom w:val="none" w:sz="0" w:space="0" w:color="auto"/>
        <w:right w:val="none" w:sz="0" w:space="0" w:color="auto"/>
      </w:divBdr>
    </w:div>
    <w:div w:id="532962809">
      <w:bodyDiv w:val="1"/>
      <w:marLeft w:val="0"/>
      <w:marRight w:val="0"/>
      <w:marTop w:val="0"/>
      <w:marBottom w:val="0"/>
      <w:divBdr>
        <w:top w:val="none" w:sz="0" w:space="0" w:color="auto"/>
        <w:left w:val="none" w:sz="0" w:space="0" w:color="auto"/>
        <w:bottom w:val="none" w:sz="0" w:space="0" w:color="auto"/>
        <w:right w:val="none" w:sz="0" w:space="0" w:color="auto"/>
      </w:divBdr>
    </w:div>
    <w:div w:id="784079057">
      <w:bodyDiv w:val="1"/>
      <w:marLeft w:val="0"/>
      <w:marRight w:val="0"/>
      <w:marTop w:val="0"/>
      <w:marBottom w:val="0"/>
      <w:divBdr>
        <w:top w:val="none" w:sz="0" w:space="0" w:color="auto"/>
        <w:left w:val="none" w:sz="0" w:space="0" w:color="auto"/>
        <w:bottom w:val="none" w:sz="0" w:space="0" w:color="auto"/>
        <w:right w:val="none" w:sz="0" w:space="0" w:color="auto"/>
      </w:divBdr>
    </w:div>
    <w:div w:id="784688458">
      <w:bodyDiv w:val="1"/>
      <w:marLeft w:val="0"/>
      <w:marRight w:val="0"/>
      <w:marTop w:val="0"/>
      <w:marBottom w:val="0"/>
      <w:divBdr>
        <w:top w:val="none" w:sz="0" w:space="0" w:color="auto"/>
        <w:left w:val="none" w:sz="0" w:space="0" w:color="auto"/>
        <w:bottom w:val="none" w:sz="0" w:space="0" w:color="auto"/>
        <w:right w:val="none" w:sz="0" w:space="0" w:color="auto"/>
      </w:divBdr>
    </w:div>
    <w:div w:id="842628521">
      <w:bodyDiv w:val="1"/>
      <w:marLeft w:val="0"/>
      <w:marRight w:val="0"/>
      <w:marTop w:val="0"/>
      <w:marBottom w:val="0"/>
      <w:divBdr>
        <w:top w:val="none" w:sz="0" w:space="0" w:color="auto"/>
        <w:left w:val="none" w:sz="0" w:space="0" w:color="auto"/>
        <w:bottom w:val="none" w:sz="0" w:space="0" w:color="auto"/>
        <w:right w:val="none" w:sz="0" w:space="0" w:color="auto"/>
      </w:divBdr>
    </w:div>
    <w:div w:id="1038236567">
      <w:bodyDiv w:val="1"/>
      <w:marLeft w:val="0"/>
      <w:marRight w:val="0"/>
      <w:marTop w:val="0"/>
      <w:marBottom w:val="0"/>
      <w:divBdr>
        <w:top w:val="none" w:sz="0" w:space="0" w:color="auto"/>
        <w:left w:val="none" w:sz="0" w:space="0" w:color="auto"/>
        <w:bottom w:val="none" w:sz="0" w:space="0" w:color="auto"/>
        <w:right w:val="none" w:sz="0" w:space="0" w:color="auto"/>
      </w:divBdr>
    </w:div>
    <w:div w:id="1073161821">
      <w:bodyDiv w:val="1"/>
      <w:marLeft w:val="0"/>
      <w:marRight w:val="0"/>
      <w:marTop w:val="0"/>
      <w:marBottom w:val="0"/>
      <w:divBdr>
        <w:top w:val="none" w:sz="0" w:space="0" w:color="auto"/>
        <w:left w:val="none" w:sz="0" w:space="0" w:color="auto"/>
        <w:bottom w:val="none" w:sz="0" w:space="0" w:color="auto"/>
        <w:right w:val="none" w:sz="0" w:space="0" w:color="auto"/>
      </w:divBdr>
    </w:div>
    <w:div w:id="1354190904">
      <w:bodyDiv w:val="1"/>
      <w:marLeft w:val="0"/>
      <w:marRight w:val="0"/>
      <w:marTop w:val="0"/>
      <w:marBottom w:val="0"/>
      <w:divBdr>
        <w:top w:val="none" w:sz="0" w:space="0" w:color="auto"/>
        <w:left w:val="none" w:sz="0" w:space="0" w:color="auto"/>
        <w:bottom w:val="none" w:sz="0" w:space="0" w:color="auto"/>
        <w:right w:val="none" w:sz="0" w:space="0" w:color="auto"/>
      </w:divBdr>
    </w:div>
    <w:div w:id="1378503843">
      <w:bodyDiv w:val="1"/>
      <w:marLeft w:val="0"/>
      <w:marRight w:val="0"/>
      <w:marTop w:val="0"/>
      <w:marBottom w:val="0"/>
      <w:divBdr>
        <w:top w:val="none" w:sz="0" w:space="0" w:color="auto"/>
        <w:left w:val="none" w:sz="0" w:space="0" w:color="auto"/>
        <w:bottom w:val="none" w:sz="0" w:space="0" w:color="auto"/>
        <w:right w:val="none" w:sz="0" w:space="0" w:color="auto"/>
      </w:divBdr>
    </w:div>
    <w:div w:id="1439063415">
      <w:bodyDiv w:val="1"/>
      <w:marLeft w:val="0"/>
      <w:marRight w:val="0"/>
      <w:marTop w:val="0"/>
      <w:marBottom w:val="0"/>
      <w:divBdr>
        <w:top w:val="none" w:sz="0" w:space="0" w:color="auto"/>
        <w:left w:val="none" w:sz="0" w:space="0" w:color="auto"/>
        <w:bottom w:val="none" w:sz="0" w:space="0" w:color="auto"/>
        <w:right w:val="none" w:sz="0" w:space="0" w:color="auto"/>
      </w:divBdr>
    </w:div>
    <w:div w:id="1449396009">
      <w:bodyDiv w:val="1"/>
      <w:marLeft w:val="0"/>
      <w:marRight w:val="0"/>
      <w:marTop w:val="0"/>
      <w:marBottom w:val="0"/>
      <w:divBdr>
        <w:top w:val="none" w:sz="0" w:space="0" w:color="auto"/>
        <w:left w:val="none" w:sz="0" w:space="0" w:color="auto"/>
        <w:bottom w:val="none" w:sz="0" w:space="0" w:color="auto"/>
        <w:right w:val="none" w:sz="0" w:space="0" w:color="auto"/>
      </w:divBdr>
    </w:div>
    <w:div w:id="1490517813">
      <w:bodyDiv w:val="1"/>
      <w:marLeft w:val="0"/>
      <w:marRight w:val="0"/>
      <w:marTop w:val="0"/>
      <w:marBottom w:val="0"/>
      <w:divBdr>
        <w:top w:val="none" w:sz="0" w:space="0" w:color="auto"/>
        <w:left w:val="none" w:sz="0" w:space="0" w:color="auto"/>
        <w:bottom w:val="none" w:sz="0" w:space="0" w:color="auto"/>
        <w:right w:val="none" w:sz="0" w:space="0" w:color="auto"/>
      </w:divBdr>
    </w:div>
    <w:div w:id="1763184091">
      <w:bodyDiv w:val="1"/>
      <w:marLeft w:val="0"/>
      <w:marRight w:val="0"/>
      <w:marTop w:val="0"/>
      <w:marBottom w:val="0"/>
      <w:divBdr>
        <w:top w:val="none" w:sz="0" w:space="0" w:color="auto"/>
        <w:left w:val="none" w:sz="0" w:space="0" w:color="auto"/>
        <w:bottom w:val="none" w:sz="0" w:space="0" w:color="auto"/>
        <w:right w:val="none" w:sz="0" w:space="0" w:color="auto"/>
      </w:divBdr>
    </w:div>
    <w:div w:id="1840927849">
      <w:bodyDiv w:val="1"/>
      <w:marLeft w:val="0"/>
      <w:marRight w:val="0"/>
      <w:marTop w:val="0"/>
      <w:marBottom w:val="0"/>
      <w:divBdr>
        <w:top w:val="none" w:sz="0" w:space="0" w:color="auto"/>
        <w:left w:val="none" w:sz="0" w:space="0" w:color="auto"/>
        <w:bottom w:val="none" w:sz="0" w:space="0" w:color="auto"/>
        <w:right w:val="none" w:sz="0" w:space="0" w:color="auto"/>
      </w:divBdr>
    </w:div>
    <w:div w:id="1849128886">
      <w:bodyDiv w:val="1"/>
      <w:marLeft w:val="0"/>
      <w:marRight w:val="0"/>
      <w:marTop w:val="0"/>
      <w:marBottom w:val="0"/>
      <w:divBdr>
        <w:top w:val="none" w:sz="0" w:space="0" w:color="auto"/>
        <w:left w:val="none" w:sz="0" w:space="0" w:color="auto"/>
        <w:bottom w:val="none" w:sz="0" w:space="0" w:color="auto"/>
        <w:right w:val="none" w:sz="0" w:space="0" w:color="auto"/>
      </w:divBdr>
    </w:div>
    <w:div w:id="1933119690">
      <w:bodyDiv w:val="1"/>
      <w:marLeft w:val="0"/>
      <w:marRight w:val="0"/>
      <w:marTop w:val="0"/>
      <w:marBottom w:val="0"/>
      <w:divBdr>
        <w:top w:val="none" w:sz="0" w:space="0" w:color="auto"/>
        <w:left w:val="none" w:sz="0" w:space="0" w:color="auto"/>
        <w:bottom w:val="none" w:sz="0" w:space="0" w:color="auto"/>
        <w:right w:val="none" w:sz="0" w:space="0" w:color="auto"/>
      </w:divBdr>
    </w:div>
    <w:div w:id="2105959334">
      <w:bodyDiv w:val="1"/>
      <w:marLeft w:val="0"/>
      <w:marRight w:val="0"/>
      <w:marTop w:val="0"/>
      <w:marBottom w:val="0"/>
      <w:divBdr>
        <w:top w:val="none" w:sz="0" w:space="0" w:color="auto"/>
        <w:left w:val="none" w:sz="0" w:space="0" w:color="auto"/>
        <w:bottom w:val="none" w:sz="0" w:space="0" w:color="auto"/>
        <w:right w:val="none" w:sz="0" w:space="0" w:color="auto"/>
      </w:divBdr>
    </w:div>
    <w:div w:id="21128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beef/Library/Containers/com.microsoft.Word/Data/Library/Application%20Support/Microsoft/Office/16.0/DTS/en-GB%7b9A2AA393-4D95-6944-BC64-14720A69BF51%7d/%7b40A82F46-F169-B34E-A406-81E16685141C%7dtf1000208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ubeef/Desktop/BMW1000rr%20Version%201(Auto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ubeef/Desktop/BMW1000rr%20Version%201(Auto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ubeef/Desktop/BMW1000rr%20Version%201(AutoRecover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ubeef/Desktop/BMW1000rr%20Version%201(AutoRecover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Wheel Torque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'BMW1000rr 2018 KW rpm'!$H$21:$H$22</c:f>
              <c:strCache>
                <c:ptCount val="2"/>
                <c:pt idx="0">
                  <c:v>Wheel Torque</c:v>
                </c:pt>
                <c:pt idx="1">
                  <c:v>T [Nm]</c:v>
                </c:pt>
              </c:strCache>
            </c:strRef>
          </c:tx>
          <c:spPr>
            <a:ln w="31750" cap="rnd">
              <a:solidFill>
                <a:schemeClr val="accent1"/>
              </a:solidFill>
              <a:round/>
            </a:ln>
            <a:effectLst/>
          </c:spPr>
          <c:marker>
            <c:symbol val="none"/>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rpm'!$H$23:$H$2415</c:f>
              <c:numCache>
                <c:formatCode>General</c:formatCode>
                <c:ptCount val="2393"/>
                <c:pt idx="0">
                  <c:v>212.81528039870963</c:v>
                </c:pt>
                <c:pt idx="1">
                  <c:v>214.8637238950968</c:v>
                </c:pt>
                <c:pt idx="2">
                  <c:v>216.89502560490325</c:v>
                </c:pt>
                <c:pt idx="3">
                  <c:v>218.91775642141937</c:v>
                </c:pt>
                <c:pt idx="4">
                  <c:v>220.93191634464515</c:v>
                </c:pt>
                <c:pt idx="5">
                  <c:v>222.92893448129033</c:v>
                </c:pt>
                <c:pt idx="6">
                  <c:v>224.92595261793548</c:v>
                </c:pt>
                <c:pt idx="7">
                  <c:v>226.90582896799998</c:v>
                </c:pt>
                <c:pt idx="8">
                  <c:v>228.8771344247742</c:v>
                </c:pt>
                <c:pt idx="9">
                  <c:v>230.83986898825808</c:v>
                </c:pt>
                <c:pt idx="10">
                  <c:v>232.79403265845161</c:v>
                </c:pt>
                <c:pt idx="11">
                  <c:v>234.73105454206447</c:v>
                </c:pt>
                <c:pt idx="12">
                  <c:v>236.66807642567738</c:v>
                </c:pt>
                <c:pt idx="13">
                  <c:v>238.57938562941936</c:v>
                </c:pt>
                <c:pt idx="14">
                  <c:v>240.43926947341933</c:v>
                </c:pt>
                <c:pt idx="15">
                  <c:v>242.2820115308387</c:v>
                </c:pt>
                <c:pt idx="16">
                  <c:v>244.10761180167739</c:v>
                </c:pt>
                <c:pt idx="17">
                  <c:v>245.93321207251608</c:v>
                </c:pt>
                <c:pt idx="18">
                  <c:v>247.75024145006449</c:v>
                </c:pt>
                <c:pt idx="19">
                  <c:v>249.55012904103225</c:v>
                </c:pt>
                <c:pt idx="20">
                  <c:v>251.36715841858066</c:v>
                </c:pt>
                <c:pt idx="21">
                  <c:v>253.33846387535488</c:v>
                </c:pt>
                <c:pt idx="22">
                  <c:v>255.17263503948385</c:v>
                </c:pt>
                <c:pt idx="23">
                  <c:v>256.86967191096767</c:v>
                </c:pt>
                <c:pt idx="24">
                  <c:v>258.57527967574191</c:v>
                </c:pt>
                <c:pt idx="25">
                  <c:v>260.40087994658063</c:v>
                </c:pt>
                <c:pt idx="26">
                  <c:v>262.32933093690315</c:v>
                </c:pt>
                <c:pt idx="27">
                  <c:v>264.00065512851614</c:v>
                </c:pt>
                <c:pt idx="28">
                  <c:v>265.6548375335484</c:v>
                </c:pt>
                <c:pt idx="29">
                  <c:v>267.28330725870967</c:v>
                </c:pt>
                <c:pt idx="30">
                  <c:v>269.15176199599995</c:v>
                </c:pt>
                <c:pt idx="31">
                  <c:v>270.90022422722575</c:v>
                </c:pt>
                <c:pt idx="32">
                  <c:v>272.51155216580645</c:v>
                </c:pt>
                <c:pt idx="33">
                  <c:v>274.11430921109672</c:v>
                </c:pt>
                <c:pt idx="34">
                  <c:v>275.81991697587097</c:v>
                </c:pt>
                <c:pt idx="35">
                  <c:v>277.64551724670969</c:v>
                </c:pt>
                <c:pt idx="36">
                  <c:v>279.24827429199996</c:v>
                </c:pt>
                <c:pt idx="37">
                  <c:v>280.81674776412905</c:v>
                </c:pt>
                <c:pt idx="38">
                  <c:v>282.37665034296771</c:v>
                </c:pt>
                <c:pt idx="39">
                  <c:v>284.14225436077419</c:v>
                </c:pt>
                <c:pt idx="40">
                  <c:v>285.83072033896775</c:v>
                </c:pt>
                <c:pt idx="41">
                  <c:v>287.39062291780641</c:v>
                </c:pt>
                <c:pt idx="42">
                  <c:v>288.92481281677419</c:v>
                </c:pt>
                <c:pt idx="43">
                  <c:v>290.55328254193546</c:v>
                </c:pt>
                <c:pt idx="44">
                  <c:v>292.26746119999996</c:v>
                </c:pt>
                <c:pt idx="45">
                  <c:v>293.80165109896774</c:v>
                </c:pt>
                <c:pt idx="46">
                  <c:v>295.28441563819354</c:v>
                </c:pt>
                <c:pt idx="47">
                  <c:v>296.75003839083865</c:v>
                </c:pt>
                <c:pt idx="48">
                  <c:v>298.3956499025806</c:v>
                </c:pt>
                <c:pt idx="49">
                  <c:v>300.00697784116124</c:v>
                </c:pt>
                <c:pt idx="50">
                  <c:v>301.4897423803871</c:v>
                </c:pt>
                <c:pt idx="51">
                  <c:v>303.10964121225805</c:v>
                </c:pt>
                <c:pt idx="52">
                  <c:v>304.70382736425802</c:v>
                </c:pt>
                <c:pt idx="53">
                  <c:v>306.16945011690325</c:v>
                </c:pt>
                <c:pt idx="54">
                  <c:v>307.59221840309669</c:v>
                </c:pt>
                <c:pt idx="55">
                  <c:v>309.006415796</c:v>
                </c:pt>
                <c:pt idx="56">
                  <c:v>310.42061318890325</c:v>
                </c:pt>
                <c:pt idx="57">
                  <c:v>311.95480308787091</c:v>
                </c:pt>
                <c:pt idx="58">
                  <c:v>313.52327656</c:v>
                </c:pt>
                <c:pt idx="59">
                  <c:v>314.97175752606449</c:v>
                </c:pt>
                <c:pt idx="60">
                  <c:v>316.35167134580632</c:v>
                </c:pt>
                <c:pt idx="61">
                  <c:v>317.72301427225807</c:v>
                </c:pt>
                <c:pt idx="62">
                  <c:v>319.08578630541928</c:v>
                </c:pt>
                <c:pt idx="63">
                  <c:v>320.5428381647742</c:v>
                </c:pt>
                <c:pt idx="64">
                  <c:v>322.06845717045161</c:v>
                </c:pt>
                <c:pt idx="65">
                  <c:v>323.49122545664511</c:v>
                </c:pt>
                <c:pt idx="66">
                  <c:v>324.82828480993544</c:v>
                </c:pt>
                <c:pt idx="67">
                  <c:v>326.15677326993551</c:v>
                </c:pt>
                <c:pt idx="68">
                  <c:v>327.48526172993547</c:v>
                </c:pt>
                <c:pt idx="69">
                  <c:v>328.88231733625804</c:v>
                </c:pt>
                <c:pt idx="70">
                  <c:v>330.36508187548384</c:v>
                </c:pt>
                <c:pt idx="71">
                  <c:v>331.77927926838714</c:v>
                </c:pt>
                <c:pt idx="72">
                  <c:v>333.14205130154829</c:v>
                </c:pt>
                <c:pt idx="73">
                  <c:v>334.59910316090316</c:v>
                </c:pt>
                <c:pt idx="74">
                  <c:v>336.02187144709671</c:v>
                </c:pt>
                <c:pt idx="75">
                  <c:v>337.35035990709679</c:v>
                </c:pt>
                <c:pt idx="76">
                  <c:v>338.79026997987086</c:v>
                </c:pt>
                <c:pt idx="77">
                  <c:v>340.18732558619359</c:v>
                </c:pt>
                <c:pt idx="78">
                  <c:v>341.43010511329032</c:v>
                </c:pt>
                <c:pt idx="79">
                  <c:v>342.66431374709668</c:v>
                </c:pt>
                <c:pt idx="80">
                  <c:v>343.96708952722577</c:v>
                </c:pt>
                <c:pt idx="81">
                  <c:v>345.3727160268387</c:v>
                </c:pt>
                <c:pt idx="82">
                  <c:v>346.68406270025804</c:v>
                </c:pt>
                <c:pt idx="83">
                  <c:v>347.95255490722576</c:v>
                </c:pt>
                <c:pt idx="84">
                  <c:v>349.34103962025807</c:v>
                </c:pt>
                <c:pt idx="85">
                  <c:v>350.65238629367741</c:v>
                </c:pt>
                <c:pt idx="86">
                  <c:v>351.85231135432252</c:v>
                </c:pt>
                <c:pt idx="87">
                  <c:v>353.04366552167744</c:v>
                </c:pt>
                <c:pt idx="88">
                  <c:v>354.23501968903224</c:v>
                </c:pt>
                <c:pt idx="89">
                  <c:v>355.45208653625804</c:v>
                </c:pt>
                <c:pt idx="90">
                  <c:v>356.78057499625805</c:v>
                </c:pt>
                <c:pt idx="91">
                  <c:v>358.10906345625807</c:v>
                </c:pt>
                <c:pt idx="92">
                  <c:v>359.27470494374188</c:v>
                </c:pt>
                <c:pt idx="93">
                  <c:v>360.44034643122575</c:v>
                </c:pt>
                <c:pt idx="94">
                  <c:v>361.62312970529035</c:v>
                </c:pt>
                <c:pt idx="95">
                  <c:v>362.96018905858057</c:v>
                </c:pt>
                <c:pt idx="96">
                  <c:v>364.17725590580648</c:v>
                </c:pt>
                <c:pt idx="97">
                  <c:v>365.2914720335483</c:v>
                </c:pt>
                <c:pt idx="98">
                  <c:v>366.41425905458061</c:v>
                </c:pt>
                <c:pt idx="99">
                  <c:v>367.61418411522584</c:v>
                </c:pt>
                <c:pt idx="100">
                  <c:v>368.90838900206455</c:v>
                </c:pt>
                <c:pt idx="101">
                  <c:v>370.04831780967731</c:v>
                </c:pt>
                <c:pt idx="102">
                  <c:v>371.14539215083863</c:v>
                </c:pt>
                <c:pt idx="103">
                  <c:v>372.23389559870964</c:v>
                </c:pt>
                <c:pt idx="104">
                  <c:v>373.31382815329027</c:v>
                </c:pt>
                <c:pt idx="105">
                  <c:v>374.41947338774196</c:v>
                </c:pt>
                <c:pt idx="106">
                  <c:v>375.69653648799999</c:v>
                </c:pt>
                <c:pt idx="107">
                  <c:v>376.87074886877417</c:v>
                </c:pt>
                <c:pt idx="108">
                  <c:v>377.94211053006438</c:v>
                </c:pt>
                <c:pt idx="109">
                  <c:v>379.00490129806451</c:v>
                </c:pt>
                <c:pt idx="110">
                  <c:v>380.05912117277416</c:v>
                </c:pt>
                <c:pt idx="111">
                  <c:v>381.11334104748386</c:v>
                </c:pt>
                <c:pt idx="112">
                  <c:v>382.32183700141928</c:v>
                </c:pt>
                <c:pt idx="113">
                  <c:v>383.50462027548383</c:v>
                </c:pt>
                <c:pt idx="114">
                  <c:v>384.55026925690322</c:v>
                </c:pt>
                <c:pt idx="115">
                  <c:v>385.57020555845156</c:v>
                </c:pt>
                <c:pt idx="116">
                  <c:v>386.6158545398709</c:v>
                </c:pt>
                <c:pt idx="117">
                  <c:v>387.81577960051612</c:v>
                </c:pt>
                <c:pt idx="118">
                  <c:v>388.93856662154832</c:v>
                </c:pt>
                <c:pt idx="119">
                  <c:v>389.95850292309666</c:v>
                </c:pt>
                <c:pt idx="120">
                  <c:v>391.12414441058064</c:v>
                </c:pt>
                <c:pt idx="121">
                  <c:v>392.26407321819357</c:v>
                </c:pt>
                <c:pt idx="122">
                  <c:v>393.28400951974197</c:v>
                </c:pt>
                <c:pt idx="123">
                  <c:v>394.27823314141932</c:v>
                </c:pt>
                <c:pt idx="124">
                  <c:v>395.31531122954834</c:v>
                </c:pt>
                <c:pt idx="125">
                  <c:v>396.45524003716127</c:v>
                </c:pt>
                <c:pt idx="126">
                  <c:v>397.53517259174191</c:v>
                </c:pt>
                <c:pt idx="127">
                  <c:v>398.52939621341932</c:v>
                </c:pt>
                <c:pt idx="128">
                  <c:v>399.5064780485161</c:v>
                </c:pt>
                <c:pt idx="129">
                  <c:v>400.54355613664507</c:v>
                </c:pt>
                <c:pt idx="130">
                  <c:v>401.66634315767737</c:v>
                </c:pt>
                <c:pt idx="131">
                  <c:v>402.69485035251608</c:v>
                </c:pt>
                <c:pt idx="132">
                  <c:v>403.68907397419355</c:v>
                </c:pt>
                <c:pt idx="133">
                  <c:v>404.77757742206444</c:v>
                </c:pt>
                <c:pt idx="134">
                  <c:v>405.8317972967742</c:v>
                </c:pt>
                <c:pt idx="135">
                  <c:v>406.80887913187092</c:v>
                </c:pt>
                <c:pt idx="136">
                  <c:v>407.87166989987094</c:v>
                </c:pt>
                <c:pt idx="137">
                  <c:v>408.92588977458058</c:v>
                </c:pt>
                <c:pt idx="138">
                  <c:v>409.88582982309669</c:v>
                </c:pt>
                <c:pt idx="139">
                  <c:v>410.91433701793545</c:v>
                </c:pt>
                <c:pt idx="140">
                  <c:v>411.98569867922572</c:v>
                </c:pt>
                <c:pt idx="141">
                  <c:v>412.95420962103225</c:v>
                </c:pt>
                <c:pt idx="142">
                  <c:v>413.86272430980648</c:v>
                </c:pt>
                <c:pt idx="143">
                  <c:v>414.79695167845165</c:v>
                </c:pt>
                <c:pt idx="144">
                  <c:v>415.80831708670968</c:v>
                </c:pt>
                <c:pt idx="145">
                  <c:v>416.84539517483859</c:v>
                </c:pt>
                <c:pt idx="146">
                  <c:v>417.78819343677412</c:v>
                </c:pt>
                <c:pt idx="147">
                  <c:v>418.76527527187096</c:v>
                </c:pt>
                <c:pt idx="148">
                  <c:v>419.80235335999998</c:v>
                </c:pt>
                <c:pt idx="149">
                  <c:v>420.72800983535484</c:v>
                </c:pt>
                <c:pt idx="150">
                  <c:v>421.64509541741933</c:v>
                </c:pt>
                <c:pt idx="151">
                  <c:v>422.64788993238705</c:v>
                </c:pt>
                <c:pt idx="152">
                  <c:v>423.59068819432258</c:v>
                </c:pt>
                <c:pt idx="153">
                  <c:v>424.47349020322571</c:v>
                </c:pt>
                <c:pt idx="154">
                  <c:v>425.44200114503218</c:v>
                </c:pt>
                <c:pt idx="155">
                  <c:v>426.4019411935484</c:v>
                </c:pt>
                <c:pt idx="156">
                  <c:v>427.25903052258064</c:v>
                </c:pt>
                <c:pt idx="157">
                  <c:v>428.09040717174196</c:v>
                </c:pt>
                <c:pt idx="158">
                  <c:v>428.95606739406446</c:v>
                </c:pt>
                <c:pt idx="159">
                  <c:v>429.92457833587093</c:v>
                </c:pt>
                <c:pt idx="160">
                  <c:v>430.86737659780647</c:v>
                </c:pt>
                <c:pt idx="161">
                  <c:v>431.71589503354829</c:v>
                </c:pt>
                <c:pt idx="162">
                  <c:v>432.65012240219352</c:v>
                </c:pt>
                <c:pt idx="163">
                  <c:v>433.60149155741937</c:v>
                </c:pt>
                <c:pt idx="164">
                  <c:v>434.43286820658062</c:v>
                </c:pt>
                <c:pt idx="165">
                  <c:v>435.23853217587089</c:v>
                </c:pt>
                <c:pt idx="166">
                  <c:v>436.06133793174195</c:v>
                </c:pt>
                <c:pt idx="167">
                  <c:v>436.96985262051595</c:v>
                </c:pt>
                <c:pt idx="168">
                  <c:v>437.89550909587098</c:v>
                </c:pt>
                <c:pt idx="169">
                  <c:v>438.67546038529036</c:v>
                </c:pt>
                <c:pt idx="170">
                  <c:v>439.5325497143225</c:v>
                </c:pt>
                <c:pt idx="171">
                  <c:v>440.45820618967747</c:v>
                </c:pt>
                <c:pt idx="172">
                  <c:v>441.25529926567737</c:v>
                </c:pt>
                <c:pt idx="173">
                  <c:v>442.01810876851607</c:v>
                </c:pt>
                <c:pt idx="174">
                  <c:v>442.78091827135478</c:v>
                </c:pt>
                <c:pt idx="175">
                  <c:v>443.62943670709672</c:v>
                </c:pt>
                <c:pt idx="176">
                  <c:v>444.55509318245157</c:v>
                </c:pt>
                <c:pt idx="177">
                  <c:v>445.31790268529028</c:v>
                </c:pt>
                <c:pt idx="178">
                  <c:v>446.0635704015483</c:v>
                </c:pt>
                <c:pt idx="179">
                  <c:v>446.80923811780633</c:v>
                </c:pt>
                <c:pt idx="180">
                  <c:v>447.65775655354827</c:v>
                </c:pt>
                <c:pt idx="181">
                  <c:v>448.57484213561293</c:v>
                </c:pt>
                <c:pt idx="182">
                  <c:v>449.31193895858064</c:v>
                </c:pt>
                <c:pt idx="183">
                  <c:v>450.04046488825799</c:v>
                </c:pt>
                <c:pt idx="184">
                  <c:v>450.77756171122581</c:v>
                </c:pt>
                <c:pt idx="185">
                  <c:v>451.62608014696775</c:v>
                </c:pt>
                <c:pt idx="186">
                  <c:v>452.50888215587094</c:v>
                </c:pt>
                <c:pt idx="187">
                  <c:v>453.24597897883859</c:v>
                </c:pt>
                <c:pt idx="188">
                  <c:v>453.97450490851611</c:v>
                </c:pt>
                <c:pt idx="189">
                  <c:v>454.69445994490314</c:v>
                </c:pt>
                <c:pt idx="190">
                  <c:v>455.54297838064508</c:v>
                </c:pt>
                <c:pt idx="191">
                  <c:v>456.40006770967733</c:v>
                </c:pt>
                <c:pt idx="192">
                  <c:v>457.13716453264516</c:v>
                </c:pt>
                <c:pt idx="193">
                  <c:v>457.93425760864511</c:v>
                </c:pt>
                <c:pt idx="194">
                  <c:v>458.79134693767747</c:v>
                </c:pt>
                <c:pt idx="195">
                  <c:v>459.54558554722581</c:v>
                </c:pt>
                <c:pt idx="196">
                  <c:v>460.25696969032265</c:v>
                </c:pt>
                <c:pt idx="197">
                  <c:v>460.95978294012889</c:v>
                </c:pt>
                <c:pt idx="198">
                  <c:v>461.73973422954828</c:v>
                </c:pt>
                <c:pt idx="199">
                  <c:v>462.59682355858064</c:v>
                </c:pt>
                <c:pt idx="200">
                  <c:v>463.33392038154835</c:v>
                </c:pt>
                <c:pt idx="201">
                  <c:v>464.06244631122581</c:v>
                </c:pt>
                <c:pt idx="202">
                  <c:v>464.89382296038707</c:v>
                </c:pt>
                <c:pt idx="203">
                  <c:v>465.66520335651609</c:v>
                </c:pt>
                <c:pt idx="204">
                  <c:v>466.35944571303224</c:v>
                </c:pt>
                <c:pt idx="205">
                  <c:v>467.14796789574183</c:v>
                </c:pt>
                <c:pt idx="206">
                  <c:v>467.93649007845153</c:v>
                </c:pt>
                <c:pt idx="207">
                  <c:v>468.63930332825799</c:v>
                </c:pt>
                <c:pt idx="208">
                  <c:v>469.37640015122582</c:v>
                </c:pt>
                <c:pt idx="209">
                  <c:v>470.17349322722572</c:v>
                </c:pt>
                <c:pt idx="210">
                  <c:v>470.88487737032244</c:v>
                </c:pt>
                <c:pt idx="211">
                  <c:v>471.5791197268386</c:v>
                </c:pt>
                <c:pt idx="212">
                  <c:v>472.35907101625799</c:v>
                </c:pt>
                <c:pt idx="213">
                  <c:v>473.09616783922576</c:v>
                </c:pt>
                <c:pt idx="214">
                  <c:v>473.75612662258055</c:v>
                </c:pt>
                <c:pt idx="215">
                  <c:v>474.40751451264515</c:v>
                </c:pt>
                <c:pt idx="216">
                  <c:v>475.09318597587094</c:v>
                </c:pt>
                <c:pt idx="217">
                  <c:v>475.84742458541933</c:v>
                </c:pt>
                <c:pt idx="218">
                  <c:v>476.58452140838705</c:v>
                </c:pt>
                <c:pt idx="219">
                  <c:v>477.24448019174196</c:v>
                </c:pt>
                <c:pt idx="220">
                  <c:v>477.95586433483868</c:v>
                </c:pt>
                <c:pt idx="221">
                  <c:v>478.71867383767733</c:v>
                </c:pt>
                <c:pt idx="222">
                  <c:v>479.39577440761281</c:v>
                </c:pt>
                <c:pt idx="223">
                  <c:v>480.02144961780641</c:v>
                </c:pt>
                <c:pt idx="224">
                  <c:v>480.64712482800002</c:v>
                </c:pt>
                <c:pt idx="225">
                  <c:v>481.3327962912258</c:v>
                </c:pt>
                <c:pt idx="226">
                  <c:v>482.07846400748383</c:v>
                </c:pt>
                <c:pt idx="227">
                  <c:v>482.746993684129</c:v>
                </c:pt>
                <c:pt idx="228">
                  <c:v>483.35552710774192</c:v>
                </c:pt>
                <c:pt idx="229">
                  <c:v>483.96406053135479</c:v>
                </c:pt>
                <c:pt idx="230">
                  <c:v>484.63259020799995</c:v>
                </c:pt>
                <c:pt idx="231">
                  <c:v>485.39539971083866</c:v>
                </c:pt>
                <c:pt idx="232">
                  <c:v>486.1410674270968</c:v>
                </c:pt>
                <c:pt idx="233">
                  <c:v>486.86102246348383</c:v>
                </c:pt>
                <c:pt idx="234">
                  <c:v>487.48669767367744</c:v>
                </c:pt>
                <c:pt idx="235">
                  <c:v>488.086660204</c:v>
                </c:pt>
                <c:pt idx="236">
                  <c:v>488.68662273432255</c:v>
                </c:pt>
                <c:pt idx="237">
                  <c:v>489.35515241096772</c:v>
                </c:pt>
                <c:pt idx="238">
                  <c:v>490.08367834064512</c:v>
                </c:pt>
                <c:pt idx="239">
                  <c:v>490.70078265754836</c:v>
                </c:pt>
                <c:pt idx="240">
                  <c:v>491.3178869744516</c:v>
                </c:pt>
                <c:pt idx="241">
                  <c:v>492.04641290412894</c:v>
                </c:pt>
                <c:pt idx="242">
                  <c:v>492.70637168748385</c:v>
                </c:pt>
                <c:pt idx="243">
                  <c:v>493.28919243122579</c:v>
                </c:pt>
                <c:pt idx="244">
                  <c:v>493.94058032129038</c:v>
                </c:pt>
                <c:pt idx="245">
                  <c:v>494.62625178451606</c:v>
                </c:pt>
                <c:pt idx="246">
                  <c:v>495.20050163496768</c:v>
                </c:pt>
                <c:pt idx="247">
                  <c:v>495.79189327199992</c:v>
                </c:pt>
                <c:pt idx="248">
                  <c:v>496.49470652180639</c:v>
                </c:pt>
                <c:pt idx="249">
                  <c:v>497.18894887832255</c:v>
                </c:pt>
                <c:pt idx="250">
                  <c:v>497.86604944825808</c:v>
                </c:pt>
                <c:pt idx="251">
                  <c:v>498.4402992987097</c:v>
                </c:pt>
                <c:pt idx="252">
                  <c:v>499.00597825587084</c:v>
                </c:pt>
                <c:pt idx="253">
                  <c:v>499.69164971909674</c:v>
                </c:pt>
                <c:pt idx="254">
                  <c:v>500.31732492929035</c:v>
                </c:pt>
                <c:pt idx="255">
                  <c:v>500.85729120658056</c:v>
                </c:pt>
                <c:pt idx="256">
                  <c:v>501.49153731006447</c:v>
                </c:pt>
                <c:pt idx="257">
                  <c:v>502.16863787999995</c:v>
                </c:pt>
                <c:pt idx="258">
                  <c:v>502.7000332639999</c:v>
                </c:pt>
                <c:pt idx="259">
                  <c:v>503.27428311445158</c:v>
                </c:pt>
                <c:pt idx="260">
                  <c:v>503.94281279109674</c:v>
                </c:pt>
                <c:pt idx="261">
                  <c:v>504.53420442812899</c:v>
                </c:pt>
                <c:pt idx="262">
                  <c:v>505.05702891883868</c:v>
                </c:pt>
                <c:pt idx="263">
                  <c:v>505.69984591561291</c:v>
                </c:pt>
                <c:pt idx="264">
                  <c:v>506.32552112580646</c:v>
                </c:pt>
                <c:pt idx="265">
                  <c:v>506.8483456165161</c:v>
                </c:pt>
                <c:pt idx="266">
                  <c:v>507.43116636025809</c:v>
                </c:pt>
                <c:pt idx="267">
                  <c:v>508.07398335703226</c:v>
                </c:pt>
                <c:pt idx="268">
                  <c:v>508.62252052761295</c:v>
                </c:pt>
                <c:pt idx="269">
                  <c:v>509.14534501832264</c:v>
                </c:pt>
                <c:pt idx="270">
                  <c:v>509.77102022851608</c:v>
                </c:pt>
                <c:pt idx="271">
                  <c:v>510.37098275883869</c:v>
                </c:pt>
                <c:pt idx="272">
                  <c:v>510.89380724954839</c:v>
                </c:pt>
                <c:pt idx="273">
                  <c:v>511.39091906038703</c:v>
                </c:pt>
                <c:pt idx="274">
                  <c:v>511.88803087122574</c:v>
                </c:pt>
                <c:pt idx="275">
                  <c:v>512.48799340154835</c:v>
                </c:pt>
                <c:pt idx="276">
                  <c:v>513.09652682516128</c:v>
                </c:pt>
                <c:pt idx="277">
                  <c:v>513.61935131587097</c:v>
                </c:pt>
                <c:pt idx="278">
                  <c:v>514.11646312670962</c:v>
                </c:pt>
                <c:pt idx="279">
                  <c:v>514.60500404425795</c:v>
                </c:pt>
                <c:pt idx="280">
                  <c:v>515.09354496180629</c:v>
                </c:pt>
                <c:pt idx="281">
                  <c:v>515.58208587935485</c:v>
                </c:pt>
                <c:pt idx="282">
                  <c:v>516.1477648365161</c:v>
                </c:pt>
                <c:pt idx="283">
                  <c:v>516.71344379367736</c:v>
                </c:pt>
                <c:pt idx="284">
                  <c:v>517.21055560451612</c:v>
                </c:pt>
                <c:pt idx="285">
                  <c:v>517.6648129489032</c:v>
                </c:pt>
                <c:pt idx="286">
                  <c:v>518.11907029329029</c:v>
                </c:pt>
                <c:pt idx="287">
                  <c:v>518.64189478399999</c:v>
                </c:pt>
                <c:pt idx="288">
                  <c:v>519.21614463445167</c:v>
                </c:pt>
                <c:pt idx="289">
                  <c:v>519.71325644529031</c:v>
                </c:pt>
                <c:pt idx="290">
                  <c:v>520.1675137896774</c:v>
                </c:pt>
                <c:pt idx="291">
                  <c:v>520.61320024077418</c:v>
                </c:pt>
                <c:pt idx="292">
                  <c:v>521.11031205161271</c:v>
                </c:pt>
                <c:pt idx="293">
                  <c:v>521.66742011548376</c:v>
                </c:pt>
                <c:pt idx="294">
                  <c:v>522.18167371290326</c:v>
                </c:pt>
                <c:pt idx="295">
                  <c:v>522.64450195058055</c:v>
                </c:pt>
                <c:pt idx="296">
                  <c:v>523.16732644129024</c:v>
                </c:pt>
                <c:pt idx="297">
                  <c:v>523.71586361187099</c:v>
                </c:pt>
                <c:pt idx="298">
                  <c:v>524.18726274283858</c:v>
                </c:pt>
                <c:pt idx="299">
                  <c:v>524.62437830064505</c:v>
                </c:pt>
                <c:pt idx="300">
                  <c:v>525.06149385845163</c:v>
                </c:pt>
                <c:pt idx="301">
                  <c:v>525.55003477599996</c:v>
                </c:pt>
                <c:pt idx="302">
                  <c:v>526.1071428398709</c:v>
                </c:pt>
                <c:pt idx="303">
                  <c:v>526.60425465070966</c:v>
                </c:pt>
                <c:pt idx="304">
                  <c:v>527.06708288838706</c:v>
                </c:pt>
                <c:pt idx="305">
                  <c:v>527.59847827238707</c:v>
                </c:pt>
                <c:pt idx="306">
                  <c:v>528.12987365638708</c:v>
                </c:pt>
                <c:pt idx="307">
                  <c:v>528.57556010748385</c:v>
                </c:pt>
                <c:pt idx="308">
                  <c:v>529.05553013174188</c:v>
                </c:pt>
                <c:pt idx="309">
                  <c:v>529.62120908890324</c:v>
                </c:pt>
                <c:pt idx="310">
                  <c:v>530.17831715277418</c:v>
                </c:pt>
                <c:pt idx="311">
                  <c:v>530.71828343006439</c:v>
                </c:pt>
                <c:pt idx="312">
                  <c:v>531.18968256103221</c:v>
                </c:pt>
                <c:pt idx="313">
                  <c:v>531.6353690121291</c:v>
                </c:pt>
                <c:pt idx="314">
                  <c:v>532.166764396129</c:v>
                </c:pt>
                <c:pt idx="315">
                  <c:v>532.68958888683869</c:v>
                </c:pt>
                <c:pt idx="316">
                  <c:v>533.11813355135484</c:v>
                </c:pt>
                <c:pt idx="317">
                  <c:v>533.58953268232256</c:v>
                </c:pt>
                <c:pt idx="318">
                  <c:v>534.12092806632256</c:v>
                </c:pt>
                <c:pt idx="319">
                  <c:v>534.59232719729027</c:v>
                </c:pt>
                <c:pt idx="320">
                  <c:v>535.02087186180643</c:v>
                </c:pt>
                <c:pt idx="321">
                  <c:v>535.53512545922581</c:v>
                </c:pt>
                <c:pt idx="322">
                  <c:v>536.0665208432257</c:v>
                </c:pt>
                <c:pt idx="323">
                  <c:v>536.5893453339354</c:v>
                </c:pt>
                <c:pt idx="324">
                  <c:v>537.06931535819342</c:v>
                </c:pt>
                <c:pt idx="325">
                  <c:v>537.47214734283875</c:v>
                </c:pt>
                <c:pt idx="326">
                  <c:v>537.94354647380646</c:v>
                </c:pt>
                <c:pt idx="327">
                  <c:v>538.44922917793554</c:v>
                </c:pt>
                <c:pt idx="328">
                  <c:v>538.87777384245157</c:v>
                </c:pt>
                <c:pt idx="329">
                  <c:v>539.28060582709679</c:v>
                </c:pt>
                <c:pt idx="330">
                  <c:v>539.79485942451606</c:v>
                </c:pt>
                <c:pt idx="331">
                  <c:v>540.28340034206451</c:v>
                </c:pt>
                <c:pt idx="332">
                  <c:v>540.66909054012899</c:v>
                </c:pt>
                <c:pt idx="333">
                  <c:v>541.12334788451608</c:v>
                </c:pt>
                <c:pt idx="334">
                  <c:v>541.62903058864515</c:v>
                </c:pt>
                <c:pt idx="335">
                  <c:v>542.0575752531613</c:v>
                </c:pt>
                <c:pt idx="336">
                  <c:v>542.44326545122567</c:v>
                </c:pt>
                <c:pt idx="337">
                  <c:v>542.82038475600007</c:v>
                </c:pt>
                <c:pt idx="338">
                  <c:v>543.21464584735475</c:v>
                </c:pt>
                <c:pt idx="339">
                  <c:v>543.72032855148382</c:v>
                </c:pt>
                <c:pt idx="340">
                  <c:v>544.18315678916122</c:v>
                </c:pt>
                <c:pt idx="341">
                  <c:v>544.57741788051601</c:v>
                </c:pt>
                <c:pt idx="342">
                  <c:v>545.04024611819352</c:v>
                </c:pt>
                <c:pt idx="343">
                  <c:v>545.55449971561279</c:v>
                </c:pt>
                <c:pt idx="344">
                  <c:v>545.98304438012894</c:v>
                </c:pt>
                <c:pt idx="345">
                  <c:v>546.38587636477416</c:v>
                </c:pt>
                <c:pt idx="346">
                  <c:v>546.89155906890312</c:v>
                </c:pt>
                <c:pt idx="347">
                  <c:v>547.38009998645157</c:v>
                </c:pt>
                <c:pt idx="348">
                  <c:v>547.79150286438698</c:v>
                </c:pt>
                <c:pt idx="349">
                  <c:v>548.22861842219345</c:v>
                </c:pt>
                <c:pt idx="350">
                  <c:v>548.72573023303232</c:v>
                </c:pt>
                <c:pt idx="351">
                  <c:v>549.17141668412899</c:v>
                </c:pt>
                <c:pt idx="352">
                  <c:v>549.56567777548378</c:v>
                </c:pt>
                <c:pt idx="353">
                  <c:v>550.0370769064516</c:v>
                </c:pt>
                <c:pt idx="354">
                  <c:v>550.52561782399994</c:v>
                </c:pt>
                <c:pt idx="355">
                  <c:v>550.94559159522589</c:v>
                </c:pt>
                <c:pt idx="356">
                  <c:v>551.32271089999995</c:v>
                </c:pt>
                <c:pt idx="357">
                  <c:v>551.70840109806454</c:v>
                </c:pt>
                <c:pt idx="358">
                  <c:v>552.13694576258058</c:v>
                </c:pt>
                <c:pt idx="359">
                  <c:v>552.62548668012892</c:v>
                </c:pt>
                <c:pt idx="360">
                  <c:v>553.06260223793549</c:v>
                </c:pt>
                <c:pt idx="361">
                  <c:v>553.44829243599986</c:v>
                </c:pt>
                <c:pt idx="362">
                  <c:v>553.91112067367737</c:v>
                </c:pt>
                <c:pt idx="363">
                  <c:v>554.39966159122582</c:v>
                </c:pt>
                <c:pt idx="364">
                  <c:v>554.81963536245155</c:v>
                </c:pt>
                <c:pt idx="365">
                  <c:v>555.23103824038719</c:v>
                </c:pt>
                <c:pt idx="366">
                  <c:v>555.70243737135479</c:v>
                </c:pt>
                <c:pt idx="367">
                  <c:v>556.16526560903219</c:v>
                </c:pt>
                <c:pt idx="368">
                  <c:v>556.56809759367729</c:v>
                </c:pt>
                <c:pt idx="369">
                  <c:v>556.99664225819345</c:v>
                </c:pt>
                <c:pt idx="370">
                  <c:v>557.47661228245158</c:v>
                </c:pt>
                <c:pt idx="371">
                  <c:v>557.97372409329023</c:v>
                </c:pt>
                <c:pt idx="372">
                  <c:v>558.4708359041291</c:v>
                </c:pt>
                <c:pt idx="373">
                  <c:v>558.95937682167732</c:v>
                </c:pt>
                <c:pt idx="374">
                  <c:v>559.43077595264526</c:v>
                </c:pt>
                <c:pt idx="375">
                  <c:v>559.84217883058056</c:v>
                </c:pt>
                <c:pt idx="376">
                  <c:v>560.24501081522567</c:v>
                </c:pt>
                <c:pt idx="377">
                  <c:v>560.69926815961287</c:v>
                </c:pt>
                <c:pt idx="378">
                  <c:v>561.15352550399984</c:v>
                </c:pt>
                <c:pt idx="379">
                  <c:v>561.53064480877424</c:v>
                </c:pt>
                <c:pt idx="380">
                  <c:v>561.95061857999985</c:v>
                </c:pt>
                <c:pt idx="381">
                  <c:v>562.43058860425799</c:v>
                </c:pt>
                <c:pt idx="382">
                  <c:v>562.91912952180644</c:v>
                </c:pt>
                <c:pt idx="383">
                  <c:v>563.39909954606446</c:v>
                </c:pt>
                <c:pt idx="384">
                  <c:v>563.8190733172903</c:v>
                </c:pt>
                <c:pt idx="385">
                  <c:v>564.22190530193541</c:v>
                </c:pt>
                <c:pt idx="386">
                  <c:v>564.6761626463225</c:v>
                </c:pt>
                <c:pt idx="387">
                  <c:v>565.16470356387094</c:v>
                </c:pt>
                <c:pt idx="388">
                  <c:v>565.65324448141928</c:v>
                </c:pt>
                <c:pt idx="389">
                  <c:v>566.1332145056773</c:v>
                </c:pt>
                <c:pt idx="390">
                  <c:v>566.61318452993544</c:v>
                </c:pt>
                <c:pt idx="391">
                  <c:v>567.05887098103221</c:v>
                </c:pt>
                <c:pt idx="392">
                  <c:v>567.4445611790967</c:v>
                </c:pt>
                <c:pt idx="393">
                  <c:v>567.86453495032254</c:v>
                </c:pt>
                <c:pt idx="394">
                  <c:v>568.34450497458067</c:v>
                </c:pt>
                <c:pt idx="395">
                  <c:v>568.81590410554827</c:v>
                </c:pt>
                <c:pt idx="396">
                  <c:v>569.27873234322578</c:v>
                </c:pt>
                <c:pt idx="397">
                  <c:v>569.68156432787089</c:v>
                </c:pt>
                <c:pt idx="398">
                  <c:v>570.05868363264506</c:v>
                </c:pt>
                <c:pt idx="399">
                  <c:v>570.50437008374195</c:v>
                </c:pt>
                <c:pt idx="400">
                  <c:v>570.96719832141935</c:v>
                </c:pt>
                <c:pt idx="401">
                  <c:v>571.33574673290309</c:v>
                </c:pt>
                <c:pt idx="402">
                  <c:v>571.71286603767737</c:v>
                </c:pt>
                <c:pt idx="403">
                  <c:v>572.20140695522571</c:v>
                </c:pt>
                <c:pt idx="404">
                  <c:v>572.66423519290311</c:v>
                </c:pt>
                <c:pt idx="405">
                  <c:v>573.04135449767739</c:v>
                </c:pt>
                <c:pt idx="406">
                  <c:v>573.42704469574176</c:v>
                </c:pt>
                <c:pt idx="407">
                  <c:v>573.81273489380646</c:v>
                </c:pt>
                <c:pt idx="408">
                  <c:v>574.25842134490324</c:v>
                </c:pt>
                <c:pt idx="409">
                  <c:v>574.75553315574177</c:v>
                </c:pt>
                <c:pt idx="410">
                  <c:v>575.1583651403871</c:v>
                </c:pt>
                <c:pt idx="411">
                  <c:v>575.53548444516127</c:v>
                </c:pt>
                <c:pt idx="412">
                  <c:v>575.91260374993544</c:v>
                </c:pt>
                <c:pt idx="413">
                  <c:v>576.29829394800015</c:v>
                </c:pt>
                <c:pt idx="414">
                  <c:v>576.77826397225806</c:v>
                </c:pt>
                <c:pt idx="415">
                  <c:v>577.23252131664503</c:v>
                </c:pt>
                <c:pt idx="416">
                  <c:v>577.60964062141932</c:v>
                </c:pt>
                <c:pt idx="417">
                  <c:v>577.9867599261936</c:v>
                </c:pt>
                <c:pt idx="418">
                  <c:v>578.35530833767734</c:v>
                </c:pt>
                <c:pt idx="419">
                  <c:v>578.7838530021935</c:v>
                </c:pt>
                <c:pt idx="420">
                  <c:v>579.25525213316121</c:v>
                </c:pt>
                <c:pt idx="421">
                  <c:v>579.65808411780642</c:v>
                </c:pt>
                <c:pt idx="422">
                  <c:v>580.03520342258048</c:v>
                </c:pt>
                <c:pt idx="423">
                  <c:v>580.48088987367737</c:v>
                </c:pt>
                <c:pt idx="424">
                  <c:v>580.96085989793539</c:v>
                </c:pt>
                <c:pt idx="425">
                  <c:v>581.38083366916123</c:v>
                </c:pt>
                <c:pt idx="426">
                  <c:v>581.79223654709665</c:v>
                </c:pt>
                <c:pt idx="427">
                  <c:v>582.2722065713549</c:v>
                </c:pt>
                <c:pt idx="428">
                  <c:v>582.7436057023225</c:v>
                </c:pt>
                <c:pt idx="429">
                  <c:v>583.1464376869676</c:v>
                </c:pt>
                <c:pt idx="430">
                  <c:v>583.54069877832251</c:v>
                </c:pt>
                <c:pt idx="431">
                  <c:v>583.9263889763871</c:v>
                </c:pt>
                <c:pt idx="432">
                  <c:v>584.37207542748376</c:v>
                </c:pt>
                <c:pt idx="433">
                  <c:v>584.8520454517419</c:v>
                </c:pt>
                <c:pt idx="434">
                  <c:v>585.28916100954825</c:v>
                </c:pt>
                <c:pt idx="435">
                  <c:v>585.67485120761285</c:v>
                </c:pt>
                <c:pt idx="436">
                  <c:v>586.12910855199993</c:v>
                </c:pt>
                <c:pt idx="437">
                  <c:v>586.60907857625796</c:v>
                </c:pt>
                <c:pt idx="438">
                  <c:v>587.0290523474838</c:v>
                </c:pt>
                <c:pt idx="439">
                  <c:v>587.4233134388387</c:v>
                </c:pt>
                <c:pt idx="440">
                  <c:v>587.87757078322579</c:v>
                </c:pt>
                <c:pt idx="441">
                  <c:v>588.34039902090319</c:v>
                </c:pt>
                <c:pt idx="442">
                  <c:v>588.7432310055483</c:v>
                </c:pt>
                <c:pt idx="443">
                  <c:v>589.15463388348394</c:v>
                </c:pt>
                <c:pt idx="444">
                  <c:v>589.60889122787091</c:v>
                </c:pt>
                <c:pt idx="445">
                  <c:v>590.09743214541925</c:v>
                </c:pt>
                <c:pt idx="446">
                  <c:v>590.60311484954843</c:v>
                </c:pt>
                <c:pt idx="447">
                  <c:v>591.07451398051603</c:v>
                </c:pt>
                <c:pt idx="448">
                  <c:v>591.48591685845156</c:v>
                </c:pt>
                <c:pt idx="449">
                  <c:v>591.94017420283865</c:v>
                </c:pt>
                <c:pt idx="450">
                  <c:v>592.43728601367729</c:v>
                </c:pt>
                <c:pt idx="451">
                  <c:v>592.90011425135481</c:v>
                </c:pt>
                <c:pt idx="452">
                  <c:v>593.30294623599991</c:v>
                </c:pt>
                <c:pt idx="453">
                  <c:v>593.757203580387</c:v>
                </c:pt>
                <c:pt idx="454">
                  <c:v>594.26288628451607</c:v>
                </c:pt>
                <c:pt idx="455">
                  <c:v>594.75999809535472</c:v>
                </c:pt>
                <c:pt idx="456">
                  <c:v>595.24853901290317</c:v>
                </c:pt>
                <c:pt idx="457">
                  <c:v>595.6770836774192</c:v>
                </c:pt>
                <c:pt idx="458">
                  <c:v>596.09705744864527</c:v>
                </c:pt>
                <c:pt idx="459">
                  <c:v>596.55988568632256</c:v>
                </c:pt>
                <c:pt idx="460">
                  <c:v>597.03128481729016</c:v>
                </c:pt>
                <c:pt idx="461">
                  <c:v>597.45125858851611</c:v>
                </c:pt>
                <c:pt idx="462">
                  <c:v>597.87123235974184</c:v>
                </c:pt>
                <c:pt idx="463">
                  <c:v>598.34263149070966</c:v>
                </c:pt>
                <c:pt idx="464">
                  <c:v>598.80545972838706</c:v>
                </c:pt>
                <c:pt idx="465">
                  <c:v>599.20829171303239</c:v>
                </c:pt>
                <c:pt idx="466">
                  <c:v>599.61969459096758</c:v>
                </c:pt>
                <c:pt idx="467">
                  <c:v>600.10823550851603</c:v>
                </c:pt>
                <c:pt idx="468">
                  <c:v>600.62248910593541</c:v>
                </c:pt>
                <c:pt idx="469">
                  <c:v>601.1367427033548</c:v>
                </c:pt>
                <c:pt idx="470">
                  <c:v>601.61671272761293</c:v>
                </c:pt>
                <c:pt idx="471">
                  <c:v>602.03668649883866</c:v>
                </c:pt>
                <c:pt idx="472">
                  <c:v>602.49094384322575</c:v>
                </c:pt>
                <c:pt idx="473">
                  <c:v>603.00519744064525</c:v>
                </c:pt>
                <c:pt idx="474">
                  <c:v>603.51088014477421</c:v>
                </c:pt>
                <c:pt idx="475">
                  <c:v>604.00799195561285</c:v>
                </c:pt>
                <c:pt idx="476">
                  <c:v>604.46224930000005</c:v>
                </c:pt>
                <c:pt idx="477">
                  <c:v>604.88222307122578</c:v>
                </c:pt>
                <c:pt idx="478">
                  <c:v>605.34505130890318</c:v>
                </c:pt>
                <c:pt idx="479">
                  <c:v>605.85073401303225</c:v>
                </c:pt>
                <c:pt idx="480">
                  <c:v>606.3564167171611</c:v>
                </c:pt>
                <c:pt idx="481">
                  <c:v>606.85352852799997</c:v>
                </c:pt>
                <c:pt idx="482">
                  <c:v>607.2735022992257</c:v>
                </c:pt>
                <c:pt idx="483">
                  <c:v>607.67633428387091</c:v>
                </c:pt>
                <c:pt idx="484">
                  <c:v>608.16487520141936</c:v>
                </c:pt>
                <c:pt idx="485">
                  <c:v>608.66198701225801</c:v>
                </c:pt>
                <c:pt idx="486">
                  <c:v>609.15909882309666</c:v>
                </c:pt>
                <c:pt idx="487">
                  <c:v>609.6476397406451</c:v>
                </c:pt>
                <c:pt idx="488">
                  <c:v>610.04190083200001</c:v>
                </c:pt>
                <c:pt idx="489">
                  <c:v>610.46187460322562</c:v>
                </c:pt>
                <c:pt idx="490">
                  <c:v>610.96755730735481</c:v>
                </c:pt>
                <c:pt idx="491">
                  <c:v>611.48181090477408</c:v>
                </c:pt>
                <c:pt idx="492">
                  <c:v>611.99606450219346</c:v>
                </c:pt>
                <c:pt idx="493">
                  <c:v>612.51031809961273</c:v>
                </c:pt>
                <c:pt idx="494">
                  <c:v>613.02457169703223</c:v>
                </c:pt>
                <c:pt idx="495">
                  <c:v>613.53025440116119</c:v>
                </c:pt>
                <c:pt idx="496">
                  <c:v>614.04450799858057</c:v>
                </c:pt>
                <c:pt idx="497">
                  <c:v>614.49876534296777</c:v>
                </c:pt>
                <c:pt idx="498">
                  <c:v>614.91873911419361</c:v>
                </c:pt>
                <c:pt idx="499">
                  <c:v>615.38156735187101</c:v>
                </c:pt>
                <c:pt idx="500">
                  <c:v>615.87867916270955</c:v>
                </c:pt>
                <c:pt idx="501">
                  <c:v>616.38436186683862</c:v>
                </c:pt>
                <c:pt idx="502">
                  <c:v>616.88147367767738</c:v>
                </c:pt>
                <c:pt idx="503">
                  <c:v>617.37858548851614</c:v>
                </c:pt>
                <c:pt idx="504">
                  <c:v>617.8756972993549</c:v>
                </c:pt>
                <c:pt idx="505">
                  <c:v>618.31281285716136</c:v>
                </c:pt>
                <c:pt idx="506">
                  <c:v>618.71564484180647</c:v>
                </c:pt>
                <c:pt idx="507">
                  <c:v>619.18704397277406</c:v>
                </c:pt>
                <c:pt idx="508">
                  <c:v>619.67558489032251</c:v>
                </c:pt>
                <c:pt idx="509">
                  <c:v>620.10412955483866</c:v>
                </c:pt>
                <c:pt idx="510">
                  <c:v>620.50696153948388</c:v>
                </c:pt>
                <c:pt idx="511">
                  <c:v>620.90122263083856</c:v>
                </c:pt>
                <c:pt idx="512">
                  <c:v>621.30405461548366</c:v>
                </c:pt>
                <c:pt idx="513">
                  <c:v>621.71545749341931</c:v>
                </c:pt>
                <c:pt idx="514">
                  <c:v>622.14400215793546</c:v>
                </c:pt>
                <c:pt idx="515">
                  <c:v>622.62397218219348</c:v>
                </c:pt>
                <c:pt idx="516">
                  <c:v>623.10394220645162</c:v>
                </c:pt>
                <c:pt idx="517">
                  <c:v>623.53248687096766</c:v>
                </c:pt>
                <c:pt idx="518">
                  <c:v>623.96103153548381</c:v>
                </c:pt>
                <c:pt idx="519">
                  <c:v>624.44100155974172</c:v>
                </c:pt>
                <c:pt idx="520">
                  <c:v>624.91240069070966</c:v>
                </c:pt>
                <c:pt idx="521">
                  <c:v>625.3409453552257</c:v>
                </c:pt>
                <c:pt idx="522">
                  <c:v>625.76949001974185</c:v>
                </c:pt>
                <c:pt idx="523">
                  <c:v>626.24946004399987</c:v>
                </c:pt>
                <c:pt idx="524">
                  <c:v>626.73800096154844</c:v>
                </c:pt>
                <c:pt idx="525">
                  <c:v>627.22654187909677</c:v>
                </c:pt>
                <c:pt idx="526">
                  <c:v>627.72365368993542</c:v>
                </c:pt>
                <c:pt idx="527">
                  <c:v>628.21219460748387</c:v>
                </c:pt>
                <c:pt idx="528">
                  <c:v>628.66645195187107</c:v>
                </c:pt>
                <c:pt idx="529">
                  <c:v>629.07785482980637</c:v>
                </c:pt>
                <c:pt idx="530">
                  <c:v>629.50639949432252</c:v>
                </c:pt>
                <c:pt idx="531">
                  <c:v>629.97779862529023</c:v>
                </c:pt>
                <c:pt idx="532">
                  <c:v>630.45776864954848</c:v>
                </c:pt>
                <c:pt idx="533">
                  <c:v>630.94630956709659</c:v>
                </c:pt>
                <c:pt idx="534">
                  <c:v>631.40056691148379</c:v>
                </c:pt>
                <c:pt idx="535">
                  <c:v>631.80339889612901</c:v>
                </c:pt>
                <c:pt idx="536">
                  <c:v>632.24051445393548</c:v>
                </c:pt>
                <c:pt idx="537">
                  <c:v>632.73762626477424</c:v>
                </c:pt>
                <c:pt idx="538">
                  <c:v>633.234738075613</c:v>
                </c:pt>
                <c:pt idx="539">
                  <c:v>633.74042077974184</c:v>
                </c:pt>
                <c:pt idx="540">
                  <c:v>634.20324901741935</c:v>
                </c:pt>
                <c:pt idx="541">
                  <c:v>634.61465189535488</c:v>
                </c:pt>
                <c:pt idx="542">
                  <c:v>635.06033834645154</c:v>
                </c:pt>
                <c:pt idx="543">
                  <c:v>635.54887926399999</c:v>
                </c:pt>
                <c:pt idx="544">
                  <c:v>636.04599107483864</c:v>
                </c:pt>
                <c:pt idx="545">
                  <c:v>636.5431028856774</c:v>
                </c:pt>
                <c:pt idx="546">
                  <c:v>637.03164380322573</c:v>
                </c:pt>
                <c:pt idx="547">
                  <c:v>637.52018472077407</c:v>
                </c:pt>
                <c:pt idx="548">
                  <c:v>637.98301295845158</c:v>
                </c:pt>
                <c:pt idx="549">
                  <c:v>638.38584494309669</c:v>
                </c:pt>
                <c:pt idx="550">
                  <c:v>638.82296050090326</c:v>
                </c:pt>
                <c:pt idx="551">
                  <c:v>639.31150141845148</c:v>
                </c:pt>
                <c:pt idx="552">
                  <c:v>639.79147144270962</c:v>
                </c:pt>
                <c:pt idx="553">
                  <c:v>640.28001236025796</c:v>
                </c:pt>
                <c:pt idx="554">
                  <c:v>640.75998238451609</c:v>
                </c:pt>
                <c:pt idx="555">
                  <c:v>641.24852330206443</c:v>
                </c:pt>
                <c:pt idx="556">
                  <c:v>641.73706421961288</c:v>
                </c:pt>
                <c:pt idx="557">
                  <c:v>642.21703424387101</c:v>
                </c:pt>
                <c:pt idx="558">
                  <c:v>642.68843337483872</c:v>
                </c:pt>
                <c:pt idx="559">
                  <c:v>643.16840339909675</c:v>
                </c:pt>
                <c:pt idx="560">
                  <c:v>643.62266074348372</c:v>
                </c:pt>
                <c:pt idx="561">
                  <c:v>644.01692183483863</c:v>
                </c:pt>
                <c:pt idx="562">
                  <c:v>644.4540373926452</c:v>
                </c:pt>
                <c:pt idx="563">
                  <c:v>644.94257831019354</c:v>
                </c:pt>
                <c:pt idx="564">
                  <c:v>645.42254833445156</c:v>
                </c:pt>
                <c:pt idx="565">
                  <c:v>645.90251835870947</c:v>
                </c:pt>
                <c:pt idx="566">
                  <c:v>646.38248838296761</c:v>
                </c:pt>
                <c:pt idx="567">
                  <c:v>646.86245840722563</c:v>
                </c:pt>
                <c:pt idx="568">
                  <c:v>647.29957396503221</c:v>
                </c:pt>
                <c:pt idx="569">
                  <c:v>647.693835056387</c:v>
                </c:pt>
                <c:pt idx="570">
                  <c:v>648.12237972090327</c:v>
                </c:pt>
                <c:pt idx="571">
                  <c:v>648.59377885187098</c:v>
                </c:pt>
                <c:pt idx="572">
                  <c:v>649.07374887612912</c:v>
                </c:pt>
                <c:pt idx="573">
                  <c:v>649.5451480070966</c:v>
                </c:pt>
                <c:pt idx="574">
                  <c:v>650.01654713806454</c:v>
                </c:pt>
                <c:pt idx="575">
                  <c:v>650.48794626903214</c:v>
                </c:pt>
                <c:pt idx="576">
                  <c:v>650.91649093354829</c:v>
                </c:pt>
                <c:pt idx="577">
                  <c:v>651.30218113161277</c:v>
                </c:pt>
                <c:pt idx="578">
                  <c:v>651.73072579612904</c:v>
                </c:pt>
                <c:pt idx="579">
                  <c:v>652.18498314051612</c:v>
                </c:pt>
                <c:pt idx="580">
                  <c:v>652.65638227148372</c:v>
                </c:pt>
                <c:pt idx="581">
                  <c:v>653.11921050916112</c:v>
                </c:pt>
                <c:pt idx="582">
                  <c:v>653.58203874683863</c:v>
                </c:pt>
                <c:pt idx="583">
                  <c:v>654.04486698451615</c:v>
                </c:pt>
                <c:pt idx="584">
                  <c:v>654.50769522219343</c:v>
                </c:pt>
                <c:pt idx="585">
                  <c:v>654.97052345987095</c:v>
                </c:pt>
                <c:pt idx="586">
                  <c:v>655.39049723109667</c:v>
                </c:pt>
                <c:pt idx="587">
                  <c:v>655.78475832245169</c:v>
                </c:pt>
                <c:pt idx="588">
                  <c:v>656.18759030709657</c:v>
                </c:pt>
                <c:pt idx="589">
                  <c:v>656.63327675819346</c:v>
                </c:pt>
                <c:pt idx="590">
                  <c:v>657.06182142270961</c:v>
                </c:pt>
                <c:pt idx="591">
                  <c:v>657.44751162077409</c:v>
                </c:pt>
                <c:pt idx="592">
                  <c:v>657.85034360541931</c:v>
                </c:pt>
                <c:pt idx="593">
                  <c:v>658.2960300565162</c:v>
                </c:pt>
                <c:pt idx="594">
                  <c:v>658.74171650761286</c:v>
                </c:pt>
                <c:pt idx="595">
                  <c:v>659.19597385199984</c:v>
                </c:pt>
                <c:pt idx="596">
                  <c:v>659.62451851651599</c:v>
                </c:pt>
                <c:pt idx="597">
                  <c:v>660.00163782129027</c:v>
                </c:pt>
                <c:pt idx="598">
                  <c:v>660.40446980593549</c:v>
                </c:pt>
                <c:pt idx="599">
                  <c:v>660.83301447045164</c:v>
                </c:pt>
                <c:pt idx="600">
                  <c:v>661.25298824167737</c:v>
                </c:pt>
                <c:pt idx="601">
                  <c:v>661.63867843974197</c:v>
                </c:pt>
                <c:pt idx="602">
                  <c:v>662.02436863780645</c:v>
                </c:pt>
                <c:pt idx="603">
                  <c:v>662.4529133023226</c:v>
                </c:pt>
                <c:pt idx="604">
                  <c:v>662.88145796683864</c:v>
                </c:pt>
                <c:pt idx="605">
                  <c:v>663.25857727161292</c:v>
                </c:pt>
                <c:pt idx="606">
                  <c:v>663.6442674696774</c:v>
                </c:pt>
                <c:pt idx="607">
                  <c:v>664.06424124090313</c:v>
                </c:pt>
                <c:pt idx="608">
                  <c:v>664.49278590541928</c:v>
                </c:pt>
                <c:pt idx="609">
                  <c:v>664.92990146322563</c:v>
                </c:pt>
                <c:pt idx="610">
                  <c:v>665.3584461277419</c:v>
                </c:pt>
                <c:pt idx="611">
                  <c:v>665.79556168554825</c:v>
                </c:pt>
                <c:pt idx="612">
                  <c:v>666.2241063500644</c:v>
                </c:pt>
                <c:pt idx="613">
                  <c:v>666.65265101458067</c:v>
                </c:pt>
                <c:pt idx="614">
                  <c:v>667.08119567909682</c:v>
                </c:pt>
                <c:pt idx="615">
                  <c:v>667.51831123690317</c:v>
                </c:pt>
                <c:pt idx="616">
                  <c:v>667.9382850081289</c:v>
                </c:pt>
                <c:pt idx="617">
                  <c:v>668.36682967264505</c:v>
                </c:pt>
                <c:pt idx="618">
                  <c:v>668.78680344387089</c:v>
                </c:pt>
                <c:pt idx="619">
                  <c:v>669.21534810838693</c:v>
                </c:pt>
                <c:pt idx="620">
                  <c:v>669.63532187961289</c:v>
                </c:pt>
                <c:pt idx="621">
                  <c:v>670.06386654412916</c:v>
                </c:pt>
                <c:pt idx="622">
                  <c:v>670.48384031535477</c:v>
                </c:pt>
                <c:pt idx="623">
                  <c:v>670.90381408658061</c:v>
                </c:pt>
                <c:pt idx="624">
                  <c:v>671.32378785780645</c:v>
                </c:pt>
                <c:pt idx="625">
                  <c:v>671.74376162903229</c:v>
                </c:pt>
                <c:pt idx="626">
                  <c:v>672.16373540025802</c:v>
                </c:pt>
                <c:pt idx="627">
                  <c:v>672.58370917148386</c:v>
                </c:pt>
                <c:pt idx="628">
                  <c:v>672.99511204941928</c:v>
                </c:pt>
                <c:pt idx="629">
                  <c:v>673.38080224748387</c:v>
                </c:pt>
                <c:pt idx="630">
                  <c:v>673.72363797909679</c:v>
                </c:pt>
                <c:pt idx="631">
                  <c:v>674.08361549729034</c:v>
                </c:pt>
                <c:pt idx="632">
                  <c:v>674.49501837522575</c:v>
                </c:pt>
                <c:pt idx="633">
                  <c:v>674.9149921464516</c:v>
                </c:pt>
                <c:pt idx="634">
                  <c:v>675.32639502438712</c:v>
                </c:pt>
                <c:pt idx="635">
                  <c:v>675.7206561157418</c:v>
                </c:pt>
                <c:pt idx="636">
                  <c:v>676.05492095406453</c:v>
                </c:pt>
                <c:pt idx="637">
                  <c:v>676.39775668567734</c:v>
                </c:pt>
                <c:pt idx="638">
                  <c:v>676.80915956361287</c:v>
                </c:pt>
                <c:pt idx="639">
                  <c:v>677.20342065496766</c:v>
                </c:pt>
                <c:pt idx="640">
                  <c:v>677.53768549329038</c:v>
                </c:pt>
                <c:pt idx="641">
                  <c:v>677.87195033161288</c:v>
                </c:pt>
                <c:pt idx="642">
                  <c:v>678.2747823162581</c:v>
                </c:pt>
                <c:pt idx="643">
                  <c:v>678.6776143009032</c:v>
                </c:pt>
                <c:pt idx="644">
                  <c:v>679.01187913922581</c:v>
                </c:pt>
                <c:pt idx="645">
                  <c:v>679.337573084258</c:v>
                </c:pt>
                <c:pt idx="646">
                  <c:v>679.73183417561279</c:v>
                </c:pt>
                <c:pt idx="647">
                  <c:v>680.13466616025801</c:v>
                </c:pt>
                <c:pt idx="648">
                  <c:v>680.47750189187093</c:v>
                </c:pt>
                <c:pt idx="649">
                  <c:v>680.80319583690323</c:v>
                </c:pt>
                <c:pt idx="650">
                  <c:v>681.17174424838709</c:v>
                </c:pt>
                <c:pt idx="651">
                  <c:v>681.5745762330323</c:v>
                </c:pt>
                <c:pt idx="652">
                  <c:v>681.92598285793542</c:v>
                </c:pt>
                <c:pt idx="653">
                  <c:v>682.25167680296772</c:v>
                </c:pt>
                <c:pt idx="654">
                  <c:v>682.61165432116115</c:v>
                </c:pt>
                <c:pt idx="655">
                  <c:v>683.00591541251606</c:v>
                </c:pt>
                <c:pt idx="656">
                  <c:v>683.39160561058065</c:v>
                </c:pt>
                <c:pt idx="657">
                  <c:v>683.76872491535471</c:v>
                </c:pt>
                <c:pt idx="658">
                  <c:v>684.13727332683857</c:v>
                </c:pt>
                <c:pt idx="659">
                  <c:v>684.49725084503211</c:v>
                </c:pt>
                <c:pt idx="660">
                  <c:v>684.86579925651608</c:v>
                </c:pt>
                <c:pt idx="661">
                  <c:v>685.22577677470963</c:v>
                </c:pt>
                <c:pt idx="662">
                  <c:v>685.59432518619349</c:v>
                </c:pt>
                <c:pt idx="663">
                  <c:v>685.95430270438703</c:v>
                </c:pt>
                <c:pt idx="664">
                  <c:v>686.31428022258058</c:v>
                </c:pt>
                <c:pt idx="665">
                  <c:v>686.68282863406432</c:v>
                </c:pt>
                <c:pt idx="666">
                  <c:v>687.04280615225798</c:v>
                </c:pt>
                <c:pt idx="667">
                  <c:v>687.3942127771611</c:v>
                </c:pt>
                <c:pt idx="668">
                  <c:v>687.75419029535487</c:v>
                </c:pt>
                <c:pt idx="669">
                  <c:v>688.11416781354842</c:v>
                </c:pt>
                <c:pt idx="670">
                  <c:v>688.47414533174185</c:v>
                </c:pt>
                <c:pt idx="671">
                  <c:v>688.82555195664497</c:v>
                </c:pt>
                <c:pt idx="672">
                  <c:v>689.18552947483852</c:v>
                </c:pt>
                <c:pt idx="673">
                  <c:v>689.54550699303229</c:v>
                </c:pt>
                <c:pt idx="674">
                  <c:v>689.89691361793552</c:v>
                </c:pt>
                <c:pt idx="675">
                  <c:v>690.21403666967728</c:v>
                </c:pt>
                <c:pt idx="676">
                  <c:v>690.49687614825802</c:v>
                </c:pt>
                <c:pt idx="677">
                  <c:v>690.8054283067097</c:v>
                </c:pt>
                <c:pt idx="678">
                  <c:v>691.15683493161282</c:v>
                </c:pt>
                <c:pt idx="679">
                  <c:v>691.48252887664512</c:v>
                </c:pt>
                <c:pt idx="680">
                  <c:v>691.76536835522575</c:v>
                </c:pt>
                <c:pt idx="681">
                  <c:v>692.065349620387</c:v>
                </c:pt>
                <c:pt idx="682">
                  <c:v>692.39961445870949</c:v>
                </c:pt>
                <c:pt idx="683">
                  <c:v>692.74245019032253</c:v>
                </c:pt>
                <c:pt idx="684">
                  <c:v>693.08528592193545</c:v>
                </c:pt>
                <c:pt idx="685">
                  <c:v>693.41955076025795</c:v>
                </c:pt>
                <c:pt idx="686">
                  <c:v>693.76238649187087</c:v>
                </c:pt>
                <c:pt idx="687">
                  <c:v>694.10522222348379</c:v>
                </c:pt>
                <c:pt idx="688">
                  <c:v>694.4394870618064</c:v>
                </c:pt>
                <c:pt idx="689">
                  <c:v>694.78232279341921</c:v>
                </c:pt>
                <c:pt idx="690">
                  <c:v>695.11658763174182</c:v>
                </c:pt>
                <c:pt idx="691">
                  <c:v>695.45942336335474</c:v>
                </c:pt>
                <c:pt idx="692">
                  <c:v>695.79368820167736</c:v>
                </c:pt>
                <c:pt idx="693">
                  <c:v>696.12795303999997</c:v>
                </c:pt>
                <c:pt idx="694">
                  <c:v>696.47078877161277</c:v>
                </c:pt>
                <c:pt idx="695">
                  <c:v>696.8050536099355</c:v>
                </c:pt>
                <c:pt idx="696">
                  <c:v>697.12217666167726</c:v>
                </c:pt>
                <c:pt idx="697">
                  <c:v>697.37930346038718</c:v>
                </c:pt>
                <c:pt idx="698">
                  <c:v>697.66214293896769</c:v>
                </c:pt>
                <c:pt idx="699">
                  <c:v>697.98783688399999</c:v>
                </c:pt>
                <c:pt idx="700">
                  <c:v>698.31353082903217</c:v>
                </c:pt>
                <c:pt idx="701">
                  <c:v>698.64779566735479</c:v>
                </c:pt>
                <c:pt idx="702">
                  <c:v>698.98206050567728</c:v>
                </c:pt>
                <c:pt idx="703">
                  <c:v>699.30775445070958</c:v>
                </c:pt>
                <c:pt idx="704">
                  <c:v>699.64201928903208</c:v>
                </c:pt>
                <c:pt idx="705">
                  <c:v>699.9677132340646</c:v>
                </c:pt>
                <c:pt idx="706">
                  <c:v>700.29340717909679</c:v>
                </c:pt>
                <c:pt idx="707">
                  <c:v>700.61910112412897</c:v>
                </c:pt>
                <c:pt idx="708">
                  <c:v>700.93622417587096</c:v>
                </c:pt>
                <c:pt idx="709">
                  <c:v>701.26191812090326</c:v>
                </c:pt>
                <c:pt idx="710">
                  <c:v>701.57904117264513</c:v>
                </c:pt>
                <c:pt idx="711">
                  <c:v>701.89616422438712</c:v>
                </c:pt>
                <c:pt idx="712">
                  <c:v>702.21328727612899</c:v>
                </c:pt>
                <c:pt idx="713">
                  <c:v>702.53041032787087</c:v>
                </c:pt>
                <c:pt idx="714">
                  <c:v>702.84753337961286</c:v>
                </c:pt>
                <c:pt idx="715">
                  <c:v>703.16465643135473</c:v>
                </c:pt>
                <c:pt idx="716">
                  <c:v>703.41321233677411</c:v>
                </c:pt>
                <c:pt idx="717">
                  <c:v>703.65319734890318</c:v>
                </c:pt>
                <c:pt idx="718">
                  <c:v>703.96174950735485</c:v>
                </c:pt>
                <c:pt idx="719">
                  <c:v>704.27887255909684</c:v>
                </c:pt>
                <c:pt idx="720">
                  <c:v>704.5874247175484</c:v>
                </c:pt>
                <c:pt idx="721">
                  <c:v>704.90454776929039</c:v>
                </c:pt>
                <c:pt idx="722">
                  <c:v>705.21309992774184</c:v>
                </c:pt>
                <c:pt idx="723">
                  <c:v>705.5302229794836</c:v>
                </c:pt>
                <c:pt idx="724">
                  <c:v>705.83877513793539</c:v>
                </c:pt>
                <c:pt idx="725">
                  <c:v>706.14732729638695</c:v>
                </c:pt>
                <c:pt idx="726">
                  <c:v>706.438737668258</c:v>
                </c:pt>
                <c:pt idx="727">
                  <c:v>706.68729357367738</c:v>
                </c:pt>
                <c:pt idx="728">
                  <c:v>706.93584947909676</c:v>
                </c:pt>
                <c:pt idx="729">
                  <c:v>707.23583074425801</c:v>
                </c:pt>
                <c:pt idx="730">
                  <c:v>707.54438290270957</c:v>
                </c:pt>
                <c:pt idx="731">
                  <c:v>707.85293506116113</c:v>
                </c:pt>
                <c:pt idx="732">
                  <c:v>708.16148721961281</c:v>
                </c:pt>
                <c:pt idx="733">
                  <c:v>708.41004312503219</c:v>
                </c:pt>
                <c:pt idx="734">
                  <c:v>708.65002813716137</c:v>
                </c:pt>
                <c:pt idx="735">
                  <c:v>708.8814422559999</c:v>
                </c:pt>
                <c:pt idx="736">
                  <c:v>709.12142726812897</c:v>
                </c:pt>
                <c:pt idx="737">
                  <c:v>709.35284138696784</c:v>
                </c:pt>
                <c:pt idx="738">
                  <c:v>709.58425550580648</c:v>
                </c:pt>
                <c:pt idx="739">
                  <c:v>709.84138230451606</c:v>
                </c:pt>
                <c:pt idx="740">
                  <c:v>710.13279267638711</c:v>
                </c:pt>
                <c:pt idx="741">
                  <c:v>710.41563215496762</c:v>
                </c:pt>
                <c:pt idx="742">
                  <c:v>710.66418806038712</c:v>
                </c:pt>
                <c:pt idx="743">
                  <c:v>710.90417307251607</c:v>
                </c:pt>
                <c:pt idx="744">
                  <c:v>711.17844165780639</c:v>
                </c:pt>
                <c:pt idx="745">
                  <c:v>711.47842292296764</c:v>
                </c:pt>
                <c:pt idx="746">
                  <c:v>711.73554972167722</c:v>
                </c:pt>
                <c:pt idx="747">
                  <c:v>711.95839294722566</c:v>
                </c:pt>
                <c:pt idx="748">
                  <c:v>712.18980706606453</c:v>
                </c:pt>
                <c:pt idx="749">
                  <c:v>712.42122118490317</c:v>
                </c:pt>
                <c:pt idx="750">
                  <c:v>712.67834798361287</c:v>
                </c:pt>
                <c:pt idx="751">
                  <c:v>712.96118746219349</c:v>
                </c:pt>
                <c:pt idx="752">
                  <c:v>713.23545604748381</c:v>
                </c:pt>
                <c:pt idx="753">
                  <c:v>713.47544105961276</c:v>
                </c:pt>
                <c:pt idx="754">
                  <c:v>713.70685517845163</c:v>
                </c:pt>
                <c:pt idx="755">
                  <c:v>713.92969840399985</c:v>
                </c:pt>
                <c:pt idx="756">
                  <c:v>714.16968341612892</c:v>
                </c:pt>
                <c:pt idx="757">
                  <c:v>714.43538110812892</c:v>
                </c:pt>
                <c:pt idx="758">
                  <c:v>714.72679147999997</c:v>
                </c:pt>
                <c:pt idx="759">
                  <c:v>714.98391827870955</c:v>
                </c:pt>
                <c:pt idx="760">
                  <c:v>715.206761504258</c:v>
                </c:pt>
                <c:pt idx="761">
                  <c:v>715.45531740967726</c:v>
                </c:pt>
                <c:pt idx="762">
                  <c:v>715.74672778154832</c:v>
                </c:pt>
                <c:pt idx="763">
                  <c:v>716.02956726012894</c:v>
                </c:pt>
                <c:pt idx="764">
                  <c:v>716.32097763199988</c:v>
                </c:pt>
                <c:pt idx="765">
                  <c:v>716.59524621729031</c:v>
                </c:pt>
                <c:pt idx="766">
                  <c:v>716.84380212270958</c:v>
                </c:pt>
                <c:pt idx="767">
                  <c:v>717.07521624154833</c:v>
                </c:pt>
                <c:pt idx="768">
                  <c:v>717.33234304025791</c:v>
                </c:pt>
                <c:pt idx="769">
                  <c:v>717.62375341212885</c:v>
                </c:pt>
                <c:pt idx="770">
                  <c:v>717.90659289070959</c:v>
                </c:pt>
                <c:pt idx="771">
                  <c:v>718.18943236929033</c:v>
                </c:pt>
                <c:pt idx="772">
                  <c:v>718.47227184787084</c:v>
                </c:pt>
                <c:pt idx="773">
                  <c:v>718.75511132645158</c:v>
                </c:pt>
                <c:pt idx="774">
                  <c:v>719.03795080503221</c:v>
                </c:pt>
                <c:pt idx="775">
                  <c:v>719.32079028361284</c:v>
                </c:pt>
                <c:pt idx="776">
                  <c:v>719.60362976219358</c:v>
                </c:pt>
                <c:pt idx="777">
                  <c:v>719.89504013406452</c:v>
                </c:pt>
                <c:pt idx="778">
                  <c:v>720.17787961264503</c:v>
                </c:pt>
                <c:pt idx="779">
                  <c:v>720.46071909122577</c:v>
                </c:pt>
                <c:pt idx="780">
                  <c:v>720.7435585698064</c:v>
                </c:pt>
                <c:pt idx="781">
                  <c:v>721.05211072825796</c:v>
                </c:pt>
                <c:pt idx="782">
                  <c:v>721.40351735316119</c:v>
                </c:pt>
                <c:pt idx="783">
                  <c:v>721.73778219148369</c:v>
                </c:pt>
                <c:pt idx="784">
                  <c:v>722.02919256335485</c:v>
                </c:pt>
                <c:pt idx="785">
                  <c:v>722.31203204193559</c:v>
                </c:pt>
                <c:pt idx="786">
                  <c:v>722.65486777354829</c:v>
                </c:pt>
                <c:pt idx="787">
                  <c:v>722.99770350516133</c:v>
                </c:pt>
                <c:pt idx="788">
                  <c:v>723.30625566361289</c:v>
                </c:pt>
                <c:pt idx="789">
                  <c:v>723.5890951421934</c:v>
                </c:pt>
                <c:pt idx="790">
                  <c:v>723.90621819393539</c:v>
                </c:pt>
                <c:pt idx="791">
                  <c:v>724.24905392554831</c:v>
                </c:pt>
                <c:pt idx="792">
                  <c:v>724.5747478705805</c:v>
                </c:pt>
                <c:pt idx="793">
                  <c:v>724.85758734916124</c:v>
                </c:pt>
                <c:pt idx="794">
                  <c:v>725.14042682774198</c:v>
                </c:pt>
                <c:pt idx="795">
                  <c:v>725.47469166606447</c:v>
                </c:pt>
                <c:pt idx="796">
                  <c:v>725.80895650438697</c:v>
                </c:pt>
                <c:pt idx="797">
                  <c:v>726.15179223599989</c:v>
                </c:pt>
                <c:pt idx="798">
                  <c:v>726.49462796761293</c:v>
                </c:pt>
                <c:pt idx="799">
                  <c:v>726.80318012606449</c:v>
                </c:pt>
                <c:pt idx="800">
                  <c:v>727.0774487113548</c:v>
                </c:pt>
                <c:pt idx="801">
                  <c:v>727.36028818993555</c:v>
                </c:pt>
                <c:pt idx="802">
                  <c:v>727.63455677522575</c:v>
                </c:pt>
                <c:pt idx="803">
                  <c:v>727.90882536051595</c:v>
                </c:pt>
                <c:pt idx="804">
                  <c:v>728.18309394580638</c:v>
                </c:pt>
                <c:pt idx="805">
                  <c:v>728.465933424387</c:v>
                </c:pt>
                <c:pt idx="806">
                  <c:v>728.74020200967732</c:v>
                </c:pt>
                <c:pt idx="807">
                  <c:v>729.02304148825806</c:v>
                </c:pt>
                <c:pt idx="808">
                  <c:v>729.29731007354826</c:v>
                </c:pt>
                <c:pt idx="809">
                  <c:v>729.57157865883858</c:v>
                </c:pt>
                <c:pt idx="810">
                  <c:v>729.845847244129</c:v>
                </c:pt>
                <c:pt idx="811">
                  <c:v>730.12868672270952</c:v>
                </c:pt>
                <c:pt idx="812">
                  <c:v>730.38581352141921</c:v>
                </c:pt>
                <c:pt idx="813">
                  <c:v>730.61722764025785</c:v>
                </c:pt>
                <c:pt idx="814">
                  <c:v>730.8400708658063</c:v>
                </c:pt>
                <c:pt idx="815">
                  <c:v>731.09719766451599</c:v>
                </c:pt>
                <c:pt idx="816">
                  <c:v>731.37146624980642</c:v>
                </c:pt>
                <c:pt idx="817">
                  <c:v>731.64573483509673</c:v>
                </c:pt>
                <c:pt idx="818">
                  <c:v>731.91143252709662</c:v>
                </c:pt>
                <c:pt idx="819">
                  <c:v>732.18570111238705</c:v>
                </c:pt>
                <c:pt idx="820">
                  <c:v>732.45996969767737</c:v>
                </c:pt>
                <c:pt idx="821">
                  <c:v>732.73423828296768</c:v>
                </c:pt>
                <c:pt idx="822">
                  <c:v>732.9999359749678</c:v>
                </c:pt>
                <c:pt idx="823">
                  <c:v>733.274204560258</c:v>
                </c:pt>
                <c:pt idx="824">
                  <c:v>733.54847314554843</c:v>
                </c:pt>
                <c:pt idx="825">
                  <c:v>733.81417083754832</c:v>
                </c:pt>
                <c:pt idx="826">
                  <c:v>734.11415210270968</c:v>
                </c:pt>
                <c:pt idx="827">
                  <c:v>734.43984604774198</c:v>
                </c:pt>
                <c:pt idx="828">
                  <c:v>734.74839820619366</c:v>
                </c:pt>
                <c:pt idx="829">
                  <c:v>735.02266679148363</c:v>
                </c:pt>
                <c:pt idx="830">
                  <c:v>735.28836448348386</c:v>
                </c:pt>
                <c:pt idx="831">
                  <c:v>735.57120396206449</c:v>
                </c:pt>
                <c:pt idx="832">
                  <c:v>735.85404344064511</c:v>
                </c:pt>
                <c:pt idx="833">
                  <c:v>736.13688291922585</c:v>
                </c:pt>
                <c:pt idx="834">
                  <c:v>736.42829329109679</c:v>
                </c:pt>
                <c:pt idx="835">
                  <c:v>736.71113276967731</c:v>
                </c:pt>
                <c:pt idx="836">
                  <c:v>736.98540135496762</c:v>
                </c:pt>
                <c:pt idx="837">
                  <c:v>737.26824083354825</c:v>
                </c:pt>
                <c:pt idx="838">
                  <c:v>737.55108031212899</c:v>
                </c:pt>
                <c:pt idx="839">
                  <c:v>737.8339197907095</c:v>
                </c:pt>
                <c:pt idx="840">
                  <c:v>738.10818837600004</c:v>
                </c:pt>
                <c:pt idx="841">
                  <c:v>738.39102785458044</c:v>
                </c:pt>
                <c:pt idx="842">
                  <c:v>738.6738673331613</c:v>
                </c:pt>
                <c:pt idx="843">
                  <c:v>738.9481359184515</c:v>
                </c:pt>
                <c:pt idx="844">
                  <c:v>739.23097539703213</c:v>
                </c:pt>
                <c:pt idx="845">
                  <c:v>739.50524398232255</c:v>
                </c:pt>
                <c:pt idx="846">
                  <c:v>739.78808346090318</c:v>
                </c:pt>
                <c:pt idx="847">
                  <c:v>740.0623520461935</c:v>
                </c:pt>
                <c:pt idx="848">
                  <c:v>740.33662063148392</c:v>
                </c:pt>
                <c:pt idx="849">
                  <c:v>740.61946011006444</c:v>
                </c:pt>
                <c:pt idx="850">
                  <c:v>740.89372869535475</c:v>
                </c:pt>
                <c:pt idx="851">
                  <c:v>741.16799728064507</c:v>
                </c:pt>
                <c:pt idx="852">
                  <c:v>741.44226586593538</c:v>
                </c:pt>
                <c:pt idx="853">
                  <c:v>741.71653445122581</c:v>
                </c:pt>
                <c:pt idx="854">
                  <c:v>741.99080303651601</c:v>
                </c:pt>
                <c:pt idx="855">
                  <c:v>742.26507162180633</c:v>
                </c:pt>
                <c:pt idx="856">
                  <c:v>742.53934020709676</c:v>
                </c:pt>
                <c:pt idx="857">
                  <c:v>742.82217968567738</c:v>
                </c:pt>
                <c:pt idx="858">
                  <c:v>743.07930648438685</c:v>
                </c:pt>
                <c:pt idx="859">
                  <c:v>743.30214970993541</c:v>
                </c:pt>
                <c:pt idx="860">
                  <c:v>743.54213472206447</c:v>
                </c:pt>
                <c:pt idx="861">
                  <c:v>743.8249742006451</c:v>
                </c:pt>
                <c:pt idx="862">
                  <c:v>744.09924278593542</c:v>
                </c:pt>
                <c:pt idx="863">
                  <c:v>744.38208226451604</c:v>
                </c:pt>
                <c:pt idx="864">
                  <c:v>744.66492174309678</c:v>
                </c:pt>
                <c:pt idx="865">
                  <c:v>744.93919032838721</c:v>
                </c:pt>
                <c:pt idx="866">
                  <c:v>745.22202980696761</c:v>
                </c:pt>
                <c:pt idx="867">
                  <c:v>745.49629839225815</c:v>
                </c:pt>
                <c:pt idx="868">
                  <c:v>745.77913787083867</c:v>
                </c:pt>
                <c:pt idx="869">
                  <c:v>746.0534064561291</c:v>
                </c:pt>
                <c:pt idx="870">
                  <c:v>746.33624593470961</c:v>
                </c:pt>
                <c:pt idx="871">
                  <c:v>746.61051451999992</c:v>
                </c:pt>
                <c:pt idx="872">
                  <c:v>746.88478310529013</c:v>
                </c:pt>
                <c:pt idx="873">
                  <c:v>747.15905169058067</c:v>
                </c:pt>
                <c:pt idx="874">
                  <c:v>747.43332027587098</c:v>
                </c:pt>
                <c:pt idx="875">
                  <c:v>747.70758886116118</c:v>
                </c:pt>
                <c:pt idx="876">
                  <c:v>747.9818574464515</c:v>
                </c:pt>
                <c:pt idx="877">
                  <c:v>748.25612603174204</c:v>
                </c:pt>
                <c:pt idx="878">
                  <c:v>748.53039461703224</c:v>
                </c:pt>
                <c:pt idx="879">
                  <c:v>748.84751766877412</c:v>
                </c:pt>
                <c:pt idx="880">
                  <c:v>749.17321161380642</c:v>
                </c:pt>
                <c:pt idx="881">
                  <c:v>749.47319287896767</c:v>
                </c:pt>
                <c:pt idx="882">
                  <c:v>749.75603235754841</c:v>
                </c:pt>
                <c:pt idx="883">
                  <c:v>750.03887183612903</c:v>
                </c:pt>
                <c:pt idx="884">
                  <c:v>750.31314042141935</c:v>
                </c:pt>
                <c:pt idx="885">
                  <c:v>750.59597989999997</c:v>
                </c:pt>
                <c:pt idx="886">
                  <c:v>750.87024848529029</c:v>
                </c:pt>
                <c:pt idx="887">
                  <c:v>751.1530879638708</c:v>
                </c:pt>
                <c:pt idx="888">
                  <c:v>751.42735654916123</c:v>
                </c:pt>
                <c:pt idx="889">
                  <c:v>751.70162513445155</c:v>
                </c:pt>
                <c:pt idx="890">
                  <c:v>751.98446461303206</c:v>
                </c:pt>
                <c:pt idx="891">
                  <c:v>752.25873319832249</c:v>
                </c:pt>
                <c:pt idx="892">
                  <c:v>752.53300178361292</c:v>
                </c:pt>
                <c:pt idx="893">
                  <c:v>752.80727036890312</c:v>
                </c:pt>
                <c:pt idx="894">
                  <c:v>753.08153895419343</c:v>
                </c:pt>
                <c:pt idx="895">
                  <c:v>753.35580753948386</c:v>
                </c:pt>
                <c:pt idx="896">
                  <c:v>753.63007612477429</c:v>
                </c:pt>
                <c:pt idx="897">
                  <c:v>753.90434471006438</c:v>
                </c:pt>
                <c:pt idx="898">
                  <c:v>754.1700424020645</c:v>
                </c:pt>
                <c:pt idx="899">
                  <c:v>754.44431098735481</c:v>
                </c:pt>
                <c:pt idx="900">
                  <c:v>754.75286314580637</c:v>
                </c:pt>
                <c:pt idx="901">
                  <c:v>755.07855709083867</c:v>
                </c:pt>
                <c:pt idx="902">
                  <c:v>755.37853835599992</c:v>
                </c:pt>
                <c:pt idx="903">
                  <c:v>755.66137783458055</c:v>
                </c:pt>
                <c:pt idx="904">
                  <c:v>755.92707552658055</c:v>
                </c:pt>
                <c:pt idx="905">
                  <c:v>756.20134411187098</c:v>
                </c:pt>
                <c:pt idx="906">
                  <c:v>756.46704180387098</c:v>
                </c:pt>
                <c:pt idx="907">
                  <c:v>756.73273949587099</c:v>
                </c:pt>
                <c:pt idx="908">
                  <c:v>756.9984371878711</c:v>
                </c:pt>
                <c:pt idx="909">
                  <c:v>757.26413487987088</c:v>
                </c:pt>
                <c:pt idx="910">
                  <c:v>757.5384034651612</c:v>
                </c:pt>
                <c:pt idx="911">
                  <c:v>757.8041011571612</c:v>
                </c:pt>
                <c:pt idx="912">
                  <c:v>758.06122795587078</c:v>
                </c:pt>
                <c:pt idx="913">
                  <c:v>758.32692564787089</c:v>
                </c:pt>
                <c:pt idx="914">
                  <c:v>758.59262333987078</c:v>
                </c:pt>
                <c:pt idx="915">
                  <c:v>758.8583210318709</c:v>
                </c:pt>
                <c:pt idx="916">
                  <c:v>759.12401872387079</c:v>
                </c:pt>
                <c:pt idx="917">
                  <c:v>759.38114552258037</c:v>
                </c:pt>
                <c:pt idx="918">
                  <c:v>759.6468432145806</c:v>
                </c:pt>
                <c:pt idx="919">
                  <c:v>759.91254090658072</c:v>
                </c:pt>
                <c:pt idx="920">
                  <c:v>760.16966770529029</c:v>
                </c:pt>
                <c:pt idx="921">
                  <c:v>760.42679450399987</c:v>
                </c:pt>
                <c:pt idx="922">
                  <c:v>760.69249219599999</c:v>
                </c:pt>
                <c:pt idx="923">
                  <c:v>760.94961899470957</c:v>
                </c:pt>
                <c:pt idx="924">
                  <c:v>761.21531668670957</c:v>
                </c:pt>
                <c:pt idx="925">
                  <c:v>761.47244348541926</c:v>
                </c:pt>
                <c:pt idx="926">
                  <c:v>761.72957028412884</c:v>
                </c:pt>
                <c:pt idx="927">
                  <c:v>761.98669708283865</c:v>
                </c:pt>
                <c:pt idx="928">
                  <c:v>762.25239477483876</c:v>
                </c:pt>
                <c:pt idx="929">
                  <c:v>762.50952157354834</c:v>
                </c:pt>
                <c:pt idx="930">
                  <c:v>762.76664837225803</c:v>
                </c:pt>
                <c:pt idx="931">
                  <c:v>763.02377517096784</c:v>
                </c:pt>
                <c:pt idx="932">
                  <c:v>763.28090196967742</c:v>
                </c:pt>
                <c:pt idx="933">
                  <c:v>763.53802876838699</c:v>
                </c:pt>
                <c:pt idx="934">
                  <c:v>763.78658467380637</c:v>
                </c:pt>
                <c:pt idx="935">
                  <c:v>764.04371147251607</c:v>
                </c:pt>
                <c:pt idx="936">
                  <c:v>764.34369273767743</c:v>
                </c:pt>
                <c:pt idx="937">
                  <c:v>764.64367400283857</c:v>
                </c:pt>
                <c:pt idx="938">
                  <c:v>764.91794258812899</c:v>
                </c:pt>
                <c:pt idx="939">
                  <c:v>765.16649849354849</c:v>
                </c:pt>
                <c:pt idx="940">
                  <c:v>765.41505439896764</c:v>
                </c:pt>
                <c:pt idx="941">
                  <c:v>765.66361030438702</c:v>
                </c:pt>
                <c:pt idx="942">
                  <c:v>765.9121662098064</c:v>
                </c:pt>
                <c:pt idx="943">
                  <c:v>766.16929300851598</c:v>
                </c:pt>
                <c:pt idx="944">
                  <c:v>766.41784891393536</c:v>
                </c:pt>
                <c:pt idx="945">
                  <c:v>766.66640481935474</c:v>
                </c:pt>
                <c:pt idx="946">
                  <c:v>766.91496072477423</c:v>
                </c:pt>
                <c:pt idx="947">
                  <c:v>767.1549457369033</c:v>
                </c:pt>
                <c:pt idx="948">
                  <c:v>767.40350164232245</c:v>
                </c:pt>
                <c:pt idx="949">
                  <c:v>767.65205754774183</c:v>
                </c:pt>
                <c:pt idx="950">
                  <c:v>767.90061345316121</c:v>
                </c:pt>
                <c:pt idx="951">
                  <c:v>768.1405984652904</c:v>
                </c:pt>
                <c:pt idx="952">
                  <c:v>768.40629615729029</c:v>
                </c:pt>
                <c:pt idx="953">
                  <c:v>768.69770652916111</c:v>
                </c:pt>
                <c:pt idx="954">
                  <c:v>768.99768779432247</c:v>
                </c:pt>
                <c:pt idx="955">
                  <c:v>769.24624369974185</c:v>
                </c:pt>
                <c:pt idx="956">
                  <c:v>769.49479960516135</c:v>
                </c:pt>
                <c:pt idx="957">
                  <c:v>769.7347846172903</c:v>
                </c:pt>
                <c:pt idx="958">
                  <c:v>769.97476962941937</c:v>
                </c:pt>
                <c:pt idx="959">
                  <c:v>770.22332553483852</c:v>
                </c:pt>
                <c:pt idx="960">
                  <c:v>770.45473965367751</c:v>
                </c:pt>
                <c:pt idx="961">
                  <c:v>770.67758287922584</c:v>
                </c:pt>
                <c:pt idx="962">
                  <c:v>770.90899699806437</c:v>
                </c:pt>
                <c:pt idx="963">
                  <c:v>771.14041111690312</c:v>
                </c:pt>
                <c:pt idx="964">
                  <c:v>771.37182523574188</c:v>
                </c:pt>
                <c:pt idx="965">
                  <c:v>771.59466846129021</c:v>
                </c:pt>
                <c:pt idx="966">
                  <c:v>771.82608258012908</c:v>
                </c:pt>
                <c:pt idx="967">
                  <c:v>772.01464223251594</c:v>
                </c:pt>
                <c:pt idx="968">
                  <c:v>772.19463099161283</c:v>
                </c:pt>
                <c:pt idx="969">
                  <c:v>772.39176153729022</c:v>
                </c:pt>
                <c:pt idx="970">
                  <c:v>772.61460476283878</c:v>
                </c:pt>
                <c:pt idx="971">
                  <c:v>772.83744798838711</c:v>
                </c:pt>
                <c:pt idx="972">
                  <c:v>773.06886210722575</c:v>
                </c:pt>
                <c:pt idx="973">
                  <c:v>773.29170533277409</c:v>
                </c:pt>
                <c:pt idx="974">
                  <c:v>773.51454855832253</c:v>
                </c:pt>
                <c:pt idx="975">
                  <c:v>773.73739178387109</c:v>
                </c:pt>
                <c:pt idx="976">
                  <c:v>773.96880590270973</c:v>
                </c:pt>
                <c:pt idx="977">
                  <c:v>774.19164912825806</c:v>
                </c:pt>
                <c:pt idx="978">
                  <c:v>774.41449235380639</c:v>
                </c:pt>
                <c:pt idx="979">
                  <c:v>774.63733557935473</c:v>
                </c:pt>
                <c:pt idx="980">
                  <c:v>774.86017880490317</c:v>
                </c:pt>
                <c:pt idx="981">
                  <c:v>775.0830220304515</c:v>
                </c:pt>
                <c:pt idx="982">
                  <c:v>775.30586525599995</c:v>
                </c:pt>
                <c:pt idx="983">
                  <c:v>775.52870848154828</c:v>
                </c:pt>
                <c:pt idx="984">
                  <c:v>775.75155170709684</c:v>
                </c:pt>
                <c:pt idx="985">
                  <c:v>775.97439493264505</c:v>
                </c:pt>
                <c:pt idx="986">
                  <c:v>776.1972381581935</c:v>
                </c:pt>
                <c:pt idx="987">
                  <c:v>776.42008138374172</c:v>
                </c:pt>
                <c:pt idx="988">
                  <c:v>776.64292460929028</c:v>
                </c:pt>
                <c:pt idx="989">
                  <c:v>776.86576783483872</c:v>
                </c:pt>
                <c:pt idx="990">
                  <c:v>777.08861106038694</c:v>
                </c:pt>
                <c:pt idx="991">
                  <c:v>777.31145428593538</c:v>
                </c:pt>
                <c:pt idx="992">
                  <c:v>777.53429751148383</c:v>
                </c:pt>
                <c:pt idx="993">
                  <c:v>777.75714073703227</c:v>
                </c:pt>
                <c:pt idx="994">
                  <c:v>777.97998396258049</c:v>
                </c:pt>
                <c:pt idx="995">
                  <c:v>778.19425629483862</c:v>
                </c:pt>
                <c:pt idx="996">
                  <c:v>778.43424130696758</c:v>
                </c:pt>
                <c:pt idx="997">
                  <c:v>778.70850989225801</c:v>
                </c:pt>
                <c:pt idx="998">
                  <c:v>778.96563669096759</c:v>
                </c:pt>
                <c:pt idx="999">
                  <c:v>779.19705080980634</c:v>
                </c:pt>
                <c:pt idx="1000">
                  <c:v>779.41132314206448</c:v>
                </c:pt>
                <c:pt idx="1001">
                  <c:v>779.63416636761281</c:v>
                </c:pt>
                <c:pt idx="1002">
                  <c:v>779.84843869987094</c:v>
                </c:pt>
                <c:pt idx="1003">
                  <c:v>780.0798528187097</c:v>
                </c:pt>
                <c:pt idx="1004">
                  <c:v>780.33697961741927</c:v>
                </c:pt>
                <c:pt idx="1005">
                  <c:v>780.60267730941928</c:v>
                </c:pt>
                <c:pt idx="1006">
                  <c:v>780.86837500141928</c:v>
                </c:pt>
                <c:pt idx="1007">
                  <c:v>781.1340726934194</c:v>
                </c:pt>
                <c:pt idx="1008">
                  <c:v>781.39119949212898</c:v>
                </c:pt>
                <c:pt idx="1009">
                  <c:v>781.605471824387</c:v>
                </c:pt>
                <c:pt idx="1010">
                  <c:v>781.81974415664513</c:v>
                </c:pt>
                <c:pt idx="1011">
                  <c:v>782.0597291687742</c:v>
                </c:pt>
                <c:pt idx="1012">
                  <c:v>782.3254268607742</c:v>
                </c:pt>
                <c:pt idx="1013">
                  <c:v>782.58255365948389</c:v>
                </c:pt>
                <c:pt idx="1014">
                  <c:v>782.7968259917418</c:v>
                </c:pt>
                <c:pt idx="1015">
                  <c:v>783.01109832399993</c:v>
                </c:pt>
                <c:pt idx="1016">
                  <c:v>783.25965422941931</c:v>
                </c:pt>
                <c:pt idx="1017">
                  <c:v>783.51678102812889</c:v>
                </c:pt>
                <c:pt idx="1018">
                  <c:v>783.76533693354827</c:v>
                </c:pt>
                <c:pt idx="1019">
                  <c:v>783.9796092658064</c:v>
                </c:pt>
                <c:pt idx="1020">
                  <c:v>784.19388159806442</c:v>
                </c:pt>
                <c:pt idx="1021">
                  <c:v>784.44243750348392</c:v>
                </c:pt>
                <c:pt idx="1022">
                  <c:v>784.69956430219349</c:v>
                </c:pt>
                <c:pt idx="1023">
                  <c:v>784.94812020761276</c:v>
                </c:pt>
                <c:pt idx="1024">
                  <c:v>785.16239253987101</c:v>
                </c:pt>
                <c:pt idx="1025">
                  <c:v>785.36809397883871</c:v>
                </c:pt>
                <c:pt idx="1026">
                  <c:v>785.58236631109673</c:v>
                </c:pt>
                <c:pt idx="1027">
                  <c:v>785.78806775006444</c:v>
                </c:pt>
                <c:pt idx="1028">
                  <c:v>786.00234008232258</c:v>
                </c:pt>
                <c:pt idx="1029">
                  <c:v>786.20804152129028</c:v>
                </c:pt>
                <c:pt idx="1030">
                  <c:v>786.41374296025799</c:v>
                </c:pt>
                <c:pt idx="1031">
                  <c:v>786.62801529251624</c:v>
                </c:pt>
                <c:pt idx="1032">
                  <c:v>786.83371673148372</c:v>
                </c:pt>
                <c:pt idx="1033">
                  <c:v>787.04798906374185</c:v>
                </c:pt>
                <c:pt idx="1034">
                  <c:v>787.25369050270967</c:v>
                </c:pt>
                <c:pt idx="1035">
                  <c:v>787.4593919416775</c:v>
                </c:pt>
                <c:pt idx="1036">
                  <c:v>787.70794784709665</c:v>
                </c:pt>
                <c:pt idx="1037">
                  <c:v>787.95650375251603</c:v>
                </c:pt>
                <c:pt idx="1038">
                  <c:v>788.1964887646451</c:v>
                </c:pt>
                <c:pt idx="1039">
                  <c:v>788.41933199019343</c:v>
                </c:pt>
                <c:pt idx="1040">
                  <c:v>788.63360432245156</c:v>
                </c:pt>
                <c:pt idx="1041">
                  <c:v>788.85644754800001</c:v>
                </c:pt>
                <c:pt idx="1042">
                  <c:v>789.07071988025803</c:v>
                </c:pt>
                <c:pt idx="1043">
                  <c:v>789.29356310580636</c:v>
                </c:pt>
                <c:pt idx="1044">
                  <c:v>789.50783543806438</c:v>
                </c:pt>
                <c:pt idx="1045">
                  <c:v>789.73067866361293</c:v>
                </c:pt>
                <c:pt idx="1046">
                  <c:v>789.9792345690322</c:v>
                </c:pt>
                <c:pt idx="1047">
                  <c:v>790.23636136774201</c:v>
                </c:pt>
                <c:pt idx="1048">
                  <c:v>790.48491727316127</c:v>
                </c:pt>
                <c:pt idx="1049">
                  <c:v>790.7077604987096</c:v>
                </c:pt>
                <c:pt idx="1050">
                  <c:v>790.92203283096774</c:v>
                </c:pt>
                <c:pt idx="1051">
                  <c:v>791.17058873638712</c:v>
                </c:pt>
                <c:pt idx="1052">
                  <c:v>791.4277155350967</c:v>
                </c:pt>
                <c:pt idx="1053">
                  <c:v>791.6848423338065</c:v>
                </c:pt>
                <c:pt idx="1054">
                  <c:v>791.94196913251608</c:v>
                </c:pt>
                <c:pt idx="1055">
                  <c:v>792.2076668245162</c:v>
                </c:pt>
                <c:pt idx="1056">
                  <c:v>792.46479362322566</c:v>
                </c:pt>
                <c:pt idx="1057">
                  <c:v>792.72192042193535</c:v>
                </c:pt>
                <c:pt idx="1058">
                  <c:v>792.96190543406442</c:v>
                </c:pt>
                <c:pt idx="1059">
                  <c:v>793.18474865961286</c:v>
                </c:pt>
                <c:pt idx="1060">
                  <c:v>793.399020991871</c:v>
                </c:pt>
                <c:pt idx="1061">
                  <c:v>793.63900600399995</c:v>
                </c:pt>
                <c:pt idx="1062">
                  <c:v>793.88756190941945</c:v>
                </c:pt>
                <c:pt idx="1063">
                  <c:v>794.13611781483871</c:v>
                </c:pt>
                <c:pt idx="1064">
                  <c:v>794.35896104038704</c:v>
                </c:pt>
                <c:pt idx="1065">
                  <c:v>794.58180426593538</c:v>
                </c:pt>
                <c:pt idx="1066">
                  <c:v>794.81321838477402</c:v>
                </c:pt>
                <c:pt idx="1067">
                  <c:v>795.0532033969032</c:v>
                </c:pt>
                <c:pt idx="1068">
                  <c:v>795.28461751574196</c:v>
                </c:pt>
                <c:pt idx="1069">
                  <c:v>795.5246025278708</c:v>
                </c:pt>
                <c:pt idx="1070">
                  <c:v>795.75601664670955</c:v>
                </c:pt>
                <c:pt idx="1071">
                  <c:v>795.9874307655482</c:v>
                </c:pt>
                <c:pt idx="1072">
                  <c:v>796.22741577767738</c:v>
                </c:pt>
                <c:pt idx="1073">
                  <c:v>796.46740078980645</c:v>
                </c:pt>
                <c:pt idx="1074">
                  <c:v>796.73309848180645</c:v>
                </c:pt>
                <c:pt idx="1075">
                  <c:v>797.00736706709665</c:v>
                </c:pt>
                <c:pt idx="1076">
                  <c:v>797.26449386580634</c:v>
                </c:pt>
                <c:pt idx="1077">
                  <c:v>797.50447887793541</c:v>
                </c:pt>
                <c:pt idx="1078">
                  <c:v>797.73589299677417</c:v>
                </c:pt>
                <c:pt idx="1079">
                  <c:v>797.96730711561293</c:v>
                </c:pt>
                <c:pt idx="1080">
                  <c:v>798.19872123445157</c:v>
                </c:pt>
                <c:pt idx="1081">
                  <c:v>798.43013535329032</c:v>
                </c:pt>
                <c:pt idx="1082">
                  <c:v>798.65297857883866</c:v>
                </c:pt>
                <c:pt idx="1083">
                  <c:v>798.8843926976773</c:v>
                </c:pt>
                <c:pt idx="1084">
                  <c:v>799.11580681651617</c:v>
                </c:pt>
                <c:pt idx="1085">
                  <c:v>799.34722093535481</c:v>
                </c:pt>
                <c:pt idx="1086">
                  <c:v>799.57006416090314</c:v>
                </c:pt>
                <c:pt idx="1087">
                  <c:v>799.8014782797419</c:v>
                </c:pt>
                <c:pt idx="1088">
                  <c:v>800.03289239858054</c:v>
                </c:pt>
                <c:pt idx="1089">
                  <c:v>800.28144830400004</c:v>
                </c:pt>
                <c:pt idx="1090">
                  <c:v>800.55571688929024</c:v>
                </c:pt>
                <c:pt idx="1091">
                  <c:v>800.82141458129024</c:v>
                </c:pt>
                <c:pt idx="1092">
                  <c:v>801.11282495316118</c:v>
                </c:pt>
                <c:pt idx="1093">
                  <c:v>801.41280621832266</c:v>
                </c:pt>
                <c:pt idx="1094">
                  <c:v>801.68707480361286</c:v>
                </c:pt>
                <c:pt idx="1095">
                  <c:v>801.94420160232255</c:v>
                </c:pt>
                <c:pt idx="1096">
                  <c:v>802.20132840103224</c:v>
                </c:pt>
                <c:pt idx="1097">
                  <c:v>802.49273877290318</c:v>
                </c:pt>
                <c:pt idx="1098">
                  <c:v>802.78414914477401</c:v>
                </c:pt>
                <c:pt idx="1099">
                  <c:v>803.07555951664494</c:v>
                </c:pt>
                <c:pt idx="1100">
                  <c:v>803.37554078180642</c:v>
                </c:pt>
                <c:pt idx="1101">
                  <c:v>803.67552204696779</c:v>
                </c:pt>
                <c:pt idx="1102">
                  <c:v>803.93264884567736</c:v>
                </c:pt>
                <c:pt idx="1103">
                  <c:v>804.18977564438717</c:v>
                </c:pt>
                <c:pt idx="1104">
                  <c:v>804.44690244309675</c:v>
                </c:pt>
                <c:pt idx="1105">
                  <c:v>804.73831281496768</c:v>
                </c:pt>
                <c:pt idx="1106">
                  <c:v>805.02972318683874</c:v>
                </c:pt>
                <c:pt idx="1107">
                  <c:v>805.32113355870956</c:v>
                </c:pt>
                <c:pt idx="1108">
                  <c:v>805.6125439305805</c:v>
                </c:pt>
                <c:pt idx="1109">
                  <c:v>805.90395430245167</c:v>
                </c:pt>
                <c:pt idx="1110">
                  <c:v>806.19536467432249</c:v>
                </c:pt>
                <c:pt idx="1111">
                  <c:v>806.48677504619343</c:v>
                </c:pt>
                <c:pt idx="1112">
                  <c:v>806.75247273819343</c:v>
                </c:pt>
                <c:pt idx="1113">
                  <c:v>807.00959953690312</c:v>
                </c:pt>
                <c:pt idx="1114">
                  <c:v>807.24958454903219</c:v>
                </c:pt>
                <c:pt idx="1115">
                  <c:v>807.53242402761282</c:v>
                </c:pt>
                <c:pt idx="1116">
                  <c:v>807.82383439948376</c:v>
                </c:pt>
                <c:pt idx="1117">
                  <c:v>808.09810298477419</c:v>
                </c:pt>
                <c:pt idx="1118">
                  <c:v>808.34665889019345</c:v>
                </c:pt>
                <c:pt idx="1119">
                  <c:v>808.62092747548377</c:v>
                </c:pt>
                <c:pt idx="1120">
                  <c:v>808.92947963393544</c:v>
                </c:pt>
                <c:pt idx="1121">
                  <c:v>809.24660268567754</c:v>
                </c:pt>
                <c:pt idx="1122">
                  <c:v>809.5637257374193</c:v>
                </c:pt>
                <c:pt idx="1123">
                  <c:v>809.85513610929024</c:v>
                </c:pt>
                <c:pt idx="1124">
                  <c:v>810.12940469458056</c:v>
                </c:pt>
                <c:pt idx="1125">
                  <c:v>810.43795685303223</c:v>
                </c:pt>
                <c:pt idx="1126">
                  <c:v>810.75507990477411</c:v>
                </c:pt>
                <c:pt idx="1127">
                  <c:v>811.0636320632259</c:v>
                </c:pt>
                <c:pt idx="1128">
                  <c:v>811.35504243509661</c:v>
                </c:pt>
                <c:pt idx="1129">
                  <c:v>811.63788191367735</c:v>
                </c:pt>
                <c:pt idx="1130">
                  <c:v>811.92929228554829</c:v>
                </c:pt>
                <c:pt idx="1131">
                  <c:v>812.24641533729039</c:v>
                </c:pt>
                <c:pt idx="1132">
                  <c:v>812.56353838903226</c:v>
                </c:pt>
                <c:pt idx="1133">
                  <c:v>812.85494876090308</c:v>
                </c:pt>
                <c:pt idx="1134">
                  <c:v>813.13778823948383</c:v>
                </c:pt>
                <c:pt idx="1135">
                  <c:v>813.41205682477414</c:v>
                </c:pt>
                <c:pt idx="1136">
                  <c:v>813.68632541006446</c:v>
                </c:pt>
                <c:pt idx="1137">
                  <c:v>813.96059399535488</c:v>
                </c:pt>
                <c:pt idx="1138">
                  <c:v>814.23486258064509</c:v>
                </c:pt>
                <c:pt idx="1139">
                  <c:v>814.5091311659354</c:v>
                </c:pt>
                <c:pt idx="1140">
                  <c:v>814.78339975122572</c:v>
                </c:pt>
                <c:pt idx="1141">
                  <c:v>815.05766833651603</c:v>
                </c:pt>
                <c:pt idx="1142">
                  <c:v>815.33193692180646</c:v>
                </c:pt>
                <c:pt idx="1143">
                  <c:v>815.60620550709677</c:v>
                </c:pt>
                <c:pt idx="1144">
                  <c:v>815.88047409238698</c:v>
                </c:pt>
                <c:pt idx="1145">
                  <c:v>816.1547426776774</c:v>
                </c:pt>
                <c:pt idx="1146">
                  <c:v>816.45472394283877</c:v>
                </c:pt>
                <c:pt idx="1147">
                  <c:v>816.79755967445169</c:v>
                </c:pt>
                <c:pt idx="1148">
                  <c:v>817.14896629935492</c:v>
                </c:pt>
                <c:pt idx="1149">
                  <c:v>817.47466024438711</c:v>
                </c:pt>
                <c:pt idx="1150">
                  <c:v>817.7917832961291</c:v>
                </c:pt>
                <c:pt idx="1151">
                  <c:v>818.10890634787086</c:v>
                </c:pt>
                <c:pt idx="1152">
                  <c:v>818.4603129727742</c:v>
                </c:pt>
                <c:pt idx="1153">
                  <c:v>818.81171959767744</c:v>
                </c:pt>
                <c:pt idx="1154">
                  <c:v>819.13741354270962</c:v>
                </c:pt>
                <c:pt idx="1155">
                  <c:v>819.45453659445161</c:v>
                </c:pt>
                <c:pt idx="1156">
                  <c:v>819.76308875290317</c:v>
                </c:pt>
                <c:pt idx="1157">
                  <c:v>820.07164091135473</c:v>
                </c:pt>
                <c:pt idx="1158">
                  <c:v>820.38019306980641</c:v>
                </c:pt>
                <c:pt idx="1159">
                  <c:v>820.6973161215484</c:v>
                </c:pt>
                <c:pt idx="1160">
                  <c:v>821.04872274645163</c:v>
                </c:pt>
                <c:pt idx="1161">
                  <c:v>821.39155847806433</c:v>
                </c:pt>
                <c:pt idx="1162">
                  <c:v>821.71725242309685</c:v>
                </c:pt>
                <c:pt idx="1163">
                  <c:v>822.02580458154841</c:v>
                </c:pt>
                <c:pt idx="1164">
                  <c:v>822.33435673999998</c:v>
                </c:pt>
                <c:pt idx="1165">
                  <c:v>822.67719247161278</c:v>
                </c:pt>
                <c:pt idx="1166">
                  <c:v>823.02002820322582</c:v>
                </c:pt>
                <c:pt idx="1167">
                  <c:v>823.36286393483874</c:v>
                </c:pt>
                <c:pt idx="1168">
                  <c:v>823.70569966645155</c:v>
                </c:pt>
                <c:pt idx="1169">
                  <c:v>824.0571062913549</c:v>
                </c:pt>
                <c:pt idx="1170">
                  <c:v>824.39994202296771</c:v>
                </c:pt>
                <c:pt idx="1171">
                  <c:v>824.74277775458063</c:v>
                </c:pt>
                <c:pt idx="1172">
                  <c:v>825.08561348619355</c:v>
                </c:pt>
                <c:pt idx="1173">
                  <c:v>825.42844921780636</c:v>
                </c:pt>
                <c:pt idx="1174">
                  <c:v>825.7712849494194</c:v>
                </c:pt>
                <c:pt idx="1175">
                  <c:v>826.14840425419345</c:v>
                </c:pt>
                <c:pt idx="1176">
                  <c:v>826.52552355896773</c:v>
                </c:pt>
                <c:pt idx="1177">
                  <c:v>826.90264286374179</c:v>
                </c:pt>
                <c:pt idx="1178">
                  <c:v>827.27976216851619</c:v>
                </c:pt>
                <c:pt idx="1179">
                  <c:v>827.65688147329024</c:v>
                </c:pt>
                <c:pt idx="1180">
                  <c:v>828.03400077806452</c:v>
                </c:pt>
                <c:pt idx="1181">
                  <c:v>828.41112008283858</c:v>
                </c:pt>
                <c:pt idx="1182">
                  <c:v>828.78823938761263</c:v>
                </c:pt>
                <c:pt idx="1183">
                  <c:v>829.15678779909683</c:v>
                </c:pt>
                <c:pt idx="1184">
                  <c:v>829.53390710387077</c:v>
                </c:pt>
                <c:pt idx="1185">
                  <c:v>829.91102640864506</c:v>
                </c:pt>
                <c:pt idx="1186">
                  <c:v>830.25386214025809</c:v>
                </c:pt>
                <c:pt idx="1187">
                  <c:v>830.58812697858059</c:v>
                </c:pt>
                <c:pt idx="1188">
                  <c:v>830.93096271019351</c:v>
                </c:pt>
                <c:pt idx="1189">
                  <c:v>831.29094022838694</c:v>
                </c:pt>
                <c:pt idx="1190">
                  <c:v>831.66805953316134</c:v>
                </c:pt>
                <c:pt idx="1191">
                  <c:v>832.03660794464508</c:v>
                </c:pt>
                <c:pt idx="1192">
                  <c:v>832.40515635612894</c:v>
                </c:pt>
                <c:pt idx="1193">
                  <c:v>832.7737047676128</c:v>
                </c:pt>
                <c:pt idx="1194">
                  <c:v>833.14225317909666</c:v>
                </c:pt>
                <c:pt idx="1195">
                  <c:v>833.5108015905804</c:v>
                </c:pt>
                <c:pt idx="1196">
                  <c:v>833.8793500020646</c:v>
                </c:pt>
                <c:pt idx="1197">
                  <c:v>834.21361484038698</c:v>
                </c:pt>
                <c:pt idx="1198">
                  <c:v>834.54787967870971</c:v>
                </c:pt>
                <c:pt idx="1199">
                  <c:v>834.87357362374178</c:v>
                </c:pt>
                <c:pt idx="1200">
                  <c:v>835.20783846206461</c:v>
                </c:pt>
                <c:pt idx="1201">
                  <c:v>835.53353240709669</c:v>
                </c:pt>
                <c:pt idx="1202">
                  <c:v>835.87636813870972</c:v>
                </c:pt>
                <c:pt idx="1203">
                  <c:v>836.26205833677409</c:v>
                </c:pt>
                <c:pt idx="1204">
                  <c:v>836.65631942812888</c:v>
                </c:pt>
                <c:pt idx="1205">
                  <c:v>837.03343873290316</c:v>
                </c:pt>
                <c:pt idx="1206">
                  <c:v>837.40198714438714</c:v>
                </c:pt>
                <c:pt idx="1207">
                  <c:v>837.77053555587088</c:v>
                </c:pt>
                <c:pt idx="1208">
                  <c:v>838.1647966472259</c:v>
                </c:pt>
                <c:pt idx="1209">
                  <c:v>838.56762863187089</c:v>
                </c:pt>
                <c:pt idx="1210">
                  <c:v>838.97046061651599</c:v>
                </c:pt>
                <c:pt idx="1211">
                  <c:v>839.3647217078709</c:v>
                </c:pt>
                <c:pt idx="1212">
                  <c:v>839.75898279922558</c:v>
                </c:pt>
                <c:pt idx="1213">
                  <c:v>840.14467299729017</c:v>
                </c:pt>
                <c:pt idx="1214">
                  <c:v>840.50465051548383</c:v>
                </c:pt>
                <c:pt idx="1215">
                  <c:v>840.86462803367726</c:v>
                </c:pt>
                <c:pt idx="1216">
                  <c:v>841.25031823174197</c:v>
                </c:pt>
                <c:pt idx="1217">
                  <c:v>841.64457932309665</c:v>
                </c:pt>
                <c:pt idx="1218">
                  <c:v>842.03884041445144</c:v>
                </c:pt>
                <c:pt idx="1219">
                  <c:v>842.43310150580646</c:v>
                </c:pt>
                <c:pt idx="1220">
                  <c:v>842.82736259716114</c:v>
                </c:pt>
                <c:pt idx="1221">
                  <c:v>843.22162368851616</c:v>
                </c:pt>
                <c:pt idx="1222">
                  <c:v>843.61588477987095</c:v>
                </c:pt>
                <c:pt idx="1223">
                  <c:v>844.01014587122563</c:v>
                </c:pt>
                <c:pt idx="1224">
                  <c:v>844.40440696258054</c:v>
                </c:pt>
                <c:pt idx="1225">
                  <c:v>844.79866805393544</c:v>
                </c:pt>
                <c:pt idx="1226">
                  <c:v>845.18435825199981</c:v>
                </c:pt>
                <c:pt idx="1227">
                  <c:v>845.5786193433546</c:v>
                </c:pt>
                <c:pt idx="1228">
                  <c:v>845.96430954141931</c:v>
                </c:pt>
                <c:pt idx="1229">
                  <c:v>846.34999973948391</c:v>
                </c:pt>
                <c:pt idx="1230">
                  <c:v>846.70140636438703</c:v>
                </c:pt>
                <c:pt idx="1231">
                  <c:v>847.06138388258046</c:v>
                </c:pt>
                <c:pt idx="1232">
                  <c:v>847.42993229406443</c:v>
                </c:pt>
                <c:pt idx="1233">
                  <c:v>847.84133517199996</c:v>
                </c:pt>
                <c:pt idx="1234">
                  <c:v>848.24416715664506</c:v>
                </c:pt>
                <c:pt idx="1235">
                  <c:v>848.62985735470966</c:v>
                </c:pt>
                <c:pt idx="1236">
                  <c:v>848.99840576619351</c:v>
                </c:pt>
                <c:pt idx="1237">
                  <c:v>849.36695417767737</c:v>
                </c:pt>
                <c:pt idx="1238">
                  <c:v>849.76978616232248</c:v>
                </c:pt>
                <c:pt idx="1239">
                  <c:v>850.17261814696769</c:v>
                </c:pt>
                <c:pt idx="1240">
                  <c:v>850.5754501316128</c:v>
                </c:pt>
                <c:pt idx="1241">
                  <c:v>850.94399854309677</c:v>
                </c:pt>
                <c:pt idx="1242">
                  <c:v>851.31254695458051</c:v>
                </c:pt>
                <c:pt idx="1243">
                  <c:v>851.68966625935479</c:v>
                </c:pt>
                <c:pt idx="1244">
                  <c:v>852.09249824399978</c:v>
                </c:pt>
                <c:pt idx="1245">
                  <c:v>852.49533022864512</c:v>
                </c:pt>
                <c:pt idx="1246">
                  <c:v>852.88959132000002</c:v>
                </c:pt>
                <c:pt idx="1247">
                  <c:v>853.29242330464513</c:v>
                </c:pt>
                <c:pt idx="1248">
                  <c:v>853.68668439600003</c:v>
                </c:pt>
                <c:pt idx="1249">
                  <c:v>854.08951638064502</c:v>
                </c:pt>
                <c:pt idx="1250">
                  <c:v>854.49234836529013</c:v>
                </c:pt>
                <c:pt idx="1251">
                  <c:v>854.88660945664503</c:v>
                </c:pt>
                <c:pt idx="1252">
                  <c:v>855.24658697483869</c:v>
                </c:pt>
                <c:pt idx="1253">
                  <c:v>855.61513538632244</c:v>
                </c:pt>
                <c:pt idx="1254">
                  <c:v>855.9751129045161</c:v>
                </c:pt>
                <c:pt idx="1255">
                  <c:v>856.33509042270953</c:v>
                </c:pt>
                <c:pt idx="1256">
                  <c:v>856.69506794090307</c:v>
                </c:pt>
                <c:pt idx="1257">
                  <c:v>857.07218724567736</c:v>
                </c:pt>
                <c:pt idx="1258">
                  <c:v>857.46644833703226</c:v>
                </c:pt>
                <c:pt idx="1259">
                  <c:v>857.86070942838705</c:v>
                </c:pt>
                <c:pt idx="1260">
                  <c:v>858.25497051974173</c:v>
                </c:pt>
                <c:pt idx="1261">
                  <c:v>858.64923161109675</c:v>
                </c:pt>
                <c:pt idx="1262">
                  <c:v>859.05206359574197</c:v>
                </c:pt>
                <c:pt idx="1263">
                  <c:v>859.45489558038719</c:v>
                </c:pt>
                <c:pt idx="1264">
                  <c:v>859.86629845832249</c:v>
                </c:pt>
                <c:pt idx="1265">
                  <c:v>860.27770133625802</c:v>
                </c:pt>
                <c:pt idx="1266">
                  <c:v>860.68053332090312</c:v>
                </c:pt>
                <c:pt idx="1267">
                  <c:v>861.08336530554834</c:v>
                </c:pt>
                <c:pt idx="1268">
                  <c:v>861.48619729019345</c:v>
                </c:pt>
                <c:pt idx="1269">
                  <c:v>861.88902927483866</c:v>
                </c:pt>
                <c:pt idx="1270">
                  <c:v>862.29186125948377</c:v>
                </c:pt>
                <c:pt idx="1271">
                  <c:v>862.69469324412887</c:v>
                </c:pt>
                <c:pt idx="1272">
                  <c:v>863.09752522877409</c:v>
                </c:pt>
                <c:pt idx="1273">
                  <c:v>863.50035721341919</c:v>
                </c:pt>
                <c:pt idx="1274">
                  <c:v>863.90318919806452</c:v>
                </c:pt>
                <c:pt idx="1275">
                  <c:v>864.30602118270963</c:v>
                </c:pt>
                <c:pt idx="1276">
                  <c:v>864.70028227406465</c:v>
                </c:pt>
                <c:pt idx="1277">
                  <c:v>865.10311425870964</c:v>
                </c:pt>
                <c:pt idx="1278">
                  <c:v>865.50594624335486</c:v>
                </c:pt>
                <c:pt idx="1279">
                  <c:v>865.89163644141922</c:v>
                </c:pt>
                <c:pt idx="1280">
                  <c:v>866.26018485290308</c:v>
                </c:pt>
                <c:pt idx="1281">
                  <c:v>866.62873326438705</c:v>
                </c:pt>
                <c:pt idx="1282">
                  <c:v>866.9887107825806</c:v>
                </c:pt>
                <c:pt idx="1283">
                  <c:v>867.34868830077426</c:v>
                </c:pt>
                <c:pt idx="1284">
                  <c:v>867.71723671225811</c:v>
                </c:pt>
                <c:pt idx="1285">
                  <c:v>868.09435601703217</c:v>
                </c:pt>
                <c:pt idx="1286">
                  <c:v>868.48861710838707</c:v>
                </c:pt>
                <c:pt idx="1287">
                  <c:v>868.88287819974187</c:v>
                </c:pt>
                <c:pt idx="1288">
                  <c:v>869.27713929109677</c:v>
                </c:pt>
                <c:pt idx="1289">
                  <c:v>869.67140038245157</c:v>
                </c:pt>
                <c:pt idx="1290">
                  <c:v>870.06566147380636</c:v>
                </c:pt>
                <c:pt idx="1291">
                  <c:v>870.45992256516126</c:v>
                </c:pt>
                <c:pt idx="1292">
                  <c:v>870.85418365651617</c:v>
                </c:pt>
                <c:pt idx="1293">
                  <c:v>871.24844474787085</c:v>
                </c:pt>
                <c:pt idx="1294">
                  <c:v>871.65127673251595</c:v>
                </c:pt>
                <c:pt idx="1295">
                  <c:v>872.04553782387097</c:v>
                </c:pt>
                <c:pt idx="1296">
                  <c:v>872.43979891522577</c:v>
                </c:pt>
                <c:pt idx="1297">
                  <c:v>872.83406000658044</c:v>
                </c:pt>
                <c:pt idx="1298">
                  <c:v>873.22832109793535</c:v>
                </c:pt>
                <c:pt idx="1299">
                  <c:v>873.62258218929037</c:v>
                </c:pt>
                <c:pt idx="1300">
                  <c:v>874.01684328064505</c:v>
                </c:pt>
                <c:pt idx="1301">
                  <c:v>874.41110437199984</c:v>
                </c:pt>
                <c:pt idx="1302">
                  <c:v>874.7796527834837</c:v>
                </c:pt>
                <c:pt idx="1303">
                  <c:v>875.13963030167736</c:v>
                </c:pt>
                <c:pt idx="1304">
                  <c:v>875.4996078198709</c:v>
                </c:pt>
                <c:pt idx="1305">
                  <c:v>875.87672712464507</c:v>
                </c:pt>
                <c:pt idx="1306">
                  <c:v>876.27098821599998</c:v>
                </c:pt>
                <c:pt idx="1307">
                  <c:v>876.65667841406423</c:v>
                </c:pt>
                <c:pt idx="1308">
                  <c:v>877.05093950541914</c:v>
                </c:pt>
                <c:pt idx="1309">
                  <c:v>877.43662970348373</c:v>
                </c:pt>
                <c:pt idx="1310">
                  <c:v>877.82231990154833</c:v>
                </c:pt>
                <c:pt idx="1311">
                  <c:v>878.216580992903</c:v>
                </c:pt>
                <c:pt idx="1312">
                  <c:v>878.60227119096783</c:v>
                </c:pt>
                <c:pt idx="1313">
                  <c:v>878.98796138903231</c:v>
                </c:pt>
                <c:pt idx="1314">
                  <c:v>879.37365158709667</c:v>
                </c:pt>
                <c:pt idx="1315">
                  <c:v>879.75934178516115</c:v>
                </c:pt>
                <c:pt idx="1316">
                  <c:v>880.13646108993532</c:v>
                </c:pt>
                <c:pt idx="1317">
                  <c:v>880.48786771483867</c:v>
                </c:pt>
                <c:pt idx="1318">
                  <c:v>880.83927433974179</c:v>
                </c:pt>
                <c:pt idx="1319">
                  <c:v>881.19925185793545</c:v>
                </c:pt>
                <c:pt idx="1320">
                  <c:v>881.58494205599993</c:v>
                </c:pt>
                <c:pt idx="1321">
                  <c:v>881.97063225406453</c:v>
                </c:pt>
                <c:pt idx="1322">
                  <c:v>882.35632245212889</c:v>
                </c:pt>
                <c:pt idx="1323">
                  <c:v>882.73344175690329</c:v>
                </c:pt>
                <c:pt idx="1324">
                  <c:v>883.11056106167734</c:v>
                </c:pt>
                <c:pt idx="1325">
                  <c:v>883.48768036645163</c:v>
                </c:pt>
                <c:pt idx="1326">
                  <c:v>883.85622877793548</c:v>
                </c:pt>
                <c:pt idx="1327">
                  <c:v>884.23334808270954</c:v>
                </c:pt>
                <c:pt idx="1328">
                  <c:v>884.61046738748371</c:v>
                </c:pt>
                <c:pt idx="1329">
                  <c:v>884.98758669225799</c:v>
                </c:pt>
                <c:pt idx="1330">
                  <c:v>885.35613510374174</c:v>
                </c:pt>
                <c:pt idx="1331">
                  <c:v>885.76753798167738</c:v>
                </c:pt>
                <c:pt idx="1332">
                  <c:v>886.1703699663226</c:v>
                </c:pt>
                <c:pt idx="1333">
                  <c:v>886.57320195096759</c:v>
                </c:pt>
                <c:pt idx="1334">
                  <c:v>886.91603768258051</c:v>
                </c:pt>
                <c:pt idx="1335">
                  <c:v>887.25030252090335</c:v>
                </c:pt>
                <c:pt idx="1336">
                  <c:v>887.60170914580624</c:v>
                </c:pt>
                <c:pt idx="1337">
                  <c:v>887.97025755729021</c:v>
                </c:pt>
                <c:pt idx="1338">
                  <c:v>888.33880596877418</c:v>
                </c:pt>
                <c:pt idx="1339">
                  <c:v>888.70735438025804</c:v>
                </c:pt>
                <c:pt idx="1340">
                  <c:v>889.07590279174178</c:v>
                </c:pt>
                <c:pt idx="1341">
                  <c:v>889.44445120322598</c:v>
                </c:pt>
                <c:pt idx="1342">
                  <c:v>889.81299961470972</c:v>
                </c:pt>
                <c:pt idx="1343">
                  <c:v>890.18154802619347</c:v>
                </c:pt>
                <c:pt idx="1344">
                  <c:v>890.55009643767744</c:v>
                </c:pt>
                <c:pt idx="1345">
                  <c:v>890.90150306258033</c:v>
                </c:pt>
                <c:pt idx="1346">
                  <c:v>891.23576790090317</c:v>
                </c:pt>
                <c:pt idx="1347">
                  <c:v>891.57003273922567</c:v>
                </c:pt>
                <c:pt idx="1348">
                  <c:v>891.93001025741933</c:v>
                </c:pt>
                <c:pt idx="1349">
                  <c:v>892.28998777561299</c:v>
                </c:pt>
                <c:pt idx="1350">
                  <c:v>892.65853618709673</c:v>
                </c:pt>
                <c:pt idx="1351">
                  <c:v>893.01851370529016</c:v>
                </c:pt>
                <c:pt idx="1352">
                  <c:v>893.37849122348382</c:v>
                </c:pt>
                <c:pt idx="1353">
                  <c:v>893.74703963496768</c:v>
                </c:pt>
                <c:pt idx="1354">
                  <c:v>894.10701715316122</c:v>
                </c:pt>
                <c:pt idx="1355">
                  <c:v>894.47556556464485</c:v>
                </c:pt>
                <c:pt idx="1356">
                  <c:v>894.83554308283851</c:v>
                </c:pt>
                <c:pt idx="1357">
                  <c:v>895.19552060103217</c:v>
                </c:pt>
                <c:pt idx="1358">
                  <c:v>895.56406901251603</c:v>
                </c:pt>
                <c:pt idx="1359">
                  <c:v>895.92404653070969</c:v>
                </c:pt>
                <c:pt idx="1360">
                  <c:v>896.28402404890323</c:v>
                </c:pt>
                <c:pt idx="1361">
                  <c:v>896.64400156709667</c:v>
                </c:pt>
                <c:pt idx="1362">
                  <c:v>897.01254997858075</c:v>
                </c:pt>
                <c:pt idx="1363">
                  <c:v>897.36395660348364</c:v>
                </c:pt>
                <c:pt idx="1364">
                  <c:v>897.7239341216773</c:v>
                </c:pt>
                <c:pt idx="1365">
                  <c:v>898.08391163987096</c:v>
                </c:pt>
                <c:pt idx="1366">
                  <c:v>898.44388915806439</c:v>
                </c:pt>
                <c:pt idx="1367">
                  <c:v>898.80386667625805</c:v>
                </c:pt>
                <c:pt idx="1368">
                  <c:v>899.1638441944516</c:v>
                </c:pt>
                <c:pt idx="1369">
                  <c:v>899.51525081935483</c:v>
                </c:pt>
                <c:pt idx="1370">
                  <c:v>899.87522833754838</c:v>
                </c:pt>
                <c:pt idx="1371">
                  <c:v>900.23520585574192</c:v>
                </c:pt>
                <c:pt idx="1372">
                  <c:v>900.58661248064527</c:v>
                </c:pt>
                <c:pt idx="1373">
                  <c:v>900.94658999883859</c:v>
                </c:pt>
                <c:pt idx="1374">
                  <c:v>901.29799662374182</c:v>
                </c:pt>
                <c:pt idx="1375">
                  <c:v>901.65797414193537</c:v>
                </c:pt>
                <c:pt idx="1376">
                  <c:v>902.0093807668386</c:v>
                </c:pt>
                <c:pt idx="1377">
                  <c:v>902.36935828503226</c:v>
                </c:pt>
                <c:pt idx="1378">
                  <c:v>902.75504848309663</c:v>
                </c:pt>
                <c:pt idx="1379">
                  <c:v>903.14073868116122</c:v>
                </c:pt>
                <c:pt idx="1380">
                  <c:v>903.51785798593539</c:v>
                </c:pt>
                <c:pt idx="1381">
                  <c:v>903.86926461083851</c:v>
                </c:pt>
                <c:pt idx="1382">
                  <c:v>904.22067123574186</c:v>
                </c:pt>
                <c:pt idx="1383">
                  <c:v>904.57207786064509</c:v>
                </c:pt>
                <c:pt idx="1384">
                  <c:v>904.91491359225802</c:v>
                </c:pt>
                <c:pt idx="1385">
                  <c:v>905.24917843058063</c:v>
                </c:pt>
                <c:pt idx="1386">
                  <c:v>905.59201416219355</c:v>
                </c:pt>
                <c:pt idx="1387">
                  <c:v>905.92627900051605</c:v>
                </c:pt>
                <c:pt idx="1388">
                  <c:v>906.26054383883854</c:v>
                </c:pt>
                <c:pt idx="1389">
                  <c:v>906.59480867716127</c:v>
                </c:pt>
                <c:pt idx="1390">
                  <c:v>906.92907351548376</c:v>
                </c:pt>
                <c:pt idx="1391">
                  <c:v>907.26333835380649</c:v>
                </c:pt>
                <c:pt idx="1392">
                  <c:v>907.59760319212899</c:v>
                </c:pt>
                <c:pt idx="1393">
                  <c:v>907.9318680304516</c:v>
                </c:pt>
                <c:pt idx="1394">
                  <c:v>908.26613286877421</c:v>
                </c:pt>
                <c:pt idx="1395">
                  <c:v>908.61753949367744</c:v>
                </c:pt>
                <c:pt idx="1396">
                  <c:v>908.97751701187087</c:v>
                </c:pt>
                <c:pt idx="1397">
                  <c:v>909.33749453006453</c:v>
                </c:pt>
                <c:pt idx="1398">
                  <c:v>909.68033026167745</c:v>
                </c:pt>
                <c:pt idx="1399">
                  <c:v>910.01459509999995</c:v>
                </c:pt>
                <c:pt idx="1400">
                  <c:v>910.34885993832233</c:v>
                </c:pt>
                <c:pt idx="1401">
                  <c:v>910.67455388335475</c:v>
                </c:pt>
                <c:pt idx="1402">
                  <c:v>911.00024782838705</c:v>
                </c:pt>
                <c:pt idx="1403">
                  <c:v>911.33451266670954</c:v>
                </c:pt>
                <c:pt idx="1404">
                  <c:v>911.66020661174184</c:v>
                </c:pt>
                <c:pt idx="1405">
                  <c:v>911.98590055677425</c:v>
                </c:pt>
                <c:pt idx="1406">
                  <c:v>912.32016539509664</c:v>
                </c:pt>
                <c:pt idx="1407">
                  <c:v>912.64585934012916</c:v>
                </c:pt>
                <c:pt idx="1408">
                  <c:v>912.97155328516112</c:v>
                </c:pt>
                <c:pt idx="1409">
                  <c:v>913.29724723019353</c:v>
                </c:pt>
                <c:pt idx="1410">
                  <c:v>913.62294117522572</c:v>
                </c:pt>
                <c:pt idx="1411">
                  <c:v>913.94863512025802</c:v>
                </c:pt>
                <c:pt idx="1412">
                  <c:v>914.28289995858051</c:v>
                </c:pt>
                <c:pt idx="1413">
                  <c:v>914.60002301032239</c:v>
                </c:pt>
                <c:pt idx="1414">
                  <c:v>914.92571695535491</c:v>
                </c:pt>
                <c:pt idx="1415">
                  <c:v>915.25141090038687</c:v>
                </c:pt>
                <c:pt idx="1416">
                  <c:v>915.56853395212886</c:v>
                </c:pt>
                <c:pt idx="1417">
                  <c:v>915.88565700387085</c:v>
                </c:pt>
                <c:pt idx="1418">
                  <c:v>916.19420916232252</c:v>
                </c:pt>
                <c:pt idx="1419">
                  <c:v>916.52847400064513</c:v>
                </c:pt>
                <c:pt idx="1420">
                  <c:v>916.87988062554837</c:v>
                </c:pt>
                <c:pt idx="1421">
                  <c:v>917.22271635716129</c:v>
                </c:pt>
                <c:pt idx="1422">
                  <c:v>917.5484103021937</c:v>
                </c:pt>
                <c:pt idx="1423">
                  <c:v>917.85696246064515</c:v>
                </c:pt>
                <c:pt idx="1424">
                  <c:v>918.17408551238702</c:v>
                </c:pt>
                <c:pt idx="1425">
                  <c:v>918.48263767083847</c:v>
                </c:pt>
                <c:pt idx="1426">
                  <c:v>918.79118982929003</c:v>
                </c:pt>
                <c:pt idx="1427">
                  <c:v>919.09974198774194</c:v>
                </c:pt>
                <c:pt idx="1428">
                  <c:v>919.43400682606432</c:v>
                </c:pt>
                <c:pt idx="1429">
                  <c:v>919.76827166438716</c:v>
                </c:pt>
                <c:pt idx="1430">
                  <c:v>920.11110739599985</c:v>
                </c:pt>
                <c:pt idx="1431">
                  <c:v>920.42823044774195</c:v>
                </c:pt>
                <c:pt idx="1432">
                  <c:v>920.74535349948383</c:v>
                </c:pt>
                <c:pt idx="1433">
                  <c:v>921.05390565793562</c:v>
                </c:pt>
                <c:pt idx="1434">
                  <c:v>921.36245781638695</c:v>
                </c:pt>
                <c:pt idx="1435">
                  <c:v>921.67100997483851</c:v>
                </c:pt>
                <c:pt idx="1436">
                  <c:v>921.9795621332903</c:v>
                </c:pt>
                <c:pt idx="1437">
                  <c:v>922.27954339845155</c:v>
                </c:pt>
                <c:pt idx="1438">
                  <c:v>922.58809555690311</c:v>
                </c:pt>
                <c:pt idx="1439">
                  <c:v>922.89664771535467</c:v>
                </c:pt>
                <c:pt idx="1440">
                  <c:v>923.20519987380624</c:v>
                </c:pt>
                <c:pt idx="1441">
                  <c:v>923.50518113896771</c:v>
                </c:pt>
                <c:pt idx="1442">
                  <c:v>923.81373329741928</c:v>
                </c:pt>
                <c:pt idx="1443">
                  <c:v>924.12228545587084</c:v>
                </c:pt>
                <c:pt idx="1444">
                  <c:v>924.42226672103232</c:v>
                </c:pt>
                <c:pt idx="1445">
                  <c:v>924.73081887948388</c:v>
                </c:pt>
                <c:pt idx="1446">
                  <c:v>925.02222925135482</c:v>
                </c:pt>
                <c:pt idx="1447">
                  <c:v>925.29649783664502</c:v>
                </c:pt>
                <c:pt idx="1448">
                  <c:v>925.55362463535482</c:v>
                </c:pt>
                <c:pt idx="1449">
                  <c:v>925.81932232735471</c:v>
                </c:pt>
                <c:pt idx="1450">
                  <c:v>926.10216180593545</c:v>
                </c:pt>
                <c:pt idx="1451">
                  <c:v>926.39357217780639</c:v>
                </c:pt>
                <c:pt idx="1452">
                  <c:v>926.67641165638724</c:v>
                </c:pt>
                <c:pt idx="1453">
                  <c:v>926.95925113496776</c:v>
                </c:pt>
                <c:pt idx="1454">
                  <c:v>927.24209061354838</c:v>
                </c:pt>
                <c:pt idx="1455">
                  <c:v>927.5249300921289</c:v>
                </c:pt>
                <c:pt idx="1456">
                  <c:v>927.80776957070964</c:v>
                </c:pt>
                <c:pt idx="1457">
                  <c:v>928.09917994258058</c:v>
                </c:pt>
                <c:pt idx="1458">
                  <c:v>928.3820194211612</c:v>
                </c:pt>
                <c:pt idx="1459">
                  <c:v>928.66485889974194</c:v>
                </c:pt>
                <c:pt idx="1460">
                  <c:v>928.94769837832257</c:v>
                </c:pt>
                <c:pt idx="1461">
                  <c:v>929.23053785690308</c:v>
                </c:pt>
                <c:pt idx="1462">
                  <c:v>929.51337733548394</c:v>
                </c:pt>
                <c:pt idx="1463">
                  <c:v>929.79621681406445</c:v>
                </c:pt>
                <c:pt idx="1464">
                  <c:v>930.07048539935488</c:v>
                </c:pt>
                <c:pt idx="1465">
                  <c:v>930.35332487793551</c:v>
                </c:pt>
                <c:pt idx="1466">
                  <c:v>930.63616435651602</c:v>
                </c:pt>
                <c:pt idx="1467">
                  <c:v>930.91900383509687</c:v>
                </c:pt>
                <c:pt idx="1468">
                  <c:v>931.20184331367761</c:v>
                </c:pt>
                <c:pt idx="1469">
                  <c:v>931.4761118989677</c:v>
                </c:pt>
                <c:pt idx="1470">
                  <c:v>931.75895137754821</c:v>
                </c:pt>
                <c:pt idx="1471">
                  <c:v>932.03321996283887</c:v>
                </c:pt>
                <c:pt idx="1472">
                  <c:v>932.31605944141927</c:v>
                </c:pt>
                <c:pt idx="1473">
                  <c:v>932.59032802670947</c:v>
                </c:pt>
                <c:pt idx="1474">
                  <c:v>932.8731675052901</c:v>
                </c:pt>
                <c:pt idx="1475">
                  <c:v>933.14743609058053</c:v>
                </c:pt>
                <c:pt idx="1476">
                  <c:v>933.43027556916104</c:v>
                </c:pt>
                <c:pt idx="1477">
                  <c:v>933.70454415445136</c:v>
                </c:pt>
                <c:pt idx="1478">
                  <c:v>933.97881273974178</c:v>
                </c:pt>
                <c:pt idx="1479">
                  <c:v>934.23593953845159</c:v>
                </c:pt>
                <c:pt idx="1480">
                  <c:v>934.47592455058066</c:v>
                </c:pt>
                <c:pt idx="1481">
                  <c:v>934.69876777612888</c:v>
                </c:pt>
                <c:pt idx="1482">
                  <c:v>934.93018189496763</c:v>
                </c:pt>
                <c:pt idx="1483">
                  <c:v>935.16159601380627</c:v>
                </c:pt>
                <c:pt idx="1484">
                  <c:v>935.41015191922577</c:v>
                </c:pt>
                <c:pt idx="1485">
                  <c:v>935.66727871793546</c:v>
                </c:pt>
                <c:pt idx="1486">
                  <c:v>935.91583462335495</c:v>
                </c:pt>
                <c:pt idx="1487">
                  <c:v>936.17296142206453</c:v>
                </c:pt>
                <c:pt idx="1488">
                  <c:v>936.4215173274838</c:v>
                </c:pt>
                <c:pt idx="1489">
                  <c:v>936.67864412619349</c:v>
                </c:pt>
                <c:pt idx="1490">
                  <c:v>936.92720003161298</c:v>
                </c:pt>
                <c:pt idx="1491">
                  <c:v>937.17575593703202</c:v>
                </c:pt>
                <c:pt idx="1492">
                  <c:v>937.42431184245163</c:v>
                </c:pt>
                <c:pt idx="1493">
                  <c:v>937.64715506799996</c:v>
                </c:pt>
                <c:pt idx="1494">
                  <c:v>937.86999829354818</c:v>
                </c:pt>
                <c:pt idx="1495">
                  <c:v>938.09284151909662</c:v>
                </c:pt>
                <c:pt idx="1496">
                  <c:v>938.34139742451612</c:v>
                </c:pt>
                <c:pt idx="1497">
                  <c:v>938.5899533299355</c:v>
                </c:pt>
                <c:pt idx="1498">
                  <c:v>938.83850923535454</c:v>
                </c:pt>
                <c:pt idx="1499">
                  <c:v>939.08706514077403</c:v>
                </c:pt>
                <c:pt idx="1500">
                  <c:v>939.33562104619341</c:v>
                </c:pt>
                <c:pt idx="1501">
                  <c:v>939.58417695161268</c:v>
                </c:pt>
                <c:pt idx="1502">
                  <c:v>939.81559107045143</c:v>
                </c:pt>
                <c:pt idx="1503">
                  <c:v>940.03843429599988</c:v>
                </c:pt>
                <c:pt idx="1504">
                  <c:v>940.25270662825801</c:v>
                </c:pt>
                <c:pt idx="1505">
                  <c:v>940.48412074709665</c:v>
                </c:pt>
                <c:pt idx="1506">
                  <c:v>940.73267665251603</c:v>
                </c:pt>
                <c:pt idx="1507">
                  <c:v>940.98123255793553</c:v>
                </c:pt>
                <c:pt idx="1508">
                  <c:v>941.21264667677406</c:v>
                </c:pt>
                <c:pt idx="1509">
                  <c:v>941.4354899023225</c:v>
                </c:pt>
                <c:pt idx="1510">
                  <c:v>941.64119134129032</c:v>
                </c:pt>
                <c:pt idx="1511">
                  <c:v>941.83832188696761</c:v>
                </c:pt>
                <c:pt idx="1512">
                  <c:v>942.04402332593531</c:v>
                </c:pt>
                <c:pt idx="1513">
                  <c:v>942.24115387161282</c:v>
                </c:pt>
                <c:pt idx="1514">
                  <c:v>942.43828441729022</c:v>
                </c:pt>
                <c:pt idx="1515">
                  <c:v>942.66112764283855</c:v>
                </c:pt>
                <c:pt idx="1516">
                  <c:v>942.883970868387</c:v>
                </c:pt>
                <c:pt idx="1517">
                  <c:v>943.10681409393544</c:v>
                </c:pt>
                <c:pt idx="1518">
                  <c:v>943.32965731948366</c:v>
                </c:pt>
                <c:pt idx="1519">
                  <c:v>943.5525005450321</c:v>
                </c:pt>
                <c:pt idx="1520">
                  <c:v>943.78391466387086</c:v>
                </c:pt>
                <c:pt idx="1521">
                  <c:v>944.02389967599981</c:v>
                </c:pt>
                <c:pt idx="1522">
                  <c:v>944.27245558141919</c:v>
                </c:pt>
                <c:pt idx="1523">
                  <c:v>944.52101148683869</c:v>
                </c:pt>
                <c:pt idx="1524">
                  <c:v>944.75242560567722</c:v>
                </c:pt>
                <c:pt idx="1525">
                  <c:v>944.97526883122566</c:v>
                </c:pt>
                <c:pt idx="1526">
                  <c:v>945.19811205677433</c:v>
                </c:pt>
                <c:pt idx="1527">
                  <c:v>945.42095528232255</c:v>
                </c:pt>
                <c:pt idx="1528">
                  <c:v>945.64379850787088</c:v>
                </c:pt>
                <c:pt idx="1529">
                  <c:v>945.85807084012913</c:v>
                </c:pt>
                <c:pt idx="1530">
                  <c:v>946.07234317238692</c:v>
                </c:pt>
                <c:pt idx="1531">
                  <c:v>946.27804461135463</c:v>
                </c:pt>
                <c:pt idx="1532">
                  <c:v>946.46660426374183</c:v>
                </c:pt>
                <c:pt idx="1533">
                  <c:v>946.66373480941922</c:v>
                </c:pt>
                <c:pt idx="1534">
                  <c:v>946.87800714167736</c:v>
                </c:pt>
                <c:pt idx="1535">
                  <c:v>947.1008503672258</c:v>
                </c:pt>
                <c:pt idx="1536">
                  <c:v>947.31512269948371</c:v>
                </c:pt>
                <c:pt idx="1537">
                  <c:v>947.51225324516111</c:v>
                </c:pt>
                <c:pt idx="1538">
                  <c:v>947.70938379083861</c:v>
                </c:pt>
                <c:pt idx="1539">
                  <c:v>947.90651433651624</c:v>
                </c:pt>
                <c:pt idx="1540">
                  <c:v>948.11221577548406</c:v>
                </c:pt>
                <c:pt idx="1541">
                  <c:v>948.32648810774174</c:v>
                </c:pt>
                <c:pt idx="1542">
                  <c:v>948.52361865341936</c:v>
                </c:pt>
                <c:pt idx="1543">
                  <c:v>948.72074919909664</c:v>
                </c:pt>
                <c:pt idx="1544">
                  <c:v>948.91787974477415</c:v>
                </c:pt>
                <c:pt idx="1545">
                  <c:v>949.11501029045155</c:v>
                </c:pt>
                <c:pt idx="1546">
                  <c:v>949.31214083612906</c:v>
                </c:pt>
                <c:pt idx="1547">
                  <c:v>949.50927138180646</c:v>
                </c:pt>
                <c:pt idx="1548">
                  <c:v>949.70640192748385</c:v>
                </c:pt>
                <c:pt idx="1549">
                  <c:v>949.90353247316114</c:v>
                </c:pt>
                <c:pt idx="1550">
                  <c:v>950.10066301883865</c:v>
                </c:pt>
                <c:pt idx="1551">
                  <c:v>950.29779356451581</c:v>
                </c:pt>
                <c:pt idx="1552">
                  <c:v>950.49492411019332</c:v>
                </c:pt>
                <c:pt idx="1553">
                  <c:v>950.68348376258064</c:v>
                </c:pt>
                <c:pt idx="1554">
                  <c:v>950.88061430825803</c:v>
                </c:pt>
                <c:pt idx="1555">
                  <c:v>951.07774485393531</c:v>
                </c:pt>
                <c:pt idx="1556">
                  <c:v>951.28344629290314</c:v>
                </c:pt>
                <c:pt idx="1557">
                  <c:v>951.50628951845158</c:v>
                </c:pt>
                <c:pt idx="1558">
                  <c:v>951.72913274400003</c:v>
                </c:pt>
                <c:pt idx="1559">
                  <c:v>951.95197596954824</c:v>
                </c:pt>
                <c:pt idx="1560">
                  <c:v>952.16624830180638</c:v>
                </c:pt>
                <c:pt idx="1561">
                  <c:v>952.38909152735482</c:v>
                </c:pt>
                <c:pt idx="1562">
                  <c:v>952.62050564619358</c:v>
                </c:pt>
                <c:pt idx="1563">
                  <c:v>952.86049065832253</c:v>
                </c:pt>
                <c:pt idx="1564">
                  <c:v>953.10904656374191</c:v>
                </c:pt>
                <c:pt idx="1565">
                  <c:v>953.34903157587087</c:v>
                </c:pt>
                <c:pt idx="1566">
                  <c:v>953.57187480141931</c:v>
                </c:pt>
                <c:pt idx="1567">
                  <c:v>953.78614713367722</c:v>
                </c:pt>
                <c:pt idx="1568">
                  <c:v>954.00899035922589</c:v>
                </c:pt>
                <c:pt idx="1569">
                  <c:v>954.2232626914838</c:v>
                </c:pt>
                <c:pt idx="1570">
                  <c:v>954.43753502374193</c:v>
                </c:pt>
                <c:pt idx="1571">
                  <c:v>954.66037824929015</c:v>
                </c:pt>
                <c:pt idx="1572">
                  <c:v>954.88322147483859</c:v>
                </c:pt>
                <c:pt idx="1573">
                  <c:v>955.11463559367735</c:v>
                </c:pt>
                <c:pt idx="1574">
                  <c:v>955.33747881922568</c:v>
                </c:pt>
                <c:pt idx="1575">
                  <c:v>955.56032204477413</c:v>
                </c:pt>
                <c:pt idx="1576">
                  <c:v>955.79173616361288</c:v>
                </c:pt>
                <c:pt idx="1577">
                  <c:v>956.01457938916133</c:v>
                </c:pt>
                <c:pt idx="1578">
                  <c:v>956.22885172141923</c:v>
                </c:pt>
                <c:pt idx="1579">
                  <c:v>956.43455316038705</c:v>
                </c:pt>
                <c:pt idx="1580">
                  <c:v>956.63168370606445</c:v>
                </c:pt>
                <c:pt idx="1581">
                  <c:v>956.82881425174185</c:v>
                </c:pt>
                <c:pt idx="1582">
                  <c:v>957.03451569070967</c:v>
                </c:pt>
                <c:pt idx="1583">
                  <c:v>957.23164623638718</c:v>
                </c:pt>
                <c:pt idx="1584">
                  <c:v>957.42877678206435</c:v>
                </c:pt>
                <c:pt idx="1585">
                  <c:v>957.63447822103194</c:v>
                </c:pt>
                <c:pt idx="1586">
                  <c:v>957.85732144658061</c:v>
                </c:pt>
                <c:pt idx="1587">
                  <c:v>958.08016467212906</c:v>
                </c:pt>
                <c:pt idx="1588">
                  <c:v>958.29443700438719</c:v>
                </c:pt>
                <c:pt idx="1589">
                  <c:v>958.49156755006447</c:v>
                </c:pt>
                <c:pt idx="1590">
                  <c:v>958.68869809574187</c:v>
                </c:pt>
                <c:pt idx="1591">
                  <c:v>958.89439953470969</c:v>
                </c:pt>
                <c:pt idx="1592">
                  <c:v>959.12581365354845</c:v>
                </c:pt>
                <c:pt idx="1593">
                  <c:v>959.36579866567752</c:v>
                </c:pt>
                <c:pt idx="1594">
                  <c:v>959.61435457109656</c:v>
                </c:pt>
                <c:pt idx="1595">
                  <c:v>959.84576868993543</c:v>
                </c:pt>
                <c:pt idx="1596">
                  <c:v>960.06861191548364</c:v>
                </c:pt>
                <c:pt idx="1597">
                  <c:v>960.28288424774189</c:v>
                </c:pt>
                <c:pt idx="1598">
                  <c:v>960.52286925987084</c:v>
                </c:pt>
                <c:pt idx="1599">
                  <c:v>960.78856695187096</c:v>
                </c:pt>
                <c:pt idx="1600">
                  <c:v>961.05426464387085</c:v>
                </c:pt>
                <c:pt idx="1601">
                  <c:v>961.31996233587074</c:v>
                </c:pt>
                <c:pt idx="1602">
                  <c:v>961.56851824129023</c:v>
                </c:pt>
                <c:pt idx="1603">
                  <c:v>961.8085032534193</c:v>
                </c:pt>
                <c:pt idx="1604">
                  <c:v>962.03991737225817</c:v>
                </c:pt>
                <c:pt idx="1605">
                  <c:v>962.2713314910967</c:v>
                </c:pt>
                <c:pt idx="1606">
                  <c:v>962.50274560993546</c:v>
                </c:pt>
                <c:pt idx="1607">
                  <c:v>962.72558883548368</c:v>
                </c:pt>
                <c:pt idx="1608">
                  <c:v>962.95700295432255</c:v>
                </c:pt>
                <c:pt idx="1609">
                  <c:v>963.1884170731613</c:v>
                </c:pt>
                <c:pt idx="1610">
                  <c:v>963.41983119199983</c:v>
                </c:pt>
                <c:pt idx="1611">
                  <c:v>963.6512453108387</c:v>
                </c:pt>
                <c:pt idx="1612">
                  <c:v>963.87408853638715</c:v>
                </c:pt>
                <c:pt idx="1613">
                  <c:v>964.10550265522568</c:v>
                </c:pt>
                <c:pt idx="1614">
                  <c:v>964.32834588077412</c:v>
                </c:pt>
                <c:pt idx="1615">
                  <c:v>964.55975999961277</c:v>
                </c:pt>
                <c:pt idx="1616">
                  <c:v>964.78260322516121</c:v>
                </c:pt>
                <c:pt idx="1617">
                  <c:v>965.00544645070943</c:v>
                </c:pt>
                <c:pt idx="1618">
                  <c:v>965.23686056954818</c:v>
                </c:pt>
                <c:pt idx="1619">
                  <c:v>965.45970379509663</c:v>
                </c:pt>
                <c:pt idx="1620">
                  <c:v>965.68254702064507</c:v>
                </c:pt>
                <c:pt idx="1621">
                  <c:v>965.89681935290298</c:v>
                </c:pt>
                <c:pt idx="1622">
                  <c:v>966.07680811199975</c:v>
                </c:pt>
                <c:pt idx="1623">
                  <c:v>966.24822597780644</c:v>
                </c:pt>
                <c:pt idx="1624">
                  <c:v>966.42821473690344</c:v>
                </c:pt>
                <c:pt idx="1625">
                  <c:v>966.59963260270945</c:v>
                </c:pt>
                <c:pt idx="1626">
                  <c:v>966.77962136180622</c:v>
                </c:pt>
                <c:pt idx="1627">
                  <c:v>966.95103922761268</c:v>
                </c:pt>
                <c:pt idx="1628">
                  <c:v>967.13102798670968</c:v>
                </c:pt>
                <c:pt idx="1629">
                  <c:v>967.30244585251592</c:v>
                </c:pt>
                <c:pt idx="1630">
                  <c:v>967.48243461161292</c:v>
                </c:pt>
                <c:pt idx="1631">
                  <c:v>967.64528158412884</c:v>
                </c:pt>
                <c:pt idx="1632">
                  <c:v>967.79955766335479</c:v>
                </c:pt>
                <c:pt idx="1633">
                  <c:v>967.94526284929032</c:v>
                </c:pt>
                <c:pt idx="1634">
                  <c:v>968.09953892851604</c:v>
                </c:pt>
                <c:pt idx="1635">
                  <c:v>968.22810232787106</c:v>
                </c:pt>
                <c:pt idx="1636">
                  <c:v>968.35666572722562</c:v>
                </c:pt>
                <c:pt idx="1637">
                  <c:v>968.4766582332901</c:v>
                </c:pt>
                <c:pt idx="1638">
                  <c:v>968.62236341922574</c:v>
                </c:pt>
                <c:pt idx="1639">
                  <c:v>968.76806860516126</c:v>
                </c:pt>
                <c:pt idx="1640">
                  <c:v>968.92234468438721</c:v>
                </c:pt>
                <c:pt idx="1641">
                  <c:v>969.05947897703231</c:v>
                </c:pt>
                <c:pt idx="1642">
                  <c:v>969.18804237638687</c:v>
                </c:pt>
                <c:pt idx="1643">
                  <c:v>969.31660577574189</c:v>
                </c:pt>
                <c:pt idx="1644">
                  <c:v>969.43659828180637</c:v>
                </c:pt>
                <c:pt idx="1645">
                  <c:v>969.54801989458053</c:v>
                </c:pt>
                <c:pt idx="1646">
                  <c:v>969.64229972077419</c:v>
                </c:pt>
                <c:pt idx="1647">
                  <c:v>969.74515044025793</c:v>
                </c:pt>
                <c:pt idx="1648">
                  <c:v>969.85657205303221</c:v>
                </c:pt>
                <c:pt idx="1649">
                  <c:v>969.985135452387</c:v>
                </c:pt>
                <c:pt idx="1650">
                  <c:v>970.1051279584517</c:v>
                </c:pt>
                <c:pt idx="1651">
                  <c:v>970.22512046451618</c:v>
                </c:pt>
                <c:pt idx="1652">
                  <c:v>970.32797118399992</c:v>
                </c:pt>
                <c:pt idx="1653">
                  <c:v>970.430821903484</c:v>
                </c:pt>
                <c:pt idx="1654">
                  <c:v>970.53367262296774</c:v>
                </c:pt>
                <c:pt idx="1655">
                  <c:v>970.6279524491614</c:v>
                </c:pt>
                <c:pt idx="1656">
                  <c:v>970.73080316864502</c:v>
                </c:pt>
                <c:pt idx="1657">
                  <c:v>970.83365388812877</c:v>
                </c:pt>
                <c:pt idx="1658">
                  <c:v>970.93650460761296</c:v>
                </c:pt>
                <c:pt idx="1659">
                  <c:v>971.05649711367721</c:v>
                </c:pt>
                <c:pt idx="1660">
                  <c:v>971.185060513032</c:v>
                </c:pt>
                <c:pt idx="1661">
                  <c:v>971.31362391238724</c:v>
                </c:pt>
                <c:pt idx="1662">
                  <c:v>971.45075820503234</c:v>
                </c:pt>
                <c:pt idx="1663">
                  <c:v>971.59646339096776</c:v>
                </c:pt>
                <c:pt idx="1664">
                  <c:v>971.74216857690305</c:v>
                </c:pt>
                <c:pt idx="1665">
                  <c:v>971.87073197625807</c:v>
                </c:pt>
                <c:pt idx="1666">
                  <c:v>971.97358269574204</c:v>
                </c:pt>
                <c:pt idx="1667">
                  <c:v>972.06786252193547</c:v>
                </c:pt>
                <c:pt idx="1668">
                  <c:v>972.1621423481289</c:v>
                </c:pt>
                <c:pt idx="1669">
                  <c:v>972.2821348541936</c:v>
                </c:pt>
                <c:pt idx="1670">
                  <c:v>972.39355646696777</c:v>
                </c:pt>
                <c:pt idx="1671">
                  <c:v>972.51354897303213</c:v>
                </c:pt>
                <c:pt idx="1672">
                  <c:v>972.61639969251598</c:v>
                </c:pt>
                <c:pt idx="1673">
                  <c:v>972.70210862541944</c:v>
                </c:pt>
                <c:pt idx="1674">
                  <c:v>972.79638845161276</c:v>
                </c:pt>
                <c:pt idx="1675">
                  <c:v>972.89923917109672</c:v>
                </c:pt>
                <c:pt idx="1676">
                  <c:v>973.01066078387089</c:v>
                </c:pt>
                <c:pt idx="1677">
                  <c:v>973.13065328993537</c:v>
                </c:pt>
                <c:pt idx="1678">
                  <c:v>973.24207490270965</c:v>
                </c:pt>
                <c:pt idx="1679">
                  <c:v>973.36206740877435</c:v>
                </c:pt>
                <c:pt idx="1680">
                  <c:v>973.47348902154818</c:v>
                </c:pt>
                <c:pt idx="1681">
                  <c:v>973.59348152761288</c:v>
                </c:pt>
                <c:pt idx="1682">
                  <c:v>973.71347403367713</c:v>
                </c:pt>
                <c:pt idx="1683">
                  <c:v>973.82489564645164</c:v>
                </c:pt>
                <c:pt idx="1684">
                  <c:v>973.93631725922558</c:v>
                </c:pt>
                <c:pt idx="1685">
                  <c:v>974.05630976529039</c:v>
                </c:pt>
                <c:pt idx="1686">
                  <c:v>974.16773137806433</c:v>
                </c:pt>
                <c:pt idx="1687">
                  <c:v>974.27915299083872</c:v>
                </c:pt>
                <c:pt idx="1688">
                  <c:v>974.39914549690309</c:v>
                </c:pt>
                <c:pt idx="1689">
                  <c:v>974.51913800296757</c:v>
                </c:pt>
                <c:pt idx="1690">
                  <c:v>974.65627229561289</c:v>
                </c:pt>
                <c:pt idx="1691">
                  <c:v>974.79340658825799</c:v>
                </c:pt>
                <c:pt idx="1692">
                  <c:v>974.93054088090321</c:v>
                </c:pt>
                <c:pt idx="1693">
                  <c:v>975.06767517354808</c:v>
                </c:pt>
                <c:pt idx="1694">
                  <c:v>975.20480946619364</c:v>
                </c:pt>
                <c:pt idx="1695">
                  <c:v>975.33337286554843</c:v>
                </c:pt>
                <c:pt idx="1696">
                  <c:v>975.44479447832248</c:v>
                </c:pt>
                <c:pt idx="1697">
                  <c:v>975.52193251793528</c:v>
                </c:pt>
                <c:pt idx="1698">
                  <c:v>975.59907055754832</c:v>
                </c:pt>
                <c:pt idx="1699">
                  <c:v>975.68477949045166</c:v>
                </c:pt>
                <c:pt idx="1700">
                  <c:v>975.77905931664509</c:v>
                </c:pt>
                <c:pt idx="1701">
                  <c:v>975.88191003612883</c:v>
                </c:pt>
                <c:pt idx="1702">
                  <c:v>975.9761898623226</c:v>
                </c:pt>
                <c:pt idx="1703">
                  <c:v>976.07904058180634</c:v>
                </c:pt>
                <c:pt idx="1704">
                  <c:v>976.173320408</c:v>
                </c:pt>
                <c:pt idx="1705">
                  <c:v>976.27617112748396</c:v>
                </c:pt>
                <c:pt idx="1706">
                  <c:v>976.37902184696782</c:v>
                </c:pt>
                <c:pt idx="1707">
                  <c:v>976.50758524632261</c:v>
                </c:pt>
                <c:pt idx="1708">
                  <c:v>976.62757775238697</c:v>
                </c:pt>
                <c:pt idx="1709">
                  <c:v>976.74757025845145</c:v>
                </c:pt>
                <c:pt idx="1710">
                  <c:v>976.81613740477394</c:v>
                </c:pt>
                <c:pt idx="1711">
                  <c:v>976.89327544438697</c:v>
                </c:pt>
                <c:pt idx="1712">
                  <c:v>976.96184259070958</c:v>
                </c:pt>
                <c:pt idx="1713">
                  <c:v>977.03898063032261</c:v>
                </c:pt>
                <c:pt idx="1714">
                  <c:v>977.11611866993542</c:v>
                </c:pt>
                <c:pt idx="1715">
                  <c:v>977.18468581625802</c:v>
                </c:pt>
                <c:pt idx="1716">
                  <c:v>977.26182385587083</c:v>
                </c:pt>
                <c:pt idx="1717">
                  <c:v>977.35610368206449</c:v>
                </c:pt>
                <c:pt idx="1718">
                  <c:v>977.45895440154834</c:v>
                </c:pt>
                <c:pt idx="1719">
                  <c:v>977.553234227742</c:v>
                </c:pt>
                <c:pt idx="1720">
                  <c:v>977.63894316064511</c:v>
                </c:pt>
                <c:pt idx="1721">
                  <c:v>977.70751030696749</c:v>
                </c:pt>
                <c:pt idx="1722">
                  <c:v>977.78464834658052</c:v>
                </c:pt>
                <c:pt idx="1723">
                  <c:v>977.86178638619333</c:v>
                </c:pt>
                <c:pt idx="1724">
                  <c:v>977.94749531909667</c:v>
                </c:pt>
                <c:pt idx="1725">
                  <c:v>978.05034603858064</c:v>
                </c:pt>
                <c:pt idx="1726">
                  <c:v>978.14462586477407</c:v>
                </c:pt>
                <c:pt idx="1727">
                  <c:v>978.21319301109679</c:v>
                </c:pt>
                <c:pt idx="1728">
                  <c:v>978.26461837083878</c:v>
                </c:pt>
                <c:pt idx="1729">
                  <c:v>978.31604373058053</c:v>
                </c:pt>
                <c:pt idx="1730">
                  <c:v>978.36746909032252</c:v>
                </c:pt>
                <c:pt idx="1731">
                  <c:v>978.41032355677396</c:v>
                </c:pt>
                <c:pt idx="1732">
                  <c:v>978.46174891651617</c:v>
                </c:pt>
                <c:pt idx="1733">
                  <c:v>978.51317427625816</c:v>
                </c:pt>
                <c:pt idx="1734">
                  <c:v>978.55602874270949</c:v>
                </c:pt>
                <c:pt idx="1735">
                  <c:v>978.60745410245147</c:v>
                </c:pt>
                <c:pt idx="1736">
                  <c:v>978.65887946219345</c:v>
                </c:pt>
                <c:pt idx="1737">
                  <c:v>978.71030482193544</c:v>
                </c:pt>
                <c:pt idx="1738">
                  <c:v>978.77887196825793</c:v>
                </c:pt>
                <c:pt idx="1739">
                  <c:v>978.84743911458054</c:v>
                </c:pt>
                <c:pt idx="1740">
                  <c:v>978.92457715419357</c:v>
                </c:pt>
                <c:pt idx="1741">
                  <c:v>978.98457340722564</c:v>
                </c:pt>
                <c:pt idx="1742">
                  <c:v>979.03599876696751</c:v>
                </c:pt>
                <c:pt idx="1743">
                  <c:v>979.0788532334193</c:v>
                </c:pt>
                <c:pt idx="1744">
                  <c:v>979.13027859316117</c:v>
                </c:pt>
                <c:pt idx="1745">
                  <c:v>979.17313305961284</c:v>
                </c:pt>
                <c:pt idx="1746">
                  <c:v>979.22455841935482</c:v>
                </c:pt>
                <c:pt idx="1747">
                  <c:v>979.27598377909658</c:v>
                </c:pt>
                <c:pt idx="1748">
                  <c:v>979.31883824554825</c:v>
                </c:pt>
                <c:pt idx="1749">
                  <c:v>979.37026360529023</c:v>
                </c:pt>
                <c:pt idx="1750">
                  <c:v>979.4216889650321</c:v>
                </c:pt>
                <c:pt idx="1751">
                  <c:v>979.46454343148389</c:v>
                </c:pt>
                <c:pt idx="1752">
                  <c:v>979.49882700464502</c:v>
                </c:pt>
                <c:pt idx="1753">
                  <c:v>979.52453968451584</c:v>
                </c:pt>
                <c:pt idx="1754">
                  <c:v>979.55025236438701</c:v>
                </c:pt>
                <c:pt idx="1755">
                  <c:v>979.58453593754837</c:v>
                </c:pt>
                <c:pt idx="1756">
                  <c:v>979.63596129729035</c:v>
                </c:pt>
                <c:pt idx="1757">
                  <c:v>979.66167397716117</c:v>
                </c:pt>
                <c:pt idx="1758">
                  <c:v>979.65310308387086</c:v>
                </c:pt>
                <c:pt idx="1759">
                  <c:v>979.62739040399981</c:v>
                </c:pt>
                <c:pt idx="1760">
                  <c:v>979.60167772412899</c:v>
                </c:pt>
                <c:pt idx="1761">
                  <c:v>979.57596504425806</c:v>
                </c:pt>
                <c:pt idx="1762">
                  <c:v>979.55025236438701</c:v>
                </c:pt>
                <c:pt idx="1763">
                  <c:v>979.52453968451584</c:v>
                </c:pt>
                <c:pt idx="1764">
                  <c:v>979.49882700464502</c:v>
                </c:pt>
                <c:pt idx="1765">
                  <c:v>979.48168521806463</c:v>
                </c:pt>
                <c:pt idx="1766">
                  <c:v>979.46454343148389</c:v>
                </c:pt>
                <c:pt idx="1767">
                  <c:v>979.46454343148389</c:v>
                </c:pt>
                <c:pt idx="1768">
                  <c:v>979.45597253819335</c:v>
                </c:pt>
                <c:pt idx="1769">
                  <c:v>979.44740164490304</c:v>
                </c:pt>
                <c:pt idx="1770">
                  <c:v>979.4216889650321</c:v>
                </c:pt>
                <c:pt idx="1771">
                  <c:v>979.39597628516128</c:v>
                </c:pt>
                <c:pt idx="1772">
                  <c:v>979.37026360529023</c:v>
                </c:pt>
                <c:pt idx="1773">
                  <c:v>979.36169271200015</c:v>
                </c:pt>
                <c:pt idx="1774">
                  <c:v>979.35312181870961</c:v>
                </c:pt>
                <c:pt idx="1775">
                  <c:v>979.35312181870961</c:v>
                </c:pt>
                <c:pt idx="1776">
                  <c:v>979.34455092541941</c:v>
                </c:pt>
                <c:pt idx="1777">
                  <c:v>979.33598003212887</c:v>
                </c:pt>
                <c:pt idx="1778">
                  <c:v>979.33598003212887</c:v>
                </c:pt>
                <c:pt idx="1779">
                  <c:v>979.32740913883856</c:v>
                </c:pt>
                <c:pt idx="1780">
                  <c:v>979.31026735225794</c:v>
                </c:pt>
                <c:pt idx="1781">
                  <c:v>979.28455467238689</c:v>
                </c:pt>
                <c:pt idx="1782">
                  <c:v>979.25884199251618</c:v>
                </c:pt>
                <c:pt idx="1783">
                  <c:v>979.23312931264513</c:v>
                </c:pt>
                <c:pt idx="1784">
                  <c:v>979.22455841935482</c:v>
                </c:pt>
                <c:pt idx="1785">
                  <c:v>979.22455841935482</c:v>
                </c:pt>
                <c:pt idx="1786">
                  <c:v>979.21598752606451</c:v>
                </c:pt>
                <c:pt idx="1787">
                  <c:v>979.20741663277431</c:v>
                </c:pt>
                <c:pt idx="1788">
                  <c:v>979.20741663277431</c:v>
                </c:pt>
                <c:pt idx="1789">
                  <c:v>979.19884573948377</c:v>
                </c:pt>
                <c:pt idx="1790">
                  <c:v>979.19884573948377</c:v>
                </c:pt>
                <c:pt idx="1791">
                  <c:v>979.19027484619346</c:v>
                </c:pt>
                <c:pt idx="1792">
                  <c:v>979.18170395290315</c:v>
                </c:pt>
                <c:pt idx="1793">
                  <c:v>979.18170395290315</c:v>
                </c:pt>
                <c:pt idx="1794">
                  <c:v>979.17313305961284</c:v>
                </c:pt>
                <c:pt idx="1795">
                  <c:v>979.16456216632253</c:v>
                </c:pt>
                <c:pt idx="1796">
                  <c:v>979.16456216632253</c:v>
                </c:pt>
                <c:pt idx="1797">
                  <c:v>979.15599127303233</c:v>
                </c:pt>
                <c:pt idx="1798">
                  <c:v>979.14742037974179</c:v>
                </c:pt>
                <c:pt idx="1799">
                  <c:v>979.13884948645148</c:v>
                </c:pt>
                <c:pt idx="1800">
                  <c:v>979.13884948645148</c:v>
                </c:pt>
                <c:pt idx="1801">
                  <c:v>979.13027859316117</c:v>
                </c:pt>
                <c:pt idx="1802">
                  <c:v>979.10456591329012</c:v>
                </c:pt>
                <c:pt idx="1803">
                  <c:v>979.0788532334193</c:v>
                </c:pt>
                <c:pt idx="1804">
                  <c:v>979.05314055354836</c:v>
                </c:pt>
                <c:pt idx="1805">
                  <c:v>979.02742787367731</c:v>
                </c:pt>
                <c:pt idx="1806">
                  <c:v>979.00171519380638</c:v>
                </c:pt>
                <c:pt idx="1807">
                  <c:v>978.97600251393533</c:v>
                </c:pt>
                <c:pt idx="1808">
                  <c:v>978.95028983406451</c:v>
                </c:pt>
                <c:pt idx="1809">
                  <c:v>978.92457715419357</c:v>
                </c:pt>
                <c:pt idx="1810">
                  <c:v>978.89886447432241</c:v>
                </c:pt>
                <c:pt idx="1811">
                  <c:v>978.86458090116105</c:v>
                </c:pt>
                <c:pt idx="1812">
                  <c:v>978.84743911458054</c:v>
                </c:pt>
                <c:pt idx="1813">
                  <c:v>978.83029732799969</c:v>
                </c:pt>
                <c:pt idx="1814">
                  <c:v>978.83029732799969</c:v>
                </c:pt>
                <c:pt idx="1815">
                  <c:v>978.8217264347096</c:v>
                </c:pt>
                <c:pt idx="1816">
                  <c:v>978.80458464812887</c:v>
                </c:pt>
                <c:pt idx="1817">
                  <c:v>978.78744286154824</c:v>
                </c:pt>
                <c:pt idx="1818">
                  <c:v>978.76173018167719</c:v>
                </c:pt>
                <c:pt idx="1819">
                  <c:v>978.72744660851595</c:v>
                </c:pt>
                <c:pt idx="1820">
                  <c:v>978.69316303535481</c:v>
                </c:pt>
                <c:pt idx="1821">
                  <c:v>978.65030856890314</c:v>
                </c:pt>
                <c:pt idx="1822">
                  <c:v>978.59888320916127</c:v>
                </c:pt>
                <c:pt idx="1823">
                  <c:v>978.55602874270949</c:v>
                </c:pt>
                <c:pt idx="1824">
                  <c:v>978.52174516954835</c:v>
                </c:pt>
                <c:pt idx="1825">
                  <c:v>978.49603248967753</c:v>
                </c:pt>
                <c:pt idx="1826">
                  <c:v>978.47031980980637</c:v>
                </c:pt>
                <c:pt idx="1827">
                  <c:v>978.44460712993532</c:v>
                </c:pt>
                <c:pt idx="1828">
                  <c:v>978.41889445006439</c:v>
                </c:pt>
                <c:pt idx="1829">
                  <c:v>978.39318177019356</c:v>
                </c:pt>
                <c:pt idx="1830">
                  <c:v>978.36746909032252</c:v>
                </c:pt>
                <c:pt idx="1831">
                  <c:v>978.35032730374189</c:v>
                </c:pt>
                <c:pt idx="1832">
                  <c:v>978.34175641045158</c:v>
                </c:pt>
                <c:pt idx="1833">
                  <c:v>978.33318551716116</c:v>
                </c:pt>
                <c:pt idx="1834">
                  <c:v>978.31604373058053</c:v>
                </c:pt>
                <c:pt idx="1835">
                  <c:v>978.29890194399991</c:v>
                </c:pt>
                <c:pt idx="1836">
                  <c:v>978.27318926412886</c:v>
                </c:pt>
                <c:pt idx="1837">
                  <c:v>978.24747658425804</c:v>
                </c:pt>
                <c:pt idx="1838">
                  <c:v>978.21319301109679</c:v>
                </c:pt>
                <c:pt idx="1839">
                  <c:v>978.17033854464489</c:v>
                </c:pt>
                <c:pt idx="1840">
                  <c:v>978.12748407819345</c:v>
                </c:pt>
                <c:pt idx="1841">
                  <c:v>978.084629611742</c:v>
                </c:pt>
                <c:pt idx="1842">
                  <c:v>978.04177514529033</c:v>
                </c:pt>
                <c:pt idx="1843">
                  <c:v>978.01606246541928</c:v>
                </c:pt>
                <c:pt idx="1844">
                  <c:v>977.98177889225792</c:v>
                </c:pt>
                <c:pt idx="1845">
                  <c:v>977.95606621238699</c:v>
                </c:pt>
                <c:pt idx="1846">
                  <c:v>977.93035353251594</c:v>
                </c:pt>
                <c:pt idx="1847">
                  <c:v>977.91321174593531</c:v>
                </c:pt>
                <c:pt idx="1848">
                  <c:v>977.90464085264523</c:v>
                </c:pt>
                <c:pt idx="1849">
                  <c:v>977.88749906606427</c:v>
                </c:pt>
                <c:pt idx="1850">
                  <c:v>977.87035727948387</c:v>
                </c:pt>
                <c:pt idx="1851">
                  <c:v>977.85321549290313</c:v>
                </c:pt>
                <c:pt idx="1852">
                  <c:v>977.83607370632251</c:v>
                </c:pt>
                <c:pt idx="1853">
                  <c:v>977.81893191974189</c:v>
                </c:pt>
                <c:pt idx="1854">
                  <c:v>977.8275028130322</c:v>
                </c:pt>
                <c:pt idx="1855">
                  <c:v>977.8275028130322</c:v>
                </c:pt>
                <c:pt idx="1856">
                  <c:v>977.83607370632251</c:v>
                </c:pt>
                <c:pt idx="1857">
                  <c:v>977.83607370632251</c:v>
                </c:pt>
                <c:pt idx="1858">
                  <c:v>977.81893191974189</c:v>
                </c:pt>
                <c:pt idx="1859">
                  <c:v>977.80179013316138</c:v>
                </c:pt>
                <c:pt idx="1860">
                  <c:v>977.78464834658052</c:v>
                </c:pt>
                <c:pt idx="1861">
                  <c:v>977.76750656000002</c:v>
                </c:pt>
                <c:pt idx="1862">
                  <c:v>977.75036477341916</c:v>
                </c:pt>
                <c:pt idx="1863">
                  <c:v>977.73322298683854</c:v>
                </c:pt>
                <c:pt idx="1864">
                  <c:v>977.71608120025792</c:v>
                </c:pt>
                <c:pt idx="1865">
                  <c:v>977.69893941367741</c:v>
                </c:pt>
                <c:pt idx="1866">
                  <c:v>977.68179762709656</c:v>
                </c:pt>
                <c:pt idx="1867">
                  <c:v>977.66465584051605</c:v>
                </c:pt>
                <c:pt idx="1868">
                  <c:v>977.65608494722574</c:v>
                </c:pt>
                <c:pt idx="1869">
                  <c:v>977.63037226735469</c:v>
                </c:pt>
                <c:pt idx="1870">
                  <c:v>977.61323048077406</c:v>
                </c:pt>
                <c:pt idx="1871">
                  <c:v>977.59608869419355</c:v>
                </c:pt>
                <c:pt idx="1872">
                  <c:v>977.5789469076127</c:v>
                </c:pt>
                <c:pt idx="1873">
                  <c:v>977.56180512103231</c:v>
                </c:pt>
                <c:pt idx="1874">
                  <c:v>977.54466333445146</c:v>
                </c:pt>
                <c:pt idx="1875">
                  <c:v>977.52752154787095</c:v>
                </c:pt>
                <c:pt idx="1876">
                  <c:v>977.5103797612901</c:v>
                </c:pt>
                <c:pt idx="1877">
                  <c:v>977.5103797612901</c:v>
                </c:pt>
                <c:pt idx="1878">
                  <c:v>977.5018088679999</c:v>
                </c:pt>
                <c:pt idx="1879">
                  <c:v>977.49323797470959</c:v>
                </c:pt>
                <c:pt idx="1880">
                  <c:v>977.47609618812896</c:v>
                </c:pt>
                <c:pt idx="1881">
                  <c:v>977.45038350825791</c:v>
                </c:pt>
                <c:pt idx="1882">
                  <c:v>977.42467082838721</c:v>
                </c:pt>
                <c:pt idx="1883">
                  <c:v>977.40752904180624</c:v>
                </c:pt>
                <c:pt idx="1884">
                  <c:v>977.39895814851616</c:v>
                </c:pt>
                <c:pt idx="1885">
                  <c:v>977.39038725522585</c:v>
                </c:pt>
                <c:pt idx="1886">
                  <c:v>977.38181636193553</c:v>
                </c:pt>
                <c:pt idx="1887">
                  <c:v>977.38181636193553</c:v>
                </c:pt>
                <c:pt idx="1888">
                  <c:v>977.39895814851616</c:v>
                </c:pt>
                <c:pt idx="1889">
                  <c:v>977.40752904180624</c:v>
                </c:pt>
                <c:pt idx="1890">
                  <c:v>977.42467082838721</c:v>
                </c:pt>
                <c:pt idx="1891">
                  <c:v>977.41609993509678</c:v>
                </c:pt>
                <c:pt idx="1892">
                  <c:v>977.39038725522585</c:v>
                </c:pt>
                <c:pt idx="1893">
                  <c:v>977.3646745753548</c:v>
                </c:pt>
                <c:pt idx="1894">
                  <c:v>977.33896189548386</c:v>
                </c:pt>
                <c:pt idx="1895">
                  <c:v>977.31324921561281</c:v>
                </c:pt>
                <c:pt idx="1896">
                  <c:v>977.28753653574188</c:v>
                </c:pt>
                <c:pt idx="1897">
                  <c:v>977.26182385587083</c:v>
                </c:pt>
                <c:pt idx="1898">
                  <c:v>977.23611117599978</c:v>
                </c:pt>
                <c:pt idx="1899">
                  <c:v>977.21039849612907</c:v>
                </c:pt>
                <c:pt idx="1900">
                  <c:v>977.18468581625802</c:v>
                </c:pt>
                <c:pt idx="1901">
                  <c:v>977.1675440296774</c:v>
                </c:pt>
                <c:pt idx="1902">
                  <c:v>977.13326045651604</c:v>
                </c:pt>
                <c:pt idx="1903">
                  <c:v>977.09040599006437</c:v>
                </c:pt>
                <c:pt idx="1904">
                  <c:v>977.03898063032261</c:v>
                </c:pt>
                <c:pt idx="1905">
                  <c:v>976.97898437729032</c:v>
                </c:pt>
                <c:pt idx="1906">
                  <c:v>976.92755901754822</c:v>
                </c:pt>
                <c:pt idx="1907">
                  <c:v>976.88470455109655</c:v>
                </c:pt>
                <c:pt idx="1908">
                  <c:v>976.8504209779353</c:v>
                </c:pt>
                <c:pt idx="1909">
                  <c:v>976.80756651148386</c:v>
                </c:pt>
                <c:pt idx="1910">
                  <c:v>976.76471204503218</c:v>
                </c:pt>
                <c:pt idx="1911">
                  <c:v>976.73042847187105</c:v>
                </c:pt>
                <c:pt idx="1912">
                  <c:v>976.68757400541938</c:v>
                </c:pt>
                <c:pt idx="1913">
                  <c:v>976.65329043225802</c:v>
                </c:pt>
                <c:pt idx="1914">
                  <c:v>976.61900685909666</c:v>
                </c:pt>
                <c:pt idx="1915">
                  <c:v>976.59329417922572</c:v>
                </c:pt>
                <c:pt idx="1916">
                  <c:v>976.57615239264499</c:v>
                </c:pt>
                <c:pt idx="1917">
                  <c:v>976.55901060606436</c:v>
                </c:pt>
                <c:pt idx="1918">
                  <c:v>976.53329792619354</c:v>
                </c:pt>
                <c:pt idx="1919">
                  <c:v>976.51615613961292</c:v>
                </c:pt>
                <c:pt idx="1920">
                  <c:v>976.49044345974187</c:v>
                </c:pt>
                <c:pt idx="1921">
                  <c:v>976.47330167316125</c:v>
                </c:pt>
                <c:pt idx="1922">
                  <c:v>976.44758899329042</c:v>
                </c:pt>
                <c:pt idx="1923">
                  <c:v>976.43044720670957</c:v>
                </c:pt>
                <c:pt idx="1924">
                  <c:v>976.40473452683852</c:v>
                </c:pt>
                <c:pt idx="1925">
                  <c:v>976.3875927402579</c:v>
                </c:pt>
                <c:pt idx="1926">
                  <c:v>976.37902184696782</c:v>
                </c:pt>
                <c:pt idx="1927">
                  <c:v>976.37902184696782</c:v>
                </c:pt>
                <c:pt idx="1928">
                  <c:v>976.37902184696782</c:v>
                </c:pt>
                <c:pt idx="1929">
                  <c:v>976.37045095367728</c:v>
                </c:pt>
                <c:pt idx="1930">
                  <c:v>976.37045095367728</c:v>
                </c:pt>
                <c:pt idx="1931">
                  <c:v>976.36188006038697</c:v>
                </c:pt>
                <c:pt idx="1932">
                  <c:v>976.35330916709677</c:v>
                </c:pt>
                <c:pt idx="1933">
                  <c:v>976.34473827380646</c:v>
                </c:pt>
                <c:pt idx="1934">
                  <c:v>976.34473827380646</c:v>
                </c:pt>
                <c:pt idx="1935">
                  <c:v>976.35330916709677</c:v>
                </c:pt>
                <c:pt idx="1936">
                  <c:v>976.35330916709677</c:v>
                </c:pt>
                <c:pt idx="1937">
                  <c:v>976.34473827380646</c:v>
                </c:pt>
                <c:pt idx="1938">
                  <c:v>976.3104547006451</c:v>
                </c:pt>
                <c:pt idx="1939">
                  <c:v>976.27617112748396</c:v>
                </c:pt>
                <c:pt idx="1940">
                  <c:v>976.25045844761303</c:v>
                </c:pt>
                <c:pt idx="1941">
                  <c:v>976.20760398116136</c:v>
                </c:pt>
                <c:pt idx="1942">
                  <c:v>976.14760772812895</c:v>
                </c:pt>
                <c:pt idx="1943">
                  <c:v>976.09618236838696</c:v>
                </c:pt>
                <c:pt idx="1944">
                  <c:v>976.04475700864521</c:v>
                </c:pt>
                <c:pt idx="1945">
                  <c:v>975.99333164890322</c:v>
                </c:pt>
                <c:pt idx="1946">
                  <c:v>975.94190628916124</c:v>
                </c:pt>
                <c:pt idx="1947">
                  <c:v>975.89048092941937</c:v>
                </c:pt>
                <c:pt idx="1948">
                  <c:v>975.83905556967738</c:v>
                </c:pt>
                <c:pt idx="1949">
                  <c:v>975.79620110322571</c:v>
                </c:pt>
                <c:pt idx="1950">
                  <c:v>975.76191753006447</c:v>
                </c:pt>
                <c:pt idx="1951">
                  <c:v>975.72763395690311</c:v>
                </c:pt>
                <c:pt idx="1952">
                  <c:v>975.69335038374174</c:v>
                </c:pt>
                <c:pt idx="1953">
                  <c:v>975.6504959172903</c:v>
                </c:pt>
                <c:pt idx="1954">
                  <c:v>975.59907055754832</c:v>
                </c:pt>
                <c:pt idx="1955">
                  <c:v>975.54764519780656</c:v>
                </c:pt>
                <c:pt idx="1956">
                  <c:v>975.49621983806435</c:v>
                </c:pt>
                <c:pt idx="1957">
                  <c:v>975.4533653716129</c:v>
                </c:pt>
                <c:pt idx="1958">
                  <c:v>975.41908179845154</c:v>
                </c:pt>
                <c:pt idx="1959">
                  <c:v>975.38479822529041</c:v>
                </c:pt>
                <c:pt idx="1960">
                  <c:v>975.35051465212905</c:v>
                </c:pt>
                <c:pt idx="1961">
                  <c:v>975.31623107896769</c:v>
                </c:pt>
                <c:pt idx="1962">
                  <c:v>975.27337661251602</c:v>
                </c:pt>
                <c:pt idx="1963">
                  <c:v>975.23909303935477</c:v>
                </c:pt>
                <c:pt idx="1964">
                  <c:v>975.19623857290333</c:v>
                </c:pt>
                <c:pt idx="1965">
                  <c:v>975.13624231987092</c:v>
                </c:pt>
                <c:pt idx="1966">
                  <c:v>975.08481696012893</c:v>
                </c:pt>
                <c:pt idx="1967">
                  <c:v>975.02482070709686</c:v>
                </c:pt>
                <c:pt idx="1968">
                  <c:v>974.96482445406446</c:v>
                </c:pt>
                <c:pt idx="1969">
                  <c:v>974.91339909432247</c:v>
                </c:pt>
                <c:pt idx="1970">
                  <c:v>974.8534028412904</c:v>
                </c:pt>
                <c:pt idx="1971">
                  <c:v>974.79340658825799</c:v>
                </c:pt>
                <c:pt idx="1972">
                  <c:v>974.7334103352257</c:v>
                </c:pt>
                <c:pt idx="1973">
                  <c:v>974.66484318890321</c:v>
                </c:pt>
                <c:pt idx="1974">
                  <c:v>974.58770514929029</c:v>
                </c:pt>
                <c:pt idx="1975">
                  <c:v>974.51056710967748</c:v>
                </c:pt>
                <c:pt idx="1976">
                  <c:v>974.44199996335476</c:v>
                </c:pt>
                <c:pt idx="1977">
                  <c:v>974.36486192374207</c:v>
                </c:pt>
                <c:pt idx="1978">
                  <c:v>974.28772388412904</c:v>
                </c:pt>
                <c:pt idx="1979">
                  <c:v>974.21915673780632</c:v>
                </c:pt>
                <c:pt idx="1980">
                  <c:v>974.1420186981934</c:v>
                </c:pt>
                <c:pt idx="1981">
                  <c:v>974.06488065858059</c:v>
                </c:pt>
                <c:pt idx="1982">
                  <c:v>973.9963135122581</c:v>
                </c:pt>
                <c:pt idx="1983">
                  <c:v>973.91917547264507</c:v>
                </c:pt>
                <c:pt idx="1984">
                  <c:v>973.85060832632269</c:v>
                </c:pt>
                <c:pt idx="1985">
                  <c:v>973.79061207329028</c:v>
                </c:pt>
                <c:pt idx="1986">
                  <c:v>973.73061582025798</c:v>
                </c:pt>
                <c:pt idx="1987">
                  <c:v>973.67061956722591</c:v>
                </c:pt>
                <c:pt idx="1988">
                  <c:v>973.61919420748393</c:v>
                </c:pt>
                <c:pt idx="1989">
                  <c:v>973.55919795445152</c:v>
                </c:pt>
                <c:pt idx="1990">
                  <c:v>973.50777259470954</c:v>
                </c:pt>
                <c:pt idx="1991">
                  <c:v>973.44777634167724</c:v>
                </c:pt>
                <c:pt idx="1992">
                  <c:v>973.39635098193548</c:v>
                </c:pt>
                <c:pt idx="1993">
                  <c:v>973.35349651548381</c:v>
                </c:pt>
                <c:pt idx="1994">
                  <c:v>973.31064204903214</c:v>
                </c:pt>
                <c:pt idx="1995">
                  <c:v>973.26778758258047</c:v>
                </c:pt>
                <c:pt idx="1996">
                  <c:v>973.22493311612902</c:v>
                </c:pt>
                <c:pt idx="1997">
                  <c:v>973.18207864967735</c:v>
                </c:pt>
                <c:pt idx="1998">
                  <c:v>973.13922418322591</c:v>
                </c:pt>
                <c:pt idx="1999">
                  <c:v>973.10494061006455</c:v>
                </c:pt>
                <c:pt idx="2000">
                  <c:v>973.06208614361287</c:v>
                </c:pt>
                <c:pt idx="2001">
                  <c:v>973.01923167716097</c:v>
                </c:pt>
                <c:pt idx="2002">
                  <c:v>972.97637721070976</c:v>
                </c:pt>
                <c:pt idx="2003">
                  <c:v>972.93352274425808</c:v>
                </c:pt>
                <c:pt idx="2004">
                  <c:v>972.89923917109672</c:v>
                </c:pt>
                <c:pt idx="2005">
                  <c:v>972.85638470464505</c:v>
                </c:pt>
                <c:pt idx="2006">
                  <c:v>972.81353023819338</c:v>
                </c:pt>
                <c:pt idx="2007">
                  <c:v>972.77067577174194</c:v>
                </c:pt>
                <c:pt idx="2008">
                  <c:v>972.72782130529026</c:v>
                </c:pt>
                <c:pt idx="2009">
                  <c:v>972.70210862541944</c:v>
                </c:pt>
                <c:pt idx="2010">
                  <c:v>972.67639594554851</c:v>
                </c:pt>
                <c:pt idx="2011">
                  <c:v>972.65068326567734</c:v>
                </c:pt>
                <c:pt idx="2012">
                  <c:v>972.6249705858063</c:v>
                </c:pt>
                <c:pt idx="2013">
                  <c:v>972.59068701264493</c:v>
                </c:pt>
                <c:pt idx="2014">
                  <c:v>972.54783254619349</c:v>
                </c:pt>
                <c:pt idx="2015">
                  <c:v>972.51354897303213</c:v>
                </c:pt>
                <c:pt idx="2016">
                  <c:v>972.47069450658068</c:v>
                </c:pt>
                <c:pt idx="2017">
                  <c:v>972.42784004012901</c:v>
                </c:pt>
                <c:pt idx="2018">
                  <c:v>972.38498557367734</c:v>
                </c:pt>
                <c:pt idx="2019">
                  <c:v>972.33356021393536</c:v>
                </c:pt>
                <c:pt idx="2020">
                  <c:v>972.2821348541936</c:v>
                </c:pt>
                <c:pt idx="2021">
                  <c:v>972.23070949445162</c:v>
                </c:pt>
                <c:pt idx="2022">
                  <c:v>972.17928413470963</c:v>
                </c:pt>
                <c:pt idx="2023">
                  <c:v>972.12785877496765</c:v>
                </c:pt>
                <c:pt idx="2024">
                  <c:v>972.07643341522578</c:v>
                </c:pt>
                <c:pt idx="2025">
                  <c:v>972.0250080554838</c:v>
                </c:pt>
                <c:pt idx="2026">
                  <c:v>971.97358269574204</c:v>
                </c:pt>
                <c:pt idx="2027">
                  <c:v>971.92215733599983</c:v>
                </c:pt>
                <c:pt idx="2028">
                  <c:v>971.86216108296765</c:v>
                </c:pt>
                <c:pt idx="2029">
                  <c:v>971.81073572322589</c:v>
                </c:pt>
                <c:pt idx="2030">
                  <c:v>971.75931036348368</c:v>
                </c:pt>
                <c:pt idx="2031">
                  <c:v>971.70788500374192</c:v>
                </c:pt>
                <c:pt idx="2032">
                  <c:v>971.64788875070963</c:v>
                </c:pt>
                <c:pt idx="2033">
                  <c:v>971.59646339096776</c:v>
                </c:pt>
                <c:pt idx="2034">
                  <c:v>971.54503803122577</c:v>
                </c:pt>
                <c:pt idx="2035">
                  <c:v>971.49361267148356</c:v>
                </c:pt>
                <c:pt idx="2036">
                  <c:v>971.4421873117418</c:v>
                </c:pt>
                <c:pt idx="2037">
                  <c:v>971.39076195199982</c:v>
                </c:pt>
                <c:pt idx="2038">
                  <c:v>971.33933659225795</c:v>
                </c:pt>
                <c:pt idx="2039">
                  <c:v>971.28791123251619</c:v>
                </c:pt>
                <c:pt idx="2040">
                  <c:v>971.23648587277398</c:v>
                </c:pt>
                <c:pt idx="2041">
                  <c:v>971.185060513032</c:v>
                </c:pt>
                <c:pt idx="2042">
                  <c:v>971.13363515329024</c:v>
                </c:pt>
                <c:pt idx="2043">
                  <c:v>971.07363890025806</c:v>
                </c:pt>
                <c:pt idx="2044">
                  <c:v>971.02221354051608</c:v>
                </c:pt>
                <c:pt idx="2045">
                  <c:v>970.9793590740644</c:v>
                </c:pt>
                <c:pt idx="2046">
                  <c:v>970.94507550090316</c:v>
                </c:pt>
                <c:pt idx="2047">
                  <c:v>970.9022210344516</c:v>
                </c:pt>
                <c:pt idx="2048">
                  <c:v>970.85936656799993</c:v>
                </c:pt>
                <c:pt idx="2049">
                  <c:v>970.80794120825794</c:v>
                </c:pt>
                <c:pt idx="2050">
                  <c:v>970.74794495522565</c:v>
                </c:pt>
                <c:pt idx="2051">
                  <c:v>970.68794870219358</c:v>
                </c:pt>
                <c:pt idx="2052">
                  <c:v>970.6279524491614</c:v>
                </c:pt>
                <c:pt idx="2053">
                  <c:v>970.56795619612888</c:v>
                </c:pt>
                <c:pt idx="2054">
                  <c:v>970.50795994309669</c:v>
                </c:pt>
                <c:pt idx="2055">
                  <c:v>970.44796369006463</c:v>
                </c:pt>
                <c:pt idx="2056">
                  <c:v>970.3879674370321</c:v>
                </c:pt>
                <c:pt idx="2057">
                  <c:v>970.33654207729035</c:v>
                </c:pt>
                <c:pt idx="2058">
                  <c:v>970.28511671754825</c:v>
                </c:pt>
                <c:pt idx="2059">
                  <c:v>970.2422622510968</c:v>
                </c:pt>
                <c:pt idx="2060">
                  <c:v>970.19940778464513</c:v>
                </c:pt>
                <c:pt idx="2061">
                  <c:v>970.14798242490315</c:v>
                </c:pt>
                <c:pt idx="2062">
                  <c:v>970.09655706516116</c:v>
                </c:pt>
                <c:pt idx="2063">
                  <c:v>970.03656081212887</c:v>
                </c:pt>
                <c:pt idx="2064">
                  <c:v>969.97656455909669</c:v>
                </c:pt>
                <c:pt idx="2065">
                  <c:v>969.91656830606439</c:v>
                </c:pt>
                <c:pt idx="2066">
                  <c:v>969.86514294632241</c:v>
                </c:pt>
                <c:pt idx="2067">
                  <c:v>969.82228847987096</c:v>
                </c:pt>
                <c:pt idx="2068">
                  <c:v>969.77943401341929</c:v>
                </c:pt>
                <c:pt idx="2069">
                  <c:v>969.73657954696762</c:v>
                </c:pt>
                <c:pt idx="2070">
                  <c:v>969.68515418722563</c:v>
                </c:pt>
                <c:pt idx="2071">
                  <c:v>969.62515793419345</c:v>
                </c:pt>
                <c:pt idx="2072">
                  <c:v>969.56516168116138</c:v>
                </c:pt>
                <c:pt idx="2073">
                  <c:v>969.50516542812898</c:v>
                </c:pt>
                <c:pt idx="2074">
                  <c:v>969.44516917509645</c:v>
                </c:pt>
                <c:pt idx="2075">
                  <c:v>969.37660202877407</c:v>
                </c:pt>
                <c:pt idx="2076">
                  <c:v>969.30803488245181</c:v>
                </c:pt>
                <c:pt idx="2077">
                  <c:v>969.23946773612874</c:v>
                </c:pt>
                <c:pt idx="2078">
                  <c:v>969.17947148309679</c:v>
                </c:pt>
                <c:pt idx="2079">
                  <c:v>969.12804612335481</c:v>
                </c:pt>
                <c:pt idx="2080">
                  <c:v>969.06804987032251</c:v>
                </c:pt>
                <c:pt idx="2081">
                  <c:v>969.01662451058041</c:v>
                </c:pt>
                <c:pt idx="2082">
                  <c:v>968.95662825754857</c:v>
                </c:pt>
                <c:pt idx="2083">
                  <c:v>968.87091932464523</c:v>
                </c:pt>
                <c:pt idx="2084">
                  <c:v>968.78521039174166</c:v>
                </c:pt>
                <c:pt idx="2085">
                  <c:v>968.69950145883877</c:v>
                </c:pt>
                <c:pt idx="2086">
                  <c:v>968.6137925259352</c:v>
                </c:pt>
                <c:pt idx="2087">
                  <c:v>968.54522537961282</c:v>
                </c:pt>
                <c:pt idx="2088">
                  <c:v>968.4766582332901</c:v>
                </c:pt>
                <c:pt idx="2089">
                  <c:v>968.4080910869676</c:v>
                </c:pt>
                <c:pt idx="2090">
                  <c:v>968.33952394064499</c:v>
                </c:pt>
                <c:pt idx="2091">
                  <c:v>968.27095679432227</c:v>
                </c:pt>
                <c:pt idx="2092">
                  <c:v>968.20238964799989</c:v>
                </c:pt>
                <c:pt idx="2093">
                  <c:v>968.13382250167717</c:v>
                </c:pt>
                <c:pt idx="2094">
                  <c:v>968.06525535535479</c:v>
                </c:pt>
                <c:pt idx="2095">
                  <c:v>968.00525910232261</c:v>
                </c:pt>
                <c:pt idx="2096">
                  <c:v>967.94526284929032</c:v>
                </c:pt>
                <c:pt idx="2097">
                  <c:v>967.89383748954833</c:v>
                </c:pt>
                <c:pt idx="2098">
                  <c:v>967.83384123651615</c:v>
                </c:pt>
                <c:pt idx="2099">
                  <c:v>967.77384498348385</c:v>
                </c:pt>
                <c:pt idx="2100">
                  <c:v>967.70527783716136</c:v>
                </c:pt>
                <c:pt idx="2101">
                  <c:v>967.63671069083853</c:v>
                </c:pt>
                <c:pt idx="2102">
                  <c:v>967.56814354451626</c:v>
                </c:pt>
                <c:pt idx="2103">
                  <c:v>967.49100550490311</c:v>
                </c:pt>
                <c:pt idx="2104">
                  <c:v>967.40529657199988</c:v>
                </c:pt>
                <c:pt idx="2105">
                  <c:v>967.32815853238696</c:v>
                </c:pt>
                <c:pt idx="2106">
                  <c:v>967.24244959948385</c:v>
                </c:pt>
                <c:pt idx="2107">
                  <c:v>967.16531155987082</c:v>
                </c:pt>
                <c:pt idx="2108">
                  <c:v>967.09674441354832</c:v>
                </c:pt>
                <c:pt idx="2109">
                  <c:v>967.02817726722571</c:v>
                </c:pt>
                <c:pt idx="2110">
                  <c:v>966.95961012090322</c:v>
                </c:pt>
                <c:pt idx="2111">
                  <c:v>966.89961386787093</c:v>
                </c:pt>
                <c:pt idx="2112">
                  <c:v>966.82247582825812</c:v>
                </c:pt>
                <c:pt idx="2113">
                  <c:v>966.736766895355</c:v>
                </c:pt>
                <c:pt idx="2114">
                  <c:v>966.65105796245166</c:v>
                </c:pt>
                <c:pt idx="2115">
                  <c:v>966.56534902954809</c:v>
                </c:pt>
                <c:pt idx="2116">
                  <c:v>966.4796400966452</c:v>
                </c:pt>
                <c:pt idx="2117">
                  <c:v>966.40250205703228</c:v>
                </c:pt>
                <c:pt idx="2118">
                  <c:v>966.31679312412894</c:v>
                </c:pt>
                <c:pt idx="2119">
                  <c:v>966.23965508451613</c:v>
                </c:pt>
                <c:pt idx="2120">
                  <c:v>966.15394615161279</c:v>
                </c:pt>
                <c:pt idx="2121">
                  <c:v>966.07680811199975</c:v>
                </c:pt>
                <c:pt idx="2122">
                  <c:v>965.99109917909686</c:v>
                </c:pt>
                <c:pt idx="2123">
                  <c:v>965.90539024619329</c:v>
                </c:pt>
                <c:pt idx="2124">
                  <c:v>965.82825220658049</c:v>
                </c:pt>
                <c:pt idx="2125">
                  <c:v>965.75968506025811</c:v>
                </c:pt>
                <c:pt idx="2126">
                  <c:v>965.69111791393539</c:v>
                </c:pt>
                <c:pt idx="2127">
                  <c:v>965.62255076761278</c:v>
                </c:pt>
                <c:pt idx="2128">
                  <c:v>965.5625545145806</c:v>
                </c:pt>
                <c:pt idx="2129">
                  <c:v>965.48541647496768</c:v>
                </c:pt>
                <c:pt idx="2130">
                  <c:v>965.39970754206456</c:v>
                </c:pt>
                <c:pt idx="2131">
                  <c:v>965.30542771587102</c:v>
                </c:pt>
                <c:pt idx="2132">
                  <c:v>965.20257699638705</c:v>
                </c:pt>
                <c:pt idx="2133">
                  <c:v>965.1082971701934</c:v>
                </c:pt>
                <c:pt idx="2134">
                  <c:v>965.02258823729028</c:v>
                </c:pt>
                <c:pt idx="2135">
                  <c:v>964.93687930438693</c:v>
                </c:pt>
                <c:pt idx="2136">
                  <c:v>964.85117037148382</c:v>
                </c:pt>
                <c:pt idx="2137">
                  <c:v>964.75689054529016</c:v>
                </c:pt>
                <c:pt idx="2138">
                  <c:v>964.66261071909673</c:v>
                </c:pt>
                <c:pt idx="2139">
                  <c:v>964.55975999961277</c:v>
                </c:pt>
                <c:pt idx="2140">
                  <c:v>964.45690928012891</c:v>
                </c:pt>
                <c:pt idx="2141">
                  <c:v>964.36262945393548</c:v>
                </c:pt>
                <c:pt idx="2142">
                  <c:v>964.25977873445163</c:v>
                </c:pt>
                <c:pt idx="2143">
                  <c:v>964.15692801496766</c:v>
                </c:pt>
                <c:pt idx="2144">
                  <c:v>964.05407729548392</c:v>
                </c:pt>
                <c:pt idx="2145">
                  <c:v>963.95979746929027</c:v>
                </c:pt>
                <c:pt idx="2146">
                  <c:v>963.85694674980618</c:v>
                </c:pt>
                <c:pt idx="2147">
                  <c:v>963.75409603032244</c:v>
                </c:pt>
                <c:pt idx="2148">
                  <c:v>963.65981620412902</c:v>
                </c:pt>
                <c:pt idx="2149">
                  <c:v>963.55696548464505</c:v>
                </c:pt>
                <c:pt idx="2150">
                  <c:v>963.46268565845151</c:v>
                </c:pt>
                <c:pt idx="2151">
                  <c:v>963.37697672554816</c:v>
                </c:pt>
                <c:pt idx="2152">
                  <c:v>963.29126779264527</c:v>
                </c:pt>
                <c:pt idx="2153">
                  <c:v>963.20555885974181</c:v>
                </c:pt>
                <c:pt idx="2154">
                  <c:v>963.11984992683847</c:v>
                </c:pt>
                <c:pt idx="2155">
                  <c:v>963.03414099393535</c:v>
                </c:pt>
                <c:pt idx="2156">
                  <c:v>962.94843206103224</c:v>
                </c:pt>
                <c:pt idx="2157">
                  <c:v>962.86272312812889</c:v>
                </c:pt>
                <c:pt idx="2158">
                  <c:v>962.77701419522577</c:v>
                </c:pt>
                <c:pt idx="2159">
                  <c:v>962.67416347574192</c:v>
                </c:pt>
                <c:pt idx="2160">
                  <c:v>962.57131275625795</c:v>
                </c:pt>
                <c:pt idx="2161">
                  <c:v>962.46846203677421</c:v>
                </c:pt>
                <c:pt idx="2162">
                  <c:v>962.37418221058044</c:v>
                </c:pt>
                <c:pt idx="2163">
                  <c:v>962.2713314910967</c:v>
                </c:pt>
                <c:pt idx="2164">
                  <c:v>962.17705166490327</c:v>
                </c:pt>
                <c:pt idx="2165">
                  <c:v>962.09134273199993</c:v>
                </c:pt>
                <c:pt idx="2166">
                  <c:v>961.9970629058065</c:v>
                </c:pt>
                <c:pt idx="2167">
                  <c:v>961.91135397290316</c:v>
                </c:pt>
                <c:pt idx="2168">
                  <c:v>961.8170741467095</c:v>
                </c:pt>
                <c:pt idx="2169">
                  <c:v>961.7313652138065</c:v>
                </c:pt>
                <c:pt idx="2170">
                  <c:v>961.64565628090304</c:v>
                </c:pt>
                <c:pt idx="2171">
                  <c:v>961.55994734799992</c:v>
                </c:pt>
                <c:pt idx="2172">
                  <c:v>961.47423841509658</c:v>
                </c:pt>
                <c:pt idx="2173">
                  <c:v>961.37138769561273</c:v>
                </c:pt>
                <c:pt idx="2174">
                  <c:v>961.26853697612898</c:v>
                </c:pt>
                <c:pt idx="2175">
                  <c:v>961.16568625664524</c:v>
                </c:pt>
                <c:pt idx="2176">
                  <c:v>961.06283553716116</c:v>
                </c:pt>
                <c:pt idx="2177">
                  <c:v>960.96855571096751</c:v>
                </c:pt>
                <c:pt idx="2178">
                  <c:v>960.88284677806439</c:v>
                </c:pt>
                <c:pt idx="2179">
                  <c:v>960.79713784516105</c:v>
                </c:pt>
                <c:pt idx="2180">
                  <c:v>960.71142891225793</c:v>
                </c:pt>
                <c:pt idx="2181">
                  <c:v>960.6257199793547</c:v>
                </c:pt>
                <c:pt idx="2182">
                  <c:v>960.54001104645147</c:v>
                </c:pt>
                <c:pt idx="2183">
                  <c:v>960.44573122025781</c:v>
                </c:pt>
                <c:pt idx="2184">
                  <c:v>960.3600222873547</c:v>
                </c:pt>
                <c:pt idx="2185">
                  <c:v>960.27431335445135</c:v>
                </c:pt>
                <c:pt idx="2186">
                  <c:v>960.16289174167753</c:v>
                </c:pt>
                <c:pt idx="2187">
                  <c:v>960.06004102219333</c:v>
                </c:pt>
                <c:pt idx="2188">
                  <c:v>959.94861940941939</c:v>
                </c:pt>
                <c:pt idx="2189">
                  <c:v>959.837197796645</c:v>
                </c:pt>
                <c:pt idx="2190">
                  <c:v>959.72577618387095</c:v>
                </c:pt>
                <c:pt idx="2191">
                  <c:v>959.61435457109656</c:v>
                </c:pt>
                <c:pt idx="2192">
                  <c:v>959.49436206503219</c:v>
                </c:pt>
                <c:pt idx="2193">
                  <c:v>959.38294045225803</c:v>
                </c:pt>
                <c:pt idx="2194">
                  <c:v>959.27151883948375</c:v>
                </c:pt>
                <c:pt idx="2195">
                  <c:v>959.16009722670981</c:v>
                </c:pt>
                <c:pt idx="2196">
                  <c:v>959.04867561393542</c:v>
                </c:pt>
                <c:pt idx="2197">
                  <c:v>958.93725400116114</c:v>
                </c:pt>
                <c:pt idx="2198">
                  <c:v>958.82583238838697</c:v>
                </c:pt>
                <c:pt idx="2199">
                  <c:v>958.71441077561269</c:v>
                </c:pt>
                <c:pt idx="2200">
                  <c:v>958.62013094941938</c:v>
                </c:pt>
                <c:pt idx="2201">
                  <c:v>958.52585112322572</c:v>
                </c:pt>
                <c:pt idx="2202">
                  <c:v>958.42300040374175</c:v>
                </c:pt>
                <c:pt idx="2203">
                  <c:v>958.3287205775481</c:v>
                </c:pt>
                <c:pt idx="2204">
                  <c:v>958.22586985806436</c:v>
                </c:pt>
                <c:pt idx="2205">
                  <c:v>958.13159003187081</c:v>
                </c:pt>
                <c:pt idx="2206">
                  <c:v>958.03731020567739</c:v>
                </c:pt>
                <c:pt idx="2207">
                  <c:v>957.93445948619365</c:v>
                </c:pt>
                <c:pt idx="2208">
                  <c:v>957.84017965999976</c:v>
                </c:pt>
                <c:pt idx="2209">
                  <c:v>957.73732894051591</c:v>
                </c:pt>
                <c:pt idx="2210">
                  <c:v>957.63447822103194</c:v>
                </c:pt>
                <c:pt idx="2211">
                  <c:v>957.54019839483874</c:v>
                </c:pt>
                <c:pt idx="2212">
                  <c:v>957.43734767535466</c:v>
                </c:pt>
                <c:pt idx="2213">
                  <c:v>957.32592606258038</c:v>
                </c:pt>
                <c:pt idx="2214">
                  <c:v>957.19736266322582</c:v>
                </c:pt>
                <c:pt idx="2215">
                  <c:v>957.07737015716111</c:v>
                </c:pt>
                <c:pt idx="2216">
                  <c:v>956.94880675780632</c:v>
                </c:pt>
                <c:pt idx="2217">
                  <c:v>956.82881425174185</c:v>
                </c:pt>
                <c:pt idx="2218">
                  <c:v>956.70025085238694</c:v>
                </c:pt>
                <c:pt idx="2219">
                  <c:v>956.58025834632247</c:v>
                </c:pt>
                <c:pt idx="2220">
                  <c:v>956.4516949469679</c:v>
                </c:pt>
                <c:pt idx="2221">
                  <c:v>956.3317024409032</c:v>
                </c:pt>
                <c:pt idx="2222">
                  <c:v>956.20313904154818</c:v>
                </c:pt>
                <c:pt idx="2223">
                  <c:v>956.08314653548371</c:v>
                </c:pt>
                <c:pt idx="2224">
                  <c:v>955.96315402941934</c:v>
                </c:pt>
                <c:pt idx="2225">
                  <c:v>955.83459063006433</c:v>
                </c:pt>
                <c:pt idx="2226">
                  <c:v>955.70602723070976</c:v>
                </c:pt>
                <c:pt idx="2227">
                  <c:v>955.56889293806444</c:v>
                </c:pt>
                <c:pt idx="2228">
                  <c:v>955.43175864541934</c:v>
                </c:pt>
                <c:pt idx="2229">
                  <c:v>955.29462435277412</c:v>
                </c:pt>
                <c:pt idx="2230">
                  <c:v>955.15749006012879</c:v>
                </c:pt>
                <c:pt idx="2231">
                  <c:v>955.02035576748392</c:v>
                </c:pt>
                <c:pt idx="2232">
                  <c:v>954.88322147483859</c:v>
                </c:pt>
                <c:pt idx="2233">
                  <c:v>954.74608718219349</c:v>
                </c:pt>
                <c:pt idx="2234">
                  <c:v>954.60895288954839</c:v>
                </c:pt>
                <c:pt idx="2235">
                  <c:v>954.46324770361286</c:v>
                </c:pt>
                <c:pt idx="2236">
                  <c:v>954.32611341096776</c:v>
                </c:pt>
                <c:pt idx="2237">
                  <c:v>954.18897911832244</c:v>
                </c:pt>
                <c:pt idx="2238">
                  <c:v>954.05184482567734</c:v>
                </c:pt>
                <c:pt idx="2239">
                  <c:v>953.91471053303223</c:v>
                </c:pt>
                <c:pt idx="2240">
                  <c:v>953.73472177393546</c:v>
                </c:pt>
                <c:pt idx="2241">
                  <c:v>953.54616212154826</c:v>
                </c:pt>
                <c:pt idx="2242">
                  <c:v>953.36617336245149</c:v>
                </c:pt>
                <c:pt idx="2243">
                  <c:v>953.17761371006441</c:v>
                </c:pt>
                <c:pt idx="2244">
                  <c:v>952.99762495096763</c:v>
                </c:pt>
                <c:pt idx="2245">
                  <c:v>952.83477797845171</c:v>
                </c:pt>
                <c:pt idx="2246">
                  <c:v>952.66336011264502</c:v>
                </c:pt>
                <c:pt idx="2247">
                  <c:v>952.49194224683856</c:v>
                </c:pt>
                <c:pt idx="2248">
                  <c:v>952.3205243810321</c:v>
                </c:pt>
                <c:pt idx="2249">
                  <c:v>952.14053562193556</c:v>
                </c:pt>
                <c:pt idx="2250">
                  <c:v>951.96054686283878</c:v>
                </c:pt>
                <c:pt idx="2251">
                  <c:v>951.78055810374178</c:v>
                </c:pt>
                <c:pt idx="2252">
                  <c:v>951.5919984513547</c:v>
                </c:pt>
                <c:pt idx="2253">
                  <c:v>951.41200969225804</c:v>
                </c:pt>
                <c:pt idx="2254">
                  <c:v>951.24059182645169</c:v>
                </c:pt>
                <c:pt idx="2255">
                  <c:v>951.06917396064523</c:v>
                </c:pt>
                <c:pt idx="2256">
                  <c:v>950.89775609483854</c:v>
                </c:pt>
                <c:pt idx="2257">
                  <c:v>950.73490912232239</c:v>
                </c:pt>
                <c:pt idx="2258">
                  <c:v>950.54634946993554</c:v>
                </c:pt>
                <c:pt idx="2259">
                  <c:v>950.34921892425803</c:v>
                </c:pt>
                <c:pt idx="2260">
                  <c:v>950.16065927187094</c:v>
                </c:pt>
                <c:pt idx="2261">
                  <c:v>949.96352872619343</c:v>
                </c:pt>
                <c:pt idx="2262">
                  <c:v>949.76639818051603</c:v>
                </c:pt>
                <c:pt idx="2263">
                  <c:v>949.56926763483875</c:v>
                </c:pt>
                <c:pt idx="2264">
                  <c:v>949.38070798245144</c:v>
                </c:pt>
                <c:pt idx="2265">
                  <c:v>949.17500654348373</c:v>
                </c:pt>
                <c:pt idx="2266">
                  <c:v>948.9521633179354</c:v>
                </c:pt>
                <c:pt idx="2267">
                  <c:v>948.70360741251579</c:v>
                </c:pt>
                <c:pt idx="2268">
                  <c:v>948.45505150709675</c:v>
                </c:pt>
                <c:pt idx="2269">
                  <c:v>948.20649560167726</c:v>
                </c:pt>
                <c:pt idx="2270">
                  <c:v>947.95793969625811</c:v>
                </c:pt>
                <c:pt idx="2271">
                  <c:v>947.70081289754853</c:v>
                </c:pt>
                <c:pt idx="2272">
                  <c:v>947.44368609883873</c:v>
                </c:pt>
                <c:pt idx="2273">
                  <c:v>947.17798840683884</c:v>
                </c:pt>
                <c:pt idx="2274">
                  <c:v>946.9208616081288</c:v>
                </c:pt>
                <c:pt idx="2275">
                  <c:v>946.65516391612914</c:v>
                </c:pt>
                <c:pt idx="2276">
                  <c:v>946.41517890399973</c:v>
                </c:pt>
                <c:pt idx="2277">
                  <c:v>946.20947746503202</c:v>
                </c:pt>
                <c:pt idx="2278">
                  <c:v>945.99520513277423</c:v>
                </c:pt>
                <c:pt idx="2279">
                  <c:v>945.78093280051598</c:v>
                </c:pt>
                <c:pt idx="2280">
                  <c:v>945.56666046825785</c:v>
                </c:pt>
                <c:pt idx="2281">
                  <c:v>945.35238813599995</c:v>
                </c:pt>
                <c:pt idx="2282">
                  <c:v>945.13811580374181</c:v>
                </c:pt>
                <c:pt idx="2283">
                  <c:v>944.92384347148368</c:v>
                </c:pt>
                <c:pt idx="2284">
                  <c:v>944.71814203251597</c:v>
                </c:pt>
                <c:pt idx="2285">
                  <c:v>944.50386970025818</c:v>
                </c:pt>
                <c:pt idx="2286">
                  <c:v>944.28959736799993</c:v>
                </c:pt>
                <c:pt idx="2287">
                  <c:v>944.08389592903211</c:v>
                </c:pt>
                <c:pt idx="2288">
                  <c:v>943.8696235967742</c:v>
                </c:pt>
                <c:pt idx="2289">
                  <c:v>943.65535126451607</c:v>
                </c:pt>
                <c:pt idx="2290">
                  <c:v>943.44964982554825</c:v>
                </c:pt>
                <c:pt idx="2291">
                  <c:v>943.17538124025805</c:v>
                </c:pt>
                <c:pt idx="2292">
                  <c:v>942.76397836232252</c:v>
                </c:pt>
                <c:pt idx="2293">
                  <c:v>942.30115012464512</c:v>
                </c:pt>
                <c:pt idx="2294">
                  <c:v>941.84689278025814</c:v>
                </c:pt>
                <c:pt idx="2295">
                  <c:v>941.38406454258052</c:v>
                </c:pt>
                <c:pt idx="2296">
                  <c:v>940.92980719819354</c:v>
                </c:pt>
                <c:pt idx="2297">
                  <c:v>940.46697896051614</c:v>
                </c:pt>
                <c:pt idx="2298">
                  <c:v>940.01272161612894</c:v>
                </c:pt>
                <c:pt idx="2299">
                  <c:v>939.54989337845132</c:v>
                </c:pt>
                <c:pt idx="2300">
                  <c:v>939.09563603406434</c:v>
                </c:pt>
                <c:pt idx="2301">
                  <c:v>938.64137868967725</c:v>
                </c:pt>
                <c:pt idx="2302">
                  <c:v>938.18712134529028</c:v>
                </c:pt>
                <c:pt idx="2303">
                  <c:v>937.72429310761288</c:v>
                </c:pt>
                <c:pt idx="2304">
                  <c:v>937.27003576322591</c:v>
                </c:pt>
                <c:pt idx="2305">
                  <c:v>936.8157784188387</c:v>
                </c:pt>
                <c:pt idx="2306">
                  <c:v>936.36152107445139</c:v>
                </c:pt>
                <c:pt idx="2307">
                  <c:v>935.90726373006441</c:v>
                </c:pt>
                <c:pt idx="2308">
                  <c:v>935.45300638567733</c:v>
                </c:pt>
                <c:pt idx="2309">
                  <c:v>934.99874904129035</c:v>
                </c:pt>
                <c:pt idx="2310">
                  <c:v>934.54449169690315</c:v>
                </c:pt>
                <c:pt idx="2311">
                  <c:v>934.09880524580637</c:v>
                </c:pt>
                <c:pt idx="2312">
                  <c:v>933.6445479014194</c:v>
                </c:pt>
                <c:pt idx="2313">
                  <c:v>933.1902905570322</c:v>
                </c:pt>
                <c:pt idx="2314">
                  <c:v>932.74460410593542</c:v>
                </c:pt>
                <c:pt idx="2315">
                  <c:v>932.28177586825791</c:v>
                </c:pt>
                <c:pt idx="2316">
                  <c:v>931.66467155135479</c:v>
                </c:pt>
                <c:pt idx="2317">
                  <c:v>930.80758222232248</c:v>
                </c:pt>
                <c:pt idx="2318">
                  <c:v>929.95906378658037</c:v>
                </c:pt>
                <c:pt idx="2319">
                  <c:v>929.10197445754829</c:v>
                </c:pt>
                <c:pt idx="2320">
                  <c:v>928.25345602180641</c:v>
                </c:pt>
                <c:pt idx="2321">
                  <c:v>927.39636669277411</c:v>
                </c:pt>
                <c:pt idx="2322">
                  <c:v>926.54784825703223</c:v>
                </c:pt>
                <c:pt idx="2323">
                  <c:v>925.69932982129023</c:v>
                </c:pt>
                <c:pt idx="2324">
                  <c:v>924.85081138554835</c:v>
                </c:pt>
                <c:pt idx="2325">
                  <c:v>924.00229294980636</c:v>
                </c:pt>
                <c:pt idx="2326">
                  <c:v>923.15377451406448</c:v>
                </c:pt>
                <c:pt idx="2327">
                  <c:v>922.30525607832237</c:v>
                </c:pt>
                <c:pt idx="2328">
                  <c:v>921.45673764258061</c:v>
                </c:pt>
                <c:pt idx="2329">
                  <c:v>920.6082192068385</c:v>
                </c:pt>
                <c:pt idx="2330">
                  <c:v>919.75970077109673</c:v>
                </c:pt>
                <c:pt idx="2331">
                  <c:v>918.91975322864505</c:v>
                </c:pt>
                <c:pt idx="2332">
                  <c:v>918.07123479290306</c:v>
                </c:pt>
                <c:pt idx="2333">
                  <c:v>917.23128725045137</c:v>
                </c:pt>
                <c:pt idx="2334">
                  <c:v>916.39133970800003</c:v>
                </c:pt>
                <c:pt idx="2335">
                  <c:v>915.54282127225792</c:v>
                </c:pt>
                <c:pt idx="2336">
                  <c:v>914.70287372980636</c:v>
                </c:pt>
                <c:pt idx="2337">
                  <c:v>913.86292618735467</c:v>
                </c:pt>
                <c:pt idx="2338">
                  <c:v>912.92012792541937</c:v>
                </c:pt>
                <c:pt idx="2339">
                  <c:v>911.6944901849032</c:v>
                </c:pt>
                <c:pt idx="2340">
                  <c:v>910.39171440477401</c:v>
                </c:pt>
                <c:pt idx="2341">
                  <c:v>909.08036773135484</c:v>
                </c:pt>
                <c:pt idx="2342">
                  <c:v>907.77759195122576</c:v>
                </c:pt>
                <c:pt idx="2343">
                  <c:v>906.46624527780625</c:v>
                </c:pt>
                <c:pt idx="2344">
                  <c:v>905.16346949767728</c:v>
                </c:pt>
                <c:pt idx="2345">
                  <c:v>903.86069371754832</c:v>
                </c:pt>
                <c:pt idx="2346">
                  <c:v>902.55791793741935</c:v>
                </c:pt>
                <c:pt idx="2347">
                  <c:v>901.26371305058058</c:v>
                </c:pt>
                <c:pt idx="2348">
                  <c:v>899.9609372704515</c:v>
                </c:pt>
                <c:pt idx="2349">
                  <c:v>898.65816149032241</c:v>
                </c:pt>
                <c:pt idx="2350">
                  <c:v>897.36395660348364</c:v>
                </c:pt>
                <c:pt idx="2351">
                  <c:v>896.06118082335479</c:v>
                </c:pt>
                <c:pt idx="2352">
                  <c:v>894.76697593651613</c:v>
                </c:pt>
                <c:pt idx="2353">
                  <c:v>893.47277104967748</c:v>
                </c:pt>
                <c:pt idx="2354">
                  <c:v>892.17856616283859</c:v>
                </c:pt>
                <c:pt idx="2355">
                  <c:v>890.88436127599994</c:v>
                </c:pt>
                <c:pt idx="2356">
                  <c:v>889.59872728245148</c:v>
                </c:pt>
                <c:pt idx="2357">
                  <c:v>888.30452239561282</c:v>
                </c:pt>
                <c:pt idx="2358">
                  <c:v>886.72747803019365</c:v>
                </c:pt>
                <c:pt idx="2359">
                  <c:v>884.77331435999997</c:v>
                </c:pt>
                <c:pt idx="2360">
                  <c:v>882.73344175690329</c:v>
                </c:pt>
                <c:pt idx="2361">
                  <c:v>880.70214004709669</c:v>
                </c:pt>
                <c:pt idx="2362">
                  <c:v>878.67083833729032</c:v>
                </c:pt>
                <c:pt idx="2363">
                  <c:v>876.64810752077415</c:v>
                </c:pt>
                <c:pt idx="2364">
                  <c:v>874.61680581096766</c:v>
                </c:pt>
                <c:pt idx="2365">
                  <c:v>872.59407499445138</c:v>
                </c:pt>
                <c:pt idx="2366">
                  <c:v>870.56277328464512</c:v>
                </c:pt>
                <c:pt idx="2367">
                  <c:v>868.54004246812895</c:v>
                </c:pt>
                <c:pt idx="2368">
                  <c:v>866.5258825449032</c:v>
                </c:pt>
                <c:pt idx="2369">
                  <c:v>864.50315172838691</c:v>
                </c:pt>
                <c:pt idx="2370">
                  <c:v>862.48042091187108</c:v>
                </c:pt>
                <c:pt idx="2371">
                  <c:v>860.46626098864522</c:v>
                </c:pt>
                <c:pt idx="2372">
                  <c:v>858.45210106541947</c:v>
                </c:pt>
                <c:pt idx="2373">
                  <c:v>856.43794114219372</c:v>
                </c:pt>
                <c:pt idx="2374">
                  <c:v>854.26093424645148</c:v>
                </c:pt>
                <c:pt idx="2375">
                  <c:v>851.41539767406448</c:v>
                </c:pt>
                <c:pt idx="2376">
                  <c:v>847.90133142503214</c:v>
                </c:pt>
                <c:pt idx="2377">
                  <c:v>844.3786942827096</c:v>
                </c:pt>
                <c:pt idx="2378">
                  <c:v>840.86462803367726</c:v>
                </c:pt>
                <c:pt idx="2379">
                  <c:v>837.35913267793546</c:v>
                </c:pt>
                <c:pt idx="2380">
                  <c:v>833.84506642890324</c:v>
                </c:pt>
                <c:pt idx="2381">
                  <c:v>830.33957107316132</c:v>
                </c:pt>
                <c:pt idx="2382">
                  <c:v>826.84264661070961</c:v>
                </c:pt>
                <c:pt idx="2383">
                  <c:v>823.33715125496769</c:v>
                </c:pt>
                <c:pt idx="2384">
                  <c:v>819.84022679251598</c:v>
                </c:pt>
                <c:pt idx="2385">
                  <c:v>816.3518732233548</c:v>
                </c:pt>
                <c:pt idx="2386">
                  <c:v>812.85494876090308</c:v>
                </c:pt>
                <c:pt idx="2387">
                  <c:v>809.15232285948377</c:v>
                </c:pt>
                <c:pt idx="2388">
                  <c:v>803.41839524825798</c:v>
                </c:pt>
                <c:pt idx="2389">
                  <c:v>797.46162441148385</c:v>
                </c:pt>
                <c:pt idx="2390">
                  <c:v>791.50485357470961</c:v>
                </c:pt>
                <c:pt idx="2391">
                  <c:v>785.55665363122569</c:v>
                </c:pt>
                <c:pt idx="2392">
                  <c:v>779.61702458103218</c:v>
                </c:pt>
              </c:numCache>
            </c:numRef>
          </c:yVal>
          <c:smooth val="1"/>
          <c:extLst>
            <c:ext xmlns:c16="http://schemas.microsoft.com/office/drawing/2014/chart" uri="{C3380CC4-5D6E-409C-BE32-E72D297353CC}">
              <c16:uniqueId val="{00000000-22A1-0846-9F4C-B3F97D65C166}"/>
            </c:ext>
          </c:extLst>
        </c:ser>
        <c:dLbls>
          <c:showLegendKey val="0"/>
          <c:showVal val="0"/>
          <c:showCatName val="0"/>
          <c:showSerName val="0"/>
          <c:showPercent val="0"/>
          <c:showBubbleSize val="0"/>
        </c:dLbls>
        <c:axId val="207978511"/>
        <c:axId val="208590287"/>
      </c:scatterChart>
      <c:valAx>
        <c:axId val="20797851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8590287"/>
        <c:crosses val="autoZero"/>
        <c:crossBetween val="midCat"/>
      </c:valAx>
      <c:valAx>
        <c:axId val="20859028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9785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Velocity/Pdrag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Velocity [m/s]</c:v>
          </c:tx>
          <c:spPr>
            <a:ln w="9525" cap="rnd">
              <a:solidFill>
                <a:schemeClr val="accent1"/>
              </a:solidFill>
              <a:round/>
            </a:ln>
            <a:effectLst/>
          </c:spPr>
          <c:marker>
            <c:symbol val="none"/>
          </c:marker>
          <c:xVal>
            <c:numRef>
              <c:f>'BMW1000rr 2018 KW rpm'!$G$23:$G$2415</c:f>
              <c:numCache>
                <c:formatCode>General</c:formatCode>
                <c:ptCount val="2393"/>
                <c:pt idx="0">
                  <c:v>10.708333333333334</c:v>
                </c:pt>
                <c:pt idx="1">
                  <c:v>10.791666666666666</c:v>
                </c:pt>
                <c:pt idx="2">
                  <c:v>10.819444444444445</c:v>
                </c:pt>
                <c:pt idx="3">
                  <c:v>10.847222222222225</c:v>
                </c:pt>
                <c:pt idx="4">
                  <c:v>10.875</c:v>
                </c:pt>
                <c:pt idx="5">
                  <c:v>10.902777777777779</c:v>
                </c:pt>
                <c:pt idx="6">
                  <c:v>10.930555555555555</c:v>
                </c:pt>
                <c:pt idx="7">
                  <c:v>10.958333333333334</c:v>
                </c:pt>
                <c:pt idx="8">
                  <c:v>10.986111111111112</c:v>
                </c:pt>
                <c:pt idx="9">
                  <c:v>11.013888888888889</c:v>
                </c:pt>
                <c:pt idx="10">
                  <c:v>11.041666666666666</c:v>
                </c:pt>
                <c:pt idx="11">
                  <c:v>11.069444444444445</c:v>
                </c:pt>
                <c:pt idx="12">
                  <c:v>11.097222222222221</c:v>
                </c:pt>
                <c:pt idx="13">
                  <c:v>11.125000000000002</c:v>
                </c:pt>
                <c:pt idx="14">
                  <c:v>11.138888888888889</c:v>
                </c:pt>
                <c:pt idx="15">
                  <c:v>11.152777777777779</c:v>
                </c:pt>
                <c:pt idx="16">
                  <c:v>11.166666666666666</c:v>
                </c:pt>
                <c:pt idx="17">
                  <c:v>11.180555555555555</c:v>
                </c:pt>
                <c:pt idx="18">
                  <c:v>11.194444444444446</c:v>
                </c:pt>
                <c:pt idx="19">
                  <c:v>11.208333333333334</c:v>
                </c:pt>
                <c:pt idx="20">
                  <c:v>11.222222222222221</c:v>
                </c:pt>
                <c:pt idx="21">
                  <c:v>11.236111111111111</c:v>
                </c:pt>
                <c:pt idx="22">
                  <c:v>11.25</c:v>
                </c:pt>
                <c:pt idx="23">
                  <c:v>11.263888888888891</c:v>
                </c:pt>
                <c:pt idx="24">
                  <c:v>11.277777777777779</c:v>
                </c:pt>
                <c:pt idx="25">
                  <c:v>11.291666666666666</c:v>
                </c:pt>
                <c:pt idx="26">
                  <c:v>11.305555555555555</c:v>
                </c:pt>
                <c:pt idx="27">
                  <c:v>11.319444444444445</c:v>
                </c:pt>
                <c:pt idx="28">
                  <c:v>11.333333333333336</c:v>
                </c:pt>
                <c:pt idx="29">
                  <c:v>11.347222222222221</c:v>
                </c:pt>
                <c:pt idx="30">
                  <c:v>11.375</c:v>
                </c:pt>
                <c:pt idx="31">
                  <c:v>11.40277777777778</c:v>
                </c:pt>
                <c:pt idx="32">
                  <c:v>11.430555555555555</c:v>
                </c:pt>
                <c:pt idx="33">
                  <c:v>11.458333333333334</c:v>
                </c:pt>
                <c:pt idx="34">
                  <c:v>11.486111111111111</c:v>
                </c:pt>
                <c:pt idx="35">
                  <c:v>11.513888888888889</c:v>
                </c:pt>
                <c:pt idx="36">
                  <c:v>11.541666666666668</c:v>
                </c:pt>
                <c:pt idx="37">
                  <c:v>11.569444444444445</c:v>
                </c:pt>
                <c:pt idx="38">
                  <c:v>11.597222222222221</c:v>
                </c:pt>
                <c:pt idx="39">
                  <c:v>11.625</c:v>
                </c:pt>
                <c:pt idx="40">
                  <c:v>11.652777777777779</c:v>
                </c:pt>
                <c:pt idx="41">
                  <c:v>11.680555555555557</c:v>
                </c:pt>
                <c:pt idx="42">
                  <c:v>11.708333333333334</c:v>
                </c:pt>
                <c:pt idx="43">
                  <c:v>11.736111111111111</c:v>
                </c:pt>
                <c:pt idx="44">
                  <c:v>11.763888888888889</c:v>
                </c:pt>
                <c:pt idx="45">
                  <c:v>11.791666666666666</c:v>
                </c:pt>
                <c:pt idx="46">
                  <c:v>11.819444444444446</c:v>
                </c:pt>
                <c:pt idx="47">
                  <c:v>11.847222222222221</c:v>
                </c:pt>
                <c:pt idx="48">
                  <c:v>11.875</c:v>
                </c:pt>
                <c:pt idx="49">
                  <c:v>11.902777777777779</c:v>
                </c:pt>
                <c:pt idx="50">
                  <c:v>11.930555555555555</c:v>
                </c:pt>
                <c:pt idx="51">
                  <c:v>11.958333333333336</c:v>
                </c:pt>
                <c:pt idx="52">
                  <c:v>11.986111111111111</c:v>
                </c:pt>
                <c:pt idx="53">
                  <c:v>12.013888888888889</c:v>
                </c:pt>
                <c:pt idx="54">
                  <c:v>12.041666666666666</c:v>
                </c:pt>
                <c:pt idx="55">
                  <c:v>12.069444444444445</c:v>
                </c:pt>
                <c:pt idx="56">
                  <c:v>12.097222222222225</c:v>
                </c:pt>
                <c:pt idx="57">
                  <c:v>12.125</c:v>
                </c:pt>
                <c:pt idx="58">
                  <c:v>12.152777777777779</c:v>
                </c:pt>
                <c:pt idx="59">
                  <c:v>12.180555555555555</c:v>
                </c:pt>
                <c:pt idx="60">
                  <c:v>12.208333333333334</c:v>
                </c:pt>
                <c:pt idx="61">
                  <c:v>12.236111111111112</c:v>
                </c:pt>
                <c:pt idx="62">
                  <c:v>12.263888888888889</c:v>
                </c:pt>
                <c:pt idx="63">
                  <c:v>12.291666666666666</c:v>
                </c:pt>
                <c:pt idx="64">
                  <c:v>12.319444444444445</c:v>
                </c:pt>
                <c:pt idx="65">
                  <c:v>12.347222222222221</c:v>
                </c:pt>
                <c:pt idx="66">
                  <c:v>12.375000000000002</c:v>
                </c:pt>
                <c:pt idx="67">
                  <c:v>12.402777777777779</c:v>
                </c:pt>
                <c:pt idx="68">
                  <c:v>12.430555555555555</c:v>
                </c:pt>
                <c:pt idx="69">
                  <c:v>12.458333333333334</c:v>
                </c:pt>
                <c:pt idx="70">
                  <c:v>12.486111111111111</c:v>
                </c:pt>
                <c:pt idx="71">
                  <c:v>12.513888888888891</c:v>
                </c:pt>
                <c:pt idx="72">
                  <c:v>12.541666666666666</c:v>
                </c:pt>
                <c:pt idx="73">
                  <c:v>12.569444444444445</c:v>
                </c:pt>
                <c:pt idx="74">
                  <c:v>12.597222222222221</c:v>
                </c:pt>
                <c:pt idx="75">
                  <c:v>12.625</c:v>
                </c:pt>
                <c:pt idx="76">
                  <c:v>12.65277777777778</c:v>
                </c:pt>
                <c:pt idx="77">
                  <c:v>12.680555555555555</c:v>
                </c:pt>
                <c:pt idx="78">
                  <c:v>12.708333333333334</c:v>
                </c:pt>
                <c:pt idx="79">
                  <c:v>12.736111111111111</c:v>
                </c:pt>
                <c:pt idx="80">
                  <c:v>12.763888888888889</c:v>
                </c:pt>
                <c:pt idx="81">
                  <c:v>12.791666666666668</c:v>
                </c:pt>
                <c:pt idx="82">
                  <c:v>12.819444444444445</c:v>
                </c:pt>
                <c:pt idx="83">
                  <c:v>12.847222222222221</c:v>
                </c:pt>
                <c:pt idx="84">
                  <c:v>12.875</c:v>
                </c:pt>
                <c:pt idx="85">
                  <c:v>12.902777777777779</c:v>
                </c:pt>
                <c:pt idx="86">
                  <c:v>12.930555555555557</c:v>
                </c:pt>
                <c:pt idx="87">
                  <c:v>12.958333333333334</c:v>
                </c:pt>
                <c:pt idx="88">
                  <c:v>12.986111111111111</c:v>
                </c:pt>
                <c:pt idx="89">
                  <c:v>13.013888888888889</c:v>
                </c:pt>
                <c:pt idx="90">
                  <c:v>13.041666666666666</c:v>
                </c:pt>
                <c:pt idx="91">
                  <c:v>13.069444444444446</c:v>
                </c:pt>
                <c:pt idx="92">
                  <c:v>13.097222222222221</c:v>
                </c:pt>
                <c:pt idx="93">
                  <c:v>13.125</c:v>
                </c:pt>
                <c:pt idx="94">
                  <c:v>13.152777777777779</c:v>
                </c:pt>
                <c:pt idx="95">
                  <c:v>13.180555555555555</c:v>
                </c:pt>
                <c:pt idx="96">
                  <c:v>13.208333333333336</c:v>
                </c:pt>
                <c:pt idx="97">
                  <c:v>13.236111111111111</c:v>
                </c:pt>
                <c:pt idx="98">
                  <c:v>13.263888888888889</c:v>
                </c:pt>
                <c:pt idx="99">
                  <c:v>13.291666666666666</c:v>
                </c:pt>
                <c:pt idx="100">
                  <c:v>13.319444444444445</c:v>
                </c:pt>
                <c:pt idx="101">
                  <c:v>13.347222222222225</c:v>
                </c:pt>
                <c:pt idx="102">
                  <c:v>13.375</c:v>
                </c:pt>
                <c:pt idx="103">
                  <c:v>13.402777777777779</c:v>
                </c:pt>
                <c:pt idx="104">
                  <c:v>13.430555555555555</c:v>
                </c:pt>
                <c:pt idx="105">
                  <c:v>13.458333333333334</c:v>
                </c:pt>
                <c:pt idx="106">
                  <c:v>13.486111111111112</c:v>
                </c:pt>
                <c:pt idx="107">
                  <c:v>13.513888888888889</c:v>
                </c:pt>
                <c:pt idx="108">
                  <c:v>13.541666666666666</c:v>
                </c:pt>
                <c:pt idx="109">
                  <c:v>13.569444444444445</c:v>
                </c:pt>
                <c:pt idx="110">
                  <c:v>13.597222222222221</c:v>
                </c:pt>
                <c:pt idx="111">
                  <c:v>13.625000000000002</c:v>
                </c:pt>
                <c:pt idx="112">
                  <c:v>13.652777777777779</c:v>
                </c:pt>
                <c:pt idx="113">
                  <c:v>13.680555555555555</c:v>
                </c:pt>
                <c:pt idx="114">
                  <c:v>13.708333333333334</c:v>
                </c:pt>
                <c:pt idx="115">
                  <c:v>13.736111111111111</c:v>
                </c:pt>
                <c:pt idx="116">
                  <c:v>13.763888888888891</c:v>
                </c:pt>
                <c:pt idx="117">
                  <c:v>13.791666666666666</c:v>
                </c:pt>
                <c:pt idx="118">
                  <c:v>13.819444444444445</c:v>
                </c:pt>
                <c:pt idx="119">
                  <c:v>13.847222222222221</c:v>
                </c:pt>
                <c:pt idx="120">
                  <c:v>13.875</c:v>
                </c:pt>
                <c:pt idx="121">
                  <c:v>13.90277777777778</c:v>
                </c:pt>
                <c:pt idx="122">
                  <c:v>13.930555555555555</c:v>
                </c:pt>
                <c:pt idx="123">
                  <c:v>13.958333333333334</c:v>
                </c:pt>
                <c:pt idx="124">
                  <c:v>13.986111111111111</c:v>
                </c:pt>
                <c:pt idx="125">
                  <c:v>14.013888888888889</c:v>
                </c:pt>
                <c:pt idx="126">
                  <c:v>14.041666666666668</c:v>
                </c:pt>
                <c:pt idx="127">
                  <c:v>14.069444444444445</c:v>
                </c:pt>
                <c:pt idx="128">
                  <c:v>14.097222222222221</c:v>
                </c:pt>
                <c:pt idx="129">
                  <c:v>14.125</c:v>
                </c:pt>
                <c:pt idx="130">
                  <c:v>14.152777777777779</c:v>
                </c:pt>
                <c:pt idx="131">
                  <c:v>14.180555555555557</c:v>
                </c:pt>
                <c:pt idx="132">
                  <c:v>14.208333333333334</c:v>
                </c:pt>
                <c:pt idx="133">
                  <c:v>14.236111111111111</c:v>
                </c:pt>
                <c:pt idx="134">
                  <c:v>14.263888888888889</c:v>
                </c:pt>
                <c:pt idx="135">
                  <c:v>14.291666666666666</c:v>
                </c:pt>
                <c:pt idx="136">
                  <c:v>14.319444444444446</c:v>
                </c:pt>
                <c:pt idx="137">
                  <c:v>14.347222222222221</c:v>
                </c:pt>
                <c:pt idx="138">
                  <c:v>14.375</c:v>
                </c:pt>
                <c:pt idx="139">
                  <c:v>14.402777777777779</c:v>
                </c:pt>
                <c:pt idx="140">
                  <c:v>14.430555555555555</c:v>
                </c:pt>
                <c:pt idx="141">
                  <c:v>14.458333333333336</c:v>
                </c:pt>
                <c:pt idx="142">
                  <c:v>14.486111111111111</c:v>
                </c:pt>
                <c:pt idx="143">
                  <c:v>14.513888888888889</c:v>
                </c:pt>
                <c:pt idx="144">
                  <c:v>14.541666666666666</c:v>
                </c:pt>
                <c:pt idx="145">
                  <c:v>14.569444444444445</c:v>
                </c:pt>
                <c:pt idx="146">
                  <c:v>14.597222222222225</c:v>
                </c:pt>
                <c:pt idx="147">
                  <c:v>14.625</c:v>
                </c:pt>
                <c:pt idx="148">
                  <c:v>14.652777777777779</c:v>
                </c:pt>
                <c:pt idx="149">
                  <c:v>14.680555555555555</c:v>
                </c:pt>
                <c:pt idx="150">
                  <c:v>14.708333333333334</c:v>
                </c:pt>
                <c:pt idx="151">
                  <c:v>14.736111111111112</c:v>
                </c:pt>
                <c:pt idx="152">
                  <c:v>14.763888888888889</c:v>
                </c:pt>
                <c:pt idx="153">
                  <c:v>14.791666666666666</c:v>
                </c:pt>
                <c:pt idx="154">
                  <c:v>14.819444444444445</c:v>
                </c:pt>
                <c:pt idx="155">
                  <c:v>14.847222222222221</c:v>
                </c:pt>
                <c:pt idx="156">
                  <c:v>14.875000000000002</c:v>
                </c:pt>
                <c:pt idx="157">
                  <c:v>14.902777777777779</c:v>
                </c:pt>
                <c:pt idx="158">
                  <c:v>14.930555555555555</c:v>
                </c:pt>
                <c:pt idx="159">
                  <c:v>14.958333333333334</c:v>
                </c:pt>
                <c:pt idx="160">
                  <c:v>14.986111111111111</c:v>
                </c:pt>
                <c:pt idx="161">
                  <c:v>15.013888888888891</c:v>
                </c:pt>
                <c:pt idx="162">
                  <c:v>15.041666666666666</c:v>
                </c:pt>
                <c:pt idx="163">
                  <c:v>15.069444444444445</c:v>
                </c:pt>
                <c:pt idx="164">
                  <c:v>15.097222222222221</c:v>
                </c:pt>
                <c:pt idx="165">
                  <c:v>15.125</c:v>
                </c:pt>
                <c:pt idx="166">
                  <c:v>15.15277777777778</c:v>
                </c:pt>
                <c:pt idx="167">
                  <c:v>15.180555555555555</c:v>
                </c:pt>
                <c:pt idx="168">
                  <c:v>15.208333333333334</c:v>
                </c:pt>
                <c:pt idx="169">
                  <c:v>15.236111111111111</c:v>
                </c:pt>
                <c:pt idx="170">
                  <c:v>15.263888888888889</c:v>
                </c:pt>
                <c:pt idx="171">
                  <c:v>15.291666666666668</c:v>
                </c:pt>
                <c:pt idx="172">
                  <c:v>15.319444444444445</c:v>
                </c:pt>
                <c:pt idx="173">
                  <c:v>15.347222222222221</c:v>
                </c:pt>
                <c:pt idx="174">
                  <c:v>15.375</c:v>
                </c:pt>
                <c:pt idx="175">
                  <c:v>15.402777777777779</c:v>
                </c:pt>
                <c:pt idx="176">
                  <c:v>15.430555555555557</c:v>
                </c:pt>
                <c:pt idx="177">
                  <c:v>15.458333333333334</c:v>
                </c:pt>
                <c:pt idx="178">
                  <c:v>15.486111111111111</c:v>
                </c:pt>
                <c:pt idx="179">
                  <c:v>15.513888888888889</c:v>
                </c:pt>
                <c:pt idx="180">
                  <c:v>15.541666666666666</c:v>
                </c:pt>
                <c:pt idx="181">
                  <c:v>15.569444444444446</c:v>
                </c:pt>
                <c:pt idx="182">
                  <c:v>15.597222222222221</c:v>
                </c:pt>
                <c:pt idx="183">
                  <c:v>15.625</c:v>
                </c:pt>
                <c:pt idx="184">
                  <c:v>15.652777777777779</c:v>
                </c:pt>
                <c:pt idx="185">
                  <c:v>15.680555555555555</c:v>
                </c:pt>
                <c:pt idx="186">
                  <c:v>15.708333333333336</c:v>
                </c:pt>
                <c:pt idx="187">
                  <c:v>15.736111111111111</c:v>
                </c:pt>
                <c:pt idx="188">
                  <c:v>15.763888888888889</c:v>
                </c:pt>
                <c:pt idx="189">
                  <c:v>15.791666666666666</c:v>
                </c:pt>
                <c:pt idx="190">
                  <c:v>15.819444444444445</c:v>
                </c:pt>
                <c:pt idx="191">
                  <c:v>15.847222222222225</c:v>
                </c:pt>
                <c:pt idx="192">
                  <c:v>15.875</c:v>
                </c:pt>
                <c:pt idx="193">
                  <c:v>15.902777777777779</c:v>
                </c:pt>
                <c:pt idx="194">
                  <c:v>15.930555555555555</c:v>
                </c:pt>
                <c:pt idx="195">
                  <c:v>15.958333333333334</c:v>
                </c:pt>
                <c:pt idx="196">
                  <c:v>15.986111111111112</c:v>
                </c:pt>
                <c:pt idx="197">
                  <c:v>16.013888888888889</c:v>
                </c:pt>
                <c:pt idx="198">
                  <c:v>16.041666666666668</c:v>
                </c:pt>
                <c:pt idx="199">
                  <c:v>16.069444444444443</c:v>
                </c:pt>
                <c:pt idx="200">
                  <c:v>16.097222222222221</c:v>
                </c:pt>
                <c:pt idx="201">
                  <c:v>16.125000000000004</c:v>
                </c:pt>
                <c:pt idx="202">
                  <c:v>16.152777777777779</c:v>
                </c:pt>
                <c:pt idx="203">
                  <c:v>16.180555555555557</c:v>
                </c:pt>
                <c:pt idx="204">
                  <c:v>16.208333333333332</c:v>
                </c:pt>
                <c:pt idx="205">
                  <c:v>16.236111111111111</c:v>
                </c:pt>
                <c:pt idx="206">
                  <c:v>16.263888888888889</c:v>
                </c:pt>
                <c:pt idx="207">
                  <c:v>16.291666666666668</c:v>
                </c:pt>
                <c:pt idx="208">
                  <c:v>16.319444444444443</c:v>
                </c:pt>
                <c:pt idx="209">
                  <c:v>16.333333333333336</c:v>
                </c:pt>
                <c:pt idx="210">
                  <c:v>16.347222222222221</c:v>
                </c:pt>
                <c:pt idx="211">
                  <c:v>16.361111111111111</c:v>
                </c:pt>
                <c:pt idx="212">
                  <c:v>16.375</c:v>
                </c:pt>
                <c:pt idx="213">
                  <c:v>16.388888888888889</c:v>
                </c:pt>
                <c:pt idx="214">
                  <c:v>16.402777777777779</c:v>
                </c:pt>
                <c:pt idx="215">
                  <c:v>16.416666666666668</c:v>
                </c:pt>
                <c:pt idx="216">
                  <c:v>16.430555555555557</c:v>
                </c:pt>
                <c:pt idx="217">
                  <c:v>16.444444444444443</c:v>
                </c:pt>
                <c:pt idx="218">
                  <c:v>16.458333333333332</c:v>
                </c:pt>
                <c:pt idx="219">
                  <c:v>16.472222222222225</c:v>
                </c:pt>
                <c:pt idx="220">
                  <c:v>16.486111111111111</c:v>
                </c:pt>
                <c:pt idx="221">
                  <c:v>16.5</c:v>
                </c:pt>
                <c:pt idx="222">
                  <c:v>16.513888888888889</c:v>
                </c:pt>
                <c:pt idx="223">
                  <c:v>16.527777777777779</c:v>
                </c:pt>
                <c:pt idx="224">
                  <c:v>16.541666666666668</c:v>
                </c:pt>
                <c:pt idx="225">
                  <c:v>16.569444444444443</c:v>
                </c:pt>
                <c:pt idx="226">
                  <c:v>16.597222222222221</c:v>
                </c:pt>
                <c:pt idx="227">
                  <c:v>16.625</c:v>
                </c:pt>
                <c:pt idx="228">
                  <c:v>16.652777777777779</c:v>
                </c:pt>
                <c:pt idx="229">
                  <c:v>16.680555555555557</c:v>
                </c:pt>
                <c:pt idx="230">
                  <c:v>16.708333333333332</c:v>
                </c:pt>
                <c:pt idx="231">
                  <c:v>16.736111111111111</c:v>
                </c:pt>
                <c:pt idx="232">
                  <c:v>16.763888888888889</c:v>
                </c:pt>
                <c:pt idx="233">
                  <c:v>16.791666666666668</c:v>
                </c:pt>
                <c:pt idx="234">
                  <c:v>16.819444444444446</c:v>
                </c:pt>
                <c:pt idx="235">
                  <c:v>16.847222222222221</c:v>
                </c:pt>
                <c:pt idx="236">
                  <c:v>16.875</c:v>
                </c:pt>
                <c:pt idx="237">
                  <c:v>16.902777777777779</c:v>
                </c:pt>
                <c:pt idx="238">
                  <c:v>16.930555555555557</c:v>
                </c:pt>
                <c:pt idx="239">
                  <c:v>16.958333333333336</c:v>
                </c:pt>
                <c:pt idx="240">
                  <c:v>16.986111111111111</c:v>
                </c:pt>
                <c:pt idx="241">
                  <c:v>17.013888888888889</c:v>
                </c:pt>
                <c:pt idx="242">
                  <c:v>17.041666666666668</c:v>
                </c:pt>
                <c:pt idx="243">
                  <c:v>17.069444444444443</c:v>
                </c:pt>
                <c:pt idx="244">
                  <c:v>17.097222222222225</c:v>
                </c:pt>
                <c:pt idx="245">
                  <c:v>17.125</c:v>
                </c:pt>
                <c:pt idx="246">
                  <c:v>17.152777777777779</c:v>
                </c:pt>
                <c:pt idx="247">
                  <c:v>17.180555555555557</c:v>
                </c:pt>
                <c:pt idx="248">
                  <c:v>17.208333333333332</c:v>
                </c:pt>
                <c:pt idx="249">
                  <c:v>17.236111111111114</c:v>
                </c:pt>
                <c:pt idx="250">
                  <c:v>17.263888888888889</c:v>
                </c:pt>
                <c:pt idx="251">
                  <c:v>17.291666666666668</c:v>
                </c:pt>
                <c:pt idx="252">
                  <c:v>17.319444444444443</c:v>
                </c:pt>
                <c:pt idx="253">
                  <c:v>17.347222222222221</c:v>
                </c:pt>
                <c:pt idx="254">
                  <c:v>17.375000000000004</c:v>
                </c:pt>
                <c:pt idx="255">
                  <c:v>17.402777777777779</c:v>
                </c:pt>
                <c:pt idx="256">
                  <c:v>17.430555555555557</c:v>
                </c:pt>
                <c:pt idx="257">
                  <c:v>17.458333333333332</c:v>
                </c:pt>
                <c:pt idx="258">
                  <c:v>17.486111111111111</c:v>
                </c:pt>
                <c:pt idx="259">
                  <c:v>17.513888888888889</c:v>
                </c:pt>
                <c:pt idx="260">
                  <c:v>17.541666666666668</c:v>
                </c:pt>
                <c:pt idx="261">
                  <c:v>17.569444444444443</c:v>
                </c:pt>
                <c:pt idx="262">
                  <c:v>17.597222222222221</c:v>
                </c:pt>
                <c:pt idx="263">
                  <c:v>17.625</c:v>
                </c:pt>
                <c:pt idx="264">
                  <c:v>17.652777777777779</c:v>
                </c:pt>
                <c:pt idx="265">
                  <c:v>17.680555555555557</c:v>
                </c:pt>
                <c:pt idx="266">
                  <c:v>17.708333333333332</c:v>
                </c:pt>
                <c:pt idx="267">
                  <c:v>17.736111111111111</c:v>
                </c:pt>
                <c:pt idx="268">
                  <c:v>17.763888888888889</c:v>
                </c:pt>
                <c:pt idx="269">
                  <c:v>17.791666666666668</c:v>
                </c:pt>
                <c:pt idx="270">
                  <c:v>17.819444444444443</c:v>
                </c:pt>
                <c:pt idx="271">
                  <c:v>17.847222222222221</c:v>
                </c:pt>
                <c:pt idx="272">
                  <c:v>17.874999999999996</c:v>
                </c:pt>
                <c:pt idx="273">
                  <c:v>17.902777777777775</c:v>
                </c:pt>
                <c:pt idx="274">
                  <c:v>17.930555555555557</c:v>
                </c:pt>
                <c:pt idx="275">
                  <c:v>17.958333333333332</c:v>
                </c:pt>
                <c:pt idx="276">
                  <c:v>17.986111111111111</c:v>
                </c:pt>
                <c:pt idx="277">
                  <c:v>18.013888888888886</c:v>
                </c:pt>
                <c:pt idx="278">
                  <c:v>18.041666666666664</c:v>
                </c:pt>
                <c:pt idx="279">
                  <c:v>18.069444444444443</c:v>
                </c:pt>
                <c:pt idx="280">
                  <c:v>18.097222222222221</c:v>
                </c:pt>
                <c:pt idx="281">
                  <c:v>18.125</c:v>
                </c:pt>
                <c:pt idx="282">
                  <c:v>18.152777777777775</c:v>
                </c:pt>
                <c:pt idx="283">
                  <c:v>18.18055555555555</c:v>
                </c:pt>
                <c:pt idx="284">
                  <c:v>18.208333333333332</c:v>
                </c:pt>
                <c:pt idx="285">
                  <c:v>18.236111111111107</c:v>
                </c:pt>
                <c:pt idx="286">
                  <c:v>18.263888888888889</c:v>
                </c:pt>
                <c:pt idx="287">
                  <c:v>18.291666666666668</c:v>
                </c:pt>
                <c:pt idx="288">
                  <c:v>18.319444444444439</c:v>
                </c:pt>
                <c:pt idx="289">
                  <c:v>18.347222222222221</c:v>
                </c:pt>
                <c:pt idx="290">
                  <c:v>18.374999999999996</c:v>
                </c:pt>
                <c:pt idx="291">
                  <c:v>18.402777777777779</c:v>
                </c:pt>
                <c:pt idx="292">
                  <c:v>18.430555555555557</c:v>
                </c:pt>
                <c:pt idx="293">
                  <c:v>18.458333333333329</c:v>
                </c:pt>
                <c:pt idx="294">
                  <c:v>18.486111111111111</c:v>
                </c:pt>
                <c:pt idx="295">
                  <c:v>18.513888888888886</c:v>
                </c:pt>
                <c:pt idx="296">
                  <c:v>18.541666666666668</c:v>
                </c:pt>
                <c:pt idx="297">
                  <c:v>18.569444444444443</c:v>
                </c:pt>
                <c:pt idx="298">
                  <c:v>18.597222222222218</c:v>
                </c:pt>
                <c:pt idx="299">
                  <c:v>18.625</c:v>
                </c:pt>
                <c:pt idx="300">
                  <c:v>18.652777777777775</c:v>
                </c:pt>
                <c:pt idx="301">
                  <c:v>18.680555555555557</c:v>
                </c:pt>
                <c:pt idx="302">
                  <c:v>18.708333333333332</c:v>
                </c:pt>
                <c:pt idx="303">
                  <c:v>18.736111111111107</c:v>
                </c:pt>
                <c:pt idx="304">
                  <c:v>18.763888888888889</c:v>
                </c:pt>
                <c:pt idx="305">
                  <c:v>18.791666666666664</c:v>
                </c:pt>
                <c:pt idx="306">
                  <c:v>18.819444444444443</c:v>
                </c:pt>
                <c:pt idx="307">
                  <c:v>18.847222222222221</c:v>
                </c:pt>
                <c:pt idx="308">
                  <c:v>18.874999999999996</c:v>
                </c:pt>
                <c:pt idx="309">
                  <c:v>18.902777777777779</c:v>
                </c:pt>
                <c:pt idx="310">
                  <c:v>18.93055555555555</c:v>
                </c:pt>
                <c:pt idx="311">
                  <c:v>18.958333333333332</c:v>
                </c:pt>
                <c:pt idx="312">
                  <c:v>18.986111111111111</c:v>
                </c:pt>
                <c:pt idx="313">
                  <c:v>19.013888888888886</c:v>
                </c:pt>
                <c:pt idx="314">
                  <c:v>19.041666666666668</c:v>
                </c:pt>
                <c:pt idx="315">
                  <c:v>19.069444444444439</c:v>
                </c:pt>
                <c:pt idx="316">
                  <c:v>19.097222222222221</c:v>
                </c:pt>
                <c:pt idx="317">
                  <c:v>19.125</c:v>
                </c:pt>
                <c:pt idx="318">
                  <c:v>19.152777777777775</c:v>
                </c:pt>
                <c:pt idx="319">
                  <c:v>19.180555555555557</c:v>
                </c:pt>
                <c:pt idx="320">
                  <c:v>19.208333333333329</c:v>
                </c:pt>
                <c:pt idx="321">
                  <c:v>19.236111111111111</c:v>
                </c:pt>
                <c:pt idx="322">
                  <c:v>19.263888888888889</c:v>
                </c:pt>
                <c:pt idx="323">
                  <c:v>19.291666666666664</c:v>
                </c:pt>
                <c:pt idx="324">
                  <c:v>19.319444444444443</c:v>
                </c:pt>
                <c:pt idx="325">
                  <c:v>19.347222222222218</c:v>
                </c:pt>
                <c:pt idx="326">
                  <c:v>19.375</c:v>
                </c:pt>
                <c:pt idx="327">
                  <c:v>19.402777777777779</c:v>
                </c:pt>
                <c:pt idx="328">
                  <c:v>19.43055555555555</c:v>
                </c:pt>
                <c:pt idx="329">
                  <c:v>19.458333333333332</c:v>
                </c:pt>
                <c:pt idx="330">
                  <c:v>19.486111111111107</c:v>
                </c:pt>
                <c:pt idx="331">
                  <c:v>19.513888888888889</c:v>
                </c:pt>
                <c:pt idx="332">
                  <c:v>19.541666666666668</c:v>
                </c:pt>
                <c:pt idx="333">
                  <c:v>19.569444444444439</c:v>
                </c:pt>
                <c:pt idx="334">
                  <c:v>19.597222222222221</c:v>
                </c:pt>
                <c:pt idx="335">
                  <c:v>19.624999999999996</c:v>
                </c:pt>
                <c:pt idx="336">
                  <c:v>19.652777777777779</c:v>
                </c:pt>
                <c:pt idx="337">
                  <c:v>19.680555555555557</c:v>
                </c:pt>
                <c:pt idx="338">
                  <c:v>19.708333333333329</c:v>
                </c:pt>
                <c:pt idx="339">
                  <c:v>19.736111111111111</c:v>
                </c:pt>
                <c:pt idx="340">
                  <c:v>19.763888888888886</c:v>
                </c:pt>
                <c:pt idx="341">
                  <c:v>19.791666666666668</c:v>
                </c:pt>
                <c:pt idx="342">
                  <c:v>19.819444444444443</c:v>
                </c:pt>
                <c:pt idx="343">
                  <c:v>19.847222222222218</c:v>
                </c:pt>
                <c:pt idx="344">
                  <c:v>19.875</c:v>
                </c:pt>
                <c:pt idx="345">
                  <c:v>19.902777777777775</c:v>
                </c:pt>
                <c:pt idx="346">
                  <c:v>19.930555555555557</c:v>
                </c:pt>
                <c:pt idx="347">
                  <c:v>19.958333333333332</c:v>
                </c:pt>
                <c:pt idx="348">
                  <c:v>19.986111111111107</c:v>
                </c:pt>
                <c:pt idx="349">
                  <c:v>20.013888888888889</c:v>
                </c:pt>
                <c:pt idx="350">
                  <c:v>20.041666666666664</c:v>
                </c:pt>
                <c:pt idx="351">
                  <c:v>20.069444444444443</c:v>
                </c:pt>
                <c:pt idx="352">
                  <c:v>20.097222222222221</c:v>
                </c:pt>
                <c:pt idx="353">
                  <c:v>20.124999999999996</c:v>
                </c:pt>
                <c:pt idx="354">
                  <c:v>20.152777777777779</c:v>
                </c:pt>
                <c:pt idx="355">
                  <c:v>20.18055555555555</c:v>
                </c:pt>
                <c:pt idx="356">
                  <c:v>20.208333333333332</c:v>
                </c:pt>
                <c:pt idx="357">
                  <c:v>20.236111111111111</c:v>
                </c:pt>
                <c:pt idx="358">
                  <c:v>20.263888888888886</c:v>
                </c:pt>
                <c:pt idx="359">
                  <c:v>20.291666666666668</c:v>
                </c:pt>
                <c:pt idx="360">
                  <c:v>20.319444444444439</c:v>
                </c:pt>
                <c:pt idx="361">
                  <c:v>20.347222222222221</c:v>
                </c:pt>
                <c:pt idx="362">
                  <c:v>20.375</c:v>
                </c:pt>
                <c:pt idx="363">
                  <c:v>20.402777777777775</c:v>
                </c:pt>
                <c:pt idx="364">
                  <c:v>20.430555555555557</c:v>
                </c:pt>
                <c:pt idx="365">
                  <c:v>20.458333333333329</c:v>
                </c:pt>
                <c:pt idx="366">
                  <c:v>20.486111111111111</c:v>
                </c:pt>
                <c:pt idx="367">
                  <c:v>20.513888888888889</c:v>
                </c:pt>
                <c:pt idx="368">
                  <c:v>20.541666666666664</c:v>
                </c:pt>
                <c:pt idx="369">
                  <c:v>20.569444444444443</c:v>
                </c:pt>
                <c:pt idx="370">
                  <c:v>20.597222222222218</c:v>
                </c:pt>
                <c:pt idx="371">
                  <c:v>20.625</c:v>
                </c:pt>
                <c:pt idx="372">
                  <c:v>20.652777777777779</c:v>
                </c:pt>
                <c:pt idx="373">
                  <c:v>20.68055555555555</c:v>
                </c:pt>
                <c:pt idx="374">
                  <c:v>20.708333333333332</c:v>
                </c:pt>
                <c:pt idx="375">
                  <c:v>20.736111111111107</c:v>
                </c:pt>
                <c:pt idx="376">
                  <c:v>20.763888888888889</c:v>
                </c:pt>
                <c:pt idx="377">
                  <c:v>20.791666666666668</c:v>
                </c:pt>
                <c:pt idx="378">
                  <c:v>20.819444444444439</c:v>
                </c:pt>
                <c:pt idx="379">
                  <c:v>20.847222222222221</c:v>
                </c:pt>
                <c:pt idx="380">
                  <c:v>20.874999999999996</c:v>
                </c:pt>
                <c:pt idx="381">
                  <c:v>20.902777777777779</c:v>
                </c:pt>
                <c:pt idx="382">
                  <c:v>20.930555555555557</c:v>
                </c:pt>
                <c:pt idx="383">
                  <c:v>20.958333333333329</c:v>
                </c:pt>
                <c:pt idx="384">
                  <c:v>20.986111111111111</c:v>
                </c:pt>
                <c:pt idx="385">
                  <c:v>21.013888888888886</c:v>
                </c:pt>
                <c:pt idx="386">
                  <c:v>21.041666666666668</c:v>
                </c:pt>
                <c:pt idx="387">
                  <c:v>21.069444444444443</c:v>
                </c:pt>
                <c:pt idx="388">
                  <c:v>21.097222222222218</c:v>
                </c:pt>
                <c:pt idx="389">
                  <c:v>21.125</c:v>
                </c:pt>
                <c:pt idx="390">
                  <c:v>21.152777777777775</c:v>
                </c:pt>
                <c:pt idx="391">
                  <c:v>21.180555555555557</c:v>
                </c:pt>
                <c:pt idx="392">
                  <c:v>21.208333333333332</c:v>
                </c:pt>
                <c:pt idx="393">
                  <c:v>21.236111111111107</c:v>
                </c:pt>
                <c:pt idx="394">
                  <c:v>21.263888888888889</c:v>
                </c:pt>
                <c:pt idx="395">
                  <c:v>21.291666666666664</c:v>
                </c:pt>
                <c:pt idx="396">
                  <c:v>21.319444444444443</c:v>
                </c:pt>
                <c:pt idx="397">
                  <c:v>21.347222222222221</c:v>
                </c:pt>
                <c:pt idx="398">
                  <c:v>21.374999999999996</c:v>
                </c:pt>
                <c:pt idx="399">
                  <c:v>21.402777777777779</c:v>
                </c:pt>
                <c:pt idx="400">
                  <c:v>21.43055555555555</c:v>
                </c:pt>
                <c:pt idx="401">
                  <c:v>21.458333333333332</c:v>
                </c:pt>
                <c:pt idx="402">
                  <c:v>21.486111111111111</c:v>
                </c:pt>
                <c:pt idx="403">
                  <c:v>21.513888888888886</c:v>
                </c:pt>
                <c:pt idx="404">
                  <c:v>21.541666666666668</c:v>
                </c:pt>
                <c:pt idx="405">
                  <c:v>21.569444444444439</c:v>
                </c:pt>
                <c:pt idx="406">
                  <c:v>21.597222222222221</c:v>
                </c:pt>
                <c:pt idx="407">
                  <c:v>21.625</c:v>
                </c:pt>
                <c:pt idx="408">
                  <c:v>21.652777777777775</c:v>
                </c:pt>
                <c:pt idx="409">
                  <c:v>21.680555555555557</c:v>
                </c:pt>
                <c:pt idx="410">
                  <c:v>21.708333333333329</c:v>
                </c:pt>
                <c:pt idx="411">
                  <c:v>21.736111111111111</c:v>
                </c:pt>
                <c:pt idx="412">
                  <c:v>21.763888888888889</c:v>
                </c:pt>
                <c:pt idx="413">
                  <c:v>21.791666666666664</c:v>
                </c:pt>
                <c:pt idx="414">
                  <c:v>21.819444444444443</c:v>
                </c:pt>
                <c:pt idx="415">
                  <c:v>21.847222222222218</c:v>
                </c:pt>
                <c:pt idx="416">
                  <c:v>21.875</c:v>
                </c:pt>
                <c:pt idx="417">
                  <c:v>21.902777777777779</c:v>
                </c:pt>
                <c:pt idx="418">
                  <c:v>21.93055555555555</c:v>
                </c:pt>
                <c:pt idx="419">
                  <c:v>21.958333333333332</c:v>
                </c:pt>
                <c:pt idx="420">
                  <c:v>21.986111111111107</c:v>
                </c:pt>
                <c:pt idx="421">
                  <c:v>22.013888888888889</c:v>
                </c:pt>
                <c:pt idx="422">
                  <c:v>22.041666666666668</c:v>
                </c:pt>
                <c:pt idx="423">
                  <c:v>22.069444444444439</c:v>
                </c:pt>
                <c:pt idx="424">
                  <c:v>22.097222222222221</c:v>
                </c:pt>
                <c:pt idx="425">
                  <c:v>22.124999999999996</c:v>
                </c:pt>
                <c:pt idx="426">
                  <c:v>22.152777777777779</c:v>
                </c:pt>
                <c:pt idx="427">
                  <c:v>22.180555555555557</c:v>
                </c:pt>
                <c:pt idx="428">
                  <c:v>22.208333333333329</c:v>
                </c:pt>
                <c:pt idx="429">
                  <c:v>22.236111111111111</c:v>
                </c:pt>
                <c:pt idx="430">
                  <c:v>22.263888888888886</c:v>
                </c:pt>
                <c:pt idx="431">
                  <c:v>22.291666666666668</c:v>
                </c:pt>
                <c:pt idx="432">
                  <c:v>22.319444444444443</c:v>
                </c:pt>
                <c:pt idx="433">
                  <c:v>22.347222222222218</c:v>
                </c:pt>
                <c:pt idx="434">
                  <c:v>22.375</c:v>
                </c:pt>
                <c:pt idx="435">
                  <c:v>22.402777777777775</c:v>
                </c:pt>
                <c:pt idx="436">
                  <c:v>22.430555555555557</c:v>
                </c:pt>
                <c:pt idx="437">
                  <c:v>22.458333333333332</c:v>
                </c:pt>
                <c:pt idx="438">
                  <c:v>22.486111111111107</c:v>
                </c:pt>
                <c:pt idx="439">
                  <c:v>22.513888888888889</c:v>
                </c:pt>
                <c:pt idx="440">
                  <c:v>22.541666666666664</c:v>
                </c:pt>
                <c:pt idx="441">
                  <c:v>22.569444444444443</c:v>
                </c:pt>
                <c:pt idx="442">
                  <c:v>22.597222222222221</c:v>
                </c:pt>
                <c:pt idx="443">
                  <c:v>22.624999999999996</c:v>
                </c:pt>
                <c:pt idx="444">
                  <c:v>22.652777777777779</c:v>
                </c:pt>
                <c:pt idx="445">
                  <c:v>22.68055555555555</c:v>
                </c:pt>
                <c:pt idx="446">
                  <c:v>22.708333333333332</c:v>
                </c:pt>
                <c:pt idx="447">
                  <c:v>22.736111111111111</c:v>
                </c:pt>
                <c:pt idx="448">
                  <c:v>22.763888888888886</c:v>
                </c:pt>
                <c:pt idx="449">
                  <c:v>22.791666666666668</c:v>
                </c:pt>
                <c:pt idx="450">
                  <c:v>22.819444444444439</c:v>
                </c:pt>
                <c:pt idx="451">
                  <c:v>22.847222222222221</c:v>
                </c:pt>
                <c:pt idx="452">
                  <c:v>22.875</c:v>
                </c:pt>
                <c:pt idx="453">
                  <c:v>22.902777777777775</c:v>
                </c:pt>
                <c:pt idx="454">
                  <c:v>22.930555555555557</c:v>
                </c:pt>
                <c:pt idx="455">
                  <c:v>22.958333333333329</c:v>
                </c:pt>
                <c:pt idx="456">
                  <c:v>22.986111111111111</c:v>
                </c:pt>
                <c:pt idx="457">
                  <c:v>23.013888888888889</c:v>
                </c:pt>
                <c:pt idx="458">
                  <c:v>23.041666666666664</c:v>
                </c:pt>
                <c:pt idx="459">
                  <c:v>23.069444444444443</c:v>
                </c:pt>
                <c:pt idx="460">
                  <c:v>23.097222222222218</c:v>
                </c:pt>
                <c:pt idx="461">
                  <c:v>23.125</c:v>
                </c:pt>
                <c:pt idx="462">
                  <c:v>23.152777777777779</c:v>
                </c:pt>
                <c:pt idx="463">
                  <c:v>23.18055555555555</c:v>
                </c:pt>
                <c:pt idx="464">
                  <c:v>23.208333333333332</c:v>
                </c:pt>
                <c:pt idx="465">
                  <c:v>23.236111111111107</c:v>
                </c:pt>
                <c:pt idx="466">
                  <c:v>23.263888888888889</c:v>
                </c:pt>
                <c:pt idx="467">
                  <c:v>23.291666666666668</c:v>
                </c:pt>
                <c:pt idx="468">
                  <c:v>23.319444444444439</c:v>
                </c:pt>
                <c:pt idx="469">
                  <c:v>23.347222222222221</c:v>
                </c:pt>
                <c:pt idx="470">
                  <c:v>23.374999999999996</c:v>
                </c:pt>
                <c:pt idx="471">
                  <c:v>23.402777777777779</c:v>
                </c:pt>
                <c:pt idx="472">
                  <c:v>23.430555555555557</c:v>
                </c:pt>
                <c:pt idx="473">
                  <c:v>23.458333333333329</c:v>
                </c:pt>
                <c:pt idx="474">
                  <c:v>23.486111111111111</c:v>
                </c:pt>
                <c:pt idx="475">
                  <c:v>23.513888888888886</c:v>
                </c:pt>
                <c:pt idx="476">
                  <c:v>23.541666666666668</c:v>
                </c:pt>
                <c:pt idx="477">
                  <c:v>23.569444444444443</c:v>
                </c:pt>
                <c:pt idx="478">
                  <c:v>23.597222222222218</c:v>
                </c:pt>
                <c:pt idx="479">
                  <c:v>23.625</c:v>
                </c:pt>
                <c:pt idx="480">
                  <c:v>23.652777777777775</c:v>
                </c:pt>
                <c:pt idx="481">
                  <c:v>23.680555555555557</c:v>
                </c:pt>
                <c:pt idx="482">
                  <c:v>23.708333333333332</c:v>
                </c:pt>
                <c:pt idx="483">
                  <c:v>23.736111111111107</c:v>
                </c:pt>
                <c:pt idx="484">
                  <c:v>23.763888888888889</c:v>
                </c:pt>
                <c:pt idx="485">
                  <c:v>23.791666666666664</c:v>
                </c:pt>
                <c:pt idx="486">
                  <c:v>23.819444444444443</c:v>
                </c:pt>
                <c:pt idx="487">
                  <c:v>23.847222222222221</c:v>
                </c:pt>
                <c:pt idx="488">
                  <c:v>23.874999999999996</c:v>
                </c:pt>
                <c:pt idx="489">
                  <c:v>23.902777777777779</c:v>
                </c:pt>
                <c:pt idx="490">
                  <c:v>23.93055555555555</c:v>
                </c:pt>
                <c:pt idx="491">
                  <c:v>23.958333333333332</c:v>
                </c:pt>
                <c:pt idx="492">
                  <c:v>23.986111111111111</c:v>
                </c:pt>
                <c:pt idx="493">
                  <c:v>24.013888888888886</c:v>
                </c:pt>
                <c:pt idx="494">
                  <c:v>24.041666666666668</c:v>
                </c:pt>
                <c:pt idx="495">
                  <c:v>24.069444444444439</c:v>
                </c:pt>
                <c:pt idx="496">
                  <c:v>24.097222222222221</c:v>
                </c:pt>
                <c:pt idx="497">
                  <c:v>24.125</c:v>
                </c:pt>
                <c:pt idx="498">
                  <c:v>24.152777777777775</c:v>
                </c:pt>
                <c:pt idx="499">
                  <c:v>24.180555555555557</c:v>
                </c:pt>
                <c:pt idx="500">
                  <c:v>24.208333333333329</c:v>
                </c:pt>
                <c:pt idx="501">
                  <c:v>24.236111111111111</c:v>
                </c:pt>
                <c:pt idx="502">
                  <c:v>24.263888888888889</c:v>
                </c:pt>
                <c:pt idx="503">
                  <c:v>24.291666666666664</c:v>
                </c:pt>
                <c:pt idx="504">
                  <c:v>24.319444444444443</c:v>
                </c:pt>
                <c:pt idx="505">
                  <c:v>24.347222222222218</c:v>
                </c:pt>
                <c:pt idx="506">
                  <c:v>24.375</c:v>
                </c:pt>
                <c:pt idx="507">
                  <c:v>24.402777777777779</c:v>
                </c:pt>
                <c:pt idx="508">
                  <c:v>24.43055555555555</c:v>
                </c:pt>
                <c:pt idx="509">
                  <c:v>24.458333333333332</c:v>
                </c:pt>
                <c:pt idx="510">
                  <c:v>24.486111111111107</c:v>
                </c:pt>
                <c:pt idx="511">
                  <c:v>24.513888888888889</c:v>
                </c:pt>
                <c:pt idx="512">
                  <c:v>24.541666666666668</c:v>
                </c:pt>
                <c:pt idx="513">
                  <c:v>24.569444444444439</c:v>
                </c:pt>
                <c:pt idx="514">
                  <c:v>24.597222222222221</c:v>
                </c:pt>
                <c:pt idx="515">
                  <c:v>24.624999999999996</c:v>
                </c:pt>
                <c:pt idx="516">
                  <c:v>24.652777777777779</c:v>
                </c:pt>
                <c:pt idx="517">
                  <c:v>24.680555555555557</c:v>
                </c:pt>
                <c:pt idx="518">
                  <c:v>24.708333333333329</c:v>
                </c:pt>
                <c:pt idx="519">
                  <c:v>24.736111111111111</c:v>
                </c:pt>
                <c:pt idx="520">
                  <c:v>24.763888888888886</c:v>
                </c:pt>
                <c:pt idx="521">
                  <c:v>24.791666666666668</c:v>
                </c:pt>
                <c:pt idx="522">
                  <c:v>24.819444444444443</c:v>
                </c:pt>
                <c:pt idx="523">
                  <c:v>24.847222222222218</c:v>
                </c:pt>
                <c:pt idx="524">
                  <c:v>24.875</c:v>
                </c:pt>
                <c:pt idx="525">
                  <c:v>24.902777777777775</c:v>
                </c:pt>
                <c:pt idx="526">
                  <c:v>24.930555555555557</c:v>
                </c:pt>
                <c:pt idx="527">
                  <c:v>24.958333333333332</c:v>
                </c:pt>
                <c:pt idx="528">
                  <c:v>24.986111111111107</c:v>
                </c:pt>
                <c:pt idx="529">
                  <c:v>25.013888888888889</c:v>
                </c:pt>
                <c:pt idx="530">
                  <c:v>25.041666666666664</c:v>
                </c:pt>
                <c:pt idx="531">
                  <c:v>25.069444444444443</c:v>
                </c:pt>
                <c:pt idx="532">
                  <c:v>25.097222222222221</c:v>
                </c:pt>
                <c:pt idx="533">
                  <c:v>25.124999999999996</c:v>
                </c:pt>
                <c:pt idx="534">
                  <c:v>25.152777777777779</c:v>
                </c:pt>
                <c:pt idx="535">
                  <c:v>25.18055555555555</c:v>
                </c:pt>
                <c:pt idx="536">
                  <c:v>25.208333333333332</c:v>
                </c:pt>
                <c:pt idx="537">
                  <c:v>25.236111111111111</c:v>
                </c:pt>
                <c:pt idx="538">
                  <c:v>25.263888888888886</c:v>
                </c:pt>
                <c:pt idx="539">
                  <c:v>25.291666666666668</c:v>
                </c:pt>
                <c:pt idx="540">
                  <c:v>25.319444444444439</c:v>
                </c:pt>
                <c:pt idx="541">
                  <c:v>25.347222222222221</c:v>
                </c:pt>
                <c:pt idx="542">
                  <c:v>25.375</c:v>
                </c:pt>
                <c:pt idx="543">
                  <c:v>25.402777777777775</c:v>
                </c:pt>
                <c:pt idx="544">
                  <c:v>25.430555555555557</c:v>
                </c:pt>
                <c:pt idx="545">
                  <c:v>25.458333333333329</c:v>
                </c:pt>
                <c:pt idx="546">
                  <c:v>25.486111111111111</c:v>
                </c:pt>
                <c:pt idx="547">
                  <c:v>25.513888888888889</c:v>
                </c:pt>
                <c:pt idx="548">
                  <c:v>25.541666666666664</c:v>
                </c:pt>
                <c:pt idx="549">
                  <c:v>25.569444444444443</c:v>
                </c:pt>
                <c:pt idx="550">
                  <c:v>25.597222222222218</c:v>
                </c:pt>
                <c:pt idx="551">
                  <c:v>25.625</c:v>
                </c:pt>
                <c:pt idx="552">
                  <c:v>25.652777777777779</c:v>
                </c:pt>
                <c:pt idx="553">
                  <c:v>25.68055555555555</c:v>
                </c:pt>
                <c:pt idx="554">
                  <c:v>25.708333333333332</c:v>
                </c:pt>
                <c:pt idx="555">
                  <c:v>25.736111111111107</c:v>
                </c:pt>
                <c:pt idx="556">
                  <c:v>25.763888888888889</c:v>
                </c:pt>
                <c:pt idx="557">
                  <c:v>25.791666666666668</c:v>
                </c:pt>
                <c:pt idx="558">
                  <c:v>25.819444444444439</c:v>
                </c:pt>
                <c:pt idx="559">
                  <c:v>25.847222222222221</c:v>
                </c:pt>
                <c:pt idx="560">
                  <c:v>25.874999999999996</c:v>
                </c:pt>
                <c:pt idx="561">
                  <c:v>25.902777777777779</c:v>
                </c:pt>
                <c:pt idx="562">
                  <c:v>25.930555555555557</c:v>
                </c:pt>
                <c:pt idx="563">
                  <c:v>25.958333333333329</c:v>
                </c:pt>
                <c:pt idx="564">
                  <c:v>25.986111111111111</c:v>
                </c:pt>
                <c:pt idx="565">
                  <c:v>26.013888888888886</c:v>
                </c:pt>
                <c:pt idx="566">
                  <c:v>26.041666666666668</c:v>
                </c:pt>
                <c:pt idx="567">
                  <c:v>26.069444444444443</c:v>
                </c:pt>
                <c:pt idx="568">
                  <c:v>26.097222222222218</c:v>
                </c:pt>
                <c:pt idx="569">
                  <c:v>26.125</c:v>
                </c:pt>
                <c:pt idx="570">
                  <c:v>26.152777777777775</c:v>
                </c:pt>
                <c:pt idx="571">
                  <c:v>26.180555555555557</c:v>
                </c:pt>
                <c:pt idx="572">
                  <c:v>26.208333333333332</c:v>
                </c:pt>
                <c:pt idx="573">
                  <c:v>26.236111111111107</c:v>
                </c:pt>
                <c:pt idx="574">
                  <c:v>26.263888888888889</c:v>
                </c:pt>
                <c:pt idx="575">
                  <c:v>26.291666666666664</c:v>
                </c:pt>
                <c:pt idx="576">
                  <c:v>26.319444444444443</c:v>
                </c:pt>
                <c:pt idx="577">
                  <c:v>26.347222222222221</c:v>
                </c:pt>
                <c:pt idx="578">
                  <c:v>26.374999999999996</c:v>
                </c:pt>
                <c:pt idx="579">
                  <c:v>26.402777777777779</c:v>
                </c:pt>
                <c:pt idx="580">
                  <c:v>26.43055555555555</c:v>
                </c:pt>
                <c:pt idx="581">
                  <c:v>26.458333333333332</c:v>
                </c:pt>
                <c:pt idx="582">
                  <c:v>26.486111111111111</c:v>
                </c:pt>
                <c:pt idx="583">
                  <c:v>26.513888888888886</c:v>
                </c:pt>
                <c:pt idx="584">
                  <c:v>26.541666666666668</c:v>
                </c:pt>
                <c:pt idx="585">
                  <c:v>26.569444444444439</c:v>
                </c:pt>
                <c:pt idx="586">
                  <c:v>26.597222222222221</c:v>
                </c:pt>
                <c:pt idx="587">
                  <c:v>26.625</c:v>
                </c:pt>
                <c:pt idx="588">
                  <c:v>26.652777777777775</c:v>
                </c:pt>
                <c:pt idx="589">
                  <c:v>26.680555555555557</c:v>
                </c:pt>
                <c:pt idx="590">
                  <c:v>26.708333333333329</c:v>
                </c:pt>
                <c:pt idx="591">
                  <c:v>26.736111111111111</c:v>
                </c:pt>
                <c:pt idx="592">
                  <c:v>26.763888888888889</c:v>
                </c:pt>
                <c:pt idx="593">
                  <c:v>26.791666666666664</c:v>
                </c:pt>
                <c:pt idx="594">
                  <c:v>26.819444444444443</c:v>
                </c:pt>
                <c:pt idx="595">
                  <c:v>26.847222222222218</c:v>
                </c:pt>
                <c:pt idx="596">
                  <c:v>26.875</c:v>
                </c:pt>
                <c:pt idx="597">
                  <c:v>26.902777777777779</c:v>
                </c:pt>
                <c:pt idx="598">
                  <c:v>26.93055555555555</c:v>
                </c:pt>
                <c:pt idx="599">
                  <c:v>26.958333333333332</c:v>
                </c:pt>
                <c:pt idx="600">
                  <c:v>26.986111111111107</c:v>
                </c:pt>
                <c:pt idx="601">
                  <c:v>27.013888888888889</c:v>
                </c:pt>
                <c:pt idx="602">
                  <c:v>27.041666666666668</c:v>
                </c:pt>
                <c:pt idx="603">
                  <c:v>27.069444444444439</c:v>
                </c:pt>
                <c:pt idx="604">
                  <c:v>27.097222222222221</c:v>
                </c:pt>
                <c:pt idx="605">
                  <c:v>27.124999999999996</c:v>
                </c:pt>
                <c:pt idx="606">
                  <c:v>27.152777777777779</c:v>
                </c:pt>
                <c:pt idx="607">
                  <c:v>27.180555555555557</c:v>
                </c:pt>
                <c:pt idx="608">
                  <c:v>27.208333333333329</c:v>
                </c:pt>
                <c:pt idx="609">
                  <c:v>27.236111111111111</c:v>
                </c:pt>
                <c:pt idx="610">
                  <c:v>27.263888888888886</c:v>
                </c:pt>
                <c:pt idx="611">
                  <c:v>27.291666666666668</c:v>
                </c:pt>
                <c:pt idx="612">
                  <c:v>27.319444444444443</c:v>
                </c:pt>
                <c:pt idx="613">
                  <c:v>27.347222222222218</c:v>
                </c:pt>
                <c:pt idx="614">
                  <c:v>27.375</c:v>
                </c:pt>
                <c:pt idx="615">
                  <c:v>27.402777777777775</c:v>
                </c:pt>
                <c:pt idx="616">
                  <c:v>27.430555555555557</c:v>
                </c:pt>
                <c:pt idx="617">
                  <c:v>27.458333333333332</c:v>
                </c:pt>
                <c:pt idx="618">
                  <c:v>27.486111111111107</c:v>
                </c:pt>
                <c:pt idx="619">
                  <c:v>27.513888888888889</c:v>
                </c:pt>
                <c:pt idx="620">
                  <c:v>27.541666666666664</c:v>
                </c:pt>
                <c:pt idx="621">
                  <c:v>27.569444444444443</c:v>
                </c:pt>
                <c:pt idx="622">
                  <c:v>27.597222222222221</c:v>
                </c:pt>
                <c:pt idx="623">
                  <c:v>27.624999999999996</c:v>
                </c:pt>
                <c:pt idx="624">
                  <c:v>27.652777777777779</c:v>
                </c:pt>
                <c:pt idx="625">
                  <c:v>27.68055555555555</c:v>
                </c:pt>
                <c:pt idx="626">
                  <c:v>27.708333333333332</c:v>
                </c:pt>
                <c:pt idx="627">
                  <c:v>27.736111111111111</c:v>
                </c:pt>
                <c:pt idx="628">
                  <c:v>27.763888888888886</c:v>
                </c:pt>
                <c:pt idx="629">
                  <c:v>27.791666666666668</c:v>
                </c:pt>
                <c:pt idx="630">
                  <c:v>27.819444444444439</c:v>
                </c:pt>
                <c:pt idx="631">
                  <c:v>27.847222222222221</c:v>
                </c:pt>
                <c:pt idx="632">
                  <c:v>27.875</c:v>
                </c:pt>
                <c:pt idx="633">
                  <c:v>27.902777777777775</c:v>
                </c:pt>
                <c:pt idx="634">
                  <c:v>27.930555555555557</c:v>
                </c:pt>
                <c:pt idx="635">
                  <c:v>27.958333333333329</c:v>
                </c:pt>
                <c:pt idx="636">
                  <c:v>27.986111111111111</c:v>
                </c:pt>
                <c:pt idx="637">
                  <c:v>28.013888888888889</c:v>
                </c:pt>
                <c:pt idx="638">
                  <c:v>28.041666666666664</c:v>
                </c:pt>
                <c:pt idx="639">
                  <c:v>28.069444444444443</c:v>
                </c:pt>
                <c:pt idx="640">
                  <c:v>28.097222222222218</c:v>
                </c:pt>
                <c:pt idx="641">
                  <c:v>28.125</c:v>
                </c:pt>
                <c:pt idx="642">
                  <c:v>28.152777777777779</c:v>
                </c:pt>
                <c:pt idx="643">
                  <c:v>28.18055555555555</c:v>
                </c:pt>
                <c:pt idx="644">
                  <c:v>28.208333333333332</c:v>
                </c:pt>
                <c:pt idx="645">
                  <c:v>28.236111111111107</c:v>
                </c:pt>
                <c:pt idx="646">
                  <c:v>28.263888888888889</c:v>
                </c:pt>
                <c:pt idx="647">
                  <c:v>28.291666666666668</c:v>
                </c:pt>
                <c:pt idx="648">
                  <c:v>28.319444444444439</c:v>
                </c:pt>
                <c:pt idx="649">
                  <c:v>28.347222222222221</c:v>
                </c:pt>
                <c:pt idx="650">
                  <c:v>28.374999999999996</c:v>
                </c:pt>
                <c:pt idx="651">
                  <c:v>28.402777777777779</c:v>
                </c:pt>
                <c:pt idx="652">
                  <c:v>28.430555555555557</c:v>
                </c:pt>
                <c:pt idx="653">
                  <c:v>28.458333333333329</c:v>
                </c:pt>
                <c:pt idx="654">
                  <c:v>28.486111111111111</c:v>
                </c:pt>
                <c:pt idx="655">
                  <c:v>28.513888888888886</c:v>
                </c:pt>
                <c:pt idx="656">
                  <c:v>28.541666666666668</c:v>
                </c:pt>
                <c:pt idx="657">
                  <c:v>28.569444444444443</c:v>
                </c:pt>
                <c:pt idx="658">
                  <c:v>28.597222222222218</c:v>
                </c:pt>
                <c:pt idx="659">
                  <c:v>28.625</c:v>
                </c:pt>
                <c:pt idx="660">
                  <c:v>28.652777777777775</c:v>
                </c:pt>
                <c:pt idx="661">
                  <c:v>28.680555555555557</c:v>
                </c:pt>
                <c:pt idx="662">
                  <c:v>28.708333333333332</c:v>
                </c:pt>
                <c:pt idx="663">
                  <c:v>28.736111111111107</c:v>
                </c:pt>
                <c:pt idx="664">
                  <c:v>28.763888888888889</c:v>
                </c:pt>
                <c:pt idx="665">
                  <c:v>28.791666666666664</c:v>
                </c:pt>
                <c:pt idx="666">
                  <c:v>28.819444444444443</c:v>
                </c:pt>
                <c:pt idx="667">
                  <c:v>28.847222222222221</c:v>
                </c:pt>
                <c:pt idx="668">
                  <c:v>28.874999999999996</c:v>
                </c:pt>
                <c:pt idx="669">
                  <c:v>28.902777777777779</c:v>
                </c:pt>
                <c:pt idx="670">
                  <c:v>28.93055555555555</c:v>
                </c:pt>
                <c:pt idx="671">
                  <c:v>28.958333333333332</c:v>
                </c:pt>
                <c:pt idx="672">
                  <c:v>28.986111111111111</c:v>
                </c:pt>
                <c:pt idx="673">
                  <c:v>29.013888888888886</c:v>
                </c:pt>
                <c:pt idx="674">
                  <c:v>29.041666666666668</c:v>
                </c:pt>
                <c:pt idx="675">
                  <c:v>29.069444444444439</c:v>
                </c:pt>
                <c:pt idx="676">
                  <c:v>29.097222222222221</c:v>
                </c:pt>
                <c:pt idx="677">
                  <c:v>29.125</c:v>
                </c:pt>
                <c:pt idx="678">
                  <c:v>29.152777777777775</c:v>
                </c:pt>
                <c:pt idx="679">
                  <c:v>29.180555555555557</c:v>
                </c:pt>
                <c:pt idx="680">
                  <c:v>29.208333333333329</c:v>
                </c:pt>
                <c:pt idx="681">
                  <c:v>29.236111111111111</c:v>
                </c:pt>
                <c:pt idx="682">
                  <c:v>29.263888888888889</c:v>
                </c:pt>
                <c:pt idx="683">
                  <c:v>29.291666666666664</c:v>
                </c:pt>
                <c:pt idx="684">
                  <c:v>29.319444444444443</c:v>
                </c:pt>
                <c:pt idx="685">
                  <c:v>29.347222222222218</c:v>
                </c:pt>
                <c:pt idx="686">
                  <c:v>29.375</c:v>
                </c:pt>
                <c:pt idx="687">
                  <c:v>29.402777777777779</c:v>
                </c:pt>
                <c:pt idx="688">
                  <c:v>29.43055555555555</c:v>
                </c:pt>
                <c:pt idx="689">
                  <c:v>29.458333333333332</c:v>
                </c:pt>
                <c:pt idx="690">
                  <c:v>29.486111111111107</c:v>
                </c:pt>
                <c:pt idx="691">
                  <c:v>29.513888888888889</c:v>
                </c:pt>
                <c:pt idx="692">
                  <c:v>29.541666666666668</c:v>
                </c:pt>
                <c:pt idx="693">
                  <c:v>29.569444444444439</c:v>
                </c:pt>
                <c:pt idx="694">
                  <c:v>29.597222222222221</c:v>
                </c:pt>
                <c:pt idx="695">
                  <c:v>29.624999999999996</c:v>
                </c:pt>
                <c:pt idx="696">
                  <c:v>29.652777777777779</c:v>
                </c:pt>
                <c:pt idx="697">
                  <c:v>29.680555555555557</c:v>
                </c:pt>
                <c:pt idx="698">
                  <c:v>29.708333333333329</c:v>
                </c:pt>
                <c:pt idx="699">
                  <c:v>29.736111111111111</c:v>
                </c:pt>
                <c:pt idx="700">
                  <c:v>29.763888888888886</c:v>
                </c:pt>
                <c:pt idx="701">
                  <c:v>29.791666666666668</c:v>
                </c:pt>
                <c:pt idx="702">
                  <c:v>29.819444444444443</c:v>
                </c:pt>
                <c:pt idx="703">
                  <c:v>29.847222222222218</c:v>
                </c:pt>
                <c:pt idx="704">
                  <c:v>29.875</c:v>
                </c:pt>
                <c:pt idx="705">
                  <c:v>29.902777777777775</c:v>
                </c:pt>
                <c:pt idx="706">
                  <c:v>29.930555555555557</c:v>
                </c:pt>
                <c:pt idx="707">
                  <c:v>29.958333333333332</c:v>
                </c:pt>
                <c:pt idx="708">
                  <c:v>29.986111111111107</c:v>
                </c:pt>
                <c:pt idx="709">
                  <c:v>30.013888888888889</c:v>
                </c:pt>
                <c:pt idx="710">
                  <c:v>30.041666666666664</c:v>
                </c:pt>
                <c:pt idx="711">
                  <c:v>30.069444444444443</c:v>
                </c:pt>
                <c:pt idx="712">
                  <c:v>30.097222222222221</c:v>
                </c:pt>
                <c:pt idx="713">
                  <c:v>30.124999999999996</c:v>
                </c:pt>
                <c:pt idx="714">
                  <c:v>30.152777777777779</c:v>
                </c:pt>
                <c:pt idx="715">
                  <c:v>30.18055555555555</c:v>
                </c:pt>
                <c:pt idx="716">
                  <c:v>30.208333333333332</c:v>
                </c:pt>
                <c:pt idx="717">
                  <c:v>30.236111111111111</c:v>
                </c:pt>
                <c:pt idx="718">
                  <c:v>30.263888888888886</c:v>
                </c:pt>
                <c:pt idx="719">
                  <c:v>30.291666666666668</c:v>
                </c:pt>
                <c:pt idx="720">
                  <c:v>30.319444444444439</c:v>
                </c:pt>
                <c:pt idx="721">
                  <c:v>30.347222222222221</c:v>
                </c:pt>
                <c:pt idx="722">
                  <c:v>30.375</c:v>
                </c:pt>
                <c:pt idx="723">
                  <c:v>30.402777777777775</c:v>
                </c:pt>
                <c:pt idx="724">
                  <c:v>30.430555555555557</c:v>
                </c:pt>
                <c:pt idx="725">
                  <c:v>30.458333333333329</c:v>
                </c:pt>
                <c:pt idx="726">
                  <c:v>30.486111111111111</c:v>
                </c:pt>
                <c:pt idx="727">
                  <c:v>30.513888888888889</c:v>
                </c:pt>
                <c:pt idx="728">
                  <c:v>30.541666666666664</c:v>
                </c:pt>
                <c:pt idx="729">
                  <c:v>30.569444444444443</c:v>
                </c:pt>
                <c:pt idx="730">
                  <c:v>30.597222222222218</c:v>
                </c:pt>
                <c:pt idx="731">
                  <c:v>30.625</c:v>
                </c:pt>
                <c:pt idx="732">
                  <c:v>30.652777777777779</c:v>
                </c:pt>
                <c:pt idx="733">
                  <c:v>30.68055555555555</c:v>
                </c:pt>
                <c:pt idx="734">
                  <c:v>30.708333333333332</c:v>
                </c:pt>
                <c:pt idx="735">
                  <c:v>30.736111111111107</c:v>
                </c:pt>
                <c:pt idx="736">
                  <c:v>30.763888888888889</c:v>
                </c:pt>
                <c:pt idx="737">
                  <c:v>30.791666666666668</c:v>
                </c:pt>
                <c:pt idx="738">
                  <c:v>30.819444444444439</c:v>
                </c:pt>
                <c:pt idx="739">
                  <c:v>30.847222222222221</c:v>
                </c:pt>
                <c:pt idx="740">
                  <c:v>30.874999999999996</c:v>
                </c:pt>
                <c:pt idx="741">
                  <c:v>30.902777777777779</c:v>
                </c:pt>
                <c:pt idx="742">
                  <c:v>30.930555555555557</c:v>
                </c:pt>
                <c:pt idx="743">
                  <c:v>30.958333333333329</c:v>
                </c:pt>
                <c:pt idx="744">
                  <c:v>30.986111111111111</c:v>
                </c:pt>
                <c:pt idx="745">
                  <c:v>31.013888888888886</c:v>
                </c:pt>
                <c:pt idx="746">
                  <c:v>31.041666666666668</c:v>
                </c:pt>
                <c:pt idx="747">
                  <c:v>31.069444444444443</c:v>
                </c:pt>
                <c:pt idx="748">
                  <c:v>31.097222222222218</c:v>
                </c:pt>
                <c:pt idx="749">
                  <c:v>31.125</c:v>
                </c:pt>
                <c:pt idx="750">
                  <c:v>31.152777777777775</c:v>
                </c:pt>
                <c:pt idx="751">
                  <c:v>31.180555555555557</c:v>
                </c:pt>
                <c:pt idx="752">
                  <c:v>31.208333333333332</c:v>
                </c:pt>
                <c:pt idx="753">
                  <c:v>31.236111111111107</c:v>
                </c:pt>
                <c:pt idx="754">
                  <c:v>31.263888888888889</c:v>
                </c:pt>
                <c:pt idx="755">
                  <c:v>31.291666666666664</c:v>
                </c:pt>
                <c:pt idx="756">
                  <c:v>31.319444444444443</c:v>
                </c:pt>
                <c:pt idx="757">
                  <c:v>31.347222222222221</c:v>
                </c:pt>
                <c:pt idx="758">
                  <c:v>31.374999999999996</c:v>
                </c:pt>
                <c:pt idx="759">
                  <c:v>31.402777777777779</c:v>
                </c:pt>
                <c:pt idx="760">
                  <c:v>31.43055555555555</c:v>
                </c:pt>
                <c:pt idx="761">
                  <c:v>31.458333333333332</c:v>
                </c:pt>
                <c:pt idx="762">
                  <c:v>31.486111111111111</c:v>
                </c:pt>
                <c:pt idx="763">
                  <c:v>31.513888888888886</c:v>
                </c:pt>
                <c:pt idx="764">
                  <c:v>31.541666666666668</c:v>
                </c:pt>
                <c:pt idx="765">
                  <c:v>31.569444444444439</c:v>
                </c:pt>
                <c:pt idx="766">
                  <c:v>31.597222222222221</c:v>
                </c:pt>
                <c:pt idx="767">
                  <c:v>31.625</c:v>
                </c:pt>
                <c:pt idx="768">
                  <c:v>31.652777777777775</c:v>
                </c:pt>
                <c:pt idx="769">
                  <c:v>31.680555555555557</c:v>
                </c:pt>
                <c:pt idx="770">
                  <c:v>31.708333333333329</c:v>
                </c:pt>
                <c:pt idx="771">
                  <c:v>31.736111111111111</c:v>
                </c:pt>
                <c:pt idx="772">
                  <c:v>31.763888888888889</c:v>
                </c:pt>
                <c:pt idx="773">
                  <c:v>31.791666666666664</c:v>
                </c:pt>
                <c:pt idx="774">
                  <c:v>31.819444444444443</c:v>
                </c:pt>
                <c:pt idx="775">
                  <c:v>31.847222222222218</c:v>
                </c:pt>
                <c:pt idx="776">
                  <c:v>31.875</c:v>
                </c:pt>
                <c:pt idx="777">
                  <c:v>31.902777777777779</c:v>
                </c:pt>
                <c:pt idx="778">
                  <c:v>31.93055555555555</c:v>
                </c:pt>
                <c:pt idx="779">
                  <c:v>31.958333333333332</c:v>
                </c:pt>
                <c:pt idx="780">
                  <c:v>31.986111111111107</c:v>
                </c:pt>
                <c:pt idx="781">
                  <c:v>32.013888888888886</c:v>
                </c:pt>
                <c:pt idx="782">
                  <c:v>32.041666666666664</c:v>
                </c:pt>
                <c:pt idx="783">
                  <c:v>32.069444444444443</c:v>
                </c:pt>
                <c:pt idx="784">
                  <c:v>32.097222222222221</c:v>
                </c:pt>
                <c:pt idx="785">
                  <c:v>32.124999999999993</c:v>
                </c:pt>
                <c:pt idx="786">
                  <c:v>32.152777777777779</c:v>
                </c:pt>
                <c:pt idx="787">
                  <c:v>32.180555555555557</c:v>
                </c:pt>
                <c:pt idx="788">
                  <c:v>32.208333333333329</c:v>
                </c:pt>
                <c:pt idx="789">
                  <c:v>32.236111111111114</c:v>
                </c:pt>
                <c:pt idx="790">
                  <c:v>32.263888888888886</c:v>
                </c:pt>
                <c:pt idx="791">
                  <c:v>32.291666666666664</c:v>
                </c:pt>
                <c:pt idx="792">
                  <c:v>32.319444444444443</c:v>
                </c:pt>
                <c:pt idx="793">
                  <c:v>32.347222222222221</c:v>
                </c:pt>
                <c:pt idx="794">
                  <c:v>32.375</c:v>
                </c:pt>
                <c:pt idx="795">
                  <c:v>32.402777777777771</c:v>
                </c:pt>
                <c:pt idx="796">
                  <c:v>32.430555555555557</c:v>
                </c:pt>
                <c:pt idx="797">
                  <c:v>32.458333333333336</c:v>
                </c:pt>
                <c:pt idx="798">
                  <c:v>32.486111111111107</c:v>
                </c:pt>
                <c:pt idx="799">
                  <c:v>32.513888888888886</c:v>
                </c:pt>
                <c:pt idx="800">
                  <c:v>32.541666666666664</c:v>
                </c:pt>
                <c:pt idx="801">
                  <c:v>32.569444444444443</c:v>
                </c:pt>
                <c:pt idx="802">
                  <c:v>32.597222222222221</c:v>
                </c:pt>
                <c:pt idx="803">
                  <c:v>32.624999999999993</c:v>
                </c:pt>
                <c:pt idx="804">
                  <c:v>32.652777777777779</c:v>
                </c:pt>
                <c:pt idx="805">
                  <c:v>32.68055555555555</c:v>
                </c:pt>
                <c:pt idx="806">
                  <c:v>32.708333333333336</c:v>
                </c:pt>
                <c:pt idx="807">
                  <c:v>32.736111111111114</c:v>
                </c:pt>
                <c:pt idx="808">
                  <c:v>32.763888888888886</c:v>
                </c:pt>
                <c:pt idx="809">
                  <c:v>32.791666666666664</c:v>
                </c:pt>
                <c:pt idx="810">
                  <c:v>32.805555555555557</c:v>
                </c:pt>
                <c:pt idx="811">
                  <c:v>32.819444444444443</c:v>
                </c:pt>
                <c:pt idx="812">
                  <c:v>32.833333333333329</c:v>
                </c:pt>
                <c:pt idx="813">
                  <c:v>32.847222222222221</c:v>
                </c:pt>
                <c:pt idx="814">
                  <c:v>32.861111111111114</c:v>
                </c:pt>
                <c:pt idx="815">
                  <c:v>32.875</c:v>
                </c:pt>
                <c:pt idx="816">
                  <c:v>32.888888888888886</c:v>
                </c:pt>
                <c:pt idx="817">
                  <c:v>32.902777777777771</c:v>
                </c:pt>
                <c:pt idx="818">
                  <c:v>32.916666666666664</c:v>
                </c:pt>
                <c:pt idx="819">
                  <c:v>32.930555555555557</c:v>
                </c:pt>
                <c:pt idx="820">
                  <c:v>32.944444444444443</c:v>
                </c:pt>
                <c:pt idx="821">
                  <c:v>32.958333333333329</c:v>
                </c:pt>
                <c:pt idx="822">
                  <c:v>32.972222222222221</c:v>
                </c:pt>
                <c:pt idx="823">
                  <c:v>32.986111111111114</c:v>
                </c:pt>
                <c:pt idx="824">
                  <c:v>33</c:v>
                </c:pt>
                <c:pt idx="825">
                  <c:v>33.013888888888886</c:v>
                </c:pt>
                <c:pt idx="826">
                  <c:v>33.027777777777771</c:v>
                </c:pt>
                <c:pt idx="827">
                  <c:v>33.041666666666664</c:v>
                </c:pt>
                <c:pt idx="828">
                  <c:v>33.069444444444443</c:v>
                </c:pt>
                <c:pt idx="829">
                  <c:v>33.097222222222221</c:v>
                </c:pt>
                <c:pt idx="830">
                  <c:v>33.125</c:v>
                </c:pt>
                <c:pt idx="831">
                  <c:v>33.152777777777779</c:v>
                </c:pt>
                <c:pt idx="832">
                  <c:v>33.18055555555555</c:v>
                </c:pt>
                <c:pt idx="833">
                  <c:v>33.208333333333336</c:v>
                </c:pt>
                <c:pt idx="834">
                  <c:v>33.236111111111107</c:v>
                </c:pt>
                <c:pt idx="835">
                  <c:v>33.263888888888886</c:v>
                </c:pt>
                <c:pt idx="836">
                  <c:v>33.291666666666664</c:v>
                </c:pt>
                <c:pt idx="837">
                  <c:v>33.319444444444443</c:v>
                </c:pt>
                <c:pt idx="838">
                  <c:v>33.347222222222221</c:v>
                </c:pt>
                <c:pt idx="839">
                  <c:v>33.374999999999993</c:v>
                </c:pt>
                <c:pt idx="840">
                  <c:v>33.402777777777779</c:v>
                </c:pt>
                <c:pt idx="841">
                  <c:v>33.430555555555557</c:v>
                </c:pt>
                <c:pt idx="842">
                  <c:v>33.458333333333329</c:v>
                </c:pt>
                <c:pt idx="843">
                  <c:v>33.486111111111114</c:v>
                </c:pt>
                <c:pt idx="844">
                  <c:v>33.513888888888886</c:v>
                </c:pt>
                <c:pt idx="845">
                  <c:v>33.541666666666664</c:v>
                </c:pt>
                <c:pt idx="846">
                  <c:v>33.569444444444443</c:v>
                </c:pt>
                <c:pt idx="847">
                  <c:v>33.597222222222221</c:v>
                </c:pt>
                <c:pt idx="848">
                  <c:v>33.625</c:v>
                </c:pt>
                <c:pt idx="849">
                  <c:v>33.652777777777771</c:v>
                </c:pt>
                <c:pt idx="850">
                  <c:v>33.680555555555557</c:v>
                </c:pt>
                <c:pt idx="851">
                  <c:v>33.708333333333336</c:v>
                </c:pt>
                <c:pt idx="852">
                  <c:v>33.736111111111107</c:v>
                </c:pt>
                <c:pt idx="853">
                  <c:v>33.763888888888886</c:v>
                </c:pt>
                <c:pt idx="854">
                  <c:v>33.791666666666664</c:v>
                </c:pt>
                <c:pt idx="855">
                  <c:v>33.819444444444443</c:v>
                </c:pt>
                <c:pt idx="856">
                  <c:v>33.847222222222221</c:v>
                </c:pt>
                <c:pt idx="857">
                  <c:v>33.874999999999993</c:v>
                </c:pt>
                <c:pt idx="858">
                  <c:v>33.902777777777779</c:v>
                </c:pt>
                <c:pt idx="859">
                  <c:v>33.93055555555555</c:v>
                </c:pt>
                <c:pt idx="860">
                  <c:v>33.958333333333336</c:v>
                </c:pt>
                <c:pt idx="861">
                  <c:v>33.986111111111114</c:v>
                </c:pt>
                <c:pt idx="862">
                  <c:v>34.013888888888886</c:v>
                </c:pt>
                <c:pt idx="863">
                  <c:v>34.041666666666664</c:v>
                </c:pt>
                <c:pt idx="864">
                  <c:v>34.069444444444443</c:v>
                </c:pt>
                <c:pt idx="865">
                  <c:v>34.097222222222221</c:v>
                </c:pt>
                <c:pt idx="866">
                  <c:v>34.125</c:v>
                </c:pt>
                <c:pt idx="867">
                  <c:v>34.152777777777771</c:v>
                </c:pt>
                <c:pt idx="868">
                  <c:v>34.180555555555557</c:v>
                </c:pt>
                <c:pt idx="869">
                  <c:v>34.208333333333329</c:v>
                </c:pt>
                <c:pt idx="870">
                  <c:v>34.236111111111114</c:v>
                </c:pt>
                <c:pt idx="871">
                  <c:v>34.263888888888886</c:v>
                </c:pt>
                <c:pt idx="872">
                  <c:v>34.291666666666664</c:v>
                </c:pt>
                <c:pt idx="873">
                  <c:v>34.319444444444443</c:v>
                </c:pt>
                <c:pt idx="874">
                  <c:v>34.347222222222221</c:v>
                </c:pt>
                <c:pt idx="875">
                  <c:v>34.375</c:v>
                </c:pt>
                <c:pt idx="876">
                  <c:v>34.402777777777779</c:v>
                </c:pt>
                <c:pt idx="877">
                  <c:v>34.43055555555555</c:v>
                </c:pt>
                <c:pt idx="878">
                  <c:v>34.458333333333336</c:v>
                </c:pt>
                <c:pt idx="879">
                  <c:v>34.486111111111107</c:v>
                </c:pt>
                <c:pt idx="880">
                  <c:v>34.513888888888886</c:v>
                </c:pt>
                <c:pt idx="881">
                  <c:v>34.541666666666664</c:v>
                </c:pt>
                <c:pt idx="882">
                  <c:v>34.569444444444443</c:v>
                </c:pt>
                <c:pt idx="883">
                  <c:v>34.597222222222221</c:v>
                </c:pt>
                <c:pt idx="884">
                  <c:v>34.624999999999993</c:v>
                </c:pt>
                <c:pt idx="885">
                  <c:v>34.652777777777779</c:v>
                </c:pt>
                <c:pt idx="886">
                  <c:v>34.680555555555557</c:v>
                </c:pt>
                <c:pt idx="887">
                  <c:v>34.708333333333329</c:v>
                </c:pt>
                <c:pt idx="888">
                  <c:v>34.736111111111114</c:v>
                </c:pt>
                <c:pt idx="889">
                  <c:v>34.763888888888886</c:v>
                </c:pt>
                <c:pt idx="890">
                  <c:v>34.791666666666664</c:v>
                </c:pt>
                <c:pt idx="891">
                  <c:v>34.819444444444443</c:v>
                </c:pt>
                <c:pt idx="892">
                  <c:v>34.847222222222221</c:v>
                </c:pt>
                <c:pt idx="893">
                  <c:v>34.875</c:v>
                </c:pt>
                <c:pt idx="894">
                  <c:v>34.902777777777771</c:v>
                </c:pt>
                <c:pt idx="895">
                  <c:v>34.930555555555557</c:v>
                </c:pt>
                <c:pt idx="896">
                  <c:v>34.958333333333336</c:v>
                </c:pt>
                <c:pt idx="897">
                  <c:v>34.986111111111107</c:v>
                </c:pt>
                <c:pt idx="898">
                  <c:v>35.013888888888886</c:v>
                </c:pt>
                <c:pt idx="899">
                  <c:v>35.041666666666664</c:v>
                </c:pt>
                <c:pt idx="900">
                  <c:v>35.069444444444443</c:v>
                </c:pt>
                <c:pt idx="901">
                  <c:v>35.097222222222221</c:v>
                </c:pt>
                <c:pt idx="902">
                  <c:v>35.124999999999993</c:v>
                </c:pt>
                <c:pt idx="903">
                  <c:v>35.152777777777779</c:v>
                </c:pt>
                <c:pt idx="904">
                  <c:v>35.18055555555555</c:v>
                </c:pt>
                <c:pt idx="905">
                  <c:v>35.208333333333336</c:v>
                </c:pt>
                <c:pt idx="906">
                  <c:v>35.236111111111114</c:v>
                </c:pt>
                <c:pt idx="907">
                  <c:v>35.263888888888886</c:v>
                </c:pt>
                <c:pt idx="908">
                  <c:v>35.291666666666664</c:v>
                </c:pt>
                <c:pt idx="909">
                  <c:v>35.319444444444443</c:v>
                </c:pt>
                <c:pt idx="910">
                  <c:v>35.347222222222221</c:v>
                </c:pt>
                <c:pt idx="911">
                  <c:v>35.375</c:v>
                </c:pt>
                <c:pt idx="912">
                  <c:v>35.402777777777771</c:v>
                </c:pt>
                <c:pt idx="913">
                  <c:v>35.430555555555557</c:v>
                </c:pt>
                <c:pt idx="914">
                  <c:v>35.458333333333329</c:v>
                </c:pt>
                <c:pt idx="915">
                  <c:v>35.486111111111114</c:v>
                </c:pt>
                <c:pt idx="916">
                  <c:v>35.513888888888886</c:v>
                </c:pt>
                <c:pt idx="917">
                  <c:v>35.541666666666664</c:v>
                </c:pt>
                <c:pt idx="918">
                  <c:v>35.56944444444445</c:v>
                </c:pt>
                <c:pt idx="919">
                  <c:v>35.597222222222221</c:v>
                </c:pt>
                <c:pt idx="920">
                  <c:v>35.625</c:v>
                </c:pt>
                <c:pt idx="921">
                  <c:v>35.652777777777779</c:v>
                </c:pt>
                <c:pt idx="922">
                  <c:v>35.68055555555555</c:v>
                </c:pt>
                <c:pt idx="923">
                  <c:v>35.708333333333329</c:v>
                </c:pt>
                <c:pt idx="924">
                  <c:v>35.736111111111114</c:v>
                </c:pt>
                <c:pt idx="925">
                  <c:v>35.763888888888886</c:v>
                </c:pt>
                <c:pt idx="926">
                  <c:v>35.791666666666664</c:v>
                </c:pt>
                <c:pt idx="927">
                  <c:v>35.819444444444443</c:v>
                </c:pt>
                <c:pt idx="928">
                  <c:v>35.847222222222221</c:v>
                </c:pt>
                <c:pt idx="929">
                  <c:v>35.875</c:v>
                </c:pt>
                <c:pt idx="930">
                  <c:v>35.902777777777779</c:v>
                </c:pt>
                <c:pt idx="931">
                  <c:v>35.930555555555557</c:v>
                </c:pt>
                <c:pt idx="932">
                  <c:v>35.958333333333329</c:v>
                </c:pt>
                <c:pt idx="933">
                  <c:v>35.986111111111107</c:v>
                </c:pt>
                <c:pt idx="934">
                  <c:v>36.013888888888886</c:v>
                </c:pt>
                <c:pt idx="935">
                  <c:v>36.041666666666664</c:v>
                </c:pt>
                <c:pt idx="936">
                  <c:v>36.069444444444443</c:v>
                </c:pt>
                <c:pt idx="937">
                  <c:v>36.097222222222221</c:v>
                </c:pt>
                <c:pt idx="938">
                  <c:v>36.124999999999993</c:v>
                </c:pt>
                <c:pt idx="939">
                  <c:v>36.152777777777779</c:v>
                </c:pt>
                <c:pt idx="940">
                  <c:v>36.180555555555557</c:v>
                </c:pt>
                <c:pt idx="941">
                  <c:v>36.208333333333336</c:v>
                </c:pt>
                <c:pt idx="942">
                  <c:v>36.236111111111107</c:v>
                </c:pt>
                <c:pt idx="943">
                  <c:v>36.263888888888886</c:v>
                </c:pt>
                <c:pt idx="944">
                  <c:v>36.291666666666664</c:v>
                </c:pt>
                <c:pt idx="945">
                  <c:v>36.319444444444443</c:v>
                </c:pt>
                <c:pt idx="946">
                  <c:v>36.347222222222221</c:v>
                </c:pt>
                <c:pt idx="947">
                  <c:v>36.374999999999993</c:v>
                </c:pt>
                <c:pt idx="948">
                  <c:v>36.402777777777771</c:v>
                </c:pt>
                <c:pt idx="949">
                  <c:v>36.430555555555557</c:v>
                </c:pt>
                <c:pt idx="950">
                  <c:v>36.458333333333336</c:v>
                </c:pt>
                <c:pt idx="951">
                  <c:v>36.486111111111114</c:v>
                </c:pt>
                <c:pt idx="952">
                  <c:v>36.513888888888886</c:v>
                </c:pt>
                <c:pt idx="953">
                  <c:v>36.541666666666657</c:v>
                </c:pt>
                <c:pt idx="954">
                  <c:v>36.569444444444443</c:v>
                </c:pt>
                <c:pt idx="955">
                  <c:v>36.597222222222221</c:v>
                </c:pt>
                <c:pt idx="956">
                  <c:v>36.625</c:v>
                </c:pt>
                <c:pt idx="957">
                  <c:v>36.652777777777779</c:v>
                </c:pt>
                <c:pt idx="958">
                  <c:v>36.68055555555555</c:v>
                </c:pt>
                <c:pt idx="959">
                  <c:v>36.708333333333336</c:v>
                </c:pt>
                <c:pt idx="960">
                  <c:v>36.736111111111114</c:v>
                </c:pt>
                <c:pt idx="961">
                  <c:v>36.763888888888886</c:v>
                </c:pt>
                <c:pt idx="962">
                  <c:v>36.791666666666664</c:v>
                </c:pt>
                <c:pt idx="963">
                  <c:v>36.819444444444436</c:v>
                </c:pt>
                <c:pt idx="964">
                  <c:v>36.847222222222221</c:v>
                </c:pt>
                <c:pt idx="965">
                  <c:v>36.875</c:v>
                </c:pt>
                <c:pt idx="966">
                  <c:v>36.902777777777779</c:v>
                </c:pt>
                <c:pt idx="967">
                  <c:v>36.930555555555557</c:v>
                </c:pt>
                <c:pt idx="968">
                  <c:v>36.958333333333329</c:v>
                </c:pt>
                <c:pt idx="969">
                  <c:v>36.986111111111114</c:v>
                </c:pt>
                <c:pt idx="970">
                  <c:v>37.013888888888886</c:v>
                </c:pt>
                <c:pt idx="971">
                  <c:v>37.041666666666664</c:v>
                </c:pt>
                <c:pt idx="972">
                  <c:v>37.069444444444443</c:v>
                </c:pt>
                <c:pt idx="973">
                  <c:v>37.097222222222214</c:v>
                </c:pt>
                <c:pt idx="974">
                  <c:v>37.125</c:v>
                </c:pt>
                <c:pt idx="975">
                  <c:v>37.152777777777779</c:v>
                </c:pt>
                <c:pt idx="976">
                  <c:v>37.180555555555557</c:v>
                </c:pt>
                <c:pt idx="977">
                  <c:v>37.208333333333336</c:v>
                </c:pt>
                <c:pt idx="978">
                  <c:v>37.2361111111111</c:v>
                </c:pt>
                <c:pt idx="979">
                  <c:v>37.263888888888886</c:v>
                </c:pt>
                <c:pt idx="980">
                  <c:v>37.291666666666664</c:v>
                </c:pt>
                <c:pt idx="981">
                  <c:v>37.319444444444443</c:v>
                </c:pt>
                <c:pt idx="982">
                  <c:v>37.347222222222221</c:v>
                </c:pt>
                <c:pt idx="983">
                  <c:v>37.374999999999993</c:v>
                </c:pt>
                <c:pt idx="984">
                  <c:v>37.402777777777779</c:v>
                </c:pt>
                <c:pt idx="985">
                  <c:v>37.430555555555557</c:v>
                </c:pt>
                <c:pt idx="986">
                  <c:v>37.458333333333336</c:v>
                </c:pt>
                <c:pt idx="987">
                  <c:v>37.486111111111114</c:v>
                </c:pt>
                <c:pt idx="988">
                  <c:v>37.513888888888879</c:v>
                </c:pt>
                <c:pt idx="989">
                  <c:v>37.541666666666664</c:v>
                </c:pt>
                <c:pt idx="990">
                  <c:v>37.569444444444443</c:v>
                </c:pt>
                <c:pt idx="991">
                  <c:v>37.597222222222221</c:v>
                </c:pt>
                <c:pt idx="992">
                  <c:v>37.625</c:v>
                </c:pt>
                <c:pt idx="993">
                  <c:v>37.652777777777771</c:v>
                </c:pt>
                <c:pt idx="994">
                  <c:v>37.680555555555557</c:v>
                </c:pt>
                <c:pt idx="995">
                  <c:v>37.708333333333336</c:v>
                </c:pt>
                <c:pt idx="996">
                  <c:v>37.736111111111114</c:v>
                </c:pt>
                <c:pt idx="997">
                  <c:v>37.763888888888886</c:v>
                </c:pt>
                <c:pt idx="998">
                  <c:v>37.791666666666657</c:v>
                </c:pt>
                <c:pt idx="999">
                  <c:v>37.819444444444443</c:v>
                </c:pt>
                <c:pt idx="1000">
                  <c:v>37.847222222222221</c:v>
                </c:pt>
                <c:pt idx="1001">
                  <c:v>37.875</c:v>
                </c:pt>
                <c:pt idx="1002">
                  <c:v>37.902777777777779</c:v>
                </c:pt>
                <c:pt idx="1003">
                  <c:v>37.93055555555555</c:v>
                </c:pt>
                <c:pt idx="1004">
                  <c:v>37.958333333333336</c:v>
                </c:pt>
                <c:pt idx="1005">
                  <c:v>37.986111111111114</c:v>
                </c:pt>
                <c:pt idx="1006">
                  <c:v>38.013888888888886</c:v>
                </c:pt>
                <c:pt idx="1007">
                  <c:v>38.041666666666664</c:v>
                </c:pt>
                <c:pt idx="1008">
                  <c:v>38.069444444444436</c:v>
                </c:pt>
                <c:pt idx="1009">
                  <c:v>38.097222222222221</c:v>
                </c:pt>
                <c:pt idx="1010">
                  <c:v>38.125</c:v>
                </c:pt>
                <c:pt idx="1011">
                  <c:v>38.152777777777779</c:v>
                </c:pt>
                <c:pt idx="1012">
                  <c:v>38.180555555555557</c:v>
                </c:pt>
                <c:pt idx="1013">
                  <c:v>38.208333333333329</c:v>
                </c:pt>
                <c:pt idx="1014">
                  <c:v>38.236111111111114</c:v>
                </c:pt>
                <c:pt idx="1015">
                  <c:v>38.263888888888886</c:v>
                </c:pt>
                <c:pt idx="1016">
                  <c:v>38.291666666666664</c:v>
                </c:pt>
                <c:pt idx="1017">
                  <c:v>38.319444444444443</c:v>
                </c:pt>
                <c:pt idx="1018">
                  <c:v>38.347222222222214</c:v>
                </c:pt>
                <c:pt idx="1019">
                  <c:v>38.375</c:v>
                </c:pt>
                <c:pt idx="1020">
                  <c:v>38.402777777777779</c:v>
                </c:pt>
                <c:pt idx="1021">
                  <c:v>38.430555555555557</c:v>
                </c:pt>
                <c:pt idx="1022">
                  <c:v>38.458333333333336</c:v>
                </c:pt>
                <c:pt idx="1023">
                  <c:v>38.4861111111111</c:v>
                </c:pt>
                <c:pt idx="1024">
                  <c:v>38.513888888888886</c:v>
                </c:pt>
                <c:pt idx="1025">
                  <c:v>38.541666666666664</c:v>
                </c:pt>
                <c:pt idx="1026">
                  <c:v>38.55555555555555</c:v>
                </c:pt>
                <c:pt idx="1027">
                  <c:v>38.569444444444443</c:v>
                </c:pt>
                <c:pt idx="1028">
                  <c:v>38.583333333333336</c:v>
                </c:pt>
                <c:pt idx="1029">
                  <c:v>38.597222222222221</c:v>
                </c:pt>
                <c:pt idx="1030">
                  <c:v>38.611111111111114</c:v>
                </c:pt>
                <c:pt idx="1031">
                  <c:v>38.624999999999993</c:v>
                </c:pt>
                <c:pt idx="1032">
                  <c:v>38.638888888888886</c:v>
                </c:pt>
                <c:pt idx="1033">
                  <c:v>38.652777777777779</c:v>
                </c:pt>
                <c:pt idx="1034">
                  <c:v>38.666666666666664</c:v>
                </c:pt>
                <c:pt idx="1035">
                  <c:v>38.680555555555557</c:v>
                </c:pt>
                <c:pt idx="1036">
                  <c:v>38.694444444444436</c:v>
                </c:pt>
                <c:pt idx="1037">
                  <c:v>38.708333333333336</c:v>
                </c:pt>
                <c:pt idx="1038">
                  <c:v>38.722222222222221</c:v>
                </c:pt>
                <c:pt idx="1039">
                  <c:v>38.736111111111114</c:v>
                </c:pt>
                <c:pt idx="1040">
                  <c:v>38.75</c:v>
                </c:pt>
                <c:pt idx="1041">
                  <c:v>38.763888888888879</c:v>
                </c:pt>
                <c:pt idx="1042">
                  <c:v>38.791666666666664</c:v>
                </c:pt>
                <c:pt idx="1043">
                  <c:v>38.819444444444443</c:v>
                </c:pt>
                <c:pt idx="1044">
                  <c:v>38.847222222222221</c:v>
                </c:pt>
                <c:pt idx="1045">
                  <c:v>38.875</c:v>
                </c:pt>
                <c:pt idx="1046">
                  <c:v>38.902777777777771</c:v>
                </c:pt>
                <c:pt idx="1047">
                  <c:v>38.930555555555557</c:v>
                </c:pt>
                <c:pt idx="1048">
                  <c:v>38.958333333333336</c:v>
                </c:pt>
                <c:pt idx="1049">
                  <c:v>38.986111111111114</c:v>
                </c:pt>
                <c:pt idx="1050">
                  <c:v>39.013888888888886</c:v>
                </c:pt>
                <c:pt idx="1051">
                  <c:v>39.041666666666657</c:v>
                </c:pt>
                <c:pt idx="1052">
                  <c:v>39.069444444444443</c:v>
                </c:pt>
                <c:pt idx="1053">
                  <c:v>39.097222222222221</c:v>
                </c:pt>
                <c:pt idx="1054">
                  <c:v>39.125</c:v>
                </c:pt>
                <c:pt idx="1055">
                  <c:v>39.152777777777779</c:v>
                </c:pt>
                <c:pt idx="1056">
                  <c:v>39.18055555555555</c:v>
                </c:pt>
                <c:pt idx="1057">
                  <c:v>39.208333333333336</c:v>
                </c:pt>
                <c:pt idx="1058">
                  <c:v>39.236111111111114</c:v>
                </c:pt>
                <c:pt idx="1059">
                  <c:v>39.263888888888886</c:v>
                </c:pt>
                <c:pt idx="1060">
                  <c:v>39.291666666666664</c:v>
                </c:pt>
                <c:pt idx="1061">
                  <c:v>39.319444444444436</c:v>
                </c:pt>
                <c:pt idx="1062">
                  <c:v>39.347222222222221</c:v>
                </c:pt>
                <c:pt idx="1063">
                  <c:v>39.375</c:v>
                </c:pt>
                <c:pt idx="1064">
                  <c:v>39.402777777777779</c:v>
                </c:pt>
                <c:pt idx="1065">
                  <c:v>39.430555555555557</c:v>
                </c:pt>
                <c:pt idx="1066">
                  <c:v>39.458333333333329</c:v>
                </c:pt>
                <c:pt idx="1067">
                  <c:v>39.486111111111114</c:v>
                </c:pt>
                <c:pt idx="1068">
                  <c:v>39.513888888888886</c:v>
                </c:pt>
                <c:pt idx="1069">
                  <c:v>39.541666666666664</c:v>
                </c:pt>
                <c:pt idx="1070">
                  <c:v>39.569444444444443</c:v>
                </c:pt>
                <c:pt idx="1071">
                  <c:v>39.597222222222214</c:v>
                </c:pt>
                <c:pt idx="1072">
                  <c:v>39.625</c:v>
                </c:pt>
                <c:pt idx="1073">
                  <c:v>39.652777777777779</c:v>
                </c:pt>
                <c:pt idx="1074">
                  <c:v>39.680555555555557</c:v>
                </c:pt>
                <c:pt idx="1075">
                  <c:v>39.708333333333336</c:v>
                </c:pt>
                <c:pt idx="1076">
                  <c:v>39.7361111111111</c:v>
                </c:pt>
                <c:pt idx="1077">
                  <c:v>39.763888888888886</c:v>
                </c:pt>
                <c:pt idx="1078">
                  <c:v>39.791666666666664</c:v>
                </c:pt>
                <c:pt idx="1079">
                  <c:v>39.819444444444443</c:v>
                </c:pt>
                <c:pt idx="1080">
                  <c:v>39.847222222222221</c:v>
                </c:pt>
                <c:pt idx="1081">
                  <c:v>39.874999999999993</c:v>
                </c:pt>
                <c:pt idx="1082">
                  <c:v>39.902777777777779</c:v>
                </c:pt>
                <c:pt idx="1083">
                  <c:v>39.930555555555557</c:v>
                </c:pt>
                <c:pt idx="1084">
                  <c:v>39.958333333333336</c:v>
                </c:pt>
                <c:pt idx="1085">
                  <c:v>39.986111111111114</c:v>
                </c:pt>
                <c:pt idx="1086">
                  <c:v>40.013888888888879</c:v>
                </c:pt>
                <c:pt idx="1087">
                  <c:v>40.041666666666664</c:v>
                </c:pt>
                <c:pt idx="1088">
                  <c:v>40.069444444444443</c:v>
                </c:pt>
                <c:pt idx="1089">
                  <c:v>40.097222222222221</c:v>
                </c:pt>
                <c:pt idx="1090">
                  <c:v>40.125</c:v>
                </c:pt>
                <c:pt idx="1091">
                  <c:v>40.152777777777771</c:v>
                </c:pt>
                <c:pt idx="1092">
                  <c:v>40.180555555555557</c:v>
                </c:pt>
                <c:pt idx="1093">
                  <c:v>40.208333333333336</c:v>
                </c:pt>
                <c:pt idx="1094">
                  <c:v>40.236111111111114</c:v>
                </c:pt>
                <c:pt idx="1095">
                  <c:v>40.263888888888886</c:v>
                </c:pt>
                <c:pt idx="1096">
                  <c:v>40.291666666666657</c:v>
                </c:pt>
                <c:pt idx="1097">
                  <c:v>40.319444444444443</c:v>
                </c:pt>
                <c:pt idx="1098">
                  <c:v>40.347222222222221</c:v>
                </c:pt>
                <c:pt idx="1099">
                  <c:v>40.375</c:v>
                </c:pt>
                <c:pt idx="1100">
                  <c:v>40.402777777777779</c:v>
                </c:pt>
                <c:pt idx="1101">
                  <c:v>40.43055555555555</c:v>
                </c:pt>
                <c:pt idx="1102">
                  <c:v>40.458333333333336</c:v>
                </c:pt>
                <c:pt idx="1103">
                  <c:v>40.486111111111114</c:v>
                </c:pt>
                <c:pt idx="1104">
                  <c:v>40.513888888888886</c:v>
                </c:pt>
                <c:pt idx="1105">
                  <c:v>40.541666666666664</c:v>
                </c:pt>
                <c:pt idx="1106">
                  <c:v>40.569444444444436</c:v>
                </c:pt>
                <c:pt idx="1107">
                  <c:v>40.597222222222221</c:v>
                </c:pt>
                <c:pt idx="1108">
                  <c:v>40.625</c:v>
                </c:pt>
                <c:pt idx="1109">
                  <c:v>40.652777777777779</c:v>
                </c:pt>
                <c:pt idx="1110">
                  <c:v>40.680555555555557</c:v>
                </c:pt>
                <c:pt idx="1111">
                  <c:v>40.708333333333329</c:v>
                </c:pt>
                <c:pt idx="1112">
                  <c:v>40.736111111111114</c:v>
                </c:pt>
                <c:pt idx="1113">
                  <c:v>40.763888888888886</c:v>
                </c:pt>
                <c:pt idx="1114">
                  <c:v>40.791666666666664</c:v>
                </c:pt>
                <c:pt idx="1115">
                  <c:v>40.819444444444443</c:v>
                </c:pt>
                <c:pt idx="1116">
                  <c:v>40.847222222222214</c:v>
                </c:pt>
                <c:pt idx="1117">
                  <c:v>40.875</c:v>
                </c:pt>
                <c:pt idx="1118">
                  <c:v>40.902777777777779</c:v>
                </c:pt>
                <c:pt idx="1119">
                  <c:v>40.930555555555557</c:v>
                </c:pt>
                <c:pt idx="1120">
                  <c:v>40.958333333333336</c:v>
                </c:pt>
                <c:pt idx="1121">
                  <c:v>40.9861111111111</c:v>
                </c:pt>
                <c:pt idx="1122">
                  <c:v>41.013888888888886</c:v>
                </c:pt>
                <c:pt idx="1123">
                  <c:v>41.041666666666664</c:v>
                </c:pt>
                <c:pt idx="1124">
                  <c:v>41.069444444444443</c:v>
                </c:pt>
                <c:pt idx="1125">
                  <c:v>41.097222222222221</c:v>
                </c:pt>
                <c:pt idx="1126">
                  <c:v>41.124999999999993</c:v>
                </c:pt>
                <c:pt idx="1127">
                  <c:v>41.152777777777779</c:v>
                </c:pt>
                <c:pt idx="1128">
                  <c:v>41.180555555555557</c:v>
                </c:pt>
                <c:pt idx="1129">
                  <c:v>41.208333333333336</c:v>
                </c:pt>
                <c:pt idx="1130">
                  <c:v>41.236111111111114</c:v>
                </c:pt>
                <c:pt idx="1131">
                  <c:v>41.263888888888879</c:v>
                </c:pt>
                <c:pt idx="1132">
                  <c:v>41.291666666666664</c:v>
                </c:pt>
                <c:pt idx="1133">
                  <c:v>41.319444444444443</c:v>
                </c:pt>
                <c:pt idx="1134">
                  <c:v>41.347222222222221</c:v>
                </c:pt>
                <c:pt idx="1135">
                  <c:v>41.375</c:v>
                </c:pt>
                <c:pt idx="1136">
                  <c:v>41.402777777777771</c:v>
                </c:pt>
                <c:pt idx="1137">
                  <c:v>41.430555555555557</c:v>
                </c:pt>
                <c:pt idx="1138">
                  <c:v>41.458333333333336</c:v>
                </c:pt>
                <c:pt idx="1139">
                  <c:v>41.486111111111114</c:v>
                </c:pt>
                <c:pt idx="1140">
                  <c:v>41.513888888888886</c:v>
                </c:pt>
                <c:pt idx="1141">
                  <c:v>41.541666666666657</c:v>
                </c:pt>
                <c:pt idx="1142">
                  <c:v>41.569444444444443</c:v>
                </c:pt>
                <c:pt idx="1143">
                  <c:v>41.597222222222221</c:v>
                </c:pt>
                <c:pt idx="1144">
                  <c:v>41.625</c:v>
                </c:pt>
                <c:pt idx="1145">
                  <c:v>41.652777777777779</c:v>
                </c:pt>
                <c:pt idx="1146">
                  <c:v>41.68055555555555</c:v>
                </c:pt>
                <c:pt idx="1147">
                  <c:v>41.708333333333336</c:v>
                </c:pt>
                <c:pt idx="1148">
                  <c:v>41.736111111111114</c:v>
                </c:pt>
                <c:pt idx="1149">
                  <c:v>41.763888888888886</c:v>
                </c:pt>
                <c:pt idx="1150">
                  <c:v>41.791666666666664</c:v>
                </c:pt>
                <c:pt idx="1151">
                  <c:v>41.819444444444436</c:v>
                </c:pt>
                <c:pt idx="1152">
                  <c:v>41.847222222222221</c:v>
                </c:pt>
                <c:pt idx="1153">
                  <c:v>41.875</c:v>
                </c:pt>
                <c:pt idx="1154">
                  <c:v>41.902777777777779</c:v>
                </c:pt>
                <c:pt idx="1155">
                  <c:v>41.930555555555557</c:v>
                </c:pt>
                <c:pt idx="1156">
                  <c:v>41.958333333333329</c:v>
                </c:pt>
                <c:pt idx="1157">
                  <c:v>41.986111111111114</c:v>
                </c:pt>
                <c:pt idx="1158">
                  <c:v>42.013888888888886</c:v>
                </c:pt>
                <c:pt idx="1159">
                  <c:v>42.041666666666664</c:v>
                </c:pt>
                <c:pt idx="1160">
                  <c:v>42.069444444444443</c:v>
                </c:pt>
                <c:pt idx="1161">
                  <c:v>42.097222222222214</c:v>
                </c:pt>
                <c:pt idx="1162">
                  <c:v>42.125</c:v>
                </c:pt>
                <c:pt idx="1163">
                  <c:v>42.152777777777779</c:v>
                </c:pt>
                <c:pt idx="1164">
                  <c:v>42.180555555555557</c:v>
                </c:pt>
                <c:pt idx="1165">
                  <c:v>42.208333333333336</c:v>
                </c:pt>
                <c:pt idx="1166">
                  <c:v>42.2361111111111</c:v>
                </c:pt>
                <c:pt idx="1167">
                  <c:v>42.263888888888886</c:v>
                </c:pt>
                <c:pt idx="1168">
                  <c:v>42.291666666666664</c:v>
                </c:pt>
                <c:pt idx="1169">
                  <c:v>42.319444444444443</c:v>
                </c:pt>
                <c:pt idx="1170">
                  <c:v>42.347222222222221</c:v>
                </c:pt>
                <c:pt idx="1171">
                  <c:v>42.374999999999993</c:v>
                </c:pt>
                <c:pt idx="1172">
                  <c:v>42.402777777777779</c:v>
                </c:pt>
                <c:pt idx="1173">
                  <c:v>42.430555555555557</c:v>
                </c:pt>
                <c:pt idx="1174">
                  <c:v>42.458333333333336</c:v>
                </c:pt>
                <c:pt idx="1175">
                  <c:v>42.486111111111114</c:v>
                </c:pt>
                <c:pt idx="1176">
                  <c:v>42.513888888888879</c:v>
                </c:pt>
                <c:pt idx="1177">
                  <c:v>42.541666666666664</c:v>
                </c:pt>
                <c:pt idx="1178">
                  <c:v>42.569444444444443</c:v>
                </c:pt>
                <c:pt idx="1179">
                  <c:v>42.597222222222221</c:v>
                </c:pt>
                <c:pt idx="1180">
                  <c:v>42.625</c:v>
                </c:pt>
                <c:pt idx="1181">
                  <c:v>42.652777777777771</c:v>
                </c:pt>
                <c:pt idx="1182">
                  <c:v>42.680555555555557</c:v>
                </c:pt>
                <c:pt idx="1183">
                  <c:v>42.708333333333336</c:v>
                </c:pt>
                <c:pt idx="1184">
                  <c:v>42.736111111111114</c:v>
                </c:pt>
                <c:pt idx="1185">
                  <c:v>42.763888888888886</c:v>
                </c:pt>
                <c:pt idx="1186">
                  <c:v>42.791666666666657</c:v>
                </c:pt>
                <c:pt idx="1187">
                  <c:v>42.819444444444443</c:v>
                </c:pt>
                <c:pt idx="1188">
                  <c:v>42.847222222222221</c:v>
                </c:pt>
                <c:pt idx="1189">
                  <c:v>42.875</c:v>
                </c:pt>
                <c:pt idx="1190">
                  <c:v>42.902777777777779</c:v>
                </c:pt>
                <c:pt idx="1191">
                  <c:v>42.93055555555555</c:v>
                </c:pt>
                <c:pt idx="1192">
                  <c:v>42.958333333333336</c:v>
                </c:pt>
                <c:pt idx="1193">
                  <c:v>42.986111111111114</c:v>
                </c:pt>
                <c:pt idx="1194">
                  <c:v>43.013888888888886</c:v>
                </c:pt>
                <c:pt idx="1195">
                  <c:v>43.041666666666664</c:v>
                </c:pt>
                <c:pt idx="1196">
                  <c:v>43.069444444444436</c:v>
                </c:pt>
                <c:pt idx="1197">
                  <c:v>43.097222222222221</c:v>
                </c:pt>
                <c:pt idx="1198">
                  <c:v>43.125</c:v>
                </c:pt>
                <c:pt idx="1199">
                  <c:v>43.152777777777779</c:v>
                </c:pt>
                <c:pt idx="1200">
                  <c:v>43.180555555555557</c:v>
                </c:pt>
                <c:pt idx="1201">
                  <c:v>43.208333333333329</c:v>
                </c:pt>
                <c:pt idx="1202">
                  <c:v>43.236111111111114</c:v>
                </c:pt>
                <c:pt idx="1203">
                  <c:v>43.263888888888886</c:v>
                </c:pt>
                <c:pt idx="1204">
                  <c:v>43.291666666666664</c:v>
                </c:pt>
                <c:pt idx="1205">
                  <c:v>43.319444444444443</c:v>
                </c:pt>
                <c:pt idx="1206">
                  <c:v>43.347222222222214</c:v>
                </c:pt>
                <c:pt idx="1207">
                  <c:v>43.375</c:v>
                </c:pt>
                <c:pt idx="1208">
                  <c:v>43.402777777777779</c:v>
                </c:pt>
                <c:pt idx="1209">
                  <c:v>43.430555555555557</c:v>
                </c:pt>
                <c:pt idx="1210">
                  <c:v>43.458333333333336</c:v>
                </c:pt>
                <c:pt idx="1211">
                  <c:v>43.4861111111111</c:v>
                </c:pt>
                <c:pt idx="1212">
                  <c:v>43.513888888888886</c:v>
                </c:pt>
                <c:pt idx="1213">
                  <c:v>43.541666666666664</c:v>
                </c:pt>
                <c:pt idx="1214">
                  <c:v>43.569444444444443</c:v>
                </c:pt>
                <c:pt idx="1215">
                  <c:v>43.597222222222221</c:v>
                </c:pt>
                <c:pt idx="1216">
                  <c:v>43.624999999999993</c:v>
                </c:pt>
                <c:pt idx="1217">
                  <c:v>43.652777777777779</c:v>
                </c:pt>
                <c:pt idx="1218">
                  <c:v>43.680555555555557</c:v>
                </c:pt>
                <c:pt idx="1219">
                  <c:v>43.708333333333336</c:v>
                </c:pt>
                <c:pt idx="1220">
                  <c:v>43.736111111111114</c:v>
                </c:pt>
                <c:pt idx="1221">
                  <c:v>43.763888888888879</c:v>
                </c:pt>
                <c:pt idx="1222">
                  <c:v>43.791666666666664</c:v>
                </c:pt>
                <c:pt idx="1223">
                  <c:v>43.819444444444443</c:v>
                </c:pt>
                <c:pt idx="1224">
                  <c:v>43.847222222222221</c:v>
                </c:pt>
                <c:pt idx="1225">
                  <c:v>43.875</c:v>
                </c:pt>
                <c:pt idx="1226">
                  <c:v>43.902777777777771</c:v>
                </c:pt>
                <c:pt idx="1227">
                  <c:v>43.930555555555557</c:v>
                </c:pt>
                <c:pt idx="1228">
                  <c:v>43.958333333333336</c:v>
                </c:pt>
                <c:pt idx="1229">
                  <c:v>43.986111111111114</c:v>
                </c:pt>
                <c:pt idx="1230">
                  <c:v>44.013888888888886</c:v>
                </c:pt>
                <c:pt idx="1231">
                  <c:v>44.041666666666657</c:v>
                </c:pt>
                <c:pt idx="1232">
                  <c:v>44.069444444444443</c:v>
                </c:pt>
                <c:pt idx="1233">
                  <c:v>44.097222222222221</c:v>
                </c:pt>
                <c:pt idx="1234">
                  <c:v>44.125</c:v>
                </c:pt>
                <c:pt idx="1235">
                  <c:v>44.152777777777779</c:v>
                </c:pt>
                <c:pt idx="1236">
                  <c:v>44.18055555555555</c:v>
                </c:pt>
                <c:pt idx="1237">
                  <c:v>44.208333333333336</c:v>
                </c:pt>
                <c:pt idx="1238">
                  <c:v>44.236111111111114</c:v>
                </c:pt>
                <c:pt idx="1239">
                  <c:v>44.263888888888886</c:v>
                </c:pt>
                <c:pt idx="1240">
                  <c:v>44.291666666666664</c:v>
                </c:pt>
                <c:pt idx="1241">
                  <c:v>44.319444444444436</c:v>
                </c:pt>
                <c:pt idx="1242">
                  <c:v>44.347222222222221</c:v>
                </c:pt>
                <c:pt idx="1243">
                  <c:v>44.375</c:v>
                </c:pt>
                <c:pt idx="1244">
                  <c:v>44.402777777777779</c:v>
                </c:pt>
                <c:pt idx="1245">
                  <c:v>44.430555555555557</c:v>
                </c:pt>
                <c:pt idx="1246">
                  <c:v>44.458333333333329</c:v>
                </c:pt>
                <c:pt idx="1247">
                  <c:v>44.486111111111114</c:v>
                </c:pt>
                <c:pt idx="1248">
                  <c:v>44.513888888888886</c:v>
                </c:pt>
                <c:pt idx="1249">
                  <c:v>44.541666666666664</c:v>
                </c:pt>
                <c:pt idx="1250">
                  <c:v>44.569444444444443</c:v>
                </c:pt>
                <c:pt idx="1251">
                  <c:v>44.597222222222214</c:v>
                </c:pt>
                <c:pt idx="1252">
                  <c:v>44.625</c:v>
                </c:pt>
                <c:pt idx="1253">
                  <c:v>44.652777777777779</c:v>
                </c:pt>
                <c:pt idx="1254">
                  <c:v>44.680555555555557</c:v>
                </c:pt>
                <c:pt idx="1255">
                  <c:v>44.708333333333336</c:v>
                </c:pt>
                <c:pt idx="1256">
                  <c:v>44.7361111111111</c:v>
                </c:pt>
                <c:pt idx="1257">
                  <c:v>44.763888888888886</c:v>
                </c:pt>
                <c:pt idx="1258">
                  <c:v>44.791666666666664</c:v>
                </c:pt>
                <c:pt idx="1259">
                  <c:v>44.819444444444443</c:v>
                </c:pt>
                <c:pt idx="1260">
                  <c:v>44.847222222222221</c:v>
                </c:pt>
                <c:pt idx="1261">
                  <c:v>44.874999999999993</c:v>
                </c:pt>
                <c:pt idx="1262">
                  <c:v>44.902777777777779</c:v>
                </c:pt>
                <c:pt idx="1263">
                  <c:v>44.930555555555557</c:v>
                </c:pt>
                <c:pt idx="1264">
                  <c:v>44.958333333333336</c:v>
                </c:pt>
                <c:pt idx="1265">
                  <c:v>44.986111111111114</c:v>
                </c:pt>
                <c:pt idx="1266">
                  <c:v>45.013888888888879</c:v>
                </c:pt>
                <c:pt idx="1267">
                  <c:v>45.041666666666664</c:v>
                </c:pt>
                <c:pt idx="1268">
                  <c:v>45.069444444444443</c:v>
                </c:pt>
                <c:pt idx="1269">
                  <c:v>45.097222222222221</c:v>
                </c:pt>
                <c:pt idx="1270">
                  <c:v>45.125</c:v>
                </c:pt>
                <c:pt idx="1271">
                  <c:v>45.152777777777771</c:v>
                </c:pt>
                <c:pt idx="1272">
                  <c:v>45.180555555555557</c:v>
                </c:pt>
                <c:pt idx="1273">
                  <c:v>45.208333333333336</c:v>
                </c:pt>
                <c:pt idx="1274">
                  <c:v>45.236111111111114</c:v>
                </c:pt>
                <c:pt idx="1275">
                  <c:v>45.263888888888886</c:v>
                </c:pt>
                <c:pt idx="1276">
                  <c:v>45.291666666666657</c:v>
                </c:pt>
                <c:pt idx="1277">
                  <c:v>45.319444444444443</c:v>
                </c:pt>
                <c:pt idx="1278">
                  <c:v>45.347222222222221</c:v>
                </c:pt>
                <c:pt idx="1279">
                  <c:v>45.375</c:v>
                </c:pt>
                <c:pt idx="1280">
                  <c:v>45.402777777777779</c:v>
                </c:pt>
                <c:pt idx="1281">
                  <c:v>45.43055555555555</c:v>
                </c:pt>
                <c:pt idx="1282">
                  <c:v>45.458333333333336</c:v>
                </c:pt>
                <c:pt idx="1283">
                  <c:v>45.486111111111114</c:v>
                </c:pt>
                <c:pt idx="1284">
                  <c:v>45.513888888888886</c:v>
                </c:pt>
                <c:pt idx="1285">
                  <c:v>45.541666666666664</c:v>
                </c:pt>
                <c:pt idx="1286">
                  <c:v>45.569444444444436</c:v>
                </c:pt>
                <c:pt idx="1287">
                  <c:v>45.597222222222221</c:v>
                </c:pt>
                <c:pt idx="1288">
                  <c:v>45.625</c:v>
                </c:pt>
                <c:pt idx="1289">
                  <c:v>45.652777777777779</c:v>
                </c:pt>
                <c:pt idx="1290">
                  <c:v>45.680555555555557</c:v>
                </c:pt>
                <c:pt idx="1291">
                  <c:v>45.708333333333329</c:v>
                </c:pt>
                <c:pt idx="1292">
                  <c:v>45.736111111111114</c:v>
                </c:pt>
                <c:pt idx="1293">
                  <c:v>45.763888888888886</c:v>
                </c:pt>
                <c:pt idx="1294">
                  <c:v>45.791666666666664</c:v>
                </c:pt>
                <c:pt idx="1295">
                  <c:v>45.819444444444443</c:v>
                </c:pt>
                <c:pt idx="1296">
                  <c:v>45.847222222222214</c:v>
                </c:pt>
                <c:pt idx="1297">
                  <c:v>45.875</c:v>
                </c:pt>
                <c:pt idx="1298">
                  <c:v>45.902777777777779</c:v>
                </c:pt>
                <c:pt idx="1299">
                  <c:v>45.930555555555557</c:v>
                </c:pt>
                <c:pt idx="1300">
                  <c:v>45.958333333333336</c:v>
                </c:pt>
                <c:pt idx="1301">
                  <c:v>45.9861111111111</c:v>
                </c:pt>
                <c:pt idx="1302">
                  <c:v>46.013888888888886</c:v>
                </c:pt>
                <c:pt idx="1303">
                  <c:v>46.041666666666664</c:v>
                </c:pt>
                <c:pt idx="1304">
                  <c:v>46.069444444444443</c:v>
                </c:pt>
                <c:pt idx="1305">
                  <c:v>46.097222222222221</c:v>
                </c:pt>
                <c:pt idx="1306">
                  <c:v>46.124999999999993</c:v>
                </c:pt>
                <c:pt idx="1307">
                  <c:v>46.152777777777779</c:v>
                </c:pt>
                <c:pt idx="1308">
                  <c:v>46.180555555555557</c:v>
                </c:pt>
                <c:pt idx="1309">
                  <c:v>46.208333333333336</c:v>
                </c:pt>
                <c:pt idx="1310">
                  <c:v>46.236111111111114</c:v>
                </c:pt>
                <c:pt idx="1311">
                  <c:v>46.263888888888879</c:v>
                </c:pt>
                <c:pt idx="1312">
                  <c:v>46.291666666666664</c:v>
                </c:pt>
                <c:pt idx="1313">
                  <c:v>46.319444444444443</c:v>
                </c:pt>
                <c:pt idx="1314">
                  <c:v>46.347222222222221</c:v>
                </c:pt>
                <c:pt idx="1315">
                  <c:v>46.375</c:v>
                </c:pt>
                <c:pt idx="1316">
                  <c:v>46.402777777777771</c:v>
                </c:pt>
                <c:pt idx="1317">
                  <c:v>46.430555555555557</c:v>
                </c:pt>
                <c:pt idx="1318">
                  <c:v>46.458333333333336</c:v>
                </c:pt>
                <c:pt idx="1319">
                  <c:v>46.486111111111114</c:v>
                </c:pt>
                <c:pt idx="1320">
                  <c:v>46.513888888888886</c:v>
                </c:pt>
                <c:pt idx="1321">
                  <c:v>46.541666666666657</c:v>
                </c:pt>
                <c:pt idx="1322">
                  <c:v>46.569444444444443</c:v>
                </c:pt>
                <c:pt idx="1323">
                  <c:v>46.597222222222221</c:v>
                </c:pt>
                <c:pt idx="1324">
                  <c:v>46.625</c:v>
                </c:pt>
                <c:pt idx="1325">
                  <c:v>46.652777777777779</c:v>
                </c:pt>
                <c:pt idx="1326">
                  <c:v>46.68055555555555</c:v>
                </c:pt>
                <c:pt idx="1327">
                  <c:v>46.708333333333336</c:v>
                </c:pt>
                <c:pt idx="1328">
                  <c:v>46.736111111111114</c:v>
                </c:pt>
                <c:pt idx="1329">
                  <c:v>46.763888888888886</c:v>
                </c:pt>
                <c:pt idx="1330">
                  <c:v>46.791666666666664</c:v>
                </c:pt>
                <c:pt idx="1331">
                  <c:v>46.819444444444436</c:v>
                </c:pt>
                <c:pt idx="1332">
                  <c:v>46.847222222222221</c:v>
                </c:pt>
                <c:pt idx="1333">
                  <c:v>46.875</c:v>
                </c:pt>
                <c:pt idx="1334">
                  <c:v>46.902777777777779</c:v>
                </c:pt>
                <c:pt idx="1335">
                  <c:v>46.930555555555557</c:v>
                </c:pt>
                <c:pt idx="1336">
                  <c:v>46.958333333333329</c:v>
                </c:pt>
                <c:pt idx="1337">
                  <c:v>46.986111111111114</c:v>
                </c:pt>
                <c:pt idx="1338">
                  <c:v>47.013888888888886</c:v>
                </c:pt>
                <c:pt idx="1339">
                  <c:v>47.041666666666664</c:v>
                </c:pt>
                <c:pt idx="1340">
                  <c:v>47.069444444444443</c:v>
                </c:pt>
                <c:pt idx="1341">
                  <c:v>47.097222222222214</c:v>
                </c:pt>
                <c:pt idx="1342">
                  <c:v>47.125</c:v>
                </c:pt>
                <c:pt idx="1343">
                  <c:v>47.152777777777779</c:v>
                </c:pt>
                <c:pt idx="1344">
                  <c:v>47.180555555555557</c:v>
                </c:pt>
                <c:pt idx="1345">
                  <c:v>47.208333333333336</c:v>
                </c:pt>
                <c:pt idx="1346">
                  <c:v>47.2361111111111</c:v>
                </c:pt>
                <c:pt idx="1347">
                  <c:v>47.263888888888886</c:v>
                </c:pt>
                <c:pt idx="1348">
                  <c:v>47.291666666666664</c:v>
                </c:pt>
                <c:pt idx="1349">
                  <c:v>47.319444444444443</c:v>
                </c:pt>
                <c:pt idx="1350">
                  <c:v>47.347222222222221</c:v>
                </c:pt>
                <c:pt idx="1351">
                  <c:v>47.374999999999993</c:v>
                </c:pt>
                <c:pt idx="1352">
                  <c:v>47.402777777777779</c:v>
                </c:pt>
                <c:pt idx="1353">
                  <c:v>47.430555555555557</c:v>
                </c:pt>
                <c:pt idx="1354">
                  <c:v>47.458333333333336</c:v>
                </c:pt>
                <c:pt idx="1355">
                  <c:v>47.486111111111114</c:v>
                </c:pt>
                <c:pt idx="1356">
                  <c:v>47.513888888888879</c:v>
                </c:pt>
                <c:pt idx="1357">
                  <c:v>47.541666666666664</c:v>
                </c:pt>
                <c:pt idx="1358">
                  <c:v>47.569444444444443</c:v>
                </c:pt>
                <c:pt idx="1359">
                  <c:v>47.597222222222221</c:v>
                </c:pt>
                <c:pt idx="1360">
                  <c:v>47.625</c:v>
                </c:pt>
                <c:pt idx="1361">
                  <c:v>47.652777777777771</c:v>
                </c:pt>
                <c:pt idx="1362">
                  <c:v>47.680555555555557</c:v>
                </c:pt>
                <c:pt idx="1363">
                  <c:v>47.708333333333336</c:v>
                </c:pt>
                <c:pt idx="1364">
                  <c:v>47.736111111111114</c:v>
                </c:pt>
                <c:pt idx="1365">
                  <c:v>47.763888888888886</c:v>
                </c:pt>
                <c:pt idx="1366">
                  <c:v>47.791666666666657</c:v>
                </c:pt>
                <c:pt idx="1367">
                  <c:v>47.819444444444443</c:v>
                </c:pt>
                <c:pt idx="1368">
                  <c:v>47.847222222222221</c:v>
                </c:pt>
                <c:pt idx="1369">
                  <c:v>47.875</c:v>
                </c:pt>
                <c:pt idx="1370">
                  <c:v>47.902777777777779</c:v>
                </c:pt>
                <c:pt idx="1371">
                  <c:v>47.93055555555555</c:v>
                </c:pt>
                <c:pt idx="1372">
                  <c:v>47.958333333333336</c:v>
                </c:pt>
                <c:pt idx="1373">
                  <c:v>47.986111111111114</c:v>
                </c:pt>
                <c:pt idx="1374">
                  <c:v>48.013888888888886</c:v>
                </c:pt>
                <c:pt idx="1375">
                  <c:v>48.041666666666664</c:v>
                </c:pt>
                <c:pt idx="1376">
                  <c:v>48.069444444444436</c:v>
                </c:pt>
                <c:pt idx="1377">
                  <c:v>48.097222222222221</c:v>
                </c:pt>
                <c:pt idx="1378">
                  <c:v>48.125</c:v>
                </c:pt>
                <c:pt idx="1379">
                  <c:v>48.152777777777779</c:v>
                </c:pt>
                <c:pt idx="1380">
                  <c:v>48.180555555555557</c:v>
                </c:pt>
                <c:pt idx="1381">
                  <c:v>48.208333333333329</c:v>
                </c:pt>
                <c:pt idx="1382">
                  <c:v>48.236111111111114</c:v>
                </c:pt>
                <c:pt idx="1383">
                  <c:v>48.263888888888886</c:v>
                </c:pt>
                <c:pt idx="1384">
                  <c:v>48.291666666666664</c:v>
                </c:pt>
                <c:pt idx="1385">
                  <c:v>48.319444444444443</c:v>
                </c:pt>
                <c:pt idx="1386">
                  <c:v>48.347222222222214</c:v>
                </c:pt>
                <c:pt idx="1387">
                  <c:v>48.375</c:v>
                </c:pt>
                <c:pt idx="1388">
                  <c:v>48.402777777777779</c:v>
                </c:pt>
                <c:pt idx="1389">
                  <c:v>48.430555555555557</c:v>
                </c:pt>
                <c:pt idx="1390">
                  <c:v>48.458333333333336</c:v>
                </c:pt>
                <c:pt idx="1391">
                  <c:v>48.4861111111111</c:v>
                </c:pt>
                <c:pt idx="1392">
                  <c:v>48.513888888888886</c:v>
                </c:pt>
                <c:pt idx="1393">
                  <c:v>48.541666666666664</c:v>
                </c:pt>
                <c:pt idx="1394">
                  <c:v>48.569444444444443</c:v>
                </c:pt>
                <c:pt idx="1395">
                  <c:v>48.597222222222221</c:v>
                </c:pt>
                <c:pt idx="1396">
                  <c:v>48.624999999999993</c:v>
                </c:pt>
                <c:pt idx="1397">
                  <c:v>48.652777777777779</c:v>
                </c:pt>
                <c:pt idx="1398">
                  <c:v>48.680555555555557</c:v>
                </c:pt>
                <c:pt idx="1399">
                  <c:v>48.708333333333336</c:v>
                </c:pt>
                <c:pt idx="1400">
                  <c:v>48.736111111111114</c:v>
                </c:pt>
                <c:pt idx="1401">
                  <c:v>48.763888888888879</c:v>
                </c:pt>
                <c:pt idx="1402">
                  <c:v>48.791666666666664</c:v>
                </c:pt>
                <c:pt idx="1403">
                  <c:v>48.819444444444443</c:v>
                </c:pt>
                <c:pt idx="1404">
                  <c:v>48.847222222222221</c:v>
                </c:pt>
                <c:pt idx="1405">
                  <c:v>48.875</c:v>
                </c:pt>
                <c:pt idx="1406">
                  <c:v>48.902777777777771</c:v>
                </c:pt>
                <c:pt idx="1407">
                  <c:v>48.930555555555557</c:v>
                </c:pt>
                <c:pt idx="1408">
                  <c:v>48.958333333333336</c:v>
                </c:pt>
                <c:pt idx="1409">
                  <c:v>48.986111111111114</c:v>
                </c:pt>
                <c:pt idx="1410">
                  <c:v>49.013888888888886</c:v>
                </c:pt>
                <c:pt idx="1411">
                  <c:v>49.041666666666657</c:v>
                </c:pt>
                <c:pt idx="1412">
                  <c:v>49.069444444444443</c:v>
                </c:pt>
                <c:pt idx="1413">
                  <c:v>49.097222222222221</c:v>
                </c:pt>
                <c:pt idx="1414">
                  <c:v>49.125</c:v>
                </c:pt>
                <c:pt idx="1415">
                  <c:v>49.152777777777779</c:v>
                </c:pt>
                <c:pt idx="1416">
                  <c:v>49.18055555555555</c:v>
                </c:pt>
                <c:pt idx="1417">
                  <c:v>49.208333333333336</c:v>
                </c:pt>
                <c:pt idx="1418">
                  <c:v>49.236111111111114</c:v>
                </c:pt>
                <c:pt idx="1419">
                  <c:v>49.263888888888886</c:v>
                </c:pt>
                <c:pt idx="1420">
                  <c:v>49.291666666666664</c:v>
                </c:pt>
                <c:pt idx="1421">
                  <c:v>49.319444444444436</c:v>
                </c:pt>
                <c:pt idx="1422">
                  <c:v>49.347222222222221</c:v>
                </c:pt>
                <c:pt idx="1423">
                  <c:v>49.375</c:v>
                </c:pt>
                <c:pt idx="1424">
                  <c:v>49.402777777777779</c:v>
                </c:pt>
                <c:pt idx="1425">
                  <c:v>49.430555555555557</c:v>
                </c:pt>
                <c:pt idx="1426">
                  <c:v>49.458333333333329</c:v>
                </c:pt>
                <c:pt idx="1427">
                  <c:v>49.486111111111114</c:v>
                </c:pt>
                <c:pt idx="1428">
                  <c:v>49.513888888888886</c:v>
                </c:pt>
                <c:pt idx="1429">
                  <c:v>49.541666666666664</c:v>
                </c:pt>
                <c:pt idx="1430">
                  <c:v>49.569444444444443</c:v>
                </c:pt>
                <c:pt idx="1431">
                  <c:v>49.597222222222214</c:v>
                </c:pt>
                <c:pt idx="1432">
                  <c:v>49.625</c:v>
                </c:pt>
                <c:pt idx="1433">
                  <c:v>49.652777777777779</c:v>
                </c:pt>
                <c:pt idx="1434">
                  <c:v>49.680555555555557</c:v>
                </c:pt>
                <c:pt idx="1435">
                  <c:v>49.708333333333336</c:v>
                </c:pt>
                <c:pt idx="1436">
                  <c:v>49.7361111111111</c:v>
                </c:pt>
                <c:pt idx="1437">
                  <c:v>49.763888888888886</c:v>
                </c:pt>
                <c:pt idx="1438">
                  <c:v>49.791666666666664</c:v>
                </c:pt>
                <c:pt idx="1439">
                  <c:v>49.819444444444443</c:v>
                </c:pt>
                <c:pt idx="1440">
                  <c:v>49.847222222222221</c:v>
                </c:pt>
                <c:pt idx="1441">
                  <c:v>49.874999999999993</c:v>
                </c:pt>
                <c:pt idx="1442">
                  <c:v>49.902777777777779</c:v>
                </c:pt>
                <c:pt idx="1443">
                  <c:v>49.930555555555557</c:v>
                </c:pt>
                <c:pt idx="1444">
                  <c:v>49.958333333333336</c:v>
                </c:pt>
                <c:pt idx="1445">
                  <c:v>49.986111111111114</c:v>
                </c:pt>
                <c:pt idx="1446">
                  <c:v>50.013888888888879</c:v>
                </c:pt>
                <c:pt idx="1447">
                  <c:v>50.041666666666664</c:v>
                </c:pt>
                <c:pt idx="1448">
                  <c:v>50.069444444444443</c:v>
                </c:pt>
                <c:pt idx="1449">
                  <c:v>50.097222222222221</c:v>
                </c:pt>
                <c:pt idx="1450">
                  <c:v>50.125</c:v>
                </c:pt>
                <c:pt idx="1451">
                  <c:v>50.152777777777771</c:v>
                </c:pt>
                <c:pt idx="1452">
                  <c:v>50.180555555555557</c:v>
                </c:pt>
                <c:pt idx="1453">
                  <c:v>50.208333333333336</c:v>
                </c:pt>
                <c:pt idx="1454">
                  <c:v>50.236111111111114</c:v>
                </c:pt>
                <c:pt idx="1455">
                  <c:v>50.263888888888886</c:v>
                </c:pt>
                <c:pt idx="1456">
                  <c:v>50.291666666666657</c:v>
                </c:pt>
                <c:pt idx="1457">
                  <c:v>50.319444444444443</c:v>
                </c:pt>
                <c:pt idx="1458">
                  <c:v>50.347222222222221</c:v>
                </c:pt>
                <c:pt idx="1459">
                  <c:v>50.375</c:v>
                </c:pt>
                <c:pt idx="1460">
                  <c:v>50.402777777777779</c:v>
                </c:pt>
                <c:pt idx="1461">
                  <c:v>50.43055555555555</c:v>
                </c:pt>
                <c:pt idx="1462">
                  <c:v>50.458333333333336</c:v>
                </c:pt>
                <c:pt idx="1463">
                  <c:v>50.486111111111114</c:v>
                </c:pt>
                <c:pt idx="1464">
                  <c:v>50.513888888888886</c:v>
                </c:pt>
                <c:pt idx="1465">
                  <c:v>50.541666666666664</c:v>
                </c:pt>
                <c:pt idx="1466">
                  <c:v>50.569444444444436</c:v>
                </c:pt>
                <c:pt idx="1467">
                  <c:v>50.597222222222221</c:v>
                </c:pt>
                <c:pt idx="1468">
                  <c:v>50.625</c:v>
                </c:pt>
                <c:pt idx="1469">
                  <c:v>50.652777777777779</c:v>
                </c:pt>
                <c:pt idx="1470">
                  <c:v>50.680555555555557</c:v>
                </c:pt>
                <c:pt idx="1471">
                  <c:v>50.708333333333329</c:v>
                </c:pt>
                <c:pt idx="1472">
                  <c:v>50.736111111111114</c:v>
                </c:pt>
                <c:pt idx="1473">
                  <c:v>50.763888888888886</c:v>
                </c:pt>
                <c:pt idx="1474">
                  <c:v>50.791666666666664</c:v>
                </c:pt>
                <c:pt idx="1475">
                  <c:v>50.819444444444443</c:v>
                </c:pt>
                <c:pt idx="1476">
                  <c:v>50.847222222222214</c:v>
                </c:pt>
                <c:pt idx="1477">
                  <c:v>50.875</c:v>
                </c:pt>
                <c:pt idx="1478">
                  <c:v>50.902777777777779</c:v>
                </c:pt>
                <c:pt idx="1479">
                  <c:v>50.930555555555557</c:v>
                </c:pt>
                <c:pt idx="1480">
                  <c:v>50.958333333333336</c:v>
                </c:pt>
                <c:pt idx="1481">
                  <c:v>50.9861111111111</c:v>
                </c:pt>
                <c:pt idx="1482">
                  <c:v>51.013888888888886</c:v>
                </c:pt>
                <c:pt idx="1483">
                  <c:v>51.041666666666664</c:v>
                </c:pt>
                <c:pt idx="1484">
                  <c:v>51.069444444444443</c:v>
                </c:pt>
                <c:pt idx="1485">
                  <c:v>51.097222222222221</c:v>
                </c:pt>
                <c:pt idx="1486">
                  <c:v>51.124999999999993</c:v>
                </c:pt>
                <c:pt idx="1487">
                  <c:v>51.152777777777779</c:v>
                </c:pt>
                <c:pt idx="1488">
                  <c:v>51.180555555555557</c:v>
                </c:pt>
                <c:pt idx="1489">
                  <c:v>51.208333333333336</c:v>
                </c:pt>
                <c:pt idx="1490">
                  <c:v>51.236111111111114</c:v>
                </c:pt>
                <c:pt idx="1491">
                  <c:v>51.263888888888879</c:v>
                </c:pt>
                <c:pt idx="1492">
                  <c:v>51.291666666666664</c:v>
                </c:pt>
                <c:pt idx="1493">
                  <c:v>51.319444444444443</c:v>
                </c:pt>
                <c:pt idx="1494">
                  <c:v>51.347222222222221</c:v>
                </c:pt>
                <c:pt idx="1495">
                  <c:v>51.375</c:v>
                </c:pt>
                <c:pt idx="1496">
                  <c:v>51.402777777777771</c:v>
                </c:pt>
                <c:pt idx="1497">
                  <c:v>51.430555555555557</c:v>
                </c:pt>
                <c:pt idx="1498">
                  <c:v>51.458333333333336</c:v>
                </c:pt>
                <c:pt idx="1499">
                  <c:v>51.486111111111114</c:v>
                </c:pt>
                <c:pt idx="1500">
                  <c:v>51.513888888888886</c:v>
                </c:pt>
                <c:pt idx="1501">
                  <c:v>51.541666666666657</c:v>
                </c:pt>
                <c:pt idx="1502">
                  <c:v>51.569444444444443</c:v>
                </c:pt>
                <c:pt idx="1503">
                  <c:v>51.597222222222221</c:v>
                </c:pt>
                <c:pt idx="1504">
                  <c:v>51.625</c:v>
                </c:pt>
                <c:pt idx="1505">
                  <c:v>51.652777777777779</c:v>
                </c:pt>
                <c:pt idx="1506">
                  <c:v>51.68055555555555</c:v>
                </c:pt>
                <c:pt idx="1507">
                  <c:v>51.708333333333336</c:v>
                </c:pt>
                <c:pt idx="1508">
                  <c:v>51.736111111111114</c:v>
                </c:pt>
                <c:pt idx="1509">
                  <c:v>51.763888888888886</c:v>
                </c:pt>
                <c:pt idx="1510">
                  <c:v>51.791666666666664</c:v>
                </c:pt>
                <c:pt idx="1511">
                  <c:v>51.819444444444436</c:v>
                </c:pt>
                <c:pt idx="1512">
                  <c:v>51.847222222222221</c:v>
                </c:pt>
                <c:pt idx="1513">
                  <c:v>51.875</c:v>
                </c:pt>
                <c:pt idx="1514">
                  <c:v>51.902777777777779</c:v>
                </c:pt>
                <c:pt idx="1515">
                  <c:v>51.930555555555557</c:v>
                </c:pt>
                <c:pt idx="1516">
                  <c:v>51.958333333333329</c:v>
                </c:pt>
                <c:pt idx="1517">
                  <c:v>51.986111111111114</c:v>
                </c:pt>
                <c:pt idx="1518">
                  <c:v>52.013888888888886</c:v>
                </c:pt>
                <c:pt idx="1519">
                  <c:v>52.041666666666664</c:v>
                </c:pt>
                <c:pt idx="1520">
                  <c:v>52.069444444444443</c:v>
                </c:pt>
                <c:pt idx="1521">
                  <c:v>52.097222222222214</c:v>
                </c:pt>
                <c:pt idx="1522">
                  <c:v>52.125</c:v>
                </c:pt>
                <c:pt idx="1523">
                  <c:v>52.152777777777779</c:v>
                </c:pt>
                <c:pt idx="1524">
                  <c:v>52.180555555555557</c:v>
                </c:pt>
                <c:pt idx="1525">
                  <c:v>52.208333333333336</c:v>
                </c:pt>
                <c:pt idx="1526">
                  <c:v>52.2361111111111</c:v>
                </c:pt>
                <c:pt idx="1527">
                  <c:v>52.263888888888886</c:v>
                </c:pt>
                <c:pt idx="1528">
                  <c:v>52.291666666666664</c:v>
                </c:pt>
                <c:pt idx="1529">
                  <c:v>52.319444444444443</c:v>
                </c:pt>
                <c:pt idx="1530">
                  <c:v>52.347222222222221</c:v>
                </c:pt>
                <c:pt idx="1531">
                  <c:v>52.374999999999993</c:v>
                </c:pt>
                <c:pt idx="1532">
                  <c:v>52.402777777777779</c:v>
                </c:pt>
                <c:pt idx="1533">
                  <c:v>52.430555555555557</c:v>
                </c:pt>
                <c:pt idx="1534">
                  <c:v>52.458333333333336</c:v>
                </c:pt>
                <c:pt idx="1535">
                  <c:v>52.486111111111114</c:v>
                </c:pt>
                <c:pt idx="1536">
                  <c:v>52.513888888888879</c:v>
                </c:pt>
                <c:pt idx="1537">
                  <c:v>52.541666666666664</c:v>
                </c:pt>
                <c:pt idx="1538">
                  <c:v>52.569444444444443</c:v>
                </c:pt>
                <c:pt idx="1539">
                  <c:v>52.597222222222221</c:v>
                </c:pt>
                <c:pt idx="1540">
                  <c:v>52.625</c:v>
                </c:pt>
                <c:pt idx="1541">
                  <c:v>52.652777777777771</c:v>
                </c:pt>
                <c:pt idx="1542">
                  <c:v>52.680555555555557</c:v>
                </c:pt>
                <c:pt idx="1543">
                  <c:v>52.708333333333336</c:v>
                </c:pt>
                <c:pt idx="1544">
                  <c:v>52.736111111111114</c:v>
                </c:pt>
                <c:pt idx="1545">
                  <c:v>52.763888888888886</c:v>
                </c:pt>
                <c:pt idx="1546">
                  <c:v>52.791666666666657</c:v>
                </c:pt>
                <c:pt idx="1547">
                  <c:v>52.819444444444443</c:v>
                </c:pt>
                <c:pt idx="1548">
                  <c:v>52.847222222222221</c:v>
                </c:pt>
                <c:pt idx="1549">
                  <c:v>52.875</c:v>
                </c:pt>
                <c:pt idx="1550">
                  <c:v>52.902777777777779</c:v>
                </c:pt>
                <c:pt idx="1551">
                  <c:v>52.93055555555555</c:v>
                </c:pt>
                <c:pt idx="1552">
                  <c:v>52.958333333333336</c:v>
                </c:pt>
                <c:pt idx="1553">
                  <c:v>52.986111111111114</c:v>
                </c:pt>
                <c:pt idx="1554">
                  <c:v>53.013888888888886</c:v>
                </c:pt>
                <c:pt idx="1555">
                  <c:v>53.041666666666664</c:v>
                </c:pt>
                <c:pt idx="1556">
                  <c:v>53.069444444444436</c:v>
                </c:pt>
                <c:pt idx="1557">
                  <c:v>53.097222222222221</c:v>
                </c:pt>
                <c:pt idx="1558">
                  <c:v>53.125</c:v>
                </c:pt>
                <c:pt idx="1559">
                  <c:v>53.152777777777779</c:v>
                </c:pt>
                <c:pt idx="1560">
                  <c:v>53.180555555555557</c:v>
                </c:pt>
                <c:pt idx="1561">
                  <c:v>53.208333333333329</c:v>
                </c:pt>
                <c:pt idx="1562">
                  <c:v>53.236111111111114</c:v>
                </c:pt>
                <c:pt idx="1563">
                  <c:v>53.263888888888886</c:v>
                </c:pt>
                <c:pt idx="1564">
                  <c:v>53.291666666666664</c:v>
                </c:pt>
                <c:pt idx="1565">
                  <c:v>53.319444444444443</c:v>
                </c:pt>
                <c:pt idx="1566">
                  <c:v>53.347222222222214</c:v>
                </c:pt>
                <c:pt idx="1567">
                  <c:v>53.375</c:v>
                </c:pt>
                <c:pt idx="1568">
                  <c:v>53.402777777777779</c:v>
                </c:pt>
                <c:pt idx="1569">
                  <c:v>53.430555555555557</c:v>
                </c:pt>
                <c:pt idx="1570">
                  <c:v>53.458333333333336</c:v>
                </c:pt>
                <c:pt idx="1571">
                  <c:v>53.4861111111111</c:v>
                </c:pt>
                <c:pt idx="1572">
                  <c:v>53.513888888888886</c:v>
                </c:pt>
                <c:pt idx="1573">
                  <c:v>53.541666666666664</c:v>
                </c:pt>
                <c:pt idx="1574">
                  <c:v>53.569444444444443</c:v>
                </c:pt>
                <c:pt idx="1575">
                  <c:v>53.597222222222221</c:v>
                </c:pt>
                <c:pt idx="1576">
                  <c:v>53.624999999999993</c:v>
                </c:pt>
                <c:pt idx="1577">
                  <c:v>53.652777777777779</c:v>
                </c:pt>
                <c:pt idx="1578">
                  <c:v>53.680555555555557</c:v>
                </c:pt>
                <c:pt idx="1579">
                  <c:v>53.708333333333336</c:v>
                </c:pt>
                <c:pt idx="1580">
                  <c:v>53.736111111111114</c:v>
                </c:pt>
                <c:pt idx="1581">
                  <c:v>53.763888888888879</c:v>
                </c:pt>
                <c:pt idx="1582">
                  <c:v>53.791666666666664</c:v>
                </c:pt>
                <c:pt idx="1583">
                  <c:v>53.819444444444443</c:v>
                </c:pt>
                <c:pt idx="1584">
                  <c:v>53.847222222222221</c:v>
                </c:pt>
                <c:pt idx="1585">
                  <c:v>53.875</c:v>
                </c:pt>
                <c:pt idx="1586">
                  <c:v>53.902777777777771</c:v>
                </c:pt>
                <c:pt idx="1587">
                  <c:v>53.930555555555557</c:v>
                </c:pt>
                <c:pt idx="1588">
                  <c:v>53.958333333333336</c:v>
                </c:pt>
                <c:pt idx="1589">
                  <c:v>53.986111111111114</c:v>
                </c:pt>
                <c:pt idx="1590">
                  <c:v>54.013888888888886</c:v>
                </c:pt>
                <c:pt idx="1591">
                  <c:v>54.041666666666657</c:v>
                </c:pt>
                <c:pt idx="1592">
                  <c:v>54.069444444444443</c:v>
                </c:pt>
                <c:pt idx="1593">
                  <c:v>54.097222222222221</c:v>
                </c:pt>
                <c:pt idx="1594">
                  <c:v>54.125</c:v>
                </c:pt>
                <c:pt idx="1595">
                  <c:v>54.152777777777779</c:v>
                </c:pt>
                <c:pt idx="1596">
                  <c:v>54.18055555555555</c:v>
                </c:pt>
                <c:pt idx="1597">
                  <c:v>54.208333333333336</c:v>
                </c:pt>
                <c:pt idx="1598">
                  <c:v>54.236111111111114</c:v>
                </c:pt>
                <c:pt idx="1599">
                  <c:v>54.263888888888886</c:v>
                </c:pt>
                <c:pt idx="1600">
                  <c:v>54.291666666666664</c:v>
                </c:pt>
                <c:pt idx="1601">
                  <c:v>54.319444444444436</c:v>
                </c:pt>
                <c:pt idx="1602">
                  <c:v>54.347222222222221</c:v>
                </c:pt>
                <c:pt idx="1603">
                  <c:v>54.375</c:v>
                </c:pt>
                <c:pt idx="1604">
                  <c:v>54.402777777777779</c:v>
                </c:pt>
                <c:pt idx="1605">
                  <c:v>54.430555555555557</c:v>
                </c:pt>
                <c:pt idx="1606">
                  <c:v>54.458333333333329</c:v>
                </c:pt>
                <c:pt idx="1607">
                  <c:v>54.486111111111114</c:v>
                </c:pt>
                <c:pt idx="1608">
                  <c:v>54.513888888888886</c:v>
                </c:pt>
                <c:pt idx="1609">
                  <c:v>54.541666666666664</c:v>
                </c:pt>
                <c:pt idx="1610">
                  <c:v>54.569444444444443</c:v>
                </c:pt>
                <c:pt idx="1611">
                  <c:v>54.597222222222214</c:v>
                </c:pt>
                <c:pt idx="1612">
                  <c:v>54.625</c:v>
                </c:pt>
                <c:pt idx="1613">
                  <c:v>54.652777777777779</c:v>
                </c:pt>
                <c:pt idx="1614">
                  <c:v>54.680555555555557</c:v>
                </c:pt>
                <c:pt idx="1615">
                  <c:v>54.708333333333336</c:v>
                </c:pt>
                <c:pt idx="1616">
                  <c:v>54.7361111111111</c:v>
                </c:pt>
                <c:pt idx="1617">
                  <c:v>54.763888888888886</c:v>
                </c:pt>
                <c:pt idx="1618">
                  <c:v>54.791666666666664</c:v>
                </c:pt>
                <c:pt idx="1619">
                  <c:v>54.819444444444443</c:v>
                </c:pt>
                <c:pt idx="1620">
                  <c:v>54.847222222222221</c:v>
                </c:pt>
                <c:pt idx="1621">
                  <c:v>54.874999999999993</c:v>
                </c:pt>
                <c:pt idx="1622">
                  <c:v>54.902777777777779</c:v>
                </c:pt>
                <c:pt idx="1623">
                  <c:v>54.930555555555557</c:v>
                </c:pt>
                <c:pt idx="1624">
                  <c:v>54.958333333333336</c:v>
                </c:pt>
                <c:pt idx="1625">
                  <c:v>54.986111111111114</c:v>
                </c:pt>
                <c:pt idx="1626">
                  <c:v>55.013888888888879</c:v>
                </c:pt>
                <c:pt idx="1627">
                  <c:v>55.041666666666664</c:v>
                </c:pt>
                <c:pt idx="1628">
                  <c:v>55.069444444444443</c:v>
                </c:pt>
                <c:pt idx="1629">
                  <c:v>55.097222222222221</c:v>
                </c:pt>
                <c:pt idx="1630">
                  <c:v>55.125</c:v>
                </c:pt>
                <c:pt idx="1631">
                  <c:v>55.152777777777771</c:v>
                </c:pt>
                <c:pt idx="1632">
                  <c:v>55.180555555555557</c:v>
                </c:pt>
                <c:pt idx="1633">
                  <c:v>55.208333333333336</c:v>
                </c:pt>
                <c:pt idx="1634">
                  <c:v>55.236111111111114</c:v>
                </c:pt>
                <c:pt idx="1635">
                  <c:v>55.263888888888886</c:v>
                </c:pt>
                <c:pt idx="1636">
                  <c:v>55.291666666666657</c:v>
                </c:pt>
                <c:pt idx="1637">
                  <c:v>55.319444444444443</c:v>
                </c:pt>
                <c:pt idx="1638">
                  <c:v>55.347222222222221</c:v>
                </c:pt>
                <c:pt idx="1639">
                  <c:v>55.375</c:v>
                </c:pt>
                <c:pt idx="1640">
                  <c:v>55.402777777777779</c:v>
                </c:pt>
                <c:pt idx="1641">
                  <c:v>55.43055555555555</c:v>
                </c:pt>
                <c:pt idx="1642">
                  <c:v>55.458333333333336</c:v>
                </c:pt>
                <c:pt idx="1643">
                  <c:v>55.486111111111114</c:v>
                </c:pt>
                <c:pt idx="1644">
                  <c:v>55.513888888888886</c:v>
                </c:pt>
                <c:pt idx="1645">
                  <c:v>55.541666666666664</c:v>
                </c:pt>
                <c:pt idx="1646">
                  <c:v>55.569444444444436</c:v>
                </c:pt>
                <c:pt idx="1647">
                  <c:v>55.597222222222221</c:v>
                </c:pt>
                <c:pt idx="1648">
                  <c:v>55.625</c:v>
                </c:pt>
                <c:pt idx="1649">
                  <c:v>55.652777777777779</c:v>
                </c:pt>
                <c:pt idx="1650">
                  <c:v>55.680555555555557</c:v>
                </c:pt>
                <c:pt idx="1651">
                  <c:v>55.708333333333329</c:v>
                </c:pt>
                <c:pt idx="1652">
                  <c:v>55.736111111111114</c:v>
                </c:pt>
                <c:pt idx="1653">
                  <c:v>55.763888888888886</c:v>
                </c:pt>
                <c:pt idx="1654">
                  <c:v>55.791666666666664</c:v>
                </c:pt>
                <c:pt idx="1655">
                  <c:v>55.819444444444443</c:v>
                </c:pt>
                <c:pt idx="1656">
                  <c:v>55.847222222222214</c:v>
                </c:pt>
                <c:pt idx="1657">
                  <c:v>55.875</c:v>
                </c:pt>
                <c:pt idx="1658">
                  <c:v>55.902777777777779</c:v>
                </c:pt>
                <c:pt idx="1659">
                  <c:v>55.930555555555557</c:v>
                </c:pt>
                <c:pt idx="1660">
                  <c:v>55.958333333333336</c:v>
                </c:pt>
                <c:pt idx="1661">
                  <c:v>55.9861111111111</c:v>
                </c:pt>
                <c:pt idx="1662">
                  <c:v>56.013888888888886</c:v>
                </c:pt>
                <c:pt idx="1663">
                  <c:v>56.041666666666664</c:v>
                </c:pt>
                <c:pt idx="1664">
                  <c:v>56.069444444444443</c:v>
                </c:pt>
                <c:pt idx="1665">
                  <c:v>56.097222222222221</c:v>
                </c:pt>
                <c:pt idx="1666">
                  <c:v>56.124999999999993</c:v>
                </c:pt>
                <c:pt idx="1667">
                  <c:v>56.152777777777779</c:v>
                </c:pt>
                <c:pt idx="1668">
                  <c:v>56.180555555555557</c:v>
                </c:pt>
                <c:pt idx="1669">
                  <c:v>56.208333333333336</c:v>
                </c:pt>
                <c:pt idx="1670">
                  <c:v>56.236111111111114</c:v>
                </c:pt>
                <c:pt idx="1671">
                  <c:v>56.263888888888879</c:v>
                </c:pt>
                <c:pt idx="1672">
                  <c:v>56.291666666666664</c:v>
                </c:pt>
                <c:pt idx="1673">
                  <c:v>56.319444444444443</c:v>
                </c:pt>
                <c:pt idx="1674">
                  <c:v>56.347222222222221</c:v>
                </c:pt>
                <c:pt idx="1675">
                  <c:v>56.375</c:v>
                </c:pt>
                <c:pt idx="1676">
                  <c:v>56.402777777777771</c:v>
                </c:pt>
                <c:pt idx="1677">
                  <c:v>56.430555555555557</c:v>
                </c:pt>
                <c:pt idx="1678">
                  <c:v>56.458333333333336</c:v>
                </c:pt>
                <c:pt idx="1679">
                  <c:v>56.486111111111114</c:v>
                </c:pt>
                <c:pt idx="1680">
                  <c:v>56.513888888888886</c:v>
                </c:pt>
                <c:pt idx="1681">
                  <c:v>56.541666666666657</c:v>
                </c:pt>
                <c:pt idx="1682">
                  <c:v>56.569444444444443</c:v>
                </c:pt>
                <c:pt idx="1683">
                  <c:v>56.597222222222221</c:v>
                </c:pt>
                <c:pt idx="1684">
                  <c:v>56.625</c:v>
                </c:pt>
                <c:pt idx="1685">
                  <c:v>56.652777777777779</c:v>
                </c:pt>
                <c:pt idx="1686">
                  <c:v>56.68055555555555</c:v>
                </c:pt>
                <c:pt idx="1687">
                  <c:v>56.708333333333336</c:v>
                </c:pt>
                <c:pt idx="1688">
                  <c:v>56.736111111111114</c:v>
                </c:pt>
                <c:pt idx="1689">
                  <c:v>56.763888888888886</c:v>
                </c:pt>
                <c:pt idx="1690">
                  <c:v>56.791666666666664</c:v>
                </c:pt>
                <c:pt idx="1691">
                  <c:v>56.819444444444436</c:v>
                </c:pt>
                <c:pt idx="1692">
                  <c:v>56.847222222222221</c:v>
                </c:pt>
                <c:pt idx="1693">
                  <c:v>56.875</c:v>
                </c:pt>
                <c:pt idx="1694">
                  <c:v>56.902777777777779</c:v>
                </c:pt>
                <c:pt idx="1695">
                  <c:v>56.930555555555557</c:v>
                </c:pt>
                <c:pt idx="1696">
                  <c:v>56.958333333333329</c:v>
                </c:pt>
                <c:pt idx="1697">
                  <c:v>56.986111111111114</c:v>
                </c:pt>
                <c:pt idx="1698">
                  <c:v>57.013888888888886</c:v>
                </c:pt>
                <c:pt idx="1699">
                  <c:v>57.041666666666664</c:v>
                </c:pt>
                <c:pt idx="1700">
                  <c:v>57.069444444444443</c:v>
                </c:pt>
                <c:pt idx="1701">
                  <c:v>57.097222222222214</c:v>
                </c:pt>
                <c:pt idx="1702">
                  <c:v>57.125</c:v>
                </c:pt>
                <c:pt idx="1703">
                  <c:v>57.152777777777779</c:v>
                </c:pt>
                <c:pt idx="1704">
                  <c:v>57.180555555555557</c:v>
                </c:pt>
                <c:pt idx="1705">
                  <c:v>57.208333333333336</c:v>
                </c:pt>
                <c:pt idx="1706">
                  <c:v>57.2361111111111</c:v>
                </c:pt>
                <c:pt idx="1707">
                  <c:v>57.263888888888886</c:v>
                </c:pt>
                <c:pt idx="1708">
                  <c:v>57.291666666666664</c:v>
                </c:pt>
                <c:pt idx="1709">
                  <c:v>57.319444444444443</c:v>
                </c:pt>
                <c:pt idx="1710">
                  <c:v>57.347222222222221</c:v>
                </c:pt>
                <c:pt idx="1711">
                  <c:v>57.374999999999993</c:v>
                </c:pt>
                <c:pt idx="1712">
                  <c:v>57.402777777777779</c:v>
                </c:pt>
                <c:pt idx="1713">
                  <c:v>57.430555555555557</c:v>
                </c:pt>
                <c:pt idx="1714">
                  <c:v>57.458333333333336</c:v>
                </c:pt>
                <c:pt idx="1715">
                  <c:v>57.486111111111114</c:v>
                </c:pt>
                <c:pt idx="1716">
                  <c:v>57.513888888888879</c:v>
                </c:pt>
                <c:pt idx="1717">
                  <c:v>57.541666666666664</c:v>
                </c:pt>
                <c:pt idx="1718">
                  <c:v>57.569444444444443</c:v>
                </c:pt>
                <c:pt idx="1719">
                  <c:v>57.597222222222221</c:v>
                </c:pt>
                <c:pt idx="1720">
                  <c:v>57.625</c:v>
                </c:pt>
                <c:pt idx="1721">
                  <c:v>57.652777777777771</c:v>
                </c:pt>
                <c:pt idx="1722">
                  <c:v>57.680555555555557</c:v>
                </c:pt>
                <c:pt idx="1723">
                  <c:v>57.708333333333336</c:v>
                </c:pt>
                <c:pt idx="1724">
                  <c:v>57.736111111111114</c:v>
                </c:pt>
                <c:pt idx="1725">
                  <c:v>57.763888888888886</c:v>
                </c:pt>
                <c:pt idx="1726">
                  <c:v>57.791666666666657</c:v>
                </c:pt>
                <c:pt idx="1727">
                  <c:v>57.819444444444443</c:v>
                </c:pt>
                <c:pt idx="1728">
                  <c:v>57.847222222222221</c:v>
                </c:pt>
                <c:pt idx="1729">
                  <c:v>57.875</c:v>
                </c:pt>
                <c:pt idx="1730">
                  <c:v>57.902777777777779</c:v>
                </c:pt>
                <c:pt idx="1731">
                  <c:v>57.93055555555555</c:v>
                </c:pt>
                <c:pt idx="1732">
                  <c:v>57.958333333333336</c:v>
                </c:pt>
                <c:pt idx="1733">
                  <c:v>57.986111111111114</c:v>
                </c:pt>
                <c:pt idx="1734">
                  <c:v>58.013888888888886</c:v>
                </c:pt>
                <c:pt idx="1735">
                  <c:v>58.041666666666664</c:v>
                </c:pt>
                <c:pt idx="1736">
                  <c:v>58.069444444444436</c:v>
                </c:pt>
                <c:pt idx="1737">
                  <c:v>58.097222222222221</c:v>
                </c:pt>
                <c:pt idx="1738">
                  <c:v>58.125</c:v>
                </c:pt>
                <c:pt idx="1739">
                  <c:v>58.152777777777779</c:v>
                </c:pt>
                <c:pt idx="1740">
                  <c:v>58.180555555555557</c:v>
                </c:pt>
                <c:pt idx="1741">
                  <c:v>58.208333333333329</c:v>
                </c:pt>
                <c:pt idx="1742">
                  <c:v>58.236111111111114</c:v>
                </c:pt>
                <c:pt idx="1743">
                  <c:v>58.263888888888886</c:v>
                </c:pt>
                <c:pt idx="1744">
                  <c:v>58.291666666666664</c:v>
                </c:pt>
                <c:pt idx="1745">
                  <c:v>58.319444444444443</c:v>
                </c:pt>
                <c:pt idx="1746">
                  <c:v>58.347222222222214</c:v>
                </c:pt>
                <c:pt idx="1747">
                  <c:v>58.375</c:v>
                </c:pt>
                <c:pt idx="1748">
                  <c:v>58.402777777777779</c:v>
                </c:pt>
                <c:pt idx="1749">
                  <c:v>58.430555555555557</c:v>
                </c:pt>
                <c:pt idx="1750">
                  <c:v>58.458333333333336</c:v>
                </c:pt>
                <c:pt idx="1751">
                  <c:v>58.4861111111111</c:v>
                </c:pt>
                <c:pt idx="1752">
                  <c:v>58.513888888888886</c:v>
                </c:pt>
                <c:pt idx="1753">
                  <c:v>58.541666666666664</c:v>
                </c:pt>
                <c:pt idx="1754">
                  <c:v>58.569444444444443</c:v>
                </c:pt>
                <c:pt idx="1755">
                  <c:v>58.597222222222221</c:v>
                </c:pt>
                <c:pt idx="1756">
                  <c:v>58.624999999999993</c:v>
                </c:pt>
                <c:pt idx="1757">
                  <c:v>58.652777777777779</c:v>
                </c:pt>
                <c:pt idx="1758">
                  <c:v>58.680555555555557</c:v>
                </c:pt>
                <c:pt idx="1759">
                  <c:v>58.708333333333336</c:v>
                </c:pt>
                <c:pt idx="1760">
                  <c:v>58.736111111111114</c:v>
                </c:pt>
                <c:pt idx="1761">
                  <c:v>58.763888888888879</c:v>
                </c:pt>
                <c:pt idx="1762">
                  <c:v>58.791666666666664</c:v>
                </c:pt>
                <c:pt idx="1763">
                  <c:v>58.819444444444443</c:v>
                </c:pt>
                <c:pt idx="1764">
                  <c:v>58.847222222222221</c:v>
                </c:pt>
                <c:pt idx="1765">
                  <c:v>58.875</c:v>
                </c:pt>
                <c:pt idx="1766">
                  <c:v>58.902777777777771</c:v>
                </c:pt>
                <c:pt idx="1767">
                  <c:v>58.930555555555557</c:v>
                </c:pt>
                <c:pt idx="1768">
                  <c:v>58.958333333333336</c:v>
                </c:pt>
                <c:pt idx="1769">
                  <c:v>58.986111111111114</c:v>
                </c:pt>
                <c:pt idx="1770">
                  <c:v>59.013888888888886</c:v>
                </c:pt>
                <c:pt idx="1771">
                  <c:v>59.041666666666657</c:v>
                </c:pt>
                <c:pt idx="1772">
                  <c:v>59.069444444444443</c:v>
                </c:pt>
                <c:pt idx="1773">
                  <c:v>59.097222222222221</c:v>
                </c:pt>
                <c:pt idx="1774">
                  <c:v>59.125</c:v>
                </c:pt>
                <c:pt idx="1775">
                  <c:v>59.152777777777779</c:v>
                </c:pt>
                <c:pt idx="1776">
                  <c:v>59.18055555555555</c:v>
                </c:pt>
                <c:pt idx="1777">
                  <c:v>59.208333333333336</c:v>
                </c:pt>
                <c:pt idx="1778">
                  <c:v>59.236111111111114</c:v>
                </c:pt>
                <c:pt idx="1779">
                  <c:v>59.263888888888886</c:v>
                </c:pt>
                <c:pt idx="1780">
                  <c:v>59.291666666666664</c:v>
                </c:pt>
                <c:pt idx="1781">
                  <c:v>59.319444444444436</c:v>
                </c:pt>
                <c:pt idx="1782">
                  <c:v>59.347222222222221</c:v>
                </c:pt>
                <c:pt idx="1783">
                  <c:v>59.375</c:v>
                </c:pt>
                <c:pt idx="1784">
                  <c:v>59.402777777777779</c:v>
                </c:pt>
                <c:pt idx="1785">
                  <c:v>59.430555555555557</c:v>
                </c:pt>
                <c:pt idx="1786">
                  <c:v>59.458333333333329</c:v>
                </c:pt>
                <c:pt idx="1787">
                  <c:v>59.486111111111114</c:v>
                </c:pt>
                <c:pt idx="1788">
                  <c:v>59.513888888888886</c:v>
                </c:pt>
                <c:pt idx="1789">
                  <c:v>59.541666666666664</c:v>
                </c:pt>
                <c:pt idx="1790">
                  <c:v>59.569444444444443</c:v>
                </c:pt>
                <c:pt idx="1791">
                  <c:v>59.597222222222214</c:v>
                </c:pt>
                <c:pt idx="1792">
                  <c:v>59.625</c:v>
                </c:pt>
                <c:pt idx="1793">
                  <c:v>59.652777777777779</c:v>
                </c:pt>
                <c:pt idx="1794">
                  <c:v>59.680555555555557</c:v>
                </c:pt>
                <c:pt idx="1795">
                  <c:v>59.708333333333336</c:v>
                </c:pt>
                <c:pt idx="1796">
                  <c:v>59.7361111111111</c:v>
                </c:pt>
                <c:pt idx="1797">
                  <c:v>59.763888888888886</c:v>
                </c:pt>
                <c:pt idx="1798">
                  <c:v>59.791666666666664</c:v>
                </c:pt>
                <c:pt idx="1799">
                  <c:v>59.819444444444443</c:v>
                </c:pt>
                <c:pt idx="1800">
                  <c:v>59.847222222222221</c:v>
                </c:pt>
                <c:pt idx="1801">
                  <c:v>59.874999999999993</c:v>
                </c:pt>
                <c:pt idx="1802">
                  <c:v>59.902777777777779</c:v>
                </c:pt>
                <c:pt idx="1803">
                  <c:v>59.930555555555557</c:v>
                </c:pt>
                <c:pt idx="1804">
                  <c:v>59.958333333333336</c:v>
                </c:pt>
                <c:pt idx="1805">
                  <c:v>59.986111111111114</c:v>
                </c:pt>
                <c:pt idx="1806">
                  <c:v>60.013888888888879</c:v>
                </c:pt>
                <c:pt idx="1807">
                  <c:v>60.041666666666664</c:v>
                </c:pt>
                <c:pt idx="1808">
                  <c:v>60.069444444444443</c:v>
                </c:pt>
                <c:pt idx="1809">
                  <c:v>60.097222222222221</c:v>
                </c:pt>
                <c:pt idx="1810">
                  <c:v>60.125</c:v>
                </c:pt>
                <c:pt idx="1811">
                  <c:v>60.152777777777771</c:v>
                </c:pt>
                <c:pt idx="1812">
                  <c:v>60.180555555555557</c:v>
                </c:pt>
                <c:pt idx="1813">
                  <c:v>60.208333333333336</c:v>
                </c:pt>
                <c:pt idx="1814">
                  <c:v>60.236111111111114</c:v>
                </c:pt>
                <c:pt idx="1815">
                  <c:v>60.263888888888886</c:v>
                </c:pt>
                <c:pt idx="1816">
                  <c:v>60.291666666666657</c:v>
                </c:pt>
                <c:pt idx="1817">
                  <c:v>60.319444444444443</c:v>
                </c:pt>
                <c:pt idx="1818">
                  <c:v>60.347222222222221</c:v>
                </c:pt>
                <c:pt idx="1819">
                  <c:v>60.375</c:v>
                </c:pt>
                <c:pt idx="1820">
                  <c:v>60.402777777777779</c:v>
                </c:pt>
                <c:pt idx="1821">
                  <c:v>60.43055555555555</c:v>
                </c:pt>
                <c:pt idx="1822">
                  <c:v>60.458333333333336</c:v>
                </c:pt>
                <c:pt idx="1823">
                  <c:v>60.486111111111114</c:v>
                </c:pt>
                <c:pt idx="1824">
                  <c:v>60.513888888888886</c:v>
                </c:pt>
                <c:pt idx="1825">
                  <c:v>60.541666666666664</c:v>
                </c:pt>
                <c:pt idx="1826">
                  <c:v>60.569444444444436</c:v>
                </c:pt>
                <c:pt idx="1827">
                  <c:v>60.597222222222221</c:v>
                </c:pt>
                <c:pt idx="1828">
                  <c:v>60.625</c:v>
                </c:pt>
                <c:pt idx="1829">
                  <c:v>60.652777777777779</c:v>
                </c:pt>
                <c:pt idx="1830">
                  <c:v>60.680555555555557</c:v>
                </c:pt>
                <c:pt idx="1831">
                  <c:v>60.708333333333329</c:v>
                </c:pt>
                <c:pt idx="1832">
                  <c:v>60.736111111111114</c:v>
                </c:pt>
                <c:pt idx="1833">
                  <c:v>60.763888888888886</c:v>
                </c:pt>
                <c:pt idx="1834">
                  <c:v>60.791666666666664</c:v>
                </c:pt>
                <c:pt idx="1835">
                  <c:v>60.819444444444443</c:v>
                </c:pt>
                <c:pt idx="1836">
                  <c:v>60.847222222222214</c:v>
                </c:pt>
                <c:pt idx="1837">
                  <c:v>60.875</c:v>
                </c:pt>
                <c:pt idx="1838">
                  <c:v>60.902777777777779</c:v>
                </c:pt>
                <c:pt idx="1839">
                  <c:v>60.930555555555557</c:v>
                </c:pt>
                <c:pt idx="1840">
                  <c:v>60.958333333333336</c:v>
                </c:pt>
                <c:pt idx="1841">
                  <c:v>60.9861111111111</c:v>
                </c:pt>
                <c:pt idx="1842">
                  <c:v>61.013888888888886</c:v>
                </c:pt>
                <c:pt idx="1843">
                  <c:v>61.041666666666664</c:v>
                </c:pt>
                <c:pt idx="1844">
                  <c:v>61.069444444444443</c:v>
                </c:pt>
                <c:pt idx="1845">
                  <c:v>61.097222222222221</c:v>
                </c:pt>
                <c:pt idx="1846">
                  <c:v>61.124999999999993</c:v>
                </c:pt>
                <c:pt idx="1847">
                  <c:v>61.152777777777779</c:v>
                </c:pt>
                <c:pt idx="1848">
                  <c:v>61.180555555555557</c:v>
                </c:pt>
                <c:pt idx="1849">
                  <c:v>61.208333333333336</c:v>
                </c:pt>
                <c:pt idx="1850">
                  <c:v>61.236111111111114</c:v>
                </c:pt>
                <c:pt idx="1851">
                  <c:v>61.263888888888879</c:v>
                </c:pt>
                <c:pt idx="1852">
                  <c:v>61.291666666666664</c:v>
                </c:pt>
                <c:pt idx="1853">
                  <c:v>61.319444444444443</c:v>
                </c:pt>
                <c:pt idx="1854">
                  <c:v>61.347222222222221</c:v>
                </c:pt>
                <c:pt idx="1855">
                  <c:v>61.375</c:v>
                </c:pt>
                <c:pt idx="1856">
                  <c:v>61.402777777777771</c:v>
                </c:pt>
                <c:pt idx="1857">
                  <c:v>61.430555555555557</c:v>
                </c:pt>
                <c:pt idx="1858">
                  <c:v>61.458333333333336</c:v>
                </c:pt>
                <c:pt idx="1859">
                  <c:v>61.486111111111114</c:v>
                </c:pt>
                <c:pt idx="1860">
                  <c:v>61.513888888888886</c:v>
                </c:pt>
                <c:pt idx="1861">
                  <c:v>61.541666666666657</c:v>
                </c:pt>
                <c:pt idx="1862">
                  <c:v>61.569444444444443</c:v>
                </c:pt>
                <c:pt idx="1863">
                  <c:v>61.597222222222221</c:v>
                </c:pt>
                <c:pt idx="1864">
                  <c:v>61.625</c:v>
                </c:pt>
                <c:pt idx="1865">
                  <c:v>61.652777777777779</c:v>
                </c:pt>
                <c:pt idx="1866">
                  <c:v>61.68055555555555</c:v>
                </c:pt>
                <c:pt idx="1867">
                  <c:v>61.708333333333336</c:v>
                </c:pt>
                <c:pt idx="1868">
                  <c:v>61.736111111111114</c:v>
                </c:pt>
                <c:pt idx="1869">
                  <c:v>61.763888888888886</c:v>
                </c:pt>
                <c:pt idx="1870">
                  <c:v>61.791666666666664</c:v>
                </c:pt>
                <c:pt idx="1871">
                  <c:v>61.819444444444436</c:v>
                </c:pt>
                <c:pt idx="1872">
                  <c:v>61.847222222222221</c:v>
                </c:pt>
                <c:pt idx="1873">
                  <c:v>61.875</c:v>
                </c:pt>
                <c:pt idx="1874">
                  <c:v>61.902777777777779</c:v>
                </c:pt>
                <c:pt idx="1875">
                  <c:v>61.930555555555557</c:v>
                </c:pt>
                <c:pt idx="1876">
                  <c:v>61.958333333333329</c:v>
                </c:pt>
                <c:pt idx="1877">
                  <c:v>61.986111111111114</c:v>
                </c:pt>
                <c:pt idx="1878">
                  <c:v>62.013888888888886</c:v>
                </c:pt>
                <c:pt idx="1879">
                  <c:v>62.041666666666664</c:v>
                </c:pt>
                <c:pt idx="1880">
                  <c:v>62.069444444444443</c:v>
                </c:pt>
                <c:pt idx="1881">
                  <c:v>62.097222222222214</c:v>
                </c:pt>
                <c:pt idx="1882">
                  <c:v>62.125</c:v>
                </c:pt>
                <c:pt idx="1883">
                  <c:v>62.152777777777779</c:v>
                </c:pt>
                <c:pt idx="1884">
                  <c:v>62.180555555555557</c:v>
                </c:pt>
                <c:pt idx="1885">
                  <c:v>62.208333333333336</c:v>
                </c:pt>
                <c:pt idx="1886">
                  <c:v>62.2361111111111</c:v>
                </c:pt>
                <c:pt idx="1887">
                  <c:v>62.263888888888886</c:v>
                </c:pt>
                <c:pt idx="1888">
                  <c:v>62.291666666666664</c:v>
                </c:pt>
                <c:pt idx="1889">
                  <c:v>62.319444444444443</c:v>
                </c:pt>
                <c:pt idx="1890">
                  <c:v>62.347222222222221</c:v>
                </c:pt>
                <c:pt idx="1891">
                  <c:v>62.374999999999993</c:v>
                </c:pt>
                <c:pt idx="1892">
                  <c:v>62.402777777777779</c:v>
                </c:pt>
                <c:pt idx="1893">
                  <c:v>62.430555555555557</c:v>
                </c:pt>
                <c:pt idx="1894">
                  <c:v>62.458333333333336</c:v>
                </c:pt>
                <c:pt idx="1895">
                  <c:v>62.486111111111114</c:v>
                </c:pt>
                <c:pt idx="1896">
                  <c:v>62.513888888888879</c:v>
                </c:pt>
                <c:pt idx="1897">
                  <c:v>62.541666666666664</c:v>
                </c:pt>
                <c:pt idx="1898">
                  <c:v>62.569444444444443</c:v>
                </c:pt>
                <c:pt idx="1899">
                  <c:v>62.597222222222221</c:v>
                </c:pt>
                <c:pt idx="1900">
                  <c:v>62.625</c:v>
                </c:pt>
                <c:pt idx="1901">
                  <c:v>62.652777777777771</c:v>
                </c:pt>
                <c:pt idx="1902">
                  <c:v>62.680555555555557</c:v>
                </c:pt>
                <c:pt idx="1903">
                  <c:v>62.708333333333336</c:v>
                </c:pt>
                <c:pt idx="1904">
                  <c:v>62.736111111111114</c:v>
                </c:pt>
                <c:pt idx="1905">
                  <c:v>62.763888888888886</c:v>
                </c:pt>
                <c:pt idx="1906">
                  <c:v>62.791666666666657</c:v>
                </c:pt>
                <c:pt idx="1907">
                  <c:v>62.819444444444443</c:v>
                </c:pt>
                <c:pt idx="1908">
                  <c:v>62.847222222222221</c:v>
                </c:pt>
                <c:pt idx="1909">
                  <c:v>62.875</c:v>
                </c:pt>
                <c:pt idx="1910">
                  <c:v>62.902777777777779</c:v>
                </c:pt>
                <c:pt idx="1911">
                  <c:v>62.93055555555555</c:v>
                </c:pt>
                <c:pt idx="1912">
                  <c:v>62.958333333333336</c:v>
                </c:pt>
                <c:pt idx="1913">
                  <c:v>62.986111111111114</c:v>
                </c:pt>
                <c:pt idx="1914">
                  <c:v>63.013888888888886</c:v>
                </c:pt>
                <c:pt idx="1915">
                  <c:v>63.041666666666664</c:v>
                </c:pt>
                <c:pt idx="1916">
                  <c:v>63.069444444444436</c:v>
                </c:pt>
                <c:pt idx="1917">
                  <c:v>63.097222222222221</c:v>
                </c:pt>
                <c:pt idx="1918">
                  <c:v>63.125</c:v>
                </c:pt>
                <c:pt idx="1919">
                  <c:v>63.152777777777779</c:v>
                </c:pt>
                <c:pt idx="1920">
                  <c:v>63.180555555555557</c:v>
                </c:pt>
                <c:pt idx="1921">
                  <c:v>63.208333333333329</c:v>
                </c:pt>
                <c:pt idx="1922">
                  <c:v>63.236111111111114</c:v>
                </c:pt>
                <c:pt idx="1923">
                  <c:v>63.263888888888886</c:v>
                </c:pt>
                <c:pt idx="1924">
                  <c:v>63.291666666666664</c:v>
                </c:pt>
                <c:pt idx="1925">
                  <c:v>63.319444444444443</c:v>
                </c:pt>
                <c:pt idx="1926">
                  <c:v>63.347222222222214</c:v>
                </c:pt>
                <c:pt idx="1927">
                  <c:v>63.375</c:v>
                </c:pt>
                <c:pt idx="1928">
                  <c:v>63.402777777777779</c:v>
                </c:pt>
                <c:pt idx="1929">
                  <c:v>63.430555555555557</c:v>
                </c:pt>
                <c:pt idx="1930">
                  <c:v>63.458333333333336</c:v>
                </c:pt>
                <c:pt idx="1931">
                  <c:v>63.4861111111111</c:v>
                </c:pt>
                <c:pt idx="1932">
                  <c:v>63.513888888888886</c:v>
                </c:pt>
                <c:pt idx="1933">
                  <c:v>63.541666666666664</c:v>
                </c:pt>
                <c:pt idx="1934">
                  <c:v>63.569444444444443</c:v>
                </c:pt>
                <c:pt idx="1935">
                  <c:v>63.597222222222221</c:v>
                </c:pt>
                <c:pt idx="1936">
                  <c:v>63.624999999999993</c:v>
                </c:pt>
                <c:pt idx="1937">
                  <c:v>63.652777777777779</c:v>
                </c:pt>
                <c:pt idx="1938">
                  <c:v>63.680555555555557</c:v>
                </c:pt>
                <c:pt idx="1939">
                  <c:v>63.708333333333336</c:v>
                </c:pt>
                <c:pt idx="1940">
                  <c:v>63.736111111111114</c:v>
                </c:pt>
                <c:pt idx="1941">
                  <c:v>63.763888888888879</c:v>
                </c:pt>
                <c:pt idx="1942">
                  <c:v>63.791666666666664</c:v>
                </c:pt>
                <c:pt idx="1943">
                  <c:v>63.819444444444443</c:v>
                </c:pt>
                <c:pt idx="1944">
                  <c:v>63.847222222222221</c:v>
                </c:pt>
                <c:pt idx="1945">
                  <c:v>63.875</c:v>
                </c:pt>
                <c:pt idx="1946">
                  <c:v>63.902777777777771</c:v>
                </c:pt>
                <c:pt idx="1947">
                  <c:v>63.930555555555557</c:v>
                </c:pt>
                <c:pt idx="1948">
                  <c:v>63.958333333333336</c:v>
                </c:pt>
                <c:pt idx="1949">
                  <c:v>63.986111111111114</c:v>
                </c:pt>
                <c:pt idx="1950">
                  <c:v>64.013888888888886</c:v>
                </c:pt>
                <c:pt idx="1951">
                  <c:v>64.041666666666657</c:v>
                </c:pt>
                <c:pt idx="1952">
                  <c:v>64.069444444444443</c:v>
                </c:pt>
                <c:pt idx="1953">
                  <c:v>64.097222222222229</c:v>
                </c:pt>
                <c:pt idx="1954">
                  <c:v>64.125</c:v>
                </c:pt>
                <c:pt idx="1955">
                  <c:v>64.152777777777771</c:v>
                </c:pt>
                <c:pt idx="1956">
                  <c:v>64.180555555555543</c:v>
                </c:pt>
                <c:pt idx="1957">
                  <c:v>64.208333333333329</c:v>
                </c:pt>
                <c:pt idx="1958">
                  <c:v>64.236111111111114</c:v>
                </c:pt>
                <c:pt idx="1959">
                  <c:v>64.263888888888886</c:v>
                </c:pt>
                <c:pt idx="1960">
                  <c:v>64.291666666666671</c:v>
                </c:pt>
                <c:pt idx="1961">
                  <c:v>64.319444444444443</c:v>
                </c:pt>
                <c:pt idx="1962">
                  <c:v>64.347222222222229</c:v>
                </c:pt>
                <c:pt idx="1963">
                  <c:v>64.375</c:v>
                </c:pt>
                <c:pt idx="1964">
                  <c:v>64.402777777777771</c:v>
                </c:pt>
                <c:pt idx="1965">
                  <c:v>64.430555555555557</c:v>
                </c:pt>
                <c:pt idx="1966">
                  <c:v>64.458333333333329</c:v>
                </c:pt>
                <c:pt idx="1967">
                  <c:v>64.486111111111114</c:v>
                </c:pt>
                <c:pt idx="1968">
                  <c:v>64.513888888888886</c:v>
                </c:pt>
                <c:pt idx="1969">
                  <c:v>64.541666666666671</c:v>
                </c:pt>
                <c:pt idx="1970">
                  <c:v>64.569444444444443</c:v>
                </c:pt>
                <c:pt idx="1971">
                  <c:v>64.597222222222214</c:v>
                </c:pt>
                <c:pt idx="1972">
                  <c:v>64.625</c:v>
                </c:pt>
                <c:pt idx="1973">
                  <c:v>64.652777777777771</c:v>
                </c:pt>
                <c:pt idx="1974">
                  <c:v>64.680555555555557</c:v>
                </c:pt>
                <c:pt idx="1975">
                  <c:v>64.708333333333329</c:v>
                </c:pt>
                <c:pt idx="1976">
                  <c:v>64.7361111111111</c:v>
                </c:pt>
                <c:pt idx="1977">
                  <c:v>64.763888888888886</c:v>
                </c:pt>
                <c:pt idx="1978">
                  <c:v>64.791666666666671</c:v>
                </c:pt>
                <c:pt idx="1979">
                  <c:v>64.819444444444443</c:v>
                </c:pt>
                <c:pt idx="1980">
                  <c:v>64.847222222222229</c:v>
                </c:pt>
                <c:pt idx="1981">
                  <c:v>64.874999999999986</c:v>
                </c:pt>
                <c:pt idx="1982">
                  <c:v>64.902777777777771</c:v>
                </c:pt>
                <c:pt idx="1983">
                  <c:v>64.930555555555557</c:v>
                </c:pt>
                <c:pt idx="1984">
                  <c:v>64.958333333333329</c:v>
                </c:pt>
                <c:pt idx="1985">
                  <c:v>64.986111111111114</c:v>
                </c:pt>
                <c:pt idx="1986">
                  <c:v>65.013888888888886</c:v>
                </c:pt>
                <c:pt idx="1987">
                  <c:v>65.041666666666671</c:v>
                </c:pt>
                <c:pt idx="1988">
                  <c:v>65.069444444444443</c:v>
                </c:pt>
                <c:pt idx="1989">
                  <c:v>65.097222222222229</c:v>
                </c:pt>
                <c:pt idx="1990">
                  <c:v>65.125</c:v>
                </c:pt>
                <c:pt idx="1991">
                  <c:v>65.152777777777771</c:v>
                </c:pt>
                <c:pt idx="1992">
                  <c:v>65.180555555555557</c:v>
                </c:pt>
                <c:pt idx="1993">
                  <c:v>65.208333333333329</c:v>
                </c:pt>
                <c:pt idx="1994">
                  <c:v>65.236111111111114</c:v>
                </c:pt>
                <c:pt idx="1995">
                  <c:v>65.263888888888886</c:v>
                </c:pt>
                <c:pt idx="1996">
                  <c:v>65.291666666666657</c:v>
                </c:pt>
                <c:pt idx="1997">
                  <c:v>65.319444444444443</c:v>
                </c:pt>
                <c:pt idx="1998">
                  <c:v>65.347222222222229</c:v>
                </c:pt>
                <c:pt idx="1999">
                  <c:v>65.375</c:v>
                </c:pt>
                <c:pt idx="2000">
                  <c:v>65.402777777777771</c:v>
                </c:pt>
                <c:pt idx="2001">
                  <c:v>65.430555555555543</c:v>
                </c:pt>
                <c:pt idx="2002">
                  <c:v>65.458333333333329</c:v>
                </c:pt>
                <c:pt idx="2003">
                  <c:v>65.486111111111114</c:v>
                </c:pt>
                <c:pt idx="2004">
                  <c:v>65.513888888888886</c:v>
                </c:pt>
                <c:pt idx="2005">
                  <c:v>65.541666666666671</c:v>
                </c:pt>
                <c:pt idx="2006">
                  <c:v>65.569444444444443</c:v>
                </c:pt>
                <c:pt idx="2007">
                  <c:v>65.597222222222229</c:v>
                </c:pt>
                <c:pt idx="2008">
                  <c:v>65.625</c:v>
                </c:pt>
                <c:pt idx="2009">
                  <c:v>65.652777777777771</c:v>
                </c:pt>
                <c:pt idx="2010">
                  <c:v>65.680555555555557</c:v>
                </c:pt>
                <c:pt idx="2011">
                  <c:v>65.708333333333329</c:v>
                </c:pt>
                <c:pt idx="2012">
                  <c:v>65.736111111111114</c:v>
                </c:pt>
                <c:pt idx="2013">
                  <c:v>65.763888888888886</c:v>
                </c:pt>
                <c:pt idx="2014">
                  <c:v>65.791666666666671</c:v>
                </c:pt>
                <c:pt idx="2015">
                  <c:v>65.819444444444443</c:v>
                </c:pt>
                <c:pt idx="2016">
                  <c:v>65.847222222222214</c:v>
                </c:pt>
                <c:pt idx="2017">
                  <c:v>65.875</c:v>
                </c:pt>
                <c:pt idx="2018">
                  <c:v>65.902777777777771</c:v>
                </c:pt>
                <c:pt idx="2019">
                  <c:v>65.930555555555557</c:v>
                </c:pt>
                <c:pt idx="2020">
                  <c:v>65.958333333333329</c:v>
                </c:pt>
                <c:pt idx="2021">
                  <c:v>65.9861111111111</c:v>
                </c:pt>
                <c:pt idx="2022">
                  <c:v>66.013888888888886</c:v>
                </c:pt>
                <c:pt idx="2023">
                  <c:v>66.041666666666671</c:v>
                </c:pt>
                <c:pt idx="2024">
                  <c:v>66.069444444444443</c:v>
                </c:pt>
                <c:pt idx="2025">
                  <c:v>66.097222222222229</c:v>
                </c:pt>
                <c:pt idx="2026">
                  <c:v>66.124999999999986</c:v>
                </c:pt>
                <c:pt idx="2027">
                  <c:v>66.152777777777771</c:v>
                </c:pt>
                <c:pt idx="2028">
                  <c:v>66.180555555555557</c:v>
                </c:pt>
                <c:pt idx="2029">
                  <c:v>66.208333333333329</c:v>
                </c:pt>
                <c:pt idx="2030">
                  <c:v>66.236111111111114</c:v>
                </c:pt>
                <c:pt idx="2031">
                  <c:v>66.263888888888886</c:v>
                </c:pt>
                <c:pt idx="2032">
                  <c:v>66.291666666666671</c:v>
                </c:pt>
                <c:pt idx="2033">
                  <c:v>66.319444444444443</c:v>
                </c:pt>
                <c:pt idx="2034">
                  <c:v>66.347222222222229</c:v>
                </c:pt>
                <c:pt idx="2035">
                  <c:v>66.375</c:v>
                </c:pt>
                <c:pt idx="2036">
                  <c:v>66.402777777777771</c:v>
                </c:pt>
                <c:pt idx="2037">
                  <c:v>66.430555555555557</c:v>
                </c:pt>
                <c:pt idx="2038">
                  <c:v>66.458333333333329</c:v>
                </c:pt>
                <c:pt idx="2039">
                  <c:v>66.486111111111114</c:v>
                </c:pt>
                <c:pt idx="2040">
                  <c:v>66.513888888888886</c:v>
                </c:pt>
                <c:pt idx="2041">
                  <c:v>66.541666666666657</c:v>
                </c:pt>
                <c:pt idx="2042">
                  <c:v>66.569444444444443</c:v>
                </c:pt>
                <c:pt idx="2043">
                  <c:v>66.597222222222229</c:v>
                </c:pt>
                <c:pt idx="2044">
                  <c:v>66.625</c:v>
                </c:pt>
                <c:pt idx="2045">
                  <c:v>66.652777777777771</c:v>
                </c:pt>
                <c:pt idx="2046">
                  <c:v>66.680555555555543</c:v>
                </c:pt>
                <c:pt idx="2047">
                  <c:v>66.708333333333329</c:v>
                </c:pt>
                <c:pt idx="2048">
                  <c:v>66.736111111111114</c:v>
                </c:pt>
                <c:pt idx="2049">
                  <c:v>66.763888888888886</c:v>
                </c:pt>
                <c:pt idx="2050">
                  <c:v>66.791666666666671</c:v>
                </c:pt>
                <c:pt idx="2051">
                  <c:v>66.819444444444443</c:v>
                </c:pt>
                <c:pt idx="2052">
                  <c:v>66.847222222222229</c:v>
                </c:pt>
                <c:pt idx="2053">
                  <c:v>66.875</c:v>
                </c:pt>
                <c:pt idx="2054">
                  <c:v>66.902777777777771</c:v>
                </c:pt>
                <c:pt idx="2055">
                  <c:v>66.930555555555557</c:v>
                </c:pt>
                <c:pt idx="2056">
                  <c:v>66.958333333333329</c:v>
                </c:pt>
                <c:pt idx="2057">
                  <c:v>66.986111111111114</c:v>
                </c:pt>
                <c:pt idx="2058">
                  <c:v>67.013888888888886</c:v>
                </c:pt>
                <c:pt idx="2059">
                  <c:v>67.041666666666671</c:v>
                </c:pt>
                <c:pt idx="2060">
                  <c:v>67.069444444444443</c:v>
                </c:pt>
                <c:pt idx="2061">
                  <c:v>67.097222222222214</c:v>
                </c:pt>
                <c:pt idx="2062">
                  <c:v>67.125</c:v>
                </c:pt>
                <c:pt idx="2063">
                  <c:v>67.152777777777771</c:v>
                </c:pt>
                <c:pt idx="2064">
                  <c:v>67.180555555555557</c:v>
                </c:pt>
                <c:pt idx="2065">
                  <c:v>67.208333333333329</c:v>
                </c:pt>
                <c:pt idx="2066">
                  <c:v>67.2361111111111</c:v>
                </c:pt>
                <c:pt idx="2067">
                  <c:v>67.263888888888886</c:v>
                </c:pt>
                <c:pt idx="2068">
                  <c:v>67.291666666666671</c:v>
                </c:pt>
                <c:pt idx="2069">
                  <c:v>67.319444444444443</c:v>
                </c:pt>
                <c:pt idx="2070">
                  <c:v>67.347222222222229</c:v>
                </c:pt>
                <c:pt idx="2071">
                  <c:v>67.374999999999986</c:v>
                </c:pt>
                <c:pt idx="2072">
                  <c:v>67.402777777777771</c:v>
                </c:pt>
                <c:pt idx="2073">
                  <c:v>67.430555555555557</c:v>
                </c:pt>
                <c:pt idx="2074">
                  <c:v>67.458333333333329</c:v>
                </c:pt>
                <c:pt idx="2075">
                  <c:v>67.486111111111114</c:v>
                </c:pt>
                <c:pt idx="2076">
                  <c:v>67.513888888888886</c:v>
                </c:pt>
                <c:pt idx="2077">
                  <c:v>67.541666666666671</c:v>
                </c:pt>
                <c:pt idx="2078">
                  <c:v>67.569444444444443</c:v>
                </c:pt>
                <c:pt idx="2079">
                  <c:v>67.597222222222229</c:v>
                </c:pt>
                <c:pt idx="2080">
                  <c:v>67.625</c:v>
                </c:pt>
                <c:pt idx="2081">
                  <c:v>67.652777777777771</c:v>
                </c:pt>
                <c:pt idx="2082">
                  <c:v>67.680555555555557</c:v>
                </c:pt>
                <c:pt idx="2083">
                  <c:v>67.708333333333329</c:v>
                </c:pt>
                <c:pt idx="2084">
                  <c:v>67.736111111111114</c:v>
                </c:pt>
                <c:pt idx="2085">
                  <c:v>67.763888888888886</c:v>
                </c:pt>
                <c:pt idx="2086">
                  <c:v>67.791666666666657</c:v>
                </c:pt>
                <c:pt idx="2087">
                  <c:v>67.819444444444443</c:v>
                </c:pt>
                <c:pt idx="2088">
                  <c:v>67.847222222222229</c:v>
                </c:pt>
                <c:pt idx="2089">
                  <c:v>67.875</c:v>
                </c:pt>
                <c:pt idx="2090">
                  <c:v>67.902777777777771</c:v>
                </c:pt>
                <c:pt idx="2091">
                  <c:v>67.930555555555543</c:v>
                </c:pt>
                <c:pt idx="2092">
                  <c:v>67.958333333333329</c:v>
                </c:pt>
                <c:pt idx="2093">
                  <c:v>67.986111111111114</c:v>
                </c:pt>
                <c:pt idx="2094">
                  <c:v>68.013888888888886</c:v>
                </c:pt>
                <c:pt idx="2095">
                  <c:v>68.041666666666671</c:v>
                </c:pt>
                <c:pt idx="2096">
                  <c:v>68.069444444444443</c:v>
                </c:pt>
                <c:pt idx="2097">
                  <c:v>68.097222222222229</c:v>
                </c:pt>
                <c:pt idx="2098">
                  <c:v>68.125</c:v>
                </c:pt>
                <c:pt idx="2099">
                  <c:v>68.152777777777771</c:v>
                </c:pt>
                <c:pt idx="2100">
                  <c:v>68.180555555555557</c:v>
                </c:pt>
                <c:pt idx="2101">
                  <c:v>68.208333333333329</c:v>
                </c:pt>
                <c:pt idx="2102">
                  <c:v>68.236111111111114</c:v>
                </c:pt>
                <c:pt idx="2103">
                  <c:v>68.263888888888886</c:v>
                </c:pt>
                <c:pt idx="2104">
                  <c:v>68.291666666666671</c:v>
                </c:pt>
                <c:pt idx="2105">
                  <c:v>68.319444444444443</c:v>
                </c:pt>
                <c:pt idx="2106">
                  <c:v>68.347222222222214</c:v>
                </c:pt>
                <c:pt idx="2107">
                  <c:v>68.375</c:v>
                </c:pt>
                <c:pt idx="2108">
                  <c:v>68.402777777777771</c:v>
                </c:pt>
                <c:pt idx="2109">
                  <c:v>68.430555555555557</c:v>
                </c:pt>
                <c:pt idx="2110">
                  <c:v>68.458333333333329</c:v>
                </c:pt>
                <c:pt idx="2111">
                  <c:v>68.4861111111111</c:v>
                </c:pt>
                <c:pt idx="2112">
                  <c:v>68.513888888888886</c:v>
                </c:pt>
                <c:pt idx="2113">
                  <c:v>68.541666666666671</c:v>
                </c:pt>
                <c:pt idx="2114">
                  <c:v>68.569444444444443</c:v>
                </c:pt>
                <c:pt idx="2115">
                  <c:v>68.597222222222229</c:v>
                </c:pt>
                <c:pt idx="2116">
                  <c:v>68.624999999999986</c:v>
                </c:pt>
                <c:pt idx="2117">
                  <c:v>68.652777777777771</c:v>
                </c:pt>
                <c:pt idx="2118">
                  <c:v>68.680555555555557</c:v>
                </c:pt>
                <c:pt idx="2119">
                  <c:v>68.708333333333329</c:v>
                </c:pt>
                <c:pt idx="2120">
                  <c:v>68.736111111111114</c:v>
                </c:pt>
                <c:pt idx="2121">
                  <c:v>68.763888888888886</c:v>
                </c:pt>
                <c:pt idx="2122">
                  <c:v>68.791666666666671</c:v>
                </c:pt>
                <c:pt idx="2123">
                  <c:v>68.819444444444443</c:v>
                </c:pt>
                <c:pt idx="2124">
                  <c:v>68.847222222222229</c:v>
                </c:pt>
                <c:pt idx="2125">
                  <c:v>68.875</c:v>
                </c:pt>
                <c:pt idx="2126">
                  <c:v>68.902777777777771</c:v>
                </c:pt>
                <c:pt idx="2127">
                  <c:v>68.930555555555557</c:v>
                </c:pt>
                <c:pt idx="2128">
                  <c:v>68.958333333333329</c:v>
                </c:pt>
                <c:pt idx="2129">
                  <c:v>68.986111111111114</c:v>
                </c:pt>
                <c:pt idx="2130">
                  <c:v>69.013888888888886</c:v>
                </c:pt>
                <c:pt idx="2131">
                  <c:v>69.041666666666657</c:v>
                </c:pt>
                <c:pt idx="2132">
                  <c:v>69.069444444444443</c:v>
                </c:pt>
                <c:pt idx="2133">
                  <c:v>69.097222222222229</c:v>
                </c:pt>
                <c:pt idx="2134">
                  <c:v>69.125</c:v>
                </c:pt>
                <c:pt idx="2135">
                  <c:v>69.152777777777771</c:v>
                </c:pt>
                <c:pt idx="2136">
                  <c:v>69.180555555555543</c:v>
                </c:pt>
                <c:pt idx="2137">
                  <c:v>69.208333333333329</c:v>
                </c:pt>
                <c:pt idx="2138">
                  <c:v>69.236111111111114</c:v>
                </c:pt>
                <c:pt idx="2139">
                  <c:v>69.263888888888886</c:v>
                </c:pt>
                <c:pt idx="2140">
                  <c:v>69.291666666666671</c:v>
                </c:pt>
                <c:pt idx="2141">
                  <c:v>69.319444444444443</c:v>
                </c:pt>
                <c:pt idx="2142">
                  <c:v>69.347222222222229</c:v>
                </c:pt>
                <c:pt idx="2143">
                  <c:v>69.375</c:v>
                </c:pt>
                <c:pt idx="2144">
                  <c:v>69.402777777777771</c:v>
                </c:pt>
                <c:pt idx="2145">
                  <c:v>69.430555555555557</c:v>
                </c:pt>
                <c:pt idx="2146">
                  <c:v>69.458333333333329</c:v>
                </c:pt>
                <c:pt idx="2147">
                  <c:v>69.486111111111114</c:v>
                </c:pt>
                <c:pt idx="2148">
                  <c:v>69.513888888888886</c:v>
                </c:pt>
                <c:pt idx="2149">
                  <c:v>69.541666666666671</c:v>
                </c:pt>
                <c:pt idx="2150">
                  <c:v>69.569444444444443</c:v>
                </c:pt>
                <c:pt idx="2151">
                  <c:v>69.597222222222214</c:v>
                </c:pt>
                <c:pt idx="2152">
                  <c:v>69.625</c:v>
                </c:pt>
                <c:pt idx="2153">
                  <c:v>69.652777777777771</c:v>
                </c:pt>
                <c:pt idx="2154">
                  <c:v>69.680555555555557</c:v>
                </c:pt>
                <c:pt idx="2155">
                  <c:v>69.708333333333329</c:v>
                </c:pt>
                <c:pt idx="2156">
                  <c:v>69.7361111111111</c:v>
                </c:pt>
                <c:pt idx="2157">
                  <c:v>69.763888888888886</c:v>
                </c:pt>
                <c:pt idx="2158">
                  <c:v>69.791666666666671</c:v>
                </c:pt>
                <c:pt idx="2159">
                  <c:v>69.819444444444443</c:v>
                </c:pt>
                <c:pt idx="2160">
                  <c:v>69.847222222222229</c:v>
                </c:pt>
                <c:pt idx="2161">
                  <c:v>69.874999999999986</c:v>
                </c:pt>
                <c:pt idx="2162">
                  <c:v>69.902777777777771</c:v>
                </c:pt>
                <c:pt idx="2163">
                  <c:v>69.930555555555557</c:v>
                </c:pt>
                <c:pt idx="2164">
                  <c:v>69.958333333333329</c:v>
                </c:pt>
                <c:pt idx="2165">
                  <c:v>69.986111111111114</c:v>
                </c:pt>
                <c:pt idx="2166">
                  <c:v>70.013888888888886</c:v>
                </c:pt>
                <c:pt idx="2167">
                  <c:v>70.041666666666671</c:v>
                </c:pt>
                <c:pt idx="2168">
                  <c:v>70.069444444444443</c:v>
                </c:pt>
                <c:pt idx="2169">
                  <c:v>70.097222222222229</c:v>
                </c:pt>
                <c:pt idx="2170">
                  <c:v>70.125</c:v>
                </c:pt>
                <c:pt idx="2171">
                  <c:v>70.152777777777771</c:v>
                </c:pt>
                <c:pt idx="2172">
                  <c:v>70.180555555555557</c:v>
                </c:pt>
                <c:pt idx="2173">
                  <c:v>70.208333333333329</c:v>
                </c:pt>
                <c:pt idx="2174">
                  <c:v>70.236111111111114</c:v>
                </c:pt>
                <c:pt idx="2175">
                  <c:v>70.263888888888886</c:v>
                </c:pt>
                <c:pt idx="2176">
                  <c:v>70.291666666666657</c:v>
                </c:pt>
                <c:pt idx="2177">
                  <c:v>70.319444444444443</c:v>
                </c:pt>
                <c:pt idx="2178">
                  <c:v>70.347222222222229</c:v>
                </c:pt>
                <c:pt idx="2179">
                  <c:v>70.375</c:v>
                </c:pt>
                <c:pt idx="2180">
                  <c:v>70.402777777777771</c:v>
                </c:pt>
                <c:pt idx="2181">
                  <c:v>70.430555555555543</c:v>
                </c:pt>
                <c:pt idx="2182">
                  <c:v>70.458333333333329</c:v>
                </c:pt>
                <c:pt idx="2183">
                  <c:v>70.486111111111114</c:v>
                </c:pt>
                <c:pt idx="2184">
                  <c:v>70.513888888888886</c:v>
                </c:pt>
                <c:pt idx="2185">
                  <c:v>70.541666666666671</c:v>
                </c:pt>
                <c:pt idx="2186">
                  <c:v>70.569444444444443</c:v>
                </c:pt>
                <c:pt idx="2187">
                  <c:v>70.597222222222229</c:v>
                </c:pt>
                <c:pt idx="2188">
                  <c:v>70.625</c:v>
                </c:pt>
                <c:pt idx="2189">
                  <c:v>70.652777777777771</c:v>
                </c:pt>
                <c:pt idx="2190">
                  <c:v>70.680555555555557</c:v>
                </c:pt>
                <c:pt idx="2191">
                  <c:v>70.708333333333329</c:v>
                </c:pt>
                <c:pt idx="2192">
                  <c:v>70.736111111111114</c:v>
                </c:pt>
                <c:pt idx="2193">
                  <c:v>70.763888888888886</c:v>
                </c:pt>
                <c:pt idx="2194">
                  <c:v>70.791666666666671</c:v>
                </c:pt>
                <c:pt idx="2195">
                  <c:v>70.819444444444443</c:v>
                </c:pt>
                <c:pt idx="2196">
                  <c:v>70.847222222222214</c:v>
                </c:pt>
                <c:pt idx="2197">
                  <c:v>70.875</c:v>
                </c:pt>
                <c:pt idx="2198">
                  <c:v>70.902777777777771</c:v>
                </c:pt>
                <c:pt idx="2199">
                  <c:v>70.930555555555557</c:v>
                </c:pt>
                <c:pt idx="2200">
                  <c:v>70.958333333333329</c:v>
                </c:pt>
                <c:pt idx="2201">
                  <c:v>70.9861111111111</c:v>
                </c:pt>
                <c:pt idx="2202">
                  <c:v>71.013888888888886</c:v>
                </c:pt>
                <c:pt idx="2203">
                  <c:v>71.041666666666671</c:v>
                </c:pt>
                <c:pt idx="2204">
                  <c:v>71.069444444444443</c:v>
                </c:pt>
                <c:pt idx="2205">
                  <c:v>71.097222222222229</c:v>
                </c:pt>
                <c:pt idx="2206">
                  <c:v>71.125</c:v>
                </c:pt>
                <c:pt idx="2207">
                  <c:v>71.152777777777786</c:v>
                </c:pt>
                <c:pt idx="2208">
                  <c:v>71.180555555555557</c:v>
                </c:pt>
                <c:pt idx="2209">
                  <c:v>71.208333333333343</c:v>
                </c:pt>
                <c:pt idx="2210">
                  <c:v>71.236111111111128</c:v>
                </c:pt>
                <c:pt idx="2211">
                  <c:v>71.263888888888886</c:v>
                </c:pt>
                <c:pt idx="2212">
                  <c:v>71.291666666666671</c:v>
                </c:pt>
                <c:pt idx="2213">
                  <c:v>71.319444444444443</c:v>
                </c:pt>
                <c:pt idx="2214">
                  <c:v>71.347222222222229</c:v>
                </c:pt>
                <c:pt idx="2215">
                  <c:v>71.375000000000014</c:v>
                </c:pt>
                <c:pt idx="2216">
                  <c:v>71.402777777777771</c:v>
                </c:pt>
                <c:pt idx="2217">
                  <c:v>71.430555555555557</c:v>
                </c:pt>
                <c:pt idx="2218">
                  <c:v>71.458333333333329</c:v>
                </c:pt>
                <c:pt idx="2219">
                  <c:v>71.486111111111114</c:v>
                </c:pt>
                <c:pt idx="2220">
                  <c:v>71.5138888888889</c:v>
                </c:pt>
                <c:pt idx="2221">
                  <c:v>71.541666666666671</c:v>
                </c:pt>
                <c:pt idx="2222">
                  <c:v>71.569444444444457</c:v>
                </c:pt>
                <c:pt idx="2223">
                  <c:v>71.597222222222229</c:v>
                </c:pt>
                <c:pt idx="2224">
                  <c:v>71.625000000000014</c:v>
                </c:pt>
                <c:pt idx="2225">
                  <c:v>71.6527777777778</c:v>
                </c:pt>
                <c:pt idx="2226">
                  <c:v>71.680555555555557</c:v>
                </c:pt>
                <c:pt idx="2227">
                  <c:v>71.708333333333343</c:v>
                </c:pt>
                <c:pt idx="2228">
                  <c:v>71.736111111111114</c:v>
                </c:pt>
                <c:pt idx="2229">
                  <c:v>71.7638888888889</c:v>
                </c:pt>
                <c:pt idx="2230">
                  <c:v>71.791666666666686</c:v>
                </c:pt>
                <c:pt idx="2231">
                  <c:v>71.819444444444443</c:v>
                </c:pt>
                <c:pt idx="2232">
                  <c:v>71.847222222222229</c:v>
                </c:pt>
                <c:pt idx="2233">
                  <c:v>71.875</c:v>
                </c:pt>
                <c:pt idx="2234">
                  <c:v>71.902777777777786</c:v>
                </c:pt>
                <c:pt idx="2235">
                  <c:v>71.930555555555571</c:v>
                </c:pt>
                <c:pt idx="2236">
                  <c:v>71.958333333333329</c:v>
                </c:pt>
                <c:pt idx="2237">
                  <c:v>71.986111111111114</c:v>
                </c:pt>
                <c:pt idx="2238">
                  <c:v>72.013888888888886</c:v>
                </c:pt>
                <c:pt idx="2239">
                  <c:v>72.041666666666671</c:v>
                </c:pt>
                <c:pt idx="2240">
                  <c:v>72.069444444444457</c:v>
                </c:pt>
                <c:pt idx="2241">
                  <c:v>72.097222222222229</c:v>
                </c:pt>
                <c:pt idx="2242">
                  <c:v>72.125000000000014</c:v>
                </c:pt>
                <c:pt idx="2243">
                  <c:v>72.152777777777771</c:v>
                </c:pt>
                <c:pt idx="2244">
                  <c:v>72.180555555555557</c:v>
                </c:pt>
                <c:pt idx="2245">
                  <c:v>72.208333333333343</c:v>
                </c:pt>
                <c:pt idx="2246">
                  <c:v>72.236111111111114</c:v>
                </c:pt>
                <c:pt idx="2247">
                  <c:v>72.2638888888889</c:v>
                </c:pt>
                <c:pt idx="2248">
                  <c:v>72.291666666666671</c:v>
                </c:pt>
                <c:pt idx="2249">
                  <c:v>72.319444444444457</c:v>
                </c:pt>
                <c:pt idx="2250">
                  <c:v>72.347222222222243</c:v>
                </c:pt>
                <c:pt idx="2251">
                  <c:v>72.375</c:v>
                </c:pt>
                <c:pt idx="2252">
                  <c:v>72.402777777777786</c:v>
                </c:pt>
                <c:pt idx="2253">
                  <c:v>72.430555555555557</c:v>
                </c:pt>
                <c:pt idx="2254">
                  <c:v>72.458333333333343</c:v>
                </c:pt>
                <c:pt idx="2255">
                  <c:v>72.486111111111128</c:v>
                </c:pt>
                <c:pt idx="2256">
                  <c:v>72.513888888888886</c:v>
                </c:pt>
                <c:pt idx="2257">
                  <c:v>72.541666666666671</c:v>
                </c:pt>
                <c:pt idx="2258">
                  <c:v>72.569444444444443</c:v>
                </c:pt>
                <c:pt idx="2259">
                  <c:v>72.597222222222229</c:v>
                </c:pt>
                <c:pt idx="2260">
                  <c:v>72.625000000000014</c:v>
                </c:pt>
                <c:pt idx="2261">
                  <c:v>72.652777777777771</c:v>
                </c:pt>
                <c:pt idx="2262">
                  <c:v>72.680555555555557</c:v>
                </c:pt>
                <c:pt idx="2263">
                  <c:v>72.708333333333329</c:v>
                </c:pt>
                <c:pt idx="2264">
                  <c:v>72.736111111111114</c:v>
                </c:pt>
                <c:pt idx="2265">
                  <c:v>72.7638888888889</c:v>
                </c:pt>
                <c:pt idx="2266">
                  <c:v>72.791666666666671</c:v>
                </c:pt>
                <c:pt idx="2267">
                  <c:v>72.819444444444457</c:v>
                </c:pt>
                <c:pt idx="2268">
                  <c:v>72.847222222222229</c:v>
                </c:pt>
                <c:pt idx="2269">
                  <c:v>72.875</c:v>
                </c:pt>
                <c:pt idx="2270">
                  <c:v>72.9027777777778</c:v>
                </c:pt>
                <c:pt idx="2271">
                  <c:v>72.930555555555557</c:v>
                </c:pt>
                <c:pt idx="2272">
                  <c:v>72.958333333333343</c:v>
                </c:pt>
                <c:pt idx="2273">
                  <c:v>72.986111111111114</c:v>
                </c:pt>
                <c:pt idx="2274">
                  <c:v>73.013888888888886</c:v>
                </c:pt>
                <c:pt idx="2275">
                  <c:v>73.041666666666686</c:v>
                </c:pt>
                <c:pt idx="2276">
                  <c:v>73.069444444444443</c:v>
                </c:pt>
                <c:pt idx="2277">
                  <c:v>73.097222222222243</c:v>
                </c:pt>
                <c:pt idx="2278">
                  <c:v>73.125</c:v>
                </c:pt>
                <c:pt idx="2279">
                  <c:v>73.152777777777771</c:v>
                </c:pt>
                <c:pt idx="2280">
                  <c:v>73.180555555555571</c:v>
                </c:pt>
                <c:pt idx="2281">
                  <c:v>73.208333333333329</c:v>
                </c:pt>
                <c:pt idx="2282">
                  <c:v>73.236111111111128</c:v>
                </c:pt>
                <c:pt idx="2283">
                  <c:v>73.263888888888886</c:v>
                </c:pt>
                <c:pt idx="2284">
                  <c:v>73.291666666666671</c:v>
                </c:pt>
                <c:pt idx="2285">
                  <c:v>73.319444444444457</c:v>
                </c:pt>
                <c:pt idx="2286">
                  <c:v>73.347222222222229</c:v>
                </c:pt>
                <c:pt idx="2287">
                  <c:v>73.375000000000014</c:v>
                </c:pt>
                <c:pt idx="2288">
                  <c:v>73.402777777777771</c:v>
                </c:pt>
                <c:pt idx="2289">
                  <c:v>73.430555555555557</c:v>
                </c:pt>
                <c:pt idx="2290">
                  <c:v>73.458333333333343</c:v>
                </c:pt>
                <c:pt idx="2291">
                  <c:v>73.486111111111114</c:v>
                </c:pt>
                <c:pt idx="2292">
                  <c:v>73.5138888888889</c:v>
                </c:pt>
                <c:pt idx="2293">
                  <c:v>73.541666666666671</c:v>
                </c:pt>
                <c:pt idx="2294">
                  <c:v>73.569444444444443</c:v>
                </c:pt>
                <c:pt idx="2295">
                  <c:v>73.597222222222243</c:v>
                </c:pt>
                <c:pt idx="2296">
                  <c:v>73.625</c:v>
                </c:pt>
                <c:pt idx="2297">
                  <c:v>73.6527777777778</c:v>
                </c:pt>
                <c:pt idx="2298">
                  <c:v>73.680555555555557</c:v>
                </c:pt>
                <c:pt idx="2299">
                  <c:v>73.708333333333329</c:v>
                </c:pt>
                <c:pt idx="2300">
                  <c:v>73.736111111111128</c:v>
                </c:pt>
                <c:pt idx="2301">
                  <c:v>73.763888888888886</c:v>
                </c:pt>
                <c:pt idx="2302">
                  <c:v>73.791666666666686</c:v>
                </c:pt>
                <c:pt idx="2303">
                  <c:v>73.819444444444443</c:v>
                </c:pt>
                <c:pt idx="2304">
                  <c:v>73.847222222222229</c:v>
                </c:pt>
                <c:pt idx="2305">
                  <c:v>73.875000000000014</c:v>
                </c:pt>
                <c:pt idx="2306">
                  <c:v>73.902777777777771</c:v>
                </c:pt>
                <c:pt idx="2307">
                  <c:v>73.930555555555571</c:v>
                </c:pt>
                <c:pt idx="2308">
                  <c:v>73.958333333333329</c:v>
                </c:pt>
                <c:pt idx="2309">
                  <c:v>73.986111111111114</c:v>
                </c:pt>
                <c:pt idx="2310">
                  <c:v>74.0138888888889</c:v>
                </c:pt>
                <c:pt idx="2311">
                  <c:v>74.041666666666671</c:v>
                </c:pt>
                <c:pt idx="2312">
                  <c:v>74.069444444444457</c:v>
                </c:pt>
                <c:pt idx="2313">
                  <c:v>74.097222222222229</c:v>
                </c:pt>
                <c:pt idx="2314">
                  <c:v>74.125</c:v>
                </c:pt>
                <c:pt idx="2315">
                  <c:v>74.1527777777778</c:v>
                </c:pt>
                <c:pt idx="2316">
                  <c:v>74.180555555555557</c:v>
                </c:pt>
                <c:pt idx="2317">
                  <c:v>74.208333333333343</c:v>
                </c:pt>
                <c:pt idx="2318">
                  <c:v>74.236111111111114</c:v>
                </c:pt>
                <c:pt idx="2319">
                  <c:v>74.263888888888886</c:v>
                </c:pt>
                <c:pt idx="2320">
                  <c:v>74.291666666666686</c:v>
                </c:pt>
                <c:pt idx="2321">
                  <c:v>74.319444444444443</c:v>
                </c:pt>
                <c:pt idx="2322">
                  <c:v>74.347222222222243</c:v>
                </c:pt>
                <c:pt idx="2323">
                  <c:v>74.375</c:v>
                </c:pt>
                <c:pt idx="2324">
                  <c:v>74.402777777777771</c:v>
                </c:pt>
                <c:pt idx="2325">
                  <c:v>74.430555555555571</c:v>
                </c:pt>
                <c:pt idx="2326">
                  <c:v>74.458333333333329</c:v>
                </c:pt>
                <c:pt idx="2327">
                  <c:v>74.486111111111128</c:v>
                </c:pt>
                <c:pt idx="2328">
                  <c:v>74.513888888888886</c:v>
                </c:pt>
                <c:pt idx="2329">
                  <c:v>74.541666666666671</c:v>
                </c:pt>
                <c:pt idx="2330">
                  <c:v>74.569444444444457</c:v>
                </c:pt>
                <c:pt idx="2331">
                  <c:v>74.597222222222229</c:v>
                </c:pt>
                <c:pt idx="2332">
                  <c:v>74.625000000000014</c:v>
                </c:pt>
                <c:pt idx="2333">
                  <c:v>74.652777777777771</c:v>
                </c:pt>
                <c:pt idx="2334">
                  <c:v>74.680555555555557</c:v>
                </c:pt>
                <c:pt idx="2335">
                  <c:v>74.708333333333343</c:v>
                </c:pt>
                <c:pt idx="2336">
                  <c:v>74.736111111111114</c:v>
                </c:pt>
                <c:pt idx="2337">
                  <c:v>74.7638888888889</c:v>
                </c:pt>
                <c:pt idx="2338">
                  <c:v>74.791666666666671</c:v>
                </c:pt>
                <c:pt idx="2339">
                  <c:v>74.819444444444443</c:v>
                </c:pt>
                <c:pt idx="2340">
                  <c:v>74.847222222222243</c:v>
                </c:pt>
                <c:pt idx="2341">
                  <c:v>74.875</c:v>
                </c:pt>
                <c:pt idx="2342">
                  <c:v>74.9027777777778</c:v>
                </c:pt>
                <c:pt idx="2343">
                  <c:v>74.930555555555557</c:v>
                </c:pt>
                <c:pt idx="2344">
                  <c:v>74.958333333333329</c:v>
                </c:pt>
                <c:pt idx="2345">
                  <c:v>74.986111111111128</c:v>
                </c:pt>
                <c:pt idx="2346">
                  <c:v>75.013888888888886</c:v>
                </c:pt>
                <c:pt idx="2347">
                  <c:v>75.041666666666686</c:v>
                </c:pt>
                <c:pt idx="2348">
                  <c:v>75.069444444444443</c:v>
                </c:pt>
                <c:pt idx="2349">
                  <c:v>75.097222222222229</c:v>
                </c:pt>
                <c:pt idx="2350">
                  <c:v>75.125000000000014</c:v>
                </c:pt>
                <c:pt idx="2351">
                  <c:v>75.152777777777771</c:v>
                </c:pt>
                <c:pt idx="2352">
                  <c:v>75.180555555555571</c:v>
                </c:pt>
                <c:pt idx="2353">
                  <c:v>75.208333333333329</c:v>
                </c:pt>
                <c:pt idx="2354">
                  <c:v>75.236111111111114</c:v>
                </c:pt>
                <c:pt idx="2355">
                  <c:v>75.2638888888889</c:v>
                </c:pt>
                <c:pt idx="2356">
                  <c:v>75.291666666666671</c:v>
                </c:pt>
                <c:pt idx="2357">
                  <c:v>75.319444444444457</c:v>
                </c:pt>
                <c:pt idx="2358">
                  <c:v>75.347222222222229</c:v>
                </c:pt>
                <c:pt idx="2359">
                  <c:v>75.375</c:v>
                </c:pt>
                <c:pt idx="2360">
                  <c:v>75.4027777777778</c:v>
                </c:pt>
                <c:pt idx="2361">
                  <c:v>75.430555555555557</c:v>
                </c:pt>
                <c:pt idx="2362">
                  <c:v>75.458333333333343</c:v>
                </c:pt>
                <c:pt idx="2363">
                  <c:v>75.486111111111114</c:v>
                </c:pt>
                <c:pt idx="2364">
                  <c:v>75.513888888888886</c:v>
                </c:pt>
                <c:pt idx="2365">
                  <c:v>75.541666666666686</c:v>
                </c:pt>
                <c:pt idx="2366">
                  <c:v>75.569444444444443</c:v>
                </c:pt>
                <c:pt idx="2367">
                  <c:v>75.597222222222243</c:v>
                </c:pt>
                <c:pt idx="2368">
                  <c:v>75.625</c:v>
                </c:pt>
                <c:pt idx="2369">
                  <c:v>75.652777777777771</c:v>
                </c:pt>
                <c:pt idx="2370">
                  <c:v>75.680555555555571</c:v>
                </c:pt>
                <c:pt idx="2371">
                  <c:v>75.708333333333329</c:v>
                </c:pt>
                <c:pt idx="2372">
                  <c:v>75.736111111111128</c:v>
                </c:pt>
                <c:pt idx="2373">
                  <c:v>75.763888888888886</c:v>
                </c:pt>
                <c:pt idx="2374">
                  <c:v>75.791666666666671</c:v>
                </c:pt>
                <c:pt idx="2375">
                  <c:v>75.819444444444457</c:v>
                </c:pt>
                <c:pt idx="2376">
                  <c:v>75.847222222222229</c:v>
                </c:pt>
                <c:pt idx="2377">
                  <c:v>75.875000000000014</c:v>
                </c:pt>
                <c:pt idx="2378">
                  <c:v>75.902777777777771</c:v>
                </c:pt>
                <c:pt idx="2379">
                  <c:v>75.930555555555557</c:v>
                </c:pt>
                <c:pt idx="2380">
                  <c:v>75.958333333333343</c:v>
                </c:pt>
                <c:pt idx="2381">
                  <c:v>75.986111111111114</c:v>
                </c:pt>
                <c:pt idx="2382">
                  <c:v>76.0138888888889</c:v>
                </c:pt>
                <c:pt idx="2383">
                  <c:v>76.041666666666671</c:v>
                </c:pt>
                <c:pt idx="2384">
                  <c:v>76.069444444444443</c:v>
                </c:pt>
                <c:pt idx="2385">
                  <c:v>76.097222222222243</c:v>
                </c:pt>
                <c:pt idx="2386">
                  <c:v>76.125</c:v>
                </c:pt>
                <c:pt idx="2387">
                  <c:v>76.1527777777778</c:v>
                </c:pt>
                <c:pt idx="2388">
                  <c:v>76.180555555555557</c:v>
                </c:pt>
                <c:pt idx="2389">
                  <c:v>76.208333333333329</c:v>
                </c:pt>
                <c:pt idx="2390">
                  <c:v>76.236111111111128</c:v>
                </c:pt>
                <c:pt idx="2391">
                  <c:v>76.263888888888886</c:v>
                </c:pt>
                <c:pt idx="2392">
                  <c:v>76.291666666666686</c:v>
                </c:pt>
              </c:numCache>
            </c:numRef>
          </c:xVal>
          <c:yVal>
            <c:numRef>
              <c:f>'BMW1000rr 2018 KW rpm'!$K$23:$K$2415</c:f>
              <c:numCache>
                <c:formatCode>General</c:formatCode>
                <c:ptCount val="2393"/>
                <c:pt idx="0">
                  <c:v>0.39484899895562076</c:v>
                </c:pt>
                <c:pt idx="1">
                  <c:v>0.40413918707953556</c:v>
                </c:pt>
                <c:pt idx="2">
                  <c:v>0.40726799275464975</c:v>
                </c:pt>
                <c:pt idx="3">
                  <c:v>0.41041290550200571</c:v>
                </c:pt>
                <c:pt idx="4">
                  <c:v>0.41357396667480473</c:v>
                </c:pt>
                <c:pt idx="5">
                  <c:v>0.41675121762624989</c:v>
                </c:pt>
                <c:pt idx="6">
                  <c:v>0.41994469970954307</c:v>
                </c:pt>
                <c:pt idx="7">
                  <c:v>0.42315445427788639</c:v>
                </c:pt>
                <c:pt idx="8">
                  <c:v>0.42638052268448212</c:v>
                </c:pt>
                <c:pt idx="9">
                  <c:v>0.42962294628253206</c:v>
                </c:pt>
                <c:pt idx="10">
                  <c:v>0.43288176642523873</c:v>
                </c:pt>
                <c:pt idx="11">
                  <c:v>0.43615702446580434</c:v>
                </c:pt>
                <c:pt idx="12">
                  <c:v>0.43944876175743064</c:v>
                </c:pt>
                <c:pt idx="13">
                  <c:v>0.44275701965332059</c:v>
                </c:pt>
                <c:pt idx="14">
                  <c:v>0.44441735675073951</c:v>
                </c:pt>
                <c:pt idx="15">
                  <c:v>0.44608183950667535</c:v>
                </c:pt>
                <c:pt idx="16">
                  <c:v>0.44775047309027777</c:v>
                </c:pt>
                <c:pt idx="17">
                  <c:v>0.44942326267069749</c:v>
                </c:pt>
                <c:pt idx="18">
                  <c:v>0.45110021341708489</c:v>
                </c:pt>
                <c:pt idx="19">
                  <c:v>0.4527813304985896</c:v>
                </c:pt>
                <c:pt idx="20">
                  <c:v>0.45446661908436209</c:v>
                </c:pt>
                <c:pt idx="21">
                  <c:v>0.45615608434355304</c:v>
                </c:pt>
                <c:pt idx="22">
                  <c:v>0.45784973144531255</c:v>
                </c:pt>
                <c:pt idx="23">
                  <c:v>0.45954756555879095</c:v>
                </c:pt>
                <c:pt idx="24">
                  <c:v>0.46124959185313796</c:v>
                </c:pt>
                <c:pt idx="25">
                  <c:v>0.46295581549750431</c:v>
                </c:pt>
                <c:pt idx="26">
                  <c:v>0.46466624166104042</c:v>
                </c:pt>
                <c:pt idx="27">
                  <c:v>0.46638087551289631</c:v>
                </c:pt>
                <c:pt idx="28">
                  <c:v>0.46809972222222246</c:v>
                </c:pt>
                <c:pt idx="29">
                  <c:v>0.46982278695816854</c:v>
                </c:pt>
                <c:pt idx="30">
                  <c:v>0.47328159118652346</c:v>
                </c:pt>
                <c:pt idx="31">
                  <c:v>0.47675732955116334</c:v>
                </c:pt>
                <c:pt idx="32">
                  <c:v>0.48025004340528954</c:v>
                </c:pt>
                <c:pt idx="33">
                  <c:v>0.48375977410210513</c:v>
                </c:pt>
                <c:pt idx="34">
                  <c:v>0.48728656299481177</c:v>
                </c:pt>
                <c:pt idx="35">
                  <c:v>0.49083045143661191</c:v>
                </c:pt>
                <c:pt idx="36">
                  <c:v>0.49439148078070777</c:v>
                </c:pt>
                <c:pt idx="37">
                  <c:v>0.49796969238030087</c:v>
                </c:pt>
                <c:pt idx="38">
                  <c:v>0.50156512758859373</c:v>
                </c:pt>
                <c:pt idx="39">
                  <c:v>0.50517782775878917</c:v>
                </c:pt>
                <c:pt idx="40">
                  <c:v>0.5088078342440886</c:v>
                </c:pt>
                <c:pt idx="41">
                  <c:v>0.51245518839769433</c:v>
                </c:pt>
                <c:pt idx="42">
                  <c:v>0.51611993157280822</c:v>
                </c:pt>
                <c:pt idx="43">
                  <c:v>0.51980210512263292</c:v>
                </c:pt>
                <c:pt idx="44">
                  <c:v>0.52350175040037061</c:v>
                </c:pt>
                <c:pt idx="45">
                  <c:v>0.52721890875922317</c:v>
                </c:pt>
                <c:pt idx="46">
                  <c:v>0.53095362155239312</c:v>
                </c:pt>
                <c:pt idx="47">
                  <c:v>0.53470593013308165</c:v>
                </c:pt>
                <c:pt idx="48">
                  <c:v>0.53847587585449219</c:v>
                </c:pt>
                <c:pt idx="49">
                  <c:v>0.54226350006982638</c:v>
                </c:pt>
                <c:pt idx="50">
                  <c:v>0.54606884413228607</c:v>
                </c:pt>
                <c:pt idx="51">
                  <c:v>0.54989194939507424</c:v>
                </c:pt>
                <c:pt idx="52">
                  <c:v>0.55373285721139154</c:v>
                </c:pt>
                <c:pt idx="53">
                  <c:v>0.55759160893444171</c:v>
                </c:pt>
                <c:pt idx="54">
                  <c:v>0.56146824591742617</c:v>
                </c:pt>
                <c:pt idx="55">
                  <c:v>0.56536280951354734</c:v>
                </c:pt>
                <c:pt idx="56">
                  <c:v>0.56927534107600752</c:v>
                </c:pt>
                <c:pt idx="57">
                  <c:v>0.57320588195800781</c:v>
                </c:pt>
                <c:pt idx="58">
                  <c:v>0.57715447351275173</c:v>
                </c:pt>
                <c:pt idx="59">
                  <c:v>0.58112115709344059</c:v>
                </c:pt>
                <c:pt idx="60">
                  <c:v>0.58510597405327702</c:v>
                </c:pt>
                <c:pt idx="61">
                  <c:v>0.58910896574546301</c:v>
                </c:pt>
                <c:pt idx="62">
                  <c:v>0.59313017352320052</c:v>
                </c:pt>
                <c:pt idx="63">
                  <c:v>0.59716963873969175</c:v>
                </c:pt>
                <c:pt idx="64">
                  <c:v>0.60122740274813946</c:v>
                </c:pt>
                <c:pt idx="65">
                  <c:v>0.60530350690174484</c:v>
                </c:pt>
                <c:pt idx="66">
                  <c:v>0.6093979925537113</c:v>
                </c:pt>
                <c:pt idx="67">
                  <c:v>0.61351090105723949</c:v>
                </c:pt>
                <c:pt idx="68">
                  <c:v>0.6176422737655326</c:v>
                </c:pt>
                <c:pt idx="69">
                  <c:v>0.62179215203179261</c:v>
                </c:pt>
                <c:pt idx="70">
                  <c:v>0.62596057720922149</c:v>
                </c:pt>
                <c:pt idx="71">
                  <c:v>0.63014759065102188</c:v>
                </c:pt>
                <c:pt idx="72">
                  <c:v>0.63435323371039498</c:v>
                </c:pt>
                <c:pt idx="73">
                  <c:v>0.63857754774054387</c:v>
                </c:pt>
                <c:pt idx="74">
                  <c:v>0.64282057409467019</c:v>
                </c:pt>
                <c:pt idx="75">
                  <c:v>0.64708235412597659</c:v>
                </c:pt>
                <c:pt idx="76">
                  <c:v>0.65136292918766514</c:v>
                </c:pt>
                <c:pt idx="77">
                  <c:v>0.65566234063293716</c:v>
                </c:pt>
                <c:pt idx="78">
                  <c:v>0.65998062981499572</c:v>
                </c:pt>
                <c:pt idx="79">
                  <c:v>0.6643178380870427</c:v>
                </c:pt>
                <c:pt idx="80">
                  <c:v>0.6686740068022804</c:v>
                </c:pt>
                <c:pt idx="81">
                  <c:v>0.67304917731391078</c:v>
                </c:pt>
                <c:pt idx="82">
                  <c:v>0.67744339097513595</c:v>
                </c:pt>
                <c:pt idx="83">
                  <c:v>0.68185668913915809</c:v>
                </c:pt>
                <c:pt idx="84">
                  <c:v>0.68628911315917984</c:v>
                </c:pt>
                <c:pt idx="85">
                  <c:v>0.69074070438840296</c:v>
                </c:pt>
                <c:pt idx="86">
                  <c:v>0.69521150418002942</c:v>
                </c:pt>
                <c:pt idx="87">
                  <c:v>0.69970155388726152</c:v>
                </c:pt>
                <c:pt idx="88">
                  <c:v>0.70421089486330124</c:v>
                </c:pt>
                <c:pt idx="89">
                  <c:v>0.70873956846135155</c:v>
                </c:pt>
                <c:pt idx="90">
                  <c:v>0.71328761603461377</c:v>
                </c:pt>
                <c:pt idx="91">
                  <c:v>0.71785507893629075</c:v>
                </c:pt>
                <c:pt idx="92">
                  <c:v>0.72244199851958357</c:v>
                </c:pt>
                <c:pt idx="93">
                  <c:v>0.72704841613769544</c:v>
                </c:pt>
                <c:pt idx="94">
                  <c:v>0.73167437314382811</c:v>
                </c:pt>
                <c:pt idx="95">
                  <c:v>0.73631991089118354</c:v>
                </c:pt>
                <c:pt idx="96">
                  <c:v>0.74098507073296482</c:v>
                </c:pt>
                <c:pt idx="97">
                  <c:v>0.74566989402237249</c:v>
                </c:pt>
                <c:pt idx="98">
                  <c:v>0.75037442211261018</c:v>
                </c:pt>
                <c:pt idx="99">
                  <c:v>0.75509869635687932</c:v>
                </c:pt>
                <c:pt idx="100">
                  <c:v>0.75984275810838242</c:v>
                </c:pt>
                <c:pt idx="101">
                  <c:v>0.7646066487203218</c:v>
                </c:pt>
                <c:pt idx="102">
                  <c:v>0.76939040954589843</c:v>
                </c:pt>
                <c:pt idx="103">
                  <c:v>0.77419408193831607</c:v>
                </c:pt>
                <c:pt idx="104">
                  <c:v>0.77901770725077579</c:v>
                </c:pt>
                <c:pt idx="105">
                  <c:v>0.78386132683648024</c:v>
                </c:pt>
                <c:pt idx="106">
                  <c:v>0.78872498204863151</c:v>
                </c:pt>
                <c:pt idx="107">
                  <c:v>0.79360871424043145</c:v>
                </c:pt>
                <c:pt idx="108">
                  <c:v>0.79851256476508237</c:v>
                </c:pt>
                <c:pt idx="109">
                  <c:v>0.80343657497578691</c:v>
                </c:pt>
                <c:pt idx="110">
                  <c:v>0.80838078622574649</c:v>
                </c:pt>
                <c:pt idx="111">
                  <c:v>0.81334523986816443</c:v>
                </c:pt>
                <c:pt idx="112">
                  <c:v>0.81832997725624135</c:v>
                </c:pt>
                <c:pt idx="113">
                  <c:v>0.82333503974318023</c:v>
                </c:pt>
                <c:pt idx="114">
                  <c:v>0.82836046868218338</c:v>
                </c:pt>
                <c:pt idx="115">
                  <c:v>0.83340630542645233</c:v>
                </c:pt>
                <c:pt idx="116">
                  <c:v>0.83847259132919039</c:v>
                </c:pt>
                <c:pt idx="117">
                  <c:v>0.84355936774359808</c:v>
                </c:pt>
                <c:pt idx="118">
                  <c:v>0.84866667602287904</c:v>
                </c:pt>
                <c:pt idx="119">
                  <c:v>0.85379455752023437</c:v>
                </c:pt>
                <c:pt idx="120">
                  <c:v>0.85894305358886736</c:v>
                </c:pt>
                <c:pt idx="121">
                  <c:v>0.86411220558197954</c:v>
                </c:pt>
                <c:pt idx="122">
                  <c:v>0.86930205485277223</c:v>
                </c:pt>
                <c:pt idx="123">
                  <c:v>0.87451264275444895</c:v>
                </c:pt>
                <c:pt idx="124">
                  <c:v>0.87974401064021102</c:v>
                </c:pt>
                <c:pt idx="125">
                  <c:v>0.88499619986326139</c:v>
                </c:pt>
                <c:pt idx="126">
                  <c:v>0.89026925177680138</c:v>
                </c:pt>
                <c:pt idx="127">
                  <c:v>0.89556320773403364</c:v>
                </c:pt>
                <c:pt idx="128">
                  <c:v>0.90087810908815968</c:v>
                </c:pt>
                <c:pt idx="129">
                  <c:v>0.90621399719238283</c:v>
                </c:pt>
                <c:pt idx="130">
                  <c:v>0.91157091339990459</c:v>
                </c:pt>
                <c:pt idx="131">
                  <c:v>0.91694889906392696</c:v>
                </c:pt>
                <c:pt idx="132">
                  <c:v>0.92234799553765212</c:v>
                </c:pt>
                <c:pt idx="133">
                  <c:v>0.92776824417428227</c:v>
                </c:pt>
                <c:pt idx="134">
                  <c:v>0.93320968632701984</c:v>
                </c:pt>
                <c:pt idx="135">
                  <c:v>0.93867236334906679</c:v>
                </c:pt>
                <c:pt idx="136">
                  <c:v>0.94415631659362587</c:v>
                </c:pt>
                <c:pt idx="137">
                  <c:v>0.94966158741389772</c:v>
                </c:pt>
                <c:pt idx="138">
                  <c:v>0.95518821716308611</c:v>
                </c:pt>
                <c:pt idx="139">
                  <c:v>0.96073624719439232</c:v>
                </c:pt>
                <c:pt idx="140">
                  <c:v>0.96630571886101868</c:v>
                </c:pt>
                <c:pt idx="141">
                  <c:v>0.97189667351616815</c:v>
                </c:pt>
                <c:pt idx="142">
                  <c:v>0.97750915251304094</c:v>
                </c:pt>
                <c:pt idx="143">
                  <c:v>0.98314319720484111</c:v>
                </c:pt>
                <c:pt idx="144">
                  <c:v>0.98879884894476988</c:v>
                </c:pt>
                <c:pt idx="145">
                  <c:v>0.9944761490860301</c:v>
                </c:pt>
                <c:pt idx="146">
                  <c:v>1.0001751389818239</c:v>
                </c:pt>
                <c:pt idx="147">
                  <c:v>1.0058958599853516</c:v>
                </c:pt>
                <c:pt idx="148">
                  <c:v>1.0116383534498179</c:v>
                </c:pt>
                <c:pt idx="149">
                  <c:v>1.0174026607284232</c:v>
                </c:pt>
                <c:pt idx="150">
                  <c:v>1.0231888231743709</c:v>
                </c:pt>
                <c:pt idx="151">
                  <c:v>1.0289968821408624</c:v>
                </c:pt>
                <c:pt idx="152">
                  <c:v>1.0348268789810999</c:v>
                </c:pt>
                <c:pt idx="153">
                  <c:v>1.0406788550482857</c:v>
                </c:pt>
                <c:pt idx="154">
                  <c:v>1.0465528516956222</c:v>
                </c:pt>
                <c:pt idx="155">
                  <c:v>1.0524489102763108</c:v>
                </c:pt>
                <c:pt idx="156">
                  <c:v>1.0583670721435554</c:v>
                </c:pt>
                <c:pt idx="157">
                  <c:v>1.0643073786505557</c:v>
                </c:pt>
                <c:pt idx="158">
                  <c:v>1.0702698711505152</c:v>
                </c:pt>
                <c:pt idx="159">
                  <c:v>1.0762545909966366</c:v>
                </c:pt>
                <c:pt idx="160">
                  <c:v>1.0822615795421209</c:v>
                </c:pt>
                <c:pt idx="161">
                  <c:v>1.0882908781401714</c:v>
                </c:pt>
                <c:pt idx="162">
                  <c:v>1.0943425281439887</c:v>
                </c:pt>
                <c:pt idx="163">
                  <c:v>1.1004165709067766</c:v>
                </c:pt>
                <c:pt idx="164">
                  <c:v>1.1065130477817362</c:v>
                </c:pt>
                <c:pt idx="165">
                  <c:v>1.1126320001220704</c:v>
                </c:pt>
                <c:pt idx="166">
                  <c:v>1.1187734692809814</c:v>
                </c:pt>
                <c:pt idx="167">
                  <c:v>1.1249374966116699</c:v>
                </c:pt>
                <c:pt idx="168">
                  <c:v>1.1311241234673395</c:v>
                </c:pt>
                <c:pt idx="169">
                  <c:v>1.137333391201192</c:v>
                </c:pt>
                <c:pt idx="170">
                  <c:v>1.1435653411664297</c:v>
                </c:pt>
                <c:pt idx="171">
                  <c:v>1.1498200147162547</c:v>
                </c:pt>
                <c:pt idx="172">
                  <c:v>1.1560974532038686</c:v>
                </c:pt>
                <c:pt idx="173">
                  <c:v>1.1623976979824739</c:v>
                </c:pt>
                <c:pt idx="174">
                  <c:v>1.1687207904052737</c:v>
                </c:pt>
                <c:pt idx="175">
                  <c:v>1.1750667718254688</c:v>
                </c:pt>
                <c:pt idx="176">
                  <c:v>1.1814356835962621</c:v>
                </c:pt>
                <c:pt idx="177">
                  <c:v>1.1878275670708551</c:v>
                </c:pt>
                <c:pt idx="178">
                  <c:v>1.1942424636024507</c:v>
                </c:pt>
                <c:pt idx="179">
                  <c:v>1.2006804145442509</c:v>
                </c:pt>
                <c:pt idx="180">
                  <c:v>1.2071414612494575</c:v>
                </c:pt>
                <c:pt idx="181">
                  <c:v>1.2136256450712735</c:v>
                </c:pt>
                <c:pt idx="182">
                  <c:v>1.2201330073628995</c:v>
                </c:pt>
                <c:pt idx="183">
                  <c:v>1.2266635894775391</c:v>
                </c:pt>
                <c:pt idx="184">
                  <c:v>1.2332174327683942</c:v>
                </c:pt>
                <c:pt idx="185">
                  <c:v>1.2397945785886664</c:v>
                </c:pt>
                <c:pt idx="186">
                  <c:v>1.246395068291559</c:v>
                </c:pt>
                <c:pt idx="187">
                  <c:v>1.2530189432302719</c:v>
                </c:pt>
                <c:pt idx="188">
                  <c:v>1.2596662447580098</c:v>
                </c:pt>
                <c:pt idx="189">
                  <c:v>1.2663370142279731</c:v>
                </c:pt>
                <c:pt idx="190">
                  <c:v>1.2730312929933651</c:v>
                </c:pt>
                <c:pt idx="191">
                  <c:v>1.279749122407388</c:v>
                </c:pt>
                <c:pt idx="192">
                  <c:v>1.2864905438232421</c:v>
                </c:pt>
                <c:pt idx="193">
                  <c:v>1.2932555985941321</c:v>
                </c:pt>
                <c:pt idx="194">
                  <c:v>1.3000443280732583</c:v>
                </c:pt>
                <c:pt idx="195">
                  <c:v>1.3068567736138241</c:v>
                </c:pt>
                <c:pt idx="196">
                  <c:v>1.3136929765690308</c:v>
                </c:pt>
                <c:pt idx="197">
                  <c:v>1.3205529782920808</c:v>
                </c:pt>
                <c:pt idx="198">
                  <c:v>1.3274368201361766</c:v>
                </c:pt>
                <c:pt idx="199">
                  <c:v>1.3343445434545191</c:v>
                </c:pt>
                <c:pt idx="200">
                  <c:v>1.3412761896003125</c:v>
                </c:pt>
                <c:pt idx="201">
                  <c:v>1.3482317999267588</c:v>
                </c:pt>
                <c:pt idx="202">
                  <c:v>1.3552114157870574</c:v>
                </c:pt>
                <c:pt idx="203">
                  <c:v>1.3622150785344134</c:v>
                </c:pt>
                <c:pt idx="204">
                  <c:v>1.3692428295220265</c:v>
                </c:pt>
                <c:pt idx="205">
                  <c:v>1.3762947101031016</c:v>
                </c:pt>
                <c:pt idx="206">
                  <c:v>1.3833707616308393</c:v>
                </c:pt>
                <c:pt idx="207">
                  <c:v>1.3904710254584423</c:v>
                </c:pt>
                <c:pt idx="208">
                  <c:v>1.3975955429391114</c:v>
                </c:pt>
                <c:pt idx="209">
                  <c:v>1.401166909722223</c:v>
                </c:pt>
                <c:pt idx="210">
                  <c:v>1.4047443554260506</c:v>
                </c:pt>
                <c:pt idx="211">
                  <c:v>1.4083278852197467</c:v>
                </c:pt>
                <c:pt idx="212">
                  <c:v>1.411917504272461</c:v>
                </c:pt>
                <c:pt idx="213">
                  <c:v>1.4155132177533438</c:v>
                </c:pt>
                <c:pt idx="214">
                  <c:v>1.4191150308315452</c:v>
                </c:pt>
                <c:pt idx="215">
                  <c:v>1.4227229486762156</c:v>
                </c:pt>
                <c:pt idx="216">
                  <c:v>1.4263369764565053</c:v>
                </c:pt>
                <c:pt idx="217">
                  <c:v>1.4299571193415634</c:v>
                </c:pt>
                <c:pt idx="218">
                  <c:v>1.4335833825005424</c:v>
                </c:pt>
                <c:pt idx="219">
                  <c:v>1.4372157711025924</c:v>
                </c:pt>
                <c:pt idx="220">
                  <c:v>1.4408542903168604</c:v>
                </c:pt>
                <c:pt idx="221">
                  <c:v>1.4444989453125001</c:v>
                </c:pt>
                <c:pt idx="222">
                  <c:v>1.4481497412586608</c:v>
                </c:pt>
                <c:pt idx="223">
                  <c:v>1.4518066833244925</c:v>
                </c:pt>
                <c:pt idx="224">
                  <c:v>1.4554697766791453</c:v>
                </c:pt>
                <c:pt idx="225">
                  <c:v>1.4628144379315158</c:v>
                </c:pt>
                <c:pt idx="226">
                  <c:v>1.4701837663689761</c:v>
                </c:pt>
                <c:pt idx="227">
                  <c:v>1.4775778033447267</c:v>
                </c:pt>
                <c:pt idx="228">
                  <c:v>1.4849965902119706</c:v>
                </c:pt>
                <c:pt idx="229">
                  <c:v>1.4924401683239099</c:v>
                </c:pt>
                <c:pt idx="230">
                  <c:v>1.4999085790337452</c:v>
                </c:pt>
                <c:pt idx="231">
                  <c:v>1.5074018636946813</c:v>
                </c:pt>
                <c:pt idx="232">
                  <c:v>1.5149200636599194</c:v>
                </c:pt>
                <c:pt idx="233">
                  <c:v>1.5224632202826609</c:v>
                </c:pt>
                <c:pt idx="234">
                  <c:v>1.530031374916109</c:v>
                </c:pt>
                <c:pt idx="235">
                  <c:v>1.5376245689134636</c:v>
                </c:pt>
                <c:pt idx="236">
                  <c:v>1.54524284362793</c:v>
                </c:pt>
                <c:pt idx="237">
                  <c:v>1.5528862404127082</c:v>
                </c:pt>
                <c:pt idx="238">
                  <c:v>1.5605548006210017</c:v>
                </c:pt>
                <c:pt idx="239">
                  <c:v>1.5682485656060119</c:v>
                </c:pt>
                <c:pt idx="240">
                  <c:v>1.5759675767209402</c:v>
                </c:pt>
                <c:pt idx="241">
                  <c:v>1.5837118753189905</c:v>
                </c:pt>
                <c:pt idx="242">
                  <c:v>1.5914815027533642</c:v>
                </c:pt>
                <c:pt idx="243">
                  <c:v>1.5992765003772622</c:v>
                </c:pt>
                <c:pt idx="244">
                  <c:v>1.6070969095438903</c:v>
                </c:pt>
                <c:pt idx="245">
                  <c:v>1.6149427716064453</c:v>
                </c:pt>
                <c:pt idx="246">
                  <c:v>1.6228141279181341</c:v>
                </c:pt>
                <c:pt idx="247">
                  <c:v>1.6307110198321566</c:v>
                </c:pt>
                <c:pt idx="248">
                  <c:v>1.6386334887017144</c:v>
                </c:pt>
                <c:pt idx="249">
                  <c:v>1.6465815758800126</c:v>
                </c:pt>
                <c:pt idx="250">
                  <c:v>1.6545553227202494</c:v>
                </c:pt>
                <c:pt idx="251">
                  <c:v>1.6625547705756296</c:v>
                </c:pt>
                <c:pt idx="252">
                  <c:v>1.6705799607993543</c:v>
                </c:pt>
                <c:pt idx="253">
                  <c:v>1.6786309347446267</c:v>
                </c:pt>
                <c:pt idx="254">
                  <c:v>1.6867077337646494</c:v>
                </c:pt>
                <c:pt idx="255">
                  <c:v>1.6948103992126216</c:v>
                </c:pt>
                <c:pt idx="256">
                  <c:v>1.7029389724417485</c:v>
                </c:pt>
                <c:pt idx="257">
                  <c:v>1.7110934948052297</c:v>
                </c:pt>
                <c:pt idx="258">
                  <c:v>1.71927400765627</c:v>
                </c:pt>
                <c:pt idx="259">
                  <c:v>1.7274805523480703</c:v>
                </c:pt>
                <c:pt idx="260">
                  <c:v>1.7357131702338329</c:v>
                </c:pt>
                <c:pt idx="261">
                  <c:v>1.7439719026667588</c:v>
                </c:pt>
                <c:pt idx="262">
                  <c:v>1.7522567910000522</c:v>
                </c:pt>
                <c:pt idx="263">
                  <c:v>1.7605678765869144</c:v>
                </c:pt>
                <c:pt idx="264">
                  <c:v>1.7689052007805472</c:v>
                </c:pt>
                <c:pt idx="265">
                  <c:v>1.777268804934153</c:v>
                </c:pt>
                <c:pt idx="266">
                  <c:v>1.7856587304009328</c:v>
                </c:pt>
                <c:pt idx="267">
                  <c:v>1.7940750185340912</c:v>
                </c:pt>
                <c:pt idx="268">
                  <c:v>1.8025177106868289</c:v>
                </c:pt>
                <c:pt idx="269">
                  <c:v>1.8109868482123486</c:v>
                </c:pt>
                <c:pt idx="270">
                  <c:v>1.8194824724638505</c:v>
                </c:pt>
                <c:pt idx="271">
                  <c:v>1.8280046247945398</c:v>
                </c:pt>
                <c:pt idx="272">
                  <c:v>1.8365533465576165</c:v>
                </c:pt>
                <c:pt idx="273">
                  <c:v>1.8451286791062838</c:v>
                </c:pt>
                <c:pt idx="274">
                  <c:v>1.8537306637937452</c:v>
                </c:pt>
                <c:pt idx="275">
                  <c:v>1.8623593419731987</c:v>
                </c:pt>
                <c:pt idx="276">
                  <c:v>1.87101475499785</c:v>
                </c:pt>
                <c:pt idx="277">
                  <c:v>1.8796969442208993</c:v>
                </c:pt>
                <c:pt idx="278">
                  <c:v>1.8884059509955506</c:v>
                </c:pt>
                <c:pt idx="279">
                  <c:v>1.8971418166750054</c:v>
                </c:pt>
                <c:pt idx="280">
                  <c:v>1.9059045826124656</c:v>
                </c:pt>
                <c:pt idx="281">
                  <c:v>1.914694290161133</c:v>
                </c:pt>
                <c:pt idx="282">
                  <c:v>1.9235109806742094</c:v>
                </c:pt>
                <c:pt idx="283">
                  <c:v>1.9323546955048974</c:v>
                </c:pt>
                <c:pt idx="284">
                  <c:v>1.9412254760064016</c:v>
                </c:pt>
                <c:pt idx="285">
                  <c:v>1.9501233635319197</c:v>
                </c:pt>
                <c:pt idx="286">
                  <c:v>1.959048399434659</c:v>
                </c:pt>
                <c:pt idx="287">
                  <c:v>1.9680006250678177</c:v>
                </c:pt>
                <c:pt idx="288">
                  <c:v>1.9769800817845959</c:v>
                </c:pt>
                <c:pt idx="289">
                  <c:v>1.9859868109382033</c:v>
                </c:pt>
                <c:pt idx="290">
                  <c:v>1.9950208538818348</c:v>
                </c:pt>
                <c:pt idx="291">
                  <c:v>2.0040822519686983</c:v>
                </c:pt>
                <c:pt idx="292">
                  <c:v>2.0131710465519914</c:v>
                </c:pt>
                <c:pt idx="293">
                  <c:v>2.022287278984916</c:v>
                </c:pt>
                <c:pt idx="294">
                  <c:v>2.03143099062068</c:v>
                </c:pt>
                <c:pt idx="295">
                  <c:v>2.0406022228124789</c:v>
                </c:pt>
                <c:pt idx="296">
                  <c:v>2.0498010169135208</c:v>
                </c:pt>
                <c:pt idx="297">
                  <c:v>2.0590274142770024</c:v>
                </c:pt>
                <c:pt idx="298">
                  <c:v>2.0682814562561269</c:v>
                </c:pt>
                <c:pt idx="299">
                  <c:v>2.0775631842041018</c:v>
                </c:pt>
                <c:pt idx="300">
                  <c:v>2.0868726394741226</c:v>
                </c:pt>
                <c:pt idx="301">
                  <c:v>2.0962098634193964</c:v>
                </c:pt>
                <c:pt idx="302">
                  <c:v>2.105574897393121</c:v>
                </c:pt>
                <c:pt idx="303">
                  <c:v>2.1149677827484998</c:v>
                </c:pt>
                <c:pt idx="304">
                  <c:v>2.1243885608387387</c:v>
                </c:pt>
                <c:pt idx="305">
                  <c:v>2.133837273017035</c:v>
                </c:pt>
                <c:pt idx="306">
                  <c:v>2.1433139606365939</c:v>
                </c:pt>
                <c:pt idx="307">
                  <c:v>2.1528186650506163</c:v>
                </c:pt>
                <c:pt idx="308">
                  <c:v>2.1623514276123039</c:v>
                </c:pt>
                <c:pt idx="309">
                  <c:v>2.1719122896748617</c:v>
                </c:pt>
                <c:pt idx="310">
                  <c:v>2.1815012925914856</c:v>
                </c:pt>
                <c:pt idx="311">
                  <c:v>2.1911184777153858</c:v>
                </c:pt>
                <c:pt idx="312">
                  <c:v>2.2007638863997601</c:v>
                </c:pt>
                <c:pt idx="313">
                  <c:v>2.2104375599978088</c:v>
                </c:pt>
                <c:pt idx="314">
                  <c:v>2.2201395398627395</c:v>
                </c:pt>
                <c:pt idx="315">
                  <c:v>2.2298698673477468</c:v>
                </c:pt>
                <c:pt idx="316">
                  <c:v>2.2396285838060415</c:v>
                </c:pt>
                <c:pt idx="317">
                  <c:v>2.2494157305908207</c:v>
                </c:pt>
                <c:pt idx="318">
                  <c:v>2.2592313490552858</c:v>
                </c:pt>
                <c:pt idx="319">
                  <c:v>2.2690754805526425</c:v>
                </c:pt>
                <c:pt idx="320">
                  <c:v>2.2789481664360882</c:v>
                </c:pt>
                <c:pt idx="321">
                  <c:v>2.2888494480588308</c:v>
                </c:pt>
                <c:pt idx="322">
                  <c:v>2.298779366774069</c:v>
                </c:pt>
                <c:pt idx="323">
                  <c:v>2.3087379639350036</c:v>
                </c:pt>
                <c:pt idx="324">
                  <c:v>2.31872528089484</c:v>
                </c:pt>
                <c:pt idx="325">
                  <c:v>2.328741359006778</c:v>
                </c:pt>
                <c:pt idx="326">
                  <c:v>2.3387862396240235</c:v>
                </c:pt>
                <c:pt idx="327">
                  <c:v>2.3488599640997747</c:v>
                </c:pt>
                <c:pt idx="328">
                  <c:v>2.3589625737872324</c:v>
                </c:pt>
                <c:pt idx="329">
                  <c:v>2.369094110039605</c:v>
                </c:pt>
                <c:pt idx="330">
                  <c:v>2.3792546142100881</c:v>
                </c:pt>
                <c:pt idx="331">
                  <c:v>2.3894441276518901</c:v>
                </c:pt>
                <c:pt idx="332">
                  <c:v>2.3996626917182078</c:v>
                </c:pt>
                <c:pt idx="333">
                  <c:v>2.4099103477622434</c:v>
                </c:pt>
                <c:pt idx="334">
                  <c:v>2.420187137137205</c:v>
                </c:pt>
                <c:pt idx="335">
                  <c:v>2.430493101196288</c:v>
                </c:pt>
                <c:pt idx="336">
                  <c:v>2.4408282812927</c:v>
                </c:pt>
                <c:pt idx="337">
                  <c:v>2.4511927187796396</c:v>
                </c:pt>
                <c:pt idx="338">
                  <c:v>2.4615864550103064</c:v>
                </c:pt>
                <c:pt idx="339">
                  <c:v>2.4720095313379105</c:v>
                </c:pt>
                <c:pt idx="340">
                  <c:v>2.4824619891156474</c:v>
                </c:pt>
                <c:pt idx="341">
                  <c:v>2.4929438696967239</c:v>
                </c:pt>
                <c:pt idx="342">
                  <c:v>2.5034552144343372</c:v>
                </c:pt>
                <c:pt idx="343">
                  <c:v>2.5139960646816912</c:v>
                </c:pt>
                <c:pt idx="344">
                  <c:v>2.5245664617919923</c:v>
                </c:pt>
                <c:pt idx="345">
                  <c:v>2.5351664471184367</c:v>
                </c:pt>
                <c:pt idx="346">
                  <c:v>2.5457960620142313</c:v>
                </c:pt>
                <c:pt idx="347">
                  <c:v>2.556455347832574</c:v>
                </c:pt>
                <c:pt idx="348">
                  <c:v>2.5671443459266685</c:v>
                </c:pt>
                <c:pt idx="349">
                  <c:v>2.5778630976497197</c:v>
                </c:pt>
                <c:pt idx="350">
                  <c:v>2.5886116443549252</c:v>
                </c:pt>
                <c:pt idx="351">
                  <c:v>2.5993900273954913</c:v>
                </c:pt>
                <c:pt idx="352">
                  <c:v>2.610198288124618</c:v>
                </c:pt>
                <c:pt idx="353">
                  <c:v>2.6210364678955065</c:v>
                </c:pt>
                <c:pt idx="354">
                  <c:v>2.6319046080613635</c:v>
                </c:pt>
                <c:pt idx="355">
                  <c:v>2.6428027499753837</c:v>
                </c:pt>
                <c:pt idx="356">
                  <c:v>2.6537309349907767</c:v>
                </c:pt>
                <c:pt idx="357">
                  <c:v>2.6646892044607409</c:v>
                </c:pt>
                <c:pt idx="358">
                  <c:v>2.6756775997384765</c:v>
                </c:pt>
                <c:pt idx="359">
                  <c:v>2.6866961621771921</c:v>
                </c:pt>
                <c:pt idx="360">
                  <c:v>2.6977449331300818</c:v>
                </c:pt>
                <c:pt idx="361">
                  <c:v>2.7088239539503562</c:v>
                </c:pt>
                <c:pt idx="362">
                  <c:v>2.719933265991211</c:v>
                </c:pt>
                <c:pt idx="363">
                  <c:v>2.7310729106058496</c:v>
                </c:pt>
                <c:pt idx="364">
                  <c:v>2.7422429291474777</c:v>
                </c:pt>
                <c:pt idx="365">
                  <c:v>2.7534433629692914</c:v>
                </c:pt>
                <c:pt idx="366">
                  <c:v>2.7646742534244995</c:v>
                </c:pt>
                <c:pt idx="367">
                  <c:v>2.7759356418662997</c:v>
                </c:pt>
                <c:pt idx="368">
                  <c:v>2.7872275696478948</c:v>
                </c:pt>
                <c:pt idx="369">
                  <c:v>2.7985500781224881</c:v>
                </c:pt>
                <c:pt idx="370">
                  <c:v>2.8099032086432798</c:v>
                </c:pt>
                <c:pt idx="371">
                  <c:v>2.8212870025634769</c:v>
                </c:pt>
                <c:pt idx="372">
                  <c:v>2.8327015012362762</c:v>
                </c:pt>
                <c:pt idx="373">
                  <c:v>2.8441467460148795</c:v>
                </c:pt>
                <c:pt idx="374">
                  <c:v>2.8556227782524957</c:v>
                </c:pt>
                <c:pt idx="375">
                  <c:v>2.8671296393023189</c:v>
                </c:pt>
                <c:pt idx="376">
                  <c:v>2.8786673705175589</c:v>
                </c:pt>
                <c:pt idx="377">
                  <c:v>2.8902360132514113</c:v>
                </c:pt>
                <c:pt idx="378">
                  <c:v>2.9018356088570783</c:v>
                </c:pt>
                <c:pt idx="379">
                  <c:v>2.9134661986877695</c:v>
                </c:pt>
                <c:pt idx="380">
                  <c:v>2.9251278240966783</c:v>
                </c:pt>
                <c:pt idx="381">
                  <c:v>2.936820526437014</c:v>
                </c:pt>
                <c:pt idx="382">
                  <c:v>2.9485443470619743</c:v>
                </c:pt>
                <c:pt idx="383">
                  <c:v>2.9602993273247598</c:v>
                </c:pt>
                <c:pt idx="384">
                  <c:v>2.9720855085785791</c:v>
                </c:pt>
                <c:pt idx="385">
                  <c:v>2.9839029321766284</c:v>
                </c:pt>
                <c:pt idx="386">
                  <c:v>2.9957516394721142</c:v>
                </c:pt>
                <c:pt idx="387">
                  <c:v>3.0076316718182343</c:v>
                </c:pt>
                <c:pt idx="388">
                  <c:v>3.0195430705681927</c:v>
                </c:pt>
                <c:pt idx="389">
                  <c:v>3.0314858770751956</c:v>
                </c:pt>
                <c:pt idx="390">
                  <c:v>3.043460132692438</c:v>
                </c:pt>
                <c:pt idx="391">
                  <c:v>3.0554658787731293</c:v>
                </c:pt>
                <c:pt idx="392">
                  <c:v>3.0675031566704645</c:v>
                </c:pt>
                <c:pt idx="393">
                  <c:v>3.0795720077376489</c:v>
                </c:pt>
                <c:pt idx="394">
                  <c:v>3.0916724733278884</c:v>
                </c:pt>
                <c:pt idx="395">
                  <c:v>3.1038045947943789</c:v>
                </c:pt>
                <c:pt idx="396">
                  <c:v>3.1159684134903265</c:v>
                </c:pt>
                <c:pt idx="397">
                  <c:v>3.1281639707689322</c:v>
                </c:pt>
                <c:pt idx="398">
                  <c:v>3.1403913079833967</c:v>
                </c:pt>
                <c:pt idx="399">
                  <c:v>3.1526504664869277</c:v>
                </c:pt>
                <c:pt idx="400">
                  <c:v>3.164941487632718</c:v>
                </c:pt>
                <c:pt idx="401">
                  <c:v>3.17726441277398</c:v>
                </c:pt>
                <c:pt idx="402">
                  <c:v>3.1896192832639096</c:v>
                </c:pt>
                <c:pt idx="403">
                  <c:v>3.2020061404557083</c:v>
                </c:pt>
                <c:pt idx="404">
                  <c:v>3.2144250257025835</c:v>
                </c:pt>
                <c:pt idx="405">
                  <c:v>3.2268759803577289</c:v>
                </c:pt>
                <c:pt idx="406">
                  <c:v>3.239359045774358</c:v>
                </c:pt>
                <c:pt idx="407">
                  <c:v>3.2518742633056643</c:v>
                </c:pt>
                <c:pt idx="408">
                  <c:v>3.2644216743048511</c:v>
                </c:pt>
                <c:pt idx="409">
                  <c:v>3.2770013201251258</c:v>
                </c:pt>
                <c:pt idx="410">
                  <c:v>3.2896132421196818</c:v>
                </c:pt>
                <c:pt idx="411">
                  <c:v>3.3022574816417301</c:v>
                </c:pt>
                <c:pt idx="412">
                  <c:v>3.3149340800444684</c:v>
                </c:pt>
                <c:pt idx="413">
                  <c:v>3.3276430786810973</c:v>
                </c:pt>
                <c:pt idx="414">
                  <c:v>3.3403845189048229</c:v>
                </c:pt>
                <c:pt idx="415">
                  <c:v>3.3531584420688438</c:v>
                </c:pt>
                <c:pt idx="416">
                  <c:v>3.3659648895263676</c:v>
                </c:pt>
                <c:pt idx="417">
                  <c:v>3.3788039026305912</c:v>
                </c:pt>
                <c:pt idx="418">
                  <c:v>3.391675522734714</c:v>
                </c:pt>
                <c:pt idx="419">
                  <c:v>3.4045797911919484</c:v>
                </c:pt>
                <c:pt idx="420">
                  <c:v>3.417516749355487</c:v>
                </c:pt>
                <c:pt idx="421">
                  <c:v>3.430486438578539</c:v>
                </c:pt>
                <c:pt idx="422">
                  <c:v>3.4434889002143025</c:v>
                </c:pt>
                <c:pt idx="423">
                  <c:v>3.4565241756159755</c:v>
                </c:pt>
                <c:pt idx="424">
                  <c:v>3.4695923061367711</c:v>
                </c:pt>
                <c:pt idx="425">
                  <c:v>3.4826933331298813</c:v>
                </c:pt>
                <c:pt idx="426">
                  <c:v>3.4958272979485163</c:v>
                </c:pt>
                <c:pt idx="427">
                  <c:v>3.5089942419458722</c:v>
                </c:pt>
                <c:pt idx="428">
                  <c:v>3.5221942064751501</c:v>
                </c:pt>
                <c:pt idx="429">
                  <c:v>3.5354272328895604</c:v>
                </c:pt>
                <c:pt idx="430">
                  <c:v>3.5486933625422967</c:v>
                </c:pt>
                <c:pt idx="431">
                  <c:v>3.561992636786568</c:v>
                </c:pt>
                <c:pt idx="432">
                  <c:v>3.5753250969755697</c:v>
                </c:pt>
                <c:pt idx="433">
                  <c:v>3.5886907844625067</c:v>
                </c:pt>
                <c:pt idx="434">
                  <c:v>3.6020897406005861</c:v>
                </c:pt>
                <c:pt idx="435">
                  <c:v>3.6155220067430025</c:v>
                </c:pt>
                <c:pt idx="436">
                  <c:v>3.6289876242429639</c:v>
                </c:pt>
                <c:pt idx="437">
                  <c:v>3.6424866344536677</c:v>
                </c:pt>
                <c:pt idx="438">
                  <c:v>3.6560190787283173</c:v>
                </c:pt>
                <c:pt idx="439">
                  <c:v>3.6695849984201194</c:v>
                </c:pt>
                <c:pt idx="440">
                  <c:v>3.6831844348822691</c:v>
                </c:pt>
                <c:pt idx="441">
                  <c:v>3.6968174294679739</c:v>
                </c:pt>
                <c:pt idx="442">
                  <c:v>3.7104840235304342</c:v>
                </c:pt>
                <c:pt idx="443">
                  <c:v>3.7241842584228504</c:v>
                </c:pt>
                <c:pt idx="444">
                  <c:v>3.7379181754984292</c:v>
                </c:pt>
                <c:pt idx="445">
                  <c:v>3.7516858161103648</c:v>
                </c:pt>
                <c:pt idx="446">
                  <c:v>3.7654872216118704</c:v>
                </c:pt>
                <c:pt idx="447">
                  <c:v>3.7793224333561399</c:v>
                </c:pt>
                <c:pt idx="448">
                  <c:v>3.7931914926963763</c:v>
                </c:pt>
                <c:pt idx="449">
                  <c:v>3.8070944409857863</c:v>
                </c:pt>
                <c:pt idx="450">
                  <c:v>3.821031319577564</c:v>
                </c:pt>
                <c:pt idx="451">
                  <c:v>3.8350021698249215</c:v>
                </c:pt>
                <c:pt idx="452">
                  <c:v>3.8490070330810551</c:v>
                </c:pt>
                <c:pt idx="453">
                  <c:v>3.8630459506991657</c:v>
                </c:pt>
                <c:pt idx="454">
                  <c:v>3.8771189640324608</c:v>
                </c:pt>
                <c:pt idx="455">
                  <c:v>3.8912261144341347</c:v>
                </c:pt>
                <c:pt idx="456">
                  <c:v>3.9053674432573979</c:v>
                </c:pt>
                <c:pt idx="457">
                  <c:v>3.9195429918554492</c:v>
                </c:pt>
                <c:pt idx="458">
                  <c:v>3.9337528015814884</c:v>
                </c:pt>
                <c:pt idx="459">
                  <c:v>3.9479969137887205</c:v>
                </c:pt>
                <c:pt idx="460">
                  <c:v>3.9622753698303455</c:v>
                </c:pt>
                <c:pt idx="461">
                  <c:v>3.9765882110595707</c:v>
                </c:pt>
                <c:pt idx="462">
                  <c:v>3.9909354788295928</c:v>
                </c:pt>
                <c:pt idx="463">
                  <c:v>4.0053172144936111</c:v>
                </c:pt>
                <c:pt idx="464">
                  <c:v>4.0197334594048399</c:v>
                </c:pt>
                <c:pt idx="465">
                  <c:v>4.0341842549164673</c:v>
                </c:pt>
                <c:pt idx="466">
                  <c:v>4.0486696423817081</c:v>
                </c:pt>
                <c:pt idx="467">
                  <c:v>4.0631896631537554</c:v>
                </c:pt>
                <c:pt idx="468">
                  <c:v>4.0777443585858109</c:v>
                </c:pt>
                <c:pt idx="469">
                  <c:v>4.0923337700310851</c:v>
                </c:pt>
                <c:pt idx="470">
                  <c:v>4.1069579388427719</c:v>
                </c:pt>
                <c:pt idx="471">
                  <c:v>4.1216169063740811</c:v>
                </c:pt>
                <c:pt idx="472">
                  <c:v>4.136310713978208</c:v>
                </c:pt>
                <c:pt idx="473">
                  <c:v>4.1510394030083537</c:v>
                </c:pt>
                <c:pt idx="474">
                  <c:v>4.1658030148177287</c:v>
                </c:pt>
                <c:pt idx="475">
                  <c:v>4.1806015907595278</c:v>
                </c:pt>
                <c:pt idx="476">
                  <c:v>4.1954351721869578</c:v>
                </c:pt>
                <c:pt idx="477">
                  <c:v>4.2103038004532163</c:v>
                </c:pt>
                <c:pt idx="478">
                  <c:v>4.2252075169115093</c:v>
                </c:pt>
                <c:pt idx="479">
                  <c:v>4.2401463629150395</c:v>
                </c:pt>
                <c:pt idx="480">
                  <c:v>4.2551203798170034</c:v>
                </c:pt>
                <c:pt idx="481">
                  <c:v>4.2701296089706116</c:v>
                </c:pt>
                <c:pt idx="482">
                  <c:v>4.2851740917290568</c:v>
                </c:pt>
                <c:pt idx="483">
                  <c:v>4.3002538694455472</c:v>
                </c:pt>
                <c:pt idx="484">
                  <c:v>4.315368983473288</c:v>
                </c:pt>
                <c:pt idx="485">
                  <c:v>4.330519475165473</c:v>
                </c:pt>
                <c:pt idx="486">
                  <c:v>4.3457053858753092</c:v>
                </c:pt>
                <c:pt idx="487">
                  <c:v>4.3609267569559975</c:v>
                </c:pt>
                <c:pt idx="488">
                  <c:v>4.3761836297607406</c:v>
                </c:pt>
                <c:pt idx="489">
                  <c:v>4.3914760456427437</c:v>
                </c:pt>
                <c:pt idx="490">
                  <c:v>4.4068040459552007</c:v>
                </c:pt>
                <c:pt idx="491">
                  <c:v>4.4221676720513239</c:v>
                </c:pt>
                <c:pt idx="492">
                  <c:v>4.4375669652843088</c:v>
                </c:pt>
                <c:pt idx="493">
                  <c:v>4.4530019670073564</c:v>
                </c:pt>
                <c:pt idx="494">
                  <c:v>4.4684727185736772</c:v>
                </c:pt>
                <c:pt idx="495">
                  <c:v>4.4839792613364606</c:v>
                </c:pt>
                <c:pt idx="496">
                  <c:v>4.4995216366489252</c:v>
                </c:pt>
                <c:pt idx="497">
                  <c:v>4.5150998858642577</c:v>
                </c:pt>
                <c:pt idx="498">
                  <c:v>4.5307140503356678</c:v>
                </c:pt>
                <c:pt idx="499">
                  <c:v>4.546364171416359</c:v>
                </c:pt>
                <c:pt idx="500">
                  <c:v>4.562050290459525</c:v>
                </c:pt>
                <c:pt idx="501">
                  <c:v>4.5777724488183793</c:v>
                </c:pt>
                <c:pt idx="502">
                  <c:v>4.5935306878461182</c:v>
                </c:pt>
                <c:pt idx="503">
                  <c:v>4.6093250488959407</c:v>
                </c:pt>
                <c:pt idx="504">
                  <c:v>4.625155573321055</c:v>
                </c:pt>
                <c:pt idx="505">
                  <c:v>4.6410223024746591</c:v>
                </c:pt>
                <c:pt idx="506">
                  <c:v>4.656925277709961</c:v>
                </c:pt>
                <c:pt idx="507">
                  <c:v>4.6728645403801572</c:v>
                </c:pt>
                <c:pt idx="508">
                  <c:v>4.6888401318384467</c:v>
                </c:pt>
                <c:pt idx="509">
                  <c:v>4.704852093438042</c:v>
                </c:pt>
                <c:pt idx="510">
                  <c:v>4.7209004665321368</c:v>
                </c:pt>
                <c:pt idx="511">
                  <c:v>4.7369852924739391</c:v>
                </c:pt>
                <c:pt idx="512">
                  <c:v>4.7531066126166461</c:v>
                </c:pt>
                <c:pt idx="513">
                  <c:v>4.769264468313458</c:v>
                </c:pt>
                <c:pt idx="514">
                  <c:v>4.785458900917587</c:v>
                </c:pt>
                <c:pt idx="515">
                  <c:v>4.8016899517822251</c:v>
                </c:pt>
                <c:pt idx="516">
                  <c:v>4.8179576622605831</c:v>
                </c:pt>
                <c:pt idx="517">
                  <c:v>4.8342620737058564</c:v>
                </c:pt>
                <c:pt idx="518">
                  <c:v>4.8506032274712432</c:v>
                </c:pt>
                <c:pt idx="519">
                  <c:v>4.8669811649099595</c:v>
                </c:pt>
                <c:pt idx="520">
                  <c:v>4.8833959273751955</c:v>
                </c:pt>
                <c:pt idx="521">
                  <c:v>4.8998475562201618</c:v>
                </c:pt>
                <c:pt idx="522">
                  <c:v>4.9163360927980522</c:v>
                </c:pt>
                <c:pt idx="523">
                  <c:v>4.9328615784620737</c:v>
                </c:pt>
                <c:pt idx="524">
                  <c:v>4.94942405456543</c:v>
                </c:pt>
                <c:pt idx="525">
                  <c:v>4.9660235624613183</c:v>
                </c:pt>
                <c:pt idx="526">
                  <c:v>4.9826601435029474</c:v>
                </c:pt>
                <c:pt idx="527">
                  <c:v>4.9993338390435111</c:v>
                </c:pt>
                <c:pt idx="528">
                  <c:v>5.0160446904362157</c:v>
                </c:pt>
                <c:pt idx="529">
                  <c:v>5.0327927390342682</c:v>
                </c:pt>
                <c:pt idx="530">
                  <c:v>5.0495780261908632</c:v>
                </c:pt>
                <c:pt idx="531">
                  <c:v>5.0664005932592069</c:v>
                </c:pt>
                <c:pt idx="532">
                  <c:v>5.0832604815924993</c:v>
                </c:pt>
                <c:pt idx="533">
                  <c:v>5.1001577325439431</c:v>
                </c:pt>
                <c:pt idx="534">
                  <c:v>5.1170923874667453</c:v>
                </c:pt>
                <c:pt idx="535">
                  <c:v>5.134064487714098</c:v>
                </c:pt>
                <c:pt idx="536">
                  <c:v>5.1510740746392143</c:v>
                </c:pt>
                <c:pt idx="537">
                  <c:v>5.168121189595289</c:v>
                </c:pt>
                <c:pt idx="538">
                  <c:v>5.1852058739355256</c:v>
                </c:pt>
                <c:pt idx="539">
                  <c:v>5.2023281690131311</c:v>
                </c:pt>
                <c:pt idx="540">
                  <c:v>5.2194881161812967</c:v>
                </c:pt>
                <c:pt idx="541">
                  <c:v>5.2366857567932383</c:v>
                </c:pt>
                <c:pt idx="542">
                  <c:v>5.2539211322021488</c:v>
                </c:pt>
                <c:pt idx="543">
                  <c:v>5.2711942837612318</c:v>
                </c:pt>
                <c:pt idx="544">
                  <c:v>5.2885052528236933</c:v>
                </c:pt>
                <c:pt idx="545">
                  <c:v>5.3058540807427281</c:v>
                </c:pt>
                <c:pt idx="546">
                  <c:v>5.3232408088715495</c:v>
                </c:pt>
                <c:pt idx="547">
                  <c:v>5.3406654785633485</c:v>
                </c:pt>
                <c:pt idx="548">
                  <c:v>5.3581281311713314</c:v>
                </c:pt>
                <c:pt idx="549">
                  <c:v>5.3756288080487042</c:v>
                </c:pt>
                <c:pt idx="550">
                  <c:v>5.3931675505486609</c:v>
                </c:pt>
                <c:pt idx="551">
                  <c:v>5.4107444000244147</c:v>
                </c:pt>
                <c:pt idx="552">
                  <c:v>5.4283593978291593</c:v>
                </c:pt>
                <c:pt idx="553">
                  <c:v>5.4460125853160948</c:v>
                </c:pt>
                <c:pt idx="554">
                  <c:v>5.4637040038384326</c:v>
                </c:pt>
                <c:pt idx="555">
                  <c:v>5.4814336947493665</c:v>
                </c:pt>
                <c:pt idx="556">
                  <c:v>5.499201699402108</c:v>
                </c:pt>
                <c:pt idx="557">
                  <c:v>5.5170080591498483</c:v>
                </c:pt>
                <c:pt idx="558">
                  <c:v>5.5348528153457917</c:v>
                </c:pt>
                <c:pt idx="559">
                  <c:v>5.5527360093431506</c:v>
                </c:pt>
                <c:pt idx="560">
                  <c:v>5.5706576824951153</c:v>
                </c:pt>
                <c:pt idx="561">
                  <c:v>5.5886178761548964</c:v>
                </c:pt>
                <c:pt idx="562">
                  <c:v>5.6066166316756902</c:v>
                </c:pt>
                <c:pt idx="563">
                  <c:v>5.624653990410696</c:v>
                </c:pt>
                <c:pt idx="564">
                  <c:v>5.6427299937131288</c:v>
                </c:pt>
                <c:pt idx="565">
                  <c:v>5.6608446829361752</c:v>
                </c:pt>
                <c:pt idx="566">
                  <c:v>5.6789980994330529</c:v>
                </c:pt>
                <c:pt idx="567">
                  <c:v>5.6971902845569495</c:v>
                </c:pt>
                <c:pt idx="568">
                  <c:v>5.7154212796610748</c:v>
                </c:pt>
                <c:pt idx="569">
                  <c:v>5.7336911260986332</c:v>
                </c:pt>
                <c:pt idx="570">
                  <c:v>5.7519998652228193</c:v>
                </c:pt>
                <c:pt idx="571">
                  <c:v>5.7703475383868446</c:v>
                </c:pt>
                <c:pt idx="572">
                  <c:v>5.788734186943902</c:v>
                </c:pt>
                <c:pt idx="573">
                  <c:v>5.8071598522471968</c:v>
                </c:pt>
                <c:pt idx="574">
                  <c:v>5.8256245756499379</c:v>
                </c:pt>
                <c:pt idx="575">
                  <c:v>5.8441283985053154</c:v>
                </c:pt>
                <c:pt idx="576">
                  <c:v>5.8626713621665409</c:v>
                </c:pt>
                <c:pt idx="577">
                  <c:v>5.8812535079868145</c:v>
                </c:pt>
                <c:pt idx="578">
                  <c:v>5.8998748773193341</c:v>
                </c:pt>
                <c:pt idx="579">
                  <c:v>5.9185355115173097</c:v>
                </c:pt>
                <c:pt idx="580">
                  <c:v>5.9372354519339314</c:v>
                </c:pt>
                <c:pt idx="581">
                  <c:v>5.9559747399224179</c:v>
                </c:pt>
                <c:pt idx="582">
                  <c:v>5.9747534168359584</c:v>
                </c:pt>
                <c:pt idx="583">
                  <c:v>5.9935715240277556</c:v>
                </c:pt>
                <c:pt idx="584">
                  <c:v>6.0124291028510219</c:v>
                </c:pt>
                <c:pt idx="585">
                  <c:v>6.031326194658944</c:v>
                </c:pt>
                <c:pt idx="586">
                  <c:v>6.0502628408047405</c:v>
                </c:pt>
                <c:pt idx="587">
                  <c:v>6.0692390826416025</c:v>
                </c:pt>
                <c:pt idx="588">
                  <c:v>6.0882549615227317</c:v>
                </c:pt>
                <c:pt idx="589">
                  <c:v>6.1073105188013415</c:v>
                </c:pt>
                <c:pt idx="590">
                  <c:v>6.1264057958306175</c:v>
                </c:pt>
                <c:pt idx="591">
                  <c:v>6.1455408339637785</c:v>
                </c:pt>
                <c:pt idx="592">
                  <c:v>6.1647156745540181</c:v>
                </c:pt>
                <c:pt idx="593">
                  <c:v>6.1839303589545347</c:v>
                </c:pt>
                <c:pt idx="594">
                  <c:v>6.2031849285185379</c:v>
                </c:pt>
                <c:pt idx="595">
                  <c:v>6.222479424599225</c:v>
                </c:pt>
                <c:pt idx="596">
                  <c:v>6.2418138885498058</c:v>
                </c:pt>
                <c:pt idx="597">
                  <c:v>6.2611883617234732</c:v>
                </c:pt>
                <c:pt idx="598">
                  <c:v>6.2806028854734288</c:v>
                </c:pt>
                <c:pt idx="599">
                  <c:v>6.3000575011528861</c:v>
                </c:pt>
                <c:pt idx="600">
                  <c:v>6.3195522501150352</c:v>
                </c:pt>
                <c:pt idx="601">
                  <c:v>6.3390871737130894</c:v>
                </c:pt>
                <c:pt idx="602">
                  <c:v>6.3586623133002407</c:v>
                </c:pt>
                <c:pt idx="603">
                  <c:v>6.3782777102296908</c:v>
                </c:pt>
                <c:pt idx="604">
                  <c:v>6.3979334058546531</c:v>
                </c:pt>
                <c:pt idx="605">
                  <c:v>6.4176294415283186</c:v>
                </c:pt>
                <c:pt idx="606">
                  <c:v>6.4373658586038989</c:v>
                </c:pt>
                <c:pt idx="607">
                  <c:v>6.4571426984345877</c:v>
                </c:pt>
                <c:pt idx="608">
                  <c:v>6.4769600023735858</c:v>
                </c:pt>
                <c:pt idx="609">
                  <c:v>6.4968178117741084</c:v>
                </c:pt>
                <c:pt idx="610">
                  <c:v>6.5167161679893439</c:v>
                </c:pt>
                <c:pt idx="611">
                  <c:v>6.5366551123725056</c:v>
                </c:pt>
                <c:pt idx="612">
                  <c:v>6.5566346862767855</c:v>
                </c:pt>
                <c:pt idx="613">
                  <c:v>6.5766549310553879</c:v>
                </c:pt>
                <c:pt idx="614">
                  <c:v>6.5967158880615244</c:v>
                </c:pt>
                <c:pt idx="615">
                  <c:v>6.6168175986483835</c:v>
                </c:pt>
                <c:pt idx="616">
                  <c:v>6.6369601041691801</c:v>
                </c:pt>
                <c:pt idx="617">
                  <c:v>6.6571434459771046</c:v>
                </c:pt>
                <c:pt idx="618">
                  <c:v>6.6773676654253649</c:v>
                </c:pt>
                <c:pt idx="619">
                  <c:v>6.6976328038671671</c:v>
                </c:pt>
                <c:pt idx="620">
                  <c:v>6.7179389026557068</c:v>
                </c:pt>
                <c:pt idx="621">
                  <c:v>6.7382860031441885</c:v>
                </c:pt>
                <c:pt idx="622">
                  <c:v>6.7586741466858165</c:v>
                </c:pt>
                <c:pt idx="623">
                  <c:v>6.7791033746337872</c:v>
                </c:pt>
                <c:pt idx="624">
                  <c:v>6.7995737283413114</c:v>
                </c:pt>
                <c:pt idx="625">
                  <c:v>6.8200852491615791</c:v>
                </c:pt>
                <c:pt idx="626">
                  <c:v>6.8406379784478082</c:v>
                </c:pt>
                <c:pt idx="627">
                  <c:v>6.8612319575531879</c:v>
                </c:pt>
                <c:pt idx="628">
                  <c:v>6.8818672278309245</c:v>
                </c:pt>
                <c:pt idx="629">
                  <c:v>6.9025438306342251</c:v>
                </c:pt>
                <c:pt idx="630">
                  <c:v>6.9232618073162797</c:v>
                </c:pt>
                <c:pt idx="631">
                  <c:v>6.9440211992303045</c:v>
                </c:pt>
                <c:pt idx="632">
                  <c:v>6.9648220477294922</c:v>
                </c:pt>
                <c:pt idx="633">
                  <c:v>6.9856643941670473</c:v>
                </c:pt>
                <c:pt idx="634">
                  <c:v>7.0065482798961769</c:v>
                </c:pt>
                <c:pt idx="635">
                  <c:v>7.0274737462700703</c:v>
                </c:pt>
                <c:pt idx="636">
                  <c:v>7.0484408346419478</c:v>
                </c:pt>
                <c:pt idx="637">
                  <c:v>7.069449586364998</c:v>
                </c:pt>
                <c:pt idx="638">
                  <c:v>7.0905000427924252</c:v>
                </c:pt>
                <c:pt idx="639">
                  <c:v>7.1115922452774356</c:v>
                </c:pt>
                <c:pt idx="640">
                  <c:v>7.1327262351732257</c:v>
                </c:pt>
                <c:pt idx="641">
                  <c:v>7.1539020538330087</c:v>
                </c:pt>
                <c:pt idx="642">
                  <c:v>7.1751197426099749</c:v>
                </c:pt>
                <c:pt idx="643">
                  <c:v>7.1963793428573251</c:v>
                </c:pt>
                <c:pt idx="644">
                  <c:v>7.2176808959282761</c:v>
                </c:pt>
                <c:pt idx="645">
                  <c:v>7.2390244431760165</c:v>
                </c:pt>
                <c:pt idx="646">
                  <c:v>7.2604100259537576</c:v>
                </c:pt>
                <c:pt idx="647">
                  <c:v>7.2818376856146934</c:v>
                </c:pt>
                <c:pt idx="648">
                  <c:v>7.3033074635120245</c:v>
                </c:pt>
                <c:pt idx="649">
                  <c:v>7.3248194009989671</c:v>
                </c:pt>
                <c:pt idx="650">
                  <c:v>7.3463735394287077</c:v>
                </c:pt>
                <c:pt idx="651">
                  <c:v>7.3679699201544624</c:v>
                </c:pt>
                <c:pt idx="652">
                  <c:v>7.3896085845294239</c:v>
                </c:pt>
                <c:pt idx="653">
                  <c:v>7.4112895739067897</c:v>
                </c:pt>
                <c:pt idx="654">
                  <c:v>7.4330129296397782</c:v>
                </c:pt>
                <c:pt idx="655">
                  <c:v>7.4547786930815745</c:v>
                </c:pt>
                <c:pt idx="656">
                  <c:v>7.4765869055853971</c:v>
                </c:pt>
                <c:pt idx="657">
                  <c:v>7.4984376085044335</c:v>
                </c:pt>
                <c:pt idx="658">
                  <c:v>7.52033084319189</c:v>
                </c:pt>
                <c:pt idx="659">
                  <c:v>7.5422666510009773</c:v>
                </c:pt>
                <c:pt idx="660">
                  <c:v>7.5642450732848863</c:v>
                </c:pt>
                <c:pt idx="661">
                  <c:v>7.5862661513968277</c:v>
                </c:pt>
                <c:pt idx="662">
                  <c:v>7.6083299266899962</c:v>
                </c:pt>
                <c:pt idx="663">
                  <c:v>7.6304364405175953</c:v>
                </c:pt>
                <c:pt idx="664">
                  <c:v>7.6525857342328365</c:v>
                </c:pt>
                <c:pt idx="665">
                  <c:v>7.67477784918891</c:v>
                </c:pt>
                <c:pt idx="666">
                  <c:v>7.6970128267390239</c:v>
                </c:pt>
                <c:pt idx="667">
                  <c:v>7.7192907082363797</c:v>
                </c:pt>
                <c:pt idx="668">
                  <c:v>7.7416115350341768</c:v>
                </c:pt>
                <c:pt idx="669">
                  <c:v>7.7639753484856255</c:v>
                </c:pt>
                <c:pt idx="670">
                  <c:v>7.7863821899439145</c:v>
                </c:pt>
                <c:pt idx="671">
                  <c:v>7.8088321007622605</c:v>
                </c:pt>
                <c:pt idx="672">
                  <c:v>7.8313251222938574</c:v>
                </c:pt>
                <c:pt idx="673">
                  <c:v>7.8538612958919058</c:v>
                </c:pt>
                <c:pt idx="674">
                  <c:v>7.8764406629096149</c:v>
                </c:pt>
                <c:pt idx="675">
                  <c:v>7.8990632647001755</c:v>
                </c:pt>
                <c:pt idx="676">
                  <c:v>7.9217291426168064</c:v>
                </c:pt>
                <c:pt idx="677">
                  <c:v>7.9444383380126968</c:v>
                </c:pt>
                <c:pt idx="678">
                  <c:v>7.9671908922410486</c:v>
                </c:pt>
                <c:pt idx="679">
                  <c:v>7.989986846655075</c:v>
                </c:pt>
                <c:pt idx="680">
                  <c:v>8.0128262426079626</c:v>
                </c:pt>
                <c:pt idx="681">
                  <c:v>8.0357091214529266</c:v>
                </c:pt>
                <c:pt idx="682">
                  <c:v>8.0586355245431669</c:v>
                </c:pt>
                <c:pt idx="683">
                  <c:v>8.0816054932318782</c:v>
                </c:pt>
                <c:pt idx="684">
                  <c:v>8.104619068872271</c:v>
                </c:pt>
                <c:pt idx="685">
                  <c:v>8.1276762928175419</c:v>
                </c:pt>
                <c:pt idx="686">
                  <c:v>8.1507772064208996</c:v>
                </c:pt>
                <c:pt idx="687">
                  <c:v>8.1739218510355389</c:v>
                </c:pt>
                <c:pt idx="688">
                  <c:v>8.1971102680146615</c:v>
                </c:pt>
                <c:pt idx="689">
                  <c:v>8.2203424987114797</c:v>
                </c:pt>
                <c:pt idx="690">
                  <c:v>8.2436185844791829</c:v>
                </c:pt>
                <c:pt idx="691">
                  <c:v>8.2669385666709871</c:v>
                </c:pt>
                <c:pt idx="692">
                  <c:v>8.2903024866400852</c:v>
                </c:pt>
                <c:pt idx="693">
                  <c:v>8.3137103857396717</c:v>
                </c:pt>
                <c:pt idx="694">
                  <c:v>8.337162305322968</c:v>
                </c:pt>
                <c:pt idx="695">
                  <c:v>8.3606582867431616</c:v>
                </c:pt>
                <c:pt idx="696">
                  <c:v>8.3841983713534649</c:v>
                </c:pt>
                <c:pt idx="697">
                  <c:v>8.4077826005070708</c:v>
                </c:pt>
                <c:pt idx="698">
                  <c:v>8.4314110155571793</c:v>
                </c:pt>
                <c:pt idx="699">
                  <c:v>8.4550836578570081</c:v>
                </c:pt>
                <c:pt idx="700">
                  <c:v>8.478800568759743</c:v>
                </c:pt>
                <c:pt idx="701">
                  <c:v>8.5025617896185999</c:v>
                </c:pt>
                <c:pt idx="702">
                  <c:v>8.5263673617867681</c:v>
                </c:pt>
                <c:pt idx="703">
                  <c:v>8.5502173266174548</c:v>
                </c:pt>
                <c:pt idx="704">
                  <c:v>8.5741117254638688</c:v>
                </c:pt>
                <c:pt idx="705">
                  <c:v>8.5980505996791994</c:v>
                </c:pt>
                <c:pt idx="706">
                  <c:v>8.6220339906166625</c:v>
                </c:pt>
                <c:pt idx="707">
                  <c:v>8.6460619396294494</c:v>
                </c:pt>
                <c:pt idx="708">
                  <c:v>8.6701344880707634</c:v>
                </c:pt>
                <c:pt idx="709">
                  <c:v>8.6942516772938188</c:v>
                </c:pt>
                <c:pt idx="710">
                  <c:v>8.7184135486518013</c:v>
                </c:pt>
                <c:pt idx="711">
                  <c:v>8.7426201434979216</c:v>
                </c:pt>
                <c:pt idx="712">
                  <c:v>8.7668715031853832</c:v>
                </c:pt>
                <c:pt idx="713">
                  <c:v>8.791167669067379</c:v>
                </c:pt>
                <c:pt idx="714">
                  <c:v>8.8155086824971285</c:v>
                </c:pt>
                <c:pt idx="715">
                  <c:v>8.8398945848278103</c:v>
                </c:pt>
                <c:pt idx="716">
                  <c:v>8.8643254174126529</c:v>
                </c:pt>
                <c:pt idx="717">
                  <c:v>8.8888012216048384</c:v>
                </c:pt>
                <c:pt idx="718">
                  <c:v>8.9133220387575722</c:v>
                </c:pt>
                <c:pt idx="719">
                  <c:v>8.9378879102240703</c:v>
                </c:pt>
                <c:pt idx="720">
                  <c:v>8.9624988773575112</c:v>
                </c:pt>
                <c:pt idx="721">
                  <c:v>8.9871549815111198</c:v>
                </c:pt>
                <c:pt idx="722">
                  <c:v>9.0118562640380855</c:v>
                </c:pt>
                <c:pt idx="723">
                  <c:v>9.0366027662916135</c:v>
                </c:pt>
                <c:pt idx="724">
                  <c:v>9.061394529624911</c:v>
                </c:pt>
                <c:pt idx="725">
                  <c:v>9.0862315953911637</c:v>
                </c:pt>
                <c:pt idx="726">
                  <c:v>9.1111140049435981</c:v>
                </c:pt>
                <c:pt idx="727">
                  <c:v>9.1360417996353966</c:v>
                </c:pt>
                <c:pt idx="728">
                  <c:v>9.161015020819768</c:v>
                </c:pt>
                <c:pt idx="729">
                  <c:v>9.1860337098499194</c:v>
                </c:pt>
                <c:pt idx="730">
                  <c:v>9.2110979080790418</c:v>
                </c:pt>
                <c:pt idx="731">
                  <c:v>9.2362076568603513</c:v>
                </c:pt>
                <c:pt idx="732">
                  <c:v>9.2613629975470424</c:v>
                </c:pt>
                <c:pt idx="733">
                  <c:v>9.2865639714923081</c:v>
                </c:pt>
                <c:pt idx="734">
                  <c:v>9.3118106200493713</c:v>
                </c:pt>
                <c:pt idx="735">
                  <c:v>9.3371029845714144</c:v>
                </c:pt>
                <c:pt idx="736">
                  <c:v>9.3624411064116551</c:v>
                </c:pt>
                <c:pt idx="737">
                  <c:v>9.3878250269232879</c:v>
                </c:pt>
                <c:pt idx="738">
                  <c:v>9.4132547874595076</c:v>
                </c:pt>
                <c:pt idx="739">
                  <c:v>9.4387304293735319</c:v>
                </c:pt>
                <c:pt idx="740">
                  <c:v>9.4642519940185519</c:v>
                </c:pt>
                <c:pt idx="741">
                  <c:v>9.4898195227477782</c:v>
                </c:pt>
                <c:pt idx="742">
                  <c:v>9.5154330569144072</c:v>
                </c:pt>
                <c:pt idx="743">
                  <c:v>9.5410926378716319</c:v>
                </c:pt>
                <c:pt idx="744">
                  <c:v>9.5667983069726787</c:v>
                </c:pt>
                <c:pt idx="745">
                  <c:v>9.5925501055707247</c:v>
                </c:pt>
                <c:pt idx="746">
                  <c:v>9.6183480750189911</c:v>
                </c:pt>
                <c:pt idx="747">
                  <c:v>9.6441922566706637</c:v>
                </c:pt>
                <c:pt idx="748">
                  <c:v>9.6700826918789549</c:v>
                </c:pt>
                <c:pt idx="749">
                  <c:v>9.6960194219970717</c:v>
                </c:pt>
                <c:pt idx="750">
                  <c:v>9.7220024883781999</c:v>
                </c:pt>
                <c:pt idx="751">
                  <c:v>9.7480319323755609</c:v>
                </c:pt>
                <c:pt idx="752">
                  <c:v>9.7741077953423385</c:v>
                </c:pt>
                <c:pt idx="753">
                  <c:v>9.8002301186317453</c:v>
                </c:pt>
                <c:pt idx="754">
                  <c:v>9.8263989435969865</c:v>
                </c:pt>
                <c:pt idx="755">
                  <c:v>9.8526143115912532</c:v>
                </c:pt>
                <c:pt idx="756">
                  <c:v>9.8788762639677579</c:v>
                </c:pt>
                <c:pt idx="757">
                  <c:v>9.9051848420796951</c:v>
                </c:pt>
                <c:pt idx="758">
                  <c:v>9.9315400872802719</c:v>
                </c:pt>
                <c:pt idx="759">
                  <c:v>9.9579420409226937</c:v>
                </c:pt>
                <c:pt idx="760">
                  <c:v>9.9843907443601463</c:v>
                </c:pt>
                <c:pt idx="761">
                  <c:v>10.010886238945856</c:v>
                </c:pt>
                <c:pt idx="762">
                  <c:v>10.037428566033006</c:v>
                </c:pt>
                <c:pt idx="763">
                  <c:v>10.064017766974805</c:v>
                </c:pt>
                <c:pt idx="764">
                  <c:v>10.09065388312446</c:v>
                </c:pt>
                <c:pt idx="765">
                  <c:v>10.117336955835157</c:v>
                </c:pt>
                <c:pt idx="766">
                  <c:v>10.144067026460121</c:v>
                </c:pt>
                <c:pt idx="767">
                  <c:v>10.170844136352541</c:v>
                </c:pt>
                <c:pt idx="768">
                  <c:v>10.197668326865614</c:v>
                </c:pt>
                <c:pt idx="769">
                  <c:v>10.224539639352557</c:v>
                </c:pt>
                <c:pt idx="770">
                  <c:v>10.251458115166555</c:v>
                </c:pt>
                <c:pt idx="771">
                  <c:v>10.278423795660828</c:v>
                </c:pt>
                <c:pt idx="772">
                  <c:v>10.305436722188565</c:v>
                </c:pt>
                <c:pt idx="773">
                  <c:v>10.332496936102972</c:v>
                </c:pt>
                <c:pt idx="774">
                  <c:v>10.359604478757253</c:v>
                </c:pt>
                <c:pt idx="775">
                  <c:v>10.386759391504606</c:v>
                </c:pt>
                <c:pt idx="776">
                  <c:v>10.413961715698244</c:v>
                </c:pt>
                <c:pt idx="777">
                  <c:v>10.441211492691357</c:v>
                </c:pt>
                <c:pt idx="778">
                  <c:v>10.468508763837143</c:v>
                </c:pt>
                <c:pt idx="779">
                  <c:v>10.495853570488823</c:v>
                </c:pt>
                <c:pt idx="780">
                  <c:v>10.523245953999581</c:v>
                </c:pt>
                <c:pt idx="781">
                  <c:v>10.550685955722637</c:v>
                </c:pt>
                <c:pt idx="782">
                  <c:v>10.578173617011174</c:v>
                </c:pt>
                <c:pt idx="783">
                  <c:v>10.605708979218408</c:v>
                </c:pt>
                <c:pt idx="784">
                  <c:v>10.633292083697535</c:v>
                </c:pt>
                <c:pt idx="785">
                  <c:v>10.660922971801753</c:v>
                </c:pt>
                <c:pt idx="786">
                  <c:v>10.688601684884279</c:v>
                </c:pt>
                <c:pt idx="787">
                  <c:v>10.716328264298305</c:v>
                </c:pt>
                <c:pt idx="788">
                  <c:v>10.744102751397024</c:v>
                </c:pt>
                <c:pt idx="789">
                  <c:v>10.771925187533661</c:v>
                </c:pt>
                <c:pt idx="790">
                  <c:v>10.799795614061393</c:v>
                </c:pt>
                <c:pt idx="791">
                  <c:v>10.827714072333437</c:v>
                </c:pt>
                <c:pt idx="792">
                  <c:v>10.855680603703</c:v>
                </c:pt>
                <c:pt idx="793">
                  <c:v>10.883695249523273</c:v>
                </c:pt>
                <c:pt idx="794">
                  <c:v>10.911758051147462</c:v>
                </c:pt>
                <c:pt idx="795">
                  <c:v>10.939869049928761</c:v>
                </c:pt>
                <c:pt idx="796">
                  <c:v>10.968028287220399</c:v>
                </c:pt>
                <c:pt idx="797">
                  <c:v>10.996235804375544</c:v>
                </c:pt>
                <c:pt idx="798">
                  <c:v>11.024491642747414</c:v>
                </c:pt>
                <c:pt idx="799">
                  <c:v>11.052795843689212</c:v>
                </c:pt>
                <c:pt idx="800">
                  <c:v>11.081148448554144</c:v>
                </c:pt>
                <c:pt idx="801">
                  <c:v>11.109549498695404</c:v>
                </c:pt>
                <c:pt idx="802">
                  <c:v>11.137999035466196</c:v>
                </c:pt>
                <c:pt idx="803">
                  <c:v>11.16649710021972</c:v>
                </c:pt>
                <c:pt idx="804">
                  <c:v>11.195043734309195</c:v>
                </c:pt>
                <c:pt idx="805">
                  <c:v>11.223638979087793</c:v>
                </c:pt>
                <c:pt idx="806">
                  <c:v>11.252282875908747</c:v>
                </c:pt>
                <c:pt idx="807">
                  <c:v>11.280975466125241</c:v>
                </c:pt>
                <c:pt idx="808">
                  <c:v>11.309716791090473</c:v>
                </c:pt>
                <c:pt idx="809">
                  <c:v>11.338506892157659</c:v>
                </c:pt>
                <c:pt idx="810">
                  <c:v>11.352920246652362</c:v>
                </c:pt>
                <c:pt idx="811">
                  <c:v>11.36734581068</c:v>
                </c:pt>
                <c:pt idx="812">
                  <c:v>11.381783589409718</c:v>
                </c:pt>
                <c:pt idx="813">
                  <c:v>11.396233588010688</c:v>
                </c:pt>
                <c:pt idx="814">
                  <c:v>11.410695811652042</c:v>
                </c:pt>
                <c:pt idx="815">
                  <c:v>11.425170265502931</c:v>
                </c:pt>
                <c:pt idx="816">
                  <c:v>11.439656954732508</c:v>
                </c:pt>
                <c:pt idx="817">
                  <c:v>11.454155884509927</c:v>
                </c:pt>
                <c:pt idx="818">
                  <c:v>11.468667060004339</c:v>
                </c:pt>
                <c:pt idx="819">
                  <c:v>11.483190486384892</c:v>
                </c:pt>
                <c:pt idx="820">
                  <c:v>11.497726168820732</c:v>
                </c:pt>
                <c:pt idx="821">
                  <c:v>11.512274112481007</c:v>
                </c:pt>
                <c:pt idx="822">
                  <c:v>11.526834322534883</c:v>
                </c:pt>
                <c:pt idx="823">
                  <c:v>11.541406804151499</c:v>
                </c:pt>
                <c:pt idx="824">
                  <c:v>11.555991562500001</c:v>
                </c:pt>
                <c:pt idx="825">
                  <c:v>11.570588602749543</c:v>
                </c:pt>
                <c:pt idx="826">
                  <c:v>11.585197930069276</c:v>
                </c:pt>
                <c:pt idx="827">
                  <c:v>11.599819549628361</c:v>
                </c:pt>
                <c:pt idx="828">
                  <c:v>11.629099686141151</c:v>
                </c:pt>
                <c:pt idx="829">
                  <c:v>11.658429053641111</c:v>
                </c:pt>
                <c:pt idx="830">
                  <c:v>11.687807693481448</c:v>
                </c:pt>
                <c:pt idx="831">
                  <c:v>11.717235647015359</c:v>
                </c:pt>
                <c:pt idx="832">
                  <c:v>11.74671295559604</c:v>
                </c:pt>
                <c:pt idx="833">
                  <c:v>11.776239660576715</c:v>
                </c:pt>
                <c:pt idx="834">
                  <c:v>11.805815803310564</c:v>
                </c:pt>
                <c:pt idx="835">
                  <c:v>11.835441425150805</c:v>
                </c:pt>
                <c:pt idx="836">
                  <c:v>11.865116567450629</c:v>
                </c:pt>
                <c:pt idx="837">
                  <c:v>11.894841271563244</c:v>
                </c:pt>
                <c:pt idx="838">
                  <c:v>11.924615578841848</c:v>
                </c:pt>
                <c:pt idx="839">
                  <c:v>11.954439530639641</c:v>
                </c:pt>
                <c:pt idx="840">
                  <c:v>11.984313168309846</c:v>
                </c:pt>
                <c:pt idx="841">
                  <c:v>12.014236533205642</c:v>
                </c:pt>
                <c:pt idx="842">
                  <c:v>12.044209666680226</c:v>
                </c:pt>
                <c:pt idx="843">
                  <c:v>12.074232610086831</c:v>
                </c:pt>
                <c:pt idx="844">
                  <c:v>12.104305404778623</c:v>
                </c:pt>
                <c:pt idx="845">
                  <c:v>12.134428092108831</c:v>
                </c:pt>
                <c:pt idx="846">
                  <c:v>12.164600713430648</c:v>
                </c:pt>
                <c:pt idx="847">
                  <c:v>12.194823310097275</c:v>
                </c:pt>
                <c:pt idx="848">
                  <c:v>12.225095923461915</c:v>
                </c:pt>
                <c:pt idx="849">
                  <c:v>12.255418594877762</c:v>
                </c:pt>
                <c:pt idx="850">
                  <c:v>12.285791365698044</c:v>
                </c:pt>
                <c:pt idx="851">
                  <c:v>12.316214277275936</c:v>
                </c:pt>
                <c:pt idx="852">
                  <c:v>12.346687370964645</c:v>
                </c:pt>
                <c:pt idx="853">
                  <c:v>12.377210688117382</c:v>
                </c:pt>
                <c:pt idx="854">
                  <c:v>12.407784270087344</c:v>
                </c:pt>
                <c:pt idx="855">
                  <c:v>12.438408158227739</c:v>
                </c:pt>
                <c:pt idx="856">
                  <c:v>12.469082393891762</c:v>
                </c:pt>
                <c:pt idx="857">
                  <c:v>12.499807018432612</c:v>
                </c:pt>
                <c:pt idx="858">
                  <c:v>12.530582073203508</c:v>
                </c:pt>
                <c:pt idx="859">
                  <c:v>12.561407599557628</c:v>
                </c:pt>
                <c:pt idx="860">
                  <c:v>12.592283638848201</c:v>
                </c:pt>
                <c:pt idx="861">
                  <c:v>12.623210232428411</c:v>
                </c:pt>
                <c:pt idx="862">
                  <c:v>12.654187421651454</c:v>
                </c:pt>
                <c:pt idx="863">
                  <c:v>12.68521524787055</c:v>
                </c:pt>
                <c:pt idx="864">
                  <c:v>12.716293752438894</c:v>
                </c:pt>
                <c:pt idx="865">
                  <c:v>12.747422976709688</c:v>
                </c:pt>
                <c:pt idx="866">
                  <c:v>12.778602962036134</c:v>
                </c:pt>
                <c:pt idx="867">
                  <c:v>12.809833749771427</c:v>
                </c:pt>
                <c:pt idx="868">
                  <c:v>12.841115381268789</c:v>
                </c:pt>
                <c:pt idx="869">
                  <c:v>12.872447897881397</c:v>
                </c:pt>
                <c:pt idx="870">
                  <c:v>12.903831340962482</c:v>
                </c:pt>
                <c:pt idx="871">
                  <c:v>12.935265751865213</c:v>
                </c:pt>
                <c:pt idx="872">
                  <c:v>12.966751171942814</c:v>
                </c:pt>
                <c:pt idx="873">
                  <c:v>12.998287642548487</c:v>
                </c:pt>
                <c:pt idx="874">
                  <c:v>13.029875205035424</c:v>
                </c:pt>
                <c:pt idx="875">
                  <c:v>13.061513900756838</c:v>
                </c:pt>
                <c:pt idx="876">
                  <c:v>13.093203771065921</c:v>
                </c:pt>
                <c:pt idx="877">
                  <c:v>13.124944857315874</c:v>
                </c:pt>
                <c:pt idx="878">
                  <c:v>13.156737200859922</c:v>
                </c:pt>
                <c:pt idx="879">
                  <c:v>13.188580843051232</c:v>
                </c:pt>
                <c:pt idx="880">
                  <c:v>13.220475825243033</c:v>
                </c:pt>
                <c:pt idx="881">
                  <c:v>13.252422188788517</c:v>
                </c:pt>
                <c:pt idx="882">
                  <c:v>13.28441997504089</c:v>
                </c:pt>
                <c:pt idx="883">
                  <c:v>13.31646922535335</c:v>
                </c:pt>
                <c:pt idx="884">
                  <c:v>13.348569981079097</c:v>
                </c:pt>
                <c:pt idx="885">
                  <c:v>13.380722283571348</c:v>
                </c:pt>
                <c:pt idx="886">
                  <c:v>13.412926174183287</c:v>
                </c:pt>
                <c:pt idx="887">
                  <c:v>13.445181694268117</c:v>
                </c:pt>
                <c:pt idx="888">
                  <c:v>13.477488885179062</c:v>
                </c:pt>
                <c:pt idx="889">
                  <c:v>13.509847788269292</c:v>
                </c:pt>
                <c:pt idx="890">
                  <c:v>13.542258444892035</c:v>
                </c:pt>
                <c:pt idx="891">
                  <c:v>13.574720896400482</c:v>
                </c:pt>
                <c:pt idx="892">
                  <c:v>13.607235184147839</c:v>
                </c:pt>
                <c:pt idx="893">
                  <c:v>13.639801349487307</c:v>
                </c:pt>
                <c:pt idx="894">
                  <c:v>13.672419433772076</c:v>
                </c:pt>
                <c:pt idx="895">
                  <c:v>13.705089478355379</c:v>
                </c:pt>
                <c:pt idx="896">
                  <c:v>13.737811524590388</c:v>
                </c:pt>
                <c:pt idx="897">
                  <c:v>13.77058561383031</c:v>
                </c:pt>
                <c:pt idx="898">
                  <c:v>13.803411787428361</c:v>
                </c:pt>
                <c:pt idx="899">
                  <c:v>13.836290086737737</c:v>
                </c:pt>
                <c:pt idx="900">
                  <c:v>13.869220553111639</c:v>
                </c:pt>
                <c:pt idx="901">
                  <c:v>13.902203227903264</c:v>
                </c:pt>
                <c:pt idx="902">
                  <c:v>13.935238152465814</c:v>
                </c:pt>
                <c:pt idx="903">
                  <c:v>13.968325368152511</c:v>
                </c:pt>
                <c:pt idx="904">
                  <c:v>14.001464916316527</c:v>
                </c:pt>
                <c:pt idx="905">
                  <c:v>14.034656838311093</c:v>
                </c:pt>
                <c:pt idx="906">
                  <c:v>14.067901175489393</c:v>
                </c:pt>
                <c:pt idx="907">
                  <c:v>14.101197969204621</c:v>
                </c:pt>
                <c:pt idx="908">
                  <c:v>14.134547260810001</c:v>
                </c:pt>
                <c:pt idx="909">
                  <c:v>14.167949091658731</c:v>
                </c:pt>
                <c:pt idx="910">
                  <c:v>14.201403503104004</c:v>
                </c:pt>
                <c:pt idx="911">
                  <c:v>14.234910536499024</c:v>
                </c:pt>
                <c:pt idx="912">
                  <c:v>14.268470233196991</c:v>
                </c:pt>
                <c:pt idx="913">
                  <c:v>14.302082634551127</c:v>
                </c:pt>
                <c:pt idx="914">
                  <c:v>14.3357477819146</c:v>
                </c:pt>
                <c:pt idx="915">
                  <c:v>14.369465716640653</c:v>
                </c:pt>
                <c:pt idx="916">
                  <c:v>14.403236480082443</c:v>
                </c:pt>
                <c:pt idx="917">
                  <c:v>14.437060113593207</c:v>
                </c:pt>
                <c:pt idx="918">
                  <c:v>14.470936658526142</c:v>
                </c:pt>
                <c:pt idx="919">
                  <c:v>14.50486615623443</c:v>
                </c:pt>
                <c:pt idx="920">
                  <c:v>14.538848648071291</c:v>
                </c:pt>
                <c:pt idx="921">
                  <c:v>14.572884175389925</c:v>
                </c:pt>
                <c:pt idx="922">
                  <c:v>14.60697277954352</c:v>
                </c:pt>
                <c:pt idx="923">
                  <c:v>14.641114501885305</c:v>
                </c:pt>
                <c:pt idx="924">
                  <c:v>14.675309383768472</c:v>
                </c:pt>
                <c:pt idx="925">
                  <c:v>14.709557466546199</c:v>
                </c:pt>
                <c:pt idx="926">
                  <c:v>14.743858791571721</c:v>
                </c:pt>
                <c:pt idx="927">
                  <c:v>14.778213400198224</c:v>
                </c:pt>
                <c:pt idx="928">
                  <c:v>14.812621333778916</c:v>
                </c:pt>
                <c:pt idx="929">
                  <c:v>14.847082633666995</c:v>
                </c:pt>
                <c:pt idx="930">
                  <c:v>14.881597341215661</c:v>
                </c:pt>
                <c:pt idx="931">
                  <c:v>14.916165497778122</c:v>
                </c:pt>
                <c:pt idx="932">
                  <c:v>14.95078714470757</c:v>
                </c:pt>
                <c:pt idx="933">
                  <c:v>14.98546232335722</c:v>
                </c:pt>
                <c:pt idx="934">
                  <c:v>15.020191075080275</c:v>
                </c:pt>
                <c:pt idx="935">
                  <c:v>15.054973441229922</c:v>
                </c:pt>
                <c:pt idx="936">
                  <c:v>15.08980946315938</c:v>
                </c:pt>
                <c:pt idx="937">
                  <c:v>15.124699182221843</c:v>
                </c:pt>
                <c:pt idx="938">
                  <c:v>15.1596426397705</c:v>
                </c:pt>
                <c:pt idx="939">
                  <c:v>15.194639877158586</c:v>
                </c:pt>
                <c:pt idx="940">
                  <c:v>15.229690935739276</c:v>
                </c:pt>
                <c:pt idx="941">
                  <c:v>15.264795856865783</c:v>
                </c:pt>
                <c:pt idx="942">
                  <c:v>15.299954681891293</c:v>
                </c:pt>
                <c:pt idx="943">
                  <c:v>15.335167452169031</c:v>
                </c:pt>
                <c:pt idx="944">
                  <c:v>15.370434209052192</c:v>
                </c:pt>
                <c:pt idx="945">
                  <c:v>15.405754993893973</c:v>
                </c:pt>
                <c:pt idx="946">
                  <c:v>15.441129848047577</c:v>
                </c:pt>
                <c:pt idx="947">
                  <c:v>15.476558812866202</c:v>
                </c:pt>
                <c:pt idx="948">
                  <c:v>15.512041929703067</c:v>
                </c:pt>
                <c:pt idx="949">
                  <c:v>15.54757923991137</c:v>
                </c:pt>
                <c:pt idx="950">
                  <c:v>15.583170784844295</c:v>
                </c:pt>
                <c:pt idx="951">
                  <c:v>15.618816605855061</c:v>
                </c:pt>
                <c:pt idx="952">
                  <c:v>15.654516744296854</c:v>
                </c:pt>
                <c:pt idx="953">
                  <c:v>15.690271241522883</c:v>
                </c:pt>
                <c:pt idx="954">
                  <c:v>15.726080138886378</c:v>
                </c:pt>
                <c:pt idx="955">
                  <c:v>15.761943477740504</c:v>
                </c:pt>
                <c:pt idx="956">
                  <c:v>15.797861299438479</c:v>
                </c:pt>
                <c:pt idx="957">
                  <c:v>15.833833645333499</c:v>
                </c:pt>
                <c:pt idx="958">
                  <c:v>15.869860556778768</c:v>
                </c:pt>
                <c:pt idx="959">
                  <c:v>15.9059420751275</c:v>
                </c:pt>
                <c:pt idx="960">
                  <c:v>15.942078241732879</c:v>
                </c:pt>
                <c:pt idx="961">
                  <c:v>15.978269097948113</c:v>
                </c:pt>
                <c:pt idx="962">
                  <c:v>16.014514685126407</c:v>
                </c:pt>
                <c:pt idx="963">
                  <c:v>16.050815044620958</c:v>
                </c:pt>
                <c:pt idx="964">
                  <c:v>16.08717021778499</c:v>
                </c:pt>
                <c:pt idx="965">
                  <c:v>16.123580245971681</c:v>
                </c:pt>
                <c:pt idx="966">
                  <c:v>16.160045170534236</c:v>
                </c:pt>
                <c:pt idx="967">
                  <c:v>16.196565032825866</c:v>
                </c:pt>
                <c:pt idx="968">
                  <c:v>16.233139874199757</c:v>
                </c:pt>
                <c:pt idx="969">
                  <c:v>16.269769736009138</c:v>
                </c:pt>
                <c:pt idx="970">
                  <c:v>16.30645465960718</c:v>
                </c:pt>
                <c:pt idx="971">
                  <c:v>16.343194686347115</c:v>
                </c:pt>
                <c:pt idx="972">
                  <c:v>16.379989857582121</c:v>
                </c:pt>
                <c:pt idx="973">
                  <c:v>16.41684021466541</c:v>
                </c:pt>
                <c:pt idx="974">
                  <c:v>16.453745798950198</c:v>
                </c:pt>
                <c:pt idx="975">
                  <c:v>16.490706651789665</c:v>
                </c:pt>
                <c:pt idx="976">
                  <c:v>16.527722814537022</c:v>
                </c:pt>
                <c:pt idx="977">
                  <c:v>16.564794328545471</c:v>
                </c:pt>
                <c:pt idx="978">
                  <c:v>16.601921235168192</c:v>
                </c:pt>
                <c:pt idx="979">
                  <c:v>16.639103575758444</c:v>
                </c:pt>
                <c:pt idx="980">
                  <c:v>16.676341391669379</c:v>
                </c:pt>
                <c:pt idx="981">
                  <c:v>16.713634724254216</c:v>
                </c:pt>
                <c:pt idx="982">
                  <c:v>16.750983614866158</c:v>
                </c:pt>
                <c:pt idx="983">
                  <c:v>16.788388104858392</c:v>
                </c:pt>
                <c:pt idx="984">
                  <c:v>16.82584823558415</c:v>
                </c:pt>
                <c:pt idx="985">
                  <c:v>16.863364048396612</c:v>
                </c:pt>
                <c:pt idx="986">
                  <c:v>16.900935584648984</c:v>
                </c:pt>
                <c:pt idx="987">
                  <c:v>16.938562885694466</c:v>
                </c:pt>
                <c:pt idx="988">
                  <c:v>16.976245992886252</c:v>
                </c:pt>
                <c:pt idx="989">
                  <c:v>17.01398494757758</c:v>
                </c:pt>
                <c:pt idx="990">
                  <c:v>17.051779791121618</c:v>
                </c:pt>
                <c:pt idx="991">
                  <c:v>17.08963056487158</c:v>
                </c:pt>
                <c:pt idx="992">
                  <c:v>17.127537310180664</c:v>
                </c:pt>
                <c:pt idx="993">
                  <c:v>17.165500068402068</c:v>
                </c:pt>
                <c:pt idx="994">
                  <c:v>17.203518880889021</c:v>
                </c:pt>
                <c:pt idx="995">
                  <c:v>17.241593788994692</c:v>
                </c:pt>
                <c:pt idx="996">
                  <c:v>17.27972483407229</c:v>
                </c:pt>
                <c:pt idx="997">
                  <c:v>17.317912057475024</c:v>
                </c:pt>
                <c:pt idx="998">
                  <c:v>17.356155500556088</c:v>
                </c:pt>
                <c:pt idx="999">
                  <c:v>17.394455204668713</c:v>
                </c:pt>
                <c:pt idx="1000">
                  <c:v>17.432811211166065</c:v>
                </c:pt>
                <c:pt idx="1001">
                  <c:v>17.47122356140137</c:v>
                </c:pt>
                <c:pt idx="1002">
                  <c:v>17.509692296727817</c:v>
                </c:pt>
                <c:pt idx="1003">
                  <c:v>17.548217458498598</c:v>
                </c:pt>
                <c:pt idx="1004">
                  <c:v>17.586799088066954</c:v>
                </c:pt>
                <c:pt idx="1005">
                  <c:v>17.625437226786051</c:v>
                </c:pt>
                <c:pt idx="1006">
                  <c:v>17.66413191600909</c:v>
                </c:pt>
                <c:pt idx="1007">
                  <c:v>17.702883197089299</c:v>
                </c:pt>
                <c:pt idx="1008">
                  <c:v>17.741691111379858</c:v>
                </c:pt>
                <c:pt idx="1009">
                  <c:v>17.780555700233997</c:v>
                </c:pt>
                <c:pt idx="1010">
                  <c:v>17.819477005004885</c:v>
                </c:pt>
                <c:pt idx="1011">
                  <c:v>17.858455067045742</c:v>
                </c:pt>
                <c:pt idx="1012">
                  <c:v>17.897489927709763</c:v>
                </c:pt>
                <c:pt idx="1013">
                  <c:v>17.936581628350147</c:v>
                </c:pt>
                <c:pt idx="1014">
                  <c:v>17.975730210320123</c:v>
                </c:pt>
                <c:pt idx="1015">
                  <c:v>18.01493571497285</c:v>
                </c:pt>
                <c:pt idx="1016">
                  <c:v>18.054198183661562</c:v>
                </c:pt>
                <c:pt idx="1017">
                  <c:v>18.093517657739454</c:v>
                </c:pt>
                <c:pt idx="1018">
                  <c:v>18.132894178559724</c:v>
                </c:pt>
                <c:pt idx="1019">
                  <c:v>18.172327787475588</c:v>
                </c:pt>
                <c:pt idx="1020">
                  <c:v>18.211818525840226</c:v>
                </c:pt>
                <c:pt idx="1021">
                  <c:v>18.251366435006855</c:v>
                </c:pt>
                <c:pt idx="1022">
                  <c:v>18.290971556328675</c:v>
                </c:pt>
                <c:pt idx="1023">
                  <c:v>18.330633931158857</c:v>
                </c:pt>
                <c:pt idx="1024">
                  <c:v>18.37035360085067</c:v>
                </c:pt>
                <c:pt idx="1025">
                  <c:v>18.410130606757271</c:v>
                </c:pt>
                <c:pt idx="1026">
                  <c:v>18.430040623713985</c:v>
                </c:pt>
                <c:pt idx="1027">
                  <c:v>18.449964990231862</c:v>
                </c:pt>
                <c:pt idx="1028">
                  <c:v>18.46990371148004</c:v>
                </c:pt>
                <c:pt idx="1029">
                  <c:v>18.489856792627656</c:v>
                </c:pt>
                <c:pt idx="1030">
                  <c:v>18.509824238843883</c:v>
                </c:pt>
                <c:pt idx="1031">
                  <c:v>18.529806055297843</c:v>
                </c:pt>
                <c:pt idx="1032">
                  <c:v>18.54980224715872</c:v>
                </c:pt>
                <c:pt idx="1033">
                  <c:v>18.569812819595651</c:v>
                </c:pt>
                <c:pt idx="1034">
                  <c:v>18.589837777777774</c:v>
                </c:pt>
                <c:pt idx="1035">
                  <c:v>18.60987712687426</c:v>
                </c:pt>
                <c:pt idx="1036">
                  <c:v>18.629930872054224</c:v>
                </c:pt>
                <c:pt idx="1037">
                  <c:v>18.649999018486877</c:v>
                </c:pt>
                <c:pt idx="1038">
                  <c:v>18.67008157134131</c:v>
                </c:pt>
                <c:pt idx="1039">
                  <c:v>18.690178535786703</c:v>
                </c:pt>
                <c:pt idx="1040">
                  <c:v>18.710289916992188</c:v>
                </c:pt>
                <c:pt idx="1041">
                  <c:v>18.730415720126921</c:v>
                </c:pt>
                <c:pt idx="1042">
                  <c:v>18.770710612860785</c:v>
                </c:pt>
                <c:pt idx="1043">
                  <c:v>18.811063255341455</c:v>
                </c:pt>
                <c:pt idx="1044">
                  <c:v>18.851473688922145</c:v>
                </c:pt>
                <c:pt idx="1045">
                  <c:v>18.891941954956057</c:v>
                </c:pt>
                <c:pt idx="1046">
                  <c:v>18.932468094796384</c:v>
                </c:pt>
                <c:pt idx="1047">
                  <c:v>18.973052149796352</c:v>
                </c:pt>
                <c:pt idx="1048">
                  <c:v>19.013694161309143</c:v>
                </c:pt>
                <c:pt idx="1049">
                  <c:v>19.05439417068796</c:v>
                </c:pt>
                <c:pt idx="1050">
                  <c:v>19.095152219286</c:v>
                </c:pt>
                <c:pt idx="1051">
                  <c:v>19.135968348456476</c:v>
                </c:pt>
                <c:pt idx="1052">
                  <c:v>19.176842599552607</c:v>
                </c:pt>
                <c:pt idx="1053">
                  <c:v>19.217775013927572</c:v>
                </c:pt>
                <c:pt idx="1054">
                  <c:v>19.258765632934573</c:v>
                </c:pt>
                <c:pt idx="1055">
                  <c:v>19.299814497926818</c:v>
                </c:pt>
                <c:pt idx="1056">
                  <c:v>19.340921650257496</c:v>
                </c:pt>
                <c:pt idx="1057">
                  <c:v>19.38208713127985</c:v>
                </c:pt>
                <c:pt idx="1058">
                  <c:v>19.423310982347029</c:v>
                </c:pt>
                <c:pt idx="1059">
                  <c:v>19.46459324481226</c:v>
                </c:pt>
                <c:pt idx="1060">
                  <c:v>19.505933960028752</c:v>
                </c:pt>
                <c:pt idx="1061">
                  <c:v>19.547333169349692</c:v>
                </c:pt>
                <c:pt idx="1062">
                  <c:v>19.588790914128307</c:v>
                </c:pt>
                <c:pt idx="1063">
                  <c:v>19.630307235717773</c:v>
                </c:pt>
                <c:pt idx="1064">
                  <c:v>19.671882175471307</c:v>
                </c:pt>
                <c:pt idx="1065">
                  <c:v>19.713515774742095</c:v>
                </c:pt>
                <c:pt idx="1066">
                  <c:v>19.755208074883349</c:v>
                </c:pt>
                <c:pt idx="1067">
                  <c:v>19.796959117248296</c:v>
                </c:pt>
                <c:pt idx="1068">
                  <c:v>19.838768943190079</c:v>
                </c:pt>
                <c:pt idx="1069">
                  <c:v>19.880637594061955</c:v>
                </c:pt>
                <c:pt idx="1070">
                  <c:v>19.922565111217107</c:v>
                </c:pt>
                <c:pt idx="1071">
                  <c:v>19.964551536008724</c:v>
                </c:pt>
                <c:pt idx="1072">
                  <c:v>20.006596909790041</c:v>
                </c:pt>
                <c:pt idx="1073">
                  <c:v>20.048701273914229</c:v>
                </c:pt>
                <c:pt idx="1074">
                  <c:v>20.090864669734504</c:v>
                </c:pt>
                <c:pt idx="1075">
                  <c:v>20.133087138604065</c:v>
                </c:pt>
                <c:pt idx="1076">
                  <c:v>20.17536872187609</c:v>
                </c:pt>
                <c:pt idx="1077">
                  <c:v>20.217709460903841</c:v>
                </c:pt>
                <c:pt idx="1078">
                  <c:v>20.26010939704047</c:v>
                </c:pt>
                <c:pt idx="1079">
                  <c:v>20.302568571639199</c:v>
                </c:pt>
                <c:pt idx="1080">
                  <c:v>20.345087026053221</c:v>
                </c:pt>
                <c:pt idx="1081">
                  <c:v>20.387664801635736</c:v>
                </c:pt>
                <c:pt idx="1082">
                  <c:v>20.430301939739969</c:v>
                </c:pt>
                <c:pt idx="1083">
                  <c:v>20.472998481719095</c:v>
                </c:pt>
                <c:pt idx="1084">
                  <c:v>20.515754468926332</c:v>
                </c:pt>
                <c:pt idx="1085">
                  <c:v>20.558569942714872</c:v>
                </c:pt>
                <c:pt idx="1086">
                  <c:v>20.601444944437898</c:v>
                </c:pt>
                <c:pt idx="1087">
                  <c:v>20.644379515448676</c:v>
                </c:pt>
                <c:pt idx="1088">
                  <c:v>20.687373697100352</c:v>
                </c:pt>
                <c:pt idx="1089">
                  <c:v>20.730427530746148</c:v>
                </c:pt>
                <c:pt idx="1090">
                  <c:v>20.773541057739262</c:v>
                </c:pt>
                <c:pt idx="1091">
                  <c:v>20.816714319432883</c:v>
                </c:pt>
                <c:pt idx="1092">
                  <c:v>20.859947357180253</c:v>
                </c:pt>
                <c:pt idx="1093">
                  <c:v>20.903240212334531</c:v>
                </c:pt>
                <c:pt idx="1094">
                  <c:v>20.94659292624894</c:v>
                </c:pt>
                <c:pt idx="1095">
                  <c:v>20.990005540276666</c:v>
                </c:pt>
                <c:pt idx="1096">
                  <c:v>21.033478095770928</c:v>
                </c:pt>
                <c:pt idx="1097">
                  <c:v>21.077010634084942</c:v>
                </c:pt>
                <c:pt idx="1098">
                  <c:v>21.120603196571885</c:v>
                </c:pt>
                <c:pt idx="1099">
                  <c:v>21.164255824584963</c:v>
                </c:pt>
                <c:pt idx="1100">
                  <c:v>21.207968559477383</c:v>
                </c:pt>
                <c:pt idx="1101">
                  <c:v>21.251741442602327</c:v>
                </c:pt>
                <c:pt idx="1102">
                  <c:v>21.295574515313049</c:v>
                </c:pt>
                <c:pt idx="1103">
                  <c:v>21.339467818962699</c:v>
                </c:pt>
                <c:pt idx="1104">
                  <c:v>21.383421394904488</c:v>
                </c:pt>
                <c:pt idx="1105">
                  <c:v>21.427435284491644</c:v>
                </c:pt>
                <c:pt idx="1106">
                  <c:v>21.471509529077338</c:v>
                </c:pt>
                <c:pt idx="1107">
                  <c:v>21.515644170014809</c:v>
                </c:pt>
                <c:pt idx="1108">
                  <c:v>21.55983924865723</c:v>
                </c:pt>
                <c:pt idx="1109">
                  <c:v>21.604094806357807</c:v>
                </c:pt>
                <c:pt idx="1110">
                  <c:v>21.648410884469744</c:v>
                </c:pt>
                <c:pt idx="1111">
                  <c:v>21.69278752434624</c:v>
                </c:pt>
                <c:pt idx="1112">
                  <c:v>21.737224767340521</c:v>
                </c:pt>
                <c:pt idx="1113">
                  <c:v>21.781722654805751</c:v>
                </c:pt>
                <c:pt idx="1114">
                  <c:v>21.826281228095162</c:v>
                </c:pt>
                <c:pt idx="1115">
                  <c:v>21.870900528561943</c:v>
                </c:pt>
                <c:pt idx="1116">
                  <c:v>21.915580597559284</c:v>
                </c:pt>
                <c:pt idx="1117">
                  <c:v>21.960321476440434</c:v>
                </c:pt>
                <c:pt idx="1118">
                  <c:v>22.005123206558544</c:v>
                </c:pt>
                <c:pt idx="1119">
                  <c:v>22.049985829266838</c:v>
                </c:pt>
                <c:pt idx="1120">
                  <c:v>22.094909385918516</c:v>
                </c:pt>
                <c:pt idx="1121">
                  <c:v>22.139893917866758</c:v>
                </c:pt>
                <c:pt idx="1122">
                  <c:v>22.184939466464819</c:v>
                </c:pt>
                <c:pt idx="1123">
                  <c:v>22.230046073065864</c:v>
                </c:pt>
                <c:pt idx="1124">
                  <c:v>22.275213779023094</c:v>
                </c:pt>
                <c:pt idx="1125">
                  <c:v>22.320442625689726</c:v>
                </c:pt>
                <c:pt idx="1126">
                  <c:v>22.365732654418935</c:v>
                </c:pt>
                <c:pt idx="1127">
                  <c:v>22.41108390656397</c:v>
                </c:pt>
                <c:pt idx="1128">
                  <c:v>22.45649642347799</c:v>
                </c:pt>
                <c:pt idx="1129">
                  <c:v>22.501970246514222</c:v>
                </c:pt>
                <c:pt idx="1130">
                  <c:v>22.54750541702585</c:v>
                </c:pt>
                <c:pt idx="1131">
                  <c:v>22.593101976366064</c:v>
                </c:pt>
                <c:pt idx="1132">
                  <c:v>22.638759965888127</c:v>
                </c:pt>
                <c:pt idx="1133">
                  <c:v>22.684479426945188</c:v>
                </c:pt>
                <c:pt idx="1134">
                  <c:v>22.730260400890462</c:v>
                </c:pt>
                <c:pt idx="1135">
                  <c:v>22.776102929077151</c:v>
                </c:pt>
                <c:pt idx="1136">
                  <c:v>22.822007052858446</c:v>
                </c:pt>
                <c:pt idx="1137">
                  <c:v>22.867972813587585</c:v>
                </c:pt>
                <c:pt idx="1138">
                  <c:v>22.914000252617733</c:v>
                </c:pt>
                <c:pt idx="1139">
                  <c:v>22.960089411302111</c:v>
                </c:pt>
                <c:pt idx="1140">
                  <c:v>23.006240330993901</c:v>
                </c:pt>
                <c:pt idx="1141">
                  <c:v>23.052453053046321</c:v>
                </c:pt>
                <c:pt idx="1142">
                  <c:v>23.098727618812589</c:v>
                </c:pt>
                <c:pt idx="1143">
                  <c:v>23.145064069645883</c:v>
                </c:pt>
                <c:pt idx="1144">
                  <c:v>23.191462446899415</c:v>
                </c:pt>
                <c:pt idx="1145">
                  <c:v>23.237922791926383</c:v>
                </c:pt>
                <c:pt idx="1146">
                  <c:v>23.284445146079978</c:v>
                </c:pt>
                <c:pt idx="1147">
                  <c:v>23.331029550713435</c:v>
                </c:pt>
                <c:pt idx="1148">
                  <c:v>23.377676047179932</c:v>
                </c:pt>
                <c:pt idx="1149">
                  <c:v>23.424384676832659</c:v>
                </c:pt>
                <c:pt idx="1150">
                  <c:v>23.471155481024848</c:v>
                </c:pt>
                <c:pt idx="1151">
                  <c:v>23.517988501109674</c:v>
                </c:pt>
                <c:pt idx="1152">
                  <c:v>23.564883778440372</c:v>
                </c:pt>
                <c:pt idx="1153">
                  <c:v>23.611841354370121</c:v>
                </c:pt>
                <c:pt idx="1154">
                  <c:v>23.658861270252121</c:v>
                </c:pt>
                <c:pt idx="1155">
                  <c:v>23.705943567439583</c:v>
                </c:pt>
                <c:pt idx="1156">
                  <c:v>23.753088287285692</c:v>
                </c:pt>
                <c:pt idx="1157">
                  <c:v>23.800295471143688</c:v>
                </c:pt>
                <c:pt idx="1158">
                  <c:v>23.847565160366727</c:v>
                </c:pt>
                <c:pt idx="1159">
                  <c:v>23.89489739630805</c:v>
                </c:pt>
                <c:pt idx="1160">
                  <c:v>23.942292220320841</c:v>
                </c:pt>
                <c:pt idx="1161">
                  <c:v>23.989749673758286</c:v>
                </c:pt>
                <c:pt idx="1162">
                  <c:v>24.037269797973636</c:v>
                </c:pt>
                <c:pt idx="1163">
                  <c:v>24.08485263432005</c:v>
                </c:pt>
                <c:pt idx="1164">
                  <c:v>24.132498224150737</c:v>
                </c:pt>
                <c:pt idx="1165">
                  <c:v>24.180206608818906</c:v>
                </c:pt>
                <c:pt idx="1166">
                  <c:v>24.227977829677734</c:v>
                </c:pt>
                <c:pt idx="1167">
                  <c:v>24.27581192808049</c:v>
                </c:pt>
                <c:pt idx="1168">
                  <c:v>24.323708945380318</c:v>
                </c:pt>
                <c:pt idx="1169">
                  <c:v>24.371668922930432</c:v>
                </c:pt>
                <c:pt idx="1170">
                  <c:v>24.41969190208404</c:v>
                </c:pt>
                <c:pt idx="1171">
                  <c:v>24.467777924194323</c:v>
                </c:pt>
                <c:pt idx="1172">
                  <c:v>24.515927030614534</c:v>
                </c:pt>
                <c:pt idx="1173">
                  <c:v>24.564139262697829</c:v>
                </c:pt>
                <c:pt idx="1174">
                  <c:v>24.612414661797423</c:v>
                </c:pt>
                <c:pt idx="1175">
                  <c:v>24.660753269266522</c:v>
                </c:pt>
                <c:pt idx="1176">
                  <c:v>24.709155126458295</c:v>
                </c:pt>
                <c:pt idx="1177">
                  <c:v>24.757620274726019</c:v>
                </c:pt>
                <c:pt idx="1178">
                  <c:v>24.806148755422836</c:v>
                </c:pt>
                <c:pt idx="1179">
                  <c:v>24.854740609901963</c:v>
                </c:pt>
                <c:pt idx="1180">
                  <c:v>24.903395879516605</c:v>
                </c:pt>
                <c:pt idx="1181">
                  <c:v>24.952114605619947</c:v>
                </c:pt>
                <c:pt idx="1182">
                  <c:v>25.000896829565235</c:v>
                </c:pt>
                <c:pt idx="1183">
                  <c:v>25.049742592705627</c:v>
                </c:pt>
                <c:pt idx="1184">
                  <c:v>25.098651936394344</c:v>
                </c:pt>
                <c:pt idx="1185">
                  <c:v>25.147624901984567</c:v>
                </c:pt>
                <c:pt idx="1186">
                  <c:v>25.196661530829523</c:v>
                </c:pt>
                <c:pt idx="1187">
                  <c:v>25.245761864282425</c:v>
                </c:pt>
                <c:pt idx="1188">
                  <c:v>25.294925943696452</c:v>
                </c:pt>
                <c:pt idx="1189">
                  <c:v>25.344153810424807</c:v>
                </c:pt>
                <c:pt idx="1190">
                  <c:v>25.393445505820694</c:v>
                </c:pt>
                <c:pt idx="1191">
                  <c:v>25.442801071237319</c:v>
                </c:pt>
                <c:pt idx="1192">
                  <c:v>25.492220548027891</c:v>
                </c:pt>
                <c:pt idx="1193">
                  <c:v>25.541703977545595</c:v>
                </c:pt>
                <c:pt idx="1194">
                  <c:v>25.591251401143641</c:v>
                </c:pt>
                <c:pt idx="1195">
                  <c:v>25.64086286017524</c:v>
                </c:pt>
                <c:pt idx="1196">
                  <c:v>25.690538395993567</c:v>
                </c:pt>
                <c:pt idx="1197">
                  <c:v>25.740278049951879</c:v>
                </c:pt>
                <c:pt idx="1198">
                  <c:v>25.790081863403323</c:v>
                </c:pt>
                <c:pt idx="1199">
                  <c:v>25.83994987770112</c:v>
                </c:pt>
                <c:pt idx="1200">
                  <c:v>25.88988213419848</c:v>
                </c:pt>
                <c:pt idx="1201">
                  <c:v>25.939878674248583</c:v>
                </c:pt>
                <c:pt idx="1202">
                  <c:v>25.989939539204677</c:v>
                </c:pt>
                <c:pt idx="1203">
                  <c:v>26.040064770419896</c:v>
                </c:pt>
                <c:pt idx="1204">
                  <c:v>26.090254409247503</c:v>
                </c:pt>
                <c:pt idx="1205">
                  <c:v>26.14050849704067</c:v>
                </c:pt>
                <c:pt idx="1206">
                  <c:v>26.190827075152601</c:v>
                </c:pt>
                <c:pt idx="1207">
                  <c:v>26.241210184936524</c:v>
                </c:pt>
                <c:pt idx="1208">
                  <c:v>26.291657867745609</c:v>
                </c:pt>
                <c:pt idx="1209">
                  <c:v>26.342170164933076</c:v>
                </c:pt>
                <c:pt idx="1210">
                  <c:v>26.39274711785211</c:v>
                </c:pt>
                <c:pt idx="1211">
                  <c:v>26.443388767855907</c:v>
                </c:pt>
                <c:pt idx="1212">
                  <c:v>26.494095156297721</c:v>
                </c:pt>
                <c:pt idx="1213">
                  <c:v>26.544866324530709</c:v>
                </c:pt>
                <c:pt idx="1214">
                  <c:v>26.595702313908077</c:v>
                </c:pt>
                <c:pt idx="1215">
                  <c:v>26.646603165783038</c:v>
                </c:pt>
                <c:pt idx="1216">
                  <c:v>26.697568921508775</c:v>
                </c:pt>
                <c:pt idx="1217">
                  <c:v>26.748599622438537</c:v>
                </c:pt>
                <c:pt idx="1218">
                  <c:v>26.799695309925479</c:v>
                </c:pt>
                <c:pt idx="1219">
                  <c:v>26.850856025322816</c:v>
                </c:pt>
                <c:pt idx="1220">
                  <c:v>26.902081809983748</c:v>
                </c:pt>
                <c:pt idx="1221">
                  <c:v>26.953372705261465</c:v>
                </c:pt>
                <c:pt idx="1222">
                  <c:v>27.004728752509227</c:v>
                </c:pt>
                <c:pt idx="1223">
                  <c:v>27.056149993080169</c:v>
                </c:pt>
                <c:pt idx="1224">
                  <c:v>27.107636468327527</c:v>
                </c:pt>
                <c:pt idx="1225">
                  <c:v>27.159188219604495</c:v>
                </c:pt>
                <c:pt idx="1226">
                  <c:v>27.210805288264257</c:v>
                </c:pt>
                <c:pt idx="1227">
                  <c:v>27.262487715660068</c:v>
                </c:pt>
                <c:pt idx="1228">
                  <c:v>27.314235543145077</c:v>
                </c:pt>
                <c:pt idx="1229">
                  <c:v>27.366048812072513</c:v>
                </c:pt>
                <c:pt idx="1230">
                  <c:v>27.417927563795551</c:v>
                </c:pt>
                <c:pt idx="1231">
                  <c:v>27.469871839667412</c:v>
                </c:pt>
                <c:pt idx="1232">
                  <c:v>27.521881681041322</c:v>
                </c:pt>
                <c:pt idx="1233">
                  <c:v>27.573957129270458</c:v>
                </c:pt>
                <c:pt idx="1234">
                  <c:v>27.626098225708009</c:v>
                </c:pt>
                <c:pt idx="1235">
                  <c:v>27.678305011707199</c:v>
                </c:pt>
                <c:pt idx="1236">
                  <c:v>27.730577528621208</c:v>
                </c:pt>
                <c:pt idx="1237">
                  <c:v>27.782915817803286</c:v>
                </c:pt>
                <c:pt idx="1238">
                  <c:v>27.835319920606583</c:v>
                </c:pt>
                <c:pt idx="1239">
                  <c:v>27.887789878384307</c:v>
                </c:pt>
                <c:pt idx="1240">
                  <c:v>27.94032573248969</c:v>
                </c:pt>
                <c:pt idx="1241">
                  <c:v>27.992927524275899</c:v>
                </c:pt>
                <c:pt idx="1242">
                  <c:v>28.045595295096192</c:v>
                </c:pt>
                <c:pt idx="1243">
                  <c:v>28.098329086303714</c:v>
                </c:pt>
                <c:pt idx="1244">
                  <c:v>28.151128939251688</c:v>
                </c:pt>
                <c:pt idx="1245">
                  <c:v>28.203994895293317</c:v>
                </c:pt>
                <c:pt idx="1246">
                  <c:v>28.256926995781786</c:v>
                </c:pt>
                <c:pt idx="1247">
                  <c:v>28.309925282070342</c:v>
                </c:pt>
                <c:pt idx="1248">
                  <c:v>28.362989795512135</c:v>
                </c:pt>
                <c:pt idx="1249">
                  <c:v>28.416120577460394</c:v>
                </c:pt>
                <c:pt idx="1250">
                  <c:v>28.469317669268325</c:v>
                </c:pt>
                <c:pt idx="1251">
                  <c:v>28.522581112289103</c:v>
                </c:pt>
                <c:pt idx="1252">
                  <c:v>28.575910947875979</c:v>
                </c:pt>
                <c:pt idx="1253">
                  <c:v>28.629307217382117</c:v>
                </c:pt>
                <c:pt idx="1254">
                  <c:v>28.68276996216072</c:v>
                </c:pt>
                <c:pt idx="1255">
                  <c:v>28.736299223564998</c:v>
                </c:pt>
                <c:pt idx="1256">
                  <c:v>28.789895042948139</c:v>
                </c:pt>
                <c:pt idx="1257">
                  <c:v>28.843557461663387</c:v>
                </c:pt>
                <c:pt idx="1258">
                  <c:v>28.897286521063911</c:v>
                </c:pt>
                <c:pt idx="1259">
                  <c:v>28.951082262502915</c:v>
                </c:pt>
                <c:pt idx="1260">
                  <c:v>29.004944727333601</c:v>
                </c:pt>
                <c:pt idx="1261">
                  <c:v>29.058873956909167</c:v>
                </c:pt>
                <c:pt idx="1262">
                  <c:v>29.112869992582855</c:v>
                </c:pt>
                <c:pt idx="1263">
                  <c:v>29.166932875707815</c:v>
                </c:pt>
                <c:pt idx="1264">
                  <c:v>29.221062647637268</c:v>
                </c:pt>
                <c:pt idx="1265">
                  <c:v>29.275259349724422</c:v>
                </c:pt>
                <c:pt idx="1266">
                  <c:v>29.329523023322448</c:v>
                </c:pt>
                <c:pt idx="1267">
                  <c:v>29.383853709784614</c:v>
                </c:pt>
                <c:pt idx="1268">
                  <c:v>29.438251450464065</c:v>
                </c:pt>
                <c:pt idx="1269">
                  <c:v>29.492716286714028</c:v>
                </c:pt>
                <c:pt idx="1270">
                  <c:v>29.547248259887699</c:v>
                </c:pt>
                <c:pt idx="1271">
                  <c:v>29.601847411338262</c:v>
                </c:pt>
                <c:pt idx="1272">
                  <c:v>29.656513782418966</c:v>
                </c:pt>
                <c:pt idx="1273">
                  <c:v>29.711247414482976</c:v>
                </c:pt>
                <c:pt idx="1274">
                  <c:v>29.766048348883491</c:v>
                </c:pt>
                <c:pt idx="1275">
                  <c:v>29.820916626973716</c:v>
                </c:pt>
                <c:pt idx="1276">
                  <c:v>29.875852290106859</c:v>
                </c:pt>
                <c:pt idx="1277">
                  <c:v>29.930855379636164</c:v>
                </c:pt>
                <c:pt idx="1278">
                  <c:v>29.985925936914771</c:v>
                </c:pt>
                <c:pt idx="1279">
                  <c:v>30.041064003295901</c:v>
                </c:pt>
                <c:pt idx="1280">
                  <c:v>30.096269620132762</c:v>
                </c:pt>
                <c:pt idx="1281">
                  <c:v>30.151542828778545</c:v>
                </c:pt>
                <c:pt idx="1282">
                  <c:v>30.206883670586489</c:v>
                </c:pt>
                <c:pt idx="1283">
                  <c:v>30.26229218690975</c:v>
                </c:pt>
                <c:pt idx="1284">
                  <c:v>30.31776841910154</c:v>
                </c:pt>
                <c:pt idx="1285">
                  <c:v>30.373312408515076</c:v>
                </c:pt>
                <c:pt idx="1286">
                  <c:v>30.428924196503548</c:v>
                </c:pt>
                <c:pt idx="1287">
                  <c:v>30.484603824420191</c:v>
                </c:pt>
                <c:pt idx="1288">
                  <c:v>30.540351333618169</c:v>
                </c:pt>
                <c:pt idx="1289">
                  <c:v>30.596166765450693</c:v>
                </c:pt>
                <c:pt idx="1290">
                  <c:v>30.652050161270964</c:v>
                </c:pt>
                <c:pt idx="1291">
                  <c:v>30.708001562432184</c:v>
                </c:pt>
                <c:pt idx="1292">
                  <c:v>30.764021010287575</c:v>
                </c:pt>
                <c:pt idx="1293">
                  <c:v>30.820108546190294</c:v>
                </c:pt>
                <c:pt idx="1294">
                  <c:v>30.876264211493595</c:v>
                </c:pt>
                <c:pt idx="1295">
                  <c:v>30.932488047550656</c:v>
                </c:pt>
                <c:pt idx="1296">
                  <c:v>30.988780095714663</c:v>
                </c:pt>
                <c:pt idx="1297">
                  <c:v>31.045140397338869</c:v>
                </c:pt>
                <c:pt idx="1298">
                  <c:v>31.101568993776425</c:v>
                </c:pt>
                <c:pt idx="1299">
                  <c:v>31.158065926380559</c:v>
                </c:pt>
                <c:pt idx="1300">
                  <c:v>31.214631236504456</c:v>
                </c:pt>
                <c:pt idx="1301">
                  <c:v>31.271264965501306</c:v>
                </c:pt>
                <c:pt idx="1302">
                  <c:v>31.327967154724369</c:v>
                </c:pt>
                <c:pt idx="1303">
                  <c:v>31.384737845526804</c:v>
                </c:pt>
                <c:pt idx="1304">
                  <c:v>31.441577079261808</c:v>
                </c:pt>
                <c:pt idx="1305">
                  <c:v>31.498484897282605</c:v>
                </c:pt>
                <c:pt idx="1306">
                  <c:v>31.555461340942376</c:v>
                </c:pt>
                <c:pt idx="1307">
                  <c:v>31.612506451594356</c:v>
                </c:pt>
                <c:pt idx="1308">
                  <c:v>31.669620270591711</c:v>
                </c:pt>
                <c:pt idx="1309">
                  <c:v>31.726802839287661</c:v>
                </c:pt>
                <c:pt idx="1310">
                  <c:v>31.784054199035399</c:v>
                </c:pt>
                <c:pt idx="1311">
                  <c:v>31.841374391188115</c:v>
                </c:pt>
                <c:pt idx="1312">
                  <c:v>31.898763457099061</c:v>
                </c:pt>
                <c:pt idx="1313">
                  <c:v>31.9562214381214</c:v>
                </c:pt>
                <c:pt idx="1314">
                  <c:v>32.013748375608344</c:v>
                </c:pt>
                <c:pt idx="1315">
                  <c:v>32.071344310913091</c:v>
                </c:pt>
                <c:pt idx="1316">
                  <c:v>32.129009285388825</c:v>
                </c:pt>
                <c:pt idx="1317">
                  <c:v>32.186743340388809</c:v>
                </c:pt>
                <c:pt idx="1318">
                  <c:v>32.244546517266173</c:v>
                </c:pt>
                <c:pt idx="1319">
                  <c:v>32.302418857374157</c:v>
                </c:pt>
                <c:pt idx="1320">
                  <c:v>32.360360402065957</c:v>
                </c:pt>
                <c:pt idx="1321">
                  <c:v>32.418371192694757</c:v>
                </c:pt>
                <c:pt idx="1322">
                  <c:v>32.476451270613808</c:v>
                </c:pt>
                <c:pt idx="1323">
                  <c:v>32.534600677176272</c:v>
                </c:pt>
                <c:pt idx="1324">
                  <c:v>32.592819453735359</c:v>
                </c:pt>
                <c:pt idx="1325">
                  <c:v>32.651107641644266</c:v>
                </c:pt>
                <c:pt idx="1326">
                  <c:v>32.70946528225619</c:v>
                </c:pt>
                <c:pt idx="1327">
                  <c:v>32.767892416924376</c:v>
                </c:pt>
                <c:pt idx="1328">
                  <c:v>32.826389087001985</c:v>
                </c:pt>
                <c:pt idx="1329">
                  <c:v>32.884955333842214</c:v>
                </c:pt>
                <c:pt idx="1330">
                  <c:v>32.943591198798281</c:v>
                </c:pt>
                <c:pt idx="1331">
                  <c:v>33.002296723223388</c:v>
                </c:pt>
                <c:pt idx="1332">
                  <c:v>33.061071948470762</c:v>
                </c:pt>
                <c:pt idx="1333">
                  <c:v>33.119916915893555</c:v>
                </c:pt>
                <c:pt idx="1334">
                  <c:v>33.178831666845007</c:v>
                </c:pt>
                <c:pt idx="1335">
                  <c:v>33.237816242678292</c:v>
                </c:pt>
                <c:pt idx="1336">
                  <c:v>33.296870684746622</c:v>
                </c:pt>
                <c:pt idx="1337">
                  <c:v>33.355995034403243</c:v>
                </c:pt>
                <c:pt idx="1338">
                  <c:v>33.415189333001273</c:v>
                </c:pt>
                <c:pt idx="1339">
                  <c:v>33.474453621893986</c:v>
                </c:pt>
                <c:pt idx="1340">
                  <c:v>33.533787942434557</c:v>
                </c:pt>
                <c:pt idx="1341">
                  <c:v>33.593192335976163</c:v>
                </c:pt>
                <c:pt idx="1342">
                  <c:v>33.652666843872076</c:v>
                </c:pt>
                <c:pt idx="1343">
                  <c:v>33.712211507475423</c:v>
                </c:pt>
                <c:pt idx="1344">
                  <c:v>33.77182636813945</c:v>
                </c:pt>
                <c:pt idx="1345">
                  <c:v>33.831511467217346</c:v>
                </c:pt>
                <c:pt idx="1346">
                  <c:v>33.89126684606228</c:v>
                </c:pt>
                <c:pt idx="1347">
                  <c:v>33.951092546027532</c:v>
                </c:pt>
                <c:pt idx="1348">
                  <c:v>34.010988608466249</c:v>
                </c:pt>
                <c:pt idx="1349">
                  <c:v>34.070955074731643</c:v>
                </c:pt>
                <c:pt idx="1350">
                  <c:v>34.130991986176916</c:v>
                </c:pt>
                <c:pt idx="1351">
                  <c:v>34.191099384155265</c:v>
                </c:pt>
                <c:pt idx="1352">
                  <c:v>34.251277310019923</c:v>
                </c:pt>
                <c:pt idx="1353">
                  <c:v>34.311525805124049</c:v>
                </c:pt>
                <c:pt idx="1354">
                  <c:v>34.371844910820862</c:v>
                </c:pt>
                <c:pt idx="1355">
                  <c:v>34.432234668463572</c:v>
                </c:pt>
                <c:pt idx="1356">
                  <c:v>34.49269511940534</c:v>
                </c:pt>
                <c:pt idx="1357">
                  <c:v>34.553226304999455</c:v>
                </c:pt>
                <c:pt idx="1358">
                  <c:v>34.613828266599057</c:v>
                </c:pt>
                <c:pt idx="1359">
                  <c:v>34.674501045557349</c:v>
                </c:pt>
                <c:pt idx="1360">
                  <c:v>34.735244683227549</c:v>
                </c:pt>
                <c:pt idx="1361">
                  <c:v>34.796059220962832</c:v>
                </c:pt>
                <c:pt idx="1362">
                  <c:v>34.856944700116451</c:v>
                </c:pt>
                <c:pt idx="1363">
                  <c:v>34.917901162041566</c:v>
                </c:pt>
                <c:pt idx="1364">
                  <c:v>34.97892864809139</c:v>
                </c:pt>
                <c:pt idx="1365">
                  <c:v>35.040027199619125</c:v>
                </c:pt>
                <c:pt idx="1366">
                  <c:v>35.101196857977953</c:v>
                </c:pt>
                <c:pt idx="1367">
                  <c:v>35.162437664521143</c:v>
                </c:pt>
                <c:pt idx="1368">
                  <c:v>35.223749660601833</c:v>
                </c:pt>
                <c:pt idx="1369">
                  <c:v>35.285132887573241</c:v>
                </c:pt>
                <c:pt idx="1370">
                  <c:v>35.346587386788585</c:v>
                </c:pt>
                <c:pt idx="1371">
                  <c:v>35.408113199601026</c:v>
                </c:pt>
                <c:pt idx="1372">
                  <c:v>35.469710367363831</c:v>
                </c:pt>
                <c:pt idx="1373">
                  <c:v>35.531378931430154</c:v>
                </c:pt>
                <c:pt idx="1374">
                  <c:v>35.593118933153193</c:v>
                </c:pt>
                <c:pt idx="1375">
                  <c:v>35.654930413886177</c:v>
                </c:pt>
                <c:pt idx="1376">
                  <c:v>35.716813414982283</c:v>
                </c:pt>
                <c:pt idx="1377">
                  <c:v>35.778767977794764</c:v>
                </c:pt>
                <c:pt idx="1378">
                  <c:v>35.84079414367676</c:v>
                </c:pt>
                <c:pt idx="1379">
                  <c:v>35.902891953981502</c:v>
                </c:pt>
                <c:pt idx="1380">
                  <c:v>35.965061450062194</c:v>
                </c:pt>
                <c:pt idx="1381">
                  <c:v>36.027302673272018</c:v>
                </c:pt>
                <c:pt idx="1382">
                  <c:v>36.089615664964228</c:v>
                </c:pt>
                <c:pt idx="1383">
                  <c:v>36.152000466491948</c:v>
                </c:pt>
                <c:pt idx="1384">
                  <c:v>36.21445711920844</c:v>
                </c:pt>
                <c:pt idx="1385">
                  <c:v>36.276985664466892</c:v>
                </c:pt>
                <c:pt idx="1386">
                  <c:v>36.33958614362048</c:v>
                </c:pt>
                <c:pt idx="1387">
                  <c:v>36.402258598022463</c:v>
                </c:pt>
                <c:pt idx="1388">
                  <c:v>36.465003069026004</c:v>
                </c:pt>
                <c:pt idx="1389">
                  <c:v>36.527819597984291</c:v>
                </c:pt>
                <c:pt idx="1390">
                  <c:v>36.590708226250548</c:v>
                </c:pt>
                <c:pt idx="1391">
                  <c:v>36.653668995177945</c:v>
                </c:pt>
                <c:pt idx="1392">
                  <c:v>36.716701946119763</c:v>
                </c:pt>
                <c:pt idx="1393">
                  <c:v>36.77980712042914</c:v>
                </c:pt>
                <c:pt idx="1394">
                  <c:v>36.842984559459289</c:v>
                </c:pt>
                <c:pt idx="1395">
                  <c:v>36.906234304563426</c:v>
                </c:pt>
                <c:pt idx="1396">
                  <c:v>36.969556397094713</c:v>
                </c:pt>
                <c:pt idx="1397">
                  <c:v>37.032950878406417</c:v>
                </c:pt>
                <c:pt idx="1398">
                  <c:v>37.096417789851692</c:v>
                </c:pt>
                <c:pt idx="1399">
                  <c:v>37.159957172783756</c:v>
                </c:pt>
                <c:pt idx="1400">
                  <c:v>37.223569068555797</c:v>
                </c:pt>
                <c:pt idx="1401">
                  <c:v>37.287253518521013</c:v>
                </c:pt>
                <c:pt idx="1402">
                  <c:v>37.351010564032656</c:v>
                </c:pt>
                <c:pt idx="1403">
                  <c:v>37.414840246443887</c:v>
                </c:pt>
                <c:pt idx="1404">
                  <c:v>37.478742607107911</c:v>
                </c:pt>
                <c:pt idx="1405">
                  <c:v>37.54271768737793</c:v>
                </c:pt>
                <c:pt idx="1406">
                  <c:v>37.606765528607141</c:v>
                </c:pt>
                <c:pt idx="1407">
                  <c:v>37.670886172148784</c:v>
                </c:pt>
                <c:pt idx="1408">
                  <c:v>37.735079659356018</c:v>
                </c:pt>
                <c:pt idx="1409">
                  <c:v>37.799346031582061</c:v>
                </c:pt>
                <c:pt idx="1410">
                  <c:v>37.863685330180104</c:v>
                </c:pt>
                <c:pt idx="1411">
                  <c:v>37.928097596503342</c:v>
                </c:pt>
                <c:pt idx="1412">
                  <c:v>37.992582871905043</c:v>
                </c:pt>
                <c:pt idx="1413">
                  <c:v>38.057141197738339</c:v>
                </c:pt>
                <c:pt idx="1414">
                  <c:v>38.121772615356448</c:v>
                </c:pt>
                <c:pt idx="1415">
                  <c:v>38.186477166112589</c:v>
                </c:pt>
                <c:pt idx="1416">
                  <c:v>38.25125489135992</c:v>
                </c:pt>
                <c:pt idx="1417">
                  <c:v>38.316105832451719</c:v>
                </c:pt>
                <c:pt idx="1418">
                  <c:v>38.381030030741137</c:v>
                </c:pt>
                <c:pt idx="1419">
                  <c:v>38.446027527581357</c:v>
                </c:pt>
                <c:pt idx="1420">
                  <c:v>38.511098364325626</c:v>
                </c:pt>
                <c:pt idx="1421">
                  <c:v>38.576242582327119</c:v>
                </c:pt>
                <c:pt idx="1422">
                  <c:v>38.641460222939067</c:v>
                </c:pt>
                <c:pt idx="1423">
                  <c:v>38.706751327514645</c:v>
                </c:pt>
                <c:pt idx="1424">
                  <c:v>38.772115937407072</c:v>
                </c:pt>
                <c:pt idx="1425">
                  <c:v>38.83755409396953</c:v>
                </c:pt>
                <c:pt idx="1426">
                  <c:v>38.903065838555221</c:v>
                </c:pt>
                <c:pt idx="1427">
                  <c:v>38.9686512125174</c:v>
                </c:pt>
                <c:pt idx="1428">
                  <c:v>39.034310257209178</c:v>
                </c:pt>
                <c:pt idx="1429">
                  <c:v>39.100043013983829</c:v>
                </c:pt>
                <c:pt idx="1430">
                  <c:v>39.165849524194542</c:v>
                </c:pt>
                <c:pt idx="1431">
                  <c:v>39.231729829194478</c:v>
                </c:pt>
                <c:pt idx="1432">
                  <c:v>39.297683970336919</c:v>
                </c:pt>
                <c:pt idx="1433">
                  <c:v>39.363711988974998</c:v>
                </c:pt>
                <c:pt idx="1434">
                  <c:v>39.429813926461939</c:v>
                </c:pt>
                <c:pt idx="1435">
                  <c:v>39.495989824150939</c:v>
                </c:pt>
                <c:pt idx="1436">
                  <c:v>39.56223972339518</c:v>
                </c:pt>
                <c:pt idx="1437">
                  <c:v>39.628563665547929</c:v>
                </c:pt>
                <c:pt idx="1438">
                  <c:v>39.694961691962348</c:v>
                </c:pt>
                <c:pt idx="1439">
                  <c:v>39.761433843991632</c:v>
                </c:pt>
                <c:pt idx="1440">
                  <c:v>39.827980162988993</c:v>
                </c:pt>
                <c:pt idx="1441">
                  <c:v>39.894600690307605</c:v>
                </c:pt>
                <c:pt idx="1442">
                  <c:v>39.961295467300737</c:v>
                </c:pt>
                <c:pt idx="1443">
                  <c:v>40.028064535321526</c:v>
                </c:pt>
                <c:pt idx="1444">
                  <c:v>40.094907935723214</c:v>
                </c:pt>
                <c:pt idx="1445">
                  <c:v>40.161825709858974</c:v>
                </c:pt>
                <c:pt idx="1446">
                  <c:v>40.228817899081996</c:v>
                </c:pt>
                <c:pt idx="1447">
                  <c:v>40.295884544745547</c:v>
                </c:pt>
                <c:pt idx="1448">
                  <c:v>40.363025688202782</c:v>
                </c:pt>
                <c:pt idx="1449">
                  <c:v>40.430241370806911</c:v>
                </c:pt>
                <c:pt idx="1450">
                  <c:v>40.497531633911137</c:v>
                </c:pt>
                <c:pt idx="1451">
                  <c:v>40.564896518868643</c:v>
                </c:pt>
                <c:pt idx="1452">
                  <c:v>40.632336067032689</c:v>
                </c:pt>
                <c:pt idx="1453">
                  <c:v>40.699850319756415</c:v>
                </c:pt>
                <c:pt idx="1454">
                  <c:v>40.767439318393045</c:v>
                </c:pt>
                <c:pt idx="1455">
                  <c:v>40.835103104295769</c:v>
                </c:pt>
                <c:pt idx="1456">
                  <c:v>40.90284171881779</c:v>
                </c:pt>
                <c:pt idx="1457">
                  <c:v>40.970655203312376</c:v>
                </c:pt>
                <c:pt idx="1458">
                  <c:v>41.038543599132652</c:v>
                </c:pt>
                <c:pt idx="1459">
                  <c:v>41.106506947631836</c:v>
                </c:pt>
                <c:pt idx="1460">
                  <c:v>41.174545290163152</c:v>
                </c:pt>
                <c:pt idx="1461">
                  <c:v>41.242658668079756</c:v>
                </c:pt>
                <c:pt idx="1462">
                  <c:v>41.31084712273492</c:v>
                </c:pt>
                <c:pt idx="1463">
                  <c:v>41.379110695481799</c:v>
                </c:pt>
                <c:pt idx="1464">
                  <c:v>41.447449427673583</c:v>
                </c:pt>
                <c:pt idx="1465">
                  <c:v>41.515863360663516</c:v>
                </c:pt>
                <c:pt idx="1466">
                  <c:v>41.584352535804761</c:v>
                </c:pt>
                <c:pt idx="1467">
                  <c:v>41.652916994450571</c:v>
                </c:pt>
                <c:pt idx="1468">
                  <c:v>41.721556777954106</c:v>
                </c:pt>
                <c:pt idx="1469">
                  <c:v>41.790271927668577</c:v>
                </c:pt>
                <c:pt idx="1470">
                  <c:v>41.859062484947181</c:v>
                </c:pt>
                <c:pt idx="1471">
                  <c:v>41.927928491143106</c:v>
                </c:pt>
                <c:pt idx="1472">
                  <c:v>41.996869987609621</c:v>
                </c:pt>
                <c:pt idx="1473">
                  <c:v>42.065887015699843</c:v>
                </c:pt>
                <c:pt idx="1474">
                  <c:v>42.134979616767026</c:v>
                </c:pt>
                <c:pt idx="1475">
                  <c:v>42.204147832164374</c:v>
                </c:pt>
                <c:pt idx="1476">
                  <c:v>42.273391703245046</c:v>
                </c:pt>
                <c:pt idx="1477">
                  <c:v>42.342711271362305</c:v>
                </c:pt>
                <c:pt idx="1478">
                  <c:v>42.412106577869309</c:v>
                </c:pt>
                <c:pt idx="1479">
                  <c:v>42.481577664119278</c:v>
                </c:pt>
                <c:pt idx="1480">
                  <c:v>42.551124571465394</c:v>
                </c:pt>
                <c:pt idx="1481">
                  <c:v>42.620747341260845</c:v>
                </c:pt>
                <c:pt idx="1482">
                  <c:v>42.690446014858914</c:v>
                </c:pt>
                <c:pt idx="1483">
                  <c:v>42.760220633612732</c:v>
                </c:pt>
                <c:pt idx="1484">
                  <c:v>42.830071238875519</c:v>
                </c:pt>
                <c:pt idx="1485">
                  <c:v>42.89999787200049</c:v>
                </c:pt>
                <c:pt idx="1486">
                  <c:v>42.970000574340801</c:v>
                </c:pt>
                <c:pt idx="1487">
                  <c:v>43.04007938724974</c:v>
                </c:pt>
                <c:pt idx="1488">
                  <c:v>43.110234352080425</c:v>
                </c:pt>
                <c:pt idx="1489">
                  <c:v>43.180465510186089</c:v>
                </c:pt>
                <c:pt idx="1490">
                  <c:v>43.250772902919955</c:v>
                </c:pt>
                <c:pt idx="1491">
                  <c:v>43.321156571635157</c:v>
                </c:pt>
                <c:pt idx="1492">
                  <c:v>43.391616557685005</c:v>
                </c:pt>
                <c:pt idx="1493">
                  <c:v>43.462152902422616</c:v>
                </c:pt>
                <c:pt idx="1494">
                  <c:v>43.532765647201224</c:v>
                </c:pt>
                <c:pt idx="1495">
                  <c:v>43.603454833374023</c:v>
                </c:pt>
                <c:pt idx="1496">
                  <c:v>43.674220502294204</c:v>
                </c:pt>
                <c:pt idx="1497">
                  <c:v>43.745062695315021</c:v>
                </c:pt>
                <c:pt idx="1498">
                  <c:v>43.815981453789618</c:v>
                </c:pt>
                <c:pt idx="1499">
                  <c:v>43.886976819071215</c:v>
                </c:pt>
                <c:pt idx="1500">
                  <c:v>43.958048832513001</c:v>
                </c:pt>
                <c:pt idx="1501">
                  <c:v>44.029197535468185</c:v>
                </c:pt>
                <c:pt idx="1502">
                  <c:v>44.10042296929003</c:v>
                </c:pt>
                <c:pt idx="1503">
                  <c:v>44.171725175331652</c:v>
                </c:pt>
                <c:pt idx="1504">
                  <c:v>44.243104194946298</c:v>
                </c:pt>
                <c:pt idx="1505">
                  <c:v>44.314560069487143</c:v>
                </c:pt>
                <c:pt idx="1506">
                  <c:v>44.386092840307406</c:v>
                </c:pt>
                <c:pt idx="1507">
                  <c:v>44.457702548760317</c:v>
                </c:pt>
                <c:pt idx="1508">
                  <c:v>44.529389236199044</c:v>
                </c:pt>
                <c:pt idx="1509">
                  <c:v>44.60115294397675</c:v>
                </c:pt>
                <c:pt idx="1510">
                  <c:v>44.672993713446722</c:v>
                </c:pt>
                <c:pt idx="1511">
                  <c:v>44.7449115859621</c:v>
                </c:pt>
                <c:pt idx="1512">
                  <c:v>44.816906602876138</c:v>
                </c:pt>
                <c:pt idx="1513">
                  <c:v>44.888978805542003</c:v>
                </c:pt>
                <c:pt idx="1514">
                  <c:v>44.961128235312891</c:v>
                </c:pt>
                <c:pt idx="1515">
                  <c:v>45.033354933542007</c:v>
                </c:pt>
                <c:pt idx="1516">
                  <c:v>45.105658941582568</c:v>
                </c:pt>
                <c:pt idx="1517">
                  <c:v>45.178040300787799</c:v>
                </c:pt>
                <c:pt idx="1518">
                  <c:v>45.250499052510833</c:v>
                </c:pt>
                <c:pt idx="1519">
                  <c:v>45.323035238104929</c:v>
                </c:pt>
                <c:pt idx="1520">
                  <c:v>45.395648898923277</c:v>
                </c:pt>
                <c:pt idx="1521">
                  <c:v>45.468340076319052</c:v>
                </c:pt>
                <c:pt idx="1522">
                  <c:v>45.541108811645515</c:v>
                </c:pt>
                <c:pt idx="1523">
                  <c:v>45.613955146255819</c:v>
                </c:pt>
                <c:pt idx="1524">
                  <c:v>45.686879121503168</c:v>
                </c:pt>
                <c:pt idx="1525">
                  <c:v>45.759880778740794</c:v>
                </c:pt>
                <c:pt idx="1526">
                  <c:v>45.832960159321836</c:v>
                </c:pt>
                <c:pt idx="1527">
                  <c:v>45.90611730459959</c:v>
                </c:pt>
                <c:pt idx="1528">
                  <c:v>45.979352255927189</c:v>
                </c:pt>
                <c:pt idx="1529">
                  <c:v>46.052665054657865</c:v>
                </c:pt>
                <c:pt idx="1530">
                  <c:v>46.1260557421448</c:v>
                </c:pt>
                <c:pt idx="1531">
                  <c:v>46.199524359741197</c:v>
                </c:pt>
                <c:pt idx="1532">
                  <c:v>46.273070948800303</c:v>
                </c:pt>
                <c:pt idx="1533">
                  <c:v>46.346695550675264</c:v>
                </c:pt>
                <c:pt idx="1534">
                  <c:v>46.420398206719298</c:v>
                </c:pt>
                <c:pt idx="1535">
                  <c:v>46.494178958285623</c:v>
                </c:pt>
                <c:pt idx="1536">
                  <c:v>46.568037846727385</c:v>
                </c:pt>
                <c:pt idx="1537">
                  <c:v>46.641974913397888</c:v>
                </c:pt>
                <c:pt idx="1538">
                  <c:v>46.715990199650264</c:v>
                </c:pt>
                <c:pt idx="1539">
                  <c:v>46.790083746837738</c:v>
                </c:pt>
                <c:pt idx="1540">
                  <c:v>46.864255596313477</c:v>
                </c:pt>
                <c:pt idx="1541">
                  <c:v>46.938505789430707</c:v>
                </c:pt>
                <c:pt idx="1542">
                  <c:v>47.012834367542673</c:v>
                </c:pt>
                <c:pt idx="1543">
                  <c:v>47.087241372002509</c:v>
                </c:pt>
                <c:pt idx="1544">
                  <c:v>47.161726844163447</c:v>
                </c:pt>
                <c:pt idx="1545">
                  <c:v>47.236290825378667</c:v>
                </c:pt>
                <c:pt idx="1546">
                  <c:v>47.310933357001382</c:v>
                </c:pt>
                <c:pt idx="1547">
                  <c:v>47.385654480384858</c:v>
                </c:pt>
                <c:pt idx="1548">
                  <c:v>47.460454236882214</c:v>
                </c:pt>
                <c:pt idx="1549">
                  <c:v>47.535332667846681</c:v>
                </c:pt>
                <c:pt idx="1550">
                  <c:v>47.610289814631471</c:v>
                </c:pt>
                <c:pt idx="1551">
                  <c:v>47.685325718589738</c:v>
                </c:pt>
                <c:pt idx="1552">
                  <c:v>47.760440421074776</c:v>
                </c:pt>
                <c:pt idx="1553">
                  <c:v>47.83563396343969</c:v>
                </c:pt>
                <c:pt idx="1554">
                  <c:v>47.910906387037727</c:v>
                </c:pt>
                <c:pt idx="1555">
                  <c:v>47.986257733222111</c:v>
                </c:pt>
                <c:pt idx="1556">
                  <c:v>48.061688043345995</c:v>
                </c:pt>
                <c:pt idx="1557">
                  <c:v>48.137197358762641</c:v>
                </c:pt>
                <c:pt idx="1558">
                  <c:v>48.212785720825202</c:v>
                </c:pt>
                <c:pt idx="1559">
                  <c:v>48.288453170886889</c:v>
                </c:pt>
                <c:pt idx="1560">
                  <c:v>48.364199750300919</c:v>
                </c:pt>
                <c:pt idx="1561">
                  <c:v>48.440025500420454</c:v>
                </c:pt>
                <c:pt idx="1562">
                  <c:v>48.515930462598774</c:v>
                </c:pt>
                <c:pt idx="1563">
                  <c:v>48.591914678188992</c:v>
                </c:pt>
                <c:pt idx="1564">
                  <c:v>48.667978188544382</c:v>
                </c:pt>
                <c:pt idx="1565">
                  <c:v>48.744121035018104</c:v>
                </c:pt>
                <c:pt idx="1566">
                  <c:v>48.820343258963362</c:v>
                </c:pt>
                <c:pt idx="1567">
                  <c:v>48.896644901733403</c:v>
                </c:pt>
                <c:pt idx="1568">
                  <c:v>48.973026004681373</c:v>
                </c:pt>
                <c:pt idx="1569">
                  <c:v>49.04948660916051</c:v>
                </c:pt>
                <c:pt idx="1570">
                  <c:v>49.126026756523991</c:v>
                </c:pt>
                <c:pt idx="1571">
                  <c:v>49.202646488124998</c:v>
                </c:pt>
                <c:pt idx="1572">
                  <c:v>49.279345845316818</c:v>
                </c:pt>
                <c:pt idx="1573">
                  <c:v>49.356124869452586</c:v>
                </c:pt>
                <c:pt idx="1574">
                  <c:v>49.43298360188551</c:v>
                </c:pt>
                <c:pt idx="1575">
                  <c:v>49.509922083968803</c:v>
                </c:pt>
                <c:pt idx="1576">
                  <c:v>49.586940357055653</c:v>
                </c:pt>
                <c:pt idx="1577">
                  <c:v>49.664038462499299</c:v>
                </c:pt>
                <c:pt idx="1578">
                  <c:v>49.741216441652902</c:v>
                </c:pt>
                <c:pt idx="1579">
                  <c:v>49.818474335869702</c:v>
                </c:pt>
                <c:pt idx="1580">
                  <c:v>49.895812186502859</c:v>
                </c:pt>
                <c:pt idx="1581">
                  <c:v>49.973230034905548</c:v>
                </c:pt>
                <c:pt idx="1582">
                  <c:v>50.050727922431093</c:v>
                </c:pt>
                <c:pt idx="1583">
                  <c:v>50.1283058904326</c:v>
                </c:pt>
                <c:pt idx="1584">
                  <c:v>50.205963980263292</c:v>
                </c:pt>
                <c:pt idx="1585">
                  <c:v>50.283702233276372</c:v>
                </c:pt>
                <c:pt idx="1586">
                  <c:v>50.361520690825024</c:v>
                </c:pt>
                <c:pt idx="1587">
                  <c:v>50.439419394262501</c:v>
                </c:pt>
                <c:pt idx="1588">
                  <c:v>50.517398384941963</c:v>
                </c:pt>
                <c:pt idx="1589">
                  <c:v>50.595457704216614</c:v>
                </c:pt>
                <c:pt idx="1590">
                  <c:v>50.673597393439643</c:v>
                </c:pt>
                <c:pt idx="1591">
                  <c:v>50.751817493964268</c:v>
                </c:pt>
                <c:pt idx="1592">
                  <c:v>50.830118047143763</c:v>
                </c:pt>
                <c:pt idx="1593">
                  <c:v>50.908499094331219</c:v>
                </c:pt>
                <c:pt idx="1594">
                  <c:v>50.986960676879882</c:v>
                </c:pt>
                <c:pt idx="1595">
                  <c:v>51.065502836142961</c:v>
                </c:pt>
                <c:pt idx="1596">
                  <c:v>51.144125613473641</c:v>
                </c:pt>
                <c:pt idx="1597">
                  <c:v>51.222829050225165</c:v>
                </c:pt>
                <c:pt idx="1598">
                  <c:v>51.301613187750675</c:v>
                </c:pt>
                <c:pt idx="1599">
                  <c:v>51.380478067403395</c:v>
                </c:pt>
                <c:pt idx="1600">
                  <c:v>51.459423730536571</c:v>
                </c:pt>
                <c:pt idx="1601">
                  <c:v>51.538450218503328</c:v>
                </c:pt>
                <c:pt idx="1602">
                  <c:v>51.617557572656963</c:v>
                </c:pt>
                <c:pt idx="1603">
                  <c:v>51.696745834350594</c:v>
                </c:pt>
                <c:pt idx="1604">
                  <c:v>51.776015044937452</c:v>
                </c:pt>
                <c:pt idx="1605">
                  <c:v>51.855365245770749</c:v>
                </c:pt>
                <c:pt idx="1606">
                  <c:v>51.934796478203658</c:v>
                </c:pt>
                <c:pt idx="1607">
                  <c:v>52.014308783589442</c:v>
                </c:pt>
                <c:pt idx="1608">
                  <c:v>52.093902203281225</c:v>
                </c:pt>
                <c:pt idx="1609">
                  <c:v>52.173576778632267</c:v>
                </c:pt>
                <c:pt idx="1610">
                  <c:v>52.253332550995751</c:v>
                </c:pt>
                <c:pt idx="1611">
                  <c:v>52.333169561724866</c:v>
                </c:pt>
                <c:pt idx="1612">
                  <c:v>52.413087852172858</c:v>
                </c:pt>
                <c:pt idx="1613">
                  <c:v>52.493087463692881</c:v>
                </c:pt>
                <c:pt idx="1614">
                  <c:v>52.573168437638152</c:v>
                </c:pt>
                <c:pt idx="1615">
                  <c:v>52.653330815361876</c:v>
                </c:pt>
                <c:pt idx="1616">
                  <c:v>52.733574638217227</c:v>
                </c:pt>
                <c:pt idx="1617">
                  <c:v>52.813899947557481</c:v>
                </c:pt>
                <c:pt idx="1618">
                  <c:v>52.89430678473579</c:v>
                </c:pt>
                <c:pt idx="1619">
                  <c:v>52.974795191105343</c:v>
                </c:pt>
                <c:pt idx="1620">
                  <c:v>53.055365208019367</c:v>
                </c:pt>
                <c:pt idx="1621">
                  <c:v>53.136016876831043</c:v>
                </c:pt>
                <c:pt idx="1622">
                  <c:v>53.216750238893617</c:v>
                </c:pt>
                <c:pt idx="1623">
                  <c:v>53.297565335560243</c:v>
                </c:pt>
                <c:pt idx="1624">
                  <c:v>53.378462208184153</c:v>
                </c:pt>
                <c:pt idx="1625">
                  <c:v>53.45944089811853</c:v>
                </c:pt>
                <c:pt idx="1626">
                  <c:v>53.540501446716533</c:v>
                </c:pt>
                <c:pt idx="1627">
                  <c:v>53.621643895331495</c:v>
                </c:pt>
                <c:pt idx="1628">
                  <c:v>53.702868285316491</c:v>
                </c:pt>
                <c:pt idx="1629">
                  <c:v>53.784174658024803</c:v>
                </c:pt>
                <c:pt idx="1630">
                  <c:v>53.86556305480957</c:v>
                </c:pt>
                <c:pt idx="1631">
                  <c:v>53.947033517024025</c:v>
                </c:pt>
                <c:pt idx="1632">
                  <c:v>54.028586086021406</c:v>
                </c:pt>
                <c:pt idx="1633">
                  <c:v>54.11022080315486</c:v>
                </c:pt>
                <c:pt idx="1634">
                  <c:v>54.191937709777591</c:v>
                </c:pt>
                <c:pt idx="1635">
                  <c:v>54.273736847242816</c:v>
                </c:pt>
                <c:pt idx="1636">
                  <c:v>54.355618256903732</c:v>
                </c:pt>
                <c:pt idx="1637">
                  <c:v>54.437581980113585</c:v>
                </c:pt>
                <c:pt idx="1638">
                  <c:v>54.519628058225535</c:v>
                </c:pt>
                <c:pt idx="1639">
                  <c:v>54.601756532592781</c:v>
                </c:pt>
                <c:pt idx="1640">
                  <c:v>54.683967444568538</c:v>
                </c:pt>
                <c:pt idx="1641">
                  <c:v>54.766260835505975</c:v>
                </c:pt>
                <c:pt idx="1642">
                  <c:v>54.848636746758359</c:v>
                </c:pt>
                <c:pt idx="1643">
                  <c:v>54.931095219678852</c:v>
                </c:pt>
                <c:pt idx="1644">
                  <c:v>55.013636295620628</c:v>
                </c:pt>
                <c:pt idx="1645">
                  <c:v>55.096260015936963</c:v>
                </c:pt>
                <c:pt idx="1646">
                  <c:v>55.178966421980981</c:v>
                </c:pt>
                <c:pt idx="1647">
                  <c:v>55.26175555510595</c:v>
                </c:pt>
                <c:pt idx="1648">
                  <c:v>55.344627456665044</c:v>
                </c:pt>
                <c:pt idx="1649">
                  <c:v>55.427582168011455</c:v>
                </c:pt>
                <c:pt idx="1650">
                  <c:v>55.510619730498405</c:v>
                </c:pt>
                <c:pt idx="1651">
                  <c:v>55.593740185479049</c:v>
                </c:pt>
                <c:pt idx="1652">
                  <c:v>55.676943574306669</c:v>
                </c:pt>
                <c:pt idx="1653">
                  <c:v>55.76022993833439</c:v>
                </c:pt>
                <c:pt idx="1654">
                  <c:v>55.843599318915473</c:v>
                </c:pt>
                <c:pt idx="1655">
                  <c:v>55.927051757403085</c:v>
                </c:pt>
                <c:pt idx="1656">
                  <c:v>56.01058729515043</c:v>
                </c:pt>
                <c:pt idx="1657">
                  <c:v>56.094205973510746</c:v>
                </c:pt>
                <c:pt idx="1658">
                  <c:v>56.177907833837196</c:v>
                </c:pt>
                <c:pt idx="1659">
                  <c:v>56.261692917482989</c:v>
                </c:pt>
                <c:pt idx="1660">
                  <c:v>56.345561265801344</c:v>
                </c:pt>
                <c:pt idx="1661">
                  <c:v>56.429512920145385</c:v>
                </c:pt>
                <c:pt idx="1662">
                  <c:v>56.513547921868465</c:v>
                </c:pt>
                <c:pt idx="1663">
                  <c:v>56.597666312323675</c:v>
                </c:pt>
                <c:pt idx="1664">
                  <c:v>56.681868132864231</c:v>
                </c:pt>
                <c:pt idx="1665">
                  <c:v>56.766153424843367</c:v>
                </c:pt>
                <c:pt idx="1666">
                  <c:v>56.850522229614235</c:v>
                </c:pt>
                <c:pt idx="1667">
                  <c:v>56.934974588530118</c:v>
                </c:pt>
                <c:pt idx="1668">
                  <c:v>57.01951054294414</c:v>
                </c:pt>
                <c:pt idx="1669">
                  <c:v>57.104130134209541</c:v>
                </c:pt>
                <c:pt idx="1670">
                  <c:v>57.188833403679503</c:v>
                </c:pt>
                <c:pt idx="1671">
                  <c:v>57.273620392707201</c:v>
                </c:pt>
                <c:pt idx="1672">
                  <c:v>57.358491142645946</c:v>
                </c:pt>
                <c:pt idx="1673">
                  <c:v>57.44344569484884</c:v>
                </c:pt>
                <c:pt idx="1674">
                  <c:v>57.52848409066911</c:v>
                </c:pt>
                <c:pt idx="1675">
                  <c:v>57.613606371459966</c:v>
                </c:pt>
                <c:pt idx="1676">
                  <c:v>57.698812578574589</c:v>
                </c:pt>
                <c:pt idx="1677">
                  <c:v>57.784102753366227</c:v>
                </c:pt>
                <c:pt idx="1678">
                  <c:v>57.869476937188054</c:v>
                </c:pt>
                <c:pt idx="1679">
                  <c:v>57.954935171393259</c:v>
                </c:pt>
                <c:pt idx="1680">
                  <c:v>58.04047749733504</c:v>
                </c:pt>
                <c:pt idx="1681">
                  <c:v>58.12610395636662</c:v>
                </c:pt>
                <c:pt idx="1682">
                  <c:v>58.211814589841239</c:v>
                </c:pt>
                <c:pt idx="1683">
                  <c:v>58.29760943911203</c:v>
                </c:pt>
                <c:pt idx="1684">
                  <c:v>58.383488545532231</c:v>
                </c:pt>
                <c:pt idx="1685">
                  <c:v>58.469451950455031</c:v>
                </c:pt>
                <c:pt idx="1686">
                  <c:v>58.555499695233614</c:v>
                </c:pt>
                <c:pt idx="1687">
                  <c:v>58.641631821221267</c:v>
                </c:pt>
                <c:pt idx="1688">
                  <c:v>58.727848369771081</c:v>
                </c:pt>
                <c:pt idx="1689">
                  <c:v>58.814149382236295</c:v>
                </c:pt>
                <c:pt idx="1690">
                  <c:v>58.900534899970161</c:v>
                </c:pt>
                <c:pt idx="1691">
                  <c:v>58.987004964325806</c:v>
                </c:pt>
                <c:pt idx="1692">
                  <c:v>59.073559616656524</c:v>
                </c:pt>
                <c:pt idx="1693">
                  <c:v>59.160198898315436</c:v>
                </c:pt>
                <c:pt idx="1694">
                  <c:v>59.246922850655778</c:v>
                </c:pt>
                <c:pt idx="1695">
                  <c:v>59.333731515030742</c:v>
                </c:pt>
                <c:pt idx="1696">
                  <c:v>59.420624932793501</c:v>
                </c:pt>
                <c:pt idx="1697">
                  <c:v>59.507603145297345</c:v>
                </c:pt>
                <c:pt idx="1698">
                  <c:v>59.594666193895378</c:v>
                </c:pt>
                <c:pt idx="1699">
                  <c:v>59.681814119940867</c:v>
                </c:pt>
                <c:pt idx="1700">
                  <c:v>59.76904696478698</c:v>
                </c:pt>
                <c:pt idx="1701">
                  <c:v>59.856364769786929</c:v>
                </c:pt>
                <c:pt idx="1702">
                  <c:v>59.943767576293951</c:v>
                </c:pt>
                <c:pt idx="1703">
                  <c:v>60.031255425661193</c:v>
                </c:pt>
                <c:pt idx="1704">
                  <c:v>60.118828359241888</c:v>
                </c:pt>
                <c:pt idx="1705">
                  <c:v>60.206486418389225</c:v>
                </c:pt>
                <c:pt idx="1706">
                  <c:v>60.294229644456372</c:v>
                </c:pt>
                <c:pt idx="1707">
                  <c:v>60.382058078796632</c:v>
                </c:pt>
                <c:pt idx="1708">
                  <c:v>60.46997176276313</c:v>
                </c:pt>
                <c:pt idx="1709">
                  <c:v>60.557970737709077</c:v>
                </c:pt>
                <c:pt idx="1710">
                  <c:v>60.646055044987683</c:v>
                </c:pt>
                <c:pt idx="1711">
                  <c:v>60.734224725952124</c:v>
                </c:pt>
                <c:pt idx="1712">
                  <c:v>60.822479821955689</c:v>
                </c:pt>
                <c:pt idx="1713">
                  <c:v>60.910820374351481</c:v>
                </c:pt>
                <c:pt idx="1714">
                  <c:v>60.999246424492746</c:v>
                </c:pt>
                <c:pt idx="1715">
                  <c:v>61.087758013732682</c:v>
                </c:pt>
                <c:pt idx="1716">
                  <c:v>61.176355183424427</c:v>
                </c:pt>
                <c:pt idx="1717">
                  <c:v>61.265037974921334</c:v>
                </c:pt>
                <c:pt idx="1718">
                  <c:v>61.35380642957648</c:v>
                </c:pt>
                <c:pt idx="1719">
                  <c:v>61.442660588743117</c:v>
                </c:pt>
                <c:pt idx="1720">
                  <c:v>61.53160049377442</c:v>
                </c:pt>
                <c:pt idx="1721">
                  <c:v>61.620626186023593</c:v>
                </c:pt>
                <c:pt idx="1722">
                  <c:v>61.709737706843889</c:v>
                </c:pt>
                <c:pt idx="1723">
                  <c:v>61.798935097588448</c:v>
                </c:pt>
                <c:pt idx="1724">
                  <c:v>61.888218399610494</c:v>
                </c:pt>
                <c:pt idx="1725">
                  <c:v>61.97758765426321</c:v>
                </c:pt>
                <c:pt idx="1726">
                  <c:v>62.067042902899821</c:v>
                </c:pt>
                <c:pt idx="1727">
                  <c:v>62.156584186873573</c:v>
                </c:pt>
                <c:pt idx="1728">
                  <c:v>62.246211547537598</c:v>
                </c:pt>
                <c:pt idx="1729">
                  <c:v>62.335925026245121</c:v>
                </c:pt>
                <c:pt idx="1730">
                  <c:v>62.425724664349346</c:v>
                </c:pt>
                <c:pt idx="1731">
                  <c:v>62.515610503203455</c:v>
                </c:pt>
                <c:pt idx="1732">
                  <c:v>62.605582584160715</c:v>
                </c:pt>
                <c:pt idx="1733">
                  <c:v>62.695640948574258</c:v>
                </c:pt>
                <c:pt idx="1734">
                  <c:v>62.785785637797282</c:v>
                </c:pt>
                <c:pt idx="1735">
                  <c:v>62.876016693183054</c:v>
                </c:pt>
                <c:pt idx="1736">
                  <c:v>62.966334156084713</c:v>
                </c:pt>
                <c:pt idx="1737">
                  <c:v>63.056738067855527</c:v>
                </c:pt>
                <c:pt idx="1738">
                  <c:v>63.147228469848642</c:v>
                </c:pt>
                <c:pt idx="1739">
                  <c:v>63.237805403417276</c:v>
                </c:pt>
                <c:pt idx="1740">
                  <c:v>63.328468909914641</c:v>
                </c:pt>
                <c:pt idx="1741">
                  <c:v>63.419219030693895</c:v>
                </c:pt>
                <c:pt idx="1742">
                  <c:v>63.51005580710833</c:v>
                </c:pt>
                <c:pt idx="1743">
                  <c:v>63.600979280511048</c:v>
                </c:pt>
                <c:pt idx="1744">
                  <c:v>63.691989492255317</c:v>
                </c:pt>
                <c:pt idx="1745">
                  <c:v>63.783086483694312</c:v>
                </c:pt>
                <c:pt idx="1746">
                  <c:v>63.874270296181244</c:v>
                </c:pt>
                <c:pt idx="1747">
                  <c:v>63.965540971069345</c:v>
                </c:pt>
                <c:pt idx="1748">
                  <c:v>64.056898549711747</c:v>
                </c:pt>
                <c:pt idx="1749">
                  <c:v>64.148343073461717</c:v>
                </c:pt>
                <c:pt idx="1750">
                  <c:v>64.239874583672432</c:v>
                </c:pt>
                <c:pt idx="1751">
                  <c:v>64.331493121697036</c:v>
                </c:pt>
                <c:pt idx="1752">
                  <c:v>64.423198728888863</c:v>
                </c:pt>
                <c:pt idx="1753">
                  <c:v>64.51499144660103</c:v>
                </c:pt>
                <c:pt idx="1754">
                  <c:v>64.606871316186727</c:v>
                </c:pt>
                <c:pt idx="1755">
                  <c:v>64.698838378999184</c:v>
                </c:pt>
                <c:pt idx="1756">
                  <c:v>64.790892676391579</c:v>
                </c:pt>
                <c:pt idx="1757">
                  <c:v>64.883034249717184</c:v>
                </c:pt>
                <c:pt idx="1758">
                  <c:v>64.975263140329119</c:v>
                </c:pt>
                <c:pt idx="1759">
                  <c:v>65.067579389580629</c:v>
                </c:pt>
                <c:pt idx="1760">
                  <c:v>65.159983038824905</c:v>
                </c:pt>
                <c:pt idx="1761">
                  <c:v>65.252474129415091</c:v>
                </c:pt>
                <c:pt idx="1762">
                  <c:v>65.345052702704535</c:v>
                </c:pt>
                <c:pt idx="1763">
                  <c:v>65.437718800046326</c:v>
                </c:pt>
                <c:pt idx="1764">
                  <c:v>65.530472462793668</c:v>
                </c:pt>
                <c:pt idx="1765">
                  <c:v>65.623313732299806</c:v>
                </c:pt>
                <c:pt idx="1766">
                  <c:v>65.716242649917902</c:v>
                </c:pt>
                <c:pt idx="1767">
                  <c:v>65.809259257001216</c:v>
                </c:pt>
                <c:pt idx="1768">
                  <c:v>65.902363594902894</c:v>
                </c:pt>
                <c:pt idx="1769">
                  <c:v>65.995555704976169</c:v>
                </c:pt>
                <c:pt idx="1770">
                  <c:v>66.088835628574188</c:v>
                </c:pt>
                <c:pt idx="1771">
                  <c:v>66.18220340705021</c:v>
                </c:pt>
                <c:pt idx="1772">
                  <c:v>66.275659081757482</c:v>
                </c:pt>
                <c:pt idx="1773">
                  <c:v>66.369202694049108</c:v>
                </c:pt>
                <c:pt idx="1774">
                  <c:v>66.462834285278319</c:v>
                </c:pt>
                <c:pt idx="1775">
                  <c:v>66.556553896798363</c:v>
                </c:pt>
                <c:pt idx="1776">
                  <c:v>66.650361569962342</c:v>
                </c:pt>
                <c:pt idx="1777">
                  <c:v>66.744257346123604</c:v>
                </c:pt>
                <c:pt idx="1778">
                  <c:v>66.838241266635237</c:v>
                </c:pt>
                <c:pt idx="1779">
                  <c:v>66.932313372850444</c:v>
                </c:pt>
                <c:pt idx="1780">
                  <c:v>67.026473706122502</c:v>
                </c:pt>
                <c:pt idx="1781">
                  <c:v>67.120722307804542</c:v>
                </c:pt>
                <c:pt idx="1782">
                  <c:v>67.215059219249838</c:v>
                </c:pt>
                <c:pt idx="1783">
                  <c:v>67.309484481811523</c:v>
                </c:pt>
                <c:pt idx="1784">
                  <c:v>67.403998136842844</c:v>
                </c:pt>
                <c:pt idx="1785">
                  <c:v>67.498600225696961</c:v>
                </c:pt>
                <c:pt idx="1786">
                  <c:v>67.593290789727106</c:v>
                </c:pt>
                <c:pt idx="1787">
                  <c:v>67.688069870286483</c:v>
                </c:pt>
                <c:pt idx="1788">
                  <c:v>67.782937508728281</c:v>
                </c:pt>
                <c:pt idx="1789">
                  <c:v>67.877893746405704</c:v>
                </c:pt>
                <c:pt idx="1790">
                  <c:v>67.972938624671968</c:v>
                </c:pt>
                <c:pt idx="1791">
                  <c:v>68.068072184880236</c:v>
                </c:pt>
                <c:pt idx="1792">
                  <c:v>68.163294468383796</c:v>
                </c:pt>
                <c:pt idx="1793">
                  <c:v>68.258605516535766</c:v>
                </c:pt>
                <c:pt idx="1794">
                  <c:v>68.354005370689379</c:v>
                </c:pt>
                <c:pt idx="1795">
                  <c:v>68.449494072197822</c:v>
                </c:pt>
                <c:pt idx="1796">
                  <c:v>68.545071662414273</c:v>
                </c:pt>
                <c:pt idx="1797">
                  <c:v>68.640738182692033</c:v>
                </c:pt>
                <c:pt idx="1798">
                  <c:v>68.736493674384221</c:v>
                </c:pt>
                <c:pt idx="1799">
                  <c:v>68.832338178844054</c:v>
                </c:pt>
                <c:pt idx="1800">
                  <c:v>68.928271737424751</c:v>
                </c:pt>
                <c:pt idx="1801">
                  <c:v>69.024294391479472</c:v>
                </c:pt>
                <c:pt idx="1802">
                  <c:v>69.120406182361506</c:v>
                </c:pt>
                <c:pt idx="1803">
                  <c:v>69.216607151423972</c:v>
                </c:pt>
                <c:pt idx="1804">
                  <c:v>69.312897340020072</c:v>
                </c:pt>
                <c:pt idx="1805">
                  <c:v>69.409276789503068</c:v>
                </c:pt>
                <c:pt idx="1806">
                  <c:v>69.505745541226077</c:v>
                </c:pt>
                <c:pt idx="1807">
                  <c:v>69.60230363654243</c:v>
                </c:pt>
                <c:pt idx="1808">
                  <c:v>69.698951116805219</c:v>
                </c:pt>
                <c:pt idx="1809">
                  <c:v>69.795688023367674</c:v>
                </c:pt>
                <c:pt idx="1810">
                  <c:v>69.892514397583014</c:v>
                </c:pt>
                <c:pt idx="1811">
                  <c:v>69.989430280804413</c:v>
                </c:pt>
                <c:pt idx="1812">
                  <c:v>70.086435714385118</c:v>
                </c:pt>
                <c:pt idx="1813">
                  <c:v>70.183530739678304</c:v>
                </c:pt>
                <c:pt idx="1814">
                  <c:v>70.280715398037145</c:v>
                </c:pt>
                <c:pt idx="1815">
                  <c:v>70.377989730814861</c:v>
                </c:pt>
                <c:pt idx="1816">
                  <c:v>70.475353779364667</c:v>
                </c:pt>
                <c:pt idx="1817">
                  <c:v>70.572807585039797</c:v>
                </c:pt>
                <c:pt idx="1818">
                  <c:v>70.670351189193411</c:v>
                </c:pt>
                <c:pt idx="1819">
                  <c:v>70.767984633178713</c:v>
                </c:pt>
                <c:pt idx="1820">
                  <c:v>70.865707958348906</c:v>
                </c:pt>
                <c:pt idx="1821">
                  <c:v>70.963521206057194</c:v>
                </c:pt>
                <c:pt idx="1822">
                  <c:v>71.061424417656809</c:v>
                </c:pt>
                <c:pt idx="1823">
                  <c:v>71.159417634500898</c:v>
                </c:pt>
                <c:pt idx="1824">
                  <c:v>71.257500897942677</c:v>
                </c:pt>
                <c:pt idx="1825">
                  <c:v>71.355674249335394</c:v>
                </c:pt>
                <c:pt idx="1826">
                  <c:v>71.453937730032195</c:v>
                </c:pt>
                <c:pt idx="1827">
                  <c:v>71.55229138138634</c:v>
                </c:pt>
                <c:pt idx="1828">
                  <c:v>71.650735244750976</c:v>
                </c:pt>
                <c:pt idx="1829">
                  <c:v>71.749269361479335</c:v>
                </c:pt>
                <c:pt idx="1830">
                  <c:v>71.847893772924607</c:v>
                </c:pt>
                <c:pt idx="1831">
                  <c:v>71.946608520439966</c:v>
                </c:pt>
                <c:pt idx="1832">
                  <c:v>72.045413645378716</c:v>
                </c:pt>
                <c:pt idx="1833">
                  <c:v>72.144309189093946</c:v>
                </c:pt>
                <c:pt idx="1834">
                  <c:v>72.243295192938916</c:v>
                </c:pt>
                <c:pt idx="1835">
                  <c:v>72.342371698266817</c:v>
                </c:pt>
                <c:pt idx="1836">
                  <c:v>72.441538746430794</c:v>
                </c:pt>
                <c:pt idx="1837">
                  <c:v>72.540796378784194</c:v>
                </c:pt>
                <c:pt idx="1838">
                  <c:v>72.640144636680077</c:v>
                </c:pt>
                <c:pt idx="1839">
                  <c:v>72.739583561471704</c:v>
                </c:pt>
                <c:pt idx="1840">
                  <c:v>72.839113194512294</c:v>
                </c:pt>
                <c:pt idx="1841">
                  <c:v>72.938733577154935</c:v>
                </c:pt>
                <c:pt idx="1842">
                  <c:v>73.038444750753015</c:v>
                </c:pt>
                <c:pt idx="1843">
                  <c:v>73.138246756659612</c:v>
                </c:pt>
                <c:pt idx="1844">
                  <c:v>73.238139636227956</c:v>
                </c:pt>
                <c:pt idx="1845">
                  <c:v>73.338123430811251</c:v>
                </c:pt>
                <c:pt idx="1846">
                  <c:v>73.438198181762687</c:v>
                </c:pt>
                <c:pt idx="1847">
                  <c:v>73.538363930435509</c:v>
                </c:pt>
                <c:pt idx="1848">
                  <c:v>73.638620718182864</c:v>
                </c:pt>
                <c:pt idx="1849">
                  <c:v>73.738968586357984</c:v>
                </c:pt>
                <c:pt idx="1850">
                  <c:v>73.839407576314059</c:v>
                </c:pt>
                <c:pt idx="1851">
                  <c:v>73.939937729404249</c:v>
                </c:pt>
                <c:pt idx="1852">
                  <c:v>74.040559086981887</c:v>
                </c:pt>
                <c:pt idx="1853">
                  <c:v>74.14127169040006</c:v>
                </c:pt>
                <c:pt idx="1854">
                  <c:v>74.242075581011989</c:v>
                </c:pt>
                <c:pt idx="1855">
                  <c:v>74.342970800170903</c:v>
                </c:pt>
                <c:pt idx="1856">
                  <c:v>74.443957389229965</c:v>
                </c:pt>
                <c:pt idx="1857">
                  <c:v>74.545035389542448</c:v>
                </c:pt>
                <c:pt idx="1858">
                  <c:v>74.646204842461486</c:v>
                </c:pt>
                <c:pt idx="1859">
                  <c:v>74.747465789340325</c:v>
                </c:pt>
                <c:pt idx="1860">
                  <c:v>74.848818271532096</c:v>
                </c:pt>
                <c:pt idx="1861">
                  <c:v>74.950262330390061</c:v>
                </c:pt>
                <c:pt idx="1862">
                  <c:v>75.05179800726745</c:v>
                </c:pt>
                <c:pt idx="1863">
                  <c:v>75.153425343517412</c:v>
                </c:pt>
                <c:pt idx="1864">
                  <c:v>75.255144380493178</c:v>
                </c:pt>
                <c:pt idx="1865">
                  <c:v>75.356955159547908</c:v>
                </c:pt>
                <c:pt idx="1866">
                  <c:v>75.458857722034836</c:v>
                </c:pt>
                <c:pt idx="1867">
                  <c:v>75.560852109307206</c:v>
                </c:pt>
                <c:pt idx="1868">
                  <c:v>75.662938362718137</c:v>
                </c:pt>
                <c:pt idx="1869">
                  <c:v>75.765116523620847</c:v>
                </c:pt>
                <c:pt idx="1870">
                  <c:v>75.867386633368596</c:v>
                </c:pt>
                <c:pt idx="1871">
                  <c:v>75.969748733314518</c:v>
                </c:pt>
                <c:pt idx="1872">
                  <c:v>76.072202864811899</c:v>
                </c:pt>
                <c:pt idx="1873">
                  <c:v>76.174749069213874</c:v>
                </c:pt>
                <c:pt idx="1874">
                  <c:v>76.277387387873645</c:v>
                </c:pt>
                <c:pt idx="1875">
                  <c:v>76.380117862144459</c:v>
                </c:pt>
                <c:pt idx="1876">
                  <c:v>76.482940533379448</c:v>
                </c:pt>
                <c:pt idx="1877">
                  <c:v>76.585855442931901</c:v>
                </c:pt>
                <c:pt idx="1878">
                  <c:v>76.688862632154922</c:v>
                </c:pt>
                <c:pt idx="1879">
                  <c:v>76.7919621424018</c:v>
                </c:pt>
                <c:pt idx="1880">
                  <c:v>76.895154015025696</c:v>
                </c:pt>
                <c:pt idx="1881">
                  <c:v>76.998438291379799</c:v>
                </c:pt>
                <c:pt idx="1882">
                  <c:v>77.101815012817383</c:v>
                </c:pt>
                <c:pt idx="1883">
                  <c:v>77.205284220691581</c:v>
                </c:pt>
                <c:pt idx="1884">
                  <c:v>77.308845956355611</c:v>
                </c:pt>
                <c:pt idx="1885">
                  <c:v>77.412500261162663</c:v>
                </c:pt>
                <c:pt idx="1886">
                  <c:v>77.51624717646591</c:v>
                </c:pt>
                <c:pt idx="1887">
                  <c:v>77.620086743618685</c:v>
                </c:pt>
                <c:pt idx="1888">
                  <c:v>77.724019003974064</c:v>
                </c:pt>
                <c:pt idx="1889">
                  <c:v>77.828043998885292</c:v>
                </c:pt>
                <c:pt idx="1890">
                  <c:v>77.932161769705559</c:v>
                </c:pt>
                <c:pt idx="1891">
                  <c:v>78.036372357788053</c:v>
                </c:pt>
                <c:pt idx="1892">
                  <c:v>78.140675804486065</c:v>
                </c:pt>
                <c:pt idx="1893">
                  <c:v>78.245072151152712</c:v>
                </c:pt>
                <c:pt idx="1894">
                  <c:v>78.349561439141198</c:v>
                </c:pt>
                <c:pt idx="1895">
                  <c:v>78.454143709804711</c:v>
                </c:pt>
                <c:pt idx="1896">
                  <c:v>78.55881900449647</c:v>
                </c:pt>
                <c:pt idx="1897">
                  <c:v>78.663587364569779</c:v>
                </c:pt>
                <c:pt idx="1898">
                  <c:v>78.768448831377697</c:v>
                </c:pt>
                <c:pt idx="1899">
                  <c:v>78.8734034462735</c:v>
                </c:pt>
                <c:pt idx="1900">
                  <c:v>78.978451250610362</c:v>
                </c:pt>
                <c:pt idx="1901">
                  <c:v>79.083592285741474</c:v>
                </c:pt>
                <c:pt idx="1902">
                  <c:v>79.188826593020096</c:v>
                </c:pt>
                <c:pt idx="1903">
                  <c:v>79.294154213799388</c:v>
                </c:pt>
                <c:pt idx="1904">
                  <c:v>79.399575189432554</c:v>
                </c:pt>
                <c:pt idx="1905">
                  <c:v>79.505089561272769</c:v>
                </c:pt>
                <c:pt idx="1906">
                  <c:v>79.61069737067325</c:v>
                </c:pt>
                <c:pt idx="1907">
                  <c:v>79.716398658987274</c:v>
                </c:pt>
                <c:pt idx="1908">
                  <c:v>79.822193467567985</c:v>
                </c:pt>
                <c:pt idx="1909">
                  <c:v>79.928081837768559</c:v>
                </c:pt>
                <c:pt idx="1910">
                  <c:v>80.034063810942229</c:v>
                </c:pt>
                <c:pt idx="1911">
                  <c:v>80.140139428442168</c:v>
                </c:pt>
                <c:pt idx="1912">
                  <c:v>80.246308731621653</c:v>
                </c:pt>
                <c:pt idx="1913">
                  <c:v>80.352571761833815</c:v>
                </c:pt>
                <c:pt idx="1914">
                  <c:v>80.458928560431829</c:v>
                </c:pt>
                <c:pt idx="1915">
                  <c:v>80.565379168768999</c:v>
                </c:pt>
                <c:pt idx="1916">
                  <c:v>80.671923628198414</c:v>
                </c:pt>
                <c:pt idx="1917">
                  <c:v>80.778561980073405</c:v>
                </c:pt>
                <c:pt idx="1918">
                  <c:v>80.885294265747063</c:v>
                </c:pt>
                <c:pt idx="1919">
                  <c:v>80.992120526572663</c:v>
                </c:pt>
                <c:pt idx="1920">
                  <c:v>81.09904080390335</c:v>
                </c:pt>
                <c:pt idx="1921">
                  <c:v>81.206055139092342</c:v>
                </c:pt>
                <c:pt idx="1922">
                  <c:v>81.313163573492872</c:v>
                </c:pt>
                <c:pt idx="1923">
                  <c:v>81.4203661484581</c:v>
                </c:pt>
                <c:pt idx="1924">
                  <c:v>81.527662905341259</c:v>
                </c:pt>
                <c:pt idx="1925">
                  <c:v>81.635053885495537</c:v>
                </c:pt>
                <c:pt idx="1926">
                  <c:v>81.74253913027411</c:v>
                </c:pt>
                <c:pt idx="1927">
                  <c:v>81.850118681030281</c:v>
                </c:pt>
                <c:pt idx="1928">
                  <c:v>81.95779257911714</c:v>
                </c:pt>
                <c:pt idx="1929">
                  <c:v>82.065560865887932</c:v>
                </c:pt>
                <c:pt idx="1930">
                  <c:v>82.173423582695875</c:v>
                </c:pt>
                <c:pt idx="1931">
                  <c:v>82.281380770894074</c:v>
                </c:pt>
                <c:pt idx="1932">
                  <c:v>82.389432471835917</c:v>
                </c:pt>
                <c:pt idx="1933">
                  <c:v>82.497578726874465</c:v>
                </c:pt>
                <c:pt idx="1934">
                  <c:v>82.605819577362936</c:v>
                </c:pt>
                <c:pt idx="1935">
                  <c:v>82.714155064654562</c:v>
                </c:pt>
                <c:pt idx="1936">
                  <c:v>82.822585230102518</c:v>
                </c:pt>
                <c:pt idx="1937">
                  <c:v>82.931110115060079</c:v>
                </c:pt>
                <c:pt idx="1938">
                  <c:v>83.039729760880348</c:v>
                </c:pt>
                <c:pt idx="1939">
                  <c:v>83.148444208916573</c:v>
                </c:pt>
                <c:pt idx="1940">
                  <c:v>83.257253500521955</c:v>
                </c:pt>
                <c:pt idx="1941">
                  <c:v>83.366157677049642</c:v>
                </c:pt>
                <c:pt idx="1942">
                  <c:v>83.475156779852966</c:v>
                </c:pt>
                <c:pt idx="1943">
                  <c:v>83.584250850285031</c:v>
                </c:pt>
                <c:pt idx="1944">
                  <c:v>83.693439929699053</c:v>
                </c:pt>
                <c:pt idx="1945">
                  <c:v>83.802724059448238</c:v>
                </c:pt>
                <c:pt idx="1946">
                  <c:v>83.912103280885773</c:v>
                </c:pt>
                <c:pt idx="1947">
                  <c:v>84.021577635364935</c:v>
                </c:pt>
                <c:pt idx="1948">
                  <c:v>84.131147164238854</c:v>
                </c:pt>
                <c:pt idx="1949">
                  <c:v>84.240811908860721</c:v>
                </c:pt>
                <c:pt idx="1950">
                  <c:v>84.350571910583739</c:v>
                </c:pt>
                <c:pt idx="1951">
                  <c:v>84.460427210761154</c:v>
                </c:pt>
                <c:pt idx="1952">
                  <c:v>84.570377850746169</c:v>
                </c:pt>
                <c:pt idx="1953">
                  <c:v>84.680423871892017</c:v>
                </c:pt>
                <c:pt idx="1954">
                  <c:v>84.79056531555176</c:v>
                </c:pt>
                <c:pt idx="1955">
                  <c:v>84.900802223078699</c:v>
                </c:pt>
                <c:pt idx="1956">
                  <c:v>85.011134635826039</c:v>
                </c:pt>
                <c:pt idx="1957">
                  <c:v>85.121562595146997</c:v>
                </c:pt>
                <c:pt idx="1958">
                  <c:v>85.232086142394778</c:v>
                </c:pt>
                <c:pt idx="1959">
                  <c:v>85.342705318922512</c:v>
                </c:pt>
                <c:pt idx="1960">
                  <c:v>85.453420166083461</c:v>
                </c:pt>
                <c:pt idx="1961">
                  <c:v>85.564230725230786</c:v>
                </c:pt>
                <c:pt idx="1962">
                  <c:v>85.675137037717732</c:v>
                </c:pt>
                <c:pt idx="1963">
                  <c:v>85.786139144897476</c:v>
                </c:pt>
                <c:pt idx="1964">
                  <c:v>85.897237088123191</c:v>
                </c:pt>
                <c:pt idx="1965">
                  <c:v>86.008430908748181</c:v>
                </c:pt>
                <c:pt idx="1966">
                  <c:v>86.119720648125522</c:v>
                </c:pt>
                <c:pt idx="1967">
                  <c:v>86.231106347608559</c:v>
                </c:pt>
                <c:pt idx="1968">
                  <c:v>86.342588048550326</c:v>
                </c:pt>
                <c:pt idx="1969">
                  <c:v>86.454165792304167</c:v>
                </c:pt>
                <c:pt idx="1970">
                  <c:v>86.565839620223201</c:v>
                </c:pt>
                <c:pt idx="1971">
                  <c:v>86.677609573660604</c:v>
                </c:pt>
                <c:pt idx="1972">
                  <c:v>86.789475693969734</c:v>
                </c:pt>
                <c:pt idx="1973">
                  <c:v>86.901438022503612</c:v>
                </c:pt>
                <c:pt idx="1974">
                  <c:v>87.013496600615582</c:v>
                </c:pt>
                <c:pt idx="1975">
                  <c:v>87.125651469658735</c:v>
                </c:pt>
                <c:pt idx="1976">
                  <c:v>87.23790267098633</c:v>
                </c:pt>
                <c:pt idx="1977">
                  <c:v>87.350250245951585</c:v>
                </c:pt>
                <c:pt idx="1978">
                  <c:v>87.462694235907691</c:v>
                </c:pt>
                <c:pt idx="1979">
                  <c:v>87.575234682207778</c:v>
                </c:pt>
                <c:pt idx="1980">
                  <c:v>87.687871626205165</c:v>
                </c:pt>
                <c:pt idx="1981">
                  <c:v>87.800605109252885</c:v>
                </c:pt>
                <c:pt idx="1982">
                  <c:v>87.913435172704339</c:v>
                </c:pt>
                <c:pt idx="1983">
                  <c:v>88.026361857912676</c:v>
                </c:pt>
                <c:pt idx="1984">
                  <c:v>88.139385206230983</c:v>
                </c:pt>
                <c:pt idx="1985">
                  <c:v>88.252505259012622</c:v>
                </c:pt>
                <c:pt idx="1986">
                  <c:v>88.365722057610654</c:v>
                </c:pt>
                <c:pt idx="1987">
                  <c:v>88.479035643378396</c:v>
                </c:pt>
                <c:pt idx="1988">
                  <c:v>88.592446057668937</c:v>
                </c:pt>
                <c:pt idx="1989">
                  <c:v>88.705953341835595</c:v>
                </c:pt>
                <c:pt idx="1990">
                  <c:v>88.819557537231447</c:v>
                </c:pt>
                <c:pt idx="1991">
                  <c:v>88.933258685209793</c:v>
                </c:pt>
                <c:pt idx="1992">
                  <c:v>89.047056827123839</c:v>
                </c:pt>
                <c:pt idx="1993">
                  <c:v>89.160952004326703</c:v>
                </c:pt>
                <c:pt idx="1994">
                  <c:v>89.274944258171686</c:v>
                </c:pt>
                <c:pt idx="1995">
                  <c:v>89.389033630011909</c:v>
                </c:pt>
                <c:pt idx="1996">
                  <c:v>89.503220161200588</c:v>
                </c:pt>
                <c:pt idx="1997">
                  <c:v>89.617503893091012</c:v>
                </c:pt>
                <c:pt idx="1998">
                  <c:v>89.731884867036328</c:v>
                </c:pt>
                <c:pt idx="1999">
                  <c:v>89.846363124389654</c:v>
                </c:pt>
                <c:pt idx="2000">
                  <c:v>89.960938706504265</c:v>
                </c:pt>
                <c:pt idx="2001">
                  <c:v>90.075611654733365</c:v>
                </c:pt>
                <c:pt idx="2002">
                  <c:v>90.190382010430227</c:v>
                </c:pt>
                <c:pt idx="2003">
                  <c:v>90.305249814947956</c:v>
                </c:pt>
                <c:pt idx="2004">
                  <c:v>90.420215109639727</c:v>
                </c:pt>
                <c:pt idx="2005">
                  <c:v>90.535277935858858</c:v>
                </c:pt>
                <c:pt idx="2006">
                  <c:v>90.650438334958423</c:v>
                </c:pt>
                <c:pt idx="2007">
                  <c:v>90.76569634829174</c:v>
                </c:pt>
                <c:pt idx="2008">
                  <c:v>90.881052017211928</c:v>
                </c:pt>
                <c:pt idx="2009">
                  <c:v>90.99650538307219</c:v>
                </c:pt>
                <c:pt idx="2010">
                  <c:v>91.112056487225843</c:v>
                </c:pt>
                <c:pt idx="2011">
                  <c:v>91.227705371025905</c:v>
                </c:pt>
                <c:pt idx="2012">
                  <c:v>91.34345207582578</c:v>
                </c:pt>
                <c:pt idx="2013">
                  <c:v>91.459296642978472</c:v>
                </c:pt>
                <c:pt idx="2014">
                  <c:v>91.57523911383737</c:v>
                </c:pt>
                <c:pt idx="2015">
                  <c:v>91.691279529755519</c:v>
                </c:pt>
                <c:pt idx="2016">
                  <c:v>91.807417932086167</c:v>
                </c:pt>
                <c:pt idx="2017">
                  <c:v>91.923654362182631</c:v>
                </c:pt>
                <c:pt idx="2018">
                  <c:v>92.03998886139793</c:v>
                </c:pt>
                <c:pt idx="2019">
                  <c:v>92.156421471085423</c:v>
                </c:pt>
                <c:pt idx="2020">
                  <c:v>92.272952232598186</c:v>
                </c:pt>
                <c:pt idx="2021">
                  <c:v>92.389581187289465</c:v>
                </c:pt>
                <c:pt idx="2022">
                  <c:v>92.50630837651255</c:v>
                </c:pt>
                <c:pt idx="2023">
                  <c:v>92.623133841620572</c:v>
                </c:pt>
                <c:pt idx="2024">
                  <c:v>92.740057623966663</c:v>
                </c:pt>
                <c:pt idx="2025">
                  <c:v>92.857079764904157</c:v>
                </c:pt>
                <c:pt idx="2026">
                  <c:v>92.974200305786084</c:v>
                </c:pt>
                <c:pt idx="2027">
                  <c:v>93.091419287965863</c:v>
                </c:pt>
                <c:pt idx="2028">
                  <c:v>93.208736752796597</c:v>
                </c:pt>
                <c:pt idx="2029">
                  <c:v>93.326152741631404</c:v>
                </c:pt>
                <c:pt idx="2030">
                  <c:v>93.443667295823602</c:v>
                </c:pt>
                <c:pt idx="2031">
                  <c:v>93.561280456726308</c:v>
                </c:pt>
                <c:pt idx="2032">
                  <c:v>93.678992265692841</c:v>
                </c:pt>
                <c:pt idx="2033">
                  <c:v>93.796802764076261</c:v>
                </c:pt>
                <c:pt idx="2034">
                  <c:v>93.914711993229915</c:v>
                </c:pt>
                <c:pt idx="2035">
                  <c:v>94.032719994506849</c:v>
                </c:pt>
                <c:pt idx="2036">
                  <c:v>94.150826809260337</c:v>
                </c:pt>
                <c:pt idx="2037">
                  <c:v>94.269032478843684</c:v>
                </c:pt>
                <c:pt idx="2038">
                  <c:v>94.387337044609879</c:v>
                </c:pt>
                <c:pt idx="2039">
                  <c:v>94.505740547912367</c:v>
                </c:pt>
                <c:pt idx="2040">
                  <c:v>94.624243030104154</c:v>
                </c:pt>
                <c:pt idx="2041">
                  <c:v>94.742844532538484</c:v>
                </c:pt>
                <c:pt idx="2042">
                  <c:v>94.861545096568662</c:v>
                </c:pt>
                <c:pt idx="2043">
                  <c:v>94.980344763547819</c:v>
                </c:pt>
                <c:pt idx="2044">
                  <c:v>95.099243574829117</c:v>
                </c:pt>
                <c:pt idx="2045">
                  <c:v>95.218241571765773</c:v>
                </c:pt>
                <c:pt idx="2046">
                  <c:v>95.337338795711005</c:v>
                </c:pt>
                <c:pt idx="2047">
                  <c:v>95.456535288018102</c:v>
                </c:pt>
                <c:pt idx="2048">
                  <c:v>95.575831090040182</c:v>
                </c:pt>
                <c:pt idx="2049">
                  <c:v>95.695226243130392</c:v>
                </c:pt>
                <c:pt idx="2050">
                  <c:v>95.814720788642049</c:v>
                </c:pt>
                <c:pt idx="2051">
                  <c:v>95.934314767928271</c:v>
                </c:pt>
                <c:pt idx="2052">
                  <c:v>96.054008222342318</c:v>
                </c:pt>
                <c:pt idx="2053">
                  <c:v>96.173801193237324</c:v>
                </c:pt>
                <c:pt idx="2054">
                  <c:v>96.293693721966491</c:v>
                </c:pt>
                <c:pt idx="2055">
                  <c:v>96.413685849883166</c:v>
                </c:pt>
                <c:pt idx="2056">
                  <c:v>96.53377761834038</c:v>
                </c:pt>
                <c:pt idx="2057">
                  <c:v>96.653969068691438</c:v>
                </c:pt>
                <c:pt idx="2058">
                  <c:v>96.774260242289472</c:v>
                </c:pt>
                <c:pt idx="2059">
                  <c:v>96.89465118048777</c:v>
                </c:pt>
                <c:pt idx="2060">
                  <c:v>97.015141924639408</c:v>
                </c:pt>
                <c:pt idx="2061">
                  <c:v>97.135732516097676</c:v>
                </c:pt>
                <c:pt idx="2062">
                  <c:v>97.256422996215832</c:v>
                </c:pt>
                <c:pt idx="2063">
                  <c:v>97.377213406346911</c:v>
                </c:pt>
                <c:pt idx="2064">
                  <c:v>97.498103787844315</c:v>
                </c:pt>
                <c:pt idx="2065">
                  <c:v>97.619094182061062</c:v>
                </c:pt>
                <c:pt idx="2066">
                  <c:v>97.740184630350456</c:v>
                </c:pt>
                <c:pt idx="2067">
                  <c:v>97.861375174065742</c:v>
                </c:pt>
                <c:pt idx="2068">
                  <c:v>97.982665854560025</c:v>
                </c:pt>
                <c:pt idx="2069">
                  <c:v>98.104056713186523</c:v>
                </c:pt>
                <c:pt idx="2070">
                  <c:v>98.225547791298482</c:v>
                </c:pt>
                <c:pt idx="2071">
                  <c:v>98.347139130248976</c:v>
                </c:pt>
                <c:pt idx="2072">
                  <c:v>98.468830771391424</c:v>
                </c:pt>
                <c:pt idx="2073">
                  <c:v>98.590622756078915</c:v>
                </c:pt>
                <c:pt idx="2074">
                  <c:v>98.712515125664595</c:v>
                </c:pt>
                <c:pt idx="2075">
                  <c:v>98.834507921501796</c:v>
                </c:pt>
                <c:pt idx="2076">
                  <c:v>98.956601184943551</c:v>
                </c:pt>
                <c:pt idx="2077">
                  <c:v>99.07879495734322</c:v>
                </c:pt>
                <c:pt idx="2078">
                  <c:v>99.201089280053921</c:v>
                </c:pt>
                <c:pt idx="2079">
                  <c:v>99.323484194428914</c:v>
                </c:pt>
                <c:pt idx="2080">
                  <c:v>99.445979741821304</c:v>
                </c:pt>
                <c:pt idx="2081">
                  <c:v>99.568575963584337</c:v>
                </c:pt>
                <c:pt idx="2082">
                  <c:v>99.691272901071315</c:v>
                </c:pt>
                <c:pt idx="2083">
                  <c:v>99.8140705956353</c:v>
                </c:pt>
                <c:pt idx="2084">
                  <c:v>99.93696908862961</c:v>
                </c:pt>
                <c:pt idx="2085">
                  <c:v>100.05996842140731</c:v>
                </c:pt>
                <c:pt idx="2086">
                  <c:v>100.18306863532169</c:v>
                </c:pt>
                <c:pt idx="2087">
                  <c:v>100.30626977172602</c:v>
                </c:pt>
                <c:pt idx="2088">
                  <c:v>100.42957187197339</c:v>
                </c:pt>
                <c:pt idx="2089">
                  <c:v>100.55297497741701</c:v>
                </c:pt>
                <c:pt idx="2090">
                  <c:v>100.67647912941008</c:v>
                </c:pt>
                <c:pt idx="2091">
                  <c:v>100.80008436930584</c:v>
                </c:pt>
                <c:pt idx="2092">
                  <c:v>100.92379073845755</c:v>
                </c:pt>
                <c:pt idx="2093">
                  <c:v>101.04759827821836</c:v>
                </c:pt>
                <c:pt idx="2094">
                  <c:v>101.17150702994138</c:v>
                </c:pt>
                <c:pt idx="2095">
                  <c:v>101.29551703497995</c:v>
                </c:pt>
                <c:pt idx="2096">
                  <c:v>101.41962833468715</c:v>
                </c:pt>
                <c:pt idx="2097">
                  <c:v>101.54384097041633</c:v>
                </c:pt>
                <c:pt idx="2098">
                  <c:v>101.66815498352052</c:v>
                </c:pt>
                <c:pt idx="2099">
                  <c:v>101.79257041535301</c:v>
                </c:pt>
                <c:pt idx="2100">
                  <c:v>101.91708730726707</c:v>
                </c:pt>
                <c:pt idx="2101">
                  <c:v>102.04170570061575</c:v>
                </c:pt>
                <c:pt idx="2102">
                  <c:v>102.16642563675245</c:v>
                </c:pt>
                <c:pt idx="2103">
                  <c:v>102.29124715703013</c:v>
                </c:pt>
                <c:pt idx="2104">
                  <c:v>102.4161703028022</c:v>
                </c:pt>
                <c:pt idx="2105">
                  <c:v>102.54119511542176</c:v>
                </c:pt>
                <c:pt idx="2106">
                  <c:v>102.666321636242</c:v>
                </c:pt>
                <c:pt idx="2107">
                  <c:v>102.79154990661621</c:v>
                </c:pt>
                <c:pt idx="2108">
                  <c:v>102.9168799678975</c:v>
                </c:pt>
                <c:pt idx="2109">
                  <c:v>103.04231186143917</c:v>
                </c:pt>
                <c:pt idx="2110">
                  <c:v>103.16784562859429</c:v>
                </c:pt>
                <c:pt idx="2111">
                  <c:v>103.29348131071612</c:v>
                </c:pt>
                <c:pt idx="2112">
                  <c:v>103.41921894915795</c:v>
                </c:pt>
                <c:pt idx="2113">
                  <c:v>103.54505858527293</c:v>
                </c:pt>
                <c:pt idx="2114">
                  <c:v>103.67100026041415</c:v>
                </c:pt>
                <c:pt idx="2115">
                  <c:v>103.79704401593499</c:v>
                </c:pt>
                <c:pt idx="2116">
                  <c:v>103.92318989318844</c:v>
                </c:pt>
                <c:pt idx="2117">
                  <c:v>104.04943793352794</c:v>
                </c:pt>
                <c:pt idx="2118">
                  <c:v>104.17578817830656</c:v>
                </c:pt>
                <c:pt idx="2119">
                  <c:v>104.30224066887746</c:v>
                </c:pt>
                <c:pt idx="2120">
                  <c:v>104.42879544659399</c:v>
                </c:pt>
                <c:pt idx="2121">
                  <c:v>104.55545255280921</c:v>
                </c:pt>
                <c:pt idx="2122">
                  <c:v>104.68221202887642</c:v>
                </c:pt>
                <c:pt idx="2123">
                  <c:v>104.80907391614876</c:v>
                </c:pt>
                <c:pt idx="2124">
                  <c:v>104.93603825597947</c:v>
                </c:pt>
                <c:pt idx="2125">
                  <c:v>105.06310508972169</c:v>
                </c:pt>
                <c:pt idx="2126">
                  <c:v>105.19027445872867</c:v>
                </c:pt>
                <c:pt idx="2127">
                  <c:v>105.31754640435365</c:v>
                </c:pt>
                <c:pt idx="2128">
                  <c:v>105.44492096794974</c:v>
                </c:pt>
                <c:pt idx="2129">
                  <c:v>105.57239819087026</c:v>
                </c:pt>
                <c:pt idx="2130">
                  <c:v>105.69997811446831</c:v>
                </c:pt>
                <c:pt idx="2131">
                  <c:v>105.82766078009706</c:v>
                </c:pt>
                <c:pt idx="2132">
                  <c:v>105.95544622910992</c:v>
                </c:pt>
                <c:pt idx="2133">
                  <c:v>106.08333450285988</c:v>
                </c:pt>
                <c:pt idx="2134">
                  <c:v>106.2113256427002</c:v>
                </c:pt>
                <c:pt idx="2135">
                  <c:v>106.33941968998407</c:v>
                </c:pt>
                <c:pt idx="2136">
                  <c:v>106.46761668606476</c:v>
                </c:pt>
                <c:pt idx="2137">
                  <c:v>106.59591667229547</c:v>
                </c:pt>
                <c:pt idx="2138">
                  <c:v>106.72431969002933</c:v>
                </c:pt>
                <c:pt idx="2139">
                  <c:v>106.85282578061957</c:v>
                </c:pt>
                <c:pt idx="2140">
                  <c:v>106.9814349854194</c:v>
                </c:pt>
                <c:pt idx="2141">
                  <c:v>107.11014734578198</c:v>
                </c:pt>
                <c:pt idx="2142">
                  <c:v>107.23896290306064</c:v>
                </c:pt>
                <c:pt idx="2143">
                  <c:v>107.36788169860841</c:v>
                </c:pt>
                <c:pt idx="2144">
                  <c:v>107.49690377377857</c:v>
                </c:pt>
                <c:pt idx="2145">
                  <c:v>107.62602916992441</c:v>
                </c:pt>
                <c:pt idx="2146">
                  <c:v>107.75525792839895</c:v>
                </c:pt>
                <c:pt idx="2147">
                  <c:v>107.88459009055561</c:v>
                </c:pt>
                <c:pt idx="2148">
                  <c:v>108.01402569774737</c:v>
                </c:pt>
                <c:pt idx="2149">
                  <c:v>108.14356479132761</c:v>
                </c:pt>
                <c:pt idx="2150">
                  <c:v>108.27320741264941</c:v>
                </c:pt>
                <c:pt idx="2151">
                  <c:v>108.402953603066</c:v>
                </c:pt>
                <c:pt idx="2152">
                  <c:v>108.53280340393069</c:v>
                </c:pt>
                <c:pt idx="2153">
                  <c:v>108.6627568565965</c:v>
                </c:pt>
                <c:pt idx="2154">
                  <c:v>108.79281400241682</c:v>
                </c:pt>
                <c:pt idx="2155">
                  <c:v>108.92297488274467</c:v>
                </c:pt>
                <c:pt idx="2156">
                  <c:v>109.05323953893337</c:v>
                </c:pt>
                <c:pt idx="2157">
                  <c:v>109.18360801233614</c:v>
                </c:pt>
                <c:pt idx="2158">
                  <c:v>109.31408034430613</c:v>
                </c:pt>
                <c:pt idx="2159">
                  <c:v>109.44465657619649</c:v>
                </c:pt>
                <c:pt idx="2160">
                  <c:v>109.57533674936056</c:v>
                </c:pt>
                <c:pt idx="2161">
                  <c:v>109.70612090515131</c:v>
                </c:pt>
                <c:pt idx="2162">
                  <c:v>109.83700908492223</c:v>
                </c:pt>
                <c:pt idx="2163">
                  <c:v>109.9680013300264</c:v>
                </c:pt>
                <c:pt idx="2164">
                  <c:v>110.09909768181694</c:v>
                </c:pt>
                <c:pt idx="2165">
                  <c:v>110.23029818164719</c:v>
                </c:pt>
                <c:pt idx="2166">
                  <c:v>110.3616028708702</c:v>
                </c:pt>
                <c:pt idx="2167">
                  <c:v>110.49301179083933</c:v>
                </c:pt>
                <c:pt idx="2168">
                  <c:v>110.62452498290764</c:v>
                </c:pt>
                <c:pt idx="2169">
                  <c:v>110.75614248842847</c:v>
                </c:pt>
                <c:pt idx="2170">
                  <c:v>110.8878643487549</c:v>
                </c:pt>
                <c:pt idx="2171">
                  <c:v>111.01969060524016</c:v>
                </c:pt>
                <c:pt idx="2172">
                  <c:v>111.15162129923755</c:v>
                </c:pt>
                <c:pt idx="2173">
                  <c:v>111.28365647210012</c:v>
                </c:pt>
                <c:pt idx="2174">
                  <c:v>111.41579616518126</c:v>
                </c:pt>
                <c:pt idx="2175">
                  <c:v>111.54804041983395</c:v>
                </c:pt>
                <c:pt idx="2176">
                  <c:v>111.68038927741154</c:v>
                </c:pt>
                <c:pt idx="2177">
                  <c:v>111.81284277926723</c:v>
                </c:pt>
                <c:pt idx="2178">
                  <c:v>111.94540096675421</c:v>
                </c:pt>
                <c:pt idx="2179">
                  <c:v>112.07806388122559</c:v>
                </c:pt>
                <c:pt idx="2180">
                  <c:v>112.21083156403465</c:v>
                </c:pt>
                <c:pt idx="2181">
                  <c:v>112.34370405653458</c:v>
                </c:pt>
                <c:pt idx="2182">
                  <c:v>112.47668140007866</c:v>
                </c:pt>
                <c:pt idx="2183">
                  <c:v>112.60976363602001</c:v>
                </c:pt>
                <c:pt idx="2184">
                  <c:v>112.74295080571177</c:v>
                </c:pt>
                <c:pt idx="2185">
                  <c:v>112.8762429505073</c:v>
                </c:pt>
                <c:pt idx="2186">
                  <c:v>113.00964011175965</c:v>
                </c:pt>
                <c:pt idx="2187">
                  <c:v>113.14314233082214</c:v>
                </c:pt>
                <c:pt idx="2188">
                  <c:v>113.27674964904787</c:v>
                </c:pt>
                <c:pt idx="2189">
                  <c:v>113.41046210779005</c:v>
                </c:pt>
                <c:pt idx="2190">
                  <c:v>113.54427974840208</c:v>
                </c:pt>
                <c:pt idx="2191">
                  <c:v>113.67820261223687</c:v>
                </c:pt>
                <c:pt idx="2192">
                  <c:v>113.81223074064782</c:v>
                </c:pt>
                <c:pt idx="2193">
                  <c:v>113.94636417498803</c:v>
                </c:pt>
                <c:pt idx="2194">
                  <c:v>114.08060295661082</c:v>
                </c:pt>
                <c:pt idx="2195">
                  <c:v>114.21494712686922</c:v>
                </c:pt>
                <c:pt idx="2196">
                  <c:v>114.34939672711654</c:v>
                </c:pt>
                <c:pt idx="2197">
                  <c:v>114.48395179870607</c:v>
                </c:pt>
                <c:pt idx="2198">
                  <c:v>114.61861238299082</c:v>
                </c:pt>
                <c:pt idx="2199">
                  <c:v>114.75337852132414</c:v>
                </c:pt>
                <c:pt idx="2200">
                  <c:v>114.88825025505912</c:v>
                </c:pt>
                <c:pt idx="2201">
                  <c:v>115.02322762554901</c:v>
                </c:pt>
                <c:pt idx="2202">
                  <c:v>115.1583106741471</c:v>
                </c:pt>
                <c:pt idx="2203">
                  <c:v>115.29349944220651</c:v>
                </c:pt>
                <c:pt idx="2204">
                  <c:v>115.4287939710804</c:v>
                </c:pt>
                <c:pt idx="2205">
                  <c:v>115.56419430212205</c:v>
                </c:pt>
                <c:pt idx="2206">
                  <c:v>115.69970047668458</c:v>
                </c:pt>
                <c:pt idx="2207">
                  <c:v>115.83531253612131</c:v>
                </c:pt>
                <c:pt idx="2208">
                  <c:v>115.97103052178528</c:v>
                </c:pt>
                <c:pt idx="2209">
                  <c:v>116.10685447502988</c:v>
                </c:pt>
                <c:pt idx="2210">
                  <c:v>116.24278443720821</c:v>
                </c:pt>
                <c:pt idx="2211">
                  <c:v>116.37882044967338</c:v>
                </c:pt>
                <c:pt idx="2212">
                  <c:v>116.51496255377882</c:v>
                </c:pt>
                <c:pt idx="2213">
                  <c:v>116.6512107908775</c:v>
                </c:pt>
                <c:pt idx="2214">
                  <c:v>116.78756520232278</c:v>
                </c:pt>
                <c:pt idx="2215">
                  <c:v>116.92402582946784</c:v>
                </c:pt>
                <c:pt idx="2216">
                  <c:v>117.06059271366573</c:v>
                </c:pt>
                <c:pt idx="2217">
                  <c:v>117.1972658962699</c:v>
                </c:pt>
                <c:pt idx="2218">
                  <c:v>117.33404541863335</c:v>
                </c:pt>
                <c:pt idx="2219">
                  <c:v>117.47093132210942</c:v>
                </c:pt>
                <c:pt idx="2220">
                  <c:v>117.60792364805125</c:v>
                </c:pt>
                <c:pt idx="2221">
                  <c:v>117.74502243781198</c:v>
                </c:pt>
                <c:pt idx="2222">
                  <c:v>117.88222773274494</c:v>
                </c:pt>
                <c:pt idx="2223">
                  <c:v>118.01953957420321</c:v>
                </c:pt>
                <c:pt idx="2224">
                  <c:v>118.1569580035401</c:v>
                </c:pt>
                <c:pt idx="2225">
                  <c:v>118.2944830621088</c:v>
                </c:pt>
                <c:pt idx="2226">
                  <c:v>118.43211479126228</c:v>
                </c:pt>
                <c:pt idx="2227">
                  <c:v>118.56985323235413</c:v>
                </c:pt>
                <c:pt idx="2228">
                  <c:v>118.70769842673724</c:v>
                </c:pt>
                <c:pt idx="2229">
                  <c:v>118.84565041576502</c:v>
                </c:pt>
                <c:pt idx="2230">
                  <c:v>118.98370924079057</c:v>
                </c:pt>
                <c:pt idx="2231">
                  <c:v>119.12187494316699</c:v>
                </c:pt>
                <c:pt idx="2232">
                  <c:v>119.26014756424772</c:v>
                </c:pt>
                <c:pt idx="2233">
                  <c:v>119.39852714538576</c:v>
                </c:pt>
                <c:pt idx="2234">
                  <c:v>119.53701372793448</c:v>
                </c:pt>
                <c:pt idx="2235">
                  <c:v>119.67560735324695</c:v>
                </c:pt>
                <c:pt idx="2236">
                  <c:v>119.81430806267632</c:v>
                </c:pt>
                <c:pt idx="2237">
                  <c:v>119.953115897576</c:v>
                </c:pt>
                <c:pt idx="2238">
                  <c:v>120.09203089929902</c:v>
                </c:pt>
                <c:pt idx="2239">
                  <c:v>120.23105310919874</c:v>
                </c:pt>
                <c:pt idx="2240">
                  <c:v>120.37018256862819</c:v>
                </c:pt>
                <c:pt idx="2241">
                  <c:v>120.50941931894063</c:v>
                </c:pt>
                <c:pt idx="2242">
                  <c:v>120.64876340148935</c:v>
                </c:pt>
                <c:pt idx="2243">
                  <c:v>120.78821485762732</c:v>
                </c:pt>
                <c:pt idx="2244">
                  <c:v>120.92777372870803</c:v>
                </c:pt>
                <c:pt idx="2245">
                  <c:v>121.06744005608458</c:v>
                </c:pt>
                <c:pt idx="2246">
                  <c:v>121.20721388111009</c:v>
                </c:pt>
                <c:pt idx="2247">
                  <c:v>121.34709524513784</c:v>
                </c:pt>
                <c:pt idx="2248">
                  <c:v>121.48708418952098</c:v>
                </c:pt>
                <c:pt idx="2249">
                  <c:v>121.6271807556128</c:v>
                </c:pt>
                <c:pt idx="2250">
                  <c:v>121.76738498476644</c:v>
                </c:pt>
                <c:pt idx="2251">
                  <c:v>121.90769691833498</c:v>
                </c:pt>
                <c:pt idx="2252">
                  <c:v>122.04811659767188</c:v>
                </c:pt>
                <c:pt idx="2253">
                  <c:v>122.18864406413014</c:v>
                </c:pt>
                <c:pt idx="2254">
                  <c:v>122.32927935906311</c:v>
                </c:pt>
                <c:pt idx="2255">
                  <c:v>122.47002252382391</c:v>
                </c:pt>
                <c:pt idx="2256">
                  <c:v>122.61087359976558</c:v>
                </c:pt>
                <c:pt idx="2257">
                  <c:v>122.75183262824167</c:v>
                </c:pt>
                <c:pt idx="2258">
                  <c:v>122.89289965060513</c:v>
                </c:pt>
                <c:pt idx="2259">
                  <c:v>123.03407470820929</c:v>
                </c:pt>
                <c:pt idx="2260">
                  <c:v>123.17535784240731</c:v>
                </c:pt>
                <c:pt idx="2261">
                  <c:v>123.31674909455222</c:v>
                </c:pt>
                <c:pt idx="2262">
                  <c:v>123.45824850599755</c:v>
                </c:pt>
                <c:pt idx="2263">
                  <c:v>123.59985611809623</c:v>
                </c:pt>
                <c:pt idx="2264">
                  <c:v>123.74157197220165</c:v>
                </c:pt>
                <c:pt idx="2265">
                  <c:v>123.88339610966695</c:v>
                </c:pt>
                <c:pt idx="2266">
                  <c:v>124.02532857184521</c:v>
                </c:pt>
                <c:pt idx="2267">
                  <c:v>124.16736940008978</c:v>
                </c:pt>
                <c:pt idx="2268">
                  <c:v>124.30951863575379</c:v>
                </c:pt>
                <c:pt idx="2269">
                  <c:v>124.45177632019045</c:v>
                </c:pt>
                <c:pt idx="2270">
                  <c:v>124.5941424947531</c:v>
                </c:pt>
                <c:pt idx="2271">
                  <c:v>124.73661720079464</c:v>
                </c:pt>
                <c:pt idx="2272">
                  <c:v>124.87920047966857</c:v>
                </c:pt>
                <c:pt idx="2273">
                  <c:v>125.0218923727279</c:v>
                </c:pt>
                <c:pt idx="2274">
                  <c:v>125.16469292132592</c:v>
                </c:pt>
                <c:pt idx="2275">
                  <c:v>125.30760216681597</c:v>
                </c:pt>
                <c:pt idx="2276">
                  <c:v>125.45062015055088</c:v>
                </c:pt>
                <c:pt idx="2277">
                  <c:v>125.59374691388429</c:v>
                </c:pt>
                <c:pt idx="2278">
                  <c:v>125.73698249816896</c:v>
                </c:pt>
                <c:pt idx="2279">
                  <c:v>125.88032694475839</c:v>
                </c:pt>
                <c:pt idx="2280">
                  <c:v>126.02378029500585</c:v>
                </c:pt>
                <c:pt idx="2281">
                  <c:v>126.16734259026418</c:v>
                </c:pt>
                <c:pt idx="2282">
                  <c:v>126.31101387188707</c:v>
                </c:pt>
                <c:pt idx="2283">
                  <c:v>126.45479418122717</c:v>
                </c:pt>
                <c:pt idx="2284">
                  <c:v>126.59868355963816</c:v>
                </c:pt>
                <c:pt idx="2285">
                  <c:v>126.74268204847304</c:v>
                </c:pt>
                <c:pt idx="2286">
                  <c:v>126.88678968908494</c:v>
                </c:pt>
                <c:pt idx="2287">
                  <c:v>127.03100652282723</c:v>
                </c:pt>
                <c:pt idx="2288">
                  <c:v>127.17533259105288</c:v>
                </c:pt>
                <c:pt idx="2289">
                  <c:v>127.31976793511537</c:v>
                </c:pt>
                <c:pt idx="2290">
                  <c:v>127.46431259636779</c:v>
                </c:pt>
                <c:pt idx="2291">
                  <c:v>127.60896661616323</c:v>
                </c:pt>
                <c:pt idx="2292">
                  <c:v>127.75373003585509</c:v>
                </c:pt>
                <c:pt idx="2293">
                  <c:v>127.89860289679638</c:v>
                </c:pt>
                <c:pt idx="2294">
                  <c:v>128.04358524034038</c:v>
                </c:pt>
                <c:pt idx="2295">
                  <c:v>128.18867710784045</c:v>
                </c:pt>
                <c:pt idx="2296">
                  <c:v>128.33387854064944</c:v>
                </c:pt>
                <c:pt idx="2297">
                  <c:v>128.47918958012096</c:v>
                </c:pt>
                <c:pt idx="2298">
                  <c:v>128.62461026760778</c:v>
                </c:pt>
                <c:pt idx="2299">
                  <c:v>128.77014064446342</c:v>
                </c:pt>
                <c:pt idx="2300">
                  <c:v>128.91578075204114</c:v>
                </c:pt>
                <c:pt idx="2301">
                  <c:v>129.06153063169376</c:v>
                </c:pt>
                <c:pt idx="2302">
                  <c:v>129.20739032477496</c:v>
                </c:pt>
                <c:pt idx="2303">
                  <c:v>129.35335987263747</c:v>
                </c:pt>
                <c:pt idx="2304">
                  <c:v>129.49943931663486</c:v>
                </c:pt>
                <c:pt idx="2305">
                  <c:v>129.64562869812019</c:v>
                </c:pt>
                <c:pt idx="2306">
                  <c:v>129.79192805844653</c:v>
                </c:pt>
                <c:pt idx="2307">
                  <c:v>129.93833743896747</c:v>
                </c:pt>
                <c:pt idx="2308">
                  <c:v>130.08485688103568</c:v>
                </c:pt>
                <c:pt idx="2309">
                  <c:v>130.23148642600484</c:v>
                </c:pt>
                <c:pt idx="2310">
                  <c:v>130.3782261152279</c:v>
                </c:pt>
                <c:pt idx="2311">
                  <c:v>130.52507599005807</c:v>
                </c:pt>
                <c:pt idx="2312">
                  <c:v>130.6720360918487</c:v>
                </c:pt>
                <c:pt idx="2313">
                  <c:v>130.8191064619528</c:v>
                </c:pt>
                <c:pt idx="2314">
                  <c:v>130.96628714172365</c:v>
                </c:pt>
                <c:pt idx="2315">
                  <c:v>131.11357817251462</c:v>
                </c:pt>
                <c:pt idx="2316">
                  <c:v>131.26097959567855</c:v>
                </c:pt>
                <c:pt idx="2317">
                  <c:v>131.40849145256897</c:v>
                </c:pt>
                <c:pt idx="2318">
                  <c:v>131.55611378453889</c:v>
                </c:pt>
                <c:pt idx="2319">
                  <c:v>131.70384663294161</c:v>
                </c:pt>
                <c:pt idx="2320">
                  <c:v>131.85169003913043</c:v>
                </c:pt>
                <c:pt idx="2321">
                  <c:v>131.99964404445822</c:v>
                </c:pt>
                <c:pt idx="2322">
                  <c:v>132.14770869027862</c:v>
                </c:pt>
                <c:pt idx="2323">
                  <c:v>132.29588401794433</c:v>
                </c:pt>
                <c:pt idx="2324">
                  <c:v>132.44417006880894</c:v>
                </c:pt>
                <c:pt idx="2325">
                  <c:v>132.5925668842257</c:v>
                </c:pt>
                <c:pt idx="2326">
                  <c:v>132.7410745055474</c:v>
                </c:pt>
                <c:pt idx="2327">
                  <c:v>132.88969297412774</c:v>
                </c:pt>
                <c:pt idx="2328">
                  <c:v>133.03842233131942</c:v>
                </c:pt>
                <c:pt idx="2329">
                  <c:v>133.18726261847607</c:v>
                </c:pt>
                <c:pt idx="2330">
                  <c:v>133.33621387695067</c:v>
                </c:pt>
                <c:pt idx="2331">
                  <c:v>133.48527614809646</c:v>
                </c:pt>
                <c:pt idx="2332">
                  <c:v>133.6344494732667</c:v>
                </c:pt>
                <c:pt idx="2333">
                  <c:v>133.78373389381437</c:v>
                </c:pt>
                <c:pt idx="2334">
                  <c:v>133.93312945109304</c:v>
                </c:pt>
                <c:pt idx="2335">
                  <c:v>134.08263618645569</c:v>
                </c:pt>
                <c:pt idx="2336">
                  <c:v>134.23225414125548</c:v>
                </c:pt>
                <c:pt idx="2337">
                  <c:v>134.38198335684575</c:v>
                </c:pt>
                <c:pt idx="2338">
                  <c:v>134.53182387457957</c:v>
                </c:pt>
                <c:pt idx="2339">
                  <c:v>134.68177573581019</c:v>
                </c:pt>
                <c:pt idx="2340">
                  <c:v>134.83183898189102</c:v>
                </c:pt>
                <c:pt idx="2341">
                  <c:v>134.98201365417481</c:v>
                </c:pt>
                <c:pt idx="2342">
                  <c:v>135.13229979401527</c:v>
                </c:pt>
                <c:pt idx="2343">
                  <c:v>135.28269744276511</c:v>
                </c:pt>
                <c:pt idx="2344">
                  <c:v>135.43320664177787</c:v>
                </c:pt>
                <c:pt idx="2345">
                  <c:v>135.58382743240682</c:v>
                </c:pt>
                <c:pt idx="2346">
                  <c:v>135.73455985600475</c:v>
                </c:pt>
                <c:pt idx="2347">
                  <c:v>135.88540395392536</c:v>
                </c:pt>
                <c:pt idx="2348">
                  <c:v>136.03635976752136</c:v>
                </c:pt>
                <c:pt idx="2349">
                  <c:v>136.18742733814636</c:v>
                </c:pt>
                <c:pt idx="2350">
                  <c:v>136.33860670715342</c:v>
                </c:pt>
                <c:pt idx="2351">
                  <c:v>136.48989791589554</c:v>
                </c:pt>
                <c:pt idx="2352">
                  <c:v>136.64130100572635</c:v>
                </c:pt>
                <c:pt idx="2353">
                  <c:v>136.79281601799858</c:v>
                </c:pt>
                <c:pt idx="2354">
                  <c:v>136.94444299406581</c:v>
                </c:pt>
                <c:pt idx="2355">
                  <c:v>137.0961819752811</c:v>
                </c:pt>
                <c:pt idx="2356">
                  <c:v>137.24803300299754</c:v>
                </c:pt>
                <c:pt idx="2357">
                  <c:v>137.39999611856857</c:v>
                </c:pt>
                <c:pt idx="2358">
                  <c:v>137.55207136334712</c:v>
                </c:pt>
                <c:pt idx="2359">
                  <c:v>137.70425877868655</c:v>
                </c:pt>
                <c:pt idx="2360">
                  <c:v>137.85655840594018</c:v>
                </c:pt>
                <c:pt idx="2361">
                  <c:v>138.00897028646085</c:v>
                </c:pt>
                <c:pt idx="2362">
                  <c:v>138.16149446160219</c:v>
                </c:pt>
                <c:pt idx="2363">
                  <c:v>138.31413097271704</c:v>
                </c:pt>
                <c:pt idx="2364">
                  <c:v>138.46687986115882</c:v>
                </c:pt>
                <c:pt idx="2365">
                  <c:v>138.61974116828083</c:v>
                </c:pt>
                <c:pt idx="2366">
                  <c:v>138.77271493543586</c:v>
                </c:pt>
                <c:pt idx="2367">
                  <c:v>138.92580120397761</c:v>
                </c:pt>
                <c:pt idx="2368">
                  <c:v>139.0790000152588</c:v>
                </c:pt>
                <c:pt idx="2369">
                  <c:v>139.23231141063295</c:v>
                </c:pt>
                <c:pt idx="2370">
                  <c:v>139.38573543145336</c:v>
                </c:pt>
                <c:pt idx="2371">
                  <c:v>139.53927211907279</c:v>
                </c:pt>
                <c:pt idx="2372">
                  <c:v>139.69292151484495</c:v>
                </c:pt>
                <c:pt idx="2373">
                  <c:v>139.84668366012261</c:v>
                </c:pt>
                <c:pt idx="2374">
                  <c:v>140.00055859625928</c:v>
                </c:pt>
                <c:pt idx="2375">
                  <c:v>140.15454636460802</c:v>
                </c:pt>
                <c:pt idx="2376">
                  <c:v>140.30864700652199</c:v>
                </c:pt>
                <c:pt idx="2377">
                  <c:v>140.46286056335455</c:v>
                </c:pt>
                <c:pt idx="2378">
                  <c:v>140.61718707645869</c:v>
                </c:pt>
                <c:pt idx="2379">
                  <c:v>140.77162658718788</c:v>
                </c:pt>
                <c:pt idx="2380">
                  <c:v>140.92617913689514</c:v>
                </c:pt>
                <c:pt idx="2381">
                  <c:v>141.08084476693364</c:v>
                </c:pt>
                <c:pt idx="2382">
                  <c:v>141.23562351865672</c:v>
                </c:pt>
                <c:pt idx="2383">
                  <c:v>141.39051543341748</c:v>
                </c:pt>
                <c:pt idx="2384">
                  <c:v>141.54552055256909</c:v>
                </c:pt>
                <c:pt idx="2385">
                  <c:v>141.70063891746503</c:v>
                </c:pt>
                <c:pt idx="2386">
                  <c:v>141.85587056945803</c:v>
                </c:pt>
                <c:pt idx="2387">
                  <c:v>142.01121554990178</c:v>
                </c:pt>
                <c:pt idx="2388">
                  <c:v>142.16667390014899</c:v>
                </c:pt>
                <c:pt idx="2389">
                  <c:v>142.32224566155327</c:v>
                </c:pt>
                <c:pt idx="2390">
                  <c:v>142.47793087546776</c:v>
                </c:pt>
                <c:pt idx="2391">
                  <c:v>142.63372958324541</c:v>
                </c:pt>
                <c:pt idx="2392">
                  <c:v>142.78964182623983</c:v>
                </c:pt>
              </c:numCache>
            </c:numRef>
          </c:yVal>
          <c:smooth val="1"/>
          <c:extLst>
            <c:ext xmlns:c16="http://schemas.microsoft.com/office/drawing/2014/chart" uri="{C3380CC4-5D6E-409C-BE32-E72D297353CC}">
              <c16:uniqueId val="{00000000-BA49-8C45-B90D-C91A9CDB0405}"/>
            </c:ext>
          </c:extLst>
        </c:ser>
        <c:dLbls>
          <c:showLegendKey val="0"/>
          <c:showVal val="0"/>
          <c:showCatName val="0"/>
          <c:showSerName val="0"/>
          <c:showPercent val="0"/>
          <c:showBubbleSize val="0"/>
        </c:dLbls>
        <c:axId val="305723663"/>
        <c:axId val="305725295"/>
      </c:scatterChart>
      <c:valAx>
        <c:axId val="305723663"/>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 Velocity [m/s]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5725295"/>
        <c:crosses val="autoZero"/>
        <c:crossBetween val="midCat"/>
      </c:valAx>
      <c:valAx>
        <c:axId val="305725295"/>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Pdrag [KW]</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572366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Wheel Torque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'BMW1000rr 2018 KW rpm'!$H$21:$H$22</c:f>
              <c:strCache>
                <c:ptCount val="2"/>
                <c:pt idx="0">
                  <c:v>Wheel Torque</c:v>
                </c:pt>
                <c:pt idx="1">
                  <c:v>T [Nm]</c:v>
                </c:pt>
              </c:strCache>
            </c:strRef>
          </c:tx>
          <c:spPr>
            <a:ln w="31750" cap="rnd">
              <a:solidFill>
                <a:schemeClr val="accent1"/>
              </a:solidFill>
              <a:round/>
            </a:ln>
            <a:effectLst/>
          </c:spPr>
          <c:marker>
            <c:symbol val="none"/>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rpm'!$H$23:$H$2415</c:f>
              <c:numCache>
                <c:formatCode>General</c:formatCode>
                <c:ptCount val="2393"/>
                <c:pt idx="0">
                  <c:v>212.81528039870963</c:v>
                </c:pt>
                <c:pt idx="1">
                  <c:v>214.8637238950968</c:v>
                </c:pt>
                <c:pt idx="2">
                  <c:v>216.89502560490325</c:v>
                </c:pt>
                <c:pt idx="3">
                  <c:v>218.91775642141937</c:v>
                </c:pt>
                <c:pt idx="4">
                  <c:v>220.93191634464515</c:v>
                </c:pt>
                <c:pt idx="5">
                  <c:v>222.92893448129033</c:v>
                </c:pt>
                <c:pt idx="6">
                  <c:v>224.92595261793548</c:v>
                </c:pt>
                <c:pt idx="7">
                  <c:v>226.90582896799998</c:v>
                </c:pt>
                <c:pt idx="8">
                  <c:v>228.8771344247742</c:v>
                </c:pt>
                <c:pt idx="9">
                  <c:v>230.83986898825808</c:v>
                </c:pt>
                <c:pt idx="10">
                  <c:v>232.79403265845161</c:v>
                </c:pt>
                <c:pt idx="11">
                  <c:v>234.73105454206447</c:v>
                </c:pt>
                <c:pt idx="12">
                  <c:v>236.66807642567738</c:v>
                </c:pt>
                <c:pt idx="13">
                  <c:v>238.57938562941936</c:v>
                </c:pt>
                <c:pt idx="14">
                  <c:v>240.43926947341933</c:v>
                </c:pt>
                <c:pt idx="15">
                  <c:v>242.2820115308387</c:v>
                </c:pt>
                <c:pt idx="16">
                  <c:v>244.10761180167739</c:v>
                </c:pt>
                <c:pt idx="17">
                  <c:v>245.93321207251608</c:v>
                </c:pt>
                <c:pt idx="18">
                  <c:v>247.75024145006449</c:v>
                </c:pt>
                <c:pt idx="19">
                  <c:v>249.55012904103225</c:v>
                </c:pt>
                <c:pt idx="20">
                  <c:v>251.36715841858066</c:v>
                </c:pt>
                <c:pt idx="21">
                  <c:v>253.33846387535488</c:v>
                </c:pt>
                <c:pt idx="22">
                  <c:v>255.17263503948385</c:v>
                </c:pt>
                <c:pt idx="23">
                  <c:v>256.86967191096767</c:v>
                </c:pt>
                <c:pt idx="24">
                  <c:v>258.57527967574191</c:v>
                </c:pt>
                <c:pt idx="25">
                  <c:v>260.40087994658063</c:v>
                </c:pt>
                <c:pt idx="26">
                  <c:v>262.32933093690315</c:v>
                </c:pt>
                <c:pt idx="27">
                  <c:v>264.00065512851614</c:v>
                </c:pt>
                <c:pt idx="28">
                  <c:v>265.6548375335484</c:v>
                </c:pt>
                <c:pt idx="29">
                  <c:v>267.28330725870967</c:v>
                </c:pt>
                <c:pt idx="30">
                  <c:v>269.15176199599995</c:v>
                </c:pt>
                <c:pt idx="31">
                  <c:v>270.90022422722575</c:v>
                </c:pt>
                <c:pt idx="32">
                  <c:v>272.51155216580645</c:v>
                </c:pt>
                <c:pt idx="33">
                  <c:v>274.11430921109672</c:v>
                </c:pt>
                <c:pt idx="34">
                  <c:v>275.81991697587097</c:v>
                </c:pt>
                <c:pt idx="35">
                  <c:v>277.64551724670969</c:v>
                </c:pt>
                <c:pt idx="36">
                  <c:v>279.24827429199996</c:v>
                </c:pt>
                <c:pt idx="37">
                  <c:v>280.81674776412905</c:v>
                </c:pt>
                <c:pt idx="38">
                  <c:v>282.37665034296771</c:v>
                </c:pt>
                <c:pt idx="39">
                  <c:v>284.14225436077419</c:v>
                </c:pt>
                <c:pt idx="40">
                  <c:v>285.83072033896775</c:v>
                </c:pt>
                <c:pt idx="41">
                  <c:v>287.39062291780641</c:v>
                </c:pt>
                <c:pt idx="42">
                  <c:v>288.92481281677419</c:v>
                </c:pt>
                <c:pt idx="43">
                  <c:v>290.55328254193546</c:v>
                </c:pt>
                <c:pt idx="44">
                  <c:v>292.26746119999996</c:v>
                </c:pt>
                <c:pt idx="45">
                  <c:v>293.80165109896774</c:v>
                </c:pt>
                <c:pt idx="46">
                  <c:v>295.28441563819354</c:v>
                </c:pt>
                <c:pt idx="47">
                  <c:v>296.75003839083865</c:v>
                </c:pt>
                <c:pt idx="48">
                  <c:v>298.3956499025806</c:v>
                </c:pt>
                <c:pt idx="49">
                  <c:v>300.00697784116124</c:v>
                </c:pt>
                <c:pt idx="50">
                  <c:v>301.4897423803871</c:v>
                </c:pt>
                <c:pt idx="51">
                  <c:v>303.10964121225805</c:v>
                </c:pt>
                <c:pt idx="52">
                  <c:v>304.70382736425802</c:v>
                </c:pt>
                <c:pt idx="53">
                  <c:v>306.16945011690325</c:v>
                </c:pt>
                <c:pt idx="54">
                  <c:v>307.59221840309669</c:v>
                </c:pt>
                <c:pt idx="55">
                  <c:v>309.006415796</c:v>
                </c:pt>
                <c:pt idx="56">
                  <c:v>310.42061318890325</c:v>
                </c:pt>
                <c:pt idx="57">
                  <c:v>311.95480308787091</c:v>
                </c:pt>
                <c:pt idx="58">
                  <c:v>313.52327656</c:v>
                </c:pt>
                <c:pt idx="59">
                  <c:v>314.97175752606449</c:v>
                </c:pt>
                <c:pt idx="60">
                  <c:v>316.35167134580632</c:v>
                </c:pt>
                <c:pt idx="61">
                  <c:v>317.72301427225807</c:v>
                </c:pt>
                <c:pt idx="62">
                  <c:v>319.08578630541928</c:v>
                </c:pt>
                <c:pt idx="63">
                  <c:v>320.5428381647742</c:v>
                </c:pt>
                <c:pt idx="64">
                  <c:v>322.06845717045161</c:v>
                </c:pt>
                <c:pt idx="65">
                  <c:v>323.49122545664511</c:v>
                </c:pt>
                <c:pt idx="66">
                  <c:v>324.82828480993544</c:v>
                </c:pt>
                <c:pt idx="67">
                  <c:v>326.15677326993551</c:v>
                </c:pt>
                <c:pt idx="68">
                  <c:v>327.48526172993547</c:v>
                </c:pt>
                <c:pt idx="69">
                  <c:v>328.88231733625804</c:v>
                </c:pt>
                <c:pt idx="70">
                  <c:v>330.36508187548384</c:v>
                </c:pt>
                <c:pt idx="71">
                  <c:v>331.77927926838714</c:v>
                </c:pt>
                <c:pt idx="72">
                  <c:v>333.14205130154829</c:v>
                </c:pt>
                <c:pt idx="73">
                  <c:v>334.59910316090316</c:v>
                </c:pt>
                <c:pt idx="74">
                  <c:v>336.02187144709671</c:v>
                </c:pt>
                <c:pt idx="75">
                  <c:v>337.35035990709679</c:v>
                </c:pt>
                <c:pt idx="76">
                  <c:v>338.79026997987086</c:v>
                </c:pt>
                <c:pt idx="77">
                  <c:v>340.18732558619359</c:v>
                </c:pt>
                <c:pt idx="78">
                  <c:v>341.43010511329032</c:v>
                </c:pt>
                <c:pt idx="79">
                  <c:v>342.66431374709668</c:v>
                </c:pt>
                <c:pt idx="80">
                  <c:v>343.96708952722577</c:v>
                </c:pt>
                <c:pt idx="81">
                  <c:v>345.3727160268387</c:v>
                </c:pt>
                <c:pt idx="82">
                  <c:v>346.68406270025804</c:v>
                </c:pt>
                <c:pt idx="83">
                  <c:v>347.95255490722576</c:v>
                </c:pt>
                <c:pt idx="84">
                  <c:v>349.34103962025807</c:v>
                </c:pt>
                <c:pt idx="85">
                  <c:v>350.65238629367741</c:v>
                </c:pt>
                <c:pt idx="86">
                  <c:v>351.85231135432252</c:v>
                </c:pt>
                <c:pt idx="87">
                  <c:v>353.04366552167744</c:v>
                </c:pt>
                <c:pt idx="88">
                  <c:v>354.23501968903224</c:v>
                </c:pt>
                <c:pt idx="89">
                  <c:v>355.45208653625804</c:v>
                </c:pt>
                <c:pt idx="90">
                  <c:v>356.78057499625805</c:v>
                </c:pt>
                <c:pt idx="91">
                  <c:v>358.10906345625807</c:v>
                </c:pt>
                <c:pt idx="92">
                  <c:v>359.27470494374188</c:v>
                </c:pt>
                <c:pt idx="93">
                  <c:v>360.44034643122575</c:v>
                </c:pt>
                <c:pt idx="94">
                  <c:v>361.62312970529035</c:v>
                </c:pt>
                <c:pt idx="95">
                  <c:v>362.96018905858057</c:v>
                </c:pt>
                <c:pt idx="96">
                  <c:v>364.17725590580648</c:v>
                </c:pt>
                <c:pt idx="97">
                  <c:v>365.2914720335483</c:v>
                </c:pt>
                <c:pt idx="98">
                  <c:v>366.41425905458061</c:v>
                </c:pt>
                <c:pt idx="99">
                  <c:v>367.61418411522584</c:v>
                </c:pt>
                <c:pt idx="100">
                  <c:v>368.90838900206455</c:v>
                </c:pt>
                <c:pt idx="101">
                  <c:v>370.04831780967731</c:v>
                </c:pt>
                <c:pt idx="102">
                  <c:v>371.14539215083863</c:v>
                </c:pt>
                <c:pt idx="103">
                  <c:v>372.23389559870964</c:v>
                </c:pt>
                <c:pt idx="104">
                  <c:v>373.31382815329027</c:v>
                </c:pt>
                <c:pt idx="105">
                  <c:v>374.41947338774196</c:v>
                </c:pt>
                <c:pt idx="106">
                  <c:v>375.69653648799999</c:v>
                </c:pt>
                <c:pt idx="107">
                  <c:v>376.87074886877417</c:v>
                </c:pt>
                <c:pt idx="108">
                  <c:v>377.94211053006438</c:v>
                </c:pt>
                <c:pt idx="109">
                  <c:v>379.00490129806451</c:v>
                </c:pt>
                <c:pt idx="110">
                  <c:v>380.05912117277416</c:v>
                </c:pt>
                <c:pt idx="111">
                  <c:v>381.11334104748386</c:v>
                </c:pt>
                <c:pt idx="112">
                  <c:v>382.32183700141928</c:v>
                </c:pt>
                <c:pt idx="113">
                  <c:v>383.50462027548383</c:v>
                </c:pt>
                <c:pt idx="114">
                  <c:v>384.55026925690322</c:v>
                </c:pt>
                <c:pt idx="115">
                  <c:v>385.57020555845156</c:v>
                </c:pt>
                <c:pt idx="116">
                  <c:v>386.6158545398709</c:v>
                </c:pt>
                <c:pt idx="117">
                  <c:v>387.81577960051612</c:v>
                </c:pt>
                <c:pt idx="118">
                  <c:v>388.93856662154832</c:v>
                </c:pt>
                <c:pt idx="119">
                  <c:v>389.95850292309666</c:v>
                </c:pt>
                <c:pt idx="120">
                  <c:v>391.12414441058064</c:v>
                </c:pt>
                <c:pt idx="121">
                  <c:v>392.26407321819357</c:v>
                </c:pt>
                <c:pt idx="122">
                  <c:v>393.28400951974197</c:v>
                </c:pt>
                <c:pt idx="123">
                  <c:v>394.27823314141932</c:v>
                </c:pt>
                <c:pt idx="124">
                  <c:v>395.31531122954834</c:v>
                </c:pt>
                <c:pt idx="125">
                  <c:v>396.45524003716127</c:v>
                </c:pt>
                <c:pt idx="126">
                  <c:v>397.53517259174191</c:v>
                </c:pt>
                <c:pt idx="127">
                  <c:v>398.52939621341932</c:v>
                </c:pt>
                <c:pt idx="128">
                  <c:v>399.5064780485161</c:v>
                </c:pt>
                <c:pt idx="129">
                  <c:v>400.54355613664507</c:v>
                </c:pt>
                <c:pt idx="130">
                  <c:v>401.66634315767737</c:v>
                </c:pt>
                <c:pt idx="131">
                  <c:v>402.69485035251608</c:v>
                </c:pt>
                <c:pt idx="132">
                  <c:v>403.68907397419355</c:v>
                </c:pt>
                <c:pt idx="133">
                  <c:v>404.77757742206444</c:v>
                </c:pt>
                <c:pt idx="134">
                  <c:v>405.8317972967742</c:v>
                </c:pt>
                <c:pt idx="135">
                  <c:v>406.80887913187092</c:v>
                </c:pt>
                <c:pt idx="136">
                  <c:v>407.87166989987094</c:v>
                </c:pt>
                <c:pt idx="137">
                  <c:v>408.92588977458058</c:v>
                </c:pt>
                <c:pt idx="138">
                  <c:v>409.88582982309669</c:v>
                </c:pt>
                <c:pt idx="139">
                  <c:v>410.91433701793545</c:v>
                </c:pt>
                <c:pt idx="140">
                  <c:v>411.98569867922572</c:v>
                </c:pt>
                <c:pt idx="141">
                  <c:v>412.95420962103225</c:v>
                </c:pt>
                <c:pt idx="142">
                  <c:v>413.86272430980648</c:v>
                </c:pt>
                <c:pt idx="143">
                  <c:v>414.79695167845165</c:v>
                </c:pt>
                <c:pt idx="144">
                  <c:v>415.80831708670968</c:v>
                </c:pt>
                <c:pt idx="145">
                  <c:v>416.84539517483859</c:v>
                </c:pt>
                <c:pt idx="146">
                  <c:v>417.78819343677412</c:v>
                </c:pt>
                <c:pt idx="147">
                  <c:v>418.76527527187096</c:v>
                </c:pt>
                <c:pt idx="148">
                  <c:v>419.80235335999998</c:v>
                </c:pt>
                <c:pt idx="149">
                  <c:v>420.72800983535484</c:v>
                </c:pt>
                <c:pt idx="150">
                  <c:v>421.64509541741933</c:v>
                </c:pt>
                <c:pt idx="151">
                  <c:v>422.64788993238705</c:v>
                </c:pt>
                <c:pt idx="152">
                  <c:v>423.59068819432258</c:v>
                </c:pt>
                <c:pt idx="153">
                  <c:v>424.47349020322571</c:v>
                </c:pt>
                <c:pt idx="154">
                  <c:v>425.44200114503218</c:v>
                </c:pt>
                <c:pt idx="155">
                  <c:v>426.4019411935484</c:v>
                </c:pt>
                <c:pt idx="156">
                  <c:v>427.25903052258064</c:v>
                </c:pt>
                <c:pt idx="157">
                  <c:v>428.09040717174196</c:v>
                </c:pt>
                <c:pt idx="158">
                  <c:v>428.95606739406446</c:v>
                </c:pt>
                <c:pt idx="159">
                  <c:v>429.92457833587093</c:v>
                </c:pt>
                <c:pt idx="160">
                  <c:v>430.86737659780647</c:v>
                </c:pt>
                <c:pt idx="161">
                  <c:v>431.71589503354829</c:v>
                </c:pt>
                <c:pt idx="162">
                  <c:v>432.65012240219352</c:v>
                </c:pt>
                <c:pt idx="163">
                  <c:v>433.60149155741937</c:v>
                </c:pt>
                <c:pt idx="164">
                  <c:v>434.43286820658062</c:v>
                </c:pt>
                <c:pt idx="165">
                  <c:v>435.23853217587089</c:v>
                </c:pt>
                <c:pt idx="166">
                  <c:v>436.06133793174195</c:v>
                </c:pt>
                <c:pt idx="167">
                  <c:v>436.96985262051595</c:v>
                </c:pt>
                <c:pt idx="168">
                  <c:v>437.89550909587098</c:v>
                </c:pt>
                <c:pt idx="169">
                  <c:v>438.67546038529036</c:v>
                </c:pt>
                <c:pt idx="170">
                  <c:v>439.5325497143225</c:v>
                </c:pt>
                <c:pt idx="171">
                  <c:v>440.45820618967747</c:v>
                </c:pt>
                <c:pt idx="172">
                  <c:v>441.25529926567737</c:v>
                </c:pt>
                <c:pt idx="173">
                  <c:v>442.01810876851607</c:v>
                </c:pt>
                <c:pt idx="174">
                  <c:v>442.78091827135478</c:v>
                </c:pt>
                <c:pt idx="175">
                  <c:v>443.62943670709672</c:v>
                </c:pt>
                <c:pt idx="176">
                  <c:v>444.55509318245157</c:v>
                </c:pt>
                <c:pt idx="177">
                  <c:v>445.31790268529028</c:v>
                </c:pt>
                <c:pt idx="178">
                  <c:v>446.0635704015483</c:v>
                </c:pt>
                <c:pt idx="179">
                  <c:v>446.80923811780633</c:v>
                </c:pt>
                <c:pt idx="180">
                  <c:v>447.65775655354827</c:v>
                </c:pt>
                <c:pt idx="181">
                  <c:v>448.57484213561293</c:v>
                </c:pt>
                <c:pt idx="182">
                  <c:v>449.31193895858064</c:v>
                </c:pt>
                <c:pt idx="183">
                  <c:v>450.04046488825799</c:v>
                </c:pt>
                <c:pt idx="184">
                  <c:v>450.77756171122581</c:v>
                </c:pt>
                <c:pt idx="185">
                  <c:v>451.62608014696775</c:v>
                </c:pt>
                <c:pt idx="186">
                  <c:v>452.50888215587094</c:v>
                </c:pt>
                <c:pt idx="187">
                  <c:v>453.24597897883859</c:v>
                </c:pt>
                <c:pt idx="188">
                  <c:v>453.97450490851611</c:v>
                </c:pt>
                <c:pt idx="189">
                  <c:v>454.69445994490314</c:v>
                </c:pt>
                <c:pt idx="190">
                  <c:v>455.54297838064508</c:v>
                </c:pt>
                <c:pt idx="191">
                  <c:v>456.40006770967733</c:v>
                </c:pt>
                <c:pt idx="192">
                  <c:v>457.13716453264516</c:v>
                </c:pt>
                <c:pt idx="193">
                  <c:v>457.93425760864511</c:v>
                </c:pt>
                <c:pt idx="194">
                  <c:v>458.79134693767747</c:v>
                </c:pt>
                <c:pt idx="195">
                  <c:v>459.54558554722581</c:v>
                </c:pt>
                <c:pt idx="196">
                  <c:v>460.25696969032265</c:v>
                </c:pt>
                <c:pt idx="197">
                  <c:v>460.95978294012889</c:v>
                </c:pt>
                <c:pt idx="198">
                  <c:v>461.73973422954828</c:v>
                </c:pt>
                <c:pt idx="199">
                  <c:v>462.59682355858064</c:v>
                </c:pt>
                <c:pt idx="200">
                  <c:v>463.33392038154835</c:v>
                </c:pt>
                <c:pt idx="201">
                  <c:v>464.06244631122581</c:v>
                </c:pt>
                <c:pt idx="202">
                  <c:v>464.89382296038707</c:v>
                </c:pt>
                <c:pt idx="203">
                  <c:v>465.66520335651609</c:v>
                </c:pt>
                <c:pt idx="204">
                  <c:v>466.35944571303224</c:v>
                </c:pt>
                <c:pt idx="205">
                  <c:v>467.14796789574183</c:v>
                </c:pt>
                <c:pt idx="206">
                  <c:v>467.93649007845153</c:v>
                </c:pt>
                <c:pt idx="207">
                  <c:v>468.63930332825799</c:v>
                </c:pt>
                <c:pt idx="208">
                  <c:v>469.37640015122582</c:v>
                </c:pt>
                <c:pt idx="209">
                  <c:v>470.17349322722572</c:v>
                </c:pt>
                <c:pt idx="210">
                  <c:v>470.88487737032244</c:v>
                </c:pt>
                <c:pt idx="211">
                  <c:v>471.5791197268386</c:v>
                </c:pt>
                <c:pt idx="212">
                  <c:v>472.35907101625799</c:v>
                </c:pt>
                <c:pt idx="213">
                  <c:v>473.09616783922576</c:v>
                </c:pt>
                <c:pt idx="214">
                  <c:v>473.75612662258055</c:v>
                </c:pt>
                <c:pt idx="215">
                  <c:v>474.40751451264515</c:v>
                </c:pt>
                <c:pt idx="216">
                  <c:v>475.09318597587094</c:v>
                </c:pt>
                <c:pt idx="217">
                  <c:v>475.84742458541933</c:v>
                </c:pt>
                <c:pt idx="218">
                  <c:v>476.58452140838705</c:v>
                </c:pt>
                <c:pt idx="219">
                  <c:v>477.24448019174196</c:v>
                </c:pt>
                <c:pt idx="220">
                  <c:v>477.95586433483868</c:v>
                </c:pt>
                <c:pt idx="221">
                  <c:v>478.71867383767733</c:v>
                </c:pt>
                <c:pt idx="222">
                  <c:v>479.39577440761281</c:v>
                </c:pt>
                <c:pt idx="223">
                  <c:v>480.02144961780641</c:v>
                </c:pt>
                <c:pt idx="224">
                  <c:v>480.64712482800002</c:v>
                </c:pt>
                <c:pt idx="225">
                  <c:v>481.3327962912258</c:v>
                </c:pt>
                <c:pt idx="226">
                  <c:v>482.07846400748383</c:v>
                </c:pt>
                <c:pt idx="227">
                  <c:v>482.746993684129</c:v>
                </c:pt>
                <c:pt idx="228">
                  <c:v>483.35552710774192</c:v>
                </c:pt>
                <c:pt idx="229">
                  <c:v>483.96406053135479</c:v>
                </c:pt>
                <c:pt idx="230">
                  <c:v>484.63259020799995</c:v>
                </c:pt>
                <c:pt idx="231">
                  <c:v>485.39539971083866</c:v>
                </c:pt>
                <c:pt idx="232">
                  <c:v>486.1410674270968</c:v>
                </c:pt>
                <c:pt idx="233">
                  <c:v>486.86102246348383</c:v>
                </c:pt>
                <c:pt idx="234">
                  <c:v>487.48669767367744</c:v>
                </c:pt>
                <c:pt idx="235">
                  <c:v>488.086660204</c:v>
                </c:pt>
                <c:pt idx="236">
                  <c:v>488.68662273432255</c:v>
                </c:pt>
                <c:pt idx="237">
                  <c:v>489.35515241096772</c:v>
                </c:pt>
                <c:pt idx="238">
                  <c:v>490.08367834064512</c:v>
                </c:pt>
                <c:pt idx="239">
                  <c:v>490.70078265754836</c:v>
                </c:pt>
                <c:pt idx="240">
                  <c:v>491.3178869744516</c:v>
                </c:pt>
                <c:pt idx="241">
                  <c:v>492.04641290412894</c:v>
                </c:pt>
                <c:pt idx="242">
                  <c:v>492.70637168748385</c:v>
                </c:pt>
                <c:pt idx="243">
                  <c:v>493.28919243122579</c:v>
                </c:pt>
                <c:pt idx="244">
                  <c:v>493.94058032129038</c:v>
                </c:pt>
                <c:pt idx="245">
                  <c:v>494.62625178451606</c:v>
                </c:pt>
                <c:pt idx="246">
                  <c:v>495.20050163496768</c:v>
                </c:pt>
                <c:pt idx="247">
                  <c:v>495.79189327199992</c:v>
                </c:pt>
                <c:pt idx="248">
                  <c:v>496.49470652180639</c:v>
                </c:pt>
                <c:pt idx="249">
                  <c:v>497.18894887832255</c:v>
                </c:pt>
                <c:pt idx="250">
                  <c:v>497.86604944825808</c:v>
                </c:pt>
                <c:pt idx="251">
                  <c:v>498.4402992987097</c:v>
                </c:pt>
                <c:pt idx="252">
                  <c:v>499.00597825587084</c:v>
                </c:pt>
                <c:pt idx="253">
                  <c:v>499.69164971909674</c:v>
                </c:pt>
                <c:pt idx="254">
                  <c:v>500.31732492929035</c:v>
                </c:pt>
                <c:pt idx="255">
                  <c:v>500.85729120658056</c:v>
                </c:pt>
                <c:pt idx="256">
                  <c:v>501.49153731006447</c:v>
                </c:pt>
                <c:pt idx="257">
                  <c:v>502.16863787999995</c:v>
                </c:pt>
                <c:pt idx="258">
                  <c:v>502.7000332639999</c:v>
                </c:pt>
                <c:pt idx="259">
                  <c:v>503.27428311445158</c:v>
                </c:pt>
                <c:pt idx="260">
                  <c:v>503.94281279109674</c:v>
                </c:pt>
                <c:pt idx="261">
                  <c:v>504.53420442812899</c:v>
                </c:pt>
                <c:pt idx="262">
                  <c:v>505.05702891883868</c:v>
                </c:pt>
                <c:pt idx="263">
                  <c:v>505.69984591561291</c:v>
                </c:pt>
                <c:pt idx="264">
                  <c:v>506.32552112580646</c:v>
                </c:pt>
                <c:pt idx="265">
                  <c:v>506.8483456165161</c:v>
                </c:pt>
                <c:pt idx="266">
                  <c:v>507.43116636025809</c:v>
                </c:pt>
                <c:pt idx="267">
                  <c:v>508.07398335703226</c:v>
                </c:pt>
                <c:pt idx="268">
                  <c:v>508.62252052761295</c:v>
                </c:pt>
                <c:pt idx="269">
                  <c:v>509.14534501832264</c:v>
                </c:pt>
                <c:pt idx="270">
                  <c:v>509.77102022851608</c:v>
                </c:pt>
                <c:pt idx="271">
                  <c:v>510.37098275883869</c:v>
                </c:pt>
                <c:pt idx="272">
                  <c:v>510.89380724954839</c:v>
                </c:pt>
                <c:pt idx="273">
                  <c:v>511.39091906038703</c:v>
                </c:pt>
                <c:pt idx="274">
                  <c:v>511.88803087122574</c:v>
                </c:pt>
                <c:pt idx="275">
                  <c:v>512.48799340154835</c:v>
                </c:pt>
                <c:pt idx="276">
                  <c:v>513.09652682516128</c:v>
                </c:pt>
                <c:pt idx="277">
                  <c:v>513.61935131587097</c:v>
                </c:pt>
                <c:pt idx="278">
                  <c:v>514.11646312670962</c:v>
                </c:pt>
                <c:pt idx="279">
                  <c:v>514.60500404425795</c:v>
                </c:pt>
                <c:pt idx="280">
                  <c:v>515.09354496180629</c:v>
                </c:pt>
                <c:pt idx="281">
                  <c:v>515.58208587935485</c:v>
                </c:pt>
                <c:pt idx="282">
                  <c:v>516.1477648365161</c:v>
                </c:pt>
                <c:pt idx="283">
                  <c:v>516.71344379367736</c:v>
                </c:pt>
                <c:pt idx="284">
                  <c:v>517.21055560451612</c:v>
                </c:pt>
                <c:pt idx="285">
                  <c:v>517.6648129489032</c:v>
                </c:pt>
                <c:pt idx="286">
                  <c:v>518.11907029329029</c:v>
                </c:pt>
                <c:pt idx="287">
                  <c:v>518.64189478399999</c:v>
                </c:pt>
                <c:pt idx="288">
                  <c:v>519.21614463445167</c:v>
                </c:pt>
                <c:pt idx="289">
                  <c:v>519.71325644529031</c:v>
                </c:pt>
                <c:pt idx="290">
                  <c:v>520.1675137896774</c:v>
                </c:pt>
                <c:pt idx="291">
                  <c:v>520.61320024077418</c:v>
                </c:pt>
                <c:pt idx="292">
                  <c:v>521.11031205161271</c:v>
                </c:pt>
                <c:pt idx="293">
                  <c:v>521.66742011548376</c:v>
                </c:pt>
                <c:pt idx="294">
                  <c:v>522.18167371290326</c:v>
                </c:pt>
                <c:pt idx="295">
                  <c:v>522.64450195058055</c:v>
                </c:pt>
                <c:pt idx="296">
                  <c:v>523.16732644129024</c:v>
                </c:pt>
                <c:pt idx="297">
                  <c:v>523.71586361187099</c:v>
                </c:pt>
                <c:pt idx="298">
                  <c:v>524.18726274283858</c:v>
                </c:pt>
                <c:pt idx="299">
                  <c:v>524.62437830064505</c:v>
                </c:pt>
                <c:pt idx="300">
                  <c:v>525.06149385845163</c:v>
                </c:pt>
                <c:pt idx="301">
                  <c:v>525.55003477599996</c:v>
                </c:pt>
                <c:pt idx="302">
                  <c:v>526.1071428398709</c:v>
                </c:pt>
                <c:pt idx="303">
                  <c:v>526.60425465070966</c:v>
                </c:pt>
                <c:pt idx="304">
                  <c:v>527.06708288838706</c:v>
                </c:pt>
                <c:pt idx="305">
                  <c:v>527.59847827238707</c:v>
                </c:pt>
                <c:pt idx="306">
                  <c:v>528.12987365638708</c:v>
                </c:pt>
                <c:pt idx="307">
                  <c:v>528.57556010748385</c:v>
                </c:pt>
                <c:pt idx="308">
                  <c:v>529.05553013174188</c:v>
                </c:pt>
                <c:pt idx="309">
                  <c:v>529.62120908890324</c:v>
                </c:pt>
                <c:pt idx="310">
                  <c:v>530.17831715277418</c:v>
                </c:pt>
                <c:pt idx="311">
                  <c:v>530.71828343006439</c:v>
                </c:pt>
                <c:pt idx="312">
                  <c:v>531.18968256103221</c:v>
                </c:pt>
                <c:pt idx="313">
                  <c:v>531.6353690121291</c:v>
                </c:pt>
                <c:pt idx="314">
                  <c:v>532.166764396129</c:v>
                </c:pt>
                <c:pt idx="315">
                  <c:v>532.68958888683869</c:v>
                </c:pt>
                <c:pt idx="316">
                  <c:v>533.11813355135484</c:v>
                </c:pt>
                <c:pt idx="317">
                  <c:v>533.58953268232256</c:v>
                </c:pt>
                <c:pt idx="318">
                  <c:v>534.12092806632256</c:v>
                </c:pt>
                <c:pt idx="319">
                  <c:v>534.59232719729027</c:v>
                </c:pt>
                <c:pt idx="320">
                  <c:v>535.02087186180643</c:v>
                </c:pt>
                <c:pt idx="321">
                  <c:v>535.53512545922581</c:v>
                </c:pt>
                <c:pt idx="322">
                  <c:v>536.0665208432257</c:v>
                </c:pt>
                <c:pt idx="323">
                  <c:v>536.5893453339354</c:v>
                </c:pt>
                <c:pt idx="324">
                  <c:v>537.06931535819342</c:v>
                </c:pt>
                <c:pt idx="325">
                  <c:v>537.47214734283875</c:v>
                </c:pt>
                <c:pt idx="326">
                  <c:v>537.94354647380646</c:v>
                </c:pt>
                <c:pt idx="327">
                  <c:v>538.44922917793554</c:v>
                </c:pt>
                <c:pt idx="328">
                  <c:v>538.87777384245157</c:v>
                </c:pt>
                <c:pt idx="329">
                  <c:v>539.28060582709679</c:v>
                </c:pt>
                <c:pt idx="330">
                  <c:v>539.79485942451606</c:v>
                </c:pt>
                <c:pt idx="331">
                  <c:v>540.28340034206451</c:v>
                </c:pt>
                <c:pt idx="332">
                  <c:v>540.66909054012899</c:v>
                </c:pt>
                <c:pt idx="333">
                  <c:v>541.12334788451608</c:v>
                </c:pt>
                <c:pt idx="334">
                  <c:v>541.62903058864515</c:v>
                </c:pt>
                <c:pt idx="335">
                  <c:v>542.0575752531613</c:v>
                </c:pt>
                <c:pt idx="336">
                  <c:v>542.44326545122567</c:v>
                </c:pt>
                <c:pt idx="337">
                  <c:v>542.82038475600007</c:v>
                </c:pt>
                <c:pt idx="338">
                  <c:v>543.21464584735475</c:v>
                </c:pt>
                <c:pt idx="339">
                  <c:v>543.72032855148382</c:v>
                </c:pt>
                <c:pt idx="340">
                  <c:v>544.18315678916122</c:v>
                </c:pt>
                <c:pt idx="341">
                  <c:v>544.57741788051601</c:v>
                </c:pt>
                <c:pt idx="342">
                  <c:v>545.04024611819352</c:v>
                </c:pt>
                <c:pt idx="343">
                  <c:v>545.55449971561279</c:v>
                </c:pt>
                <c:pt idx="344">
                  <c:v>545.98304438012894</c:v>
                </c:pt>
                <c:pt idx="345">
                  <c:v>546.38587636477416</c:v>
                </c:pt>
                <c:pt idx="346">
                  <c:v>546.89155906890312</c:v>
                </c:pt>
                <c:pt idx="347">
                  <c:v>547.38009998645157</c:v>
                </c:pt>
                <c:pt idx="348">
                  <c:v>547.79150286438698</c:v>
                </c:pt>
                <c:pt idx="349">
                  <c:v>548.22861842219345</c:v>
                </c:pt>
                <c:pt idx="350">
                  <c:v>548.72573023303232</c:v>
                </c:pt>
                <c:pt idx="351">
                  <c:v>549.17141668412899</c:v>
                </c:pt>
                <c:pt idx="352">
                  <c:v>549.56567777548378</c:v>
                </c:pt>
                <c:pt idx="353">
                  <c:v>550.0370769064516</c:v>
                </c:pt>
                <c:pt idx="354">
                  <c:v>550.52561782399994</c:v>
                </c:pt>
                <c:pt idx="355">
                  <c:v>550.94559159522589</c:v>
                </c:pt>
                <c:pt idx="356">
                  <c:v>551.32271089999995</c:v>
                </c:pt>
                <c:pt idx="357">
                  <c:v>551.70840109806454</c:v>
                </c:pt>
                <c:pt idx="358">
                  <c:v>552.13694576258058</c:v>
                </c:pt>
                <c:pt idx="359">
                  <c:v>552.62548668012892</c:v>
                </c:pt>
                <c:pt idx="360">
                  <c:v>553.06260223793549</c:v>
                </c:pt>
                <c:pt idx="361">
                  <c:v>553.44829243599986</c:v>
                </c:pt>
                <c:pt idx="362">
                  <c:v>553.91112067367737</c:v>
                </c:pt>
                <c:pt idx="363">
                  <c:v>554.39966159122582</c:v>
                </c:pt>
                <c:pt idx="364">
                  <c:v>554.81963536245155</c:v>
                </c:pt>
                <c:pt idx="365">
                  <c:v>555.23103824038719</c:v>
                </c:pt>
                <c:pt idx="366">
                  <c:v>555.70243737135479</c:v>
                </c:pt>
                <c:pt idx="367">
                  <c:v>556.16526560903219</c:v>
                </c:pt>
                <c:pt idx="368">
                  <c:v>556.56809759367729</c:v>
                </c:pt>
                <c:pt idx="369">
                  <c:v>556.99664225819345</c:v>
                </c:pt>
                <c:pt idx="370">
                  <c:v>557.47661228245158</c:v>
                </c:pt>
                <c:pt idx="371">
                  <c:v>557.97372409329023</c:v>
                </c:pt>
                <c:pt idx="372">
                  <c:v>558.4708359041291</c:v>
                </c:pt>
                <c:pt idx="373">
                  <c:v>558.95937682167732</c:v>
                </c:pt>
                <c:pt idx="374">
                  <c:v>559.43077595264526</c:v>
                </c:pt>
                <c:pt idx="375">
                  <c:v>559.84217883058056</c:v>
                </c:pt>
                <c:pt idx="376">
                  <c:v>560.24501081522567</c:v>
                </c:pt>
                <c:pt idx="377">
                  <c:v>560.69926815961287</c:v>
                </c:pt>
                <c:pt idx="378">
                  <c:v>561.15352550399984</c:v>
                </c:pt>
                <c:pt idx="379">
                  <c:v>561.53064480877424</c:v>
                </c:pt>
                <c:pt idx="380">
                  <c:v>561.95061857999985</c:v>
                </c:pt>
                <c:pt idx="381">
                  <c:v>562.43058860425799</c:v>
                </c:pt>
                <c:pt idx="382">
                  <c:v>562.91912952180644</c:v>
                </c:pt>
                <c:pt idx="383">
                  <c:v>563.39909954606446</c:v>
                </c:pt>
                <c:pt idx="384">
                  <c:v>563.8190733172903</c:v>
                </c:pt>
                <c:pt idx="385">
                  <c:v>564.22190530193541</c:v>
                </c:pt>
                <c:pt idx="386">
                  <c:v>564.6761626463225</c:v>
                </c:pt>
                <c:pt idx="387">
                  <c:v>565.16470356387094</c:v>
                </c:pt>
                <c:pt idx="388">
                  <c:v>565.65324448141928</c:v>
                </c:pt>
                <c:pt idx="389">
                  <c:v>566.1332145056773</c:v>
                </c:pt>
                <c:pt idx="390">
                  <c:v>566.61318452993544</c:v>
                </c:pt>
                <c:pt idx="391">
                  <c:v>567.05887098103221</c:v>
                </c:pt>
                <c:pt idx="392">
                  <c:v>567.4445611790967</c:v>
                </c:pt>
                <c:pt idx="393">
                  <c:v>567.86453495032254</c:v>
                </c:pt>
                <c:pt idx="394">
                  <c:v>568.34450497458067</c:v>
                </c:pt>
                <c:pt idx="395">
                  <c:v>568.81590410554827</c:v>
                </c:pt>
                <c:pt idx="396">
                  <c:v>569.27873234322578</c:v>
                </c:pt>
                <c:pt idx="397">
                  <c:v>569.68156432787089</c:v>
                </c:pt>
                <c:pt idx="398">
                  <c:v>570.05868363264506</c:v>
                </c:pt>
                <c:pt idx="399">
                  <c:v>570.50437008374195</c:v>
                </c:pt>
                <c:pt idx="400">
                  <c:v>570.96719832141935</c:v>
                </c:pt>
                <c:pt idx="401">
                  <c:v>571.33574673290309</c:v>
                </c:pt>
                <c:pt idx="402">
                  <c:v>571.71286603767737</c:v>
                </c:pt>
                <c:pt idx="403">
                  <c:v>572.20140695522571</c:v>
                </c:pt>
                <c:pt idx="404">
                  <c:v>572.66423519290311</c:v>
                </c:pt>
                <c:pt idx="405">
                  <c:v>573.04135449767739</c:v>
                </c:pt>
                <c:pt idx="406">
                  <c:v>573.42704469574176</c:v>
                </c:pt>
                <c:pt idx="407">
                  <c:v>573.81273489380646</c:v>
                </c:pt>
                <c:pt idx="408">
                  <c:v>574.25842134490324</c:v>
                </c:pt>
                <c:pt idx="409">
                  <c:v>574.75553315574177</c:v>
                </c:pt>
                <c:pt idx="410">
                  <c:v>575.1583651403871</c:v>
                </c:pt>
                <c:pt idx="411">
                  <c:v>575.53548444516127</c:v>
                </c:pt>
                <c:pt idx="412">
                  <c:v>575.91260374993544</c:v>
                </c:pt>
                <c:pt idx="413">
                  <c:v>576.29829394800015</c:v>
                </c:pt>
                <c:pt idx="414">
                  <c:v>576.77826397225806</c:v>
                </c:pt>
                <c:pt idx="415">
                  <c:v>577.23252131664503</c:v>
                </c:pt>
                <c:pt idx="416">
                  <c:v>577.60964062141932</c:v>
                </c:pt>
                <c:pt idx="417">
                  <c:v>577.9867599261936</c:v>
                </c:pt>
                <c:pt idx="418">
                  <c:v>578.35530833767734</c:v>
                </c:pt>
                <c:pt idx="419">
                  <c:v>578.7838530021935</c:v>
                </c:pt>
                <c:pt idx="420">
                  <c:v>579.25525213316121</c:v>
                </c:pt>
                <c:pt idx="421">
                  <c:v>579.65808411780642</c:v>
                </c:pt>
                <c:pt idx="422">
                  <c:v>580.03520342258048</c:v>
                </c:pt>
                <c:pt idx="423">
                  <c:v>580.48088987367737</c:v>
                </c:pt>
                <c:pt idx="424">
                  <c:v>580.96085989793539</c:v>
                </c:pt>
                <c:pt idx="425">
                  <c:v>581.38083366916123</c:v>
                </c:pt>
                <c:pt idx="426">
                  <c:v>581.79223654709665</c:v>
                </c:pt>
                <c:pt idx="427">
                  <c:v>582.2722065713549</c:v>
                </c:pt>
                <c:pt idx="428">
                  <c:v>582.7436057023225</c:v>
                </c:pt>
                <c:pt idx="429">
                  <c:v>583.1464376869676</c:v>
                </c:pt>
                <c:pt idx="430">
                  <c:v>583.54069877832251</c:v>
                </c:pt>
                <c:pt idx="431">
                  <c:v>583.9263889763871</c:v>
                </c:pt>
                <c:pt idx="432">
                  <c:v>584.37207542748376</c:v>
                </c:pt>
                <c:pt idx="433">
                  <c:v>584.8520454517419</c:v>
                </c:pt>
                <c:pt idx="434">
                  <c:v>585.28916100954825</c:v>
                </c:pt>
                <c:pt idx="435">
                  <c:v>585.67485120761285</c:v>
                </c:pt>
                <c:pt idx="436">
                  <c:v>586.12910855199993</c:v>
                </c:pt>
                <c:pt idx="437">
                  <c:v>586.60907857625796</c:v>
                </c:pt>
                <c:pt idx="438">
                  <c:v>587.0290523474838</c:v>
                </c:pt>
                <c:pt idx="439">
                  <c:v>587.4233134388387</c:v>
                </c:pt>
                <c:pt idx="440">
                  <c:v>587.87757078322579</c:v>
                </c:pt>
                <c:pt idx="441">
                  <c:v>588.34039902090319</c:v>
                </c:pt>
                <c:pt idx="442">
                  <c:v>588.7432310055483</c:v>
                </c:pt>
                <c:pt idx="443">
                  <c:v>589.15463388348394</c:v>
                </c:pt>
                <c:pt idx="444">
                  <c:v>589.60889122787091</c:v>
                </c:pt>
                <c:pt idx="445">
                  <c:v>590.09743214541925</c:v>
                </c:pt>
                <c:pt idx="446">
                  <c:v>590.60311484954843</c:v>
                </c:pt>
                <c:pt idx="447">
                  <c:v>591.07451398051603</c:v>
                </c:pt>
                <c:pt idx="448">
                  <c:v>591.48591685845156</c:v>
                </c:pt>
                <c:pt idx="449">
                  <c:v>591.94017420283865</c:v>
                </c:pt>
                <c:pt idx="450">
                  <c:v>592.43728601367729</c:v>
                </c:pt>
                <c:pt idx="451">
                  <c:v>592.90011425135481</c:v>
                </c:pt>
                <c:pt idx="452">
                  <c:v>593.30294623599991</c:v>
                </c:pt>
                <c:pt idx="453">
                  <c:v>593.757203580387</c:v>
                </c:pt>
                <c:pt idx="454">
                  <c:v>594.26288628451607</c:v>
                </c:pt>
                <c:pt idx="455">
                  <c:v>594.75999809535472</c:v>
                </c:pt>
                <c:pt idx="456">
                  <c:v>595.24853901290317</c:v>
                </c:pt>
                <c:pt idx="457">
                  <c:v>595.6770836774192</c:v>
                </c:pt>
                <c:pt idx="458">
                  <c:v>596.09705744864527</c:v>
                </c:pt>
                <c:pt idx="459">
                  <c:v>596.55988568632256</c:v>
                </c:pt>
                <c:pt idx="460">
                  <c:v>597.03128481729016</c:v>
                </c:pt>
                <c:pt idx="461">
                  <c:v>597.45125858851611</c:v>
                </c:pt>
                <c:pt idx="462">
                  <c:v>597.87123235974184</c:v>
                </c:pt>
                <c:pt idx="463">
                  <c:v>598.34263149070966</c:v>
                </c:pt>
                <c:pt idx="464">
                  <c:v>598.80545972838706</c:v>
                </c:pt>
                <c:pt idx="465">
                  <c:v>599.20829171303239</c:v>
                </c:pt>
                <c:pt idx="466">
                  <c:v>599.61969459096758</c:v>
                </c:pt>
                <c:pt idx="467">
                  <c:v>600.10823550851603</c:v>
                </c:pt>
                <c:pt idx="468">
                  <c:v>600.62248910593541</c:v>
                </c:pt>
                <c:pt idx="469">
                  <c:v>601.1367427033548</c:v>
                </c:pt>
                <c:pt idx="470">
                  <c:v>601.61671272761293</c:v>
                </c:pt>
                <c:pt idx="471">
                  <c:v>602.03668649883866</c:v>
                </c:pt>
                <c:pt idx="472">
                  <c:v>602.49094384322575</c:v>
                </c:pt>
                <c:pt idx="473">
                  <c:v>603.00519744064525</c:v>
                </c:pt>
                <c:pt idx="474">
                  <c:v>603.51088014477421</c:v>
                </c:pt>
                <c:pt idx="475">
                  <c:v>604.00799195561285</c:v>
                </c:pt>
                <c:pt idx="476">
                  <c:v>604.46224930000005</c:v>
                </c:pt>
                <c:pt idx="477">
                  <c:v>604.88222307122578</c:v>
                </c:pt>
                <c:pt idx="478">
                  <c:v>605.34505130890318</c:v>
                </c:pt>
                <c:pt idx="479">
                  <c:v>605.85073401303225</c:v>
                </c:pt>
                <c:pt idx="480">
                  <c:v>606.3564167171611</c:v>
                </c:pt>
                <c:pt idx="481">
                  <c:v>606.85352852799997</c:v>
                </c:pt>
                <c:pt idx="482">
                  <c:v>607.2735022992257</c:v>
                </c:pt>
                <c:pt idx="483">
                  <c:v>607.67633428387091</c:v>
                </c:pt>
                <c:pt idx="484">
                  <c:v>608.16487520141936</c:v>
                </c:pt>
                <c:pt idx="485">
                  <c:v>608.66198701225801</c:v>
                </c:pt>
                <c:pt idx="486">
                  <c:v>609.15909882309666</c:v>
                </c:pt>
                <c:pt idx="487">
                  <c:v>609.6476397406451</c:v>
                </c:pt>
                <c:pt idx="488">
                  <c:v>610.04190083200001</c:v>
                </c:pt>
                <c:pt idx="489">
                  <c:v>610.46187460322562</c:v>
                </c:pt>
                <c:pt idx="490">
                  <c:v>610.96755730735481</c:v>
                </c:pt>
                <c:pt idx="491">
                  <c:v>611.48181090477408</c:v>
                </c:pt>
                <c:pt idx="492">
                  <c:v>611.99606450219346</c:v>
                </c:pt>
                <c:pt idx="493">
                  <c:v>612.51031809961273</c:v>
                </c:pt>
                <c:pt idx="494">
                  <c:v>613.02457169703223</c:v>
                </c:pt>
                <c:pt idx="495">
                  <c:v>613.53025440116119</c:v>
                </c:pt>
                <c:pt idx="496">
                  <c:v>614.04450799858057</c:v>
                </c:pt>
                <c:pt idx="497">
                  <c:v>614.49876534296777</c:v>
                </c:pt>
                <c:pt idx="498">
                  <c:v>614.91873911419361</c:v>
                </c:pt>
                <c:pt idx="499">
                  <c:v>615.38156735187101</c:v>
                </c:pt>
                <c:pt idx="500">
                  <c:v>615.87867916270955</c:v>
                </c:pt>
                <c:pt idx="501">
                  <c:v>616.38436186683862</c:v>
                </c:pt>
                <c:pt idx="502">
                  <c:v>616.88147367767738</c:v>
                </c:pt>
                <c:pt idx="503">
                  <c:v>617.37858548851614</c:v>
                </c:pt>
                <c:pt idx="504">
                  <c:v>617.8756972993549</c:v>
                </c:pt>
                <c:pt idx="505">
                  <c:v>618.31281285716136</c:v>
                </c:pt>
                <c:pt idx="506">
                  <c:v>618.71564484180647</c:v>
                </c:pt>
                <c:pt idx="507">
                  <c:v>619.18704397277406</c:v>
                </c:pt>
                <c:pt idx="508">
                  <c:v>619.67558489032251</c:v>
                </c:pt>
                <c:pt idx="509">
                  <c:v>620.10412955483866</c:v>
                </c:pt>
                <c:pt idx="510">
                  <c:v>620.50696153948388</c:v>
                </c:pt>
                <c:pt idx="511">
                  <c:v>620.90122263083856</c:v>
                </c:pt>
                <c:pt idx="512">
                  <c:v>621.30405461548366</c:v>
                </c:pt>
                <c:pt idx="513">
                  <c:v>621.71545749341931</c:v>
                </c:pt>
                <c:pt idx="514">
                  <c:v>622.14400215793546</c:v>
                </c:pt>
                <c:pt idx="515">
                  <c:v>622.62397218219348</c:v>
                </c:pt>
                <c:pt idx="516">
                  <c:v>623.10394220645162</c:v>
                </c:pt>
                <c:pt idx="517">
                  <c:v>623.53248687096766</c:v>
                </c:pt>
                <c:pt idx="518">
                  <c:v>623.96103153548381</c:v>
                </c:pt>
                <c:pt idx="519">
                  <c:v>624.44100155974172</c:v>
                </c:pt>
                <c:pt idx="520">
                  <c:v>624.91240069070966</c:v>
                </c:pt>
                <c:pt idx="521">
                  <c:v>625.3409453552257</c:v>
                </c:pt>
                <c:pt idx="522">
                  <c:v>625.76949001974185</c:v>
                </c:pt>
                <c:pt idx="523">
                  <c:v>626.24946004399987</c:v>
                </c:pt>
                <c:pt idx="524">
                  <c:v>626.73800096154844</c:v>
                </c:pt>
                <c:pt idx="525">
                  <c:v>627.22654187909677</c:v>
                </c:pt>
                <c:pt idx="526">
                  <c:v>627.72365368993542</c:v>
                </c:pt>
                <c:pt idx="527">
                  <c:v>628.21219460748387</c:v>
                </c:pt>
                <c:pt idx="528">
                  <c:v>628.66645195187107</c:v>
                </c:pt>
                <c:pt idx="529">
                  <c:v>629.07785482980637</c:v>
                </c:pt>
                <c:pt idx="530">
                  <c:v>629.50639949432252</c:v>
                </c:pt>
                <c:pt idx="531">
                  <c:v>629.97779862529023</c:v>
                </c:pt>
                <c:pt idx="532">
                  <c:v>630.45776864954848</c:v>
                </c:pt>
                <c:pt idx="533">
                  <c:v>630.94630956709659</c:v>
                </c:pt>
                <c:pt idx="534">
                  <c:v>631.40056691148379</c:v>
                </c:pt>
                <c:pt idx="535">
                  <c:v>631.80339889612901</c:v>
                </c:pt>
                <c:pt idx="536">
                  <c:v>632.24051445393548</c:v>
                </c:pt>
                <c:pt idx="537">
                  <c:v>632.73762626477424</c:v>
                </c:pt>
                <c:pt idx="538">
                  <c:v>633.234738075613</c:v>
                </c:pt>
                <c:pt idx="539">
                  <c:v>633.74042077974184</c:v>
                </c:pt>
                <c:pt idx="540">
                  <c:v>634.20324901741935</c:v>
                </c:pt>
                <c:pt idx="541">
                  <c:v>634.61465189535488</c:v>
                </c:pt>
                <c:pt idx="542">
                  <c:v>635.06033834645154</c:v>
                </c:pt>
                <c:pt idx="543">
                  <c:v>635.54887926399999</c:v>
                </c:pt>
                <c:pt idx="544">
                  <c:v>636.04599107483864</c:v>
                </c:pt>
                <c:pt idx="545">
                  <c:v>636.5431028856774</c:v>
                </c:pt>
                <c:pt idx="546">
                  <c:v>637.03164380322573</c:v>
                </c:pt>
                <c:pt idx="547">
                  <c:v>637.52018472077407</c:v>
                </c:pt>
                <c:pt idx="548">
                  <c:v>637.98301295845158</c:v>
                </c:pt>
                <c:pt idx="549">
                  <c:v>638.38584494309669</c:v>
                </c:pt>
                <c:pt idx="550">
                  <c:v>638.82296050090326</c:v>
                </c:pt>
                <c:pt idx="551">
                  <c:v>639.31150141845148</c:v>
                </c:pt>
                <c:pt idx="552">
                  <c:v>639.79147144270962</c:v>
                </c:pt>
                <c:pt idx="553">
                  <c:v>640.28001236025796</c:v>
                </c:pt>
                <c:pt idx="554">
                  <c:v>640.75998238451609</c:v>
                </c:pt>
                <c:pt idx="555">
                  <c:v>641.24852330206443</c:v>
                </c:pt>
                <c:pt idx="556">
                  <c:v>641.73706421961288</c:v>
                </c:pt>
                <c:pt idx="557">
                  <c:v>642.21703424387101</c:v>
                </c:pt>
                <c:pt idx="558">
                  <c:v>642.68843337483872</c:v>
                </c:pt>
                <c:pt idx="559">
                  <c:v>643.16840339909675</c:v>
                </c:pt>
                <c:pt idx="560">
                  <c:v>643.62266074348372</c:v>
                </c:pt>
                <c:pt idx="561">
                  <c:v>644.01692183483863</c:v>
                </c:pt>
                <c:pt idx="562">
                  <c:v>644.4540373926452</c:v>
                </c:pt>
                <c:pt idx="563">
                  <c:v>644.94257831019354</c:v>
                </c:pt>
                <c:pt idx="564">
                  <c:v>645.42254833445156</c:v>
                </c:pt>
                <c:pt idx="565">
                  <c:v>645.90251835870947</c:v>
                </c:pt>
                <c:pt idx="566">
                  <c:v>646.38248838296761</c:v>
                </c:pt>
                <c:pt idx="567">
                  <c:v>646.86245840722563</c:v>
                </c:pt>
                <c:pt idx="568">
                  <c:v>647.29957396503221</c:v>
                </c:pt>
                <c:pt idx="569">
                  <c:v>647.693835056387</c:v>
                </c:pt>
                <c:pt idx="570">
                  <c:v>648.12237972090327</c:v>
                </c:pt>
                <c:pt idx="571">
                  <c:v>648.59377885187098</c:v>
                </c:pt>
                <c:pt idx="572">
                  <c:v>649.07374887612912</c:v>
                </c:pt>
                <c:pt idx="573">
                  <c:v>649.5451480070966</c:v>
                </c:pt>
                <c:pt idx="574">
                  <c:v>650.01654713806454</c:v>
                </c:pt>
                <c:pt idx="575">
                  <c:v>650.48794626903214</c:v>
                </c:pt>
                <c:pt idx="576">
                  <c:v>650.91649093354829</c:v>
                </c:pt>
                <c:pt idx="577">
                  <c:v>651.30218113161277</c:v>
                </c:pt>
                <c:pt idx="578">
                  <c:v>651.73072579612904</c:v>
                </c:pt>
                <c:pt idx="579">
                  <c:v>652.18498314051612</c:v>
                </c:pt>
                <c:pt idx="580">
                  <c:v>652.65638227148372</c:v>
                </c:pt>
                <c:pt idx="581">
                  <c:v>653.11921050916112</c:v>
                </c:pt>
                <c:pt idx="582">
                  <c:v>653.58203874683863</c:v>
                </c:pt>
                <c:pt idx="583">
                  <c:v>654.04486698451615</c:v>
                </c:pt>
                <c:pt idx="584">
                  <c:v>654.50769522219343</c:v>
                </c:pt>
                <c:pt idx="585">
                  <c:v>654.97052345987095</c:v>
                </c:pt>
                <c:pt idx="586">
                  <c:v>655.39049723109667</c:v>
                </c:pt>
                <c:pt idx="587">
                  <c:v>655.78475832245169</c:v>
                </c:pt>
                <c:pt idx="588">
                  <c:v>656.18759030709657</c:v>
                </c:pt>
                <c:pt idx="589">
                  <c:v>656.63327675819346</c:v>
                </c:pt>
                <c:pt idx="590">
                  <c:v>657.06182142270961</c:v>
                </c:pt>
                <c:pt idx="591">
                  <c:v>657.44751162077409</c:v>
                </c:pt>
                <c:pt idx="592">
                  <c:v>657.85034360541931</c:v>
                </c:pt>
                <c:pt idx="593">
                  <c:v>658.2960300565162</c:v>
                </c:pt>
                <c:pt idx="594">
                  <c:v>658.74171650761286</c:v>
                </c:pt>
                <c:pt idx="595">
                  <c:v>659.19597385199984</c:v>
                </c:pt>
                <c:pt idx="596">
                  <c:v>659.62451851651599</c:v>
                </c:pt>
                <c:pt idx="597">
                  <c:v>660.00163782129027</c:v>
                </c:pt>
                <c:pt idx="598">
                  <c:v>660.40446980593549</c:v>
                </c:pt>
                <c:pt idx="599">
                  <c:v>660.83301447045164</c:v>
                </c:pt>
                <c:pt idx="600">
                  <c:v>661.25298824167737</c:v>
                </c:pt>
                <c:pt idx="601">
                  <c:v>661.63867843974197</c:v>
                </c:pt>
                <c:pt idx="602">
                  <c:v>662.02436863780645</c:v>
                </c:pt>
                <c:pt idx="603">
                  <c:v>662.4529133023226</c:v>
                </c:pt>
                <c:pt idx="604">
                  <c:v>662.88145796683864</c:v>
                </c:pt>
                <c:pt idx="605">
                  <c:v>663.25857727161292</c:v>
                </c:pt>
                <c:pt idx="606">
                  <c:v>663.6442674696774</c:v>
                </c:pt>
                <c:pt idx="607">
                  <c:v>664.06424124090313</c:v>
                </c:pt>
                <c:pt idx="608">
                  <c:v>664.49278590541928</c:v>
                </c:pt>
                <c:pt idx="609">
                  <c:v>664.92990146322563</c:v>
                </c:pt>
                <c:pt idx="610">
                  <c:v>665.3584461277419</c:v>
                </c:pt>
                <c:pt idx="611">
                  <c:v>665.79556168554825</c:v>
                </c:pt>
                <c:pt idx="612">
                  <c:v>666.2241063500644</c:v>
                </c:pt>
                <c:pt idx="613">
                  <c:v>666.65265101458067</c:v>
                </c:pt>
                <c:pt idx="614">
                  <c:v>667.08119567909682</c:v>
                </c:pt>
                <c:pt idx="615">
                  <c:v>667.51831123690317</c:v>
                </c:pt>
                <c:pt idx="616">
                  <c:v>667.9382850081289</c:v>
                </c:pt>
                <c:pt idx="617">
                  <c:v>668.36682967264505</c:v>
                </c:pt>
                <c:pt idx="618">
                  <c:v>668.78680344387089</c:v>
                </c:pt>
                <c:pt idx="619">
                  <c:v>669.21534810838693</c:v>
                </c:pt>
                <c:pt idx="620">
                  <c:v>669.63532187961289</c:v>
                </c:pt>
                <c:pt idx="621">
                  <c:v>670.06386654412916</c:v>
                </c:pt>
                <c:pt idx="622">
                  <c:v>670.48384031535477</c:v>
                </c:pt>
                <c:pt idx="623">
                  <c:v>670.90381408658061</c:v>
                </c:pt>
                <c:pt idx="624">
                  <c:v>671.32378785780645</c:v>
                </c:pt>
                <c:pt idx="625">
                  <c:v>671.74376162903229</c:v>
                </c:pt>
                <c:pt idx="626">
                  <c:v>672.16373540025802</c:v>
                </c:pt>
                <c:pt idx="627">
                  <c:v>672.58370917148386</c:v>
                </c:pt>
                <c:pt idx="628">
                  <c:v>672.99511204941928</c:v>
                </c:pt>
                <c:pt idx="629">
                  <c:v>673.38080224748387</c:v>
                </c:pt>
                <c:pt idx="630">
                  <c:v>673.72363797909679</c:v>
                </c:pt>
                <c:pt idx="631">
                  <c:v>674.08361549729034</c:v>
                </c:pt>
                <c:pt idx="632">
                  <c:v>674.49501837522575</c:v>
                </c:pt>
                <c:pt idx="633">
                  <c:v>674.9149921464516</c:v>
                </c:pt>
                <c:pt idx="634">
                  <c:v>675.32639502438712</c:v>
                </c:pt>
                <c:pt idx="635">
                  <c:v>675.7206561157418</c:v>
                </c:pt>
                <c:pt idx="636">
                  <c:v>676.05492095406453</c:v>
                </c:pt>
                <c:pt idx="637">
                  <c:v>676.39775668567734</c:v>
                </c:pt>
                <c:pt idx="638">
                  <c:v>676.80915956361287</c:v>
                </c:pt>
                <c:pt idx="639">
                  <c:v>677.20342065496766</c:v>
                </c:pt>
                <c:pt idx="640">
                  <c:v>677.53768549329038</c:v>
                </c:pt>
                <c:pt idx="641">
                  <c:v>677.87195033161288</c:v>
                </c:pt>
                <c:pt idx="642">
                  <c:v>678.2747823162581</c:v>
                </c:pt>
                <c:pt idx="643">
                  <c:v>678.6776143009032</c:v>
                </c:pt>
                <c:pt idx="644">
                  <c:v>679.01187913922581</c:v>
                </c:pt>
                <c:pt idx="645">
                  <c:v>679.337573084258</c:v>
                </c:pt>
                <c:pt idx="646">
                  <c:v>679.73183417561279</c:v>
                </c:pt>
                <c:pt idx="647">
                  <c:v>680.13466616025801</c:v>
                </c:pt>
                <c:pt idx="648">
                  <c:v>680.47750189187093</c:v>
                </c:pt>
                <c:pt idx="649">
                  <c:v>680.80319583690323</c:v>
                </c:pt>
                <c:pt idx="650">
                  <c:v>681.17174424838709</c:v>
                </c:pt>
                <c:pt idx="651">
                  <c:v>681.5745762330323</c:v>
                </c:pt>
                <c:pt idx="652">
                  <c:v>681.92598285793542</c:v>
                </c:pt>
                <c:pt idx="653">
                  <c:v>682.25167680296772</c:v>
                </c:pt>
                <c:pt idx="654">
                  <c:v>682.61165432116115</c:v>
                </c:pt>
                <c:pt idx="655">
                  <c:v>683.00591541251606</c:v>
                </c:pt>
                <c:pt idx="656">
                  <c:v>683.39160561058065</c:v>
                </c:pt>
                <c:pt idx="657">
                  <c:v>683.76872491535471</c:v>
                </c:pt>
                <c:pt idx="658">
                  <c:v>684.13727332683857</c:v>
                </c:pt>
                <c:pt idx="659">
                  <c:v>684.49725084503211</c:v>
                </c:pt>
                <c:pt idx="660">
                  <c:v>684.86579925651608</c:v>
                </c:pt>
                <c:pt idx="661">
                  <c:v>685.22577677470963</c:v>
                </c:pt>
                <c:pt idx="662">
                  <c:v>685.59432518619349</c:v>
                </c:pt>
                <c:pt idx="663">
                  <c:v>685.95430270438703</c:v>
                </c:pt>
                <c:pt idx="664">
                  <c:v>686.31428022258058</c:v>
                </c:pt>
                <c:pt idx="665">
                  <c:v>686.68282863406432</c:v>
                </c:pt>
                <c:pt idx="666">
                  <c:v>687.04280615225798</c:v>
                </c:pt>
                <c:pt idx="667">
                  <c:v>687.3942127771611</c:v>
                </c:pt>
                <c:pt idx="668">
                  <c:v>687.75419029535487</c:v>
                </c:pt>
                <c:pt idx="669">
                  <c:v>688.11416781354842</c:v>
                </c:pt>
                <c:pt idx="670">
                  <c:v>688.47414533174185</c:v>
                </c:pt>
                <c:pt idx="671">
                  <c:v>688.82555195664497</c:v>
                </c:pt>
                <c:pt idx="672">
                  <c:v>689.18552947483852</c:v>
                </c:pt>
                <c:pt idx="673">
                  <c:v>689.54550699303229</c:v>
                </c:pt>
                <c:pt idx="674">
                  <c:v>689.89691361793552</c:v>
                </c:pt>
                <c:pt idx="675">
                  <c:v>690.21403666967728</c:v>
                </c:pt>
                <c:pt idx="676">
                  <c:v>690.49687614825802</c:v>
                </c:pt>
                <c:pt idx="677">
                  <c:v>690.8054283067097</c:v>
                </c:pt>
                <c:pt idx="678">
                  <c:v>691.15683493161282</c:v>
                </c:pt>
                <c:pt idx="679">
                  <c:v>691.48252887664512</c:v>
                </c:pt>
                <c:pt idx="680">
                  <c:v>691.76536835522575</c:v>
                </c:pt>
                <c:pt idx="681">
                  <c:v>692.065349620387</c:v>
                </c:pt>
                <c:pt idx="682">
                  <c:v>692.39961445870949</c:v>
                </c:pt>
                <c:pt idx="683">
                  <c:v>692.74245019032253</c:v>
                </c:pt>
                <c:pt idx="684">
                  <c:v>693.08528592193545</c:v>
                </c:pt>
                <c:pt idx="685">
                  <c:v>693.41955076025795</c:v>
                </c:pt>
                <c:pt idx="686">
                  <c:v>693.76238649187087</c:v>
                </c:pt>
                <c:pt idx="687">
                  <c:v>694.10522222348379</c:v>
                </c:pt>
                <c:pt idx="688">
                  <c:v>694.4394870618064</c:v>
                </c:pt>
                <c:pt idx="689">
                  <c:v>694.78232279341921</c:v>
                </c:pt>
                <c:pt idx="690">
                  <c:v>695.11658763174182</c:v>
                </c:pt>
                <c:pt idx="691">
                  <c:v>695.45942336335474</c:v>
                </c:pt>
                <c:pt idx="692">
                  <c:v>695.79368820167736</c:v>
                </c:pt>
                <c:pt idx="693">
                  <c:v>696.12795303999997</c:v>
                </c:pt>
                <c:pt idx="694">
                  <c:v>696.47078877161277</c:v>
                </c:pt>
                <c:pt idx="695">
                  <c:v>696.8050536099355</c:v>
                </c:pt>
                <c:pt idx="696">
                  <c:v>697.12217666167726</c:v>
                </c:pt>
                <c:pt idx="697">
                  <c:v>697.37930346038718</c:v>
                </c:pt>
                <c:pt idx="698">
                  <c:v>697.66214293896769</c:v>
                </c:pt>
                <c:pt idx="699">
                  <c:v>697.98783688399999</c:v>
                </c:pt>
                <c:pt idx="700">
                  <c:v>698.31353082903217</c:v>
                </c:pt>
                <c:pt idx="701">
                  <c:v>698.64779566735479</c:v>
                </c:pt>
                <c:pt idx="702">
                  <c:v>698.98206050567728</c:v>
                </c:pt>
                <c:pt idx="703">
                  <c:v>699.30775445070958</c:v>
                </c:pt>
                <c:pt idx="704">
                  <c:v>699.64201928903208</c:v>
                </c:pt>
                <c:pt idx="705">
                  <c:v>699.9677132340646</c:v>
                </c:pt>
                <c:pt idx="706">
                  <c:v>700.29340717909679</c:v>
                </c:pt>
                <c:pt idx="707">
                  <c:v>700.61910112412897</c:v>
                </c:pt>
                <c:pt idx="708">
                  <c:v>700.93622417587096</c:v>
                </c:pt>
                <c:pt idx="709">
                  <c:v>701.26191812090326</c:v>
                </c:pt>
                <c:pt idx="710">
                  <c:v>701.57904117264513</c:v>
                </c:pt>
                <c:pt idx="711">
                  <c:v>701.89616422438712</c:v>
                </c:pt>
                <c:pt idx="712">
                  <c:v>702.21328727612899</c:v>
                </c:pt>
                <c:pt idx="713">
                  <c:v>702.53041032787087</c:v>
                </c:pt>
                <c:pt idx="714">
                  <c:v>702.84753337961286</c:v>
                </c:pt>
                <c:pt idx="715">
                  <c:v>703.16465643135473</c:v>
                </c:pt>
                <c:pt idx="716">
                  <c:v>703.41321233677411</c:v>
                </c:pt>
                <c:pt idx="717">
                  <c:v>703.65319734890318</c:v>
                </c:pt>
                <c:pt idx="718">
                  <c:v>703.96174950735485</c:v>
                </c:pt>
                <c:pt idx="719">
                  <c:v>704.27887255909684</c:v>
                </c:pt>
                <c:pt idx="720">
                  <c:v>704.5874247175484</c:v>
                </c:pt>
                <c:pt idx="721">
                  <c:v>704.90454776929039</c:v>
                </c:pt>
                <c:pt idx="722">
                  <c:v>705.21309992774184</c:v>
                </c:pt>
                <c:pt idx="723">
                  <c:v>705.5302229794836</c:v>
                </c:pt>
                <c:pt idx="724">
                  <c:v>705.83877513793539</c:v>
                </c:pt>
                <c:pt idx="725">
                  <c:v>706.14732729638695</c:v>
                </c:pt>
                <c:pt idx="726">
                  <c:v>706.438737668258</c:v>
                </c:pt>
                <c:pt idx="727">
                  <c:v>706.68729357367738</c:v>
                </c:pt>
                <c:pt idx="728">
                  <c:v>706.93584947909676</c:v>
                </c:pt>
                <c:pt idx="729">
                  <c:v>707.23583074425801</c:v>
                </c:pt>
                <c:pt idx="730">
                  <c:v>707.54438290270957</c:v>
                </c:pt>
                <c:pt idx="731">
                  <c:v>707.85293506116113</c:v>
                </c:pt>
                <c:pt idx="732">
                  <c:v>708.16148721961281</c:v>
                </c:pt>
                <c:pt idx="733">
                  <c:v>708.41004312503219</c:v>
                </c:pt>
                <c:pt idx="734">
                  <c:v>708.65002813716137</c:v>
                </c:pt>
                <c:pt idx="735">
                  <c:v>708.8814422559999</c:v>
                </c:pt>
                <c:pt idx="736">
                  <c:v>709.12142726812897</c:v>
                </c:pt>
                <c:pt idx="737">
                  <c:v>709.35284138696784</c:v>
                </c:pt>
                <c:pt idx="738">
                  <c:v>709.58425550580648</c:v>
                </c:pt>
                <c:pt idx="739">
                  <c:v>709.84138230451606</c:v>
                </c:pt>
                <c:pt idx="740">
                  <c:v>710.13279267638711</c:v>
                </c:pt>
                <c:pt idx="741">
                  <c:v>710.41563215496762</c:v>
                </c:pt>
                <c:pt idx="742">
                  <c:v>710.66418806038712</c:v>
                </c:pt>
                <c:pt idx="743">
                  <c:v>710.90417307251607</c:v>
                </c:pt>
                <c:pt idx="744">
                  <c:v>711.17844165780639</c:v>
                </c:pt>
                <c:pt idx="745">
                  <c:v>711.47842292296764</c:v>
                </c:pt>
                <c:pt idx="746">
                  <c:v>711.73554972167722</c:v>
                </c:pt>
                <c:pt idx="747">
                  <c:v>711.95839294722566</c:v>
                </c:pt>
                <c:pt idx="748">
                  <c:v>712.18980706606453</c:v>
                </c:pt>
                <c:pt idx="749">
                  <c:v>712.42122118490317</c:v>
                </c:pt>
                <c:pt idx="750">
                  <c:v>712.67834798361287</c:v>
                </c:pt>
                <c:pt idx="751">
                  <c:v>712.96118746219349</c:v>
                </c:pt>
                <c:pt idx="752">
                  <c:v>713.23545604748381</c:v>
                </c:pt>
                <c:pt idx="753">
                  <c:v>713.47544105961276</c:v>
                </c:pt>
                <c:pt idx="754">
                  <c:v>713.70685517845163</c:v>
                </c:pt>
                <c:pt idx="755">
                  <c:v>713.92969840399985</c:v>
                </c:pt>
                <c:pt idx="756">
                  <c:v>714.16968341612892</c:v>
                </c:pt>
                <c:pt idx="757">
                  <c:v>714.43538110812892</c:v>
                </c:pt>
                <c:pt idx="758">
                  <c:v>714.72679147999997</c:v>
                </c:pt>
                <c:pt idx="759">
                  <c:v>714.98391827870955</c:v>
                </c:pt>
                <c:pt idx="760">
                  <c:v>715.206761504258</c:v>
                </c:pt>
                <c:pt idx="761">
                  <c:v>715.45531740967726</c:v>
                </c:pt>
                <c:pt idx="762">
                  <c:v>715.74672778154832</c:v>
                </c:pt>
                <c:pt idx="763">
                  <c:v>716.02956726012894</c:v>
                </c:pt>
                <c:pt idx="764">
                  <c:v>716.32097763199988</c:v>
                </c:pt>
                <c:pt idx="765">
                  <c:v>716.59524621729031</c:v>
                </c:pt>
                <c:pt idx="766">
                  <c:v>716.84380212270958</c:v>
                </c:pt>
                <c:pt idx="767">
                  <c:v>717.07521624154833</c:v>
                </c:pt>
                <c:pt idx="768">
                  <c:v>717.33234304025791</c:v>
                </c:pt>
                <c:pt idx="769">
                  <c:v>717.62375341212885</c:v>
                </c:pt>
                <c:pt idx="770">
                  <c:v>717.90659289070959</c:v>
                </c:pt>
                <c:pt idx="771">
                  <c:v>718.18943236929033</c:v>
                </c:pt>
                <c:pt idx="772">
                  <c:v>718.47227184787084</c:v>
                </c:pt>
                <c:pt idx="773">
                  <c:v>718.75511132645158</c:v>
                </c:pt>
                <c:pt idx="774">
                  <c:v>719.03795080503221</c:v>
                </c:pt>
                <c:pt idx="775">
                  <c:v>719.32079028361284</c:v>
                </c:pt>
                <c:pt idx="776">
                  <c:v>719.60362976219358</c:v>
                </c:pt>
                <c:pt idx="777">
                  <c:v>719.89504013406452</c:v>
                </c:pt>
                <c:pt idx="778">
                  <c:v>720.17787961264503</c:v>
                </c:pt>
                <c:pt idx="779">
                  <c:v>720.46071909122577</c:v>
                </c:pt>
                <c:pt idx="780">
                  <c:v>720.7435585698064</c:v>
                </c:pt>
                <c:pt idx="781">
                  <c:v>721.05211072825796</c:v>
                </c:pt>
                <c:pt idx="782">
                  <c:v>721.40351735316119</c:v>
                </c:pt>
                <c:pt idx="783">
                  <c:v>721.73778219148369</c:v>
                </c:pt>
                <c:pt idx="784">
                  <c:v>722.02919256335485</c:v>
                </c:pt>
                <c:pt idx="785">
                  <c:v>722.31203204193559</c:v>
                </c:pt>
                <c:pt idx="786">
                  <c:v>722.65486777354829</c:v>
                </c:pt>
                <c:pt idx="787">
                  <c:v>722.99770350516133</c:v>
                </c:pt>
                <c:pt idx="788">
                  <c:v>723.30625566361289</c:v>
                </c:pt>
                <c:pt idx="789">
                  <c:v>723.5890951421934</c:v>
                </c:pt>
                <c:pt idx="790">
                  <c:v>723.90621819393539</c:v>
                </c:pt>
                <c:pt idx="791">
                  <c:v>724.24905392554831</c:v>
                </c:pt>
                <c:pt idx="792">
                  <c:v>724.5747478705805</c:v>
                </c:pt>
                <c:pt idx="793">
                  <c:v>724.85758734916124</c:v>
                </c:pt>
                <c:pt idx="794">
                  <c:v>725.14042682774198</c:v>
                </c:pt>
                <c:pt idx="795">
                  <c:v>725.47469166606447</c:v>
                </c:pt>
                <c:pt idx="796">
                  <c:v>725.80895650438697</c:v>
                </c:pt>
                <c:pt idx="797">
                  <c:v>726.15179223599989</c:v>
                </c:pt>
                <c:pt idx="798">
                  <c:v>726.49462796761293</c:v>
                </c:pt>
                <c:pt idx="799">
                  <c:v>726.80318012606449</c:v>
                </c:pt>
                <c:pt idx="800">
                  <c:v>727.0774487113548</c:v>
                </c:pt>
                <c:pt idx="801">
                  <c:v>727.36028818993555</c:v>
                </c:pt>
                <c:pt idx="802">
                  <c:v>727.63455677522575</c:v>
                </c:pt>
                <c:pt idx="803">
                  <c:v>727.90882536051595</c:v>
                </c:pt>
                <c:pt idx="804">
                  <c:v>728.18309394580638</c:v>
                </c:pt>
                <c:pt idx="805">
                  <c:v>728.465933424387</c:v>
                </c:pt>
                <c:pt idx="806">
                  <c:v>728.74020200967732</c:v>
                </c:pt>
                <c:pt idx="807">
                  <c:v>729.02304148825806</c:v>
                </c:pt>
                <c:pt idx="808">
                  <c:v>729.29731007354826</c:v>
                </c:pt>
                <c:pt idx="809">
                  <c:v>729.57157865883858</c:v>
                </c:pt>
                <c:pt idx="810">
                  <c:v>729.845847244129</c:v>
                </c:pt>
                <c:pt idx="811">
                  <c:v>730.12868672270952</c:v>
                </c:pt>
                <c:pt idx="812">
                  <c:v>730.38581352141921</c:v>
                </c:pt>
                <c:pt idx="813">
                  <c:v>730.61722764025785</c:v>
                </c:pt>
                <c:pt idx="814">
                  <c:v>730.8400708658063</c:v>
                </c:pt>
                <c:pt idx="815">
                  <c:v>731.09719766451599</c:v>
                </c:pt>
                <c:pt idx="816">
                  <c:v>731.37146624980642</c:v>
                </c:pt>
                <c:pt idx="817">
                  <c:v>731.64573483509673</c:v>
                </c:pt>
                <c:pt idx="818">
                  <c:v>731.91143252709662</c:v>
                </c:pt>
                <c:pt idx="819">
                  <c:v>732.18570111238705</c:v>
                </c:pt>
                <c:pt idx="820">
                  <c:v>732.45996969767737</c:v>
                </c:pt>
                <c:pt idx="821">
                  <c:v>732.73423828296768</c:v>
                </c:pt>
                <c:pt idx="822">
                  <c:v>732.9999359749678</c:v>
                </c:pt>
                <c:pt idx="823">
                  <c:v>733.274204560258</c:v>
                </c:pt>
                <c:pt idx="824">
                  <c:v>733.54847314554843</c:v>
                </c:pt>
                <c:pt idx="825">
                  <c:v>733.81417083754832</c:v>
                </c:pt>
                <c:pt idx="826">
                  <c:v>734.11415210270968</c:v>
                </c:pt>
                <c:pt idx="827">
                  <c:v>734.43984604774198</c:v>
                </c:pt>
                <c:pt idx="828">
                  <c:v>734.74839820619366</c:v>
                </c:pt>
                <c:pt idx="829">
                  <c:v>735.02266679148363</c:v>
                </c:pt>
                <c:pt idx="830">
                  <c:v>735.28836448348386</c:v>
                </c:pt>
                <c:pt idx="831">
                  <c:v>735.57120396206449</c:v>
                </c:pt>
                <c:pt idx="832">
                  <c:v>735.85404344064511</c:v>
                </c:pt>
                <c:pt idx="833">
                  <c:v>736.13688291922585</c:v>
                </c:pt>
                <c:pt idx="834">
                  <c:v>736.42829329109679</c:v>
                </c:pt>
                <c:pt idx="835">
                  <c:v>736.71113276967731</c:v>
                </c:pt>
                <c:pt idx="836">
                  <c:v>736.98540135496762</c:v>
                </c:pt>
                <c:pt idx="837">
                  <c:v>737.26824083354825</c:v>
                </c:pt>
                <c:pt idx="838">
                  <c:v>737.55108031212899</c:v>
                </c:pt>
                <c:pt idx="839">
                  <c:v>737.8339197907095</c:v>
                </c:pt>
                <c:pt idx="840">
                  <c:v>738.10818837600004</c:v>
                </c:pt>
                <c:pt idx="841">
                  <c:v>738.39102785458044</c:v>
                </c:pt>
                <c:pt idx="842">
                  <c:v>738.6738673331613</c:v>
                </c:pt>
                <c:pt idx="843">
                  <c:v>738.9481359184515</c:v>
                </c:pt>
                <c:pt idx="844">
                  <c:v>739.23097539703213</c:v>
                </c:pt>
                <c:pt idx="845">
                  <c:v>739.50524398232255</c:v>
                </c:pt>
                <c:pt idx="846">
                  <c:v>739.78808346090318</c:v>
                </c:pt>
                <c:pt idx="847">
                  <c:v>740.0623520461935</c:v>
                </c:pt>
                <c:pt idx="848">
                  <c:v>740.33662063148392</c:v>
                </c:pt>
                <c:pt idx="849">
                  <c:v>740.61946011006444</c:v>
                </c:pt>
                <c:pt idx="850">
                  <c:v>740.89372869535475</c:v>
                </c:pt>
                <c:pt idx="851">
                  <c:v>741.16799728064507</c:v>
                </c:pt>
                <c:pt idx="852">
                  <c:v>741.44226586593538</c:v>
                </c:pt>
                <c:pt idx="853">
                  <c:v>741.71653445122581</c:v>
                </c:pt>
                <c:pt idx="854">
                  <c:v>741.99080303651601</c:v>
                </c:pt>
                <c:pt idx="855">
                  <c:v>742.26507162180633</c:v>
                </c:pt>
                <c:pt idx="856">
                  <c:v>742.53934020709676</c:v>
                </c:pt>
                <c:pt idx="857">
                  <c:v>742.82217968567738</c:v>
                </c:pt>
                <c:pt idx="858">
                  <c:v>743.07930648438685</c:v>
                </c:pt>
                <c:pt idx="859">
                  <c:v>743.30214970993541</c:v>
                </c:pt>
                <c:pt idx="860">
                  <c:v>743.54213472206447</c:v>
                </c:pt>
                <c:pt idx="861">
                  <c:v>743.8249742006451</c:v>
                </c:pt>
                <c:pt idx="862">
                  <c:v>744.09924278593542</c:v>
                </c:pt>
                <c:pt idx="863">
                  <c:v>744.38208226451604</c:v>
                </c:pt>
                <c:pt idx="864">
                  <c:v>744.66492174309678</c:v>
                </c:pt>
                <c:pt idx="865">
                  <c:v>744.93919032838721</c:v>
                </c:pt>
                <c:pt idx="866">
                  <c:v>745.22202980696761</c:v>
                </c:pt>
                <c:pt idx="867">
                  <c:v>745.49629839225815</c:v>
                </c:pt>
                <c:pt idx="868">
                  <c:v>745.77913787083867</c:v>
                </c:pt>
                <c:pt idx="869">
                  <c:v>746.0534064561291</c:v>
                </c:pt>
                <c:pt idx="870">
                  <c:v>746.33624593470961</c:v>
                </c:pt>
                <c:pt idx="871">
                  <c:v>746.61051451999992</c:v>
                </c:pt>
                <c:pt idx="872">
                  <c:v>746.88478310529013</c:v>
                </c:pt>
                <c:pt idx="873">
                  <c:v>747.15905169058067</c:v>
                </c:pt>
                <c:pt idx="874">
                  <c:v>747.43332027587098</c:v>
                </c:pt>
                <c:pt idx="875">
                  <c:v>747.70758886116118</c:v>
                </c:pt>
                <c:pt idx="876">
                  <c:v>747.9818574464515</c:v>
                </c:pt>
                <c:pt idx="877">
                  <c:v>748.25612603174204</c:v>
                </c:pt>
                <c:pt idx="878">
                  <c:v>748.53039461703224</c:v>
                </c:pt>
                <c:pt idx="879">
                  <c:v>748.84751766877412</c:v>
                </c:pt>
                <c:pt idx="880">
                  <c:v>749.17321161380642</c:v>
                </c:pt>
                <c:pt idx="881">
                  <c:v>749.47319287896767</c:v>
                </c:pt>
                <c:pt idx="882">
                  <c:v>749.75603235754841</c:v>
                </c:pt>
                <c:pt idx="883">
                  <c:v>750.03887183612903</c:v>
                </c:pt>
                <c:pt idx="884">
                  <c:v>750.31314042141935</c:v>
                </c:pt>
                <c:pt idx="885">
                  <c:v>750.59597989999997</c:v>
                </c:pt>
                <c:pt idx="886">
                  <c:v>750.87024848529029</c:v>
                </c:pt>
                <c:pt idx="887">
                  <c:v>751.1530879638708</c:v>
                </c:pt>
                <c:pt idx="888">
                  <c:v>751.42735654916123</c:v>
                </c:pt>
                <c:pt idx="889">
                  <c:v>751.70162513445155</c:v>
                </c:pt>
                <c:pt idx="890">
                  <c:v>751.98446461303206</c:v>
                </c:pt>
                <c:pt idx="891">
                  <c:v>752.25873319832249</c:v>
                </c:pt>
                <c:pt idx="892">
                  <c:v>752.53300178361292</c:v>
                </c:pt>
                <c:pt idx="893">
                  <c:v>752.80727036890312</c:v>
                </c:pt>
                <c:pt idx="894">
                  <c:v>753.08153895419343</c:v>
                </c:pt>
                <c:pt idx="895">
                  <c:v>753.35580753948386</c:v>
                </c:pt>
                <c:pt idx="896">
                  <c:v>753.63007612477429</c:v>
                </c:pt>
                <c:pt idx="897">
                  <c:v>753.90434471006438</c:v>
                </c:pt>
                <c:pt idx="898">
                  <c:v>754.1700424020645</c:v>
                </c:pt>
                <c:pt idx="899">
                  <c:v>754.44431098735481</c:v>
                </c:pt>
                <c:pt idx="900">
                  <c:v>754.75286314580637</c:v>
                </c:pt>
                <c:pt idx="901">
                  <c:v>755.07855709083867</c:v>
                </c:pt>
                <c:pt idx="902">
                  <c:v>755.37853835599992</c:v>
                </c:pt>
                <c:pt idx="903">
                  <c:v>755.66137783458055</c:v>
                </c:pt>
                <c:pt idx="904">
                  <c:v>755.92707552658055</c:v>
                </c:pt>
                <c:pt idx="905">
                  <c:v>756.20134411187098</c:v>
                </c:pt>
                <c:pt idx="906">
                  <c:v>756.46704180387098</c:v>
                </c:pt>
                <c:pt idx="907">
                  <c:v>756.73273949587099</c:v>
                </c:pt>
                <c:pt idx="908">
                  <c:v>756.9984371878711</c:v>
                </c:pt>
                <c:pt idx="909">
                  <c:v>757.26413487987088</c:v>
                </c:pt>
                <c:pt idx="910">
                  <c:v>757.5384034651612</c:v>
                </c:pt>
                <c:pt idx="911">
                  <c:v>757.8041011571612</c:v>
                </c:pt>
                <c:pt idx="912">
                  <c:v>758.06122795587078</c:v>
                </c:pt>
                <c:pt idx="913">
                  <c:v>758.32692564787089</c:v>
                </c:pt>
                <c:pt idx="914">
                  <c:v>758.59262333987078</c:v>
                </c:pt>
                <c:pt idx="915">
                  <c:v>758.8583210318709</c:v>
                </c:pt>
                <c:pt idx="916">
                  <c:v>759.12401872387079</c:v>
                </c:pt>
                <c:pt idx="917">
                  <c:v>759.38114552258037</c:v>
                </c:pt>
                <c:pt idx="918">
                  <c:v>759.6468432145806</c:v>
                </c:pt>
                <c:pt idx="919">
                  <c:v>759.91254090658072</c:v>
                </c:pt>
                <c:pt idx="920">
                  <c:v>760.16966770529029</c:v>
                </c:pt>
                <c:pt idx="921">
                  <c:v>760.42679450399987</c:v>
                </c:pt>
                <c:pt idx="922">
                  <c:v>760.69249219599999</c:v>
                </c:pt>
                <c:pt idx="923">
                  <c:v>760.94961899470957</c:v>
                </c:pt>
                <c:pt idx="924">
                  <c:v>761.21531668670957</c:v>
                </c:pt>
                <c:pt idx="925">
                  <c:v>761.47244348541926</c:v>
                </c:pt>
                <c:pt idx="926">
                  <c:v>761.72957028412884</c:v>
                </c:pt>
                <c:pt idx="927">
                  <c:v>761.98669708283865</c:v>
                </c:pt>
                <c:pt idx="928">
                  <c:v>762.25239477483876</c:v>
                </c:pt>
                <c:pt idx="929">
                  <c:v>762.50952157354834</c:v>
                </c:pt>
                <c:pt idx="930">
                  <c:v>762.76664837225803</c:v>
                </c:pt>
                <c:pt idx="931">
                  <c:v>763.02377517096784</c:v>
                </c:pt>
                <c:pt idx="932">
                  <c:v>763.28090196967742</c:v>
                </c:pt>
                <c:pt idx="933">
                  <c:v>763.53802876838699</c:v>
                </c:pt>
                <c:pt idx="934">
                  <c:v>763.78658467380637</c:v>
                </c:pt>
                <c:pt idx="935">
                  <c:v>764.04371147251607</c:v>
                </c:pt>
                <c:pt idx="936">
                  <c:v>764.34369273767743</c:v>
                </c:pt>
                <c:pt idx="937">
                  <c:v>764.64367400283857</c:v>
                </c:pt>
                <c:pt idx="938">
                  <c:v>764.91794258812899</c:v>
                </c:pt>
                <c:pt idx="939">
                  <c:v>765.16649849354849</c:v>
                </c:pt>
                <c:pt idx="940">
                  <c:v>765.41505439896764</c:v>
                </c:pt>
                <c:pt idx="941">
                  <c:v>765.66361030438702</c:v>
                </c:pt>
                <c:pt idx="942">
                  <c:v>765.9121662098064</c:v>
                </c:pt>
                <c:pt idx="943">
                  <c:v>766.16929300851598</c:v>
                </c:pt>
                <c:pt idx="944">
                  <c:v>766.41784891393536</c:v>
                </c:pt>
                <c:pt idx="945">
                  <c:v>766.66640481935474</c:v>
                </c:pt>
                <c:pt idx="946">
                  <c:v>766.91496072477423</c:v>
                </c:pt>
                <c:pt idx="947">
                  <c:v>767.1549457369033</c:v>
                </c:pt>
                <c:pt idx="948">
                  <c:v>767.40350164232245</c:v>
                </c:pt>
                <c:pt idx="949">
                  <c:v>767.65205754774183</c:v>
                </c:pt>
                <c:pt idx="950">
                  <c:v>767.90061345316121</c:v>
                </c:pt>
                <c:pt idx="951">
                  <c:v>768.1405984652904</c:v>
                </c:pt>
                <c:pt idx="952">
                  <c:v>768.40629615729029</c:v>
                </c:pt>
                <c:pt idx="953">
                  <c:v>768.69770652916111</c:v>
                </c:pt>
                <c:pt idx="954">
                  <c:v>768.99768779432247</c:v>
                </c:pt>
                <c:pt idx="955">
                  <c:v>769.24624369974185</c:v>
                </c:pt>
                <c:pt idx="956">
                  <c:v>769.49479960516135</c:v>
                </c:pt>
                <c:pt idx="957">
                  <c:v>769.7347846172903</c:v>
                </c:pt>
                <c:pt idx="958">
                  <c:v>769.97476962941937</c:v>
                </c:pt>
                <c:pt idx="959">
                  <c:v>770.22332553483852</c:v>
                </c:pt>
                <c:pt idx="960">
                  <c:v>770.45473965367751</c:v>
                </c:pt>
                <c:pt idx="961">
                  <c:v>770.67758287922584</c:v>
                </c:pt>
                <c:pt idx="962">
                  <c:v>770.90899699806437</c:v>
                </c:pt>
                <c:pt idx="963">
                  <c:v>771.14041111690312</c:v>
                </c:pt>
                <c:pt idx="964">
                  <c:v>771.37182523574188</c:v>
                </c:pt>
                <c:pt idx="965">
                  <c:v>771.59466846129021</c:v>
                </c:pt>
                <c:pt idx="966">
                  <c:v>771.82608258012908</c:v>
                </c:pt>
                <c:pt idx="967">
                  <c:v>772.01464223251594</c:v>
                </c:pt>
                <c:pt idx="968">
                  <c:v>772.19463099161283</c:v>
                </c:pt>
                <c:pt idx="969">
                  <c:v>772.39176153729022</c:v>
                </c:pt>
                <c:pt idx="970">
                  <c:v>772.61460476283878</c:v>
                </c:pt>
                <c:pt idx="971">
                  <c:v>772.83744798838711</c:v>
                </c:pt>
                <c:pt idx="972">
                  <c:v>773.06886210722575</c:v>
                </c:pt>
                <c:pt idx="973">
                  <c:v>773.29170533277409</c:v>
                </c:pt>
                <c:pt idx="974">
                  <c:v>773.51454855832253</c:v>
                </c:pt>
                <c:pt idx="975">
                  <c:v>773.73739178387109</c:v>
                </c:pt>
                <c:pt idx="976">
                  <c:v>773.96880590270973</c:v>
                </c:pt>
                <c:pt idx="977">
                  <c:v>774.19164912825806</c:v>
                </c:pt>
                <c:pt idx="978">
                  <c:v>774.41449235380639</c:v>
                </c:pt>
                <c:pt idx="979">
                  <c:v>774.63733557935473</c:v>
                </c:pt>
                <c:pt idx="980">
                  <c:v>774.86017880490317</c:v>
                </c:pt>
                <c:pt idx="981">
                  <c:v>775.0830220304515</c:v>
                </c:pt>
                <c:pt idx="982">
                  <c:v>775.30586525599995</c:v>
                </c:pt>
                <c:pt idx="983">
                  <c:v>775.52870848154828</c:v>
                </c:pt>
                <c:pt idx="984">
                  <c:v>775.75155170709684</c:v>
                </c:pt>
                <c:pt idx="985">
                  <c:v>775.97439493264505</c:v>
                </c:pt>
                <c:pt idx="986">
                  <c:v>776.1972381581935</c:v>
                </c:pt>
                <c:pt idx="987">
                  <c:v>776.42008138374172</c:v>
                </c:pt>
                <c:pt idx="988">
                  <c:v>776.64292460929028</c:v>
                </c:pt>
                <c:pt idx="989">
                  <c:v>776.86576783483872</c:v>
                </c:pt>
                <c:pt idx="990">
                  <c:v>777.08861106038694</c:v>
                </c:pt>
                <c:pt idx="991">
                  <c:v>777.31145428593538</c:v>
                </c:pt>
                <c:pt idx="992">
                  <c:v>777.53429751148383</c:v>
                </c:pt>
                <c:pt idx="993">
                  <c:v>777.75714073703227</c:v>
                </c:pt>
                <c:pt idx="994">
                  <c:v>777.97998396258049</c:v>
                </c:pt>
                <c:pt idx="995">
                  <c:v>778.19425629483862</c:v>
                </c:pt>
                <c:pt idx="996">
                  <c:v>778.43424130696758</c:v>
                </c:pt>
                <c:pt idx="997">
                  <c:v>778.70850989225801</c:v>
                </c:pt>
                <c:pt idx="998">
                  <c:v>778.96563669096759</c:v>
                </c:pt>
                <c:pt idx="999">
                  <c:v>779.19705080980634</c:v>
                </c:pt>
                <c:pt idx="1000">
                  <c:v>779.41132314206448</c:v>
                </c:pt>
                <c:pt idx="1001">
                  <c:v>779.63416636761281</c:v>
                </c:pt>
                <c:pt idx="1002">
                  <c:v>779.84843869987094</c:v>
                </c:pt>
                <c:pt idx="1003">
                  <c:v>780.0798528187097</c:v>
                </c:pt>
                <c:pt idx="1004">
                  <c:v>780.33697961741927</c:v>
                </c:pt>
                <c:pt idx="1005">
                  <c:v>780.60267730941928</c:v>
                </c:pt>
                <c:pt idx="1006">
                  <c:v>780.86837500141928</c:v>
                </c:pt>
                <c:pt idx="1007">
                  <c:v>781.1340726934194</c:v>
                </c:pt>
                <c:pt idx="1008">
                  <c:v>781.39119949212898</c:v>
                </c:pt>
                <c:pt idx="1009">
                  <c:v>781.605471824387</c:v>
                </c:pt>
                <c:pt idx="1010">
                  <c:v>781.81974415664513</c:v>
                </c:pt>
                <c:pt idx="1011">
                  <c:v>782.0597291687742</c:v>
                </c:pt>
                <c:pt idx="1012">
                  <c:v>782.3254268607742</c:v>
                </c:pt>
                <c:pt idx="1013">
                  <c:v>782.58255365948389</c:v>
                </c:pt>
                <c:pt idx="1014">
                  <c:v>782.7968259917418</c:v>
                </c:pt>
                <c:pt idx="1015">
                  <c:v>783.01109832399993</c:v>
                </c:pt>
                <c:pt idx="1016">
                  <c:v>783.25965422941931</c:v>
                </c:pt>
                <c:pt idx="1017">
                  <c:v>783.51678102812889</c:v>
                </c:pt>
                <c:pt idx="1018">
                  <c:v>783.76533693354827</c:v>
                </c:pt>
                <c:pt idx="1019">
                  <c:v>783.9796092658064</c:v>
                </c:pt>
                <c:pt idx="1020">
                  <c:v>784.19388159806442</c:v>
                </c:pt>
                <c:pt idx="1021">
                  <c:v>784.44243750348392</c:v>
                </c:pt>
                <c:pt idx="1022">
                  <c:v>784.69956430219349</c:v>
                </c:pt>
                <c:pt idx="1023">
                  <c:v>784.94812020761276</c:v>
                </c:pt>
                <c:pt idx="1024">
                  <c:v>785.16239253987101</c:v>
                </c:pt>
                <c:pt idx="1025">
                  <c:v>785.36809397883871</c:v>
                </c:pt>
                <c:pt idx="1026">
                  <c:v>785.58236631109673</c:v>
                </c:pt>
                <c:pt idx="1027">
                  <c:v>785.78806775006444</c:v>
                </c:pt>
                <c:pt idx="1028">
                  <c:v>786.00234008232258</c:v>
                </c:pt>
                <c:pt idx="1029">
                  <c:v>786.20804152129028</c:v>
                </c:pt>
                <c:pt idx="1030">
                  <c:v>786.41374296025799</c:v>
                </c:pt>
                <c:pt idx="1031">
                  <c:v>786.62801529251624</c:v>
                </c:pt>
                <c:pt idx="1032">
                  <c:v>786.83371673148372</c:v>
                </c:pt>
                <c:pt idx="1033">
                  <c:v>787.04798906374185</c:v>
                </c:pt>
                <c:pt idx="1034">
                  <c:v>787.25369050270967</c:v>
                </c:pt>
                <c:pt idx="1035">
                  <c:v>787.4593919416775</c:v>
                </c:pt>
                <c:pt idx="1036">
                  <c:v>787.70794784709665</c:v>
                </c:pt>
                <c:pt idx="1037">
                  <c:v>787.95650375251603</c:v>
                </c:pt>
                <c:pt idx="1038">
                  <c:v>788.1964887646451</c:v>
                </c:pt>
                <c:pt idx="1039">
                  <c:v>788.41933199019343</c:v>
                </c:pt>
                <c:pt idx="1040">
                  <c:v>788.63360432245156</c:v>
                </c:pt>
                <c:pt idx="1041">
                  <c:v>788.85644754800001</c:v>
                </c:pt>
                <c:pt idx="1042">
                  <c:v>789.07071988025803</c:v>
                </c:pt>
                <c:pt idx="1043">
                  <c:v>789.29356310580636</c:v>
                </c:pt>
                <c:pt idx="1044">
                  <c:v>789.50783543806438</c:v>
                </c:pt>
                <c:pt idx="1045">
                  <c:v>789.73067866361293</c:v>
                </c:pt>
                <c:pt idx="1046">
                  <c:v>789.9792345690322</c:v>
                </c:pt>
                <c:pt idx="1047">
                  <c:v>790.23636136774201</c:v>
                </c:pt>
                <c:pt idx="1048">
                  <c:v>790.48491727316127</c:v>
                </c:pt>
                <c:pt idx="1049">
                  <c:v>790.7077604987096</c:v>
                </c:pt>
                <c:pt idx="1050">
                  <c:v>790.92203283096774</c:v>
                </c:pt>
                <c:pt idx="1051">
                  <c:v>791.17058873638712</c:v>
                </c:pt>
                <c:pt idx="1052">
                  <c:v>791.4277155350967</c:v>
                </c:pt>
                <c:pt idx="1053">
                  <c:v>791.6848423338065</c:v>
                </c:pt>
                <c:pt idx="1054">
                  <c:v>791.94196913251608</c:v>
                </c:pt>
                <c:pt idx="1055">
                  <c:v>792.2076668245162</c:v>
                </c:pt>
                <c:pt idx="1056">
                  <c:v>792.46479362322566</c:v>
                </c:pt>
                <c:pt idx="1057">
                  <c:v>792.72192042193535</c:v>
                </c:pt>
                <c:pt idx="1058">
                  <c:v>792.96190543406442</c:v>
                </c:pt>
                <c:pt idx="1059">
                  <c:v>793.18474865961286</c:v>
                </c:pt>
                <c:pt idx="1060">
                  <c:v>793.399020991871</c:v>
                </c:pt>
                <c:pt idx="1061">
                  <c:v>793.63900600399995</c:v>
                </c:pt>
                <c:pt idx="1062">
                  <c:v>793.88756190941945</c:v>
                </c:pt>
                <c:pt idx="1063">
                  <c:v>794.13611781483871</c:v>
                </c:pt>
                <c:pt idx="1064">
                  <c:v>794.35896104038704</c:v>
                </c:pt>
                <c:pt idx="1065">
                  <c:v>794.58180426593538</c:v>
                </c:pt>
                <c:pt idx="1066">
                  <c:v>794.81321838477402</c:v>
                </c:pt>
                <c:pt idx="1067">
                  <c:v>795.0532033969032</c:v>
                </c:pt>
                <c:pt idx="1068">
                  <c:v>795.28461751574196</c:v>
                </c:pt>
                <c:pt idx="1069">
                  <c:v>795.5246025278708</c:v>
                </c:pt>
                <c:pt idx="1070">
                  <c:v>795.75601664670955</c:v>
                </c:pt>
                <c:pt idx="1071">
                  <c:v>795.9874307655482</c:v>
                </c:pt>
                <c:pt idx="1072">
                  <c:v>796.22741577767738</c:v>
                </c:pt>
                <c:pt idx="1073">
                  <c:v>796.46740078980645</c:v>
                </c:pt>
                <c:pt idx="1074">
                  <c:v>796.73309848180645</c:v>
                </c:pt>
                <c:pt idx="1075">
                  <c:v>797.00736706709665</c:v>
                </c:pt>
                <c:pt idx="1076">
                  <c:v>797.26449386580634</c:v>
                </c:pt>
                <c:pt idx="1077">
                  <c:v>797.50447887793541</c:v>
                </c:pt>
                <c:pt idx="1078">
                  <c:v>797.73589299677417</c:v>
                </c:pt>
                <c:pt idx="1079">
                  <c:v>797.96730711561293</c:v>
                </c:pt>
                <c:pt idx="1080">
                  <c:v>798.19872123445157</c:v>
                </c:pt>
                <c:pt idx="1081">
                  <c:v>798.43013535329032</c:v>
                </c:pt>
                <c:pt idx="1082">
                  <c:v>798.65297857883866</c:v>
                </c:pt>
                <c:pt idx="1083">
                  <c:v>798.8843926976773</c:v>
                </c:pt>
                <c:pt idx="1084">
                  <c:v>799.11580681651617</c:v>
                </c:pt>
                <c:pt idx="1085">
                  <c:v>799.34722093535481</c:v>
                </c:pt>
                <c:pt idx="1086">
                  <c:v>799.57006416090314</c:v>
                </c:pt>
                <c:pt idx="1087">
                  <c:v>799.8014782797419</c:v>
                </c:pt>
                <c:pt idx="1088">
                  <c:v>800.03289239858054</c:v>
                </c:pt>
                <c:pt idx="1089">
                  <c:v>800.28144830400004</c:v>
                </c:pt>
                <c:pt idx="1090">
                  <c:v>800.55571688929024</c:v>
                </c:pt>
                <c:pt idx="1091">
                  <c:v>800.82141458129024</c:v>
                </c:pt>
                <c:pt idx="1092">
                  <c:v>801.11282495316118</c:v>
                </c:pt>
                <c:pt idx="1093">
                  <c:v>801.41280621832266</c:v>
                </c:pt>
                <c:pt idx="1094">
                  <c:v>801.68707480361286</c:v>
                </c:pt>
                <c:pt idx="1095">
                  <c:v>801.94420160232255</c:v>
                </c:pt>
                <c:pt idx="1096">
                  <c:v>802.20132840103224</c:v>
                </c:pt>
                <c:pt idx="1097">
                  <c:v>802.49273877290318</c:v>
                </c:pt>
                <c:pt idx="1098">
                  <c:v>802.78414914477401</c:v>
                </c:pt>
                <c:pt idx="1099">
                  <c:v>803.07555951664494</c:v>
                </c:pt>
                <c:pt idx="1100">
                  <c:v>803.37554078180642</c:v>
                </c:pt>
                <c:pt idx="1101">
                  <c:v>803.67552204696779</c:v>
                </c:pt>
                <c:pt idx="1102">
                  <c:v>803.93264884567736</c:v>
                </c:pt>
                <c:pt idx="1103">
                  <c:v>804.18977564438717</c:v>
                </c:pt>
                <c:pt idx="1104">
                  <c:v>804.44690244309675</c:v>
                </c:pt>
                <c:pt idx="1105">
                  <c:v>804.73831281496768</c:v>
                </c:pt>
                <c:pt idx="1106">
                  <c:v>805.02972318683874</c:v>
                </c:pt>
                <c:pt idx="1107">
                  <c:v>805.32113355870956</c:v>
                </c:pt>
                <c:pt idx="1108">
                  <c:v>805.6125439305805</c:v>
                </c:pt>
                <c:pt idx="1109">
                  <c:v>805.90395430245167</c:v>
                </c:pt>
                <c:pt idx="1110">
                  <c:v>806.19536467432249</c:v>
                </c:pt>
                <c:pt idx="1111">
                  <c:v>806.48677504619343</c:v>
                </c:pt>
                <c:pt idx="1112">
                  <c:v>806.75247273819343</c:v>
                </c:pt>
                <c:pt idx="1113">
                  <c:v>807.00959953690312</c:v>
                </c:pt>
                <c:pt idx="1114">
                  <c:v>807.24958454903219</c:v>
                </c:pt>
                <c:pt idx="1115">
                  <c:v>807.53242402761282</c:v>
                </c:pt>
                <c:pt idx="1116">
                  <c:v>807.82383439948376</c:v>
                </c:pt>
                <c:pt idx="1117">
                  <c:v>808.09810298477419</c:v>
                </c:pt>
                <c:pt idx="1118">
                  <c:v>808.34665889019345</c:v>
                </c:pt>
                <c:pt idx="1119">
                  <c:v>808.62092747548377</c:v>
                </c:pt>
                <c:pt idx="1120">
                  <c:v>808.92947963393544</c:v>
                </c:pt>
                <c:pt idx="1121">
                  <c:v>809.24660268567754</c:v>
                </c:pt>
                <c:pt idx="1122">
                  <c:v>809.5637257374193</c:v>
                </c:pt>
                <c:pt idx="1123">
                  <c:v>809.85513610929024</c:v>
                </c:pt>
                <c:pt idx="1124">
                  <c:v>810.12940469458056</c:v>
                </c:pt>
                <c:pt idx="1125">
                  <c:v>810.43795685303223</c:v>
                </c:pt>
                <c:pt idx="1126">
                  <c:v>810.75507990477411</c:v>
                </c:pt>
                <c:pt idx="1127">
                  <c:v>811.0636320632259</c:v>
                </c:pt>
                <c:pt idx="1128">
                  <c:v>811.35504243509661</c:v>
                </c:pt>
                <c:pt idx="1129">
                  <c:v>811.63788191367735</c:v>
                </c:pt>
                <c:pt idx="1130">
                  <c:v>811.92929228554829</c:v>
                </c:pt>
                <c:pt idx="1131">
                  <c:v>812.24641533729039</c:v>
                </c:pt>
                <c:pt idx="1132">
                  <c:v>812.56353838903226</c:v>
                </c:pt>
                <c:pt idx="1133">
                  <c:v>812.85494876090308</c:v>
                </c:pt>
                <c:pt idx="1134">
                  <c:v>813.13778823948383</c:v>
                </c:pt>
                <c:pt idx="1135">
                  <c:v>813.41205682477414</c:v>
                </c:pt>
                <c:pt idx="1136">
                  <c:v>813.68632541006446</c:v>
                </c:pt>
                <c:pt idx="1137">
                  <c:v>813.96059399535488</c:v>
                </c:pt>
                <c:pt idx="1138">
                  <c:v>814.23486258064509</c:v>
                </c:pt>
                <c:pt idx="1139">
                  <c:v>814.5091311659354</c:v>
                </c:pt>
                <c:pt idx="1140">
                  <c:v>814.78339975122572</c:v>
                </c:pt>
                <c:pt idx="1141">
                  <c:v>815.05766833651603</c:v>
                </c:pt>
                <c:pt idx="1142">
                  <c:v>815.33193692180646</c:v>
                </c:pt>
                <c:pt idx="1143">
                  <c:v>815.60620550709677</c:v>
                </c:pt>
                <c:pt idx="1144">
                  <c:v>815.88047409238698</c:v>
                </c:pt>
                <c:pt idx="1145">
                  <c:v>816.1547426776774</c:v>
                </c:pt>
                <c:pt idx="1146">
                  <c:v>816.45472394283877</c:v>
                </c:pt>
                <c:pt idx="1147">
                  <c:v>816.79755967445169</c:v>
                </c:pt>
                <c:pt idx="1148">
                  <c:v>817.14896629935492</c:v>
                </c:pt>
                <c:pt idx="1149">
                  <c:v>817.47466024438711</c:v>
                </c:pt>
                <c:pt idx="1150">
                  <c:v>817.7917832961291</c:v>
                </c:pt>
                <c:pt idx="1151">
                  <c:v>818.10890634787086</c:v>
                </c:pt>
                <c:pt idx="1152">
                  <c:v>818.4603129727742</c:v>
                </c:pt>
                <c:pt idx="1153">
                  <c:v>818.81171959767744</c:v>
                </c:pt>
                <c:pt idx="1154">
                  <c:v>819.13741354270962</c:v>
                </c:pt>
                <c:pt idx="1155">
                  <c:v>819.45453659445161</c:v>
                </c:pt>
                <c:pt idx="1156">
                  <c:v>819.76308875290317</c:v>
                </c:pt>
                <c:pt idx="1157">
                  <c:v>820.07164091135473</c:v>
                </c:pt>
                <c:pt idx="1158">
                  <c:v>820.38019306980641</c:v>
                </c:pt>
                <c:pt idx="1159">
                  <c:v>820.6973161215484</c:v>
                </c:pt>
                <c:pt idx="1160">
                  <c:v>821.04872274645163</c:v>
                </c:pt>
                <c:pt idx="1161">
                  <c:v>821.39155847806433</c:v>
                </c:pt>
                <c:pt idx="1162">
                  <c:v>821.71725242309685</c:v>
                </c:pt>
                <c:pt idx="1163">
                  <c:v>822.02580458154841</c:v>
                </c:pt>
                <c:pt idx="1164">
                  <c:v>822.33435673999998</c:v>
                </c:pt>
                <c:pt idx="1165">
                  <c:v>822.67719247161278</c:v>
                </c:pt>
                <c:pt idx="1166">
                  <c:v>823.02002820322582</c:v>
                </c:pt>
                <c:pt idx="1167">
                  <c:v>823.36286393483874</c:v>
                </c:pt>
                <c:pt idx="1168">
                  <c:v>823.70569966645155</c:v>
                </c:pt>
                <c:pt idx="1169">
                  <c:v>824.0571062913549</c:v>
                </c:pt>
                <c:pt idx="1170">
                  <c:v>824.39994202296771</c:v>
                </c:pt>
                <c:pt idx="1171">
                  <c:v>824.74277775458063</c:v>
                </c:pt>
                <c:pt idx="1172">
                  <c:v>825.08561348619355</c:v>
                </c:pt>
                <c:pt idx="1173">
                  <c:v>825.42844921780636</c:v>
                </c:pt>
                <c:pt idx="1174">
                  <c:v>825.7712849494194</c:v>
                </c:pt>
                <c:pt idx="1175">
                  <c:v>826.14840425419345</c:v>
                </c:pt>
                <c:pt idx="1176">
                  <c:v>826.52552355896773</c:v>
                </c:pt>
                <c:pt idx="1177">
                  <c:v>826.90264286374179</c:v>
                </c:pt>
                <c:pt idx="1178">
                  <c:v>827.27976216851619</c:v>
                </c:pt>
                <c:pt idx="1179">
                  <c:v>827.65688147329024</c:v>
                </c:pt>
                <c:pt idx="1180">
                  <c:v>828.03400077806452</c:v>
                </c:pt>
                <c:pt idx="1181">
                  <c:v>828.41112008283858</c:v>
                </c:pt>
                <c:pt idx="1182">
                  <c:v>828.78823938761263</c:v>
                </c:pt>
                <c:pt idx="1183">
                  <c:v>829.15678779909683</c:v>
                </c:pt>
                <c:pt idx="1184">
                  <c:v>829.53390710387077</c:v>
                </c:pt>
                <c:pt idx="1185">
                  <c:v>829.91102640864506</c:v>
                </c:pt>
                <c:pt idx="1186">
                  <c:v>830.25386214025809</c:v>
                </c:pt>
                <c:pt idx="1187">
                  <c:v>830.58812697858059</c:v>
                </c:pt>
                <c:pt idx="1188">
                  <c:v>830.93096271019351</c:v>
                </c:pt>
                <c:pt idx="1189">
                  <c:v>831.29094022838694</c:v>
                </c:pt>
                <c:pt idx="1190">
                  <c:v>831.66805953316134</c:v>
                </c:pt>
                <c:pt idx="1191">
                  <c:v>832.03660794464508</c:v>
                </c:pt>
                <c:pt idx="1192">
                  <c:v>832.40515635612894</c:v>
                </c:pt>
                <c:pt idx="1193">
                  <c:v>832.7737047676128</c:v>
                </c:pt>
                <c:pt idx="1194">
                  <c:v>833.14225317909666</c:v>
                </c:pt>
                <c:pt idx="1195">
                  <c:v>833.5108015905804</c:v>
                </c:pt>
                <c:pt idx="1196">
                  <c:v>833.8793500020646</c:v>
                </c:pt>
                <c:pt idx="1197">
                  <c:v>834.21361484038698</c:v>
                </c:pt>
                <c:pt idx="1198">
                  <c:v>834.54787967870971</c:v>
                </c:pt>
                <c:pt idx="1199">
                  <c:v>834.87357362374178</c:v>
                </c:pt>
                <c:pt idx="1200">
                  <c:v>835.20783846206461</c:v>
                </c:pt>
                <c:pt idx="1201">
                  <c:v>835.53353240709669</c:v>
                </c:pt>
                <c:pt idx="1202">
                  <c:v>835.87636813870972</c:v>
                </c:pt>
                <c:pt idx="1203">
                  <c:v>836.26205833677409</c:v>
                </c:pt>
                <c:pt idx="1204">
                  <c:v>836.65631942812888</c:v>
                </c:pt>
                <c:pt idx="1205">
                  <c:v>837.03343873290316</c:v>
                </c:pt>
                <c:pt idx="1206">
                  <c:v>837.40198714438714</c:v>
                </c:pt>
                <c:pt idx="1207">
                  <c:v>837.77053555587088</c:v>
                </c:pt>
                <c:pt idx="1208">
                  <c:v>838.1647966472259</c:v>
                </c:pt>
                <c:pt idx="1209">
                  <c:v>838.56762863187089</c:v>
                </c:pt>
                <c:pt idx="1210">
                  <c:v>838.97046061651599</c:v>
                </c:pt>
                <c:pt idx="1211">
                  <c:v>839.3647217078709</c:v>
                </c:pt>
                <c:pt idx="1212">
                  <c:v>839.75898279922558</c:v>
                </c:pt>
                <c:pt idx="1213">
                  <c:v>840.14467299729017</c:v>
                </c:pt>
                <c:pt idx="1214">
                  <c:v>840.50465051548383</c:v>
                </c:pt>
                <c:pt idx="1215">
                  <c:v>840.86462803367726</c:v>
                </c:pt>
                <c:pt idx="1216">
                  <c:v>841.25031823174197</c:v>
                </c:pt>
                <c:pt idx="1217">
                  <c:v>841.64457932309665</c:v>
                </c:pt>
                <c:pt idx="1218">
                  <c:v>842.03884041445144</c:v>
                </c:pt>
                <c:pt idx="1219">
                  <c:v>842.43310150580646</c:v>
                </c:pt>
                <c:pt idx="1220">
                  <c:v>842.82736259716114</c:v>
                </c:pt>
                <c:pt idx="1221">
                  <c:v>843.22162368851616</c:v>
                </c:pt>
                <c:pt idx="1222">
                  <c:v>843.61588477987095</c:v>
                </c:pt>
                <c:pt idx="1223">
                  <c:v>844.01014587122563</c:v>
                </c:pt>
                <c:pt idx="1224">
                  <c:v>844.40440696258054</c:v>
                </c:pt>
                <c:pt idx="1225">
                  <c:v>844.79866805393544</c:v>
                </c:pt>
                <c:pt idx="1226">
                  <c:v>845.18435825199981</c:v>
                </c:pt>
                <c:pt idx="1227">
                  <c:v>845.5786193433546</c:v>
                </c:pt>
                <c:pt idx="1228">
                  <c:v>845.96430954141931</c:v>
                </c:pt>
                <c:pt idx="1229">
                  <c:v>846.34999973948391</c:v>
                </c:pt>
                <c:pt idx="1230">
                  <c:v>846.70140636438703</c:v>
                </c:pt>
                <c:pt idx="1231">
                  <c:v>847.06138388258046</c:v>
                </c:pt>
                <c:pt idx="1232">
                  <c:v>847.42993229406443</c:v>
                </c:pt>
                <c:pt idx="1233">
                  <c:v>847.84133517199996</c:v>
                </c:pt>
                <c:pt idx="1234">
                  <c:v>848.24416715664506</c:v>
                </c:pt>
                <c:pt idx="1235">
                  <c:v>848.62985735470966</c:v>
                </c:pt>
                <c:pt idx="1236">
                  <c:v>848.99840576619351</c:v>
                </c:pt>
                <c:pt idx="1237">
                  <c:v>849.36695417767737</c:v>
                </c:pt>
                <c:pt idx="1238">
                  <c:v>849.76978616232248</c:v>
                </c:pt>
                <c:pt idx="1239">
                  <c:v>850.17261814696769</c:v>
                </c:pt>
                <c:pt idx="1240">
                  <c:v>850.5754501316128</c:v>
                </c:pt>
                <c:pt idx="1241">
                  <c:v>850.94399854309677</c:v>
                </c:pt>
                <c:pt idx="1242">
                  <c:v>851.31254695458051</c:v>
                </c:pt>
                <c:pt idx="1243">
                  <c:v>851.68966625935479</c:v>
                </c:pt>
                <c:pt idx="1244">
                  <c:v>852.09249824399978</c:v>
                </c:pt>
                <c:pt idx="1245">
                  <c:v>852.49533022864512</c:v>
                </c:pt>
                <c:pt idx="1246">
                  <c:v>852.88959132000002</c:v>
                </c:pt>
                <c:pt idx="1247">
                  <c:v>853.29242330464513</c:v>
                </c:pt>
                <c:pt idx="1248">
                  <c:v>853.68668439600003</c:v>
                </c:pt>
                <c:pt idx="1249">
                  <c:v>854.08951638064502</c:v>
                </c:pt>
                <c:pt idx="1250">
                  <c:v>854.49234836529013</c:v>
                </c:pt>
                <c:pt idx="1251">
                  <c:v>854.88660945664503</c:v>
                </c:pt>
                <c:pt idx="1252">
                  <c:v>855.24658697483869</c:v>
                </c:pt>
                <c:pt idx="1253">
                  <c:v>855.61513538632244</c:v>
                </c:pt>
                <c:pt idx="1254">
                  <c:v>855.9751129045161</c:v>
                </c:pt>
                <c:pt idx="1255">
                  <c:v>856.33509042270953</c:v>
                </c:pt>
                <c:pt idx="1256">
                  <c:v>856.69506794090307</c:v>
                </c:pt>
                <c:pt idx="1257">
                  <c:v>857.07218724567736</c:v>
                </c:pt>
                <c:pt idx="1258">
                  <c:v>857.46644833703226</c:v>
                </c:pt>
                <c:pt idx="1259">
                  <c:v>857.86070942838705</c:v>
                </c:pt>
                <c:pt idx="1260">
                  <c:v>858.25497051974173</c:v>
                </c:pt>
                <c:pt idx="1261">
                  <c:v>858.64923161109675</c:v>
                </c:pt>
                <c:pt idx="1262">
                  <c:v>859.05206359574197</c:v>
                </c:pt>
                <c:pt idx="1263">
                  <c:v>859.45489558038719</c:v>
                </c:pt>
                <c:pt idx="1264">
                  <c:v>859.86629845832249</c:v>
                </c:pt>
                <c:pt idx="1265">
                  <c:v>860.27770133625802</c:v>
                </c:pt>
                <c:pt idx="1266">
                  <c:v>860.68053332090312</c:v>
                </c:pt>
                <c:pt idx="1267">
                  <c:v>861.08336530554834</c:v>
                </c:pt>
                <c:pt idx="1268">
                  <c:v>861.48619729019345</c:v>
                </c:pt>
                <c:pt idx="1269">
                  <c:v>861.88902927483866</c:v>
                </c:pt>
                <c:pt idx="1270">
                  <c:v>862.29186125948377</c:v>
                </c:pt>
                <c:pt idx="1271">
                  <c:v>862.69469324412887</c:v>
                </c:pt>
                <c:pt idx="1272">
                  <c:v>863.09752522877409</c:v>
                </c:pt>
                <c:pt idx="1273">
                  <c:v>863.50035721341919</c:v>
                </c:pt>
                <c:pt idx="1274">
                  <c:v>863.90318919806452</c:v>
                </c:pt>
                <c:pt idx="1275">
                  <c:v>864.30602118270963</c:v>
                </c:pt>
                <c:pt idx="1276">
                  <c:v>864.70028227406465</c:v>
                </c:pt>
                <c:pt idx="1277">
                  <c:v>865.10311425870964</c:v>
                </c:pt>
                <c:pt idx="1278">
                  <c:v>865.50594624335486</c:v>
                </c:pt>
                <c:pt idx="1279">
                  <c:v>865.89163644141922</c:v>
                </c:pt>
                <c:pt idx="1280">
                  <c:v>866.26018485290308</c:v>
                </c:pt>
                <c:pt idx="1281">
                  <c:v>866.62873326438705</c:v>
                </c:pt>
                <c:pt idx="1282">
                  <c:v>866.9887107825806</c:v>
                </c:pt>
                <c:pt idx="1283">
                  <c:v>867.34868830077426</c:v>
                </c:pt>
                <c:pt idx="1284">
                  <c:v>867.71723671225811</c:v>
                </c:pt>
                <c:pt idx="1285">
                  <c:v>868.09435601703217</c:v>
                </c:pt>
                <c:pt idx="1286">
                  <c:v>868.48861710838707</c:v>
                </c:pt>
                <c:pt idx="1287">
                  <c:v>868.88287819974187</c:v>
                </c:pt>
                <c:pt idx="1288">
                  <c:v>869.27713929109677</c:v>
                </c:pt>
                <c:pt idx="1289">
                  <c:v>869.67140038245157</c:v>
                </c:pt>
                <c:pt idx="1290">
                  <c:v>870.06566147380636</c:v>
                </c:pt>
                <c:pt idx="1291">
                  <c:v>870.45992256516126</c:v>
                </c:pt>
                <c:pt idx="1292">
                  <c:v>870.85418365651617</c:v>
                </c:pt>
                <c:pt idx="1293">
                  <c:v>871.24844474787085</c:v>
                </c:pt>
                <c:pt idx="1294">
                  <c:v>871.65127673251595</c:v>
                </c:pt>
                <c:pt idx="1295">
                  <c:v>872.04553782387097</c:v>
                </c:pt>
                <c:pt idx="1296">
                  <c:v>872.43979891522577</c:v>
                </c:pt>
                <c:pt idx="1297">
                  <c:v>872.83406000658044</c:v>
                </c:pt>
                <c:pt idx="1298">
                  <c:v>873.22832109793535</c:v>
                </c:pt>
                <c:pt idx="1299">
                  <c:v>873.62258218929037</c:v>
                </c:pt>
                <c:pt idx="1300">
                  <c:v>874.01684328064505</c:v>
                </c:pt>
                <c:pt idx="1301">
                  <c:v>874.41110437199984</c:v>
                </c:pt>
                <c:pt idx="1302">
                  <c:v>874.7796527834837</c:v>
                </c:pt>
                <c:pt idx="1303">
                  <c:v>875.13963030167736</c:v>
                </c:pt>
                <c:pt idx="1304">
                  <c:v>875.4996078198709</c:v>
                </c:pt>
                <c:pt idx="1305">
                  <c:v>875.87672712464507</c:v>
                </c:pt>
                <c:pt idx="1306">
                  <c:v>876.27098821599998</c:v>
                </c:pt>
                <c:pt idx="1307">
                  <c:v>876.65667841406423</c:v>
                </c:pt>
                <c:pt idx="1308">
                  <c:v>877.05093950541914</c:v>
                </c:pt>
                <c:pt idx="1309">
                  <c:v>877.43662970348373</c:v>
                </c:pt>
                <c:pt idx="1310">
                  <c:v>877.82231990154833</c:v>
                </c:pt>
                <c:pt idx="1311">
                  <c:v>878.216580992903</c:v>
                </c:pt>
                <c:pt idx="1312">
                  <c:v>878.60227119096783</c:v>
                </c:pt>
                <c:pt idx="1313">
                  <c:v>878.98796138903231</c:v>
                </c:pt>
                <c:pt idx="1314">
                  <c:v>879.37365158709667</c:v>
                </c:pt>
                <c:pt idx="1315">
                  <c:v>879.75934178516115</c:v>
                </c:pt>
                <c:pt idx="1316">
                  <c:v>880.13646108993532</c:v>
                </c:pt>
                <c:pt idx="1317">
                  <c:v>880.48786771483867</c:v>
                </c:pt>
                <c:pt idx="1318">
                  <c:v>880.83927433974179</c:v>
                </c:pt>
                <c:pt idx="1319">
                  <c:v>881.19925185793545</c:v>
                </c:pt>
                <c:pt idx="1320">
                  <c:v>881.58494205599993</c:v>
                </c:pt>
                <c:pt idx="1321">
                  <c:v>881.97063225406453</c:v>
                </c:pt>
                <c:pt idx="1322">
                  <c:v>882.35632245212889</c:v>
                </c:pt>
                <c:pt idx="1323">
                  <c:v>882.73344175690329</c:v>
                </c:pt>
                <c:pt idx="1324">
                  <c:v>883.11056106167734</c:v>
                </c:pt>
                <c:pt idx="1325">
                  <c:v>883.48768036645163</c:v>
                </c:pt>
                <c:pt idx="1326">
                  <c:v>883.85622877793548</c:v>
                </c:pt>
                <c:pt idx="1327">
                  <c:v>884.23334808270954</c:v>
                </c:pt>
                <c:pt idx="1328">
                  <c:v>884.61046738748371</c:v>
                </c:pt>
                <c:pt idx="1329">
                  <c:v>884.98758669225799</c:v>
                </c:pt>
                <c:pt idx="1330">
                  <c:v>885.35613510374174</c:v>
                </c:pt>
                <c:pt idx="1331">
                  <c:v>885.76753798167738</c:v>
                </c:pt>
                <c:pt idx="1332">
                  <c:v>886.1703699663226</c:v>
                </c:pt>
                <c:pt idx="1333">
                  <c:v>886.57320195096759</c:v>
                </c:pt>
                <c:pt idx="1334">
                  <c:v>886.91603768258051</c:v>
                </c:pt>
                <c:pt idx="1335">
                  <c:v>887.25030252090335</c:v>
                </c:pt>
                <c:pt idx="1336">
                  <c:v>887.60170914580624</c:v>
                </c:pt>
                <c:pt idx="1337">
                  <c:v>887.97025755729021</c:v>
                </c:pt>
                <c:pt idx="1338">
                  <c:v>888.33880596877418</c:v>
                </c:pt>
                <c:pt idx="1339">
                  <c:v>888.70735438025804</c:v>
                </c:pt>
                <c:pt idx="1340">
                  <c:v>889.07590279174178</c:v>
                </c:pt>
                <c:pt idx="1341">
                  <c:v>889.44445120322598</c:v>
                </c:pt>
                <c:pt idx="1342">
                  <c:v>889.81299961470972</c:v>
                </c:pt>
                <c:pt idx="1343">
                  <c:v>890.18154802619347</c:v>
                </c:pt>
                <c:pt idx="1344">
                  <c:v>890.55009643767744</c:v>
                </c:pt>
                <c:pt idx="1345">
                  <c:v>890.90150306258033</c:v>
                </c:pt>
                <c:pt idx="1346">
                  <c:v>891.23576790090317</c:v>
                </c:pt>
                <c:pt idx="1347">
                  <c:v>891.57003273922567</c:v>
                </c:pt>
                <c:pt idx="1348">
                  <c:v>891.93001025741933</c:v>
                </c:pt>
                <c:pt idx="1349">
                  <c:v>892.28998777561299</c:v>
                </c:pt>
                <c:pt idx="1350">
                  <c:v>892.65853618709673</c:v>
                </c:pt>
                <c:pt idx="1351">
                  <c:v>893.01851370529016</c:v>
                </c:pt>
                <c:pt idx="1352">
                  <c:v>893.37849122348382</c:v>
                </c:pt>
                <c:pt idx="1353">
                  <c:v>893.74703963496768</c:v>
                </c:pt>
                <c:pt idx="1354">
                  <c:v>894.10701715316122</c:v>
                </c:pt>
                <c:pt idx="1355">
                  <c:v>894.47556556464485</c:v>
                </c:pt>
                <c:pt idx="1356">
                  <c:v>894.83554308283851</c:v>
                </c:pt>
                <c:pt idx="1357">
                  <c:v>895.19552060103217</c:v>
                </c:pt>
                <c:pt idx="1358">
                  <c:v>895.56406901251603</c:v>
                </c:pt>
                <c:pt idx="1359">
                  <c:v>895.92404653070969</c:v>
                </c:pt>
                <c:pt idx="1360">
                  <c:v>896.28402404890323</c:v>
                </c:pt>
                <c:pt idx="1361">
                  <c:v>896.64400156709667</c:v>
                </c:pt>
                <c:pt idx="1362">
                  <c:v>897.01254997858075</c:v>
                </c:pt>
                <c:pt idx="1363">
                  <c:v>897.36395660348364</c:v>
                </c:pt>
                <c:pt idx="1364">
                  <c:v>897.7239341216773</c:v>
                </c:pt>
                <c:pt idx="1365">
                  <c:v>898.08391163987096</c:v>
                </c:pt>
                <c:pt idx="1366">
                  <c:v>898.44388915806439</c:v>
                </c:pt>
                <c:pt idx="1367">
                  <c:v>898.80386667625805</c:v>
                </c:pt>
                <c:pt idx="1368">
                  <c:v>899.1638441944516</c:v>
                </c:pt>
                <c:pt idx="1369">
                  <c:v>899.51525081935483</c:v>
                </c:pt>
                <c:pt idx="1370">
                  <c:v>899.87522833754838</c:v>
                </c:pt>
                <c:pt idx="1371">
                  <c:v>900.23520585574192</c:v>
                </c:pt>
                <c:pt idx="1372">
                  <c:v>900.58661248064527</c:v>
                </c:pt>
                <c:pt idx="1373">
                  <c:v>900.94658999883859</c:v>
                </c:pt>
                <c:pt idx="1374">
                  <c:v>901.29799662374182</c:v>
                </c:pt>
                <c:pt idx="1375">
                  <c:v>901.65797414193537</c:v>
                </c:pt>
                <c:pt idx="1376">
                  <c:v>902.0093807668386</c:v>
                </c:pt>
                <c:pt idx="1377">
                  <c:v>902.36935828503226</c:v>
                </c:pt>
                <c:pt idx="1378">
                  <c:v>902.75504848309663</c:v>
                </c:pt>
                <c:pt idx="1379">
                  <c:v>903.14073868116122</c:v>
                </c:pt>
                <c:pt idx="1380">
                  <c:v>903.51785798593539</c:v>
                </c:pt>
                <c:pt idx="1381">
                  <c:v>903.86926461083851</c:v>
                </c:pt>
                <c:pt idx="1382">
                  <c:v>904.22067123574186</c:v>
                </c:pt>
                <c:pt idx="1383">
                  <c:v>904.57207786064509</c:v>
                </c:pt>
                <c:pt idx="1384">
                  <c:v>904.91491359225802</c:v>
                </c:pt>
                <c:pt idx="1385">
                  <c:v>905.24917843058063</c:v>
                </c:pt>
                <c:pt idx="1386">
                  <c:v>905.59201416219355</c:v>
                </c:pt>
                <c:pt idx="1387">
                  <c:v>905.92627900051605</c:v>
                </c:pt>
                <c:pt idx="1388">
                  <c:v>906.26054383883854</c:v>
                </c:pt>
                <c:pt idx="1389">
                  <c:v>906.59480867716127</c:v>
                </c:pt>
                <c:pt idx="1390">
                  <c:v>906.92907351548376</c:v>
                </c:pt>
                <c:pt idx="1391">
                  <c:v>907.26333835380649</c:v>
                </c:pt>
                <c:pt idx="1392">
                  <c:v>907.59760319212899</c:v>
                </c:pt>
                <c:pt idx="1393">
                  <c:v>907.9318680304516</c:v>
                </c:pt>
                <c:pt idx="1394">
                  <c:v>908.26613286877421</c:v>
                </c:pt>
                <c:pt idx="1395">
                  <c:v>908.61753949367744</c:v>
                </c:pt>
                <c:pt idx="1396">
                  <c:v>908.97751701187087</c:v>
                </c:pt>
                <c:pt idx="1397">
                  <c:v>909.33749453006453</c:v>
                </c:pt>
                <c:pt idx="1398">
                  <c:v>909.68033026167745</c:v>
                </c:pt>
                <c:pt idx="1399">
                  <c:v>910.01459509999995</c:v>
                </c:pt>
                <c:pt idx="1400">
                  <c:v>910.34885993832233</c:v>
                </c:pt>
                <c:pt idx="1401">
                  <c:v>910.67455388335475</c:v>
                </c:pt>
                <c:pt idx="1402">
                  <c:v>911.00024782838705</c:v>
                </c:pt>
                <c:pt idx="1403">
                  <c:v>911.33451266670954</c:v>
                </c:pt>
                <c:pt idx="1404">
                  <c:v>911.66020661174184</c:v>
                </c:pt>
                <c:pt idx="1405">
                  <c:v>911.98590055677425</c:v>
                </c:pt>
                <c:pt idx="1406">
                  <c:v>912.32016539509664</c:v>
                </c:pt>
                <c:pt idx="1407">
                  <c:v>912.64585934012916</c:v>
                </c:pt>
                <c:pt idx="1408">
                  <c:v>912.97155328516112</c:v>
                </c:pt>
                <c:pt idx="1409">
                  <c:v>913.29724723019353</c:v>
                </c:pt>
                <c:pt idx="1410">
                  <c:v>913.62294117522572</c:v>
                </c:pt>
                <c:pt idx="1411">
                  <c:v>913.94863512025802</c:v>
                </c:pt>
                <c:pt idx="1412">
                  <c:v>914.28289995858051</c:v>
                </c:pt>
                <c:pt idx="1413">
                  <c:v>914.60002301032239</c:v>
                </c:pt>
                <c:pt idx="1414">
                  <c:v>914.92571695535491</c:v>
                </c:pt>
                <c:pt idx="1415">
                  <c:v>915.25141090038687</c:v>
                </c:pt>
                <c:pt idx="1416">
                  <c:v>915.56853395212886</c:v>
                </c:pt>
                <c:pt idx="1417">
                  <c:v>915.88565700387085</c:v>
                </c:pt>
                <c:pt idx="1418">
                  <c:v>916.19420916232252</c:v>
                </c:pt>
                <c:pt idx="1419">
                  <c:v>916.52847400064513</c:v>
                </c:pt>
                <c:pt idx="1420">
                  <c:v>916.87988062554837</c:v>
                </c:pt>
                <c:pt idx="1421">
                  <c:v>917.22271635716129</c:v>
                </c:pt>
                <c:pt idx="1422">
                  <c:v>917.5484103021937</c:v>
                </c:pt>
                <c:pt idx="1423">
                  <c:v>917.85696246064515</c:v>
                </c:pt>
                <c:pt idx="1424">
                  <c:v>918.17408551238702</c:v>
                </c:pt>
                <c:pt idx="1425">
                  <c:v>918.48263767083847</c:v>
                </c:pt>
                <c:pt idx="1426">
                  <c:v>918.79118982929003</c:v>
                </c:pt>
                <c:pt idx="1427">
                  <c:v>919.09974198774194</c:v>
                </c:pt>
                <c:pt idx="1428">
                  <c:v>919.43400682606432</c:v>
                </c:pt>
                <c:pt idx="1429">
                  <c:v>919.76827166438716</c:v>
                </c:pt>
                <c:pt idx="1430">
                  <c:v>920.11110739599985</c:v>
                </c:pt>
                <c:pt idx="1431">
                  <c:v>920.42823044774195</c:v>
                </c:pt>
                <c:pt idx="1432">
                  <c:v>920.74535349948383</c:v>
                </c:pt>
                <c:pt idx="1433">
                  <c:v>921.05390565793562</c:v>
                </c:pt>
                <c:pt idx="1434">
                  <c:v>921.36245781638695</c:v>
                </c:pt>
                <c:pt idx="1435">
                  <c:v>921.67100997483851</c:v>
                </c:pt>
                <c:pt idx="1436">
                  <c:v>921.9795621332903</c:v>
                </c:pt>
                <c:pt idx="1437">
                  <c:v>922.27954339845155</c:v>
                </c:pt>
                <c:pt idx="1438">
                  <c:v>922.58809555690311</c:v>
                </c:pt>
                <c:pt idx="1439">
                  <c:v>922.89664771535467</c:v>
                </c:pt>
                <c:pt idx="1440">
                  <c:v>923.20519987380624</c:v>
                </c:pt>
                <c:pt idx="1441">
                  <c:v>923.50518113896771</c:v>
                </c:pt>
                <c:pt idx="1442">
                  <c:v>923.81373329741928</c:v>
                </c:pt>
                <c:pt idx="1443">
                  <c:v>924.12228545587084</c:v>
                </c:pt>
                <c:pt idx="1444">
                  <c:v>924.42226672103232</c:v>
                </c:pt>
                <c:pt idx="1445">
                  <c:v>924.73081887948388</c:v>
                </c:pt>
                <c:pt idx="1446">
                  <c:v>925.02222925135482</c:v>
                </c:pt>
                <c:pt idx="1447">
                  <c:v>925.29649783664502</c:v>
                </c:pt>
                <c:pt idx="1448">
                  <c:v>925.55362463535482</c:v>
                </c:pt>
                <c:pt idx="1449">
                  <c:v>925.81932232735471</c:v>
                </c:pt>
                <c:pt idx="1450">
                  <c:v>926.10216180593545</c:v>
                </c:pt>
                <c:pt idx="1451">
                  <c:v>926.39357217780639</c:v>
                </c:pt>
                <c:pt idx="1452">
                  <c:v>926.67641165638724</c:v>
                </c:pt>
                <c:pt idx="1453">
                  <c:v>926.95925113496776</c:v>
                </c:pt>
                <c:pt idx="1454">
                  <c:v>927.24209061354838</c:v>
                </c:pt>
                <c:pt idx="1455">
                  <c:v>927.5249300921289</c:v>
                </c:pt>
                <c:pt idx="1456">
                  <c:v>927.80776957070964</c:v>
                </c:pt>
                <c:pt idx="1457">
                  <c:v>928.09917994258058</c:v>
                </c:pt>
                <c:pt idx="1458">
                  <c:v>928.3820194211612</c:v>
                </c:pt>
                <c:pt idx="1459">
                  <c:v>928.66485889974194</c:v>
                </c:pt>
                <c:pt idx="1460">
                  <c:v>928.94769837832257</c:v>
                </c:pt>
                <c:pt idx="1461">
                  <c:v>929.23053785690308</c:v>
                </c:pt>
                <c:pt idx="1462">
                  <c:v>929.51337733548394</c:v>
                </c:pt>
                <c:pt idx="1463">
                  <c:v>929.79621681406445</c:v>
                </c:pt>
                <c:pt idx="1464">
                  <c:v>930.07048539935488</c:v>
                </c:pt>
                <c:pt idx="1465">
                  <c:v>930.35332487793551</c:v>
                </c:pt>
                <c:pt idx="1466">
                  <c:v>930.63616435651602</c:v>
                </c:pt>
                <c:pt idx="1467">
                  <c:v>930.91900383509687</c:v>
                </c:pt>
                <c:pt idx="1468">
                  <c:v>931.20184331367761</c:v>
                </c:pt>
                <c:pt idx="1469">
                  <c:v>931.4761118989677</c:v>
                </c:pt>
                <c:pt idx="1470">
                  <c:v>931.75895137754821</c:v>
                </c:pt>
                <c:pt idx="1471">
                  <c:v>932.03321996283887</c:v>
                </c:pt>
                <c:pt idx="1472">
                  <c:v>932.31605944141927</c:v>
                </c:pt>
                <c:pt idx="1473">
                  <c:v>932.59032802670947</c:v>
                </c:pt>
                <c:pt idx="1474">
                  <c:v>932.8731675052901</c:v>
                </c:pt>
                <c:pt idx="1475">
                  <c:v>933.14743609058053</c:v>
                </c:pt>
                <c:pt idx="1476">
                  <c:v>933.43027556916104</c:v>
                </c:pt>
                <c:pt idx="1477">
                  <c:v>933.70454415445136</c:v>
                </c:pt>
                <c:pt idx="1478">
                  <c:v>933.97881273974178</c:v>
                </c:pt>
                <c:pt idx="1479">
                  <c:v>934.23593953845159</c:v>
                </c:pt>
                <c:pt idx="1480">
                  <c:v>934.47592455058066</c:v>
                </c:pt>
                <c:pt idx="1481">
                  <c:v>934.69876777612888</c:v>
                </c:pt>
                <c:pt idx="1482">
                  <c:v>934.93018189496763</c:v>
                </c:pt>
                <c:pt idx="1483">
                  <c:v>935.16159601380627</c:v>
                </c:pt>
                <c:pt idx="1484">
                  <c:v>935.41015191922577</c:v>
                </c:pt>
                <c:pt idx="1485">
                  <c:v>935.66727871793546</c:v>
                </c:pt>
                <c:pt idx="1486">
                  <c:v>935.91583462335495</c:v>
                </c:pt>
                <c:pt idx="1487">
                  <c:v>936.17296142206453</c:v>
                </c:pt>
                <c:pt idx="1488">
                  <c:v>936.4215173274838</c:v>
                </c:pt>
                <c:pt idx="1489">
                  <c:v>936.67864412619349</c:v>
                </c:pt>
                <c:pt idx="1490">
                  <c:v>936.92720003161298</c:v>
                </c:pt>
                <c:pt idx="1491">
                  <c:v>937.17575593703202</c:v>
                </c:pt>
                <c:pt idx="1492">
                  <c:v>937.42431184245163</c:v>
                </c:pt>
                <c:pt idx="1493">
                  <c:v>937.64715506799996</c:v>
                </c:pt>
                <c:pt idx="1494">
                  <c:v>937.86999829354818</c:v>
                </c:pt>
                <c:pt idx="1495">
                  <c:v>938.09284151909662</c:v>
                </c:pt>
                <c:pt idx="1496">
                  <c:v>938.34139742451612</c:v>
                </c:pt>
                <c:pt idx="1497">
                  <c:v>938.5899533299355</c:v>
                </c:pt>
                <c:pt idx="1498">
                  <c:v>938.83850923535454</c:v>
                </c:pt>
                <c:pt idx="1499">
                  <c:v>939.08706514077403</c:v>
                </c:pt>
                <c:pt idx="1500">
                  <c:v>939.33562104619341</c:v>
                </c:pt>
                <c:pt idx="1501">
                  <c:v>939.58417695161268</c:v>
                </c:pt>
                <c:pt idx="1502">
                  <c:v>939.81559107045143</c:v>
                </c:pt>
                <c:pt idx="1503">
                  <c:v>940.03843429599988</c:v>
                </c:pt>
                <c:pt idx="1504">
                  <c:v>940.25270662825801</c:v>
                </c:pt>
                <c:pt idx="1505">
                  <c:v>940.48412074709665</c:v>
                </c:pt>
                <c:pt idx="1506">
                  <c:v>940.73267665251603</c:v>
                </c:pt>
                <c:pt idx="1507">
                  <c:v>940.98123255793553</c:v>
                </c:pt>
                <c:pt idx="1508">
                  <c:v>941.21264667677406</c:v>
                </c:pt>
                <c:pt idx="1509">
                  <c:v>941.4354899023225</c:v>
                </c:pt>
                <c:pt idx="1510">
                  <c:v>941.64119134129032</c:v>
                </c:pt>
                <c:pt idx="1511">
                  <c:v>941.83832188696761</c:v>
                </c:pt>
                <c:pt idx="1512">
                  <c:v>942.04402332593531</c:v>
                </c:pt>
                <c:pt idx="1513">
                  <c:v>942.24115387161282</c:v>
                </c:pt>
                <c:pt idx="1514">
                  <c:v>942.43828441729022</c:v>
                </c:pt>
                <c:pt idx="1515">
                  <c:v>942.66112764283855</c:v>
                </c:pt>
                <c:pt idx="1516">
                  <c:v>942.883970868387</c:v>
                </c:pt>
                <c:pt idx="1517">
                  <c:v>943.10681409393544</c:v>
                </c:pt>
                <c:pt idx="1518">
                  <c:v>943.32965731948366</c:v>
                </c:pt>
                <c:pt idx="1519">
                  <c:v>943.5525005450321</c:v>
                </c:pt>
                <c:pt idx="1520">
                  <c:v>943.78391466387086</c:v>
                </c:pt>
                <c:pt idx="1521">
                  <c:v>944.02389967599981</c:v>
                </c:pt>
                <c:pt idx="1522">
                  <c:v>944.27245558141919</c:v>
                </c:pt>
                <c:pt idx="1523">
                  <c:v>944.52101148683869</c:v>
                </c:pt>
                <c:pt idx="1524">
                  <c:v>944.75242560567722</c:v>
                </c:pt>
                <c:pt idx="1525">
                  <c:v>944.97526883122566</c:v>
                </c:pt>
                <c:pt idx="1526">
                  <c:v>945.19811205677433</c:v>
                </c:pt>
                <c:pt idx="1527">
                  <c:v>945.42095528232255</c:v>
                </c:pt>
                <c:pt idx="1528">
                  <c:v>945.64379850787088</c:v>
                </c:pt>
                <c:pt idx="1529">
                  <c:v>945.85807084012913</c:v>
                </c:pt>
                <c:pt idx="1530">
                  <c:v>946.07234317238692</c:v>
                </c:pt>
                <c:pt idx="1531">
                  <c:v>946.27804461135463</c:v>
                </c:pt>
                <c:pt idx="1532">
                  <c:v>946.46660426374183</c:v>
                </c:pt>
                <c:pt idx="1533">
                  <c:v>946.66373480941922</c:v>
                </c:pt>
                <c:pt idx="1534">
                  <c:v>946.87800714167736</c:v>
                </c:pt>
                <c:pt idx="1535">
                  <c:v>947.1008503672258</c:v>
                </c:pt>
                <c:pt idx="1536">
                  <c:v>947.31512269948371</c:v>
                </c:pt>
                <c:pt idx="1537">
                  <c:v>947.51225324516111</c:v>
                </c:pt>
                <c:pt idx="1538">
                  <c:v>947.70938379083861</c:v>
                </c:pt>
                <c:pt idx="1539">
                  <c:v>947.90651433651624</c:v>
                </c:pt>
                <c:pt idx="1540">
                  <c:v>948.11221577548406</c:v>
                </c:pt>
                <c:pt idx="1541">
                  <c:v>948.32648810774174</c:v>
                </c:pt>
                <c:pt idx="1542">
                  <c:v>948.52361865341936</c:v>
                </c:pt>
                <c:pt idx="1543">
                  <c:v>948.72074919909664</c:v>
                </c:pt>
                <c:pt idx="1544">
                  <c:v>948.91787974477415</c:v>
                </c:pt>
                <c:pt idx="1545">
                  <c:v>949.11501029045155</c:v>
                </c:pt>
                <c:pt idx="1546">
                  <c:v>949.31214083612906</c:v>
                </c:pt>
                <c:pt idx="1547">
                  <c:v>949.50927138180646</c:v>
                </c:pt>
                <c:pt idx="1548">
                  <c:v>949.70640192748385</c:v>
                </c:pt>
                <c:pt idx="1549">
                  <c:v>949.90353247316114</c:v>
                </c:pt>
                <c:pt idx="1550">
                  <c:v>950.10066301883865</c:v>
                </c:pt>
                <c:pt idx="1551">
                  <c:v>950.29779356451581</c:v>
                </c:pt>
                <c:pt idx="1552">
                  <c:v>950.49492411019332</c:v>
                </c:pt>
                <c:pt idx="1553">
                  <c:v>950.68348376258064</c:v>
                </c:pt>
                <c:pt idx="1554">
                  <c:v>950.88061430825803</c:v>
                </c:pt>
                <c:pt idx="1555">
                  <c:v>951.07774485393531</c:v>
                </c:pt>
                <c:pt idx="1556">
                  <c:v>951.28344629290314</c:v>
                </c:pt>
                <c:pt idx="1557">
                  <c:v>951.50628951845158</c:v>
                </c:pt>
                <c:pt idx="1558">
                  <c:v>951.72913274400003</c:v>
                </c:pt>
                <c:pt idx="1559">
                  <c:v>951.95197596954824</c:v>
                </c:pt>
                <c:pt idx="1560">
                  <c:v>952.16624830180638</c:v>
                </c:pt>
                <c:pt idx="1561">
                  <c:v>952.38909152735482</c:v>
                </c:pt>
                <c:pt idx="1562">
                  <c:v>952.62050564619358</c:v>
                </c:pt>
                <c:pt idx="1563">
                  <c:v>952.86049065832253</c:v>
                </c:pt>
                <c:pt idx="1564">
                  <c:v>953.10904656374191</c:v>
                </c:pt>
                <c:pt idx="1565">
                  <c:v>953.34903157587087</c:v>
                </c:pt>
                <c:pt idx="1566">
                  <c:v>953.57187480141931</c:v>
                </c:pt>
                <c:pt idx="1567">
                  <c:v>953.78614713367722</c:v>
                </c:pt>
                <c:pt idx="1568">
                  <c:v>954.00899035922589</c:v>
                </c:pt>
                <c:pt idx="1569">
                  <c:v>954.2232626914838</c:v>
                </c:pt>
                <c:pt idx="1570">
                  <c:v>954.43753502374193</c:v>
                </c:pt>
                <c:pt idx="1571">
                  <c:v>954.66037824929015</c:v>
                </c:pt>
                <c:pt idx="1572">
                  <c:v>954.88322147483859</c:v>
                </c:pt>
                <c:pt idx="1573">
                  <c:v>955.11463559367735</c:v>
                </c:pt>
                <c:pt idx="1574">
                  <c:v>955.33747881922568</c:v>
                </c:pt>
                <c:pt idx="1575">
                  <c:v>955.56032204477413</c:v>
                </c:pt>
                <c:pt idx="1576">
                  <c:v>955.79173616361288</c:v>
                </c:pt>
                <c:pt idx="1577">
                  <c:v>956.01457938916133</c:v>
                </c:pt>
                <c:pt idx="1578">
                  <c:v>956.22885172141923</c:v>
                </c:pt>
                <c:pt idx="1579">
                  <c:v>956.43455316038705</c:v>
                </c:pt>
                <c:pt idx="1580">
                  <c:v>956.63168370606445</c:v>
                </c:pt>
                <c:pt idx="1581">
                  <c:v>956.82881425174185</c:v>
                </c:pt>
                <c:pt idx="1582">
                  <c:v>957.03451569070967</c:v>
                </c:pt>
                <c:pt idx="1583">
                  <c:v>957.23164623638718</c:v>
                </c:pt>
                <c:pt idx="1584">
                  <c:v>957.42877678206435</c:v>
                </c:pt>
                <c:pt idx="1585">
                  <c:v>957.63447822103194</c:v>
                </c:pt>
                <c:pt idx="1586">
                  <c:v>957.85732144658061</c:v>
                </c:pt>
                <c:pt idx="1587">
                  <c:v>958.08016467212906</c:v>
                </c:pt>
                <c:pt idx="1588">
                  <c:v>958.29443700438719</c:v>
                </c:pt>
                <c:pt idx="1589">
                  <c:v>958.49156755006447</c:v>
                </c:pt>
                <c:pt idx="1590">
                  <c:v>958.68869809574187</c:v>
                </c:pt>
                <c:pt idx="1591">
                  <c:v>958.89439953470969</c:v>
                </c:pt>
                <c:pt idx="1592">
                  <c:v>959.12581365354845</c:v>
                </c:pt>
                <c:pt idx="1593">
                  <c:v>959.36579866567752</c:v>
                </c:pt>
                <c:pt idx="1594">
                  <c:v>959.61435457109656</c:v>
                </c:pt>
                <c:pt idx="1595">
                  <c:v>959.84576868993543</c:v>
                </c:pt>
                <c:pt idx="1596">
                  <c:v>960.06861191548364</c:v>
                </c:pt>
                <c:pt idx="1597">
                  <c:v>960.28288424774189</c:v>
                </c:pt>
                <c:pt idx="1598">
                  <c:v>960.52286925987084</c:v>
                </c:pt>
                <c:pt idx="1599">
                  <c:v>960.78856695187096</c:v>
                </c:pt>
                <c:pt idx="1600">
                  <c:v>961.05426464387085</c:v>
                </c:pt>
                <c:pt idx="1601">
                  <c:v>961.31996233587074</c:v>
                </c:pt>
                <c:pt idx="1602">
                  <c:v>961.56851824129023</c:v>
                </c:pt>
                <c:pt idx="1603">
                  <c:v>961.8085032534193</c:v>
                </c:pt>
                <c:pt idx="1604">
                  <c:v>962.03991737225817</c:v>
                </c:pt>
                <c:pt idx="1605">
                  <c:v>962.2713314910967</c:v>
                </c:pt>
                <c:pt idx="1606">
                  <c:v>962.50274560993546</c:v>
                </c:pt>
                <c:pt idx="1607">
                  <c:v>962.72558883548368</c:v>
                </c:pt>
                <c:pt idx="1608">
                  <c:v>962.95700295432255</c:v>
                </c:pt>
                <c:pt idx="1609">
                  <c:v>963.1884170731613</c:v>
                </c:pt>
                <c:pt idx="1610">
                  <c:v>963.41983119199983</c:v>
                </c:pt>
                <c:pt idx="1611">
                  <c:v>963.6512453108387</c:v>
                </c:pt>
                <c:pt idx="1612">
                  <c:v>963.87408853638715</c:v>
                </c:pt>
                <c:pt idx="1613">
                  <c:v>964.10550265522568</c:v>
                </c:pt>
                <c:pt idx="1614">
                  <c:v>964.32834588077412</c:v>
                </c:pt>
                <c:pt idx="1615">
                  <c:v>964.55975999961277</c:v>
                </c:pt>
                <c:pt idx="1616">
                  <c:v>964.78260322516121</c:v>
                </c:pt>
                <c:pt idx="1617">
                  <c:v>965.00544645070943</c:v>
                </c:pt>
                <c:pt idx="1618">
                  <c:v>965.23686056954818</c:v>
                </c:pt>
                <c:pt idx="1619">
                  <c:v>965.45970379509663</c:v>
                </c:pt>
                <c:pt idx="1620">
                  <c:v>965.68254702064507</c:v>
                </c:pt>
                <c:pt idx="1621">
                  <c:v>965.89681935290298</c:v>
                </c:pt>
                <c:pt idx="1622">
                  <c:v>966.07680811199975</c:v>
                </c:pt>
                <c:pt idx="1623">
                  <c:v>966.24822597780644</c:v>
                </c:pt>
                <c:pt idx="1624">
                  <c:v>966.42821473690344</c:v>
                </c:pt>
                <c:pt idx="1625">
                  <c:v>966.59963260270945</c:v>
                </c:pt>
                <c:pt idx="1626">
                  <c:v>966.77962136180622</c:v>
                </c:pt>
                <c:pt idx="1627">
                  <c:v>966.95103922761268</c:v>
                </c:pt>
                <c:pt idx="1628">
                  <c:v>967.13102798670968</c:v>
                </c:pt>
                <c:pt idx="1629">
                  <c:v>967.30244585251592</c:v>
                </c:pt>
                <c:pt idx="1630">
                  <c:v>967.48243461161292</c:v>
                </c:pt>
                <c:pt idx="1631">
                  <c:v>967.64528158412884</c:v>
                </c:pt>
                <c:pt idx="1632">
                  <c:v>967.79955766335479</c:v>
                </c:pt>
                <c:pt idx="1633">
                  <c:v>967.94526284929032</c:v>
                </c:pt>
                <c:pt idx="1634">
                  <c:v>968.09953892851604</c:v>
                </c:pt>
                <c:pt idx="1635">
                  <c:v>968.22810232787106</c:v>
                </c:pt>
                <c:pt idx="1636">
                  <c:v>968.35666572722562</c:v>
                </c:pt>
                <c:pt idx="1637">
                  <c:v>968.4766582332901</c:v>
                </c:pt>
                <c:pt idx="1638">
                  <c:v>968.62236341922574</c:v>
                </c:pt>
                <c:pt idx="1639">
                  <c:v>968.76806860516126</c:v>
                </c:pt>
                <c:pt idx="1640">
                  <c:v>968.92234468438721</c:v>
                </c:pt>
                <c:pt idx="1641">
                  <c:v>969.05947897703231</c:v>
                </c:pt>
                <c:pt idx="1642">
                  <c:v>969.18804237638687</c:v>
                </c:pt>
                <c:pt idx="1643">
                  <c:v>969.31660577574189</c:v>
                </c:pt>
                <c:pt idx="1644">
                  <c:v>969.43659828180637</c:v>
                </c:pt>
                <c:pt idx="1645">
                  <c:v>969.54801989458053</c:v>
                </c:pt>
                <c:pt idx="1646">
                  <c:v>969.64229972077419</c:v>
                </c:pt>
                <c:pt idx="1647">
                  <c:v>969.74515044025793</c:v>
                </c:pt>
                <c:pt idx="1648">
                  <c:v>969.85657205303221</c:v>
                </c:pt>
                <c:pt idx="1649">
                  <c:v>969.985135452387</c:v>
                </c:pt>
                <c:pt idx="1650">
                  <c:v>970.1051279584517</c:v>
                </c:pt>
                <c:pt idx="1651">
                  <c:v>970.22512046451618</c:v>
                </c:pt>
                <c:pt idx="1652">
                  <c:v>970.32797118399992</c:v>
                </c:pt>
                <c:pt idx="1653">
                  <c:v>970.430821903484</c:v>
                </c:pt>
                <c:pt idx="1654">
                  <c:v>970.53367262296774</c:v>
                </c:pt>
                <c:pt idx="1655">
                  <c:v>970.6279524491614</c:v>
                </c:pt>
                <c:pt idx="1656">
                  <c:v>970.73080316864502</c:v>
                </c:pt>
                <c:pt idx="1657">
                  <c:v>970.83365388812877</c:v>
                </c:pt>
                <c:pt idx="1658">
                  <c:v>970.93650460761296</c:v>
                </c:pt>
                <c:pt idx="1659">
                  <c:v>971.05649711367721</c:v>
                </c:pt>
                <c:pt idx="1660">
                  <c:v>971.185060513032</c:v>
                </c:pt>
                <c:pt idx="1661">
                  <c:v>971.31362391238724</c:v>
                </c:pt>
                <c:pt idx="1662">
                  <c:v>971.45075820503234</c:v>
                </c:pt>
                <c:pt idx="1663">
                  <c:v>971.59646339096776</c:v>
                </c:pt>
                <c:pt idx="1664">
                  <c:v>971.74216857690305</c:v>
                </c:pt>
                <c:pt idx="1665">
                  <c:v>971.87073197625807</c:v>
                </c:pt>
                <c:pt idx="1666">
                  <c:v>971.97358269574204</c:v>
                </c:pt>
                <c:pt idx="1667">
                  <c:v>972.06786252193547</c:v>
                </c:pt>
                <c:pt idx="1668">
                  <c:v>972.1621423481289</c:v>
                </c:pt>
                <c:pt idx="1669">
                  <c:v>972.2821348541936</c:v>
                </c:pt>
                <c:pt idx="1670">
                  <c:v>972.39355646696777</c:v>
                </c:pt>
                <c:pt idx="1671">
                  <c:v>972.51354897303213</c:v>
                </c:pt>
                <c:pt idx="1672">
                  <c:v>972.61639969251598</c:v>
                </c:pt>
                <c:pt idx="1673">
                  <c:v>972.70210862541944</c:v>
                </c:pt>
                <c:pt idx="1674">
                  <c:v>972.79638845161276</c:v>
                </c:pt>
                <c:pt idx="1675">
                  <c:v>972.89923917109672</c:v>
                </c:pt>
                <c:pt idx="1676">
                  <c:v>973.01066078387089</c:v>
                </c:pt>
                <c:pt idx="1677">
                  <c:v>973.13065328993537</c:v>
                </c:pt>
                <c:pt idx="1678">
                  <c:v>973.24207490270965</c:v>
                </c:pt>
                <c:pt idx="1679">
                  <c:v>973.36206740877435</c:v>
                </c:pt>
                <c:pt idx="1680">
                  <c:v>973.47348902154818</c:v>
                </c:pt>
                <c:pt idx="1681">
                  <c:v>973.59348152761288</c:v>
                </c:pt>
                <c:pt idx="1682">
                  <c:v>973.71347403367713</c:v>
                </c:pt>
                <c:pt idx="1683">
                  <c:v>973.82489564645164</c:v>
                </c:pt>
                <c:pt idx="1684">
                  <c:v>973.93631725922558</c:v>
                </c:pt>
                <c:pt idx="1685">
                  <c:v>974.05630976529039</c:v>
                </c:pt>
                <c:pt idx="1686">
                  <c:v>974.16773137806433</c:v>
                </c:pt>
                <c:pt idx="1687">
                  <c:v>974.27915299083872</c:v>
                </c:pt>
                <c:pt idx="1688">
                  <c:v>974.39914549690309</c:v>
                </c:pt>
                <c:pt idx="1689">
                  <c:v>974.51913800296757</c:v>
                </c:pt>
                <c:pt idx="1690">
                  <c:v>974.65627229561289</c:v>
                </c:pt>
                <c:pt idx="1691">
                  <c:v>974.79340658825799</c:v>
                </c:pt>
                <c:pt idx="1692">
                  <c:v>974.93054088090321</c:v>
                </c:pt>
                <c:pt idx="1693">
                  <c:v>975.06767517354808</c:v>
                </c:pt>
                <c:pt idx="1694">
                  <c:v>975.20480946619364</c:v>
                </c:pt>
                <c:pt idx="1695">
                  <c:v>975.33337286554843</c:v>
                </c:pt>
                <c:pt idx="1696">
                  <c:v>975.44479447832248</c:v>
                </c:pt>
                <c:pt idx="1697">
                  <c:v>975.52193251793528</c:v>
                </c:pt>
                <c:pt idx="1698">
                  <c:v>975.59907055754832</c:v>
                </c:pt>
                <c:pt idx="1699">
                  <c:v>975.68477949045166</c:v>
                </c:pt>
                <c:pt idx="1700">
                  <c:v>975.77905931664509</c:v>
                </c:pt>
                <c:pt idx="1701">
                  <c:v>975.88191003612883</c:v>
                </c:pt>
                <c:pt idx="1702">
                  <c:v>975.9761898623226</c:v>
                </c:pt>
                <c:pt idx="1703">
                  <c:v>976.07904058180634</c:v>
                </c:pt>
                <c:pt idx="1704">
                  <c:v>976.173320408</c:v>
                </c:pt>
                <c:pt idx="1705">
                  <c:v>976.27617112748396</c:v>
                </c:pt>
                <c:pt idx="1706">
                  <c:v>976.37902184696782</c:v>
                </c:pt>
                <c:pt idx="1707">
                  <c:v>976.50758524632261</c:v>
                </c:pt>
                <c:pt idx="1708">
                  <c:v>976.62757775238697</c:v>
                </c:pt>
                <c:pt idx="1709">
                  <c:v>976.74757025845145</c:v>
                </c:pt>
                <c:pt idx="1710">
                  <c:v>976.81613740477394</c:v>
                </c:pt>
                <c:pt idx="1711">
                  <c:v>976.89327544438697</c:v>
                </c:pt>
                <c:pt idx="1712">
                  <c:v>976.96184259070958</c:v>
                </c:pt>
                <c:pt idx="1713">
                  <c:v>977.03898063032261</c:v>
                </c:pt>
                <c:pt idx="1714">
                  <c:v>977.11611866993542</c:v>
                </c:pt>
                <c:pt idx="1715">
                  <c:v>977.18468581625802</c:v>
                </c:pt>
                <c:pt idx="1716">
                  <c:v>977.26182385587083</c:v>
                </c:pt>
                <c:pt idx="1717">
                  <c:v>977.35610368206449</c:v>
                </c:pt>
                <c:pt idx="1718">
                  <c:v>977.45895440154834</c:v>
                </c:pt>
                <c:pt idx="1719">
                  <c:v>977.553234227742</c:v>
                </c:pt>
                <c:pt idx="1720">
                  <c:v>977.63894316064511</c:v>
                </c:pt>
                <c:pt idx="1721">
                  <c:v>977.70751030696749</c:v>
                </c:pt>
                <c:pt idx="1722">
                  <c:v>977.78464834658052</c:v>
                </c:pt>
                <c:pt idx="1723">
                  <c:v>977.86178638619333</c:v>
                </c:pt>
                <c:pt idx="1724">
                  <c:v>977.94749531909667</c:v>
                </c:pt>
                <c:pt idx="1725">
                  <c:v>978.05034603858064</c:v>
                </c:pt>
                <c:pt idx="1726">
                  <c:v>978.14462586477407</c:v>
                </c:pt>
                <c:pt idx="1727">
                  <c:v>978.21319301109679</c:v>
                </c:pt>
                <c:pt idx="1728">
                  <c:v>978.26461837083878</c:v>
                </c:pt>
                <c:pt idx="1729">
                  <c:v>978.31604373058053</c:v>
                </c:pt>
                <c:pt idx="1730">
                  <c:v>978.36746909032252</c:v>
                </c:pt>
                <c:pt idx="1731">
                  <c:v>978.41032355677396</c:v>
                </c:pt>
                <c:pt idx="1732">
                  <c:v>978.46174891651617</c:v>
                </c:pt>
                <c:pt idx="1733">
                  <c:v>978.51317427625816</c:v>
                </c:pt>
                <c:pt idx="1734">
                  <c:v>978.55602874270949</c:v>
                </c:pt>
                <c:pt idx="1735">
                  <c:v>978.60745410245147</c:v>
                </c:pt>
                <c:pt idx="1736">
                  <c:v>978.65887946219345</c:v>
                </c:pt>
                <c:pt idx="1737">
                  <c:v>978.71030482193544</c:v>
                </c:pt>
                <c:pt idx="1738">
                  <c:v>978.77887196825793</c:v>
                </c:pt>
                <c:pt idx="1739">
                  <c:v>978.84743911458054</c:v>
                </c:pt>
                <c:pt idx="1740">
                  <c:v>978.92457715419357</c:v>
                </c:pt>
                <c:pt idx="1741">
                  <c:v>978.98457340722564</c:v>
                </c:pt>
                <c:pt idx="1742">
                  <c:v>979.03599876696751</c:v>
                </c:pt>
                <c:pt idx="1743">
                  <c:v>979.0788532334193</c:v>
                </c:pt>
                <c:pt idx="1744">
                  <c:v>979.13027859316117</c:v>
                </c:pt>
                <c:pt idx="1745">
                  <c:v>979.17313305961284</c:v>
                </c:pt>
                <c:pt idx="1746">
                  <c:v>979.22455841935482</c:v>
                </c:pt>
                <c:pt idx="1747">
                  <c:v>979.27598377909658</c:v>
                </c:pt>
                <c:pt idx="1748">
                  <c:v>979.31883824554825</c:v>
                </c:pt>
                <c:pt idx="1749">
                  <c:v>979.37026360529023</c:v>
                </c:pt>
                <c:pt idx="1750">
                  <c:v>979.4216889650321</c:v>
                </c:pt>
                <c:pt idx="1751">
                  <c:v>979.46454343148389</c:v>
                </c:pt>
                <c:pt idx="1752">
                  <c:v>979.49882700464502</c:v>
                </c:pt>
                <c:pt idx="1753">
                  <c:v>979.52453968451584</c:v>
                </c:pt>
                <c:pt idx="1754">
                  <c:v>979.55025236438701</c:v>
                </c:pt>
                <c:pt idx="1755">
                  <c:v>979.58453593754837</c:v>
                </c:pt>
                <c:pt idx="1756">
                  <c:v>979.63596129729035</c:v>
                </c:pt>
                <c:pt idx="1757">
                  <c:v>979.66167397716117</c:v>
                </c:pt>
                <c:pt idx="1758">
                  <c:v>979.65310308387086</c:v>
                </c:pt>
                <c:pt idx="1759">
                  <c:v>979.62739040399981</c:v>
                </c:pt>
                <c:pt idx="1760">
                  <c:v>979.60167772412899</c:v>
                </c:pt>
                <c:pt idx="1761">
                  <c:v>979.57596504425806</c:v>
                </c:pt>
                <c:pt idx="1762">
                  <c:v>979.55025236438701</c:v>
                </c:pt>
                <c:pt idx="1763">
                  <c:v>979.52453968451584</c:v>
                </c:pt>
                <c:pt idx="1764">
                  <c:v>979.49882700464502</c:v>
                </c:pt>
                <c:pt idx="1765">
                  <c:v>979.48168521806463</c:v>
                </c:pt>
                <c:pt idx="1766">
                  <c:v>979.46454343148389</c:v>
                </c:pt>
                <c:pt idx="1767">
                  <c:v>979.46454343148389</c:v>
                </c:pt>
                <c:pt idx="1768">
                  <c:v>979.45597253819335</c:v>
                </c:pt>
                <c:pt idx="1769">
                  <c:v>979.44740164490304</c:v>
                </c:pt>
                <c:pt idx="1770">
                  <c:v>979.4216889650321</c:v>
                </c:pt>
                <c:pt idx="1771">
                  <c:v>979.39597628516128</c:v>
                </c:pt>
                <c:pt idx="1772">
                  <c:v>979.37026360529023</c:v>
                </c:pt>
                <c:pt idx="1773">
                  <c:v>979.36169271200015</c:v>
                </c:pt>
                <c:pt idx="1774">
                  <c:v>979.35312181870961</c:v>
                </c:pt>
                <c:pt idx="1775">
                  <c:v>979.35312181870961</c:v>
                </c:pt>
                <c:pt idx="1776">
                  <c:v>979.34455092541941</c:v>
                </c:pt>
                <c:pt idx="1777">
                  <c:v>979.33598003212887</c:v>
                </c:pt>
                <c:pt idx="1778">
                  <c:v>979.33598003212887</c:v>
                </c:pt>
                <c:pt idx="1779">
                  <c:v>979.32740913883856</c:v>
                </c:pt>
                <c:pt idx="1780">
                  <c:v>979.31026735225794</c:v>
                </c:pt>
                <c:pt idx="1781">
                  <c:v>979.28455467238689</c:v>
                </c:pt>
                <c:pt idx="1782">
                  <c:v>979.25884199251618</c:v>
                </c:pt>
                <c:pt idx="1783">
                  <c:v>979.23312931264513</c:v>
                </c:pt>
                <c:pt idx="1784">
                  <c:v>979.22455841935482</c:v>
                </c:pt>
                <c:pt idx="1785">
                  <c:v>979.22455841935482</c:v>
                </c:pt>
                <c:pt idx="1786">
                  <c:v>979.21598752606451</c:v>
                </c:pt>
                <c:pt idx="1787">
                  <c:v>979.20741663277431</c:v>
                </c:pt>
                <c:pt idx="1788">
                  <c:v>979.20741663277431</c:v>
                </c:pt>
                <c:pt idx="1789">
                  <c:v>979.19884573948377</c:v>
                </c:pt>
                <c:pt idx="1790">
                  <c:v>979.19884573948377</c:v>
                </c:pt>
                <c:pt idx="1791">
                  <c:v>979.19027484619346</c:v>
                </c:pt>
                <c:pt idx="1792">
                  <c:v>979.18170395290315</c:v>
                </c:pt>
                <c:pt idx="1793">
                  <c:v>979.18170395290315</c:v>
                </c:pt>
                <c:pt idx="1794">
                  <c:v>979.17313305961284</c:v>
                </c:pt>
                <c:pt idx="1795">
                  <c:v>979.16456216632253</c:v>
                </c:pt>
                <c:pt idx="1796">
                  <c:v>979.16456216632253</c:v>
                </c:pt>
                <c:pt idx="1797">
                  <c:v>979.15599127303233</c:v>
                </c:pt>
                <c:pt idx="1798">
                  <c:v>979.14742037974179</c:v>
                </c:pt>
                <c:pt idx="1799">
                  <c:v>979.13884948645148</c:v>
                </c:pt>
                <c:pt idx="1800">
                  <c:v>979.13884948645148</c:v>
                </c:pt>
                <c:pt idx="1801">
                  <c:v>979.13027859316117</c:v>
                </c:pt>
                <c:pt idx="1802">
                  <c:v>979.10456591329012</c:v>
                </c:pt>
                <c:pt idx="1803">
                  <c:v>979.0788532334193</c:v>
                </c:pt>
                <c:pt idx="1804">
                  <c:v>979.05314055354836</c:v>
                </c:pt>
                <c:pt idx="1805">
                  <c:v>979.02742787367731</c:v>
                </c:pt>
                <c:pt idx="1806">
                  <c:v>979.00171519380638</c:v>
                </c:pt>
                <c:pt idx="1807">
                  <c:v>978.97600251393533</c:v>
                </c:pt>
                <c:pt idx="1808">
                  <c:v>978.95028983406451</c:v>
                </c:pt>
                <c:pt idx="1809">
                  <c:v>978.92457715419357</c:v>
                </c:pt>
                <c:pt idx="1810">
                  <c:v>978.89886447432241</c:v>
                </c:pt>
                <c:pt idx="1811">
                  <c:v>978.86458090116105</c:v>
                </c:pt>
                <c:pt idx="1812">
                  <c:v>978.84743911458054</c:v>
                </c:pt>
                <c:pt idx="1813">
                  <c:v>978.83029732799969</c:v>
                </c:pt>
                <c:pt idx="1814">
                  <c:v>978.83029732799969</c:v>
                </c:pt>
                <c:pt idx="1815">
                  <c:v>978.8217264347096</c:v>
                </c:pt>
                <c:pt idx="1816">
                  <c:v>978.80458464812887</c:v>
                </c:pt>
                <c:pt idx="1817">
                  <c:v>978.78744286154824</c:v>
                </c:pt>
                <c:pt idx="1818">
                  <c:v>978.76173018167719</c:v>
                </c:pt>
                <c:pt idx="1819">
                  <c:v>978.72744660851595</c:v>
                </c:pt>
                <c:pt idx="1820">
                  <c:v>978.69316303535481</c:v>
                </c:pt>
                <c:pt idx="1821">
                  <c:v>978.65030856890314</c:v>
                </c:pt>
                <c:pt idx="1822">
                  <c:v>978.59888320916127</c:v>
                </c:pt>
                <c:pt idx="1823">
                  <c:v>978.55602874270949</c:v>
                </c:pt>
                <c:pt idx="1824">
                  <c:v>978.52174516954835</c:v>
                </c:pt>
                <c:pt idx="1825">
                  <c:v>978.49603248967753</c:v>
                </c:pt>
                <c:pt idx="1826">
                  <c:v>978.47031980980637</c:v>
                </c:pt>
                <c:pt idx="1827">
                  <c:v>978.44460712993532</c:v>
                </c:pt>
                <c:pt idx="1828">
                  <c:v>978.41889445006439</c:v>
                </c:pt>
                <c:pt idx="1829">
                  <c:v>978.39318177019356</c:v>
                </c:pt>
                <c:pt idx="1830">
                  <c:v>978.36746909032252</c:v>
                </c:pt>
                <c:pt idx="1831">
                  <c:v>978.35032730374189</c:v>
                </c:pt>
                <c:pt idx="1832">
                  <c:v>978.34175641045158</c:v>
                </c:pt>
                <c:pt idx="1833">
                  <c:v>978.33318551716116</c:v>
                </c:pt>
                <c:pt idx="1834">
                  <c:v>978.31604373058053</c:v>
                </c:pt>
                <c:pt idx="1835">
                  <c:v>978.29890194399991</c:v>
                </c:pt>
                <c:pt idx="1836">
                  <c:v>978.27318926412886</c:v>
                </c:pt>
                <c:pt idx="1837">
                  <c:v>978.24747658425804</c:v>
                </c:pt>
                <c:pt idx="1838">
                  <c:v>978.21319301109679</c:v>
                </c:pt>
                <c:pt idx="1839">
                  <c:v>978.17033854464489</c:v>
                </c:pt>
                <c:pt idx="1840">
                  <c:v>978.12748407819345</c:v>
                </c:pt>
                <c:pt idx="1841">
                  <c:v>978.084629611742</c:v>
                </c:pt>
                <c:pt idx="1842">
                  <c:v>978.04177514529033</c:v>
                </c:pt>
                <c:pt idx="1843">
                  <c:v>978.01606246541928</c:v>
                </c:pt>
                <c:pt idx="1844">
                  <c:v>977.98177889225792</c:v>
                </c:pt>
                <c:pt idx="1845">
                  <c:v>977.95606621238699</c:v>
                </c:pt>
                <c:pt idx="1846">
                  <c:v>977.93035353251594</c:v>
                </c:pt>
                <c:pt idx="1847">
                  <c:v>977.91321174593531</c:v>
                </c:pt>
                <c:pt idx="1848">
                  <c:v>977.90464085264523</c:v>
                </c:pt>
                <c:pt idx="1849">
                  <c:v>977.88749906606427</c:v>
                </c:pt>
                <c:pt idx="1850">
                  <c:v>977.87035727948387</c:v>
                </c:pt>
                <c:pt idx="1851">
                  <c:v>977.85321549290313</c:v>
                </c:pt>
                <c:pt idx="1852">
                  <c:v>977.83607370632251</c:v>
                </c:pt>
                <c:pt idx="1853">
                  <c:v>977.81893191974189</c:v>
                </c:pt>
                <c:pt idx="1854">
                  <c:v>977.8275028130322</c:v>
                </c:pt>
                <c:pt idx="1855">
                  <c:v>977.8275028130322</c:v>
                </c:pt>
                <c:pt idx="1856">
                  <c:v>977.83607370632251</c:v>
                </c:pt>
                <c:pt idx="1857">
                  <c:v>977.83607370632251</c:v>
                </c:pt>
                <c:pt idx="1858">
                  <c:v>977.81893191974189</c:v>
                </c:pt>
                <c:pt idx="1859">
                  <c:v>977.80179013316138</c:v>
                </c:pt>
                <c:pt idx="1860">
                  <c:v>977.78464834658052</c:v>
                </c:pt>
                <c:pt idx="1861">
                  <c:v>977.76750656000002</c:v>
                </c:pt>
                <c:pt idx="1862">
                  <c:v>977.75036477341916</c:v>
                </c:pt>
                <c:pt idx="1863">
                  <c:v>977.73322298683854</c:v>
                </c:pt>
                <c:pt idx="1864">
                  <c:v>977.71608120025792</c:v>
                </c:pt>
                <c:pt idx="1865">
                  <c:v>977.69893941367741</c:v>
                </c:pt>
                <c:pt idx="1866">
                  <c:v>977.68179762709656</c:v>
                </c:pt>
                <c:pt idx="1867">
                  <c:v>977.66465584051605</c:v>
                </c:pt>
                <c:pt idx="1868">
                  <c:v>977.65608494722574</c:v>
                </c:pt>
                <c:pt idx="1869">
                  <c:v>977.63037226735469</c:v>
                </c:pt>
                <c:pt idx="1870">
                  <c:v>977.61323048077406</c:v>
                </c:pt>
                <c:pt idx="1871">
                  <c:v>977.59608869419355</c:v>
                </c:pt>
                <c:pt idx="1872">
                  <c:v>977.5789469076127</c:v>
                </c:pt>
                <c:pt idx="1873">
                  <c:v>977.56180512103231</c:v>
                </c:pt>
                <c:pt idx="1874">
                  <c:v>977.54466333445146</c:v>
                </c:pt>
                <c:pt idx="1875">
                  <c:v>977.52752154787095</c:v>
                </c:pt>
                <c:pt idx="1876">
                  <c:v>977.5103797612901</c:v>
                </c:pt>
                <c:pt idx="1877">
                  <c:v>977.5103797612901</c:v>
                </c:pt>
                <c:pt idx="1878">
                  <c:v>977.5018088679999</c:v>
                </c:pt>
                <c:pt idx="1879">
                  <c:v>977.49323797470959</c:v>
                </c:pt>
                <c:pt idx="1880">
                  <c:v>977.47609618812896</c:v>
                </c:pt>
                <c:pt idx="1881">
                  <c:v>977.45038350825791</c:v>
                </c:pt>
                <c:pt idx="1882">
                  <c:v>977.42467082838721</c:v>
                </c:pt>
                <c:pt idx="1883">
                  <c:v>977.40752904180624</c:v>
                </c:pt>
                <c:pt idx="1884">
                  <c:v>977.39895814851616</c:v>
                </c:pt>
                <c:pt idx="1885">
                  <c:v>977.39038725522585</c:v>
                </c:pt>
                <c:pt idx="1886">
                  <c:v>977.38181636193553</c:v>
                </c:pt>
                <c:pt idx="1887">
                  <c:v>977.38181636193553</c:v>
                </c:pt>
                <c:pt idx="1888">
                  <c:v>977.39895814851616</c:v>
                </c:pt>
                <c:pt idx="1889">
                  <c:v>977.40752904180624</c:v>
                </c:pt>
                <c:pt idx="1890">
                  <c:v>977.42467082838721</c:v>
                </c:pt>
                <c:pt idx="1891">
                  <c:v>977.41609993509678</c:v>
                </c:pt>
                <c:pt idx="1892">
                  <c:v>977.39038725522585</c:v>
                </c:pt>
                <c:pt idx="1893">
                  <c:v>977.3646745753548</c:v>
                </c:pt>
                <c:pt idx="1894">
                  <c:v>977.33896189548386</c:v>
                </c:pt>
                <c:pt idx="1895">
                  <c:v>977.31324921561281</c:v>
                </c:pt>
                <c:pt idx="1896">
                  <c:v>977.28753653574188</c:v>
                </c:pt>
                <c:pt idx="1897">
                  <c:v>977.26182385587083</c:v>
                </c:pt>
                <c:pt idx="1898">
                  <c:v>977.23611117599978</c:v>
                </c:pt>
                <c:pt idx="1899">
                  <c:v>977.21039849612907</c:v>
                </c:pt>
                <c:pt idx="1900">
                  <c:v>977.18468581625802</c:v>
                </c:pt>
                <c:pt idx="1901">
                  <c:v>977.1675440296774</c:v>
                </c:pt>
                <c:pt idx="1902">
                  <c:v>977.13326045651604</c:v>
                </c:pt>
                <c:pt idx="1903">
                  <c:v>977.09040599006437</c:v>
                </c:pt>
                <c:pt idx="1904">
                  <c:v>977.03898063032261</c:v>
                </c:pt>
                <c:pt idx="1905">
                  <c:v>976.97898437729032</c:v>
                </c:pt>
                <c:pt idx="1906">
                  <c:v>976.92755901754822</c:v>
                </c:pt>
                <c:pt idx="1907">
                  <c:v>976.88470455109655</c:v>
                </c:pt>
                <c:pt idx="1908">
                  <c:v>976.8504209779353</c:v>
                </c:pt>
                <c:pt idx="1909">
                  <c:v>976.80756651148386</c:v>
                </c:pt>
                <c:pt idx="1910">
                  <c:v>976.76471204503218</c:v>
                </c:pt>
                <c:pt idx="1911">
                  <c:v>976.73042847187105</c:v>
                </c:pt>
                <c:pt idx="1912">
                  <c:v>976.68757400541938</c:v>
                </c:pt>
                <c:pt idx="1913">
                  <c:v>976.65329043225802</c:v>
                </c:pt>
                <c:pt idx="1914">
                  <c:v>976.61900685909666</c:v>
                </c:pt>
                <c:pt idx="1915">
                  <c:v>976.59329417922572</c:v>
                </c:pt>
                <c:pt idx="1916">
                  <c:v>976.57615239264499</c:v>
                </c:pt>
                <c:pt idx="1917">
                  <c:v>976.55901060606436</c:v>
                </c:pt>
                <c:pt idx="1918">
                  <c:v>976.53329792619354</c:v>
                </c:pt>
                <c:pt idx="1919">
                  <c:v>976.51615613961292</c:v>
                </c:pt>
                <c:pt idx="1920">
                  <c:v>976.49044345974187</c:v>
                </c:pt>
                <c:pt idx="1921">
                  <c:v>976.47330167316125</c:v>
                </c:pt>
                <c:pt idx="1922">
                  <c:v>976.44758899329042</c:v>
                </c:pt>
                <c:pt idx="1923">
                  <c:v>976.43044720670957</c:v>
                </c:pt>
                <c:pt idx="1924">
                  <c:v>976.40473452683852</c:v>
                </c:pt>
                <c:pt idx="1925">
                  <c:v>976.3875927402579</c:v>
                </c:pt>
                <c:pt idx="1926">
                  <c:v>976.37902184696782</c:v>
                </c:pt>
                <c:pt idx="1927">
                  <c:v>976.37902184696782</c:v>
                </c:pt>
                <c:pt idx="1928">
                  <c:v>976.37902184696782</c:v>
                </c:pt>
                <c:pt idx="1929">
                  <c:v>976.37045095367728</c:v>
                </c:pt>
                <c:pt idx="1930">
                  <c:v>976.37045095367728</c:v>
                </c:pt>
                <c:pt idx="1931">
                  <c:v>976.36188006038697</c:v>
                </c:pt>
                <c:pt idx="1932">
                  <c:v>976.35330916709677</c:v>
                </c:pt>
                <c:pt idx="1933">
                  <c:v>976.34473827380646</c:v>
                </c:pt>
                <c:pt idx="1934">
                  <c:v>976.34473827380646</c:v>
                </c:pt>
                <c:pt idx="1935">
                  <c:v>976.35330916709677</c:v>
                </c:pt>
                <c:pt idx="1936">
                  <c:v>976.35330916709677</c:v>
                </c:pt>
                <c:pt idx="1937">
                  <c:v>976.34473827380646</c:v>
                </c:pt>
                <c:pt idx="1938">
                  <c:v>976.3104547006451</c:v>
                </c:pt>
                <c:pt idx="1939">
                  <c:v>976.27617112748396</c:v>
                </c:pt>
                <c:pt idx="1940">
                  <c:v>976.25045844761303</c:v>
                </c:pt>
                <c:pt idx="1941">
                  <c:v>976.20760398116136</c:v>
                </c:pt>
                <c:pt idx="1942">
                  <c:v>976.14760772812895</c:v>
                </c:pt>
                <c:pt idx="1943">
                  <c:v>976.09618236838696</c:v>
                </c:pt>
                <c:pt idx="1944">
                  <c:v>976.04475700864521</c:v>
                </c:pt>
                <c:pt idx="1945">
                  <c:v>975.99333164890322</c:v>
                </c:pt>
                <c:pt idx="1946">
                  <c:v>975.94190628916124</c:v>
                </c:pt>
                <c:pt idx="1947">
                  <c:v>975.89048092941937</c:v>
                </c:pt>
                <c:pt idx="1948">
                  <c:v>975.83905556967738</c:v>
                </c:pt>
                <c:pt idx="1949">
                  <c:v>975.79620110322571</c:v>
                </c:pt>
                <c:pt idx="1950">
                  <c:v>975.76191753006447</c:v>
                </c:pt>
                <c:pt idx="1951">
                  <c:v>975.72763395690311</c:v>
                </c:pt>
                <c:pt idx="1952">
                  <c:v>975.69335038374174</c:v>
                </c:pt>
                <c:pt idx="1953">
                  <c:v>975.6504959172903</c:v>
                </c:pt>
                <c:pt idx="1954">
                  <c:v>975.59907055754832</c:v>
                </c:pt>
                <c:pt idx="1955">
                  <c:v>975.54764519780656</c:v>
                </c:pt>
                <c:pt idx="1956">
                  <c:v>975.49621983806435</c:v>
                </c:pt>
                <c:pt idx="1957">
                  <c:v>975.4533653716129</c:v>
                </c:pt>
                <c:pt idx="1958">
                  <c:v>975.41908179845154</c:v>
                </c:pt>
                <c:pt idx="1959">
                  <c:v>975.38479822529041</c:v>
                </c:pt>
                <c:pt idx="1960">
                  <c:v>975.35051465212905</c:v>
                </c:pt>
                <c:pt idx="1961">
                  <c:v>975.31623107896769</c:v>
                </c:pt>
                <c:pt idx="1962">
                  <c:v>975.27337661251602</c:v>
                </c:pt>
                <c:pt idx="1963">
                  <c:v>975.23909303935477</c:v>
                </c:pt>
                <c:pt idx="1964">
                  <c:v>975.19623857290333</c:v>
                </c:pt>
                <c:pt idx="1965">
                  <c:v>975.13624231987092</c:v>
                </c:pt>
                <c:pt idx="1966">
                  <c:v>975.08481696012893</c:v>
                </c:pt>
                <c:pt idx="1967">
                  <c:v>975.02482070709686</c:v>
                </c:pt>
                <c:pt idx="1968">
                  <c:v>974.96482445406446</c:v>
                </c:pt>
                <c:pt idx="1969">
                  <c:v>974.91339909432247</c:v>
                </c:pt>
                <c:pt idx="1970">
                  <c:v>974.8534028412904</c:v>
                </c:pt>
                <c:pt idx="1971">
                  <c:v>974.79340658825799</c:v>
                </c:pt>
                <c:pt idx="1972">
                  <c:v>974.7334103352257</c:v>
                </c:pt>
                <c:pt idx="1973">
                  <c:v>974.66484318890321</c:v>
                </c:pt>
                <c:pt idx="1974">
                  <c:v>974.58770514929029</c:v>
                </c:pt>
                <c:pt idx="1975">
                  <c:v>974.51056710967748</c:v>
                </c:pt>
                <c:pt idx="1976">
                  <c:v>974.44199996335476</c:v>
                </c:pt>
                <c:pt idx="1977">
                  <c:v>974.36486192374207</c:v>
                </c:pt>
                <c:pt idx="1978">
                  <c:v>974.28772388412904</c:v>
                </c:pt>
                <c:pt idx="1979">
                  <c:v>974.21915673780632</c:v>
                </c:pt>
                <c:pt idx="1980">
                  <c:v>974.1420186981934</c:v>
                </c:pt>
                <c:pt idx="1981">
                  <c:v>974.06488065858059</c:v>
                </c:pt>
                <c:pt idx="1982">
                  <c:v>973.9963135122581</c:v>
                </c:pt>
                <c:pt idx="1983">
                  <c:v>973.91917547264507</c:v>
                </c:pt>
                <c:pt idx="1984">
                  <c:v>973.85060832632269</c:v>
                </c:pt>
                <c:pt idx="1985">
                  <c:v>973.79061207329028</c:v>
                </c:pt>
                <c:pt idx="1986">
                  <c:v>973.73061582025798</c:v>
                </c:pt>
                <c:pt idx="1987">
                  <c:v>973.67061956722591</c:v>
                </c:pt>
                <c:pt idx="1988">
                  <c:v>973.61919420748393</c:v>
                </c:pt>
                <c:pt idx="1989">
                  <c:v>973.55919795445152</c:v>
                </c:pt>
                <c:pt idx="1990">
                  <c:v>973.50777259470954</c:v>
                </c:pt>
                <c:pt idx="1991">
                  <c:v>973.44777634167724</c:v>
                </c:pt>
                <c:pt idx="1992">
                  <c:v>973.39635098193548</c:v>
                </c:pt>
                <c:pt idx="1993">
                  <c:v>973.35349651548381</c:v>
                </c:pt>
                <c:pt idx="1994">
                  <c:v>973.31064204903214</c:v>
                </c:pt>
                <c:pt idx="1995">
                  <c:v>973.26778758258047</c:v>
                </c:pt>
                <c:pt idx="1996">
                  <c:v>973.22493311612902</c:v>
                </c:pt>
                <c:pt idx="1997">
                  <c:v>973.18207864967735</c:v>
                </c:pt>
                <c:pt idx="1998">
                  <c:v>973.13922418322591</c:v>
                </c:pt>
                <c:pt idx="1999">
                  <c:v>973.10494061006455</c:v>
                </c:pt>
                <c:pt idx="2000">
                  <c:v>973.06208614361287</c:v>
                </c:pt>
                <c:pt idx="2001">
                  <c:v>973.01923167716097</c:v>
                </c:pt>
                <c:pt idx="2002">
                  <c:v>972.97637721070976</c:v>
                </c:pt>
                <c:pt idx="2003">
                  <c:v>972.93352274425808</c:v>
                </c:pt>
                <c:pt idx="2004">
                  <c:v>972.89923917109672</c:v>
                </c:pt>
                <c:pt idx="2005">
                  <c:v>972.85638470464505</c:v>
                </c:pt>
                <c:pt idx="2006">
                  <c:v>972.81353023819338</c:v>
                </c:pt>
                <c:pt idx="2007">
                  <c:v>972.77067577174194</c:v>
                </c:pt>
                <c:pt idx="2008">
                  <c:v>972.72782130529026</c:v>
                </c:pt>
                <c:pt idx="2009">
                  <c:v>972.70210862541944</c:v>
                </c:pt>
                <c:pt idx="2010">
                  <c:v>972.67639594554851</c:v>
                </c:pt>
                <c:pt idx="2011">
                  <c:v>972.65068326567734</c:v>
                </c:pt>
                <c:pt idx="2012">
                  <c:v>972.6249705858063</c:v>
                </c:pt>
                <c:pt idx="2013">
                  <c:v>972.59068701264493</c:v>
                </c:pt>
                <c:pt idx="2014">
                  <c:v>972.54783254619349</c:v>
                </c:pt>
                <c:pt idx="2015">
                  <c:v>972.51354897303213</c:v>
                </c:pt>
                <c:pt idx="2016">
                  <c:v>972.47069450658068</c:v>
                </c:pt>
                <c:pt idx="2017">
                  <c:v>972.42784004012901</c:v>
                </c:pt>
                <c:pt idx="2018">
                  <c:v>972.38498557367734</c:v>
                </c:pt>
                <c:pt idx="2019">
                  <c:v>972.33356021393536</c:v>
                </c:pt>
                <c:pt idx="2020">
                  <c:v>972.2821348541936</c:v>
                </c:pt>
                <c:pt idx="2021">
                  <c:v>972.23070949445162</c:v>
                </c:pt>
                <c:pt idx="2022">
                  <c:v>972.17928413470963</c:v>
                </c:pt>
                <c:pt idx="2023">
                  <c:v>972.12785877496765</c:v>
                </c:pt>
                <c:pt idx="2024">
                  <c:v>972.07643341522578</c:v>
                </c:pt>
                <c:pt idx="2025">
                  <c:v>972.0250080554838</c:v>
                </c:pt>
                <c:pt idx="2026">
                  <c:v>971.97358269574204</c:v>
                </c:pt>
                <c:pt idx="2027">
                  <c:v>971.92215733599983</c:v>
                </c:pt>
                <c:pt idx="2028">
                  <c:v>971.86216108296765</c:v>
                </c:pt>
                <c:pt idx="2029">
                  <c:v>971.81073572322589</c:v>
                </c:pt>
                <c:pt idx="2030">
                  <c:v>971.75931036348368</c:v>
                </c:pt>
                <c:pt idx="2031">
                  <c:v>971.70788500374192</c:v>
                </c:pt>
                <c:pt idx="2032">
                  <c:v>971.64788875070963</c:v>
                </c:pt>
                <c:pt idx="2033">
                  <c:v>971.59646339096776</c:v>
                </c:pt>
                <c:pt idx="2034">
                  <c:v>971.54503803122577</c:v>
                </c:pt>
                <c:pt idx="2035">
                  <c:v>971.49361267148356</c:v>
                </c:pt>
                <c:pt idx="2036">
                  <c:v>971.4421873117418</c:v>
                </c:pt>
                <c:pt idx="2037">
                  <c:v>971.39076195199982</c:v>
                </c:pt>
                <c:pt idx="2038">
                  <c:v>971.33933659225795</c:v>
                </c:pt>
                <c:pt idx="2039">
                  <c:v>971.28791123251619</c:v>
                </c:pt>
                <c:pt idx="2040">
                  <c:v>971.23648587277398</c:v>
                </c:pt>
                <c:pt idx="2041">
                  <c:v>971.185060513032</c:v>
                </c:pt>
                <c:pt idx="2042">
                  <c:v>971.13363515329024</c:v>
                </c:pt>
                <c:pt idx="2043">
                  <c:v>971.07363890025806</c:v>
                </c:pt>
                <c:pt idx="2044">
                  <c:v>971.02221354051608</c:v>
                </c:pt>
                <c:pt idx="2045">
                  <c:v>970.9793590740644</c:v>
                </c:pt>
                <c:pt idx="2046">
                  <c:v>970.94507550090316</c:v>
                </c:pt>
                <c:pt idx="2047">
                  <c:v>970.9022210344516</c:v>
                </c:pt>
                <c:pt idx="2048">
                  <c:v>970.85936656799993</c:v>
                </c:pt>
                <c:pt idx="2049">
                  <c:v>970.80794120825794</c:v>
                </c:pt>
                <c:pt idx="2050">
                  <c:v>970.74794495522565</c:v>
                </c:pt>
                <c:pt idx="2051">
                  <c:v>970.68794870219358</c:v>
                </c:pt>
                <c:pt idx="2052">
                  <c:v>970.6279524491614</c:v>
                </c:pt>
                <c:pt idx="2053">
                  <c:v>970.56795619612888</c:v>
                </c:pt>
                <c:pt idx="2054">
                  <c:v>970.50795994309669</c:v>
                </c:pt>
                <c:pt idx="2055">
                  <c:v>970.44796369006463</c:v>
                </c:pt>
                <c:pt idx="2056">
                  <c:v>970.3879674370321</c:v>
                </c:pt>
                <c:pt idx="2057">
                  <c:v>970.33654207729035</c:v>
                </c:pt>
                <c:pt idx="2058">
                  <c:v>970.28511671754825</c:v>
                </c:pt>
                <c:pt idx="2059">
                  <c:v>970.2422622510968</c:v>
                </c:pt>
                <c:pt idx="2060">
                  <c:v>970.19940778464513</c:v>
                </c:pt>
                <c:pt idx="2061">
                  <c:v>970.14798242490315</c:v>
                </c:pt>
                <c:pt idx="2062">
                  <c:v>970.09655706516116</c:v>
                </c:pt>
                <c:pt idx="2063">
                  <c:v>970.03656081212887</c:v>
                </c:pt>
                <c:pt idx="2064">
                  <c:v>969.97656455909669</c:v>
                </c:pt>
                <c:pt idx="2065">
                  <c:v>969.91656830606439</c:v>
                </c:pt>
                <c:pt idx="2066">
                  <c:v>969.86514294632241</c:v>
                </c:pt>
                <c:pt idx="2067">
                  <c:v>969.82228847987096</c:v>
                </c:pt>
                <c:pt idx="2068">
                  <c:v>969.77943401341929</c:v>
                </c:pt>
                <c:pt idx="2069">
                  <c:v>969.73657954696762</c:v>
                </c:pt>
                <c:pt idx="2070">
                  <c:v>969.68515418722563</c:v>
                </c:pt>
                <c:pt idx="2071">
                  <c:v>969.62515793419345</c:v>
                </c:pt>
                <c:pt idx="2072">
                  <c:v>969.56516168116138</c:v>
                </c:pt>
                <c:pt idx="2073">
                  <c:v>969.50516542812898</c:v>
                </c:pt>
                <c:pt idx="2074">
                  <c:v>969.44516917509645</c:v>
                </c:pt>
                <c:pt idx="2075">
                  <c:v>969.37660202877407</c:v>
                </c:pt>
                <c:pt idx="2076">
                  <c:v>969.30803488245181</c:v>
                </c:pt>
                <c:pt idx="2077">
                  <c:v>969.23946773612874</c:v>
                </c:pt>
                <c:pt idx="2078">
                  <c:v>969.17947148309679</c:v>
                </c:pt>
                <c:pt idx="2079">
                  <c:v>969.12804612335481</c:v>
                </c:pt>
                <c:pt idx="2080">
                  <c:v>969.06804987032251</c:v>
                </c:pt>
                <c:pt idx="2081">
                  <c:v>969.01662451058041</c:v>
                </c:pt>
                <c:pt idx="2082">
                  <c:v>968.95662825754857</c:v>
                </c:pt>
                <c:pt idx="2083">
                  <c:v>968.87091932464523</c:v>
                </c:pt>
                <c:pt idx="2084">
                  <c:v>968.78521039174166</c:v>
                </c:pt>
                <c:pt idx="2085">
                  <c:v>968.69950145883877</c:v>
                </c:pt>
                <c:pt idx="2086">
                  <c:v>968.6137925259352</c:v>
                </c:pt>
                <c:pt idx="2087">
                  <c:v>968.54522537961282</c:v>
                </c:pt>
                <c:pt idx="2088">
                  <c:v>968.4766582332901</c:v>
                </c:pt>
                <c:pt idx="2089">
                  <c:v>968.4080910869676</c:v>
                </c:pt>
                <c:pt idx="2090">
                  <c:v>968.33952394064499</c:v>
                </c:pt>
                <c:pt idx="2091">
                  <c:v>968.27095679432227</c:v>
                </c:pt>
                <c:pt idx="2092">
                  <c:v>968.20238964799989</c:v>
                </c:pt>
                <c:pt idx="2093">
                  <c:v>968.13382250167717</c:v>
                </c:pt>
                <c:pt idx="2094">
                  <c:v>968.06525535535479</c:v>
                </c:pt>
                <c:pt idx="2095">
                  <c:v>968.00525910232261</c:v>
                </c:pt>
                <c:pt idx="2096">
                  <c:v>967.94526284929032</c:v>
                </c:pt>
                <c:pt idx="2097">
                  <c:v>967.89383748954833</c:v>
                </c:pt>
                <c:pt idx="2098">
                  <c:v>967.83384123651615</c:v>
                </c:pt>
                <c:pt idx="2099">
                  <c:v>967.77384498348385</c:v>
                </c:pt>
                <c:pt idx="2100">
                  <c:v>967.70527783716136</c:v>
                </c:pt>
                <c:pt idx="2101">
                  <c:v>967.63671069083853</c:v>
                </c:pt>
                <c:pt idx="2102">
                  <c:v>967.56814354451626</c:v>
                </c:pt>
                <c:pt idx="2103">
                  <c:v>967.49100550490311</c:v>
                </c:pt>
                <c:pt idx="2104">
                  <c:v>967.40529657199988</c:v>
                </c:pt>
                <c:pt idx="2105">
                  <c:v>967.32815853238696</c:v>
                </c:pt>
                <c:pt idx="2106">
                  <c:v>967.24244959948385</c:v>
                </c:pt>
                <c:pt idx="2107">
                  <c:v>967.16531155987082</c:v>
                </c:pt>
                <c:pt idx="2108">
                  <c:v>967.09674441354832</c:v>
                </c:pt>
                <c:pt idx="2109">
                  <c:v>967.02817726722571</c:v>
                </c:pt>
                <c:pt idx="2110">
                  <c:v>966.95961012090322</c:v>
                </c:pt>
                <c:pt idx="2111">
                  <c:v>966.89961386787093</c:v>
                </c:pt>
                <c:pt idx="2112">
                  <c:v>966.82247582825812</c:v>
                </c:pt>
                <c:pt idx="2113">
                  <c:v>966.736766895355</c:v>
                </c:pt>
                <c:pt idx="2114">
                  <c:v>966.65105796245166</c:v>
                </c:pt>
                <c:pt idx="2115">
                  <c:v>966.56534902954809</c:v>
                </c:pt>
                <c:pt idx="2116">
                  <c:v>966.4796400966452</c:v>
                </c:pt>
                <c:pt idx="2117">
                  <c:v>966.40250205703228</c:v>
                </c:pt>
                <c:pt idx="2118">
                  <c:v>966.31679312412894</c:v>
                </c:pt>
                <c:pt idx="2119">
                  <c:v>966.23965508451613</c:v>
                </c:pt>
                <c:pt idx="2120">
                  <c:v>966.15394615161279</c:v>
                </c:pt>
                <c:pt idx="2121">
                  <c:v>966.07680811199975</c:v>
                </c:pt>
                <c:pt idx="2122">
                  <c:v>965.99109917909686</c:v>
                </c:pt>
                <c:pt idx="2123">
                  <c:v>965.90539024619329</c:v>
                </c:pt>
                <c:pt idx="2124">
                  <c:v>965.82825220658049</c:v>
                </c:pt>
                <c:pt idx="2125">
                  <c:v>965.75968506025811</c:v>
                </c:pt>
                <c:pt idx="2126">
                  <c:v>965.69111791393539</c:v>
                </c:pt>
                <c:pt idx="2127">
                  <c:v>965.62255076761278</c:v>
                </c:pt>
                <c:pt idx="2128">
                  <c:v>965.5625545145806</c:v>
                </c:pt>
                <c:pt idx="2129">
                  <c:v>965.48541647496768</c:v>
                </c:pt>
                <c:pt idx="2130">
                  <c:v>965.39970754206456</c:v>
                </c:pt>
                <c:pt idx="2131">
                  <c:v>965.30542771587102</c:v>
                </c:pt>
                <c:pt idx="2132">
                  <c:v>965.20257699638705</c:v>
                </c:pt>
                <c:pt idx="2133">
                  <c:v>965.1082971701934</c:v>
                </c:pt>
                <c:pt idx="2134">
                  <c:v>965.02258823729028</c:v>
                </c:pt>
                <c:pt idx="2135">
                  <c:v>964.93687930438693</c:v>
                </c:pt>
                <c:pt idx="2136">
                  <c:v>964.85117037148382</c:v>
                </c:pt>
                <c:pt idx="2137">
                  <c:v>964.75689054529016</c:v>
                </c:pt>
                <c:pt idx="2138">
                  <c:v>964.66261071909673</c:v>
                </c:pt>
                <c:pt idx="2139">
                  <c:v>964.55975999961277</c:v>
                </c:pt>
                <c:pt idx="2140">
                  <c:v>964.45690928012891</c:v>
                </c:pt>
                <c:pt idx="2141">
                  <c:v>964.36262945393548</c:v>
                </c:pt>
                <c:pt idx="2142">
                  <c:v>964.25977873445163</c:v>
                </c:pt>
                <c:pt idx="2143">
                  <c:v>964.15692801496766</c:v>
                </c:pt>
                <c:pt idx="2144">
                  <c:v>964.05407729548392</c:v>
                </c:pt>
                <c:pt idx="2145">
                  <c:v>963.95979746929027</c:v>
                </c:pt>
                <c:pt idx="2146">
                  <c:v>963.85694674980618</c:v>
                </c:pt>
                <c:pt idx="2147">
                  <c:v>963.75409603032244</c:v>
                </c:pt>
                <c:pt idx="2148">
                  <c:v>963.65981620412902</c:v>
                </c:pt>
                <c:pt idx="2149">
                  <c:v>963.55696548464505</c:v>
                </c:pt>
                <c:pt idx="2150">
                  <c:v>963.46268565845151</c:v>
                </c:pt>
                <c:pt idx="2151">
                  <c:v>963.37697672554816</c:v>
                </c:pt>
                <c:pt idx="2152">
                  <c:v>963.29126779264527</c:v>
                </c:pt>
                <c:pt idx="2153">
                  <c:v>963.20555885974181</c:v>
                </c:pt>
                <c:pt idx="2154">
                  <c:v>963.11984992683847</c:v>
                </c:pt>
                <c:pt idx="2155">
                  <c:v>963.03414099393535</c:v>
                </c:pt>
                <c:pt idx="2156">
                  <c:v>962.94843206103224</c:v>
                </c:pt>
                <c:pt idx="2157">
                  <c:v>962.86272312812889</c:v>
                </c:pt>
                <c:pt idx="2158">
                  <c:v>962.77701419522577</c:v>
                </c:pt>
                <c:pt idx="2159">
                  <c:v>962.67416347574192</c:v>
                </c:pt>
                <c:pt idx="2160">
                  <c:v>962.57131275625795</c:v>
                </c:pt>
                <c:pt idx="2161">
                  <c:v>962.46846203677421</c:v>
                </c:pt>
                <c:pt idx="2162">
                  <c:v>962.37418221058044</c:v>
                </c:pt>
                <c:pt idx="2163">
                  <c:v>962.2713314910967</c:v>
                </c:pt>
                <c:pt idx="2164">
                  <c:v>962.17705166490327</c:v>
                </c:pt>
                <c:pt idx="2165">
                  <c:v>962.09134273199993</c:v>
                </c:pt>
                <c:pt idx="2166">
                  <c:v>961.9970629058065</c:v>
                </c:pt>
                <c:pt idx="2167">
                  <c:v>961.91135397290316</c:v>
                </c:pt>
                <c:pt idx="2168">
                  <c:v>961.8170741467095</c:v>
                </c:pt>
                <c:pt idx="2169">
                  <c:v>961.7313652138065</c:v>
                </c:pt>
                <c:pt idx="2170">
                  <c:v>961.64565628090304</c:v>
                </c:pt>
                <c:pt idx="2171">
                  <c:v>961.55994734799992</c:v>
                </c:pt>
                <c:pt idx="2172">
                  <c:v>961.47423841509658</c:v>
                </c:pt>
                <c:pt idx="2173">
                  <c:v>961.37138769561273</c:v>
                </c:pt>
                <c:pt idx="2174">
                  <c:v>961.26853697612898</c:v>
                </c:pt>
                <c:pt idx="2175">
                  <c:v>961.16568625664524</c:v>
                </c:pt>
                <c:pt idx="2176">
                  <c:v>961.06283553716116</c:v>
                </c:pt>
                <c:pt idx="2177">
                  <c:v>960.96855571096751</c:v>
                </c:pt>
                <c:pt idx="2178">
                  <c:v>960.88284677806439</c:v>
                </c:pt>
                <c:pt idx="2179">
                  <c:v>960.79713784516105</c:v>
                </c:pt>
                <c:pt idx="2180">
                  <c:v>960.71142891225793</c:v>
                </c:pt>
                <c:pt idx="2181">
                  <c:v>960.6257199793547</c:v>
                </c:pt>
                <c:pt idx="2182">
                  <c:v>960.54001104645147</c:v>
                </c:pt>
                <c:pt idx="2183">
                  <c:v>960.44573122025781</c:v>
                </c:pt>
                <c:pt idx="2184">
                  <c:v>960.3600222873547</c:v>
                </c:pt>
                <c:pt idx="2185">
                  <c:v>960.27431335445135</c:v>
                </c:pt>
                <c:pt idx="2186">
                  <c:v>960.16289174167753</c:v>
                </c:pt>
                <c:pt idx="2187">
                  <c:v>960.06004102219333</c:v>
                </c:pt>
                <c:pt idx="2188">
                  <c:v>959.94861940941939</c:v>
                </c:pt>
                <c:pt idx="2189">
                  <c:v>959.837197796645</c:v>
                </c:pt>
                <c:pt idx="2190">
                  <c:v>959.72577618387095</c:v>
                </c:pt>
                <c:pt idx="2191">
                  <c:v>959.61435457109656</c:v>
                </c:pt>
                <c:pt idx="2192">
                  <c:v>959.49436206503219</c:v>
                </c:pt>
                <c:pt idx="2193">
                  <c:v>959.38294045225803</c:v>
                </c:pt>
                <c:pt idx="2194">
                  <c:v>959.27151883948375</c:v>
                </c:pt>
                <c:pt idx="2195">
                  <c:v>959.16009722670981</c:v>
                </c:pt>
                <c:pt idx="2196">
                  <c:v>959.04867561393542</c:v>
                </c:pt>
                <c:pt idx="2197">
                  <c:v>958.93725400116114</c:v>
                </c:pt>
                <c:pt idx="2198">
                  <c:v>958.82583238838697</c:v>
                </c:pt>
                <c:pt idx="2199">
                  <c:v>958.71441077561269</c:v>
                </c:pt>
                <c:pt idx="2200">
                  <c:v>958.62013094941938</c:v>
                </c:pt>
                <c:pt idx="2201">
                  <c:v>958.52585112322572</c:v>
                </c:pt>
                <c:pt idx="2202">
                  <c:v>958.42300040374175</c:v>
                </c:pt>
                <c:pt idx="2203">
                  <c:v>958.3287205775481</c:v>
                </c:pt>
                <c:pt idx="2204">
                  <c:v>958.22586985806436</c:v>
                </c:pt>
                <c:pt idx="2205">
                  <c:v>958.13159003187081</c:v>
                </c:pt>
                <c:pt idx="2206">
                  <c:v>958.03731020567739</c:v>
                </c:pt>
                <c:pt idx="2207">
                  <c:v>957.93445948619365</c:v>
                </c:pt>
                <c:pt idx="2208">
                  <c:v>957.84017965999976</c:v>
                </c:pt>
                <c:pt idx="2209">
                  <c:v>957.73732894051591</c:v>
                </c:pt>
                <c:pt idx="2210">
                  <c:v>957.63447822103194</c:v>
                </c:pt>
                <c:pt idx="2211">
                  <c:v>957.54019839483874</c:v>
                </c:pt>
                <c:pt idx="2212">
                  <c:v>957.43734767535466</c:v>
                </c:pt>
                <c:pt idx="2213">
                  <c:v>957.32592606258038</c:v>
                </c:pt>
                <c:pt idx="2214">
                  <c:v>957.19736266322582</c:v>
                </c:pt>
                <c:pt idx="2215">
                  <c:v>957.07737015716111</c:v>
                </c:pt>
                <c:pt idx="2216">
                  <c:v>956.94880675780632</c:v>
                </c:pt>
                <c:pt idx="2217">
                  <c:v>956.82881425174185</c:v>
                </c:pt>
                <c:pt idx="2218">
                  <c:v>956.70025085238694</c:v>
                </c:pt>
                <c:pt idx="2219">
                  <c:v>956.58025834632247</c:v>
                </c:pt>
                <c:pt idx="2220">
                  <c:v>956.4516949469679</c:v>
                </c:pt>
                <c:pt idx="2221">
                  <c:v>956.3317024409032</c:v>
                </c:pt>
                <c:pt idx="2222">
                  <c:v>956.20313904154818</c:v>
                </c:pt>
                <c:pt idx="2223">
                  <c:v>956.08314653548371</c:v>
                </c:pt>
                <c:pt idx="2224">
                  <c:v>955.96315402941934</c:v>
                </c:pt>
                <c:pt idx="2225">
                  <c:v>955.83459063006433</c:v>
                </c:pt>
                <c:pt idx="2226">
                  <c:v>955.70602723070976</c:v>
                </c:pt>
                <c:pt idx="2227">
                  <c:v>955.56889293806444</c:v>
                </c:pt>
                <c:pt idx="2228">
                  <c:v>955.43175864541934</c:v>
                </c:pt>
                <c:pt idx="2229">
                  <c:v>955.29462435277412</c:v>
                </c:pt>
                <c:pt idx="2230">
                  <c:v>955.15749006012879</c:v>
                </c:pt>
                <c:pt idx="2231">
                  <c:v>955.02035576748392</c:v>
                </c:pt>
                <c:pt idx="2232">
                  <c:v>954.88322147483859</c:v>
                </c:pt>
                <c:pt idx="2233">
                  <c:v>954.74608718219349</c:v>
                </c:pt>
                <c:pt idx="2234">
                  <c:v>954.60895288954839</c:v>
                </c:pt>
                <c:pt idx="2235">
                  <c:v>954.46324770361286</c:v>
                </c:pt>
                <c:pt idx="2236">
                  <c:v>954.32611341096776</c:v>
                </c:pt>
                <c:pt idx="2237">
                  <c:v>954.18897911832244</c:v>
                </c:pt>
                <c:pt idx="2238">
                  <c:v>954.05184482567734</c:v>
                </c:pt>
                <c:pt idx="2239">
                  <c:v>953.91471053303223</c:v>
                </c:pt>
                <c:pt idx="2240">
                  <c:v>953.73472177393546</c:v>
                </c:pt>
                <c:pt idx="2241">
                  <c:v>953.54616212154826</c:v>
                </c:pt>
                <c:pt idx="2242">
                  <c:v>953.36617336245149</c:v>
                </c:pt>
                <c:pt idx="2243">
                  <c:v>953.17761371006441</c:v>
                </c:pt>
                <c:pt idx="2244">
                  <c:v>952.99762495096763</c:v>
                </c:pt>
                <c:pt idx="2245">
                  <c:v>952.83477797845171</c:v>
                </c:pt>
                <c:pt idx="2246">
                  <c:v>952.66336011264502</c:v>
                </c:pt>
                <c:pt idx="2247">
                  <c:v>952.49194224683856</c:v>
                </c:pt>
                <c:pt idx="2248">
                  <c:v>952.3205243810321</c:v>
                </c:pt>
                <c:pt idx="2249">
                  <c:v>952.14053562193556</c:v>
                </c:pt>
                <c:pt idx="2250">
                  <c:v>951.96054686283878</c:v>
                </c:pt>
                <c:pt idx="2251">
                  <c:v>951.78055810374178</c:v>
                </c:pt>
                <c:pt idx="2252">
                  <c:v>951.5919984513547</c:v>
                </c:pt>
                <c:pt idx="2253">
                  <c:v>951.41200969225804</c:v>
                </c:pt>
                <c:pt idx="2254">
                  <c:v>951.24059182645169</c:v>
                </c:pt>
                <c:pt idx="2255">
                  <c:v>951.06917396064523</c:v>
                </c:pt>
                <c:pt idx="2256">
                  <c:v>950.89775609483854</c:v>
                </c:pt>
                <c:pt idx="2257">
                  <c:v>950.73490912232239</c:v>
                </c:pt>
                <c:pt idx="2258">
                  <c:v>950.54634946993554</c:v>
                </c:pt>
                <c:pt idx="2259">
                  <c:v>950.34921892425803</c:v>
                </c:pt>
                <c:pt idx="2260">
                  <c:v>950.16065927187094</c:v>
                </c:pt>
                <c:pt idx="2261">
                  <c:v>949.96352872619343</c:v>
                </c:pt>
                <c:pt idx="2262">
                  <c:v>949.76639818051603</c:v>
                </c:pt>
                <c:pt idx="2263">
                  <c:v>949.56926763483875</c:v>
                </c:pt>
                <c:pt idx="2264">
                  <c:v>949.38070798245144</c:v>
                </c:pt>
                <c:pt idx="2265">
                  <c:v>949.17500654348373</c:v>
                </c:pt>
                <c:pt idx="2266">
                  <c:v>948.9521633179354</c:v>
                </c:pt>
                <c:pt idx="2267">
                  <c:v>948.70360741251579</c:v>
                </c:pt>
                <c:pt idx="2268">
                  <c:v>948.45505150709675</c:v>
                </c:pt>
                <c:pt idx="2269">
                  <c:v>948.20649560167726</c:v>
                </c:pt>
                <c:pt idx="2270">
                  <c:v>947.95793969625811</c:v>
                </c:pt>
                <c:pt idx="2271">
                  <c:v>947.70081289754853</c:v>
                </c:pt>
                <c:pt idx="2272">
                  <c:v>947.44368609883873</c:v>
                </c:pt>
                <c:pt idx="2273">
                  <c:v>947.17798840683884</c:v>
                </c:pt>
                <c:pt idx="2274">
                  <c:v>946.9208616081288</c:v>
                </c:pt>
                <c:pt idx="2275">
                  <c:v>946.65516391612914</c:v>
                </c:pt>
                <c:pt idx="2276">
                  <c:v>946.41517890399973</c:v>
                </c:pt>
                <c:pt idx="2277">
                  <c:v>946.20947746503202</c:v>
                </c:pt>
                <c:pt idx="2278">
                  <c:v>945.99520513277423</c:v>
                </c:pt>
                <c:pt idx="2279">
                  <c:v>945.78093280051598</c:v>
                </c:pt>
                <c:pt idx="2280">
                  <c:v>945.56666046825785</c:v>
                </c:pt>
                <c:pt idx="2281">
                  <c:v>945.35238813599995</c:v>
                </c:pt>
                <c:pt idx="2282">
                  <c:v>945.13811580374181</c:v>
                </c:pt>
                <c:pt idx="2283">
                  <c:v>944.92384347148368</c:v>
                </c:pt>
                <c:pt idx="2284">
                  <c:v>944.71814203251597</c:v>
                </c:pt>
                <c:pt idx="2285">
                  <c:v>944.50386970025818</c:v>
                </c:pt>
                <c:pt idx="2286">
                  <c:v>944.28959736799993</c:v>
                </c:pt>
                <c:pt idx="2287">
                  <c:v>944.08389592903211</c:v>
                </c:pt>
                <c:pt idx="2288">
                  <c:v>943.8696235967742</c:v>
                </c:pt>
                <c:pt idx="2289">
                  <c:v>943.65535126451607</c:v>
                </c:pt>
                <c:pt idx="2290">
                  <c:v>943.44964982554825</c:v>
                </c:pt>
                <c:pt idx="2291">
                  <c:v>943.17538124025805</c:v>
                </c:pt>
                <c:pt idx="2292">
                  <c:v>942.76397836232252</c:v>
                </c:pt>
                <c:pt idx="2293">
                  <c:v>942.30115012464512</c:v>
                </c:pt>
                <c:pt idx="2294">
                  <c:v>941.84689278025814</c:v>
                </c:pt>
                <c:pt idx="2295">
                  <c:v>941.38406454258052</c:v>
                </c:pt>
                <c:pt idx="2296">
                  <c:v>940.92980719819354</c:v>
                </c:pt>
                <c:pt idx="2297">
                  <c:v>940.46697896051614</c:v>
                </c:pt>
                <c:pt idx="2298">
                  <c:v>940.01272161612894</c:v>
                </c:pt>
                <c:pt idx="2299">
                  <c:v>939.54989337845132</c:v>
                </c:pt>
                <c:pt idx="2300">
                  <c:v>939.09563603406434</c:v>
                </c:pt>
                <c:pt idx="2301">
                  <c:v>938.64137868967725</c:v>
                </c:pt>
                <c:pt idx="2302">
                  <c:v>938.18712134529028</c:v>
                </c:pt>
                <c:pt idx="2303">
                  <c:v>937.72429310761288</c:v>
                </c:pt>
                <c:pt idx="2304">
                  <c:v>937.27003576322591</c:v>
                </c:pt>
                <c:pt idx="2305">
                  <c:v>936.8157784188387</c:v>
                </c:pt>
                <c:pt idx="2306">
                  <c:v>936.36152107445139</c:v>
                </c:pt>
                <c:pt idx="2307">
                  <c:v>935.90726373006441</c:v>
                </c:pt>
                <c:pt idx="2308">
                  <c:v>935.45300638567733</c:v>
                </c:pt>
                <c:pt idx="2309">
                  <c:v>934.99874904129035</c:v>
                </c:pt>
                <c:pt idx="2310">
                  <c:v>934.54449169690315</c:v>
                </c:pt>
                <c:pt idx="2311">
                  <c:v>934.09880524580637</c:v>
                </c:pt>
                <c:pt idx="2312">
                  <c:v>933.6445479014194</c:v>
                </c:pt>
                <c:pt idx="2313">
                  <c:v>933.1902905570322</c:v>
                </c:pt>
                <c:pt idx="2314">
                  <c:v>932.74460410593542</c:v>
                </c:pt>
                <c:pt idx="2315">
                  <c:v>932.28177586825791</c:v>
                </c:pt>
                <c:pt idx="2316">
                  <c:v>931.66467155135479</c:v>
                </c:pt>
                <c:pt idx="2317">
                  <c:v>930.80758222232248</c:v>
                </c:pt>
                <c:pt idx="2318">
                  <c:v>929.95906378658037</c:v>
                </c:pt>
                <c:pt idx="2319">
                  <c:v>929.10197445754829</c:v>
                </c:pt>
                <c:pt idx="2320">
                  <c:v>928.25345602180641</c:v>
                </c:pt>
                <c:pt idx="2321">
                  <c:v>927.39636669277411</c:v>
                </c:pt>
                <c:pt idx="2322">
                  <c:v>926.54784825703223</c:v>
                </c:pt>
                <c:pt idx="2323">
                  <c:v>925.69932982129023</c:v>
                </c:pt>
                <c:pt idx="2324">
                  <c:v>924.85081138554835</c:v>
                </c:pt>
                <c:pt idx="2325">
                  <c:v>924.00229294980636</c:v>
                </c:pt>
                <c:pt idx="2326">
                  <c:v>923.15377451406448</c:v>
                </c:pt>
                <c:pt idx="2327">
                  <c:v>922.30525607832237</c:v>
                </c:pt>
                <c:pt idx="2328">
                  <c:v>921.45673764258061</c:v>
                </c:pt>
                <c:pt idx="2329">
                  <c:v>920.6082192068385</c:v>
                </c:pt>
                <c:pt idx="2330">
                  <c:v>919.75970077109673</c:v>
                </c:pt>
                <c:pt idx="2331">
                  <c:v>918.91975322864505</c:v>
                </c:pt>
                <c:pt idx="2332">
                  <c:v>918.07123479290306</c:v>
                </c:pt>
                <c:pt idx="2333">
                  <c:v>917.23128725045137</c:v>
                </c:pt>
                <c:pt idx="2334">
                  <c:v>916.39133970800003</c:v>
                </c:pt>
                <c:pt idx="2335">
                  <c:v>915.54282127225792</c:v>
                </c:pt>
                <c:pt idx="2336">
                  <c:v>914.70287372980636</c:v>
                </c:pt>
                <c:pt idx="2337">
                  <c:v>913.86292618735467</c:v>
                </c:pt>
                <c:pt idx="2338">
                  <c:v>912.92012792541937</c:v>
                </c:pt>
                <c:pt idx="2339">
                  <c:v>911.6944901849032</c:v>
                </c:pt>
                <c:pt idx="2340">
                  <c:v>910.39171440477401</c:v>
                </c:pt>
                <c:pt idx="2341">
                  <c:v>909.08036773135484</c:v>
                </c:pt>
                <c:pt idx="2342">
                  <c:v>907.77759195122576</c:v>
                </c:pt>
                <c:pt idx="2343">
                  <c:v>906.46624527780625</c:v>
                </c:pt>
                <c:pt idx="2344">
                  <c:v>905.16346949767728</c:v>
                </c:pt>
                <c:pt idx="2345">
                  <c:v>903.86069371754832</c:v>
                </c:pt>
                <c:pt idx="2346">
                  <c:v>902.55791793741935</c:v>
                </c:pt>
                <c:pt idx="2347">
                  <c:v>901.26371305058058</c:v>
                </c:pt>
                <c:pt idx="2348">
                  <c:v>899.9609372704515</c:v>
                </c:pt>
                <c:pt idx="2349">
                  <c:v>898.65816149032241</c:v>
                </c:pt>
                <c:pt idx="2350">
                  <c:v>897.36395660348364</c:v>
                </c:pt>
                <c:pt idx="2351">
                  <c:v>896.06118082335479</c:v>
                </c:pt>
                <c:pt idx="2352">
                  <c:v>894.76697593651613</c:v>
                </c:pt>
                <c:pt idx="2353">
                  <c:v>893.47277104967748</c:v>
                </c:pt>
                <c:pt idx="2354">
                  <c:v>892.17856616283859</c:v>
                </c:pt>
                <c:pt idx="2355">
                  <c:v>890.88436127599994</c:v>
                </c:pt>
                <c:pt idx="2356">
                  <c:v>889.59872728245148</c:v>
                </c:pt>
                <c:pt idx="2357">
                  <c:v>888.30452239561282</c:v>
                </c:pt>
                <c:pt idx="2358">
                  <c:v>886.72747803019365</c:v>
                </c:pt>
                <c:pt idx="2359">
                  <c:v>884.77331435999997</c:v>
                </c:pt>
                <c:pt idx="2360">
                  <c:v>882.73344175690329</c:v>
                </c:pt>
                <c:pt idx="2361">
                  <c:v>880.70214004709669</c:v>
                </c:pt>
                <c:pt idx="2362">
                  <c:v>878.67083833729032</c:v>
                </c:pt>
                <c:pt idx="2363">
                  <c:v>876.64810752077415</c:v>
                </c:pt>
                <c:pt idx="2364">
                  <c:v>874.61680581096766</c:v>
                </c:pt>
                <c:pt idx="2365">
                  <c:v>872.59407499445138</c:v>
                </c:pt>
                <c:pt idx="2366">
                  <c:v>870.56277328464512</c:v>
                </c:pt>
                <c:pt idx="2367">
                  <c:v>868.54004246812895</c:v>
                </c:pt>
                <c:pt idx="2368">
                  <c:v>866.5258825449032</c:v>
                </c:pt>
                <c:pt idx="2369">
                  <c:v>864.50315172838691</c:v>
                </c:pt>
                <c:pt idx="2370">
                  <c:v>862.48042091187108</c:v>
                </c:pt>
                <c:pt idx="2371">
                  <c:v>860.46626098864522</c:v>
                </c:pt>
                <c:pt idx="2372">
                  <c:v>858.45210106541947</c:v>
                </c:pt>
                <c:pt idx="2373">
                  <c:v>856.43794114219372</c:v>
                </c:pt>
                <c:pt idx="2374">
                  <c:v>854.26093424645148</c:v>
                </c:pt>
                <c:pt idx="2375">
                  <c:v>851.41539767406448</c:v>
                </c:pt>
                <c:pt idx="2376">
                  <c:v>847.90133142503214</c:v>
                </c:pt>
                <c:pt idx="2377">
                  <c:v>844.3786942827096</c:v>
                </c:pt>
                <c:pt idx="2378">
                  <c:v>840.86462803367726</c:v>
                </c:pt>
                <c:pt idx="2379">
                  <c:v>837.35913267793546</c:v>
                </c:pt>
                <c:pt idx="2380">
                  <c:v>833.84506642890324</c:v>
                </c:pt>
                <c:pt idx="2381">
                  <c:v>830.33957107316132</c:v>
                </c:pt>
                <c:pt idx="2382">
                  <c:v>826.84264661070961</c:v>
                </c:pt>
                <c:pt idx="2383">
                  <c:v>823.33715125496769</c:v>
                </c:pt>
                <c:pt idx="2384">
                  <c:v>819.84022679251598</c:v>
                </c:pt>
                <c:pt idx="2385">
                  <c:v>816.3518732233548</c:v>
                </c:pt>
                <c:pt idx="2386">
                  <c:v>812.85494876090308</c:v>
                </c:pt>
                <c:pt idx="2387">
                  <c:v>809.15232285948377</c:v>
                </c:pt>
                <c:pt idx="2388">
                  <c:v>803.41839524825798</c:v>
                </c:pt>
                <c:pt idx="2389">
                  <c:v>797.46162441148385</c:v>
                </c:pt>
                <c:pt idx="2390">
                  <c:v>791.50485357470961</c:v>
                </c:pt>
                <c:pt idx="2391">
                  <c:v>785.55665363122569</c:v>
                </c:pt>
                <c:pt idx="2392">
                  <c:v>779.61702458103218</c:v>
                </c:pt>
              </c:numCache>
            </c:numRef>
          </c:yVal>
          <c:smooth val="1"/>
          <c:extLst>
            <c:ext xmlns:c16="http://schemas.microsoft.com/office/drawing/2014/chart" uri="{C3380CC4-5D6E-409C-BE32-E72D297353CC}">
              <c16:uniqueId val="{00000000-271F-FE48-B8D0-6C61D7B10870}"/>
            </c:ext>
          </c:extLst>
        </c:ser>
        <c:dLbls>
          <c:showLegendKey val="0"/>
          <c:showVal val="0"/>
          <c:showCatName val="0"/>
          <c:showSerName val="0"/>
          <c:showPercent val="0"/>
          <c:showBubbleSize val="0"/>
        </c:dLbls>
        <c:axId val="207978511"/>
        <c:axId val="208590287"/>
      </c:scatterChart>
      <c:valAx>
        <c:axId val="20797851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8590287"/>
        <c:crosses val="autoZero"/>
        <c:crossBetween val="midCat"/>
      </c:valAx>
      <c:valAx>
        <c:axId val="20859028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9785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Velocity/Pdrag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Velocity [m/s]</c:v>
          </c:tx>
          <c:spPr>
            <a:ln w="9525" cap="rnd">
              <a:solidFill>
                <a:schemeClr val="accent1"/>
              </a:solidFill>
              <a:round/>
            </a:ln>
            <a:effectLst/>
          </c:spPr>
          <c:marker>
            <c:symbol val="none"/>
          </c:marker>
          <c:xVal>
            <c:numRef>
              <c:f>'BMW1000rr 2018 KW rpm'!$G$23:$G$2415</c:f>
              <c:numCache>
                <c:formatCode>General</c:formatCode>
                <c:ptCount val="2393"/>
                <c:pt idx="0">
                  <c:v>10.708333333333334</c:v>
                </c:pt>
                <c:pt idx="1">
                  <c:v>10.791666666666666</c:v>
                </c:pt>
                <c:pt idx="2">
                  <c:v>10.819444444444445</c:v>
                </c:pt>
                <c:pt idx="3">
                  <c:v>10.847222222222225</c:v>
                </c:pt>
                <c:pt idx="4">
                  <c:v>10.875</c:v>
                </c:pt>
                <c:pt idx="5">
                  <c:v>10.902777777777779</c:v>
                </c:pt>
                <c:pt idx="6">
                  <c:v>10.930555555555555</c:v>
                </c:pt>
                <c:pt idx="7">
                  <c:v>10.958333333333334</c:v>
                </c:pt>
                <c:pt idx="8">
                  <c:v>10.986111111111112</c:v>
                </c:pt>
                <c:pt idx="9">
                  <c:v>11.013888888888889</c:v>
                </c:pt>
                <c:pt idx="10">
                  <c:v>11.041666666666666</c:v>
                </c:pt>
                <c:pt idx="11">
                  <c:v>11.069444444444445</c:v>
                </c:pt>
                <c:pt idx="12">
                  <c:v>11.097222222222221</c:v>
                </c:pt>
                <c:pt idx="13">
                  <c:v>11.125000000000002</c:v>
                </c:pt>
                <c:pt idx="14">
                  <c:v>11.138888888888889</c:v>
                </c:pt>
                <c:pt idx="15">
                  <c:v>11.152777777777779</c:v>
                </c:pt>
                <c:pt idx="16">
                  <c:v>11.166666666666666</c:v>
                </c:pt>
                <c:pt idx="17">
                  <c:v>11.180555555555555</c:v>
                </c:pt>
                <c:pt idx="18">
                  <c:v>11.194444444444446</c:v>
                </c:pt>
                <c:pt idx="19">
                  <c:v>11.208333333333334</c:v>
                </c:pt>
                <c:pt idx="20">
                  <c:v>11.222222222222221</c:v>
                </c:pt>
                <c:pt idx="21">
                  <c:v>11.236111111111111</c:v>
                </c:pt>
                <c:pt idx="22">
                  <c:v>11.25</c:v>
                </c:pt>
                <c:pt idx="23">
                  <c:v>11.263888888888891</c:v>
                </c:pt>
                <c:pt idx="24">
                  <c:v>11.277777777777779</c:v>
                </c:pt>
                <c:pt idx="25">
                  <c:v>11.291666666666666</c:v>
                </c:pt>
                <c:pt idx="26">
                  <c:v>11.305555555555555</c:v>
                </c:pt>
                <c:pt idx="27">
                  <c:v>11.319444444444445</c:v>
                </c:pt>
                <c:pt idx="28">
                  <c:v>11.333333333333336</c:v>
                </c:pt>
                <c:pt idx="29">
                  <c:v>11.347222222222221</c:v>
                </c:pt>
                <c:pt idx="30">
                  <c:v>11.375</c:v>
                </c:pt>
                <c:pt idx="31">
                  <c:v>11.40277777777778</c:v>
                </c:pt>
                <c:pt idx="32">
                  <c:v>11.430555555555555</c:v>
                </c:pt>
                <c:pt idx="33">
                  <c:v>11.458333333333334</c:v>
                </c:pt>
                <c:pt idx="34">
                  <c:v>11.486111111111111</c:v>
                </c:pt>
                <c:pt idx="35">
                  <c:v>11.513888888888889</c:v>
                </c:pt>
                <c:pt idx="36">
                  <c:v>11.541666666666668</c:v>
                </c:pt>
                <c:pt idx="37">
                  <c:v>11.569444444444445</c:v>
                </c:pt>
                <c:pt idx="38">
                  <c:v>11.597222222222221</c:v>
                </c:pt>
                <c:pt idx="39">
                  <c:v>11.625</c:v>
                </c:pt>
                <c:pt idx="40">
                  <c:v>11.652777777777779</c:v>
                </c:pt>
                <c:pt idx="41">
                  <c:v>11.680555555555557</c:v>
                </c:pt>
                <c:pt idx="42">
                  <c:v>11.708333333333334</c:v>
                </c:pt>
                <c:pt idx="43">
                  <c:v>11.736111111111111</c:v>
                </c:pt>
                <c:pt idx="44">
                  <c:v>11.763888888888889</c:v>
                </c:pt>
                <c:pt idx="45">
                  <c:v>11.791666666666666</c:v>
                </c:pt>
                <c:pt idx="46">
                  <c:v>11.819444444444446</c:v>
                </c:pt>
                <c:pt idx="47">
                  <c:v>11.847222222222221</c:v>
                </c:pt>
                <c:pt idx="48">
                  <c:v>11.875</c:v>
                </c:pt>
                <c:pt idx="49">
                  <c:v>11.902777777777779</c:v>
                </c:pt>
                <c:pt idx="50">
                  <c:v>11.930555555555555</c:v>
                </c:pt>
                <c:pt idx="51">
                  <c:v>11.958333333333336</c:v>
                </c:pt>
                <c:pt idx="52">
                  <c:v>11.986111111111111</c:v>
                </c:pt>
                <c:pt idx="53">
                  <c:v>12.013888888888889</c:v>
                </c:pt>
                <c:pt idx="54">
                  <c:v>12.041666666666666</c:v>
                </c:pt>
                <c:pt idx="55">
                  <c:v>12.069444444444445</c:v>
                </c:pt>
                <c:pt idx="56">
                  <c:v>12.097222222222225</c:v>
                </c:pt>
                <c:pt idx="57">
                  <c:v>12.125</c:v>
                </c:pt>
                <c:pt idx="58">
                  <c:v>12.152777777777779</c:v>
                </c:pt>
                <c:pt idx="59">
                  <c:v>12.180555555555555</c:v>
                </c:pt>
                <c:pt idx="60">
                  <c:v>12.208333333333334</c:v>
                </c:pt>
                <c:pt idx="61">
                  <c:v>12.236111111111112</c:v>
                </c:pt>
                <c:pt idx="62">
                  <c:v>12.263888888888889</c:v>
                </c:pt>
                <c:pt idx="63">
                  <c:v>12.291666666666666</c:v>
                </c:pt>
                <c:pt idx="64">
                  <c:v>12.319444444444445</c:v>
                </c:pt>
                <c:pt idx="65">
                  <c:v>12.347222222222221</c:v>
                </c:pt>
                <c:pt idx="66">
                  <c:v>12.375000000000002</c:v>
                </c:pt>
                <c:pt idx="67">
                  <c:v>12.402777777777779</c:v>
                </c:pt>
                <c:pt idx="68">
                  <c:v>12.430555555555555</c:v>
                </c:pt>
                <c:pt idx="69">
                  <c:v>12.458333333333334</c:v>
                </c:pt>
                <c:pt idx="70">
                  <c:v>12.486111111111111</c:v>
                </c:pt>
                <c:pt idx="71">
                  <c:v>12.513888888888891</c:v>
                </c:pt>
                <c:pt idx="72">
                  <c:v>12.541666666666666</c:v>
                </c:pt>
                <c:pt idx="73">
                  <c:v>12.569444444444445</c:v>
                </c:pt>
                <c:pt idx="74">
                  <c:v>12.597222222222221</c:v>
                </c:pt>
                <c:pt idx="75">
                  <c:v>12.625</c:v>
                </c:pt>
                <c:pt idx="76">
                  <c:v>12.65277777777778</c:v>
                </c:pt>
                <c:pt idx="77">
                  <c:v>12.680555555555555</c:v>
                </c:pt>
                <c:pt idx="78">
                  <c:v>12.708333333333334</c:v>
                </c:pt>
                <c:pt idx="79">
                  <c:v>12.736111111111111</c:v>
                </c:pt>
                <c:pt idx="80">
                  <c:v>12.763888888888889</c:v>
                </c:pt>
                <c:pt idx="81">
                  <c:v>12.791666666666668</c:v>
                </c:pt>
                <c:pt idx="82">
                  <c:v>12.819444444444445</c:v>
                </c:pt>
                <c:pt idx="83">
                  <c:v>12.847222222222221</c:v>
                </c:pt>
                <c:pt idx="84">
                  <c:v>12.875</c:v>
                </c:pt>
                <c:pt idx="85">
                  <c:v>12.902777777777779</c:v>
                </c:pt>
                <c:pt idx="86">
                  <c:v>12.930555555555557</c:v>
                </c:pt>
                <c:pt idx="87">
                  <c:v>12.958333333333334</c:v>
                </c:pt>
                <c:pt idx="88">
                  <c:v>12.986111111111111</c:v>
                </c:pt>
                <c:pt idx="89">
                  <c:v>13.013888888888889</c:v>
                </c:pt>
                <c:pt idx="90">
                  <c:v>13.041666666666666</c:v>
                </c:pt>
                <c:pt idx="91">
                  <c:v>13.069444444444446</c:v>
                </c:pt>
                <c:pt idx="92">
                  <c:v>13.097222222222221</c:v>
                </c:pt>
                <c:pt idx="93">
                  <c:v>13.125</c:v>
                </c:pt>
                <c:pt idx="94">
                  <c:v>13.152777777777779</c:v>
                </c:pt>
                <c:pt idx="95">
                  <c:v>13.180555555555555</c:v>
                </c:pt>
                <c:pt idx="96">
                  <c:v>13.208333333333336</c:v>
                </c:pt>
                <c:pt idx="97">
                  <c:v>13.236111111111111</c:v>
                </c:pt>
                <c:pt idx="98">
                  <c:v>13.263888888888889</c:v>
                </c:pt>
                <c:pt idx="99">
                  <c:v>13.291666666666666</c:v>
                </c:pt>
                <c:pt idx="100">
                  <c:v>13.319444444444445</c:v>
                </c:pt>
                <c:pt idx="101">
                  <c:v>13.347222222222225</c:v>
                </c:pt>
                <c:pt idx="102">
                  <c:v>13.375</c:v>
                </c:pt>
                <c:pt idx="103">
                  <c:v>13.402777777777779</c:v>
                </c:pt>
                <c:pt idx="104">
                  <c:v>13.430555555555555</c:v>
                </c:pt>
                <c:pt idx="105">
                  <c:v>13.458333333333334</c:v>
                </c:pt>
                <c:pt idx="106">
                  <c:v>13.486111111111112</c:v>
                </c:pt>
                <c:pt idx="107">
                  <c:v>13.513888888888889</c:v>
                </c:pt>
                <c:pt idx="108">
                  <c:v>13.541666666666666</c:v>
                </c:pt>
                <c:pt idx="109">
                  <c:v>13.569444444444445</c:v>
                </c:pt>
                <c:pt idx="110">
                  <c:v>13.597222222222221</c:v>
                </c:pt>
                <c:pt idx="111">
                  <c:v>13.625000000000002</c:v>
                </c:pt>
                <c:pt idx="112">
                  <c:v>13.652777777777779</c:v>
                </c:pt>
                <c:pt idx="113">
                  <c:v>13.680555555555555</c:v>
                </c:pt>
                <c:pt idx="114">
                  <c:v>13.708333333333334</c:v>
                </c:pt>
                <c:pt idx="115">
                  <c:v>13.736111111111111</c:v>
                </c:pt>
                <c:pt idx="116">
                  <c:v>13.763888888888891</c:v>
                </c:pt>
                <c:pt idx="117">
                  <c:v>13.791666666666666</c:v>
                </c:pt>
                <c:pt idx="118">
                  <c:v>13.819444444444445</c:v>
                </c:pt>
                <c:pt idx="119">
                  <c:v>13.847222222222221</c:v>
                </c:pt>
                <c:pt idx="120">
                  <c:v>13.875</c:v>
                </c:pt>
                <c:pt idx="121">
                  <c:v>13.90277777777778</c:v>
                </c:pt>
                <c:pt idx="122">
                  <c:v>13.930555555555555</c:v>
                </c:pt>
                <c:pt idx="123">
                  <c:v>13.958333333333334</c:v>
                </c:pt>
                <c:pt idx="124">
                  <c:v>13.986111111111111</c:v>
                </c:pt>
                <c:pt idx="125">
                  <c:v>14.013888888888889</c:v>
                </c:pt>
                <c:pt idx="126">
                  <c:v>14.041666666666668</c:v>
                </c:pt>
                <c:pt idx="127">
                  <c:v>14.069444444444445</c:v>
                </c:pt>
                <c:pt idx="128">
                  <c:v>14.097222222222221</c:v>
                </c:pt>
                <c:pt idx="129">
                  <c:v>14.125</c:v>
                </c:pt>
                <c:pt idx="130">
                  <c:v>14.152777777777779</c:v>
                </c:pt>
                <c:pt idx="131">
                  <c:v>14.180555555555557</c:v>
                </c:pt>
                <c:pt idx="132">
                  <c:v>14.208333333333334</c:v>
                </c:pt>
                <c:pt idx="133">
                  <c:v>14.236111111111111</c:v>
                </c:pt>
                <c:pt idx="134">
                  <c:v>14.263888888888889</c:v>
                </c:pt>
                <c:pt idx="135">
                  <c:v>14.291666666666666</c:v>
                </c:pt>
                <c:pt idx="136">
                  <c:v>14.319444444444446</c:v>
                </c:pt>
                <c:pt idx="137">
                  <c:v>14.347222222222221</c:v>
                </c:pt>
                <c:pt idx="138">
                  <c:v>14.375</c:v>
                </c:pt>
                <c:pt idx="139">
                  <c:v>14.402777777777779</c:v>
                </c:pt>
                <c:pt idx="140">
                  <c:v>14.430555555555555</c:v>
                </c:pt>
                <c:pt idx="141">
                  <c:v>14.458333333333336</c:v>
                </c:pt>
                <c:pt idx="142">
                  <c:v>14.486111111111111</c:v>
                </c:pt>
                <c:pt idx="143">
                  <c:v>14.513888888888889</c:v>
                </c:pt>
                <c:pt idx="144">
                  <c:v>14.541666666666666</c:v>
                </c:pt>
                <c:pt idx="145">
                  <c:v>14.569444444444445</c:v>
                </c:pt>
                <c:pt idx="146">
                  <c:v>14.597222222222225</c:v>
                </c:pt>
                <c:pt idx="147">
                  <c:v>14.625</c:v>
                </c:pt>
                <c:pt idx="148">
                  <c:v>14.652777777777779</c:v>
                </c:pt>
                <c:pt idx="149">
                  <c:v>14.680555555555555</c:v>
                </c:pt>
                <c:pt idx="150">
                  <c:v>14.708333333333334</c:v>
                </c:pt>
                <c:pt idx="151">
                  <c:v>14.736111111111112</c:v>
                </c:pt>
                <c:pt idx="152">
                  <c:v>14.763888888888889</c:v>
                </c:pt>
                <c:pt idx="153">
                  <c:v>14.791666666666666</c:v>
                </c:pt>
                <c:pt idx="154">
                  <c:v>14.819444444444445</c:v>
                </c:pt>
                <c:pt idx="155">
                  <c:v>14.847222222222221</c:v>
                </c:pt>
                <c:pt idx="156">
                  <c:v>14.875000000000002</c:v>
                </c:pt>
                <c:pt idx="157">
                  <c:v>14.902777777777779</c:v>
                </c:pt>
                <c:pt idx="158">
                  <c:v>14.930555555555555</c:v>
                </c:pt>
                <c:pt idx="159">
                  <c:v>14.958333333333334</c:v>
                </c:pt>
                <c:pt idx="160">
                  <c:v>14.986111111111111</c:v>
                </c:pt>
                <c:pt idx="161">
                  <c:v>15.013888888888891</c:v>
                </c:pt>
                <c:pt idx="162">
                  <c:v>15.041666666666666</c:v>
                </c:pt>
                <c:pt idx="163">
                  <c:v>15.069444444444445</c:v>
                </c:pt>
                <c:pt idx="164">
                  <c:v>15.097222222222221</c:v>
                </c:pt>
                <c:pt idx="165">
                  <c:v>15.125</c:v>
                </c:pt>
                <c:pt idx="166">
                  <c:v>15.15277777777778</c:v>
                </c:pt>
                <c:pt idx="167">
                  <c:v>15.180555555555555</c:v>
                </c:pt>
                <c:pt idx="168">
                  <c:v>15.208333333333334</c:v>
                </c:pt>
                <c:pt idx="169">
                  <c:v>15.236111111111111</c:v>
                </c:pt>
                <c:pt idx="170">
                  <c:v>15.263888888888889</c:v>
                </c:pt>
                <c:pt idx="171">
                  <c:v>15.291666666666668</c:v>
                </c:pt>
                <c:pt idx="172">
                  <c:v>15.319444444444445</c:v>
                </c:pt>
                <c:pt idx="173">
                  <c:v>15.347222222222221</c:v>
                </c:pt>
                <c:pt idx="174">
                  <c:v>15.375</c:v>
                </c:pt>
                <c:pt idx="175">
                  <c:v>15.402777777777779</c:v>
                </c:pt>
                <c:pt idx="176">
                  <c:v>15.430555555555557</c:v>
                </c:pt>
                <c:pt idx="177">
                  <c:v>15.458333333333334</c:v>
                </c:pt>
                <c:pt idx="178">
                  <c:v>15.486111111111111</c:v>
                </c:pt>
                <c:pt idx="179">
                  <c:v>15.513888888888889</c:v>
                </c:pt>
                <c:pt idx="180">
                  <c:v>15.541666666666666</c:v>
                </c:pt>
                <c:pt idx="181">
                  <c:v>15.569444444444446</c:v>
                </c:pt>
                <c:pt idx="182">
                  <c:v>15.597222222222221</c:v>
                </c:pt>
                <c:pt idx="183">
                  <c:v>15.625</c:v>
                </c:pt>
                <c:pt idx="184">
                  <c:v>15.652777777777779</c:v>
                </c:pt>
                <c:pt idx="185">
                  <c:v>15.680555555555555</c:v>
                </c:pt>
                <c:pt idx="186">
                  <c:v>15.708333333333336</c:v>
                </c:pt>
                <c:pt idx="187">
                  <c:v>15.736111111111111</c:v>
                </c:pt>
                <c:pt idx="188">
                  <c:v>15.763888888888889</c:v>
                </c:pt>
                <c:pt idx="189">
                  <c:v>15.791666666666666</c:v>
                </c:pt>
                <c:pt idx="190">
                  <c:v>15.819444444444445</c:v>
                </c:pt>
                <c:pt idx="191">
                  <c:v>15.847222222222225</c:v>
                </c:pt>
                <c:pt idx="192">
                  <c:v>15.875</c:v>
                </c:pt>
                <c:pt idx="193">
                  <c:v>15.902777777777779</c:v>
                </c:pt>
                <c:pt idx="194">
                  <c:v>15.930555555555555</c:v>
                </c:pt>
                <c:pt idx="195">
                  <c:v>15.958333333333334</c:v>
                </c:pt>
                <c:pt idx="196">
                  <c:v>15.986111111111112</c:v>
                </c:pt>
                <c:pt idx="197">
                  <c:v>16.013888888888889</c:v>
                </c:pt>
                <c:pt idx="198">
                  <c:v>16.041666666666668</c:v>
                </c:pt>
                <c:pt idx="199">
                  <c:v>16.069444444444443</c:v>
                </c:pt>
                <c:pt idx="200">
                  <c:v>16.097222222222221</c:v>
                </c:pt>
                <c:pt idx="201">
                  <c:v>16.125000000000004</c:v>
                </c:pt>
                <c:pt idx="202">
                  <c:v>16.152777777777779</c:v>
                </c:pt>
                <c:pt idx="203">
                  <c:v>16.180555555555557</c:v>
                </c:pt>
                <c:pt idx="204">
                  <c:v>16.208333333333332</c:v>
                </c:pt>
                <c:pt idx="205">
                  <c:v>16.236111111111111</c:v>
                </c:pt>
                <c:pt idx="206">
                  <c:v>16.263888888888889</c:v>
                </c:pt>
                <c:pt idx="207">
                  <c:v>16.291666666666668</c:v>
                </c:pt>
                <c:pt idx="208">
                  <c:v>16.319444444444443</c:v>
                </c:pt>
                <c:pt idx="209">
                  <c:v>16.333333333333336</c:v>
                </c:pt>
                <c:pt idx="210">
                  <c:v>16.347222222222221</c:v>
                </c:pt>
                <c:pt idx="211">
                  <c:v>16.361111111111111</c:v>
                </c:pt>
                <c:pt idx="212">
                  <c:v>16.375</c:v>
                </c:pt>
                <c:pt idx="213">
                  <c:v>16.388888888888889</c:v>
                </c:pt>
                <c:pt idx="214">
                  <c:v>16.402777777777779</c:v>
                </c:pt>
                <c:pt idx="215">
                  <c:v>16.416666666666668</c:v>
                </c:pt>
                <c:pt idx="216">
                  <c:v>16.430555555555557</c:v>
                </c:pt>
                <c:pt idx="217">
                  <c:v>16.444444444444443</c:v>
                </c:pt>
                <c:pt idx="218">
                  <c:v>16.458333333333332</c:v>
                </c:pt>
                <c:pt idx="219">
                  <c:v>16.472222222222225</c:v>
                </c:pt>
                <c:pt idx="220">
                  <c:v>16.486111111111111</c:v>
                </c:pt>
                <c:pt idx="221">
                  <c:v>16.5</c:v>
                </c:pt>
                <c:pt idx="222">
                  <c:v>16.513888888888889</c:v>
                </c:pt>
                <c:pt idx="223">
                  <c:v>16.527777777777779</c:v>
                </c:pt>
                <c:pt idx="224">
                  <c:v>16.541666666666668</c:v>
                </c:pt>
                <c:pt idx="225">
                  <c:v>16.569444444444443</c:v>
                </c:pt>
                <c:pt idx="226">
                  <c:v>16.597222222222221</c:v>
                </c:pt>
                <c:pt idx="227">
                  <c:v>16.625</c:v>
                </c:pt>
                <c:pt idx="228">
                  <c:v>16.652777777777779</c:v>
                </c:pt>
                <c:pt idx="229">
                  <c:v>16.680555555555557</c:v>
                </c:pt>
                <c:pt idx="230">
                  <c:v>16.708333333333332</c:v>
                </c:pt>
                <c:pt idx="231">
                  <c:v>16.736111111111111</c:v>
                </c:pt>
                <c:pt idx="232">
                  <c:v>16.763888888888889</c:v>
                </c:pt>
                <c:pt idx="233">
                  <c:v>16.791666666666668</c:v>
                </c:pt>
                <c:pt idx="234">
                  <c:v>16.819444444444446</c:v>
                </c:pt>
                <c:pt idx="235">
                  <c:v>16.847222222222221</c:v>
                </c:pt>
                <c:pt idx="236">
                  <c:v>16.875</c:v>
                </c:pt>
                <c:pt idx="237">
                  <c:v>16.902777777777779</c:v>
                </c:pt>
                <c:pt idx="238">
                  <c:v>16.930555555555557</c:v>
                </c:pt>
                <c:pt idx="239">
                  <c:v>16.958333333333336</c:v>
                </c:pt>
                <c:pt idx="240">
                  <c:v>16.986111111111111</c:v>
                </c:pt>
                <c:pt idx="241">
                  <c:v>17.013888888888889</c:v>
                </c:pt>
                <c:pt idx="242">
                  <c:v>17.041666666666668</c:v>
                </c:pt>
                <c:pt idx="243">
                  <c:v>17.069444444444443</c:v>
                </c:pt>
                <c:pt idx="244">
                  <c:v>17.097222222222225</c:v>
                </c:pt>
                <c:pt idx="245">
                  <c:v>17.125</c:v>
                </c:pt>
                <c:pt idx="246">
                  <c:v>17.152777777777779</c:v>
                </c:pt>
                <c:pt idx="247">
                  <c:v>17.180555555555557</c:v>
                </c:pt>
                <c:pt idx="248">
                  <c:v>17.208333333333332</c:v>
                </c:pt>
                <c:pt idx="249">
                  <c:v>17.236111111111114</c:v>
                </c:pt>
                <c:pt idx="250">
                  <c:v>17.263888888888889</c:v>
                </c:pt>
                <c:pt idx="251">
                  <c:v>17.291666666666668</c:v>
                </c:pt>
                <c:pt idx="252">
                  <c:v>17.319444444444443</c:v>
                </c:pt>
                <c:pt idx="253">
                  <c:v>17.347222222222221</c:v>
                </c:pt>
                <c:pt idx="254">
                  <c:v>17.375000000000004</c:v>
                </c:pt>
                <c:pt idx="255">
                  <c:v>17.402777777777779</c:v>
                </c:pt>
                <c:pt idx="256">
                  <c:v>17.430555555555557</c:v>
                </c:pt>
                <c:pt idx="257">
                  <c:v>17.458333333333332</c:v>
                </c:pt>
                <c:pt idx="258">
                  <c:v>17.486111111111111</c:v>
                </c:pt>
                <c:pt idx="259">
                  <c:v>17.513888888888889</c:v>
                </c:pt>
                <c:pt idx="260">
                  <c:v>17.541666666666668</c:v>
                </c:pt>
                <c:pt idx="261">
                  <c:v>17.569444444444443</c:v>
                </c:pt>
                <c:pt idx="262">
                  <c:v>17.597222222222221</c:v>
                </c:pt>
                <c:pt idx="263">
                  <c:v>17.625</c:v>
                </c:pt>
                <c:pt idx="264">
                  <c:v>17.652777777777779</c:v>
                </c:pt>
                <c:pt idx="265">
                  <c:v>17.680555555555557</c:v>
                </c:pt>
                <c:pt idx="266">
                  <c:v>17.708333333333332</c:v>
                </c:pt>
                <c:pt idx="267">
                  <c:v>17.736111111111111</c:v>
                </c:pt>
                <c:pt idx="268">
                  <c:v>17.763888888888889</c:v>
                </c:pt>
                <c:pt idx="269">
                  <c:v>17.791666666666668</c:v>
                </c:pt>
                <c:pt idx="270">
                  <c:v>17.819444444444443</c:v>
                </c:pt>
                <c:pt idx="271">
                  <c:v>17.847222222222221</c:v>
                </c:pt>
                <c:pt idx="272">
                  <c:v>17.874999999999996</c:v>
                </c:pt>
                <c:pt idx="273">
                  <c:v>17.902777777777775</c:v>
                </c:pt>
                <c:pt idx="274">
                  <c:v>17.930555555555557</c:v>
                </c:pt>
                <c:pt idx="275">
                  <c:v>17.958333333333332</c:v>
                </c:pt>
                <c:pt idx="276">
                  <c:v>17.986111111111111</c:v>
                </c:pt>
                <c:pt idx="277">
                  <c:v>18.013888888888886</c:v>
                </c:pt>
                <c:pt idx="278">
                  <c:v>18.041666666666664</c:v>
                </c:pt>
                <c:pt idx="279">
                  <c:v>18.069444444444443</c:v>
                </c:pt>
                <c:pt idx="280">
                  <c:v>18.097222222222221</c:v>
                </c:pt>
                <c:pt idx="281">
                  <c:v>18.125</c:v>
                </c:pt>
                <c:pt idx="282">
                  <c:v>18.152777777777775</c:v>
                </c:pt>
                <c:pt idx="283">
                  <c:v>18.18055555555555</c:v>
                </c:pt>
                <c:pt idx="284">
                  <c:v>18.208333333333332</c:v>
                </c:pt>
                <c:pt idx="285">
                  <c:v>18.236111111111107</c:v>
                </c:pt>
                <c:pt idx="286">
                  <c:v>18.263888888888889</c:v>
                </c:pt>
                <c:pt idx="287">
                  <c:v>18.291666666666668</c:v>
                </c:pt>
                <c:pt idx="288">
                  <c:v>18.319444444444439</c:v>
                </c:pt>
                <c:pt idx="289">
                  <c:v>18.347222222222221</c:v>
                </c:pt>
                <c:pt idx="290">
                  <c:v>18.374999999999996</c:v>
                </c:pt>
                <c:pt idx="291">
                  <c:v>18.402777777777779</c:v>
                </c:pt>
                <c:pt idx="292">
                  <c:v>18.430555555555557</c:v>
                </c:pt>
                <c:pt idx="293">
                  <c:v>18.458333333333329</c:v>
                </c:pt>
                <c:pt idx="294">
                  <c:v>18.486111111111111</c:v>
                </c:pt>
                <c:pt idx="295">
                  <c:v>18.513888888888886</c:v>
                </c:pt>
                <c:pt idx="296">
                  <c:v>18.541666666666668</c:v>
                </c:pt>
                <c:pt idx="297">
                  <c:v>18.569444444444443</c:v>
                </c:pt>
                <c:pt idx="298">
                  <c:v>18.597222222222218</c:v>
                </c:pt>
                <c:pt idx="299">
                  <c:v>18.625</c:v>
                </c:pt>
                <c:pt idx="300">
                  <c:v>18.652777777777775</c:v>
                </c:pt>
                <c:pt idx="301">
                  <c:v>18.680555555555557</c:v>
                </c:pt>
                <c:pt idx="302">
                  <c:v>18.708333333333332</c:v>
                </c:pt>
                <c:pt idx="303">
                  <c:v>18.736111111111107</c:v>
                </c:pt>
                <c:pt idx="304">
                  <c:v>18.763888888888889</c:v>
                </c:pt>
                <c:pt idx="305">
                  <c:v>18.791666666666664</c:v>
                </c:pt>
                <c:pt idx="306">
                  <c:v>18.819444444444443</c:v>
                </c:pt>
                <c:pt idx="307">
                  <c:v>18.847222222222221</c:v>
                </c:pt>
                <c:pt idx="308">
                  <c:v>18.874999999999996</c:v>
                </c:pt>
                <c:pt idx="309">
                  <c:v>18.902777777777779</c:v>
                </c:pt>
                <c:pt idx="310">
                  <c:v>18.93055555555555</c:v>
                </c:pt>
                <c:pt idx="311">
                  <c:v>18.958333333333332</c:v>
                </c:pt>
                <c:pt idx="312">
                  <c:v>18.986111111111111</c:v>
                </c:pt>
                <c:pt idx="313">
                  <c:v>19.013888888888886</c:v>
                </c:pt>
                <c:pt idx="314">
                  <c:v>19.041666666666668</c:v>
                </c:pt>
                <c:pt idx="315">
                  <c:v>19.069444444444439</c:v>
                </c:pt>
                <c:pt idx="316">
                  <c:v>19.097222222222221</c:v>
                </c:pt>
                <c:pt idx="317">
                  <c:v>19.125</c:v>
                </c:pt>
                <c:pt idx="318">
                  <c:v>19.152777777777775</c:v>
                </c:pt>
                <c:pt idx="319">
                  <c:v>19.180555555555557</c:v>
                </c:pt>
                <c:pt idx="320">
                  <c:v>19.208333333333329</c:v>
                </c:pt>
                <c:pt idx="321">
                  <c:v>19.236111111111111</c:v>
                </c:pt>
                <c:pt idx="322">
                  <c:v>19.263888888888889</c:v>
                </c:pt>
                <c:pt idx="323">
                  <c:v>19.291666666666664</c:v>
                </c:pt>
                <c:pt idx="324">
                  <c:v>19.319444444444443</c:v>
                </c:pt>
                <c:pt idx="325">
                  <c:v>19.347222222222218</c:v>
                </c:pt>
                <c:pt idx="326">
                  <c:v>19.375</c:v>
                </c:pt>
                <c:pt idx="327">
                  <c:v>19.402777777777779</c:v>
                </c:pt>
                <c:pt idx="328">
                  <c:v>19.43055555555555</c:v>
                </c:pt>
                <c:pt idx="329">
                  <c:v>19.458333333333332</c:v>
                </c:pt>
                <c:pt idx="330">
                  <c:v>19.486111111111107</c:v>
                </c:pt>
                <c:pt idx="331">
                  <c:v>19.513888888888889</c:v>
                </c:pt>
                <c:pt idx="332">
                  <c:v>19.541666666666668</c:v>
                </c:pt>
                <c:pt idx="333">
                  <c:v>19.569444444444439</c:v>
                </c:pt>
                <c:pt idx="334">
                  <c:v>19.597222222222221</c:v>
                </c:pt>
                <c:pt idx="335">
                  <c:v>19.624999999999996</c:v>
                </c:pt>
                <c:pt idx="336">
                  <c:v>19.652777777777779</c:v>
                </c:pt>
                <c:pt idx="337">
                  <c:v>19.680555555555557</c:v>
                </c:pt>
                <c:pt idx="338">
                  <c:v>19.708333333333329</c:v>
                </c:pt>
                <c:pt idx="339">
                  <c:v>19.736111111111111</c:v>
                </c:pt>
                <c:pt idx="340">
                  <c:v>19.763888888888886</c:v>
                </c:pt>
                <c:pt idx="341">
                  <c:v>19.791666666666668</c:v>
                </c:pt>
                <c:pt idx="342">
                  <c:v>19.819444444444443</c:v>
                </c:pt>
                <c:pt idx="343">
                  <c:v>19.847222222222218</c:v>
                </c:pt>
                <c:pt idx="344">
                  <c:v>19.875</c:v>
                </c:pt>
                <c:pt idx="345">
                  <c:v>19.902777777777775</c:v>
                </c:pt>
                <c:pt idx="346">
                  <c:v>19.930555555555557</c:v>
                </c:pt>
                <c:pt idx="347">
                  <c:v>19.958333333333332</c:v>
                </c:pt>
                <c:pt idx="348">
                  <c:v>19.986111111111107</c:v>
                </c:pt>
                <c:pt idx="349">
                  <c:v>20.013888888888889</c:v>
                </c:pt>
                <c:pt idx="350">
                  <c:v>20.041666666666664</c:v>
                </c:pt>
                <c:pt idx="351">
                  <c:v>20.069444444444443</c:v>
                </c:pt>
                <c:pt idx="352">
                  <c:v>20.097222222222221</c:v>
                </c:pt>
                <c:pt idx="353">
                  <c:v>20.124999999999996</c:v>
                </c:pt>
                <c:pt idx="354">
                  <c:v>20.152777777777779</c:v>
                </c:pt>
                <c:pt idx="355">
                  <c:v>20.18055555555555</c:v>
                </c:pt>
                <c:pt idx="356">
                  <c:v>20.208333333333332</c:v>
                </c:pt>
                <c:pt idx="357">
                  <c:v>20.236111111111111</c:v>
                </c:pt>
                <c:pt idx="358">
                  <c:v>20.263888888888886</c:v>
                </c:pt>
                <c:pt idx="359">
                  <c:v>20.291666666666668</c:v>
                </c:pt>
                <c:pt idx="360">
                  <c:v>20.319444444444439</c:v>
                </c:pt>
                <c:pt idx="361">
                  <c:v>20.347222222222221</c:v>
                </c:pt>
                <c:pt idx="362">
                  <c:v>20.375</c:v>
                </c:pt>
                <c:pt idx="363">
                  <c:v>20.402777777777775</c:v>
                </c:pt>
                <c:pt idx="364">
                  <c:v>20.430555555555557</c:v>
                </c:pt>
                <c:pt idx="365">
                  <c:v>20.458333333333329</c:v>
                </c:pt>
                <c:pt idx="366">
                  <c:v>20.486111111111111</c:v>
                </c:pt>
                <c:pt idx="367">
                  <c:v>20.513888888888889</c:v>
                </c:pt>
                <c:pt idx="368">
                  <c:v>20.541666666666664</c:v>
                </c:pt>
                <c:pt idx="369">
                  <c:v>20.569444444444443</c:v>
                </c:pt>
                <c:pt idx="370">
                  <c:v>20.597222222222218</c:v>
                </c:pt>
                <c:pt idx="371">
                  <c:v>20.625</c:v>
                </c:pt>
                <c:pt idx="372">
                  <c:v>20.652777777777779</c:v>
                </c:pt>
                <c:pt idx="373">
                  <c:v>20.68055555555555</c:v>
                </c:pt>
                <c:pt idx="374">
                  <c:v>20.708333333333332</c:v>
                </c:pt>
                <c:pt idx="375">
                  <c:v>20.736111111111107</c:v>
                </c:pt>
                <c:pt idx="376">
                  <c:v>20.763888888888889</c:v>
                </c:pt>
                <c:pt idx="377">
                  <c:v>20.791666666666668</c:v>
                </c:pt>
                <c:pt idx="378">
                  <c:v>20.819444444444439</c:v>
                </c:pt>
                <c:pt idx="379">
                  <c:v>20.847222222222221</c:v>
                </c:pt>
                <c:pt idx="380">
                  <c:v>20.874999999999996</c:v>
                </c:pt>
                <c:pt idx="381">
                  <c:v>20.902777777777779</c:v>
                </c:pt>
                <c:pt idx="382">
                  <c:v>20.930555555555557</c:v>
                </c:pt>
                <c:pt idx="383">
                  <c:v>20.958333333333329</c:v>
                </c:pt>
                <c:pt idx="384">
                  <c:v>20.986111111111111</c:v>
                </c:pt>
                <c:pt idx="385">
                  <c:v>21.013888888888886</c:v>
                </c:pt>
                <c:pt idx="386">
                  <c:v>21.041666666666668</c:v>
                </c:pt>
                <c:pt idx="387">
                  <c:v>21.069444444444443</c:v>
                </c:pt>
                <c:pt idx="388">
                  <c:v>21.097222222222218</c:v>
                </c:pt>
                <c:pt idx="389">
                  <c:v>21.125</c:v>
                </c:pt>
                <c:pt idx="390">
                  <c:v>21.152777777777775</c:v>
                </c:pt>
                <c:pt idx="391">
                  <c:v>21.180555555555557</c:v>
                </c:pt>
                <c:pt idx="392">
                  <c:v>21.208333333333332</c:v>
                </c:pt>
                <c:pt idx="393">
                  <c:v>21.236111111111107</c:v>
                </c:pt>
                <c:pt idx="394">
                  <c:v>21.263888888888889</c:v>
                </c:pt>
                <c:pt idx="395">
                  <c:v>21.291666666666664</c:v>
                </c:pt>
                <c:pt idx="396">
                  <c:v>21.319444444444443</c:v>
                </c:pt>
                <c:pt idx="397">
                  <c:v>21.347222222222221</c:v>
                </c:pt>
                <c:pt idx="398">
                  <c:v>21.374999999999996</c:v>
                </c:pt>
                <c:pt idx="399">
                  <c:v>21.402777777777779</c:v>
                </c:pt>
                <c:pt idx="400">
                  <c:v>21.43055555555555</c:v>
                </c:pt>
                <c:pt idx="401">
                  <c:v>21.458333333333332</c:v>
                </c:pt>
                <c:pt idx="402">
                  <c:v>21.486111111111111</c:v>
                </c:pt>
                <c:pt idx="403">
                  <c:v>21.513888888888886</c:v>
                </c:pt>
                <c:pt idx="404">
                  <c:v>21.541666666666668</c:v>
                </c:pt>
                <c:pt idx="405">
                  <c:v>21.569444444444439</c:v>
                </c:pt>
                <c:pt idx="406">
                  <c:v>21.597222222222221</c:v>
                </c:pt>
                <c:pt idx="407">
                  <c:v>21.625</c:v>
                </c:pt>
                <c:pt idx="408">
                  <c:v>21.652777777777775</c:v>
                </c:pt>
                <c:pt idx="409">
                  <c:v>21.680555555555557</c:v>
                </c:pt>
                <c:pt idx="410">
                  <c:v>21.708333333333329</c:v>
                </c:pt>
                <c:pt idx="411">
                  <c:v>21.736111111111111</c:v>
                </c:pt>
                <c:pt idx="412">
                  <c:v>21.763888888888889</c:v>
                </c:pt>
                <c:pt idx="413">
                  <c:v>21.791666666666664</c:v>
                </c:pt>
                <c:pt idx="414">
                  <c:v>21.819444444444443</c:v>
                </c:pt>
                <c:pt idx="415">
                  <c:v>21.847222222222218</c:v>
                </c:pt>
                <c:pt idx="416">
                  <c:v>21.875</c:v>
                </c:pt>
                <c:pt idx="417">
                  <c:v>21.902777777777779</c:v>
                </c:pt>
                <c:pt idx="418">
                  <c:v>21.93055555555555</c:v>
                </c:pt>
                <c:pt idx="419">
                  <c:v>21.958333333333332</c:v>
                </c:pt>
                <c:pt idx="420">
                  <c:v>21.986111111111107</c:v>
                </c:pt>
                <c:pt idx="421">
                  <c:v>22.013888888888889</c:v>
                </c:pt>
                <c:pt idx="422">
                  <c:v>22.041666666666668</c:v>
                </c:pt>
                <c:pt idx="423">
                  <c:v>22.069444444444439</c:v>
                </c:pt>
                <c:pt idx="424">
                  <c:v>22.097222222222221</c:v>
                </c:pt>
                <c:pt idx="425">
                  <c:v>22.124999999999996</c:v>
                </c:pt>
                <c:pt idx="426">
                  <c:v>22.152777777777779</c:v>
                </c:pt>
                <c:pt idx="427">
                  <c:v>22.180555555555557</c:v>
                </c:pt>
                <c:pt idx="428">
                  <c:v>22.208333333333329</c:v>
                </c:pt>
                <c:pt idx="429">
                  <c:v>22.236111111111111</c:v>
                </c:pt>
                <c:pt idx="430">
                  <c:v>22.263888888888886</c:v>
                </c:pt>
                <c:pt idx="431">
                  <c:v>22.291666666666668</c:v>
                </c:pt>
                <c:pt idx="432">
                  <c:v>22.319444444444443</c:v>
                </c:pt>
                <c:pt idx="433">
                  <c:v>22.347222222222218</c:v>
                </c:pt>
                <c:pt idx="434">
                  <c:v>22.375</c:v>
                </c:pt>
                <c:pt idx="435">
                  <c:v>22.402777777777775</c:v>
                </c:pt>
                <c:pt idx="436">
                  <c:v>22.430555555555557</c:v>
                </c:pt>
                <c:pt idx="437">
                  <c:v>22.458333333333332</c:v>
                </c:pt>
                <c:pt idx="438">
                  <c:v>22.486111111111107</c:v>
                </c:pt>
                <c:pt idx="439">
                  <c:v>22.513888888888889</c:v>
                </c:pt>
                <c:pt idx="440">
                  <c:v>22.541666666666664</c:v>
                </c:pt>
                <c:pt idx="441">
                  <c:v>22.569444444444443</c:v>
                </c:pt>
                <c:pt idx="442">
                  <c:v>22.597222222222221</c:v>
                </c:pt>
                <c:pt idx="443">
                  <c:v>22.624999999999996</c:v>
                </c:pt>
                <c:pt idx="444">
                  <c:v>22.652777777777779</c:v>
                </c:pt>
                <c:pt idx="445">
                  <c:v>22.68055555555555</c:v>
                </c:pt>
                <c:pt idx="446">
                  <c:v>22.708333333333332</c:v>
                </c:pt>
                <c:pt idx="447">
                  <c:v>22.736111111111111</c:v>
                </c:pt>
                <c:pt idx="448">
                  <c:v>22.763888888888886</c:v>
                </c:pt>
                <c:pt idx="449">
                  <c:v>22.791666666666668</c:v>
                </c:pt>
                <c:pt idx="450">
                  <c:v>22.819444444444439</c:v>
                </c:pt>
                <c:pt idx="451">
                  <c:v>22.847222222222221</c:v>
                </c:pt>
                <c:pt idx="452">
                  <c:v>22.875</c:v>
                </c:pt>
                <c:pt idx="453">
                  <c:v>22.902777777777775</c:v>
                </c:pt>
                <c:pt idx="454">
                  <c:v>22.930555555555557</c:v>
                </c:pt>
                <c:pt idx="455">
                  <c:v>22.958333333333329</c:v>
                </c:pt>
                <c:pt idx="456">
                  <c:v>22.986111111111111</c:v>
                </c:pt>
                <c:pt idx="457">
                  <c:v>23.013888888888889</c:v>
                </c:pt>
                <c:pt idx="458">
                  <c:v>23.041666666666664</c:v>
                </c:pt>
                <c:pt idx="459">
                  <c:v>23.069444444444443</c:v>
                </c:pt>
                <c:pt idx="460">
                  <c:v>23.097222222222218</c:v>
                </c:pt>
                <c:pt idx="461">
                  <c:v>23.125</c:v>
                </c:pt>
                <c:pt idx="462">
                  <c:v>23.152777777777779</c:v>
                </c:pt>
                <c:pt idx="463">
                  <c:v>23.18055555555555</c:v>
                </c:pt>
                <c:pt idx="464">
                  <c:v>23.208333333333332</c:v>
                </c:pt>
                <c:pt idx="465">
                  <c:v>23.236111111111107</c:v>
                </c:pt>
                <c:pt idx="466">
                  <c:v>23.263888888888889</c:v>
                </c:pt>
                <c:pt idx="467">
                  <c:v>23.291666666666668</c:v>
                </c:pt>
                <c:pt idx="468">
                  <c:v>23.319444444444439</c:v>
                </c:pt>
                <c:pt idx="469">
                  <c:v>23.347222222222221</c:v>
                </c:pt>
                <c:pt idx="470">
                  <c:v>23.374999999999996</c:v>
                </c:pt>
                <c:pt idx="471">
                  <c:v>23.402777777777779</c:v>
                </c:pt>
                <c:pt idx="472">
                  <c:v>23.430555555555557</c:v>
                </c:pt>
                <c:pt idx="473">
                  <c:v>23.458333333333329</c:v>
                </c:pt>
                <c:pt idx="474">
                  <c:v>23.486111111111111</c:v>
                </c:pt>
                <c:pt idx="475">
                  <c:v>23.513888888888886</c:v>
                </c:pt>
                <c:pt idx="476">
                  <c:v>23.541666666666668</c:v>
                </c:pt>
                <c:pt idx="477">
                  <c:v>23.569444444444443</c:v>
                </c:pt>
                <c:pt idx="478">
                  <c:v>23.597222222222218</c:v>
                </c:pt>
                <c:pt idx="479">
                  <c:v>23.625</c:v>
                </c:pt>
                <c:pt idx="480">
                  <c:v>23.652777777777775</c:v>
                </c:pt>
                <c:pt idx="481">
                  <c:v>23.680555555555557</c:v>
                </c:pt>
                <c:pt idx="482">
                  <c:v>23.708333333333332</c:v>
                </c:pt>
                <c:pt idx="483">
                  <c:v>23.736111111111107</c:v>
                </c:pt>
                <c:pt idx="484">
                  <c:v>23.763888888888889</c:v>
                </c:pt>
                <c:pt idx="485">
                  <c:v>23.791666666666664</c:v>
                </c:pt>
                <c:pt idx="486">
                  <c:v>23.819444444444443</c:v>
                </c:pt>
                <c:pt idx="487">
                  <c:v>23.847222222222221</c:v>
                </c:pt>
                <c:pt idx="488">
                  <c:v>23.874999999999996</c:v>
                </c:pt>
                <c:pt idx="489">
                  <c:v>23.902777777777779</c:v>
                </c:pt>
                <c:pt idx="490">
                  <c:v>23.93055555555555</c:v>
                </c:pt>
                <c:pt idx="491">
                  <c:v>23.958333333333332</c:v>
                </c:pt>
                <c:pt idx="492">
                  <c:v>23.986111111111111</c:v>
                </c:pt>
                <c:pt idx="493">
                  <c:v>24.013888888888886</c:v>
                </c:pt>
                <c:pt idx="494">
                  <c:v>24.041666666666668</c:v>
                </c:pt>
                <c:pt idx="495">
                  <c:v>24.069444444444439</c:v>
                </c:pt>
                <c:pt idx="496">
                  <c:v>24.097222222222221</c:v>
                </c:pt>
                <c:pt idx="497">
                  <c:v>24.125</c:v>
                </c:pt>
                <c:pt idx="498">
                  <c:v>24.152777777777775</c:v>
                </c:pt>
                <c:pt idx="499">
                  <c:v>24.180555555555557</c:v>
                </c:pt>
                <c:pt idx="500">
                  <c:v>24.208333333333329</c:v>
                </c:pt>
                <c:pt idx="501">
                  <c:v>24.236111111111111</c:v>
                </c:pt>
                <c:pt idx="502">
                  <c:v>24.263888888888889</c:v>
                </c:pt>
                <c:pt idx="503">
                  <c:v>24.291666666666664</c:v>
                </c:pt>
                <c:pt idx="504">
                  <c:v>24.319444444444443</c:v>
                </c:pt>
                <c:pt idx="505">
                  <c:v>24.347222222222218</c:v>
                </c:pt>
                <c:pt idx="506">
                  <c:v>24.375</c:v>
                </c:pt>
                <c:pt idx="507">
                  <c:v>24.402777777777779</c:v>
                </c:pt>
                <c:pt idx="508">
                  <c:v>24.43055555555555</c:v>
                </c:pt>
                <c:pt idx="509">
                  <c:v>24.458333333333332</c:v>
                </c:pt>
                <c:pt idx="510">
                  <c:v>24.486111111111107</c:v>
                </c:pt>
                <c:pt idx="511">
                  <c:v>24.513888888888889</c:v>
                </c:pt>
                <c:pt idx="512">
                  <c:v>24.541666666666668</c:v>
                </c:pt>
                <c:pt idx="513">
                  <c:v>24.569444444444439</c:v>
                </c:pt>
                <c:pt idx="514">
                  <c:v>24.597222222222221</c:v>
                </c:pt>
                <c:pt idx="515">
                  <c:v>24.624999999999996</c:v>
                </c:pt>
                <c:pt idx="516">
                  <c:v>24.652777777777779</c:v>
                </c:pt>
                <c:pt idx="517">
                  <c:v>24.680555555555557</c:v>
                </c:pt>
                <c:pt idx="518">
                  <c:v>24.708333333333329</c:v>
                </c:pt>
                <c:pt idx="519">
                  <c:v>24.736111111111111</c:v>
                </c:pt>
                <c:pt idx="520">
                  <c:v>24.763888888888886</c:v>
                </c:pt>
                <c:pt idx="521">
                  <c:v>24.791666666666668</c:v>
                </c:pt>
                <c:pt idx="522">
                  <c:v>24.819444444444443</c:v>
                </c:pt>
                <c:pt idx="523">
                  <c:v>24.847222222222218</c:v>
                </c:pt>
                <c:pt idx="524">
                  <c:v>24.875</c:v>
                </c:pt>
                <c:pt idx="525">
                  <c:v>24.902777777777775</c:v>
                </c:pt>
                <c:pt idx="526">
                  <c:v>24.930555555555557</c:v>
                </c:pt>
                <c:pt idx="527">
                  <c:v>24.958333333333332</c:v>
                </c:pt>
                <c:pt idx="528">
                  <c:v>24.986111111111107</c:v>
                </c:pt>
                <c:pt idx="529">
                  <c:v>25.013888888888889</c:v>
                </c:pt>
                <c:pt idx="530">
                  <c:v>25.041666666666664</c:v>
                </c:pt>
                <c:pt idx="531">
                  <c:v>25.069444444444443</c:v>
                </c:pt>
                <c:pt idx="532">
                  <c:v>25.097222222222221</c:v>
                </c:pt>
                <c:pt idx="533">
                  <c:v>25.124999999999996</c:v>
                </c:pt>
                <c:pt idx="534">
                  <c:v>25.152777777777779</c:v>
                </c:pt>
                <c:pt idx="535">
                  <c:v>25.18055555555555</c:v>
                </c:pt>
                <c:pt idx="536">
                  <c:v>25.208333333333332</c:v>
                </c:pt>
                <c:pt idx="537">
                  <c:v>25.236111111111111</c:v>
                </c:pt>
                <c:pt idx="538">
                  <c:v>25.263888888888886</c:v>
                </c:pt>
                <c:pt idx="539">
                  <c:v>25.291666666666668</c:v>
                </c:pt>
                <c:pt idx="540">
                  <c:v>25.319444444444439</c:v>
                </c:pt>
                <c:pt idx="541">
                  <c:v>25.347222222222221</c:v>
                </c:pt>
                <c:pt idx="542">
                  <c:v>25.375</c:v>
                </c:pt>
                <c:pt idx="543">
                  <c:v>25.402777777777775</c:v>
                </c:pt>
                <c:pt idx="544">
                  <c:v>25.430555555555557</c:v>
                </c:pt>
                <c:pt idx="545">
                  <c:v>25.458333333333329</c:v>
                </c:pt>
                <c:pt idx="546">
                  <c:v>25.486111111111111</c:v>
                </c:pt>
                <c:pt idx="547">
                  <c:v>25.513888888888889</c:v>
                </c:pt>
                <c:pt idx="548">
                  <c:v>25.541666666666664</c:v>
                </c:pt>
                <c:pt idx="549">
                  <c:v>25.569444444444443</c:v>
                </c:pt>
                <c:pt idx="550">
                  <c:v>25.597222222222218</c:v>
                </c:pt>
                <c:pt idx="551">
                  <c:v>25.625</c:v>
                </c:pt>
                <c:pt idx="552">
                  <c:v>25.652777777777779</c:v>
                </c:pt>
                <c:pt idx="553">
                  <c:v>25.68055555555555</c:v>
                </c:pt>
                <c:pt idx="554">
                  <c:v>25.708333333333332</c:v>
                </c:pt>
                <c:pt idx="555">
                  <c:v>25.736111111111107</c:v>
                </c:pt>
                <c:pt idx="556">
                  <c:v>25.763888888888889</c:v>
                </c:pt>
                <c:pt idx="557">
                  <c:v>25.791666666666668</c:v>
                </c:pt>
                <c:pt idx="558">
                  <c:v>25.819444444444439</c:v>
                </c:pt>
                <c:pt idx="559">
                  <c:v>25.847222222222221</c:v>
                </c:pt>
                <c:pt idx="560">
                  <c:v>25.874999999999996</c:v>
                </c:pt>
                <c:pt idx="561">
                  <c:v>25.902777777777779</c:v>
                </c:pt>
                <c:pt idx="562">
                  <c:v>25.930555555555557</c:v>
                </c:pt>
                <c:pt idx="563">
                  <c:v>25.958333333333329</c:v>
                </c:pt>
                <c:pt idx="564">
                  <c:v>25.986111111111111</c:v>
                </c:pt>
                <c:pt idx="565">
                  <c:v>26.013888888888886</c:v>
                </c:pt>
                <c:pt idx="566">
                  <c:v>26.041666666666668</c:v>
                </c:pt>
                <c:pt idx="567">
                  <c:v>26.069444444444443</c:v>
                </c:pt>
                <c:pt idx="568">
                  <c:v>26.097222222222218</c:v>
                </c:pt>
                <c:pt idx="569">
                  <c:v>26.125</c:v>
                </c:pt>
                <c:pt idx="570">
                  <c:v>26.152777777777775</c:v>
                </c:pt>
                <c:pt idx="571">
                  <c:v>26.180555555555557</c:v>
                </c:pt>
                <c:pt idx="572">
                  <c:v>26.208333333333332</c:v>
                </c:pt>
                <c:pt idx="573">
                  <c:v>26.236111111111107</c:v>
                </c:pt>
                <c:pt idx="574">
                  <c:v>26.263888888888889</c:v>
                </c:pt>
                <c:pt idx="575">
                  <c:v>26.291666666666664</c:v>
                </c:pt>
                <c:pt idx="576">
                  <c:v>26.319444444444443</c:v>
                </c:pt>
                <c:pt idx="577">
                  <c:v>26.347222222222221</c:v>
                </c:pt>
                <c:pt idx="578">
                  <c:v>26.374999999999996</c:v>
                </c:pt>
                <c:pt idx="579">
                  <c:v>26.402777777777779</c:v>
                </c:pt>
                <c:pt idx="580">
                  <c:v>26.43055555555555</c:v>
                </c:pt>
                <c:pt idx="581">
                  <c:v>26.458333333333332</c:v>
                </c:pt>
                <c:pt idx="582">
                  <c:v>26.486111111111111</c:v>
                </c:pt>
                <c:pt idx="583">
                  <c:v>26.513888888888886</c:v>
                </c:pt>
                <c:pt idx="584">
                  <c:v>26.541666666666668</c:v>
                </c:pt>
                <c:pt idx="585">
                  <c:v>26.569444444444439</c:v>
                </c:pt>
                <c:pt idx="586">
                  <c:v>26.597222222222221</c:v>
                </c:pt>
                <c:pt idx="587">
                  <c:v>26.625</c:v>
                </c:pt>
                <c:pt idx="588">
                  <c:v>26.652777777777775</c:v>
                </c:pt>
                <c:pt idx="589">
                  <c:v>26.680555555555557</c:v>
                </c:pt>
                <c:pt idx="590">
                  <c:v>26.708333333333329</c:v>
                </c:pt>
                <c:pt idx="591">
                  <c:v>26.736111111111111</c:v>
                </c:pt>
                <c:pt idx="592">
                  <c:v>26.763888888888889</c:v>
                </c:pt>
                <c:pt idx="593">
                  <c:v>26.791666666666664</c:v>
                </c:pt>
                <c:pt idx="594">
                  <c:v>26.819444444444443</c:v>
                </c:pt>
                <c:pt idx="595">
                  <c:v>26.847222222222218</c:v>
                </c:pt>
                <c:pt idx="596">
                  <c:v>26.875</c:v>
                </c:pt>
                <c:pt idx="597">
                  <c:v>26.902777777777779</c:v>
                </c:pt>
                <c:pt idx="598">
                  <c:v>26.93055555555555</c:v>
                </c:pt>
                <c:pt idx="599">
                  <c:v>26.958333333333332</c:v>
                </c:pt>
                <c:pt idx="600">
                  <c:v>26.986111111111107</c:v>
                </c:pt>
                <c:pt idx="601">
                  <c:v>27.013888888888889</c:v>
                </c:pt>
                <c:pt idx="602">
                  <c:v>27.041666666666668</c:v>
                </c:pt>
                <c:pt idx="603">
                  <c:v>27.069444444444439</c:v>
                </c:pt>
                <c:pt idx="604">
                  <c:v>27.097222222222221</c:v>
                </c:pt>
                <c:pt idx="605">
                  <c:v>27.124999999999996</c:v>
                </c:pt>
                <c:pt idx="606">
                  <c:v>27.152777777777779</c:v>
                </c:pt>
                <c:pt idx="607">
                  <c:v>27.180555555555557</c:v>
                </c:pt>
                <c:pt idx="608">
                  <c:v>27.208333333333329</c:v>
                </c:pt>
                <c:pt idx="609">
                  <c:v>27.236111111111111</c:v>
                </c:pt>
                <c:pt idx="610">
                  <c:v>27.263888888888886</c:v>
                </c:pt>
                <c:pt idx="611">
                  <c:v>27.291666666666668</c:v>
                </c:pt>
                <c:pt idx="612">
                  <c:v>27.319444444444443</c:v>
                </c:pt>
                <c:pt idx="613">
                  <c:v>27.347222222222218</c:v>
                </c:pt>
                <c:pt idx="614">
                  <c:v>27.375</c:v>
                </c:pt>
                <c:pt idx="615">
                  <c:v>27.402777777777775</c:v>
                </c:pt>
                <c:pt idx="616">
                  <c:v>27.430555555555557</c:v>
                </c:pt>
                <c:pt idx="617">
                  <c:v>27.458333333333332</c:v>
                </c:pt>
                <c:pt idx="618">
                  <c:v>27.486111111111107</c:v>
                </c:pt>
                <c:pt idx="619">
                  <c:v>27.513888888888889</c:v>
                </c:pt>
                <c:pt idx="620">
                  <c:v>27.541666666666664</c:v>
                </c:pt>
                <c:pt idx="621">
                  <c:v>27.569444444444443</c:v>
                </c:pt>
                <c:pt idx="622">
                  <c:v>27.597222222222221</c:v>
                </c:pt>
                <c:pt idx="623">
                  <c:v>27.624999999999996</c:v>
                </c:pt>
                <c:pt idx="624">
                  <c:v>27.652777777777779</c:v>
                </c:pt>
                <c:pt idx="625">
                  <c:v>27.68055555555555</c:v>
                </c:pt>
                <c:pt idx="626">
                  <c:v>27.708333333333332</c:v>
                </c:pt>
                <c:pt idx="627">
                  <c:v>27.736111111111111</c:v>
                </c:pt>
                <c:pt idx="628">
                  <c:v>27.763888888888886</c:v>
                </c:pt>
                <c:pt idx="629">
                  <c:v>27.791666666666668</c:v>
                </c:pt>
                <c:pt idx="630">
                  <c:v>27.819444444444439</c:v>
                </c:pt>
                <c:pt idx="631">
                  <c:v>27.847222222222221</c:v>
                </c:pt>
                <c:pt idx="632">
                  <c:v>27.875</c:v>
                </c:pt>
                <c:pt idx="633">
                  <c:v>27.902777777777775</c:v>
                </c:pt>
                <c:pt idx="634">
                  <c:v>27.930555555555557</c:v>
                </c:pt>
                <c:pt idx="635">
                  <c:v>27.958333333333329</c:v>
                </c:pt>
                <c:pt idx="636">
                  <c:v>27.986111111111111</c:v>
                </c:pt>
                <c:pt idx="637">
                  <c:v>28.013888888888889</c:v>
                </c:pt>
                <c:pt idx="638">
                  <c:v>28.041666666666664</c:v>
                </c:pt>
                <c:pt idx="639">
                  <c:v>28.069444444444443</c:v>
                </c:pt>
                <c:pt idx="640">
                  <c:v>28.097222222222218</c:v>
                </c:pt>
                <c:pt idx="641">
                  <c:v>28.125</c:v>
                </c:pt>
                <c:pt idx="642">
                  <c:v>28.152777777777779</c:v>
                </c:pt>
                <c:pt idx="643">
                  <c:v>28.18055555555555</c:v>
                </c:pt>
                <c:pt idx="644">
                  <c:v>28.208333333333332</c:v>
                </c:pt>
                <c:pt idx="645">
                  <c:v>28.236111111111107</c:v>
                </c:pt>
                <c:pt idx="646">
                  <c:v>28.263888888888889</c:v>
                </c:pt>
                <c:pt idx="647">
                  <c:v>28.291666666666668</c:v>
                </c:pt>
                <c:pt idx="648">
                  <c:v>28.319444444444439</c:v>
                </c:pt>
                <c:pt idx="649">
                  <c:v>28.347222222222221</c:v>
                </c:pt>
                <c:pt idx="650">
                  <c:v>28.374999999999996</c:v>
                </c:pt>
                <c:pt idx="651">
                  <c:v>28.402777777777779</c:v>
                </c:pt>
                <c:pt idx="652">
                  <c:v>28.430555555555557</c:v>
                </c:pt>
                <c:pt idx="653">
                  <c:v>28.458333333333329</c:v>
                </c:pt>
                <c:pt idx="654">
                  <c:v>28.486111111111111</c:v>
                </c:pt>
                <c:pt idx="655">
                  <c:v>28.513888888888886</c:v>
                </c:pt>
                <c:pt idx="656">
                  <c:v>28.541666666666668</c:v>
                </c:pt>
                <c:pt idx="657">
                  <c:v>28.569444444444443</c:v>
                </c:pt>
                <c:pt idx="658">
                  <c:v>28.597222222222218</c:v>
                </c:pt>
                <c:pt idx="659">
                  <c:v>28.625</c:v>
                </c:pt>
                <c:pt idx="660">
                  <c:v>28.652777777777775</c:v>
                </c:pt>
                <c:pt idx="661">
                  <c:v>28.680555555555557</c:v>
                </c:pt>
                <c:pt idx="662">
                  <c:v>28.708333333333332</c:v>
                </c:pt>
                <c:pt idx="663">
                  <c:v>28.736111111111107</c:v>
                </c:pt>
                <c:pt idx="664">
                  <c:v>28.763888888888889</c:v>
                </c:pt>
                <c:pt idx="665">
                  <c:v>28.791666666666664</c:v>
                </c:pt>
                <c:pt idx="666">
                  <c:v>28.819444444444443</c:v>
                </c:pt>
                <c:pt idx="667">
                  <c:v>28.847222222222221</c:v>
                </c:pt>
                <c:pt idx="668">
                  <c:v>28.874999999999996</c:v>
                </c:pt>
                <c:pt idx="669">
                  <c:v>28.902777777777779</c:v>
                </c:pt>
                <c:pt idx="670">
                  <c:v>28.93055555555555</c:v>
                </c:pt>
                <c:pt idx="671">
                  <c:v>28.958333333333332</c:v>
                </c:pt>
                <c:pt idx="672">
                  <c:v>28.986111111111111</c:v>
                </c:pt>
                <c:pt idx="673">
                  <c:v>29.013888888888886</c:v>
                </c:pt>
                <c:pt idx="674">
                  <c:v>29.041666666666668</c:v>
                </c:pt>
                <c:pt idx="675">
                  <c:v>29.069444444444439</c:v>
                </c:pt>
                <c:pt idx="676">
                  <c:v>29.097222222222221</c:v>
                </c:pt>
                <c:pt idx="677">
                  <c:v>29.125</c:v>
                </c:pt>
                <c:pt idx="678">
                  <c:v>29.152777777777775</c:v>
                </c:pt>
                <c:pt idx="679">
                  <c:v>29.180555555555557</c:v>
                </c:pt>
                <c:pt idx="680">
                  <c:v>29.208333333333329</c:v>
                </c:pt>
                <c:pt idx="681">
                  <c:v>29.236111111111111</c:v>
                </c:pt>
                <c:pt idx="682">
                  <c:v>29.263888888888889</c:v>
                </c:pt>
                <c:pt idx="683">
                  <c:v>29.291666666666664</c:v>
                </c:pt>
                <c:pt idx="684">
                  <c:v>29.319444444444443</c:v>
                </c:pt>
                <c:pt idx="685">
                  <c:v>29.347222222222218</c:v>
                </c:pt>
                <c:pt idx="686">
                  <c:v>29.375</c:v>
                </c:pt>
                <c:pt idx="687">
                  <c:v>29.402777777777779</c:v>
                </c:pt>
                <c:pt idx="688">
                  <c:v>29.43055555555555</c:v>
                </c:pt>
                <c:pt idx="689">
                  <c:v>29.458333333333332</c:v>
                </c:pt>
                <c:pt idx="690">
                  <c:v>29.486111111111107</c:v>
                </c:pt>
                <c:pt idx="691">
                  <c:v>29.513888888888889</c:v>
                </c:pt>
                <c:pt idx="692">
                  <c:v>29.541666666666668</c:v>
                </c:pt>
                <c:pt idx="693">
                  <c:v>29.569444444444439</c:v>
                </c:pt>
                <c:pt idx="694">
                  <c:v>29.597222222222221</c:v>
                </c:pt>
                <c:pt idx="695">
                  <c:v>29.624999999999996</c:v>
                </c:pt>
                <c:pt idx="696">
                  <c:v>29.652777777777779</c:v>
                </c:pt>
                <c:pt idx="697">
                  <c:v>29.680555555555557</c:v>
                </c:pt>
                <c:pt idx="698">
                  <c:v>29.708333333333329</c:v>
                </c:pt>
                <c:pt idx="699">
                  <c:v>29.736111111111111</c:v>
                </c:pt>
                <c:pt idx="700">
                  <c:v>29.763888888888886</c:v>
                </c:pt>
                <c:pt idx="701">
                  <c:v>29.791666666666668</c:v>
                </c:pt>
                <c:pt idx="702">
                  <c:v>29.819444444444443</c:v>
                </c:pt>
                <c:pt idx="703">
                  <c:v>29.847222222222218</c:v>
                </c:pt>
                <c:pt idx="704">
                  <c:v>29.875</c:v>
                </c:pt>
                <c:pt idx="705">
                  <c:v>29.902777777777775</c:v>
                </c:pt>
                <c:pt idx="706">
                  <c:v>29.930555555555557</c:v>
                </c:pt>
                <c:pt idx="707">
                  <c:v>29.958333333333332</c:v>
                </c:pt>
                <c:pt idx="708">
                  <c:v>29.986111111111107</c:v>
                </c:pt>
                <c:pt idx="709">
                  <c:v>30.013888888888889</c:v>
                </c:pt>
                <c:pt idx="710">
                  <c:v>30.041666666666664</c:v>
                </c:pt>
                <c:pt idx="711">
                  <c:v>30.069444444444443</c:v>
                </c:pt>
                <c:pt idx="712">
                  <c:v>30.097222222222221</c:v>
                </c:pt>
                <c:pt idx="713">
                  <c:v>30.124999999999996</c:v>
                </c:pt>
                <c:pt idx="714">
                  <c:v>30.152777777777779</c:v>
                </c:pt>
                <c:pt idx="715">
                  <c:v>30.18055555555555</c:v>
                </c:pt>
                <c:pt idx="716">
                  <c:v>30.208333333333332</c:v>
                </c:pt>
                <c:pt idx="717">
                  <c:v>30.236111111111111</c:v>
                </c:pt>
                <c:pt idx="718">
                  <c:v>30.263888888888886</c:v>
                </c:pt>
                <c:pt idx="719">
                  <c:v>30.291666666666668</c:v>
                </c:pt>
                <c:pt idx="720">
                  <c:v>30.319444444444439</c:v>
                </c:pt>
                <c:pt idx="721">
                  <c:v>30.347222222222221</c:v>
                </c:pt>
                <c:pt idx="722">
                  <c:v>30.375</c:v>
                </c:pt>
                <c:pt idx="723">
                  <c:v>30.402777777777775</c:v>
                </c:pt>
                <c:pt idx="724">
                  <c:v>30.430555555555557</c:v>
                </c:pt>
                <c:pt idx="725">
                  <c:v>30.458333333333329</c:v>
                </c:pt>
                <c:pt idx="726">
                  <c:v>30.486111111111111</c:v>
                </c:pt>
                <c:pt idx="727">
                  <c:v>30.513888888888889</c:v>
                </c:pt>
                <c:pt idx="728">
                  <c:v>30.541666666666664</c:v>
                </c:pt>
                <c:pt idx="729">
                  <c:v>30.569444444444443</c:v>
                </c:pt>
                <c:pt idx="730">
                  <c:v>30.597222222222218</c:v>
                </c:pt>
                <c:pt idx="731">
                  <c:v>30.625</c:v>
                </c:pt>
                <c:pt idx="732">
                  <c:v>30.652777777777779</c:v>
                </c:pt>
                <c:pt idx="733">
                  <c:v>30.68055555555555</c:v>
                </c:pt>
                <c:pt idx="734">
                  <c:v>30.708333333333332</c:v>
                </c:pt>
                <c:pt idx="735">
                  <c:v>30.736111111111107</c:v>
                </c:pt>
                <c:pt idx="736">
                  <c:v>30.763888888888889</c:v>
                </c:pt>
                <c:pt idx="737">
                  <c:v>30.791666666666668</c:v>
                </c:pt>
                <c:pt idx="738">
                  <c:v>30.819444444444439</c:v>
                </c:pt>
                <c:pt idx="739">
                  <c:v>30.847222222222221</c:v>
                </c:pt>
                <c:pt idx="740">
                  <c:v>30.874999999999996</c:v>
                </c:pt>
                <c:pt idx="741">
                  <c:v>30.902777777777779</c:v>
                </c:pt>
                <c:pt idx="742">
                  <c:v>30.930555555555557</c:v>
                </c:pt>
                <c:pt idx="743">
                  <c:v>30.958333333333329</c:v>
                </c:pt>
                <c:pt idx="744">
                  <c:v>30.986111111111111</c:v>
                </c:pt>
                <c:pt idx="745">
                  <c:v>31.013888888888886</c:v>
                </c:pt>
                <c:pt idx="746">
                  <c:v>31.041666666666668</c:v>
                </c:pt>
                <c:pt idx="747">
                  <c:v>31.069444444444443</c:v>
                </c:pt>
                <c:pt idx="748">
                  <c:v>31.097222222222218</c:v>
                </c:pt>
                <c:pt idx="749">
                  <c:v>31.125</c:v>
                </c:pt>
                <c:pt idx="750">
                  <c:v>31.152777777777775</c:v>
                </c:pt>
                <c:pt idx="751">
                  <c:v>31.180555555555557</c:v>
                </c:pt>
                <c:pt idx="752">
                  <c:v>31.208333333333332</c:v>
                </c:pt>
                <c:pt idx="753">
                  <c:v>31.236111111111107</c:v>
                </c:pt>
                <c:pt idx="754">
                  <c:v>31.263888888888889</c:v>
                </c:pt>
                <c:pt idx="755">
                  <c:v>31.291666666666664</c:v>
                </c:pt>
                <c:pt idx="756">
                  <c:v>31.319444444444443</c:v>
                </c:pt>
                <c:pt idx="757">
                  <c:v>31.347222222222221</c:v>
                </c:pt>
                <c:pt idx="758">
                  <c:v>31.374999999999996</c:v>
                </c:pt>
                <c:pt idx="759">
                  <c:v>31.402777777777779</c:v>
                </c:pt>
                <c:pt idx="760">
                  <c:v>31.43055555555555</c:v>
                </c:pt>
                <c:pt idx="761">
                  <c:v>31.458333333333332</c:v>
                </c:pt>
                <c:pt idx="762">
                  <c:v>31.486111111111111</c:v>
                </c:pt>
                <c:pt idx="763">
                  <c:v>31.513888888888886</c:v>
                </c:pt>
                <c:pt idx="764">
                  <c:v>31.541666666666668</c:v>
                </c:pt>
                <c:pt idx="765">
                  <c:v>31.569444444444439</c:v>
                </c:pt>
                <c:pt idx="766">
                  <c:v>31.597222222222221</c:v>
                </c:pt>
                <c:pt idx="767">
                  <c:v>31.625</c:v>
                </c:pt>
                <c:pt idx="768">
                  <c:v>31.652777777777775</c:v>
                </c:pt>
                <c:pt idx="769">
                  <c:v>31.680555555555557</c:v>
                </c:pt>
                <c:pt idx="770">
                  <c:v>31.708333333333329</c:v>
                </c:pt>
                <c:pt idx="771">
                  <c:v>31.736111111111111</c:v>
                </c:pt>
                <c:pt idx="772">
                  <c:v>31.763888888888889</c:v>
                </c:pt>
                <c:pt idx="773">
                  <c:v>31.791666666666664</c:v>
                </c:pt>
                <c:pt idx="774">
                  <c:v>31.819444444444443</c:v>
                </c:pt>
                <c:pt idx="775">
                  <c:v>31.847222222222218</c:v>
                </c:pt>
                <c:pt idx="776">
                  <c:v>31.875</c:v>
                </c:pt>
                <c:pt idx="777">
                  <c:v>31.902777777777779</c:v>
                </c:pt>
                <c:pt idx="778">
                  <c:v>31.93055555555555</c:v>
                </c:pt>
                <c:pt idx="779">
                  <c:v>31.958333333333332</c:v>
                </c:pt>
                <c:pt idx="780">
                  <c:v>31.986111111111107</c:v>
                </c:pt>
                <c:pt idx="781">
                  <c:v>32.013888888888886</c:v>
                </c:pt>
                <c:pt idx="782">
                  <c:v>32.041666666666664</c:v>
                </c:pt>
                <c:pt idx="783">
                  <c:v>32.069444444444443</c:v>
                </c:pt>
                <c:pt idx="784">
                  <c:v>32.097222222222221</c:v>
                </c:pt>
                <c:pt idx="785">
                  <c:v>32.124999999999993</c:v>
                </c:pt>
                <c:pt idx="786">
                  <c:v>32.152777777777779</c:v>
                </c:pt>
                <c:pt idx="787">
                  <c:v>32.180555555555557</c:v>
                </c:pt>
                <c:pt idx="788">
                  <c:v>32.208333333333329</c:v>
                </c:pt>
                <c:pt idx="789">
                  <c:v>32.236111111111114</c:v>
                </c:pt>
                <c:pt idx="790">
                  <c:v>32.263888888888886</c:v>
                </c:pt>
                <c:pt idx="791">
                  <c:v>32.291666666666664</c:v>
                </c:pt>
                <c:pt idx="792">
                  <c:v>32.319444444444443</c:v>
                </c:pt>
                <c:pt idx="793">
                  <c:v>32.347222222222221</c:v>
                </c:pt>
                <c:pt idx="794">
                  <c:v>32.375</c:v>
                </c:pt>
                <c:pt idx="795">
                  <c:v>32.402777777777771</c:v>
                </c:pt>
                <c:pt idx="796">
                  <c:v>32.430555555555557</c:v>
                </c:pt>
                <c:pt idx="797">
                  <c:v>32.458333333333336</c:v>
                </c:pt>
                <c:pt idx="798">
                  <c:v>32.486111111111107</c:v>
                </c:pt>
                <c:pt idx="799">
                  <c:v>32.513888888888886</c:v>
                </c:pt>
                <c:pt idx="800">
                  <c:v>32.541666666666664</c:v>
                </c:pt>
                <c:pt idx="801">
                  <c:v>32.569444444444443</c:v>
                </c:pt>
                <c:pt idx="802">
                  <c:v>32.597222222222221</c:v>
                </c:pt>
                <c:pt idx="803">
                  <c:v>32.624999999999993</c:v>
                </c:pt>
                <c:pt idx="804">
                  <c:v>32.652777777777779</c:v>
                </c:pt>
                <c:pt idx="805">
                  <c:v>32.68055555555555</c:v>
                </c:pt>
                <c:pt idx="806">
                  <c:v>32.708333333333336</c:v>
                </c:pt>
                <c:pt idx="807">
                  <c:v>32.736111111111114</c:v>
                </c:pt>
                <c:pt idx="808">
                  <c:v>32.763888888888886</c:v>
                </c:pt>
                <c:pt idx="809">
                  <c:v>32.791666666666664</c:v>
                </c:pt>
                <c:pt idx="810">
                  <c:v>32.805555555555557</c:v>
                </c:pt>
                <c:pt idx="811">
                  <c:v>32.819444444444443</c:v>
                </c:pt>
                <c:pt idx="812">
                  <c:v>32.833333333333329</c:v>
                </c:pt>
                <c:pt idx="813">
                  <c:v>32.847222222222221</c:v>
                </c:pt>
                <c:pt idx="814">
                  <c:v>32.861111111111114</c:v>
                </c:pt>
                <c:pt idx="815">
                  <c:v>32.875</c:v>
                </c:pt>
                <c:pt idx="816">
                  <c:v>32.888888888888886</c:v>
                </c:pt>
                <c:pt idx="817">
                  <c:v>32.902777777777771</c:v>
                </c:pt>
                <c:pt idx="818">
                  <c:v>32.916666666666664</c:v>
                </c:pt>
                <c:pt idx="819">
                  <c:v>32.930555555555557</c:v>
                </c:pt>
                <c:pt idx="820">
                  <c:v>32.944444444444443</c:v>
                </c:pt>
                <c:pt idx="821">
                  <c:v>32.958333333333329</c:v>
                </c:pt>
                <c:pt idx="822">
                  <c:v>32.972222222222221</c:v>
                </c:pt>
                <c:pt idx="823">
                  <c:v>32.986111111111114</c:v>
                </c:pt>
                <c:pt idx="824">
                  <c:v>33</c:v>
                </c:pt>
                <c:pt idx="825">
                  <c:v>33.013888888888886</c:v>
                </c:pt>
                <c:pt idx="826">
                  <c:v>33.027777777777771</c:v>
                </c:pt>
                <c:pt idx="827">
                  <c:v>33.041666666666664</c:v>
                </c:pt>
                <c:pt idx="828">
                  <c:v>33.069444444444443</c:v>
                </c:pt>
                <c:pt idx="829">
                  <c:v>33.097222222222221</c:v>
                </c:pt>
                <c:pt idx="830">
                  <c:v>33.125</c:v>
                </c:pt>
                <c:pt idx="831">
                  <c:v>33.152777777777779</c:v>
                </c:pt>
                <c:pt idx="832">
                  <c:v>33.18055555555555</c:v>
                </c:pt>
                <c:pt idx="833">
                  <c:v>33.208333333333336</c:v>
                </c:pt>
                <c:pt idx="834">
                  <c:v>33.236111111111107</c:v>
                </c:pt>
                <c:pt idx="835">
                  <c:v>33.263888888888886</c:v>
                </c:pt>
                <c:pt idx="836">
                  <c:v>33.291666666666664</c:v>
                </c:pt>
                <c:pt idx="837">
                  <c:v>33.319444444444443</c:v>
                </c:pt>
                <c:pt idx="838">
                  <c:v>33.347222222222221</c:v>
                </c:pt>
                <c:pt idx="839">
                  <c:v>33.374999999999993</c:v>
                </c:pt>
                <c:pt idx="840">
                  <c:v>33.402777777777779</c:v>
                </c:pt>
                <c:pt idx="841">
                  <c:v>33.430555555555557</c:v>
                </c:pt>
                <c:pt idx="842">
                  <c:v>33.458333333333329</c:v>
                </c:pt>
                <c:pt idx="843">
                  <c:v>33.486111111111114</c:v>
                </c:pt>
                <c:pt idx="844">
                  <c:v>33.513888888888886</c:v>
                </c:pt>
                <c:pt idx="845">
                  <c:v>33.541666666666664</c:v>
                </c:pt>
                <c:pt idx="846">
                  <c:v>33.569444444444443</c:v>
                </c:pt>
                <c:pt idx="847">
                  <c:v>33.597222222222221</c:v>
                </c:pt>
                <c:pt idx="848">
                  <c:v>33.625</c:v>
                </c:pt>
                <c:pt idx="849">
                  <c:v>33.652777777777771</c:v>
                </c:pt>
                <c:pt idx="850">
                  <c:v>33.680555555555557</c:v>
                </c:pt>
                <c:pt idx="851">
                  <c:v>33.708333333333336</c:v>
                </c:pt>
                <c:pt idx="852">
                  <c:v>33.736111111111107</c:v>
                </c:pt>
                <c:pt idx="853">
                  <c:v>33.763888888888886</c:v>
                </c:pt>
                <c:pt idx="854">
                  <c:v>33.791666666666664</c:v>
                </c:pt>
                <c:pt idx="855">
                  <c:v>33.819444444444443</c:v>
                </c:pt>
                <c:pt idx="856">
                  <c:v>33.847222222222221</c:v>
                </c:pt>
                <c:pt idx="857">
                  <c:v>33.874999999999993</c:v>
                </c:pt>
                <c:pt idx="858">
                  <c:v>33.902777777777779</c:v>
                </c:pt>
                <c:pt idx="859">
                  <c:v>33.93055555555555</c:v>
                </c:pt>
                <c:pt idx="860">
                  <c:v>33.958333333333336</c:v>
                </c:pt>
                <c:pt idx="861">
                  <c:v>33.986111111111114</c:v>
                </c:pt>
                <c:pt idx="862">
                  <c:v>34.013888888888886</c:v>
                </c:pt>
                <c:pt idx="863">
                  <c:v>34.041666666666664</c:v>
                </c:pt>
                <c:pt idx="864">
                  <c:v>34.069444444444443</c:v>
                </c:pt>
                <c:pt idx="865">
                  <c:v>34.097222222222221</c:v>
                </c:pt>
                <c:pt idx="866">
                  <c:v>34.125</c:v>
                </c:pt>
                <c:pt idx="867">
                  <c:v>34.152777777777771</c:v>
                </c:pt>
                <c:pt idx="868">
                  <c:v>34.180555555555557</c:v>
                </c:pt>
                <c:pt idx="869">
                  <c:v>34.208333333333329</c:v>
                </c:pt>
                <c:pt idx="870">
                  <c:v>34.236111111111114</c:v>
                </c:pt>
                <c:pt idx="871">
                  <c:v>34.263888888888886</c:v>
                </c:pt>
                <c:pt idx="872">
                  <c:v>34.291666666666664</c:v>
                </c:pt>
                <c:pt idx="873">
                  <c:v>34.319444444444443</c:v>
                </c:pt>
                <c:pt idx="874">
                  <c:v>34.347222222222221</c:v>
                </c:pt>
                <c:pt idx="875">
                  <c:v>34.375</c:v>
                </c:pt>
                <c:pt idx="876">
                  <c:v>34.402777777777779</c:v>
                </c:pt>
                <c:pt idx="877">
                  <c:v>34.43055555555555</c:v>
                </c:pt>
                <c:pt idx="878">
                  <c:v>34.458333333333336</c:v>
                </c:pt>
                <c:pt idx="879">
                  <c:v>34.486111111111107</c:v>
                </c:pt>
                <c:pt idx="880">
                  <c:v>34.513888888888886</c:v>
                </c:pt>
                <c:pt idx="881">
                  <c:v>34.541666666666664</c:v>
                </c:pt>
                <c:pt idx="882">
                  <c:v>34.569444444444443</c:v>
                </c:pt>
                <c:pt idx="883">
                  <c:v>34.597222222222221</c:v>
                </c:pt>
                <c:pt idx="884">
                  <c:v>34.624999999999993</c:v>
                </c:pt>
                <c:pt idx="885">
                  <c:v>34.652777777777779</c:v>
                </c:pt>
                <c:pt idx="886">
                  <c:v>34.680555555555557</c:v>
                </c:pt>
                <c:pt idx="887">
                  <c:v>34.708333333333329</c:v>
                </c:pt>
                <c:pt idx="888">
                  <c:v>34.736111111111114</c:v>
                </c:pt>
                <c:pt idx="889">
                  <c:v>34.763888888888886</c:v>
                </c:pt>
                <c:pt idx="890">
                  <c:v>34.791666666666664</c:v>
                </c:pt>
                <c:pt idx="891">
                  <c:v>34.819444444444443</c:v>
                </c:pt>
                <c:pt idx="892">
                  <c:v>34.847222222222221</c:v>
                </c:pt>
                <c:pt idx="893">
                  <c:v>34.875</c:v>
                </c:pt>
                <c:pt idx="894">
                  <c:v>34.902777777777771</c:v>
                </c:pt>
                <c:pt idx="895">
                  <c:v>34.930555555555557</c:v>
                </c:pt>
                <c:pt idx="896">
                  <c:v>34.958333333333336</c:v>
                </c:pt>
                <c:pt idx="897">
                  <c:v>34.986111111111107</c:v>
                </c:pt>
                <c:pt idx="898">
                  <c:v>35.013888888888886</c:v>
                </c:pt>
                <c:pt idx="899">
                  <c:v>35.041666666666664</c:v>
                </c:pt>
                <c:pt idx="900">
                  <c:v>35.069444444444443</c:v>
                </c:pt>
                <c:pt idx="901">
                  <c:v>35.097222222222221</c:v>
                </c:pt>
                <c:pt idx="902">
                  <c:v>35.124999999999993</c:v>
                </c:pt>
                <c:pt idx="903">
                  <c:v>35.152777777777779</c:v>
                </c:pt>
                <c:pt idx="904">
                  <c:v>35.18055555555555</c:v>
                </c:pt>
                <c:pt idx="905">
                  <c:v>35.208333333333336</c:v>
                </c:pt>
                <c:pt idx="906">
                  <c:v>35.236111111111114</c:v>
                </c:pt>
                <c:pt idx="907">
                  <c:v>35.263888888888886</c:v>
                </c:pt>
                <c:pt idx="908">
                  <c:v>35.291666666666664</c:v>
                </c:pt>
                <c:pt idx="909">
                  <c:v>35.319444444444443</c:v>
                </c:pt>
                <c:pt idx="910">
                  <c:v>35.347222222222221</c:v>
                </c:pt>
                <c:pt idx="911">
                  <c:v>35.375</c:v>
                </c:pt>
                <c:pt idx="912">
                  <c:v>35.402777777777771</c:v>
                </c:pt>
                <c:pt idx="913">
                  <c:v>35.430555555555557</c:v>
                </c:pt>
                <c:pt idx="914">
                  <c:v>35.458333333333329</c:v>
                </c:pt>
                <c:pt idx="915">
                  <c:v>35.486111111111114</c:v>
                </c:pt>
                <c:pt idx="916">
                  <c:v>35.513888888888886</c:v>
                </c:pt>
                <c:pt idx="917">
                  <c:v>35.541666666666664</c:v>
                </c:pt>
                <c:pt idx="918">
                  <c:v>35.56944444444445</c:v>
                </c:pt>
                <c:pt idx="919">
                  <c:v>35.597222222222221</c:v>
                </c:pt>
                <c:pt idx="920">
                  <c:v>35.625</c:v>
                </c:pt>
                <c:pt idx="921">
                  <c:v>35.652777777777779</c:v>
                </c:pt>
                <c:pt idx="922">
                  <c:v>35.68055555555555</c:v>
                </c:pt>
                <c:pt idx="923">
                  <c:v>35.708333333333329</c:v>
                </c:pt>
                <c:pt idx="924">
                  <c:v>35.736111111111114</c:v>
                </c:pt>
                <c:pt idx="925">
                  <c:v>35.763888888888886</c:v>
                </c:pt>
                <c:pt idx="926">
                  <c:v>35.791666666666664</c:v>
                </c:pt>
                <c:pt idx="927">
                  <c:v>35.819444444444443</c:v>
                </c:pt>
                <c:pt idx="928">
                  <c:v>35.847222222222221</c:v>
                </c:pt>
                <c:pt idx="929">
                  <c:v>35.875</c:v>
                </c:pt>
                <c:pt idx="930">
                  <c:v>35.902777777777779</c:v>
                </c:pt>
                <c:pt idx="931">
                  <c:v>35.930555555555557</c:v>
                </c:pt>
                <c:pt idx="932">
                  <c:v>35.958333333333329</c:v>
                </c:pt>
                <c:pt idx="933">
                  <c:v>35.986111111111107</c:v>
                </c:pt>
                <c:pt idx="934">
                  <c:v>36.013888888888886</c:v>
                </c:pt>
                <c:pt idx="935">
                  <c:v>36.041666666666664</c:v>
                </c:pt>
                <c:pt idx="936">
                  <c:v>36.069444444444443</c:v>
                </c:pt>
                <c:pt idx="937">
                  <c:v>36.097222222222221</c:v>
                </c:pt>
                <c:pt idx="938">
                  <c:v>36.124999999999993</c:v>
                </c:pt>
                <c:pt idx="939">
                  <c:v>36.152777777777779</c:v>
                </c:pt>
                <c:pt idx="940">
                  <c:v>36.180555555555557</c:v>
                </c:pt>
                <c:pt idx="941">
                  <c:v>36.208333333333336</c:v>
                </c:pt>
                <c:pt idx="942">
                  <c:v>36.236111111111107</c:v>
                </c:pt>
                <c:pt idx="943">
                  <c:v>36.263888888888886</c:v>
                </c:pt>
                <c:pt idx="944">
                  <c:v>36.291666666666664</c:v>
                </c:pt>
                <c:pt idx="945">
                  <c:v>36.319444444444443</c:v>
                </c:pt>
                <c:pt idx="946">
                  <c:v>36.347222222222221</c:v>
                </c:pt>
                <c:pt idx="947">
                  <c:v>36.374999999999993</c:v>
                </c:pt>
                <c:pt idx="948">
                  <c:v>36.402777777777771</c:v>
                </c:pt>
                <c:pt idx="949">
                  <c:v>36.430555555555557</c:v>
                </c:pt>
                <c:pt idx="950">
                  <c:v>36.458333333333336</c:v>
                </c:pt>
                <c:pt idx="951">
                  <c:v>36.486111111111114</c:v>
                </c:pt>
                <c:pt idx="952">
                  <c:v>36.513888888888886</c:v>
                </c:pt>
                <c:pt idx="953">
                  <c:v>36.541666666666657</c:v>
                </c:pt>
                <c:pt idx="954">
                  <c:v>36.569444444444443</c:v>
                </c:pt>
                <c:pt idx="955">
                  <c:v>36.597222222222221</c:v>
                </c:pt>
                <c:pt idx="956">
                  <c:v>36.625</c:v>
                </c:pt>
                <c:pt idx="957">
                  <c:v>36.652777777777779</c:v>
                </c:pt>
                <c:pt idx="958">
                  <c:v>36.68055555555555</c:v>
                </c:pt>
                <c:pt idx="959">
                  <c:v>36.708333333333336</c:v>
                </c:pt>
                <c:pt idx="960">
                  <c:v>36.736111111111114</c:v>
                </c:pt>
                <c:pt idx="961">
                  <c:v>36.763888888888886</c:v>
                </c:pt>
                <c:pt idx="962">
                  <c:v>36.791666666666664</c:v>
                </c:pt>
                <c:pt idx="963">
                  <c:v>36.819444444444436</c:v>
                </c:pt>
                <c:pt idx="964">
                  <c:v>36.847222222222221</c:v>
                </c:pt>
                <c:pt idx="965">
                  <c:v>36.875</c:v>
                </c:pt>
                <c:pt idx="966">
                  <c:v>36.902777777777779</c:v>
                </c:pt>
                <c:pt idx="967">
                  <c:v>36.930555555555557</c:v>
                </c:pt>
                <c:pt idx="968">
                  <c:v>36.958333333333329</c:v>
                </c:pt>
                <c:pt idx="969">
                  <c:v>36.986111111111114</c:v>
                </c:pt>
                <c:pt idx="970">
                  <c:v>37.013888888888886</c:v>
                </c:pt>
                <c:pt idx="971">
                  <c:v>37.041666666666664</c:v>
                </c:pt>
                <c:pt idx="972">
                  <c:v>37.069444444444443</c:v>
                </c:pt>
                <c:pt idx="973">
                  <c:v>37.097222222222214</c:v>
                </c:pt>
                <c:pt idx="974">
                  <c:v>37.125</c:v>
                </c:pt>
                <c:pt idx="975">
                  <c:v>37.152777777777779</c:v>
                </c:pt>
                <c:pt idx="976">
                  <c:v>37.180555555555557</c:v>
                </c:pt>
                <c:pt idx="977">
                  <c:v>37.208333333333336</c:v>
                </c:pt>
                <c:pt idx="978">
                  <c:v>37.2361111111111</c:v>
                </c:pt>
                <c:pt idx="979">
                  <c:v>37.263888888888886</c:v>
                </c:pt>
                <c:pt idx="980">
                  <c:v>37.291666666666664</c:v>
                </c:pt>
                <c:pt idx="981">
                  <c:v>37.319444444444443</c:v>
                </c:pt>
                <c:pt idx="982">
                  <c:v>37.347222222222221</c:v>
                </c:pt>
                <c:pt idx="983">
                  <c:v>37.374999999999993</c:v>
                </c:pt>
                <c:pt idx="984">
                  <c:v>37.402777777777779</c:v>
                </c:pt>
                <c:pt idx="985">
                  <c:v>37.430555555555557</c:v>
                </c:pt>
                <c:pt idx="986">
                  <c:v>37.458333333333336</c:v>
                </c:pt>
                <c:pt idx="987">
                  <c:v>37.486111111111114</c:v>
                </c:pt>
                <c:pt idx="988">
                  <c:v>37.513888888888879</c:v>
                </c:pt>
                <c:pt idx="989">
                  <c:v>37.541666666666664</c:v>
                </c:pt>
                <c:pt idx="990">
                  <c:v>37.569444444444443</c:v>
                </c:pt>
                <c:pt idx="991">
                  <c:v>37.597222222222221</c:v>
                </c:pt>
                <c:pt idx="992">
                  <c:v>37.625</c:v>
                </c:pt>
                <c:pt idx="993">
                  <c:v>37.652777777777771</c:v>
                </c:pt>
                <c:pt idx="994">
                  <c:v>37.680555555555557</c:v>
                </c:pt>
                <c:pt idx="995">
                  <c:v>37.708333333333336</c:v>
                </c:pt>
                <c:pt idx="996">
                  <c:v>37.736111111111114</c:v>
                </c:pt>
                <c:pt idx="997">
                  <c:v>37.763888888888886</c:v>
                </c:pt>
                <c:pt idx="998">
                  <c:v>37.791666666666657</c:v>
                </c:pt>
                <c:pt idx="999">
                  <c:v>37.819444444444443</c:v>
                </c:pt>
                <c:pt idx="1000">
                  <c:v>37.847222222222221</c:v>
                </c:pt>
                <c:pt idx="1001">
                  <c:v>37.875</c:v>
                </c:pt>
                <c:pt idx="1002">
                  <c:v>37.902777777777779</c:v>
                </c:pt>
                <c:pt idx="1003">
                  <c:v>37.93055555555555</c:v>
                </c:pt>
                <c:pt idx="1004">
                  <c:v>37.958333333333336</c:v>
                </c:pt>
                <c:pt idx="1005">
                  <c:v>37.986111111111114</c:v>
                </c:pt>
                <c:pt idx="1006">
                  <c:v>38.013888888888886</c:v>
                </c:pt>
                <c:pt idx="1007">
                  <c:v>38.041666666666664</c:v>
                </c:pt>
                <c:pt idx="1008">
                  <c:v>38.069444444444436</c:v>
                </c:pt>
                <c:pt idx="1009">
                  <c:v>38.097222222222221</c:v>
                </c:pt>
                <c:pt idx="1010">
                  <c:v>38.125</c:v>
                </c:pt>
                <c:pt idx="1011">
                  <c:v>38.152777777777779</c:v>
                </c:pt>
                <c:pt idx="1012">
                  <c:v>38.180555555555557</c:v>
                </c:pt>
                <c:pt idx="1013">
                  <c:v>38.208333333333329</c:v>
                </c:pt>
                <c:pt idx="1014">
                  <c:v>38.236111111111114</c:v>
                </c:pt>
                <c:pt idx="1015">
                  <c:v>38.263888888888886</c:v>
                </c:pt>
                <c:pt idx="1016">
                  <c:v>38.291666666666664</c:v>
                </c:pt>
                <c:pt idx="1017">
                  <c:v>38.319444444444443</c:v>
                </c:pt>
                <c:pt idx="1018">
                  <c:v>38.347222222222214</c:v>
                </c:pt>
                <c:pt idx="1019">
                  <c:v>38.375</c:v>
                </c:pt>
                <c:pt idx="1020">
                  <c:v>38.402777777777779</c:v>
                </c:pt>
                <c:pt idx="1021">
                  <c:v>38.430555555555557</c:v>
                </c:pt>
                <c:pt idx="1022">
                  <c:v>38.458333333333336</c:v>
                </c:pt>
                <c:pt idx="1023">
                  <c:v>38.4861111111111</c:v>
                </c:pt>
                <c:pt idx="1024">
                  <c:v>38.513888888888886</c:v>
                </c:pt>
                <c:pt idx="1025">
                  <c:v>38.541666666666664</c:v>
                </c:pt>
                <c:pt idx="1026">
                  <c:v>38.55555555555555</c:v>
                </c:pt>
                <c:pt idx="1027">
                  <c:v>38.569444444444443</c:v>
                </c:pt>
                <c:pt idx="1028">
                  <c:v>38.583333333333336</c:v>
                </c:pt>
                <c:pt idx="1029">
                  <c:v>38.597222222222221</c:v>
                </c:pt>
                <c:pt idx="1030">
                  <c:v>38.611111111111114</c:v>
                </c:pt>
                <c:pt idx="1031">
                  <c:v>38.624999999999993</c:v>
                </c:pt>
                <c:pt idx="1032">
                  <c:v>38.638888888888886</c:v>
                </c:pt>
                <c:pt idx="1033">
                  <c:v>38.652777777777779</c:v>
                </c:pt>
                <c:pt idx="1034">
                  <c:v>38.666666666666664</c:v>
                </c:pt>
                <c:pt idx="1035">
                  <c:v>38.680555555555557</c:v>
                </c:pt>
                <c:pt idx="1036">
                  <c:v>38.694444444444436</c:v>
                </c:pt>
                <c:pt idx="1037">
                  <c:v>38.708333333333336</c:v>
                </c:pt>
                <c:pt idx="1038">
                  <c:v>38.722222222222221</c:v>
                </c:pt>
                <c:pt idx="1039">
                  <c:v>38.736111111111114</c:v>
                </c:pt>
                <c:pt idx="1040">
                  <c:v>38.75</c:v>
                </c:pt>
                <c:pt idx="1041">
                  <c:v>38.763888888888879</c:v>
                </c:pt>
                <c:pt idx="1042">
                  <c:v>38.791666666666664</c:v>
                </c:pt>
                <c:pt idx="1043">
                  <c:v>38.819444444444443</c:v>
                </c:pt>
                <c:pt idx="1044">
                  <c:v>38.847222222222221</c:v>
                </c:pt>
                <c:pt idx="1045">
                  <c:v>38.875</c:v>
                </c:pt>
                <c:pt idx="1046">
                  <c:v>38.902777777777771</c:v>
                </c:pt>
                <c:pt idx="1047">
                  <c:v>38.930555555555557</c:v>
                </c:pt>
                <c:pt idx="1048">
                  <c:v>38.958333333333336</c:v>
                </c:pt>
                <c:pt idx="1049">
                  <c:v>38.986111111111114</c:v>
                </c:pt>
                <c:pt idx="1050">
                  <c:v>39.013888888888886</c:v>
                </c:pt>
                <c:pt idx="1051">
                  <c:v>39.041666666666657</c:v>
                </c:pt>
                <c:pt idx="1052">
                  <c:v>39.069444444444443</c:v>
                </c:pt>
                <c:pt idx="1053">
                  <c:v>39.097222222222221</c:v>
                </c:pt>
                <c:pt idx="1054">
                  <c:v>39.125</c:v>
                </c:pt>
                <c:pt idx="1055">
                  <c:v>39.152777777777779</c:v>
                </c:pt>
                <c:pt idx="1056">
                  <c:v>39.18055555555555</c:v>
                </c:pt>
                <c:pt idx="1057">
                  <c:v>39.208333333333336</c:v>
                </c:pt>
                <c:pt idx="1058">
                  <c:v>39.236111111111114</c:v>
                </c:pt>
                <c:pt idx="1059">
                  <c:v>39.263888888888886</c:v>
                </c:pt>
                <c:pt idx="1060">
                  <c:v>39.291666666666664</c:v>
                </c:pt>
                <c:pt idx="1061">
                  <c:v>39.319444444444436</c:v>
                </c:pt>
                <c:pt idx="1062">
                  <c:v>39.347222222222221</c:v>
                </c:pt>
                <c:pt idx="1063">
                  <c:v>39.375</c:v>
                </c:pt>
                <c:pt idx="1064">
                  <c:v>39.402777777777779</c:v>
                </c:pt>
                <c:pt idx="1065">
                  <c:v>39.430555555555557</c:v>
                </c:pt>
                <c:pt idx="1066">
                  <c:v>39.458333333333329</c:v>
                </c:pt>
                <c:pt idx="1067">
                  <c:v>39.486111111111114</c:v>
                </c:pt>
                <c:pt idx="1068">
                  <c:v>39.513888888888886</c:v>
                </c:pt>
                <c:pt idx="1069">
                  <c:v>39.541666666666664</c:v>
                </c:pt>
                <c:pt idx="1070">
                  <c:v>39.569444444444443</c:v>
                </c:pt>
                <c:pt idx="1071">
                  <c:v>39.597222222222214</c:v>
                </c:pt>
                <c:pt idx="1072">
                  <c:v>39.625</c:v>
                </c:pt>
                <c:pt idx="1073">
                  <c:v>39.652777777777779</c:v>
                </c:pt>
                <c:pt idx="1074">
                  <c:v>39.680555555555557</c:v>
                </c:pt>
                <c:pt idx="1075">
                  <c:v>39.708333333333336</c:v>
                </c:pt>
                <c:pt idx="1076">
                  <c:v>39.7361111111111</c:v>
                </c:pt>
                <c:pt idx="1077">
                  <c:v>39.763888888888886</c:v>
                </c:pt>
                <c:pt idx="1078">
                  <c:v>39.791666666666664</c:v>
                </c:pt>
                <c:pt idx="1079">
                  <c:v>39.819444444444443</c:v>
                </c:pt>
                <c:pt idx="1080">
                  <c:v>39.847222222222221</c:v>
                </c:pt>
                <c:pt idx="1081">
                  <c:v>39.874999999999993</c:v>
                </c:pt>
                <c:pt idx="1082">
                  <c:v>39.902777777777779</c:v>
                </c:pt>
                <c:pt idx="1083">
                  <c:v>39.930555555555557</c:v>
                </c:pt>
                <c:pt idx="1084">
                  <c:v>39.958333333333336</c:v>
                </c:pt>
                <c:pt idx="1085">
                  <c:v>39.986111111111114</c:v>
                </c:pt>
                <c:pt idx="1086">
                  <c:v>40.013888888888879</c:v>
                </c:pt>
                <c:pt idx="1087">
                  <c:v>40.041666666666664</c:v>
                </c:pt>
                <c:pt idx="1088">
                  <c:v>40.069444444444443</c:v>
                </c:pt>
                <c:pt idx="1089">
                  <c:v>40.097222222222221</c:v>
                </c:pt>
                <c:pt idx="1090">
                  <c:v>40.125</c:v>
                </c:pt>
                <c:pt idx="1091">
                  <c:v>40.152777777777771</c:v>
                </c:pt>
                <c:pt idx="1092">
                  <c:v>40.180555555555557</c:v>
                </c:pt>
                <c:pt idx="1093">
                  <c:v>40.208333333333336</c:v>
                </c:pt>
                <c:pt idx="1094">
                  <c:v>40.236111111111114</c:v>
                </c:pt>
                <c:pt idx="1095">
                  <c:v>40.263888888888886</c:v>
                </c:pt>
                <c:pt idx="1096">
                  <c:v>40.291666666666657</c:v>
                </c:pt>
                <c:pt idx="1097">
                  <c:v>40.319444444444443</c:v>
                </c:pt>
                <c:pt idx="1098">
                  <c:v>40.347222222222221</c:v>
                </c:pt>
                <c:pt idx="1099">
                  <c:v>40.375</c:v>
                </c:pt>
                <c:pt idx="1100">
                  <c:v>40.402777777777779</c:v>
                </c:pt>
                <c:pt idx="1101">
                  <c:v>40.43055555555555</c:v>
                </c:pt>
                <c:pt idx="1102">
                  <c:v>40.458333333333336</c:v>
                </c:pt>
                <c:pt idx="1103">
                  <c:v>40.486111111111114</c:v>
                </c:pt>
                <c:pt idx="1104">
                  <c:v>40.513888888888886</c:v>
                </c:pt>
                <c:pt idx="1105">
                  <c:v>40.541666666666664</c:v>
                </c:pt>
                <c:pt idx="1106">
                  <c:v>40.569444444444436</c:v>
                </c:pt>
                <c:pt idx="1107">
                  <c:v>40.597222222222221</c:v>
                </c:pt>
                <c:pt idx="1108">
                  <c:v>40.625</c:v>
                </c:pt>
                <c:pt idx="1109">
                  <c:v>40.652777777777779</c:v>
                </c:pt>
                <c:pt idx="1110">
                  <c:v>40.680555555555557</c:v>
                </c:pt>
                <c:pt idx="1111">
                  <c:v>40.708333333333329</c:v>
                </c:pt>
                <c:pt idx="1112">
                  <c:v>40.736111111111114</c:v>
                </c:pt>
                <c:pt idx="1113">
                  <c:v>40.763888888888886</c:v>
                </c:pt>
                <c:pt idx="1114">
                  <c:v>40.791666666666664</c:v>
                </c:pt>
                <c:pt idx="1115">
                  <c:v>40.819444444444443</c:v>
                </c:pt>
                <c:pt idx="1116">
                  <c:v>40.847222222222214</c:v>
                </c:pt>
                <c:pt idx="1117">
                  <c:v>40.875</c:v>
                </c:pt>
                <c:pt idx="1118">
                  <c:v>40.902777777777779</c:v>
                </c:pt>
                <c:pt idx="1119">
                  <c:v>40.930555555555557</c:v>
                </c:pt>
                <c:pt idx="1120">
                  <c:v>40.958333333333336</c:v>
                </c:pt>
                <c:pt idx="1121">
                  <c:v>40.9861111111111</c:v>
                </c:pt>
                <c:pt idx="1122">
                  <c:v>41.013888888888886</c:v>
                </c:pt>
                <c:pt idx="1123">
                  <c:v>41.041666666666664</c:v>
                </c:pt>
                <c:pt idx="1124">
                  <c:v>41.069444444444443</c:v>
                </c:pt>
                <c:pt idx="1125">
                  <c:v>41.097222222222221</c:v>
                </c:pt>
                <c:pt idx="1126">
                  <c:v>41.124999999999993</c:v>
                </c:pt>
                <c:pt idx="1127">
                  <c:v>41.152777777777779</c:v>
                </c:pt>
                <c:pt idx="1128">
                  <c:v>41.180555555555557</c:v>
                </c:pt>
                <c:pt idx="1129">
                  <c:v>41.208333333333336</c:v>
                </c:pt>
                <c:pt idx="1130">
                  <c:v>41.236111111111114</c:v>
                </c:pt>
                <c:pt idx="1131">
                  <c:v>41.263888888888879</c:v>
                </c:pt>
                <c:pt idx="1132">
                  <c:v>41.291666666666664</c:v>
                </c:pt>
                <c:pt idx="1133">
                  <c:v>41.319444444444443</c:v>
                </c:pt>
                <c:pt idx="1134">
                  <c:v>41.347222222222221</c:v>
                </c:pt>
                <c:pt idx="1135">
                  <c:v>41.375</c:v>
                </c:pt>
                <c:pt idx="1136">
                  <c:v>41.402777777777771</c:v>
                </c:pt>
                <c:pt idx="1137">
                  <c:v>41.430555555555557</c:v>
                </c:pt>
                <c:pt idx="1138">
                  <c:v>41.458333333333336</c:v>
                </c:pt>
                <c:pt idx="1139">
                  <c:v>41.486111111111114</c:v>
                </c:pt>
                <c:pt idx="1140">
                  <c:v>41.513888888888886</c:v>
                </c:pt>
                <c:pt idx="1141">
                  <c:v>41.541666666666657</c:v>
                </c:pt>
                <c:pt idx="1142">
                  <c:v>41.569444444444443</c:v>
                </c:pt>
                <c:pt idx="1143">
                  <c:v>41.597222222222221</c:v>
                </c:pt>
                <c:pt idx="1144">
                  <c:v>41.625</c:v>
                </c:pt>
                <c:pt idx="1145">
                  <c:v>41.652777777777779</c:v>
                </c:pt>
                <c:pt idx="1146">
                  <c:v>41.68055555555555</c:v>
                </c:pt>
                <c:pt idx="1147">
                  <c:v>41.708333333333336</c:v>
                </c:pt>
                <c:pt idx="1148">
                  <c:v>41.736111111111114</c:v>
                </c:pt>
                <c:pt idx="1149">
                  <c:v>41.763888888888886</c:v>
                </c:pt>
                <c:pt idx="1150">
                  <c:v>41.791666666666664</c:v>
                </c:pt>
                <c:pt idx="1151">
                  <c:v>41.819444444444436</c:v>
                </c:pt>
                <c:pt idx="1152">
                  <c:v>41.847222222222221</c:v>
                </c:pt>
                <c:pt idx="1153">
                  <c:v>41.875</c:v>
                </c:pt>
                <c:pt idx="1154">
                  <c:v>41.902777777777779</c:v>
                </c:pt>
                <c:pt idx="1155">
                  <c:v>41.930555555555557</c:v>
                </c:pt>
                <c:pt idx="1156">
                  <c:v>41.958333333333329</c:v>
                </c:pt>
                <c:pt idx="1157">
                  <c:v>41.986111111111114</c:v>
                </c:pt>
                <c:pt idx="1158">
                  <c:v>42.013888888888886</c:v>
                </c:pt>
                <c:pt idx="1159">
                  <c:v>42.041666666666664</c:v>
                </c:pt>
                <c:pt idx="1160">
                  <c:v>42.069444444444443</c:v>
                </c:pt>
                <c:pt idx="1161">
                  <c:v>42.097222222222214</c:v>
                </c:pt>
                <c:pt idx="1162">
                  <c:v>42.125</c:v>
                </c:pt>
                <c:pt idx="1163">
                  <c:v>42.152777777777779</c:v>
                </c:pt>
                <c:pt idx="1164">
                  <c:v>42.180555555555557</c:v>
                </c:pt>
                <c:pt idx="1165">
                  <c:v>42.208333333333336</c:v>
                </c:pt>
                <c:pt idx="1166">
                  <c:v>42.2361111111111</c:v>
                </c:pt>
                <c:pt idx="1167">
                  <c:v>42.263888888888886</c:v>
                </c:pt>
                <c:pt idx="1168">
                  <c:v>42.291666666666664</c:v>
                </c:pt>
                <c:pt idx="1169">
                  <c:v>42.319444444444443</c:v>
                </c:pt>
                <c:pt idx="1170">
                  <c:v>42.347222222222221</c:v>
                </c:pt>
                <c:pt idx="1171">
                  <c:v>42.374999999999993</c:v>
                </c:pt>
                <c:pt idx="1172">
                  <c:v>42.402777777777779</c:v>
                </c:pt>
                <c:pt idx="1173">
                  <c:v>42.430555555555557</c:v>
                </c:pt>
                <c:pt idx="1174">
                  <c:v>42.458333333333336</c:v>
                </c:pt>
                <c:pt idx="1175">
                  <c:v>42.486111111111114</c:v>
                </c:pt>
                <c:pt idx="1176">
                  <c:v>42.513888888888879</c:v>
                </c:pt>
                <c:pt idx="1177">
                  <c:v>42.541666666666664</c:v>
                </c:pt>
                <c:pt idx="1178">
                  <c:v>42.569444444444443</c:v>
                </c:pt>
                <c:pt idx="1179">
                  <c:v>42.597222222222221</c:v>
                </c:pt>
                <c:pt idx="1180">
                  <c:v>42.625</c:v>
                </c:pt>
                <c:pt idx="1181">
                  <c:v>42.652777777777771</c:v>
                </c:pt>
                <c:pt idx="1182">
                  <c:v>42.680555555555557</c:v>
                </c:pt>
                <c:pt idx="1183">
                  <c:v>42.708333333333336</c:v>
                </c:pt>
                <c:pt idx="1184">
                  <c:v>42.736111111111114</c:v>
                </c:pt>
                <c:pt idx="1185">
                  <c:v>42.763888888888886</c:v>
                </c:pt>
                <c:pt idx="1186">
                  <c:v>42.791666666666657</c:v>
                </c:pt>
                <c:pt idx="1187">
                  <c:v>42.819444444444443</c:v>
                </c:pt>
                <c:pt idx="1188">
                  <c:v>42.847222222222221</c:v>
                </c:pt>
                <c:pt idx="1189">
                  <c:v>42.875</c:v>
                </c:pt>
                <c:pt idx="1190">
                  <c:v>42.902777777777779</c:v>
                </c:pt>
                <c:pt idx="1191">
                  <c:v>42.93055555555555</c:v>
                </c:pt>
                <c:pt idx="1192">
                  <c:v>42.958333333333336</c:v>
                </c:pt>
                <c:pt idx="1193">
                  <c:v>42.986111111111114</c:v>
                </c:pt>
                <c:pt idx="1194">
                  <c:v>43.013888888888886</c:v>
                </c:pt>
                <c:pt idx="1195">
                  <c:v>43.041666666666664</c:v>
                </c:pt>
                <c:pt idx="1196">
                  <c:v>43.069444444444436</c:v>
                </c:pt>
                <c:pt idx="1197">
                  <c:v>43.097222222222221</c:v>
                </c:pt>
                <c:pt idx="1198">
                  <c:v>43.125</c:v>
                </c:pt>
                <c:pt idx="1199">
                  <c:v>43.152777777777779</c:v>
                </c:pt>
                <c:pt idx="1200">
                  <c:v>43.180555555555557</c:v>
                </c:pt>
                <c:pt idx="1201">
                  <c:v>43.208333333333329</c:v>
                </c:pt>
                <c:pt idx="1202">
                  <c:v>43.236111111111114</c:v>
                </c:pt>
                <c:pt idx="1203">
                  <c:v>43.263888888888886</c:v>
                </c:pt>
                <c:pt idx="1204">
                  <c:v>43.291666666666664</c:v>
                </c:pt>
                <c:pt idx="1205">
                  <c:v>43.319444444444443</c:v>
                </c:pt>
                <c:pt idx="1206">
                  <c:v>43.347222222222214</c:v>
                </c:pt>
                <c:pt idx="1207">
                  <c:v>43.375</c:v>
                </c:pt>
                <c:pt idx="1208">
                  <c:v>43.402777777777779</c:v>
                </c:pt>
                <c:pt idx="1209">
                  <c:v>43.430555555555557</c:v>
                </c:pt>
                <c:pt idx="1210">
                  <c:v>43.458333333333336</c:v>
                </c:pt>
                <c:pt idx="1211">
                  <c:v>43.4861111111111</c:v>
                </c:pt>
                <c:pt idx="1212">
                  <c:v>43.513888888888886</c:v>
                </c:pt>
                <c:pt idx="1213">
                  <c:v>43.541666666666664</c:v>
                </c:pt>
                <c:pt idx="1214">
                  <c:v>43.569444444444443</c:v>
                </c:pt>
                <c:pt idx="1215">
                  <c:v>43.597222222222221</c:v>
                </c:pt>
                <c:pt idx="1216">
                  <c:v>43.624999999999993</c:v>
                </c:pt>
                <c:pt idx="1217">
                  <c:v>43.652777777777779</c:v>
                </c:pt>
                <c:pt idx="1218">
                  <c:v>43.680555555555557</c:v>
                </c:pt>
                <c:pt idx="1219">
                  <c:v>43.708333333333336</c:v>
                </c:pt>
                <c:pt idx="1220">
                  <c:v>43.736111111111114</c:v>
                </c:pt>
                <c:pt idx="1221">
                  <c:v>43.763888888888879</c:v>
                </c:pt>
                <c:pt idx="1222">
                  <c:v>43.791666666666664</c:v>
                </c:pt>
                <c:pt idx="1223">
                  <c:v>43.819444444444443</c:v>
                </c:pt>
                <c:pt idx="1224">
                  <c:v>43.847222222222221</c:v>
                </c:pt>
                <c:pt idx="1225">
                  <c:v>43.875</c:v>
                </c:pt>
                <c:pt idx="1226">
                  <c:v>43.902777777777771</c:v>
                </c:pt>
                <c:pt idx="1227">
                  <c:v>43.930555555555557</c:v>
                </c:pt>
                <c:pt idx="1228">
                  <c:v>43.958333333333336</c:v>
                </c:pt>
                <c:pt idx="1229">
                  <c:v>43.986111111111114</c:v>
                </c:pt>
                <c:pt idx="1230">
                  <c:v>44.013888888888886</c:v>
                </c:pt>
                <c:pt idx="1231">
                  <c:v>44.041666666666657</c:v>
                </c:pt>
                <c:pt idx="1232">
                  <c:v>44.069444444444443</c:v>
                </c:pt>
                <c:pt idx="1233">
                  <c:v>44.097222222222221</c:v>
                </c:pt>
                <c:pt idx="1234">
                  <c:v>44.125</c:v>
                </c:pt>
                <c:pt idx="1235">
                  <c:v>44.152777777777779</c:v>
                </c:pt>
                <c:pt idx="1236">
                  <c:v>44.18055555555555</c:v>
                </c:pt>
                <c:pt idx="1237">
                  <c:v>44.208333333333336</c:v>
                </c:pt>
                <c:pt idx="1238">
                  <c:v>44.236111111111114</c:v>
                </c:pt>
                <c:pt idx="1239">
                  <c:v>44.263888888888886</c:v>
                </c:pt>
                <c:pt idx="1240">
                  <c:v>44.291666666666664</c:v>
                </c:pt>
                <c:pt idx="1241">
                  <c:v>44.319444444444436</c:v>
                </c:pt>
                <c:pt idx="1242">
                  <c:v>44.347222222222221</c:v>
                </c:pt>
                <c:pt idx="1243">
                  <c:v>44.375</c:v>
                </c:pt>
                <c:pt idx="1244">
                  <c:v>44.402777777777779</c:v>
                </c:pt>
                <c:pt idx="1245">
                  <c:v>44.430555555555557</c:v>
                </c:pt>
                <c:pt idx="1246">
                  <c:v>44.458333333333329</c:v>
                </c:pt>
                <c:pt idx="1247">
                  <c:v>44.486111111111114</c:v>
                </c:pt>
                <c:pt idx="1248">
                  <c:v>44.513888888888886</c:v>
                </c:pt>
                <c:pt idx="1249">
                  <c:v>44.541666666666664</c:v>
                </c:pt>
                <c:pt idx="1250">
                  <c:v>44.569444444444443</c:v>
                </c:pt>
                <c:pt idx="1251">
                  <c:v>44.597222222222214</c:v>
                </c:pt>
                <c:pt idx="1252">
                  <c:v>44.625</c:v>
                </c:pt>
                <c:pt idx="1253">
                  <c:v>44.652777777777779</c:v>
                </c:pt>
                <c:pt idx="1254">
                  <c:v>44.680555555555557</c:v>
                </c:pt>
                <c:pt idx="1255">
                  <c:v>44.708333333333336</c:v>
                </c:pt>
                <c:pt idx="1256">
                  <c:v>44.7361111111111</c:v>
                </c:pt>
                <c:pt idx="1257">
                  <c:v>44.763888888888886</c:v>
                </c:pt>
                <c:pt idx="1258">
                  <c:v>44.791666666666664</c:v>
                </c:pt>
                <c:pt idx="1259">
                  <c:v>44.819444444444443</c:v>
                </c:pt>
                <c:pt idx="1260">
                  <c:v>44.847222222222221</c:v>
                </c:pt>
                <c:pt idx="1261">
                  <c:v>44.874999999999993</c:v>
                </c:pt>
                <c:pt idx="1262">
                  <c:v>44.902777777777779</c:v>
                </c:pt>
                <c:pt idx="1263">
                  <c:v>44.930555555555557</c:v>
                </c:pt>
                <c:pt idx="1264">
                  <c:v>44.958333333333336</c:v>
                </c:pt>
                <c:pt idx="1265">
                  <c:v>44.986111111111114</c:v>
                </c:pt>
                <c:pt idx="1266">
                  <c:v>45.013888888888879</c:v>
                </c:pt>
                <c:pt idx="1267">
                  <c:v>45.041666666666664</c:v>
                </c:pt>
                <c:pt idx="1268">
                  <c:v>45.069444444444443</c:v>
                </c:pt>
                <c:pt idx="1269">
                  <c:v>45.097222222222221</c:v>
                </c:pt>
                <c:pt idx="1270">
                  <c:v>45.125</c:v>
                </c:pt>
                <c:pt idx="1271">
                  <c:v>45.152777777777771</c:v>
                </c:pt>
                <c:pt idx="1272">
                  <c:v>45.180555555555557</c:v>
                </c:pt>
                <c:pt idx="1273">
                  <c:v>45.208333333333336</c:v>
                </c:pt>
                <c:pt idx="1274">
                  <c:v>45.236111111111114</c:v>
                </c:pt>
                <c:pt idx="1275">
                  <c:v>45.263888888888886</c:v>
                </c:pt>
                <c:pt idx="1276">
                  <c:v>45.291666666666657</c:v>
                </c:pt>
                <c:pt idx="1277">
                  <c:v>45.319444444444443</c:v>
                </c:pt>
                <c:pt idx="1278">
                  <c:v>45.347222222222221</c:v>
                </c:pt>
                <c:pt idx="1279">
                  <c:v>45.375</c:v>
                </c:pt>
                <c:pt idx="1280">
                  <c:v>45.402777777777779</c:v>
                </c:pt>
                <c:pt idx="1281">
                  <c:v>45.43055555555555</c:v>
                </c:pt>
                <c:pt idx="1282">
                  <c:v>45.458333333333336</c:v>
                </c:pt>
                <c:pt idx="1283">
                  <c:v>45.486111111111114</c:v>
                </c:pt>
                <c:pt idx="1284">
                  <c:v>45.513888888888886</c:v>
                </c:pt>
                <c:pt idx="1285">
                  <c:v>45.541666666666664</c:v>
                </c:pt>
                <c:pt idx="1286">
                  <c:v>45.569444444444436</c:v>
                </c:pt>
                <c:pt idx="1287">
                  <c:v>45.597222222222221</c:v>
                </c:pt>
                <c:pt idx="1288">
                  <c:v>45.625</c:v>
                </c:pt>
                <c:pt idx="1289">
                  <c:v>45.652777777777779</c:v>
                </c:pt>
                <c:pt idx="1290">
                  <c:v>45.680555555555557</c:v>
                </c:pt>
                <c:pt idx="1291">
                  <c:v>45.708333333333329</c:v>
                </c:pt>
                <c:pt idx="1292">
                  <c:v>45.736111111111114</c:v>
                </c:pt>
                <c:pt idx="1293">
                  <c:v>45.763888888888886</c:v>
                </c:pt>
                <c:pt idx="1294">
                  <c:v>45.791666666666664</c:v>
                </c:pt>
                <c:pt idx="1295">
                  <c:v>45.819444444444443</c:v>
                </c:pt>
                <c:pt idx="1296">
                  <c:v>45.847222222222214</c:v>
                </c:pt>
                <c:pt idx="1297">
                  <c:v>45.875</c:v>
                </c:pt>
                <c:pt idx="1298">
                  <c:v>45.902777777777779</c:v>
                </c:pt>
                <c:pt idx="1299">
                  <c:v>45.930555555555557</c:v>
                </c:pt>
                <c:pt idx="1300">
                  <c:v>45.958333333333336</c:v>
                </c:pt>
                <c:pt idx="1301">
                  <c:v>45.9861111111111</c:v>
                </c:pt>
                <c:pt idx="1302">
                  <c:v>46.013888888888886</c:v>
                </c:pt>
                <c:pt idx="1303">
                  <c:v>46.041666666666664</c:v>
                </c:pt>
                <c:pt idx="1304">
                  <c:v>46.069444444444443</c:v>
                </c:pt>
                <c:pt idx="1305">
                  <c:v>46.097222222222221</c:v>
                </c:pt>
                <c:pt idx="1306">
                  <c:v>46.124999999999993</c:v>
                </c:pt>
                <c:pt idx="1307">
                  <c:v>46.152777777777779</c:v>
                </c:pt>
                <c:pt idx="1308">
                  <c:v>46.180555555555557</c:v>
                </c:pt>
                <c:pt idx="1309">
                  <c:v>46.208333333333336</c:v>
                </c:pt>
                <c:pt idx="1310">
                  <c:v>46.236111111111114</c:v>
                </c:pt>
                <c:pt idx="1311">
                  <c:v>46.263888888888879</c:v>
                </c:pt>
                <c:pt idx="1312">
                  <c:v>46.291666666666664</c:v>
                </c:pt>
                <c:pt idx="1313">
                  <c:v>46.319444444444443</c:v>
                </c:pt>
                <c:pt idx="1314">
                  <c:v>46.347222222222221</c:v>
                </c:pt>
                <c:pt idx="1315">
                  <c:v>46.375</c:v>
                </c:pt>
                <c:pt idx="1316">
                  <c:v>46.402777777777771</c:v>
                </c:pt>
                <c:pt idx="1317">
                  <c:v>46.430555555555557</c:v>
                </c:pt>
                <c:pt idx="1318">
                  <c:v>46.458333333333336</c:v>
                </c:pt>
                <c:pt idx="1319">
                  <c:v>46.486111111111114</c:v>
                </c:pt>
                <c:pt idx="1320">
                  <c:v>46.513888888888886</c:v>
                </c:pt>
                <c:pt idx="1321">
                  <c:v>46.541666666666657</c:v>
                </c:pt>
                <c:pt idx="1322">
                  <c:v>46.569444444444443</c:v>
                </c:pt>
                <c:pt idx="1323">
                  <c:v>46.597222222222221</c:v>
                </c:pt>
                <c:pt idx="1324">
                  <c:v>46.625</c:v>
                </c:pt>
                <c:pt idx="1325">
                  <c:v>46.652777777777779</c:v>
                </c:pt>
                <c:pt idx="1326">
                  <c:v>46.68055555555555</c:v>
                </c:pt>
                <c:pt idx="1327">
                  <c:v>46.708333333333336</c:v>
                </c:pt>
                <c:pt idx="1328">
                  <c:v>46.736111111111114</c:v>
                </c:pt>
                <c:pt idx="1329">
                  <c:v>46.763888888888886</c:v>
                </c:pt>
                <c:pt idx="1330">
                  <c:v>46.791666666666664</c:v>
                </c:pt>
                <c:pt idx="1331">
                  <c:v>46.819444444444436</c:v>
                </c:pt>
                <c:pt idx="1332">
                  <c:v>46.847222222222221</c:v>
                </c:pt>
                <c:pt idx="1333">
                  <c:v>46.875</c:v>
                </c:pt>
                <c:pt idx="1334">
                  <c:v>46.902777777777779</c:v>
                </c:pt>
                <c:pt idx="1335">
                  <c:v>46.930555555555557</c:v>
                </c:pt>
                <c:pt idx="1336">
                  <c:v>46.958333333333329</c:v>
                </c:pt>
                <c:pt idx="1337">
                  <c:v>46.986111111111114</c:v>
                </c:pt>
                <c:pt idx="1338">
                  <c:v>47.013888888888886</c:v>
                </c:pt>
                <c:pt idx="1339">
                  <c:v>47.041666666666664</c:v>
                </c:pt>
                <c:pt idx="1340">
                  <c:v>47.069444444444443</c:v>
                </c:pt>
                <c:pt idx="1341">
                  <c:v>47.097222222222214</c:v>
                </c:pt>
                <c:pt idx="1342">
                  <c:v>47.125</c:v>
                </c:pt>
                <c:pt idx="1343">
                  <c:v>47.152777777777779</c:v>
                </c:pt>
                <c:pt idx="1344">
                  <c:v>47.180555555555557</c:v>
                </c:pt>
                <c:pt idx="1345">
                  <c:v>47.208333333333336</c:v>
                </c:pt>
                <c:pt idx="1346">
                  <c:v>47.2361111111111</c:v>
                </c:pt>
                <c:pt idx="1347">
                  <c:v>47.263888888888886</c:v>
                </c:pt>
                <c:pt idx="1348">
                  <c:v>47.291666666666664</c:v>
                </c:pt>
                <c:pt idx="1349">
                  <c:v>47.319444444444443</c:v>
                </c:pt>
                <c:pt idx="1350">
                  <c:v>47.347222222222221</c:v>
                </c:pt>
                <c:pt idx="1351">
                  <c:v>47.374999999999993</c:v>
                </c:pt>
                <c:pt idx="1352">
                  <c:v>47.402777777777779</c:v>
                </c:pt>
                <c:pt idx="1353">
                  <c:v>47.430555555555557</c:v>
                </c:pt>
                <c:pt idx="1354">
                  <c:v>47.458333333333336</c:v>
                </c:pt>
                <c:pt idx="1355">
                  <c:v>47.486111111111114</c:v>
                </c:pt>
                <c:pt idx="1356">
                  <c:v>47.513888888888879</c:v>
                </c:pt>
                <c:pt idx="1357">
                  <c:v>47.541666666666664</c:v>
                </c:pt>
                <c:pt idx="1358">
                  <c:v>47.569444444444443</c:v>
                </c:pt>
                <c:pt idx="1359">
                  <c:v>47.597222222222221</c:v>
                </c:pt>
                <c:pt idx="1360">
                  <c:v>47.625</c:v>
                </c:pt>
                <c:pt idx="1361">
                  <c:v>47.652777777777771</c:v>
                </c:pt>
                <c:pt idx="1362">
                  <c:v>47.680555555555557</c:v>
                </c:pt>
                <c:pt idx="1363">
                  <c:v>47.708333333333336</c:v>
                </c:pt>
                <c:pt idx="1364">
                  <c:v>47.736111111111114</c:v>
                </c:pt>
                <c:pt idx="1365">
                  <c:v>47.763888888888886</c:v>
                </c:pt>
                <c:pt idx="1366">
                  <c:v>47.791666666666657</c:v>
                </c:pt>
                <c:pt idx="1367">
                  <c:v>47.819444444444443</c:v>
                </c:pt>
                <c:pt idx="1368">
                  <c:v>47.847222222222221</c:v>
                </c:pt>
                <c:pt idx="1369">
                  <c:v>47.875</c:v>
                </c:pt>
                <c:pt idx="1370">
                  <c:v>47.902777777777779</c:v>
                </c:pt>
                <c:pt idx="1371">
                  <c:v>47.93055555555555</c:v>
                </c:pt>
                <c:pt idx="1372">
                  <c:v>47.958333333333336</c:v>
                </c:pt>
                <c:pt idx="1373">
                  <c:v>47.986111111111114</c:v>
                </c:pt>
                <c:pt idx="1374">
                  <c:v>48.013888888888886</c:v>
                </c:pt>
                <c:pt idx="1375">
                  <c:v>48.041666666666664</c:v>
                </c:pt>
                <c:pt idx="1376">
                  <c:v>48.069444444444436</c:v>
                </c:pt>
                <c:pt idx="1377">
                  <c:v>48.097222222222221</c:v>
                </c:pt>
                <c:pt idx="1378">
                  <c:v>48.125</c:v>
                </c:pt>
                <c:pt idx="1379">
                  <c:v>48.152777777777779</c:v>
                </c:pt>
                <c:pt idx="1380">
                  <c:v>48.180555555555557</c:v>
                </c:pt>
                <c:pt idx="1381">
                  <c:v>48.208333333333329</c:v>
                </c:pt>
                <c:pt idx="1382">
                  <c:v>48.236111111111114</c:v>
                </c:pt>
                <c:pt idx="1383">
                  <c:v>48.263888888888886</c:v>
                </c:pt>
                <c:pt idx="1384">
                  <c:v>48.291666666666664</c:v>
                </c:pt>
                <c:pt idx="1385">
                  <c:v>48.319444444444443</c:v>
                </c:pt>
                <c:pt idx="1386">
                  <c:v>48.347222222222214</c:v>
                </c:pt>
                <c:pt idx="1387">
                  <c:v>48.375</c:v>
                </c:pt>
                <c:pt idx="1388">
                  <c:v>48.402777777777779</c:v>
                </c:pt>
                <c:pt idx="1389">
                  <c:v>48.430555555555557</c:v>
                </c:pt>
                <c:pt idx="1390">
                  <c:v>48.458333333333336</c:v>
                </c:pt>
                <c:pt idx="1391">
                  <c:v>48.4861111111111</c:v>
                </c:pt>
                <c:pt idx="1392">
                  <c:v>48.513888888888886</c:v>
                </c:pt>
                <c:pt idx="1393">
                  <c:v>48.541666666666664</c:v>
                </c:pt>
                <c:pt idx="1394">
                  <c:v>48.569444444444443</c:v>
                </c:pt>
                <c:pt idx="1395">
                  <c:v>48.597222222222221</c:v>
                </c:pt>
                <c:pt idx="1396">
                  <c:v>48.624999999999993</c:v>
                </c:pt>
                <c:pt idx="1397">
                  <c:v>48.652777777777779</c:v>
                </c:pt>
                <c:pt idx="1398">
                  <c:v>48.680555555555557</c:v>
                </c:pt>
                <c:pt idx="1399">
                  <c:v>48.708333333333336</c:v>
                </c:pt>
                <c:pt idx="1400">
                  <c:v>48.736111111111114</c:v>
                </c:pt>
                <c:pt idx="1401">
                  <c:v>48.763888888888879</c:v>
                </c:pt>
                <c:pt idx="1402">
                  <c:v>48.791666666666664</c:v>
                </c:pt>
                <c:pt idx="1403">
                  <c:v>48.819444444444443</c:v>
                </c:pt>
                <c:pt idx="1404">
                  <c:v>48.847222222222221</c:v>
                </c:pt>
                <c:pt idx="1405">
                  <c:v>48.875</c:v>
                </c:pt>
                <c:pt idx="1406">
                  <c:v>48.902777777777771</c:v>
                </c:pt>
                <c:pt idx="1407">
                  <c:v>48.930555555555557</c:v>
                </c:pt>
                <c:pt idx="1408">
                  <c:v>48.958333333333336</c:v>
                </c:pt>
                <c:pt idx="1409">
                  <c:v>48.986111111111114</c:v>
                </c:pt>
                <c:pt idx="1410">
                  <c:v>49.013888888888886</c:v>
                </c:pt>
                <c:pt idx="1411">
                  <c:v>49.041666666666657</c:v>
                </c:pt>
                <c:pt idx="1412">
                  <c:v>49.069444444444443</c:v>
                </c:pt>
                <c:pt idx="1413">
                  <c:v>49.097222222222221</c:v>
                </c:pt>
                <c:pt idx="1414">
                  <c:v>49.125</c:v>
                </c:pt>
                <c:pt idx="1415">
                  <c:v>49.152777777777779</c:v>
                </c:pt>
                <c:pt idx="1416">
                  <c:v>49.18055555555555</c:v>
                </c:pt>
                <c:pt idx="1417">
                  <c:v>49.208333333333336</c:v>
                </c:pt>
                <c:pt idx="1418">
                  <c:v>49.236111111111114</c:v>
                </c:pt>
                <c:pt idx="1419">
                  <c:v>49.263888888888886</c:v>
                </c:pt>
                <c:pt idx="1420">
                  <c:v>49.291666666666664</c:v>
                </c:pt>
                <c:pt idx="1421">
                  <c:v>49.319444444444436</c:v>
                </c:pt>
                <c:pt idx="1422">
                  <c:v>49.347222222222221</c:v>
                </c:pt>
                <c:pt idx="1423">
                  <c:v>49.375</c:v>
                </c:pt>
                <c:pt idx="1424">
                  <c:v>49.402777777777779</c:v>
                </c:pt>
                <c:pt idx="1425">
                  <c:v>49.430555555555557</c:v>
                </c:pt>
                <c:pt idx="1426">
                  <c:v>49.458333333333329</c:v>
                </c:pt>
                <c:pt idx="1427">
                  <c:v>49.486111111111114</c:v>
                </c:pt>
                <c:pt idx="1428">
                  <c:v>49.513888888888886</c:v>
                </c:pt>
                <c:pt idx="1429">
                  <c:v>49.541666666666664</c:v>
                </c:pt>
                <c:pt idx="1430">
                  <c:v>49.569444444444443</c:v>
                </c:pt>
                <c:pt idx="1431">
                  <c:v>49.597222222222214</c:v>
                </c:pt>
                <c:pt idx="1432">
                  <c:v>49.625</c:v>
                </c:pt>
                <c:pt idx="1433">
                  <c:v>49.652777777777779</c:v>
                </c:pt>
                <c:pt idx="1434">
                  <c:v>49.680555555555557</c:v>
                </c:pt>
                <c:pt idx="1435">
                  <c:v>49.708333333333336</c:v>
                </c:pt>
                <c:pt idx="1436">
                  <c:v>49.7361111111111</c:v>
                </c:pt>
                <c:pt idx="1437">
                  <c:v>49.763888888888886</c:v>
                </c:pt>
                <c:pt idx="1438">
                  <c:v>49.791666666666664</c:v>
                </c:pt>
                <c:pt idx="1439">
                  <c:v>49.819444444444443</c:v>
                </c:pt>
                <c:pt idx="1440">
                  <c:v>49.847222222222221</c:v>
                </c:pt>
                <c:pt idx="1441">
                  <c:v>49.874999999999993</c:v>
                </c:pt>
                <c:pt idx="1442">
                  <c:v>49.902777777777779</c:v>
                </c:pt>
                <c:pt idx="1443">
                  <c:v>49.930555555555557</c:v>
                </c:pt>
                <c:pt idx="1444">
                  <c:v>49.958333333333336</c:v>
                </c:pt>
                <c:pt idx="1445">
                  <c:v>49.986111111111114</c:v>
                </c:pt>
                <c:pt idx="1446">
                  <c:v>50.013888888888879</c:v>
                </c:pt>
                <c:pt idx="1447">
                  <c:v>50.041666666666664</c:v>
                </c:pt>
                <c:pt idx="1448">
                  <c:v>50.069444444444443</c:v>
                </c:pt>
                <c:pt idx="1449">
                  <c:v>50.097222222222221</c:v>
                </c:pt>
                <c:pt idx="1450">
                  <c:v>50.125</c:v>
                </c:pt>
                <c:pt idx="1451">
                  <c:v>50.152777777777771</c:v>
                </c:pt>
                <c:pt idx="1452">
                  <c:v>50.180555555555557</c:v>
                </c:pt>
                <c:pt idx="1453">
                  <c:v>50.208333333333336</c:v>
                </c:pt>
                <c:pt idx="1454">
                  <c:v>50.236111111111114</c:v>
                </c:pt>
                <c:pt idx="1455">
                  <c:v>50.263888888888886</c:v>
                </c:pt>
                <c:pt idx="1456">
                  <c:v>50.291666666666657</c:v>
                </c:pt>
                <c:pt idx="1457">
                  <c:v>50.319444444444443</c:v>
                </c:pt>
                <c:pt idx="1458">
                  <c:v>50.347222222222221</c:v>
                </c:pt>
                <c:pt idx="1459">
                  <c:v>50.375</c:v>
                </c:pt>
                <c:pt idx="1460">
                  <c:v>50.402777777777779</c:v>
                </c:pt>
                <c:pt idx="1461">
                  <c:v>50.43055555555555</c:v>
                </c:pt>
                <c:pt idx="1462">
                  <c:v>50.458333333333336</c:v>
                </c:pt>
                <c:pt idx="1463">
                  <c:v>50.486111111111114</c:v>
                </c:pt>
                <c:pt idx="1464">
                  <c:v>50.513888888888886</c:v>
                </c:pt>
                <c:pt idx="1465">
                  <c:v>50.541666666666664</c:v>
                </c:pt>
                <c:pt idx="1466">
                  <c:v>50.569444444444436</c:v>
                </c:pt>
                <c:pt idx="1467">
                  <c:v>50.597222222222221</c:v>
                </c:pt>
                <c:pt idx="1468">
                  <c:v>50.625</c:v>
                </c:pt>
                <c:pt idx="1469">
                  <c:v>50.652777777777779</c:v>
                </c:pt>
                <c:pt idx="1470">
                  <c:v>50.680555555555557</c:v>
                </c:pt>
                <c:pt idx="1471">
                  <c:v>50.708333333333329</c:v>
                </c:pt>
                <c:pt idx="1472">
                  <c:v>50.736111111111114</c:v>
                </c:pt>
                <c:pt idx="1473">
                  <c:v>50.763888888888886</c:v>
                </c:pt>
                <c:pt idx="1474">
                  <c:v>50.791666666666664</c:v>
                </c:pt>
                <c:pt idx="1475">
                  <c:v>50.819444444444443</c:v>
                </c:pt>
                <c:pt idx="1476">
                  <c:v>50.847222222222214</c:v>
                </c:pt>
                <c:pt idx="1477">
                  <c:v>50.875</c:v>
                </c:pt>
                <c:pt idx="1478">
                  <c:v>50.902777777777779</c:v>
                </c:pt>
                <c:pt idx="1479">
                  <c:v>50.930555555555557</c:v>
                </c:pt>
                <c:pt idx="1480">
                  <c:v>50.958333333333336</c:v>
                </c:pt>
                <c:pt idx="1481">
                  <c:v>50.9861111111111</c:v>
                </c:pt>
                <c:pt idx="1482">
                  <c:v>51.013888888888886</c:v>
                </c:pt>
                <c:pt idx="1483">
                  <c:v>51.041666666666664</c:v>
                </c:pt>
                <c:pt idx="1484">
                  <c:v>51.069444444444443</c:v>
                </c:pt>
                <c:pt idx="1485">
                  <c:v>51.097222222222221</c:v>
                </c:pt>
                <c:pt idx="1486">
                  <c:v>51.124999999999993</c:v>
                </c:pt>
                <c:pt idx="1487">
                  <c:v>51.152777777777779</c:v>
                </c:pt>
                <c:pt idx="1488">
                  <c:v>51.180555555555557</c:v>
                </c:pt>
                <c:pt idx="1489">
                  <c:v>51.208333333333336</c:v>
                </c:pt>
                <c:pt idx="1490">
                  <c:v>51.236111111111114</c:v>
                </c:pt>
                <c:pt idx="1491">
                  <c:v>51.263888888888879</c:v>
                </c:pt>
                <c:pt idx="1492">
                  <c:v>51.291666666666664</c:v>
                </c:pt>
                <c:pt idx="1493">
                  <c:v>51.319444444444443</c:v>
                </c:pt>
                <c:pt idx="1494">
                  <c:v>51.347222222222221</c:v>
                </c:pt>
                <c:pt idx="1495">
                  <c:v>51.375</c:v>
                </c:pt>
                <c:pt idx="1496">
                  <c:v>51.402777777777771</c:v>
                </c:pt>
                <c:pt idx="1497">
                  <c:v>51.430555555555557</c:v>
                </c:pt>
                <c:pt idx="1498">
                  <c:v>51.458333333333336</c:v>
                </c:pt>
                <c:pt idx="1499">
                  <c:v>51.486111111111114</c:v>
                </c:pt>
                <c:pt idx="1500">
                  <c:v>51.513888888888886</c:v>
                </c:pt>
                <c:pt idx="1501">
                  <c:v>51.541666666666657</c:v>
                </c:pt>
                <c:pt idx="1502">
                  <c:v>51.569444444444443</c:v>
                </c:pt>
                <c:pt idx="1503">
                  <c:v>51.597222222222221</c:v>
                </c:pt>
                <c:pt idx="1504">
                  <c:v>51.625</c:v>
                </c:pt>
                <c:pt idx="1505">
                  <c:v>51.652777777777779</c:v>
                </c:pt>
                <c:pt idx="1506">
                  <c:v>51.68055555555555</c:v>
                </c:pt>
                <c:pt idx="1507">
                  <c:v>51.708333333333336</c:v>
                </c:pt>
                <c:pt idx="1508">
                  <c:v>51.736111111111114</c:v>
                </c:pt>
                <c:pt idx="1509">
                  <c:v>51.763888888888886</c:v>
                </c:pt>
                <c:pt idx="1510">
                  <c:v>51.791666666666664</c:v>
                </c:pt>
                <c:pt idx="1511">
                  <c:v>51.819444444444436</c:v>
                </c:pt>
                <c:pt idx="1512">
                  <c:v>51.847222222222221</c:v>
                </c:pt>
                <c:pt idx="1513">
                  <c:v>51.875</c:v>
                </c:pt>
                <c:pt idx="1514">
                  <c:v>51.902777777777779</c:v>
                </c:pt>
                <c:pt idx="1515">
                  <c:v>51.930555555555557</c:v>
                </c:pt>
                <c:pt idx="1516">
                  <c:v>51.958333333333329</c:v>
                </c:pt>
                <c:pt idx="1517">
                  <c:v>51.986111111111114</c:v>
                </c:pt>
                <c:pt idx="1518">
                  <c:v>52.013888888888886</c:v>
                </c:pt>
                <c:pt idx="1519">
                  <c:v>52.041666666666664</c:v>
                </c:pt>
                <c:pt idx="1520">
                  <c:v>52.069444444444443</c:v>
                </c:pt>
                <c:pt idx="1521">
                  <c:v>52.097222222222214</c:v>
                </c:pt>
                <c:pt idx="1522">
                  <c:v>52.125</c:v>
                </c:pt>
                <c:pt idx="1523">
                  <c:v>52.152777777777779</c:v>
                </c:pt>
                <c:pt idx="1524">
                  <c:v>52.180555555555557</c:v>
                </c:pt>
                <c:pt idx="1525">
                  <c:v>52.208333333333336</c:v>
                </c:pt>
                <c:pt idx="1526">
                  <c:v>52.2361111111111</c:v>
                </c:pt>
                <c:pt idx="1527">
                  <c:v>52.263888888888886</c:v>
                </c:pt>
                <c:pt idx="1528">
                  <c:v>52.291666666666664</c:v>
                </c:pt>
                <c:pt idx="1529">
                  <c:v>52.319444444444443</c:v>
                </c:pt>
                <c:pt idx="1530">
                  <c:v>52.347222222222221</c:v>
                </c:pt>
                <c:pt idx="1531">
                  <c:v>52.374999999999993</c:v>
                </c:pt>
                <c:pt idx="1532">
                  <c:v>52.402777777777779</c:v>
                </c:pt>
                <c:pt idx="1533">
                  <c:v>52.430555555555557</c:v>
                </c:pt>
                <c:pt idx="1534">
                  <c:v>52.458333333333336</c:v>
                </c:pt>
                <c:pt idx="1535">
                  <c:v>52.486111111111114</c:v>
                </c:pt>
                <c:pt idx="1536">
                  <c:v>52.513888888888879</c:v>
                </c:pt>
                <c:pt idx="1537">
                  <c:v>52.541666666666664</c:v>
                </c:pt>
                <c:pt idx="1538">
                  <c:v>52.569444444444443</c:v>
                </c:pt>
                <c:pt idx="1539">
                  <c:v>52.597222222222221</c:v>
                </c:pt>
                <c:pt idx="1540">
                  <c:v>52.625</c:v>
                </c:pt>
                <c:pt idx="1541">
                  <c:v>52.652777777777771</c:v>
                </c:pt>
                <c:pt idx="1542">
                  <c:v>52.680555555555557</c:v>
                </c:pt>
                <c:pt idx="1543">
                  <c:v>52.708333333333336</c:v>
                </c:pt>
                <c:pt idx="1544">
                  <c:v>52.736111111111114</c:v>
                </c:pt>
                <c:pt idx="1545">
                  <c:v>52.763888888888886</c:v>
                </c:pt>
                <c:pt idx="1546">
                  <c:v>52.791666666666657</c:v>
                </c:pt>
                <c:pt idx="1547">
                  <c:v>52.819444444444443</c:v>
                </c:pt>
                <c:pt idx="1548">
                  <c:v>52.847222222222221</c:v>
                </c:pt>
                <c:pt idx="1549">
                  <c:v>52.875</c:v>
                </c:pt>
                <c:pt idx="1550">
                  <c:v>52.902777777777779</c:v>
                </c:pt>
                <c:pt idx="1551">
                  <c:v>52.93055555555555</c:v>
                </c:pt>
                <c:pt idx="1552">
                  <c:v>52.958333333333336</c:v>
                </c:pt>
                <c:pt idx="1553">
                  <c:v>52.986111111111114</c:v>
                </c:pt>
                <c:pt idx="1554">
                  <c:v>53.013888888888886</c:v>
                </c:pt>
                <c:pt idx="1555">
                  <c:v>53.041666666666664</c:v>
                </c:pt>
                <c:pt idx="1556">
                  <c:v>53.069444444444436</c:v>
                </c:pt>
                <c:pt idx="1557">
                  <c:v>53.097222222222221</c:v>
                </c:pt>
                <c:pt idx="1558">
                  <c:v>53.125</c:v>
                </c:pt>
                <c:pt idx="1559">
                  <c:v>53.152777777777779</c:v>
                </c:pt>
                <c:pt idx="1560">
                  <c:v>53.180555555555557</c:v>
                </c:pt>
                <c:pt idx="1561">
                  <c:v>53.208333333333329</c:v>
                </c:pt>
                <c:pt idx="1562">
                  <c:v>53.236111111111114</c:v>
                </c:pt>
                <c:pt idx="1563">
                  <c:v>53.263888888888886</c:v>
                </c:pt>
                <c:pt idx="1564">
                  <c:v>53.291666666666664</c:v>
                </c:pt>
                <c:pt idx="1565">
                  <c:v>53.319444444444443</c:v>
                </c:pt>
                <c:pt idx="1566">
                  <c:v>53.347222222222214</c:v>
                </c:pt>
                <c:pt idx="1567">
                  <c:v>53.375</c:v>
                </c:pt>
                <c:pt idx="1568">
                  <c:v>53.402777777777779</c:v>
                </c:pt>
                <c:pt idx="1569">
                  <c:v>53.430555555555557</c:v>
                </c:pt>
                <c:pt idx="1570">
                  <c:v>53.458333333333336</c:v>
                </c:pt>
                <c:pt idx="1571">
                  <c:v>53.4861111111111</c:v>
                </c:pt>
                <c:pt idx="1572">
                  <c:v>53.513888888888886</c:v>
                </c:pt>
                <c:pt idx="1573">
                  <c:v>53.541666666666664</c:v>
                </c:pt>
                <c:pt idx="1574">
                  <c:v>53.569444444444443</c:v>
                </c:pt>
                <c:pt idx="1575">
                  <c:v>53.597222222222221</c:v>
                </c:pt>
                <c:pt idx="1576">
                  <c:v>53.624999999999993</c:v>
                </c:pt>
                <c:pt idx="1577">
                  <c:v>53.652777777777779</c:v>
                </c:pt>
                <c:pt idx="1578">
                  <c:v>53.680555555555557</c:v>
                </c:pt>
                <c:pt idx="1579">
                  <c:v>53.708333333333336</c:v>
                </c:pt>
                <c:pt idx="1580">
                  <c:v>53.736111111111114</c:v>
                </c:pt>
                <c:pt idx="1581">
                  <c:v>53.763888888888879</c:v>
                </c:pt>
                <c:pt idx="1582">
                  <c:v>53.791666666666664</c:v>
                </c:pt>
                <c:pt idx="1583">
                  <c:v>53.819444444444443</c:v>
                </c:pt>
                <c:pt idx="1584">
                  <c:v>53.847222222222221</c:v>
                </c:pt>
                <c:pt idx="1585">
                  <c:v>53.875</c:v>
                </c:pt>
                <c:pt idx="1586">
                  <c:v>53.902777777777771</c:v>
                </c:pt>
                <c:pt idx="1587">
                  <c:v>53.930555555555557</c:v>
                </c:pt>
                <c:pt idx="1588">
                  <c:v>53.958333333333336</c:v>
                </c:pt>
                <c:pt idx="1589">
                  <c:v>53.986111111111114</c:v>
                </c:pt>
                <c:pt idx="1590">
                  <c:v>54.013888888888886</c:v>
                </c:pt>
                <c:pt idx="1591">
                  <c:v>54.041666666666657</c:v>
                </c:pt>
                <c:pt idx="1592">
                  <c:v>54.069444444444443</c:v>
                </c:pt>
                <c:pt idx="1593">
                  <c:v>54.097222222222221</c:v>
                </c:pt>
                <c:pt idx="1594">
                  <c:v>54.125</c:v>
                </c:pt>
                <c:pt idx="1595">
                  <c:v>54.152777777777779</c:v>
                </c:pt>
                <c:pt idx="1596">
                  <c:v>54.18055555555555</c:v>
                </c:pt>
                <c:pt idx="1597">
                  <c:v>54.208333333333336</c:v>
                </c:pt>
                <c:pt idx="1598">
                  <c:v>54.236111111111114</c:v>
                </c:pt>
                <c:pt idx="1599">
                  <c:v>54.263888888888886</c:v>
                </c:pt>
                <c:pt idx="1600">
                  <c:v>54.291666666666664</c:v>
                </c:pt>
                <c:pt idx="1601">
                  <c:v>54.319444444444436</c:v>
                </c:pt>
                <c:pt idx="1602">
                  <c:v>54.347222222222221</c:v>
                </c:pt>
                <c:pt idx="1603">
                  <c:v>54.375</c:v>
                </c:pt>
                <c:pt idx="1604">
                  <c:v>54.402777777777779</c:v>
                </c:pt>
                <c:pt idx="1605">
                  <c:v>54.430555555555557</c:v>
                </c:pt>
                <c:pt idx="1606">
                  <c:v>54.458333333333329</c:v>
                </c:pt>
                <c:pt idx="1607">
                  <c:v>54.486111111111114</c:v>
                </c:pt>
                <c:pt idx="1608">
                  <c:v>54.513888888888886</c:v>
                </c:pt>
                <c:pt idx="1609">
                  <c:v>54.541666666666664</c:v>
                </c:pt>
                <c:pt idx="1610">
                  <c:v>54.569444444444443</c:v>
                </c:pt>
                <c:pt idx="1611">
                  <c:v>54.597222222222214</c:v>
                </c:pt>
                <c:pt idx="1612">
                  <c:v>54.625</c:v>
                </c:pt>
                <c:pt idx="1613">
                  <c:v>54.652777777777779</c:v>
                </c:pt>
                <c:pt idx="1614">
                  <c:v>54.680555555555557</c:v>
                </c:pt>
                <c:pt idx="1615">
                  <c:v>54.708333333333336</c:v>
                </c:pt>
                <c:pt idx="1616">
                  <c:v>54.7361111111111</c:v>
                </c:pt>
                <c:pt idx="1617">
                  <c:v>54.763888888888886</c:v>
                </c:pt>
                <c:pt idx="1618">
                  <c:v>54.791666666666664</c:v>
                </c:pt>
                <c:pt idx="1619">
                  <c:v>54.819444444444443</c:v>
                </c:pt>
                <c:pt idx="1620">
                  <c:v>54.847222222222221</c:v>
                </c:pt>
                <c:pt idx="1621">
                  <c:v>54.874999999999993</c:v>
                </c:pt>
                <c:pt idx="1622">
                  <c:v>54.902777777777779</c:v>
                </c:pt>
                <c:pt idx="1623">
                  <c:v>54.930555555555557</c:v>
                </c:pt>
                <c:pt idx="1624">
                  <c:v>54.958333333333336</c:v>
                </c:pt>
                <c:pt idx="1625">
                  <c:v>54.986111111111114</c:v>
                </c:pt>
                <c:pt idx="1626">
                  <c:v>55.013888888888879</c:v>
                </c:pt>
                <c:pt idx="1627">
                  <c:v>55.041666666666664</c:v>
                </c:pt>
                <c:pt idx="1628">
                  <c:v>55.069444444444443</c:v>
                </c:pt>
                <c:pt idx="1629">
                  <c:v>55.097222222222221</c:v>
                </c:pt>
                <c:pt idx="1630">
                  <c:v>55.125</c:v>
                </c:pt>
                <c:pt idx="1631">
                  <c:v>55.152777777777771</c:v>
                </c:pt>
                <c:pt idx="1632">
                  <c:v>55.180555555555557</c:v>
                </c:pt>
                <c:pt idx="1633">
                  <c:v>55.208333333333336</c:v>
                </c:pt>
                <c:pt idx="1634">
                  <c:v>55.236111111111114</c:v>
                </c:pt>
                <c:pt idx="1635">
                  <c:v>55.263888888888886</c:v>
                </c:pt>
                <c:pt idx="1636">
                  <c:v>55.291666666666657</c:v>
                </c:pt>
                <c:pt idx="1637">
                  <c:v>55.319444444444443</c:v>
                </c:pt>
                <c:pt idx="1638">
                  <c:v>55.347222222222221</c:v>
                </c:pt>
                <c:pt idx="1639">
                  <c:v>55.375</c:v>
                </c:pt>
                <c:pt idx="1640">
                  <c:v>55.402777777777779</c:v>
                </c:pt>
                <c:pt idx="1641">
                  <c:v>55.43055555555555</c:v>
                </c:pt>
                <c:pt idx="1642">
                  <c:v>55.458333333333336</c:v>
                </c:pt>
                <c:pt idx="1643">
                  <c:v>55.486111111111114</c:v>
                </c:pt>
                <c:pt idx="1644">
                  <c:v>55.513888888888886</c:v>
                </c:pt>
                <c:pt idx="1645">
                  <c:v>55.541666666666664</c:v>
                </c:pt>
                <c:pt idx="1646">
                  <c:v>55.569444444444436</c:v>
                </c:pt>
                <c:pt idx="1647">
                  <c:v>55.597222222222221</c:v>
                </c:pt>
                <c:pt idx="1648">
                  <c:v>55.625</c:v>
                </c:pt>
                <c:pt idx="1649">
                  <c:v>55.652777777777779</c:v>
                </c:pt>
                <c:pt idx="1650">
                  <c:v>55.680555555555557</c:v>
                </c:pt>
                <c:pt idx="1651">
                  <c:v>55.708333333333329</c:v>
                </c:pt>
                <c:pt idx="1652">
                  <c:v>55.736111111111114</c:v>
                </c:pt>
                <c:pt idx="1653">
                  <c:v>55.763888888888886</c:v>
                </c:pt>
                <c:pt idx="1654">
                  <c:v>55.791666666666664</c:v>
                </c:pt>
                <c:pt idx="1655">
                  <c:v>55.819444444444443</c:v>
                </c:pt>
                <c:pt idx="1656">
                  <c:v>55.847222222222214</c:v>
                </c:pt>
                <c:pt idx="1657">
                  <c:v>55.875</c:v>
                </c:pt>
                <c:pt idx="1658">
                  <c:v>55.902777777777779</c:v>
                </c:pt>
                <c:pt idx="1659">
                  <c:v>55.930555555555557</c:v>
                </c:pt>
                <c:pt idx="1660">
                  <c:v>55.958333333333336</c:v>
                </c:pt>
                <c:pt idx="1661">
                  <c:v>55.9861111111111</c:v>
                </c:pt>
                <c:pt idx="1662">
                  <c:v>56.013888888888886</c:v>
                </c:pt>
                <c:pt idx="1663">
                  <c:v>56.041666666666664</c:v>
                </c:pt>
                <c:pt idx="1664">
                  <c:v>56.069444444444443</c:v>
                </c:pt>
                <c:pt idx="1665">
                  <c:v>56.097222222222221</c:v>
                </c:pt>
                <c:pt idx="1666">
                  <c:v>56.124999999999993</c:v>
                </c:pt>
                <c:pt idx="1667">
                  <c:v>56.152777777777779</c:v>
                </c:pt>
                <c:pt idx="1668">
                  <c:v>56.180555555555557</c:v>
                </c:pt>
                <c:pt idx="1669">
                  <c:v>56.208333333333336</c:v>
                </c:pt>
                <c:pt idx="1670">
                  <c:v>56.236111111111114</c:v>
                </c:pt>
                <c:pt idx="1671">
                  <c:v>56.263888888888879</c:v>
                </c:pt>
                <c:pt idx="1672">
                  <c:v>56.291666666666664</c:v>
                </c:pt>
                <c:pt idx="1673">
                  <c:v>56.319444444444443</c:v>
                </c:pt>
                <c:pt idx="1674">
                  <c:v>56.347222222222221</c:v>
                </c:pt>
                <c:pt idx="1675">
                  <c:v>56.375</c:v>
                </c:pt>
                <c:pt idx="1676">
                  <c:v>56.402777777777771</c:v>
                </c:pt>
                <c:pt idx="1677">
                  <c:v>56.430555555555557</c:v>
                </c:pt>
                <c:pt idx="1678">
                  <c:v>56.458333333333336</c:v>
                </c:pt>
                <c:pt idx="1679">
                  <c:v>56.486111111111114</c:v>
                </c:pt>
                <c:pt idx="1680">
                  <c:v>56.513888888888886</c:v>
                </c:pt>
                <c:pt idx="1681">
                  <c:v>56.541666666666657</c:v>
                </c:pt>
                <c:pt idx="1682">
                  <c:v>56.569444444444443</c:v>
                </c:pt>
                <c:pt idx="1683">
                  <c:v>56.597222222222221</c:v>
                </c:pt>
                <c:pt idx="1684">
                  <c:v>56.625</c:v>
                </c:pt>
                <c:pt idx="1685">
                  <c:v>56.652777777777779</c:v>
                </c:pt>
                <c:pt idx="1686">
                  <c:v>56.68055555555555</c:v>
                </c:pt>
                <c:pt idx="1687">
                  <c:v>56.708333333333336</c:v>
                </c:pt>
                <c:pt idx="1688">
                  <c:v>56.736111111111114</c:v>
                </c:pt>
                <c:pt idx="1689">
                  <c:v>56.763888888888886</c:v>
                </c:pt>
                <c:pt idx="1690">
                  <c:v>56.791666666666664</c:v>
                </c:pt>
                <c:pt idx="1691">
                  <c:v>56.819444444444436</c:v>
                </c:pt>
                <c:pt idx="1692">
                  <c:v>56.847222222222221</c:v>
                </c:pt>
                <c:pt idx="1693">
                  <c:v>56.875</c:v>
                </c:pt>
                <c:pt idx="1694">
                  <c:v>56.902777777777779</c:v>
                </c:pt>
                <c:pt idx="1695">
                  <c:v>56.930555555555557</c:v>
                </c:pt>
                <c:pt idx="1696">
                  <c:v>56.958333333333329</c:v>
                </c:pt>
                <c:pt idx="1697">
                  <c:v>56.986111111111114</c:v>
                </c:pt>
                <c:pt idx="1698">
                  <c:v>57.013888888888886</c:v>
                </c:pt>
                <c:pt idx="1699">
                  <c:v>57.041666666666664</c:v>
                </c:pt>
                <c:pt idx="1700">
                  <c:v>57.069444444444443</c:v>
                </c:pt>
                <c:pt idx="1701">
                  <c:v>57.097222222222214</c:v>
                </c:pt>
                <c:pt idx="1702">
                  <c:v>57.125</c:v>
                </c:pt>
                <c:pt idx="1703">
                  <c:v>57.152777777777779</c:v>
                </c:pt>
                <c:pt idx="1704">
                  <c:v>57.180555555555557</c:v>
                </c:pt>
                <c:pt idx="1705">
                  <c:v>57.208333333333336</c:v>
                </c:pt>
                <c:pt idx="1706">
                  <c:v>57.2361111111111</c:v>
                </c:pt>
                <c:pt idx="1707">
                  <c:v>57.263888888888886</c:v>
                </c:pt>
                <c:pt idx="1708">
                  <c:v>57.291666666666664</c:v>
                </c:pt>
                <c:pt idx="1709">
                  <c:v>57.319444444444443</c:v>
                </c:pt>
                <c:pt idx="1710">
                  <c:v>57.347222222222221</c:v>
                </c:pt>
                <c:pt idx="1711">
                  <c:v>57.374999999999993</c:v>
                </c:pt>
                <c:pt idx="1712">
                  <c:v>57.402777777777779</c:v>
                </c:pt>
                <c:pt idx="1713">
                  <c:v>57.430555555555557</c:v>
                </c:pt>
                <c:pt idx="1714">
                  <c:v>57.458333333333336</c:v>
                </c:pt>
                <c:pt idx="1715">
                  <c:v>57.486111111111114</c:v>
                </c:pt>
                <c:pt idx="1716">
                  <c:v>57.513888888888879</c:v>
                </c:pt>
                <c:pt idx="1717">
                  <c:v>57.541666666666664</c:v>
                </c:pt>
                <c:pt idx="1718">
                  <c:v>57.569444444444443</c:v>
                </c:pt>
                <c:pt idx="1719">
                  <c:v>57.597222222222221</c:v>
                </c:pt>
                <c:pt idx="1720">
                  <c:v>57.625</c:v>
                </c:pt>
                <c:pt idx="1721">
                  <c:v>57.652777777777771</c:v>
                </c:pt>
                <c:pt idx="1722">
                  <c:v>57.680555555555557</c:v>
                </c:pt>
                <c:pt idx="1723">
                  <c:v>57.708333333333336</c:v>
                </c:pt>
                <c:pt idx="1724">
                  <c:v>57.736111111111114</c:v>
                </c:pt>
                <c:pt idx="1725">
                  <c:v>57.763888888888886</c:v>
                </c:pt>
                <c:pt idx="1726">
                  <c:v>57.791666666666657</c:v>
                </c:pt>
                <c:pt idx="1727">
                  <c:v>57.819444444444443</c:v>
                </c:pt>
                <c:pt idx="1728">
                  <c:v>57.847222222222221</c:v>
                </c:pt>
                <c:pt idx="1729">
                  <c:v>57.875</c:v>
                </c:pt>
                <c:pt idx="1730">
                  <c:v>57.902777777777779</c:v>
                </c:pt>
                <c:pt idx="1731">
                  <c:v>57.93055555555555</c:v>
                </c:pt>
                <c:pt idx="1732">
                  <c:v>57.958333333333336</c:v>
                </c:pt>
                <c:pt idx="1733">
                  <c:v>57.986111111111114</c:v>
                </c:pt>
                <c:pt idx="1734">
                  <c:v>58.013888888888886</c:v>
                </c:pt>
                <c:pt idx="1735">
                  <c:v>58.041666666666664</c:v>
                </c:pt>
                <c:pt idx="1736">
                  <c:v>58.069444444444436</c:v>
                </c:pt>
                <c:pt idx="1737">
                  <c:v>58.097222222222221</c:v>
                </c:pt>
                <c:pt idx="1738">
                  <c:v>58.125</c:v>
                </c:pt>
                <c:pt idx="1739">
                  <c:v>58.152777777777779</c:v>
                </c:pt>
                <c:pt idx="1740">
                  <c:v>58.180555555555557</c:v>
                </c:pt>
                <c:pt idx="1741">
                  <c:v>58.208333333333329</c:v>
                </c:pt>
                <c:pt idx="1742">
                  <c:v>58.236111111111114</c:v>
                </c:pt>
                <c:pt idx="1743">
                  <c:v>58.263888888888886</c:v>
                </c:pt>
                <c:pt idx="1744">
                  <c:v>58.291666666666664</c:v>
                </c:pt>
                <c:pt idx="1745">
                  <c:v>58.319444444444443</c:v>
                </c:pt>
                <c:pt idx="1746">
                  <c:v>58.347222222222214</c:v>
                </c:pt>
                <c:pt idx="1747">
                  <c:v>58.375</c:v>
                </c:pt>
                <c:pt idx="1748">
                  <c:v>58.402777777777779</c:v>
                </c:pt>
                <c:pt idx="1749">
                  <c:v>58.430555555555557</c:v>
                </c:pt>
                <c:pt idx="1750">
                  <c:v>58.458333333333336</c:v>
                </c:pt>
                <c:pt idx="1751">
                  <c:v>58.4861111111111</c:v>
                </c:pt>
                <c:pt idx="1752">
                  <c:v>58.513888888888886</c:v>
                </c:pt>
                <c:pt idx="1753">
                  <c:v>58.541666666666664</c:v>
                </c:pt>
                <c:pt idx="1754">
                  <c:v>58.569444444444443</c:v>
                </c:pt>
                <c:pt idx="1755">
                  <c:v>58.597222222222221</c:v>
                </c:pt>
                <c:pt idx="1756">
                  <c:v>58.624999999999993</c:v>
                </c:pt>
                <c:pt idx="1757">
                  <c:v>58.652777777777779</c:v>
                </c:pt>
                <c:pt idx="1758">
                  <c:v>58.680555555555557</c:v>
                </c:pt>
                <c:pt idx="1759">
                  <c:v>58.708333333333336</c:v>
                </c:pt>
                <c:pt idx="1760">
                  <c:v>58.736111111111114</c:v>
                </c:pt>
                <c:pt idx="1761">
                  <c:v>58.763888888888879</c:v>
                </c:pt>
                <c:pt idx="1762">
                  <c:v>58.791666666666664</c:v>
                </c:pt>
                <c:pt idx="1763">
                  <c:v>58.819444444444443</c:v>
                </c:pt>
                <c:pt idx="1764">
                  <c:v>58.847222222222221</c:v>
                </c:pt>
                <c:pt idx="1765">
                  <c:v>58.875</c:v>
                </c:pt>
                <c:pt idx="1766">
                  <c:v>58.902777777777771</c:v>
                </c:pt>
                <c:pt idx="1767">
                  <c:v>58.930555555555557</c:v>
                </c:pt>
                <c:pt idx="1768">
                  <c:v>58.958333333333336</c:v>
                </c:pt>
                <c:pt idx="1769">
                  <c:v>58.986111111111114</c:v>
                </c:pt>
                <c:pt idx="1770">
                  <c:v>59.013888888888886</c:v>
                </c:pt>
                <c:pt idx="1771">
                  <c:v>59.041666666666657</c:v>
                </c:pt>
                <c:pt idx="1772">
                  <c:v>59.069444444444443</c:v>
                </c:pt>
                <c:pt idx="1773">
                  <c:v>59.097222222222221</c:v>
                </c:pt>
                <c:pt idx="1774">
                  <c:v>59.125</c:v>
                </c:pt>
                <c:pt idx="1775">
                  <c:v>59.152777777777779</c:v>
                </c:pt>
                <c:pt idx="1776">
                  <c:v>59.18055555555555</c:v>
                </c:pt>
                <c:pt idx="1777">
                  <c:v>59.208333333333336</c:v>
                </c:pt>
                <c:pt idx="1778">
                  <c:v>59.236111111111114</c:v>
                </c:pt>
                <c:pt idx="1779">
                  <c:v>59.263888888888886</c:v>
                </c:pt>
                <c:pt idx="1780">
                  <c:v>59.291666666666664</c:v>
                </c:pt>
                <c:pt idx="1781">
                  <c:v>59.319444444444436</c:v>
                </c:pt>
                <c:pt idx="1782">
                  <c:v>59.347222222222221</c:v>
                </c:pt>
                <c:pt idx="1783">
                  <c:v>59.375</c:v>
                </c:pt>
                <c:pt idx="1784">
                  <c:v>59.402777777777779</c:v>
                </c:pt>
                <c:pt idx="1785">
                  <c:v>59.430555555555557</c:v>
                </c:pt>
                <c:pt idx="1786">
                  <c:v>59.458333333333329</c:v>
                </c:pt>
                <c:pt idx="1787">
                  <c:v>59.486111111111114</c:v>
                </c:pt>
                <c:pt idx="1788">
                  <c:v>59.513888888888886</c:v>
                </c:pt>
                <c:pt idx="1789">
                  <c:v>59.541666666666664</c:v>
                </c:pt>
                <c:pt idx="1790">
                  <c:v>59.569444444444443</c:v>
                </c:pt>
                <c:pt idx="1791">
                  <c:v>59.597222222222214</c:v>
                </c:pt>
                <c:pt idx="1792">
                  <c:v>59.625</c:v>
                </c:pt>
                <c:pt idx="1793">
                  <c:v>59.652777777777779</c:v>
                </c:pt>
                <c:pt idx="1794">
                  <c:v>59.680555555555557</c:v>
                </c:pt>
                <c:pt idx="1795">
                  <c:v>59.708333333333336</c:v>
                </c:pt>
                <c:pt idx="1796">
                  <c:v>59.7361111111111</c:v>
                </c:pt>
                <c:pt idx="1797">
                  <c:v>59.763888888888886</c:v>
                </c:pt>
                <c:pt idx="1798">
                  <c:v>59.791666666666664</c:v>
                </c:pt>
                <c:pt idx="1799">
                  <c:v>59.819444444444443</c:v>
                </c:pt>
                <c:pt idx="1800">
                  <c:v>59.847222222222221</c:v>
                </c:pt>
                <c:pt idx="1801">
                  <c:v>59.874999999999993</c:v>
                </c:pt>
                <c:pt idx="1802">
                  <c:v>59.902777777777779</c:v>
                </c:pt>
                <c:pt idx="1803">
                  <c:v>59.930555555555557</c:v>
                </c:pt>
                <c:pt idx="1804">
                  <c:v>59.958333333333336</c:v>
                </c:pt>
                <c:pt idx="1805">
                  <c:v>59.986111111111114</c:v>
                </c:pt>
                <c:pt idx="1806">
                  <c:v>60.013888888888879</c:v>
                </c:pt>
                <c:pt idx="1807">
                  <c:v>60.041666666666664</c:v>
                </c:pt>
                <c:pt idx="1808">
                  <c:v>60.069444444444443</c:v>
                </c:pt>
                <c:pt idx="1809">
                  <c:v>60.097222222222221</c:v>
                </c:pt>
                <c:pt idx="1810">
                  <c:v>60.125</c:v>
                </c:pt>
                <c:pt idx="1811">
                  <c:v>60.152777777777771</c:v>
                </c:pt>
                <c:pt idx="1812">
                  <c:v>60.180555555555557</c:v>
                </c:pt>
                <c:pt idx="1813">
                  <c:v>60.208333333333336</c:v>
                </c:pt>
                <c:pt idx="1814">
                  <c:v>60.236111111111114</c:v>
                </c:pt>
                <c:pt idx="1815">
                  <c:v>60.263888888888886</c:v>
                </c:pt>
                <c:pt idx="1816">
                  <c:v>60.291666666666657</c:v>
                </c:pt>
                <c:pt idx="1817">
                  <c:v>60.319444444444443</c:v>
                </c:pt>
                <c:pt idx="1818">
                  <c:v>60.347222222222221</c:v>
                </c:pt>
                <c:pt idx="1819">
                  <c:v>60.375</c:v>
                </c:pt>
                <c:pt idx="1820">
                  <c:v>60.402777777777779</c:v>
                </c:pt>
                <c:pt idx="1821">
                  <c:v>60.43055555555555</c:v>
                </c:pt>
                <c:pt idx="1822">
                  <c:v>60.458333333333336</c:v>
                </c:pt>
                <c:pt idx="1823">
                  <c:v>60.486111111111114</c:v>
                </c:pt>
                <c:pt idx="1824">
                  <c:v>60.513888888888886</c:v>
                </c:pt>
                <c:pt idx="1825">
                  <c:v>60.541666666666664</c:v>
                </c:pt>
                <c:pt idx="1826">
                  <c:v>60.569444444444436</c:v>
                </c:pt>
                <c:pt idx="1827">
                  <c:v>60.597222222222221</c:v>
                </c:pt>
                <c:pt idx="1828">
                  <c:v>60.625</c:v>
                </c:pt>
                <c:pt idx="1829">
                  <c:v>60.652777777777779</c:v>
                </c:pt>
                <c:pt idx="1830">
                  <c:v>60.680555555555557</c:v>
                </c:pt>
                <c:pt idx="1831">
                  <c:v>60.708333333333329</c:v>
                </c:pt>
                <c:pt idx="1832">
                  <c:v>60.736111111111114</c:v>
                </c:pt>
                <c:pt idx="1833">
                  <c:v>60.763888888888886</c:v>
                </c:pt>
                <c:pt idx="1834">
                  <c:v>60.791666666666664</c:v>
                </c:pt>
                <c:pt idx="1835">
                  <c:v>60.819444444444443</c:v>
                </c:pt>
                <c:pt idx="1836">
                  <c:v>60.847222222222214</c:v>
                </c:pt>
                <c:pt idx="1837">
                  <c:v>60.875</c:v>
                </c:pt>
                <c:pt idx="1838">
                  <c:v>60.902777777777779</c:v>
                </c:pt>
                <c:pt idx="1839">
                  <c:v>60.930555555555557</c:v>
                </c:pt>
                <c:pt idx="1840">
                  <c:v>60.958333333333336</c:v>
                </c:pt>
                <c:pt idx="1841">
                  <c:v>60.9861111111111</c:v>
                </c:pt>
                <c:pt idx="1842">
                  <c:v>61.013888888888886</c:v>
                </c:pt>
                <c:pt idx="1843">
                  <c:v>61.041666666666664</c:v>
                </c:pt>
                <c:pt idx="1844">
                  <c:v>61.069444444444443</c:v>
                </c:pt>
                <c:pt idx="1845">
                  <c:v>61.097222222222221</c:v>
                </c:pt>
                <c:pt idx="1846">
                  <c:v>61.124999999999993</c:v>
                </c:pt>
                <c:pt idx="1847">
                  <c:v>61.152777777777779</c:v>
                </c:pt>
                <c:pt idx="1848">
                  <c:v>61.180555555555557</c:v>
                </c:pt>
                <c:pt idx="1849">
                  <c:v>61.208333333333336</c:v>
                </c:pt>
                <c:pt idx="1850">
                  <c:v>61.236111111111114</c:v>
                </c:pt>
                <c:pt idx="1851">
                  <c:v>61.263888888888879</c:v>
                </c:pt>
                <c:pt idx="1852">
                  <c:v>61.291666666666664</c:v>
                </c:pt>
                <c:pt idx="1853">
                  <c:v>61.319444444444443</c:v>
                </c:pt>
                <c:pt idx="1854">
                  <c:v>61.347222222222221</c:v>
                </c:pt>
                <c:pt idx="1855">
                  <c:v>61.375</c:v>
                </c:pt>
                <c:pt idx="1856">
                  <c:v>61.402777777777771</c:v>
                </c:pt>
                <c:pt idx="1857">
                  <c:v>61.430555555555557</c:v>
                </c:pt>
                <c:pt idx="1858">
                  <c:v>61.458333333333336</c:v>
                </c:pt>
                <c:pt idx="1859">
                  <c:v>61.486111111111114</c:v>
                </c:pt>
                <c:pt idx="1860">
                  <c:v>61.513888888888886</c:v>
                </c:pt>
                <c:pt idx="1861">
                  <c:v>61.541666666666657</c:v>
                </c:pt>
                <c:pt idx="1862">
                  <c:v>61.569444444444443</c:v>
                </c:pt>
                <c:pt idx="1863">
                  <c:v>61.597222222222221</c:v>
                </c:pt>
                <c:pt idx="1864">
                  <c:v>61.625</c:v>
                </c:pt>
                <c:pt idx="1865">
                  <c:v>61.652777777777779</c:v>
                </c:pt>
                <c:pt idx="1866">
                  <c:v>61.68055555555555</c:v>
                </c:pt>
                <c:pt idx="1867">
                  <c:v>61.708333333333336</c:v>
                </c:pt>
                <c:pt idx="1868">
                  <c:v>61.736111111111114</c:v>
                </c:pt>
                <c:pt idx="1869">
                  <c:v>61.763888888888886</c:v>
                </c:pt>
                <c:pt idx="1870">
                  <c:v>61.791666666666664</c:v>
                </c:pt>
                <c:pt idx="1871">
                  <c:v>61.819444444444436</c:v>
                </c:pt>
                <c:pt idx="1872">
                  <c:v>61.847222222222221</c:v>
                </c:pt>
                <c:pt idx="1873">
                  <c:v>61.875</c:v>
                </c:pt>
                <c:pt idx="1874">
                  <c:v>61.902777777777779</c:v>
                </c:pt>
                <c:pt idx="1875">
                  <c:v>61.930555555555557</c:v>
                </c:pt>
                <c:pt idx="1876">
                  <c:v>61.958333333333329</c:v>
                </c:pt>
                <c:pt idx="1877">
                  <c:v>61.986111111111114</c:v>
                </c:pt>
                <c:pt idx="1878">
                  <c:v>62.013888888888886</c:v>
                </c:pt>
                <c:pt idx="1879">
                  <c:v>62.041666666666664</c:v>
                </c:pt>
                <c:pt idx="1880">
                  <c:v>62.069444444444443</c:v>
                </c:pt>
                <c:pt idx="1881">
                  <c:v>62.097222222222214</c:v>
                </c:pt>
                <c:pt idx="1882">
                  <c:v>62.125</c:v>
                </c:pt>
                <c:pt idx="1883">
                  <c:v>62.152777777777779</c:v>
                </c:pt>
                <c:pt idx="1884">
                  <c:v>62.180555555555557</c:v>
                </c:pt>
                <c:pt idx="1885">
                  <c:v>62.208333333333336</c:v>
                </c:pt>
                <c:pt idx="1886">
                  <c:v>62.2361111111111</c:v>
                </c:pt>
                <c:pt idx="1887">
                  <c:v>62.263888888888886</c:v>
                </c:pt>
                <c:pt idx="1888">
                  <c:v>62.291666666666664</c:v>
                </c:pt>
                <c:pt idx="1889">
                  <c:v>62.319444444444443</c:v>
                </c:pt>
                <c:pt idx="1890">
                  <c:v>62.347222222222221</c:v>
                </c:pt>
                <c:pt idx="1891">
                  <c:v>62.374999999999993</c:v>
                </c:pt>
                <c:pt idx="1892">
                  <c:v>62.402777777777779</c:v>
                </c:pt>
                <c:pt idx="1893">
                  <c:v>62.430555555555557</c:v>
                </c:pt>
                <c:pt idx="1894">
                  <c:v>62.458333333333336</c:v>
                </c:pt>
                <c:pt idx="1895">
                  <c:v>62.486111111111114</c:v>
                </c:pt>
                <c:pt idx="1896">
                  <c:v>62.513888888888879</c:v>
                </c:pt>
                <c:pt idx="1897">
                  <c:v>62.541666666666664</c:v>
                </c:pt>
                <c:pt idx="1898">
                  <c:v>62.569444444444443</c:v>
                </c:pt>
                <c:pt idx="1899">
                  <c:v>62.597222222222221</c:v>
                </c:pt>
                <c:pt idx="1900">
                  <c:v>62.625</c:v>
                </c:pt>
                <c:pt idx="1901">
                  <c:v>62.652777777777771</c:v>
                </c:pt>
                <c:pt idx="1902">
                  <c:v>62.680555555555557</c:v>
                </c:pt>
                <c:pt idx="1903">
                  <c:v>62.708333333333336</c:v>
                </c:pt>
                <c:pt idx="1904">
                  <c:v>62.736111111111114</c:v>
                </c:pt>
                <c:pt idx="1905">
                  <c:v>62.763888888888886</c:v>
                </c:pt>
                <c:pt idx="1906">
                  <c:v>62.791666666666657</c:v>
                </c:pt>
                <c:pt idx="1907">
                  <c:v>62.819444444444443</c:v>
                </c:pt>
                <c:pt idx="1908">
                  <c:v>62.847222222222221</c:v>
                </c:pt>
                <c:pt idx="1909">
                  <c:v>62.875</c:v>
                </c:pt>
                <c:pt idx="1910">
                  <c:v>62.902777777777779</c:v>
                </c:pt>
                <c:pt idx="1911">
                  <c:v>62.93055555555555</c:v>
                </c:pt>
                <c:pt idx="1912">
                  <c:v>62.958333333333336</c:v>
                </c:pt>
                <c:pt idx="1913">
                  <c:v>62.986111111111114</c:v>
                </c:pt>
                <c:pt idx="1914">
                  <c:v>63.013888888888886</c:v>
                </c:pt>
                <c:pt idx="1915">
                  <c:v>63.041666666666664</c:v>
                </c:pt>
                <c:pt idx="1916">
                  <c:v>63.069444444444436</c:v>
                </c:pt>
                <c:pt idx="1917">
                  <c:v>63.097222222222221</c:v>
                </c:pt>
                <c:pt idx="1918">
                  <c:v>63.125</c:v>
                </c:pt>
                <c:pt idx="1919">
                  <c:v>63.152777777777779</c:v>
                </c:pt>
                <c:pt idx="1920">
                  <c:v>63.180555555555557</c:v>
                </c:pt>
                <c:pt idx="1921">
                  <c:v>63.208333333333329</c:v>
                </c:pt>
                <c:pt idx="1922">
                  <c:v>63.236111111111114</c:v>
                </c:pt>
                <c:pt idx="1923">
                  <c:v>63.263888888888886</c:v>
                </c:pt>
                <c:pt idx="1924">
                  <c:v>63.291666666666664</c:v>
                </c:pt>
                <c:pt idx="1925">
                  <c:v>63.319444444444443</c:v>
                </c:pt>
                <c:pt idx="1926">
                  <c:v>63.347222222222214</c:v>
                </c:pt>
                <c:pt idx="1927">
                  <c:v>63.375</c:v>
                </c:pt>
                <c:pt idx="1928">
                  <c:v>63.402777777777779</c:v>
                </c:pt>
                <c:pt idx="1929">
                  <c:v>63.430555555555557</c:v>
                </c:pt>
                <c:pt idx="1930">
                  <c:v>63.458333333333336</c:v>
                </c:pt>
                <c:pt idx="1931">
                  <c:v>63.4861111111111</c:v>
                </c:pt>
                <c:pt idx="1932">
                  <c:v>63.513888888888886</c:v>
                </c:pt>
                <c:pt idx="1933">
                  <c:v>63.541666666666664</c:v>
                </c:pt>
                <c:pt idx="1934">
                  <c:v>63.569444444444443</c:v>
                </c:pt>
                <c:pt idx="1935">
                  <c:v>63.597222222222221</c:v>
                </c:pt>
                <c:pt idx="1936">
                  <c:v>63.624999999999993</c:v>
                </c:pt>
                <c:pt idx="1937">
                  <c:v>63.652777777777779</c:v>
                </c:pt>
                <c:pt idx="1938">
                  <c:v>63.680555555555557</c:v>
                </c:pt>
                <c:pt idx="1939">
                  <c:v>63.708333333333336</c:v>
                </c:pt>
                <c:pt idx="1940">
                  <c:v>63.736111111111114</c:v>
                </c:pt>
                <c:pt idx="1941">
                  <c:v>63.763888888888879</c:v>
                </c:pt>
                <c:pt idx="1942">
                  <c:v>63.791666666666664</c:v>
                </c:pt>
                <c:pt idx="1943">
                  <c:v>63.819444444444443</c:v>
                </c:pt>
                <c:pt idx="1944">
                  <c:v>63.847222222222221</c:v>
                </c:pt>
                <c:pt idx="1945">
                  <c:v>63.875</c:v>
                </c:pt>
                <c:pt idx="1946">
                  <c:v>63.902777777777771</c:v>
                </c:pt>
                <c:pt idx="1947">
                  <c:v>63.930555555555557</c:v>
                </c:pt>
                <c:pt idx="1948">
                  <c:v>63.958333333333336</c:v>
                </c:pt>
                <c:pt idx="1949">
                  <c:v>63.986111111111114</c:v>
                </c:pt>
                <c:pt idx="1950">
                  <c:v>64.013888888888886</c:v>
                </c:pt>
                <c:pt idx="1951">
                  <c:v>64.041666666666657</c:v>
                </c:pt>
                <c:pt idx="1952">
                  <c:v>64.069444444444443</c:v>
                </c:pt>
                <c:pt idx="1953">
                  <c:v>64.097222222222229</c:v>
                </c:pt>
                <c:pt idx="1954">
                  <c:v>64.125</c:v>
                </c:pt>
                <c:pt idx="1955">
                  <c:v>64.152777777777771</c:v>
                </c:pt>
                <c:pt idx="1956">
                  <c:v>64.180555555555543</c:v>
                </c:pt>
                <c:pt idx="1957">
                  <c:v>64.208333333333329</c:v>
                </c:pt>
                <c:pt idx="1958">
                  <c:v>64.236111111111114</c:v>
                </c:pt>
                <c:pt idx="1959">
                  <c:v>64.263888888888886</c:v>
                </c:pt>
                <c:pt idx="1960">
                  <c:v>64.291666666666671</c:v>
                </c:pt>
                <c:pt idx="1961">
                  <c:v>64.319444444444443</c:v>
                </c:pt>
                <c:pt idx="1962">
                  <c:v>64.347222222222229</c:v>
                </c:pt>
                <c:pt idx="1963">
                  <c:v>64.375</c:v>
                </c:pt>
                <c:pt idx="1964">
                  <c:v>64.402777777777771</c:v>
                </c:pt>
                <c:pt idx="1965">
                  <c:v>64.430555555555557</c:v>
                </c:pt>
                <c:pt idx="1966">
                  <c:v>64.458333333333329</c:v>
                </c:pt>
                <c:pt idx="1967">
                  <c:v>64.486111111111114</c:v>
                </c:pt>
                <c:pt idx="1968">
                  <c:v>64.513888888888886</c:v>
                </c:pt>
                <c:pt idx="1969">
                  <c:v>64.541666666666671</c:v>
                </c:pt>
                <c:pt idx="1970">
                  <c:v>64.569444444444443</c:v>
                </c:pt>
                <c:pt idx="1971">
                  <c:v>64.597222222222214</c:v>
                </c:pt>
                <c:pt idx="1972">
                  <c:v>64.625</c:v>
                </c:pt>
                <c:pt idx="1973">
                  <c:v>64.652777777777771</c:v>
                </c:pt>
                <c:pt idx="1974">
                  <c:v>64.680555555555557</c:v>
                </c:pt>
                <c:pt idx="1975">
                  <c:v>64.708333333333329</c:v>
                </c:pt>
                <c:pt idx="1976">
                  <c:v>64.7361111111111</c:v>
                </c:pt>
                <c:pt idx="1977">
                  <c:v>64.763888888888886</c:v>
                </c:pt>
                <c:pt idx="1978">
                  <c:v>64.791666666666671</c:v>
                </c:pt>
                <c:pt idx="1979">
                  <c:v>64.819444444444443</c:v>
                </c:pt>
                <c:pt idx="1980">
                  <c:v>64.847222222222229</c:v>
                </c:pt>
                <c:pt idx="1981">
                  <c:v>64.874999999999986</c:v>
                </c:pt>
                <c:pt idx="1982">
                  <c:v>64.902777777777771</c:v>
                </c:pt>
                <c:pt idx="1983">
                  <c:v>64.930555555555557</c:v>
                </c:pt>
                <c:pt idx="1984">
                  <c:v>64.958333333333329</c:v>
                </c:pt>
                <c:pt idx="1985">
                  <c:v>64.986111111111114</c:v>
                </c:pt>
                <c:pt idx="1986">
                  <c:v>65.013888888888886</c:v>
                </c:pt>
                <c:pt idx="1987">
                  <c:v>65.041666666666671</c:v>
                </c:pt>
                <c:pt idx="1988">
                  <c:v>65.069444444444443</c:v>
                </c:pt>
                <c:pt idx="1989">
                  <c:v>65.097222222222229</c:v>
                </c:pt>
                <c:pt idx="1990">
                  <c:v>65.125</c:v>
                </c:pt>
                <c:pt idx="1991">
                  <c:v>65.152777777777771</c:v>
                </c:pt>
                <c:pt idx="1992">
                  <c:v>65.180555555555557</c:v>
                </c:pt>
                <c:pt idx="1993">
                  <c:v>65.208333333333329</c:v>
                </c:pt>
                <c:pt idx="1994">
                  <c:v>65.236111111111114</c:v>
                </c:pt>
                <c:pt idx="1995">
                  <c:v>65.263888888888886</c:v>
                </c:pt>
                <c:pt idx="1996">
                  <c:v>65.291666666666657</c:v>
                </c:pt>
                <c:pt idx="1997">
                  <c:v>65.319444444444443</c:v>
                </c:pt>
                <c:pt idx="1998">
                  <c:v>65.347222222222229</c:v>
                </c:pt>
                <c:pt idx="1999">
                  <c:v>65.375</c:v>
                </c:pt>
                <c:pt idx="2000">
                  <c:v>65.402777777777771</c:v>
                </c:pt>
                <c:pt idx="2001">
                  <c:v>65.430555555555543</c:v>
                </c:pt>
                <c:pt idx="2002">
                  <c:v>65.458333333333329</c:v>
                </c:pt>
                <c:pt idx="2003">
                  <c:v>65.486111111111114</c:v>
                </c:pt>
                <c:pt idx="2004">
                  <c:v>65.513888888888886</c:v>
                </c:pt>
                <c:pt idx="2005">
                  <c:v>65.541666666666671</c:v>
                </c:pt>
                <c:pt idx="2006">
                  <c:v>65.569444444444443</c:v>
                </c:pt>
                <c:pt idx="2007">
                  <c:v>65.597222222222229</c:v>
                </c:pt>
                <c:pt idx="2008">
                  <c:v>65.625</c:v>
                </c:pt>
                <c:pt idx="2009">
                  <c:v>65.652777777777771</c:v>
                </c:pt>
                <c:pt idx="2010">
                  <c:v>65.680555555555557</c:v>
                </c:pt>
                <c:pt idx="2011">
                  <c:v>65.708333333333329</c:v>
                </c:pt>
                <c:pt idx="2012">
                  <c:v>65.736111111111114</c:v>
                </c:pt>
                <c:pt idx="2013">
                  <c:v>65.763888888888886</c:v>
                </c:pt>
                <c:pt idx="2014">
                  <c:v>65.791666666666671</c:v>
                </c:pt>
                <c:pt idx="2015">
                  <c:v>65.819444444444443</c:v>
                </c:pt>
                <c:pt idx="2016">
                  <c:v>65.847222222222214</c:v>
                </c:pt>
                <c:pt idx="2017">
                  <c:v>65.875</c:v>
                </c:pt>
                <c:pt idx="2018">
                  <c:v>65.902777777777771</c:v>
                </c:pt>
                <c:pt idx="2019">
                  <c:v>65.930555555555557</c:v>
                </c:pt>
                <c:pt idx="2020">
                  <c:v>65.958333333333329</c:v>
                </c:pt>
                <c:pt idx="2021">
                  <c:v>65.9861111111111</c:v>
                </c:pt>
                <c:pt idx="2022">
                  <c:v>66.013888888888886</c:v>
                </c:pt>
                <c:pt idx="2023">
                  <c:v>66.041666666666671</c:v>
                </c:pt>
                <c:pt idx="2024">
                  <c:v>66.069444444444443</c:v>
                </c:pt>
                <c:pt idx="2025">
                  <c:v>66.097222222222229</c:v>
                </c:pt>
                <c:pt idx="2026">
                  <c:v>66.124999999999986</c:v>
                </c:pt>
                <c:pt idx="2027">
                  <c:v>66.152777777777771</c:v>
                </c:pt>
                <c:pt idx="2028">
                  <c:v>66.180555555555557</c:v>
                </c:pt>
                <c:pt idx="2029">
                  <c:v>66.208333333333329</c:v>
                </c:pt>
                <c:pt idx="2030">
                  <c:v>66.236111111111114</c:v>
                </c:pt>
                <c:pt idx="2031">
                  <c:v>66.263888888888886</c:v>
                </c:pt>
                <c:pt idx="2032">
                  <c:v>66.291666666666671</c:v>
                </c:pt>
                <c:pt idx="2033">
                  <c:v>66.319444444444443</c:v>
                </c:pt>
                <c:pt idx="2034">
                  <c:v>66.347222222222229</c:v>
                </c:pt>
                <c:pt idx="2035">
                  <c:v>66.375</c:v>
                </c:pt>
                <c:pt idx="2036">
                  <c:v>66.402777777777771</c:v>
                </c:pt>
                <c:pt idx="2037">
                  <c:v>66.430555555555557</c:v>
                </c:pt>
                <c:pt idx="2038">
                  <c:v>66.458333333333329</c:v>
                </c:pt>
                <c:pt idx="2039">
                  <c:v>66.486111111111114</c:v>
                </c:pt>
                <c:pt idx="2040">
                  <c:v>66.513888888888886</c:v>
                </c:pt>
                <c:pt idx="2041">
                  <c:v>66.541666666666657</c:v>
                </c:pt>
                <c:pt idx="2042">
                  <c:v>66.569444444444443</c:v>
                </c:pt>
                <c:pt idx="2043">
                  <c:v>66.597222222222229</c:v>
                </c:pt>
                <c:pt idx="2044">
                  <c:v>66.625</c:v>
                </c:pt>
                <c:pt idx="2045">
                  <c:v>66.652777777777771</c:v>
                </c:pt>
                <c:pt idx="2046">
                  <c:v>66.680555555555543</c:v>
                </c:pt>
                <c:pt idx="2047">
                  <c:v>66.708333333333329</c:v>
                </c:pt>
                <c:pt idx="2048">
                  <c:v>66.736111111111114</c:v>
                </c:pt>
                <c:pt idx="2049">
                  <c:v>66.763888888888886</c:v>
                </c:pt>
                <c:pt idx="2050">
                  <c:v>66.791666666666671</c:v>
                </c:pt>
                <c:pt idx="2051">
                  <c:v>66.819444444444443</c:v>
                </c:pt>
                <c:pt idx="2052">
                  <c:v>66.847222222222229</c:v>
                </c:pt>
                <c:pt idx="2053">
                  <c:v>66.875</c:v>
                </c:pt>
                <c:pt idx="2054">
                  <c:v>66.902777777777771</c:v>
                </c:pt>
                <c:pt idx="2055">
                  <c:v>66.930555555555557</c:v>
                </c:pt>
                <c:pt idx="2056">
                  <c:v>66.958333333333329</c:v>
                </c:pt>
                <c:pt idx="2057">
                  <c:v>66.986111111111114</c:v>
                </c:pt>
                <c:pt idx="2058">
                  <c:v>67.013888888888886</c:v>
                </c:pt>
                <c:pt idx="2059">
                  <c:v>67.041666666666671</c:v>
                </c:pt>
                <c:pt idx="2060">
                  <c:v>67.069444444444443</c:v>
                </c:pt>
                <c:pt idx="2061">
                  <c:v>67.097222222222214</c:v>
                </c:pt>
                <c:pt idx="2062">
                  <c:v>67.125</c:v>
                </c:pt>
                <c:pt idx="2063">
                  <c:v>67.152777777777771</c:v>
                </c:pt>
                <c:pt idx="2064">
                  <c:v>67.180555555555557</c:v>
                </c:pt>
                <c:pt idx="2065">
                  <c:v>67.208333333333329</c:v>
                </c:pt>
                <c:pt idx="2066">
                  <c:v>67.2361111111111</c:v>
                </c:pt>
                <c:pt idx="2067">
                  <c:v>67.263888888888886</c:v>
                </c:pt>
                <c:pt idx="2068">
                  <c:v>67.291666666666671</c:v>
                </c:pt>
                <c:pt idx="2069">
                  <c:v>67.319444444444443</c:v>
                </c:pt>
                <c:pt idx="2070">
                  <c:v>67.347222222222229</c:v>
                </c:pt>
                <c:pt idx="2071">
                  <c:v>67.374999999999986</c:v>
                </c:pt>
                <c:pt idx="2072">
                  <c:v>67.402777777777771</c:v>
                </c:pt>
                <c:pt idx="2073">
                  <c:v>67.430555555555557</c:v>
                </c:pt>
                <c:pt idx="2074">
                  <c:v>67.458333333333329</c:v>
                </c:pt>
                <c:pt idx="2075">
                  <c:v>67.486111111111114</c:v>
                </c:pt>
                <c:pt idx="2076">
                  <c:v>67.513888888888886</c:v>
                </c:pt>
                <c:pt idx="2077">
                  <c:v>67.541666666666671</c:v>
                </c:pt>
                <c:pt idx="2078">
                  <c:v>67.569444444444443</c:v>
                </c:pt>
                <c:pt idx="2079">
                  <c:v>67.597222222222229</c:v>
                </c:pt>
                <c:pt idx="2080">
                  <c:v>67.625</c:v>
                </c:pt>
                <c:pt idx="2081">
                  <c:v>67.652777777777771</c:v>
                </c:pt>
                <c:pt idx="2082">
                  <c:v>67.680555555555557</c:v>
                </c:pt>
                <c:pt idx="2083">
                  <c:v>67.708333333333329</c:v>
                </c:pt>
                <c:pt idx="2084">
                  <c:v>67.736111111111114</c:v>
                </c:pt>
                <c:pt idx="2085">
                  <c:v>67.763888888888886</c:v>
                </c:pt>
                <c:pt idx="2086">
                  <c:v>67.791666666666657</c:v>
                </c:pt>
                <c:pt idx="2087">
                  <c:v>67.819444444444443</c:v>
                </c:pt>
                <c:pt idx="2088">
                  <c:v>67.847222222222229</c:v>
                </c:pt>
                <c:pt idx="2089">
                  <c:v>67.875</c:v>
                </c:pt>
                <c:pt idx="2090">
                  <c:v>67.902777777777771</c:v>
                </c:pt>
                <c:pt idx="2091">
                  <c:v>67.930555555555543</c:v>
                </c:pt>
                <c:pt idx="2092">
                  <c:v>67.958333333333329</c:v>
                </c:pt>
                <c:pt idx="2093">
                  <c:v>67.986111111111114</c:v>
                </c:pt>
                <c:pt idx="2094">
                  <c:v>68.013888888888886</c:v>
                </c:pt>
                <c:pt idx="2095">
                  <c:v>68.041666666666671</c:v>
                </c:pt>
                <c:pt idx="2096">
                  <c:v>68.069444444444443</c:v>
                </c:pt>
                <c:pt idx="2097">
                  <c:v>68.097222222222229</c:v>
                </c:pt>
                <c:pt idx="2098">
                  <c:v>68.125</c:v>
                </c:pt>
                <c:pt idx="2099">
                  <c:v>68.152777777777771</c:v>
                </c:pt>
                <c:pt idx="2100">
                  <c:v>68.180555555555557</c:v>
                </c:pt>
                <c:pt idx="2101">
                  <c:v>68.208333333333329</c:v>
                </c:pt>
                <c:pt idx="2102">
                  <c:v>68.236111111111114</c:v>
                </c:pt>
                <c:pt idx="2103">
                  <c:v>68.263888888888886</c:v>
                </c:pt>
                <c:pt idx="2104">
                  <c:v>68.291666666666671</c:v>
                </c:pt>
                <c:pt idx="2105">
                  <c:v>68.319444444444443</c:v>
                </c:pt>
                <c:pt idx="2106">
                  <c:v>68.347222222222214</c:v>
                </c:pt>
                <c:pt idx="2107">
                  <c:v>68.375</c:v>
                </c:pt>
                <c:pt idx="2108">
                  <c:v>68.402777777777771</c:v>
                </c:pt>
                <c:pt idx="2109">
                  <c:v>68.430555555555557</c:v>
                </c:pt>
                <c:pt idx="2110">
                  <c:v>68.458333333333329</c:v>
                </c:pt>
                <c:pt idx="2111">
                  <c:v>68.4861111111111</c:v>
                </c:pt>
                <c:pt idx="2112">
                  <c:v>68.513888888888886</c:v>
                </c:pt>
                <c:pt idx="2113">
                  <c:v>68.541666666666671</c:v>
                </c:pt>
                <c:pt idx="2114">
                  <c:v>68.569444444444443</c:v>
                </c:pt>
                <c:pt idx="2115">
                  <c:v>68.597222222222229</c:v>
                </c:pt>
                <c:pt idx="2116">
                  <c:v>68.624999999999986</c:v>
                </c:pt>
                <c:pt idx="2117">
                  <c:v>68.652777777777771</c:v>
                </c:pt>
                <c:pt idx="2118">
                  <c:v>68.680555555555557</c:v>
                </c:pt>
                <c:pt idx="2119">
                  <c:v>68.708333333333329</c:v>
                </c:pt>
                <c:pt idx="2120">
                  <c:v>68.736111111111114</c:v>
                </c:pt>
                <c:pt idx="2121">
                  <c:v>68.763888888888886</c:v>
                </c:pt>
                <c:pt idx="2122">
                  <c:v>68.791666666666671</c:v>
                </c:pt>
                <c:pt idx="2123">
                  <c:v>68.819444444444443</c:v>
                </c:pt>
                <c:pt idx="2124">
                  <c:v>68.847222222222229</c:v>
                </c:pt>
                <c:pt idx="2125">
                  <c:v>68.875</c:v>
                </c:pt>
                <c:pt idx="2126">
                  <c:v>68.902777777777771</c:v>
                </c:pt>
                <c:pt idx="2127">
                  <c:v>68.930555555555557</c:v>
                </c:pt>
                <c:pt idx="2128">
                  <c:v>68.958333333333329</c:v>
                </c:pt>
                <c:pt idx="2129">
                  <c:v>68.986111111111114</c:v>
                </c:pt>
                <c:pt idx="2130">
                  <c:v>69.013888888888886</c:v>
                </c:pt>
                <c:pt idx="2131">
                  <c:v>69.041666666666657</c:v>
                </c:pt>
                <c:pt idx="2132">
                  <c:v>69.069444444444443</c:v>
                </c:pt>
                <c:pt idx="2133">
                  <c:v>69.097222222222229</c:v>
                </c:pt>
                <c:pt idx="2134">
                  <c:v>69.125</c:v>
                </c:pt>
                <c:pt idx="2135">
                  <c:v>69.152777777777771</c:v>
                </c:pt>
                <c:pt idx="2136">
                  <c:v>69.180555555555543</c:v>
                </c:pt>
                <c:pt idx="2137">
                  <c:v>69.208333333333329</c:v>
                </c:pt>
                <c:pt idx="2138">
                  <c:v>69.236111111111114</c:v>
                </c:pt>
                <c:pt idx="2139">
                  <c:v>69.263888888888886</c:v>
                </c:pt>
                <c:pt idx="2140">
                  <c:v>69.291666666666671</c:v>
                </c:pt>
                <c:pt idx="2141">
                  <c:v>69.319444444444443</c:v>
                </c:pt>
                <c:pt idx="2142">
                  <c:v>69.347222222222229</c:v>
                </c:pt>
                <c:pt idx="2143">
                  <c:v>69.375</c:v>
                </c:pt>
                <c:pt idx="2144">
                  <c:v>69.402777777777771</c:v>
                </c:pt>
                <c:pt idx="2145">
                  <c:v>69.430555555555557</c:v>
                </c:pt>
                <c:pt idx="2146">
                  <c:v>69.458333333333329</c:v>
                </c:pt>
                <c:pt idx="2147">
                  <c:v>69.486111111111114</c:v>
                </c:pt>
                <c:pt idx="2148">
                  <c:v>69.513888888888886</c:v>
                </c:pt>
                <c:pt idx="2149">
                  <c:v>69.541666666666671</c:v>
                </c:pt>
                <c:pt idx="2150">
                  <c:v>69.569444444444443</c:v>
                </c:pt>
                <c:pt idx="2151">
                  <c:v>69.597222222222214</c:v>
                </c:pt>
                <c:pt idx="2152">
                  <c:v>69.625</c:v>
                </c:pt>
                <c:pt idx="2153">
                  <c:v>69.652777777777771</c:v>
                </c:pt>
                <c:pt idx="2154">
                  <c:v>69.680555555555557</c:v>
                </c:pt>
                <c:pt idx="2155">
                  <c:v>69.708333333333329</c:v>
                </c:pt>
                <c:pt idx="2156">
                  <c:v>69.7361111111111</c:v>
                </c:pt>
                <c:pt idx="2157">
                  <c:v>69.763888888888886</c:v>
                </c:pt>
                <c:pt idx="2158">
                  <c:v>69.791666666666671</c:v>
                </c:pt>
                <c:pt idx="2159">
                  <c:v>69.819444444444443</c:v>
                </c:pt>
                <c:pt idx="2160">
                  <c:v>69.847222222222229</c:v>
                </c:pt>
                <c:pt idx="2161">
                  <c:v>69.874999999999986</c:v>
                </c:pt>
                <c:pt idx="2162">
                  <c:v>69.902777777777771</c:v>
                </c:pt>
                <c:pt idx="2163">
                  <c:v>69.930555555555557</c:v>
                </c:pt>
                <c:pt idx="2164">
                  <c:v>69.958333333333329</c:v>
                </c:pt>
                <c:pt idx="2165">
                  <c:v>69.986111111111114</c:v>
                </c:pt>
                <c:pt idx="2166">
                  <c:v>70.013888888888886</c:v>
                </c:pt>
                <c:pt idx="2167">
                  <c:v>70.041666666666671</c:v>
                </c:pt>
                <c:pt idx="2168">
                  <c:v>70.069444444444443</c:v>
                </c:pt>
                <c:pt idx="2169">
                  <c:v>70.097222222222229</c:v>
                </c:pt>
                <c:pt idx="2170">
                  <c:v>70.125</c:v>
                </c:pt>
                <c:pt idx="2171">
                  <c:v>70.152777777777771</c:v>
                </c:pt>
                <c:pt idx="2172">
                  <c:v>70.180555555555557</c:v>
                </c:pt>
                <c:pt idx="2173">
                  <c:v>70.208333333333329</c:v>
                </c:pt>
                <c:pt idx="2174">
                  <c:v>70.236111111111114</c:v>
                </c:pt>
                <c:pt idx="2175">
                  <c:v>70.263888888888886</c:v>
                </c:pt>
                <c:pt idx="2176">
                  <c:v>70.291666666666657</c:v>
                </c:pt>
                <c:pt idx="2177">
                  <c:v>70.319444444444443</c:v>
                </c:pt>
                <c:pt idx="2178">
                  <c:v>70.347222222222229</c:v>
                </c:pt>
                <c:pt idx="2179">
                  <c:v>70.375</c:v>
                </c:pt>
                <c:pt idx="2180">
                  <c:v>70.402777777777771</c:v>
                </c:pt>
                <c:pt idx="2181">
                  <c:v>70.430555555555543</c:v>
                </c:pt>
                <c:pt idx="2182">
                  <c:v>70.458333333333329</c:v>
                </c:pt>
                <c:pt idx="2183">
                  <c:v>70.486111111111114</c:v>
                </c:pt>
                <c:pt idx="2184">
                  <c:v>70.513888888888886</c:v>
                </c:pt>
                <c:pt idx="2185">
                  <c:v>70.541666666666671</c:v>
                </c:pt>
                <c:pt idx="2186">
                  <c:v>70.569444444444443</c:v>
                </c:pt>
                <c:pt idx="2187">
                  <c:v>70.597222222222229</c:v>
                </c:pt>
                <c:pt idx="2188">
                  <c:v>70.625</c:v>
                </c:pt>
                <c:pt idx="2189">
                  <c:v>70.652777777777771</c:v>
                </c:pt>
                <c:pt idx="2190">
                  <c:v>70.680555555555557</c:v>
                </c:pt>
                <c:pt idx="2191">
                  <c:v>70.708333333333329</c:v>
                </c:pt>
                <c:pt idx="2192">
                  <c:v>70.736111111111114</c:v>
                </c:pt>
                <c:pt idx="2193">
                  <c:v>70.763888888888886</c:v>
                </c:pt>
                <c:pt idx="2194">
                  <c:v>70.791666666666671</c:v>
                </c:pt>
                <c:pt idx="2195">
                  <c:v>70.819444444444443</c:v>
                </c:pt>
                <c:pt idx="2196">
                  <c:v>70.847222222222214</c:v>
                </c:pt>
                <c:pt idx="2197">
                  <c:v>70.875</c:v>
                </c:pt>
                <c:pt idx="2198">
                  <c:v>70.902777777777771</c:v>
                </c:pt>
                <c:pt idx="2199">
                  <c:v>70.930555555555557</c:v>
                </c:pt>
                <c:pt idx="2200">
                  <c:v>70.958333333333329</c:v>
                </c:pt>
                <c:pt idx="2201">
                  <c:v>70.9861111111111</c:v>
                </c:pt>
                <c:pt idx="2202">
                  <c:v>71.013888888888886</c:v>
                </c:pt>
                <c:pt idx="2203">
                  <c:v>71.041666666666671</c:v>
                </c:pt>
                <c:pt idx="2204">
                  <c:v>71.069444444444443</c:v>
                </c:pt>
                <c:pt idx="2205">
                  <c:v>71.097222222222229</c:v>
                </c:pt>
                <c:pt idx="2206">
                  <c:v>71.125</c:v>
                </c:pt>
                <c:pt idx="2207">
                  <c:v>71.152777777777786</c:v>
                </c:pt>
                <c:pt idx="2208">
                  <c:v>71.180555555555557</c:v>
                </c:pt>
                <c:pt idx="2209">
                  <c:v>71.208333333333343</c:v>
                </c:pt>
                <c:pt idx="2210">
                  <c:v>71.236111111111128</c:v>
                </c:pt>
                <c:pt idx="2211">
                  <c:v>71.263888888888886</c:v>
                </c:pt>
                <c:pt idx="2212">
                  <c:v>71.291666666666671</c:v>
                </c:pt>
                <c:pt idx="2213">
                  <c:v>71.319444444444443</c:v>
                </c:pt>
                <c:pt idx="2214">
                  <c:v>71.347222222222229</c:v>
                </c:pt>
                <c:pt idx="2215">
                  <c:v>71.375000000000014</c:v>
                </c:pt>
                <c:pt idx="2216">
                  <c:v>71.402777777777771</c:v>
                </c:pt>
                <c:pt idx="2217">
                  <c:v>71.430555555555557</c:v>
                </c:pt>
                <c:pt idx="2218">
                  <c:v>71.458333333333329</c:v>
                </c:pt>
                <c:pt idx="2219">
                  <c:v>71.486111111111114</c:v>
                </c:pt>
                <c:pt idx="2220">
                  <c:v>71.5138888888889</c:v>
                </c:pt>
                <c:pt idx="2221">
                  <c:v>71.541666666666671</c:v>
                </c:pt>
                <c:pt idx="2222">
                  <c:v>71.569444444444457</c:v>
                </c:pt>
                <c:pt idx="2223">
                  <c:v>71.597222222222229</c:v>
                </c:pt>
                <c:pt idx="2224">
                  <c:v>71.625000000000014</c:v>
                </c:pt>
                <c:pt idx="2225">
                  <c:v>71.6527777777778</c:v>
                </c:pt>
                <c:pt idx="2226">
                  <c:v>71.680555555555557</c:v>
                </c:pt>
                <c:pt idx="2227">
                  <c:v>71.708333333333343</c:v>
                </c:pt>
                <c:pt idx="2228">
                  <c:v>71.736111111111114</c:v>
                </c:pt>
                <c:pt idx="2229">
                  <c:v>71.7638888888889</c:v>
                </c:pt>
                <c:pt idx="2230">
                  <c:v>71.791666666666686</c:v>
                </c:pt>
                <c:pt idx="2231">
                  <c:v>71.819444444444443</c:v>
                </c:pt>
                <c:pt idx="2232">
                  <c:v>71.847222222222229</c:v>
                </c:pt>
                <c:pt idx="2233">
                  <c:v>71.875</c:v>
                </c:pt>
                <c:pt idx="2234">
                  <c:v>71.902777777777786</c:v>
                </c:pt>
                <c:pt idx="2235">
                  <c:v>71.930555555555571</c:v>
                </c:pt>
                <c:pt idx="2236">
                  <c:v>71.958333333333329</c:v>
                </c:pt>
                <c:pt idx="2237">
                  <c:v>71.986111111111114</c:v>
                </c:pt>
                <c:pt idx="2238">
                  <c:v>72.013888888888886</c:v>
                </c:pt>
                <c:pt idx="2239">
                  <c:v>72.041666666666671</c:v>
                </c:pt>
                <c:pt idx="2240">
                  <c:v>72.069444444444457</c:v>
                </c:pt>
                <c:pt idx="2241">
                  <c:v>72.097222222222229</c:v>
                </c:pt>
                <c:pt idx="2242">
                  <c:v>72.125000000000014</c:v>
                </c:pt>
                <c:pt idx="2243">
                  <c:v>72.152777777777771</c:v>
                </c:pt>
                <c:pt idx="2244">
                  <c:v>72.180555555555557</c:v>
                </c:pt>
                <c:pt idx="2245">
                  <c:v>72.208333333333343</c:v>
                </c:pt>
                <c:pt idx="2246">
                  <c:v>72.236111111111114</c:v>
                </c:pt>
                <c:pt idx="2247">
                  <c:v>72.2638888888889</c:v>
                </c:pt>
                <c:pt idx="2248">
                  <c:v>72.291666666666671</c:v>
                </c:pt>
                <c:pt idx="2249">
                  <c:v>72.319444444444457</c:v>
                </c:pt>
                <c:pt idx="2250">
                  <c:v>72.347222222222243</c:v>
                </c:pt>
                <c:pt idx="2251">
                  <c:v>72.375</c:v>
                </c:pt>
                <c:pt idx="2252">
                  <c:v>72.402777777777786</c:v>
                </c:pt>
                <c:pt idx="2253">
                  <c:v>72.430555555555557</c:v>
                </c:pt>
                <c:pt idx="2254">
                  <c:v>72.458333333333343</c:v>
                </c:pt>
                <c:pt idx="2255">
                  <c:v>72.486111111111128</c:v>
                </c:pt>
                <c:pt idx="2256">
                  <c:v>72.513888888888886</c:v>
                </c:pt>
                <c:pt idx="2257">
                  <c:v>72.541666666666671</c:v>
                </c:pt>
                <c:pt idx="2258">
                  <c:v>72.569444444444443</c:v>
                </c:pt>
                <c:pt idx="2259">
                  <c:v>72.597222222222229</c:v>
                </c:pt>
                <c:pt idx="2260">
                  <c:v>72.625000000000014</c:v>
                </c:pt>
                <c:pt idx="2261">
                  <c:v>72.652777777777771</c:v>
                </c:pt>
                <c:pt idx="2262">
                  <c:v>72.680555555555557</c:v>
                </c:pt>
                <c:pt idx="2263">
                  <c:v>72.708333333333329</c:v>
                </c:pt>
                <c:pt idx="2264">
                  <c:v>72.736111111111114</c:v>
                </c:pt>
                <c:pt idx="2265">
                  <c:v>72.7638888888889</c:v>
                </c:pt>
                <c:pt idx="2266">
                  <c:v>72.791666666666671</c:v>
                </c:pt>
                <c:pt idx="2267">
                  <c:v>72.819444444444457</c:v>
                </c:pt>
                <c:pt idx="2268">
                  <c:v>72.847222222222229</c:v>
                </c:pt>
                <c:pt idx="2269">
                  <c:v>72.875</c:v>
                </c:pt>
                <c:pt idx="2270">
                  <c:v>72.9027777777778</c:v>
                </c:pt>
                <c:pt idx="2271">
                  <c:v>72.930555555555557</c:v>
                </c:pt>
                <c:pt idx="2272">
                  <c:v>72.958333333333343</c:v>
                </c:pt>
                <c:pt idx="2273">
                  <c:v>72.986111111111114</c:v>
                </c:pt>
                <c:pt idx="2274">
                  <c:v>73.013888888888886</c:v>
                </c:pt>
                <c:pt idx="2275">
                  <c:v>73.041666666666686</c:v>
                </c:pt>
                <c:pt idx="2276">
                  <c:v>73.069444444444443</c:v>
                </c:pt>
                <c:pt idx="2277">
                  <c:v>73.097222222222243</c:v>
                </c:pt>
                <c:pt idx="2278">
                  <c:v>73.125</c:v>
                </c:pt>
                <c:pt idx="2279">
                  <c:v>73.152777777777771</c:v>
                </c:pt>
                <c:pt idx="2280">
                  <c:v>73.180555555555571</c:v>
                </c:pt>
                <c:pt idx="2281">
                  <c:v>73.208333333333329</c:v>
                </c:pt>
                <c:pt idx="2282">
                  <c:v>73.236111111111128</c:v>
                </c:pt>
                <c:pt idx="2283">
                  <c:v>73.263888888888886</c:v>
                </c:pt>
                <c:pt idx="2284">
                  <c:v>73.291666666666671</c:v>
                </c:pt>
                <c:pt idx="2285">
                  <c:v>73.319444444444457</c:v>
                </c:pt>
                <c:pt idx="2286">
                  <c:v>73.347222222222229</c:v>
                </c:pt>
                <c:pt idx="2287">
                  <c:v>73.375000000000014</c:v>
                </c:pt>
                <c:pt idx="2288">
                  <c:v>73.402777777777771</c:v>
                </c:pt>
                <c:pt idx="2289">
                  <c:v>73.430555555555557</c:v>
                </c:pt>
                <c:pt idx="2290">
                  <c:v>73.458333333333343</c:v>
                </c:pt>
                <c:pt idx="2291">
                  <c:v>73.486111111111114</c:v>
                </c:pt>
                <c:pt idx="2292">
                  <c:v>73.5138888888889</c:v>
                </c:pt>
                <c:pt idx="2293">
                  <c:v>73.541666666666671</c:v>
                </c:pt>
                <c:pt idx="2294">
                  <c:v>73.569444444444443</c:v>
                </c:pt>
                <c:pt idx="2295">
                  <c:v>73.597222222222243</c:v>
                </c:pt>
                <c:pt idx="2296">
                  <c:v>73.625</c:v>
                </c:pt>
                <c:pt idx="2297">
                  <c:v>73.6527777777778</c:v>
                </c:pt>
                <c:pt idx="2298">
                  <c:v>73.680555555555557</c:v>
                </c:pt>
                <c:pt idx="2299">
                  <c:v>73.708333333333329</c:v>
                </c:pt>
                <c:pt idx="2300">
                  <c:v>73.736111111111128</c:v>
                </c:pt>
                <c:pt idx="2301">
                  <c:v>73.763888888888886</c:v>
                </c:pt>
                <c:pt idx="2302">
                  <c:v>73.791666666666686</c:v>
                </c:pt>
                <c:pt idx="2303">
                  <c:v>73.819444444444443</c:v>
                </c:pt>
                <c:pt idx="2304">
                  <c:v>73.847222222222229</c:v>
                </c:pt>
                <c:pt idx="2305">
                  <c:v>73.875000000000014</c:v>
                </c:pt>
                <c:pt idx="2306">
                  <c:v>73.902777777777771</c:v>
                </c:pt>
                <c:pt idx="2307">
                  <c:v>73.930555555555571</c:v>
                </c:pt>
                <c:pt idx="2308">
                  <c:v>73.958333333333329</c:v>
                </c:pt>
                <c:pt idx="2309">
                  <c:v>73.986111111111114</c:v>
                </c:pt>
                <c:pt idx="2310">
                  <c:v>74.0138888888889</c:v>
                </c:pt>
                <c:pt idx="2311">
                  <c:v>74.041666666666671</c:v>
                </c:pt>
                <c:pt idx="2312">
                  <c:v>74.069444444444457</c:v>
                </c:pt>
                <c:pt idx="2313">
                  <c:v>74.097222222222229</c:v>
                </c:pt>
                <c:pt idx="2314">
                  <c:v>74.125</c:v>
                </c:pt>
                <c:pt idx="2315">
                  <c:v>74.1527777777778</c:v>
                </c:pt>
                <c:pt idx="2316">
                  <c:v>74.180555555555557</c:v>
                </c:pt>
                <c:pt idx="2317">
                  <c:v>74.208333333333343</c:v>
                </c:pt>
                <c:pt idx="2318">
                  <c:v>74.236111111111114</c:v>
                </c:pt>
                <c:pt idx="2319">
                  <c:v>74.263888888888886</c:v>
                </c:pt>
                <c:pt idx="2320">
                  <c:v>74.291666666666686</c:v>
                </c:pt>
                <c:pt idx="2321">
                  <c:v>74.319444444444443</c:v>
                </c:pt>
                <c:pt idx="2322">
                  <c:v>74.347222222222243</c:v>
                </c:pt>
                <c:pt idx="2323">
                  <c:v>74.375</c:v>
                </c:pt>
                <c:pt idx="2324">
                  <c:v>74.402777777777771</c:v>
                </c:pt>
                <c:pt idx="2325">
                  <c:v>74.430555555555571</c:v>
                </c:pt>
                <c:pt idx="2326">
                  <c:v>74.458333333333329</c:v>
                </c:pt>
                <c:pt idx="2327">
                  <c:v>74.486111111111128</c:v>
                </c:pt>
                <c:pt idx="2328">
                  <c:v>74.513888888888886</c:v>
                </c:pt>
                <c:pt idx="2329">
                  <c:v>74.541666666666671</c:v>
                </c:pt>
                <c:pt idx="2330">
                  <c:v>74.569444444444457</c:v>
                </c:pt>
                <c:pt idx="2331">
                  <c:v>74.597222222222229</c:v>
                </c:pt>
                <c:pt idx="2332">
                  <c:v>74.625000000000014</c:v>
                </c:pt>
                <c:pt idx="2333">
                  <c:v>74.652777777777771</c:v>
                </c:pt>
                <c:pt idx="2334">
                  <c:v>74.680555555555557</c:v>
                </c:pt>
                <c:pt idx="2335">
                  <c:v>74.708333333333343</c:v>
                </c:pt>
                <c:pt idx="2336">
                  <c:v>74.736111111111114</c:v>
                </c:pt>
                <c:pt idx="2337">
                  <c:v>74.7638888888889</c:v>
                </c:pt>
                <c:pt idx="2338">
                  <c:v>74.791666666666671</c:v>
                </c:pt>
                <c:pt idx="2339">
                  <c:v>74.819444444444443</c:v>
                </c:pt>
                <c:pt idx="2340">
                  <c:v>74.847222222222243</c:v>
                </c:pt>
                <c:pt idx="2341">
                  <c:v>74.875</c:v>
                </c:pt>
                <c:pt idx="2342">
                  <c:v>74.9027777777778</c:v>
                </c:pt>
                <c:pt idx="2343">
                  <c:v>74.930555555555557</c:v>
                </c:pt>
                <c:pt idx="2344">
                  <c:v>74.958333333333329</c:v>
                </c:pt>
                <c:pt idx="2345">
                  <c:v>74.986111111111128</c:v>
                </c:pt>
                <c:pt idx="2346">
                  <c:v>75.013888888888886</c:v>
                </c:pt>
                <c:pt idx="2347">
                  <c:v>75.041666666666686</c:v>
                </c:pt>
                <c:pt idx="2348">
                  <c:v>75.069444444444443</c:v>
                </c:pt>
                <c:pt idx="2349">
                  <c:v>75.097222222222229</c:v>
                </c:pt>
                <c:pt idx="2350">
                  <c:v>75.125000000000014</c:v>
                </c:pt>
                <c:pt idx="2351">
                  <c:v>75.152777777777771</c:v>
                </c:pt>
                <c:pt idx="2352">
                  <c:v>75.180555555555571</c:v>
                </c:pt>
                <c:pt idx="2353">
                  <c:v>75.208333333333329</c:v>
                </c:pt>
                <c:pt idx="2354">
                  <c:v>75.236111111111114</c:v>
                </c:pt>
                <c:pt idx="2355">
                  <c:v>75.2638888888889</c:v>
                </c:pt>
                <c:pt idx="2356">
                  <c:v>75.291666666666671</c:v>
                </c:pt>
                <c:pt idx="2357">
                  <c:v>75.319444444444457</c:v>
                </c:pt>
                <c:pt idx="2358">
                  <c:v>75.347222222222229</c:v>
                </c:pt>
                <c:pt idx="2359">
                  <c:v>75.375</c:v>
                </c:pt>
                <c:pt idx="2360">
                  <c:v>75.4027777777778</c:v>
                </c:pt>
                <c:pt idx="2361">
                  <c:v>75.430555555555557</c:v>
                </c:pt>
                <c:pt idx="2362">
                  <c:v>75.458333333333343</c:v>
                </c:pt>
                <c:pt idx="2363">
                  <c:v>75.486111111111114</c:v>
                </c:pt>
                <c:pt idx="2364">
                  <c:v>75.513888888888886</c:v>
                </c:pt>
                <c:pt idx="2365">
                  <c:v>75.541666666666686</c:v>
                </c:pt>
                <c:pt idx="2366">
                  <c:v>75.569444444444443</c:v>
                </c:pt>
                <c:pt idx="2367">
                  <c:v>75.597222222222243</c:v>
                </c:pt>
                <c:pt idx="2368">
                  <c:v>75.625</c:v>
                </c:pt>
                <c:pt idx="2369">
                  <c:v>75.652777777777771</c:v>
                </c:pt>
                <c:pt idx="2370">
                  <c:v>75.680555555555571</c:v>
                </c:pt>
                <c:pt idx="2371">
                  <c:v>75.708333333333329</c:v>
                </c:pt>
                <c:pt idx="2372">
                  <c:v>75.736111111111128</c:v>
                </c:pt>
                <c:pt idx="2373">
                  <c:v>75.763888888888886</c:v>
                </c:pt>
                <c:pt idx="2374">
                  <c:v>75.791666666666671</c:v>
                </c:pt>
                <c:pt idx="2375">
                  <c:v>75.819444444444457</c:v>
                </c:pt>
                <c:pt idx="2376">
                  <c:v>75.847222222222229</c:v>
                </c:pt>
                <c:pt idx="2377">
                  <c:v>75.875000000000014</c:v>
                </c:pt>
                <c:pt idx="2378">
                  <c:v>75.902777777777771</c:v>
                </c:pt>
                <c:pt idx="2379">
                  <c:v>75.930555555555557</c:v>
                </c:pt>
                <c:pt idx="2380">
                  <c:v>75.958333333333343</c:v>
                </c:pt>
                <c:pt idx="2381">
                  <c:v>75.986111111111114</c:v>
                </c:pt>
                <c:pt idx="2382">
                  <c:v>76.0138888888889</c:v>
                </c:pt>
                <c:pt idx="2383">
                  <c:v>76.041666666666671</c:v>
                </c:pt>
                <c:pt idx="2384">
                  <c:v>76.069444444444443</c:v>
                </c:pt>
                <c:pt idx="2385">
                  <c:v>76.097222222222243</c:v>
                </c:pt>
                <c:pt idx="2386">
                  <c:v>76.125</c:v>
                </c:pt>
                <c:pt idx="2387">
                  <c:v>76.1527777777778</c:v>
                </c:pt>
                <c:pt idx="2388">
                  <c:v>76.180555555555557</c:v>
                </c:pt>
                <c:pt idx="2389">
                  <c:v>76.208333333333329</c:v>
                </c:pt>
                <c:pt idx="2390">
                  <c:v>76.236111111111128</c:v>
                </c:pt>
                <c:pt idx="2391">
                  <c:v>76.263888888888886</c:v>
                </c:pt>
                <c:pt idx="2392">
                  <c:v>76.291666666666686</c:v>
                </c:pt>
              </c:numCache>
            </c:numRef>
          </c:xVal>
          <c:yVal>
            <c:numRef>
              <c:f>'BMW1000rr 2018 KW rpm'!$K$23:$K$2415</c:f>
              <c:numCache>
                <c:formatCode>General</c:formatCode>
                <c:ptCount val="2393"/>
                <c:pt idx="0">
                  <c:v>0.39484899895562076</c:v>
                </c:pt>
                <c:pt idx="1">
                  <c:v>0.40413918707953556</c:v>
                </c:pt>
                <c:pt idx="2">
                  <c:v>0.40726799275464975</c:v>
                </c:pt>
                <c:pt idx="3">
                  <c:v>0.41041290550200571</c:v>
                </c:pt>
                <c:pt idx="4">
                  <c:v>0.41357396667480473</c:v>
                </c:pt>
                <c:pt idx="5">
                  <c:v>0.41675121762624989</c:v>
                </c:pt>
                <c:pt idx="6">
                  <c:v>0.41994469970954307</c:v>
                </c:pt>
                <c:pt idx="7">
                  <c:v>0.42315445427788639</c:v>
                </c:pt>
                <c:pt idx="8">
                  <c:v>0.42638052268448212</c:v>
                </c:pt>
                <c:pt idx="9">
                  <c:v>0.42962294628253206</c:v>
                </c:pt>
                <c:pt idx="10">
                  <c:v>0.43288176642523873</c:v>
                </c:pt>
                <c:pt idx="11">
                  <c:v>0.43615702446580434</c:v>
                </c:pt>
                <c:pt idx="12">
                  <c:v>0.43944876175743064</c:v>
                </c:pt>
                <c:pt idx="13">
                  <c:v>0.44275701965332059</c:v>
                </c:pt>
                <c:pt idx="14">
                  <c:v>0.44441735675073951</c:v>
                </c:pt>
                <c:pt idx="15">
                  <c:v>0.44608183950667535</c:v>
                </c:pt>
                <c:pt idx="16">
                  <c:v>0.44775047309027777</c:v>
                </c:pt>
                <c:pt idx="17">
                  <c:v>0.44942326267069749</c:v>
                </c:pt>
                <c:pt idx="18">
                  <c:v>0.45110021341708489</c:v>
                </c:pt>
                <c:pt idx="19">
                  <c:v>0.4527813304985896</c:v>
                </c:pt>
                <c:pt idx="20">
                  <c:v>0.45446661908436209</c:v>
                </c:pt>
                <c:pt idx="21">
                  <c:v>0.45615608434355304</c:v>
                </c:pt>
                <c:pt idx="22">
                  <c:v>0.45784973144531255</c:v>
                </c:pt>
                <c:pt idx="23">
                  <c:v>0.45954756555879095</c:v>
                </c:pt>
                <c:pt idx="24">
                  <c:v>0.46124959185313796</c:v>
                </c:pt>
                <c:pt idx="25">
                  <c:v>0.46295581549750431</c:v>
                </c:pt>
                <c:pt idx="26">
                  <c:v>0.46466624166104042</c:v>
                </c:pt>
                <c:pt idx="27">
                  <c:v>0.46638087551289631</c:v>
                </c:pt>
                <c:pt idx="28">
                  <c:v>0.46809972222222246</c:v>
                </c:pt>
                <c:pt idx="29">
                  <c:v>0.46982278695816854</c:v>
                </c:pt>
                <c:pt idx="30">
                  <c:v>0.47328159118652346</c:v>
                </c:pt>
                <c:pt idx="31">
                  <c:v>0.47675732955116334</c:v>
                </c:pt>
                <c:pt idx="32">
                  <c:v>0.48025004340528954</c:v>
                </c:pt>
                <c:pt idx="33">
                  <c:v>0.48375977410210513</c:v>
                </c:pt>
                <c:pt idx="34">
                  <c:v>0.48728656299481177</c:v>
                </c:pt>
                <c:pt idx="35">
                  <c:v>0.49083045143661191</c:v>
                </c:pt>
                <c:pt idx="36">
                  <c:v>0.49439148078070777</c:v>
                </c:pt>
                <c:pt idx="37">
                  <c:v>0.49796969238030087</c:v>
                </c:pt>
                <c:pt idx="38">
                  <c:v>0.50156512758859373</c:v>
                </c:pt>
                <c:pt idx="39">
                  <c:v>0.50517782775878917</c:v>
                </c:pt>
                <c:pt idx="40">
                  <c:v>0.5088078342440886</c:v>
                </c:pt>
                <c:pt idx="41">
                  <c:v>0.51245518839769433</c:v>
                </c:pt>
                <c:pt idx="42">
                  <c:v>0.51611993157280822</c:v>
                </c:pt>
                <c:pt idx="43">
                  <c:v>0.51980210512263292</c:v>
                </c:pt>
                <c:pt idx="44">
                  <c:v>0.52350175040037061</c:v>
                </c:pt>
                <c:pt idx="45">
                  <c:v>0.52721890875922317</c:v>
                </c:pt>
                <c:pt idx="46">
                  <c:v>0.53095362155239312</c:v>
                </c:pt>
                <c:pt idx="47">
                  <c:v>0.53470593013308165</c:v>
                </c:pt>
                <c:pt idx="48">
                  <c:v>0.53847587585449219</c:v>
                </c:pt>
                <c:pt idx="49">
                  <c:v>0.54226350006982638</c:v>
                </c:pt>
                <c:pt idx="50">
                  <c:v>0.54606884413228607</c:v>
                </c:pt>
                <c:pt idx="51">
                  <c:v>0.54989194939507424</c:v>
                </c:pt>
                <c:pt idx="52">
                  <c:v>0.55373285721139154</c:v>
                </c:pt>
                <c:pt idx="53">
                  <c:v>0.55759160893444171</c:v>
                </c:pt>
                <c:pt idx="54">
                  <c:v>0.56146824591742617</c:v>
                </c:pt>
                <c:pt idx="55">
                  <c:v>0.56536280951354734</c:v>
                </c:pt>
                <c:pt idx="56">
                  <c:v>0.56927534107600752</c:v>
                </c:pt>
                <c:pt idx="57">
                  <c:v>0.57320588195800781</c:v>
                </c:pt>
                <c:pt idx="58">
                  <c:v>0.57715447351275173</c:v>
                </c:pt>
                <c:pt idx="59">
                  <c:v>0.58112115709344059</c:v>
                </c:pt>
                <c:pt idx="60">
                  <c:v>0.58510597405327702</c:v>
                </c:pt>
                <c:pt idx="61">
                  <c:v>0.58910896574546301</c:v>
                </c:pt>
                <c:pt idx="62">
                  <c:v>0.59313017352320052</c:v>
                </c:pt>
                <c:pt idx="63">
                  <c:v>0.59716963873969175</c:v>
                </c:pt>
                <c:pt idx="64">
                  <c:v>0.60122740274813946</c:v>
                </c:pt>
                <c:pt idx="65">
                  <c:v>0.60530350690174484</c:v>
                </c:pt>
                <c:pt idx="66">
                  <c:v>0.6093979925537113</c:v>
                </c:pt>
                <c:pt idx="67">
                  <c:v>0.61351090105723949</c:v>
                </c:pt>
                <c:pt idx="68">
                  <c:v>0.6176422737655326</c:v>
                </c:pt>
                <c:pt idx="69">
                  <c:v>0.62179215203179261</c:v>
                </c:pt>
                <c:pt idx="70">
                  <c:v>0.62596057720922149</c:v>
                </c:pt>
                <c:pt idx="71">
                  <c:v>0.63014759065102188</c:v>
                </c:pt>
                <c:pt idx="72">
                  <c:v>0.63435323371039498</c:v>
                </c:pt>
                <c:pt idx="73">
                  <c:v>0.63857754774054387</c:v>
                </c:pt>
                <c:pt idx="74">
                  <c:v>0.64282057409467019</c:v>
                </c:pt>
                <c:pt idx="75">
                  <c:v>0.64708235412597659</c:v>
                </c:pt>
                <c:pt idx="76">
                  <c:v>0.65136292918766514</c:v>
                </c:pt>
                <c:pt idx="77">
                  <c:v>0.65566234063293716</c:v>
                </c:pt>
                <c:pt idx="78">
                  <c:v>0.65998062981499572</c:v>
                </c:pt>
                <c:pt idx="79">
                  <c:v>0.6643178380870427</c:v>
                </c:pt>
                <c:pt idx="80">
                  <c:v>0.6686740068022804</c:v>
                </c:pt>
                <c:pt idx="81">
                  <c:v>0.67304917731391078</c:v>
                </c:pt>
                <c:pt idx="82">
                  <c:v>0.67744339097513595</c:v>
                </c:pt>
                <c:pt idx="83">
                  <c:v>0.68185668913915809</c:v>
                </c:pt>
                <c:pt idx="84">
                  <c:v>0.68628911315917984</c:v>
                </c:pt>
                <c:pt idx="85">
                  <c:v>0.69074070438840296</c:v>
                </c:pt>
                <c:pt idx="86">
                  <c:v>0.69521150418002942</c:v>
                </c:pt>
                <c:pt idx="87">
                  <c:v>0.69970155388726152</c:v>
                </c:pt>
                <c:pt idx="88">
                  <c:v>0.70421089486330124</c:v>
                </c:pt>
                <c:pt idx="89">
                  <c:v>0.70873956846135155</c:v>
                </c:pt>
                <c:pt idx="90">
                  <c:v>0.71328761603461377</c:v>
                </c:pt>
                <c:pt idx="91">
                  <c:v>0.71785507893629075</c:v>
                </c:pt>
                <c:pt idx="92">
                  <c:v>0.72244199851958357</c:v>
                </c:pt>
                <c:pt idx="93">
                  <c:v>0.72704841613769544</c:v>
                </c:pt>
                <c:pt idx="94">
                  <c:v>0.73167437314382811</c:v>
                </c:pt>
                <c:pt idx="95">
                  <c:v>0.73631991089118354</c:v>
                </c:pt>
                <c:pt idx="96">
                  <c:v>0.74098507073296482</c:v>
                </c:pt>
                <c:pt idx="97">
                  <c:v>0.74566989402237249</c:v>
                </c:pt>
                <c:pt idx="98">
                  <c:v>0.75037442211261018</c:v>
                </c:pt>
                <c:pt idx="99">
                  <c:v>0.75509869635687932</c:v>
                </c:pt>
                <c:pt idx="100">
                  <c:v>0.75984275810838242</c:v>
                </c:pt>
                <c:pt idx="101">
                  <c:v>0.7646066487203218</c:v>
                </c:pt>
                <c:pt idx="102">
                  <c:v>0.76939040954589843</c:v>
                </c:pt>
                <c:pt idx="103">
                  <c:v>0.77419408193831607</c:v>
                </c:pt>
                <c:pt idx="104">
                  <c:v>0.77901770725077579</c:v>
                </c:pt>
                <c:pt idx="105">
                  <c:v>0.78386132683648024</c:v>
                </c:pt>
                <c:pt idx="106">
                  <c:v>0.78872498204863151</c:v>
                </c:pt>
                <c:pt idx="107">
                  <c:v>0.79360871424043145</c:v>
                </c:pt>
                <c:pt idx="108">
                  <c:v>0.79851256476508237</c:v>
                </c:pt>
                <c:pt idx="109">
                  <c:v>0.80343657497578691</c:v>
                </c:pt>
                <c:pt idx="110">
                  <c:v>0.80838078622574649</c:v>
                </c:pt>
                <c:pt idx="111">
                  <c:v>0.81334523986816443</c:v>
                </c:pt>
                <c:pt idx="112">
                  <c:v>0.81832997725624135</c:v>
                </c:pt>
                <c:pt idx="113">
                  <c:v>0.82333503974318023</c:v>
                </c:pt>
                <c:pt idx="114">
                  <c:v>0.82836046868218338</c:v>
                </c:pt>
                <c:pt idx="115">
                  <c:v>0.83340630542645233</c:v>
                </c:pt>
                <c:pt idx="116">
                  <c:v>0.83847259132919039</c:v>
                </c:pt>
                <c:pt idx="117">
                  <c:v>0.84355936774359808</c:v>
                </c:pt>
                <c:pt idx="118">
                  <c:v>0.84866667602287904</c:v>
                </c:pt>
                <c:pt idx="119">
                  <c:v>0.85379455752023437</c:v>
                </c:pt>
                <c:pt idx="120">
                  <c:v>0.85894305358886736</c:v>
                </c:pt>
                <c:pt idx="121">
                  <c:v>0.86411220558197954</c:v>
                </c:pt>
                <c:pt idx="122">
                  <c:v>0.86930205485277223</c:v>
                </c:pt>
                <c:pt idx="123">
                  <c:v>0.87451264275444895</c:v>
                </c:pt>
                <c:pt idx="124">
                  <c:v>0.87974401064021102</c:v>
                </c:pt>
                <c:pt idx="125">
                  <c:v>0.88499619986326139</c:v>
                </c:pt>
                <c:pt idx="126">
                  <c:v>0.89026925177680138</c:v>
                </c:pt>
                <c:pt idx="127">
                  <c:v>0.89556320773403364</c:v>
                </c:pt>
                <c:pt idx="128">
                  <c:v>0.90087810908815968</c:v>
                </c:pt>
                <c:pt idx="129">
                  <c:v>0.90621399719238283</c:v>
                </c:pt>
                <c:pt idx="130">
                  <c:v>0.91157091339990459</c:v>
                </c:pt>
                <c:pt idx="131">
                  <c:v>0.91694889906392696</c:v>
                </c:pt>
                <c:pt idx="132">
                  <c:v>0.92234799553765212</c:v>
                </c:pt>
                <c:pt idx="133">
                  <c:v>0.92776824417428227</c:v>
                </c:pt>
                <c:pt idx="134">
                  <c:v>0.93320968632701984</c:v>
                </c:pt>
                <c:pt idx="135">
                  <c:v>0.93867236334906679</c:v>
                </c:pt>
                <c:pt idx="136">
                  <c:v>0.94415631659362587</c:v>
                </c:pt>
                <c:pt idx="137">
                  <c:v>0.94966158741389772</c:v>
                </c:pt>
                <c:pt idx="138">
                  <c:v>0.95518821716308611</c:v>
                </c:pt>
                <c:pt idx="139">
                  <c:v>0.96073624719439232</c:v>
                </c:pt>
                <c:pt idx="140">
                  <c:v>0.96630571886101868</c:v>
                </c:pt>
                <c:pt idx="141">
                  <c:v>0.97189667351616815</c:v>
                </c:pt>
                <c:pt idx="142">
                  <c:v>0.97750915251304094</c:v>
                </c:pt>
                <c:pt idx="143">
                  <c:v>0.98314319720484111</c:v>
                </c:pt>
                <c:pt idx="144">
                  <c:v>0.98879884894476988</c:v>
                </c:pt>
                <c:pt idx="145">
                  <c:v>0.9944761490860301</c:v>
                </c:pt>
                <c:pt idx="146">
                  <c:v>1.0001751389818239</c:v>
                </c:pt>
                <c:pt idx="147">
                  <c:v>1.0058958599853516</c:v>
                </c:pt>
                <c:pt idx="148">
                  <c:v>1.0116383534498179</c:v>
                </c:pt>
                <c:pt idx="149">
                  <c:v>1.0174026607284232</c:v>
                </c:pt>
                <c:pt idx="150">
                  <c:v>1.0231888231743709</c:v>
                </c:pt>
                <c:pt idx="151">
                  <c:v>1.0289968821408624</c:v>
                </c:pt>
                <c:pt idx="152">
                  <c:v>1.0348268789810999</c:v>
                </c:pt>
                <c:pt idx="153">
                  <c:v>1.0406788550482857</c:v>
                </c:pt>
                <c:pt idx="154">
                  <c:v>1.0465528516956222</c:v>
                </c:pt>
                <c:pt idx="155">
                  <c:v>1.0524489102763108</c:v>
                </c:pt>
                <c:pt idx="156">
                  <c:v>1.0583670721435554</c:v>
                </c:pt>
                <c:pt idx="157">
                  <c:v>1.0643073786505557</c:v>
                </c:pt>
                <c:pt idx="158">
                  <c:v>1.0702698711505152</c:v>
                </c:pt>
                <c:pt idx="159">
                  <c:v>1.0762545909966366</c:v>
                </c:pt>
                <c:pt idx="160">
                  <c:v>1.0822615795421209</c:v>
                </c:pt>
                <c:pt idx="161">
                  <c:v>1.0882908781401714</c:v>
                </c:pt>
                <c:pt idx="162">
                  <c:v>1.0943425281439887</c:v>
                </c:pt>
                <c:pt idx="163">
                  <c:v>1.1004165709067766</c:v>
                </c:pt>
                <c:pt idx="164">
                  <c:v>1.1065130477817362</c:v>
                </c:pt>
                <c:pt idx="165">
                  <c:v>1.1126320001220704</c:v>
                </c:pt>
                <c:pt idx="166">
                  <c:v>1.1187734692809814</c:v>
                </c:pt>
                <c:pt idx="167">
                  <c:v>1.1249374966116699</c:v>
                </c:pt>
                <c:pt idx="168">
                  <c:v>1.1311241234673395</c:v>
                </c:pt>
                <c:pt idx="169">
                  <c:v>1.137333391201192</c:v>
                </c:pt>
                <c:pt idx="170">
                  <c:v>1.1435653411664297</c:v>
                </c:pt>
                <c:pt idx="171">
                  <c:v>1.1498200147162547</c:v>
                </c:pt>
                <c:pt idx="172">
                  <c:v>1.1560974532038686</c:v>
                </c:pt>
                <c:pt idx="173">
                  <c:v>1.1623976979824739</c:v>
                </c:pt>
                <c:pt idx="174">
                  <c:v>1.1687207904052737</c:v>
                </c:pt>
                <c:pt idx="175">
                  <c:v>1.1750667718254688</c:v>
                </c:pt>
                <c:pt idx="176">
                  <c:v>1.1814356835962621</c:v>
                </c:pt>
                <c:pt idx="177">
                  <c:v>1.1878275670708551</c:v>
                </c:pt>
                <c:pt idx="178">
                  <c:v>1.1942424636024507</c:v>
                </c:pt>
                <c:pt idx="179">
                  <c:v>1.2006804145442509</c:v>
                </c:pt>
                <c:pt idx="180">
                  <c:v>1.2071414612494575</c:v>
                </c:pt>
                <c:pt idx="181">
                  <c:v>1.2136256450712735</c:v>
                </c:pt>
                <c:pt idx="182">
                  <c:v>1.2201330073628995</c:v>
                </c:pt>
                <c:pt idx="183">
                  <c:v>1.2266635894775391</c:v>
                </c:pt>
                <c:pt idx="184">
                  <c:v>1.2332174327683942</c:v>
                </c:pt>
                <c:pt idx="185">
                  <c:v>1.2397945785886664</c:v>
                </c:pt>
                <c:pt idx="186">
                  <c:v>1.246395068291559</c:v>
                </c:pt>
                <c:pt idx="187">
                  <c:v>1.2530189432302719</c:v>
                </c:pt>
                <c:pt idx="188">
                  <c:v>1.2596662447580098</c:v>
                </c:pt>
                <c:pt idx="189">
                  <c:v>1.2663370142279731</c:v>
                </c:pt>
                <c:pt idx="190">
                  <c:v>1.2730312929933651</c:v>
                </c:pt>
                <c:pt idx="191">
                  <c:v>1.279749122407388</c:v>
                </c:pt>
                <c:pt idx="192">
                  <c:v>1.2864905438232421</c:v>
                </c:pt>
                <c:pt idx="193">
                  <c:v>1.2932555985941321</c:v>
                </c:pt>
                <c:pt idx="194">
                  <c:v>1.3000443280732583</c:v>
                </c:pt>
                <c:pt idx="195">
                  <c:v>1.3068567736138241</c:v>
                </c:pt>
                <c:pt idx="196">
                  <c:v>1.3136929765690308</c:v>
                </c:pt>
                <c:pt idx="197">
                  <c:v>1.3205529782920808</c:v>
                </c:pt>
                <c:pt idx="198">
                  <c:v>1.3274368201361766</c:v>
                </c:pt>
                <c:pt idx="199">
                  <c:v>1.3343445434545191</c:v>
                </c:pt>
                <c:pt idx="200">
                  <c:v>1.3412761896003125</c:v>
                </c:pt>
                <c:pt idx="201">
                  <c:v>1.3482317999267588</c:v>
                </c:pt>
                <c:pt idx="202">
                  <c:v>1.3552114157870574</c:v>
                </c:pt>
                <c:pt idx="203">
                  <c:v>1.3622150785344134</c:v>
                </c:pt>
                <c:pt idx="204">
                  <c:v>1.3692428295220265</c:v>
                </c:pt>
                <c:pt idx="205">
                  <c:v>1.3762947101031016</c:v>
                </c:pt>
                <c:pt idx="206">
                  <c:v>1.3833707616308393</c:v>
                </c:pt>
                <c:pt idx="207">
                  <c:v>1.3904710254584423</c:v>
                </c:pt>
                <c:pt idx="208">
                  <c:v>1.3975955429391114</c:v>
                </c:pt>
                <c:pt idx="209">
                  <c:v>1.401166909722223</c:v>
                </c:pt>
                <c:pt idx="210">
                  <c:v>1.4047443554260506</c:v>
                </c:pt>
                <c:pt idx="211">
                  <c:v>1.4083278852197467</c:v>
                </c:pt>
                <c:pt idx="212">
                  <c:v>1.411917504272461</c:v>
                </c:pt>
                <c:pt idx="213">
                  <c:v>1.4155132177533438</c:v>
                </c:pt>
                <c:pt idx="214">
                  <c:v>1.4191150308315452</c:v>
                </c:pt>
                <c:pt idx="215">
                  <c:v>1.4227229486762156</c:v>
                </c:pt>
                <c:pt idx="216">
                  <c:v>1.4263369764565053</c:v>
                </c:pt>
                <c:pt idx="217">
                  <c:v>1.4299571193415634</c:v>
                </c:pt>
                <c:pt idx="218">
                  <c:v>1.4335833825005424</c:v>
                </c:pt>
                <c:pt idx="219">
                  <c:v>1.4372157711025924</c:v>
                </c:pt>
                <c:pt idx="220">
                  <c:v>1.4408542903168604</c:v>
                </c:pt>
                <c:pt idx="221">
                  <c:v>1.4444989453125001</c:v>
                </c:pt>
                <c:pt idx="222">
                  <c:v>1.4481497412586608</c:v>
                </c:pt>
                <c:pt idx="223">
                  <c:v>1.4518066833244925</c:v>
                </c:pt>
                <c:pt idx="224">
                  <c:v>1.4554697766791453</c:v>
                </c:pt>
                <c:pt idx="225">
                  <c:v>1.4628144379315158</c:v>
                </c:pt>
                <c:pt idx="226">
                  <c:v>1.4701837663689761</c:v>
                </c:pt>
                <c:pt idx="227">
                  <c:v>1.4775778033447267</c:v>
                </c:pt>
                <c:pt idx="228">
                  <c:v>1.4849965902119706</c:v>
                </c:pt>
                <c:pt idx="229">
                  <c:v>1.4924401683239099</c:v>
                </c:pt>
                <c:pt idx="230">
                  <c:v>1.4999085790337452</c:v>
                </c:pt>
                <c:pt idx="231">
                  <c:v>1.5074018636946813</c:v>
                </c:pt>
                <c:pt idx="232">
                  <c:v>1.5149200636599194</c:v>
                </c:pt>
                <c:pt idx="233">
                  <c:v>1.5224632202826609</c:v>
                </c:pt>
                <c:pt idx="234">
                  <c:v>1.530031374916109</c:v>
                </c:pt>
                <c:pt idx="235">
                  <c:v>1.5376245689134636</c:v>
                </c:pt>
                <c:pt idx="236">
                  <c:v>1.54524284362793</c:v>
                </c:pt>
                <c:pt idx="237">
                  <c:v>1.5528862404127082</c:v>
                </c:pt>
                <c:pt idx="238">
                  <c:v>1.5605548006210017</c:v>
                </c:pt>
                <c:pt idx="239">
                  <c:v>1.5682485656060119</c:v>
                </c:pt>
                <c:pt idx="240">
                  <c:v>1.5759675767209402</c:v>
                </c:pt>
                <c:pt idx="241">
                  <c:v>1.5837118753189905</c:v>
                </c:pt>
                <c:pt idx="242">
                  <c:v>1.5914815027533642</c:v>
                </c:pt>
                <c:pt idx="243">
                  <c:v>1.5992765003772622</c:v>
                </c:pt>
                <c:pt idx="244">
                  <c:v>1.6070969095438903</c:v>
                </c:pt>
                <c:pt idx="245">
                  <c:v>1.6149427716064453</c:v>
                </c:pt>
                <c:pt idx="246">
                  <c:v>1.6228141279181341</c:v>
                </c:pt>
                <c:pt idx="247">
                  <c:v>1.6307110198321566</c:v>
                </c:pt>
                <c:pt idx="248">
                  <c:v>1.6386334887017144</c:v>
                </c:pt>
                <c:pt idx="249">
                  <c:v>1.6465815758800126</c:v>
                </c:pt>
                <c:pt idx="250">
                  <c:v>1.6545553227202494</c:v>
                </c:pt>
                <c:pt idx="251">
                  <c:v>1.6625547705756296</c:v>
                </c:pt>
                <c:pt idx="252">
                  <c:v>1.6705799607993543</c:v>
                </c:pt>
                <c:pt idx="253">
                  <c:v>1.6786309347446267</c:v>
                </c:pt>
                <c:pt idx="254">
                  <c:v>1.6867077337646494</c:v>
                </c:pt>
                <c:pt idx="255">
                  <c:v>1.6948103992126216</c:v>
                </c:pt>
                <c:pt idx="256">
                  <c:v>1.7029389724417485</c:v>
                </c:pt>
                <c:pt idx="257">
                  <c:v>1.7110934948052297</c:v>
                </c:pt>
                <c:pt idx="258">
                  <c:v>1.71927400765627</c:v>
                </c:pt>
                <c:pt idx="259">
                  <c:v>1.7274805523480703</c:v>
                </c:pt>
                <c:pt idx="260">
                  <c:v>1.7357131702338329</c:v>
                </c:pt>
                <c:pt idx="261">
                  <c:v>1.7439719026667588</c:v>
                </c:pt>
                <c:pt idx="262">
                  <c:v>1.7522567910000522</c:v>
                </c:pt>
                <c:pt idx="263">
                  <c:v>1.7605678765869144</c:v>
                </c:pt>
                <c:pt idx="264">
                  <c:v>1.7689052007805472</c:v>
                </c:pt>
                <c:pt idx="265">
                  <c:v>1.777268804934153</c:v>
                </c:pt>
                <c:pt idx="266">
                  <c:v>1.7856587304009328</c:v>
                </c:pt>
                <c:pt idx="267">
                  <c:v>1.7940750185340912</c:v>
                </c:pt>
                <c:pt idx="268">
                  <c:v>1.8025177106868289</c:v>
                </c:pt>
                <c:pt idx="269">
                  <c:v>1.8109868482123486</c:v>
                </c:pt>
                <c:pt idx="270">
                  <c:v>1.8194824724638505</c:v>
                </c:pt>
                <c:pt idx="271">
                  <c:v>1.8280046247945398</c:v>
                </c:pt>
                <c:pt idx="272">
                  <c:v>1.8365533465576165</c:v>
                </c:pt>
                <c:pt idx="273">
                  <c:v>1.8451286791062838</c:v>
                </c:pt>
                <c:pt idx="274">
                  <c:v>1.8537306637937452</c:v>
                </c:pt>
                <c:pt idx="275">
                  <c:v>1.8623593419731987</c:v>
                </c:pt>
                <c:pt idx="276">
                  <c:v>1.87101475499785</c:v>
                </c:pt>
                <c:pt idx="277">
                  <c:v>1.8796969442208993</c:v>
                </c:pt>
                <c:pt idx="278">
                  <c:v>1.8884059509955506</c:v>
                </c:pt>
                <c:pt idx="279">
                  <c:v>1.8971418166750054</c:v>
                </c:pt>
                <c:pt idx="280">
                  <c:v>1.9059045826124656</c:v>
                </c:pt>
                <c:pt idx="281">
                  <c:v>1.914694290161133</c:v>
                </c:pt>
                <c:pt idx="282">
                  <c:v>1.9235109806742094</c:v>
                </c:pt>
                <c:pt idx="283">
                  <c:v>1.9323546955048974</c:v>
                </c:pt>
                <c:pt idx="284">
                  <c:v>1.9412254760064016</c:v>
                </c:pt>
                <c:pt idx="285">
                  <c:v>1.9501233635319197</c:v>
                </c:pt>
                <c:pt idx="286">
                  <c:v>1.959048399434659</c:v>
                </c:pt>
                <c:pt idx="287">
                  <c:v>1.9680006250678177</c:v>
                </c:pt>
                <c:pt idx="288">
                  <c:v>1.9769800817845959</c:v>
                </c:pt>
                <c:pt idx="289">
                  <c:v>1.9859868109382033</c:v>
                </c:pt>
                <c:pt idx="290">
                  <c:v>1.9950208538818348</c:v>
                </c:pt>
                <c:pt idx="291">
                  <c:v>2.0040822519686983</c:v>
                </c:pt>
                <c:pt idx="292">
                  <c:v>2.0131710465519914</c:v>
                </c:pt>
                <c:pt idx="293">
                  <c:v>2.022287278984916</c:v>
                </c:pt>
                <c:pt idx="294">
                  <c:v>2.03143099062068</c:v>
                </c:pt>
                <c:pt idx="295">
                  <c:v>2.0406022228124789</c:v>
                </c:pt>
                <c:pt idx="296">
                  <c:v>2.0498010169135208</c:v>
                </c:pt>
                <c:pt idx="297">
                  <c:v>2.0590274142770024</c:v>
                </c:pt>
                <c:pt idx="298">
                  <c:v>2.0682814562561269</c:v>
                </c:pt>
                <c:pt idx="299">
                  <c:v>2.0775631842041018</c:v>
                </c:pt>
                <c:pt idx="300">
                  <c:v>2.0868726394741226</c:v>
                </c:pt>
                <c:pt idx="301">
                  <c:v>2.0962098634193964</c:v>
                </c:pt>
                <c:pt idx="302">
                  <c:v>2.105574897393121</c:v>
                </c:pt>
                <c:pt idx="303">
                  <c:v>2.1149677827484998</c:v>
                </c:pt>
                <c:pt idx="304">
                  <c:v>2.1243885608387387</c:v>
                </c:pt>
                <c:pt idx="305">
                  <c:v>2.133837273017035</c:v>
                </c:pt>
                <c:pt idx="306">
                  <c:v>2.1433139606365939</c:v>
                </c:pt>
                <c:pt idx="307">
                  <c:v>2.1528186650506163</c:v>
                </c:pt>
                <c:pt idx="308">
                  <c:v>2.1623514276123039</c:v>
                </c:pt>
                <c:pt idx="309">
                  <c:v>2.1719122896748617</c:v>
                </c:pt>
                <c:pt idx="310">
                  <c:v>2.1815012925914856</c:v>
                </c:pt>
                <c:pt idx="311">
                  <c:v>2.1911184777153858</c:v>
                </c:pt>
                <c:pt idx="312">
                  <c:v>2.2007638863997601</c:v>
                </c:pt>
                <c:pt idx="313">
                  <c:v>2.2104375599978088</c:v>
                </c:pt>
                <c:pt idx="314">
                  <c:v>2.2201395398627395</c:v>
                </c:pt>
                <c:pt idx="315">
                  <c:v>2.2298698673477468</c:v>
                </c:pt>
                <c:pt idx="316">
                  <c:v>2.2396285838060415</c:v>
                </c:pt>
                <c:pt idx="317">
                  <c:v>2.2494157305908207</c:v>
                </c:pt>
                <c:pt idx="318">
                  <c:v>2.2592313490552858</c:v>
                </c:pt>
                <c:pt idx="319">
                  <c:v>2.2690754805526425</c:v>
                </c:pt>
                <c:pt idx="320">
                  <c:v>2.2789481664360882</c:v>
                </c:pt>
                <c:pt idx="321">
                  <c:v>2.2888494480588308</c:v>
                </c:pt>
                <c:pt idx="322">
                  <c:v>2.298779366774069</c:v>
                </c:pt>
                <c:pt idx="323">
                  <c:v>2.3087379639350036</c:v>
                </c:pt>
                <c:pt idx="324">
                  <c:v>2.31872528089484</c:v>
                </c:pt>
                <c:pt idx="325">
                  <c:v>2.328741359006778</c:v>
                </c:pt>
                <c:pt idx="326">
                  <c:v>2.3387862396240235</c:v>
                </c:pt>
                <c:pt idx="327">
                  <c:v>2.3488599640997747</c:v>
                </c:pt>
                <c:pt idx="328">
                  <c:v>2.3589625737872324</c:v>
                </c:pt>
                <c:pt idx="329">
                  <c:v>2.369094110039605</c:v>
                </c:pt>
                <c:pt idx="330">
                  <c:v>2.3792546142100881</c:v>
                </c:pt>
                <c:pt idx="331">
                  <c:v>2.3894441276518901</c:v>
                </c:pt>
                <c:pt idx="332">
                  <c:v>2.3996626917182078</c:v>
                </c:pt>
                <c:pt idx="333">
                  <c:v>2.4099103477622434</c:v>
                </c:pt>
                <c:pt idx="334">
                  <c:v>2.420187137137205</c:v>
                </c:pt>
                <c:pt idx="335">
                  <c:v>2.430493101196288</c:v>
                </c:pt>
                <c:pt idx="336">
                  <c:v>2.4408282812927</c:v>
                </c:pt>
                <c:pt idx="337">
                  <c:v>2.4511927187796396</c:v>
                </c:pt>
                <c:pt idx="338">
                  <c:v>2.4615864550103064</c:v>
                </c:pt>
                <c:pt idx="339">
                  <c:v>2.4720095313379105</c:v>
                </c:pt>
                <c:pt idx="340">
                  <c:v>2.4824619891156474</c:v>
                </c:pt>
                <c:pt idx="341">
                  <c:v>2.4929438696967239</c:v>
                </c:pt>
                <c:pt idx="342">
                  <c:v>2.5034552144343372</c:v>
                </c:pt>
                <c:pt idx="343">
                  <c:v>2.5139960646816912</c:v>
                </c:pt>
                <c:pt idx="344">
                  <c:v>2.5245664617919923</c:v>
                </c:pt>
                <c:pt idx="345">
                  <c:v>2.5351664471184367</c:v>
                </c:pt>
                <c:pt idx="346">
                  <c:v>2.5457960620142313</c:v>
                </c:pt>
                <c:pt idx="347">
                  <c:v>2.556455347832574</c:v>
                </c:pt>
                <c:pt idx="348">
                  <c:v>2.5671443459266685</c:v>
                </c:pt>
                <c:pt idx="349">
                  <c:v>2.5778630976497197</c:v>
                </c:pt>
                <c:pt idx="350">
                  <c:v>2.5886116443549252</c:v>
                </c:pt>
                <c:pt idx="351">
                  <c:v>2.5993900273954913</c:v>
                </c:pt>
                <c:pt idx="352">
                  <c:v>2.610198288124618</c:v>
                </c:pt>
                <c:pt idx="353">
                  <c:v>2.6210364678955065</c:v>
                </c:pt>
                <c:pt idx="354">
                  <c:v>2.6319046080613635</c:v>
                </c:pt>
                <c:pt idx="355">
                  <c:v>2.6428027499753837</c:v>
                </c:pt>
                <c:pt idx="356">
                  <c:v>2.6537309349907767</c:v>
                </c:pt>
                <c:pt idx="357">
                  <c:v>2.6646892044607409</c:v>
                </c:pt>
                <c:pt idx="358">
                  <c:v>2.6756775997384765</c:v>
                </c:pt>
                <c:pt idx="359">
                  <c:v>2.6866961621771921</c:v>
                </c:pt>
                <c:pt idx="360">
                  <c:v>2.6977449331300818</c:v>
                </c:pt>
                <c:pt idx="361">
                  <c:v>2.7088239539503562</c:v>
                </c:pt>
                <c:pt idx="362">
                  <c:v>2.719933265991211</c:v>
                </c:pt>
                <c:pt idx="363">
                  <c:v>2.7310729106058496</c:v>
                </c:pt>
                <c:pt idx="364">
                  <c:v>2.7422429291474777</c:v>
                </c:pt>
                <c:pt idx="365">
                  <c:v>2.7534433629692914</c:v>
                </c:pt>
                <c:pt idx="366">
                  <c:v>2.7646742534244995</c:v>
                </c:pt>
                <c:pt idx="367">
                  <c:v>2.7759356418662997</c:v>
                </c:pt>
                <c:pt idx="368">
                  <c:v>2.7872275696478948</c:v>
                </c:pt>
                <c:pt idx="369">
                  <c:v>2.7985500781224881</c:v>
                </c:pt>
                <c:pt idx="370">
                  <c:v>2.8099032086432798</c:v>
                </c:pt>
                <c:pt idx="371">
                  <c:v>2.8212870025634769</c:v>
                </c:pt>
                <c:pt idx="372">
                  <c:v>2.8327015012362762</c:v>
                </c:pt>
                <c:pt idx="373">
                  <c:v>2.8441467460148795</c:v>
                </c:pt>
                <c:pt idx="374">
                  <c:v>2.8556227782524957</c:v>
                </c:pt>
                <c:pt idx="375">
                  <c:v>2.8671296393023189</c:v>
                </c:pt>
                <c:pt idx="376">
                  <c:v>2.8786673705175589</c:v>
                </c:pt>
                <c:pt idx="377">
                  <c:v>2.8902360132514113</c:v>
                </c:pt>
                <c:pt idx="378">
                  <c:v>2.9018356088570783</c:v>
                </c:pt>
                <c:pt idx="379">
                  <c:v>2.9134661986877695</c:v>
                </c:pt>
                <c:pt idx="380">
                  <c:v>2.9251278240966783</c:v>
                </c:pt>
                <c:pt idx="381">
                  <c:v>2.936820526437014</c:v>
                </c:pt>
                <c:pt idx="382">
                  <c:v>2.9485443470619743</c:v>
                </c:pt>
                <c:pt idx="383">
                  <c:v>2.9602993273247598</c:v>
                </c:pt>
                <c:pt idx="384">
                  <c:v>2.9720855085785791</c:v>
                </c:pt>
                <c:pt idx="385">
                  <c:v>2.9839029321766284</c:v>
                </c:pt>
                <c:pt idx="386">
                  <c:v>2.9957516394721142</c:v>
                </c:pt>
                <c:pt idx="387">
                  <c:v>3.0076316718182343</c:v>
                </c:pt>
                <c:pt idx="388">
                  <c:v>3.0195430705681927</c:v>
                </c:pt>
                <c:pt idx="389">
                  <c:v>3.0314858770751956</c:v>
                </c:pt>
                <c:pt idx="390">
                  <c:v>3.043460132692438</c:v>
                </c:pt>
                <c:pt idx="391">
                  <c:v>3.0554658787731293</c:v>
                </c:pt>
                <c:pt idx="392">
                  <c:v>3.0675031566704645</c:v>
                </c:pt>
                <c:pt idx="393">
                  <c:v>3.0795720077376489</c:v>
                </c:pt>
                <c:pt idx="394">
                  <c:v>3.0916724733278884</c:v>
                </c:pt>
                <c:pt idx="395">
                  <c:v>3.1038045947943789</c:v>
                </c:pt>
                <c:pt idx="396">
                  <c:v>3.1159684134903265</c:v>
                </c:pt>
                <c:pt idx="397">
                  <c:v>3.1281639707689322</c:v>
                </c:pt>
                <c:pt idx="398">
                  <c:v>3.1403913079833967</c:v>
                </c:pt>
                <c:pt idx="399">
                  <c:v>3.1526504664869277</c:v>
                </c:pt>
                <c:pt idx="400">
                  <c:v>3.164941487632718</c:v>
                </c:pt>
                <c:pt idx="401">
                  <c:v>3.17726441277398</c:v>
                </c:pt>
                <c:pt idx="402">
                  <c:v>3.1896192832639096</c:v>
                </c:pt>
                <c:pt idx="403">
                  <c:v>3.2020061404557083</c:v>
                </c:pt>
                <c:pt idx="404">
                  <c:v>3.2144250257025835</c:v>
                </c:pt>
                <c:pt idx="405">
                  <c:v>3.2268759803577289</c:v>
                </c:pt>
                <c:pt idx="406">
                  <c:v>3.239359045774358</c:v>
                </c:pt>
                <c:pt idx="407">
                  <c:v>3.2518742633056643</c:v>
                </c:pt>
                <c:pt idx="408">
                  <c:v>3.2644216743048511</c:v>
                </c:pt>
                <c:pt idx="409">
                  <c:v>3.2770013201251258</c:v>
                </c:pt>
                <c:pt idx="410">
                  <c:v>3.2896132421196818</c:v>
                </c:pt>
                <c:pt idx="411">
                  <c:v>3.3022574816417301</c:v>
                </c:pt>
                <c:pt idx="412">
                  <c:v>3.3149340800444684</c:v>
                </c:pt>
                <c:pt idx="413">
                  <c:v>3.3276430786810973</c:v>
                </c:pt>
                <c:pt idx="414">
                  <c:v>3.3403845189048229</c:v>
                </c:pt>
                <c:pt idx="415">
                  <c:v>3.3531584420688438</c:v>
                </c:pt>
                <c:pt idx="416">
                  <c:v>3.3659648895263676</c:v>
                </c:pt>
                <c:pt idx="417">
                  <c:v>3.3788039026305912</c:v>
                </c:pt>
                <c:pt idx="418">
                  <c:v>3.391675522734714</c:v>
                </c:pt>
                <c:pt idx="419">
                  <c:v>3.4045797911919484</c:v>
                </c:pt>
                <c:pt idx="420">
                  <c:v>3.417516749355487</c:v>
                </c:pt>
                <c:pt idx="421">
                  <c:v>3.430486438578539</c:v>
                </c:pt>
                <c:pt idx="422">
                  <c:v>3.4434889002143025</c:v>
                </c:pt>
                <c:pt idx="423">
                  <c:v>3.4565241756159755</c:v>
                </c:pt>
                <c:pt idx="424">
                  <c:v>3.4695923061367711</c:v>
                </c:pt>
                <c:pt idx="425">
                  <c:v>3.4826933331298813</c:v>
                </c:pt>
                <c:pt idx="426">
                  <c:v>3.4958272979485163</c:v>
                </c:pt>
                <c:pt idx="427">
                  <c:v>3.5089942419458722</c:v>
                </c:pt>
                <c:pt idx="428">
                  <c:v>3.5221942064751501</c:v>
                </c:pt>
                <c:pt idx="429">
                  <c:v>3.5354272328895604</c:v>
                </c:pt>
                <c:pt idx="430">
                  <c:v>3.5486933625422967</c:v>
                </c:pt>
                <c:pt idx="431">
                  <c:v>3.561992636786568</c:v>
                </c:pt>
                <c:pt idx="432">
                  <c:v>3.5753250969755697</c:v>
                </c:pt>
                <c:pt idx="433">
                  <c:v>3.5886907844625067</c:v>
                </c:pt>
                <c:pt idx="434">
                  <c:v>3.6020897406005861</c:v>
                </c:pt>
                <c:pt idx="435">
                  <c:v>3.6155220067430025</c:v>
                </c:pt>
                <c:pt idx="436">
                  <c:v>3.6289876242429639</c:v>
                </c:pt>
                <c:pt idx="437">
                  <c:v>3.6424866344536677</c:v>
                </c:pt>
                <c:pt idx="438">
                  <c:v>3.6560190787283173</c:v>
                </c:pt>
                <c:pt idx="439">
                  <c:v>3.6695849984201194</c:v>
                </c:pt>
                <c:pt idx="440">
                  <c:v>3.6831844348822691</c:v>
                </c:pt>
                <c:pt idx="441">
                  <c:v>3.6968174294679739</c:v>
                </c:pt>
                <c:pt idx="442">
                  <c:v>3.7104840235304342</c:v>
                </c:pt>
                <c:pt idx="443">
                  <c:v>3.7241842584228504</c:v>
                </c:pt>
                <c:pt idx="444">
                  <c:v>3.7379181754984292</c:v>
                </c:pt>
                <c:pt idx="445">
                  <c:v>3.7516858161103648</c:v>
                </c:pt>
                <c:pt idx="446">
                  <c:v>3.7654872216118704</c:v>
                </c:pt>
                <c:pt idx="447">
                  <c:v>3.7793224333561399</c:v>
                </c:pt>
                <c:pt idx="448">
                  <c:v>3.7931914926963763</c:v>
                </c:pt>
                <c:pt idx="449">
                  <c:v>3.8070944409857863</c:v>
                </c:pt>
                <c:pt idx="450">
                  <c:v>3.821031319577564</c:v>
                </c:pt>
                <c:pt idx="451">
                  <c:v>3.8350021698249215</c:v>
                </c:pt>
                <c:pt idx="452">
                  <c:v>3.8490070330810551</c:v>
                </c:pt>
                <c:pt idx="453">
                  <c:v>3.8630459506991657</c:v>
                </c:pt>
                <c:pt idx="454">
                  <c:v>3.8771189640324608</c:v>
                </c:pt>
                <c:pt idx="455">
                  <c:v>3.8912261144341347</c:v>
                </c:pt>
                <c:pt idx="456">
                  <c:v>3.9053674432573979</c:v>
                </c:pt>
                <c:pt idx="457">
                  <c:v>3.9195429918554492</c:v>
                </c:pt>
                <c:pt idx="458">
                  <c:v>3.9337528015814884</c:v>
                </c:pt>
                <c:pt idx="459">
                  <c:v>3.9479969137887205</c:v>
                </c:pt>
                <c:pt idx="460">
                  <c:v>3.9622753698303455</c:v>
                </c:pt>
                <c:pt idx="461">
                  <c:v>3.9765882110595707</c:v>
                </c:pt>
                <c:pt idx="462">
                  <c:v>3.9909354788295928</c:v>
                </c:pt>
                <c:pt idx="463">
                  <c:v>4.0053172144936111</c:v>
                </c:pt>
                <c:pt idx="464">
                  <c:v>4.0197334594048399</c:v>
                </c:pt>
                <c:pt idx="465">
                  <c:v>4.0341842549164673</c:v>
                </c:pt>
                <c:pt idx="466">
                  <c:v>4.0486696423817081</c:v>
                </c:pt>
                <c:pt idx="467">
                  <c:v>4.0631896631537554</c:v>
                </c:pt>
                <c:pt idx="468">
                  <c:v>4.0777443585858109</c:v>
                </c:pt>
                <c:pt idx="469">
                  <c:v>4.0923337700310851</c:v>
                </c:pt>
                <c:pt idx="470">
                  <c:v>4.1069579388427719</c:v>
                </c:pt>
                <c:pt idx="471">
                  <c:v>4.1216169063740811</c:v>
                </c:pt>
                <c:pt idx="472">
                  <c:v>4.136310713978208</c:v>
                </c:pt>
                <c:pt idx="473">
                  <c:v>4.1510394030083537</c:v>
                </c:pt>
                <c:pt idx="474">
                  <c:v>4.1658030148177287</c:v>
                </c:pt>
                <c:pt idx="475">
                  <c:v>4.1806015907595278</c:v>
                </c:pt>
                <c:pt idx="476">
                  <c:v>4.1954351721869578</c:v>
                </c:pt>
                <c:pt idx="477">
                  <c:v>4.2103038004532163</c:v>
                </c:pt>
                <c:pt idx="478">
                  <c:v>4.2252075169115093</c:v>
                </c:pt>
                <c:pt idx="479">
                  <c:v>4.2401463629150395</c:v>
                </c:pt>
                <c:pt idx="480">
                  <c:v>4.2551203798170034</c:v>
                </c:pt>
                <c:pt idx="481">
                  <c:v>4.2701296089706116</c:v>
                </c:pt>
                <c:pt idx="482">
                  <c:v>4.2851740917290568</c:v>
                </c:pt>
                <c:pt idx="483">
                  <c:v>4.3002538694455472</c:v>
                </c:pt>
                <c:pt idx="484">
                  <c:v>4.315368983473288</c:v>
                </c:pt>
                <c:pt idx="485">
                  <c:v>4.330519475165473</c:v>
                </c:pt>
                <c:pt idx="486">
                  <c:v>4.3457053858753092</c:v>
                </c:pt>
                <c:pt idx="487">
                  <c:v>4.3609267569559975</c:v>
                </c:pt>
                <c:pt idx="488">
                  <c:v>4.3761836297607406</c:v>
                </c:pt>
                <c:pt idx="489">
                  <c:v>4.3914760456427437</c:v>
                </c:pt>
                <c:pt idx="490">
                  <c:v>4.4068040459552007</c:v>
                </c:pt>
                <c:pt idx="491">
                  <c:v>4.4221676720513239</c:v>
                </c:pt>
                <c:pt idx="492">
                  <c:v>4.4375669652843088</c:v>
                </c:pt>
                <c:pt idx="493">
                  <c:v>4.4530019670073564</c:v>
                </c:pt>
                <c:pt idx="494">
                  <c:v>4.4684727185736772</c:v>
                </c:pt>
                <c:pt idx="495">
                  <c:v>4.4839792613364606</c:v>
                </c:pt>
                <c:pt idx="496">
                  <c:v>4.4995216366489252</c:v>
                </c:pt>
                <c:pt idx="497">
                  <c:v>4.5150998858642577</c:v>
                </c:pt>
                <c:pt idx="498">
                  <c:v>4.5307140503356678</c:v>
                </c:pt>
                <c:pt idx="499">
                  <c:v>4.546364171416359</c:v>
                </c:pt>
                <c:pt idx="500">
                  <c:v>4.562050290459525</c:v>
                </c:pt>
                <c:pt idx="501">
                  <c:v>4.5777724488183793</c:v>
                </c:pt>
                <c:pt idx="502">
                  <c:v>4.5935306878461182</c:v>
                </c:pt>
                <c:pt idx="503">
                  <c:v>4.6093250488959407</c:v>
                </c:pt>
                <c:pt idx="504">
                  <c:v>4.625155573321055</c:v>
                </c:pt>
                <c:pt idx="505">
                  <c:v>4.6410223024746591</c:v>
                </c:pt>
                <c:pt idx="506">
                  <c:v>4.656925277709961</c:v>
                </c:pt>
                <c:pt idx="507">
                  <c:v>4.6728645403801572</c:v>
                </c:pt>
                <c:pt idx="508">
                  <c:v>4.6888401318384467</c:v>
                </c:pt>
                <c:pt idx="509">
                  <c:v>4.704852093438042</c:v>
                </c:pt>
                <c:pt idx="510">
                  <c:v>4.7209004665321368</c:v>
                </c:pt>
                <c:pt idx="511">
                  <c:v>4.7369852924739391</c:v>
                </c:pt>
                <c:pt idx="512">
                  <c:v>4.7531066126166461</c:v>
                </c:pt>
                <c:pt idx="513">
                  <c:v>4.769264468313458</c:v>
                </c:pt>
                <c:pt idx="514">
                  <c:v>4.785458900917587</c:v>
                </c:pt>
                <c:pt idx="515">
                  <c:v>4.8016899517822251</c:v>
                </c:pt>
                <c:pt idx="516">
                  <c:v>4.8179576622605831</c:v>
                </c:pt>
                <c:pt idx="517">
                  <c:v>4.8342620737058564</c:v>
                </c:pt>
                <c:pt idx="518">
                  <c:v>4.8506032274712432</c:v>
                </c:pt>
                <c:pt idx="519">
                  <c:v>4.8669811649099595</c:v>
                </c:pt>
                <c:pt idx="520">
                  <c:v>4.8833959273751955</c:v>
                </c:pt>
                <c:pt idx="521">
                  <c:v>4.8998475562201618</c:v>
                </c:pt>
                <c:pt idx="522">
                  <c:v>4.9163360927980522</c:v>
                </c:pt>
                <c:pt idx="523">
                  <c:v>4.9328615784620737</c:v>
                </c:pt>
                <c:pt idx="524">
                  <c:v>4.94942405456543</c:v>
                </c:pt>
                <c:pt idx="525">
                  <c:v>4.9660235624613183</c:v>
                </c:pt>
                <c:pt idx="526">
                  <c:v>4.9826601435029474</c:v>
                </c:pt>
                <c:pt idx="527">
                  <c:v>4.9993338390435111</c:v>
                </c:pt>
                <c:pt idx="528">
                  <c:v>5.0160446904362157</c:v>
                </c:pt>
                <c:pt idx="529">
                  <c:v>5.0327927390342682</c:v>
                </c:pt>
                <c:pt idx="530">
                  <c:v>5.0495780261908632</c:v>
                </c:pt>
                <c:pt idx="531">
                  <c:v>5.0664005932592069</c:v>
                </c:pt>
                <c:pt idx="532">
                  <c:v>5.0832604815924993</c:v>
                </c:pt>
                <c:pt idx="533">
                  <c:v>5.1001577325439431</c:v>
                </c:pt>
                <c:pt idx="534">
                  <c:v>5.1170923874667453</c:v>
                </c:pt>
                <c:pt idx="535">
                  <c:v>5.134064487714098</c:v>
                </c:pt>
                <c:pt idx="536">
                  <c:v>5.1510740746392143</c:v>
                </c:pt>
                <c:pt idx="537">
                  <c:v>5.168121189595289</c:v>
                </c:pt>
                <c:pt idx="538">
                  <c:v>5.1852058739355256</c:v>
                </c:pt>
                <c:pt idx="539">
                  <c:v>5.2023281690131311</c:v>
                </c:pt>
                <c:pt idx="540">
                  <c:v>5.2194881161812967</c:v>
                </c:pt>
                <c:pt idx="541">
                  <c:v>5.2366857567932383</c:v>
                </c:pt>
                <c:pt idx="542">
                  <c:v>5.2539211322021488</c:v>
                </c:pt>
                <c:pt idx="543">
                  <c:v>5.2711942837612318</c:v>
                </c:pt>
                <c:pt idx="544">
                  <c:v>5.2885052528236933</c:v>
                </c:pt>
                <c:pt idx="545">
                  <c:v>5.3058540807427281</c:v>
                </c:pt>
                <c:pt idx="546">
                  <c:v>5.3232408088715495</c:v>
                </c:pt>
                <c:pt idx="547">
                  <c:v>5.3406654785633485</c:v>
                </c:pt>
                <c:pt idx="548">
                  <c:v>5.3581281311713314</c:v>
                </c:pt>
                <c:pt idx="549">
                  <c:v>5.3756288080487042</c:v>
                </c:pt>
                <c:pt idx="550">
                  <c:v>5.3931675505486609</c:v>
                </c:pt>
                <c:pt idx="551">
                  <c:v>5.4107444000244147</c:v>
                </c:pt>
                <c:pt idx="552">
                  <c:v>5.4283593978291593</c:v>
                </c:pt>
                <c:pt idx="553">
                  <c:v>5.4460125853160948</c:v>
                </c:pt>
                <c:pt idx="554">
                  <c:v>5.4637040038384326</c:v>
                </c:pt>
                <c:pt idx="555">
                  <c:v>5.4814336947493665</c:v>
                </c:pt>
                <c:pt idx="556">
                  <c:v>5.499201699402108</c:v>
                </c:pt>
                <c:pt idx="557">
                  <c:v>5.5170080591498483</c:v>
                </c:pt>
                <c:pt idx="558">
                  <c:v>5.5348528153457917</c:v>
                </c:pt>
                <c:pt idx="559">
                  <c:v>5.5527360093431506</c:v>
                </c:pt>
                <c:pt idx="560">
                  <c:v>5.5706576824951153</c:v>
                </c:pt>
                <c:pt idx="561">
                  <c:v>5.5886178761548964</c:v>
                </c:pt>
                <c:pt idx="562">
                  <c:v>5.6066166316756902</c:v>
                </c:pt>
                <c:pt idx="563">
                  <c:v>5.624653990410696</c:v>
                </c:pt>
                <c:pt idx="564">
                  <c:v>5.6427299937131288</c:v>
                </c:pt>
                <c:pt idx="565">
                  <c:v>5.6608446829361752</c:v>
                </c:pt>
                <c:pt idx="566">
                  <c:v>5.6789980994330529</c:v>
                </c:pt>
                <c:pt idx="567">
                  <c:v>5.6971902845569495</c:v>
                </c:pt>
                <c:pt idx="568">
                  <c:v>5.7154212796610748</c:v>
                </c:pt>
                <c:pt idx="569">
                  <c:v>5.7336911260986332</c:v>
                </c:pt>
                <c:pt idx="570">
                  <c:v>5.7519998652228193</c:v>
                </c:pt>
                <c:pt idx="571">
                  <c:v>5.7703475383868446</c:v>
                </c:pt>
                <c:pt idx="572">
                  <c:v>5.788734186943902</c:v>
                </c:pt>
                <c:pt idx="573">
                  <c:v>5.8071598522471968</c:v>
                </c:pt>
                <c:pt idx="574">
                  <c:v>5.8256245756499379</c:v>
                </c:pt>
                <c:pt idx="575">
                  <c:v>5.8441283985053154</c:v>
                </c:pt>
                <c:pt idx="576">
                  <c:v>5.8626713621665409</c:v>
                </c:pt>
                <c:pt idx="577">
                  <c:v>5.8812535079868145</c:v>
                </c:pt>
                <c:pt idx="578">
                  <c:v>5.8998748773193341</c:v>
                </c:pt>
                <c:pt idx="579">
                  <c:v>5.9185355115173097</c:v>
                </c:pt>
                <c:pt idx="580">
                  <c:v>5.9372354519339314</c:v>
                </c:pt>
                <c:pt idx="581">
                  <c:v>5.9559747399224179</c:v>
                </c:pt>
                <c:pt idx="582">
                  <c:v>5.9747534168359584</c:v>
                </c:pt>
                <c:pt idx="583">
                  <c:v>5.9935715240277556</c:v>
                </c:pt>
                <c:pt idx="584">
                  <c:v>6.0124291028510219</c:v>
                </c:pt>
                <c:pt idx="585">
                  <c:v>6.031326194658944</c:v>
                </c:pt>
                <c:pt idx="586">
                  <c:v>6.0502628408047405</c:v>
                </c:pt>
                <c:pt idx="587">
                  <c:v>6.0692390826416025</c:v>
                </c:pt>
                <c:pt idx="588">
                  <c:v>6.0882549615227317</c:v>
                </c:pt>
                <c:pt idx="589">
                  <c:v>6.1073105188013415</c:v>
                </c:pt>
                <c:pt idx="590">
                  <c:v>6.1264057958306175</c:v>
                </c:pt>
                <c:pt idx="591">
                  <c:v>6.1455408339637785</c:v>
                </c:pt>
                <c:pt idx="592">
                  <c:v>6.1647156745540181</c:v>
                </c:pt>
                <c:pt idx="593">
                  <c:v>6.1839303589545347</c:v>
                </c:pt>
                <c:pt idx="594">
                  <c:v>6.2031849285185379</c:v>
                </c:pt>
                <c:pt idx="595">
                  <c:v>6.222479424599225</c:v>
                </c:pt>
                <c:pt idx="596">
                  <c:v>6.2418138885498058</c:v>
                </c:pt>
                <c:pt idx="597">
                  <c:v>6.2611883617234732</c:v>
                </c:pt>
                <c:pt idx="598">
                  <c:v>6.2806028854734288</c:v>
                </c:pt>
                <c:pt idx="599">
                  <c:v>6.3000575011528861</c:v>
                </c:pt>
                <c:pt idx="600">
                  <c:v>6.3195522501150352</c:v>
                </c:pt>
                <c:pt idx="601">
                  <c:v>6.3390871737130894</c:v>
                </c:pt>
                <c:pt idx="602">
                  <c:v>6.3586623133002407</c:v>
                </c:pt>
                <c:pt idx="603">
                  <c:v>6.3782777102296908</c:v>
                </c:pt>
                <c:pt idx="604">
                  <c:v>6.3979334058546531</c:v>
                </c:pt>
                <c:pt idx="605">
                  <c:v>6.4176294415283186</c:v>
                </c:pt>
                <c:pt idx="606">
                  <c:v>6.4373658586038989</c:v>
                </c:pt>
                <c:pt idx="607">
                  <c:v>6.4571426984345877</c:v>
                </c:pt>
                <c:pt idx="608">
                  <c:v>6.4769600023735858</c:v>
                </c:pt>
                <c:pt idx="609">
                  <c:v>6.4968178117741084</c:v>
                </c:pt>
                <c:pt idx="610">
                  <c:v>6.5167161679893439</c:v>
                </c:pt>
                <c:pt idx="611">
                  <c:v>6.5366551123725056</c:v>
                </c:pt>
                <c:pt idx="612">
                  <c:v>6.5566346862767855</c:v>
                </c:pt>
                <c:pt idx="613">
                  <c:v>6.5766549310553879</c:v>
                </c:pt>
                <c:pt idx="614">
                  <c:v>6.5967158880615244</c:v>
                </c:pt>
                <c:pt idx="615">
                  <c:v>6.6168175986483835</c:v>
                </c:pt>
                <c:pt idx="616">
                  <c:v>6.6369601041691801</c:v>
                </c:pt>
                <c:pt idx="617">
                  <c:v>6.6571434459771046</c:v>
                </c:pt>
                <c:pt idx="618">
                  <c:v>6.6773676654253649</c:v>
                </c:pt>
                <c:pt idx="619">
                  <c:v>6.6976328038671671</c:v>
                </c:pt>
                <c:pt idx="620">
                  <c:v>6.7179389026557068</c:v>
                </c:pt>
                <c:pt idx="621">
                  <c:v>6.7382860031441885</c:v>
                </c:pt>
                <c:pt idx="622">
                  <c:v>6.7586741466858165</c:v>
                </c:pt>
                <c:pt idx="623">
                  <c:v>6.7791033746337872</c:v>
                </c:pt>
                <c:pt idx="624">
                  <c:v>6.7995737283413114</c:v>
                </c:pt>
                <c:pt idx="625">
                  <c:v>6.8200852491615791</c:v>
                </c:pt>
                <c:pt idx="626">
                  <c:v>6.8406379784478082</c:v>
                </c:pt>
                <c:pt idx="627">
                  <c:v>6.8612319575531879</c:v>
                </c:pt>
                <c:pt idx="628">
                  <c:v>6.8818672278309245</c:v>
                </c:pt>
                <c:pt idx="629">
                  <c:v>6.9025438306342251</c:v>
                </c:pt>
                <c:pt idx="630">
                  <c:v>6.9232618073162797</c:v>
                </c:pt>
                <c:pt idx="631">
                  <c:v>6.9440211992303045</c:v>
                </c:pt>
                <c:pt idx="632">
                  <c:v>6.9648220477294922</c:v>
                </c:pt>
                <c:pt idx="633">
                  <c:v>6.9856643941670473</c:v>
                </c:pt>
                <c:pt idx="634">
                  <c:v>7.0065482798961769</c:v>
                </c:pt>
                <c:pt idx="635">
                  <c:v>7.0274737462700703</c:v>
                </c:pt>
                <c:pt idx="636">
                  <c:v>7.0484408346419478</c:v>
                </c:pt>
                <c:pt idx="637">
                  <c:v>7.069449586364998</c:v>
                </c:pt>
                <c:pt idx="638">
                  <c:v>7.0905000427924252</c:v>
                </c:pt>
                <c:pt idx="639">
                  <c:v>7.1115922452774356</c:v>
                </c:pt>
                <c:pt idx="640">
                  <c:v>7.1327262351732257</c:v>
                </c:pt>
                <c:pt idx="641">
                  <c:v>7.1539020538330087</c:v>
                </c:pt>
                <c:pt idx="642">
                  <c:v>7.1751197426099749</c:v>
                </c:pt>
                <c:pt idx="643">
                  <c:v>7.1963793428573251</c:v>
                </c:pt>
                <c:pt idx="644">
                  <c:v>7.2176808959282761</c:v>
                </c:pt>
                <c:pt idx="645">
                  <c:v>7.2390244431760165</c:v>
                </c:pt>
                <c:pt idx="646">
                  <c:v>7.2604100259537576</c:v>
                </c:pt>
                <c:pt idx="647">
                  <c:v>7.2818376856146934</c:v>
                </c:pt>
                <c:pt idx="648">
                  <c:v>7.3033074635120245</c:v>
                </c:pt>
                <c:pt idx="649">
                  <c:v>7.3248194009989671</c:v>
                </c:pt>
                <c:pt idx="650">
                  <c:v>7.3463735394287077</c:v>
                </c:pt>
                <c:pt idx="651">
                  <c:v>7.3679699201544624</c:v>
                </c:pt>
                <c:pt idx="652">
                  <c:v>7.3896085845294239</c:v>
                </c:pt>
                <c:pt idx="653">
                  <c:v>7.4112895739067897</c:v>
                </c:pt>
                <c:pt idx="654">
                  <c:v>7.4330129296397782</c:v>
                </c:pt>
                <c:pt idx="655">
                  <c:v>7.4547786930815745</c:v>
                </c:pt>
                <c:pt idx="656">
                  <c:v>7.4765869055853971</c:v>
                </c:pt>
                <c:pt idx="657">
                  <c:v>7.4984376085044335</c:v>
                </c:pt>
                <c:pt idx="658">
                  <c:v>7.52033084319189</c:v>
                </c:pt>
                <c:pt idx="659">
                  <c:v>7.5422666510009773</c:v>
                </c:pt>
                <c:pt idx="660">
                  <c:v>7.5642450732848863</c:v>
                </c:pt>
                <c:pt idx="661">
                  <c:v>7.5862661513968277</c:v>
                </c:pt>
                <c:pt idx="662">
                  <c:v>7.6083299266899962</c:v>
                </c:pt>
                <c:pt idx="663">
                  <c:v>7.6304364405175953</c:v>
                </c:pt>
                <c:pt idx="664">
                  <c:v>7.6525857342328365</c:v>
                </c:pt>
                <c:pt idx="665">
                  <c:v>7.67477784918891</c:v>
                </c:pt>
                <c:pt idx="666">
                  <c:v>7.6970128267390239</c:v>
                </c:pt>
                <c:pt idx="667">
                  <c:v>7.7192907082363797</c:v>
                </c:pt>
                <c:pt idx="668">
                  <c:v>7.7416115350341768</c:v>
                </c:pt>
                <c:pt idx="669">
                  <c:v>7.7639753484856255</c:v>
                </c:pt>
                <c:pt idx="670">
                  <c:v>7.7863821899439145</c:v>
                </c:pt>
                <c:pt idx="671">
                  <c:v>7.8088321007622605</c:v>
                </c:pt>
                <c:pt idx="672">
                  <c:v>7.8313251222938574</c:v>
                </c:pt>
                <c:pt idx="673">
                  <c:v>7.8538612958919058</c:v>
                </c:pt>
                <c:pt idx="674">
                  <c:v>7.8764406629096149</c:v>
                </c:pt>
                <c:pt idx="675">
                  <c:v>7.8990632647001755</c:v>
                </c:pt>
                <c:pt idx="676">
                  <c:v>7.9217291426168064</c:v>
                </c:pt>
                <c:pt idx="677">
                  <c:v>7.9444383380126968</c:v>
                </c:pt>
                <c:pt idx="678">
                  <c:v>7.9671908922410486</c:v>
                </c:pt>
                <c:pt idx="679">
                  <c:v>7.989986846655075</c:v>
                </c:pt>
                <c:pt idx="680">
                  <c:v>8.0128262426079626</c:v>
                </c:pt>
                <c:pt idx="681">
                  <c:v>8.0357091214529266</c:v>
                </c:pt>
                <c:pt idx="682">
                  <c:v>8.0586355245431669</c:v>
                </c:pt>
                <c:pt idx="683">
                  <c:v>8.0816054932318782</c:v>
                </c:pt>
                <c:pt idx="684">
                  <c:v>8.104619068872271</c:v>
                </c:pt>
                <c:pt idx="685">
                  <c:v>8.1276762928175419</c:v>
                </c:pt>
                <c:pt idx="686">
                  <c:v>8.1507772064208996</c:v>
                </c:pt>
                <c:pt idx="687">
                  <c:v>8.1739218510355389</c:v>
                </c:pt>
                <c:pt idx="688">
                  <c:v>8.1971102680146615</c:v>
                </c:pt>
                <c:pt idx="689">
                  <c:v>8.2203424987114797</c:v>
                </c:pt>
                <c:pt idx="690">
                  <c:v>8.2436185844791829</c:v>
                </c:pt>
                <c:pt idx="691">
                  <c:v>8.2669385666709871</c:v>
                </c:pt>
                <c:pt idx="692">
                  <c:v>8.2903024866400852</c:v>
                </c:pt>
                <c:pt idx="693">
                  <c:v>8.3137103857396717</c:v>
                </c:pt>
                <c:pt idx="694">
                  <c:v>8.337162305322968</c:v>
                </c:pt>
                <c:pt idx="695">
                  <c:v>8.3606582867431616</c:v>
                </c:pt>
                <c:pt idx="696">
                  <c:v>8.3841983713534649</c:v>
                </c:pt>
                <c:pt idx="697">
                  <c:v>8.4077826005070708</c:v>
                </c:pt>
                <c:pt idx="698">
                  <c:v>8.4314110155571793</c:v>
                </c:pt>
                <c:pt idx="699">
                  <c:v>8.4550836578570081</c:v>
                </c:pt>
                <c:pt idx="700">
                  <c:v>8.478800568759743</c:v>
                </c:pt>
                <c:pt idx="701">
                  <c:v>8.5025617896185999</c:v>
                </c:pt>
                <c:pt idx="702">
                  <c:v>8.5263673617867681</c:v>
                </c:pt>
                <c:pt idx="703">
                  <c:v>8.5502173266174548</c:v>
                </c:pt>
                <c:pt idx="704">
                  <c:v>8.5741117254638688</c:v>
                </c:pt>
                <c:pt idx="705">
                  <c:v>8.5980505996791994</c:v>
                </c:pt>
                <c:pt idx="706">
                  <c:v>8.6220339906166625</c:v>
                </c:pt>
                <c:pt idx="707">
                  <c:v>8.6460619396294494</c:v>
                </c:pt>
                <c:pt idx="708">
                  <c:v>8.6701344880707634</c:v>
                </c:pt>
                <c:pt idx="709">
                  <c:v>8.6942516772938188</c:v>
                </c:pt>
                <c:pt idx="710">
                  <c:v>8.7184135486518013</c:v>
                </c:pt>
                <c:pt idx="711">
                  <c:v>8.7426201434979216</c:v>
                </c:pt>
                <c:pt idx="712">
                  <c:v>8.7668715031853832</c:v>
                </c:pt>
                <c:pt idx="713">
                  <c:v>8.791167669067379</c:v>
                </c:pt>
                <c:pt idx="714">
                  <c:v>8.8155086824971285</c:v>
                </c:pt>
                <c:pt idx="715">
                  <c:v>8.8398945848278103</c:v>
                </c:pt>
                <c:pt idx="716">
                  <c:v>8.8643254174126529</c:v>
                </c:pt>
                <c:pt idx="717">
                  <c:v>8.8888012216048384</c:v>
                </c:pt>
                <c:pt idx="718">
                  <c:v>8.9133220387575722</c:v>
                </c:pt>
                <c:pt idx="719">
                  <c:v>8.9378879102240703</c:v>
                </c:pt>
                <c:pt idx="720">
                  <c:v>8.9624988773575112</c:v>
                </c:pt>
                <c:pt idx="721">
                  <c:v>8.9871549815111198</c:v>
                </c:pt>
                <c:pt idx="722">
                  <c:v>9.0118562640380855</c:v>
                </c:pt>
                <c:pt idx="723">
                  <c:v>9.0366027662916135</c:v>
                </c:pt>
                <c:pt idx="724">
                  <c:v>9.061394529624911</c:v>
                </c:pt>
                <c:pt idx="725">
                  <c:v>9.0862315953911637</c:v>
                </c:pt>
                <c:pt idx="726">
                  <c:v>9.1111140049435981</c:v>
                </c:pt>
                <c:pt idx="727">
                  <c:v>9.1360417996353966</c:v>
                </c:pt>
                <c:pt idx="728">
                  <c:v>9.161015020819768</c:v>
                </c:pt>
                <c:pt idx="729">
                  <c:v>9.1860337098499194</c:v>
                </c:pt>
                <c:pt idx="730">
                  <c:v>9.2110979080790418</c:v>
                </c:pt>
                <c:pt idx="731">
                  <c:v>9.2362076568603513</c:v>
                </c:pt>
                <c:pt idx="732">
                  <c:v>9.2613629975470424</c:v>
                </c:pt>
                <c:pt idx="733">
                  <c:v>9.2865639714923081</c:v>
                </c:pt>
                <c:pt idx="734">
                  <c:v>9.3118106200493713</c:v>
                </c:pt>
                <c:pt idx="735">
                  <c:v>9.3371029845714144</c:v>
                </c:pt>
                <c:pt idx="736">
                  <c:v>9.3624411064116551</c:v>
                </c:pt>
                <c:pt idx="737">
                  <c:v>9.3878250269232879</c:v>
                </c:pt>
                <c:pt idx="738">
                  <c:v>9.4132547874595076</c:v>
                </c:pt>
                <c:pt idx="739">
                  <c:v>9.4387304293735319</c:v>
                </c:pt>
                <c:pt idx="740">
                  <c:v>9.4642519940185519</c:v>
                </c:pt>
                <c:pt idx="741">
                  <c:v>9.4898195227477782</c:v>
                </c:pt>
                <c:pt idx="742">
                  <c:v>9.5154330569144072</c:v>
                </c:pt>
                <c:pt idx="743">
                  <c:v>9.5410926378716319</c:v>
                </c:pt>
                <c:pt idx="744">
                  <c:v>9.5667983069726787</c:v>
                </c:pt>
                <c:pt idx="745">
                  <c:v>9.5925501055707247</c:v>
                </c:pt>
                <c:pt idx="746">
                  <c:v>9.6183480750189911</c:v>
                </c:pt>
                <c:pt idx="747">
                  <c:v>9.6441922566706637</c:v>
                </c:pt>
                <c:pt idx="748">
                  <c:v>9.6700826918789549</c:v>
                </c:pt>
                <c:pt idx="749">
                  <c:v>9.6960194219970717</c:v>
                </c:pt>
                <c:pt idx="750">
                  <c:v>9.7220024883781999</c:v>
                </c:pt>
                <c:pt idx="751">
                  <c:v>9.7480319323755609</c:v>
                </c:pt>
                <c:pt idx="752">
                  <c:v>9.7741077953423385</c:v>
                </c:pt>
                <c:pt idx="753">
                  <c:v>9.8002301186317453</c:v>
                </c:pt>
                <c:pt idx="754">
                  <c:v>9.8263989435969865</c:v>
                </c:pt>
                <c:pt idx="755">
                  <c:v>9.8526143115912532</c:v>
                </c:pt>
                <c:pt idx="756">
                  <c:v>9.8788762639677579</c:v>
                </c:pt>
                <c:pt idx="757">
                  <c:v>9.9051848420796951</c:v>
                </c:pt>
                <c:pt idx="758">
                  <c:v>9.9315400872802719</c:v>
                </c:pt>
                <c:pt idx="759">
                  <c:v>9.9579420409226937</c:v>
                </c:pt>
                <c:pt idx="760">
                  <c:v>9.9843907443601463</c:v>
                </c:pt>
                <c:pt idx="761">
                  <c:v>10.010886238945856</c:v>
                </c:pt>
                <c:pt idx="762">
                  <c:v>10.037428566033006</c:v>
                </c:pt>
                <c:pt idx="763">
                  <c:v>10.064017766974805</c:v>
                </c:pt>
                <c:pt idx="764">
                  <c:v>10.09065388312446</c:v>
                </c:pt>
                <c:pt idx="765">
                  <c:v>10.117336955835157</c:v>
                </c:pt>
                <c:pt idx="766">
                  <c:v>10.144067026460121</c:v>
                </c:pt>
                <c:pt idx="767">
                  <c:v>10.170844136352541</c:v>
                </c:pt>
                <c:pt idx="768">
                  <c:v>10.197668326865614</c:v>
                </c:pt>
                <c:pt idx="769">
                  <c:v>10.224539639352557</c:v>
                </c:pt>
                <c:pt idx="770">
                  <c:v>10.251458115166555</c:v>
                </c:pt>
                <c:pt idx="771">
                  <c:v>10.278423795660828</c:v>
                </c:pt>
                <c:pt idx="772">
                  <c:v>10.305436722188565</c:v>
                </c:pt>
                <c:pt idx="773">
                  <c:v>10.332496936102972</c:v>
                </c:pt>
                <c:pt idx="774">
                  <c:v>10.359604478757253</c:v>
                </c:pt>
                <c:pt idx="775">
                  <c:v>10.386759391504606</c:v>
                </c:pt>
                <c:pt idx="776">
                  <c:v>10.413961715698244</c:v>
                </c:pt>
                <c:pt idx="777">
                  <c:v>10.441211492691357</c:v>
                </c:pt>
                <c:pt idx="778">
                  <c:v>10.468508763837143</c:v>
                </c:pt>
                <c:pt idx="779">
                  <c:v>10.495853570488823</c:v>
                </c:pt>
                <c:pt idx="780">
                  <c:v>10.523245953999581</c:v>
                </c:pt>
                <c:pt idx="781">
                  <c:v>10.550685955722637</c:v>
                </c:pt>
                <c:pt idx="782">
                  <c:v>10.578173617011174</c:v>
                </c:pt>
                <c:pt idx="783">
                  <c:v>10.605708979218408</c:v>
                </c:pt>
                <c:pt idx="784">
                  <c:v>10.633292083697535</c:v>
                </c:pt>
                <c:pt idx="785">
                  <c:v>10.660922971801753</c:v>
                </c:pt>
                <c:pt idx="786">
                  <c:v>10.688601684884279</c:v>
                </c:pt>
                <c:pt idx="787">
                  <c:v>10.716328264298305</c:v>
                </c:pt>
                <c:pt idx="788">
                  <c:v>10.744102751397024</c:v>
                </c:pt>
                <c:pt idx="789">
                  <c:v>10.771925187533661</c:v>
                </c:pt>
                <c:pt idx="790">
                  <c:v>10.799795614061393</c:v>
                </c:pt>
                <c:pt idx="791">
                  <c:v>10.827714072333437</c:v>
                </c:pt>
                <c:pt idx="792">
                  <c:v>10.855680603703</c:v>
                </c:pt>
                <c:pt idx="793">
                  <c:v>10.883695249523273</c:v>
                </c:pt>
                <c:pt idx="794">
                  <c:v>10.911758051147462</c:v>
                </c:pt>
                <c:pt idx="795">
                  <c:v>10.939869049928761</c:v>
                </c:pt>
                <c:pt idx="796">
                  <c:v>10.968028287220399</c:v>
                </c:pt>
                <c:pt idx="797">
                  <c:v>10.996235804375544</c:v>
                </c:pt>
                <c:pt idx="798">
                  <c:v>11.024491642747414</c:v>
                </c:pt>
                <c:pt idx="799">
                  <c:v>11.052795843689212</c:v>
                </c:pt>
                <c:pt idx="800">
                  <c:v>11.081148448554144</c:v>
                </c:pt>
                <c:pt idx="801">
                  <c:v>11.109549498695404</c:v>
                </c:pt>
                <c:pt idx="802">
                  <c:v>11.137999035466196</c:v>
                </c:pt>
                <c:pt idx="803">
                  <c:v>11.16649710021972</c:v>
                </c:pt>
                <c:pt idx="804">
                  <c:v>11.195043734309195</c:v>
                </c:pt>
                <c:pt idx="805">
                  <c:v>11.223638979087793</c:v>
                </c:pt>
                <c:pt idx="806">
                  <c:v>11.252282875908747</c:v>
                </c:pt>
                <c:pt idx="807">
                  <c:v>11.280975466125241</c:v>
                </c:pt>
                <c:pt idx="808">
                  <c:v>11.309716791090473</c:v>
                </c:pt>
                <c:pt idx="809">
                  <c:v>11.338506892157659</c:v>
                </c:pt>
                <c:pt idx="810">
                  <c:v>11.352920246652362</c:v>
                </c:pt>
                <c:pt idx="811">
                  <c:v>11.36734581068</c:v>
                </c:pt>
                <c:pt idx="812">
                  <c:v>11.381783589409718</c:v>
                </c:pt>
                <c:pt idx="813">
                  <c:v>11.396233588010688</c:v>
                </c:pt>
                <c:pt idx="814">
                  <c:v>11.410695811652042</c:v>
                </c:pt>
                <c:pt idx="815">
                  <c:v>11.425170265502931</c:v>
                </c:pt>
                <c:pt idx="816">
                  <c:v>11.439656954732508</c:v>
                </c:pt>
                <c:pt idx="817">
                  <c:v>11.454155884509927</c:v>
                </c:pt>
                <c:pt idx="818">
                  <c:v>11.468667060004339</c:v>
                </c:pt>
                <c:pt idx="819">
                  <c:v>11.483190486384892</c:v>
                </c:pt>
                <c:pt idx="820">
                  <c:v>11.497726168820732</c:v>
                </c:pt>
                <c:pt idx="821">
                  <c:v>11.512274112481007</c:v>
                </c:pt>
                <c:pt idx="822">
                  <c:v>11.526834322534883</c:v>
                </c:pt>
                <c:pt idx="823">
                  <c:v>11.541406804151499</c:v>
                </c:pt>
                <c:pt idx="824">
                  <c:v>11.555991562500001</c:v>
                </c:pt>
                <c:pt idx="825">
                  <c:v>11.570588602749543</c:v>
                </c:pt>
                <c:pt idx="826">
                  <c:v>11.585197930069276</c:v>
                </c:pt>
                <c:pt idx="827">
                  <c:v>11.599819549628361</c:v>
                </c:pt>
                <c:pt idx="828">
                  <c:v>11.629099686141151</c:v>
                </c:pt>
                <c:pt idx="829">
                  <c:v>11.658429053641111</c:v>
                </c:pt>
                <c:pt idx="830">
                  <c:v>11.687807693481448</c:v>
                </c:pt>
                <c:pt idx="831">
                  <c:v>11.717235647015359</c:v>
                </c:pt>
                <c:pt idx="832">
                  <c:v>11.74671295559604</c:v>
                </c:pt>
                <c:pt idx="833">
                  <c:v>11.776239660576715</c:v>
                </c:pt>
                <c:pt idx="834">
                  <c:v>11.805815803310564</c:v>
                </c:pt>
                <c:pt idx="835">
                  <c:v>11.835441425150805</c:v>
                </c:pt>
                <c:pt idx="836">
                  <c:v>11.865116567450629</c:v>
                </c:pt>
                <c:pt idx="837">
                  <c:v>11.894841271563244</c:v>
                </c:pt>
                <c:pt idx="838">
                  <c:v>11.924615578841848</c:v>
                </c:pt>
                <c:pt idx="839">
                  <c:v>11.954439530639641</c:v>
                </c:pt>
                <c:pt idx="840">
                  <c:v>11.984313168309846</c:v>
                </c:pt>
                <c:pt idx="841">
                  <c:v>12.014236533205642</c:v>
                </c:pt>
                <c:pt idx="842">
                  <c:v>12.044209666680226</c:v>
                </c:pt>
                <c:pt idx="843">
                  <c:v>12.074232610086831</c:v>
                </c:pt>
                <c:pt idx="844">
                  <c:v>12.104305404778623</c:v>
                </c:pt>
                <c:pt idx="845">
                  <c:v>12.134428092108831</c:v>
                </c:pt>
                <c:pt idx="846">
                  <c:v>12.164600713430648</c:v>
                </c:pt>
                <c:pt idx="847">
                  <c:v>12.194823310097275</c:v>
                </c:pt>
                <c:pt idx="848">
                  <c:v>12.225095923461915</c:v>
                </c:pt>
                <c:pt idx="849">
                  <c:v>12.255418594877762</c:v>
                </c:pt>
                <c:pt idx="850">
                  <c:v>12.285791365698044</c:v>
                </c:pt>
                <c:pt idx="851">
                  <c:v>12.316214277275936</c:v>
                </c:pt>
                <c:pt idx="852">
                  <c:v>12.346687370964645</c:v>
                </c:pt>
                <c:pt idx="853">
                  <c:v>12.377210688117382</c:v>
                </c:pt>
                <c:pt idx="854">
                  <c:v>12.407784270087344</c:v>
                </c:pt>
                <c:pt idx="855">
                  <c:v>12.438408158227739</c:v>
                </c:pt>
                <c:pt idx="856">
                  <c:v>12.469082393891762</c:v>
                </c:pt>
                <c:pt idx="857">
                  <c:v>12.499807018432612</c:v>
                </c:pt>
                <c:pt idx="858">
                  <c:v>12.530582073203508</c:v>
                </c:pt>
                <c:pt idx="859">
                  <c:v>12.561407599557628</c:v>
                </c:pt>
                <c:pt idx="860">
                  <c:v>12.592283638848201</c:v>
                </c:pt>
                <c:pt idx="861">
                  <c:v>12.623210232428411</c:v>
                </c:pt>
                <c:pt idx="862">
                  <c:v>12.654187421651454</c:v>
                </c:pt>
                <c:pt idx="863">
                  <c:v>12.68521524787055</c:v>
                </c:pt>
                <c:pt idx="864">
                  <c:v>12.716293752438894</c:v>
                </c:pt>
                <c:pt idx="865">
                  <c:v>12.747422976709688</c:v>
                </c:pt>
                <c:pt idx="866">
                  <c:v>12.778602962036134</c:v>
                </c:pt>
                <c:pt idx="867">
                  <c:v>12.809833749771427</c:v>
                </c:pt>
                <c:pt idx="868">
                  <c:v>12.841115381268789</c:v>
                </c:pt>
                <c:pt idx="869">
                  <c:v>12.872447897881397</c:v>
                </c:pt>
                <c:pt idx="870">
                  <c:v>12.903831340962482</c:v>
                </c:pt>
                <c:pt idx="871">
                  <c:v>12.935265751865213</c:v>
                </c:pt>
                <c:pt idx="872">
                  <c:v>12.966751171942814</c:v>
                </c:pt>
                <c:pt idx="873">
                  <c:v>12.998287642548487</c:v>
                </c:pt>
                <c:pt idx="874">
                  <c:v>13.029875205035424</c:v>
                </c:pt>
                <c:pt idx="875">
                  <c:v>13.061513900756838</c:v>
                </c:pt>
                <c:pt idx="876">
                  <c:v>13.093203771065921</c:v>
                </c:pt>
                <c:pt idx="877">
                  <c:v>13.124944857315874</c:v>
                </c:pt>
                <c:pt idx="878">
                  <c:v>13.156737200859922</c:v>
                </c:pt>
                <c:pt idx="879">
                  <c:v>13.188580843051232</c:v>
                </c:pt>
                <c:pt idx="880">
                  <c:v>13.220475825243033</c:v>
                </c:pt>
                <c:pt idx="881">
                  <c:v>13.252422188788517</c:v>
                </c:pt>
                <c:pt idx="882">
                  <c:v>13.28441997504089</c:v>
                </c:pt>
                <c:pt idx="883">
                  <c:v>13.31646922535335</c:v>
                </c:pt>
                <c:pt idx="884">
                  <c:v>13.348569981079097</c:v>
                </c:pt>
                <c:pt idx="885">
                  <c:v>13.380722283571348</c:v>
                </c:pt>
                <c:pt idx="886">
                  <c:v>13.412926174183287</c:v>
                </c:pt>
                <c:pt idx="887">
                  <c:v>13.445181694268117</c:v>
                </c:pt>
                <c:pt idx="888">
                  <c:v>13.477488885179062</c:v>
                </c:pt>
                <c:pt idx="889">
                  <c:v>13.509847788269292</c:v>
                </c:pt>
                <c:pt idx="890">
                  <c:v>13.542258444892035</c:v>
                </c:pt>
                <c:pt idx="891">
                  <c:v>13.574720896400482</c:v>
                </c:pt>
                <c:pt idx="892">
                  <c:v>13.607235184147839</c:v>
                </c:pt>
                <c:pt idx="893">
                  <c:v>13.639801349487307</c:v>
                </c:pt>
                <c:pt idx="894">
                  <c:v>13.672419433772076</c:v>
                </c:pt>
                <c:pt idx="895">
                  <c:v>13.705089478355379</c:v>
                </c:pt>
                <c:pt idx="896">
                  <c:v>13.737811524590388</c:v>
                </c:pt>
                <c:pt idx="897">
                  <c:v>13.77058561383031</c:v>
                </c:pt>
                <c:pt idx="898">
                  <c:v>13.803411787428361</c:v>
                </c:pt>
                <c:pt idx="899">
                  <c:v>13.836290086737737</c:v>
                </c:pt>
                <c:pt idx="900">
                  <c:v>13.869220553111639</c:v>
                </c:pt>
                <c:pt idx="901">
                  <c:v>13.902203227903264</c:v>
                </c:pt>
                <c:pt idx="902">
                  <c:v>13.935238152465814</c:v>
                </c:pt>
                <c:pt idx="903">
                  <c:v>13.968325368152511</c:v>
                </c:pt>
                <c:pt idx="904">
                  <c:v>14.001464916316527</c:v>
                </c:pt>
                <c:pt idx="905">
                  <c:v>14.034656838311093</c:v>
                </c:pt>
                <c:pt idx="906">
                  <c:v>14.067901175489393</c:v>
                </c:pt>
                <c:pt idx="907">
                  <c:v>14.101197969204621</c:v>
                </c:pt>
                <c:pt idx="908">
                  <c:v>14.134547260810001</c:v>
                </c:pt>
                <c:pt idx="909">
                  <c:v>14.167949091658731</c:v>
                </c:pt>
                <c:pt idx="910">
                  <c:v>14.201403503104004</c:v>
                </c:pt>
                <c:pt idx="911">
                  <c:v>14.234910536499024</c:v>
                </c:pt>
                <c:pt idx="912">
                  <c:v>14.268470233196991</c:v>
                </c:pt>
                <c:pt idx="913">
                  <c:v>14.302082634551127</c:v>
                </c:pt>
                <c:pt idx="914">
                  <c:v>14.3357477819146</c:v>
                </c:pt>
                <c:pt idx="915">
                  <c:v>14.369465716640653</c:v>
                </c:pt>
                <c:pt idx="916">
                  <c:v>14.403236480082443</c:v>
                </c:pt>
                <c:pt idx="917">
                  <c:v>14.437060113593207</c:v>
                </c:pt>
                <c:pt idx="918">
                  <c:v>14.470936658526142</c:v>
                </c:pt>
                <c:pt idx="919">
                  <c:v>14.50486615623443</c:v>
                </c:pt>
                <c:pt idx="920">
                  <c:v>14.538848648071291</c:v>
                </c:pt>
                <c:pt idx="921">
                  <c:v>14.572884175389925</c:v>
                </c:pt>
                <c:pt idx="922">
                  <c:v>14.60697277954352</c:v>
                </c:pt>
                <c:pt idx="923">
                  <c:v>14.641114501885305</c:v>
                </c:pt>
                <c:pt idx="924">
                  <c:v>14.675309383768472</c:v>
                </c:pt>
                <c:pt idx="925">
                  <c:v>14.709557466546199</c:v>
                </c:pt>
                <c:pt idx="926">
                  <c:v>14.743858791571721</c:v>
                </c:pt>
                <c:pt idx="927">
                  <c:v>14.778213400198224</c:v>
                </c:pt>
                <c:pt idx="928">
                  <c:v>14.812621333778916</c:v>
                </c:pt>
                <c:pt idx="929">
                  <c:v>14.847082633666995</c:v>
                </c:pt>
                <c:pt idx="930">
                  <c:v>14.881597341215661</c:v>
                </c:pt>
                <c:pt idx="931">
                  <c:v>14.916165497778122</c:v>
                </c:pt>
                <c:pt idx="932">
                  <c:v>14.95078714470757</c:v>
                </c:pt>
                <c:pt idx="933">
                  <c:v>14.98546232335722</c:v>
                </c:pt>
                <c:pt idx="934">
                  <c:v>15.020191075080275</c:v>
                </c:pt>
                <c:pt idx="935">
                  <c:v>15.054973441229922</c:v>
                </c:pt>
                <c:pt idx="936">
                  <c:v>15.08980946315938</c:v>
                </c:pt>
                <c:pt idx="937">
                  <c:v>15.124699182221843</c:v>
                </c:pt>
                <c:pt idx="938">
                  <c:v>15.1596426397705</c:v>
                </c:pt>
                <c:pt idx="939">
                  <c:v>15.194639877158586</c:v>
                </c:pt>
                <c:pt idx="940">
                  <c:v>15.229690935739276</c:v>
                </c:pt>
                <c:pt idx="941">
                  <c:v>15.264795856865783</c:v>
                </c:pt>
                <c:pt idx="942">
                  <c:v>15.299954681891293</c:v>
                </c:pt>
                <c:pt idx="943">
                  <c:v>15.335167452169031</c:v>
                </c:pt>
                <c:pt idx="944">
                  <c:v>15.370434209052192</c:v>
                </c:pt>
                <c:pt idx="945">
                  <c:v>15.405754993893973</c:v>
                </c:pt>
                <c:pt idx="946">
                  <c:v>15.441129848047577</c:v>
                </c:pt>
                <c:pt idx="947">
                  <c:v>15.476558812866202</c:v>
                </c:pt>
                <c:pt idx="948">
                  <c:v>15.512041929703067</c:v>
                </c:pt>
                <c:pt idx="949">
                  <c:v>15.54757923991137</c:v>
                </c:pt>
                <c:pt idx="950">
                  <c:v>15.583170784844295</c:v>
                </c:pt>
                <c:pt idx="951">
                  <c:v>15.618816605855061</c:v>
                </c:pt>
                <c:pt idx="952">
                  <c:v>15.654516744296854</c:v>
                </c:pt>
                <c:pt idx="953">
                  <c:v>15.690271241522883</c:v>
                </c:pt>
                <c:pt idx="954">
                  <c:v>15.726080138886378</c:v>
                </c:pt>
                <c:pt idx="955">
                  <c:v>15.761943477740504</c:v>
                </c:pt>
                <c:pt idx="956">
                  <c:v>15.797861299438479</c:v>
                </c:pt>
                <c:pt idx="957">
                  <c:v>15.833833645333499</c:v>
                </c:pt>
                <c:pt idx="958">
                  <c:v>15.869860556778768</c:v>
                </c:pt>
                <c:pt idx="959">
                  <c:v>15.9059420751275</c:v>
                </c:pt>
                <c:pt idx="960">
                  <c:v>15.942078241732879</c:v>
                </c:pt>
                <c:pt idx="961">
                  <c:v>15.978269097948113</c:v>
                </c:pt>
                <c:pt idx="962">
                  <c:v>16.014514685126407</c:v>
                </c:pt>
                <c:pt idx="963">
                  <c:v>16.050815044620958</c:v>
                </c:pt>
                <c:pt idx="964">
                  <c:v>16.08717021778499</c:v>
                </c:pt>
                <c:pt idx="965">
                  <c:v>16.123580245971681</c:v>
                </c:pt>
                <c:pt idx="966">
                  <c:v>16.160045170534236</c:v>
                </c:pt>
                <c:pt idx="967">
                  <c:v>16.196565032825866</c:v>
                </c:pt>
                <c:pt idx="968">
                  <c:v>16.233139874199757</c:v>
                </c:pt>
                <c:pt idx="969">
                  <c:v>16.269769736009138</c:v>
                </c:pt>
                <c:pt idx="970">
                  <c:v>16.30645465960718</c:v>
                </c:pt>
                <c:pt idx="971">
                  <c:v>16.343194686347115</c:v>
                </c:pt>
                <c:pt idx="972">
                  <c:v>16.379989857582121</c:v>
                </c:pt>
                <c:pt idx="973">
                  <c:v>16.41684021466541</c:v>
                </c:pt>
                <c:pt idx="974">
                  <c:v>16.453745798950198</c:v>
                </c:pt>
                <c:pt idx="975">
                  <c:v>16.490706651789665</c:v>
                </c:pt>
                <c:pt idx="976">
                  <c:v>16.527722814537022</c:v>
                </c:pt>
                <c:pt idx="977">
                  <c:v>16.564794328545471</c:v>
                </c:pt>
                <c:pt idx="978">
                  <c:v>16.601921235168192</c:v>
                </c:pt>
                <c:pt idx="979">
                  <c:v>16.639103575758444</c:v>
                </c:pt>
                <c:pt idx="980">
                  <c:v>16.676341391669379</c:v>
                </c:pt>
                <c:pt idx="981">
                  <c:v>16.713634724254216</c:v>
                </c:pt>
                <c:pt idx="982">
                  <c:v>16.750983614866158</c:v>
                </c:pt>
                <c:pt idx="983">
                  <c:v>16.788388104858392</c:v>
                </c:pt>
                <c:pt idx="984">
                  <c:v>16.82584823558415</c:v>
                </c:pt>
                <c:pt idx="985">
                  <c:v>16.863364048396612</c:v>
                </c:pt>
                <c:pt idx="986">
                  <c:v>16.900935584648984</c:v>
                </c:pt>
                <c:pt idx="987">
                  <c:v>16.938562885694466</c:v>
                </c:pt>
                <c:pt idx="988">
                  <c:v>16.976245992886252</c:v>
                </c:pt>
                <c:pt idx="989">
                  <c:v>17.01398494757758</c:v>
                </c:pt>
                <c:pt idx="990">
                  <c:v>17.051779791121618</c:v>
                </c:pt>
                <c:pt idx="991">
                  <c:v>17.08963056487158</c:v>
                </c:pt>
                <c:pt idx="992">
                  <c:v>17.127537310180664</c:v>
                </c:pt>
                <c:pt idx="993">
                  <c:v>17.165500068402068</c:v>
                </c:pt>
                <c:pt idx="994">
                  <c:v>17.203518880889021</c:v>
                </c:pt>
                <c:pt idx="995">
                  <c:v>17.241593788994692</c:v>
                </c:pt>
                <c:pt idx="996">
                  <c:v>17.27972483407229</c:v>
                </c:pt>
                <c:pt idx="997">
                  <c:v>17.317912057475024</c:v>
                </c:pt>
                <c:pt idx="998">
                  <c:v>17.356155500556088</c:v>
                </c:pt>
                <c:pt idx="999">
                  <c:v>17.394455204668713</c:v>
                </c:pt>
                <c:pt idx="1000">
                  <c:v>17.432811211166065</c:v>
                </c:pt>
                <c:pt idx="1001">
                  <c:v>17.47122356140137</c:v>
                </c:pt>
                <c:pt idx="1002">
                  <c:v>17.509692296727817</c:v>
                </c:pt>
                <c:pt idx="1003">
                  <c:v>17.548217458498598</c:v>
                </c:pt>
                <c:pt idx="1004">
                  <c:v>17.586799088066954</c:v>
                </c:pt>
                <c:pt idx="1005">
                  <c:v>17.625437226786051</c:v>
                </c:pt>
                <c:pt idx="1006">
                  <c:v>17.66413191600909</c:v>
                </c:pt>
                <c:pt idx="1007">
                  <c:v>17.702883197089299</c:v>
                </c:pt>
                <c:pt idx="1008">
                  <c:v>17.741691111379858</c:v>
                </c:pt>
                <c:pt idx="1009">
                  <c:v>17.780555700233997</c:v>
                </c:pt>
                <c:pt idx="1010">
                  <c:v>17.819477005004885</c:v>
                </c:pt>
                <c:pt idx="1011">
                  <c:v>17.858455067045742</c:v>
                </c:pt>
                <c:pt idx="1012">
                  <c:v>17.897489927709763</c:v>
                </c:pt>
                <c:pt idx="1013">
                  <c:v>17.936581628350147</c:v>
                </c:pt>
                <c:pt idx="1014">
                  <c:v>17.975730210320123</c:v>
                </c:pt>
                <c:pt idx="1015">
                  <c:v>18.01493571497285</c:v>
                </c:pt>
                <c:pt idx="1016">
                  <c:v>18.054198183661562</c:v>
                </c:pt>
                <c:pt idx="1017">
                  <c:v>18.093517657739454</c:v>
                </c:pt>
                <c:pt idx="1018">
                  <c:v>18.132894178559724</c:v>
                </c:pt>
                <c:pt idx="1019">
                  <c:v>18.172327787475588</c:v>
                </c:pt>
                <c:pt idx="1020">
                  <c:v>18.211818525840226</c:v>
                </c:pt>
                <c:pt idx="1021">
                  <c:v>18.251366435006855</c:v>
                </c:pt>
                <c:pt idx="1022">
                  <c:v>18.290971556328675</c:v>
                </c:pt>
                <c:pt idx="1023">
                  <c:v>18.330633931158857</c:v>
                </c:pt>
                <c:pt idx="1024">
                  <c:v>18.37035360085067</c:v>
                </c:pt>
                <c:pt idx="1025">
                  <c:v>18.410130606757271</c:v>
                </c:pt>
                <c:pt idx="1026">
                  <c:v>18.430040623713985</c:v>
                </c:pt>
                <c:pt idx="1027">
                  <c:v>18.449964990231862</c:v>
                </c:pt>
                <c:pt idx="1028">
                  <c:v>18.46990371148004</c:v>
                </c:pt>
                <c:pt idx="1029">
                  <c:v>18.489856792627656</c:v>
                </c:pt>
                <c:pt idx="1030">
                  <c:v>18.509824238843883</c:v>
                </c:pt>
                <c:pt idx="1031">
                  <c:v>18.529806055297843</c:v>
                </c:pt>
                <c:pt idx="1032">
                  <c:v>18.54980224715872</c:v>
                </c:pt>
                <c:pt idx="1033">
                  <c:v>18.569812819595651</c:v>
                </c:pt>
                <c:pt idx="1034">
                  <c:v>18.589837777777774</c:v>
                </c:pt>
                <c:pt idx="1035">
                  <c:v>18.60987712687426</c:v>
                </c:pt>
                <c:pt idx="1036">
                  <c:v>18.629930872054224</c:v>
                </c:pt>
                <c:pt idx="1037">
                  <c:v>18.649999018486877</c:v>
                </c:pt>
                <c:pt idx="1038">
                  <c:v>18.67008157134131</c:v>
                </c:pt>
                <c:pt idx="1039">
                  <c:v>18.690178535786703</c:v>
                </c:pt>
                <c:pt idx="1040">
                  <c:v>18.710289916992188</c:v>
                </c:pt>
                <c:pt idx="1041">
                  <c:v>18.730415720126921</c:v>
                </c:pt>
                <c:pt idx="1042">
                  <c:v>18.770710612860785</c:v>
                </c:pt>
                <c:pt idx="1043">
                  <c:v>18.811063255341455</c:v>
                </c:pt>
                <c:pt idx="1044">
                  <c:v>18.851473688922145</c:v>
                </c:pt>
                <c:pt idx="1045">
                  <c:v>18.891941954956057</c:v>
                </c:pt>
                <c:pt idx="1046">
                  <c:v>18.932468094796384</c:v>
                </c:pt>
                <c:pt idx="1047">
                  <c:v>18.973052149796352</c:v>
                </c:pt>
                <c:pt idx="1048">
                  <c:v>19.013694161309143</c:v>
                </c:pt>
                <c:pt idx="1049">
                  <c:v>19.05439417068796</c:v>
                </c:pt>
                <c:pt idx="1050">
                  <c:v>19.095152219286</c:v>
                </c:pt>
                <c:pt idx="1051">
                  <c:v>19.135968348456476</c:v>
                </c:pt>
                <c:pt idx="1052">
                  <c:v>19.176842599552607</c:v>
                </c:pt>
                <c:pt idx="1053">
                  <c:v>19.217775013927572</c:v>
                </c:pt>
                <c:pt idx="1054">
                  <c:v>19.258765632934573</c:v>
                </c:pt>
                <c:pt idx="1055">
                  <c:v>19.299814497926818</c:v>
                </c:pt>
                <c:pt idx="1056">
                  <c:v>19.340921650257496</c:v>
                </c:pt>
                <c:pt idx="1057">
                  <c:v>19.38208713127985</c:v>
                </c:pt>
                <c:pt idx="1058">
                  <c:v>19.423310982347029</c:v>
                </c:pt>
                <c:pt idx="1059">
                  <c:v>19.46459324481226</c:v>
                </c:pt>
                <c:pt idx="1060">
                  <c:v>19.505933960028752</c:v>
                </c:pt>
                <c:pt idx="1061">
                  <c:v>19.547333169349692</c:v>
                </c:pt>
                <c:pt idx="1062">
                  <c:v>19.588790914128307</c:v>
                </c:pt>
                <c:pt idx="1063">
                  <c:v>19.630307235717773</c:v>
                </c:pt>
                <c:pt idx="1064">
                  <c:v>19.671882175471307</c:v>
                </c:pt>
                <c:pt idx="1065">
                  <c:v>19.713515774742095</c:v>
                </c:pt>
                <c:pt idx="1066">
                  <c:v>19.755208074883349</c:v>
                </c:pt>
                <c:pt idx="1067">
                  <c:v>19.796959117248296</c:v>
                </c:pt>
                <c:pt idx="1068">
                  <c:v>19.838768943190079</c:v>
                </c:pt>
                <c:pt idx="1069">
                  <c:v>19.880637594061955</c:v>
                </c:pt>
                <c:pt idx="1070">
                  <c:v>19.922565111217107</c:v>
                </c:pt>
                <c:pt idx="1071">
                  <c:v>19.964551536008724</c:v>
                </c:pt>
                <c:pt idx="1072">
                  <c:v>20.006596909790041</c:v>
                </c:pt>
                <c:pt idx="1073">
                  <c:v>20.048701273914229</c:v>
                </c:pt>
                <c:pt idx="1074">
                  <c:v>20.090864669734504</c:v>
                </c:pt>
                <c:pt idx="1075">
                  <c:v>20.133087138604065</c:v>
                </c:pt>
                <c:pt idx="1076">
                  <c:v>20.17536872187609</c:v>
                </c:pt>
                <c:pt idx="1077">
                  <c:v>20.217709460903841</c:v>
                </c:pt>
                <c:pt idx="1078">
                  <c:v>20.26010939704047</c:v>
                </c:pt>
                <c:pt idx="1079">
                  <c:v>20.302568571639199</c:v>
                </c:pt>
                <c:pt idx="1080">
                  <c:v>20.345087026053221</c:v>
                </c:pt>
                <c:pt idx="1081">
                  <c:v>20.387664801635736</c:v>
                </c:pt>
                <c:pt idx="1082">
                  <c:v>20.430301939739969</c:v>
                </c:pt>
                <c:pt idx="1083">
                  <c:v>20.472998481719095</c:v>
                </c:pt>
                <c:pt idx="1084">
                  <c:v>20.515754468926332</c:v>
                </c:pt>
                <c:pt idx="1085">
                  <c:v>20.558569942714872</c:v>
                </c:pt>
                <c:pt idx="1086">
                  <c:v>20.601444944437898</c:v>
                </c:pt>
                <c:pt idx="1087">
                  <c:v>20.644379515448676</c:v>
                </c:pt>
                <c:pt idx="1088">
                  <c:v>20.687373697100352</c:v>
                </c:pt>
                <c:pt idx="1089">
                  <c:v>20.730427530746148</c:v>
                </c:pt>
                <c:pt idx="1090">
                  <c:v>20.773541057739262</c:v>
                </c:pt>
                <c:pt idx="1091">
                  <c:v>20.816714319432883</c:v>
                </c:pt>
                <c:pt idx="1092">
                  <c:v>20.859947357180253</c:v>
                </c:pt>
                <c:pt idx="1093">
                  <c:v>20.903240212334531</c:v>
                </c:pt>
                <c:pt idx="1094">
                  <c:v>20.94659292624894</c:v>
                </c:pt>
                <c:pt idx="1095">
                  <c:v>20.990005540276666</c:v>
                </c:pt>
                <c:pt idx="1096">
                  <c:v>21.033478095770928</c:v>
                </c:pt>
                <c:pt idx="1097">
                  <c:v>21.077010634084942</c:v>
                </c:pt>
                <c:pt idx="1098">
                  <c:v>21.120603196571885</c:v>
                </c:pt>
                <c:pt idx="1099">
                  <c:v>21.164255824584963</c:v>
                </c:pt>
                <c:pt idx="1100">
                  <c:v>21.207968559477383</c:v>
                </c:pt>
                <c:pt idx="1101">
                  <c:v>21.251741442602327</c:v>
                </c:pt>
                <c:pt idx="1102">
                  <c:v>21.295574515313049</c:v>
                </c:pt>
                <c:pt idx="1103">
                  <c:v>21.339467818962699</c:v>
                </c:pt>
                <c:pt idx="1104">
                  <c:v>21.383421394904488</c:v>
                </c:pt>
                <c:pt idx="1105">
                  <c:v>21.427435284491644</c:v>
                </c:pt>
                <c:pt idx="1106">
                  <c:v>21.471509529077338</c:v>
                </c:pt>
                <c:pt idx="1107">
                  <c:v>21.515644170014809</c:v>
                </c:pt>
                <c:pt idx="1108">
                  <c:v>21.55983924865723</c:v>
                </c:pt>
                <c:pt idx="1109">
                  <c:v>21.604094806357807</c:v>
                </c:pt>
                <c:pt idx="1110">
                  <c:v>21.648410884469744</c:v>
                </c:pt>
                <c:pt idx="1111">
                  <c:v>21.69278752434624</c:v>
                </c:pt>
                <c:pt idx="1112">
                  <c:v>21.737224767340521</c:v>
                </c:pt>
                <c:pt idx="1113">
                  <c:v>21.781722654805751</c:v>
                </c:pt>
                <c:pt idx="1114">
                  <c:v>21.826281228095162</c:v>
                </c:pt>
                <c:pt idx="1115">
                  <c:v>21.870900528561943</c:v>
                </c:pt>
                <c:pt idx="1116">
                  <c:v>21.915580597559284</c:v>
                </c:pt>
                <c:pt idx="1117">
                  <c:v>21.960321476440434</c:v>
                </c:pt>
                <c:pt idx="1118">
                  <c:v>22.005123206558544</c:v>
                </c:pt>
                <c:pt idx="1119">
                  <c:v>22.049985829266838</c:v>
                </c:pt>
                <c:pt idx="1120">
                  <c:v>22.094909385918516</c:v>
                </c:pt>
                <c:pt idx="1121">
                  <c:v>22.139893917866758</c:v>
                </c:pt>
                <c:pt idx="1122">
                  <c:v>22.184939466464819</c:v>
                </c:pt>
                <c:pt idx="1123">
                  <c:v>22.230046073065864</c:v>
                </c:pt>
                <c:pt idx="1124">
                  <c:v>22.275213779023094</c:v>
                </c:pt>
                <c:pt idx="1125">
                  <c:v>22.320442625689726</c:v>
                </c:pt>
                <c:pt idx="1126">
                  <c:v>22.365732654418935</c:v>
                </c:pt>
                <c:pt idx="1127">
                  <c:v>22.41108390656397</c:v>
                </c:pt>
                <c:pt idx="1128">
                  <c:v>22.45649642347799</c:v>
                </c:pt>
                <c:pt idx="1129">
                  <c:v>22.501970246514222</c:v>
                </c:pt>
                <c:pt idx="1130">
                  <c:v>22.54750541702585</c:v>
                </c:pt>
                <c:pt idx="1131">
                  <c:v>22.593101976366064</c:v>
                </c:pt>
                <c:pt idx="1132">
                  <c:v>22.638759965888127</c:v>
                </c:pt>
                <c:pt idx="1133">
                  <c:v>22.684479426945188</c:v>
                </c:pt>
                <c:pt idx="1134">
                  <c:v>22.730260400890462</c:v>
                </c:pt>
                <c:pt idx="1135">
                  <c:v>22.776102929077151</c:v>
                </c:pt>
                <c:pt idx="1136">
                  <c:v>22.822007052858446</c:v>
                </c:pt>
                <c:pt idx="1137">
                  <c:v>22.867972813587585</c:v>
                </c:pt>
                <c:pt idx="1138">
                  <c:v>22.914000252617733</c:v>
                </c:pt>
                <c:pt idx="1139">
                  <c:v>22.960089411302111</c:v>
                </c:pt>
                <c:pt idx="1140">
                  <c:v>23.006240330993901</c:v>
                </c:pt>
                <c:pt idx="1141">
                  <c:v>23.052453053046321</c:v>
                </c:pt>
                <c:pt idx="1142">
                  <c:v>23.098727618812589</c:v>
                </c:pt>
                <c:pt idx="1143">
                  <c:v>23.145064069645883</c:v>
                </c:pt>
                <c:pt idx="1144">
                  <c:v>23.191462446899415</c:v>
                </c:pt>
                <c:pt idx="1145">
                  <c:v>23.237922791926383</c:v>
                </c:pt>
                <c:pt idx="1146">
                  <c:v>23.284445146079978</c:v>
                </c:pt>
                <c:pt idx="1147">
                  <c:v>23.331029550713435</c:v>
                </c:pt>
                <c:pt idx="1148">
                  <c:v>23.377676047179932</c:v>
                </c:pt>
                <c:pt idx="1149">
                  <c:v>23.424384676832659</c:v>
                </c:pt>
                <c:pt idx="1150">
                  <c:v>23.471155481024848</c:v>
                </c:pt>
                <c:pt idx="1151">
                  <c:v>23.517988501109674</c:v>
                </c:pt>
                <c:pt idx="1152">
                  <c:v>23.564883778440372</c:v>
                </c:pt>
                <c:pt idx="1153">
                  <c:v>23.611841354370121</c:v>
                </c:pt>
                <c:pt idx="1154">
                  <c:v>23.658861270252121</c:v>
                </c:pt>
                <c:pt idx="1155">
                  <c:v>23.705943567439583</c:v>
                </c:pt>
                <c:pt idx="1156">
                  <c:v>23.753088287285692</c:v>
                </c:pt>
                <c:pt idx="1157">
                  <c:v>23.800295471143688</c:v>
                </c:pt>
                <c:pt idx="1158">
                  <c:v>23.847565160366727</c:v>
                </c:pt>
                <c:pt idx="1159">
                  <c:v>23.89489739630805</c:v>
                </c:pt>
                <c:pt idx="1160">
                  <c:v>23.942292220320841</c:v>
                </c:pt>
                <c:pt idx="1161">
                  <c:v>23.989749673758286</c:v>
                </c:pt>
                <c:pt idx="1162">
                  <c:v>24.037269797973636</c:v>
                </c:pt>
                <c:pt idx="1163">
                  <c:v>24.08485263432005</c:v>
                </c:pt>
                <c:pt idx="1164">
                  <c:v>24.132498224150737</c:v>
                </c:pt>
                <c:pt idx="1165">
                  <c:v>24.180206608818906</c:v>
                </c:pt>
                <c:pt idx="1166">
                  <c:v>24.227977829677734</c:v>
                </c:pt>
                <c:pt idx="1167">
                  <c:v>24.27581192808049</c:v>
                </c:pt>
                <c:pt idx="1168">
                  <c:v>24.323708945380318</c:v>
                </c:pt>
                <c:pt idx="1169">
                  <c:v>24.371668922930432</c:v>
                </c:pt>
                <c:pt idx="1170">
                  <c:v>24.41969190208404</c:v>
                </c:pt>
                <c:pt idx="1171">
                  <c:v>24.467777924194323</c:v>
                </c:pt>
                <c:pt idx="1172">
                  <c:v>24.515927030614534</c:v>
                </c:pt>
                <c:pt idx="1173">
                  <c:v>24.564139262697829</c:v>
                </c:pt>
                <c:pt idx="1174">
                  <c:v>24.612414661797423</c:v>
                </c:pt>
                <c:pt idx="1175">
                  <c:v>24.660753269266522</c:v>
                </c:pt>
                <c:pt idx="1176">
                  <c:v>24.709155126458295</c:v>
                </c:pt>
                <c:pt idx="1177">
                  <c:v>24.757620274726019</c:v>
                </c:pt>
                <c:pt idx="1178">
                  <c:v>24.806148755422836</c:v>
                </c:pt>
                <c:pt idx="1179">
                  <c:v>24.854740609901963</c:v>
                </c:pt>
                <c:pt idx="1180">
                  <c:v>24.903395879516605</c:v>
                </c:pt>
                <c:pt idx="1181">
                  <c:v>24.952114605619947</c:v>
                </c:pt>
                <c:pt idx="1182">
                  <c:v>25.000896829565235</c:v>
                </c:pt>
                <c:pt idx="1183">
                  <c:v>25.049742592705627</c:v>
                </c:pt>
                <c:pt idx="1184">
                  <c:v>25.098651936394344</c:v>
                </c:pt>
                <c:pt idx="1185">
                  <c:v>25.147624901984567</c:v>
                </c:pt>
                <c:pt idx="1186">
                  <c:v>25.196661530829523</c:v>
                </c:pt>
                <c:pt idx="1187">
                  <c:v>25.245761864282425</c:v>
                </c:pt>
                <c:pt idx="1188">
                  <c:v>25.294925943696452</c:v>
                </c:pt>
                <c:pt idx="1189">
                  <c:v>25.344153810424807</c:v>
                </c:pt>
                <c:pt idx="1190">
                  <c:v>25.393445505820694</c:v>
                </c:pt>
                <c:pt idx="1191">
                  <c:v>25.442801071237319</c:v>
                </c:pt>
                <c:pt idx="1192">
                  <c:v>25.492220548027891</c:v>
                </c:pt>
                <c:pt idx="1193">
                  <c:v>25.541703977545595</c:v>
                </c:pt>
                <c:pt idx="1194">
                  <c:v>25.591251401143641</c:v>
                </c:pt>
                <c:pt idx="1195">
                  <c:v>25.64086286017524</c:v>
                </c:pt>
                <c:pt idx="1196">
                  <c:v>25.690538395993567</c:v>
                </c:pt>
                <c:pt idx="1197">
                  <c:v>25.740278049951879</c:v>
                </c:pt>
                <c:pt idx="1198">
                  <c:v>25.790081863403323</c:v>
                </c:pt>
                <c:pt idx="1199">
                  <c:v>25.83994987770112</c:v>
                </c:pt>
                <c:pt idx="1200">
                  <c:v>25.88988213419848</c:v>
                </c:pt>
                <c:pt idx="1201">
                  <c:v>25.939878674248583</c:v>
                </c:pt>
                <c:pt idx="1202">
                  <c:v>25.989939539204677</c:v>
                </c:pt>
                <c:pt idx="1203">
                  <c:v>26.040064770419896</c:v>
                </c:pt>
                <c:pt idx="1204">
                  <c:v>26.090254409247503</c:v>
                </c:pt>
                <c:pt idx="1205">
                  <c:v>26.14050849704067</c:v>
                </c:pt>
                <c:pt idx="1206">
                  <c:v>26.190827075152601</c:v>
                </c:pt>
                <c:pt idx="1207">
                  <c:v>26.241210184936524</c:v>
                </c:pt>
                <c:pt idx="1208">
                  <c:v>26.291657867745609</c:v>
                </c:pt>
                <c:pt idx="1209">
                  <c:v>26.342170164933076</c:v>
                </c:pt>
                <c:pt idx="1210">
                  <c:v>26.39274711785211</c:v>
                </c:pt>
                <c:pt idx="1211">
                  <c:v>26.443388767855907</c:v>
                </c:pt>
                <c:pt idx="1212">
                  <c:v>26.494095156297721</c:v>
                </c:pt>
                <c:pt idx="1213">
                  <c:v>26.544866324530709</c:v>
                </c:pt>
                <c:pt idx="1214">
                  <c:v>26.595702313908077</c:v>
                </c:pt>
                <c:pt idx="1215">
                  <c:v>26.646603165783038</c:v>
                </c:pt>
                <c:pt idx="1216">
                  <c:v>26.697568921508775</c:v>
                </c:pt>
                <c:pt idx="1217">
                  <c:v>26.748599622438537</c:v>
                </c:pt>
                <c:pt idx="1218">
                  <c:v>26.799695309925479</c:v>
                </c:pt>
                <c:pt idx="1219">
                  <c:v>26.850856025322816</c:v>
                </c:pt>
                <c:pt idx="1220">
                  <c:v>26.902081809983748</c:v>
                </c:pt>
                <c:pt idx="1221">
                  <c:v>26.953372705261465</c:v>
                </c:pt>
                <c:pt idx="1222">
                  <c:v>27.004728752509227</c:v>
                </c:pt>
                <c:pt idx="1223">
                  <c:v>27.056149993080169</c:v>
                </c:pt>
                <c:pt idx="1224">
                  <c:v>27.107636468327527</c:v>
                </c:pt>
                <c:pt idx="1225">
                  <c:v>27.159188219604495</c:v>
                </c:pt>
                <c:pt idx="1226">
                  <c:v>27.210805288264257</c:v>
                </c:pt>
                <c:pt idx="1227">
                  <c:v>27.262487715660068</c:v>
                </c:pt>
                <c:pt idx="1228">
                  <c:v>27.314235543145077</c:v>
                </c:pt>
                <c:pt idx="1229">
                  <c:v>27.366048812072513</c:v>
                </c:pt>
                <c:pt idx="1230">
                  <c:v>27.417927563795551</c:v>
                </c:pt>
                <c:pt idx="1231">
                  <c:v>27.469871839667412</c:v>
                </c:pt>
                <c:pt idx="1232">
                  <c:v>27.521881681041322</c:v>
                </c:pt>
                <c:pt idx="1233">
                  <c:v>27.573957129270458</c:v>
                </c:pt>
                <c:pt idx="1234">
                  <c:v>27.626098225708009</c:v>
                </c:pt>
                <c:pt idx="1235">
                  <c:v>27.678305011707199</c:v>
                </c:pt>
                <c:pt idx="1236">
                  <c:v>27.730577528621208</c:v>
                </c:pt>
                <c:pt idx="1237">
                  <c:v>27.782915817803286</c:v>
                </c:pt>
                <c:pt idx="1238">
                  <c:v>27.835319920606583</c:v>
                </c:pt>
                <c:pt idx="1239">
                  <c:v>27.887789878384307</c:v>
                </c:pt>
                <c:pt idx="1240">
                  <c:v>27.94032573248969</c:v>
                </c:pt>
                <c:pt idx="1241">
                  <c:v>27.992927524275899</c:v>
                </c:pt>
                <c:pt idx="1242">
                  <c:v>28.045595295096192</c:v>
                </c:pt>
                <c:pt idx="1243">
                  <c:v>28.098329086303714</c:v>
                </c:pt>
                <c:pt idx="1244">
                  <c:v>28.151128939251688</c:v>
                </c:pt>
                <c:pt idx="1245">
                  <c:v>28.203994895293317</c:v>
                </c:pt>
                <c:pt idx="1246">
                  <c:v>28.256926995781786</c:v>
                </c:pt>
                <c:pt idx="1247">
                  <c:v>28.309925282070342</c:v>
                </c:pt>
                <c:pt idx="1248">
                  <c:v>28.362989795512135</c:v>
                </c:pt>
                <c:pt idx="1249">
                  <c:v>28.416120577460394</c:v>
                </c:pt>
                <c:pt idx="1250">
                  <c:v>28.469317669268325</c:v>
                </c:pt>
                <c:pt idx="1251">
                  <c:v>28.522581112289103</c:v>
                </c:pt>
                <c:pt idx="1252">
                  <c:v>28.575910947875979</c:v>
                </c:pt>
                <c:pt idx="1253">
                  <c:v>28.629307217382117</c:v>
                </c:pt>
                <c:pt idx="1254">
                  <c:v>28.68276996216072</c:v>
                </c:pt>
                <c:pt idx="1255">
                  <c:v>28.736299223564998</c:v>
                </c:pt>
                <c:pt idx="1256">
                  <c:v>28.789895042948139</c:v>
                </c:pt>
                <c:pt idx="1257">
                  <c:v>28.843557461663387</c:v>
                </c:pt>
                <c:pt idx="1258">
                  <c:v>28.897286521063911</c:v>
                </c:pt>
                <c:pt idx="1259">
                  <c:v>28.951082262502915</c:v>
                </c:pt>
                <c:pt idx="1260">
                  <c:v>29.004944727333601</c:v>
                </c:pt>
                <c:pt idx="1261">
                  <c:v>29.058873956909167</c:v>
                </c:pt>
                <c:pt idx="1262">
                  <c:v>29.112869992582855</c:v>
                </c:pt>
                <c:pt idx="1263">
                  <c:v>29.166932875707815</c:v>
                </c:pt>
                <c:pt idx="1264">
                  <c:v>29.221062647637268</c:v>
                </c:pt>
                <c:pt idx="1265">
                  <c:v>29.275259349724422</c:v>
                </c:pt>
                <c:pt idx="1266">
                  <c:v>29.329523023322448</c:v>
                </c:pt>
                <c:pt idx="1267">
                  <c:v>29.383853709784614</c:v>
                </c:pt>
                <c:pt idx="1268">
                  <c:v>29.438251450464065</c:v>
                </c:pt>
                <c:pt idx="1269">
                  <c:v>29.492716286714028</c:v>
                </c:pt>
                <c:pt idx="1270">
                  <c:v>29.547248259887699</c:v>
                </c:pt>
                <c:pt idx="1271">
                  <c:v>29.601847411338262</c:v>
                </c:pt>
                <c:pt idx="1272">
                  <c:v>29.656513782418966</c:v>
                </c:pt>
                <c:pt idx="1273">
                  <c:v>29.711247414482976</c:v>
                </c:pt>
                <c:pt idx="1274">
                  <c:v>29.766048348883491</c:v>
                </c:pt>
                <c:pt idx="1275">
                  <c:v>29.820916626973716</c:v>
                </c:pt>
                <c:pt idx="1276">
                  <c:v>29.875852290106859</c:v>
                </c:pt>
                <c:pt idx="1277">
                  <c:v>29.930855379636164</c:v>
                </c:pt>
                <c:pt idx="1278">
                  <c:v>29.985925936914771</c:v>
                </c:pt>
                <c:pt idx="1279">
                  <c:v>30.041064003295901</c:v>
                </c:pt>
                <c:pt idx="1280">
                  <c:v>30.096269620132762</c:v>
                </c:pt>
                <c:pt idx="1281">
                  <c:v>30.151542828778545</c:v>
                </c:pt>
                <c:pt idx="1282">
                  <c:v>30.206883670586489</c:v>
                </c:pt>
                <c:pt idx="1283">
                  <c:v>30.26229218690975</c:v>
                </c:pt>
                <c:pt idx="1284">
                  <c:v>30.31776841910154</c:v>
                </c:pt>
                <c:pt idx="1285">
                  <c:v>30.373312408515076</c:v>
                </c:pt>
                <c:pt idx="1286">
                  <c:v>30.428924196503548</c:v>
                </c:pt>
                <c:pt idx="1287">
                  <c:v>30.484603824420191</c:v>
                </c:pt>
                <c:pt idx="1288">
                  <c:v>30.540351333618169</c:v>
                </c:pt>
                <c:pt idx="1289">
                  <c:v>30.596166765450693</c:v>
                </c:pt>
                <c:pt idx="1290">
                  <c:v>30.652050161270964</c:v>
                </c:pt>
                <c:pt idx="1291">
                  <c:v>30.708001562432184</c:v>
                </c:pt>
                <c:pt idx="1292">
                  <c:v>30.764021010287575</c:v>
                </c:pt>
                <c:pt idx="1293">
                  <c:v>30.820108546190294</c:v>
                </c:pt>
                <c:pt idx="1294">
                  <c:v>30.876264211493595</c:v>
                </c:pt>
                <c:pt idx="1295">
                  <c:v>30.932488047550656</c:v>
                </c:pt>
                <c:pt idx="1296">
                  <c:v>30.988780095714663</c:v>
                </c:pt>
                <c:pt idx="1297">
                  <c:v>31.045140397338869</c:v>
                </c:pt>
                <c:pt idx="1298">
                  <c:v>31.101568993776425</c:v>
                </c:pt>
                <c:pt idx="1299">
                  <c:v>31.158065926380559</c:v>
                </c:pt>
                <c:pt idx="1300">
                  <c:v>31.214631236504456</c:v>
                </c:pt>
                <c:pt idx="1301">
                  <c:v>31.271264965501306</c:v>
                </c:pt>
                <c:pt idx="1302">
                  <c:v>31.327967154724369</c:v>
                </c:pt>
                <c:pt idx="1303">
                  <c:v>31.384737845526804</c:v>
                </c:pt>
                <c:pt idx="1304">
                  <c:v>31.441577079261808</c:v>
                </c:pt>
                <c:pt idx="1305">
                  <c:v>31.498484897282605</c:v>
                </c:pt>
                <c:pt idx="1306">
                  <c:v>31.555461340942376</c:v>
                </c:pt>
                <c:pt idx="1307">
                  <c:v>31.612506451594356</c:v>
                </c:pt>
                <c:pt idx="1308">
                  <c:v>31.669620270591711</c:v>
                </c:pt>
                <c:pt idx="1309">
                  <c:v>31.726802839287661</c:v>
                </c:pt>
                <c:pt idx="1310">
                  <c:v>31.784054199035399</c:v>
                </c:pt>
                <c:pt idx="1311">
                  <c:v>31.841374391188115</c:v>
                </c:pt>
                <c:pt idx="1312">
                  <c:v>31.898763457099061</c:v>
                </c:pt>
                <c:pt idx="1313">
                  <c:v>31.9562214381214</c:v>
                </c:pt>
                <c:pt idx="1314">
                  <c:v>32.013748375608344</c:v>
                </c:pt>
                <c:pt idx="1315">
                  <c:v>32.071344310913091</c:v>
                </c:pt>
                <c:pt idx="1316">
                  <c:v>32.129009285388825</c:v>
                </c:pt>
                <c:pt idx="1317">
                  <c:v>32.186743340388809</c:v>
                </c:pt>
                <c:pt idx="1318">
                  <c:v>32.244546517266173</c:v>
                </c:pt>
                <c:pt idx="1319">
                  <c:v>32.302418857374157</c:v>
                </c:pt>
                <c:pt idx="1320">
                  <c:v>32.360360402065957</c:v>
                </c:pt>
                <c:pt idx="1321">
                  <c:v>32.418371192694757</c:v>
                </c:pt>
                <c:pt idx="1322">
                  <c:v>32.476451270613808</c:v>
                </c:pt>
                <c:pt idx="1323">
                  <c:v>32.534600677176272</c:v>
                </c:pt>
                <c:pt idx="1324">
                  <c:v>32.592819453735359</c:v>
                </c:pt>
                <c:pt idx="1325">
                  <c:v>32.651107641644266</c:v>
                </c:pt>
                <c:pt idx="1326">
                  <c:v>32.70946528225619</c:v>
                </c:pt>
                <c:pt idx="1327">
                  <c:v>32.767892416924376</c:v>
                </c:pt>
                <c:pt idx="1328">
                  <c:v>32.826389087001985</c:v>
                </c:pt>
                <c:pt idx="1329">
                  <c:v>32.884955333842214</c:v>
                </c:pt>
                <c:pt idx="1330">
                  <c:v>32.943591198798281</c:v>
                </c:pt>
                <c:pt idx="1331">
                  <c:v>33.002296723223388</c:v>
                </c:pt>
                <c:pt idx="1332">
                  <c:v>33.061071948470762</c:v>
                </c:pt>
                <c:pt idx="1333">
                  <c:v>33.119916915893555</c:v>
                </c:pt>
                <c:pt idx="1334">
                  <c:v>33.178831666845007</c:v>
                </c:pt>
                <c:pt idx="1335">
                  <c:v>33.237816242678292</c:v>
                </c:pt>
                <c:pt idx="1336">
                  <c:v>33.296870684746622</c:v>
                </c:pt>
                <c:pt idx="1337">
                  <c:v>33.355995034403243</c:v>
                </c:pt>
                <c:pt idx="1338">
                  <c:v>33.415189333001273</c:v>
                </c:pt>
                <c:pt idx="1339">
                  <c:v>33.474453621893986</c:v>
                </c:pt>
                <c:pt idx="1340">
                  <c:v>33.533787942434557</c:v>
                </c:pt>
                <c:pt idx="1341">
                  <c:v>33.593192335976163</c:v>
                </c:pt>
                <c:pt idx="1342">
                  <c:v>33.652666843872076</c:v>
                </c:pt>
                <c:pt idx="1343">
                  <c:v>33.712211507475423</c:v>
                </c:pt>
                <c:pt idx="1344">
                  <c:v>33.77182636813945</c:v>
                </c:pt>
                <c:pt idx="1345">
                  <c:v>33.831511467217346</c:v>
                </c:pt>
                <c:pt idx="1346">
                  <c:v>33.89126684606228</c:v>
                </c:pt>
                <c:pt idx="1347">
                  <c:v>33.951092546027532</c:v>
                </c:pt>
                <c:pt idx="1348">
                  <c:v>34.010988608466249</c:v>
                </c:pt>
                <c:pt idx="1349">
                  <c:v>34.070955074731643</c:v>
                </c:pt>
                <c:pt idx="1350">
                  <c:v>34.130991986176916</c:v>
                </c:pt>
                <c:pt idx="1351">
                  <c:v>34.191099384155265</c:v>
                </c:pt>
                <c:pt idx="1352">
                  <c:v>34.251277310019923</c:v>
                </c:pt>
                <c:pt idx="1353">
                  <c:v>34.311525805124049</c:v>
                </c:pt>
                <c:pt idx="1354">
                  <c:v>34.371844910820862</c:v>
                </c:pt>
                <c:pt idx="1355">
                  <c:v>34.432234668463572</c:v>
                </c:pt>
                <c:pt idx="1356">
                  <c:v>34.49269511940534</c:v>
                </c:pt>
                <c:pt idx="1357">
                  <c:v>34.553226304999455</c:v>
                </c:pt>
                <c:pt idx="1358">
                  <c:v>34.613828266599057</c:v>
                </c:pt>
                <c:pt idx="1359">
                  <c:v>34.674501045557349</c:v>
                </c:pt>
                <c:pt idx="1360">
                  <c:v>34.735244683227549</c:v>
                </c:pt>
                <c:pt idx="1361">
                  <c:v>34.796059220962832</c:v>
                </c:pt>
                <c:pt idx="1362">
                  <c:v>34.856944700116451</c:v>
                </c:pt>
                <c:pt idx="1363">
                  <c:v>34.917901162041566</c:v>
                </c:pt>
                <c:pt idx="1364">
                  <c:v>34.97892864809139</c:v>
                </c:pt>
                <c:pt idx="1365">
                  <c:v>35.040027199619125</c:v>
                </c:pt>
                <c:pt idx="1366">
                  <c:v>35.101196857977953</c:v>
                </c:pt>
                <c:pt idx="1367">
                  <c:v>35.162437664521143</c:v>
                </c:pt>
                <c:pt idx="1368">
                  <c:v>35.223749660601833</c:v>
                </c:pt>
                <c:pt idx="1369">
                  <c:v>35.285132887573241</c:v>
                </c:pt>
                <c:pt idx="1370">
                  <c:v>35.346587386788585</c:v>
                </c:pt>
                <c:pt idx="1371">
                  <c:v>35.408113199601026</c:v>
                </c:pt>
                <c:pt idx="1372">
                  <c:v>35.469710367363831</c:v>
                </c:pt>
                <c:pt idx="1373">
                  <c:v>35.531378931430154</c:v>
                </c:pt>
                <c:pt idx="1374">
                  <c:v>35.593118933153193</c:v>
                </c:pt>
                <c:pt idx="1375">
                  <c:v>35.654930413886177</c:v>
                </c:pt>
                <c:pt idx="1376">
                  <c:v>35.716813414982283</c:v>
                </c:pt>
                <c:pt idx="1377">
                  <c:v>35.778767977794764</c:v>
                </c:pt>
                <c:pt idx="1378">
                  <c:v>35.84079414367676</c:v>
                </c:pt>
                <c:pt idx="1379">
                  <c:v>35.902891953981502</c:v>
                </c:pt>
                <c:pt idx="1380">
                  <c:v>35.965061450062194</c:v>
                </c:pt>
                <c:pt idx="1381">
                  <c:v>36.027302673272018</c:v>
                </c:pt>
                <c:pt idx="1382">
                  <c:v>36.089615664964228</c:v>
                </c:pt>
                <c:pt idx="1383">
                  <c:v>36.152000466491948</c:v>
                </c:pt>
                <c:pt idx="1384">
                  <c:v>36.21445711920844</c:v>
                </c:pt>
                <c:pt idx="1385">
                  <c:v>36.276985664466892</c:v>
                </c:pt>
                <c:pt idx="1386">
                  <c:v>36.33958614362048</c:v>
                </c:pt>
                <c:pt idx="1387">
                  <c:v>36.402258598022463</c:v>
                </c:pt>
                <c:pt idx="1388">
                  <c:v>36.465003069026004</c:v>
                </c:pt>
                <c:pt idx="1389">
                  <c:v>36.527819597984291</c:v>
                </c:pt>
                <c:pt idx="1390">
                  <c:v>36.590708226250548</c:v>
                </c:pt>
                <c:pt idx="1391">
                  <c:v>36.653668995177945</c:v>
                </c:pt>
                <c:pt idx="1392">
                  <c:v>36.716701946119763</c:v>
                </c:pt>
                <c:pt idx="1393">
                  <c:v>36.77980712042914</c:v>
                </c:pt>
                <c:pt idx="1394">
                  <c:v>36.842984559459289</c:v>
                </c:pt>
                <c:pt idx="1395">
                  <c:v>36.906234304563426</c:v>
                </c:pt>
                <c:pt idx="1396">
                  <c:v>36.969556397094713</c:v>
                </c:pt>
                <c:pt idx="1397">
                  <c:v>37.032950878406417</c:v>
                </c:pt>
                <c:pt idx="1398">
                  <c:v>37.096417789851692</c:v>
                </c:pt>
                <c:pt idx="1399">
                  <c:v>37.159957172783756</c:v>
                </c:pt>
                <c:pt idx="1400">
                  <c:v>37.223569068555797</c:v>
                </c:pt>
                <c:pt idx="1401">
                  <c:v>37.287253518521013</c:v>
                </c:pt>
                <c:pt idx="1402">
                  <c:v>37.351010564032656</c:v>
                </c:pt>
                <c:pt idx="1403">
                  <c:v>37.414840246443887</c:v>
                </c:pt>
                <c:pt idx="1404">
                  <c:v>37.478742607107911</c:v>
                </c:pt>
                <c:pt idx="1405">
                  <c:v>37.54271768737793</c:v>
                </c:pt>
                <c:pt idx="1406">
                  <c:v>37.606765528607141</c:v>
                </c:pt>
                <c:pt idx="1407">
                  <c:v>37.670886172148784</c:v>
                </c:pt>
                <c:pt idx="1408">
                  <c:v>37.735079659356018</c:v>
                </c:pt>
                <c:pt idx="1409">
                  <c:v>37.799346031582061</c:v>
                </c:pt>
                <c:pt idx="1410">
                  <c:v>37.863685330180104</c:v>
                </c:pt>
                <c:pt idx="1411">
                  <c:v>37.928097596503342</c:v>
                </c:pt>
                <c:pt idx="1412">
                  <c:v>37.992582871905043</c:v>
                </c:pt>
                <c:pt idx="1413">
                  <c:v>38.057141197738339</c:v>
                </c:pt>
                <c:pt idx="1414">
                  <c:v>38.121772615356448</c:v>
                </c:pt>
                <c:pt idx="1415">
                  <c:v>38.186477166112589</c:v>
                </c:pt>
                <c:pt idx="1416">
                  <c:v>38.25125489135992</c:v>
                </c:pt>
                <c:pt idx="1417">
                  <c:v>38.316105832451719</c:v>
                </c:pt>
                <c:pt idx="1418">
                  <c:v>38.381030030741137</c:v>
                </c:pt>
                <c:pt idx="1419">
                  <c:v>38.446027527581357</c:v>
                </c:pt>
                <c:pt idx="1420">
                  <c:v>38.511098364325626</c:v>
                </c:pt>
                <c:pt idx="1421">
                  <c:v>38.576242582327119</c:v>
                </c:pt>
                <c:pt idx="1422">
                  <c:v>38.641460222939067</c:v>
                </c:pt>
                <c:pt idx="1423">
                  <c:v>38.706751327514645</c:v>
                </c:pt>
                <c:pt idx="1424">
                  <c:v>38.772115937407072</c:v>
                </c:pt>
                <c:pt idx="1425">
                  <c:v>38.83755409396953</c:v>
                </c:pt>
                <c:pt idx="1426">
                  <c:v>38.903065838555221</c:v>
                </c:pt>
                <c:pt idx="1427">
                  <c:v>38.9686512125174</c:v>
                </c:pt>
                <c:pt idx="1428">
                  <c:v>39.034310257209178</c:v>
                </c:pt>
                <c:pt idx="1429">
                  <c:v>39.100043013983829</c:v>
                </c:pt>
                <c:pt idx="1430">
                  <c:v>39.165849524194542</c:v>
                </c:pt>
                <c:pt idx="1431">
                  <c:v>39.231729829194478</c:v>
                </c:pt>
                <c:pt idx="1432">
                  <c:v>39.297683970336919</c:v>
                </c:pt>
                <c:pt idx="1433">
                  <c:v>39.363711988974998</c:v>
                </c:pt>
                <c:pt idx="1434">
                  <c:v>39.429813926461939</c:v>
                </c:pt>
                <c:pt idx="1435">
                  <c:v>39.495989824150939</c:v>
                </c:pt>
                <c:pt idx="1436">
                  <c:v>39.56223972339518</c:v>
                </c:pt>
                <c:pt idx="1437">
                  <c:v>39.628563665547929</c:v>
                </c:pt>
                <c:pt idx="1438">
                  <c:v>39.694961691962348</c:v>
                </c:pt>
                <c:pt idx="1439">
                  <c:v>39.761433843991632</c:v>
                </c:pt>
                <c:pt idx="1440">
                  <c:v>39.827980162988993</c:v>
                </c:pt>
                <c:pt idx="1441">
                  <c:v>39.894600690307605</c:v>
                </c:pt>
                <c:pt idx="1442">
                  <c:v>39.961295467300737</c:v>
                </c:pt>
                <c:pt idx="1443">
                  <c:v>40.028064535321526</c:v>
                </c:pt>
                <c:pt idx="1444">
                  <c:v>40.094907935723214</c:v>
                </c:pt>
                <c:pt idx="1445">
                  <c:v>40.161825709858974</c:v>
                </c:pt>
                <c:pt idx="1446">
                  <c:v>40.228817899081996</c:v>
                </c:pt>
                <c:pt idx="1447">
                  <c:v>40.295884544745547</c:v>
                </c:pt>
                <c:pt idx="1448">
                  <c:v>40.363025688202782</c:v>
                </c:pt>
                <c:pt idx="1449">
                  <c:v>40.430241370806911</c:v>
                </c:pt>
                <c:pt idx="1450">
                  <c:v>40.497531633911137</c:v>
                </c:pt>
                <c:pt idx="1451">
                  <c:v>40.564896518868643</c:v>
                </c:pt>
                <c:pt idx="1452">
                  <c:v>40.632336067032689</c:v>
                </c:pt>
                <c:pt idx="1453">
                  <c:v>40.699850319756415</c:v>
                </c:pt>
                <c:pt idx="1454">
                  <c:v>40.767439318393045</c:v>
                </c:pt>
                <c:pt idx="1455">
                  <c:v>40.835103104295769</c:v>
                </c:pt>
                <c:pt idx="1456">
                  <c:v>40.90284171881779</c:v>
                </c:pt>
                <c:pt idx="1457">
                  <c:v>40.970655203312376</c:v>
                </c:pt>
                <c:pt idx="1458">
                  <c:v>41.038543599132652</c:v>
                </c:pt>
                <c:pt idx="1459">
                  <c:v>41.106506947631836</c:v>
                </c:pt>
                <c:pt idx="1460">
                  <c:v>41.174545290163152</c:v>
                </c:pt>
                <c:pt idx="1461">
                  <c:v>41.242658668079756</c:v>
                </c:pt>
                <c:pt idx="1462">
                  <c:v>41.31084712273492</c:v>
                </c:pt>
                <c:pt idx="1463">
                  <c:v>41.379110695481799</c:v>
                </c:pt>
                <c:pt idx="1464">
                  <c:v>41.447449427673583</c:v>
                </c:pt>
                <c:pt idx="1465">
                  <c:v>41.515863360663516</c:v>
                </c:pt>
                <c:pt idx="1466">
                  <c:v>41.584352535804761</c:v>
                </c:pt>
                <c:pt idx="1467">
                  <c:v>41.652916994450571</c:v>
                </c:pt>
                <c:pt idx="1468">
                  <c:v>41.721556777954106</c:v>
                </c:pt>
                <c:pt idx="1469">
                  <c:v>41.790271927668577</c:v>
                </c:pt>
                <c:pt idx="1470">
                  <c:v>41.859062484947181</c:v>
                </c:pt>
                <c:pt idx="1471">
                  <c:v>41.927928491143106</c:v>
                </c:pt>
                <c:pt idx="1472">
                  <c:v>41.996869987609621</c:v>
                </c:pt>
                <c:pt idx="1473">
                  <c:v>42.065887015699843</c:v>
                </c:pt>
                <c:pt idx="1474">
                  <c:v>42.134979616767026</c:v>
                </c:pt>
                <c:pt idx="1475">
                  <c:v>42.204147832164374</c:v>
                </c:pt>
                <c:pt idx="1476">
                  <c:v>42.273391703245046</c:v>
                </c:pt>
                <c:pt idx="1477">
                  <c:v>42.342711271362305</c:v>
                </c:pt>
                <c:pt idx="1478">
                  <c:v>42.412106577869309</c:v>
                </c:pt>
                <c:pt idx="1479">
                  <c:v>42.481577664119278</c:v>
                </c:pt>
                <c:pt idx="1480">
                  <c:v>42.551124571465394</c:v>
                </c:pt>
                <c:pt idx="1481">
                  <c:v>42.620747341260845</c:v>
                </c:pt>
                <c:pt idx="1482">
                  <c:v>42.690446014858914</c:v>
                </c:pt>
                <c:pt idx="1483">
                  <c:v>42.760220633612732</c:v>
                </c:pt>
                <c:pt idx="1484">
                  <c:v>42.830071238875519</c:v>
                </c:pt>
                <c:pt idx="1485">
                  <c:v>42.89999787200049</c:v>
                </c:pt>
                <c:pt idx="1486">
                  <c:v>42.970000574340801</c:v>
                </c:pt>
                <c:pt idx="1487">
                  <c:v>43.04007938724974</c:v>
                </c:pt>
                <c:pt idx="1488">
                  <c:v>43.110234352080425</c:v>
                </c:pt>
                <c:pt idx="1489">
                  <c:v>43.180465510186089</c:v>
                </c:pt>
                <c:pt idx="1490">
                  <c:v>43.250772902919955</c:v>
                </c:pt>
                <c:pt idx="1491">
                  <c:v>43.321156571635157</c:v>
                </c:pt>
                <c:pt idx="1492">
                  <c:v>43.391616557685005</c:v>
                </c:pt>
                <c:pt idx="1493">
                  <c:v>43.462152902422616</c:v>
                </c:pt>
                <c:pt idx="1494">
                  <c:v>43.532765647201224</c:v>
                </c:pt>
                <c:pt idx="1495">
                  <c:v>43.603454833374023</c:v>
                </c:pt>
                <c:pt idx="1496">
                  <c:v>43.674220502294204</c:v>
                </c:pt>
                <c:pt idx="1497">
                  <c:v>43.745062695315021</c:v>
                </c:pt>
                <c:pt idx="1498">
                  <c:v>43.815981453789618</c:v>
                </c:pt>
                <c:pt idx="1499">
                  <c:v>43.886976819071215</c:v>
                </c:pt>
                <c:pt idx="1500">
                  <c:v>43.958048832513001</c:v>
                </c:pt>
                <c:pt idx="1501">
                  <c:v>44.029197535468185</c:v>
                </c:pt>
                <c:pt idx="1502">
                  <c:v>44.10042296929003</c:v>
                </c:pt>
                <c:pt idx="1503">
                  <c:v>44.171725175331652</c:v>
                </c:pt>
                <c:pt idx="1504">
                  <c:v>44.243104194946298</c:v>
                </c:pt>
                <c:pt idx="1505">
                  <c:v>44.314560069487143</c:v>
                </c:pt>
                <c:pt idx="1506">
                  <c:v>44.386092840307406</c:v>
                </c:pt>
                <c:pt idx="1507">
                  <c:v>44.457702548760317</c:v>
                </c:pt>
                <c:pt idx="1508">
                  <c:v>44.529389236199044</c:v>
                </c:pt>
                <c:pt idx="1509">
                  <c:v>44.60115294397675</c:v>
                </c:pt>
                <c:pt idx="1510">
                  <c:v>44.672993713446722</c:v>
                </c:pt>
                <c:pt idx="1511">
                  <c:v>44.7449115859621</c:v>
                </c:pt>
                <c:pt idx="1512">
                  <c:v>44.816906602876138</c:v>
                </c:pt>
                <c:pt idx="1513">
                  <c:v>44.888978805542003</c:v>
                </c:pt>
                <c:pt idx="1514">
                  <c:v>44.961128235312891</c:v>
                </c:pt>
                <c:pt idx="1515">
                  <c:v>45.033354933542007</c:v>
                </c:pt>
                <c:pt idx="1516">
                  <c:v>45.105658941582568</c:v>
                </c:pt>
                <c:pt idx="1517">
                  <c:v>45.178040300787799</c:v>
                </c:pt>
                <c:pt idx="1518">
                  <c:v>45.250499052510833</c:v>
                </c:pt>
                <c:pt idx="1519">
                  <c:v>45.323035238104929</c:v>
                </c:pt>
                <c:pt idx="1520">
                  <c:v>45.395648898923277</c:v>
                </c:pt>
                <c:pt idx="1521">
                  <c:v>45.468340076319052</c:v>
                </c:pt>
                <c:pt idx="1522">
                  <c:v>45.541108811645515</c:v>
                </c:pt>
                <c:pt idx="1523">
                  <c:v>45.613955146255819</c:v>
                </c:pt>
                <c:pt idx="1524">
                  <c:v>45.686879121503168</c:v>
                </c:pt>
                <c:pt idx="1525">
                  <c:v>45.759880778740794</c:v>
                </c:pt>
                <c:pt idx="1526">
                  <c:v>45.832960159321836</c:v>
                </c:pt>
                <c:pt idx="1527">
                  <c:v>45.90611730459959</c:v>
                </c:pt>
                <c:pt idx="1528">
                  <c:v>45.979352255927189</c:v>
                </c:pt>
                <c:pt idx="1529">
                  <c:v>46.052665054657865</c:v>
                </c:pt>
                <c:pt idx="1530">
                  <c:v>46.1260557421448</c:v>
                </c:pt>
                <c:pt idx="1531">
                  <c:v>46.199524359741197</c:v>
                </c:pt>
                <c:pt idx="1532">
                  <c:v>46.273070948800303</c:v>
                </c:pt>
                <c:pt idx="1533">
                  <c:v>46.346695550675264</c:v>
                </c:pt>
                <c:pt idx="1534">
                  <c:v>46.420398206719298</c:v>
                </c:pt>
                <c:pt idx="1535">
                  <c:v>46.494178958285623</c:v>
                </c:pt>
                <c:pt idx="1536">
                  <c:v>46.568037846727385</c:v>
                </c:pt>
                <c:pt idx="1537">
                  <c:v>46.641974913397888</c:v>
                </c:pt>
                <c:pt idx="1538">
                  <c:v>46.715990199650264</c:v>
                </c:pt>
                <c:pt idx="1539">
                  <c:v>46.790083746837738</c:v>
                </c:pt>
                <c:pt idx="1540">
                  <c:v>46.864255596313477</c:v>
                </c:pt>
                <c:pt idx="1541">
                  <c:v>46.938505789430707</c:v>
                </c:pt>
                <c:pt idx="1542">
                  <c:v>47.012834367542673</c:v>
                </c:pt>
                <c:pt idx="1543">
                  <c:v>47.087241372002509</c:v>
                </c:pt>
                <c:pt idx="1544">
                  <c:v>47.161726844163447</c:v>
                </c:pt>
                <c:pt idx="1545">
                  <c:v>47.236290825378667</c:v>
                </c:pt>
                <c:pt idx="1546">
                  <c:v>47.310933357001382</c:v>
                </c:pt>
                <c:pt idx="1547">
                  <c:v>47.385654480384858</c:v>
                </c:pt>
                <c:pt idx="1548">
                  <c:v>47.460454236882214</c:v>
                </c:pt>
                <c:pt idx="1549">
                  <c:v>47.535332667846681</c:v>
                </c:pt>
                <c:pt idx="1550">
                  <c:v>47.610289814631471</c:v>
                </c:pt>
                <c:pt idx="1551">
                  <c:v>47.685325718589738</c:v>
                </c:pt>
                <c:pt idx="1552">
                  <c:v>47.760440421074776</c:v>
                </c:pt>
                <c:pt idx="1553">
                  <c:v>47.83563396343969</c:v>
                </c:pt>
                <c:pt idx="1554">
                  <c:v>47.910906387037727</c:v>
                </c:pt>
                <c:pt idx="1555">
                  <c:v>47.986257733222111</c:v>
                </c:pt>
                <c:pt idx="1556">
                  <c:v>48.061688043345995</c:v>
                </c:pt>
                <c:pt idx="1557">
                  <c:v>48.137197358762641</c:v>
                </c:pt>
                <c:pt idx="1558">
                  <c:v>48.212785720825202</c:v>
                </c:pt>
                <c:pt idx="1559">
                  <c:v>48.288453170886889</c:v>
                </c:pt>
                <c:pt idx="1560">
                  <c:v>48.364199750300919</c:v>
                </c:pt>
                <c:pt idx="1561">
                  <c:v>48.440025500420454</c:v>
                </c:pt>
                <c:pt idx="1562">
                  <c:v>48.515930462598774</c:v>
                </c:pt>
                <c:pt idx="1563">
                  <c:v>48.591914678188992</c:v>
                </c:pt>
                <c:pt idx="1564">
                  <c:v>48.667978188544382</c:v>
                </c:pt>
                <c:pt idx="1565">
                  <c:v>48.744121035018104</c:v>
                </c:pt>
                <c:pt idx="1566">
                  <c:v>48.820343258963362</c:v>
                </c:pt>
                <c:pt idx="1567">
                  <c:v>48.896644901733403</c:v>
                </c:pt>
                <c:pt idx="1568">
                  <c:v>48.973026004681373</c:v>
                </c:pt>
                <c:pt idx="1569">
                  <c:v>49.04948660916051</c:v>
                </c:pt>
                <c:pt idx="1570">
                  <c:v>49.126026756523991</c:v>
                </c:pt>
                <c:pt idx="1571">
                  <c:v>49.202646488124998</c:v>
                </c:pt>
                <c:pt idx="1572">
                  <c:v>49.279345845316818</c:v>
                </c:pt>
                <c:pt idx="1573">
                  <c:v>49.356124869452586</c:v>
                </c:pt>
                <c:pt idx="1574">
                  <c:v>49.43298360188551</c:v>
                </c:pt>
                <c:pt idx="1575">
                  <c:v>49.509922083968803</c:v>
                </c:pt>
                <c:pt idx="1576">
                  <c:v>49.586940357055653</c:v>
                </c:pt>
                <c:pt idx="1577">
                  <c:v>49.664038462499299</c:v>
                </c:pt>
                <c:pt idx="1578">
                  <c:v>49.741216441652902</c:v>
                </c:pt>
                <c:pt idx="1579">
                  <c:v>49.818474335869702</c:v>
                </c:pt>
                <c:pt idx="1580">
                  <c:v>49.895812186502859</c:v>
                </c:pt>
                <c:pt idx="1581">
                  <c:v>49.973230034905548</c:v>
                </c:pt>
                <c:pt idx="1582">
                  <c:v>50.050727922431093</c:v>
                </c:pt>
                <c:pt idx="1583">
                  <c:v>50.1283058904326</c:v>
                </c:pt>
                <c:pt idx="1584">
                  <c:v>50.205963980263292</c:v>
                </c:pt>
                <c:pt idx="1585">
                  <c:v>50.283702233276372</c:v>
                </c:pt>
                <c:pt idx="1586">
                  <c:v>50.361520690825024</c:v>
                </c:pt>
                <c:pt idx="1587">
                  <c:v>50.439419394262501</c:v>
                </c:pt>
                <c:pt idx="1588">
                  <c:v>50.517398384941963</c:v>
                </c:pt>
                <c:pt idx="1589">
                  <c:v>50.595457704216614</c:v>
                </c:pt>
                <c:pt idx="1590">
                  <c:v>50.673597393439643</c:v>
                </c:pt>
                <c:pt idx="1591">
                  <c:v>50.751817493964268</c:v>
                </c:pt>
                <c:pt idx="1592">
                  <c:v>50.830118047143763</c:v>
                </c:pt>
                <c:pt idx="1593">
                  <c:v>50.908499094331219</c:v>
                </c:pt>
                <c:pt idx="1594">
                  <c:v>50.986960676879882</c:v>
                </c:pt>
                <c:pt idx="1595">
                  <c:v>51.065502836142961</c:v>
                </c:pt>
                <c:pt idx="1596">
                  <c:v>51.144125613473641</c:v>
                </c:pt>
                <c:pt idx="1597">
                  <c:v>51.222829050225165</c:v>
                </c:pt>
                <c:pt idx="1598">
                  <c:v>51.301613187750675</c:v>
                </c:pt>
                <c:pt idx="1599">
                  <c:v>51.380478067403395</c:v>
                </c:pt>
                <c:pt idx="1600">
                  <c:v>51.459423730536571</c:v>
                </c:pt>
                <c:pt idx="1601">
                  <c:v>51.538450218503328</c:v>
                </c:pt>
                <c:pt idx="1602">
                  <c:v>51.617557572656963</c:v>
                </c:pt>
                <c:pt idx="1603">
                  <c:v>51.696745834350594</c:v>
                </c:pt>
                <c:pt idx="1604">
                  <c:v>51.776015044937452</c:v>
                </c:pt>
                <c:pt idx="1605">
                  <c:v>51.855365245770749</c:v>
                </c:pt>
                <c:pt idx="1606">
                  <c:v>51.934796478203658</c:v>
                </c:pt>
                <c:pt idx="1607">
                  <c:v>52.014308783589442</c:v>
                </c:pt>
                <c:pt idx="1608">
                  <c:v>52.093902203281225</c:v>
                </c:pt>
                <c:pt idx="1609">
                  <c:v>52.173576778632267</c:v>
                </c:pt>
                <c:pt idx="1610">
                  <c:v>52.253332550995751</c:v>
                </c:pt>
                <c:pt idx="1611">
                  <c:v>52.333169561724866</c:v>
                </c:pt>
                <c:pt idx="1612">
                  <c:v>52.413087852172858</c:v>
                </c:pt>
                <c:pt idx="1613">
                  <c:v>52.493087463692881</c:v>
                </c:pt>
                <c:pt idx="1614">
                  <c:v>52.573168437638152</c:v>
                </c:pt>
                <c:pt idx="1615">
                  <c:v>52.653330815361876</c:v>
                </c:pt>
                <c:pt idx="1616">
                  <c:v>52.733574638217227</c:v>
                </c:pt>
                <c:pt idx="1617">
                  <c:v>52.813899947557481</c:v>
                </c:pt>
                <c:pt idx="1618">
                  <c:v>52.89430678473579</c:v>
                </c:pt>
                <c:pt idx="1619">
                  <c:v>52.974795191105343</c:v>
                </c:pt>
                <c:pt idx="1620">
                  <c:v>53.055365208019367</c:v>
                </c:pt>
                <c:pt idx="1621">
                  <c:v>53.136016876831043</c:v>
                </c:pt>
                <c:pt idx="1622">
                  <c:v>53.216750238893617</c:v>
                </c:pt>
                <c:pt idx="1623">
                  <c:v>53.297565335560243</c:v>
                </c:pt>
                <c:pt idx="1624">
                  <c:v>53.378462208184153</c:v>
                </c:pt>
                <c:pt idx="1625">
                  <c:v>53.45944089811853</c:v>
                </c:pt>
                <c:pt idx="1626">
                  <c:v>53.540501446716533</c:v>
                </c:pt>
                <c:pt idx="1627">
                  <c:v>53.621643895331495</c:v>
                </c:pt>
                <c:pt idx="1628">
                  <c:v>53.702868285316491</c:v>
                </c:pt>
                <c:pt idx="1629">
                  <c:v>53.784174658024803</c:v>
                </c:pt>
                <c:pt idx="1630">
                  <c:v>53.86556305480957</c:v>
                </c:pt>
                <c:pt idx="1631">
                  <c:v>53.947033517024025</c:v>
                </c:pt>
                <c:pt idx="1632">
                  <c:v>54.028586086021406</c:v>
                </c:pt>
                <c:pt idx="1633">
                  <c:v>54.11022080315486</c:v>
                </c:pt>
                <c:pt idx="1634">
                  <c:v>54.191937709777591</c:v>
                </c:pt>
                <c:pt idx="1635">
                  <c:v>54.273736847242816</c:v>
                </c:pt>
                <c:pt idx="1636">
                  <c:v>54.355618256903732</c:v>
                </c:pt>
                <c:pt idx="1637">
                  <c:v>54.437581980113585</c:v>
                </c:pt>
                <c:pt idx="1638">
                  <c:v>54.519628058225535</c:v>
                </c:pt>
                <c:pt idx="1639">
                  <c:v>54.601756532592781</c:v>
                </c:pt>
                <c:pt idx="1640">
                  <c:v>54.683967444568538</c:v>
                </c:pt>
                <c:pt idx="1641">
                  <c:v>54.766260835505975</c:v>
                </c:pt>
                <c:pt idx="1642">
                  <c:v>54.848636746758359</c:v>
                </c:pt>
                <c:pt idx="1643">
                  <c:v>54.931095219678852</c:v>
                </c:pt>
                <c:pt idx="1644">
                  <c:v>55.013636295620628</c:v>
                </c:pt>
                <c:pt idx="1645">
                  <c:v>55.096260015936963</c:v>
                </c:pt>
                <c:pt idx="1646">
                  <c:v>55.178966421980981</c:v>
                </c:pt>
                <c:pt idx="1647">
                  <c:v>55.26175555510595</c:v>
                </c:pt>
                <c:pt idx="1648">
                  <c:v>55.344627456665044</c:v>
                </c:pt>
                <c:pt idx="1649">
                  <c:v>55.427582168011455</c:v>
                </c:pt>
                <c:pt idx="1650">
                  <c:v>55.510619730498405</c:v>
                </c:pt>
                <c:pt idx="1651">
                  <c:v>55.593740185479049</c:v>
                </c:pt>
                <c:pt idx="1652">
                  <c:v>55.676943574306669</c:v>
                </c:pt>
                <c:pt idx="1653">
                  <c:v>55.76022993833439</c:v>
                </c:pt>
                <c:pt idx="1654">
                  <c:v>55.843599318915473</c:v>
                </c:pt>
                <c:pt idx="1655">
                  <c:v>55.927051757403085</c:v>
                </c:pt>
                <c:pt idx="1656">
                  <c:v>56.01058729515043</c:v>
                </c:pt>
                <c:pt idx="1657">
                  <c:v>56.094205973510746</c:v>
                </c:pt>
                <c:pt idx="1658">
                  <c:v>56.177907833837196</c:v>
                </c:pt>
                <c:pt idx="1659">
                  <c:v>56.261692917482989</c:v>
                </c:pt>
                <c:pt idx="1660">
                  <c:v>56.345561265801344</c:v>
                </c:pt>
                <c:pt idx="1661">
                  <c:v>56.429512920145385</c:v>
                </c:pt>
                <c:pt idx="1662">
                  <c:v>56.513547921868465</c:v>
                </c:pt>
                <c:pt idx="1663">
                  <c:v>56.597666312323675</c:v>
                </c:pt>
                <c:pt idx="1664">
                  <c:v>56.681868132864231</c:v>
                </c:pt>
                <c:pt idx="1665">
                  <c:v>56.766153424843367</c:v>
                </c:pt>
                <c:pt idx="1666">
                  <c:v>56.850522229614235</c:v>
                </c:pt>
                <c:pt idx="1667">
                  <c:v>56.934974588530118</c:v>
                </c:pt>
                <c:pt idx="1668">
                  <c:v>57.01951054294414</c:v>
                </c:pt>
                <c:pt idx="1669">
                  <c:v>57.104130134209541</c:v>
                </c:pt>
                <c:pt idx="1670">
                  <c:v>57.188833403679503</c:v>
                </c:pt>
                <c:pt idx="1671">
                  <c:v>57.273620392707201</c:v>
                </c:pt>
                <c:pt idx="1672">
                  <c:v>57.358491142645946</c:v>
                </c:pt>
                <c:pt idx="1673">
                  <c:v>57.44344569484884</c:v>
                </c:pt>
                <c:pt idx="1674">
                  <c:v>57.52848409066911</c:v>
                </c:pt>
                <c:pt idx="1675">
                  <c:v>57.613606371459966</c:v>
                </c:pt>
                <c:pt idx="1676">
                  <c:v>57.698812578574589</c:v>
                </c:pt>
                <c:pt idx="1677">
                  <c:v>57.784102753366227</c:v>
                </c:pt>
                <c:pt idx="1678">
                  <c:v>57.869476937188054</c:v>
                </c:pt>
                <c:pt idx="1679">
                  <c:v>57.954935171393259</c:v>
                </c:pt>
                <c:pt idx="1680">
                  <c:v>58.04047749733504</c:v>
                </c:pt>
                <c:pt idx="1681">
                  <c:v>58.12610395636662</c:v>
                </c:pt>
                <c:pt idx="1682">
                  <c:v>58.211814589841239</c:v>
                </c:pt>
                <c:pt idx="1683">
                  <c:v>58.29760943911203</c:v>
                </c:pt>
                <c:pt idx="1684">
                  <c:v>58.383488545532231</c:v>
                </c:pt>
                <c:pt idx="1685">
                  <c:v>58.469451950455031</c:v>
                </c:pt>
                <c:pt idx="1686">
                  <c:v>58.555499695233614</c:v>
                </c:pt>
                <c:pt idx="1687">
                  <c:v>58.641631821221267</c:v>
                </c:pt>
                <c:pt idx="1688">
                  <c:v>58.727848369771081</c:v>
                </c:pt>
                <c:pt idx="1689">
                  <c:v>58.814149382236295</c:v>
                </c:pt>
                <c:pt idx="1690">
                  <c:v>58.900534899970161</c:v>
                </c:pt>
                <c:pt idx="1691">
                  <c:v>58.987004964325806</c:v>
                </c:pt>
                <c:pt idx="1692">
                  <c:v>59.073559616656524</c:v>
                </c:pt>
                <c:pt idx="1693">
                  <c:v>59.160198898315436</c:v>
                </c:pt>
                <c:pt idx="1694">
                  <c:v>59.246922850655778</c:v>
                </c:pt>
                <c:pt idx="1695">
                  <c:v>59.333731515030742</c:v>
                </c:pt>
                <c:pt idx="1696">
                  <c:v>59.420624932793501</c:v>
                </c:pt>
                <c:pt idx="1697">
                  <c:v>59.507603145297345</c:v>
                </c:pt>
                <c:pt idx="1698">
                  <c:v>59.594666193895378</c:v>
                </c:pt>
                <c:pt idx="1699">
                  <c:v>59.681814119940867</c:v>
                </c:pt>
                <c:pt idx="1700">
                  <c:v>59.76904696478698</c:v>
                </c:pt>
                <c:pt idx="1701">
                  <c:v>59.856364769786929</c:v>
                </c:pt>
                <c:pt idx="1702">
                  <c:v>59.943767576293951</c:v>
                </c:pt>
                <c:pt idx="1703">
                  <c:v>60.031255425661193</c:v>
                </c:pt>
                <c:pt idx="1704">
                  <c:v>60.118828359241888</c:v>
                </c:pt>
                <c:pt idx="1705">
                  <c:v>60.206486418389225</c:v>
                </c:pt>
                <c:pt idx="1706">
                  <c:v>60.294229644456372</c:v>
                </c:pt>
                <c:pt idx="1707">
                  <c:v>60.382058078796632</c:v>
                </c:pt>
                <c:pt idx="1708">
                  <c:v>60.46997176276313</c:v>
                </c:pt>
                <c:pt idx="1709">
                  <c:v>60.557970737709077</c:v>
                </c:pt>
                <c:pt idx="1710">
                  <c:v>60.646055044987683</c:v>
                </c:pt>
                <c:pt idx="1711">
                  <c:v>60.734224725952124</c:v>
                </c:pt>
                <c:pt idx="1712">
                  <c:v>60.822479821955689</c:v>
                </c:pt>
                <c:pt idx="1713">
                  <c:v>60.910820374351481</c:v>
                </c:pt>
                <c:pt idx="1714">
                  <c:v>60.999246424492746</c:v>
                </c:pt>
                <c:pt idx="1715">
                  <c:v>61.087758013732682</c:v>
                </c:pt>
                <c:pt idx="1716">
                  <c:v>61.176355183424427</c:v>
                </c:pt>
                <c:pt idx="1717">
                  <c:v>61.265037974921334</c:v>
                </c:pt>
                <c:pt idx="1718">
                  <c:v>61.35380642957648</c:v>
                </c:pt>
                <c:pt idx="1719">
                  <c:v>61.442660588743117</c:v>
                </c:pt>
                <c:pt idx="1720">
                  <c:v>61.53160049377442</c:v>
                </c:pt>
                <c:pt idx="1721">
                  <c:v>61.620626186023593</c:v>
                </c:pt>
                <c:pt idx="1722">
                  <c:v>61.709737706843889</c:v>
                </c:pt>
                <c:pt idx="1723">
                  <c:v>61.798935097588448</c:v>
                </c:pt>
                <c:pt idx="1724">
                  <c:v>61.888218399610494</c:v>
                </c:pt>
                <c:pt idx="1725">
                  <c:v>61.97758765426321</c:v>
                </c:pt>
                <c:pt idx="1726">
                  <c:v>62.067042902899821</c:v>
                </c:pt>
                <c:pt idx="1727">
                  <c:v>62.156584186873573</c:v>
                </c:pt>
                <c:pt idx="1728">
                  <c:v>62.246211547537598</c:v>
                </c:pt>
                <c:pt idx="1729">
                  <c:v>62.335925026245121</c:v>
                </c:pt>
                <c:pt idx="1730">
                  <c:v>62.425724664349346</c:v>
                </c:pt>
                <c:pt idx="1731">
                  <c:v>62.515610503203455</c:v>
                </c:pt>
                <c:pt idx="1732">
                  <c:v>62.605582584160715</c:v>
                </c:pt>
                <c:pt idx="1733">
                  <c:v>62.695640948574258</c:v>
                </c:pt>
                <c:pt idx="1734">
                  <c:v>62.785785637797282</c:v>
                </c:pt>
                <c:pt idx="1735">
                  <c:v>62.876016693183054</c:v>
                </c:pt>
                <c:pt idx="1736">
                  <c:v>62.966334156084713</c:v>
                </c:pt>
                <c:pt idx="1737">
                  <c:v>63.056738067855527</c:v>
                </c:pt>
                <c:pt idx="1738">
                  <c:v>63.147228469848642</c:v>
                </c:pt>
                <c:pt idx="1739">
                  <c:v>63.237805403417276</c:v>
                </c:pt>
                <c:pt idx="1740">
                  <c:v>63.328468909914641</c:v>
                </c:pt>
                <c:pt idx="1741">
                  <c:v>63.419219030693895</c:v>
                </c:pt>
                <c:pt idx="1742">
                  <c:v>63.51005580710833</c:v>
                </c:pt>
                <c:pt idx="1743">
                  <c:v>63.600979280511048</c:v>
                </c:pt>
                <c:pt idx="1744">
                  <c:v>63.691989492255317</c:v>
                </c:pt>
                <c:pt idx="1745">
                  <c:v>63.783086483694312</c:v>
                </c:pt>
                <c:pt idx="1746">
                  <c:v>63.874270296181244</c:v>
                </c:pt>
                <c:pt idx="1747">
                  <c:v>63.965540971069345</c:v>
                </c:pt>
                <c:pt idx="1748">
                  <c:v>64.056898549711747</c:v>
                </c:pt>
                <c:pt idx="1749">
                  <c:v>64.148343073461717</c:v>
                </c:pt>
                <c:pt idx="1750">
                  <c:v>64.239874583672432</c:v>
                </c:pt>
                <c:pt idx="1751">
                  <c:v>64.331493121697036</c:v>
                </c:pt>
                <c:pt idx="1752">
                  <c:v>64.423198728888863</c:v>
                </c:pt>
                <c:pt idx="1753">
                  <c:v>64.51499144660103</c:v>
                </c:pt>
                <c:pt idx="1754">
                  <c:v>64.606871316186727</c:v>
                </c:pt>
                <c:pt idx="1755">
                  <c:v>64.698838378999184</c:v>
                </c:pt>
                <c:pt idx="1756">
                  <c:v>64.790892676391579</c:v>
                </c:pt>
                <c:pt idx="1757">
                  <c:v>64.883034249717184</c:v>
                </c:pt>
                <c:pt idx="1758">
                  <c:v>64.975263140329119</c:v>
                </c:pt>
                <c:pt idx="1759">
                  <c:v>65.067579389580629</c:v>
                </c:pt>
                <c:pt idx="1760">
                  <c:v>65.159983038824905</c:v>
                </c:pt>
                <c:pt idx="1761">
                  <c:v>65.252474129415091</c:v>
                </c:pt>
                <c:pt idx="1762">
                  <c:v>65.345052702704535</c:v>
                </c:pt>
                <c:pt idx="1763">
                  <c:v>65.437718800046326</c:v>
                </c:pt>
                <c:pt idx="1764">
                  <c:v>65.530472462793668</c:v>
                </c:pt>
                <c:pt idx="1765">
                  <c:v>65.623313732299806</c:v>
                </c:pt>
                <c:pt idx="1766">
                  <c:v>65.716242649917902</c:v>
                </c:pt>
                <c:pt idx="1767">
                  <c:v>65.809259257001216</c:v>
                </c:pt>
                <c:pt idx="1768">
                  <c:v>65.902363594902894</c:v>
                </c:pt>
                <c:pt idx="1769">
                  <c:v>65.995555704976169</c:v>
                </c:pt>
                <c:pt idx="1770">
                  <c:v>66.088835628574188</c:v>
                </c:pt>
                <c:pt idx="1771">
                  <c:v>66.18220340705021</c:v>
                </c:pt>
                <c:pt idx="1772">
                  <c:v>66.275659081757482</c:v>
                </c:pt>
                <c:pt idx="1773">
                  <c:v>66.369202694049108</c:v>
                </c:pt>
                <c:pt idx="1774">
                  <c:v>66.462834285278319</c:v>
                </c:pt>
                <c:pt idx="1775">
                  <c:v>66.556553896798363</c:v>
                </c:pt>
                <c:pt idx="1776">
                  <c:v>66.650361569962342</c:v>
                </c:pt>
                <c:pt idx="1777">
                  <c:v>66.744257346123604</c:v>
                </c:pt>
                <c:pt idx="1778">
                  <c:v>66.838241266635237</c:v>
                </c:pt>
                <c:pt idx="1779">
                  <c:v>66.932313372850444</c:v>
                </c:pt>
                <c:pt idx="1780">
                  <c:v>67.026473706122502</c:v>
                </c:pt>
                <c:pt idx="1781">
                  <c:v>67.120722307804542</c:v>
                </c:pt>
                <c:pt idx="1782">
                  <c:v>67.215059219249838</c:v>
                </c:pt>
                <c:pt idx="1783">
                  <c:v>67.309484481811523</c:v>
                </c:pt>
                <c:pt idx="1784">
                  <c:v>67.403998136842844</c:v>
                </c:pt>
                <c:pt idx="1785">
                  <c:v>67.498600225696961</c:v>
                </c:pt>
                <c:pt idx="1786">
                  <c:v>67.593290789727106</c:v>
                </c:pt>
                <c:pt idx="1787">
                  <c:v>67.688069870286483</c:v>
                </c:pt>
                <c:pt idx="1788">
                  <c:v>67.782937508728281</c:v>
                </c:pt>
                <c:pt idx="1789">
                  <c:v>67.877893746405704</c:v>
                </c:pt>
                <c:pt idx="1790">
                  <c:v>67.972938624671968</c:v>
                </c:pt>
                <c:pt idx="1791">
                  <c:v>68.068072184880236</c:v>
                </c:pt>
                <c:pt idx="1792">
                  <c:v>68.163294468383796</c:v>
                </c:pt>
                <c:pt idx="1793">
                  <c:v>68.258605516535766</c:v>
                </c:pt>
                <c:pt idx="1794">
                  <c:v>68.354005370689379</c:v>
                </c:pt>
                <c:pt idx="1795">
                  <c:v>68.449494072197822</c:v>
                </c:pt>
                <c:pt idx="1796">
                  <c:v>68.545071662414273</c:v>
                </c:pt>
                <c:pt idx="1797">
                  <c:v>68.640738182692033</c:v>
                </c:pt>
                <c:pt idx="1798">
                  <c:v>68.736493674384221</c:v>
                </c:pt>
                <c:pt idx="1799">
                  <c:v>68.832338178844054</c:v>
                </c:pt>
                <c:pt idx="1800">
                  <c:v>68.928271737424751</c:v>
                </c:pt>
                <c:pt idx="1801">
                  <c:v>69.024294391479472</c:v>
                </c:pt>
                <c:pt idx="1802">
                  <c:v>69.120406182361506</c:v>
                </c:pt>
                <c:pt idx="1803">
                  <c:v>69.216607151423972</c:v>
                </c:pt>
                <c:pt idx="1804">
                  <c:v>69.312897340020072</c:v>
                </c:pt>
                <c:pt idx="1805">
                  <c:v>69.409276789503068</c:v>
                </c:pt>
                <c:pt idx="1806">
                  <c:v>69.505745541226077</c:v>
                </c:pt>
                <c:pt idx="1807">
                  <c:v>69.60230363654243</c:v>
                </c:pt>
                <c:pt idx="1808">
                  <c:v>69.698951116805219</c:v>
                </c:pt>
                <c:pt idx="1809">
                  <c:v>69.795688023367674</c:v>
                </c:pt>
                <c:pt idx="1810">
                  <c:v>69.892514397583014</c:v>
                </c:pt>
                <c:pt idx="1811">
                  <c:v>69.989430280804413</c:v>
                </c:pt>
                <c:pt idx="1812">
                  <c:v>70.086435714385118</c:v>
                </c:pt>
                <c:pt idx="1813">
                  <c:v>70.183530739678304</c:v>
                </c:pt>
                <c:pt idx="1814">
                  <c:v>70.280715398037145</c:v>
                </c:pt>
                <c:pt idx="1815">
                  <c:v>70.377989730814861</c:v>
                </c:pt>
                <c:pt idx="1816">
                  <c:v>70.475353779364667</c:v>
                </c:pt>
                <c:pt idx="1817">
                  <c:v>70.572807585039797</c:v>
                </c:pt>
                <c:pt idx="1818">
                  <c:v>70.670351189193411</c:v>
                </c:pt>
                <c:pt idx="1819">
                  <c:v>70.767984633178713</c:v>
                </c:pt>
                <c:pt idx="1820">
                  <c:v>70.865707958348906</c:v>
                </c:pt>
                <c:pt idx="1821">
                  <c:v>70.963521206057194</c:v>
                </c:pt>
                <c:pt idx="1822">
                  <c:v>71.061424417656809</c:v>
                </c:pt>
                <c:pt idx="1823">
                  <c:v>71.159417634500898</c:v>
                </c:pt>
                <c:pt idx="1824">
                  <c:v>71.257500897942677</c:v>
                </c:pt>
                <c:pt idx="1825">
                  <c:v>71.355674249335394</c:v>
                </c:pt>
                <c:pt idx="1826">
                  <c:v>71.453937730032195</c:v>
                </c:pt>
                <c:pt idx="1827">
                  <c:v>71.55229138138634</c:v>
                </c:pt>
                <c:pt idx="1828">
                  <c:v>71.650735244750976</c:v>
                </c:pt>
                <c:pt idx="1829">
                  <c:v>71.749269361479335</c:v>
                </c:pt>
                <c:pt idx="1830">
                  <c:v>71.847893772924607</c:v>
                </c:pt>
                <c:pt idx="1831">
                  <c:v>71.946608520439966</c:v>
                </c:pt>
                <c:pt idx="1832">
                  <c:v>72.045413645378716</c:v>
                </c:pt>
                <c:pt idx="1833">
                  <c:v>72.144309189093946</c:v>
                </c:pt>
                <c:pt idx="1834">
                  <c:v>72.243295192938916</c:v>
                </c:pt>
                <c:pt idx="1835">
                  <c:v>72.342371698266817</c:v>
                </c:pt>
                <c:pt idx="1836">
                  <c:v>72.441538746430794</c:v>
                </c:pt>
                <c:pt idx="1837">
                  <c:v>72.540796378784194</c:v>
                </c:pt>
                <c:pt idx="1838">
                  <c:v>72.640144636680077</c:v>
                </c:pt>
                <c:pt idx="1839">
                  <c:v>72.739583561471704</c:v>
                </c:pt>
                <c:pt idx="1840">
                  <c:v>72.839113194512294</c:v>
                </c:pt>
                <c:pt idx="1841">
                  <c:v>72.938733577154935</c:v>
                </c:pt>
                <c:pt idx="1842">
                  <c:v>73.038444750753015</c:v>
                </c:pt>
                <c:pt idx="1843">
                  <c:v>73.138246756659612</c:v>
                </c:pt>
                <c:pt idx="1844">
                  <c:v>73.238139636227956</c:v>
                </c:pt>
                <c:pt idx="1845">
                  <c:v>73.338123430811251</c:v>
                </c:pt>
                <c:pt idx="1846">
                  <c:v>73.438198181762687</c:v>
                </c:pt>
                <c:pt idx="1847">
                  <c:v>73.538363930435509</c:v>
                </c:pt>
                <c:pt idx="1848">
                  <c:v>73.638620718182864</c:v>
                </c:pt>
                <c:pt idx="1849">
                  <c:v>73.738968586357984</c:v>
                </c:pt>
                <c:pt idx="1850">
                  <c:v>73.839407576314059</c:v>
                </c:pt>
                <c:pt idx="1851">
                  <c:v>73.939937729404249</c:v>
                </c:pt>
                <c:pt idx="1852">
                  <c:v>74.040559086981887</c:v>
                </c:pt>
                <c:pt idx="1853">
                  <c:v>74.14127169040006</c:v>
                </c:pt>
                <c:pt idx="1854">
                  <c:v>74.242075581011989</c:v>
                </c:pt>
                <c:pt idx="1855">
                  <c:v>74.342970800170903</c:v>
                </c:pt>
                <c:pt idx="1856">
                  <c:v>74.443957389229965</c:v>
                </c:pt>
                <c:pt idx="1857">
                  <c:v>74.545035389542448</c:v>
                </c:pt>
                <c:pt idx="1858">
                  <c:v>74.646204842461486</c:v>
                </c:pt>
                <c:pt idx="1859">
                  <c:v>74.747465789340325</c:v>
                </c:pt>
                <c:pt idx="1860">
                  <c:v>74.848818271532096</c:v>
                </c:pt>
                <c:pt idx="1861">
                  <c:v>74.950262330390061</c:v>
                </c:pt>
                <c:pt idx="1862">
                  <c:v>75.05179800726745</c:v>
                </c:pt>
                <c:pt idx="1863">
                  <c:v>75.153425343517412</c:v>
                </c:pt>
                <c:pt idx="1864">
                  <c:v>75.255144380493178</c:v>
                </c:pt>
                <c:pt idx="1865">
                  <c:v>75.356955159547908</c:v>
                </c:pt>
                <c:pt idx="1866">
                  <c:v>75.458857722034836</c:v>
                </c:pt>
                <c:pt idx="1867">
                  <c:v>75.560852109307206</c:v>
                </c:pt>
                <c:pt idx="1868">
                  <c:v>75.662938362718137</c:v>
                </c:pt>
                <c:pt idx="1869">
                  <c:v>75.765116523620847</c:v>
                </c:pt>
                <c:pt idx="1870">
                  <c:v>75.867386633368596</c:v>
                </c:pt>
                <c:pt idx="1871">
                  <c:v>75.969748733314518</c:v>
                </c:pt>
                <c:pt idx="1872">
                  <c:v>76.072202864811899</c:v>
                </c:pt>
                <c:pt idx="1873">
                  <c:v>76.174749069213874</c:v>
                </c:pt>
                <c:pt idx="1874">
                  <c:v>76.277387387873645</c:v>
                </c:pt>
                <c:pt idx="1875">
                  <c:v>76.380117862144459</c:v>
                </c:pt>
                <c:pt idx="1876">
                  <c:v>76.482940533379448</c:v>
                </c:pt>
                <c:pt idx="1877">
                  <c:v>76.585855442931901</c:v>
                </c:pt>
                <c:pt idx="1878">
                  <c:v>76.688862632154922</c:v>
                </c:pt>
                <c:pt idx="1879">
                  <c:v>76.7919621424018</c:v>
                </c:pt>
                <c:pt idx="1880">
                  <c:v>76.895154015025696</c:v>
                </c:pt>
                <c:pt idx="1881">
                  <c:v>76.998438291379799</c:v>
                </c:pt>
                <c:pt idx="1882">
                  <c:v>77.101815012817383</c:v>
                </c:pt>
                <c:pt idx="1883">
                  <c:v>77.205284220691581</c:v>
                </c:pt>
                <c:pt idx="1884">
                  <c:v>77.308845956355611</c:v>
                </c:pt>
                <c:pt idx="1885">
                  <c:v>77.412500261162663</c:v>
                </c:pt>
                <c:pt idx="1886">
                  <c:v>77.51624717646591</c:v>
                </c:pt>
                <c:pt idx="1887">
                  <c:v>77.620086743618685</c:v>
                </c:pt>
                <c:pt idx="1888">
                  <c:v>77.724019003974064</c:v>
                </c:pt>
                <c:pt idx="1889">
                  <c:v>77.828043998885292</c:v>
                </c:pt>
                <c:pt idx="1890">
                  <c:v>77.932161769705559</c:v>
                </c:pt>
                <c:pt idx="1891">
                  <c:v>78.036372357788053</c:v>
                </c:pt>
                <c:pt idx="1892">
                  <c:v>78.140675804486065</c:v>
                </c:pt>
                <c:pt idx="1893">
                  <c:v>78.245072151152712</c:v>
                </c:pt>
                <c:pt idx="1894">
                  <c:v>78.349561439141198</c:v>
                </c:pt>
                <c:pt idx="1895">
                  <c:v>78.454143709804711</c:v>
                </c:pt>
                <c:pt idx="1896">
                  <c:v>78.55881900449647</c:v>
                </c:pt>
                <c:pt idx="1897">
                  <c:v>78.663587364569779</c:v>
                </c:pt>
                <c:pt idx="1898">
                  <c:v>78.768448831377697</c:v>
                </c:pt>
                <c:pt idx="1899">
                  <c:v>78.8734034462735</c:v>
                </c:pt>
                <c:pt idx="1900">
                  <c:v>78.978451250610362</c:v>
                </c:pt>
                <c:pt idx="1901">
                  <c:v>79.083592285741474</c:v>
                </c:pt>
                <c:pt idx="1902">
                  <c:v>79.188826593020096</c:v>
                </c:pt>
                <c:pt idx="1903">
                  <c:v>79.294154213799388</c:v>
                </c:pt>
                <c:pt idx="1904">
                  <c:v>79.399575189432554</c:v>
                </c:pt>
                <c:pt idx="1905">
                  <c:v>79.505089561272769</c:v>
                </c:pt>
                <c:pt idx="1906">
                  <c:v>79.61069737067325</c:v>
                </c:pt>
                <c:pt idx="1907">
                  <c:v>79.716398658987274</c:v>
                </c:pt>
                <c:pt idx="1908">
                  <c:v>79.822193467567985</c:v>
                </c:pt>
                <c:pt idx="1909">
                  <c:v>79.928081837768559</c:v>
                </c:pt>
                <c:pt idx="1910">
                  <c:v>80.034063810942229</c:v>
                </c:pt>
                <c:pt idx="1911">
                  <c:v>80.140139428442168</c:v>
                </c:pt>
                <c:pt idx="1912">
                  <c:v>80.246308731621653</c:v>
                </c:pt>
                <c:pt idx="1913">
                  <c:v>80.352571761833815</c:v>
                </c:pt>
                <c:pt idx="1914">
                  <c:v>80.458928560431829</c:v>
                </c:pt>
                <c:pt idx="1915">
                  <c:v>80.565379168768999</c:v>
                </c:pt>
                <c:pt idx="1916">
                  <c:v>80.671923628198414</c:v>
                </c:pt>
                <c:pt idx="1917">
                  <c:v>80.778561980073405</c:v>
                </c:pt>
                <c:pt idx="1918">
                  <c:v>80.885294265747063</c:v>
                </c:pt>
                <c:pt idx="1919">
                  <c:v>80.992120526572663</c:v>
                </c:pt>
                <c:pt idx="1920">
                  <c:v>81.09904080390335</c:v>
                </c:pt>
                <c:pt idx="1921">
                  <c:v>81.206055139092342</c:v>
                </c:pt>
                <c:pt idx="1922">
                  <c:v>81.313163573492872</c:v>
                </c:pt>
                <c:pt idx="1923">
                  <c:v>81.4203661484581</c:v>
                </c:pt>
                <c:pt idx="1924">
                  <c:v>81.527662905341259</c:v>
                </c:pt>
                <c:pt idx="1925">
                  <c:v>81.635053885495537</c:v>
                </c:pt>
                <c:pt idx="1926">
                  <c:v>81.74253913027411</c:v>
                </c:pt>
                <c:pt idx="1927">
                  <c:v>81.850118681030281</c:v>
                </c:pt>
                <c:pt idx="1928">
                  <c:v>81.95779257911714</c:v>
                </c:pt>
                <c:pt idx="1929">
                  <c:v>82.065560865887932</c:v>
                </c:pt>
                <c:pt idx="1930">
                  <c:v>82.173423582695875</c:v>
                </c:pt>
                <c:pt idx="1931">
                  <c:v>82.281380770894074</c:v>
                </c:pt>
                <c:pt idx="1932">
                  <c:v>82.389432471835917</c:v>
                </c:pt>
                <c:pt idx="1933">
                  <c:v>82.497578726874465</c:v>
                </c:pt>
                <c:pt idx="1934">
                  <c:v>82.605819577362936</c:v>
                </c:pt>
                <c:pt idx="1935">
                  <c:v>82.714155064654562</c:v>
                </c:pt>
                <c:pt idx="1936">
                  <c:v>82.822585230102518</c:v>
                </c:pt>
                <c:pt idx="1937">
                  <c:v>82.931110115060079</c:v>
                </c:pt>
                <c:pt idx="1938">
                  <c:v>83.039729760880348</c:v>
                </c:pt>
                <c:pt idx="1939">
                  <c:v>83.148444208916573</c:v>
                </c:pt>
                <c:pt idx="1940">
                  <c:v>83.257253500521955</c:v>
                </c:pt>
                <c:pt idx="1941">
                  <c:v>83.366157677049642</c:v>
                </c:pt>
                <c:pt idx="1942">
                  <c:v>83.475156779852966</c:v>
                </c:pt>
                <c:pt idx="1943">
                  <c:v>83.584250850285031</c:v>
                </c:pt>
                <c:pt idx="1944">
                  <c:v>83.693439929699053</c:v>
                </c:pt>
                <c:pt idx="1945">
                  <c:v>83.802724059448238</c:v>
                </c:pt>
                <c:pt idx="1946">
                  <c:v>83.912103280885773</c:v>
                </c:pt>
                <c:pt idx="1947">
                  <c:v>84.021577635364935</c:v>
                </c:pt>
                <c:pt idx="1948">
                  <c:v>84.131147164238854</c:v>
                </c:pt>
                <c:pt idx="1949">
                  <c:v>84.240811908860721</c:v>
                </c:pt>
                <c:pt idx="1950">
                  <c:v>84.350571910583739</c:v>
                </c:pt>
                <c:pt idx="1951">
                  <c:v>84.460427210761154</c:v>
                </c:pt>
                <c:pt idx="1952">
                  <c:v>84.570377850746169</c:v>
                </c:pt>
                <c:pt idx="1953">
                  <c:v>84.680423871892017</c:v>
                </c:pt>
                <c:pt idx="1954">
                  <c:v>84.79056531555176</c:v>
                </c:pt>
                <c:pt idx="1955">
                  <c:v>84.900802223078699</c:v>
                </c:pt>
                <c:pt idx="1956">
                  <c:v>85.011134635826039</c:v>
                </c:pt>
                <c:pt idx="1957">
                  <c:v>85.121562595146997</c:v>
                </c:pt>
                <c:pt idx="1958">
                  <c:v>85.232086142394778</c:v>
                </c:pt>
                <c:pt idx="1959">
                  <c:v>85.342705318922512</c:v>
                </c:pt>
                <c:pt idx="1960">
                  <c:v>85.453420166083461</c:v>
                </c:pt>
                <c:pt idx="1961">
                  <c:v>85.564230725230786</c:v>
                </c:pt>
                <c:pt idx="1962">
                  <c:v>85.675137037717732</c:v>
                </c:pt>
                <c:pt idx="1963">
                  <c:v>85.786139144897476</c:v>
                </c:pt>
                <c:pt idx="1964">
                  <c:v>85.897237088123191</c:v>
                </c:pt>
                <c:pt idx="1965">
                  <c:v>86.008430908748181</c:v>
                </c:pt>
                <c:pt idx="1966">
                  <c:v>86.119720648125522</c:v>
                </c:pt>
                <c:pt idx="1967">
                  <c:v>86.231106347608559</c:v>
                </c:pt>
                <c:pt idx="1968">
                  <c:v>86.342588048550326</c:v>
                </c:pt>
                <c:pt idx="1969">
                  <c:v>86.454165792304167</c:v>
                </c:pt>
                <c:pt idx="1970">
                  <c:v>86.565839620223201</c:v>
                </c:pt>
                <c:pt idx="1971">
                  <c:v>86.677609573660604</c:v>
                </c:pt>
                <c:pt idx="1972">
                  <c:v>86.789475693969734</c:v>
                </c:pt>
                <c:pt idx="1973">
                  <c:v>86.901438022503612</c:v>
                </c:pt>
                <c:pt idx="1974">
                  <c:v>87.013496600615582</c:v>
                </c:pt>
                <c:pt idx="1975">
                  <c:v>87.125651469658735</c:v>
                </c:pt>
                <c:pt idx="1976">
                  <c:v>87.23790267098633</c:v>
                </c:pt>
                <c:pt idx="1977">
                  <c:v>87.350250245951585</c:v>
                </c:pt>
                <c:pt idx="1978">
                  <c:v>87.462694235907691</c:v>
                </c:pt>
                <c:pt idx="1979">
                  <c:v>87.575234682207778</c:v>
                </c:pt>
                <c:pt idx="1980">
                  <c:v>87.687871626205165</c:v>
                </c:pt>
                <c:pt idx="1981">
                  <c:v>87.800605109252885</c:v>
                </c:pt>
                <c:pt idx="1982">
                  <c:v>87.913435172704339</c:v>
                </c:pt>
                <c:pt idx="1983">
                  <c:v>88.026361857912676</c:v>
                </c:pt>
                <c:pt idx="1984">
                  <c:v>88.139385206230983</c:v>
                </c:pt>
                <c:pt idx="1985">
                  <c:v>88.252505259012622</c:v>
                </c:pt>
                <c:pt idx="1986">
                  <c:v>88.365722057610654</c:v>
                </c:pt>
                <c:pt idx="1987">
                  <c:v>88.479035643378396</c:v>
                </c:pt>
                <c:pt idx="1988">
                  <c:v>88.592446057668937</c:v>
                </c:pt>
                <c:pt idx="1989">
                  <c:v>88.705953341835595</c:v>
                </c:pt>
                <c:pt idx="1990">
                  <c:v>88.819557537231447</c:v>
                </c:pt>
                <c:pt idx="1991">
                  <c:v>88.933258685209793</c:v>
                </c:pt>
                <c:pt idx="1992">
                  <c:v>89.047056827123839</c:v>
                </c:pt>
                <c:pt idx="1993">
                  <c:v>89.160952004326703</c:v>
                </c:pt>
                <c:pt idx="1994">
                  <c:v>89.274944258171686</c:v>
                </c:pt>
                <c:pt idx="1995">
                  <c:v>89.389033630011909</c:v>
                </c:pt>
                <c:pt idx="1996">
                  <c:v>89.503220161200588</c:v>
                </c:pt>
                <c:pt idx="1997">
                  <c:v>89.617503893091012</c:v>
                </c:pt>
                <c:pt idx="1998">
                  <c:v>89.731884867036328</c:v>
                </c:pt>
                <c:pt idx="1999">
                  <c:v>89.846363124389654</c:v>
                </c:pt>
                <c:pt idx="2000">
                  <c:v>89.960938706504265</c:v>
                </c:pt>
                <c:pt idx="2001">
                  <c:v>90.075611654733365</c:v>
                </c:pt>
                <c:pt idx="2002">
                  <c:v>90.190382010430227</c:v>
                </c:pt>
                <c:pt idx="2003">
                  <c:v>90.305249814947956</c:v>
                </c:pt>
                <c:pt idx="2004">
                  <c:v>90.420215109639727</c:v>
                </c:pt>
                <c:pt idx="2005">
                  <c:v>90.535277935858858</c:v>
                </c:pt>
                <c:pt idx="2006">
                  <c:v>90.650438334958423</c:v>
                </c:pt>
                <c:pt idx="2007">
                  <c:v>90.76569634829174</c:v>
                </c:pt>
                <c:pt idx="2008">
                  <c:v>90.881052017211928</c:v>
                </c:pt>
                <c:pt idx="2009">
                  <c:v>90.99650538307219</c:v>
                </c:pt>
                <c:pt idx="2010">
                  <c:v>91.112056487225843</c:v>
                </c:pt>
                <c:pt idx="2011">
                  <c:v>91.227705371025905</c:v>
                </c:pt>
                <c:pt idx="2012">
                  <c:v>91.34345207582578</c:v>
                </c:pt>
                <c:pt idx="2013">
                  <c:v>91.459296642978472</c:v>
                </c:pt>
                <c:pt idx="2014">
                  <c:v>91.57523911383737</c:v>
                </c:pt>
                <c:pt idx="2015">
                  <c:v>91.691279529755519</c:v>
                </c:pt>
                <c:pt idx="2016">
                  <c:v>91.807417932086167</c:v>
                </c:pt>
                <c:pt idx="2017">
                  <c:v>91.923654362182631</c:v>
                </c:pt>
                <c:pt idx="2018">
                  <c:v>92.03998886139793</c:v>
                </c:pt>
                <c:pt idx="2019">
                  <c:v>92.156421471085423</c:v>
                </c:pt>
                <c:pt idx="2020">
                  <c:v>92.272952232598186</c:v>
                </c:pt>
                <c:pt idx="2021">
                  <c:v>92.389581187289465</c:v>
                </c:pt>
                <c:pt idx="2022">
                  <c:v>92.50630837651255</c:v>
                </c:pt>
                <c:pt idx="2023">
                  <c:v>92.623133841620572</c:v>
                </c:pt>
                <c:pt idx="2024">
                  <c:v>92.740057623966663</c:v>
                </c:pt>
                <c:pt idx="2025">
                  <c:v>92.857079764904157</c:v>
                </c:pt>
                <c:pt idx="2026">
                  <c:v>92.974200305786084</c:v>
                </c:pt>
                <c:pt idx="2027">
                  <c:v>93.091419287965863</c:v>
                </c:pt>
                <c:pt idx="2028">
                  <c:v>93.208736752796597</c:v>
                </c:pt>
                <c:pt idx="2029">
                  <c:v>93.326152741631404</c:v>
                </c:pt>
                <c:pt idx="2030">
                  <c:v>93.443667295823602</c:v>
                </c:pt>
                <c:pt idx="2031">
                  <c:v>93.561280456726308</c:v>
                </c:pt>
                <c:pt idx="2032">
                  <c:v>93.678992265692841</c:v>
                </c:pt>
                <c:pt idx="2033">
                  <c:v>93.796802764076261</c:v>
                </c:pt>
                <c:pt idx="2034">
                  <c:v>93.914711993229915</c:v>
                </c:pt>
                <c:pt idx="2035">
                  <c:v>94.032719994506849</c:v>
                </c:pt>
                <c:pt idx="2036">
                  <c:v>94.150826809260337</c:v>
                </c:pt>
                <c:pt idx="2037">
                  <c:v>94.269032478843684</c:v>
                </c:pt>
                <c:pt idx="2038">
                  <c:v>94.387337044609879</c:v>
                </c:pt>
                <c:pt idx="2039">
                  <c:v>94.505740547912367</c:v>
                </c:pt>
                <c:pt idx="2040">
                  <c:v>94.624243030104154</c:v>
                </c:pt>
                <c:pt idx="2041">
                  <c:v>94.742844532538484</c:v>
                </c:pt>
                <c:pt idx="2042">
                  <c:v>94.861545096568662</c:v>
                </c:pt>
                <c:pt idx="2043">
                  <c:v>94.980344763547819</c:v>
                </c:pt>
                <c:pt idx="2044">
                  <c:v>95.099243574829117</c:v>
                </c:pt>
                <c:pt idx="2045">
                  <c:v>95.218241571765773</c:v>
                </c:pt>
                <c:pt idx="2046">
                  <c:v>95.337338795711005</c:v>
                </c:pt>
                <c:pt idx="2047">
                  <c:v>95.456535288018102</c:v>
                </c:pt>
                <c:pt idx="2048">
                  <c:v>95.575831090040182</c:v>
                </c:pt>
                <c:pt idx="2049">
                  <c:v>95.695226243130392</c:v>
                </c:pt>
                <c:pt idx="2050">
                  <c:v>95.814720788642049</c:v>
                </c:pt>
                <c:pt idx="2051">
                  <c:v>95.934314767928271</c:v>
                </c:pt>
                <c:pt idx="2052">
                  <c:v>96.054008222342318</c:v>
                </c:pt>
                <c:pt idx="2053">
                  <c:v>96.173801193237324</c:v>
                </c:pt>
                <c:pt idx="2054">
                  <c:v>96.293693721966491</c:v>
                </c:pt>
                <c:pt idx="2055">
                  <c:v>96.413685849883166</c:v>
                </c:pt>
                <c:pt idx="2056">
                  <c:v>96.53377761834038</c:v>
                </c:pt>
                <c:pt idx="2057">
                  <c:v>96.653969068691438</c:v>
                </c:pt>
                <c:pt idx="2058">
                  <c:v>96.774260242289472</c:v>
                </c:pt>
                <c:pt idx="2059">
                  <c:v>96.89465118048777</c:v>
                </c:pt>
                <c:pt idx="2060">
                  <c:v>97.015141924639408</c:v>
                </c:pt>
                <c:pt idx="2061">
                  <c:v>97.135732516097676</c:v>
                </c:pt>
                <c:pt idx="2062">
                  <c:v>97.256422996215832</c:v>
                </c:pt>
                <c:pt idx="2063">
                  <c:v>97.377213406346911</c:v>
                </c:pt>
                <c:pt idx="2064">
                  <c:v>97.498103787844315</c:v>
                </c:pt>
                <c:pt idx="2065">
                  <c:v>97.619094182061062</c:v>
                </c:pt>
                <c:pt idx="2066">
                  <c:v>97.740184630350456</c:v>
                </c:pt>
                <c:pt idx="2067">
                  <c:v>97.861375174065742</c:v>
                </c:pt>
                <c:pt idx="2068">
                  <c:v>97.982665854560025</c:v>
                </c:pt>
                <c:pt idx="2069">
                  <c:v>98.104056713186523</c:v>
                </c:pt>
                <c:pt idx="2070">
                  <c:v>98.225547791298482</c:v>
                </c:pt>
                <c:pt idx="2071">
                  <c:v>98.347139130248976</c:v>
                </c:pt>
                <c:pt idx="2072">
                  <c:v>98.468830771391424</c:v>
                </c:pt>
                <c:pt idx="2073">
                  <c:v>98.590622756078915</c:v>
                </c:pt>
                <c:pt idx="2074">
                  <c:v>98.712515125664595</c:v>
                </c:pt>
                <c:pt idx="2075">
                  <c:v>98.834507921501796</c:v>
                </c:pt>
                <c:pt idx="2076">
                  <c:v>98.956601184943551</c:v>
                </c:pt>
                <c:pt idx="2077">
                  <c:v>99.07879495734322</c:v>
                </c:pt>
                <c:pt idx="2078">
                  <c:v>99.201089280053921</c:v>
                </c:pt>
                <c:pt idx="2079">
                  <c:v>99.323484194428914</c:v>
                </c:pt>
                <c:pt idx="2080">
                  <c:v>99.445979741821304</c:v>
                </c:pt>
                <c:pt idx="2081">
                  <c:v>99.568575963584337</c:v>
                </c:pt>
                <c:pt idx="2082">
                  <c:v>99.691272901071315</c:v>
                </c:pt>
                <c:pt idx="2083">
                  <c:v>99.8140705956353</c:v>
                </c:pt>
                <c:pt idx="2084">
                  <c:v>99.93696908862961</c:v>
                </c:pt>
                <c:pt idx="2085">
                  <c:v>100.05996842140731</c:v>
                </c:pt>
                <c:pt idx="2086">
                  <c:v>100.18306863532169</c:v>
                </c:pt>
                <c:pt idx="2087">
                  <c:v>100.30626977172602</c:v>
                </c:pt>
                <c:pt idx="2088">
                  <c:v>100.42957187197339</c:v>
                </c:pt>
                <c:pt idx="2089">
                  <c:v>100.55297497741701</c:v>
                </c:pt>
                <c:pt idx="2090">
                  <c:v>100.67647912941008</c:v>
                </c:pt>
                <c:pt idx="2091">
                  <c:v>100.80008436930584</c:v>
                </c:pt>
                <c:pt idx="2092">
                  <c:v>100.92379073845755</c:v>
                </c:pt>
                <c:pt idx="2093">
                  <c:v>101.04759827821836</c:v>
                </c:pt>
                <c:pt idx="2094">
                  <c:v>101.17150702994138</c:v>
                </c:pt>
                <c:pt idx="2095">
                  <c:v>101.29551703497995</c:v>
                </c:pt>
                <c:pt idx="2096">
                  <c:v>101.41962833468715</c:v>
                </c:pt>
                <c:pt idx="2097">
                  <c:v>101.54384097041633</c:v>
                </c:pt>
                <c:pt idx="2098">
                  <c:v>101.66815498352052</c:v>
                </c:pt>
                <c:pt idx="2099">
                  <c:v>101.79257041535301</c:v>
                </c:pt>
                <c:pt idx="2100">
                  <c:v>101.91708730726707</c:v>
                </c:pt>
                <c:pt idx="2101">
                  <c:v>102.04170570061575</c:v>
                </c:pt>
                <c:pt idx="2102">
                  <c:v>102.16642563675245</c:v>
                </c:pt>
                <c:pt idx="2103">
                  <c:v>102.29124715703013</c:v>
                </c:pt>
                <c:pt idx="2104">
                  <c:v>102.4161703028022</c:v>
                </c:pt>
                <c:pt idx="2105">
                  <c:v>102.54119511542176</c:v>
                </c:pt>
                <c:pt idx="2106">
                  <c:v>102.666321636242</c:v>
                </c:pt>
                <c:pt idx="2107">
                  <c:v>102.79154990661621</c:v>
                </c:pt>
                <c:pt idx="2108">
                  <c:v>102.9168799678975</c:v>
                </c:pt>
                <c:pt idx="2109">
                  <c:v>103.04231186143917</c:v>
                </c:pt>
                <c:pt idx="2110">
                  <c:v>103.16784562859429</c:v>
                </c:pt>
                <c:pt idx="2111">
                  <c:v>103.29348131071612</c:v>
                </c:pt>
                <c:pt idx="2112">
                  <c:v>103.41921894915795</c:v>
                </c:pt>
                <c:pt idx="2113">
                  <c:v>103.54505858527293</c:v>
                </c:pt>
                <c:pt idx="2114">
                  <c:v>103.67100026041415</c:v>
                </c:pt>
                <c:pt idx="2115">
                  <c:v>103.79704401593499</c:v>
                </c:pt>
                <c:pt idx="2116">
                  <c:v>103.92318989318844</c:v>
                </c:pt>
                <c:pt idx="2117">
                  <c:v>104.04943793352794</c:v>
                </c:pt>
                <c:pt idx="2118">
                  <c:v>104.17578817830656</c:v>
                </c:pt>
                <c:pt idx="2119">
                  <c:v>104.30224066887746</c:v>
                </c:pt>
                <c:pt idx="2120">
                  <c:v>104.42879544659399</c:v>
                </c:pt>
                <c:pt idx="2121">
                  <c:v>104.55545255280921</c:v>
                </c:pt>
                <c:pt idx="2122">
                  <c:v>104.68221202887642</c:v>
                </c:pt>
                <c:pt idx="2123">
                  <c:v>104.80907391614876</c:v>
                </c:pt>
                <c:pt idx="2124">
                  <c:v>104.93603825597947</c:v>
                </c:pt>
                <c:pt idx="2125">
                  <c:v>105.06310508972169</c:v>
                </c:pt>
                <c:pt idx="2126">
                  <c:v>105.19027445872867</c:v>
                </c:pt>
                <c:pt idx="2127">
                  <c:v>105.31754640435365</c:v>
                </c:pt>
                <c:pt idx="2128">
                  <c:v>105.44492096794974</c:v>
                </c:pt>
                <c:pt idx="2129">
                  <c:v>105.57239819087026</c:v>
                </c:pt>
                <c:pt idx="2130">
                  <c:v>105.69997811446831</c:v>
                </c:pt>
                <c:pt idx="2131">
                  <c:v>105.82766078009706</c:v>
                </c:pt>
                <c:pt idx="2132">
                  <c:v>105.95544622910992</c:v>
                </c:pt>
                <c:pt idx="2133">
                  <c:v>106.08333450285988</c:v>
                </c:pt>
                <c:pt idx="2134">
                  <c:v>106.2113256427002</c:v>
                </c:pt>
                <c:pt idx="2135">
                  <c:v>106.33941968998407</c:v>
                </c:pt>
                <c:pt idx="2136">
                  <c:v>106.46761668606476</c:v>
                </c:pt>
                <c:pt idx="2137">
                  <c:v>106.59591667229547</c:v>
                </c:pt>
                <c:pt idx="2138">
                  <c:v>106.72431969002933</c:v>
                </c:pt>
                <c:pt idx="2139">
                  <c:v>106.85282578061957</c:v>
                </c:pt>
                <c:pt idx="2140">
                  <c:v>106.9814349854194</c:v>
                </c:pt>
                <c:pt idx="2141">
                  <c:v>107.11014734578198</c:v>
                </c:pt>
                <c:pt idx="2142">
                  <c:v>107.23896290306064</c:v>
                </c:pt>
                <c:pt idx="2143">
                  <c:v>107.36788169860841</c:v>
                </c:pt>
                <c:pt idx="2144">
                  <c:v>107.49690377377857</c:v>
                </c:pt>
                <c:pt idx="2145">
                  <c:v>107.62602916992441</c:v>
                </c:pt>
                <c:pt idx="2146">
                  <c:v>107.75525792839895</c:v>
                </c:pt>
                <c:pt idx="2147">
                  <c:v>107.88459009055561</c:v>
                </c:pt>
                <c:pt idx="2148">
                  <c:v>108.01402569774737</c:v>
                </c:pt>
                <c:pt idx="2149">
                  <c:v>108.14356479132761</c:v>
                </c:pt>
                <c:pt idx="2150">
                  <c:v>108.27320741264941</c:v>
                </c:pt>
                <c:pt idx="2151">
                  <c:v>108.402953603066</c:v>
                </c:pt>
                <c:pt idx="2152">
                  <c:v>108.53280340393069</c:v>
                </c:pt>
                <c:pt idx="2153">
                  <c:v>108.6627568565965</c:v>
                </c:pt>
                <c:pt idx="2154">
                  <c:v>108.79281400241682</c:v>
                </c:pt>
                <c:pt idx="2155">
                  <c:v>108.92297488274467</c:v>
                </c:pt>
                <c:pt idx="2156">
                  <c:v>109.05323953893337</c:v>
                </c:pt>
                <c:pt idx="2157">
                  <c:v>109.18360801233614</c:v>
                </c:pt>
                <c:pt idx="2158">
                  <c:v>109.31408034430613</c:v>
                </c:pt>
                <c:pt idx="2159">
                  <c:v>109.44465657619649</c:v>
                </c:pt>
                <c:pt idx="2160">
                  <c:v>109.57533674936056</c:v>
                </c:pt>
                <c:pt idx="2161">
                  <c:v>109.70612090515131</c:v>
                </c:pt>
                <c:pt idx="2162">
                  <c:v>109.83700908492223</c:v>
                </c:pt>
                <c:pt idx="2163">
                  <c:v>109.9680013300264</c:v>
                </c:pt>
                <c:pt idx="2164">
                  <c:v>110.09909768181694</c:v>
                </c:pt>
                <c:pt idx="2165">
                  <c:v>110.23029818164719</c:v>
                </c:pt>
                <c:pt idx="2166">
                  <c:v>110.3616028708702</c:v>
                </c:pt>
                <c:pt idx="2167">
                  <c:v>110.49301179083933</c:v>
                </c:pt>
                <c:pt idx="2168">
                  <c:v>110.62452498290764</c:v>
                </c:pt>
                <c:pt idx="2169">
                  <c:v>110.75614248842847</c:v>
                </c:pt>
                <c:pt idx="2170">
                  <c:v>110.8878643487549</c:v>
                </c:pt>
                <c:pt idx="2171">
                  <c:v>111.01969060524016</c:v>
                </c:pt>
                <c:pt idx="2172">
                  <c:v>111.15162129923755</c:v>
                </c:pt>
                <c:pt idx="2173">
                  <c:v>111.28365647210012</c:v>
                </c:pt>
                <c:pt idx="2174">
                  <c:v>111.41579616518126</c:v>
                </c:pt>
                <c:pt idx="2175">
                  <c:v>111.54804041983395</c:v>
                </c:pt>
                <c:pt idx="2176">
                  <c:v>111.68038927741154</c:v>
                </c:pt>
                <c:pt idx="2177">
                  <c:v>111.81284277926723</c:v>
                </c:pt>
                <c:pt idx="2178">
                  <c:v>111.94540096675421</c:v>
                </c:pt>
                <c:pt idx="2179">
                  <c:v>112.07806388122559</c:v>
                </c:pt>
                <c:pt idx="2180">
                  <c:v>112.21083156403465</c:v>
                </c:pt>
                <c:pt idx="2181">
                  <c:v>112.34370405653458</c:v>
                </c:pt>
                <c:pt idx="2182">
                  <c:v>112.47668140007866</c:v>
                </c:pt>
                <c:pt idx="2183">
                  <c:v>112.60976363602001</c:v>
                </c:pt>
                <c:pt idx="2184">
                  <c:v>112.74295080571177</c:v>
                </c:pt>
                <c:pt idx="2185">
                  <c:v>112.8762429505073</c:v>
                </c:pt>
                <c:pt idx="2186">
                  <c:v>113.00964011175965</c:v>
                </c:pt>
                <c:pt idx="2187">
                  <c:v>113.14314233082214</c:v>
                </c:pt>
                <c:pt idx="2188">
                  <c:v>113.27674964904787</c:v>
                </c:pt>
                <c:pt idx="2189">
                  <c:v>113.41046210779005</c:v>
                </c:pt>
                <c:pt idx="2190">
                  <c:v>113.54427974840208</c:v>
                </c:pt>
                <c:pt idx="2191">
                  <c:v>113.67820261223687</c:v>
                </c:pt>
                <c:pt idx="2192">
                  <c:v>113.81223074064782</c:v>
                </c:pt>
                <c:pt idx="2193">
                  <c:v>113.94636417498803</c:v>
                </c:pt>
                <c:pt idx="2194">
                  <c:v>114.08060295661082</c:v>
                </c:pt>
                <c:pt idx="2195">
                  <c:v>114.21494712686922</c:v>
                </c:pt>
                <c:pt idx="2196">
                  <c:v>114.34939672711654</c:v>
                </c:pt>
                <c:pt idx="2197">
                  <c:v>114.48395179870607</c:v>
                </c:pt>
                <c:pt idx="2198">
                  <c:v>114.61861238299082</c:v>
                </c:pt>
                <c:pt idx="2199">
                  <c:v>114.75337852132414</c:v>
                </c:pt>
                <c:pt idx="2200">
                  <c:v>114.88825025505912</c:v>
                </c:pt>
                <c:pt idx="2201">
                  <c:v>115.02322762554901</c:v>
                </c:pt>
                <c:pt idx="2202">
                  <c:v>115.1583106741471</c:v>
                </c:pt>
                <c:pt idx="2203">
                  <c:v>115.29349944220651</c:v>
                </c:pt>
                <c:pt idx="2204">
                  <c:v>115.4287939710804</c:v>
                </c:pt>
                <c:pt idx="2205">
                  <c:v>115.56419430212205</c:v>
                </c:pt>
                <c:pt idx="2206">
                  <c:v>115.69970047668458</c:v>
                </c:pt>
                <c:pt idx="2207">
                  <c:v>115.83531253612131</c:v>
                </c:pt>
                <c:pt idx="2208">
                  <c:v>115.97103052178528</c:v>
                </c:pt>
                <c:pt idx="2209">
                  <c:v>116.10685447502988</c:v>
                </c:pt>
                <c:pt idx="2210">
                  <c:v>116.24278443720821</c:v>
                </c:pt>
                <c:pt idx="2211">
                  <c:v>116.37882044967338</c:v>
                </c:pt>
                <c:pt idx="2212">
                  <c:v>116.51496255377882</c:v>
                </c:pt>
                <c:pt idx="2213">
                  <c:v>116.6512107908775</c:v>
                </c:pt>
                <c:pt idx="2214">
                  <c:v>116.78756520232278</c:v>
                </c:pt>
                <c:pt idx="2215">
                  <c:v>116.92402582946784</c:v>
                </c:pt>
                <c:pt idx="2216">
                  <c:v>117.06059271366573</c:v>
                </c:pt>
                <c:pt idx="2217">
                  <c:v>117.1972658962699</c:v>
                </c:pt>
                <c:pt idx="2218">
                  <c:v>117.33404541863335</c:v>
                </c:pt>
                <c:pt idx="2219">
                  <c:v>117.47093132210942</c:v>
                </c:pt>
                <c:pt idx="2220">
                  <c:v>117.60792364805125</c:v>
                </c:pt>
                <c:pt idx="2221">
                  <c:v>117.74502243781198</c:v>
                </c:pt>
                <c:pt idx="2222">
                  <c:v>117.88222773274494</c:v>
                </c:pt>
                <c:pt idx="2223">
                  <c:v>118.01953957420321</c:v>
                </c:pt>
                <c:pt idx="2224">
                  <c:v>118.1569580035401</c:v>
                </c:pt>
                <c:pt idx="2225">
                  <c:v>118.2944830621088</c:v>
                </c:pt>
                <c:pt idx="2226">
                  <c:v>118.43211479126228</c:v>
                </c:pt>
                <c:pt idx="2227">
                  <c:v>118.56985323235413</c:v>
                </c:pt>
                <c:pt idx="2228">
                  <c:v>118.70769842673724</c:v>
                </c:pt>
                <c:pt idx="2229">
                  <c:v>118.84565041576502</c:v>
                </c:pt>
                <c:pt idx="2230">
                  <c:v>118.98370924079057</c:v>
                </c:pt>
                <c:pt idx="2231">
                  <c:v>119.12187494316699</c:v>
                </c:pt>
                <c:pt idx="2232">
                  <c:v>119.26014756424772</c:v>
                </c:pt>
                <c:pt idx="2233">
                  <c:v>119.39852714538576</c:v>
                </c:pt>
                <c:pt idx="2234">
                  <c:v>119.53701372793448</c:v>
                </c:pt>
                <c:pt idx="2235">
                  <c:v>119.67560735324695</c:v>
                </c:pt>
                <c:pt idx="2236">
                  <c:v>119.81430806267632</c:v>
                </c:pt>
                <c:pt idx="2237">
                  <c:v>119.953115897576</c:v>
                </c:pt>
                <c:pt idx="2238">
                  <c:v>120.09203089929902</c:v>
                </c:pt>
                <c:pt idx="2239">
                  <c:v>120.23105310919874</c:v>
                </c:pt>
                <c:pt idx="2240">
                  <c:v>120.37018256862819</c:v>
                </c:pt>
                <c:pt idx="2241">
                  <c:v>120.50941931894063</c:v>
                </c:pt>
                <c:pt idx="2242">
                  <c:v>120.64876340148935</c:v>
                </c:pt>
                <c:pt idx="2243">
                  <c:v>120.78821485762732</c:v>
                </c:pt>
                <c:pt idx="2244">
                  <c:v>120.92777372870803</c:v>
                </c:pt>
                <c:pt idx="2245">
                  <c:v>121.06744005608458</c:v>
                </c:pt>
                <c:pt idx="2246">
                  <c:v>121.20721388111009</c:v>
                </c:pt>
                <c:pt idx="2247">
                  <c:v>121.34709524513784</c:v>
                </c:pt>
                <c:pt idx="2248">
                  <c:v>121.48708418952098</c:v>
                </c:pt>
                <c:pt idx="2249">
                  <c:v>121.6271807556128</c:v>
                </c:pt>
                <c:pt idx="2250">
                  <c:v>121.76738498476644</c:v>
                </c:pt>
                <c:pt idx="2251">
                  <c:v>121.90769691833498</c:v>
                </c:pt>
                <c:pt idx="2252">
                  <c:v>122.04811659767188</c:v>
                </c:pt>
                <c:pt idx="2253">
                  <c:v>122.18864406413014</c:v>
                </c:pt>
                <c:pt idx="2254">
                  <c:v>122.32927935906311</c:v>
                </c:pt>
                <c:pt idx="2255">
                  <c:v>122.47002252382391</c:v>
                </c:pt>
                <c:pt idx="2256">
                  <c:v>122.61087359976558</c:v>
                </c:pt>
                <c:pt idx="2257">
                  <c:v>122.75183262824167</c:v>
                </c:pt>
                <c:pt idx="2258">
                  <c:v>122.89289965060513</c:v>
                </c:pt>
                <c:pt idx="2259">
                  <c:v>123.03407470820929</c:v>
                </c:pt>
                <c:pt idx="2260">
                  <c:v>123.17535784240731</c:v>
                </c:pt>
                <c:pt idx="2261">
                  <c:v>123.31674909455222</c:v>
                </c:pt>
                <c:pt idx="2262">
                  <c:v>123.45824850599755</c:v>
                </c:pt>
                <c:pt idx="2263">
                  <c:v>123.59985611809623</c:v>
                </c:pt>
                <c:pt idx="2264">
                  <c:v>123.74157197220165</c:v>
                </c:pt>
                <c:pt idx="2265">
                  <c:v>123.88339610966695</c:v>
                </c:pt>
                <c:pt idx="2266">
                  <c:v>124.02532857184521</c:v>
                </c:pt>
                <c:pt idx="2267">
                  <c:v>124.16736940008978</c:v>
                </c:pt>
                <c:pt idx="2268">
                  <c:v>124.30951863575379</c:v>
                </c:pt>
                <c:pt idx="2269">
                  <c:v>124.45177632019045</c:v>
                </c:pt>
                <c:pt idx="2270">
                  <c:v>124.5941424947531</c:v>
                </c:pt>
                <c:pt idx="2271">
                  <c:v>124.73661720079464</c:v>
                </c:pt>
                <c:pt idx="2272">
                  <c:v>124.87920047966857</c:v>
                </c:pt>
                <c:pt idx="2273">
                  <c:v>125.0218923727279</c:v>
                </c:pt>
                <c:pt idx="2274">
                  <c:v>125.16469292132592</c:v>
                </c:pt>
                <c:pt idx="2275">
                  <c:v>125.30760216681597</c:v>
                </c:pt>
                <c:pt idx="2276">
                  <c:v>125.45062015055088</c:v>
                </c:pt>
                <c:pt idx="2277">
                  <c:v>125.59374691388429</c:v>
                </c:pt>
                <c:pt idx="2278">
                  <c:v>125.73698249816896</c:v>
                </c:pt>
                <c:pt idx="2279">
                  <c:v>125.88032694475839</c:v>
                </c:pt>
                <c:pt idx="2280">
                  <c:v>126.02378029500585</c:v>
                </c:pt>
                <c:pt idx="2281">
                  <c:v>126.16734259026418</c:v>
                </c:pt>
                <c:pt idx="2282">
                  <c:v>126.31101387188707</c:v>
                </c:pt>
                <c:pt idx="2283">
                  <c:v>126.45479418122717</c:v>
                </c:pt>
                <c:pt idx="2284">
                  <c:v>126.59868355963816</c:v>
                </c:pt>
                <c:pt idx="2285">
                  <c:v>126.74268204847304</c:v>
                </c:pt>
                <c:pt idx="2286">
                  <c:v>126.88678968908494</c:v>
                </c:pt>
                <c:pt idx="2287">
                  <c:v>127.03100652282723</c:v>
                </c:pt>
                <c:pt idx="2288">
                  <c:v>127.17533259105288</c:v>
                </c:pt>
                <c:pt idx="2289">
                  <c:v>127.31976793511537</c:v>
                </c:pt>
                <c:pt idx="2290">
                  <c:v>127.46431259636779</c:v>
                </c:pt>
                <c:pt idx="2291">
                  <c:v>127.60896661616323</c:v>
                </c:pt>
                <c:pt idx="2292">
                  <c:v>127.75373003585509</c:v>
                </c:pt>
                <c:pt idx="2293">
                  <c:v>127.89860289679638</c:v>
                </c:pt>
                <c:pt idx="2294">
                  <c:v>128.04358524034038</c:v>
                </c:pt>
                <c:pt idx="2295">
                  <c:v>128.18867710784045</c:v>
                </c:pt>
                <c:pt idx="2296">
                  <c:v>128.33387854064944</c:v>
                </c:pt>
                <c:pt idx="2297">
                  <c:v>128.47918958012096</c:v>
                </c:pt>
                <c:pt idx="2298">
                  <c:v>128.62461026760778</c:v>
                </c:pt>
                <c:pt idx="2299">
                  <c:v>128.77014064446342</c:v>
                </c:pt>
                <c:pt idx="2300">
                  <c:v>128.91578075204114</c:v>
                </c:pt>
                <c:pt idx="2301">
                  <c:v>129.06153063169376</c:v>
                </c:pt>
                <c:pt idx="2302">
                  <c:v>129.20739032477496</c:v>
                </c:pt>
                <c:pt idx="2303">
                  <c:v>129.35335987263747</c:v>
                </c:pt>
                <c:pt idx="2304">
                  <c:v>129.49943931663486</c:v>
                </c:pt>
                <c:pt idx="2305">
                  <c:v>129.64562869812019</c:v>
                </c:pt>
                <c:pt idx="2306">
                  <c:v>129.79192805844653</c:v>
                </c:pt>
                <c:pt idx="2307">
                  <c:v>129.93833743896747</c:v>
                </c:pt>
                <c:pt idx="2308">
                  <c:v>130.08485688103568</c:v>
                </c:pt>
                <c:pt idx="2309">
                  <c:v>130.23148642600484</c:v>
                </c:pt>
                <c:pt idx="2310">
                  <c:v>130.3782261152279</c:v>
                </c:pt>
                <c:pt idx="2311">
                  <c:v>130.52507599005807</c:v>
                </c:pt>
                <c:pt idx="2312">
                  <c:v>130.6720360918487</c:v>
                </c:pt>
                <c:pt idx="2313">
                  <c:v>130.8191064619528</c:v>
                </c:pt>
                <c:pt idx="2314">
                  <c:v>130.96628714172365</c:v>
                </c:pt>
                <c:pt idx="2315">
                  <c:v>131.11357817251462</c:v>
                </c:pt>
                <c:pt idx="2316">
                  <c:v>131.26097959567855</c:v>
                </c:pt>
                <c:pt idx="2317">
                  <c:v>131.40849145256897</c:v>
                </c:pt>
                <c:pt idx="2318">
                  <c:v>131.55611378453889</c:v>
                </c:pt>
                <c:pt idx="2319">
                  <c:v>131.70384663294161</c:v>
                </c:pt>
                <c:pt idx="2320">
                  <c:v>131.85169003913043</c:v>
                </c:pt>
                <c:pt idx="2321">
                  <c:v>131.99964404445822</c:v>
                </c:pt>
                <c:pt idx="2322">
                  <c:v>132.14770869027862</c:v>
                </c:pt>
                <c:pt idx="2323">
                  <c:v>132.29588401794433</c:v>
                </c:pt>
                <c:pt idx="2324">
                  <c:v>132.44417006880894</c:v>
                </c:pt>
                <c:pt idx="2325">
                  <c:v>132.5925668842257</c:v>
                </c:pt>
                <c:pt idx="2326">
                  <c:v>132.7410745055474</c:v>
                </c:pt>
                <c:pt idx="2327">
                  <c:v>132.88969297412774</c:v>
                </c:pt>
                <c:pt idx="2328">
                  <c:v>133.03842233131942</c:v>
                </c:pt>
                <c:pt idx="2329">
                  <c:v>133.18726261847607</c:v>
                </c:pt>
                <c:pt idx="2330">
                  <c:v>133.33621387695067</c:v>
                </c:pt>
                <c:pt idx="2331">
                  <c:v>133.48527614809646</c:v>
                </c:pt>
                <c:pt idx="2332">
                  <c:v>133.6344494732667</c:v>
                </c:pt>
                <c:pt idx="2333">
                  <c:v>133.78373389381437</c:v>
                </c:pt>
                <c:pt idx="2334">
                  <c:v>133.93312945109304</c:v>
                </c:pt>
                <c:pt idx="2335">
                  <c:v>134.08263618645569</c:v>
                </c:pt>
                <c:pt idx="2336">
                  <c:v>134.23225414125548</c:v>
                </c:pt>
                <c:pt idx="2337">
                  <c:v>134.38198335684575</c:v>
                </c:pt>
                <c:pt idx="2338">
                  <c:v>134.53182387457957</c:v>
                </c:pt>
                <c:pt idx="2339">
                  <c:v>134.68177573581019</c:v>
                </c:pt>
                <c:pt idx="2340">
                  <c:v>134.83183898189102</c:v>
                </c:pt>
                <c:pt idx="2341">
                  <c:v>134.98201365417481</c:v>
                </c:pt>
                <c:pt idx="2342">
                  <c:v>135.13229979401527</c:v>
                </c:pt>
                <c:pt idx="2343">
                  <c:v>135.28269744276511</c:v>
                </c:pt>
                <c:pt idx="2344">
                  <c:v>135.43320664177787</c:v>
                </c:pt>
                <c:pt idx="2345">
                  <c:v>135.58382743240682</c:v>
                </c:pt>
                <c:pt idx="2346">
                  <c:v>135.73455985600475</c:v>
                </c:pt>
                <c:pt idx="2347">
                  <c:v>135.88540395392536</c:v>
                </c:pt>
                <c:pt idx="2348">
                  <c:v>136.03635976752136</c:v>
                </c:pt>
                <c:pt idx="2349">
                  <c:v>136.18742733814636</c:v>
                </c:pt>
                <c:pt idx="2350">
                  <c:v>136.33860670715342</c:v>
                </c:pt>
                <c:pt idx="2351">
                  <c:v>136.48989791589554</c:v>
                </c:pt>
                <c:pt idx="2352">
                  <c:v>136.64130100572635</c:v>
                </c:pt>
                <c:pt idx="2353">
                  <c:v>136.79281601799858</c:v>
                </c:pt>
                <c:pt idx="2354">
                  <c:v>136.94444299406581</c:v>
                </c:pt>
                <c:pt idx="2355">
                  <c:v>137.0961819752811</c:v>
                </c:pt>
                <c:pt idx="2356">
                  <c:v>137.24803300299754</c:v>
                </c:pt>
                <c:pt idx="2357">
                  <c:v>137.39999611856857</c:v>
                </c:pt>
                <c:pt idx="2358">
                  <c:v>137.55207136334712</c:v>
                </c:pt>
                <c:pt idx="2359">
                  <c:v>137.70425877868655</c:v>
                </c:pt>
                <c:pt idx="2360">
                  <c:v>137.85655840594018</c:v>
                </c:pt>
                <c:pt idx="2361">
                  <c:v>138.00897028646085</c:v>
                </c:pt>
                <c:pt idx="2362">
                  <c:v>138.16149446160219</c:v>
                </c:pt>
                <c:pt idx="2363">
                  <c:v>138.31413097271704</c:v>
                </c:pt>
                <c:pt idx="2364">
                  <c:v>138.46687986115882</c:v>
                </c:pt>
                <c:pt idx="2365">
                  <c:v>138.61974116828083</c:v>
                </c:pt>
                <c:pt idx="2366">
                  <c:v>138.77271493543586</c:v>
                </c:pt>
                <c:pt idx="2367">
                  <c:v>138.92580120397761</c:v>
                </c:pt>
                <c:pt idx="2368">
                  <c:v>139.0790000152588</c:v>
                </c:pt>
                <c:pt idx="2369">
                  <c:v>139.23231141063295</c:v>
                </c:pt>
                <c:pt idx="2370">
                  <c:v>139.38573543145336</c:v>
                </c:pt>
                <c:pt idx="2371">
                  <c:v>139.53927211907279</c:v>
                </c:pt>
                <c:pt idx="2372">
                  <c:v>139.69292151484495</c:v>
                </c:pt>
                <c:pt idx="2373">
                  <c:v>139.84668366012261</c:v>
                </c:pt>
                <c:pt idx="2374">
                  <c:v>140.00055859625928</c:v>
                </c:pt>
                <c:pt idx="2375">
                  <c:v>140.15454636460802</c:v>
                </c:pt>
                <c:pt idx="2376">
                  <c:v>140.30864700652199</c:v>
                </c:pt>
                <c:pt idx="2377">
                  <c:v>140.46286056335455</c:v>
                </c:pt>
                <c:pt idx="2378">
                  <c:v>140.61718707645869</c:v>
                </c:pt>
                <c:pt idx="2379">
                  <c:v>140.77162658718788</c:v>
                </c:pt>
                <c:pt idx="2380">
                  <c:v>140.92617913689514</c:v>
                </c:pt>
                <c:pt idx="2381">
                  <c:v>141.08084476693364</c:v>
                </c:pt>
                <c:pt idx="2382">
                  <c:v>141.23562351865672</c:v>
                </c:pt>
                <c:pt idx="2383">
                  <c:v>141.39051543341748</c:v>
                </c:pt>
                <c:pt idx="2384">
                  <c:v>141.54552055256909</c:v>
                </c:pt>
                <c:pt idx="2385">
                  <c:v>141.70063891746503</c:v>
                </c:pt>
                <c:pt idx="2386">
                  <c:v>141.85587056945803</c:v>
                </c:pt>
                <c:pt idx="2387">
                  <c:v>142.01121554990178</c:v>
                </c:pt>
                <c:pt idx="2388">
                  <c:v>142.16667390014899</c:v>
                </c:pt>
                <c:pt idx="2389">
                  <c:v>142.32224566155327</c:v>
                </c:pt>
                <c:pt idx="2390">
                  <c:v>142.47793087546776</c:v>
                </c:pt>
                <c:pt idx="2391">
                  <c:v>142.63372958324541</c:v>
                </c:pt>
                <c:pt idx="2392">
                  <c:v>142.78964182623983</c:v>
                </c:pt>
              </c:numCache>
            </c:numRef>
          </c:yVal>
          <c:smooth val="1"/>
          <c:extLst>
            <c:ext xmlns:c16="http://schemas.microsoft.com/office/drawing/2014/chart" uri="{C3380CC4-5D6E-409C-BE32-E72D297353CC}">
              <c16:uniqueId val="{00000000-8385-6A4C-9AC0-58CCB7B47718}"/>
            </c:ext>
          </c:extLst>
        </c:ser>
        <c:dLbls>
          <c:showLegendKey val="0"/>
          <c:showVal val="0"/>
          <c:showCatName val="0"/>
          <c:showSerName val="0"/>
          <c:showPercent val="0"/>
          <c:showBubbleSize val="0"/>
        </c:dLbls>
        <c:axId val="305723663"/>
        <c:axId val="305725295"/>
      </c:scatterChart>
      <c:valAx>
        <c:axId val="305723663"/>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 Velocity [m/s]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5725295"/>
        <c:crosses val="autoZero"/>
        <c:crossBetween val="midCat"/>
      </c:valAx>
      <c:valAx>
        <c:axId val="305725295"/>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Pdrag [KW]</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572366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Pin</b:Tag>
    <b:SourceType>DocumentFromInternetSite</b:SourceType>
    <b:Guid>{0AE1CAA0-AE63-A24B-B164-BDDF77A93494}</b:Guid>
    <b:InternetSiteTitle>Pinterest </b:InternetSiteTitle>
    <b:URL>https://www.pinterest.co.uk/pin/838232549368473034/</b:URL>
    <b:RefOrder>1</b:RefOrder>
  </b:Source>
  <b:Source>
    <b:Tag>Car08</b:Tag>
    <b:SourceType>InternetSite</b:SourceType>
    <b:Guid>{F4A99D38-2B20-3142-806F-6CEFAB0965FD}</b:Guid>
    <b:Title>BMW offically unveils World Superbike contender</b:Title>
    <b:InternetSiteTitle>Motorcycle News</b:InternetSiteTitle>
    <b:URL>http://www.motorcyclenews.com/MCN/News/newsresults/mcn/2008/april/14-20/apr1608bmwoficiallyunveilsworldsuperbikecontender/</b:URL>
    <b:Year>2008</b:Year>
    <b:Month>April</b:Month>
    <b:Day>16</b:Day>
    <b:Author>
      <b:Author>
        <b:NameList>
          <b:Person>
            <b:Last>Carroll</b:Last>
            <b:First>Michael</b:First>
          </b:Person>
        </b:NameList>
      </b:Author>
    </b:Author>
    <b:RefOrder>2</b:RefOrder>
  </b:Source>
  <b:Source>
    <b:Tag>BMW</b:Tag>
    <b:SourceType>InternetSite</b:SourceType>
    <b:Guid>{12EDA918-6CB7-2A4C-AC9E-1E372D89D619}</b:Guid>
    <b:Author>
      <b:Author>
        <b:NameList>
          <b:Person>
            <b:Last>BMW</b:Last>
          </b:Person>
        </b:NameList>
      </b:Author>
    </b:Author>
    <b:Title>S1000RR Technical Data</b:Title>
    <b:InternetSiteTitle>BMW Motorrad</b:InternetSiteTitle>
    <b:URL>https://www.bmw-motorrad.de/de/models/sport/s1000rr/technicaldata.html</b:URL>
    <b:RefOrder>3</b:RefOrder>
  </b:Source>
  <b:Source>
    <b:Tag>Sin</b:Tag>
    <b:SourceType>InternetSite</b:SourceType>
    <b:Guid>{A5102341-3BB8-6A4A-B53C-BBCBB2DC3F1B}</b:Guid>
    <b:Title>Single Roller Dynamometer msr 400</b:Title>
    <b:InternetSiteTitle>MAHA</b:InternetSiteTitle>
    <b:URL>https://www.maha.co.uk/single-roller-dynamometer-msr-400.htm</b:URL>
    <b:RefOrder>4</b:RefOrder>
  </b:Source>
</b:Sources>
</file>

<file path=customXml/itemProps1.xml><?xml version="1.0" encoding="utf-8"?>
<ds:datastoreItem xmlns:ds="http://schemas.openxmlformats.org/officeDocument/2006/customXml" ds:itemID="{21FF6804-785B-CF4D-A9CC-B0D34FDD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Paper.dotx</Template>
  <TotalTime>716</TotalTime>
  <Pages>15</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Powertrain Technology M4X02196</dc:subject>
  <dc:creator>Microsoft Office User</dc:creator>
  <cp:keywords/>
  <dc:description/>
  <cp:lastModifiedBy>subith joseph</cp:lastModifiedBy>
  <cp:revision>5</cp:revision>
  <dcterms:created xsi:type="dcterms:W3CDTF">2020-04-20T12:23:00Z</dcterms:created>
  <dcterms:modified xsi:type="dcterms:W3CDTF">2020-04-21T22:33:00Z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