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BC2E6" w14:textId="77777777" w:rsidR="002D5B3F" w:rsidRPr="00004E80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  <w:lang w:val="cy-GB"/>
        </w:rPr>
      </w:pPr>
      <w:r w:rsidRPr="00004E80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0" behindDoc="0" locked="0" layoutInCell="1" allowOverlap="1" wp14:anchorId="73AD3D34" wp14:editId="5811E4F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004E80">
        <w:rPr>
          <w:rFonts w:ascii="Arial" w:hAnsi="Arial" w:cs="Arial"/>
          <w:lang w:val="cy-GB"/>
        </w:rPr>
        <w:t xml:space="preserve"> </w:t>
      </w:r>
      <w:r w:rsidR="005F3A53" w:rsidRPr="00004E80">
        <w:rPr>
          <w:rFonts w:ascii="Arial" w:hAnsi="Arial" w:cs="Arial"/>
          <w:lang w:val="cy-GB"/>
        </w:rPr>
        <w:br w:type="textWrapping" w:clear="all"/>
      </w:r>
      <w:r w:rsidR="008528E9" w:rsidRPr="00004E80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09E0E76C" w14:textId="77777777" w:rsidR="002D5B3F" w:rsidRPr="00004E80" w:rsidRDefault="002D5B3F" w:rsidP="002D5B3F">
      <w:pPr>
        <w:rPr>
          <w:rFonts w:ascii="Arial" w:hAnsi="Arial" w:cs="Arial"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004E80" w14:paraId="61B78348" w14:textId="77777777" w:rsidTr="00674829">
        <w:tc>
          <w:tcPr>
            <w:tcW w:w="9922" w:type="dxa"/>
            <w:shd w:val="clear" w:color="auto" w:fill="C0C0C0"/>
          </w:tcPr>
          <w:p w14:paraId="141AC300" w14:textId="77777777" w:rsidR="00681FA9" w:rsidRPr="00004E80" w:rsidRDefault="00131FEF" w:rsidP="00D32E34">
            <w:pPr>
              <w:pStyle w:val="Heading4"/>
              <w:rPr>
                <w:rFonts w:ascii="Arial" w:hAnsi="Arial" w:cs="Arial"/>
                <w:b/>
                <w:lang w:val="cy-GB"/>
              </w:rPr>
            </w:pPr>
            <w:r w:rsidRPr="00004E80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004E80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</w:tr>
    </w:tbl>
    <w:p w14:paraId="58344868" w14:textId="77777777" w:rsidR="003A3CE5" w:rsidRPr="00004E80" w:rsidRDefault="003A3CE5" w:rsidP="002D5B3F">
      <w:pPr>
        <w:jc w:val="center"/>
        <w:rPr>
          <w:rFonts w:ascii="Arial" w:hAnsi="Arial" w:cs="Arial"/>
          <w:b/>
          <w:i/>
          <w:sz w:val="32"/>
          <w:lang w:val="cy-GB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322"/>
        <w:gridCol w:w="2410"/>
        <w:gridCol w:w="2097"/>
      </w:tblGrid>
      <w:tr w:rsidR="003B3F9D" w:rsidRPr="00004E80" w14:paraId="58DC9F55" w14:textId="77777777" w:rsidTr="00004E80">
        <w:tc>
          <w:tcPr>
            <w:tcW w:w="2093" w:type="dxa"/>
            <w:shd w:val="pct15" w:color="auto" w:fill="auto"/>
          </w:tcPr>
          <w:p w14:paraId="68CAA328" w14:textId="77777777" w:rsidR="003B3F9D" w:rsidRPr="00004E80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322" w:type="dxa"/>
          </w:tcPr>
          <w:p w14:paraId="40E22C85" w14:textId="77777777" w:rsidR="003B3F9D" w:rsidRPr="00004E80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instrText xml:space="preserve"> FORMTEXT </w:instrText>
            </w: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</w: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separate"/>
            </w:r>
            <w:r w:rsidR="003B3F9D" w:rsidRPr="00004E80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004E80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004E80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004E80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="003B3F9D" w:rsidRPr="00004E80">
              <w:rPr>
                <w:rFonts w:ascii="Arial" w:hAnsi="Arial" w:cs="Arial"/>
                <w:b/>
                <w:noProof/>
                <w:sz w:val="22"/>
                <w:szCs w:val="22"/>
                <w:lang w:val="cy-GB"/>
              </w:rPr>
              <w:t> </w:t>
            </w: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fldChar w:fldCharType="end"/>
            </w:r>
          </w:p>
        </w:tc>
        <w:tc>
          <w:tcPr>
            <w:tcW w:w="2410" w:type="dxa"/>
            <w:shd w:val="clear" w:color="auto" w:fill="D9D9D9"/>
          </w:tcPr>
          <w:p w14:paraId="3FD2AEE0" w14:textId="77777777" w:rsidR="003B3F9D" w:rsidRPr="00004E80" w:rsidRDefault="00131FEF" w:rsidP="00004E80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097" w:type="dxa"/>
          </w:tcPr>
          <w:p w14:paraId="108BA8EF" w14:textId="77777777" w:rsidR="003B3F9D" w:rsidRPr="00004E80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DB116D" w:rsidRPr="00004E80" w14:paraId="6546B49B" w14:textId="77777777" w:rsidTr="00A406E5">
        <w:tc>
          <w:tcPr>
            <w:tcW w:w="2093" w:type="dxa"/>
            <w:shd w:val="pct15" w:color="auto" w:fill="auto"/>
          </w:tcPr>
          <w:p w14:paraId="22D956CC" w14:textId="77777777" w:rsidR="00DB116D" w:rsidRPr="00004E80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6E39E90" w14:textId="4F63BD69" w:rsidR="00DB116D" w:rsidRPr="00004E80" w:rsidRDefault="00004E80" w:rsidP="00004E80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cy-GB"/>
              </w:rPr>
              <w:t>Tystysgrif Ôl-Raddedig mewn Polisi a Chynllunio Iaith</w:t>
            </w:r>
          </w:p>
        </w:tc>
      </w:tr>
      <w:tr w:rsidR="008F1308" w:rsidRPr="00004E80" w14:paraId="69F2F2FF" w14:textId="77777777" w:rsidTr="00131FEF">
        <w:tc>
          <w:tcPr>
            <w:tcW w:w="2093" w:type="dxa"/>
            <w:shd w:val="pct15" w:color="auto" w:fill="auto"/>
          </w:tcPr>
          <w:p w14:paraId="648B8449" w14:textId="77777777" w:rsidR="008F1308" w:rsidRPr="00004E80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575EC686" w14:textId="30BBAAA5" w:rsidR="008F1308" w:rsidRPr="00004E80" w:rsidRDefault="00004E80" w:rsidP="00004E80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Hyrwyddo’r Gymraeg</w:t>
            </w:r>
            <w:r w:rsidRPr="00004E80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  <w:t> </w:t>
            </w:r>
          </w:p>
        </w:tc>
      </w:tr>
      <w:tr w:rsidR="00B84B5B" w:rsidRPr="00004E80" w14:paraId="4C603024" w14:textId="77777777" w:rsidTr="00004E80">
        <w:tc>
          <w:tcPr>
            <w:tcW w:w="2093" w:type="dxa"/>
            <w:shd w:val="pct15" w:color="auto" w:fill="auto"/>
          </w:tcPr>
          <w:p w14:paraId="28610531" w14:textId="77777777" w:rsidR="00B84B5B" w:rsidRPr="00004E80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322" w:type="dxa"/>
          </w:tcPr>
          <w:p w14:paraId="2D10F980" w14:textId="183E61C1" w:rsidR="00B84B5B" w:rsidRPr="00004E80" w:rsidRDefault="00004E80" w:rsidP="00004E80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cy-GB"/>
              </w:rPr>
              <w:t>ECDA7009C</w:t>
            </w:r>
          </w:p>
        </w:tc>
        <w:tc>
          <w:tcPr>
            <w:tcW w:w="2410" w:type="dxa"/>
            <w:shd w:val="clear" w:color="auto" w:fill="D9D9D9"/>
          </w:tcPr>
          <w:p w14:paraId="7F406F06" w14:textId="77777777" w:rsidR="00B84B5B" w:rsidRPr="00004E80" w:rsidRDefault="00131FEF" w:rsidP="00004E80">
            <w:pPr>
              <w:pStyle w:val="Heading2"/>
              <w:jc w:val="left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097" w:type="dxa"/>
          </w:tcPr>
          <w:p w14:paraId="65F03CFA" w14:textId="11F7119A" w:rsidR="00B84B5B" w:rsidRPr="00004E80" w:rsidRDefault="00004E8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bdr w:val="none" w:sz="0" w:space="0" w:color="auto" w:frame="1"/>
                <w:lang w:val="cy-GB"/>
              </w:rPr>
              <w:t>40%</w:t>
            </w:r>
          </w:p>
        </w:tc>
      </w:tr>
      <w:tr w:rsidR="00DB116D" w:rsidRPr="00004E80" w14:paraId="131C8D24" w14:textId="77777777" w:rsidTr="00004E80">
        <w:tc>
          <w:tcPr>
            <w:tcW w:w="2093" w:type="dxa"/>
            <w:shd w:val="pct15" w:color="auto" w:fill="auto"/>
          </w:tcPr>
          <w:p w14:paraId="2123AF72" w14:textId="77777777" w:rsidR="00DB116D" w:rsidRPr="00004E80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322" w:type="dxa"/>
          </w:tcPr>
          <w:p w14:paraId="710E5E23" w14:textId="16DC8A02" w:rsidR="00DB116D" w:rsidRPr="00004E80" w:rsidRDefault="00004E8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Elin Haf Gruffydd Jones</w:t>
            </w:r>
            <w:r w:rsidRPr="00004E80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  <w:t> </w:t>
            </w:r>
          </w:p>
        </w:tc>
        <w:tc>
          <w:tcPr>
            <w:tcW w:w="2410" w:type="dxa"/>
            <w:shd w:val="clear" w:color="auto" w:fill="D9D9D9"/>
          </w:tcPr>
          <w:p w14:paraId="4F3E479F" w14:textId="77777777" w:rsidR="00DB116D" w:rsidRPr="00004E80" w:rsidRDefault="00131FEF" w:rsidP="00004E80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097" w:type="dxa"/>
          </w:tcPr>
          <w:p w14:paraId="234E6F9D" w14:textId="5023A02D" w:rsidR="00DB116D" w:rsidRPr="00004E80" w:rsidRDefault="00004E8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Catrin Llwyd</w:t>
            </w:r>
            <w:r w:rsidRPr="00004E80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  <w:t> </w:t>
            </w:r>
          </w:p>
        </w:tc>
      </w:tr>
      <w:tr w:rsidR="00DB116D" w:rsidRPr="00004E80" w14:paraId="0EC1DCC1" w14:textId="77777777" w:rsidTr="00004E80">
        <w:tc>
          <w:tcPr>
            <w:tcW w:w="2093" w:type="dxa"/>
            <w:shd w:val="pct15" w:color="auto" w:fill="auto"/>
          </w:tcPr>
          <w:p w14:paraId="495F4CE8" w14:textId="77777777" w:rsidR="00DB116D" w:rsidRPr="00004E80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322" w:type="dxa"/>
          </w:tcPr>
          <w:p w14:paraId="68164E46" w14:textId="100E0B1C" w:rsidR="00DB116D" w:rsidRPr="00004E80" w:rsidRDefault="00004E80" w:rsidP="00004E80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color w:val="000000"/>
                <w:shd w:val="clear" w:color="auto" w:fill="FFFFFF"/>
                <w:lang w:val="cy-GB"/>
              </w:rPr>
              <w:t>Cyflwynwch yn feirniadol asesiad o sefyllfa/gymdogaeth ieithyddol benodol,  gan gynnig syniadau a chynlluniau ar gyfer adfer iaith yn y sefyllfa honno.   </w:t>
            </w:r>
            <w:r w:rsidRPr="00004E80">
              <w:rPr>
                <w:rStyle w:val="eop"/>
                <w:rFonts w:ascii="Arial" w:hAnsi="Arial" w:cs="Arial"/>
                <w:color w:val="000000"/>
                <w:shd w:val="clear" w:color="auto" w:fill="FFFFFF"/>
                <w:lang w:val="cy-GB"/>
              </w:rPr>
              <w:t> </w:t>
            </w:r>
          </w:p>
        </w:tc>
        <w:tc>
          <w:tcPr>
            <w:tcW w:w="2410" w:type="dxa"/>
            <w:shd w:val="pct15" w:color="auto" w:fill="auto"/>
          </w:tcPr>
          <w:p w14:paraId="3AC5C625" w14:textId="77777777" w:rsidR="00DB116D" w:rsidRPr="00004E80" w:rsidRDefault="00131FEF" w:rsidP="00004E80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097" w:type="dxa"/>
          </w:tcPr>
          <w:p w14:paraId="28677111" w14:textId="77777777" w:rsidR="00004E80" w:rsidRPr="00004E80" w:rsidRDefault="00004E80" w:rsidP="00004E80">
            <w:pPr>
              <w:spacing w:before="120" w:after="120"/>
              <w:rPr>
                <w:rStyle w:val="normaltextrun"/>
                <w:rFonts w:ascii="Arial" w:hAnsi="Arial" w:cs="Arial"/>
                <w:b/>
                <w:bCs/>
                <w:color w:val="000000"/>
                <w:sz w:val="21"/>
                <w:szCs w:val="21"/>
                <w:bdr w:val="none" w:sz="0" w:space="0" w:color="auto" w:frame="1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b/>
                <w:bCs/>
                <w:color w:val="000000"/>
                <w:sz w:val="21"/>
                <w:szCs w:val="21"/>
                <w:bdr w:val="none" w:sz="0" w:space="0" w:color="auto" w:frame="1"/>
                <w:lang w:val="cy-GB"/>
              </w:rPr>
              <w:t>30 munud</w:t>
            </w:r>
          </w:p>
          <w:p w14:paraId="504F56CD" w14:textId="533B6390" w:rsidR="00DB116D" w:rsidRPr="00004E80" w:rsidRDefault="00004E80" w:rsidP="00004E80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color w:val="000000"/>
                <w:sz w:val="21"/>
                <w:szCs w:val="21"/>
                <w:bdr w:val="none" w:sz="0" w:space="0" w:color="auto" w:frame="1"/>
                <w:lang w:val="cy-GB"/>
              </w:rPr>
              <w:t xml:space="preserve">Oddeutu 20 munud o gyflwyniad, </w:t>
            </w:r>
            <w:r w:rsidRPr="00004E80">
              <w:rPr>
                <w:rStyle w:val="normaltextrun"/>
                <w:rFonts w:ascii="Arial" w:hAnsi="Arial" w:cs="Arial"/>
                <w:color w:val="000000"/>
                <w:sz w:val="21"/>
                <w:szCs w:val="21"/>
                <w:bdr w:val="none" w:sz="0" w:space="0" w:color="auto" w:frame="1"/>
                <w:lang w:val="cy-GB"/>
              </w:rPr>
              <w:br/>
            </w:r>
            <w:r w:rsidRPr="00004E80">
              <w:rPr>
                <w:rStyle w:val="normaltextrun"/>
                <w:rFonts w:ascii="Arial" w:hAnsi="Arial" w:cs="Arial"/>
                <w:color w:val="000000"/>
                <w:sz w:val="21"/>
                <w:szCs w:val="21"/>
                <w:bdr w:val="none" w:sz="0" w:space="0" w:color="auto" w:frame="1"/>
                <w:lang w:val="cy-GB"/>
              </w:rPr>
              <w:t>10 munud ar gyfer cwestiynau</w:t>
            </w:r>
          </w:p>
        </w:tc>
      </w:tr>
      <w:tr w:rsidR="00B84B5B" w:rsidRPr="00004E80" w14:paraId="3473FFEC" w14:textId="77777777" w:rsidTr="00004E80">
        <w:tc>
          <w:tcPr>
            <w:tcW w:w="2093" w:type="dxa"/>
            <w:shd w:val="pct15" w:color="auto" w:fill="auto"/>
          </w:tcPr>
          <w:p w14:paraId="3E3E8944" w14:textId="77777777" w:rsidR="00B84B5B" w:rsidRPr="00004E80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322" w:type="dxa"/>
          </w:tcPr>
          <w:p w14:paraId="0024D58A" w14:textId="64A44DCE" w:rsidR="00B84B5B" w:rsidRPr="00004E80" w:rsidRDefault="00004E80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13/04/2026</w:t>
            </w:r>
            <w:r w:rsidRPr="00004E80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  <w:t> </w:t>
            </w:r>
          </w:p>
        </w:tc>
        <w:tc>
          <w:tcPr>
            <w:tcW w:w="2410" w:type="dxa"/>
            <w:shd w:val="pct15" w:color="auto" w:fill="auto"/>
          </w:tcPr>
          <w:p w14:paraId="2020CED3" w14:textId="77777777" w:rsidR="00B84B5B" w:rsidRPr="00004E80" w:rsidRDefault="00131FEF" w:rsidP="00004E80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097" w:type="dxa"/>
          </w:tcPr>
          <w:p w14:paraId="25AB3744" w14:textId="72FF67E2" w:rsidR="00B84B5B" w:rsidRPr="00004E80" w:rsidRDefault="00004E80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  <w:lang w:val="cy-GB"/>
              </w:rPr>
              <w:t>08/05/2026</w:t>
            </w:r>
            <w:r w:rsidRPr="00004E80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cy-GB"/>
              </w:rPr>
              <w:t> </w:t>
            </w:r>
          </w:p>
        </w:tc>
      </w:tr>
      <w:tr w:rsidR="00152E9D" w:rsidRPr="00004E80" w14:paraId="7A5B90B4" w14:textId="77777777" w:rsidTr="00A406E5">
        <w:tc>
          <w:tcPr>
            <w:tcW w:w="2093" w:type="dxa"/>
            <w:shd w:val="pct15" w:color="auto" w:fill="auto"/>
          </w:tcPr>
          <w:p w14:paraId="612DE0DE" w14:textId="77777777" w:rsidR="00152E9D" w:rsidRPr="00004E80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38188036" w14:textId="77777777" w:rsidR="00A406E5" w:rsidRPr="00004E80" w:rsidRDefault="00131FEF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004E80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004E80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1EFB701C" w14:textId="77777777" w:rsidR="00A406E5" w:rsidRPr="00004E80" w:rsidRDefault="00131FEF" w:rsidP="00131FE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3556EEAD" w14:textId="77777777" w:rsidR="00FB1EAC" w:rsidRPr="00004E80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B1EAC"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76E04198" w14:textId="039CD78D" w:rsidR="00FB1EAC" w:rsidRPr="00004E80" w:rsidRDefault="00FB1EAC" w:rsidP="00FB1EAC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sz w:val="22"/>
                <w:szCs w:val="22"/>
                <w:lang w:val="cy-GB"/>
              </w:rPr>
              <w:t>Bydd gwaith a gyflwynir hyd at wythnos yn hwyr yn cael ei gapio ar 50% ar gyfer y cynnig cyntaf a dyfernir marc o 0% am waith ail-asesu. Dim ond os oes hawliad amgylchiadau esgusodol cymeradwy y gellir diddymu cosbau am gyflwyno'n hwyr.</w:t>
            </w:r>
          </w:p>
          <w:p w14:paraId="2F08A981" w14:textId="576ABCC7" w:rsidR="00A406E5" w:rsidRPr="00004E80" w:rsidRDefault="00FB1EAC" w:rsidP="00FB1E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ail-asesu os caiff ei gynnig gan Fwrdd Arholi neu os oes hawliad amgylchiadau esgusodol cymeradwy.</w:t>
            </w:r>
          </w:p>
        </w:tc>
      </w:tr>
      <w:tr w:rsidR="00A406E5" w:rsidRPr="00004E80" w14:paraId="6ED0F5BE" w14:textId="77777777" w:rsidTr="00A406E5">
        <w:tc>
          <w:tcPr>
            <w:tcW w:w="2093" w:type="dxa"/>
            <w:shd w:val="pct15" w:color="auto" w:fill="auto"/>
          </w:tcPr>
          <w:p w14:paraId="25CB373D" w14:textId="77777777" w:rsidR="00A406E5" w:rsidRPr="00004E80" w:rsidRDefault="00131FEF" w:rsidP="00D32E3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0012DDBB" w14:textId="77777777" w:rsidR="00A406E5" w:rsidRPr="00004E80" w:rsidRDefault="00131FEF" w:rsidP="00D32E3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004E80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004E80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004E80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004E80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004E80">
              <w:rPr>
                <w:rFonts w:ascii="Arial" w:hAnsi="Arial" w:cs="Arial"/>
                <w:sz w:val="22"/>
                <w:szCs w:val="22"/>
                <w:lang w:val="cy-GB"/>
              </w:rPr>
              <w:t xml:space="preserve">  </w:t>
            </w:r>
          </w:p>
        </w:tc>
      </w:tr>
    </w:tbl>
    <w:p w14:paraId="61707DAC" w14:textId="77777777" w:rsidR="0028204E" w:rsidRPr="00004E80" w:rsidRDefault="0028204E" w:rsidP="00DB116D">
      <w:pPr>
        <w:rPr>
          <w:rFonts w:ascii="Arial" w:hAnsi="Arial" w:cs="Arial"/>
          <w:sz w:val="32"/>
          <w:lang w:val="cy-GB"/>
        </w:rPr>
      </w:pPr>
    </w:p>
    <w:p w14:paraId="3905AEEC" w14:textId="77777777" w:rsidR="00A406E5" w:rsidRPr="00004E80" w:rsidRDefault="00A406E5">
      <w:pPr>
        <w:rPr>
          <w:rFonts w:ascii="Arial" w:hAnsi="Arial" w:cs="Arial"/>
          <w:sz w:val="32"/>
          <w:lang w:val="cy-GB"/>
        </w:rPr>
      </w:pPr>
      <w:r w:rsidRPr="00004E80">
        <w:rPr>
          <w:rFonts w:ascii="Arial" w:hAnsi="Arial" w:cs="Arial"/>
          <w:sz w:val="32"/>
          <w:lang w:val="cy-GB"/>
        </w:rPr>
        <w:br w:type="page"/>
      </w:r>
    </w:p>
    <w:p w14:paraId="2A1472E5" w14:textId="77777777" w:rsidR="00152E9D" w:rsidRPr="00004E80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004E80" w14:paraId="3C8175DE" w14:textId="77777777" w:rsidTr="00A406E5">
        <w:tc>
          <w:tcPr>
            <w:tcW w:w="9747" w:type="dxa"/>
            <w:shd w:val="pct10" w:color="auto" w:fill="auto"/>
          </w:tcPr>
          <w:p w14:paraId="6D8888E4" w14:textId="77777777" w:rsidR="00C01A3F" w:rsidRPr="00004E80" w:rsidRDefault="00131FEF" w:rsidP="00273FEE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</w:t>
            </w:r>
          </w:p>
          <w:p w14:paraId="29F87A88" w14:textId="77777777" w:rsidR="00C01A3F" w:rsidRPr="00004E80" w:rsidRDefault="00131FEF" w:rsidP="00D32E3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004E80" w14:paraId="5560B01F" w14:textId="77777777" w:rsidTr="00A406E5">
        <w:tc>
          <w:tcPr>
            <w:tcW w:w="9747" w:type="dxa"/>
          </w:tcPr>
          <w:p w14:paraId="4D93A3E8" w14:textId="77777777" w:rsidR="00C01A3F" w:rsidRPr="00004E80" w:rsidRDefault="00C01A3F" w:rsidP="00273FEE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35BC4662" w14:textId="77777777" w:rsidR="00004E80" w:rsidRPr="00004E80" w:rsidRDefault="00004E80" w:rsidP="00004E80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Ar ôl cwblhau’r modwl hwn yn llwyddiannus, dylai’r myfyriwr allu: </w:t>
            </w:r>
            <w:r w:rsidRPr="00004E80">
              <w:rPr>
                <w:rStyle w:val="eop"/>
                <w:rFonts w:ascii="Arial" w:hAnsi="Arial" w:cs="Arial"/>
                <w:sz w:val="22"/>
                <w:szCs w:val="22"/>
                <w:lang w:val="cy-GB"/>
              </w:rPr>
              <w:t> </w:t>
            </w:r>
          </w:p>
          <w:p w14:paraId="12E4E011" w14:textId="77777777" w:rsidR="00004E80" w:rsidRPr="00004E80" w:rsidRDefault="00004E80" w:rsidP="00004E80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•</w:t>
            </w:r>
            <w:r w:rsidRPr="00004E80">
              <w:rPr>
                <w:rStyle w:val="tabchar"/>
                <w:rFonts w:ascii="Calibri" w:hAnsi="Calibri" w:cs="Calibri"/>
                <w:sz w:val="22"/>
                <w:szCs w:val="22"/>
                <w:lang w:val="cy-GB"/>
              </w:rPr>
              <w:tab/>
            </w:r>
            <w:r w:rsidRPr="00004E80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trin yn feirniadol darddiad, prif nodweddion a thrywyddau damcaniaethol y maes cynllunio iaith, gan gyfeirio at awduron allweddol; </w:t>
            </w:r>
            <w:r w:rsidRPr="00004E80">
              <w:rPr>
                <w:rStyle w:val="eop"/>
                <w:rFonts w:ascii="Arial" w:hAnsi="Arial" w:cs="Arial"/>
                <w:sz w:val="22"/>
                <w:szCs w:val="22"/>
                <w:lang w:val="cy-GB"/>
              </w:rPr>
              <w:t> </w:t>
            </w:r>
          </w:p>
          <w:p w14:paraId="7174A412" w14:textId="77777777" w:rsidR="00004E80" w:rsidRPr="00004E80" w:rsidRDefault="00004E80" w:rsidP="00004E80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•</w:t>
            </w:r>
            <w:r w:rsidRPr="00004E80">
              <w:rPr>
                <w:rStyle w:val="tabchar"/>
                <w:rFonts w:ascii="Calibri" w:hAnsi="Calibri" w:cs="Calibri"/>
                <w:sz w:val="22"/>
                <w:szCs w:val="22"/>
                <w:lang w:val="cy-GB"/>
              </w:rPr>
              <w:tab/>
            </w:r>
            <w:r w:rsidRPr="00004E80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trafod yn ddadansoddol iaith fel agwedd ar ymddygiad cymdeithasol, a’r hyn a olyga hynny i unigolion ac i berthynas grwpiau iaith â’i gilydd; </w:t>
            </w:r>
            <w:r w:rsidRPr="00004E80">
              <w:rPr>
                <w:rStyle w:val="eop"/>
                <w:rFonts w:ascii="Arial" w:hAnsi="Arial" w:cs="Arial"/>
                <w:sz w:val="22"/>
                <w:szCs w:val="22"/>
                <w:lang w:val="cy-GB"/>
              </w:rPr>
              <w:t> </w:t>
            </w:r>
          </w:p>
          <w:p w14:paraId="22C733B6" w14:textId="77777777" w:rsidR="00004E80" w:rsidRPr="00004E80" w:rsidRDefault="00004E80" w:rsidP="00004E80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•</w:t>
            </w:r>
            <w:r w:rsidRPr="00004E80">
              <w:rPr>
                <w:rStyle w:val="tabchar"/>
                <w:rFonts w:ascii="Calibri" w:hAnsi="Calibri" w:cs="Calibri"/>
                <w:sz w:val="22"/>
                <w:szCs w:val="22"/>
                <w:lang w:val="cy-GB"/>
              </w:rPr>
              <w:tab/>
            </w:r>
            <w:r w:rsidRPr="00004E80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cyfeirio at ymchwil a safbwyntiau arwyddocaol mewn nifer o feysydd craidd (e.e. trosglwyddo iaith, iaith a hunaniaeth, iaith a diwylliant, iaith ac economi, statws cyfreithiol) a’u gwerthuso’n feirniadol; </w:t>
            </w:r>
            <w:r w:rsidRPr="00004E80">
              <w:rPr>
                <w:rStyle w:val="eop"/>
                <w:rFonts w:ascii="Arial" w:hAnsi="Arial" w:cs="Arial"/>
                <w:sz w:val="22"/>
                <w:szCs w:val="22"/>
                <w:lang w:val="cy-GB"/>
              </w:rPr>
              <w:t> </w:t>
            </w:r>
          </w:p>
          <w:p w14:paraId="4F17999E" w14:textId="77777777" w:rsidR="00004E80" w:rsidRPr="00004E80" w:rsidRDefault="00004E80" w:rsidP="00004E80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•</w:t>
            </w:r>
            <w:r w:rsidRPr="00004E80">
              <w:rPr>
                <w:rStyle w:val="tabchar"/>
                <w:rFonts w:ascii="Calibri" w:hAnsi="Calibri" w:cs="Calibri"/>
                <w:sz w:val="22"/>
                <w:szCs w:val="22"/>
                <w:lang w:val="cy-GB"/>
              </w:rPr>
              <w:tab/>
            </w:r>
            <w:r w:rsidRPr="00004E80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cyfeirio at brif ffynonellau data demograffeg iaith, gan ddethol data perthnasol i feysydd diddordeb penodol; </w:t>
            </w:r>
            <w:r w:rsidRPr="00004E80">
              <w:rPr>
                <w:rStyle w:val="eop"/>
                <w:rFonts w:ascii="Arial" w:hAnsi="Arial" w:cs="Arial"/>
                <w:sz w:val="22"/>
                <w:szCs w:val="22"/>
                <w:lang w:val="cy-GB"/>
              </w:rPr>
              <w:t> </w:t>
            </w:r>
          </w:p>
          <w:p w14:paraId="576D2DB2" w14:textId="77777777" w:rsidR="00004E80" w:rsidRPr="00004E80" w:rsidRDefault="00004E80" w:rsidP="00004E80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Segoe UI" w:hAnsi="Segoe UI" w:cs="Segoe UI"/>
                <w:sz w:val="18"/>
                <w:szCs w:val="18"/>
                <w:lang w:val="cy-GB"/>
              </w:rPr>
            </w:pPr>
            <w:r w:rsidRPr="00004E80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•</w:t>
            </w:r>
            <w:r w:rsidRPr="00004E80">
              <w:rPr>
                <w:rStyle w:val="tabchar"/>
                <w:rFonts w:ascii="Calibri" w:hAnsi="Calibri" w:cs="Calibri"/>
                <w:sz w:val="22"/>
                <w:szCs w:val="22"/>
                <w:lang w:val="cy-GB"/>
              </w:rPr>
              <w:tab/>
            </w:r>
            <w:r w:rsidRPr="00004E80">
              <w:rPr>
                <w:rStyle w:val="normaltextrun"/>
                <w:rFonts w:ascii="Arial" w:hAnsi="Arial" w:cs="Arial"/>
                <w:sz w:val="22"/>
                <w:szCs w:val="22"/>
                <w:lang w:val="cy-GB"/>
              </w:rPr>
              <w:t>adnabod a thrafod datblygiadau a nodweddion polisi cyhoeddus ar gyfer ieithoedd llai a rhanbarthol, gan gyfeirio at Gymru, gwledydd yn Ewrop a Gogledd America, a chymharu datblygiadau a thueddiadau mewn gwledydd gwahanol.</w:t>
            </w:r>
            <w:r w:rsidRPr="00004E80">
              <w:rPr>
                <w:rStyle w:val="eop"/>
                <w:rFonts w:ascii="Arial" w:hAnsi="Arial" w:cs="Arial"/>
                <w:sz w:val="22"/>
                <w:szCs w:val="22"/>
                <w:lang w:val="cy-GB"/>
              </w:rPr>
              <w:t> </w:t>
            </w:r>
          </w:p>
          <w:p w14:paraId="068C7492" w14:textId="77777777" w:rsidR="00C01A3F" w:rsidRPr="00004E80" w:rsidRDefault="00C01A3F" w:rsidP="004D5E9B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</w:tbl>
    <w:p w14:paraId="7951801B" w14:textId="77777777" w:rsidR="00C01A3F" w:rsidRPr="00004E80" w:rsidRDefault="00C01A3F" w:rsidP="00BA1176">
      <w:pPr>
        <w:rPr>
          <w:rFonts w:ascii="Arial" w:hAnsi="Arial" w:cs="Arial"/>
          <w:b/>
          <w:lang w:val="cy-GB"/>
        </w:rPr>
      </w:pPr>
    </w:p>
    <w:p w14:paraId="46AC8CC3" w14:textId="77777777" w:rsidR="00C01A3F" w:rsidRPr="00004E80" w:rsidRDefault="00C01A3F" w:rsidP="00BA1176">
      <w:pPr>
        <w:rPr>
          <w:rFonts w:ascii="Arial" w:hAnsi="Arial" w:cs="Arial"/>
          <w:b/>
          <w:lang w:val="cy-GB"/>
        </w:rPr>
      </w:pPr>
    </w:p>
    <w:p w14:paraId="64A0DF8B" w14:textId="77777777" w:rsidR="0028204E" w:rsidRPr="00004E80" w:rsidRDefault="0028204E" w:rsidP="00BA1176">
      <w:pPr>
        <w:rPr>
          <w:rFonts w:ascii="Arial" w:hAnsi="Arial" w:cs="Arial"/>
          <w:b/>
          <w:lang w:val="cy-GB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004E80" w14:paraId="1EA8DB94" w14:textId="77777777" w:rsidTr="00131FEF">
        <w:tc>
          <w:tcPr>
            <w:tcW w:w="9781" w:type="dxa"/>
            <w:shd w:val="clear" w:color="auto" w:fill="C0C0C0"/>
          </w:tcPr>
          <w:p w14:paraId="0AACB503" w14:textId="77777777" w:rsidR="005969E2" w:rsidRPr="00004E80" w:rsidRDefault="00933F10" w:rsidP="00D32E34">
            <w:pPr>
              <w:jc w:val="center"/>
              <w:rPr>
                <w:rFonts w:ascii="Arial" w:hAnsi="Arial" w:cs="Arial"/>
                <w:b/>
                <w:sz w:val="40"/>
                <w:szCs w:val="40"/>
                <w:lang w:val="cy-GB"/>
              </w:rPr>
            </w:pPr>
            <w:r w:rsidRPr="00004E80">
              <w:rPr>
                <w:rFonts w:ascii="Arial" w:hAnsi="Arial" w:cs="Arial"/>
                <w:sz w:val="32"/>
                <w:lang w:val="cy-GB"/>
              </w:rPr>
              <w:br w:type="page"/>
            </w:r>
            <w:r w:rsidR="00131FEF" w:rsidRPr="00004E80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4EFC8C0A" w14:textId="77777777" w:rsidR="00EE6F25" w:rsidRPr="00004E80" w:rsidRDefault="00EE6F25" w:rsidP="005969E2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30EF036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bookmarkStart w:id="0" w:name="_Hlk157420541"/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>Cyflwynwch yn feirniadol asesiad o sefyllfa/gymdogaeth ieithyddol benodol, gan gynnig syniadau a chynlluniau ar gyfer adfer iaith yn y sefyllfa honno.   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2F2226A1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>Hyd y Cyflwyniad hwn yw 30 munud.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4C30B9B7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04518969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normaltextrun"/>
          <w:rFonts w:ascii="Arial" w:hAnsi="Arial" w:cs="Arial"/>
          <w:b/>
          <w:bCs/>
          <w:sz w:val="22"/>
          <w:szCs w:val="22"/>
          <w:lang w:val="cy-GB"/>
        </w:rPr>
        <w:t>Darllen Hanfodol 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47113226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>Mae’r aseiniad hwn yn gofyn i chi ddangos gwybodaeth a dealltwriaeth o’r deunydd hanfodol a geir ar y llyfryddiaeth.</w:t>
      </w:r>
      <w:r w:rsidRPr="00004E80">
        <w:rPr>
          <w:rStyle w:val="tabchar"/>
          <w:rFonts w:ascii="Calibri" w:hAnsi="Calibri" w:cs="Calibri"/>
          <w:sz w:val="22"/>
          <w:szCs w:val="22"/>
          <w:lang w:val="cy-GB"/>
        </w:rPr>
        <w:tab/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79BDADB3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>Rhaid i chi hefyd ddefnyddio deunyddiau darllen eraill y dewch o hyd iddynt yn annibynnol sy’n dangos gallu i fynd y tu hwnt i’r cynnwys a geir yn y modwl. 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7CBD9A52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10D62404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normaltextrun"/>
          <w:rFonts w:ascii="Arial" w:hAnsi="Arial" w:cs="Arial"/>
          <w:b/>
          <w:bCs/>
          <w:sz w:val="22"/>
          <w:szCs w:val="22"/>
          <w:lang w:val="cy-GB"/>
        </w:rPr>
        <w:t>Strwythur yr Aseiniad 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02307A69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>Mae’r adran hon yn awgrymu strwythur posibl ar gyfer eich aseiniad ond sylwch mai canllaw yn unig yw hwn; felly ni ddylech adael i'r canllaw gyfyngu ar eich ysgrifennu.  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18D4B02A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32770092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>Trwy gydol yr aseiniad, mae’n hanfodol eich bod yn cefnogi pob agwedd ar eich trafodaeth a’ch gwerthusiad beirniadol gan ddefnyddio darllen cefndir eang a manwl. Dylech osgoi gwneud honiadau heb eu cefnogi gan ddefnyddio ymchwil.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1A5DAC32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16A3B4C3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215A51F7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normaltextrun"/>
          <w:rFonts w:ascii="Arial" w:hAnsi="Arial" w:cs="Arial"/>
          <w:b/>
          <w:bCs/>
          <w:sz w:val="22"/>
          <w:szCs w:val="22"/>
          <w:lang w:val="cy-GB"/>
        </w:rPr>
        <w:t>Cyflwyniad 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21074241" w14:textId="3F43BC89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jc w:val="both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>Mae rhai elfennau penodol i’r adran hon.  Yn gyntaf, dylech ddangos eich dealltwriaeth o’r hyn y byddwch yn ei drafod. Amlinellwch yn gryno yr hyn y byddwch yn ei archwilio yn yr aseiniad a pham. Gwnewch yn siŵr bod y gwrandäwr yn deall pwrpas yr aseiniad yn llawn a pham mae’n bwysig.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br/>
      </w:r>
    </w:p>
    <w:p w14:paraId="2E858311" w14:textId="24364FE1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normaltextrun"/>
          <w:rFonts w:ascii="Arial" w:hAnsi="Arial" w:cs="Arial"/>
          <w:b/>
          <w:bCs/>
          <w:sz w:val="22"/>
          <w:szCs w:val="22"/>
          <w:lang w:val="cy-GB"/>
        </w:rPr>
        <w:t>Pwynt 1</w:t>
      </w: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>: </w:t>
      </w: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>Cyflwyno cyd-destun y  sefyllfa/gymdogaeth ieithyddol benodol.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5301F9A4" w14:textId="77777777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normaltextrun"/>
          <w:rFonts w:ascii="Arial" w:hAnsi="Arial" w:cs="Arial"/>
          <w:b/>
          <w:bCs/>
          <w:sz w:val="22"/>
          <w:szCs w:val="22"/>
          <w:lang w:val="cy-GB"/>
        </w:rPr>
        <w:t>Pwynt 2: </w:t>
      </w: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> Amlinelliad o’r heriau a wynebir o safbwynt cynllunio ieithyddol.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0DD2F9F3" w14:textId="7CE97B90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normaltextrun"/>
          <w:rFonts w:ascii="Arial" w:hAnsi="Arial" w:cs="Arial"/>
          <w:b/>
          <w:bCs/>
          <w:sz w:val="22"/>
          <w:szCs w:val="22"/>
          <w:lang w:val="cy-GB"/>
        </w:rPr>
        <w:t>Pwynt 3</w:t>
      </w: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 xml:space="preserve">:  Cynnig syniadau/cynlluniau ar gyfer adfer iaith yn y sefyllfa dan sylw, gan bwyso a </w:t>
      </w: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br/>
        <w:t xml:space="preserve">                </w:t>
      </w: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>mesur effeithiolrwydd y cynllun/iau.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28C4338E" w14:textId="566B2D0B" w:rsidR="00004E80" w:rsidRPr="00004E80" w:rsidRDefault="00004E80" w:rsidP="00004E80">
      <w:pPr>
        <w:pStyle w:val="paragraph"/>
        <w:spacing w:before="0" w:beforeAutospacing="0" w:after="0" w:afterAutospacing="0"/>
        <w:ind w:left="397" w:right="340"/>
        <w:textAlignment w:val="baseline"/>
        <w:rPr>
          <w:rFonts w:ascii="Segoe UI" w:hAnsi="Segoe UI" w:cs="Segoe UI"/>
          <w:sz w:val="18"/>
          <w:szCs w:val="18"/>
          <w:lang w:val="cy-GB"/>
        </w:rPr>
      </w:pPr>
      <w:r w:rsidRPr="00004E80">
        <w:rPr>
          <w:rStyle w:val="normaltextrun"/>
          <w:rFonts w:ascii="Arial" w:hAnsi="Arial" w:cs="Arial"/>
          <w:b/>
          <w:bCs/>
          <w:sz w:val="22"/>
          <w:szCs w:val="22"/>
          <w:lang w:val="cy-GB"/>
        </w:rPr>
        <w:t>Casgliad</w:t>
      </w:r>
      <w:r w:rsidRPr="00004E80">
        <w:rPr>
          <w:rStyle w:val="normaltextrun"/>
          <w:rFonts w:ascii="Arial" w:hAnsi="Arial" w:cs="Arial"/>
          <w:b/>
          <w:bCs/>
          <w:sz w:val="22"/>
          <w:szCs w:val="22"/>
          <w:lang w:val="cy-GB"/>
        </w:rPr>
        <w:t>: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>Yn yr adran hon, dylech grynhoi prif bwyntiau eich cyflwyniad, gan gefnogi eich dadl</w:t>
      </w: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br/>
        <w:t xml:space="preserve">                 </w:t>
      </w:r>
      <w:r w:rsidRPr="00004E80">
        <w:rPr>
          <w:rStyle w:val="normaltextrun"/>
          <w:rFonts w:ascii="Arial" w:hAnsi="Arial" w:cs="Arial"/>
          <w:sz w:val="22"/>
          <w:szCs w:val="22"/>
          <w:lang w:val="cy-GB"/>
        </w:rPr>
        <w:t>gyda llyfryddiaeth bwrpasol.</w:t>
      </w:r>
      <w:r w:rsidRPr="00004E80">
        <w:rPr>
          <w:rStyle w:val="eop"/>
          <w:rFonts w:ascii="Arial" w:hAnsi="Arial" w:cs="Arial"/>
          <w:sz w:val="22"/>
          <w:szCs w:val="22"/>
          <w:lang w:val="cy-GB"/>
        </w:rPr>
        <w:t> </w:t>
      </w:r>
    </w:p>
    <w:p w14:paraId="1C775A1A" w14:textId="77777777" w:rsidR="00004E80" w:rsidRPr="00004E80" w:rsidRDefault="00004E80" w:rsidP="00004E80">
      <w:pPr>
        <w:pStyle w:val="Heading2"/>
        <w:ind w:left="284" w:right="340"/>
        <w:rPr>
          <w:rFonts w:ascii="Arial" w:hAnsi="Arial" w:cs="Arial"/>
          <w:sz w:val="22"/>
          <w:szCs w:val="22"/>
          <w:lang w:val="cy-GB"/>
        </w:rPr>
      </w:pPr>
    </w:p>
    <w:p w14:paraId="05BDF397" w14:textId="77777777" w:rsidR="00004E80" w:rsidRPr="00004E80" w:rsidRDefault="00004E80" w:rsidP="00642819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26E3564D" w14:textId="77777777" w:rsidR="00004E80" w:rsidRPr="00004E80" w:rsidRDefault="00004E80" w:rsidP="00642819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15DF91FA" w14:textId="77777777" w:rsidR="00004E80" w:rsidRPr="00004E80" w:rsidRDefault="00004E80" w:rsidP="00642819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59CCBD24" w14:textId="77777777" w:rsidR="00004E80" w:rsidRPr="00004E80" w:rsidRDefault="00004E80" w:rsidP="00642819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45D4274D" w14:textId="3CEFE263" w:rsidR="00642819" w:rsidRPr="00004E80" w:rsidRDefault="00642819" w:rsidP="00642819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r w:rsidRPr="00004E80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76F49964" w14:textId="77777777" w:rsidR="00642819" w:rsidRPr="00004E80" w:rsidRDefault="00642819" w:rsidP="00642819">
      <w:pPr>
        <w:ind w:left="284"/>
        <w:rPr>
          <w:rFonts w:ascii="Arial" w:eastAsia="Calibri" w:hAnsi="Arial" w:cs="Arial"/>
          <w:lang w:val="cy-GB"/>
        </w:rPr>
      </w:pPr>
      <w:r w:rsidRPr="00004E80">
        <w:rPr>
          <w:rFonts w:ascii="Arial" w:eastAsia="Calibri" w:hAnsi="Arial" w:cs="Arial"/>
          <w:lang w:val="cy-GB"/>
        </w:rPr>
        <w:t>(Y darlithydd i ddynodi Gallwch/Na allwch neu Gywir/Anghywir yn erbyn pob elfen)</w:t>
      </w:r>
    </w:p>
    <w:p w14:paraId="20AD81F3" w14:textId="77777777" w:rsidR="00642819" w:rsidRPr="00004E80" w:rsidRDefault="00642819" w:rsidP="00642819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F3335D" w:rsidRPr="00004E80" w14:paraId="2636E16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B5EFB0E" w14:textId="77777777" w:rsidR="00F3335D" w:rsidRPr="00004E80" w:rsidRDefault="00F3335D" w:rsidP="00F3335D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5D20F45" w14:textId="192BAEFC" w:rsidR="00F3335D" w:rsidRPr="00004E80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mewn ymchwil a dadansoddi data. </w:t>
            </w:r>
          </w:p>
        </w:tc>
        <w:tc>
          <w:tcPr>
            <w:tcW w:w="1559" w:type="dxa"/>
          </w:tcPr>
          <w:p w14:paraId="26A092F9" w14:textId="6648C484" w:rsidR="00F3335D" w:rsidRPr="00004E80" w:rsidRDefault="00F333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04E80" w:rsidRPr="00004E80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9332A2D" w14:textId="77777777" w:rsidR="00F3335D" w:rsidRPr="00004E80" w:rsidRDefault="00F333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AE60ABE" w14:textId="77777777" w:rsidR="00F3335D" w:rsidRPr="00004E80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4E80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F3335D" w:rsidRPr="00004E80" w14:paraId="5FE259D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2713595" w14:textId="77777777" w:rsidR="00F3335D" w:rsidRPr="00004E80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C216BD2" w14:textId="4E27D85A" w:rsidR="00F3335D" w:rsidRPr="00004E80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59323732" w14:textId="3765CB26" w:rsidR="00F3335D" w:rsidRPr="00004E80" w:rsidRDefault="00F333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04E80" w:rsidRPr="00004E80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67C662F" w14:textId="77777777" w:rsidR="00F3335D" w:rsidRPr="00004E80" w:rsidRDefault="00F333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D68FDEE" w14:textId="77777777" w:rsidR="00F3335D" w:rsidRPr="00004E80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4E80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F3335D" w:rsidRPr="00004E80" w14:paraId="25AEFC7B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099C9646" w14:textId="77777777" w:rsidR="00F3335D" w:rsidRPr="00004E80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73DABC2" w14:textId="4D7920F5" w:rsidR="00F3335D" w:rsidRPr="00004E80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gan gynnwys cael awgrymiadau i aralleirio eich gwaith.</w:t>
            </w:r>
          </w:p>
        </w:tc>
        <w:tc>
          <w:tcPr>
            <w:tcW w:w="1559" w:type="dxa"/>
          </w:tcPr>
          <w:p w14:paraId="73F31162" w14:textId="7E0A35E8" w:rsidR="00F3335D" w:rsidRPr="00004E80" w:rsidRDefault="00F333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04E80" w:rsidRPr="00004E80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4EEEC99F" w14:textId="77777777" w:rsidR="00F3335D" w:rsidRPr="00004E80" w:rsidRDefault="00F3335D" w:rsidP="00F3335D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39B9BDB1" w14:textId="77777777" w:rsidR="00F3335D" w:rsidRPr="00004E80" w:rsidRDefault="00F3335D" w:rsidP="00F3335D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4E80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004E80" w14:paraId="405952A9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518B19B" w14:textId="77777777" w:rsidR="00642819" w:rsidRPr="00004E80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F62669E" w14:textId="77777777" w:rsidR="00642819" w:rsidRPr="00004E80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5D079709" w14:textId="77777777" w:rsidR="00642819" w:rsidRPr="00004E80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4E80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073A13BB" w14:textId="77777777" w:rsidR="00642819" w:rsidRPr="00004E80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13B025" w14:textId="046BB936" w:rsidR="00642819" w:rsidRPr="00004E80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04E80" w:rsidRPr="00004E80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642819" w:rsidRPr="00004E80" w14:paraId="646896DE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DC4E15B" w14:textId="77777777" w:rsidR="00642819" w:rsidRPr="00004E80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506303B" w14:textId="77777777" w:rsidR="00642819" w:rsidRPr="00004E80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19752EEA" w14:textId="1161F9A8" w:rsidR="00642819" w:rsidRPr="00004E80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04E80" w:rsidRPr="00004E80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3F957491" w14:textId="77777777" w:rsidR="00642819" w:rsidRPr="00004E80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3A5A2EF" w14:textId="77777777" w:rsidR="00642819" w:rsidRPr="00004E80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4E80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004E80" w14:paraId="1ED6826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B70C002" w14:textId="77777777" w:rsidR="00642819" w:rsidRPr="00004E80" w:rsidRDefault="00642819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F82BBC8" w14:textId="77777777" w:rsidR="00642819" w:rsidRPr="00004E80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656AC431" w14:textId="77777777" w:rsidR="00642819" w:rsidRPr="00004E80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4E80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4BF57227" w14:textId="77777777" w:rsidR="00642819" w:rsidRPr="00004E80" w:rsidRDefault="00642819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222920A8" w14:textId="77777777" w:rsidR="00642819" w:rsidRPr="00004E80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04E80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642819" w:rsidRPr="00004E80" w14:paraId="57BFF8CD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654A9AB" w14:textId="77777777" w:rsidR="00642819" w:rsidRPr="00004E80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18FDC437" w14:textId="77777777" w:rsidR="00642819" w:rsidRPr="00004E80" w:rsidRDefault="00642819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004E80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004E80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5CA8EE04" w14:textId="13D82491" w:rsidR="00642819" w:rsidRPr="00004E80" w:rsidRDefault="00000000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42819" w:rsidRPr="00004E80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14:paraId="7AB8B925" w14:textId="77777777" w:rsidR="00642819" w:rsidRPr="00004E80" w:rsidRDefault="00642819" w:rsidP="00642819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p w14:paraId="1BA3B721" w14:textId="77777777" w:rsidR="00642819" w:rsidRPr="00004E80" w:rsidRDefault="00642819" w:rsidP="00642819">
      <w:pPr>
        <w:ind w:left="720"/>
        <w:rPr>
          <w:rFonts w:ascii="Arial" w:hAnsi="Arial" w:cs="Arial"/>
          <w:sz w:val="22"/>
          <w:szCs w:val="22"/>
          <w:lang w:val="cy-GB"/>
        </w:rPr>
      </w:pPr>
    </w:p>
    <w:p w14:paraId="49953C37" w14:textId="77777777" w:rsidR="00A67FB1" w:rsidRPr="00004E80" w:rsidRDefault="00A67FB1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D33E8FC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B7E1809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F6D014A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3D73C90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33B4180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134C6F2B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65189C7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11FA13D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5796413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D00E83F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6DA8D54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696CC48D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0CBD4ACA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4EADAA2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50D25BFB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11F91F0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232E714A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47BCFA33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37D759F5" w14:textId="77777777" w:rsidR="00152E9D" w:rsidRPr="00004E80" w:rsidRDefault="00152E9D" w:rsidP="00A67FB1">
      <w:pPr>
        <w:ind w:left="720"/>
        <w:rPr>
          <w:rFonts w:ascii="Arial" w:hAnsi="Arial" w:cs="Arial"/>
          <w:sz w:val="24"/>
          <w:szCs w:val="24"/>
          <w:lang w:val="cy-GB"/>
        </w:rPr>
      </w:pPr>
    </w:p>
    <w:p w14:paraId="76A1F7D0" w14:textId="72807473" w:rsidR="00A85BFE" w:rsidRPr="00004E80" w:rsidRDefault="00A85BFE" w:rsidP="00004E80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EACE079" w14:textId="77777777" w:rsidR="00A3505D" w:rsidRPr="00004E80" w:rsidRDefault="00A3505D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004E80" w14:paraId="031891D3" w14:textId="77777777" w:rsidTr="00674829">
        <w:trPr>
          <w:trHeight w:val="414"/>
        </w:trPr>
        <w:tc>
          <w:tcPr>
            <w:tcW w:w="10670" w:type="dxa"/>
            <w:shd w:val="clear" w:color="auto" w:fill="D9D9D9"/>
          </w:tcPr>
          <w:p w14:paraId="092C49D1" w14:textId="77777777" w:rsidR="00D22D9C" w:rsidRPr="00004E80" w:rsidRDefault="00131FEF" w:rsidP="00D32E34">
            <w:pPr>
              <w:jc w:val="center"/>
              <w:rPr>
                <w:rFonts w:ascii="Arial" w:hAnsi="Arial" w:cs="Arial"/>
                <w:b/>
                <w:caps/>
                <w:sz w:val="40"/>
                <w:lang w:val="cy-GB"/>
              </w:rPr>
            </w:pPr>
            <w:r w:rsidRPr="00004E80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609EF649" w14:textId="77777777" w:rsidR="00D22D9C" w:rsidRPr="00004E80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D5B35EC" w14:textId="77777777" w:rsidR="00D22D9C" w:rsidRPr="00004E80" w:rsidRDefault="00131FEF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004E80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004E80">
        <w:rPr>
          <w:rFonts w:ascii="Arial" w:hAnsi="Arial" w:cs="Arial"/>
          <w:b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F3082B0" w14:textId="77777777" w:rsidR="004D5E9B" w:rsidRPr="00004E80" w:rsidRDefault="004D5E9B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43127F9E" w14:textId="77777777" w:rsidR="00D22D9C" w:rsidRPr="00004E80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004E80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7B69688" w14:textId="77777777" w:rsidR="00D22D9C" w:rsidRPr="00004E80" w:rsidRDefault="00131FEF" w:rsidP="00FE5651">
      <w:pPr>
        <w:jc w:val="both"/>
        <w:rPr>
          <w:rFonts w:ascii="Arial" w:hAnsi="Arial" w:cs="Arial"/>
          <w:sz w:val="22"/>
          <w:szCs w:val="22"/>
          <w:lang w:val="cy-GB"/>
        </w:rPr>
      </w:pPr>
      <w:r w:rsidRPr="00004E80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004E80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004E80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  </w:t>
      </w:r>
      <w:r w:rsidRPr="00004E80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004E80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i/>
          <w:sz w:val="22"/>
          <w:szCs w:val="22"/>
          <w:lang w:val="cy-GB"/>
        </w:rPr>
        <w:t>ystod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004E80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 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004E80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72B9B9D8" w14:textId="77777777" w:rsidR="00C01A3F" w:rsidRPr="00004E80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A1B7686" w14:textId="77777777" w:rsidR="00C01A3F" w:rsidRPr="00004E80" w:rsidRDefault="00131FEF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004E80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004E80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3901E248" w14:textId="144FB8C4" w:rsidR="00004E80" w:rsidRPr="00004E80" w:rsidRDefault="00004E8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004E80">
        <w:rPr>
          <w:rStyle w:val="normaltextrun"/>
          <w:rFonts w:ascii="Arial" w:hAnsi="Arial" w:cs="Arial"/>
          <w:i/>
          <w:iCs/>
          <w:color w:val="000000"/>
          <w:sz w:val="22"/>
          <w:szCs w:val="22"/>
          <w:shd w:val="clear" w:color="auto" w:fill="FFFFFF"/>
          <w:lang w:val="cy-GB"/>
        </w:rPr>
        <w:t>Dylech ddarllen ym maes polisi a chynllunio iaith ac yn benodol yn y maes a ganolbwyntir arno. </w:t>
      </w:r>
    </w:p>
    <w:p w14:paraId="6A9ED19D" w14:textId="77777777" w:rsidR="00C01A3F" w:rsidRPr="00004E80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9DC5331" w14:textId="77777777" w:rsidR="00D22D9C" w:rsidRPr="00004E80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47072DD" w14:textId="77777777" w:rsidR="00D22D9C" w:rsidRPr="00004E80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004E80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8F36FFD" w14:textId="77777777" w:rsidR="00D22D9C" w:rsidRPr="00004E80" w:rsidRDefault="00131FEF" w:rsidP="00B10CF0">
      <w:pPr>
        <w:jc w:val="both"/>
        <w:rPr>
          <w:rFonts w:ascii="Arial" w:hAnsi="Arial" w:cs="Arial"/>
          <w:sz w:val="22"/>
          <w:szCs w:val="22"/>
          <w:lang w:val="cy-GB"/>
        </w:rPr>
      </w:pPr>
      <w:r w:rsidRPr="00004E80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Pr="00004E80">
        <w:rPr>
          <w:rFonts w:ascii="Arial" w:hAnsi="Arial" w:cs="Arial"/>
          <w:sz w:val="22"/>
          <w:szCs w:val="22"/>
          <w:lang w:val="cy-GB"/>
        </w:rPr>
        <w:t>Mae</w:t>
      </w:r>
      <w:r w:rsidRPr="00004E80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004E80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004E80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Pr="00004E80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004E80">
        <w:rPr>
          <w:rFonts w:ascii="Arial" w:hAnsi="Arial" w:cs="Arial"/>
          <w:i/>
          <w:sz w:val="22"/>
          <w:szCs w:val="22"/>
          <w:lang w:val="cy-GB"/>
        </w:rPr>
        <w:t>graddau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004E80">
        <w:rPr>
          <w:lang w:val="cy-GB"/>
        </w:rPr>
        <w:t xml:space="preserve"> </w:t>
      </w:r>
    </w:p>
    <w:p w14:paraId="1E1BFF60" w14:textId="77777777" w:rsidR="00C01A3F" w:rsidRPr="00004E80" w:rsidRDefault="00C01A3F" w:rsidP="00C01A3F">
      <w:pPr>
        <w:jc w:val="both"/>
        <w:rPr>
          <w:rFonts w:ascii="Arial" w:hAnsi="Arial" w:cs="Arial"/>
          <w:b/>
          <w:i/>
          <w:sz w:val="22"/>
          <w:szCs w:val="22"/>
          <w:lang w:val="cy-GB"/>
        </w:rPr>
      </w:pPr>
    </w:p>
    <w:p w14:paraId="3320BDC6" w14:textId="77777777" w:rsidR="00C01A3F" w:rsidRPr="00004E80" w:rsidRDefault="00131FEF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004E80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004E80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640CAAB7" w14:textId="0A6C96B5" w:rsidR="00004E80" w:rsidRPr="00004E80" w:rsidRDefault="00004E8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004E80">
        <w:rPr>
          <w:rStyle w:val="normaltextrun"/>
          <w:rFonts w:ascii="Arial" w:hAnsi="Arial" w:cs="Arial"/>
          <w:i/>
          <w:iCs/>
          <w:color w:val="000000"/>
          <w:sz w:val="22"/>
          <w:szCs w:val="22"/>
          <w:bdr w:val="none" w:sz="0" w:space="0" w:color="auto" w:frame="1"/>
          <w:lang w:val="cy-GB"/>
        </w:rPr>
        <w:t>Cyflwyno’n glir ar lafar ac yn ysgrifenedig.</w:t>
      </w:r>
    </w:p>
    <w:p w14:paraId="0A1D1BBE" w14:textId="77777777" w:rsidR="00D22D9C" w:rsidRPr="00004E80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9BDEE17" w14:textId="77777777" w:rsidR="00D22D9C" w:rsidRPr="00004E80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2663A653" w14:textId="77777777" w:rsidR="00D22D9C" w:rsidRPr="00004E80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004E80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57F079F2" w14:textId="77777777" w:rsidR="00D22D9C" w:rsidRPr="00004E80" w:rsidRDefault="00131FEF" w:rsidP="008440F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004E80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>gwerthuso’n feirniadol ymchwil cyfredol ac ysgolheictod uwch yn y ddisgyblaeth; gwerthuso methodolegau a datblygu beirniadaethau ohonynt a, lle bo'n briodol, cynnig damcaniaethau newydd; ymdrin â materion cymhleth yn systematig ac yn greadigol er mwyn llunio barn gadarn yn absenoldeb data cyflawn.</w:t>
      </w:r>
      <w:r w:rsidR="008440FE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Pr="00004E80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>Pam?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>Sut?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>Pryd?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>Pwy?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>Ble?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>Ar ba gost?</w:t>
      </w:r>
      <w:r w:rsidR="00C073F1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Pr="00004E80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Rhaid amddiffyn eich dewis o fethodolegau ar gyfer casglu data a gwybodaeth yn drylwyr. </w:t>
      </w:r>
      <w:r w:rsidR="00876776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Pr="00004E80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004E80">
        <w:rPr>
          <w:rFonts w:ascii="Arial" w:hAnsi="Arial" w:cs="Arial"/>
          <w:sz w:val="22"/>
          <w:szCs w:val="22"/>
          <w:lang w:val="cy-GB"/>
        </w:rPr>
        <w:t>, argyhoeddiadol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="004A2F0B" w:rsidRPr="00004E80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F8310CE" w14:textId="77777777" w:rsidR="00D22D9C" w:rsidRPr="00004E80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2288B26" w14:textId="77777777" w:rsidR="00C01A3F" w:rsidRPr="00004E80" w:rsidRDefault="004A2F0B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004E80">
        <w:rPr>
          <w:rFonts w:ascii="Arial" w:hAnsi="Arial" w:cs="Arial"/>
          <w:b/>
          <w:i/>
          <w:sz w:val="22"/>
          <w:szCs w:val="22"/>
          <w:lang w:val="cy-GB"/>
        </w:rPr>
        <w:lastRenderedPageBreak/>
        <w:t xml:space="preserve">Canllawiau penodol i'r asesiad hwn: </w:t>
      </w:r>
      <w:r w:rsidR="00C01A3F" w:rsidRPr="00004E80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390C06D9" w14:textId="12A274DE" w:rsidR="00004E80" w:rsidRPr="00004E80" w:rsidRDefault="00004E8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004E80">
        <w:rPr>
          <w:rStyle w:val="normaltextrun"/>
          <w:rFonts w:ascii="Arial" w:hAnsi="Arial" w:cs="Arial"/>
          <w:i/>
          <w:iCs/>
          <w:color w:val="000000"/>
          <w:sz w:val="22"/>
          <w:szCs w:val="22"/>
          <w:shd w:val="clear" w:color="auto" w:fill="FFFFFF"/>
          <w:lang w:val="cy-GB"/>
        </w:rPr>
        <w:t>Cyflwyno eich syniadau mewn modd dadansoddol gan bwyso a mesur effeithlonrwydd y cynllun/iau adfer iaith. </w:t>
      </w:r>
      <w:r w:rsidRPr="00004E80"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  <w:lang w:val="cy-GB"/>
        </w:rPr>
        <w:t> </w:t>
      </w:r>
    </w:p>
    <w:p w14:paraId="086F0241" w14:textId="77777777" w:rsidR="00C01A3F" w:rsidRPr="00004E80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5B63C1A" w14:textId="77777777" w:rsidR="00D22D9C" w:rsidRPr="00004E80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5B2C65AB" w14:textId="77777777" w:rsidR="00D22D9C" w:rsidRPr="00004E80" w:rsidRDefault="004A2F0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004E80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145421D" w14:textId="77777777" w:rsidR="00DB444C" w:rsidRPr="00004E80" w:rsidRDefault="004A2F0B" w:rsidP="00DB444C">
      <w:pPr>
        <w:jc w:val="both"/>
        <w:rPr>
          <w:rFonts w:ascii="Arial" w:hAnsi="Arial" w:cs="Arial"/>
          <w:sz w:val="22"/>
          <w:szCs w:val="22"/>
          <w:lang w:val="cy-GB"/>
        </w:rPr>
      </w:pPr>
      <w:r w:rsidRPr="00004E80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004E80">
        <w:rPr>
          <w:lang w:val="cy-GB"/>
        </w:rPr>
        <w:t xml:space="preserve"> 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69062913" w14:textId="77777777" w:rsidR="00DB444C" w:rsidRPr="00004E80" w:rsidRDefault="00DB444C" w:rsidP="008440FE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C62B63D" w14:textId="77777777" w:rsidR="00D22D9C" w:rsidRPr="00004E80" w:rsidRDefault="004A2F0B" w:rsidP="006F1715">
      <w:pPr>
        <w:jc w:val="both"/>
        <w:rPr>
          <w:rFonts w:ascii="Arial" w:hAnsi="Arial" w:cs="Arial"/>
          <w:sz w:val="22"/>
          <w:szCs w:val="22"/>
          <w:lang w:val="cy-GB"/>
        </w:rPr>
      </w:pPr>
      <w:r w:rsidRPr="00004E80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 w:rsidRPr="00004E80">
        <w:rPr>
          <w:rFonts w:ascii="Arial" w:hAnsi="Arial" w:cs="Arial"/>
          <w:sz w:val="22"/>
          <w:szCs w:val="22"/>
          <w:lang w:val="cy-GB"/>
        </w:rPr>
        <w:t>a</w:t>
      </w:r>
      <w:r w:rsidRPr="00004E80">
        <w:rPr>
          <w:rFonts w:ascii="Arial" w:hAnsi="Arial" w:cs="Arial"/>
          <w:sz w:val="22"/>
          <w:szCs w:val="22"/>
          <w:lang w:val="cy-GB"/>
        </w:rPr>
        <w:t>r</w:t>
      </w:r>
      <w:r w:rsidR="007D2588" w:rsidRPr="00004E80">
        <w:rPr>
          <w:rFonts w:ascii="Arial" w:hAnsi="Arial" w:cs="Arial"/>
          <w:sz w:val="22"/>
          <w:szCs w:val="22"/>
          <w:lang w:val="cy-GB"/>
        </w:rPr>
        <w:t xml:space="preserve"> y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004E80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004E80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004E80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004E80">
        <w:rPr>
          <w:rFonts w:ascii="Arial" w:hAnsi="Arial" w:cs="Arial"/>
          <w:sz w:val="22"/>
          <w:szCs w:val="22"/>
          <w:lang w:val="cy-GB"/>
        </w:rPr>
        <w:t>au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="003E5BF1" w:rsidRPr="00004E80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="003E5BF1" w:rsidRPr="00004E80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 w:rsidRPr="00004E80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004E80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004E80">
        <w:rPr>
          <w:rFonts w:ascii="Arial" w:hAnsi="Arial" w:cs="Arial"/>
          <w:sz w:val="22"/>
          <w:szCs w:val="22"/>
          <w:lang w:val="cy-GB"/>
        </w:rPr>
        <w:t>y mae</w:t>
      </w:r>
      <w:r w:rsidR="003E5BF1" w:rsidRPr="00004E80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004E80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004E80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="00377D40" w:rsidRPr="00004E80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</w:p>
    <w:p w14:paraId="61F6110F" w14:textId="77777777" w:rsidR="00D22D9C" w:rsidRPr="00004E80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7F9508E" w14:textId="77777777" w:rsidR="00C01A3F" w:rsidRPr="00004E80" w:rsidRDefault="00377D4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004E80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004E80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4EF50E64" w14:textId="00EEB202" w:rsidR="00004E80" w:rsidRPr="00004E80" w:rsidRDefault="00004E8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004E80">
        <w:rPr>
          <w:rStyle w:val="normaltextrun"/>
          <w:rFonts w:ascii="Arial" w:hAnsi="Arial" w:cs="Arial"/>
          <w:i/>
          <w:iCs/>
          <w:color w:val="000000"/>
          <w:sz w:val="22"/>
          <w:szCs w:val="22"/>
          <w:shd w:val="clear" w:color="auto" w:fill="FFFFFF"/>
          <w:lang w:val="cy-GB"/>
        </w:rPr>
        <w:t>Cynnig syniadau a chynlluniau addas a phwrpasol i'r maes polisi a chynllunio iaith.</w:t>
      </w:r>
    </w:p>
    <w:p w14:paraId="729424D6" w14:textId="77777777" w:rsidR="00C01A3F" w:rsidRPr="00004E80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385609FF" w14:textId="77777777" w:rsidR="008566E5" w:rsidRPr="00004E80" w:rsidRDefault="008566E5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57CA56F9" w14:textId="77777777" w:rsidR="00D22D9C" w:rsidRPr="00004E80" w:rsidRDefault="00377D4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cy-GB"/>
        </w:rPr>
      </w:pPr>
      <w:r w:rsidRPr="00004E80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004E80">
        <w:rPr>
          <w:rFonts w:ascii="Arial" w:hAnsi="Arial" w:cs="Arial"/>
          <w:b/>
          <w:sz w:val="22"/>
          <w:szCs w:val="22"/>
          <w:lang w:val="cy-GB"/>
        </w:rPr>
        <w:t xml:space="preserve"> </w:t>
      </w:r>
    </w:p>
    <w:p w14:paraId="08777869" w14:textId="77777777" w:rsidR="00995D51" w:rsidRPr="00004E80" w:rsidRDefault="00377D40" w:rsidP="002466CE">
      <w:pPr>
        <w:jc w:val="both"/>
        <w:rPr>
          <w:rFonts w:ascii="Arial" w:hAnsi="Arial" w:cs="Arial"/>
          <w:sz w:val="22"/>
          <w:szCs w:val="22"/>
          <w:lang w:val="cy-GB"/>
        </w:rPr>
      </w:pPr>
      <w:r w:rsidRPr="00004E80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 </w:t>
      </w:r>
      <w:r w:rsidRPr="00004E80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="00B07FA3" w:rsidRPr="00004E80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="00995D51" w:rsidRPr="00004E80">
        <w:rPr>
          <w:rFonts w:ascii="Arial" w:hAnsi="Arial" w:cs="Arial"/>
          <w:sz w:val="22"/>
          <w:szCs w:val="22"/>
          <w:lang w:val="cy-GB"/>
        </w:rPr>
        <w:t xml:space="preserve"> </w:t>
      </w:r>
      <w:r w:rsidR="00021AE6" w:rsidRPr="00004E80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6A530179" w14:textId="77777777" w:rsidR="00995D51" w:rsidRPr="00004E80" w:rsidRDefault="00995D51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0D6C7B0B" w14:textId="77777777" w:rsidR="00D22D9C" w:rsidRPr="00004E80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15B900AF" w14:textId="77777777" w:rsidR="00C01A3F" w:rsidRPr="00004E80" w:rsidRDefault="00021AE6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004E80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004E80">
        <w:rPr>
          <w:rFonts w:ascii="Arial" w:hAnsi="Arial" w:cs="Arial"/>
          <w:i/>
          <w:sz w:val="22"/>
          <w:szCs w:val="22"/>
          <w:lang w:val="cy-GB"/>
        </w:rPr>
        <w:t xml:space="preserve"> </w:t>
      </w:r>
    </w:p>
    <w:p w14:paraId="1D42D9DB" w14:textId="19D66F9F" w:rsidR="00004E80" w:rsidRPr="00004E80" w:rsidRDefault="00004E80" w:rsidP="00C01A3F">
      <w:pPr>
        <w:jc w:val="both"/>
        <w:rPr>
          <w:rFonts w:ascii="Arial" w:hAnsi="Arial" w:cs="Arial"/>
          <w:i/>
          <w:sz w:val="22"/>
          <w:szCs w:val="22"/>
          <w:lang w:val="cy-GB"/>
        </w:rPr>
      </w:pPr>
      <w:r w:rsidRPr="00004E80">
        <w:rPr>
          <w:rStyle w:val="normaltextrun"/>
          <w:rFonts w:ascii="Arial" w:hAnsi="Arial" w:cs="Arial"/>
          <w:i/>
          <w:iCs/>
          <w:color w:val="000000"/>
          <w:sz w:val="22"/>
          <w:szCs w:val="22"/>
          <w:bdr w:val="none" w:sz="0" w:space="0" w:color="auto" w:frame="1"/>
          <w:lang w:val="cy-GB"/>
        </w:rPr>
        <w:t>Cyflwyno o fewn yr amser a ganiatawyd ar gyfer yr aseiniad.</w:t>
      </w:r>
    </w:p>
    <w:p w14:paraId="755BE913" w14:textId="77777777" w:rsidR="00C01A3F" w:rsidRPr="00004E80" w:rsidRDefault="00C01A3F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6209843F" w14:textId="77777777" w:rsidR="00FB3B4E" w:rsidRPr="00004E80" w:rsidRDefault="00FB3B4E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222358F4" w14:textId="77777777" w:rsidR="00D22D9C" w:rsidRPr="00004E80" w:rsidRDefault="00D22D9C" w:rsidP="00D22D9C">
      <w:pPr>
        <w:jc w:val="both"/>
        <w:rPr>
          <w:rFonts w:ascii="Arial" w:hAnsi="Arial" w:cs="Arial"/>
          <w:sz w:val="22"/>
          <w:szCs w:val="22"/>
          <w:lang w:val="cy-GB"/>
        </w:rPr>
      </w:pPr>
    </w:p>
    <w:p w14:paraId="411849FA" w14:textId="77777777" w:rsidR="00C01A3F" w:rsidRPr="00004E80" w:rsidRDefault="00C01A3F">
      <w:pPr>
        <w:rPr>
          <w:rFonts w:ascii="Arial" w:hAnsi="Arial" w:cs="Arial"/>
          <w:sz w:val="22"/>
          <w:szCs w:val="22"/>
          <w:lang w:val="cy-GB"/>
        </w:rPr>
      </w:pPr>
      <w:r w:rsidRPr="00004E80">
        <w:rPr>
          <w:rFonts w:ascii="Arial" w:hAnsi="Arial" w:cs="Arial"/>
          <w:sz w:val="22"/>
          <w:szCs w:val="22"/>
          <w:lang w:val="cy-GB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004E80" w14:paraId="77826C33" w14:textId="77777777" w:rsidTr="0028206A">
        <w:trPr>
          <w:jc w:val="center"/>
        </w:trPr>
        <w:tc>
          <w:tcPr>
            <w:tcW w:w="10670" w:type="dxa"/>
            <w:shd w:val="clear" w:color="auto" w:fill="BFBFBF"/>
          </w:tcPr>
          <w:p w14:paraId="5BDAE4A5" w14:textId="77777777" w:rsidR="00152E9D" w:rsidRPr="00004E80" w:rsidRDefault="00152E9D" w:rsidP="00D32E34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sz w:val="32"/>
                <w:szCs w:val="32"/>
                <w:lang w:val="cy-GB"/>
              </w:rPr>
              <w:lastRenderedPageBreak/>
              <w:br w:type="page"/>
            </w:r>
            <w:r w:rsidR="004D5E9B" w:rsidRPr="00004E80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    </w:t>
            </w:r>
            <w:r w:rsidR="002D3527" w:rsidRPr="00004E80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17DCDB2" w14:textId="77777777" w:rsidR="00152E9D" w:rsidRPr="00004E80" w:rsidRDefault="00152E9D" w:rsidP="00152E9D">
      <w:pPr>
        <w:rPr>
          <w:rFonts w:ascii="Arial" w:hAnsi="Arial" w:cs="Arial"/>
          <w:lang w:val="cy-GB"/>
        </w:rPr>
      </w:pPr>
    </w:p>
    <w:p w14:paraId="32491888" w14:textId="77777777" w:rsidR="00152E9D" w:rsidRPr="00004E80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cy-GB"/>
        </w:rPr>
      </w:pPr>
      <w:r w:rsidRPr="00004E80">
        <w:rPr>
          <w:rFonts w:ascii="Arial" w:hAnsi="Arial" w:cs="Arial"/>
          <w:sz w:val="20"/>
          <w:lang w:val="cy-GB"/>
        </w:rPr>
        <w:t xml:space="preserve">Noda’r adran hon y </w:t>
      </w:r>
      <w:r w:rsidRPr="00004E80">
        <w:rPr>
          <w:rFonts w:ascii="Arial" w:hAnsi="Arial" w:cs="Arial"/>
          <w:i/>
          <w:sz w:val="20"/>
          <w:lang w:val="cy-GB"/>
        </w:rPr>
        <w:t>graddau</w:t>
      </w:r>
      <w:r w:rsidRPr="00004E80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004E80">
        <w:rPr>
          <w:rFonts w:ascii="Arial" w:hAnsi="Arial" w:cs="Arial"/>
          <w:sz w:val="20"/>
          <w:lang w:val="cy-GB"/>
        </w:rPr>
        <w:t xml:space="preserve"> </w:t>
      </w:r>
      <w:r w:rsidRPr="00004E80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004E80">
        <w:rPr>
          <w:rFonts w:ascii="Arial" w:hAnsi="Arial" w:cs="Arial"/>
          <w:sz w:val="20"/>
          <w:lang w:val="cy-GB"/>
        </w:rPr>
        <w:t xml:space="preserve"> </w:t>
      </w:r>
      <w:r w:rsidRPr="00004E80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93EDE57" w14:textId="77777777" w:rsidR="00152E9D" w:rsidRPr="00004E80" w:rsidRDefault="00152E9D" w:rsidP="00152E9D">
      <w:pPr>
        <w:rPr>
          <w:rFonts w:ascii="Arial" w:hAnsi="Arial" w:cs="Arial"/>
          <w:b/>
          <w:sz w:val="22"/>
          <w:szCs w:val="22"/>
          <w:lang w:val="cy-GB"/>
        </w:rPr>
        <w:sectPr w:rsidR="00152E9D" w:rsidRPr="00004E80" w:rsidSect="00F31C04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BE48DA4" w14:textId="77777777" w:rsidR="00152E9D" w:rsidRPr="00004E80" w:rsidRDefault="00152E9D" w:rsidP="00152E9D">
      <w:pPr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004E80" w14:paraId="03A47F70" w14:textId="77777777" w:rsidTr="00004E80">
        <w:trPr>
          <w:trHeight w:val="137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1AA4D8" w14:textId="77777777" w:rsidR="00152E9D" w:rsidRPr="00004E80" w:rsidRDefault="002D3527" w:rsidP="00D32E34">
            <w:pPr>
              <w:rPr>
                <w:rFonts w:ascii="Arial" w:hAnsi="Arial" w:cs="Arial"/>
                <w:b/>
                <w:sz w:val="22"/>
                <w:lang w:val="cy-GB"/>
              </w:rPr>
            </w:pPr>
            <w:r w:rsidRPr="00004E80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004E80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7B32CB41" w14:textId="77777777" w:rsidR="00152E9D" w:rsidRPr="00004E80" w:rsidRDefault="002D3527" w:rsidP="00D32E34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6AC862E" w14:textId="77777777" w:rsidR="00152E9D" w:rsidRPr="00004E80" w:rsidRDefault="002D3527" w:rsidP="00D32E3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004E80" w14:paraId="55CBDBF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8B98E4E" w14:textId="77777777" w:rsidR="00152E9D" w:rsidRPr="00004E80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004E80">
              <w:rPr>
                <w:rFonts w:ascii="Arial" w:hAnsi="Arial" w:cs="Arial"/>
                <w:b/>
                <w:szCs w:val="16"/>
                <w:lang w:val="cy-GB"/>
              </w:rPr>
              <w:t xml:space="preserve">1. </w:t>
            </w:r>
            <w:r w:rsidR="002D3527" w:rsidRPr="00004E80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61951D07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  <w:r w:rsidRPr="00004E80">
              <w:rPr>
                <w:rFonts w:ascii="Arial" w:hAnsi="Arial" w:cs="Arial"/>
                <w:sz w:val="14"/>
                <w:szCs w:val="14"/>
                <w:lang w:val="cy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0877574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B1A9CC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004E80" w14:paraId="799B0D3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258F1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2DAD099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F813627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B075553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3614537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5A936AF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A39A09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92987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004E80" w14:paraId="4DBD4B68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6C368" w14:textId="77777777" w:rsidR="00152E9D" w:rsidRPr="00004E80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511C" w14:textId="407CD1CB" w:rsidR="00152E9D" w:rsidRPr="00004E80" w:rsidRDefault="00004E80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2</w:t>
            </w:r>
            <w:r>
              <w:rPr>
                <w:sz w:val="32"/>
                <w:lang w:val="cy-GB"/>
              </w:rPr>
              <w:t>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8154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004E80" w14:paraId="1D2BE48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202B117" w14:textId="77777777" w:rsidR="00152E9D" w:rsidRPr="00004E80" w:rsidRDefault="00152E9D" w:rsidP="00152E9D">
            <w:pPr>
              <w:rPr>
                <w:rFonts w:ascii="Arial" w:hAnsi="Arial" w:cs="Arial"/>
                <w:b/>
                <w:lang w:val="cy-GB"/>
              </w:rPr>
            </w:pPr>
            <w:r w:rsidRPr="00004E80">
              <w:rPr>
                <w:rFonts w:ascii="Arial" w:hAnsi="Arial" w:cs="Arial"/>
                <w:b/>
                <w:szCs w:val="16"/>
                <w:lang w:val="cy-GB"/>
              </w:rPr>
              <w:t xml:space="preserve">2. </w:t>
            </w:r>
            <w:r w:rsidR="002D3527" w:rsidRPr="00004E80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6C50B72A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F8FB12E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8D1357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004E80" w14:paraId="2E40B995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A9C28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E757C34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C2AB048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CB98862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4B1E35C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376BE609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4C827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54B0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004E80" w14:paraId="40BB3280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5436" w14:textId="77777777" w:rsidR="00152E9D" w:rsidRPr="00004E80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74F3E" w14:textId="42DC97C3" w:rsidR="00152E9D" w:rsidRPr="00004E80" w:rsidRDefault="00004E80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2</w:t>
            </w:r>
            <w:r>
              <w:rPr>
                <w:sz w:val="32"/>
                <w:lang w:val="cy-GB"/>
              </w:rPr>
              <w:t>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DD21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004E80" w14:paraId="28216C4C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88D2779" w14:textId="77777777" w:rsidR="00152E9D" w:rsidRPr="00004E80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004E80">
              <w:rPr>
                <w:rFonts w:ascii="Arial" w:hAnsi="Arial" w:cs="Arial"/>
                <w:b/>
                <w:szCs w:val="16"/>
                <w:lang w:val="cy-GB"/>
              </w:rPr>
              <w:t xml:space="preserve">3. </w:t>
            </w:r>
            <w:r w:rsidR="002D3527" w:rsidRPr="00004E80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0A303808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E25409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3BEC1E5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004E80" w14:paraId="3B09D6AE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446DFC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D3C363C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9F985E6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49283D3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53D80321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20FCDBC9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87CD9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479B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004E80" w14:paraId="66ECB60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DB518" w14:textId="77777777" w:rsidR="00152E9D" w:rsidRPr="00004E80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1212" w14:textId="3BE5BC97" w:rsidR="00152E9D" w:rsidRPr="00004E80" w:rsidRDefault="00004E80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2</w:t>
            </w:r>
            <w:r>
              <w:rPr>
                <w:sz w:val="32"/>
                <w:lang w:val="cy-GB"/>
              </w:rPr>
              <w:t>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E06D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004E80" w14:paraId="00CD474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20FEAE9" w14:textId="77777777" w:rsidR="00152E9D" w:rsidRPr="00004E80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004E80">
              <w:rPr>
                <w:rFonts w:ascii="Arial" w:hAnsi="Arial" w:cs="Arial"/>
                <w:b/>
                <w:szCs w:val="16"/>
                <w:lang w:val="cy-GB"/>
              </w:rPr>
              <w:t xml:space="preserve">4. </w:t>
            </w:r>
            <w:r w:rsidR="002D3527" w:rsidRPr="00004E80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57B3A13E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13DB4FF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555C93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004E80" w14:paraId="2CF8D547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31F8A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A4DE14D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8C9290E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838CF02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666A6028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F7D5F8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5319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004E80" w14:paraId="6130B688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CD8C" w14:textId="77777777" w:rsidR="00152E9D" w:rsidRPr="00004E80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5C02" w14:textId="21D4F207" w:rsidR="00152E9D" w:rsidRPr="00004E80" w:rsidRDefault="00004E80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2</w:t>
            </w:r>
            <w:r>
              <w:rPr>
                <w:sz w:val="32"/>
                <w:lang w:val="cy-GB"/>
              </w:rPr>
              <w:t>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A4FF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004E80" w14:paraId="7D61AE45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4D76ED4" w14:textId="77777777" w:rsidR="00152E9D" w:rsidRPr="00004E80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  <w:r w:rsidRPr="00004E80">
              <w:rPr>
                <w:rFonts w:ascii="Arial" w:hAnsi="Arial" w:cs="Arial"/>
                <w:b/>
                <w:szCs w:val="16"/>
                <w:lang w:val="cy-GB"/>
              </w:rPr>
              <w:t xml:space="preserve">5. </w:t>
            </w:r>
            <w:r w:rsidR="002D3527" w:rsidRPr="00004E80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77C3724F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0542DA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4E26C4E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004E80" w14:paraId="5DED92D4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78747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49BD6C29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02EB31AC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  <w:p w14:paraId="13DD3F9F" w14:textId="77777777" w:rsidR="00152E9D" w:rsidRPr="00004E80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  <w:lang w:val="cy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E69B8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6FBD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  <w:tr w:rsidR="00152E9D" w:rsidRPr="00004E80" w14:paraId="3BA1D345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C1CD" w14:textId="77777777" w:rsidR="00152E9D" w:rsidRPr="00004E80" w:rsidRDefault="00152E9D" w:rsidP="00152E9D">
            <w:pPr>
              <w:rPr>
                <w:rFonts w:ascii="Arial" w:hAnsi="Arial" w:cs="Arial"/>
                <w:b/>
                <w:sz w:val="16"/>
                <w:szCs w:val="16"/>
                <w:lang w:val="cy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E02B" w14:textId="52846427" w:rsidR="00152E9D" w:rsidRPr="00004E80" w:rsidRDefault="00004E80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  <w:r>
              <w:rPr>
                <w:rFonts w:ascii="Arial" w:hAnsi="Arial" w:cs="Arial"/>
                <w:sz w:val="32"/>
                <w:lang w:val="cy-GB"/>
              </w:rPr>
              <w:t>2</w:t>
            </w:r>
            <w:r>
              <w:rPr>
                <w:sz w:val="32"/>
                <w:lang w:val="cy-GB"/>
              </w:rPr>
              <w:t>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8D7E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32"/>
                <w:lang w:val="cy-GB"/>
              </w:rPr>
            </w:pPr>
          </w:p>
        </w:tc>
      </w:tr>
    </w:tbl>
    <w:p w14:paraId="4A32D642" w14:textId="77777777" w:rsidR="00152E9D" w:rsidRPr="00004E80" w:rsidRDefault="00152E9D" w:rsidP="00152E9D">
      <w:pPr>
        <w:ind w:left="284" w:right="531"/>
        <w:rPr>
          <w:rFonts w:ascii="Arial" w:hAnsi="Arial" w:cs="Arial"/>
          <w:b/>
          <w:sz w:val="16"/>
          <w:szCs w:val="16"/>
          <w:lang w:val="cy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004E80" w14:paraId="47E268FC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B5273CD" w14:textId="77777777" w:rsidR="00152E9D" w:rsidRPr="00004E80" w:rsidRDefault="002D3527" w:rsidP="00D32E34">
            <w:pPr>
              <w:rPr>
                <w:rFonts w:ascii="Arial" w:hAnsi="Arial" w:cs="Arial"/>
                <w:sz w:val="16"/>
                <w:szCs w:val="16"/>
                <w:lang w:val="cy-GB"/>
              </w:rPr>
            </w:pPr>
            <w:r w:rsidRPr="00004E80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004E80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004E80">
              <w:rPr>
                <w:rFonts w:ascii="Arial" w:hAnsi="Arial" w:cs="Arial"/>
                <w:sz w:val="16"/>
                <w:szCs w:val="16"/>
                <w:lang w:val="cy-GB"/>
              </w:rPr>
              <w:t xml:space="preserve">  </w:t>
            </w:r>
            <w:r w:rsidRPr="00004E80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531406F" w14:textId="77777777" w:rsidR="00152E9D" w:rsidRPr="00004E80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004E80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D81CEAD" w14:textId="77777777" w:rsidR="00152E9D" w:rsidRPr="00004E80" w:rsidRDefault="00152E9D" w:rsidP="00152E9D">
            <w:pPr>
              <w:jc w:val="right"/>
              <w:rPr>
                <w:rFonts w:ascii="Arial" w:hAnsi="Arial" w:cs="Arial"/>
                <w:b/>
                <w:bCs/>
                <w:lang w:val="cy-GB"/>
              </w:rPr>
            </w:pPr>
            <w:r w:rsidRPr="00004E80">
              <w:rPr>
                <w:rFonts w:ascii="Arial" w:hAnsi="Arial" w:cs="Arial"/>
                <w:b/>
                <w:bCs/>
                <w:lang w:val="cy-GB"/>
              </w:rPr>
              <w:t>%</w:t>
            </w:r>
          </w:p>
        </w:tc>
      </w:tr>
      <w:tr w:rsidR="00152E9D" w:rsidRPr="00004E80" w14:paraId="6137EE7F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3E276D8" w14:textId="77777777" w:rsidR="00152E9D" w:rsidRPr="00004E80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31F61A81" w14:textId="77777777" w:rsidR="00152E9D" w:rsidRPr="00004E80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004E80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 w:rsidRPr="00004E80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004E80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49639F21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0DDC8DC8" w14:textId="77777777" w:rsidR="00152E9D" w:rsidRPr="00004E80" w:rsidRDefault="00152E9D" w:rsidP="00152E9D">
            <w:pPr>
              <w:ind w:leftChars="71" w:left="142"/>
              <w:rPr>
                <w:rFonts w:ascii="Arial" w:hAnsi="Arial" w:cs="Arial"/>
                <w:lang w:val="cy-GB"/>
              </w:rPr>
            </w:pPr>
          </w:p>
        </w:tc>
      </w:tr>
      <w:tr w:rsidR="00152E9D" w:rsidRPr="00004E80" w14:paraId="236AB8CA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56ADC" w14:textId="77777777" w:rsidR="00152E9D" w:rsidRPr="00004E80" w:rsidRDefault="00152E9D" w:rsidP="00152E9D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2903" w:type="dxa"/>
            <w:vAlign w:val="bottom"/>
          </w:tcPr>
          <w:p w14:paraId="65A142E6" w14:textId="77777777" w:rsidR="00152E9D" w:rsidRPr="00004E80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  <w:lang w:val="cy-GB"/>
              </w:rPr>
            </w:pPr>
            <w:r w:rsidRPr="00004E80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6906E9B" w14:textId="77777777" w:rsidR="00152E9D" w:rsidRPr="00004E80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  <w:lang w:val="cy-GB"/>
              </w:rPr>
            </w:pPr>
          </w:p>
        </w:tc>
        <w:tc>
          <w:tcPr>
            <w:tcW w:w="1060" w:type="dxa"/>
            <w:vMerge/>
            <w:vAlign w:val="bottom"/>
          </w:tcPr>
          <w:p w14:paraId="1DF03695" w14:textId="77777777" w:rsidR="00152E9D" w:rsidRPr="00004E80" w:rsidRDefault="00152E9D" w:rsidP="00152E9D">
            <w:pPr>
              <w:ind w:firstLineChars="141" w:firstLine="282"/>
              <w:rPr>
                <w:rFonts w:ascii="Arial" w:hAnsi="Arial" w:cs="Arial"/>
                <w:lang w:val="cy-GB"/>
              </w:rPr>
            </w:pPr>
          </w:p>
        </w:tc>
      </w:tr>
    </w:tbl>
    <w:p w14:paraId="503FDBDF" w14:textId="77777777" w:rsidR="00152E9D" w:rsidRPr="00004E80" w:rsidRDefault="00152E9D" w:rsidP="00152E9D">
      <w:pPr>
        <w:rPr>
          <w:rFonts w:ascii="Arial" w:hAnsi="Arial" w:cs="Arial"/>
          <w:lang w:val="cy-GB"/>
        </w:rPr>
      </w:pPr>
    </w:p>
    <w:p w14:paraId="3CE2E695" w14:textId="77777777" w:rsidR="00C073F1" w:rsidRPr="00004E80" w:rsidRDefault="00C073F1" w:rsidP="00152E9D">
      <w:pPr>
        <w:rPr>
          <w:rFonts w:ascii="Arial" w:hAnsi="Arial" w:cs="Arial"/>
          <w:lang w:val="cy-GB"/>
        </w:rPr>
      </w:pPr>
    </w:p>
    <w:p w14:paraId="67B4C389" w14:textId="77777777" w:rsidR="00C073F1" w:rsidRPr="00004E80" w:rsidRDefault="00C073F1" w:rsidP="00152E9D">
      <w:pPr>
        <w:rPr>
          <w:rFonts w:ascii="Arial" w:hAnsi="Arial" w:cs="Arial"/>
          <w:vanish/>
          <w:lang w:val="cy-GB"/>
        </w:rPr>
        <w:sectPr w:rsidR="00C073F1" w:rsidRPr="00004E80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CBE3DB5" w14:textId="77777777" w:rsidR="00C073F1" w:rsidRPr="00004E80" w:rsidRDefault="00C073F1" w:rsidP="00152E9D">
      <w:pPr>
        <w:rPr>
          <w:rFonts w:ascii="Arial" w:hAnsi="Arial" w:cs="Arial"/>
          <w:vanish/>
          <w:lang w:val="cy-GB"/>
        </w:rPr>
        <w:sectPr w:rsidR="00C073F1" w:rsidRPr="00004E80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952018D" w14:textId="77777777" w:rsidR="00C073F1" w:rsidRPr="00004E80" w:rsidRDefault="00C073F1" w:rsidP="00152E9D">
      <w:pPr>
        <w:rPr>
          <w:rFonts w:ascii="Arial" w:hAnsi="Arial" w:cs="Arial"/>
          <w:vanish/>
          <w:lang w:val="cy-GB"/>
        </w:rPr>
      </w:pPr>
    </w:p>
    <w:p w14:paraId="6A124BEC" w14:textId="77777777" w:rsidR="001F50B6" w:rsidRPr="00004E80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:rsidRPr="00004E80" w14:paraId="64A07F26" w14:textId="77777777" w:rsidTr="000B6520">
        <w:tc>
          <w:tcPr>
            <w:tcW w:w="13858" w:type="dxa"/>
            <w:shd w:val="clear" w:color="auto" w:fill="95B3D7" w:themeFill="accent1" w:themeFillTint="99"/>
          </w:tcPr>
          <w:p w14:paraId="5AF7846F" w14:textId="77777777" w:rsidR="00C073F1" w:rsidRPr="00004E80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</w:pPr>
            <w:r w:rsidRPr="00004E80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7C3AB310" w14:textId="77777777" w:rsidR="00523199" w:rsidRPr="00004E80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004E80" w14:paraId="232CE50D" w14:textId="77777777" w:rsidTr="00FC160C">
        <w:tc>
          <w:tcPr>
            <w:tcW w:w="13948" w:type="dxa"/>
            <w:shd w:val="clear" w:color="auto" w:fill="95B3D7" w:themeFill="accent1" w:themeFillTint="99"/>
          </w:tcPr>
          <w:p w14:paraId="72F459FB" w14:textId="77777777" w:rsidR="00523199" w:rsidRPr="00004E80" w:rsidRDefault="00523199" w:rsidP="00FC160C">
            <w:pPr>
              <w:rPr>
                <w:rFonts w:ascii="Arial" w:hAnsi="Arial" w:cs="Arial"/>
                <w:b/>
                <w:lang w:val="cy-GB"/>
              </w:rPr>
            </w:pPr>
            <w:r w:rsidRPr="00004E80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004E80" w14:paraId="3CFC32F0" w14:textId="77777777" w:rsidTr="00FC160C">
        <w:tc>
          <w:tcPr>
            <w:tcW w:w="13948" w:type="dxa"/>
            <w:shd w:val="clear" w:color="auto" w:fill="DBE5F1" w:themeFill="accent1" w:themeFillTint="33"/>
          </w:tcPr>
          <w:p w14:paraId="0C5BE8BC" w14:textId="77777777" w:rsidR="00523199" w:rsidRPr="00004E80" w:rsidRDefault="00523199" w:rsidP="00FC160C">
            <w:pPr>
              <w:rPr>
                <w:rFonts w:ascii="Arial" w:eastAsia="Arial" w:hAnsi="Arial" w:cs="Arial"/>
                <w:spacing w:val="-1"/>
                <w:lang w:val="cy-GB"/>
              </w:rPr>
            </w:pPr>
            <w:r w:rsidRPr="00004E8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004E8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004E80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 dealltwriaeth systematig o wybodaeth, ac ymwybyddiaeth feirniadol o broblemau cyfredol a/neu fewnwelediadau newydd, sydd i raddau helaeth ar ben blaen eu disgyblaeth academaidd neu faes ymarfer proffesiynol, neu wedi’u seilio ar y pen blaen hwnnw;  dealltwriaeth gynhwysfawr o dechnegau sy'n gymwys i'w hymchwil neu eu hysgolheictod uwch eu hunain; gwreiddioldeb wrth gymhwyso gwybodaeth, ynghyd â dealltwriaeth ymarferol o'r modd y defnyddir technegau ymchwil ac ymholi sefydledig i greu a dehongli gwybodaeth yn y ddisgyblaeth; dealltwriaeth gysyniadol sy’n galluogi’r myfyriwr i werthuso’n feirniadol ymchwil cyfredol ac ysgolheictod uwch yn y ddisgyblaeth er mwyn gwerthuso methodolegau a datblygu beirniadaethau ohonynt a, lle bo'n briodol, cynnig damcaniaethau newydd. Byddant yn gallu ymdrin â materion cymhleth yn systematig ac yn greadigol, llunio barn gadarn yn absenoldeb data cyflawn, a chyfleu eu casgliadau’n glir i gynulleidfaoedd arbenigol ac anarbenigol.  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at lefel uchel.  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323AF555" w14:textId="77777777" w:rsidR="00523199" w:rsidRPr="00004E80" w:rsidRDefault="00523199" w:rsidP="00523199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004E80" w14:paraId="586AFDE2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AE2970C" w14:textId="77777777" w:rsidR="00523199" w:rsidRPr="00004E80" w:rsidRDefault="00523199" w:rsidP="00FC160C">
            <w:pPr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1C960AF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58ECB54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21B205E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5B5B89A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777A88F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48A7421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0E95EB56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(Teilyngdod)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871F173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6488CE3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851BE94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308ECA4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004E80" w14:paraId="2DD9883B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B9AAAAF" w14:textId="77777777" w:rsidR="00523199" w:rsidRPr="00004E80" w:rsidRDefault="00523199" w:rsidP="00FC160C">
            <w:pPr>
              <w:ind w:left="171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004E8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792BE6A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0-29%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39F9CE1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D5262AB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6CA00892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50-59%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275A9B2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6FBF7CC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70-84%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0B5DF054" w14:textId="77777777" w:rsidR="00523199" w:rsidRPr="00004E80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b/>
                <w:sz w:val="18"/>
                <w:szCs w:val="18"/>
                <w:lang w:val="cy-GB"/>
              </w:rPr>
              <w:t>85-100%</w:t>
            </w:r>
          </w:p>
        </w:tc>
      </w:tr>
      <w:tr w:rsidR="00523199" w:rsidRPr="00004E80" w14:paraId="6963235C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0D4BFE60" w14:textId="77777777" w:rsidR="00523199" w:rsidRPr="00004E80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004E8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76A7288" w14:textId="77777777" w:rsidR="00523199" w:rsidRPr="00004E80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004E8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 w:rsidRPr="00004E80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09B89417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0915F12E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29D21561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</w:tcPr>
          <w:p w14:paraId="7B8AEF65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Ymgysylltu gwael â darllen hanfodol.  Dim tystiolaeth o ddarllen ehangach.  Yn dibynnu ar ffynonellau amhriodol, a/neu yn defnyddio ffynonellau’n ddiofal. Yn ddibynnol iawn ar wybodaeth a gafwyd drwy gyswllt â’r dosbarth.  Defnydd anghyson a gwan o gyfeirnodi. </w:t>
            </w:r>
          </w:p>
        </w:tc>
        <w:tc>
          <w:tcPr>
            <w:tcW w:w="1736" w:type="dxa"/>
          </w:tcPr>
          <w:p w14:paraId="1C0EE8A2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Ymgysylltu ag ystod gyfyngedig iawn o ffynonellau perthnasol a chredadwy. Peth esgeulustod a mân wallau. </w:t>
            </w:r>
          </w:p>
          <w:p w14:paraId="02FF5AE8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194F37C5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 Rhywfaint o orddibyniaeth ar destunau.  Gall y cyfeirnodi ddangos mân anghywirdebau neu anghysonderau. </w:t>
            </w:r>
          </w:p>
        </w:tc>
        <w:tc>
          <w:tcPr>
            <w:tcW w:w="1736" w:type="dxa"/>
          </w:tcPr>
          <w:p w14:paraId="0F1B50F8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25FE00C1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>Detholiad o ffynonellau perthnasol a chredadwy.  Defnydd da iawn o gyfeirnodi, â fawr ddim/dim anghywirdebau neu anghysonderau.</w:t>
            </w:r>
          </w:p>
        </w:tc>
        <w:tc>
          <w:tcPr>
            <w:tcW w:w="1736" w:type="dxa"/>
          </w:tcPr>
          <w:p w14:paraId="1C6FAA9B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 Cymhwyso cyfeirnodi’n gyson gywir.  </w:t>
            </w:r>
          </w:p>
        </w:tc>
        <w:tc>
          <w:tcPr>
            <w:tcW w:w="1736" w:type="dxa"/>
          </w:tcPr>
          <w:p w14:paraId="02F0C285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>Ymgysylltu eithriadol ag ystod helaeth o lenyddiaeth berthnasol a chredadwy, sydd wedi’i seilio ar yr ymchwil diweddaraf.  Sgiliau cyfeirnodi ar lefel uchel, wedi’u cymhwyso’n gyson ac yn broffesiynol.</w:t>
            </w:r>
          </w:p>
        </w:tc>
      </w:tr>
      <w:tr w:rsidR="00523199" w:rsidRPr="00004E80" w14:paraId="6415CAC2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1B505F5C" w14:textId="77777777" w:rsidR="00523199" w:rsidRPr="00004E80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004E8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75671C38" w14:textId="77777777" w:rsidR="00523199" w:rsidRPr="00004E80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004E8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004E80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0FB27B58" w14:textId="77777777" w:rsidR="00523199" w:rsidRPr="00004E80" w:rsidRDefault="00523199" w:rsidP="00FC160C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  <w:lang w:val="cy-GB"/>
              </w:rPr>
            </w:pPr>
          </w:p>
        </w:tc>
        <w:tc>
          <w:tcPr>
            <w:tcW w:w="1736" w:type="dxa"/>
          </w:tcPr>
          <w:p w14:paraId="4D32A121" w14:textId="77777777" w:rsidR="00523199" w:rsidRPr="00004E80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 Anghywirdebau sylweddol. Dim ymwybyddiaeth o broblemau, mewnwelediad cyfredol neu’r ymchwil diweddaraf a/neu o ysgolheictod uwch yn y ddisgyblaeth. </w:t>
            </w:r>
          </w:p>
          <w:p w14:paraId="2A5C57BD" w14:textId="77777777" w:rsidR="00523199" w:rsidRPr="00004E80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39EC4F4" w14:textId="77777777" w:rsidR="00523199" w:rsidRPr="00004E80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Bylchau yn y wybodaeth, gyda dealltwriaeth systematig arwynebol yn unig. Rhai anghywirdebau sylweddol a/neu ddeunydd amherthnasol.   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6CF68F91" w14:textId="77777777" w:rsidR="00523199" w:rsidRPr="00004E80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 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49EEA017" w14:textId="77777777" w:rsidR="00523199" w:rsidRPr="00004E80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Mae’r wybodaeth yn gywir ac yn gymharol fanwl.  Dealltwriaeth systematig o’r maes astudio wedi’i seilio, i ryw raddau, ar ymchwil ac ysgolheictod cyfredol.  Ymwybyddiaeth feirniadol o broblemau cyfredol a/neu fewnwelediad newydd, er yn achlysurol gall hon fod heb ei datblygu’n ddigonol.   </w:t>
            </w:r>
          </w:p>
        </w:tc>
        <w:tc>
          <w:tcPr>
            <w:tcW w:w="1736" w:type="dxa"/>
          </w:tcPr>
          <w:p w14:paraId="62807A47" w14:textId="77777777" w:rsidR="00523199" w:rsidRPr="00004E80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Mae’r wybodaeth â ffocws sydd wedi’i ddiffinio’n dda, ac yn gymharol helaeth, cydlynol a manwl, gydag ymwybyddiaeth feirniadol o broblemau cyfredol a/neu fewnwelediad newydd.    Arddengys ddealltwriaeth dda o ehangder a manylder safbwyntiau cyfoes a sefydledig, ac mae’r gwaith, yn rhannol o leiaf, wedi’i seilio’n dda ar ymchwil ac ysgolheictod cyfredol.  </w:t>
            </w:r>
          </w:p>
        </w:tc>
        <w:tc>
          <w:tcPr>
            <w:tcW w:w="1736" w:type="dxa"/>
          </w:tcPr>
          <w:p w14:paraId="75DFF385" w14:textId="77777777" w:rsidR="00523199" w:rsidRPr="00004E80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Meistrolaeth ragorol ar faes gwybodaeth cymhleth ac arbenigol.  Dealltwriaeth systematig, ragorol o gysyniadau’r pwnc wedi’i seilio ar ymchwil ac ysgolheictod cyfredol.  Ymwybyddiaeth feirniadol iawn o broblemau cyfredol a/neu fewnwelediad newydd.  Ymwybyddiaeth feirniadol o’r modd y mae ffiniau gwybodaeth yn ehangu drwy ymchwil. </w:t>
            </w:r>
          </w:p>
          <w:p w14:paraId="2B8E2D94" w14:textId="77777777" w:rsidR="00523199" w:rsidRPr="00004E80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8774EC7" w14:textId="77777777" w:rsidR="00523199" w:rsidRPr="00004E80" w:rsidRDefault="00523199" w:rsidP="00FC160C">
            <w:pPr>
              <w:spacing w:after="120"/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Meistrolaeth eithriadol ar faes gwybodaeth cymhleth ac arbenigol.  Ymwybyddiaeth eithriadol o feirniadol o broblemau cyfredol a/neu fewnwelediad newydd.  Dealltwriaeth ragorol o gysyniadau’r pwnc, wedi’i seilio’n dda ar ymchwil ac ysgolheictod cyfredol.  Ymwybyddiaeth feirniadol, soffistigedig a manwl o’r modd y mae ffiniau gwybodaeth yn ehangu drwy ymchwil. </w:t>
            </w:r>
          </w:p>
        </w:tc>
      </w:tr>
      <w:tr w:rsidR="00523199" w:rsidRPr="00004E80" w14:paraId="0574FEEB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3106399" w14:textId="77777777" w:rsidR="00523199" w:rsidRPr="00004E80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004E8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 w:rsidRPr="00004E80">
              <w:rPr>
                <w:rFonts w:ascii="Arial" w:eastAsia="Arial" w:hAnsi="Arial" w:cs="Arial"/>
                <w:b/>
                <w:bCs/>
                <w:lang w:val="cy-GB"/>
              </w:rPr>
              <w:t xml:space="preserve"> </w:t>
            </w:r>
          </w:p>
          <w:p w14:paraId="16C9A65F" w14:textId="77777777" w:rsidR="00523199" w:rsidRPr="00004E80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</w:pPr>
            <w:r w:rsidRPr="00004E80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methodolegau cyfredol a datblygu beirniadaethau ohonynt a, lle bo'n briodol, </w:t>
            </w:r>
            <w:r w:rsidRPr="00004E80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cynnig damcaniaethau newydd; llunio barn gadarn yn absenoldeb data cyflawn.)</w:t>
            </w:r>
            <w:r w:rsidRPr="00004E8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</w:t>
            </w:r>
          </w:p>
        </w:tc>
        <w:tc>
          <w:tcPr>
            <w:tcW w:w="1736" w:type="dxa"/>
          </w:tcPr>
          <w:p w14:paraId="5100506B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 Fawr ddim neu ddim gwerthuso na beirniadaeth nac ymgais i ddefnyddio dull systematig. </w:t>
            </w:r>
          </w:p>
          <w:p w14:paraId="141A04C5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Wedi methu datblygu dadleuon, gan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>arwain at farn afresymegol neu annilys.  Cyffredinoliadau heb sail, wedi’u gwneud heb ddefnyddio tystiolaeth gredadwy.</w:t>
            </w:r>
          </w:p>
          <w:p w14:paraId="4535C29F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A782B6C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methodolegau mewn modd beirniadol.  Datblygiad damcaniaethau a barn yn wan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>neu’n absennol.  Derbynnir gwybodaeth yn anfeirniadol, defnyddia ddatganiadau cyffredinol heb fawr o dystiolaeth a barn heb sail.  Syniadau weithiau’n afresymegol ac yn gwrthddweud ei gilydd.</w:t>
            </w:r>
          </w:p>
        </w:tc>
        <w:tc>
          <w:tcPr>
            <w:tcW w:w="1736" w:type="dxa"/>
          </w:tcPr>
          <w:p w14:paraId="2F26AA06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methodolegau cyfredol mewn modd beirniadol, gan dueddu tuag at ddisgrifio. </w:t>
            </w:r>
          </w:p>
          <w:p w14:paraId="79556F35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Ymgais cyfyngedig i gynnig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damcaniaethau newydd.  Gall ymdrin â materion cymhleth ond nid yn systematig nac yn greadigol.  Peth tystiolaeth i gefnogi barn  gynyddol ond gall hon fod heb ei datblygu’n ddigonol neu ag ychydig o anghysondeb / camddehongli. </w:t>
            </w:r>
          </w:p>
          <w:p w14:paraId="5D984BF3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36A68152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2CBBEAAD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Rhywfaint o werthuso / beirniadu  ymchwil a methodolegau cyfredol mewn modd beirniadol, er bod hyn wedi’i ddatblygu ychydig yn annigonol mewn mannau. Cynigia ddamcaniaethau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newydd digonol ond cyfyngedig, lle bo’n berthnasol.   Gall ymdrin â materion cymhleth ond nid yn gyflawn systematig na  chreadigol. 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4026B80E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Gwerthuso / beirniadu  ymchwil a methodolegau cyfredol mewn modd beirniadol, cadarn. Cynigia ddamcaniaethau newydd, lle bo’n briodol.  Gall ymdrin â materion cymhleth yn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systematig ac â rhywfaint o greadigrwydd.  Gallu i lunio barn gadarn yn seiliedig ar ddata (a allai fod yn anghyflawn) </w:t>
            </w:r>
          </w:p>
          <w:p w14:paraId="286FB652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</w:p>
          <w:p w14:paraId="60B23B55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309B1A06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Gwerthuso / beirniadu  ymchwil a methodolegau cyfredol mewn modd beirniadol, rhagorol. Cynigia ddamcaniaethau arloesol, lle bo’n briodol.  Gall syntheseiddio materion cymhleth yn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systematig ac yn greadigol.  Gallu i ymchwilio i wybodaeth groes neu anghyflawn a llunio dadleuon cadarn, argyhoeddiadol a barn soffistigedig. </w:t>
            </w:r>
            <w:r w:rsidRPr="00004E80">
              <w:rPr>
                <w:lang w:val="cy-GB"/>
              </w:rPr>
              <w:t xml:space="preserve"> </w:t>
            </w:r>
          </w:p>
          <w:p w14:paraId="49423278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0B96FAB7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>Gwerthuso / beirniadu  ymchwil a methodolegau cyfredol mewn modd beirniadol, eithriadol. Cynigia ddamcaniaethau arloesol, lle bo’n briodol.</w:t>
            </w:r>
            <w:r w:rsidRPr="00004E80">
              <w:rPr>
                <w:lang w:val="cy-GB"/>
              </w:rPr>
              <w:t xml:space="preserve"> </w:t>
            </w:r>
            <w:r w:rsidRPr="00004E80">
              <w:rPr>
                <w:rFonts w:ascii="Arial" w:hAnsi="Arial" w:cs="Arial"/>
                <w:lang w:val="cy-GB"/>
              </w:rPr>
              <w:t xml:space="preserve">Synthesis systematig a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chreadigol penigamp o faterion cymhleth.  </w:t>
            </w:r>
          </w:p>
          <w:p w14:paraId="3A1CFF25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 Potensial i gyhoeddi mewn cyfnodolyn neu wneud ymchwil doethurol. </w:t>
            </w:r>
          </w:p>
        </w:tc>
      </w:tr>
      <w:tr w:rsidR="00523199" w:rsidRPr="00004E80" w14:paraId="3C44D6C5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746433FE" w14:textId="77777777" w:rsidR="00523199" w:rsidRPr="00004E80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004E80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432B8113" w14:textId="77777777" w:rsidR="00523199" w:rsidRPr="00004E80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004E80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77037BA8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5BABE05A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6BCAD481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5F4743B6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Sgiliau datrys problemau gwan iawn mewn cyd-destunau cymhleth ac anrhagweladwy.  </w:t>
            </w:r>
          </w:p>
        </w:tc>
        <w:tc>
          <w:tcPr>
            <w:tcW w:w="1736" w:type="dxa"/>
          </w:tcPr>
          <w:p w14:paraId="4BFD77DB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Cymhwyso dulliau, deunyddiau, offer a/neu dechnegau mewn modd elfennol ond heb ystyriaeth na chymhwysedd. Gwerthfawrogiad diffygiol o gyd-destun y cymhwyso. </w:t>
            </w:r>
          </w:p>
          <w:p w14:paraId="55EBE51F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cysylltiadau priodol rhwng y ddau.  Sgiliau datrys problemau gwan mewn cyd-destunau cymhleth ac anrhagweladwy.  </w:t>
            </w:r>
          </w:p>
          <w:p w14:paraId="55C1CAED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</w:p>
          <w:p w14:paraId="0692B8D3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45C91825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4EB024B3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Gwerthfawrogiad sylfaenol o gyd-destun y cymhwyso.  Gwybodaeth a dealltwriaeth ddamcaniaethol wedi’u cymhwyso’n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ymarferol, ond heb wneud cysylltiadau rhesymegol rhwng y ddau bob tro. </w:t>
            </w:r>
          </w:p>
          <w:p w14:paraId="567CB806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 </w:t>
            </w:r>
          </w:p>
        </w:tc>
        <w:tc>
          <w:tcPr>
            <w:tcW w:w="1736" w:type="dxa"/>
          </w:tcPr>
          <w:p w14:paraId="09ACA596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3F591215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Gwerthfawrogiad eglur o gyd-destun y cymhwyso.  Cymhwyso theori i arfer mewn modd cyson, cywir a rhesymegol ar y cyfan, gan wneud cysylltiadau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priodol rhwng y ddau. </w:t>
            </w:r>
          </w:p>
          <w:p w14:paraId="57177802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3A63D066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223EB392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>Ystyriaeth dda iawn o gyd-destun y cymhwyso, gyda mewnwelediad treiddgar.   Gall ddynodi problemau a chynnig atebion priodol mewn cyd-destunau cymhleth ac anrhagweladwy.</w:t>
            </w:r>
          </w:p>
          <w:p w14:paraId="5A7BABB3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Tystiolaeth o wreiddioldeb a chreadigrwydd.  </w:t>
            </w:r>
          </w:p>
        </w:tc>
        <w:tc>
          <w:tcPr>
            <w:tcW w:w="1736" w:type="dxa"/>
          </w:tcPr>
          <w:p w14:paraId="5576CCB1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499773E6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524610FA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Gall ddynodi problemau cymhleth a chynnig atebion rhagorol.  Gafael ragorol ar dechnegau sy’n gymwys i’w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ymchwil neu'i ysgolheictod uwch ei hun. </w:t>
            </w:r>
          </w:p>
          <w:p w14:paraId="6506192A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36005200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 Gall ddynodi problemau cymhleth a chynnig atebion soffistigedig, gwreiddiol.  </w:t>
            </w:r>
          </w:p>
          <w:p w14:paraId="45569980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Cymhwyso rhagorol ar dechnegau sy'n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gymwys i’w ymchwil neu’i ysgolheictod uwch ei hun. </w:t>
            </w:r>
          </w:p>
          <w:p w14:paraId="264B92A0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004E80" w14:paraId="64CAC81D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7F02AD2" w14:textId="77777777" w:rsidR="00523199" w:rsidRPr="00004E80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lang w:val="cy-GB"/>
              </w:rPr>
            </w:pPr>
            <w:r w:rsidRPr="00004E80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13A7794F" w14:textId="77777777" w:rsidR="00523199" w:rsidRPr="00004E80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  <w:lang w:val="cy-GB"/>
              </w:rPr>
            </w:pPr>
            <w:r w:rsidRPr="00004E80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004E80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</w:t>
            </w:r>
            <w:r w:rsidRPr="00004E80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broffesiynol ag amrywiaeth o gynulleidfaoedd; rhuglder mynegiant; dull systematig; eglurder ac effeithiolrwydd o ran cyflwyniad a threfn.)</w:t>
            </w:r>
          </w:p>
        </w:tc>
        <w:tc>
          <w:tcPr>
            <w:tcW w:w="1736" w:type="dxa"/>
          </w:tcPr>
          <w:p w14:paraId="1AE575F6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14:paraId="6FEB22ED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 Defnydd gwan iawn o iaith a/neu arddull amhriodol iawn.  Fawr ddim neu ddim tystiolaeth o ymreolaeth (neu o gydweithio, pan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>fo’n berthnasol) wrth gwblhau tasgau.</w:t>
            </w:r>
            <w:r w:rsidRPr="00004E80">
              <w:rPr>
                <w:lang w:val="cy-GB"/>
              </w:rPr>
              <w:t xml:space="preserve"> </w:t>
            </w:r>
            <w:r w:rsidRPr="00004E80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14:paraId="2AA7BFA8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</w:p>
          <w:p w14:paraId="007056B1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70BA82CA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Cyfrwng cyfathrebu wedi’i ddylunio’n wael a/neu ddim yn addas at y gynulleidfa. </w:t>
            </w:r>
          </w:p>
          <w:p w14:paraId="3E386BF5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Mae’r gwaith wedi’i gyflwyno’n wael mewn modd digyswllt.  Mae wedi’i strwythuro’n llac, ac ar brydiau’n anghydlynol, a gwybodaeth a syniadau wedi’u mynegi’n wael yn aml.  Defnydd gwan o iaith a/neu arddull amhriodol. 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Menter annibynnol (neu gydweithio, os ydy’n berthnasol), wan. 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15925CAA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Gall gyfathrebu mewn cyfrwng addas ond gyda lle i wella. </w:t>
            </w:r>
          </w:p>
          <w:p w14:paraId="2AF9A440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 Gall fod diffyg cydlyniad mewn mannau yn y gwaith.  Gall weithio fel rhan o dîm, ond gyda chyfranogiad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cyfyngedig mewn gweithgareddau grŵp. </w:t>
            </w:r>
          </w:p>
          <w:p w14:paraId="461EF175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2C21F6EA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2E0A2795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 Gall weithio’n effeithiol yn annibynnol a/neu fel rhan o dîm, gyda chyfraniadau eglur at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weithgareddau grŵp. </w:t>
            </w:r>
          </w:p>
          <w:p w14:paraId="569D37EC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68774CCC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43CA15CF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 Gall weithio’n dda iawn yn ymreolaethol a/neu fel rhan o dîm, gyda chyfraniadau da at weithgareddau grŵp. </w:t>
            </w:r>
          </w:p>
          <w:p w14:paraId="3AB38F06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Arddengys sgiliau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cynhwysfawr ar gyfer cyflogaeth broffesiynol i ôl-raddedigion. </w:t>
            </w:r>
          </w:p>
        </w:tc>
        <w:tc>
          <w:tcPr>
            <w:tcW w:w="1736" w:type="dxa"/>
          </w:tcPr>
          <w:p w14:paraId="1582B771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52C430DB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 xml:space="preserve">Mae’r gwaith yn gydlynol, yn rhugl iawn ac wedi’i gyflwyno’n broffesiynol. Gall weithio’n ymreolaethol gyda menter.  Lle bo’n berthnasol gall weithio’n broffesiynol o fewn tîm, gan ddangos sgiliau arwain fel y bo’n briodol, gan reoli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gwrthdaro a chan fodloni ymrwymiadau. Arddengys sgiliau rhagorol ar gyfer cyflogaeth broffesiynol i ôl-raddedigion ac awydd cryf i ddatblygu ymhellach. </w:t>
            </w:r>
          </w:p>
          <w:p w14:paraId="4B933459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</w:p>
        </w:tc>
        <w:tc>
          <w:tcPr>
            <w:tcW w:w="1736" w:type="dxa"/>
          </w:tcPr>
          <w:p w14:paraId="694C1EA9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lastRenderedPageBreak/>
              <w:t xml:space="preserve">Gall gyfathrebu gyda lefel eithriadol o uchel o broffesiynoldeb. </w:t>
            </w:r>
          </w:p>
          <w:p w14:paraId="28411B8D" w14:textId="77777777" w:rsidR="00523199" w:rsidRPr="00004E80" w:rsidRDefault="00523199" w:rsidP="00FC160C">
            <w:pPr>
              <w:rPr>
                <w:rFonts w:ascii="Arial" w:hAnsi="Arial" w:cs="Arial"/>
                <w:lang w:val="cy-GB"/>
              </w:rPr>
            </w:pPr>
            <w:r w:rsidRPr="00004E80">
              <w:rPr>
                <w:rFonts w:ascii="Arial" w:hAnsi="Arial" w:cs="Arial"/>
                <w:lang w:val="cy-GB"/>
              </w:rPr>
              <w:t>Mae’r gwaith yn hynod o gydlynol, yn rhugl iawn ac wedi’i gyflwyno’n broffesiynol. Gall weithio’n eithriadol o dda a phroffesiynol o fewn tîm, gan ddangos sgiliau arwain uwch.</w:t>
            </w:r>
            <w:r w:rsidRPr="00004E80">
              <w:rPr>
                <w:lang w:val="cy-GB"/>
              </w:rPr>
              <w:t xml:space="preserve"> </w:t>
            </w:r>
            <w:bookmarkStart w:id="1" w:name="WfTarget"/>
            <w:r w:rsidRPr="00004E80">
              <w:rPr>
                <w:rFonts w:ascii="Arial" w:hAnsi="Arial" w:cs="Arial"/>
                <w:lang w:val="cy-GB"/>
              </w:rPr>
              <w:t xml:space="preserve">Arddengys sgiliau penigamp ar gyfer cyflogaeth </w:t>
            </w:r>
            <w:r w:rsidRPr="00004E80">
              <w:rPr>
                <w:rFonts w:ascii="Arial" w:hAnsi="Arial" w:cs="Arial"/>
                <w:lang w:val="cy-GB"/>
              </w:rPr>
              <w:lastRenderedPageBreak/>
              <w:t>broffesiynol i ôl-raddedigion ac awydd cryf i ddatblygu ymhellach.</w:t>
            </w:r>
            <w:bookmarkEnd w:id="1"/>
          </w:p>
        </w:tc>
      </w:tr>
    </w:tbl>
    <w:p w14:paraId="526BDCD9" w14:textId="77777777" w:rsidR="00523199" w:rsidRPr="00004E80" w:rsidRDefault="00523199" w:rsidP="00523199">
      <w:pPr>
        <w:rPr>
          <w:lang w:val="cy-GB"/>
        </w:rPr>
      </w:pPr>
      <w:bookmarkStart w:id="2" w:name="cysill"/>
      <w:bookmarkEnd w:id="2"/>
    </w:p>
    <w:p w14:paraId="0F044248" w14:textId="77777777" w:rsidR="00995D51" w:rsidRPr="00004E80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316F88A4" w14:textId="77777777" w:rsidR="00EF7116" w:rsidRPr="00004E80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1ED9D62B" w14:textId="77777777" w:rsidR="00EF7116" w:rsidRPr="00004E80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5F9FA40" w14:textId="77777777" w:rsidR="00EF7116" w:rsidRPr="00004E80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02023FCC" w14:textId="77777777" w:rsidR="00EF7116" w:rsidRPr="00004E80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B5620B8" w14:textId="77777777" w:rsidR="00EF7116" w:rsidRPr="00004E80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23201BF" w14:textId="77777777" w:rsidR="00EF7116" w:rsidRPr="00004E80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7379D121" w14:textId="77777777" w:rsidR="00EF7116" w:rsidRPr="00004E80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358C98A" w14:textId="77777777" w:rsidR="00EF7116" w:rsidRPr="00004E80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20387200" w14:textId="77777777" w:rsidR="00EF7116" w:rsidRPr="00004E80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307A2CB0" w14:textId="77777777" w:rsidR="00EF7116" w:rsidRPr="00004E80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5A1128BD" w14:textId="77777777" w:rsidR="00EF7116" w:rsidRPr="00004E80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5F54BB77" w14:textId="77777777" w:rsidR="00EF7116" w:rsidRPr="00004E80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  <w:lang w:val="cy-GB"/>
        </w:rPr>
      </w:pPr>
    </w:p>
    <w:p w14:paraId="50A8B825" w14:textId="77777777" w:rsidR="00EF7116" w:rsidRPr="00004E80" w:rsidRDefault="00EF7116" w:rsidP="00EF7116">
      <w:pPr>
        <w:rPr>
          <w:rFonts w:ascii="Arial" w:hAnsi="Arial" w:cs="Arial"/>
          <w:lang w:val="cy-GB"/>
        </w:rPr>
      </w:pPr>
      <w:r w:rsidRPr="00004E80">
        <w:rPr>
          <w:rFonts w:ascii="Arial" w:hAnsi="Arial" w:cs="Arial"/>
          <w:b/>
          <w:bCs/>
          <w:lang w:val="cy-GB"/>
        </w:rPr>
        <w:t>MAE'R DDOGFEN HON AR GAEL HEFYD YN SAESNEG</w:t>
      </w:r>
    </w:p>
    <w:sectPr w:rsidR="00EF7116" w:rsidRPr="00004E80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AAC63" w14:textId="77777777" w:rsidR="00185648" w:rsidRDefault="00185648">
      <w:r>
        <w:separator/>
      </w:r>
    </w:p>
  </w:endnote>
  <w:endnote w:type="continuationSeparator" w:id="0">
    <w:p w14:paraId="20D620E5" w14:textId="77777777" w:rsidR="00185648" w:rsidRDefault="00185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93209" w14:textId="77777777"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9E5F1E">
      <w:rPr>
        <w:b/>
        <w:noProof/>
        <w:lang w:val="cy-GB"/>
      </w:rPr>
      <w:t>5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9E5F1E">
      <w:rPr>
        <w:b/>
        <w:noProof/>
      </w:rPr>
      <w:t>11</w:t>
    </w:r>
    <w:r w:rsidR="00131FEF">
      <w:rPr>
        <w:b/>
        <w:sz w:val="24"/>
        <w:szCs w:val="24"/>
      </w:rPr>
      <w:fldChar w:fldCharType="end"/>
    </w:r>
  </w:p>
  <w:p w14:paraId="40912BCE" w14:textId="77777777"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C27CD" w14:textId="77777777"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56C0F" w14:textId="77777777" w:rsidR="00185648" w:rsidRDefault="00185648">
      <w:r>
        <w:separator/>
      </w:r>
    </w:p>
  </w:footnote>
  <w:footnote w:type="continuationSeparator" w:id="0">
    <w:p w14:paraId="77FDCFC2" w14:textId="77777777" w:rsidR="00185648" w:rsidRDefault="00185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40642427">
    <w:abstractNumId w:val="1"/>
  </w:num>
  <w:num w:numId="2" w16cid:durableId="540364911">
    <w:abstractNumId w:val="9"/>
  </w:num>
  <w:num w:numId="3" w16cid:durableId="1291667010">
    <w:abstractNumId w:val="15"/>
  </w:num>
  <w:num w:numId="4" w16cid:durableId="1250499563">
    <w:abstractNumId w:val="11"/>
  </w:num>
  <w:num w:numId="5" w16cid:durableId="2138599138">
    <w:abstractNumId w:val="7"/>
  </w:num>
  <w:num w:numId="6" w16cid:durableId="534002633">
    <w:abstractNumId w:val="14"/>
  </w:num>
  <w:num w:numId="7" w16cid:durableId="422802992">
    <w:abstractNumId w:val="2"/>
  </w:num>
  <w:num w:numId="8" w16cid:durableId="1658418552">
    <w:abstractNumId w:val="13"/>
  </w:num>
  <w:num w:numId="9" w16cid:durableId="106432265">
    <w:abstractNumId w:val="10"/>
  </w:num>
  <w:num w:numId="10" w16cid:durableId="591398113">
    <w:abstractNumId w:val="4"/>
  </w:num>
  <w:num w:numId="11" w16cid:durableId="353457167">
    <w:abstractNumId w:val="5"/>
  </w:num>
  <w:num w:numId="12" w16cid:durableId="1875187609">
    <w:abstractNumId w:val="8"/>
  </w:num>
  <w:num w:numId="13" w16cid:durableId="108286084">
    <w:abstractNumId w:val="12"/>
  </w:num>
  <w:num w:numId="14" w16cid:durableId="1619288454">
    <w:abstractNumId w:val="3"/>
  </w:num>
  <w:num w:numId="15" w16cid:durableId="169761623">
    <w:abstractNumId w:val="0"/>
  </w:num>
  <w:num w:numId="16" w16cid:durableId="1736952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047F"/>
    <w:rsid w:val="00004E80"/>
    <w:rsid w:val="00010726"/>
    <w:rsid w:val="00011666"/>
    <w:rsid w:val="00011C22"/>
    <w:rsid w:val="00021AE6"/>
    <w:rsid w:val="00026B02"/>
    <w:rsid w:val="000822E5"/>
    <w:rsid w:val="000971FC"/>
    <w:rsid w:val="000A2A3A"/>
    <w:rsid w:val="000A492A"/>
    <w:rsid w:val="000B6520"/>
    <w:rsid w:val="000D2F80"/>
    <w:rsid w:val="000D3DE7"/>
    <w:rsid w:val="000E413A"/>
    <w:rsid w:val="000F5AA3"/>
    <w:rsid w:val="00100396"/>
    <w:rsid w:val="00100B5C"/>
    <w:rsid w:val="00103507"/>
    <w:rsid w:val="00105B92"/>
    <w:rsid w:val="001106E9"/>
    <w:rsid w:val="00124CA5"/>
    <w:rsid w:val="00131FEF"/>
    <w:rsid w:val="00134F77"/>
    <w:rsid w:val="00152E9D"/>
    <w:rsid w:val="00154487"/>
    <w:rsid w:val="0017512A"/>
    <w:rsid w:val="00185648"/>
    <w:rsid w:val="00196958"/>
    <w:rsid w:val="001A1369"/>
    <w:rsid w:val="001A1E39"/>
    <w:rsid w:val="001A24F3"/>
    <w:rsid w:val="001A5952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466CE"/>
    <w:rsid w:val="00260DE6"/>
    <w:rsid w:val="00273FEE"/>
    <w:rsid w:val="0028204E"/>
    <w:rsid w:val="0028206A"/>
    <w:rsid w:val="0028591B"/>
    <w:rsid w:val="00291841"/>
    <w:rsid w:val="002C449B"/>
    <w:rsid w:val="002C6040"/>
    <w:rsid w:val="002D3527"/>
    <w:rsid w:val="002D5B3F"/>
    <w:rsid w:val="002E272E"/>
    <w:rsid w:val="002F5778"/>
    <w:rsid w:val="003223E0"/>
    <w:rsid w:val="00331DE0"/>
    <w:rsid w:val="00352C4A"/>
    <w:rsid w:val="00362560"/>
    <w:rsid w:val="003732FD"/>
    <w:rsid w:val="003753B2"/>
    <w:rsid w:val="00376559"/>
    <w:rsid w:val="00377D40"/>
    <w:rsid w:val="00382BAA"/>
    <w:rsid w:val="00384D73"/>
    <w:rsid w:val="00393EB6"/>
    <w:rsid w:val="003A3CE5"/>
    <w:rsid w:val="003B366F"/>
    <w:rsid w:val="003B3F9D"/>
    <w:rsid w:val="003B6C95"/>
    <w:rsid w:val="003E5751"/>
    <w:rsid w:val="003E5BF1"/>
    <w:rsid w:val="004046A9"/>
    <w:rsid w:val="00404C50"/>
    <w:rsid w:val="00414656"/>
    <w:rsid w:val="00423934"/>
    <w:rsid w:val="00426244"/>
    <w:rsid w:val="004430D6"/>
    <w:rsid w:val="00470A38"/>
    <w:rsid w:val="004874DE"/>
    <w:rsid w:val="004A2F0B"/>
    <w:rsid w:val="004B5334"/>
    <w:rsid w:val="004B6C14"/>
    <w:rsid w:val="004C4F19"/>
    <w:rsid w:val="004D5E9B"/>
    <w:rsid w:val="004D63D9"/>
    <w:rsid w:val="004E58DA"/>
    <w:rsid w:val="004E6585"/>
    <w:rsid w:val="0050249F"/>
    <w:rsid w:val="00523199"/>
    <w:rsid w:val="00524566"/>
    <w:rsid w:val="00530BEF"/>
    <w:rsid w:val="00552351"/>
    <w:rsid w:val="00561F00"/>
    <w:rsid w:val="00562C4E"/>
    <w:rsid w:val="00562DEC"/>
    <w:rsid w:val="00566AAD"/>
    <w:rsid w:val="00576AB4"/>
    <w:rsid w:val="00577917"/>
    <w:rsid w:val="00590667"/>
    <w:rsid w:val="005969E2"/>
    <w:rsid w:val="005A1689"/>
    <w:rsid w:val="005B61CD"/>
    <w:rsid w:val="005D1D58"/>
    <w:rsid w:val="005D2825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2819"/>
    <w:rsid w:val="00644256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D2588"/>
    <w:rsid w:val="007E6F99"/>
    <w:rsid w:val="007F214F"/>
    <w:rsid w:val="00800069"/>
    <w:rsid w:val="008042F0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6776"/>
    <w:rsid w:val="00896134"/>
    <w:rsid w:val="008A62BC"/>
    <w:rsid w:val="008B43E7"/>
    <w:rsid w:val="008D763F"/>
    <w:rsid w:val="008F036F"/>
    <w:rsid w:val="008F1308"/>
    <w:rsid w:val="008F78C2"/>
    <w:rsid w:val="00904568"/>
    <w:rsid w:val="00904B54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96860"/>
    <w:rsid w:val="009A0631"/>
    <w:rsid w:val="009B10ED"/>
    <w:rsid w:val="009D3EA4"/>
    <w:rsid w:val="009D649C"/>
    <w:rsid w:val="009E4BC1"/>
    <w:rsid w:val="009E5F1E"/>
    <w:rsid w:val="009F5CB2"/>
    <w:rsid w:val="00A03BB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C5F32"/>
    <w:rsid w:val="00AD2430"/>
    <w:rsid w:val="00AE41A6"/>
    <w:rsid w:val="00AF0E34"/>
    <w:rsid w:val="00AF271D"/>
    <w:rsid w:val="00AF2A56"/>
    <w:rsid w:val="00AF56C2"/>
    <w:rsid w:val="00B004E6"/>
    <w:rsid w:val="00B0744D"/>
    <w:rsid w:val="00B07FA3"/>
    <w:rsid w:val="00B10CF0"/>
    <w:rsid w:val="00B50EA8"/>
    <w:rsid w:val="00B64082"/>
    <w:rsid w:val="00B72325"/>
    <w:rsid w:val="00B72EC6"/>
    <w:rsid w:val="00B81AD3"/>
    <w:rsid w:val="00B829D8"/>
    <w:rsid w:val="00B84B5B"/>
    <w:rsid w:val="00B86446"/>
    <w:rsid w:val="00BA1176"/>
    <w:rsid w:val="00BE0B01"/>
    <w:rsid w:val="00BE79C7"/>
    <w:rsid w:val="00BF3CB5"/>
    <w:rsid w:val="00C0073F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A36EE"/>
    <w:rsid w:val="00DB116D"/>
    <w:rsid w:val="00DB444C"/>
    <w:rsid w:val="00DC13A4"/>
    <w:rsid w:val="00DD17CC"/>
    <w:rsid w:val="00DE217A"/>
    <w:rsid w:val="00DF321B"/>
    <w:rsid w:val="00E230E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249F1"/>
    <w:rsid w:val="00F25B9D"/>
    <w:rsid w:val="00F2664E"/>
    <w:rsid w:val="00F31163"/>
    <w:rsid w:val="00F31C04"/>
    <w:rsid w:val="00F3335D"/>
    <w:rsid w:val="00F442A7"/>
    <w:rsid w:val="00F45764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1DC0"/>
    <w:rsid w:val="00FB1EAC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66ECE21"/>
  <w15:docId w15:val="{64DEEE22-1489-44D7-871A-C2A259C8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normaltextrun">
    <w:name w:val="normaltextrun"/>
    <w:basedOn w:val="DefaultParagraphFont"/>
    <w:rsid w:val="00004E80"/>
  </w:style>
  <w:style w:type="character" w:customStyle="1" w:styleId="eop">
    <w:name w:val="eop"/>
    <w:basedOn w:val="DefaultParagraphFont"/>
    <w:rsid w:val="00004E80"/>
  </w:style>
  <w:style w:type="paragraph" w:customStyle="1" w:styleId="paragraph">
    <w:name w:val="paragraph"/>
    <w:basedOn w:val="Normal"/>
    <w:rsid w:val="00004E80"/>
    <w:pPr>
      <w:spacing w:before="100" w:beforeAutospacing="1" w:after="100" w:afterAutospacing="1"/>
    </w:pPr>
    <w:rPr>
      <w:sz w:val="24"/>
      <w:szCs w:val="24"/>
    </w:rPr>
  </w:style>
  <w:style w:type="character" w:customStyle="1" w:styleId="tabchar">
    <w:name w:val="tabchar"/>
    <w:basedOn w:val="DefaultParagraphFont"/>
    <w:rsid w:val="00004E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8</TotalTime>
  <Pages>11</Pages>
  <Words>4306</Words>
  <Characters>25280</Characters>
  <Application>Microsoft Office Word</Application>
  <DocSecurity>0</DocSecurity>
  <Lines>1487</Lines>
  <Paragraphs>264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29322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creator>fad-lc</dc:creator>
  <dc:description>Awst 2018</dc:description>
  <cp:lastModifiedBy>Kara Lewis</cp:lastModifiedBy>
  <cp:revision>3</cp:revision>
  <cp:lastPrinted>2014-10-10T07:42:00Z</cp:lastPrinted>
  <dcterms:created xsi:type="dcterms:W3CDTF">2026-01-23T11:18:00Z</dcterms:created>
  <dcterms:modified xsi:type="dcterms:W3CDTF">2026-01-23T11:27:00Z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